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94C8B0" w14:textId="502E06C0" w:rsidR="00764D6A" w:rsidRPr="00261D54" w:rsidRDefault="00996271" w:rsidP="00DC41DE">
      <w:pPr>
        <w:pStyle w:val="Heading1"/>
        <w:spacing w:before="2040"/>
      </w:pPr>
      <w:r w:rsidRPr="00261D54">
        <w:t>Importation of live garden snails (</w:t>
      </w:r>
      <w:r w:rsidR="00406340" w:rsidRPr="00406340">
        <w:rPr>
          <w:i/>
          <w:iCs/>
        </w:rPr>
        <w:t>Cornu aspersum</w:t>
      </w:r>
      <w:r w:rsidRPr="00261D54">
        <w:t>)</w:t>
      </w:r>
      <w:r w:rsidR="008972F5">
        <w:t xml:space="preserve"> for </w:t>
      </w:r>
      <w:r w:rsidR="00EF5C97">
        <w:t>heliciculture</w:t>
      </w:r>
    </w:p>
    <w:p w14:paraId="5DE3FCD3" w14:textId="638500A8" w:rsidR="00764D6A" w:rsidRPr="00261D54" w:rsidRDefault="00A42D20" w:rsidP="00441BFD">
      <w:pPr>
        <w:pStyle w:val="Subtitle"/>
      </w:pPr>
      <w:r>
        <w:rPr>
          <w:shd w:val="clear" w:color="auto" w:fill="F2F2F2" w:themeFill="background1" w:themeFillShade="F2"/>
        </w:rPr>
        <w:t>Final</w:t>
      </w:r>
      <w:r w:rsidR="00D40131">
        <w:rPr>
          <w:shd w:val="clear" w:color="auto" w:fill="F2F2F2" w:themeFill="background1" w:themeFillShade="F2"/>
        </w:rPr>
        <w:t xml:space="preserve"> </w:t>
      </w:r>
      <w:r w:rsidR="004E4C8E" w:rsidRPr="001F76BE">
        <w:rPr>
          <w:shd w:val="clear" w:color="auto" w:fill="F2F2F2" w:themeFill="background1" w:themeFillShade="F2"/>
        </w:rPr>
        <w:t xml:space="preserve">Biosecurity </w:t>
      </w:r>
      <w:r w:rsidR="00046AD2" w:rsidRPr="001F76BE">
        <w:rPr>
          <w:shd w:val="clear" w:color="auto" w:fill="F2F2F2" w:themeFill="background1" w:themeFillShade="F2"/>
        </w:rPr>
        <w:t xml:space="preserve">Import </w:t>
      </w:r>
      <w:r w:rsidR="00996271" w:rsidRPr="001F76BE">
        <w:rPr>
          <w:shd w:val="clear" w:color="auto" w:fill="F2F2F2" w:themeFill="background1" w:themeFillShade="F2"/>
        </w:rPr>
        <w:t>Risk Review</w:t>
      </w:r>
    </w:p>
    <w:p w14:paraId="23350FA7" w14:textId="08F0530A" w:rsidR="00764D6A" w:rsidRPr="00261D54" w:rsidRDefault="00996271" w:rsidP="00693144">
      <w:pPr>
        <w:pStyle w:val="AuthorOrganisationAffiliation"/>
        <w:tabs>
          <w:tab w:val="right" w:pos="9070"/>
        </w:tabs>
        <w:spacing w:before="240"/>
      </w:pPr>
      <w:r w:rsidRPr="00261D54">
        <w:t>Animal Biosecurity Branch</w:t>
      </w:r>
      <w:r w:rsidR="005F5ADA" w:rsidRPr="00261D54">
        <w:t xml:space="preserve"> | Biosecurity Animal Division</w:t>
      </w:r>
    </w:p>
    <w:p w14:paraId="35351605" w14:textId="7CF50318" w:rsidR="00170BE7" w:rsidRDefault="000C27DE" w:rsidP="005F5ADA">
      <w:pPr>
        <w:rPr>
          <w:sz w:val="28"/>
          <w:szCs w:val="28"/>
        </w:rPr>
      </w:pPr>
      <w:r>
        <w:rPr>
          <w:sz w:val="28"/>
          <w:szCs w:val="28"/>
        </w:rPr>
        <w:t>October</w:t>
      </w:r>
      <w:r w:rsidR="0091301D">
        <w:rPr>
          <w:sz w:val="28"/>
          <w:szCs w:val="28"/>
        </w:rPr>
        <w:t xml:space="preserve"> 2025</w:t>
      </w:r>
    </w:p>
    <w:p w14:paraId="53FE2D9E" w14:textId="5928F49E" w:rsidR="00170BE7" w:rsidRPr="00261D54" w:rsidRDefault="00170BE7" w:rsidP="005F5ADA">
      <w:pPr>
        <w:rPr>
          <w:sz w:val="28"/>
          <w:szCs w:val="28"/>
        </w:rPr>
      </w:pPr>
      <w:r>
        <w:rPr>
          <w:noProof/>
        </w:rPr>
        <mc:AlternateContent>
          <mc:Choice Requires="wps">
            <w:drawing>
              <wp:inline distT="0" distB="0" distL="0" distR="0" wp14:anchorId="133D32A9" wp14:editId="676088FD">
                <wp:extent cx="4257675" cy="3781425"/>
                <wp:effectExtent l="0" t="0" r="9525" b="9525"/>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57675" cy="3781425"/>
                        </a:xfrm>
                        <a:prstGeom prst="round2DiagRect">
                          <a:avLst>
                            <a:gd name="adj1" fmla="val 0"/>
                            <a:gd name="adj2" fmla="val 29401"/>
                          </a:avLst>
                        </a:prstGeom>
                        <a:blipFill>
                          <a:blip r:embed="rId11" cstate="print">
                            <a:extLst>
                              <a:ext uri="{28A0092B-C50C-407E-A947-70E740481C1C}">
                                <a14:useLocalDpi xmlns:a14="http://schemas.microsoft.com/office/drawing/2010/main" val="0"/>
                              </a:ext>
                            </a:extLst>
                          </a:blip>
                          <a:srcRect/>
                          <a:stretch>
                            <a:fillRect l="-25137" r="-25137"/>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AA999F1" id="Rectangle: Diagonal Corners Rounded 10" o:spid="_x0000_s1026" alt="&quot;&quot;" style="width:335.25pt;height:297.75pt;visibility:visible;mso-wrap-style:square;mso-left-percent:-10001;mso-top-percent:-10001;mso-position-horizontal:absolute;mso-position-horizontal-relative:char;mso-position-vertical:absolute;mso-position-vertical-relative:line;mso-left-percent:-10001;mso-top-percent:-10001;v-text-anchor:middle" coordsize="4257675,37814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" path="m,l3145898,v614017,,1111777,497760,1111777,1111777l4257675,3781425r,l1111777,3781425c497760,3781425,,3283665,,2669648l,,,xe" stroked="f" strokeweight="2pt">
                <v:fill r:id="rId12" o:title="" recolor="t" rotate="t" type="frame"/>
                <v:path arrowok="t" o:connecttype="custom" o:connectlocs="0,0;3145898,0;4257675,1111777;4257675,3781425;4257675,3781425;1111777,3781425;0,2669648;0,0;0,0" o:connectangles="0,0,0,0,0,0,0,0,0"/>
                <w10:anchorlock/>
              </v:shape>
            </w:pict>
          </mc:Fallback>
        </mc:AlternateContent>
      </w:r>
    </w:p>
    <w:p w14:paraId="45A635AF" w14:textId="757AAAA9" w:rsidR="00764D6A" w:rsidRPr="00261D54" w:rsidRDefault="00E91D72">
      <w:pPr>
        <w:pStyle w:val="Normalsmall"/>
      </w:pPr>
      <w:r w:rsidRPr="00261D54">
        <w:br w:type="page"/>
      </w:r>
      <w:r w:rsidRPr="00261D54">
        <w:lastRenderedPageBreak/>
        <w:t xml:space="preserve">© Commonwealth of Australia </w:t>
      </w:r>
      <w:r w:rsidR="0091301D">
        <w:t>2025</w:t>
      </w:r>
    </w:p>
    <w:p w14:paraId="14666760" w14:textId="77777777" w:rsidR="00764D6A" w:rsidRPr="00261D54" w:rsidRDefault="00E91D72">
      <w:pPr>
        <w:pStyle w:val="Normalsmall"/>
        <w:rPr>
          <w:rStyle w:val="Strong"/>
        </w:rPr>
      </w:pPr>
      <w:r w:rsidRPr="00261D54">
        <w:rPr>
          <w:rStyle w:val="Strong"/>
        </w:rPr>
        <w:t>Ownership of intellectual property rights</w:t>
      </w:r>
    </w:p>
    <w:p w14:paraId="37987776" w14:textId="77777777" w:rsidR="00764D6A" w:rsidRPr="00261D54" w:rsidRDefault="00E91D72">
      <w:pPr>
        <w:pStyle w:val="Normalsmall"/>
      </w:pPr>
      <w:r w:rsidRPr="00261D54">
        <w:t>Unless otherwise noted, copyright (and any other intellectual property rights) in this publication is owned by the Commonwealth of Australia (referred to as the Commonwealth).</w:t>
      </w:r>
    </w:p>
    <w:p w14:paraId="6F2BBC70" w14:textId="77777777" w:rsidR="00764D6A" w:rsidRPr="00261D54" w:rsidRDefault="00E91D72">
      <w:pPr>
        <w:pStyle w:val="Normalsmall"/>
        <w:rPr>
          <w:rStyle w:val="Strong"/>
        </w:rPr>
      </w:pPr>
      <w:r w:rsidRPr="00261D54">
        <w:rPr>
          <w:rStyle w:val="Strong"/>
        </w:rPr>
        <w:t>Creative Commons licence</w:t>
      </w:r>
    </w:p>
    <w:p w14:paraId="7BE8F4F8" w14:textId="2113AD1C" w:rsidR="00764D6A" w:rsidRPr="00261D54" w:rsidRDefault="00E91D72">
      <w:pPr>
        <w:pStyle w:val="Normalsmall"/>
      </w:pPr>
      <w:r w:rsidRPr="00261D54">
        <w:t xml:space="preserve">All material in this publication is licensed under a </w:t>
      </w:r>
      <w:hyperlink r:id="rId13" w:history="1">
        <w:r w:rsidRPr="00261D54">
          <w:rPr>
            <w:rStyle w:val="Hyperlink"/>
          </w:rPr>
          <w:t>Creative Commons Attribution 4.0 International Licence</w:t>
        </w:r>
      </w:hyperlink>
      <w:r w:rsidRPr="00261D54">
        <w:t xml:space="preserve"> except content supplied by third parties, logos and the Commonwealth Coat of Arms.</w:t>
      </w:r>
    </w:p>
    <w:p w14:paraId="330AB7AB" w14:textId="77777777" w:rsidR="00764D6A" w:rsidRPr="00261D54" w:rsidRDefault="00E91D72">
      <w:pPr>
        <w:pStyle w:val="Normalsmall"/>
      </w:pPr>
      <w:r w:rsidRPr="00261D54">
        <w:rPr>
          <w:noProof/>
          <w:lang w:eastAsia="en-AU"/>
        </w:rPr>
        <w:drawing>
          <wp:inline distT="0" distB="0" distL="0" distR="0" wp14:anchorId="4FF000E0" wp14:editId="455E6E10">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D34F26A" w14:textId="77777777" w:rsidR="00764D6A" w:rsidRPr="00261D54" w:rsidRDefault="00E91D72">
      <w:pPr>
        <w:pStyle w:val="Normalsmall"/>
        <w:rPr>
          <w:rStyle w:val="Strong"/>
        </w:rPr>
      </w:pPr>
      <w:r w:rsidRPr="00261D54">
        <w:rPr>
          <w:rStyle w:val="Strong"/>
        </w:rPr>
        <w:t>Cataloguing data</w:t>
      </w:r>
    </w:p>
    <w:p w14:paraId="63A6831E" w14:textId="63B16C6D" w:rsidR="00A863A5" w:rsidRDefault="00E91D72" w:rsidP="00A863A5">
      <w:pPr>
        <w:pStyle w:val="Normalsmall"/>
      </w:pPr>
      <w:r w:rsidRPr="00261D54">
        <w:t>This publication (and any material sourced from it) should be attributed as</w:t>
      </w:r>
      <w:r w:rsidRPr="00396B5E">
        <w:rPr>
          <w:b/>
          <w:bCs/>
        </w:rPr>
        <w:t xml:space="preserve">: </w:t>
      </w:r>
      <w:r w:rsidR="00A863A5" w:rsidRPr="00396B5E">
        <w:rPr>
          <w:b/>
          <w:bCs/>
        </w:rPr>
        <w:t>DAFF (</w:t>
      </w:r>
      <w:r w:rsidR="0091301D">
        <w:rPr>
          <w:b/>
          <w:bCs/>
        </w:rPr>
        <w:t>2025</w:t>
      </w:r>
      <w:r w:rsidR="00A863A5" w:rsidRPr="00396B5E">
        <w:rPr>
          <w:b/>
          <w:bCs/>
        </w:rPr>
        <w:t>). Importation of live garden snails (</w:t>
      </w:r>
      <w:r w:rsidR="00A863A5" w:rsidRPr="00396B5E">
        <w:rPr>
          <w:b/>
          <w:bCs/>
          <w:i/>
          <w:iCs/>
        </w:rPr>
        <w:t>Cornu aspersum</w:t>
      </w:r>
      <w:r w:rsidR="00A863A5" w:rsidRPr="00396B5E">
        <w:rPr>
          <w:b/>
          <w:bCs/>
        </w:rPr>
        <w:t>)</w:t>
      </w:r>
      <w:r w:rsidR="004A0FCA" w:rsidRPr="00396B5E">
        <w:rPr>
          <w:b/>
          <w:bCs/>
        </w:rPr>
        <w:t xml:space="preserve"> for heliciculture</w:t>
      </w:r>
      <w:r w:rsidR="00A863A5" w:rsidRPr="00396B5E">
        <w:rPr>
          <w:b/>
          <w:bCs/>
        </w:rPr>
        <w:t xml:space="preserve">: </w:t>
      </w:r>
      <w:r w:rsidR="00A42D20">
        <w:rPr>
          <w:b/>
          <w:bCs/>
        </w:rPr>
        <w:t>Final</w:t>
      </w:r>
      <w:r w:rsidR="00D40131" w:rsidRPr="00396B5E">
        <w:rPr>
          <w:b/>
          <w:bCs/>
        </w:rPr>
        <w:t xml:space="preserve"> </w:t>
      </w:r>
      <w:r w:rsidR="00A863A5" w:rsidRPr="00396B5E">
        <w:rPr>
          <w:b/>
          <w:bCs/>
        </w:rPr>
        <w:t xml:space="preserve">Biosecurity Import Risk Review. </w:t>
      </w:r>
      <w:r w:rsidR="00B11653" w:rsidRPr="00396B5E">
        <w:rPr>
          <w:b/>
          <w:bCs/>
        </w:rPr>
        <w:t xml:space="preserve">Department of Agriculture, Fisheries and Forestry, </w:t>
      </w:r>
      <w:r w:rsidR="000C27DE">
        <w:rPr>
          <w:b/>
          <w:bCs/>
        </w:rPr>
        <w:t>October</w:t>
      </w:r>
      <w:r w:rsidR="0091301D">
        <w:rPr>
          <w:b/>
          <w:bCs/>
        </w:rPr>
        <w:t xml:space="preserve"> 2025</w:t>
      </w:r>
    </w:p>
    <w:p w14:paraId="69726FBD" w14:textId="083B6C66" w:rsidR="00764D6A" w:rsidRPr="00261D54" w:rsidRDefault="00E91D72">
      <w:pPr>
        <w:pStyle w:val="Normalsmall"/>
      </w:pPr>
      <w:r w:rsidRPr="00261D54">
        <w:t xml:space="preserve">This publication is available at </w:t>
      </w:r>
      <w:hyperlink r:id="rId15" w:history="1">
        <w:r w:rsidR="00DE0AAE" w:rsidRPr="00261D54">
          <w:rPr>
            <w:rStyle w:val="Hyperlink"/>
          </w:rPr>
          <w:t>agriculture.gov.au/publications</w:t>
        </w:r>
      </w:hyperlink>
      <w:r w:rsidRPr="00261D54">
        <w:t>.</w:t>
      </w:r>
    </w:p>
    <w:p w14:paraId="66358D82" w14:textId="77777777" w:rsidR="00DE0AAE" w:rsidRPr="00261D54" w:rsidRDefault="00DE0AAE">
      <w:pPr>
        <w:pStyle w:val="Normalsmall"/>
        <w:spacing w:after="0"/>
      </w:pPr>
      <w:r w:rsidRPr="00261D54">
        <w:t>Department of Agriculture, Fisheries and Forestry</w:t>
      </w:r>
    </w:p>
    <w:p w14:paraId="2F82AAFD" w14:textId="77777777" w:rsidR="00764D6A" w:rsidRPr="00261D54" w:rsidRDefault="00E91D72">
      <w:pPr>
        <w:pStyle w:val="Normalsmall"/>
        <w:spacing w:after="0"/>
      </w:pPr>
      <w:r w:rsidRPr="00261D54">
        <w:t>GPO Box 858 Canberra ACT 2601</w:t>
      </w:r>
    </w:p>
    <w:p w14:paraId="42E681EE" w14:textId="77777777" w:rsidR="00764D6A" w:rsidRPr="00261D54" w:rsidRDefault="00E91D72">
      <w:pPr>
        <w:pStyle w:val="Normalsmall"/>
        <w:spacing w:after="0"/>
      </w:pPr>
      <w:r w:rsidRPr="00261D54">
        <w:t>Telephone 1800 900 090</w:t>
      </w:r>
    </w:p>
    <w:p w14:paraId="20134F05" w14:textId="03DE392E" w:rsidR="00764D6A" w:rsidRPr="00261D54" w:rsidRDefault="00E91D72">
      <w:pPr>
        <w:pStyle w:val="Normalsmall"/>
      </w:pPr>
      <w:r w:rsidRPr="00261D54">
        <w:t xml:space="preserve">Web </w:t>
      </w:r>
      <w:hyperlink r:id="rId16" w:history="1">
        <w:r w:rsidR="00DE0AAE" w:rsidRPr="00261D54">
          <w:rPr>
            <w:rStyle w:val="Hyperlink"/>
          </w:rPr>
          <w:t>agriculture.gov.au</w:t>
        </w:r>
      </w:hyperlink>
    </w:p>
    <w:p w14:paraId="1FCB3834" w14:textId="77777777" w:rsidR="007C358A" w:rsidRPr="00261D54" w:rsidRDefault="007C358A">
      <w:pPr>
        <w:pStyle w:val="Normalsmall"/>
      </w:pPr>
      <w:r w:rsidRPr="00261D54">
        <w:rPr>
          <w:rStyle w:val="Strong"/>
        </w:rPr>
        <w:t>Disclaimer</w:t>
      </w:r>
    </w:p>
    <w:p w14:paraId="5237DE02" w14:textId="77777777" w:rsidR="00764D6A" w:rsidRPr="00261D54" w:rsidRDefault="00E91D72">
      <w:pPr>
        <w:pStyle w:val="Normalsmall"/>
      </w:pPr>
      <w:r w:rsidRPr="00261D54">
        <w:t xml:space="preserve">The Australian Government acting through the </w:t>
      </w:r>
      <w:r w:rsidR="00DE0AAE" w:rsidRPr="00261D54">
        <w:t>Department of Agriculture, Fisheries and Forestry</w:t>
      </w:r>
      <w:r w:rsidRPr="00261D54">
        <w:t xml:space="preserve"> has exercised due care and skill in preparing and compiling the information and data in this publication. Notwithstanding, the </w:t>
      </w:r>
      <w:r w:rsidR="00DE0AAE" w:rsidRPr="00261D54">
        <w:t>Department of Agriculture, Fisheries and Forestry</w:t>
      </w:r>
      <w:r w:rsidRPr="00261D54">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789FD01D" w14:textId="77777777" w:rsidR="00B02B9B" w:rsidRPr="00261D54" w:rsidRDefault="00B02B9B" w:rsidP="00B02B9B">
      <w:pPr>
        <w:pStyle w:val="Normalsmall"/>
      </w:pPr>
      <w:r w:rsidRPr="00261D54">
        <w:rPr>
          <w:rStyle w:val="Strong"/>
        </w:rPr>
        <w:t>Acknowledgement of Country</w:t>
      </w:r>
    </w:p>
    <w:p w14:paraId="25FFF314" w14:textId="77777777" w:rsidR="00517A68" w:rsidRPr="00261D54" w:rsidRDefault="00D07F7D" w:rsidP="00432172">
      <w:pPr>
        <w:pStyle w:val="Normalsmall"/>
      </w:pPr>
      <w:r w:rsidRPr="00261D54">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3D27B148" w14:textId="77777777" w:rsidR="00A827CF" w:rsidRPr="00261D54" w:rsidRDefault="00A827CF">
      <w:pPr>
        <w:spacing w:after="0" w:line="240" w:lineRule="auto"/>
        <w:rPr>
          <w:rFonts w:ascii="Cambria" w:hAnsi="Cambria"/>
          <w:b/>
          <w:noProof/>
        </w:rPr>
      </w:pPr>
      <w:r w:rsidRPr="00261D54">
        <w:rPr>
          <w:rFonts w:ascii="Cambria" w:hAnsi="Cambria"/>
          <w:b/>
          <w:bCs/>
          <w:noProof/>
        </w:rPr>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5DF871ED" w14:textId="36C8F185" w:rsidR="00764D6A" w:rsidRPr="00261D54" w:rsidRDefault="00E91D72">
          <w:pPr>
            <w:pStyle w:val="TOCHeading"/>
          </w:pPr>
          <w:r w:rsidRPr="00261D54">
            <w:t>Contents</w:t>
          </w:r>
        </w:p>
        <w:p w14:paraId="133688EB" w14:textId="7A2CEC7E" w:rsidR="008A6235" w:rsidRDefault="00E91D72">
          <w:pPr>
            <w:pStyle w:val="TOC1"/>
            <w:rPr>
              <w:rFonts w:eastAsiaTheme="minorEastAsia"/>
              <w:b w:val="0"/>
              <w:kern w:val="2"/>
              <w:sz w:val="24"/>
              <w:szCs w:val="24"/>
              <w:lang w:eastAsia="en-AU"/>
              <w14:ligatures w14:val="standardContextual"/>
            </w:rPr>
          </w:pPr>
          <w:r w:rsidRPr="00261D54">
            <w:rPr>
              <w:b w:val="0"/>
            </w:rPr>
            <w:fldChar w:fldCharType="begin"/>
          </w:r>
          <w:r w:rsidRPr="00261D54">
            <w:rPr>
              <w:b w:val="0"/>
            </w:rPr>
            <w:instrText xml:space="preserve"> TOC \h \z \u \t "Heading 2,1,Heading 3,2,Style1,2,TOA Heading,1" </w:instrText>
          </w:r>
          <w:r w:rsidRPr="00261D54">
            <w:rPr>
              <w:b w:val="0"/>
            </w:rPr>
            <w:fldChar w:fldCharType="separate"/>
          </w:r>
          <w:hyperlink w:anchor="_Toc209421967" w:history="1">
            <w:r w:rsidR="008A6235" w:rsidRPr="0006363B">
              <w:rPr>
                <w:rStyle w:val="Hyperlink"/>
              </w:rPr>
              <w:t>1</w:t>
            </w:r>
            <w:r w:rsidR="008A6235">
              <w:rPr>
                <w:rFonts w:eastAsiaTheme="minorEastAsia"/>
                <w:b w:val="0"/>
                <w:kern w:val="2"/>
                <w:sz w:val="24"/>
                <w:szCs w:val="24"/>
                <w:lang w:eastAsia="en-AU"/>
                <w14:ligatures w14:val="standardContextual"/>
              </w:rPr>
              <w:tab/>
            </w:r>
            <w:r w:rsidR="008A6235" w:rsidRPr="0006363B">
              <w:rPr>
                <w:rStyle w:val="Hyperlink"/>
              </w:rPr>
              <w:t>Summary</w:t>
            </w:r>
            <w:r w:rsidR="008A6235">
              <w:rPr>
                <w:webHidden/>
              </w:rPr>
              <w:tab/>
            </w:r>
            <w:r w:rsidR="008A6235">
              <w:rPr>
                <w:webHidden/>
              </w:rPr>
              <w:fldChar w:fldCharType="begin"/>
            </w:r>
            <w:r w:rsidR="008A6235">
              <w:rPr>
                <w:webHidden/>
              </w:rPr>
              <w:instrText xml:space="preserve"> PAGEREF _Toc209421967 \h </w:instrText>
            </w:r>
            <w:r w:rsidR="008A6235">
              <w:rPr>
                <w:webHidden/>
              </w:rPr>
            </w:r>
            <w:r w:rsidR="008A6235">
              <w:rPr>
                <w:webHidden/>
              </w:rPr>
              <w:fldChar w:fldCharType="separate"/>
            </w:r>
            <w:r w:rsidR="008A6235">
              <w:rPr>
                <w:webHidden/>
              </w:rPr>
              <w:t>5</w:t>
            </w:r>
            <w:r w:rsidR="008A6235">
              <w:rPr>
                <w:webHidden/>
              </w:rPr>
              <w:fldChar w:fldCharType="end"/>
            </w:r>
          </w:hyperlink>
        </w:p>
        <w:p w14:paraId="2E2F4F8D" w14:textId="596F9704" w:rsidR="008A6235" w:rsidRDefault="008A6235">
          <w:pPr>
            <w:pStyle w:val="TOC1"/>
            <w:rPr>
              <w:rFonts w:eastAsiaTheme="minorEastAsia"/>
              <w:b w:val="0"/>
              <w:kern w:val="2"/>
              <w:sz w:val="24"/>
              <w:szCs w:val="24"/>
              <w:lang w:eastAsia="en-AU"/>
              <w14:ligatures w14:val="standardContextual"/>
            </w:rPr>
          </w:pPr>
          <w:hyperlink w:anchor="_Toc209421968" w:history="1">
            <w:r w:rsidRPr="0006363B">
              <w:rPr>
                <w:rStyle w:val="Hyperlink"/>
              </w:rPr>
              <w:t>2</w:t>
            </w:r>
            <w:r>
              <w:rPr>
                <w:rFonts w:eastAsiaTheme="minorEastAsia"/>
                <w:b w:val="0"/>
                <w:kern w:val="2"/>
                <w:sz w:val="24"/>
                <w:szCs w:val="24"/>
                <w:lang w:eastAsia="en-AU"/>
                <w14:ligatures w14:val="standardContextual"/>
              </w:rPr>
              <w:tab/>
            </w:r>
            <w:r w:rsidRPr="0006363B">
              <w:rPr>
                <w:rStyle w:val="Hyperlink"/>
              </w:rPr>
              <w:t>Introduction</w:t>
            </w:r>
            <w:r>
              <w:rPr>
                <w:webHidden/>
              </w:rPr>
              <w:tab/>
            </w:r>
            <w:r>
              <w:rPr>
                <w:webHidden/>
              </w:rPr>
              <w:fldChar w:fldCharType="begin"/>
            </w:r>
            <w:r>
              <w:rPr>
                <w:webHidden/>
              </w:rPr>
              <w:instrText xml:space="preserve"> PAGEREF _Toc209421968 \h </w:instrText>
            </w:r>
            <w:r>
              <w:rPr>
                <w:webHidden/>
              </w:rPr>
            </w:r>
            <w:r>
              <w:rPr>
                <w:webHidden/>
              </w:rPr>
              <w:fldChar w:fldCharType="separate"/>
            </w:r>
            <w:r>
              <w:rPr>
                <w:webHidden/>
              </w:rPr>
              <w:t>8</w:t>
            </w:r>
            <w:r>
              <w:rPr>
                <w:webHidden/>
              </w:rPr>
              <w:fldChar w:fldCharType="end"/>
            </w:r>
          </w:hyperlink>
        </w:p>
        <w:p w14:paraId="680BA631" w14:textId="346CEAAA" w:rsidR="008A6235" w:rsidRDefault="008A6235">
          <w:pPr>
            <w:pStyle w:val="TOC2"/>
            <w:tabs>
              <w:tab w:val="left" w:pos="1200"/>
            </w:tabs>
            <w:rPr>
              <w:rFonts w:eastAsiaTheme="minorEastAsia"/>
              <w:kern w:val="2"/>
              <w:sz w:val="24"/>
              <w:szCs w:val="24"/>
              <w:lang w:eastAsia="en-AU"/>
              <w14:ligatures w14:val="standardContextual"/>
            </w:rPr>
          </w:pPr>
          <w:hyperlink w:anchor="_Toc209421969" w:history="1">
            <w:r w:rsidRPr="0006363B">
              <w:rPr>
                <w:rStyle w:val="Hyperlink"/>
              </w:rPr>
              <w:t>2.1</w:t>
            </w:r>
            <w:r>
              <w:rPr>
                <w:rFonts w:eastAsiaTheme="minorEastAsia"/>
                <w:kern w:val="2"/>
                <w:sz w:val="24"/>
                <w:szCs w:val="24"/>
                <w:lang w:eastAsia="en-AU"/>
                <w14:ligatures w14:val="standardContextual"/>
              </w:rPr>
              <w:tab/>
            </w:r>
            <w:r w:rsidRPr="0006363B">
              <w:rPr>
                <w:rStyle w:val="Hyperlink"/>
              </w:rPr>
              <w:t>Background</w:t>
            </w:r>
            <w:r>
              <w:rPr>
                <w:webHidden/>
              </w:rPr>
              <w:tab/>
            </w:r>
            <w:r>
              <w:rPr>
                <w:webHidden/>
              </w:rPr>
              <w:fldChar w:fldCharType="begin"/>
            </w:r>
            <w:r>
              <w:rPr>
                <w:webHidden/>
              </w:rPr>
              <w:instrText xml:space="preserve"> PAGEREF _Toc209421969 \h </w:instrText>
            </w:r>
            <w:r>
              <w:rPr>
                <w:webHidden/>
              </w:rPr>
            </w:r>
            <w:r>
              <w:rPr>
                <w:webHidden/>
              </w:rPr>
              <w:fldChar w:fldCharType="separate"/>
            </w:r>
            <w:r>
              <w:rPr>
                <w:webHidden/>
              </w:rPr>
              <w:t>8</w:t>
            </w:r>
            <w:r>
              <w:rPr>
                <w:webHidden/>
              </w:rPr>
              <w:fldChar w:fldCharType="end"/>
            </w:r>
          </w:hyperlink>
        </w:p>
        <w:p w14:paraId="21F39B11" w14:textId="51B2F43A" w:rsidR="008A6235" w:rsidRDefault="008A6235">
          <w:pPr>
            <w:pStyle w:val="TOC2"/>
            <w:tabs>
              <w:tab w:val="left" w:pos="1200"/>
            </w:tabs>
            <w:rPr>
              <w:rFonts w:eastAsiaTheme="minorEastAsia"/>
              <w:kern w:val="2"/>
              <w:sz w:val="24"/>
              <w:szCs w:val="24"/>
              <w:lang w:eastAsia="en-AU"/>
              <w14:ligatures w14:val="standardContextual"/>
            </w:rPr>
          </w:pPr>
          <w:hyperlink w:anchor="_Toc209421970" w:history="1">
            <w:r w:rsidRPr="0006363B">
              <w:rPr>
                <w:rStyle w:val="Hyperlink"/>
              </w:rPr>
              <w:t>2.2</w:t>
            </w:r>
            <w:r>
              <w:rPr>
                <w:rFonts w:eastAsiaTheme="minorEastAsia"/>
                <w:kern w:val="2"/>
                <w:sz w:val="24"/>
                <w:szCs w:val="24"/>
                <w:lang w:eastAsia="en-AU"/>
                <w14:ligatures w14:val="standardContextual"/>
              </w:rPr>
              <w:tab/>
            </w:r>
            <w:r w:rsidRPr="0006363B">
              <w:rPr>
                <w:rStyle w:val="Hyperlink"/>
              </w:rPr>
              <w:t>Scope</w:t>
            </w:r>
            <w:r>
              <w:rPr>
                <w:webHidden/>
              </w:rPr>
              <w:tab/>
            </w:r>
            <w:r>
              <w:rPr>
                <w:webHidden/>
              </w:rPr>
              <w:fldChar w:fldCharType="begin"/>
            </w:r>
            <w:r>
              <w:rPr>
                <w:webHidden/>
              </w:rPr>
              <w:instrText xml:space="preserve"> PAGEREF _Toc209421970 \h </w:instrText>
            </w:r>
            <w:r>
              <w:rPr>
                <w:webHidden/>
              </w:rPr>
            </w:r>
            <w:r>
              <w:rPr>
                <w:webHidden/>
              </w:rPr>
              <w:fldChar w:fldCharType="separate"/>
            </w:r>
            <w:r>
              <w:rPr>
                <w:webHidden/>
              </w:rPr>
              <w:t>10</w:t>
            </w:r>
            <w:r>
              <w:rPr>
                <w:webHidden/>
              </w:rPr>
              <w:fldChar w:fldCharType="end"/>
            </w:r>
          </w:hyperlink>
        </w:p>
        <w:p w14:paraId="199098EB" w14:textId="74219271" w:rsidR="008A6235" w:rsidRDefault="008A6235">
          <w:pPr>
            <w:pStyle w:val="TOC2"/>
            <w:tabs>
              <w:tab w:val="left" w:pos="1200"/>
            </w:tabs>
            <w:rPr>
              <w:rFonts w:eastAsiaTheme="minorEastAsia"/>
              <w:kern w:val="2"/>
              <w:sz w:val="24"/>
              <w:szCs w:val="24"/>
              <w:lang w:eastAsia="en-AU"/>
              <w14:ligatures w14:val="standardContextual"/>
            </w:rPr>
          </w:pPr>
          <w:hyperlink w:anchor="_Toc209421971" w:history="1">
            <w:r w:rsidRPr="0006363B">
              <w:rPr>
                <w:rStyle w:val="Hyperlink"/>
              </w:rPr>
              <w:t>2.3</w:t>
            </w:r>
            <w:r>
              <w:rPr>
                <w:rFonts w:eastAsiaTheme="minorEastAsia"/>
                <w:kern w:val="2"/>
                <w:sz w:val="24"/>
                <w:szCs w:val="24"/>
                <w:lang w:eastAsia="en-AU"/>
                <w14:ligatures w14:val="standardContextual"/>
              </w:rPr>
              <w:tab/>
            </w:r>
            <w:r w:rsidRPr="0006363B">
              <w:rPr>
                <w:rStyle w:val="Hyperlink"/>
              </w:rPr>
              <w:t>Next steps</w:t>
            </w:r>
            <w:r>
              <w:rPr>
                <w:webHidden/>
              </w:rPr>
              <w:tab/>
            </w:r>
            <w:r>
              <w:rPr>
                <w:webHidden/>
              </w:rPr>
              <w:fldChar w:fldCharType="begin"/>
            </w:r>
            <w:r>
              <w:rPr>
                <w:webHidden/>
              </w:rPr>
              <w:instrText xml:space="preserve"> PAGEREF _Toc209421971 \h </w:instrText>
            </w:r>
            <w:r>
              <w:rPr>
                <w:webHidden/>
              </w:rPr>
            </w:r>
            <w:r>
              <w:rPr>
                <w:webHidden/>
              </w:rPr>
              <w:fldChar w:fldCharType="separate"/>
            </w:r>
            <w:r>
              <w:rPr>
                <w:webHidden/>
              </w:rPr>
              <w:t>10</w:t>
            </w:r>
            <w:r>
              <w:rPr>
                <w:webHidden/>
              </w:rPr>
              <w:fldChar w:fldCharType="end"/>
            </w:r>
          </w:hyperlink>
        </w:p>
        <w:p w14:paraId="5B473C9F" w14:textId="4C22DDF3" w:rsidR="008A6235" w:rsidRDefault="008A6235">
          <w:pPr>
            <w:pStyle w:val="TOC1"/>
            <w:rPr>
              <w:rFonts w:eastAsiaTheme="minorEastAsia"/>
              <w:b w:val="0"/>
              <w:kern w:val="2"/>
              <w:sz w:val="24"/>
              <w:szCs w:val="24"/>
              <w:lang w:eastAsia="en-AU"/>
              <w14:ligatures w14:val="standardContextual"/>
            </w:rPr>
          </w:pPr>
          <w:hyperlink w:anchor="_Toc209421972" w:history="1">
            <w:r w:rsidRPr="0006363B">
              <w:rPr>
                <w:rStyle w:val="Hyperlink"/>
              </w:rPr>
              <w:t>3</w:t>
            </w:r>
            <w:r>
              <w:rPr>
                <w:rFonts w:eastAsiaTheme="minorEastAsia"/>
                <w:b w:val="0"/>
                <w:kern w:val="2"/>
                <w:sz w:val="24"/>
                <w:szCs w:val="24"/>
                <w:lang w:eastAsia="en-AU"/>
                <w14:ligatures w14:val="standardContextual"/>
              </w:rPr>
              <w:tab/>
            </w:r>
            <w:r w:rsidRPr="0006363B">
              <w:rPr>
                <w:rStyle w:val="Hyperlink"/>
              </w:rPr>
              <w:t>Method</w:t>
            </w:r>
            <w:r>
              <w:rPr>
                <w:webHidden/>
              </w:rPr>
              <w:tab/>
            </w:r>
            <w:r>
              <w:rPr>
                <w:webHidden/>
              </w:rPr>
              <w:fldChar w:fldCharType="begin"/>
            </w:r>
            <w:r>
              <w:rPr>
                <w:webHidden/>
              </w:rPr>
              <w:instrText xml:space="preserve"> PAGEREF _Toc209421972 \h </w:instrText>
            </w:r>
            <w:r>
              <w:rPr>
                <w:webHidden/>
              </w:rPr>
            </w:r>
            <w:r>
              <w:rPr>
                <w:webHidden/>
              </w:rPr>
              <w:fldChar w:fldCharType="separate"/>
            </w:r>
            <w:r>
              <w:rPr>
                <w:webHidden/>
              </w:rPr>
              <w:t>11</w:t>
            </w:r>
            <w:r>
              <w:rPr>
                <w:webHidden/>
              </w:rPr>
              <w:fldChar w:fldCharType="end"/>
            </w:r>
          </w:hyperlink>
        </w:p>
        <w:p w14:paraId="56ED8404" w14:textId="32023BCE" w:rsidR="008A6235" w:rsidRDefault="008A6235">
          <w:pPr>
            <w:pStyle w:val="TOC1"/>
            <w:rPr>
              <w:rFonts w:eastAsiaTheme="minorEastAsia"/>
              <w:b w:val="0"/>
              <w:kern w:val="2"/>
              <w:sz w:val="24"/>
              <w:szCs w:val="24"/>
              <w:lang w:eastAsia="en-AU"/>
              <w14:ligatures w14:val="standardContextual"/>
            </w:rPr>
          </w:pPr>
          <w:hyperlink w:anchor="_Toc209421973" w:history="1">
            <w:r w:rsidRPr="0006363B">
              <w:rPr>
                <w:rStyle w:val="Hyperlink"/>
              </w:rPr>
              <w:t>4</w:t>
            </w:r>
            <w:r>
              <w:rPr>
                <w:rFonts w:eastAsiaTheme="minorEastAsia"/>
                <w:b w:val="0"/>
                <w:kern w:val="2"/>
                <w:sz w:val="24"/>
                <w:szCs w:val="24"/>
                <w:lang w:eastAsia="en-AU"/>
                <w14:ligatures w14:val="standardContextual"/>
              </w:rPr>
              <w:tab/>
            </w:r>
            <w:r w:rsidRPr="0006363B">
              <w:rPr>
                <w:rStyle w:val="Hyperlink"/>
                <w:i/>
                <w:iCs/>
              </w:rPr>
              <w:t>Cornu aspersum</w:t>
            </w:r>
            <w:r w:rsidRPr="0006363B">
              <w:rPr>
                <w:rStyle w:val="Hyperlink"/>
              </w:rPr>
              <w:t>: pest categorisation</w:t>
            </w:r>
            <w:r>
              <w:rPr>
                <w:webHidden/>
              </w:rPr>
              <w:tab/>
            </w:r>
            <w:r>
              <w:rPr>
                <w:webHidden/>
              </w:rPr>
              <w:fldChar w:fldCharType="begin"/>
            </w:r>
            <w:r>
              <w:rPr>
                <w:webHidden/>
              </w:rPr>
              <w:instrText xml:space="preserve"> PAGEREF _Toc209421973 \h </w:instrText>
            </w:r>
            <w:r>
              <w:rPr>
                <w:webHidden/>
              </w:rPr>
            </w:r>
            <w:r>
              <w:rPr>
                <w:webHidden/>
              </w:rPr>
              <w:fldChar w:fldCharType="separate"/>
            </w:r>
            <w:r>
              <w:rPr>
                <w:webHidden/>
              </w:rPr>
              <w:t>14</w:t>
            </w:r>
            <w:r>
              <w:rPr>
                <w:webHidden/>
              </w:rPr>
              <w:fldChar w:fldCharType="end"/>
            </w:r>
          </w:hyperlink>
        </w:p>
        <w:p w14:paraId="70EE68A3" w14:textId="66712077" w:rsidR="008A6235" w:rsidRDefault="008A6235">
          <w:pPr>
            <w:pStyle w:val="TOC2"/>
            <w:tabs>
              <w:tab w:val="left" w:pos="1200"/>
            </w:tabs>
            <w:rPr>
              <w:rFonts w:eastAsiaTheme="minorEastAsia"/>
              <w:kern w:val="2"/>
              <w:sz w:val="24"/>
              <w:szCs w:val="24"/>
              <w:lang w:eastAsia="en-AU"/>
              <w14:ligatures w14:val="standardContextual"/>
            </w:rPr>
          </w:pPr>
          <w:hyperlink w:anchor="_Toc209421974" w:history="1">
            <w:r w:rsidRPr="0006363B">
              <w:rPr>
                <w:rStyle w:val="Hyperlink"/>
              </w:rPr>
              <w:t>4.1</w:t>
            </w:r>
            <w:r>
              <w:rPr>
                <w:rFonts w:eastAsiaTheme="minorEastAsia"/>
                <w:kern w:val="2"/>
                <w:sz w:val="24"/>
                <w:szCs w:val="24"/>
                <w:lang w:eastAsia="en-AU"/>
                <w14:ligatures w14:val="standardContextual"/>
              </w:rPr>
              <w:tab/>
            </w:r>
            <w:r w:rsidRPr="0006363B">
              <w:rPr>
                <w:rStyle w:val="Hyperlink"/>
              </w:rPr>
              <w:t>Identification of species and subspecies</w:t>
            </w:r>
            <w:r>
              <w:rPr>
                <w:webHidden/>
              </w:rPr>
              <w:tab/>
            </w:r>
            <w:r>
              <w:rPr>
                <w:webHidden/>
              </w:rPr>
              <w:fldChar w:fldCharType="begin"/>
            </w:r>
            <w:r>
              <w:rPr>
                <w:webHidden/>
              </w:rPr>
              <w:instrText xml:space="preserve"> PAGEREF _Toc209421974 \h </w:instrText>
            </w:r>
            <w:r>
              <w:rPr>
                <w:webHidden/>
              </w:rPr>
            </w:r>
            <w:r>
              <w:rPr>
                <w:webHidden/>
              </w:rPr>
              <w:fldChar w:fldCharType="separate"/>
            </w:r>
            <w:r>
              <w:rPr>
                <w:webHidden/>
              </w:rPr>
              <w:t>14</w:t>
            </w:r>
            <w:r>
              <w:rPr>
                <w:webHidden/>
              </w:rPr>
              <w:fldChar w:fldCharType="end"/>
            </w:r>
          </w:hyperlink>
        </w:p>
        <w:p w14:paraId="05313798" w14:textId="5953182C" w:rsidR="008A6235" w:rsidRDefault="008A6235">
          <w:pPr>
            <w:pStyle w:val="TOC2"/>
            <w:tabs>
              <w:tab w:val="left" w:pos="1200"/>
            </w:tabs>
            <w:rPr>
              <w:rFonts w:eastAsiaTheme="minorEastAsia"/>
              <w:kern w:val="2"/>
              <w:sz w:val="24"/>
              <w:szCs w:val="24"/>
              <w:lang w:eastAsia="en-AU"/>
              <w14:ligatures w14:val="standardContextual"/>
            </w:rPr>
          </w:pPr>
          <w:hyperlink w:anchor="_Toc209421975" w:history="1">
            <w:r w:rsidRPr="0006363B">
              <w:rPr>
                <w:rStyle w:val="Hyperlink"/>
              </w:rPr>
              <w:t>4.2</w:t>
            </w:r>
            <w:r>
              <w:rPr>
                <w:rFonts w:eastAsiaTheme="minorEastAsia"/>
                <w:kern w:val="2"/>
                <w:sz w:val="24"/>
                <w:szCs w:val="24"/>
                <w:lang w:eastAsia="en-AU"/>
                <w14:ligatures w14:val="standardContextual"/>
              </w:rPr>
              <w:tab/>
            </w:r>
            <w:r w:rsidRPr="0006363B">
              <w:rPr>
                <w:rStyle w:val="Hyperlink"/>
              </w:rPr>
              <w:t>Pest potential and status</w:t>
            </w:r>
            <w:r>
              <w:rPr>
                <w:webHidden/>
              </w:rPr>
              <w:tab/>
            </w:r>
            <w:r>
              <w:rPr>
                <w:webHidden/>
              </w:rPr>
              <w:fldChar w:fldCharType="begin"/>
            </w:r>
            <w:r>
              <w:rPr>
                <w:webHidden/>
              </w:rPr>
              <w:instrText xml:space="preserve"> PAGEREF _Toc209421975 \h </w:instrText>
            </w:r>
            <w:r>
              <w:rPr>
                <w:webHidden/>
              </w:rPr>
            </w:r>
            <w:r>
              <w:rPr>
                <w:webHidden/>
              </w:rPr>
              <w:fldChar w:fldCharType="separate"/>
            </w:r>
            <w:r>
              <w:rPr>
                <w:webHidden/>
              </w:rPr>
              <w:t>15</w:t>
            </w:r>
            <w:r>
              <w:rPr>
                <w:webHidden/>
              </w:rPr>
              <w:fldChar w:fldCharType="end"/>
            </w:r>
          </w:hyperlink>
        </w:p>
        <w:p w14:paraId="4C2E77CB" w14:textId="3829079E" w:rsidR="008A6235" w:rsidRDefault="008A6235">
          <w:pPr>
            <w:pStyle w:val="TOC2"/>
            <w:tabs>
              <w:tab w:val="left" w:pos="1200"/>
            </w:tabs>
            <w:rPr>
              <w:rFonts w:eastAsiaTheme="minorEastAsia"/>
              <w:kern w:val="2"/>
              <w:sz w:val="24"/>
              <w:szCs w:val="24"/>
              <w:lang w:eastAsia="en-AU"/>
              <w14:ligatures w14:val="standardContextual"/>
            </w:rPr>
          </w:pPr>
          <w:hyperlink w:anchor="_Toc209421976" w:history="1">
            <w:r w:rsidRPr="0006363B">
              <w:rPr>
                <w:rStyle w:val="Hyperlink"/>
              </w:rPr>
              <w:t>4.3</w:t>
            </w:r>
            <w:r>
              <w:rPr>
                <w:rFonts w:eastAsiaTheme="minorEastAsia"/>
                <w:kern w:val="2"/>
                <w:sz w:val="24"/>
                <w:szCs w:val="24"/>
                <w:lang w:eastAsia="en-AU"/>
                <w14:ligatures w14:val="standardContextual"/>
              </w:rPr>
              <w:tab/>
            </w:r>
            <w:r w:rsidRPr="0006363B">
              <w:rPr>
                <w:rStyle w:val="Hyperlink"/>
              </w:rPr>
              <w:t>Similar farmed species</w:t>
            </w:r>
            <w:r>
              <w:rPr>
                <w:webHidden/>
              </w:rPr>
              <w:tab/>
            </w:r>
            <w:r>
              <w:rPr>
                <w:webHidden/>
              </w:rPr>
              <w:fldChar w:fldCharType="begin"/>
            </w:r>
            <w:r>
              <w:rPr>
                <w:webHidden/>
              </w:rPr>
              <w:instrText xml:space="preserve"> PAGEREF _Toc209421976 \h </w:instrText>
            </w:r>
            <w:r>
              <w:rPr>
                <w:webHidden/>
              </w:rPr>
            </w:r>
            <w:r>
              <w:rPr>
                <w:webHidden/>
              </w:rPr>
              <w:fldChar w:fldCharType="separate"/>
            </w:r>
            <w:r>
              <w:rPr>
                <w:webHidden/>
              </w:rPr>
              <w:t>17</w:t>
            </w:r>
            <w:r>
              <w:rPr>
                <w:webHidden/>
              </w:rPr>
              <w:fldChar w:fldCharType="end"/>
            </w:r>
          </w:hyperlink>
        </w:p>
        <w:p w14:paraId="2DB67BB7" w14:textId="7C7C1A36" w:rsidR="008A6235" w:rsidRDefault="008A6235">
          <w:pPr>
            <w:pStyle w:val="TOC2"/>
            <w:tabs>
              <w:tab w:val="left" w:pos="1200"/>
            </w:tabs>
            <w:rPr>
              <w:rFonts w:eastAsiaTheme="minorEastAsia"/>
              <w:kern w:val="2"/>
              <w:sz w:val="24"/>
              <w:szCs w:val="24"/>
              <w:lang w:eastAsia="en-AU"/>
              <w14:ligatures w14:val="standardContextual"/>
            </w:rPr>
          </w:pPr>
          <w:hyperlink w:anchor="_Toc209421977" w:history="1">
            <w:r w:rsidRPr="0006363B">
              <w:rPr>
                <w:rStyle w:val="Hyperlink"/>
              </w:rPr>
              <w:t>4.4</w:t>
            </w:r>
            <w:r>
              <w:rPr>
                <w:rFonts w:eastAsiaTheme="minorEastAsia"/>
                <w:kern w:val="2"/>
                <w:sz w:val="24"/>
                <w:szCs w:val="24"/>
                <w:lang w:eastAsia="en-AU"/>
                <w14:ligatures w14:val="standardContextual"/>
              </w:rPr>
              <w:tab/>
            </w:r>
            <w:r w:rsidRPr="0006363B">
              <w:rPr>
                <w:rStyle w:val="Hyperlink"/>
              </w:rPr>
              <w:t>Conclusion</w:t>
            </w:r>
            <w:r>
              <w:rPr>
                <w:webHidden/>
              </w:rPr>
              <w:tab/>
            </w:r>
            <w:r>
              <w:rPr>
                <w:webHidden/>
              </w:rPr>
              <w:fldChar w:fldCharType="begin"/>
            </w:r>
            <w:r>
              <w:rPr>
                <w:webHidden/>
              </w:rPr>
              <w:instrText xml:space="preserve"> PAGEREF _Toc209421977 \h </w:instrText>
            </w:r>
            <w:r>
              <w:rPr>
                <w:webHidden/>
              </w:rPr>
            </w:r>
            <w:r>
              <w:rPr>
                <w:webHidden/>
              </w:rPr>
              <w:fldChar w:fldCharType="separate"/>
            </w:r>
            <w:r>
              <w:rPr>
                <w:webHidden/>
              </w:rPr>
              <w:t>20</w:t>
            </w:r>
            <w:r>
              <w:rPr>
                <w:webHidden/>
              </w:rPr>
              <w:fldChar w:fldCharType="end"/>
            </w:r>
          </w:hyperlink>
        </w:p>
        <w:p w14:paraId="4CB4F492" w14:textId="55525580" w:rsidR="008A6235" w:rsidRDefault="008A6235">
          <w:pPr>
            <w:pStyle w:val="TOC1"/>
            <w:rPr>
              <w:rFonts w:eastAsiaTheme="minorEastAsia"/>
              <w:b w:val="0"/>
              <w:kern w:val="2"/>
              <w:sz w:val="24"/>
              <w:szCs w:val="24"/>
              <w:lang w:eastAsia="en-AU"/>
              <w14:ligatures w14:val="standardContextual"/>
            </w:rPr>
          </w:pPr>
          <w:hyperlink w:anchor="_Toc209421978" w:history="1">
            <w:r w:rsidRPr="0006363B">
              <w:rPr>
                <w:rStyle w:val="Hyperlink"/>
              </w:rPr>
              <w:t>5</w:t>
            </w:r>
            <w:r>
              <w:rPr>
                <w:rFonts w:eastAsiaTheme="minorEastAsia"/>
                <w:b w:val="0"/>
                <w:kern w:val="2"/>
                <w:sz w:val="24"/>
                <w:szCs w:val="24"/>
                <w:lang w:eastAsia="en-AU"/>
                <w14:ligatures w14:val="standardContextual"/>
              </w:rPr>
              <w:tab/>
            </w:r>
            <w:r w:rsidRPr="0006363B">
              <w:rPr>
                <w:rStyle w:val="Hyperlink"/>
              </w:rPr>
              <w:t>Biosecurity import risk assessment</w:t>
            </w:r>
            <w:r>
              <w:rPr>
                <w:webHidden/>
              </w:rPr>
              <w:tab/>
            </w:r>
            <w:r>
              <w:rPr>
                <w:webHidden/>
              </w:rPr>
              <w:fldChar w:fldCharType="begin"/>
            </w:r>
            <w:r>
              <w:rPr>
                <w:webHidden/>
              </w:rPr>
              <w:instrText xml:space="preserve"> PAGEREF _Toc209421978 \h </w:instrText>
            </w:r>
            <w:r>
              <w:rPr>
                <w:webHidden/>
              </w:rPr>
            </w:r>
            <w:r>
              <w:rPr>
                <w:webHidden/>
              </w:rPr>
              <w:fldChar w:fldCharType="separate"/>
            </w:r>
            <w:r>
              <w:rPr>
                <w:webHidden/>
              </w:rPr>
              <w:t>21</w:t>
            </w:r>
            <w:r>
              <w:rPr>
                <w:webHidden/>
              </w:rPr>
              <w:fldChar w:fldCharType="end"/>
            </w:r>
          </w:hyperlink>
        </w:p>
        <w:p w14:paraId="55175DC1" w14:textId="6B6EBC74" w:rsidR="008A6235" w:rsidRDefault="008A6235">
          <w:pPr>
            <w:pStyle w:val="TOC2"/>
            <w:tabs>
              <w:tab w:val="left" w:pos="1200"/>
            </w:tabs>
            <w:rPr>
              <w:rFonts w:eastAsiaTheme="minorEastAsia"/>
              <w:kern w:val="2"/>
              <w:sz w:val="24"/>
              <w:szCs w:val="24"/>
              <w:lang w:eastAsia="en-AU"/>
              <w14:ligatures w14:val="standardContextual"/>
            </w:rPr>
          </w:pPr>
          <w:hyperlink w:anchor="_Toc209421979" w:history="1">
            <w:r w:rsidRPr="0006363B">
              <w:rPr>
                <w:rStyle w:val="Hyperlink"/>
              </w:rPr>
              <w:t>5.1</w:t>
            </w:r>
            <w:r>
              <w:rPr>
                <w:rFonts w:eastAsiaTheme="minorEastAsia"/>
                <w:kern w:val="2"/>
                <w:sz w:val="24"/>
                <w:szCs w:val="24"/>
                <w:lang w:eastAsia="en-AU"/>
                <w14:ligatures w14:val="standardContextual"/>
              </w:rPr>
              <w:tab/>
            </w:r>
            <w:r w:rsidRPr="0006363B">
              <w:rPr>
                <w:rStyle w:val="Hyperlink"/>
                <w:i/>
                <w:iCs/>
              </w:rPr>
              <w:t>Angiostrongylus</w:t>
            </w:r>
            <w:r w:rsidRPr="0006363B">
              <w:rPr>
                <w:rStyle w:val="Hyperlink"/>
              </w:rPr>
              <w:t> spp.</w:t>
            </w:r>
            <w:r>
              <w:rPr>
                <w:webHidden/>
              </w:rPr>
              <w:tab/>
            </w:r>
            <w:r>
              <w:rPr>
                <w:webHidden/>
              </w:rPr>
              <w:fldChar w:fldCharType="begin"/>
            </w:r>
            <w:r>
              <w:rPr>
                <w:webHidden/>
              </w:rPr>
              <w:instrText xml:space="preserve"> PAGEREF _Toc209421979 \h </w:instrText>
            </w:r>
            <w:r>
              <w:rPr>
                <w:webHidden/>
              </w:rPr>
            </w:r>
            <w:r>
              <w:rPr>
                <w:webHidden/>
              </w:rPr>
              <w:fldChar w:fldCharType="separate"/>
            </w:r>
            <w:r>
              <w:rPr>
                <w:webHidden/>
              </w:rPr>
              <w:t>21</w:t>
            </w:r>
            <w:r>
              <w:rPr>
                <w:webHidden/>
              </w:rPr>
              <w:fldChar w:fldCharType="end"/>
            </w:r>
          </w:hyperlink>
        </w:p>
        <w:p w14:paraId="7C749159" w14:textId="52038A9D" w:rsidR="008A6235" w:rsidRDefault="008A6235">
          <w:pPr>
            <w:pStyle w:val="TOC2"/>
            <w:tabs>
              <w:tab w:val="left" w:pos="1200"/>
            </w:tabs>
            <w:rPr>
              <w:rFonts w:eastAsiaTheme="minorEastAsia"/>
              <w:kern w:val="2"/>
              <w:sz w:val="24"/>
              <w:szCs w:val="24"/>
              <w:lang w:eastAsia="en-AU"/>
              <w14:ligatures w14:val="standardContextual"/>
            </w:rPr>
          </w:pPr>
          <w:hyperlink w:anchor="_Toc209421980" w:history="1">
            <w:r w:rsidRPr="0006363B">
              <w:rPr>
                <w:rStyle w:val="Hyperlink"/>
              </w:rPr>
              <w:t>5.2</w:t>
            </w:r>
            <w:r>
              <w:rPr>
                <w:rFonts w:eastAsiaTheme="minorEastAsia"/>
                <w:kern w:val="2"/>
                <w:sz w:val="24"/>
                <w:szCs w:val="24"/>
                <w:lang w:eastAsia="en-AU"/>
                <w14:ligatures w14:val="standardContextual"/>
              </w:rPr>
              <w:tab/>
            </w:r>
            <w:r w:rsidRPr="0006363B">
              <w:rPr>
                <w:rStyle w:val="Hyperlink"/>
                <w:i/>
                <w:iCs/>
              </w:rPr>
              <w:t>Brachylaima</w:t>
            </w:r>
            <w:r w:rsidRPr="0006363B">
              <w:rPr>
                <w:rStyle w:val="Hyperlink"/>
              </w:rPr>
              <w:t> spp.</w:t>
            </w:r>
            <w:r>
              <w:rPr>
                <w:webHidden/>
              </w:rPr>
              <w:tab/>
            </w:r>
            <w:r>
              <w:rPr>
                <w:webHidden/>
              </w:rPr>
              <w:fldChar w:fldCharType="begin"/>
            </w:r>
            <w:r>
              <w:rPr>
                <w:webHidden/>
              </w:rPr>
              <w:instrText xml:space="preserve"> PAGEREF _Toc209421980 \h </w:instrText>
            </w:r>
            <w:r>
              <w:rPr>
                <w:webHidden/>
              </w:rPr>
            </w:r>
            <w:r>
              <w:rPr>
                <w:webHidden/>
              </w:rPr>
              <w:fldChar w:fldCharType="separate"/>
            </w:r>
            <w:r>
              <w:rPr>
                <w:webHidden/>
              </w:rPr>
              <w:t>30</w:t>
            </w:r>
            <w:r>
              <w:rPr>
                <w:webHidden/>
              </w:rPr>
              <w:fldChar w:fldCharType="end"/>
            </w:r>
          </w:hyperlink>
        </w:p>
        <w:p w14:paraId="1EF8F42D" w14:textId="58931769" w:rsidR="008A6235" w:rsidRDefault="008A6235">
          <w:pPr>
            <w:pStyle w:val="TOC2"/>
            <w:tabs>
              <w:tab w:val="left" w:pos="1200"/>
            </w:tabs>
            <w:rPr>
              <w:rFonts w:eastAsiaTheme="minorEastAsia"/>
              <w:kern w:val="2"/>
              <w:sz w:val="24"/>
              <w:szCs w:val="24"/>
              <w:lang w:eastAsia="en-AU"/>
              <w14:ligatures w14:val="standardContextual"/>
            </w:rPr>
          </w:pPr>
          <w:hyperlink w:anchor="_Toc209421981" w:history="1">
            <w:r w:rsidRPr="0006363B">
              <w:rPr>
                <w:rStyle w:val="Hyperlink"/>
              </w:rPr>
              <w:t>5.3</w:t>
            </w:r>
            <w:r>
              <w:rPr>
                <w:rFonts w:eastAsiaTheme="minorEastAsia"/>
                <w:kern w:val="2"/>
                <w:sz w:val="24"/>
                <w:szCs w:val="24"/>
                <w:lang w:eastAsia="en-AU"/>
                <w14:ligatures w14:val="standardContextual"/>
              </w:rPr>
              <w:tab/>
            </w:r>
            <w:r w:rsidRPr="0006363B">
              <w:rPr>
                <w:rStyle w:val="Hyperlink"/>
                <w:i/>
                <w:iCs/>
              </w:rPr>
              <w:t>Crenosoma vulpis</w:t>
            </w:r>
            <w:r>
              <w:rPr>
                <w:webHidden/>
              </w:rPr>
              <w:tab/>
            </w:r>
            <w:r>
              <w:rPr>
                <w:webHidden/>
              </w:rPr>
              <w:fldChar w:fldCharType="begin"/>
            </w:r>
            <w:r>
              <w:rPr>
                <w:webHidden/>
              </w:rPr>
              <w:instrText xml:space="preserve"> PAGEREF _Toc209421981 \h </w:instrText>
            </w:r>
            <w:r>
              <w:rPr>
                <w:webHidden/>
              </w:rPr>
            </w:r>
            <w:r>
              <w:rPr>
                <w:webHidden/>
              </w:rPr>
              <w:fldChar w:fldCharType="separate"/>
            </w:r>
            <w:r>
              <w:rPr>
                <w:webHidden/>
              </w:rPr>
              <w:t>36</w:t>
            </w:r>
            <w:r>
              <w:rPr>
                <w:webHidden/>
              </w:rPr>
              <w:fldChar w:fldCharType="end"/>
            </w:r>
          </w:hyperlink>
        </w:p>
        <w:p w14:paraId="4FBC2B1A" w14:textId="035DD4DB" w:rsidR="008A6235" w:rsidRDefault="008A6235">
          <w:pPr>
            <w:pStyle w:val="TOC2"/>
            <w:tabs>
              <w:tab w:val="left" w:pos="1200"/>
            </w:tabs>
            <w:rPr>
              <w:rFonts w:eastAsiaTheme="minorEastAsia"/>
              <w:kern w:val="2"/>
              <w:sz w:val="24"/>
              <w:szCs w:val="24"/>
              <w:lang w:eastAsia="en-AU"/>
              <w14:ligatures w14:val="standardContextual"/>
            </w:rPr>
          </w:pPr>
          <w:hyperlink w:anchor="_Toc209421982" w:history="1">
            <w:r w:rsidRPr="0006363B">
              <w:rPr>
                <w:rStyle w:val="Hyperlink"/>
              </w:rPr>
              <w:t>5.4</w:t>
            </w:r>
            <w:r>
              <w:rPr>
                <w:rFonts w:eastAsiaTheme="minorEastAsia"/>
                <w:kern w:val="2"/>
                <w:sz w:val="24"/>
                <w:szCs w:val="24"/>
                <w:lang w:eastAsia="en-AU"/>
                <w14:ligatures w14:val="standardContextual"/>
              </w:rPr>
              <w:tab/>
            </w:r>
            <w:r w:rsidRPr="0006363B">
              <w:rPr>
                <w:rStyle w:val="Hyperlink"/>
                <w:i/>
                <w:iCs/>
              </w:rPr>
              <w:t>Dicrocoelium dendriticum</w:t>
            </w:r>
            <w:r>
              <w:rPr>
                <w:webHidden/>
              </w:rPr>
              <w:tab/>
            </w:r>
            <w:r>
              <w:rPr>
                <w:webHidden/>
              </w:rPr>
              <w:fldChar w:fldCharType="begin"/>
            </w:r>
            <w:r>
              <w:rPr>
                <w:webHidden/>
              </w:rPr>
              <w:instrText xml:space="preserve"> PAGEREF _Toc209421982 \h </w:instrText>
            </w:r>
            <w:r>
              <w:rPr>
                <w:webHidden/>
              </w:rPr>
            </w:r>
            <w:r>
              <w:rPr>
                <w:webHidden/>
              </w:rPr>
              <w:fldChar w:fldCharType="separate"/>
            </w:r>
            <w:r>
              <w:rPr>
                <w:webHidden/>
              </w:rPr>
              <w:t>40</w:t>
            </w:r>
            <w:r>
              <w:rPr>
                <w:webHidden/>
              </w:rPr>
              <w:fldChar w:fldCharType="end"/>
            </w:r>
          </w:hyperlink>
        </w:p>
        <w:p w14:paraId="00CE6C9A" w14:textId="5170FC5B" w:rsidR="008A6235" w:rsidRDefault="008A6235">
          <w:pPr>
            <w:pStyle w:val="TOC2"/>
            <w:tabs>
              <w:tab w:val="left" w:pos="1200"/>
            </w:tabs>
            <w:rPr>
              <w:rFonts w:eastAsiaTheme="minorEastAsia"/>
              <w:kern w:val="2"/>
              <w:sz w:val="24"/>
              <w:szCs w:val="24"/>
              <w:lang w:eastAsia="en-AU"/>
              <w14:ligatures w14:val="standardContextual"/>
            </w:rPr>
          </w:pPr>
          <w:hyperlink w:anchor="_Toc209421983" w:history="1">
            <w:r w:rsidRPr="0006363B">
              <w:rPr>
                <w:rStyle w:val="Hyperlink"/>
              </w:rPr>
              <w:t>5.5</w:t>
            </w:r>
            <w:r>
              <w:rPr>
                <w:rFonts w:eastAsiaTheme="minorEastAsia"/>
                <w:kern w:val="2"/>
                <w:sz w:val="24"/>
                <w:szCs w:val="24"/>
                <w:lang w:eastAsia="en-AU"/>
                <w14:ligatures w14:val="standardContextual"/>
              </w:rPr>
              <w:tab/>
            </w:r>
            <w:r w:rsidRPr="0006363B">
              <w:rPr>
                <w:rStyle w:val="Hyperlink"/>
                <w:i/>
                <w:iCs/>
              </w:rPr>
              <w:t>Phasmarhabditis</w:t>
            </w:r>
            <w:r w:rsidRPr="0006363B">
              <w:rPr>
                <w:rStyle w:val="Hyperlink"/>
              </w:rPr>
              <w:t> spp.</w:t>
            </w:r>
            <w:r>
              <w:rPr>
                <w:webHidden/>
              </w:rPr>
              <w:tab/>
            </w:r>
            <w:r>
              <w:rPr>
                <w:webHidden/>
              </w:rPr>
              <w:fldChar w:fldCharType="begin"/>
            </w:r>
            <w:r>
              <w:rPr>
                <w:webHidden/>
              </w:rPr>
              <w:instrText xml:space="preserve"> PAGEREF _Toc209421983 \h </w:instrText>
            </w:r>
            <w:r>
              <w:rPr>
                <w:webHidden/>
              </w:rPr>
            </w:r>
            <w:r>
              <w:rPr>
                <w:webHidden/>
              </w:rPr>
              <w:fldChar w:fldCharType="separate"/>
            </w:r>
            <w:r>
              <w:rPr>
                <w:webHidden/>
              </w:rPr>
              <w:t>44</w:t>
            </w:r>
            <w:r>
              <w:rPr>
                <w:webHidden/>
              </w:rPr>
              <w:fldChar w:fldCharType="end"/>
            </w:r>
          </w:hyperlink>
        </w:p>
        <w:p w14:paraId="0A28EF7E" w14:textId="43B2DD4F" w:rsidR="008A6235" w:rsidRDefault="008A6235">
          <w:pPr>
            <w:pStyle w:val="TOC2"/>
            <w:tabs>
              <w:tab w:val="left" w:pos="1200"/>
            </w:tabs>
            <w:rPr>
              <w:rFonts w:eastAsiaTheme="minorEastAsia"/>
              <w:kern w:val="2"/>
              <w:sz w:val="24"/>
              <w:szCs w:val="24"/>
              <w:lang w:eastAsia="en-AU"/>
              <w14:ligatures w14:val="standardContextual"/>
            </w:rPr>
          </w:pPr>
          <w:hyperlink w:anchor="_Toc209421984" w:history="1">
            <w:r w:rsidRPr="0006363B">
              <w:rPr>
                <w:rStyle w:val="Hyperlink"/>
              </w:rPr>
              <w:t>5.6</w:t>
            </w:r>
            <w:r>
              <w:rPr>
                <w:rFonts w:eastAsiaTheme="minorEastAsia"/>
                <w:kern w:val="2"/>
                <w:sz w:val="24"/>
                <w:szCs w:val="24"/>
                <w:lang w:eastAsia="en-AU"/>
                <w14:ligatures w14:val="standardContextual"/>
              </w:rPr>
              <w:tab/>
            </w:r>
            <w:r w:rsidRPr="0006363B">
              <w:rPr>
                <w:rStyle w:val="Hyperlink"/>
                <w:i/>
                <w:iCs/>
              </w:rPr>
              <w:t>Riccardoella limacum</w:t>
            </w:r>
            <w:r>
              <w:rPr>
                <w:webHidden/>
              </w:rPr>
              <w:tab/>
            </w:r>
            <w:r>
              <w:rPr>
                <w:webHidden/>
              </w:rPr>
              <w:fldChar w:fldCharType="begin"/>
            </w:r>
            <w:r>
              <w:rPr>
                <w:webHidden/>
              </w:rPr>
              <w:instrText xml:space="preserve"> PAGEREF _Toc209421984 \h </w:instrText>
            </w:r>
            <w:r>
              <w:rPr>
                <w:webHidden/>
              </w:rPr>
            </w:r>
            <w:r>
              <w:rPr>
                <w:webHidden/>
              </w:rPr>
              <w:fldChar w:fldCharType="separate"/>
            </w:r>
            <w:r>
              <w:rPr>
                <w:webHidden/>
              </w:rPr>
              <w:t>47</w:t>
            </w:r>
            <w:r>
              <w:rPr>
                <w:webHidden/>
              </w:rPr>
              <w:fldChar w:fldCharType="end"/>
            </w:r>
          </w:hyperlink>
        </w:p>
        <w:p w14:paraId="5F787A4E" w14:textId="37615752" w:rsidR="008A6235" w:rsidRDefault="008A6235">
          <w:pPr>
            <w:pStyle w:val="TOC2"/>
            <w:tabs>
              <w:tab w:val="left" w:pos="1200"/>
            </w:tabs>
            <w:rPr>
              <w:rFonts w:eastAsiaTheme="minorEastAsia"/>
              <w:kern w:val="2"/>
              <w:sz w:val="24"/>
              <w:szCs w:val="24"/>
              <w:lang w:eastAsia="en-AU"/>
              <w14:ligatures w14:val="standardContextual"/>
            </w:rPr>
          </w:pPr>
          <w:hyperlink w:anchor="_Toc209421985" w:history="1">
            <w:r w:rsidRPr="0006363B">
              <w:rPr>
                <w:rStyle w:val="Hyperlink"/>
              </w:rPr>
              <w:t>5.7</w:t>
            </w:r>
            <w:r>
              <w:rPr>
                <w:rFonts w:eastAsiaTheme="minorEastAsia"/>
                <w:kern w:val="2"/>
                <w:sz w:val="24"/>
                <w:szCs w:val="24"/>
                <w:lang w:eastAsia="en-AU"/>
                <w14:ligatures w14:val="standardContextual"/>
              </w:rPr>
              <w:tab/>
            </w:r>
            <w:r w:rsidRPr="0006363B">
              <w:rPr>
                <w:rStyle w:val="Hyperlink"/>
                <w:i/>
                <w:iCs/>
              </w:rPr>
              <w:t>Tetrahymena</w:t>
            </w:r>
            <w:r w:rsidRPr="0006363B">
              <w:rPr>
                <w:rStyle w:val="Hyperlink"/>
              </w:rPr>
              <w:t> spp.</w:t>
            </w:r>
            <w:r>
              <w:rPr>
                <w:webHidden/>
              </w:rPr>
              <w:tab/>
            </w:r>
            <w:r>
              <w:rPr>
                <w:webHidden/>
              </w:rPr>
              <w:fldChar w:fldCharType="begin"/>
            </w:r>
            <w:r>
              <w:rPr>
                <w:webHidden/>
              </w:rPr>
              <w:instrText xml:space="preserve"> PAGEREF _Toc209421985 \h </w:instrText>
            </w:r>
            <w:r>
              <w:rPr>
                <w:webHidden/>
              </w:rPr>
            </w:r>
            <w:r>
              <w:rPr>
                <w:webHidden/>
              </w:rPr>
              <w:fldChar w:fldCharType="separate"/>
            </w:r>
            <w:r>
              <w:rPr>
                <w:webHidden/>
              </w:rPr>
              <w:t>50</w:t>
            </w:r>
            <w:r>
              <w:rPr>
                <w:webHidden/>
              </w:rPr>
              <w:fldChar w:fldCharType="end"/>
            </w:r>
          </w:hyperlink>
        </w:p>
        <w:p w14:paraId="2BF8FD42" w14:textId="6D3B5986" w:rsidR="008A6235" w:rsidRDefault="008A6235">
          <w:pPr>
            <w:pStyle w:val="TOC2"/>
            <w:tabs>
              <w:tab w:val="left" w:pos="1200"/>
            </w:tabs>
            <w:rPr>
              <w:rFonts w:eastAsiaTheme="minorEastAsia"/>
              <w:kern w:val="2"/>
              <w:sz w:val="24"/>
              <w:szCs w:val="24"/>
              <w:lang w:eastAsia="en-AU"/>
              <w14:ligatures w14:val="standardContextual"/>
            </w:rPr>
          </w:pPr>
          <w:hyperlink w:anchor="_Toc209421986" w:history="1">
            <w:r w:rsidRPr="0006363B">
              <w:rPr>
                <w:rStyle w:val="Hyperlink"/>
              </w:rPr>
              <w:t>5.8</w:t>
            </w:r>
            <w:r>
              <w:rPr>
                <w:rFonts w:eastAsiaTheme="minorEastAsia"/>
                <w:kern w:val="2"/>
                <w:sz w:val="24"/>
                <w:szCs w:val="24"/>
                <w:lang w:eastAsia="en-AU"/>
                <w14:ligatures w14:val="standardContextual"/>
              </w:rPr>
              <w:tab/>
            </w:r>
            <w:r w:rsidRPr="0006363B">
              <w:rPr>
                <w:rStyle w:val="Hyperlink"/>
                <w:i/>
                <w:iCs/>
              </w:rPr>
              <w:t>Troglostrongylus brevior</w:t>
            </w:r>
            <w:r>
              <w:rPr>
                <w:webHidden/>
              </w:rPr>
              <w:tab/>
            </w:r>
            <w:r>
              <w:rPr>
                <w:webHidden/>
              </w:rPr>
              <w:fldChar w:fldCharType="begin"/>
            </w:r>
            <w:r>
              <w:rPr>
                <w:webHidden/>
              </w:rPr>
              <w:instrText xml:space="preserve"> PAGEREF _Toc209421986 \h </w:instrText>
            </w:r>
            <w:r>
              <w:rPr>
                <w:webHidden/>
              </w:rPr>
            </w:r>
            <w:r>
              <w:rPr>
                <w:webHidden/>
              </w:rPr>
              <w:fldChar w:fldCharType="separate"/>
            </w:r>
            <w:r>
              <w:rPr>
                <w:webHidden/>
              </w:rPr>
              <w:t>53</w:t>
            </w:r>
            <w:r>
              <w:rPr>
                <w:webHidden/>
              </w:rPr>
              <w:fldChar w:fldCharType="end"/>
            </w:r>
          </w:hyperlink>
        </w:p>
        <w:p w14:paraId="0A1892F7" w14:textId="58C3E881" w:rsidR="008A6235" w:rsidRDefault="008A6235">
          <w:pPr>
            <w:pStyle w:val="TOC2"/>
            <w:tabs>
              <w:tab w:val="left" w:pos="1200"/>
            </w:tabs>
            <w:rPr>
              <w:rFonts w:eastAsiaTheme="minorEastAsia"/>
              <w:kern w:val="2"/>
              <w:sz w:val="24"/>
              <w:szCs w:val="24"/>
              <w:lang w:eastAsia="en-AU"/>
              <w14:ligatures w14:val="standardContextual"/>
            </w:rPr>
          </w:pPr>
          <w:hyperlink w:anchor="_Toc209421987" w:history="1">
            <w:r w:rsidRPr="0006363B">
              <w:rPr>
                <w:rStyle w:val="Hyperlink"/>
              </w:rPr>
              <w:t>5.9</w:t>
            </w:r>
            <w:r>
              <w:rPr>
                <w:rFonts w:eastAsiaTheme="minorEastAsia"/>
                <w:kern w:val="2"/>
                <w:sz w:val="24"/>
                <w:szCs w:val="24"/>
                <w:lang w:eastAsia="en-AU"/>
                <w14:ligatures w14:val="standardContextual"/>
              </w:rPr>
              <w:tab/>
            </w:r>
            <w:r w:rsidRPr="0006363B">
              <w:rPr>
                <w:rStyle w:val="Hyperlink"/>
                <w:i/>
                <w:iCs/>
              </w:rPr>
              <w:t>Cornu aspersum</w:t>
            </w:r>
            <w:r w:rsidRPr="0006363B">
              <w:rPr>
                <w:rStyle w:val="Hyperlink"/>
              </w:rPr>
              <w:t xml:space="preserve"> as a vector for plant pathogens</w:t>
            </w:r>
            <w:r>
              <w:rPr>
                <w:webHidden/>
              </w:rPr>
              <w:tab/>
            </w:r>
            <w:r>
              <w:rPr>
                <w:webHidden/>
              </w:rPr>
              <w:fldChar w:fldCharType="begin"/>
            </w:r>
            <w:r>
              <w:rPr>
                <w:webHidden/>
              </w:rPr>
              <w:instrText xml:space="preserve"> PAGEREF _Toc209421987 \h </w:instrText>
            </w:r>
            <w:r>
              <w:rPr>
                <w:webHidden/>
              </w:rPr>
            </w:r>
            <w:r>
              <w:rPr>
                <w:webHidden/>
              </w:rPr>
              <w:fldChar w:fldCharType="separate"/>
            </w:r>
            <w:r>
              <w:rPr>
                <w:webHidden/>
              </w:rPr>
              <w:t>56</w:t>
            </w:r>
            <w:r>
              <w:rPr>
                <w:webHidden/>
              </w:rPr>
              <w:fldChar w:fldCharType="end"/>
            </w:r>
          </w:hyperlink>
        </w:p>
        <w:p w14:paraId="6BCAB3DE" w14:textId="2BA2A816" w:rsidR="008A6235" w:rsidRDefault="008A6235">
          <w:pPr>
            <w:pStyle w:val="TOC1"/>
            <w:rPr>
              <w:rFonts w:eastAsiaTheme="minorEastAsia"/>
              <w:b w:val="0"/>
              <w:kern w:val="2"/>
              <w:sz w:val="24"/>
              <w:szCs w:val="24"/>
              <w:lang w:eastAsia="en-AU"/>
              <w14:ligatures w14:val="standardContextual"/>
            </w:rPr>
          </w:pPr>
          <w:hyperlink w:anchor="_Toc209421988" w:history="1">
            <w:r w:rsidRPr="0006363B">
              <w:rPr>
                <w:rStyle w:val="Hyperlink"/>
              </w:rPr>
              <w:t>6</w:t>
            </w:r>
            <w:r>
              <w:rPr>
                <w:rFonts w:eastAsiaTheme="minorEastAsia"/>
                <w:b w:val="0"/>
                <w:kern w:val="2"/>
                <w:sz w:val="24"/>
                <w:szCs w:val="24"/>
                <w:lang w:eastAsia="en-AU"/>
                <w14:ligatures w14:val="standardContextual"/>
              </w:rPr>
              <w:tab/>
            </w:r>
            <w:r w:rsidRPr="0006363B">
              <w:rPr>
                <w:rStyle w:val="Hyperlink"/>
              </w:rPr>
              <w:t>Species verification and biosecurity</w:t>
            </w:r>
            <w:r>
              <w:rPr>
                <w:webHidden/>
              </w:rPr>
              <w:tab/>
            </w:r>
            <w:r>
              <w:rPr>
                <w:webHidden/>
              </w:rPr>
              <w:fldChar w:fldCharType="begin"/>
            </w:r>
            <w:r>
              <w:rPr>
                <w:webHidden/>
              </w:rPr>
              <w:instrText xml:space="preserve"> PAGEREF _Toc209421988 \h </w:instrText>
            </w:r>
            <w:r>
              <w:rPr>
                <w:webHidden/>
              </w:rPr>
            </w:r>
            <w:r>
              <w:rPr>
                <w:webHidden/>
              </w:rPr>
              <w:fldChar w:fldCharType="separate"/>
            </w:r>
            <w:r>
              <w:rPr>
                <w:webHidden/>
              </w:rPr>
              <w:t>59</w:t>
            </w:r>
            <w:r>
              <w:rPr>
                <w:webHidden/>
              </w:rPr>
              <w:fldChar w:fldCharType="end"/>
            </w:r>
          </w:hyperlink>
        </w:p>
        <w:p w14:paraId="5A6336F2" w14:textId="03F5F0B2" w:rsidR="008A6235" w:rsidRDefault="008A6235">
          <w:pPr>
            <w:pStyle w:val="TOC2"/>
            <w:tabs>
              <w:tab w:val="left" w:pos="1200"/>
            </w:tabs>
            <w:rPr>
              <w:rFonts w:eastAsiaTheme="minorEastAsia"/>
              <w:kern w:val="2"/>
              <w:sz w:val="24"/>
              <w:szCs w:val="24"/>
              <w:lang w:eastAsia="en-AU"/>
              <w14:ligatures w14:val="standardContextual"/>
            </w:rPr>
          </w:pPr>
          <w:hyperlink w:anchor="_Toc209421989" w:history="1">
            <w:r w:rsidRPr="0006363B">
              <w:rPr>
                <w:rStyle w:val="Hyperlink"/>
              </w:rPr>
              <w:t>6.1</w:t>
            </w:r>
            <w:r>
              <w:rPr>
                <w:rFonts w:eastAsiaTheme="minorEastAsia"/>
                <w:kern w:val="2"/>
                <w:sz w:val="24"/>
                <w:szCs w:val="24"/>
                <w:lang w:eastAsia="en-AU"/>
                <w14:ligatures w14:val="standardContextual"/>
              </w:rPr>
              <w:tab/>
            </w:r>
            <w:r w:rsidRPr="0006363B">
              <w:rPr>
                <w:rStyle w:val="Hyperlink"/>
              </w:rPr>
              <w:t>Measures for species verification and biosecurity</w:t>
            </w:r>
            <w:r>
              <w:rPr>
                <w:webHidden/>
              </w:rPr>
              <w:tab/>
            </w:r>
            <w:r>
              <w:rPr>
                <w:webHidden/>
              </w:rPr>
              <w:fldChar w:fldCharType="begin"/>
            </w:r>
            <w:r>
              <w:rPr>
                <w:webHidden/>
              </w:rPr>
              <w:instrText xml:space="preserve"> PAGEREF _Toc209421989 \h </w:instrText>
            </w:r>
            <w:r>
              <w:rPr>
                <w:webHidden/>
              </w:rPr>
            </w:r>
            <w:r>
              <w:rPr>
                <w:webHidden/>
              </w:rPr>
              <w:fldChar w:fldCharType="separate"/>
            </w:r>
            <w:r>
              <w:rPr>
                <w:webHidden/>
              </w:rPr>
              <w:t>59</w:t>
            </w:r>
            <w:r>
              <w:rPr>
                <w:webHidden/>
              </w:rPr>
              <w:fldChar w:fldCharType="end"/>
            </w:r>
          </w:hyperlink>
        </w:p>
        <w:p w14:paraId="2B3FBFF3" w14:textId="0F95FEFE" w:rsidR="008A6235" w:rsidRDefault="008A6235">
          <w:pPr>
            <w:pStyle w:val="TOC2"/>
            <w:tabs>
              <w:tab w:val="left" w:pos="1200"/>
            </w:tabs>
            <w:rPr>
              <w:rFonts w:eastAsiaTheme="minorEastAsia"/>
              <w:kern w:val="2"/>
              <w:sz w:val="24"/>
              <w:szCs w:val="24"/>
              <w:lang w:eastAsia="en-AU"/>
              <w14:ligatures w14:val="standardContextual"/>
            </w:rPr>
          </w:pPr>
          <w:hyperlink w:anchor="_Toc209421990" w:history="1">
            <w:r w:rsidRPr="0006363B">
              <w:rPr>
                <w:rStyle w:val="Hyperlink"/>
              </w:rPr>
              <w:t>6.2</w:t>
            </w:r>
            <w:r>
              <w:rPr>
                <w:rFonts w:eastAsiaTheme="minorEastAsia"/>
                <w:kern w:val="2"/>
                <w:sz w:val="24"/>
                <w:szCs w:val="24"/>
                <w:lang w:eastAsia="en-AU"/>
                <w14:ligatures w14:val="standardContextual"/>
              </w:rPr>
              <w:tab/>
            </w:r>
            <w:r w:rsidRPr="0006363B">
              <w:rPr>
                <w:rStyle w:val="Hyperlink"/>
              </w:rPr>
              <w:t>Certification for species verification and biosecurity</w:t>
            </w:r>
            <w:r>
              <w:rPr>
                <w:webHidden/>
              </w:rPr>
              <w:tab/>
            </w:r>
            <w:r>
              <w:rPr>
                <w:webHidden/>
              </w:rPr>
              <w:fldChar w:fldCharType="begin"/>
            </w:r>
            <w:r>
              <w:rPr>
                <w:webHidden/>
              </w:rPr>
              <w:instrText xml:space="preserve"> PAGEREF _Toc209421990 \h </w:instrText>
            </w:r>
            <w:r>
              <w:rPr>
                <w:webHidden/>
              </w:rPr>
            </w:r>
            <w:r>
              <w:rPr>
                <w:webHidden/>
              </w:rPr>
              <w:fldChar w:fldCharType="separate"/>
            </w:r>
            <w:r>
              <w:rPr>
                <w:webHidden/>
              </w:rPr>
              <w:t>61</w:t>
            </w:r>
            <w:r>
              <w:rPr>
                <w:webHidden/>
              </w:rPr>
              <w:fldChar w:fldCharType="end"/>
            </w:r>
          </w:hyperlink>
        </w:p>
        <w:p w14:paraId="47B3A58B" w14:textId="03F5F879" w:rsidR="008A6235" w:rsidRDefault="008A6235">
          <w:pPr>
            <w:pStyle w:val="TOC1"/>
            <w:rPr>
              <w:rFonts w:eastAsiaTheme="minorEastAsia"/>
              <w:b w:val="0"/>
              <w:kern w:val="2"/>
              <w:sz w:val="24"/>
              <w:szCs w:val="24"/>
              <w:lang w:eastAsia="en-AU"/>
              <w14:ligatures w14:val="standardContextual"/>
            </w:rPr>
          </w:pPr>
          <w:hyperlink w:anchor="_Toc209421991" w:history="1">
            <w:r w:rsidRPr="0006363B">
              <w:rPr>
                <w:rStyle w:val="Hyperlink"/>
              </w:rPr>
              <w:t>7</w:t>
            </w:r>
            <w:r>
              <w:rPr>
                <w:rFonts w:eastAsiaTheme="minorEastAsia"/>
                <w:b w:val="0"/>
                <w:kern w:val="2"/>
                <w:sz w:val="24"/>
                <w:szCs w:val="24"/>
                <w:lang w:eastAsia="en-AU"/>
                <w14:ligatures w14:val="standardContextual"/>
              </w:rPr>
              <w:tab/>
            </w:r>
            <w:r w:rsidRPr="0006363B">
              <w:rPr>
                <w:rStyle w:val="Hyperlink"/>
              </w:rPr>
              <w:t>Appendices</w:t>
            </w:r>
            <w:r>
              <w:rPr>
                <w:webHidden/>
              </w:rPr>
              <w:tab/>
            </w:r>
            <w:r>
              <w:rPr>
                <w:webHidden/>
              </w:rPr>
              <w:fldChar w:fldCharType="begin"/>
            </w:r>
            <w:r>
              <w:rPr>
                <w:webHidden/>
              </w:rPr>
              <w:instrText xml:space="preserve"> PAGEREF _Toc209421991 \h </w:instrText>
            </w:r>
            <w:r>
              <w:rPr>
                <w:webHidden/>
              </w:rPr>
            </w:r>
            <w:r>
              <w:rPr>
                <w:webHidden/>
              </w:rPr>
              <w:fldChar w:fldCharType="separate"/>
            </w:r>
            <w:r>
              <w:rPr>
                <w:webHidden/>
              </w:rPr>
              <w:t>63</w:t>
            </w:r>
            <w:r>
              <w:rPr>
                <w:webHidden/>
              </w:rPr>
              <w:fldChar w:fldCharType="end"/>
            </w:r>
          </w:hyperlink>
        </w:p>
        <w:p w14:paraId="51E29E49" w14:textId="45DE84B8" w:rsidR="008A6235" w:rsidRDefault="008A6235">
          <w:pPr>
            <w:pStyle w:val="TOC2"/>
            <w:tabs>
              <w:tab w:val="left" w:pos="1200"/>
            </w:tabs>
            <w:rPr>
              <w:rFonts w:eastAsiaTheme="minorEastAsia"/>
              <w:kern w:val="2"/>
              <w:sz w:val="24"/>
              <w:szCs w:val="24"/>
              <w:lang w:eastAsia="en-AU"/>
              <w14:ligatures w14:val="standardContextual"/>
            </w:rPr>
          </w:pPr>
          <w:hyperlink w:anchor="_Toc209421992" w:history="1">
            <w:r w:rsidRPr="0006363B">
              <w:rPr>
                <w:rStyle w:val="Hyperlink"/>
              </w:rPr>
              <w:t>7.1</w:t>
            </w:r>
            <w:r>
              <w:rPr>
                <w:rFonts w:eastAsiaTheme="minorEastAsia"/>
                <w:kern w:val="2"/>
                <w:sz w:val="24"/>
                <w:szCs w:val="24"/>
                <w:lang w:eastAsia="en-AU"/>
                <w14:ligatures w14:val="standardContextual"/>
              </w:rPr>
              <w:tab/>
            </w:r>
            <w:r w:rsidRPr="0006363B">
              <w:rPr>
                <w:rStyle w:val="Hyperlink"/>
              </w:rPr>
              <w:t>Appendix A: hazard identification</w:t>
            </w:r>
            <w:r>
              <w:rPr>
                <w:webHidden/>
              </w:rPr>
              <w:tab/>
            </w:r>
            <w:r>
              <w:rPr>
                <w:webHidden/>
              </w:rPr>
              <w:fldChar w:fldCharType="begin"/>
            </w:r>
            <w:r>
              <w:rPr>
                <w:webHidden/>
              </w:rPr>
              <w:instrText xml:space="preserve"> PAGEREF _Toc209421992 \h </w:instrText>
            </w:r>
            <w:r>
              <w:rPr>
                <w:webHidden/>
              </w:rPr>
            </w:r>
            <w:r>
              <w:rPr>
                <w:webHidden/>
              </w:rPr>
              <w:fldChar w:fldCharType="separate"/>
            </w:r>
            <w:r>
              <w:rPr>
                <w:webHidden/>
              </w:rPr>
              <w:t>63</w:t>
            </w:r>
            <w:r>
              <w:rPr>
                <w:webHidden/>
              </w:rPr>
              <w:fldChar w:fldCharType="end"/>
            </w:r>
          </w:hyperlink>
        </w:p>
        <w:p w14:paraId="7DDF39B9" w14:textId="18AEA3BF" w:rsidR="008A6235" w:rsidRDefault="008A6235">
          <w:pPr>
            <w:pStyle w:val="TOC2"/>
            <w:tabs>
              <w:tab w:val="left" w:pos="1200"/>
            </w:tabs>
            <w:rPr>
              <w:rFonts w:eastAsiaTheme="minorEastAsia"/>
              <w:kern w:val="2"/>
              <w:sz w:val="24"/>
              <w:szCs w:val="24"/>
              <w:lang w:eastAsia="en-AU"/>
              <w14:ligatures w14:val="standardContextual"/>
            </w:rPr>
          </w:pPr>
          <w:hyperlink w:anchor="_Toc209421993" w:history="1">
            <w:r w:rsidRPr="0006363B">
              <w:rPr>
                <w:rStyle w:val="Hyperlink"/>
              </w:rPr>
              <w:t>7.2</w:t>
            </w:r>
            <w:r>
              <w:rPr>
                <w:rFonts w:eastAsiaTheme="minorEastAsia"/>
                <w:kern w:val="2"/>
                <w:sz w:val="24"/>
                <w:szCs w:val="24"/>
                <w:lang w:eastAsia="en-AU"/>
                <w14:ligatures w14:val="standardContextual"/>
              </w:rPr>
              <w:tab/>
            </w:r>
            <w:r w:rsidRPr="0006363B">
              <w:rPr>
                <w:rStyle w:val="Hyperlink"/>
              </w:rPr>
              <w:t>Appendix B: species of garden snail</w:t>
            </w:r>
            <w:r>
              <w:rPr>
                <w:webHidden/>
              </w:rPr>
              <w:tab/>
            </w:r>
            <w:r>
              <w:rPr>
                <w:webHidden/>
              </w:rPr>
              <w:fldChar w:fldCharType="begin"/>
            </w:r>
            <w:r>
              <w:rPr>
                <w:webHidden/>
              </w:rPr>
              <w:instrText xml:space="preserve"> PAGEREF _Toc209421993 \h </w:instrText>
            </w:r>
            <w:r>
              <w:rPr>
                <w:webHidden/>
              </w:rPr>
            </w:r>
            <w:r>
              <w:rPr>
                <w:webHidden/>
              </w:rPr>
              <w:fldChar w:fldCharType="separate"/>
            </w:r>
            <w:r>
              <w:rPr>
                <w:webHidden/>
              </w:rPr>
              <w:t>69</w:t>
            </w:r>
            <w:r>
              <w:rPr>
                <w:webHidden/>
              </w:rPr>
              <w:fldChar w:fldCharType="end"/>
            </w:r>
          </w:hyperlink>
        </w:p>
        <w:p w14:paraId="77B65AED" w14:textId="0C2D02C8" w:rsidR="008A6235" w:rsidRDefault="008A6235">
          <w:pPr>
            <w:pStyle w:val="TOC1"/>
            <w:rPr>
              <w:rFonts w:eastAsiaTheme="minorEastAsia"/>
              <w:b w:val="0"/>
              <w:kern w:val="2"/>
              <w:sz w:val="24"/>
              <w:szCs w:val="24"/>
              <w:lang w:eastAsia="en-AU"/>
              <w14:ligatures w14:val="standardContextual"/>
            </w:rPr>
          </w:pPr>
          <w:hyperlink w:anchor="_Toc209421994" w:history="1">
            <w:r w:rsidRPr="0006363B">
              <w:rPr>
                <w:rStyle w:val="Hyperlink"/>
              </w:rPr>
              <w:t>8</w:t>
            </w:r>
            <w:r>
              <w:rPr>
                <w:rFonts w:eastAsiaTheme="minorEastAsia"/>
                <w:b w:val="0"/>
                <w:kern w:val="2"/>
                <w:sz w:val="24"/>
                <w:szCs w:val="24"/>
                <w:lang w:eastAsia="en-AU"/>
                <w14:ligatures w14:val="standardContextual"/>
              </w:rPr>
              <w:tab/>
            </w:r>
            <w:r w:rsidRPr="0006363B">
              <w:rPr>
                <w:rStyle w:val="Hyperlink"/>
              </w:rPr>
              <w:t>Glossary</w:t>
            </w:r>
            <w:r>
              <w:rPr>
                <w:webHidden/>
              </w:rPr>
              <w:tab/>
            </w:r>
            <w:r>
              <w:rPr>
                <w:webHidden/>
              </w:rPr>
              <w:fldChar w:fldCharType="begin"/>
            </w:r>
            <w:r>
              <w:rPr>
                <w:webHidden/>
              </w:rPr>
              <w:instrText xml:space="preserve"> PAGEREF _Toc209421994 \h </w:instrText>
            </w:r>
            <w:r>
              <w:rPr>
                <w:webHidden/>
              </w:rPr>
            </w:r>
            <w:r>
              <w:rPr>
                <w:webHidden/>
              </w:rPr>
              <w:fldChar w:fldCharType="separate"/>
            </w:r>
            <w:r>
              <w:rPr>
                <w:webHidden/>
              </w:rPr>
              <w:t>76</w:t>
            </w:r>
            <w:r>
              <w:rPr>
                <w:webHidden/>
              </w:rPr>
              <w:fldChar w:fldCharType="end"/>
            </w:r>
          </w:hyperlink>
        </w:p>
        <w:p w14:paraId="29CB2585" w14:textId="18B6E356" w:rsidR="008A6235" w:rsidRDefault="008A6235">
          <w:pPr>
            <w:pStyle w:val="TOC1"/>
            <w:rPr>
              <w:rFonts w:eastAsiaTheme="minorEastAsia"/>
              <w:b w:val="0"/>
              <w:kern w:val="2"/>
              <w:sz w:val="24"/>
              <w:szCs w:val="24"/>
              <w:lang w:eastAsia="en-AU"/>
              <w14:ligatures w14:val="standardContextual"/>
            </w:rPr>
          </w:pPr>
          <w:hyperlink w:anchor="_Toc209421995" w:history="1">
            <w:r w:rsidRPr="0006363B">
              <w:rPr>
                <w:rStyle w:val="Hyperlink"/>
              </w:rPr>
              <w:t>9</w:t>
            </w:r>
            <w:r>
              <w:rPr>
                <w:rFonts w:eastAsiaTheme="minorEastAsia"/>
                <w:b w:val="0"/>
                <w:kern w:val="2"/>
                <w:sz w:val="24"/>
                <w:szCs w:val="24"/>
                <w:lang w:eastAsia="en-AU"/>
                <w14:ligatures w14:val="standardContextual"/>
              </w:rPr>
              <w:tab/>
            </w:r>
            <w:r w:rsidRPr="0006363B">
              <w:rPr>
                <w:rStyle w:val="Hyperlink"/>
              </w:rPr>
              <w:t>References</w:t>
            </w:r>
            <w:r>
              <w:rPr>
                <w:webHidden/>
              </w:rPr>
              <w:tab/>
            </w:r>
            <w:r>
              <w:rPr>
                <w:webHidden/>
              </w:rPr>
              <w:fldChar w:fldCharType="begin"/>
            </w:r>
            <w:r>
              <w:rPr>
                <w:webHidden/>
              </w:rPr>
              <w:instrText xml:space="preserve"> PAGEREF _Toc209421995 \h </w:instrText>
            </w:r>
            <w:r>
              <w:rPr>
                <w:webHidden/>
              </w:rPr>
            </w:r>
            <w:r>
              <w:rPr>
                <w:webHidden/>
              </w:rPr>
              <w:fldChar w:fldCharType="separate"/>
            </w:r>
            <w:r>
              <w:rPr>
                <w:webHidden/>
              </w:rPr>
              <w:t>77</w:t>
            </w:r>
            <w:r>
              <w:rPr>
                <w:webHidden/>
              </w:rPr>
              <w:fldChar w:fldCharType="end"/>
            </w:r>
          </w:hyperlink>
        </w:p>
        <w:p w14:paraId="7A2F8C4B" w14:textId="716B16B0" w:rsidR="00764D6A" w:rsidRPr="00261D54" w:rsidRDefault="00E91D72" w:rsidP="004B3F30">
          <w:pPr>
            <w:pStyle w:val="TOC1"/>
          </w:pPr>
          <w:r w:rsidRPr="00261D54">
            <w:rPr>
              <w:b w:val="0"/>
            </w:rPr>
            <w:fldChar w:fldCharType="end"/>
          </w:r>
        </w:p>
      </w:sdtContent>
    </w:sdt>
    <w:p w14:paraId="102E4852" w14:textId="77777777" w:rsidR="008E3E14" w:rsidRPr="00261D54" w:rsidRDefault="008E3E14">
      <w:pPr>
        <w:spacing w:after="0" w:line="240" w:lineRule="auto"/>
        <w:rPr>
          <w:rStyle w:val="Strong"/>
          <w:rFonts w:ascii="Calibri Light" w:hAnsi="Calibri Light"/>
          <w:sz w:val="36"/>
        </w:rPr>
      </w:pPr>
      <w:r w:rsidRPr="00261D54">
        <w:rPr>
          <w:rStyle w:val="Strong"/>
        </w:rPr>
        <w:br w:type="page"/>
      </w:r>
    </w:p>
    <w:p w14:paraId="0D2609CB" w14:textId="39F8930E" w:rsidR="00764D6A" w:rsidRPr="00261D54" w:rsidRDefault="00E91D72" w:rsidP="004B3F30">
      <w:pPr>
        <w:pStyle w:val="TOCHeading2"/>
        <w:spacing w:before="240"/>
        <w:rPr>
          <w:rStyle w:val="Strong"/>
        </w:rPr>
      </w:pPr>
      <w:r w:rsidRPr="00261D54">
        <w:rPr>
          <w:rStyle w:val="Strong"/>
        </w:rPr>
        <w:lastRenderedPageBreak/>
        <w:t>Tables</w:t>
      </w:r>
    </w:p>
    <w:p w14:paraId="66D694A1" w14:textId="7C01FFBC" w:rsidR="008A6235" w:rsidRDefault="00E91D72">
      <w:pPr>
        <w:pStyle w:val="TableofFigures"/>
        <w:tabs>
          <w:tab w:val="right" w:leader="dot" w:pos="9060"/>
        </w:tabs>
        <w:rPr>
          <w:rFonts w:eastAsiaTheme="minorEastAsia"/>
          <w:noProof/>
          <w:kern w:val="2"/>
          <w:sz w:val="24"/>
          <w:szCs w:val="24"/>
          <w:lang w:eastAsia="en-AU"/>
          <w14:ligatures w14:val="standardContextual"/>
        </w:rPr>
      </w:pPr>
      <w:r w:rsidRPr="00261D54">
        <w:rPr>
          <w:rStyle w:val="Hyperlink"/>
        </w:rPr>
        <w:fldChar w:fldCharType="begin"/>
      </w:r>
      <w:r w:rsidRPr="00261D54">
        <w:rPr>
          <w:rStyle w:val="Hyperlink"/>
          <w:noProof/>
        </w:rPr>
        <w:instrText xml:space="preserve"> TOC \h \z \c "Table" </w:instrText>
      </w:r>
      <w:r w:rsidRPr="00261D54">
        <w:rPr>
          <w:rStyle w:val="Hyperlink"/>
        </w:rPr>
        <w:fldChar w:fldCharType="separate"/>
      </w:r>
      <w:hyperlink w:anchor="_Toc209421996" w:history="1">
        <w:r w:rsidR="008A6235" w:rsidRPr="002829D9">
          <w:rPr>
            <w:rStyle w:val="Hyperlink"/>
            <w:noProof/>
          </w:rPr>
          <w:t>Table 1 Nomenclature for qualitative likelihoods</w:t>
        </w:r>
        <w:r w:rsidR="008A6235">
          <w:rPr>
            <w:noProof/>
            <w:webHidden/>
          </w:rPr>
          <w:tab/>
        </w:r>
        <w:r w:rsidR="008A6235">
          <w:rPr>
            <w:noProof/>
            <w:webHidden/>
          </w:rPr>
          <w:fldChar w:fldCharType="begin"/>
        </w:r>
        <w:r w:rsidR="008A6235">
          <w:rPr>
            <w:noProof/>
            <w:webHidden/>
          </w:rPr>
          <w:instrText xml:space="preserve"> PAGEREF _Toc209421996 \h </w:instrText>
        </w:r>
        <w:r w:rsidR="008A6235">
          <w:rPr>
            <w:noProof/>
            <w:webHidden/>
          </w:rPr>
        </w:r>
        <w:r w:rsidR="008A6235">
          <w:rPr>
            <w:noProof/>
            <w:webHidden/>
          </w:rPr>
          <w:fldChar w:fldCharType="separate"/>
        </w:r>
        <w:r w:rsidR="008A6235">
          <w:rPr>
            <w:noProof/>
            <w:webHidden/>
          </w:rPr>
          <w:t>12</w:t>
        </w:r>
        <w:r w:rsidR="008A6235">
          <w:rPr>
            <w:noProof/>
            <w:webHidden/>
          </w:rPr>
          <w:fldChar w:fldCharType="end"/>
        </w:r>
      </w:hyperlink>
    </w:p>
    <w:p w14:paraId="5110C84B" w14:textId="2A7D3530" w:rsidR="008A6235" w:rsidRDefault="008A6235">
      <w:pPr>
        <w:pStyle w:val="TableofFigures"/>
        <w:tabs>
          <w:tab w:val="right" w:leader="dot" w:pos="9060"/>
        </w:tabs>
        <w:rPr>
          <w:rFonts w:eastAsiaTheme="minorEastAsia"/>
          <w:noProof/>
          <w:kern w:val="2"/>
          <w:sz w:val="24"/>
          <w:szCs w:val="24"/>
          <w:lang w:eastAsia="en-AU"/>
          <w14:ligatures w14:val="standardContextual"/>
        </w:rPr>
      </w:pPr>
      <w:hyperlink w:anchor="_Toc209421997" w:history="1">
        <w:r w:rsidRPr="002829D9">
          <w:rPr>
            <w:rStyle w:val="Hyperlink"/>
            <w:noProof/>
          </w:rPr>
          <w:t>Table 2 Rules for determining the likely consequences using effect categories</w:t>
        </w:r>
        <w:r>
          <w:rPr>
            <w:noProof/>
            <w:webHidden/>
          </w:rPr>
          <w:tab/>
        </w:r>
        <w:r>
          <w:rPr>
            <w:noProof/>
            <w:webHidden/>
          </w:rPr>
          <w:fldChar w:fldCharType="begin"/>
        </w:r>
        <w:r>
          <w:rPr>
            <w:noProof/>
            <w:webHidden/>
          </w:rPr>
          <w:instrText xml:space="preserve"> PAGEREF _Toc209421997 \h </w:instrText>
        </w:r>
        <w:r>
          <w:rPr>
            <w:noProof/>
            <w:webHidden/>
          </w:rPr>
        </w:r>
        <w:r>
          <w:rPr>
            <w:noProof/>
            <w:webHidden/>
          </w:rPr>
          <w:fldChar w:fldCharType="separate"/>
        </w:r>
        <w:r>
          <w:rPr>
            <w:noProof/>
            <w:webHidden/>
          </w:rPr>
          <w:t>12</w:t>
        </w:r>
        <w:r>
          <w:rPr>
            <w:noProof/>
            <w:webHidden/>
          </w:rPr>
          <w:fldChar w:fldCharType="end"/>
        </w:r>
      </w:hyperlink>
    </w:p>
    <w:p w14:paraId="0BE0BCFE" w14:textId="3E15C3A5" w:rsidR="008A6235" w:rsidRDefault="008A6235">
      <w:pPr>
        <w:pStyle w:val="TableofFigures"/>
        <w:tabs>
          <w:tab w:val="right" w:leader="dot" w:pos="9060"/>
        </w:tabs>
        <w:rPr>
          <w:rFonts w:eastAsiaTheme="minorEastAsia"/>
          <w:noProof/>
          <w:kern w:val="2"/>
          <w:sz w:val="24"/>
          <w:szCs w:val="24"/>
          <w:lang w:eastAsia="en-AU"/>
          <w14:ligatures w14:val="standardContextual"/>
        </w:rPr>
      </w:pPr>
      <w:hyperlink w:anchor="_Toc209421998" w:history="1">
        <w:r w:rsidRPr="002829D9">
          <w:rPr>
            <w:rStyle w:val="Hyperlink"/>
            <w:noProof/>
          </w:rPr>
          <w:t>Table 3 Risk estimation matrix – likelihood of entry and exposure and likely consequences</w:t>
        </w:r>
        <w:r>
          <w:rPr>
            <w:noProof/>
            <w:webHidden/>
          </w:rPr>
          <w:tab/>
        </w:r>
        <w:r>
          <w:rPr>
            <w:noProof/>
            <w:webHidden/>
          </w:rPr>
          <w:fldChar w:fldCharType="begin"/>
        </w:r>
        <w:r>
          <w:rPr>
            <w:noProof/>
            <w:webHidden/>
          </w:rPr>
          <w:instrText xml:space="preserve"> PAGEREF _Toc209421998 \h </w:instrText>
        </w:r>
        <w:r>
          <w:rPr>
            <w:noProof/>
            <w:webHidden/>
          </w:rPr>
        </w:r>
        <w:r>
          <w:rPr>
            <w:noProof/>
            <w:webHidden/>
          </w:rPr>
          <w:fldChar w:fldCharType="separate"/>
        </w:r>
        <w:r>
          <w:rPr>
            <w:noProof/>
            <w:webHidden/>
          </w:rPr>
          <w:t>13</w:t>
        </w:r>
        <w:r>
          <w:rPr>
            <w:noProof/>
            <w:webHidden/>
          </w:rPr>
          <w:fldChar w:fldCharType="end"/>
        </w:r>
      </w:hyperlink>
    </w:p>
    <w:p w14:paraId="47BF0449" w14:textId="56C7A250" w:rsidR="008A6235" w:rsidRDefault="008A6235">
      <w:pPr>
        <w:pStyle w:val="TableofFigures"/>
        <w:tabs>
          <w:tab w:val="right" w:leader="dot" w:pos="9060"/>
        </w:tabs>
        <w:rPr>
          <w:rFonts w:eastAsiaTheme="minorEastAsia"/>
          <w:noProof/>
          <w:kern w:val="2"/>
          <w:sz w:val="24"/>
          <w:szCs w:val="24"/>
          <w:lang w:eastAsia="en-AU"/>
          <w14:ligatures w14:val="standardContextual"/>
        </w:rPr>
      </w:pPr>
      <w:hyperlink w:anchor="_Toc209421999" w:history="1">
        <w:r w:rsidRPr="002829D9">
          <w:rPr>
            <w:rStyle w:val="Hyperlink"/>
            <w:noProof/>
          </w:rPr>
          <w:t xml:space="preserve">Table 4 </w:t>
        </w:r>
        <w:r w:rsidRPr="002829D9">
          <w:rPr>
            <w:rStyle w:val="Hyperlink"/>
            <w:i/>
            <w:iCs/>
            <w:noProof/>
          </w:rPr>
          <w:t>Angiostrongylus species</w:t>
        </w:r>
        <w:r w:rsidRPr="002829D9">
          <w:rPr>
            <w:rStyle w:val="Hyperlink"/>
            <w:noProof/>
          </w:rPr>
          <w:t xml:space="preserve"> that use </w:t>
        </w:r>
        <w:r w:rsidRPr="002829D9">
          <w:rPr>
            <w:rStyle w:val="Hyperlink"/>
            <w:i/>
            <w:iCs/>
            <w:noProof/>
          </w:rPr>
          <w:t>C. aspersum</w:t>
        </w:r>
        <w:r w:rsidRPr="002829D9">
          <w:rPr>
            <w:rStyle w:val="Hyperlink"/>
            <w:noProof/>
          </w:rPr>
          <w:t xml:space="preserve"> as a host, their intermediate and definitive hosts, their presence in Australia and in snail farms</w:t>
        </w:r>
        <w:r>
          <w:rPr>
            <w:noProof/>
            <w:webHidden/>
          </w:rPr>
          <w:tab/>
        </w:r>
        <w:r>
          <w:rPr>
            <w:noProof/>
            <w:webHidden/>
          </w:rPr>
          <w:fldChar w:fldCharType="begin"/>
        </w:r>
        <w:r>
          <w:rPr>
            <w:noProof/>
            <w:webHidden/>
          </w:rPr>
          <w:instrText xml:space="preserve"> PAGEREF _Toc209421999 \h </w:instrText>
        </w:r>
        <w:r>
          <w:rPr>
            <w:noProof/>
            <w:webHidden/>
          </w:rPr>
        </w:r>
        <w:r>
          <w:rPr>
            <w:noProof/>
            <w:webHidden/>
          </w:rPr>
          <w:fldChar w:fldCharType="separate"/>
        </w:r>
        <w:r>
          <w:rPr>
            <w:noProof/>
            <w:webHidden/>
          </w:rPr>
          <w:t>23</w:t>
        </w:r>
        <w:r>
          <w:rPr>
            <w:noProof/>
            <w:webHidden/>
          </w:rPr>
          <w:fldChar w:fldCharType="end"/>
        </w:r>
      </w:hyperlink>
    </w:p>
    <w:p w14:paraId="06143E36" w14:textId="07C14F0A" w:rsidR="008A6235" w:rsidRDefault="008A6235">
      <w:pPr>
        <w:pStyle w:val="TableofFigures"/>
        <w:tabs>
          <w:tab w:val="right" w:leader="dot" w:pos="9060"/>
        </w:tabs>
        <w:rPr>
          <w:rFonts w:eastAsiaTheme="minorEastAsia"/>
          <w:noProof/>
          <w:kern w:val="2"/>
          <w:sz w:val="24"/>
          <w:szCs w:val="24"/>
          <w:lang w:eastAsia="en-AU"/>
          <w14:ligatures w14:val="standardContextual"/>
        </w:rPr>
      </w:pPr>
      <w:hyperlink w:anchor="_Toc209422000" w:history="1">
        <w:r w:rsidRPr="002829D9">
          <w:rPr>
            <w:rStyle w:val="Hyperlink"/>
            <w:noProof/>
          </w:rPr>
          <w:t xml:space="preserve">Table 5 </w:t>
        </w:r>
        <w:r w:rsidRPr="002829D9">
          <w:rPr>
            <w:rStyle w:val="Hyperlink"/>
            <w:i/>
            <w:iCs/>
            <w:noProof/>
          </w:rPr>
          <w:t>Brachylaima</w:t>
        </w:r>
        <w:r w:rsidRPr="002829D9">
          <w:rPr>
            <w:rStyle w:val="Hyperlink"/>
            <w:noProof/>
          </w:rPr>
          <w:t xml:space="preserve"> species that use </w:t>
        </w:r>
        <w:r w:rsidRPr="002829D9">
          <w:rPr>
            <w:rStyle w:val="Hyperlink"/>
            <w:i/>
            <w:iCs/>
            <w:noProof/>
          </w:rPr>
          <w:t>C. aspersum</w:t>
        </w:r>
        <w:r w:rsidRPr="002829D9">
          <w:rPr>
            <w:rStyle w:val="Hyperlink"/>
            <w:noProof/>
          </w:rPr>
          <w:t xml:space="preserve"> as a host, their intermediate and definitive hosts, their presence in Australia and in snail farms</w:t>
        </w:r>
        <w:r>
          <w:rPr>
            <w:noProof/>
            <w:webHidden/>
          </w:rPr>
          <w:tab/>
        </w:r>
        <w:r>
          <w:rPr>
            <w:noProof/>
            <w:webHidden/>
          </w:rPr>
          <w:fldChar w:fldCharType="begin"/>
        </w:r>
        <w:r>
          <w:rPr>
            <w:noProof/>
            <w:webHidden/>
          </w:rPr>
          <w:instrText xml:space="preserve"> PAGEREF _Toc209422000 \h </w:instrText>
        </w:r>
        <w:r>
          <w:rPr>
            <w:noProof/>
            <w:webHidden/>
          </w:rPr>
        </w:r>
        <w:r>
          <w:rPr>
            <w:noProof/>
            <w:webHidden/>
          </w:rPr>
          <w:fldChar w:fldCharType="separate"/>
        </w:r>
        <w:r>
          <w:rPr>
            <w:noProof/>
            <w:webHidden/>
          </w:rPr>
          <w:t>32</w:t>
        </w:r>
        <w:r>
          <w:rPr>
            <w:noProof/>
            <w:webHidden/>
          </w:rPr>
          <w:fldChar w:fldCharType="end"/>
        </w:r>
      </w:hyperlink>
    </w:p>
    <w:p w14:paraId="51A3615A" w14:textId="4B444211" w:rsidR="008A6235" w:rsidRDefault="008A6235">
      <w:pPr>
        <w:pStyle w:val="TableofFigures"/>
        <w:tabs>
          <w:tab w:val="right" w:leader="dot" w:pos="9060"/>
        </w:tabs>
        <w:rPr>
          <w:rFonts w:eastAsiaTheme="minorEastAsia"/>
          <w:noProof/>
          <w:kern w:val="2"/>
          <w:sz w:val="24"/>
          <w:szCs w:val="24"/>
          <w:lang w:eastAsia="en-AU"/>
          <w14:ligatures w14:val="standardContextual"/>
        </w:rPr>
      </w:pPr>
      <w:hyperlink w:anchor="_Toc209422001" w:history="1">
        <w:r w:rsidRPr="002829D9">
          <w:rPr>
            <w:rStyle w:val="Hyperlink"/>
            <w:noProof/>
          </w:rPr>
          <w:t>Table 6 Hazard identification</w:t>
        </w:r>
        <w:r>
          <w:rPr>
            <w:noProof/>
            <w:webHidden/>
          </w:rPr>
          <w:tab/>
        </w:r>
        <w:r>
          <w:rPr>
            <w:noProof/>
            <w:webHidden/>
          </w:rPr>
          <w:fldChar w:fldCharType="begin"/>
        </w:r>
        <w:r>
          <w:rPr>
            <w:noProof/>
            <w:webHidden/>
          </w:rPr>
          <w:instrText xml:space="preserve"> PAGEREF _Toc209422001 \h </w:instrText>
        </w:r>
        <w:r>
          <w:rPr>
            <w:noProof/>
            <w:webHidden/>
          </w:rPr>
        </w:r>
        <w:r>
          <w:rPr>
            <w:noProof/>
            <w:webHidden/>
          </w:rPr>
          <w:fldChar w:fldCharType="separate"/>
        </w:r>
        <w:r>
          <w:rPr>
            <w:noProof/>
            <w:webHidden/>
          </w:rPr>
          <w:t>64</w:t>
        </w:r>
        <w:r>
          <w:rPr>
            <w:noProof/>
            <w:webHidden/>
          </w:rPr>
          <w:fldChar w:fldCharType="end"/>
        </w:r>
      </w:hyperlink>
    </w:p>
    <w:p w14:paraId="03DA9B55" w14:textId="736ED2E2" w:rsidR="008A6235" w:rsidRDefault="008A6235">
      <w:pPr>
        <w:pStyle w:val="TableofFigures"/>
        <w:tabs>
          <w:tab w:val="right" w:leader="dot" w:pos="9060"/>
        </w:tabs>
        <w:rPr>
          <w:rFonts w:eastAsiaTheme="minorEastAsia"/>
          <w:noProof/>
          <w:kern w:val="2"/>
          <w:sz w:val="24"/>
          <w:szCs w:val="24"/>
          <w:lang w:eastAsia="en-AU"/>
          <w14:ligatures w14:val="standardContextual"/>
        </w:rPr>
      </w:pPr>
      <w:hyperlink w:anchor="_Toc209422002" w:history="1">
        <w:r w:rsidRPr="002829D9">
          <w:rPr>
            <w:rStyle w:val="Hyperlink"/>
            <w:noProof/>
          </w:rPr>
          <w:t>Table 7 Comparison of snail species in Australia and worldwide</w:t>
        </w:r>
        <w:r>
          <w:rPr>
            <w:noProof/>
            <w:webHidden/>
          </w:rPr>
          <w:tab/>
        </w:r>
        <w:r>
          <w:rPr>
            <w:noProof/>
            <w:webHidden/>
          </w:rPr>
          <w:fldChar w:fldCharType="begin"/>
        </w:r>
        <w:r>
          <w:rPr>
            <w:noProof/>
            <w:webHidden/>
          </w:rPr>
          <w:instrText xml:space="preserve"> PAGEREF _Toc209422002 \h </w:instrText>
        </w:r>
        <w:r>
          <w:rPr>
            <w:noProof/>
            <w:webHidden/>
          </w:rPr>
        </w:r>
        <w:r>
          <w:rPr>
            <w:noProof/>
            <w:webHidden/>
          </w:rPr>
          <w:fldChar w:fldCharType="separate"/>
        </w:r>
        <w:r>
          <w:rPr>
            <w:noProof/>
            <w:webHidden/>
          </w:rPr>
          <w:t>69</w:t>
        </w:r>
        <w:r>
          <w:rPr>
            <w:noProof/>
            <w:webHidden/>
          </w:rPr>
          <w:fldChar w:fldCharType="end"/>
        </w:r>
      </w:hyperlink>
    </w:p>
    <w:p w14:paraId="7543E7A1" w14:textId="7485B2FD" w:rsidR="00764D6A" w:rsidRPr="00261D54" w:rsidRDefault="00E91D72" w:rsidP="004B3F30">
      <w:pPr>
        <w:pStyle w:val="TableofFigures"/>
        <w:tabs>
          <w:tab w:val="right" w:leader="dot" w:pos="9060"/>
        </w:tabs>
      </w:pPr>
      <w:r w:rsidRPr="00261D54">
        <w:rPr>
          <w:noProof/>
        </w:rPr>
        <w:fldChar w:fldCharType="end"/>
      </w:r>
    </w:p>
    <w:p w14:paraId="491A03E6" w14:textId="77777777" w:rsidR="00764D6A" w:rsidRPr="00261D54" w:rsidRDefault="00E91D72" w:rsidP="004B3F30">
      <w:pPr>
        <w:pStyle w:val="TOCHeading2"/>
        <w:spacing w:before="240"/>
        <w:rPr>
          <w:rStyle w:val="Strong"/>
        </w:rPr>
      </w:pPr>
      <w:r w:rsidRPr="00261D54">
        <w:rPr>
          <w:rStyle w:val="Strong"/>
        </w:rPr>
        <w:t>Figures</w:t>
      </w:r>
    </w:p>
    <w:p w14:paraId="6455D129" w14:textId="7016E512" w:rsidR="008A6235" w:rsidRDefault="00E91D72">
      <w:pPr>
        <w:pStyle w:val="TableofFigures"/>
        <w:tabs>
          <w:tab w:val="right" w:leader="dot" w:pos="9060"/>
        </w:tabs>
        <w:rPr>
          <w:rFonts w:eastAsiaTheme="minorEastAsia"/>
          <w:noProof/>
          <w:kern w:val="2"/>
          <w:sz w:val="24"/>
          <w:szCs w:val="24"/>
          <w:lang w:eastAsia="en-AU"/>
          <w14:ligatures w14:val="standardContextual"/>
        </w:rPr>
      </w:pPr>
      <w:r w:rsidRPr="00261D54">
        <w:fldChar w:fldCharType="begin"/>
      </w:r>
      <w:r w:rsidRPr="00261D54">
        <w:instrText xml:space="preserve"> TOC \h \z \c "Figure" </w:instrText>
      </w:r>
      <w:r w:rsidRPr="00261D54">
        <w:fldChar w:fldCharType="separate"/>
      </w:r>
      <w:hyperlink w:anchor="_Toc209422003" w:history="1">
        <w:r w:rsidR="008A6235" w:rsidRPr="00F607FD">
          <w:rPr>
            <w:rStyle w:val="Hyperlink"/>
            <w:noProof/>
          </w:rPr>
          <w:t>Figure 1 Components of the unrestricted risk estimate</w:t>
        </w:r>
        <w:r w:rsidR="008A6235">
          <w:rPr>
            <w:noProof/>
            <w:webHidden/>
          </w:rPr>
          <w:tab/>
        </w:r>
        <w:r w:rsidR="008A6235">
          <w:rPr>
            <w:noProof/>
            <w:webHidden/>
          </w:rPr>
          <w:fldChar w:fldCharType="begin"/>
        </w:r>
        <w:r w:rsidR="008A6235">
          <w:rPr>
            <w:noProof/>
            <w:webHidden/>
          </w:rPr>
          <w:instrText xml:space="preserve"> PAGEREF _Toc209422003 \h </w:instrText>
        </w:r>
        <w:r w:rsidR="008A6235">
          <w:rPr>
            <w:noProof/>
            <w:webHidden/>
          </w:rPr>
        </w:r>
        <w:r w:rsidR="008A6235">
          <w:rPr>
            <w:noProof/>
            <w:webHidden/>
          </w:rPr>
          <w:fldChar w:fldCharType="separate"/>
        </w:r>
        <w:r w:rsidR="008A6235">
          <w:rPr>
            <w:noProof/>
            <w:webHidden/>
          </w:rPr>
          <w:t>12</w:t>
        </w:r>
        <w:r w:rsidR="008A6235">
          <w:rPr>
            <w:noProof/>
            <w:webHidden/>
          </w:rPr>
          <w:fldChar w:fldCharType="end"/>
        </w:r>
      </w:hyperlink>
    </w:p>
    <w:p w14:paraId="22FA92DD" w14:textId="4B461133" w:rsidR="00764D6A" w:rsidRPr="00261D54" w:rsidRDefault="00E91D72" w:rsidP="004B3F30">
      <w:pPr>
        <w:pStyle w:val="TableofFigures"/>
        <w:tabs>
          <w:tab w:val="right" w:leader="dot" w:pos="9060"/>
        </w:tabs>
      </w:pPr>
      <w:r w:rsidRPr="00261D54">
        <w:fldChar w:fldCharType="end"/>
      </w:r>
    </w:p>
    <w:p w14:paraId="499740FC" w14:textId="0908D7B2" w:rsidR="00764D6A" w:rsidRPr="00F93D91" w:rsidRDefault="00E91D72" w:rsidP="00885C19">
      <w:pPr>
        <w:pStyle w:val="Heading2"/>
      </w:pPr>
      <w:bookmarkStart w:id="0" w:name="_Toc430782149"/>
      <w:bookmarkStart w:id="1" w:name="_Toc209421967"/>
      <w:r w:rsidRPr="00F93D91">
        <w:lastRenderedPageBreak/>
        <w:t>Summary</w:t>
      </w:r>
      <w:bookmarkEnd w:id="0"/>
      <w:bookmarkEnd w:id="1"/>
    </w:p>
    <w:p w14:paraId="3DDEAAA4" w14:textId="364EDE2D" w:rsidR="005E13EC" w:rsidRPr="00261D54" w:rsidRDefault="005E13EC" w:rsidP="005E13EC">
      <w:r w:rsidRPr="00F93D91">
        <w:t>The Dep</w:t>
      </w:r>
      <w:r w:rsidRPr="00261D54">
        <w:t xml:space="preserve">artment of Agriculture, Fisheries and Forestry (the department) has prepared this </w:t>
      </w:r>
      <w:r w:rsidR="00A84470" w:rsidRPr="00AA41FD">
        <w:t xml:space="preserve">biosecurity </w:t>
      </w:r>
      <w:r w:rsidRPr="00AA41FD">
        <w:t>import risk review</w:t>
      </w:r>
      <w:r w:rsidRPr="00261D54">
        <w:t xml:space="preserve"> to analyse the risk</w:t>
      </w:r>
      <w:r w:rsidR="00416D51" w:rsidRPr="00261D54">
        <w:t>s</w:t>
      </w:r>
      <w:r w:rsidRPr="00261D54">
        <w:t xml:space="preserve"> associated with the </w:t>
      </w:r>
      <w:r w:rsidR="00A3569F">
        <w:t xml:space="preserve">proposed </w:t>
      </w:r>
      <w:r w:rsidRPr="00261D54">
        <w:t>importation into Australia of live snails of the terrestrial species</w:t>
      </w:r>
      <w:r w:rsidR="00A3569F">
        <w:t>,</w:t>
      </w:r>
      <w:r w:rsidRPr="00261D54">
        <w:t xml:space="preserve"> </w:t>
      </w:r>
      <w:r w:rsidR="00406340" w:rsidRPr="00406340">
        <w:rPr>
          <w:i/>
          <w:iCs/>
        </w:rPr>
        <w:t>Cornu</w:t>
      </w:r>
      <w:r w:rsidR="00202F12">
        <w:rPr>
          <w:i/>
          <w:iCs/>
        </w:rPr>
        <w:t> </w:t>
      </w:r>
      <w:r w:rsidR="00406340" w:rsidRPr="00406340">
        <w:rPr>
          <w:i/>
          <w:iCs/>
        </w:rPr>
        <w:t>aspersum</w:t>
      </w:r>
      <w:r w:rsidR="00957248" w:rsidRPr="00261D54">
        <w:t xml:space="preserve">, </w:t>
      </w:r>
      <w:r w:rsidRPr="00261D54">
        <w:t xml:space="preserve">as breed-stock </w:t>
      </w:r>
      <w:r w:rsidR="00416D51" w:rsidRPr="00261D54">
        <w:t>to pro</w:t>
      </w:r>
      <w:r w:rsidR="009201BE" w:rsidRPr="00261D54">
        <w:t>duce</w:t>
      </w:r>
      <w:r w:rsidRPr="00261D54">
        <w:t xml:space="preserve"> edible snails for human consumption.</w:t>
      </w:r>
      <w:r w:rsidR="00C33324">
        <w:t xml:space="preserve"> </w:t>
      </w:r>
      <w:r w:rsidRPr="00261D54">
        <w:t>Th</w:t>
      </w:r>
      <w:r w:rsidR="007F0879" w:rsidRPr="00261D54">
        <w:t xml:space="preserve">e </w:t>
      </w:r>
      <w:r w:rsidR="00C84F73">
        <w:t>review</w:t>
      </w:r>
      <w:r w:rsidR="007F0879" w:rsidRPr="00261D54">
        <w:t xml:space="preserve"> c</w:t>
      </w:r>
      <w:r w:rsidRPr="00261D54">
        <w:t>onsider</w:t>
      </w:r>
      <w:r w:rsidR="007F0879" w:rsidRPr="00261D54">
        <w:t>ed</w:t>
      </w:r>
      <w:r w:rsidRPr="00261D54">
        <w:t xml:space="preserve"> relevant scientific information, industry practices and operational practicalities. </w:t>
      </w:r>
      <w:r w:rsidR="00F51124">
        <w:t>The review was also i</w:t>
      </w:r>
      <w:r w:rsidRPr="00261D54">
        <w:t>nformed by peer</w:t>
      </w:r>
      <w:r w:rsidR="007F0879" w:rsidRPr="00261D54">
        <w:t>-</w:t>
      </w:r>
      <w:r w:rsidRPr="00261D54">
        <w:t>reviewed publications and a range of other available evidence</w:t>
      </w:r>
      <w:r w:rsidR="00F51124">
        <w:t xml:space="preserve">, and used </w:t>
      </w:r>
      <w:r w:rsidRPr="00261D54">
        <w:t xml:space="preserve">external specialist expertise </w:t>
      </w:r>
      <w:r w:rsidR="00651F74" w:rsidRPr="00261D54">
        <w:t xml:space="preserve">and, as appropriate, drew on </w:t>
      </w:r>
      <w:r w:rsidRPr="00261D54">
        <w:t>information provided by commercial parties.</w:t>
      </w:r>
    </w:p>
    <w:p w14:paraId="4FDA9457" w14:textId="210DD13D" w:rsidR="005E13EC" w:rsidRPr="00261D54" w:rsidRDefault="00651F74" w:rsidP="005E13EC">
      <w:r w:rsidRPr="00261D54">
        <w:t xml:space="preserve">The </w:t>
      </w:r>
      <w:r w:rsidR="00C84F73">
        <w:t>review</w:t>
      </w:r>
      <w:r w:rsidRPr="00261D54">
        <w:t xml:space="preserve"> </w:t>
      </w:r>
      <w:r w:rsidR="006406A8" w:rsidRPr="00261D54">
        <w:t xml:space="preserve">encompassed the invasive potential of </w:t>
      </w:r>
      <w:r w:rsidR="00406340" w:rsidRPr="00406340">
        <w:rPr>
          <w:i/>
          <w:iCs/>
        </w:rPr>
        <w:t>C</w:t>
      </w:r>
      <w:r w:rsidR="00A12A1B">
        <w:rPr>
          <w:i/>
          <w:iCs/>
        </w:rPr>
        <w:t>.</w:t>
      </w:r>
      <w:r w:rsidR="00202F12">
        <w:rPr>
          <w:i/>
          <w:iCs/>
        </w:rPr>
        <w:t> </w:t>
      </w:r>
      <w:r w:rsidR="00406340" w:rsidRPr="00406340">
        <w:rPr>
          <w:i/>
          <w:iCs/>
        </w:rPr>
        <w:t>aspersum</w:t>
      </w:r>
      <w:r w:rsidR="006406A8" w:rsidRPr="00261D54">
        <w:t xml:space="preserve">, as well as the diseases and pests </w:t>
      </w:r>
      <w:r w:rsidR="00A12A1B">
        <w:t xml:space="preserve">considered relevant to the proposed importation of </w:t>
      </w:r>
      <w:r w:rsidR="00A12A1B" w:rsidRPr="00406340">
        <w:rPr>
          <w:i/>
          <w:iCs/>
        </w:rPr>
        <w:t>C</w:t>
      </w:r>
      <w:r w:rsidR="00A12A1B">
        <w:rPr>
          <w:i/>
          <w:iCs/>
        </w:rPr>
        <w:t>.</w:t>
      </w:r>
      <w:r w:rsidR="00202F12">
        <w:rPr>
          <w:i/>
          <w:iCs/>
        </w:rPr>
        <w:t> </w:t>
      </w:r>
      <w:r w:rsidR="00A12A1B" w:rsidRPr="00406340">
        <w:rPr>
          <w:i/>
          <w:iCs/>
        </w:rPr>
        <w:t>aspersum</w:t>
      </w:r>
      <w:r w:rsidR="002B452F" w:rsidRPr="00261D54">
        <w:t xml:space="preserve">. </w:t>
      </w:r>
      <w:r w:rsidR="005E13EC" w:rsidRPr="00261D54">
        <w:t xml:space="preserve">Australia currently permits the importation of </w:t>
      </w:r>
      <w:r w:rsidR="002B452F" w:rsidRPr="00261D54">
        <w:t xml:space="preserve">(killed) </w:t>
      </w:r>
      <w:r w:rsidR="005E13EC" w:rsidRPr="00261D54">
        <w:t xml:space="preserve">terrestrial snails for human consumption if they have been retorted in accordance with the </w:t>
      </w:r>
      <w:r w:rsidR="003E2D32">
        <w:t xml:space="preserve">import </w:t>
      </w:r>
      <w:r w:rsidR="005E13EC" w:rsidRPr="00261D54">
        <w:t>conditions (DAFF</w:t>
      </w:r>
      <w:r w:rsidR="000649DD">
        <w:t>,</w:t>
      </w:r>
      <w:r w:rsidR="005E13EC" w:rsidRPr="00261D54">
        <w:t xml:space="preserve"> 2024)</w:t>
      </w:r>
      <w:r w:rsidR="003E2D32">
        <w:t>, including</w:t>
      </w:r>
      <w:r w:rsidR="005E13EC" w:rsidRPr="00261D54">
        <w:t>:</w:t>
      </w:r>
    </w:p>
    <w:p w14:paraId="0F79AFB1" w14:textId="77777777" w:rsidR="005E13EC" w:rsidRPr="00261D54" w:rsidRDefault="005E13EC" w:rsidP="00D27B46">
      <w:pPr>
        <w:pStyle w:val="ListBullet"/>
        <w:ind w:left="454" w:hanging="454"/>
        <w:rPr>
          <w:lang w:eastAsia="en-AU"/>
        </w:rPr>
      </w:pPr>
      <w:r w:rsidRPr="00261D54">
        <w:rPr>
          <w:lang w:eastAsia="en-AU"/>
        </w:rPr>
        <w:t xml:space="preserve">The goods must have been hermetically sealed in a container before being heat treated to a minimum core </w:t>
      </w:r>
      <w:r w:rsidRPr="00261D54">
        <w:t>temperature</w:t>
      </w:r>
      <w:r w:rsidRPr="00261D54">
        <w:rPr>
          <w:lang w:eastAsia="en-AU"/>
        </w:rPr>
        <w:t xml:space="preserve"> of 100°C, obtaining an F</w:t>
      </w:r>
      <w:r w:rsidRPr="00261D54">
        <w:rPr>
          <w:vertAlign w:val="subscript"/>
          <w:lang w:eastAsia="en-AU"/>
        </w:rPr>
        <w:t>0 </w:t>
      </w:r>
      <w:r w:rsidRPr="00261D54">
        <w:rPr>
          <w:lang w:eastAsia="en-AU"/>
        </w:rPr>
        <w:t>value of at least 2.8.</w:t>
      </w:r>
    </w:p>
    <w:p w14:paraId="4A55C3DC" w14:textId="77777777" w:rsidR="005E13EC" w:rsidRPr="00261D54" w:rsidRDefault="005E13EC" w:rsidP="00D27B46">
      <w:pPr>
        <w:pStyle w:val="ListBullet"/>
        <w:ind w:left="454" w:hanging="454"/>
        <w:rPr>
          <w:lang w:eastAsia="en-AU"/>
        </w:rPr>
      </w:pPr>
      <w:r w:rsidRPr="00261D54">
        <w:rPr>
          <w:lang w:eastAsia="en-AU"/>
        </w:rPr>
        <w:t>The final product must be imported in the hermetically sealed (airtight) container in which it was retorted.</w:t>
      </w:r>
    </w:p>
    <w:p w14:paraId="5747AF5A" w14:textId="19C3636D" w:rsidR="005E13EC" w:rsidRPr="00261D54" w:rsidRDefault="005E13EC" w:rsidP="00D27B46">
      <w:pPr>
        <w:pStyle w:val="ListBullet"/>
        <w:ind w:left="454" w:hanging="454"/>
        <w:rPr>
          <w:lang w:eastAsia="en-AU"/>
        </w:rPr>
      </w:pPr>
      <w:r w:rsidRPr="00261D54">
        <w:rPr>
          <w:lang w:eastAsia="en-AU"/>
        </w:rPr>
        <w:t>The goods must be retorted, commercially sterile and shelf</w:t>
      </w:r>
      <w:r w:rsidR="00756237" w:rsidRPr="00261D54">
        <w:rPr>
          <w:lang w:eastAsia="en-AU"/>
        </w:rPr>
        <w:t xml:space="preserve"> </w:t>
      </w:r>
      <w:r w:rsidRPr="00261D54">
        <w:rPr>
          <w:lang w:eastAsia="en-AU"/>
        </w:rPr>
        <w:t>stable.</w:t>
      </w:r>
    </w:p>
    <w:p w14:paraId="7039ADBD" w14:textId="6C85AA24" w:rsidR="00504C41" w:rsidRPr="00FD518B" w:rsidRDefault="00504C41" w:rsidP="00B120FE">
      <w:r w:rsidRPr="00FD518B">
        <w:t>There are also conditions for importation of freshwater snails for laboratory use.</w:t>
      </w:r>
    </w:p>
    <w:p w14:paraId="121BDBB2" w14:textId="25BFD911" w:rsidR="0058216B" w:rsidRDefault="002B452F" w:rsidP="00B120FE">
      <w:r w:rsidRPr="00FD518B">
        <w:t xml:space="preserve">This </w:t>
      </w:r>
      <w:r w:rsidR="00C84F73" w:rsidRPr="00FD518B">
        <w:t>review</w:t>
      </w:r>
      <w:r w:rsidRPr="00FD518B">
        <w:t xml:space="preserve"> </w:t>
      </w:r>
      <w:r w:rsidR="00CA1F8E" w:rsidRPr="00FD518B">
        <w:t xml:space="preserve">focussed on live </w:t>
      </w:r>
      <w:r w:rsidR="002A58C5" w:rsidRPr="00FD518B">
        <w:rPr>
          <w:i/>
          <w:iCs/>
        </w:rPr>
        <w:t>C.</w:t>
      </w:r>
      <w:r w:rsidR="00D321D9" w:rsidRPr="00FD518B">
        <w:rPr>
          <w:i/>
          <w:iCs/>
        </w:rPr>
        <w:t> </w:t>
      </w:r>
      <w:r w:rsidR="002A58C5" w:rsidRPr="00FD518B">
        <w:rPr>
          <w:i/>
          <w:iCs/>
        </w:rPr>
        <w:t>aspersum</w:t>
      </w:r>
      <w:r w:rsidR="00CA1F8E" w:rsidRPr="00FD518B">
        <w:t xml:space="preserve">, with risk management </w:t>
      </w:r>
      <w:r w:rsidR="00B120FE" w:rsidRPr="00FD518B">
        <w:t xml:space="preserve">measures </w:t>
      </w:r>
      <w:r w:rsidR="00CA1F8E" w:rsidRPr="00FD518B">
        <w:t xml:space="preserve">proposed for the importation of </w:t>
      </w:r>
      <w:r w:rsidR="00FD518B">
        <w:t xml:space="preserve">both </w:t>
      </w:r>
      <w:r w:rsidRPr="00FD518B">
        <w:t xml:space="preserve">foundation </w:t>
      </w:r>
      <w:r w:rsidR="00FD518B">
        <w:t xml:space="preserve">adult </w:t>
      </w:r>
      <w:r w:rsidRPr="00FD518B">
        <w:t xml:space="preserve">breed-stock </w:t>
      </w:r>
      <w:r w:rsidR="00FD518B">
        <w:t xml:space="preserve">and </w:t>
      </w:r>
      <w:r w:rsidR="007E297D">
        <w:t>hatchling snail</w:t>
      </w:r>
      <w:r w:rsidR="00FD518B">
        <w:t xml:space="preserve">s. </w:t>
      </w:r>
      <w:r w:rsidR="00B120FE" w:rsidRPr="00FD518B">
        <w:t xml:space="preserve">In accordance with the </w:t>
      </w:r>
      <w:r w:rsidR="00B120FE" w:rsidRPr="00FD518B">
        <w:rPr>
          <w:i/>
          <w:iCs/>
        </w:rPr>
        <w:t>Biosecurity Act 2015</w:t>
      </w:r>
      <w:r w:rsidR="00B120FE" w:rsidRPr="00FD518B">
        <w:t xml:space="preserve">, the measures </w:t>
      </w:r>
      <w:r w:rsidR="002A494E">
        <w:t xml:space="preserve">for each </w:t>
      </w:r>
      <w:r w:rsidR="00B120FE" w:rsidRPr="00FD518B">
        <w:t xml:space="preserve">will </w:t>
      </w:r>
      <w:r w:rsidR="004519ED" w:rsidRPr="00FD518B">
        <w:t xml:space="preserve">reduce biosecurity risk to a very low level, but not to zero. </w:t>
      </w:r>
      <w:r w:rsidR="00811FC3" w:rsidRPr="00FD518B">
        <w:t xml:space="preserve">The measures will also </w:t>
      </w:r>
      <w:r w:rsidR="00B11E34" w:rsidRPr="00FD518B">
        <w:t xml:space="preserve">seek to </w:t>
      </w:r>
      <w:r w:rsidR="00811FC3" w:rsidRPr="00FD518B">
        <w:t xml:space="preserve">ensure that the correct species of snail is imported, thus mitigating </w:t>
      </w:r>
      <w:r w:rsidR="00807ACA" w:rsidRPr="00FD518B">
        <w:t>any unassessed invasive potential</w:t>
      </w:r>
      <w:r w:rsidR="009464F6" w:rsidRPr="00FD518B">
        <w:t>.</w:t>
      </w:r>
      <w:r w:rsidR="00524D6B" w:rsidRPr="00FD518B">
        <w:t xml:space="preserve"> </w:t>
      </w:r>
    </w:p>
    <w:p w14:paraId="24D5FA01" w14:textId="6415E49F" w:rsidR="00ED2280" w:rsidRDefault="0063737A" w:rsidP="003E56FC">
      <w:pPr>
        <w:shd w:val="clear" w:color="auto" w:fill="FFFFFF" w:themeFill="background1"/>
      </w:pPr>
      <w:r>
        <w:t xml:space="preserve">The measures for </w:t>
      </w:r>
      <w:r w:rsidR="00A5491C">
        <w:t xml:space="preserve">the importation of either </w:t>
      </w:r>
      <w:r>
        <w:t xml:space="preserve">adult </w:t>
      </w:r>
      <w:r w:rsidR="00921C66">
        <w:t>or</w:t>
      </w:r>
      <w:r>
        <w:t xml:space="preserve"> </w:t>
      </w:r>
      <w:r w:rsidR="007E297D">
        <w:t xml:space="preserve">hatchling </w:t>
      </w:r>
      <w:r w:rsidR="00A5491C" w:rsidRPr="00A5491C">
        <w:rPr>
          <w:i/>
          <w:iCs/>
        </w:rPr>
        <w:t>C. aspersum</w:t>
      </w:r>
      <w:r w:rsidR="00A5491C">
        <w:t xml:space="preserve"> </w:t>
      </w:r>
      <w:r w:rsidR="00452F0F">
        <w:t xml:space="preserve">include </w:t>
      </w:r>
      <w:r w:rsidR="00426663">
        <w:t xml:space="preserve">a prerequisite for the approval of both the exporting country, as a source for this commodity, and </w:t>
      </w:r>
      <w:r w:rsidR="00085B70">
        <w:t xml:space="preserve">the individual snail farming establishments from which the adult or </w:t>
      </w:r>
      <w:r w:rsidR="007E297D">
        <w:t>hatchling snail</w:t>
      </w:r>
      <w:r w:rsidR="00085B70">
        <w:t xml:space="preserve">s will be sourced. </w:t>
      </w:r>
      <w:r w:rsidR="00D970ED">
        <w:t xml:space="preserve">In particular, </w:t>
      </w:r>
      <w:r w:rsidR="00ED2280" w:rsidRPr="00ED2280">
        <w:t xml:space="preserve">snail farms seeking to export </w:t>
      </w:r>
      <w:r w:rsidR="00ED2280" w:rsidRPr="00D970ED">
        <w:rPr>
          <w:i/>
          <w:iCs/>
        </w:rPr>
        <w:t>C. aspersum</w:t>
      </w:r>
      <w:r w:rsidR="00ED2280" w:rsidRPr="00ED2280">
        <w:t xml:space="preserve"> to Australia must be commercial operations and government certified for basic quality standards for food safety and general hygienic operations. The current Quality Standard applicable to the commercial operation which is exporting </w:t>
      </w:r>
      <w:r w:rsidR="00ED2280" w:rsidRPr="00D970ED">
        <w:rPr>
          <w:i/>
          <w:iCs/>
        </w:rPr>
        <w:t>C. aspersum</w:t>
      </w:r>
      <w:r w:rsidR="00ED2280" w:rsidRPr="00ED2280">
        <w:t xml:space="preserve"> to Australia must be linked to a specific import application and will be reviewed as part of the application assessment process. Some modification or amendment of this Quality Standard may be required.</w:t>
      </w:r>
    </w:p>
    <w:p w14:paraId="1ED777DE" w14:textId="36F09109" w:rsidR="0063737A" w:rsidRDefault="00085B70" w:rsidP="003E56FC">
      <w:pPr>
        <w:shd w:val="clear" w:color="auto" w:fill="FFFFFF" w:themeFill="background1"/>
      </w:pPr>
      <w:r>
        <w:t xml:space="preserve">There are </w:t>
      </w:r>
      <w:r w:rsidRPr="00742570">
        <w:rPr>
          <w:b/>
          <w:bCs/>
        </w:rPr>
        <w:t xml:space="preserve">separate protocols </w:t>
      </w:r>
      <w:r w:rsidR="00CA727E" w:rsidRPr="00742570">
        <w:rPr>
          <w:b/>
          <w:bCs/>
        </w:rPr>
        <w:t xml:space="preserve">for adult snails and for </w:t>
      </w:r>
      <w:r w:rsidR="007E297D" w:rsidRPr="00742570">
        <w:rPr>
          <w:b/>
          <w:bCs/>
        </w:rPr>
        <w:t>hatchling snail</w:t>
      </w:r>
      <w:r w:rsidR="00CA727E" w:rsidRPr="00742570">
        <w:rPr>
          <w:b/>
          <w:bCs/>
        </w:rPr>
        <w:t>s</w:t>
      </w:r>
      <w:r w:rsidR="00CA727E">
        <w:t>, with each addressing both species verification and biosecurity.</w:t>
      </w:r>
    </w:p>
    <w:p w14:paraId="7E98633D" w14:textId="77777777" w:rsidR="009F6EAF" w:rsidRPr="009F6EAF" w:rsidRDefault="009F6EAF" w:rsidP="003E56FC">
      <w:pPr>
        <w:widowControl w:val="0"/>
        <w:shd w:val="clear" w:color="auto" w:fill="FFFFFF" w:themeFill="background1"/>
        <w:rPr>
          <w:u w:val="single"/>
        </w:rPr>
      </w:pPr>
      <w:r w:rsidRPr="009F6EAF">
        <w:rPr>
          <w:u w:val="single"/>
        </w:rPr>
        <w:t>Species verification and biosecurity measures for adult snails</w:t>
      </w:r>
    </w:p>
    <w:p w14:paraId="372429AD" w14:textId="614872E5" w:rsidR="009F6EAF" w:rsidRDefault="009F6EAF" w:rsidP="001D40B6">
      <w:pPr>
        <w:pStyle w:val="ListBullet"/>
        <w:widowControl w:val="0"/>
      </w:pPr>
      <w:r>
        <w:t xml:space="preserve">Adult snails exported to Australia must be certified by the exporter and exporting country as </w:t>
      </w:r>
      <w:r w:rsidRPr="00C941E5">
        <w:rPr>
          <w:i/>
          <w:iCs/>
        </w:rPr>
        <w:t>C.</w:t>
      </w:r>
      <w:r w:rsidR="003F670C">
        <w:rPr>
          <w:i/>
          <w:iCs/>
        </w:rPr>
        <w:t xml:space="preserve"> </w:t>
      </w:r>
      <w:r w:rsidRPr="00C941E5">
        <w:rPr>
          <w:i/>
          <w:iCs/>
        </w:rPr>
        <w:t>aspersum</w:t>
      </w:r>
      <w:r>
        <w:t xml:space="preserve"> only. Certification of species may be based on morphological identification or on an approved molecular method. Approval will entail the development, validation and </w:t>
      </w:r>
      <w:r>
        <w:lastRenderedPageBreak/>
        <w:t>standardisation of a molecular procedure that meets the department’s requirements for sensitivity and specificity.</w:t>
      </w:r>
    </w:p>
    <w:p w14:paraId="015F97E9" w14:textId="77777777" w:rsidR="009F6EAF" w:rsidRDefault="009F6EAF" w:rsidP="001D40B6">
      <w:pPr>
        <w:pStyle w:val="ListBullet"/>
      </w:pPr>
      <w:r>
        <w:t xml:space="preserve">Adult snails will be directed to an </w:t>
      </w:r>
      <w:r w:rsidRPr="001D40B6">
        <w:t>Approved Arrangement</w:t>
      </w:r>
      <w:r>
        <w:t xml:space="preserve"> on arrival at the Australian border. This will be a biosecure facility and may be a government-supervised quarantine facility or may be a snail farming facility that is managed privately. The privately managed Approved Arrangement and site will include (</w:t>
      </w:r>
      <w:r w:rsidRPr="00657187">
        <w:rPr>
          <w:i/>
          <w:iCs/>
        </w:rPr>
        <w:t>inter alia</w:t>
      </w:r>
      <w:r>
        <w:t xml:space="preserve">) site design and security, as well as biosecurity protocols for site maintenance, people and the disposal of waste. The privately managed Approved Arrangement and site will also be subject to the department’s requirements for audit and compliance. </w:t>
      </w:r>
    </w:p>
    <w:p w14:paraId="4B5372C0" w14:textId="735EDB05" w:rsidR="009F6EAF" w:rsidRDefault="009F6EAF" w:rsidP="001D40B6">
      <w:pPr>
        <w:pStyle w:val="ListBullet"/>
      </w:pPr>
      <w:r>
        <w:t>A subset of the snails within each imported consignment will be subject to species verification by morphological or molecular identification. Morphological Identification involves sacrifice of the selected snails as dissection is required. Dissection and identification must be undertaken by a suitably qualified inspector</w:t>
      </w:r>
      <w:r w:rsidR="005C217B">
        <w:t xml:space="preserve"> who has been approved by the department to undertake this task</w:t>
      </w:r>
      <w:r>
        <w:t xml:space="preserve">. </w:t>
      </w:r>
      <w:r w:rsidR="00353E73">
        <w:t xml:space="preserve">Identification must be based on a diagnostic key that has been approved by the department for use in this context. </w:t>
      </w:r>
      <w:r>
        <w:t>Molecular identification will entail the development, validation and standardisation of a molecular procedure that meets the department’s requirements for sensitivity and specificity. The identification procedure will be described in the Approved Arrangement and the protocol for its application will be based on the anticipated size of consignment.</w:t>
      </w:r>
    </w:p>
    <w:p w14:paraId="5B6616ED" w14:textId="77777777" w:rsidR="009F6EAF" w:rsidRDefault="009F6EAF" w:rsidP="00C941E5">
      <w:pPr>
        <w:pStyle w:val="ListBullet"/>
      </w:pPr>
      <w:r>
        <w:t xml:space="preserve">Imported adult snails will remain under the Approved Arrangement and within the biosecure facility where they will be bred to the next generation. Throughout this period, the imported snails will be isolated from Australian snails and from the definitive host of both </w:t>
      </w:r>
      <w:proofErr w:type="spellStart"/>
      <w:r w:rsidRPr="00C941E5">
        <w:rPr>
          <w:i/>
          <w:iCs/>
        </w:rPr>
        <w:t>Angiostrongylus</w:t>
      </w:r>
      <w:proofErr w:type="spellEnd"/>
      <w:r>
        <w:t xml:space="preserve"> spp. and </w:t>
      </w:r>
      <w:proofErr w:type="spellStart"/>
      <w:r w:rsidRPr="00C941E5">
        <w:rPr>
          <w:i/>
          <w:iCs/>
        </w:rPr>
        <w:t>Crenosoma</w:t>
      </w:r>
      <w:proofErr w:type="spellEnd"/>
      <w:r w:rsidRPr="00C941E5">
        <w:rPr>
          <w:i/>
          <w:iCs/>
        </w:rPr>
        <w:t xml:space="preserve"> </w:t>
      </w:r>
      <w:proofErr w:type="spellStart"/>
      <w:r w:rsidRPr="00C941E5">
        <w:rPr>
          <w:i/>
          <w:iCs/>
        </w:rPr>
        <w:t>vulpis</w:t>
      </w:r>
      <w:proofErr w:type="spellEnd"/>
      <w:r>
        <w:t xml:space="preserve">. This will ensure that the following generation of C. aspersum will be free of </w:t>
      </w:r>
      <w:proofErr w:type="spellStart"/>
      <w:r w:rsidRPr="00C941E5">
        <w:rPr>
          <w:i/>
          <w:iCs/>
        </w:rPr>
        <w:t>Angiostrongylus</w:t>
      </w:r>
      <w:proofErr w:type="spellEnd"/>
      <w:r>
        <w:t xml:space="preserve"> spp. and </w:t>
      </w:r>
      <w:proofErr w:type="spellStart"/>
      <w:r w:rsidRPr="00C941E5">
        <w:rPr>
          <w:i/>
          <w:iCs/>
        </w:rPr>
        <w:t>Crenosoma</w:t>
      </w:r>
      <w:proofErr w:type="spellEnd"/>
      <w:r w:rsidRPr="00C941E5">
        <w:rPr>
          <w:i/>
          <w:iCs/>
        </w:rPr>
        <w:t xml:space="preserve"> </w:t>
      </w:r>
      <w:proofErr w:type="spellStart"/>
      <w:r w:rsidRPr="00C941E5">
        <w:rPr>
          <w:i/>
          <w:iCs/>
        </w:rPr>
        <w:t>vulpis</w:t>
      </w:r>
      <w:proofErr w:type="spellEnd"/>
      <w:r>
        <w:t xml:space="preserve">. Isolation within the biosecure facility will also break the life cycle of vectored plant pathogens. Successive generation(s) of snails will then be eligible for release from the Approved Arrangement and site. </w:t>
      </w:r>
    </w:p>
    <w:p w14:paraId="768A6BF8" w14:textId="77777777" w:rsidR="009F6EAF" w:rsidRDefault="009F6EAF" w:rsidP="00923D4E">
      <w:pPr>
        <w:shd w:val="clear" w:color="auto" w:fill="FFFFFF" w:themeFill="background1"/>
      </w:pPr>
      <w:r>
        <w:t>The imported adult snails will not be eligible for release from the Approved Arrangement site. They will either remain within the site for their natural life or will be euthanised. The remains of imported adult snails will be managed as biosecurity waste.</w:t>
      </w:r>
    </w:p>
    <w:p w14:paraId="375CFC2F" w14:textId="77777777" w:rsidR="009F6EAF" w:rsidRPr="00C941E5" w:rsidRDefault="009F6EAF" w:rsidP="00786F28">
      <w:pPr>
        <w:rPr>
          <w:u w:val="single"/>
        </w:rPr>
      </w:pPr>
      <w:r w:rsidRPr="00C941E5">
        <w:rPr>
          <w:u w:val="single"/>
        </w:rPr>
        <w:t>Species verification and biosecurity measures for hatchling snails</w:t>
      </w:r>
    </w:p>
    <w:p w14:paraId="054370EB" w14:textId="5E2A8C04" w:rsidR="009F6EAF" w:rsidRPr="006203EB" w:rsidRDefault="009F6EAF" w:rsidP="00C941E5">
      <w:pPr>
        <w:pStyle w:val="ListBullet"/>
      </w:pPr>
      <w:r>
        <w:t xml:space="preserve">Hatchling snails are </w:t>
      </w:r>
      <w:r w:rsidR="00366F68">
        <w:t>snails</w:t>
      </w:r>
      <w:r>
        <w:t xml:space="preserve"> less than 10 days old that have not been released from the hatching environment and </w:t>
      </w:r>
      <w:r w:rsidRPr="006203EB">
        <w:t xml:space="preserve">have </w:t>
      </w:r>
      <w:r w:rsidRPr="006203EB">
        <w:rPr>
          <w:shd w:val="clear" w:color="auto" w:fill="FFFFFF" w:themeFill="background1"/>
        </w:rPr>
        <w:t>not been exposed to plant substrate</w:t>
      </w:r>
      <w:r w:rsidRPr="006203EB">
        <w:t xml:space="preserve">. </w:t>
      </w:r>
    </w:p>
    <w:p w14:paraId="074F92AF" w14:textId="77777777" w:rsidR="009F6EAF" w:rsidRDefault="009F6EAF" w:rsidP="00C941E5">
      <w:pPr>
        <w:pStyle w:val="ListBullet"/>
      </w:pPr>
      <w:r w:rsidRPr="006203EB">
        <w:t>Hatchling snails must be sourced from establishments that employ either an internal or mixed (internal and external) farming system</w:t>
      </w:r>
      <w:r>
        <w:t xml:space="preserve"> and must only have received commercially processed livestock feed.</w:t>
      </w:r>
    </w:p>
    <w:p w14:paraId="12BAF69A" w14:textId="77777777" w:rsidR="009F6EAF" w:rsidRDefault="009F6EAF" w:rsidP="00C941E5">
      <w:pPr>
        <w:pStyle w:val="ListBullet"/>
      </w:pPr>
      <w:r>
        <w:t xml:space="preserve">Hatchling snails must be certified by the exporter and exporting country as </w:t>
      </w:r>
      <w:r w:rsidRPr="00C941E5">
        <w:rPr>
          <w:i/>
          <w:iCs/>
        </w:rPr>
        <w:t>C. aspersum</w:t>
      </w:r>
      <w:r>
        <w:t xml:space="preserve"> only. Certification of species may be based on morphological identification of breed stock or on an approved molecular method. Approval will entail the development, validation and standardisation of a molecular procedure that meets the department’s requirements for sensitivity and specificity.</w:t>
      </w:r>
    </w:p>
    <w:p w14:paraId="2993402C" w14:textId="77777777" w:rsidR="009F6EAF" w:rsidRDefault="009F6EAF" w:rsidP="00C941E5">
      <w:pPr>
        <w:pStyle w:val="ListBullet"/>
      </w:pPr>
      <w:r>
        <w:lastRenderedPageBreak/>
        <w:t>Hatchling snails will be directed to an Approved Arrangement on arrival at the Australian border. This will be a government-supervised biosecure facility where the snails can be held while species is verified.</w:t>
      </w:r>
    </w:p>
    <w:p w14:paraId="1111A3BD" w14:textId="77777777" w:rsidR="009F6EAF" w:rsidRDefault="009F6EAF" w:rsidP="00C941E5">
      <w:pPr>
        <w:pStyle w:val="ListBullet"/>
      </w:pPr>
      <w:r>
        <w:t>A subset of the hatchling snails within each imported consignment will be subject to species verification by molecular identification. This will entail the development, validation and standardisation of a molecular procedure that meets the department’s requirements for sensitivity and specificity. The protocol for the application of this procedure will be described in the Approved Arrangement and will be based on the anticipated size of a consignment.</w:t>
      </w:r>
    </w:p>
    <w:p w14:paraId="19C68AB5" w14:textId="7FE85EBF" w:rsidR="00C941E5" w:rsidRPr="00261D54" w:rsidRDefault="009F6EAF" w:rsidP="00C941E5">
      <w:r>
        <w:t>Having verified the species of hatchling snails within a consignment (as above), the consignment may be released from biosecurity control. It will be a condition of the import permit that imported hatchling snails are for breeding purposes only and must not be used for human consumption.</w:t>
      </w:r>
    </w:p>
    <w:p w14:paraId="626BC382" w14:textId="77777777" w:rsidR="0026709E" w:rsidRPr="00261D54" w:rsidRDefault="0026709E" w:rsidP="00885C19">
      <w:pPr>
        <w:pStyle w:val="Heading2"/>
      </w:pPr>
      <w:bookmarkStart w:id="2" w:name="_Toc209421968"/>
      <w:r w:rsidRPr="00261D54">
        <w:lastRenderedPageBreak/>
        <w:t>Introduction</w:t>
      </w:r>
      <w:bookmarkEnd w:id="2"/>
    </w:p>
    <w:p w14:paraId="51BFBDFC" w14:textId="64B68ABC" w:rsidR="00624A40" w:rsidRPr="00261D54" w:rsidRDefault="00624A40" w:rsidP="009408B3">
      <w:r w:rsidRPr="00261D54">
        <w:t xml:space="preserve">Australia’s biosecurity policies aim to </w:t>
      </w:r>
      <w:r w:rsidR="00A47DA7" w:rsidRPr="00261D54">
        <w:t>guard agai</w:t>
      </w:r>
      <w:r w:rsidR="00F52264" w:rsidRPr="00261D54">
        <w:t xml:space="preserve">nst the entry, establishment and spread of exotic </w:t>
      </w:r>
      <w:r w:rsidR="00A47DA7" w:rsidRPr="00261D54">
        <w:t xml:space="preserve">diseases and </w:t>
      </w:r>
      <w:r w:rsidRPr="00261D54">
        <w:t>pests</w:t>
      </w:r>
      <w:r w:rsidR="00F52264" w:rsidRPr="00261D54">
        <w:t xml:space="preserve"> which might otherwise threaten </w:t>
      </w:r>
      <w:r w:rsidRPr="00261D54">
        <w:t xml:space="preserve">Australia’s </w:t>
      </w:r>
      <w:r w:rsidR="008C5F4A" w:rsidRPr="00261D54">
        <w:t xml:space="preserve">agricultural industries, natural environments, or people. </w:t>
      </w:r>
      <w:r w:rsidR="009408B3" w:rsidRPr="00261D54">
        <w:t xml:space="preserve">Biosecurity import risk review </w:t>
      </w:r>
      <w:r w:rsidR="0005008A" w:rsidRPr="00261D54">
        <w:t xml:space="preserve">enables </w:t>
      </w:r>
      <w:r w:rsidR="002D66A8" w:rsidRPr="00261D54">
        <w:t>the Department of Agriculture, Fisheries and Forestry (</w:t>
      </w:r>
      <w:r w:rsidR="0005008A" w:rsidRPr="00261D54">
        <w:t>the department</w:t>
      </w:r>
      <w:r w:rsidR="002D66A8" w:rsidRPr="00261D54">
        <w:t xml:space="preserve">) to assess the </w:t>
      </w:r>
      <w:r w:rsidRPr="00261D54">
        <w:t>level of biosecurity risk that may be associated with proposals to import goods into Australia. If the biosecurity risk</w:t>
      </w:r>
      <w:r w:rsidR="002D66A8" w:rsidRPr="00261D54">
        <w:t xml:space="preserve"> exceeds </w:t>
      </w:r>
      <w:r w:rsidRPr="00261D54">
        <w:t xml:space="preserve">Australia’s </w:t>
      </w:r>
      <w:r w:rsidRPr="00261D54">
        <w:rPr>
          <w:rFonts w:eastAsia="Cambria" w:cs="Cambria"/>
        </w:rPr>
        <w:t>appropriate level of protection</w:t>
      </w:r>
      <w:r w:rsidRPr="00261D54">
        <w:t xml:space="preserve"> (ALOP), risk management measures are proposed. If the </w:t>
      </w:r>
      <w:r w:rsidR="00633FDD" w:rsidRPr="00261D54">
        <w:t xml:space="preserve">biosecurity </w:t>
      </w:r>
      <w:r w:rsidRPr="00261D54">
        <w:t xml:space="preserve">risk cannot be reduced to </w:t>
      </w:r>
      <w:r w:rsidR="002A3D6F" w:rsidRPr="00261D54">
        <w:t>a very low level, but not to zero</w:t>
      </w:r>
      <w:r w:rsidR="00633FDD" w:rsidRPr="00261D54">
        <w:t xml:space="preserve">, as required </w:t>
      </w:r>
      <w:r w:rsidR="00633FDD" w:rsidRPr="0036710A">
        <w:t xml:space="preserve">under the </w:t>
      </w:r>
      <w:r w:rsidR="00633FDD" w:rsidRPr="005F685B">
        <w:t>Biosecurity Act</w:t>
      </w:r>
      <w:r w:rsidR="00633FDD" w:rsidRPr="006D35F7">
        <w:rPr>
          <w:i/>
          <w:iCs/>
        </w:rPr>
        <w:t xml:space="preserve"> </w:t>
      </w:r>
      <w:r w:rsidR="005F685B" w:rsidRPr="005F685B">
        <w:t>a</w:t>
      </w:r>
      <w:r w:rsidR="00FC4F4A" w:rsidRPr="0036710A">
        <w:t xml:space="preserve">nd </w:t>
      </w:r>
      <w:r w:rsidR="00450750" w:rsidRPr="0036710A">
        <w:t>through means available to the department</w:t>
      </w:r>
      <w:r w:rsidRPr="0036710A">
        <w:t>, the goods will not</w:t>
      </w:r>
      <w:r w:rsidRPr="00261D54">
        <w:t xml:space="preserve"> be imported into Australia.</w:t>
      </w:r>
    </w:p>
    <w:p w14:paraId="4AB83581" w14:textId="7B7EC5CC" w:rsidR="00624A40" w:rsidRPr="00261D54" w:rsidRDefault="00FC4F4A" w:rsidP="00624A40">
      <w:r w:rsidRPr="00261D54">
        <w:t>Biosecurity import risk is assessed</w:t>
      </w:r>
      <w:r w:rsidR="00624A40" w:rsidRPr="00261D54">
        <w:t xml:space="preserve"> by the </w:t>
      </w:r>
      <w:r w:rsidRPr="00261D54">
        <w:t>department</w:t>
      </w:r>
      <w:r w:rsidR="00624A40" w:rsidRPr="00261D54">
        <w:t xml:space="preserve"> using technical and scientific experts from relevant fields and involve consultation with stakeholders at various stages during the process.</w:t>
      </w:r>
      <w:r w:rsidRPr="00261D54">
        <w:t xml:space="preserve"> The assessment may take </w:t>
      </w:r>
      <w:r w:rsidR="00624A40" w:rsidRPr="00261D54">
        <w:t>the form of a biosecurity import risk analysis</w:t>
      </w:r>
      <w:r w:rsidR="00624A40" w:rsidRPr="00261D54" w:rsidDel="004023A6">
        <w:t xml:space="preserve"> </w:t>
      </w:r>
      <w:r w:rsidR="00CF00F5" w:rsidRPr="00261D54">
        <w:t xml:space="preserve">(BIRA) </w:t>
      </w:r>
      <w:r w:rsidR="00624A40" w:rsidRPr="00261D54">
        <w:t>or a non-regulated risk analysis (such as scientific review of existing policy and import conditions, or scientific advice).</w:t>
      </w:r>
      <w:r w:rsidR="00CF00F5" w:rsidRPr="00261D54">
        <w:t xml:space="preserve"> This biosecurity import risk review is a non-regulated </w:t>
      </w:r>
      <w:r w:rsidR="007260FC" w:rsidRPr="00261D54">
        <w:t>analysis</w:t>
      </w:r>
      <w:r w:rsidR="00CF00F5" w:rsidRPr="00261D54">
        <w:t>.</w:t>
      </w:r>
    </w:p>
    <w:p w14:paraId="17E977A6" w14:textId="7A1CFEC1" w:rsidR="00624A40" w:rsidRPr="00261D54" w:rsidRDefault="00624A40" w:rsidP="00624A40">
      <w:r w:rsidRPr="00261D54">
        <w:t xml:space="preserve">Further information about Australia’s biosecurity framework is provided in the </w:t>
      </w:r>
      <w:hyperlink r:id="rId17" w:history="1">
        <w:r w:rsidRPr="00261D54">
          <w:rPr>
            <w:rStyle w:val="Hyperlink"/>
          </w:rPr>
          <w:t>Biosecurity import risk analysis guidelines 2016</w:t>
        </w:r>
      </w:hyperlink>
      <w:r w:rsidRPr="00261D54">
        <w:t>.</w:t>
      </w:r>
    </w:p>
    <w:p w14:paraId="5845E033" w14:textId="541BDE61" w:rsidR="00E92C74" w:rsidRPr="00261D54" w:rsidRDefault="00624A40" w:rsidP="00292703">
      <w:r w:rsidRPr="00261D54">
        <w:t>The department recognises that new scientific information and technologies, or other combinations of measures, may provide an equivalent level of biosecurity protection for the disease agents identified as requiring risk management. The department will consider technical submissions that objectively demonstrate suitable efficacy of alternative biosecurity measures.</w:t>
      </w:r>
      <w:bookmarkStart w:id="3" w:name="_Toc104991939"/>
      <w:bookmarkStart w:id="4" w:name="_Toc105141630"/>
      <w:bookmarkStart w:id="5" w:name="_Toc105141673"/>
      <w:bookmarkStart w:id="6" w:name="_Toc105155595"/>
      <w:bookmarkStart w:id="7" w:name="_Toc104991940"/>
      <w:bookmarkStart w:id="8" w:name="_Toc105141631"/>
      <w:bookmarkStart w:id="9" w:name="_Toc105141674"/>
      <w:bookmarkStart w:id="10" w:name="_Toc105155596"/>
      <w:bookmarkStart w:id="11" w:name="_Toc104991941"/>
      <w:bookmarkStart w:id="12" w:name="_Toc105141632"/>
      <w:bookmarkStart w:id="13" w:name="_Toc105141675"/>
      <w:bookmarkStart w:id="14" w:name="_Toc105155597"/>
      <w:bookmarkStart w:id="15" w:name="_Toc104991942"/>
      <w:bookmarkStart w:id="16" w:name="_Toc105141633"/>
      <w:bookmarkStart w:id="17" w:name="_Toc105141676"/>
      <w:bookmarkStart w:id="18" w:name="_Toc105155598"/>
      <w:bookmarkStart w:id="19" w:name="_Toc104991943"/>
      <w:bookmarkStart w:id="20" w:name="_Toc105141634"/>
      <w:bookmarkStart w:id="21" w:name="_Toc105141677"/>
      <w:bookmarkStart w:id="22" w:name="_Toc105155599"/>
      <w:bookmarkStart w:id="23" w:name="_Toc104991944"/>
      <w:bookmarkStart w:id="24" w:name="_Toc105141635"/>
      <w:bookmarkStart w:id="25" w:name="_Toc105141678"/>
      <w:bookmarkStart w:id="26" w:name="_Toc105155600"/>
      <w:bookmarkStart w:id="27" w:name="_Toc104991945"/>
      <w:bookmarkStart w:id="28" w:name="_Toc105141636"/>
      <w:bookmarkStart w:id="29" w:name="_Toc105141679"/>
      <w:bookmarkStart w:id="30" w:name="_Toc105155601"/>
      <w:bookmarkStart w:id="31" w:name="_Toc104991946"/>
      <w:bookmarkStart w:id="32" w:name="_Toc105141637"/>
      <w:bookmarkStart w:id="33" w:name="_Toc105141680"/>
      <w:bookmarkStart w:id="34" w:name="_Toc10515560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5B38411E" w14:textId="504B43E6" w:rsidR="0026709E" w:rsidRPr="00261D54" w:rsidRDefault="0026709E" w:rsidP="00386C83">
      <w:pPr>
        <w:pStyle w:val="Heading3"/>
        <w:spacing w:before="120" w:after="240"/>
      </w:pPr>
      <w:bookmarkStart w:id="35" w:name="_Toc209421969"/>
      <w:r w:rsidRPr="00261D54">
        <w:t>Background</w:t>
      </w:r>
      <w:bookmarkEnd w:id="35"/>
    </w:p>
    <w:p w14:paraId="4BD7ABA4" w14:textId="32A67FFE" w:rsidR="00CF00F5" w:rsidRPr="00261D54" w:rsidRDefault="00CF00F5" w:rsidP="00CF00F5">
      <w:r w:rsidRPr="00261D54">
        <w:t xml:space="preserve">In response to members of the public (the applicants) with specific commercial interests in developing the Australian </w:t>
      </w:r>
      <w:r w:rsidR="00EF5C97">
        <w:t>heliciculture</w:t>
      </w:r>
      <w:r w:rsidRPr="00261D54">
        <w:t xml:space="preserve"> industry, the relevant departments of the Australian Government independently undertook </w:t>
      </w:r>
      <w:r w:rsidR="00E76991">
        <w:t>analyses f</w:t>
      </w:r>
      <w:r w:rsidRPr="00261D54">
        <w:t>or the import</w:t>
      </w:r>
      <w:r w:rsidR="00E76991">
        <w:t>ation</w:t>
      </w:r>
      <w:r w:rsidRPr="00261D54">
        <w:t xml:space="preserve"> of live </w:t>
      </w:r>
      <w:r w:rsidR="006F743C" w:rsidRPr="006F743C">
        <w:rPr>
          <w:i/>
          <w:iCs/>
        </w:rPr>
        <w:t>C.</w:t>
      </w:r>
      <w:r w:rsidR="00A24B4B">
        <w:rPr>
          <w:i/>
          <w:iCs/>
        </w:rPr>
        <w:t> </w:t>
      </w:r>
      <w:r w:rsidR="006F743C" w:rsidRPr="006F743C">
        <w:rPr>
          <w:i/>
          <w:iCs/>
        </w:rPr>
        <w:t>aspersum</w:t>
      </w:r>
      <w:r w:rsidRPr="00261D54">
        <w:rPr>
          <w:i/>
          <w:iCs/>
        </w:rPr>
        <w:t>,</w:t>
      </w:r>
      <w:r w:rsidRPr="00261D54">
        <w:t xml:space="preserve"> as required under Australian law.</w:t>
      </w:r>
    </w:p>
    <w:p w14:paraId="2BE09496" w14:textId="77777777" w:rsidR="00CF00F5" w:rsidRPr="00261D54" w:rsidRDefault="00CF00F5" w:rsidP="00CF00F5">
      <w:r w:rsidRPr="00261D54">
        <w:t>Two separate pieces of legislation underpin the required risk review for this import proposal.</w:t>
      </w:r>
    </w:p>
    <w:p w14:paraId="61B10872" w14:textId="7C602246" w:rsidR="00CF00F5" w:rsidRPr="0036710A" w:rsidRDefault="00CF00F5" w:rsidP="00CF00F5">
      <w:r w:rsidRPr="00261D54">
        <w:t xml:space="preserve">The first </w:t>
      </w:r>
      <w:r w:rsidR="00C84F73">
        <w:t>evaluation</w:t>
      </w:r>
      <w:r w:rsidRPr="00261D54">
        <w:t xml:space="preserve"> (completed June 2020) was undertaken by the (then) Department of the Environment and Energy</w:t>
      </w:r>
      <w:r w:rsidR="000C2C20">
        <w:t xml:space="preserve"> </w:t>
      </w:r>
      <w:r w:rsidRPr="00261D54">
        <w:t xml:space="preserve">in accordance with the </w:t>
      </w:r>
      <w:r w:rsidRPr="00261D54">
        <w:rPr>
          <w:i/>
          <w:iCs/>
        </w:rPr>
        <w:t>Environment Protection and Biodiversity Conservation Act 1999</w:t>
      </w:r>
      <w:r w:rsidRPr="00261D54">
        <w:t xml:space="preserve"> (EPBC Act)</w:t>
      </w:r>
      <w:r w:rsidRPr="00261D54">
        <w:rPr>
          <w:i/>
          <w:iCs/>
        </w:rPr>
        <w:t>,</w:t>
      </w:r>
      <w:r w:rsidRPr="00261D54">
        <w:t xml:space="preserve"> and was the project undertaken at the time of the first contact by the applicants. This </w:t>
      </w:r>
      <w:r w:rsidR="00C84F73">
        <w:t>evaluation</w:t>
      </w:r>
      <w:r w:rsidRPr="00261D54">
        <w:t xml:space="preserve"> recommended listing </w:t>
      </w:r>
      <w:r w:rsidR="006F743C" w:rsidRPr="006F743C">
        <w:rPr>
          <w:i/>
          <w:iCs/>
        </w:rPr>
        <w:t>C.</w:t>
      </w:r>
      <w:r w:rsidR="00467062">
        <w:rPr>
          <w:i/>
          <w:iCs/>
        </w:rPr>
        <w:t> </w:t>
      </w:r>
      <w:r w:rsidR="006F743C" w:rsidRPr="006F743C">
        <w:rPr>
          <w:i/>
          <w:iCs/>
        </w:rPr>
        <w:t>aspersum</w:t>
      </w:r>
      <w:r w:rsidRPr="00261D54">
        <w:t xml:space="preserve"> (Common Garden Snail) in Part 1 of the </w:t>
      </w:r>
      <w:hyperlink r:id="rId18" w:history="1">
        <w:r w:rsidRPr="00261D54">
          <w:rPr>
            <w:rStyle w:val="Hyperlink"/>
          </w:rPr>
          <w:t>List of Specimens taken to be Suitable for Live Import</w:t>
        </w:r>
      </w:hyperlink>
      <w:r w:rsidRPr="00261D54">
        <w:t xml:space="preserve"> (specimens that can be imported without a </w:t>
      </w:r>
      <w:r w:rsidRPr="0036710A">
        <w:t xml:space="preserve">permit under the EPBC Act). Importation of </w:t>
      </w:r>
      <w:r w:rsidR="006F743C" w:rsidRPr="00D516B8">
        <w:rPr>
          <w:rStyle w:val="Emphasis"/>
        </w:rPr>
        <w:t>C.</w:t>
      </w:r>
      <w:r w:rsidR="00BF0A6D">
        <w:rPr>
          <w:rStyle w:val="Emphasis"/>
        </w:rPr>
        <w:t> </w:t>
      </w:r>
      <w:r w:rsidR="006F743C" w:rsidRPr="00D516B8">
        <w:rPr>
          <w:rStyle w:val="Emphasis"/>
        </w:rPr>
        <w:t>aspersum</w:t>
      </w:r>
      <w:r w:rsidRPr="0036710A">
        <w:t xml:space="preserve"> would be subject to an importation approval under the Biosecurity Act</w:t>
      </w:r>
      <w:r w:rsidR="00B21120">
        <w:t>.</w:t>
      </w:r>
    </w:p>
    <w:p w14:paraId="5F9DE1F7" w14:textId="452147C3" w:rsidR="00CF00F5" w:rsidRPr="00261D54" w:rsidRDefault="00CF00F5" w:rsidP="00CF00F5">
      <w:r w:rsidRPr="00261D54">
        <w:t xml:space="preserve">The current biosecurity </w:t>
      </w:r>
      <w:r w:rsidR="00097A77" w:rsidRPr="00261D54">
        <w:t xml:space="preserve">import </w:t>
      </w:r>
      <w:r w:rsidRPr="00261D54">
        <w:t xml:space="preserve">risk </w:t>
      </w:r>
      <w:r w:rsidRPr="0036710A">
        <w:t xml:space="preserve">review is being undertaken by the </w:t>
      </w:r>
      <w:r w:rsidR="00097A77" w:rsidRPr="0036710A">
        <w:t xml:space="preserve">department </w:t>
      </w:r>
      <w:r w:rsidRPr="0036710A">
        <w:t xml:space="preserve">with </w:t>
      </w:r>
      <w:r w:rsidR="008C13A2">
        <w:t xml:space="preserve">additional </w:t>
      </w:r>
      <w:r w:rsidRPr="0036710A">
        <w:t>technical expertise provided by an external consultant, in accordance with the requirements of the Biosecurity Act</w:t>
      </w:r>
      <w:r w:rsidR="00097A77" w:rsidRPr="00261D54">
        <w:t>.</w:t>
      </w:r>
    </w:p>
    <w:p w14:paraId="01688489" w14:textId="2CE9AA66" w:rsidR="00D811F0" w:rsidRPr="00261D54" w:rsidRDefault="00CF00F5" w:rsidP="00C322BF">
      <w:r w:rsidRPr="00261D54">
        <w:t xml:space="preserve">Completion of both </w:t>
      </w:r>
      <w:r w:rsidR="00E76991">
        <w:t>evaluations</w:t>
      </w:r>
      <w:r w:rsidRPr="00261D54">
        <w:t xml:space="preserve"> is a prerequisite to any live animal imports.</w:t>
      </w:r>
    </w:p>
    <w:p w14:paraId="0B07BD66" w14:textId="3B8A46C6" w:rsidR="00407CCF" w:rsidRPr="00261D54" w:rsidRDefault="00407CCF" w:rsidP="00407CCF">
      <w:r w:rsidRPr="00261D54">
        <w:lastRenderedPageBreak/>
        <w:t>The applicants advised that there is significant interest in the restaurant industry in Australi</w:t>
      </w:r>
      <w:r w:rsidR="00CA2BD3" w:rsidRPr="00261D54">
        <w:t>a</w:t>
      </w:r>
      <w:r w:rsidRPr="00261D54">
        <w:t xml:space="preserve">, and </w:t>
      </w:r>
      <w:r w:rsidR="00CA2BD3" w:rsidRPr="00261D54">
        <w:t>internationally</w:t>
      </w:r>
      <w:r w:rsidRPr="00261D54">
        <w:t xml:space="preserve">, in obtaining high quality </w:t>
      </w:r>
      <w:r w:rsidRPr="00261D54">
        <w:rPr>
          <w:i/>
          <w:iCs/>
        </w:rPr>
        <w:t>escargots</w:t>
      </w:r>
      <w:r w:rsidRPr="00261D54">
        <w:t xml:space="preserve"> </w:t>
      </w:r>
      <w:r w:rsidR="00CA2BD3" w:rsidRPr="00261D54">
        <w:t xml:space="preserve">(edible snails) </w:t>
      </w:r>
      <w:r w:rsidRPr="00261D54">
        <w:t xml:space="preserve">for human consumption. To service this need, they wished to develop Australian </w:t>
      </w:r>
      <w:r w:rsidR="00EF5C97">
        <w:t>heliciculture</w:t>
      </w:r>
      <w:r w:rsidRPr="00261D54">
        <w:t xml:space="preserve"> businesses </w:t>
      </w:r>
      <w:r w:rsidR="00095233" w:rsidRPr="00261D54">
        <w:t xml:space="preserve">by </w:t>
      </w:r>
      <w:r w:rsidRPr="00261D54">
        <w:t>farming the common garden snail (</w:t>
      </w:r>
      <w:r w:rsidR="006F743C" w:rsidRPr="006F743C">
        <w:rPr>
          <w:i/>
          <w:iCs/>
        </w:rPr>
        <w:t>C.</w:t>
      </w:r>
      <w:r w:rsidR="000A2C3C">
        <w:rPr>
          <w:i/>
          <w:iCs/>
        </w:rPr>
        <w:t> </w:t>
      </w:r>
      <w:r w:rsidR="006F743C" w:rsidRPr="006F743C">
        <w:rPr>
          <w:i/>
          <w:iCs/>
        </w:rPr>
        <w:t>aspersum</w:t>
      </w:r>
      <w:r w:rsidRPr="00261D54">
        <w:t>). The snails bearing the desirable characteristics would be sourced from eligible overseas producers of edible snails.</w:t>
      </w:r>
    </w:p>
    <w:p w14:paraId="42F9AB3A" w14:textId="29B71681" w:rsidR="00407CCF" w:rsidRPr="00261D54" w:rsidRDefault="00407CCF" w:rsidP="00407CCF">
      <w:r w:rsidRPr="00261D54">
        <w:t xml:space="preserve">The applicants have asserted that the </w:t>
      </w:r>
      <w:r w:rsidR="006F743C" w:rsidRPr="006F743C">
        <w:rPr>
          <w:i/>
          <w:iCs/>
        </w:rPr>
        <w:t>C.</w:t>
      </w:r>
      <w:r w:rsidR="00156E43">
        <w:rPr>
          <w:i/>
          <w:iCs/>
        </w:rPr>
        <w:t> </w:t>
      </w:r>
      <w:r w:rsidR="006F743C" w:rsidRPr="006F743C">
        <w:rPr>
          <w:i/>
          <w:iCs/>
        </w:rPr>
        <w:t>aspersum</w:t>
      </w:r>
      <w:r w:rsidRPr="00261D54">
        <w:rPr>
          <w:i/>
          <w:iCs/>
        </w:rPr>
        <w:t xml:space="preserve"> </w:t>
      </w:r>
      <w:r w:rsidRPr="00261D54">
        <w:t>currently available in Australia are smaller than the more commercially attractive snails available in Europe. Snails of less than 8 to 10 grams</w:t>
      </w:r>
      <w:r w:rsidR="008073F4" w:rsidRPr="00261D54">
        <w:t>,</w:t>
      </w:r>
      <w:r w:rsidRPr="00261D54">
        <w:t xml:space="preserve"> and </w:t>
      </w:r>
      <w:r w:rsidR="008073F4" w:rsidRPr="00261D54">
        <w:t xml:space="preserve">of </w:t>
      </w:r>
      <w:r w:rsidRPr="00261D54">
        <w:t>small shell size</w:t>
      </w:r>
      <w:r w:rsidR="008073F4" w:rsidRPr="00261D54">
        <w:t>,</w:t>
      </w:r>
      <w:r w:rsidRPr="00261D54">
        <w:t xml:space="preserve"> are reportedly unsuitable for sale. The applicants wish to use imported snails as a base to breed from, rather than ‘spending years developing snails of a suitable size from domestic stock’.</w:t>
      </w:r>
    </w:p>
    <w:p w14:paraId="7F2A9A3F" w14:textId="07916B8B" w:rsidR="00407CCF" w:rsidRPr="00261D54" w:rsidRDefault="00407CCF" w:rsidP="00407CCF">
      <w:r w:rsidRPr="00261D54">
        <w:t>At the beginning of the 20</w:t>
      </w:r>
      <w:r w:rsidR="00C8336F">
        <w:t>th</w:t>
      </w:r>
      <w:r w:rsidR="002F103F" w:rsidRPr="00261D54">
        <w:t xml:space="preserve"> </w:t>
      </w:r>
      <w:r w:rsidR="00ED221F">
        <w:t>c</w:t>
      </w:r>
      <w:r w:rsidRPr="00261D54">
        <w:t>entury</w:t>
      </w:r>
      <w:r w:rsidR="002F103F" w:rsidRPr="00261D54">
        <w:t>,</w:t>
      </w:r>
      <w:r w:rsidRPr="00261D54">
        <w:t xml:space="preserve"> two subspecies </w:t>
      </w:r>
      <w:r w:rsidR="002F103F" w:rsidRPr="00261D54">
        <w:t xml:space="preserve">of this snail </w:t>
      </w:r>
      <w:r w:rsidRPr="00261D54">
        <w:t>were defined based on shell characteristics</w:t>
      </w:r>
      <w:r w:rsidR="002F103F" w:rsidRPr="00261D54">
        <w:t xml:space="preserve">: </w:t>
      </w:r>
      <w:r w:rsidRPr="00261D54">
        <w:rPr>
          <w:i/>
          <w:iCs/>
        </w:rPr>
        <w:t>Helix</w:t>
      </w:r>
      <w:r w:rsidR="00F06868">
        <w:rPr>
          <w:i/>
          <w:iCs/>
        </w:rPr>
        <w:t> </w:t>
      </w:r>
      <w:proofErr w:type="spellStart"/>
      <w:r w:rsidRPr="00261D54">
        <w:rPr>
          <w:i/>
          <w:iCs/>
        </w:rPr>
        <w:t>aspersa</w:t>
      </w:r>
      <w:proofErr w:type="spellEnd"/>
      <w:r w:rsidR="00F06868">
        <w:rPr>
          <w:i/>
          <w:iCs/>
        </w:rPr>
        <w:t> </w:t>
      </w:r>
      <w:proofErr w:type="spellStart"/>
      <w:r w:rsidRPr="00261D54">
        <w:rPr>
          <w:i/>
          <w:iCs/>
        </w:rPr>
        <w:t>aspersa</w:t>
      </w:r>
      <w:proofErr w:type="spellEnd"/>
      <w:r w:rsidRPr="00261D54">
        <w:t xml:space="preserve"> (now classified as </w:t>
      </w:r>
      <w:r w:rsidR="00406340" w:rsidRPr="00406340">
        <w:rPr>
          <w:i/>
          <w:iCs/>
        </w:rPr>
        <w:t>Cornu</w:t>
      </w:r>
      <w:r w:rsidR="00F06868">
        <w:rPr>
          <w:i/>
          <w:iCs/>
        </w:rPr>
        <w:t> </w:t>
      </w:r>
      <w:r w:rsidR="00406340" w:rsidRPr="00406340">
        <w:rPr>
          <w:i/>
          <w:iCs/>
        </w:rPr>
        <w:t>aspersum</w:t>
      </w:r>
      <w:r w:rsidR="00F06868">
        <w:rPr>
          <w:i/>
          <w:iCs/>
        </w:rPr>
        <w:t> </w:t>
      </w:r>
      <w:r w:rsidRPr="00261D54">
        <w:rPr>
          <w:i/>
          <w:iCs/>
        </w:rPr>
        <w:t>aspersum)</w:t>
      </w:r>
      <w:r w:rsidRPr="00261D54">
        <w:t xml:space="preserve"> and </w:t>
      </w:r>
      <w:r w:rsidRPr="00261D54">
        <w:rPr>
          <w:i/>
          <w:iCs/>
        </w:rPr>
        <w:t>Helix</w:t>
      </w:r>
      <w:r w:rsidR="00F06868">
        <w:rPr>
          <w:i/>
          <w:iCs/>
        </w:rPr>
        <w:t> </w:t>
      </w:r>
      <w:proofErr w:type="spellStart"/>
      <w:r w:rsidRPr="00261D54">
        <w:rPr>
          <w:i/>
          <w:iCs/>
        </w:rPr>
        <w:t>aspersa</w:t>
      </w:r>
      <w:proofErr w:type="spellEnd"/>
      <w:r w:rsidR="00F06868">
        <w:rPr>
          <w:i/>
          <w:iCs/>
        </w:rPr>
        <w:t> </w:t>
      </w:r>
      <w:r w:rsidRPr="00261D54">
        <w:rPr>
          <w:i/>
          <w:iCs/>
        </w:rPr>
        <w:t xml:space="preserve">maxima </w:t>
      </w:r>
      <w:r w:rsidRPr="00261D54">
        <w:t xml:space="preserve">(now classified as </w:t>
      </w:r>
      <w:r w:rsidR="00406340" w:rsidRPr="00406340">
        <w:rPr>
          <w:i/>
          <w:iCs/>
        </w:rPr>
        <w:t>Cornu</w:t>
      </w:r>
      <w:r w:rsidR="00F06868">
        <w:rPr>
          <w:i/>
          <w:iCs/>
        </w:rPr>
        <w:t> </w:t>
      </w:r>
      <w:r w:rsidR="00406340" w:rsidRPr="00406340">
        <w:rPr>
          <w:i/>
          <w:iCs/>
        </w:rPr>
        <w:t>aspersum</w:t>
      </w:r>
      <w:r w:rsidR="00F06868">
        <w:rPr>
          <w:i/>
          <w:iCs/>
        </w:rPr>
        <w:t> </w:t>
      </w:r>
      <w:r w:rsidRPr="00261D54">
        <w:rPr>
          <w:i/>
          <w:iCs/>
        </w:rPr>
        <w:t>maximum)</w:t>
      </w:r>
      <w:r w:rsidRPr="00261D54">
        <w:t xml:space="preserve">. These subspecies are </w:t>
      </w:r>
      <w:r w:rsidR="005B1020" w:rsidRPr="00261D54">
        <w:t xml:space="preserve">currently </w:t>
      </w:r>
      <w:r w:rsidRPr="00261D54">
        <w:t xml:space="preserve">recognised as genetically divergent, </w:t>
      </w:r>
      <w:r w:rsidR="005B1020" w:rsidRPr="00261D54">
        <w:t>although t</w:t>
      </w:r>
      <w:r w:rsidRPr="00261D54">
        <w:t xml:space="preserve">here are differing views on </w:t>
      </w:r>
      <w:r w:rsidR="005B1020" w:rsidRPr="00261D54">
        <w:t>whether th</w:t>
      </w:r>
      <w:r w:rsidR="00CF7A71" w:rsidRPr="00261D54">
        <w:t xml:space="preserve">ey constitute separate </w:t>
      </w:r>
      <w:r w:rsidRPr="00261D54">
        <w:t>subspecies (</w:t>
      </w:r>
      <w:proofErr w:type="spellStart"/>
      <w:r w:rsidRPr="00261D54">
        <w:t>Guiller</w:t>
      </w:r>
      <w:proofErr w:type="spellEnd"/>
      <w:r w:rsidRPr="00261D54">
        <w:t xml:space="preserve"> and Madec, 2010</w:t>
      </w:r>
      <w:r w:rsidR="00174F05">
        <w:t xml:space="preserve">; </w:t>
      </w:r>
      <w:proofErr w:type="spellStart"/>
      <w:r w:rsidRPr="00261D54">
        <w:t>Guiller</w:t>
      </w:r>
      <w:proofErr w:type="spellEnd"/>
      <w:r w:rsidR="00AF0763" w:rsidRPr="00AF0763">
        <w:rPr>
          <w:i/>
        </w:rPr>
        <w:t xml:space="preserve"> et al</w:t>
      </w:r>
      <w:r w:rsidR="00174F05" w:rsidRPr="00174F05">
        <w:t xml:space="preserve">., </w:t>
      </w:r>
      <w:r w:rsidRPr="00261D54">
        <w:t>2001</w:t>
      </w:r>
      <w:r w:rsidR="00174F05">
        <w:t xml:space="preserve">; </w:t>
      </w:r>
      <w:proofErr w:type="spellStart"/>
      <w:r w:rsidRPr="00261D54">
        <w:t>Rygalo</w:t>
      </w:r>
      <w:proofErr w:type="spellEnd"/>
      <w:r w:rsidRPr="00261D54">
        <w:t>-Galewska</w:t>
      </w:r>
      <w:r w:rsidR="00AF0763" w:rsidRPr="00AF0763">
        <w:rPr>
          <w:i/>
        </w:rPr>
        <w:t xml:space="preserve"> et al</w:t>
      </w:r>
      <w:r w:rsidR="00174F05" w:rsidRPr="00174F05">
        <w:t xml:space="preserve">., </w:t>
      </w:r>
      <w:r w:rsidRPr="00261D54">
        <w:t xml:space="preserve">2022). </w:t>
      </w:r>
      <w:r w:rsidR="006F743C" w:rsidRPr="006F743C">
        <w:rPr>
          <w:i/>
          <w:iCs/>
        </w:rPr>
        <w:t>C.</w:t>
      </w:r>
      <w:r w:rsidR="00F05F0C">
        <w:rPr>
          <w:i/>
          <w:iCs/>
        </w:rPr>
        <w:t> </w:t>
      </w:r>
      <w:r w:rsidR="006F743C" w:rsidRPr="006F743C">
        <w:rPr>
          <w:i/>
          <w:iCs/>
        </w:rPr>
        <w:t>aspersum</w:t>
      </w:r>
      <w:r w:rsidRPr="00261D54">
        <w:rPr>
          <w:i/>
          <w:iCs/>
        </w:rPr>
        <w:t xml:space="preserve"> </w:t>
      </w:r>
      <w:r w:rsidRPr="00261D54">
        <w:t xml:space="preserve">is highly variable morphologically and several distinct morphotypes have </w:t>
      </w:r>
      <w:r w:rsidR="00D208B7" w:rsidRPr="00261D54">
        <w:t xml:space="preserve">also </w:t>
      </w:r>
      <w:r w:rsidRPr="00261D54">
        <w:t xml:space="preserve">been described. Differences exist with respect to size, shape, thickness and colour of the shell. Some authors assert that the form </w:t>
      </w:r>
      <w:r w:rsidRPr="00261D54">
        <w:rPr>
          <w:i/>
          <w:iCs/>
        </w:rPr>
        <w:t>maximum</w:t>
      </w:r>
      <w:r w:rsidRPr="00261D54">
        <w:t xml:space="preserve"> is a distinct subspecies </w:t>
      </w:r>
      <w:r w:rsidRPr="00261D54">
        <w:rPr>
          <w:i/>
          <w:iCs/>
        </w:rPr>
        <w:t>C.</w:t>
      </w:r>
      <w:r w:rsidR="00F05F0C">
        <w:rPr>
          <w:i/>
          <w:iCs/>
        </w:rPr>
        <w:t> </w:t>
      </w:r>
      <w:proofErr w:type="spellStart"/>
      <w:r w:rsidRPr="00261D54">
        <w:rPr>
          <w:i/>
          <w:iCs/>
        </w:rPr>
        <w:t>aspersa</w:t>
      </w:r>
      <w:proofErr w:type="spellEnd"/>
      <w:r w:rsidR="00F05F0C">
        <w:rPr>
          <w:i/>
          <w:iCs/>
        </w:rPr>
        <w:t> </w:t>
      </w:r>
      <w:r w:rsidRPr="00261D54">
        <w:rPr>
          <w:i/>
          <w:iCs/>
        </w:rPr>
        <w:t>maximum</w:t>
      </w:r>
      <w:r w:rsidRPr="00261D54">
        <w:t xml:space="preserve"> (</w:t>
      </w:r>
      <w:hyperlink r:id="rId19" w:anchor="core-ref-235" w:history="1">
        <w:r w:rsidRPr="00261D54">
          <w:rPr>
            <w:rFonts w:ascii="Calibri" w:eastAsia="Calibri" w:hAnsi="Calibri" w:cs="Calibri"/>
          </w:rPr>
          <w:t>Taylor, 1914</w:t>
        </w:r>
      </w:hyperlink>
      <w:r w:rsidRPr="00261D54">
        <w:t xml:space="preserve">), known in French as 'gros-gris', with </w:t>
      </w:r>
      <w:r w:rsidR="006F743C" w:rsidRPr="006F743C">
        <w:rPr>
          <w:i/>
          <w:iCs/>
        </w:rPr>
        <w:t>C.</w:t>
      </w:r>
      <w:r w:rsidR="00F05F0C">
        <w:rPr>
          <w:i/>
          <w:iCs/>
        </w:rPr>
        <w:t> </w:t>
      </w:r>
      <w:r w:rsidR="006F743C" w:rsidRPr="006F743C">
        <w:rPr>
          <w:i/>
          <w:iCs/>
        </w:rPr>
        <w:t>aspersum</w:t>
      </w:r>
      <w:r w:rsidR="00F05F0C">
        <w:rPr>
          <w:i/>
          <w:iCs/>
        </w:rPr>
        <w:t> </w:t>
      </w:r>
      <w:r w:rsidRPr="00261D54">
        <w:rPr>
          <w:i/>
          <w:iCs/>
        </w:rPr>
        <w:t>sensu</w:t>
      </w:r>
      <w:r w:rsidR="00F05F0C">
        <w:rPr>
          <w:i/>
          <w:iCs/>
        </w:rPr>
        <w:t> </w:t>
      </w:r>
      <w:r w:rsidRPr="00261D54">
        <w:rPr>
          <w:i/>
          <w:iCs/>
        </w:rPr>
        <w:t>stricto</w:t>
      </w:r>
      <w:r w:rsidRPr="00261D54">
        <w:t xml:space="preserve"> known as the 'petit-gris'. The status of </w:t>
      </w:r>
      <w:r w:rsidR="006F743C" w:rsidRPr="006F743C">
        <w:rPr>
          <w:i/>
          <w:iCs/>
        </w:rPr>
        <w:t>C.</w:t>
      </w:r>
      <w:r w:rsidR="00F05F0C">
        <w:rPr>
          <w:i/>
          <w:iCs/>
        </w:rPr>
        <w:t> </w:t>
      </w:r>
      <w:r w:rsidR="006F743C" w:rsidRPr="006F743C">
        <w:rPr>
          <w:i/>
          <w:iCs/>
        </w:rPr>
        <w:t>aspersum</w:t>
      </w:r>
      <w:r w:rsidR="00F05F0C">
        <w:rPr>
          <w:i/>
          <w:iCs/>
        </w:rPr>
        <w:t> </w:t>
      </w:r>
      <w:r w:rsidRPr="00261D54">
        <w:rPr>
          <w:i/>
          <w:iCs/>
        </w:rPr>
        <w:t xml:space="preserve">maximum </w:t>
      </w:r>
      <w:r w:rsidRPr="00261D54">
        <w:t>as a valid subspecies is not consistently supported in the literature (</w:t>
      </w:r>
      <w:proofErr w:type="spellStart"/>
      <w:r>
        <w:fldChar w:fldCharType="begin"/>
      </w:r>
      <w:r>
        <w:instrText>HYPERLINK "https://www.cabidigitallibrary.org/doi/10.1079/cabicompendium.26821" \l "core-ref-130"</w:instrText>
      </w:r>
      <w:r>
        <w:fldChar w:fldCharType="separate"/>
      </w:r>
      <w:r w:rsidRPr="00261D54">
        <w:rPr>
          <w:rFonts w:ascii="Calibri" w:eastAsia="Calibri" w:hAnsi="Calibri" w:cs="Calibri"/>
        </w:rPr>
        <w:t>Guiller</w:t>
      </w:r>
      <w:proofErr w:type="spellEnd"/>
      <w:r w:rsidR="00AF0763" w:rsidRPr="00AF0763">
        <w:rPr>
          <w:rFonts w:ascii="Calibri" w:eastAsia="Calibri" w:hAnsi="Calibri" w:cs="Calibri"/>
          <w:i/>
        </w:rPr>
        <w:t xml:space="preserve"> et al</w:t>
      </w:r>
      <w:r w:rsidR="00174F05" w:rsidRPr="00174F05">
        <w:rPr>
          <w:rFonts w:ascii="Calibri" w:eastAsia="Calibri" w:hAnsi="Calibri" w:cs="Calibri"/>
        </w:rPr>
        <w:t xml:space="preserve">., </w:t>
      </w:r>
      <w:r w:rsidRPr="00261D54">
        <w:rPr>
          <w:rFonts w:ascii="Calibri" w:eastAsia="Calibri" w:hAnsi="Calibri" w:cs="Calibri"/>
        </w:rPr>
        <w:t>2001</w:t>
      </w:r>
      <w:r>
        <w:fldChar w:fldCharType="end"/>
      </w:r>
      <w:r w:rsidRPr="00261D54">
        <w:t>).</w:t>
      </w:r>
    </w:p>
    <w:p w14:paraId="206C5C59" w14:textId="28645E45" w:rsidR="00407CCF" w:rsidRPr="00261D54" w:rsidRDefault="00407CCF" w:rsidP="00407CCF">
      <w:r w:rsidRPr="00261D54">
        <w:t xml:space="preserve">For the purpose of </w:t>
      </w:r>
      <w:r w:rsidR="00BC0621" w:rsidRPr="00261D54">
        <w:t xml:space="preserve">this </w:t>
      </w:r>
      <w:r w:rsidRPr="00261D54">
        <w:t xml:space="preserve">biosecurity </w:t>
      </w:r>
      <w:r w:rsidR="00BC0621" w:rsidRPr="00261D54">
        <w:t xml:space="preserve">import </w:t>
      </w:r>
      <w:r w:rsidRPr="00261D54">
        <w:t xml:space="preserve">risk </w:t>
      </w:r>
      <w:r w:rsidR="00FD2316">
        <w:t>review</w:t>
      </w:r>
      <w:r w:rsidRPr="00261D54">
        <w:t xml:space="preserve">, </w:t>
      </w:r>
      <w:r w:rsidR="000F062D" w:rsidRPr="00261D54">
        <w:t xml:space="preserve">the classification of separate </w:t>
      </w:r>
      <w:r w:rsidRPr="00261D54">
        <w:t>subspecies</w:t>
      </w:r>
      <w:r w:rsidR="000F062D" w:rsidRPr="00261D54">
        <w:t xml:space="preserve"> has been accepted.</w:t>
      </w:r>
    </w:p>
    <w:p w14:paraId="781F86BD" w14:textId="42DE4E7D" w:rsidR="00407CCF" w:rsidRPr="00261D54" w:rsidRDefault="006F743C" w:rsidP="00407CCF">
      <w:r w:rsidRPr="006F743C">
        <w:rPr>
          <w:i/>
          <w:iCs/>
        </w:rPr>
        <w:t>C.</w:t>
      </w:r>
      <w:r w:rsidR="00B10E0C">
        <w:rPr>
          <w:i/>
          <w:iCs/>
        </w:rPr>
        <w:t> </w:t>
      </w:r>
      <w:r w:rsidRPr="006F743C">
        <w:rPr>
          <w:i/>
          <w:iCs/>
        </w:rPr>
        <w:t>aspersum</w:t>
      </w:r>
      <w:r w:rsidR="00407CCF" w:rsidRPr="00261D54">
        <w:t xml:space="preserve"> is farmed or collected in the wild in several countries for human consumption. Both subspecies are farmed. The</w:t>
      </w:r>
      <w:r w:rsidR="00407CCF" w:rsidRPr="00261D54" w:rsidDel="009163A5">
        <w:t xml:space="preserve"> </w:t>
      </w:r>
      <w:r w:rsidR="00407CCF" w:rsidRPr="00261D54">
        <w:t xml:space="preserve">subspecies </w:t>
      </w:r>
      <w:r w:rsidRPr="006F743C">
        <w:rPr>
          <w:i/>
          <w:iCs/>
        </w:rPr>
        <w:t>C.</w:t>
      </w:r>
      <w:r w:rsidR="00AC4B8E">
        <w:rPr>
          <w:i/>
          <w:iCs/>
        </w:rPr>
        <w:t> </w:t>
      </w:r>
      <w:r w:rsidRPr="006F743C">
        <w:rPr>
          <w:i/>
          <w:iCs/>
        </w:rPr>
        <w:t>aspersum</w:t>
      </w:r>
      <w:r w:rsidR="00AC4B8E">
        <w:rPr>
          <w:i/>
          <w:iCs/>
        </w:rPr>
        <w:t> </w:t>
      </w:r>
      <w:r w:rsidR="00407CCF" w:rsidRPr="00261D54">
        <w:rPr>
          <w:i/>
          <w:iCs/>
        </w:rPr>
        <w:t>maximum</w:t>
      </w:r>
      <w:r w:rsidR="00407CCF" w:rsidRPr="00261D54">
        <w:t xml:space="preserve"> is larger and has a lifespan of more than 8 years, whereas the subspecies </w:t>
      </w:r>
      <w:r w:rsidRPr="006F743C">
        <w:rPr>
          <w:i/>
          <w:iCs/>
        </w:rPr>
        <w:t>C.</w:t>
      </w:r>
      <w:r w:rsidR="00AC4B8E">
        <w:rPr>
          <w:i/>
          <w:iCs/>
        </w:rPr>
        <w:t> </w:t>
      </w:r>
      <w:r w:rsidRPr="006F743C">
        <w:rPr>
          <w:i/>
          <w:iCs/>
        </w:rPr>
        <w:t>aspersum</w:t>
      </w:r>
      <w:r w:rsidR="00AC4B8E">
        <w:rPr>
          <w:i/>
          <w:iCs/>
        </w:rPr>
        <w:t> </w:t>
      </w:r>
      <w:r w:rsidR="00407CCF" w:rsidRPr="00261D54">
        <w:rPr>
          <w:i/>
          <w:iCs/>
        </w:rPr>
        <w:t>aspersum</w:t>
      </w:r>
      <w:r w:rsidR="00407CCF" w:rsidRPr="00261D54">
        <w:t xml:space="preserve"> is smaller, more widely distributed and has a lifespan of 3 to 4 years (Russo and Madec, 2011). These subspecies also differ in their shell chemical composition (</w:t>
      </w:r>
      <w:proofErr w:type="spellStart"/>
      <w:r w:rsidR="00407CCF" w:rsidRPr="00261D54">
        <w:t>Ligaszewski</w:t>
      </w:r>
      <w:proofErr w:type="spellEnd"/>
      <w:r w:rsidR="00407CCF" w:rsidRPr="00261D54">
        <w:t>, Surowka</w:t>
      </w:r>
      <w:r w:rsidR="00AF0763" w:rsidRPr="00AF0763">
        <w:rPr>
          <w:i/>
        </w:rPr>
        <w:t xml:space="preserve"> et al</w:t>
      </w:r>
      <w:r w:rsidR="00174F05" w:rsidRPr="00174F05">
        <w:t xml:space="preserve">., </w:t>
      </w:r>
      <w:r w:rsidR="00407CCF" w:rsidRPr="00261D54">
        <w:t>2009) and metabolism (</w:t>
      </w:r>
      <w:proofErr w:type="spellStart"/>
      <w:r w:rsidR="00407CCF" w:rsidRPr="00261D54">
        <w:t>Czarnoleski</w:t>
      </w:r>
      <w:proofErr w:type="spellEnd"/>
      <w:r w:rsidR="00407CCF" w:rsidRPr="00261D54">
        <w:t xml:space="preserve">, </w:t>
      </w:r>
      <w:proofErr w:type="spellStart"/>
      <w:r w:rsidR="00407CCF" w:rsidRPr="00261D54">
        <w:t>Labecka</w:t>
      </w:r>
      <w:proofErr w:type="spellEnd"/>
      <w:r w:rsidR="00AF0763" w:rsidRPr="00AF0763">
        <w:rPr>
          <w:i/>
        </w:rPr>
        <w:t xml:space="preserve"> et al</w:t>
      </w:r>
      <w:r w:rsidR="00174F05" w:rsidRPr="00174F05">
        <w:t xml:space="preserve">., </w:t>
      </w:r>
      <w:r w:rsidR="00407CCF" w:rsidRPr="00261D54">
        <w:t xml:space="preserve">2016) and potentially in other attributes yet to be defined. </w:t>
      </w:r>
      <w:r w:rsidR="00406340" w:rsidRPr="00406340">
        <w:rPr>
          <w:i/>
          <w:iCs/>
        </w:rPr>
        <w:t>Cornu</w:t>
      </w:r>
      <w:r w:rsidR="00355A8B">
        <w:rPr>
          <w:i/>
          <w:iCs/>
        </w:rPr>
        <w:t> </w:t>
      </w:r>
      <w:r w:rsidR="00406340" w:rsidRPr="00406340">
        <w:rPr>
          <w:i/>
          <w:iCs/>
        </w:rPr>
        <w:t>aspersum</w:t>
      </w:r>
      <w:r w:rsidR="00355A8B">
        <w:rPr>
          <w:i/>
          <w:iCs/>
        </w:rPr>
        <w:t> </w:t>
      </w:r>
      <w:r w:rsidR="00407CCF" w:rsidRPr="00261D54">
        <w:rPr>
          <w:i/>
          <w:iCs/>
        </w:rPr>
        <w:t>maximum</w:t>
      </w:r>
      <w:r w:rsidR="00407CCF" w:rsidRPr="00261D54">
        <w:t xml:space="preserve"> does not occur in Australia.</w:t>
      </w:r>
    </w:p>
    <w:p w14:paraId="6C80FAA4" w14:textId="7C4DC316" w:rsidR="00407CCF" w:rsidRPr="00261D54" w:rsidRDefault="003424A9" w:rsidP="00407CCF">
      <w:r>
        <w:t>According to the</w:t>
      </w:r>
      <w:r w:rsidR="00407CCF" w:rsidRPr="00261D54">
        <w:t xml:space="preserve"> applicants</w:t>
      </w:r>
      <w:r w:rsidR="0082758E">
        <w:t>,</w:t>
      </w:r>
      <w:r w:rsidR="00407CCF" w:rsidRPr="00261D54">
        <w:t xml:space="preserve"> noting the information has not been verified by the department:</w:t>
      </w:r>
    </w:p>
    <w:p w14:paraId="2B1C5AB1" w14:textId="068B97C5" w:rsidR="00407CCF" w:rsidRPr="00261D54" w:rsidRDefault="00407CCF" w:rsidP="00106792">
      <w:pPr>
        <w:pStyle w:val="Quote"/>
      </w:pPr>
      <w:r w:rsidRPr="00261D54">
        <w:t xml:space="preserve">Heliculture farms in Europe have bred </w:t>
      </w:r>
      <w:r w:rsidR="006F743C" w:rsidRPr="00106792">
        <w:rPr>
          <w:rStyle w:val="Emphasis"/>
        </w:rPr>
        <w:t>C.</w:t>
      </w:r>
      <w:r w:rsidR="00B85BED">
        <w:rPr>
          <w:rStyle w:val="Emphasis"/>
        </w:rPr>
        <w:t> </w:t>
      </w:r>
      <w:r w:rsidR="006F743C" w:rsidRPr="00106792">
        <w:rPr>
          <w:rStyle w:val="Emphasis"/>
        </w:rPr>
        <w:t>aspersum</w:t>
      </w:r>
      <w:r w:rsidRPr="00261D54">
        <w:t xml:space="preserve"> for eating for over 2000 years and have selectively bred snails for a consistent size and growth rate. Importing disease-free snails of the required age and size from a commercial snail farm would ensure that the breeding of snails for restaurants could commence quickly and safely. A single 60 kg shipment of adult snails (approximately 6,000 individuals) would be imported to begin breeding for future generations.</w:t>
      </w:r>
    </w:p>
    <w:p w14:paraId="3FBC7047" w14:textId="0BE0F915" w:rsidR="00CB3233" w:rsidRDefault="00CB3233" w:rsidP="00CB3233">
      <w:r>
        <w:t xml:space="preserve">This biosecurity import risk review considers that certain controls over commercial establishments supplying </w:t>
      </w:r>
      <w:r w:rsidRPr="00CB3233">
        <w:rPr>
          <w:i/>
          <w:iCs/>
        </w:rPr>
        <w:t>C.</w:t>
      </w:r>
      <w:r w:rsidR="001D5C63">
        <w:rPr>
          <w:i/>
          <w:iCs/>
        </w:rPr>
        <w:t> </w:t>
      </w:r>
      <w:r w:rsidRPr="00CB3233">
        <w:rPr>
          <w:i/>
          <w:iCs/>
        </w:rPr>
        <w:t>aspersum snails</w:t>
      </w:r>
      <w:r>
        <w:t xml:space="preserve"> to Australian importers (generally termed snail farms) must be in place to allow for effective biosecurity risk management. Standards governing the operation of such </w:t>
      </w:r>
      <w:r>
        <w:lastRenderedPageBreak/>
        <w:t>establishments differ widely and, when present, tend to focus purely on food safety risks. In addition, snail farms often fatten large numbers of snails in an outside environment immediately before sale (</w:t>
      </w:r>
      <w:proofErr w:type="spellStart"/>
      <w:r>
        <w:t>Rygalo</w:t>
      </w:r>
      <w:proofErr w:type="spellEnd"/>
      <w:r>
        <w:t xml:space="preserve">-Galewska </w:t>
      </w:r>
      <w:r w:rsidRPr="00CB3233">
        <w:rPr>
          <w:i/>
          <w:iCs/>
        </w:rPr>
        <w:t>et al</w:t>
      </w:r>
      <w:r>
        <w:t>., 2022). This increases the likelihood that wild snails will enter the snail farm in the country of origin and be included in exported consignments.</w:t>
      </w:r>
    </w:p>
    <w:p w14:paraId="019A6C19" w14:textId="50C05C57" w:rsidR="00CB3233" w:rsidRDefault="00CE3474" w:rsidP="00CB3233">
      <w:r>
        <w:t xml:space="preserve">Controls over </w:t>
      </w:r>
      <w:r w:rsidR="00D475A1">
        <w:t xml:space="preserve">commercial establishments </w:t>
      </w:r>
      <w:r w:rsidR="00CB3233">
        <w:t>is also considered in relationship to the likelihood that a biosecurity hazard can establish and spread within Australia. There is a significant likelihood that snails imported into Australia and released to commercial snail farms in Australia will enter the broader Australian environment, so hazards of concern must be effectively managed prior to that point.</w:t>
      </w:r>
    </w:p>
    <w:p w14:paraId="18271583" w14:textId="17FE1218" w:rsidR="0026709E" w:rsidRPr="00261D54" w:rsidRDefault="0026709E" w:rsidP="00386C83">
      <w:pPr>
        <w:pStyle w:val="Heading3"/>
        <w:spacing w:before="120" w:after="240"/>
      </w:pPr>
      <w:bookmarkStart w:id="36" w:name="_Toc209421970"/>
      <w:r w:rsidRPr="00261D54">
        <w:t>Scope</w:t>
      </w:r>
      <w:bookmarkEnd w:id="36"/>
    </w:p>
    <w:p w14:paraId="364BA7A2" w14:textId="7EA35AE8" w:rsidR="00F15024" w:rsidRPr="00261D54" w:rsidRDefault="00863865" w:rsidP="00F15024">
      <w:r w:rsidRPr="00261D54">
        <w:t xml:space="preserve">This biosecurity import risk review focussed on the importation of live </w:t>
      </w:r>
      <w:r w:rsidR="006F743C" w:rsidRPr="006F743C">
        <w:rPr>
          <w:i/>
          <w:iCs/>
        </w:rPr>
        <w:t>C.</w:t>
      </w:r>
      <w:r w:rsidR="00824CBA">
        <w:rPr>
          <w:i/>
          <w:iCs/>
        </w:rPr>
        <w:t> </w:t>
      </w:r>
      <w:r w:rsidR="006F743C" w:rsidRPr="006F743C">
        <w:rPr>
          <w:i/>
          <w:iCs/>
        </w:rPr>
        <w:t>aspersum</w:t>
      </w:r>
      <w:r w:rsidR="001F0032" w:rsidRPr="00261D54">
        <w:t xml:space="preserve"> from any country</w:t>
      </w:r>
      <w:r w:rsidR="00523347" w:rsidRPr="00261D54">
        <w:t xml:space="preserve"> to mainland Australia and Tasmania. The Australian External Territories are not considered</w:t>
      </w:r>
      <w:r w:rsidR="001F0032" w:rsidRPr="00261D54">
        <w:t xml:space="preserve">. </w:t>
      </w:r>
      <w:r w:rsidR="00F15024" w:rsidRPr="00261D54">
        <w:t xml:space="preserve">The intent is for </w:t>
      </w:r>
      <w:r w:rsidR="001F0032" w:rsidRPr="00261D54">
        <w:t xml:space="preserve">imported </w:t>
      </w:r>
      <w:r w:rsidR="00F15024" w:rsidRPr="00261D54">
        <w:t>snails to serve as breed-stock</w:t>
      </w:r>
      <w:r w:rsidR="00BE1479" w:rsidRPr="00261D54">
        <w:t xml:space="preserve"> – that is, the imported snails will not be used f</w:t>
      </w:r>
      <w:r w:rsidR="00F15024" w:rsidRPr="00261D54">
        <w:t>or human consumption.</w:t>
      </w:r>
    </w:p>
    <w:p w14:paraId="1BE3C567" w14:textId="50BEBEF2" w:rsidR="00E92C74" w:rsidRPr="00261D54" w:rsidRDefault="00E92C74" w:rsidP="00E92C74">
      <w:pPr>
        <w:pStyle w:val="Heading3"/>
        <w:spacing w:before="120" w:after="240"/>
      </w:pPr>
      <w:bookmarkStart w:id="37" w:name="_Toc209421971"/>
      <w:r w:rsidRPr="00261D54">
        <w:t>Next steps</w:t>
      </w:r>
      <w:bookmarkEnd w:id="37"/>
    </w:p>
    <w:p w14:paraId="49ADB9E6" w14:textId="49D1F02C" w:rsidR="00FF3401" w:rsidRDefault="00E76F52" w:rsidP="0026709E">
      <w:r w:rsidRPr="00261D54">
        <w:t>This</w:t>
      </w:r>
      <w:r w:rsidR="004D394E">
        <w:t xml:space="preserve"> </w:t>
      </w:r>
      <w:r w:rsidR="0004553F">
        <w:t xml:space="preserve">is the final </w:t>
      </w:r>
      <w:r w:rsidR="00337A01">
        <w:t xml:space="preserve">report </w:t>
      </w:r>
      <w:r w:rsidR="0004553F">
        <w:t xml:space="preserve">for the import risk review. The department will work with the applicants to establish </w:t>
      </w:r>
      <w:r w:rsidR="008A6235">
        <w:t xml:space="preserve">the most practical approach to the implementation of the risk management measures. </w:t>
      </w:r>
    </w:p>
    <w:p w14:paraId="55B4E818" w14:textId="77777777" w:rsidR="008A6235" w:rsidRPr="00261D54" w:rsidRDefault="008A6235" w:rsidP="0026709E"/>
    <w:p w14:paraId="2E70EE80" w14:textId="77777777" w:rsidR="0026709E" w:rsidRPr="00261D54" w:rsidRDefault="0026709E" w:rsidP="00885C19">
      <w:pPr>
        <w:pStyle w:val="Heading2"/>
      </w:pPr>
      <w:bookmarkStart w:id="38" w:name="_Toc209421972"/>
      <w:r w:rsidRPr="00261D54">
        <w:lastRenderedPageBreak/>
        <w:t>Method</w:t>
      </w:r>
      <w:bookmarkEnd w:id="38"/>
    </w:p>
    <w:p w14:paraId="62153B11" w14:textId="182251B0" w:rsidR="0001343E" w:rsidRPr="00090AE5" w:rsidRDefault="0001343E" w:rsidP="0001343E">
      <w:r w:rsidRPr="00090AE5">
        <w:t xml:space="preserve">This </w:t>
      </w:r>
      <w:r w:rsidR="005967FC" w:rsidRPr="00090AE5">
        <w:t xml:space="preserve">biosecurity </w:t>
      </w:r>
      <w:r w:rsidRPr="00090AE5">
        <w:t>import</w:t>
      </w:r>
      <w:r w:rsidR="00B716D7" w:rsidRPr="00090AE5">
        <w:t xml:space="preserve"> </w:t>
      </w:r>
      <w:r w:rsidRPr="00090AE5">
        <w:t xml:space="preserve">risk review included </w:t>
      </w:r>
      <w:r w:rsidR="00915C48">
        <w:t>three</w:t>
      </w:r>
      <w:r w:rsidR="008D5740" w:rsidRPr="00090AE5">
        <w:t xml:space="preserve"> </w:t>
      </w:r>
      <w:r w:rsidR="00E23CE4">
        <w:t xml:space="preserve">subsidiary </w:t>
      </w:r>
      <w:r w:rsidRPr="00090AE5">
        <w:t>assessments:</w:t>
      </w:r>
    </w:p>
    <w:p w14:paraId="6387ED71" w14:textId="179BF2B3" w:rsidR="0001343E" w:rsidRPr="00090AE5" w:rsidRDefault="008A6235" w:rsidP="0001343E">
      <w:pPr>
        <w:pStyle w:val="ListBullet"/>
      </w:pPr>
      <w:r>
        <w:t>Q</w:t>
      </w:r>
      <w:r w:rsidR="00EF7DDD" w:rsidRPr="00090AE5">
        <w:t xml:space="preserve">uarantine pest potential of </w:t>
      </w:r>
      <w:r w:rsidR="006F743C" w:rsidRPr="006F743C">
        <w:rPr>
          <w:i/>
          <w:iCs/>
        </w:rPr>
        <w:t>C.</w:t>
      </w:r>
      <w:r w:rsidR="00383D10">
        <w:rPr>
          <w:i/>
          <w:iCs/>
        </w:rPr>
        <w:t> </w:t>
      </w:r>
      <w:r>
        <w:rPr>
          <w:i/>
          <w:iCs/>
        </w:rPr>
        <w:t>a</w:t>
      </w:r>
      <w:r w:rsidRPr="006F743C">
        <w:rPr>
          <w:i/>
          <w:iCs/>
        </w:rPr>
        <w:t>spersum</w:t>
      </w:r>
    </w:p>
    <w:p w14:paraId="70ACE1F6" w14:textId="2004715E" w:rsidR="0001343E" w:rsidRPr="00090AE5" w:rsidRDefault="008A6235" w:rsidP="0001343E">
      <w:pPr>
        <w:pStyle w:val="ListBullet"/>
      </w:pPr>
      <w:r>
        <w:t>R</w:t>
      </w:r>
      <w:r w:rsidR="009A6C74">
        <w:t xml:space="preserve">isk </w:t>
      </w:r>
      <w:r w:rsidR="00E2058B">
        <w:t>assessments</w:t>
      </w:r>
      <w:r w:rsidR="009A6C74">
        <w:t xml:space="preserve"> for a</w:t>
      </w:r>
      <w:r w:rsidR="0001343E" w:rsidRPr="00090AE5">
        <w:t>nimal</w:t>
      </w:r>
      <w:r w:rsidR="00915C48">
        <w:t xml:space="preserve"> </w:t>
      </w:r>
      <w:r w:rsidR="00DF3542" w:rsidRPr="00090AE5">
        <w:t>and huma</w:t>
      </w:r>
      <w:r w:rsidR="0032753B" w:rsidRPr="00090AE5">
        <w:t>n</w:t>
      </w:r>
      <w:r w:rsidR="00DF3542" w:rsidRPr="00090AE5">
        <w:t xml:space="preserve"> </w:t>
      </w:r>
      <w:r w:rsidR="00882B84">
        <w:t>pathogens</w:t>
      </w:r>
    </w:p>
    <w:p w14:paraId="7F06B694" w14:textId="1215B889" w:rsidR="008D5740" w:rsidRPr="00090AE5" w:rsidRDefault="008A6235" w:rsidP="0001343E">
      <w:pPr>
        <w:pStyle w:val="ListBullet"/>
      </w:pPr>
      <w:r>
        <w:t>R</w:t>
      </w:r>
      <w:r w:rsidR="00915C48">
        <w:t xml:space="preserve">isk </w:t>
      </w:r>
      <w:r w:rsidR="00E2058B">
        <w:t>assessment</w:t>
      </w:r>
      <w:r w:rsidR="00915C48">
        <w:t xml:space="preserve"> for </w:t>
      </w:r>
      <w:r w:rsidR="006F743C" w:rsidRPr="006F743C">
        <w:rPr>
          <w:i/>
          <w:iCs/>
        </w:rPr>
        <w:t>C.</w:t>
      </w:r>
      <w:r w:rsidR="00FA1C69">
        <w:rPr>
          <w:i/>
          <w:iCs/>
        </w:rPr>
        <w:t> </w:t>
      </w:r>
      <w:r>
        <w:rPr>
          <w:i/>
          <w:iCs/>
        </w:rPr>
        <w:t>a</w:t>
      </w:r>
      <w:r w:rsidRPr="006F743C">
        <w:rPr>
          <w:i/>
          <w:iCs/>
        </w:rPr>
        <w:t>spersum</w:t>
      </w:r>
      <w:r w:rsidR="00776C4F" w:rsidRPr="00090AE5">
        <w:t xml:space="preserve"> as a vector for plant</w:t>
      </w:r>
      <w:r w:rsidR="00882B84">
        <w:t xml:space="preserve"> pathogens</w:t>
      </w:r>
      <w:r w:rsidR="008361C6" w:rsidRPr="00090AE5">
        <w:t>.</w:t>
      </w:r>
    </w:p>
    <w:p w14:paraId="5BB9A6DB" w14:textId="066B234C" w:rsidR="0001343E" w:rsidRPr="00090AE5" w:rsidRDefault="005967FC" w:rsidP="009F6000">
      <w:r w:rsidRPr="00090AE5">
        <w:t>The</w:t>
      </w:r>
      <w:r w:rsidR="0001343E" w:rsidRPr="00090AE5">
        <w:t xml:space="preserve"> (then) Department of the Environment and Energy </w:t>
      </w:r>
      <w:r w:rsidR="008A260E" w:rsidRPr="00090AE5">
        <w:t xml:space="preserve">undertook </w:t>
      </w:r>
      <w:r w:rsidR="008361C6" w:rsidRPr="00090AE5">
        <w:t xml:space="preserve">an </w:t>
      </w:r>
      <w:r w:rsidR="006F743C">
        <w:t>evaluation</w:t>
      </w:r>
      <w:r w:rsidR="008361C6" w:rsidRPr="00090AE5">
        <w:t xml:space="preserve"> of the invasive potential </w:t>
      </w:r>
      <w:r w:rsidR="006F743C" w:rsidRPr="006F743C">
        <w:rPr>
          <w:i/>
          <w:iCs/>
        </w:rPr>
        <w:t>C.</w:t>
      </w:r>
      <w:r w:rsidR="007B3641">
        <w:rPr>
          <w:i/>
          <w:iCs/>
        </w:rPr>
        <w:t> </w:t>
      </w:r>
      <w:r w:rsidR="006F743C" w:rsidRPr="006F743C">
        <w:rPr>
          <w:i/>
          <w:iCs/>
        </w:rPr>
        <w:t>aspersum</w:t>
      </w:r>
      <w:r w:rsidR="008A260E" w:rsidRPr="00090AE5">
        <w:t xml:space="preserve">. This </w:t>
      </w:r>
      <w:r w:rsidR="00784119">
        <w:t>evaluation</w:t>
      </w:r>
      <w:r w:rsidR="008A260E" w:rsidRPr="00090AE5">
        <w:t xml:space="preserve"> recommended listing </w:t>
      </w:r>
      <w:r w:rsidR="006F743C" w:rsidRPr="006F743C">
        <w:rPr>
          <w:i/>
          <w:iCs/>
        </w:rPr>
        <w:t>C.</w:t>
      </w:r>
      <w:r w:rsidR="007B3641">
        <w:rPr>
          <w:i/>
          <w:iCs/>
        </w:rPr>
        <w:t> </w:t>
      </w:r>
      <w:r w:rsidR="006F743C" w:rsidRPr="006F743C">
        <w:rPr>
          <w:i/>
          <w:iCs/>
        </w:rPr>
        <w:t>aspersum</w:t>
      </w:r>
      <w:r w:rsidR="008A260E" w:rsidRPr="00090AE5">
        <w:t xml:space="preserve"> (Common Garden Snail) in Part 1 of the </w:t>
      </w:r>
      <w:r w:rsidR="008A260E" w:rsidRPr="00090AE5">
        <w:rPr>
          <w:b/>
          <w:bCs/>
        </w:rPr>
        <w:t xml:space="preserve">List of Specimens </w:t>
      </w:r>
      <w:r w:rsidR="009F6000" w:rsidRPr="00090AE5">
        <w:rPr>
          <w:b/>
          <w:bCs/>
        </w:rPr>
        <w:t>t</w:t>
      </w:r>
      <w:r w:rsidR="008A260E" w:rsidRPr="00090AE5">
        <w:rPr>
          <w:b/>
          <w:bCs/>
        </w:rPr>
        <w:t>aken to be Suitable for Live Import</w:t>
      </w:r>
      <w:r w:rsidR="008A260E" w:rsidRPr="00090AE5">
        <w:t xml:space="preserve"> (specimens that can be imported without a permit under the EPBC Act</w:t>
      </w:r>
      <w:r w:rsidR="009F6000" w:rsidRPr="00090AE5">
        <w:t xml:space="preserve">). </w:t>
      </w:r>
      <w:r w:rsidR="00923D4C" w:rsidRPr="00090AE5">
        <w:t xml:space="preserve">In the current </w:t>
      </w:r>
      <w:r w:rsidR="003232B4">
        <w:t>b</w:t>
      </w:r>
      <w:r w:rsidR="00923D4C" w:rsidRPr="00090AE5">
        <w:t xml:space="preserve">iosecurity </w:t>
      </w:r>
      <w:r w:rsidR="003232B4">
        <w:t>i</w:t>
      </w:r>
      <w:r w:rsidR="00923D4C" w:rsidRPr="00090AE5">
        <w:t xml:space="preserve">mport </w:t>
      </w:r>
      <w:r w:rsidR="003232B4">
        <w:t>r</w:t>
      </w:r>
      <w:r w:rsidR="00923D4C" w:rsidRPr="00090AE5">
        <w:t xml:space="preserve">isk </w:t>
      </w:r>
      <w:r w:rsidR="003232B4">
        <w:t>r</w:t>
      </w:r>
      <w:r w:rsidR="00923D4C" w:rsidRPr="00090AE5">
        <w:t>eview, a</w:t>
      </w:r>
      <w:r w:rsidR="005D2F3C" w:rsidRPr="00090AE5">
        <w:t xml:space="preserve"> further </w:t>
      </w:r>
      <w:r w:rsidR="006F743C">
        <w:t>evaluation</w:t>
      </w:r>
      <w:r w:rsidR="00923D4C" w:rsidRPr="00090AE5">
        <w:t xml:space="preserve"> was undertaken to determine whether </w:t>
      </w:r>
      <w:r w:rsidR="006F743C" w:rsidRPr="006F743C">
        <w:rPr>
          <w:i/>
        </w:rPr>
        <w:t>C.</w:t>
      </w:r>
      <w:r w:rsidR="003232B4">
        <w:rPr>
          <w:i/>
        </w:rPr>
        <w:t> </w:t>
      </w:r>
      <w:r w:rsidR="006F743C" w:rsidRPr="006F743C">
        <w:rPr>
          <w:i/>
        </w:rPr>
        <w:t>aspersum</w:t>
      </w:r>
      <w:r w:rsidR="00923D4C" w:rsidRPr="00090AE5">
        <w:t xml:space="preserve"> </w:t>
      </w:r>
      <w:r w:rsidR="00BF0A86" w:rsidRPr="00090AE5">
        <w:t xml:space="preserve">fitted the </w:t>
      </w:r>
      <w:r w:rsidR="00DC5F97" w:rsidRPr="00DC5F97">
        <w:t xml:space="preserve">International Plant </w:t>
      </w:r>
      <w:r w:rsidR="00F9765F">
        <w:t>P</w:t>
      </w:r>
      <w:r w:rsidR="00DC5F97" w:rsidRPr="00DC5F97">
        <w:t>rotection Convention</w:t>
      </w:r>
      <w:r w:rsidR="00062363">
        <w:t>’s</w:t>
      </w:r>
      <w:r w:rsidR="00DC5F97" w:rsidRPr="00DC5F97">
        <w:t xml:space="preserve"> </w:t>
      </w:r>
      <w:r w:rsidR="00062363">
        <w:t>(</w:t>
      </w:r>
      <w:r w:rsidR="00BF0A86" w:rsidRPr="00090AE5">
        <w:t>IPPC</w:t>
      </w:r>
      <w:r w:rsidR="00062363">
        <w:t>)</w:t>
      </w:r>
      <w:r w:rsidR="00BF0A86" w:rsidRPr="00090AE5">
        <w:t xml:space="preserve"> definition of a quarantine pest. </w:t>
      </w:r>
      <w:r w:rsidR="001A6C47">
        <w:t>P</w:t>
      </w:r>
      <w:r w:rsidR="005D5930">
        <w:t xml:space="preserve">est categorisation </w:t>
      </w:r>
      <w:r w:rsidR="00BF0A86" w:rsidRPr="00090AE5">
        <w:t xml:space="preserve">is documented in Section </w:t>
      </w:r>
      <w:r w:rsidR="00BF0A86" w:rsidRPr="00090AE5">
        <w:fldChar w:fldCharType="begin"/>
      </w:r>
      <w:r w:rsidR="00BF0A86" w:rsidRPr="00090AE5">
        <w:instrText xml:space="preserve"> REF _Ref171438174 \w \h </w:instrText>
      </w:r>
      <w:r w:rsidR="00240BFA">
        <w:instrText xml:space="preserve"> \* MERGEFORMAT </w:instrText>
      </w:r>
      <w:r w:rsidR="00BF0A86" w:rsidRPr="00090AE5">
        <w:fldChar w:fldCharType="separate"/>
      </w:r>
      <w:r w:rsidR="008A6235">
        <w:t>4</w:t>
      </w:r>
      <w:r w:rsidR="00BF0A86" w:rsidRPr="00090AE5">
        <w:fldChar w:fldCharType="end"/>
      </w:r>
      <w:r w:rsidR="00BF0A86" w:rsidRPr="00090AE5">
        <w:t>.</w:t>
      </w:r>
    </w:p>
    <w:p w14:paraId="7C42F520" w14:textId="4882F8E5" w:rsidR="0001343E" w:rsidRPr="00261D54" w:rsidRDefault="0001343E" w:rsidP="0001343E">
      <w:r w:rsidRPr="00090AE5">
        <w:t xml:space="preserve">The </w:t>
      </w:r>
      <w:r w:rsidRPr="00310B4F">
        <w:t xml:space="preserve">biosecurity </w:t>
      </w:r>
      <w:r w:rsidR="00DF3542" w:rsidRPr="00310B4F">
        <w:t>analyses</w:t>
      </w:r>
      <w:r w:rsidRPr="00090AE5">
        <w:t xml:space="preserve"> for animal</w:t>
      </w:r>
      <w:r w:rsidR="004E07E5">
        <w:t xml:space="preserve"> </w:t>
      </w:r>
      <w:r w:rsidR="00DF3542">
        <w:t xml:space="preserve">and human </w:t>
      </w:r>
      <w:r w:rsidR="00240BFA">
        <w:t>pathogens</w:t>
      </w:r>
      <w:r w:rsidR="005D2F3C">
        <w:t xml:space="preserve">, documented in Section </w:t>
      </w:r>
      <w:r w:rsidR="005D2F3C">
        <w:fldChar w:fldCharType="begin"/>
      </w:r>
      <w:r w:rsidR="005D2F3C">
        <w:instrText xml:space="preserve"> REF _Ref171438442 \w \h </w:instrText>
      </w:r>
      <w:r w:rsidR="00240BFA">
        <w:instrText xml:space="preserve"> \* MERGEFORMAT </w:instrText>
      </w:r>
      <w:r w:rsidR="005D2F3C">
        <w:fldChar w:fldCharType="separate"/>
      </w:r>
      <w:r w:rsidR="008A6235">
        <w:t>5</w:t>
      </w:r>
      <w:r w:rsidR="005D2F3C">
        <w:fldChar w:fldCharType="end"/>
      </w:r>
      <w:r w:rsidR="005D2F3C">
        <w:t xml:space="preserve">, </w:t>
      </w:r>
      <w:r w:rsidRPr="00261D54">
        <w:t>followed the Department of Agriculture, Fisheries and Forestry’s (the department</w:t>
      </w:r>
      <w:r w:rsidR="00DF3542">
        <w:t>’s</w:t>
      </w:r>
      <w:r w:rsidRPr="00261D54">
        <w:t xml:space="preserve">) Biosecurity Import Risk Analysis </w:t>
      </w:r>
      <w:r w:rsidR="004122F8" w:rsidRPr="00261D54">
        <w:t>G</w:t>
      </w:r>
      <w:r w:rsidRPr="00261D54">
        <w:t xml:space="preserve">uidelines (2016). Biosecurity risk is defined in the </w:t>
      </w:r>
      <w:r w:rsidR="0036710A" w:rsidRPr="0036710A">
        <w:t>Biosecurity Act</w:t>
      </w:r>
      <w:r w:rsidR="0036710A">
        <w:t xml:space="preserve"> </w:t>
      </w:r>
      <w:r w:rsidRPr="00261D54">
        <w:t xml:space="preserve">and refers to the likelihood of a </w:t>
      </w:r>
      <w:r w:rsidR="00240BFA">
        <w:t>pathogen</w:t>
      </w:r>
      <w:r w:rsidRPr="00261D54">
        <w:t xml:space="preserve"> entering, establishing or spreading in Australian territory, and the potential for the </w:t>
      </w:r>
      <w:r w:rsidR="00240BFA">
        <w:t>pathogen</w:t>
      </w:r>
      <w:r w:rsidRPr="00261D54">
        <w:t xml:space="preserve"> causing harm to human, animal or plant health, the environment, economic or community activities.</w:t>
      </w:r>
    </w:p>
    <w:p w14:paraId="2FC2B719" w14:textId="18C661A2" w:rsidR="0001343E" w:rsidRPr="00261D54" w:rsidRDefault="00DF3542" w:rsidP="007B565E">
      <w:r>
        <w:t xml:space="preserve">The analyses </w:t>
      </w:r>
      <w:r w:rsidR="0001343E" w:rsidRPr="00261D54">
        <w:t xml:space="preserve">for animal </w:t>
      </w:r>
      <w:r w:rsidR="00240BFA">
        <w:t>and human pathogens</w:t>
      </w:r>
      <w:r w:rsidR="0001343E" w:rsidRPr="00261D54">
        <w:t xml:space="preserve"> commence</w:t>
      </w:r>
      <w:r>
        <w:t>d</w:t>
      </w:r>
      <w:r w:rsidR="0001343E" w:rsidRPr="00261D54">
        <w:t xml:space="preserve"> with a categorisation step that s</w:t>
      </w:r>
      <w:r>
        <w:t xml:space="preserve">ought </w:t>
      </w:r>
      <w:r w:rsidR="0001343E" w:rsidRPr="00261D54">
        <w:t xml:space="preserve">to filter a potentially large number of </w:t>
      </w:r>
      <w:r w:rsidR="00240BFA">
        <w:t>pathogens</w:t>
      </w:r>
      <w:r w:rsidR="0001343E" w:rsidRPr="00261D54">
        <w:t xml:space="preserve"> and focus on the </w:t>
      </w:r>
      <w:r w:rsidR="001A6C47">
        <w:t>assess</w:t>
      </w:r>
      <w:r w:rsidR="00193C14">
        <w:t>ment</w:t>
      </w:r>
      <w:r w:rsidR="0001343E" w:rsidRPr="00261D54">
        <w:t xml:space="preserve"> on those that are relevant to the commodity. </w:t>
      </w:r>
      <w:r>
        <w:t>T</w:t>
      </w:r>
      <w:r w:rsidR="0001343E" w:rsidRPr="00261D54">
        <w:t>his step is termed ‘hazard identification’ by the World Organisation for Animal Health (WOAH, previously the OIE)</w:t>
      </w:r>
      <w:r>
        <w:t xml:space="preserve">, and is summarised in </w:t>
      </w:r>
      <w:hyperlink w:anchor="_Appendix_A:_hazard" w:history="1">
        <w:r w:rsidRPr="00310B4F">
          <w:rPr>
            <w:rStyle w:val="Hyperlink"/>
          </w:rPr>
          <w:t>Appendix A</w:t>
        </w:r>
      </w:hyperlink>
      <w:r>
        <w:t>.</w:t>
      </w:r>
    </w:p>
    <w:p w14:paraId="5BF71844" w14:textId="66D6F170" w:rsidR="0001343E" w:rsidRPr="00261D54" w:rsidRDefault="0001343E" w:rsidP="0001343E">
      <w:r w:rsidRPr="00261D54">
        <w:t xml:space="preserve">The </w:t>
      </w:r>
      <w:r w:rsidR="00193C14">
        <w:t>evaluation</w:t>
      </w:r>
      <w:r w:rsidRPr="00261D54">
        <w:t xml:space="preserve"> for each </w:t>
      </w:r>
      <w:r w:rsidR="00240BFA">
        <w:t>pathogen</w:t>
      </w:r>
      <w:r w:rsidRPr="00261D54">
        <w:t xml:space="preserve"> of concern included assessment of the likelihood that the </w:t>
      </w:r>
      <w:r w:rsidR="00240BFA">
        <w:t>pathogen</w:t>
      </w:r>
      <w:r w:rsidRPr="00261D54">
        <w:t xml:space="preserve"> will enter Australia with the importation of live snails (</w:t>
      </w:r>
      <w:r w:rsidR="006F743C" w:rsidRPr="006F743C">
        <w:rPr>
          <w:i/>
          <w:iCs/>
        </w:rPr>
        <w:t>C.</w:t>
      </w:r>
      <w:r w:rsidR="001E01C6">
        <w:rPr>
          <w:i/>
          <w:iCs/>
        </w:rPr>
        <w:t> </w:t>
      </w:r>
      <w:r w:rsidR="006F743C" w:rsidRPr="006F743C">
        <w:rPr>
          <w:i/>
          <w:iCs/>
        </w:rPr>
        <w:t>aspersum</w:t>
      </w:r>
      <w:r w:rsidRPr="00261D54">
        <w:t xml:space="preserve">) and that susceptible species within Australia will be exposed to the </w:t>
      </w:r>
      <w:r w:rsidR="00240BFA">
        <w:t>pathogen</w:t>
      </w:r>
      <w:r w:rsidRPr="00261D54">
        <w:t>.</w:t>
      </w:r>
    </w:p>
    <w:p w14:paraId="316ACEE8" w14:textId="1B86BE5A" w:rsidR="0001343E" w:rsidRPr="00261D54" w:rsidRDefault="0001343E" w:rsidP="0001343E">
      <w:pPr>
        <w:pStyle w:val="ListBullet"/>
      </w:pPr>
      <w:r w:rsidRPr="00261D54">
        <w:t xml:space="preserve">Entry assessment describes the pathway for importation as it relates to the introduction of </w:t>
      </w:r>
      <w:r w:rsidR="00C5231D">
        <w:t>pathogens</w:t>
      </w:r>
      <w:r w:rsidRPr="00261D54">
        <w:t xml:space="preserve"> and estimates the likelihood of this complete pathway occurring. It considers: (a) biological factors; (b) country factors, such as the prevalence of the </w:t>
      </w:r>
      <w:r w:rsidR="00240BFA">
        <w:t>pathogen</w:t>
      </w:r>
      <w:r w:rsidRPr="00261D54">
        <w:t xml:space="preserve">; and (c) commodity factors, such as the production system, the quantity to be imported, </w:t>
      </w:r>
      <w:r w:rsidR="00421F0E">
        <w:t xml:space="preserve">and </w:t>
      </w:r>
      <w:r w:rsidRPr="00261D54">
        <w:t>any testing, treatment or processing that is part of baseline production.</w:t>
      </w:r>
    </w:p>
    <w:p w14:paraId="69906AD4" w14:textId="0057609F" w:rsidR="0001343E" w:rsidRPr="00261D54" w:rsidRDefault="0001343E" w:rsidP="0001343E">
      <w:pPr>
        <w:pStyle w:val="ListBullet"/>
      </w:pPr>
      <w:r w:rsidRPr="00261D54">
        <w:t xml:space="preserve">Exposure assessment describes the biological pathways necessary for exposure of susceptible animals, plants and the environment to the </w:t>
      </w:r>
      <w:r w:rsidR="00240BFA">
        <w:t>pathogen</w:t>
      </w:r>
      <w:r w:rsidRPr="00261D54">
        <w:t xml:space="preserve"> and estimates the likelihood of the exposure occurring. It again considers: (a) biological factors; (b) country factors, such as the presence of competent vectors, and relevant geographical and environmental characteristics; and (c) commodity factors, such as the quantity to be imported, its end use and disposal practices.</w:t>
      </w:r>
    </w:p>
    <w:p w14:paraId="645F2AF8" w14:textId="7DE8AC21" w:rsidR="0001343E" w:rsidRPr="00261D54" w:rsidRDefault="0001343E" w:rsidP="0001343E">
      <w:r w:rsidRPr="00261D54">
        <w:t xml:space="preserve">The likelihood that each </w:t>
      </w:r>
      <w:r w:rsidR="00240BFA">
        <w:t>pathogen</w:t>
      </w:r>
      <w:r w:rsidRPr="00261D54">
        <w:t xml:space="preserve"> will become established and spread within Australia was examined as part of the assessment of consequences, which focussed on impact at a national level. </w:t>
      </w:r>
      <w:r w:rsidRPr="00261D54">
        <w:lastRenderedPageBreak/>
        <w:t>The likelihood of entry and exposure, and the likely consequences, were then combined using the department’s risk matrix (</w:t>
      </w:r>
      <w:r w:rsidRPr="00261D54">
        <w:fldChar w:fldCharType="begin"/>
      </w:r>
      <w:r w:rsidRPr="00261D54">
        <w:instrText xml:space="preserve"> REF _Ref170887157 \h </w:instrText>
      </w:r>
      <w:r w:rsidR="000C7968" w:rsidRPr="00261D54">
        <w:instrText xml:space="preserve"> \* MERGEFORMAT </w:instrText>
      </w:r>
      <w:r w:rsidRPr="00261D54">
        <w:fldChar w:fldCharType="separate"/>
      </w:r>
      <w:r w:rsidR="008A6235" w:rsidRPr="00261D54">
        <w:t xml:space="preserve">Table </w:t>
      </w:r>
      <w:r w:rsidR="008A6235">
        <w:rPr>
          <w:noProof/>
        </w:rPr>
        <w:t>3</w:t>
      </w:r>
      <w:r w:rsidRPr="00261D54">
        <w:fldChar w:fldCharType="end"/>
      </w:r>
      <w:r w:rsidRPr="00261D54">
        <w:t>) to provide an estimate of unrestricted biosecurity risk.</w:t>
      </w:r>
    </w:p>
    <w:p w14:paraId="320051C6" w14:textId="7E95D966" w:rsidR="0001343E" w:rsidRPr="00090AE5" w:rsidRDefault="0001343E" w:rsidP="0001343E">
      <w:r w:rsidRPr="00261D54">
        <w:t xml:space="preserve">An overview of this </w:t>
      </w:r>
      <w:r w:rsidR="009643D5">
        <w:t xml:space="preserve">risk assessment process </w:t>
      </w:r>
      <w:r w:rsidRPr="00261D54">
        <w:t xml:space="preserve">is given in </w:t>
      </w:r>
      <w:r w:rsidRPr="00261D54">
        <w:fldChar w:fldCharType="begin"/>
      </w:r>
      <w:r w:rsidRPr="00261D54">
        <w:instrText xml:space="preserve"> REF _Ref170886146 \h </w:instrText>
      </w:r>
      <w:r w:rsidR="000C7968" w:rsidRPr="00261D54">
        <w:instrText xml:space="preserve"> \* MERGEFORMAT </w:instrText>
      </w:r>
      <w:r w:rsidRPr="00261D54">
        <w:fldChar w:fldCharType="separate"/>
      </w:r>
      <w:r w:rsidR="008A6235" w:rsidRPr="00090AE5">
        <w:t xml:space="preserve">Figure </w:t>
      </w:r>
      <w:r w:rsidR="008A6235">
        <w:rPr>
          <w:noProof/>
        </w:rPr>
        <w:t>1</w:t>
      </w:r>
      <w:r w:rsidRPr="00261D54">
        <w:fldChar w:fldCharType="end"/>
      </w:r>
      <w:r w:rsidRPr="00261D54">
        <w:t xml:space="preserve">. All likelihoods were evaluated qualitatively, using the terms shown in </w:t>
      </w:r>
      <w:r w:rsidRPr="00261D54">
        <w:fldChar w:fldCharType="begin"/>
      </w:r>
      <w:r w:rsidRPr="00261D54">
        <w:instrText xml:space="preserve"> REF _Ref170887282 \h </w:instrText>
      </w:r>
      <w:r w:rsidR="000C7968" w:rsidRPr="00261D54">
        <w:instrText xml:space="preserve"> \* MERGEFORMAT </w:instrText>
      </w:r>
      <w:r w:rsidRPr="00261D54">
        <w:fldChar w:fldCharType="separate"/>
      </w:r>
      <w:r w:rsidR="008A6235" w:rsidRPr="00261D54">
        <w:t xml:space="preserve">Table </w:t>
      </w:r>
      <w:r w:rsidR="008A6235">
        <w:rPr>
          <w:noProof/>
        </w:rPr>
        <w:t>1</w:t>
      </w:r>
      <w:r w:rsidRPr="00261D54">
        <w:fldChar w:fldCharType="end"/>
      </w:r>
      <w:r w:rsidRPr="00261D54">
        <w:t xml:space="preserve">. Likely consequences were also evaluated qualitatively, and the terms for this are </w:t>
      </w:r>
      <w:r w:rsidRPr="00090AE5">
        <w:t xml:space="preserve">given in </w:t>
      </w:r>
      <w:r w:rsidRPr="00090AE5">
        <w:fldChar w:fldCharType="begin"/>
      </w:r>
      <w:r w:rsidRPr="00090AE5">
        <w:instrText xml:space="preserve"> REF _Ref170887288 \h </w:instrText>
      </w:r>
      <w:r w:rsidR="000C7968" w:rsidRPr="00090AE5">
        <w:instrText xml:space="preserve"> \* MERGEFORMAT </w:instrText>
      </w:r>
      <w:r w:rsidRPr="00090AE5">
        <w:fldChar w:fldCharType="separate"/>
      </w:r>
      <w:r w:rsidR="008A6235" w:rsidRPr="00261D54">
        <w:t xml:space="preserve">Table </w:t>
      </w:r>
      <w:r w:rsidR="008A6235">
        <w:rPr>
          <w:noProof/>
        </w:rPr>
        <w:t>2</w:t>
      </w:r>
      <w:r w:rsidRPr="00090AE5">
        <w:fldChar w:fldCharType="end"/>
      </w:r>
      <w:r w:rsidRPr="00090AE5">
        <w:t>.</w:t>
      </w:r>
    </w:p>
    <w:p w14:paraId="4C282827" w14:textId="1157CF97" w:rsidR="006F66DE" w:rsidRPr="00090AE5" w:rsidRDefault="006E3E84" w:rsidP="0001343E">
      <w:r w:rsidRPr="00090AE5">
        <w:t xml:space="preserve">The final </w:t>
      </w:r>
      <w:r w:rsidR="00225E12" w:rsidRPr="00090AE5">
        <w:t>part</w:t>
      </w:r>
      <w:r w:rsidRPr="00090AE5">
        <w:t xml:space="preserve"> of the </w:t>
      </w:r>
      <w:r w:rsidR="006F66DE" w:rsidRPr="00090AE5">
        <w:t xml:space="preserve">biosecurity analyses (Section </w:t>
      </w:r>
      <w:r w:rsidR="006F66DE" w:rsidRPr="00090AE5">
        <w:fldChar w:fldCharType="begin"/>
      </w:r>
      <w:r w:rsidR="006F66DE" w:rsidRPr="00090AE5">
        <w:instrText xml:space="preserve"> REF _Ref171438525 \w \h </w:instrText>
      </w:r>
      <w:r w:rsidR="00240BFA">
        <w:instrText xml:space="preserve"> \* MERGEFORMAT </w:instrText>
      </w:r>
      <w:r w:rsidR="006F66DE" w:rsidRPr="00090AE5">
        <w:fldChar w:fldCharType="separate"/>
      </w:r>
      <w:r w:rsidR="008A6235">
        <w:t>5.9</w:t>
      </w:r>
      <w:r w:rsidR="006F66DE" w:rsidRPr="00090AE5">
        <w:fldChar w:fldCharType="end"/>
      </w:r>
      <w:r w:rsidR="006F66DE" w:rsidRPr="00090AE5">
        <w:t>)</w:t>
      </w:r>
      <w:r w:rsidR="00225E12" w:rsidRPr="00090AE5">
        <w:t xml:space="preserve"> delt with the potential for </w:t>
      </w:r>
      <w:r w:rsidR="006F743C" w:rsidRPr="006F743C">
        <w:rPr>
          <w:i/>
        </w:rPr>
        <w:t>C.</w:t>
      </w:r>
      <w:r w:rsidR="00294CF4">
        <w:rPr>
          <w:i/>
        </w:rPr>
        <w:t> </w:t>
      </w:r>
      <w:r w:rsidR="006F743C" w:rsidRPr="006F743C">
        <w:rPr>
          <w:i/>
        </w:rPr>
        <w:t>aspersum</w:t>
      </w:r>
      <w:r w:rsidR="00225E12" w:rsidRPr="00090AE5">
        <w:t xml:space="preserve"> to vector key plant </w:t>
      </w:r>
      <w:r w:rsidR="004E07E5">
        <w:t xml:space="preserve">pathogens. </w:t>
      </w:r>
      <w:r w:rsidR="00225E12" w:rsidRPr="00090AE5">
        <w:t xml:space="preserve">This </w:t>
      </w:r>
      <w:r w:rsidR="001D3881" w:rsidRPr="00090AE5">
        <w:t xml:space="preserve">part of the </w:t>
      </w:r>
      <w:r w:rsidR="00193C14">
        <w:t>review</w:t>
      </w:r>
      <w:r w:rsidR="001D3881" w:rsidRPr="00090AE5">
        <w:t xml:space="preserve"> was necessarily less structured than </w:t>
      </w:r>
      <w:r w:rsidR="00D40CB6">
        <w:t>other</w:t>
      </w:r>
      <w:r w:rsidR="001B3C23">
        <w:t xml:space="preserve"> sections</w:t>
      </w:r>
      <w:r w:rsidR="001D3881" w:rsidRPr="00090AE5">
        <w:t xml:space="preserve">, as it </w:t>
      </w:r>
      <w:r w:rsidR="003B5437" w:rsidRPr="00090AE5">
        <w:t xml:space="preserve">considered a wide range of </w:t>
      </w:r>
      <w:r w:rsidR="00240BFA">
        <w:t>pathogens</w:t>
      </w:r>
      <w:r w:rsidR="003B5437" w:rsidRPr="00090AE5">
        <w:t xml:space="preserve"> and </w:t>
      </w:r>
      <w:r w:rsidR="00090AE5" w:rsidRPr="00090AE5">
        <w:t>included substantial uncertainty.</w:t>
      </w:r>
    </w:p>
    <w:p w14:paraId="514DDF10" w14:textId="0FF06BE6" w:rsidR="0001343E" w:rsidRPr="00090AE5" w:rsidRDefault="0001343E" w:rsidP="0001343E">
      <w:pPr>
        <w:pStyle w:val="Caption"/>
      </w:pPr>
      <w:bookmarkStart w:id="39" w:name="_Ref170886146"/>
      <w:bookmarkStart w:id="40" w:name="_Toc209422003"/>
      <w:r w:rsidRPr="00090AE5">
        <w:t xml:space="preserve">Figure </w:t>
      </w:r>
      <w:r w:rsidRPr="00090AE5">
        <w:fldChar w:fldCharType="begin"/>
      </w:r>
      <w:r w:rsidRPr="00090AE5">
        <w:instrText xml:space="preserve"> SEQ Figure \* ARABIC </w:instrText>
      </w:r>
      <w:r w:rsidRPr="00090AE5">
        <w:fldChar w:fldCharType="separate"/>
      </w:r>
      <w:r w:rsidR="008A6235">
        <w:rPr>
          <w:noProof/>
        </w:rPr>
        <w:t>1</w:t>
      </w:r>
      <w:r w:rsidRPr="00090AE5">
        <w:fldChar w:fldCharType="end"/>
      </w:r>
      <w:bookmarkEnd w:id="39"/>
      <w:r w:rsidRPr="00090AE5">
        <w:t xml:space="preserve"> Components of the unrestricted risk estimate</w:t>
      </w:r>
      <w:bookmarkEnd w:id="40"/>
    </w:p>
    <w:p w14:paraId="33734341" w14:textId="77777777" w:rsidR="0001343E" w:rsidRPr="00261D54" w:rsidRDefault="0001343E" w:rsidP="0001343E">
      <w:pPr>
        <w:rPr>
          <w:color w:val="000000" w:themeColor="text1"/>
        </w:rPr>
      </w:pPr>
      <w:r w:rsidRPr="00261D54">
        <w:rPr>
          <w:noProof/>
        </w:rPr>
        <w:drawing>
          <wp:inline distT="0" distB="0" distL="0" distR="0" wp14:anchorId="577F2412" wp14:editId="43979EE1">
            <wp:extent cx="5730240" cy="1109472"/>
            <wp:effectExtent l="0" t="0" r="3810" b="0"/>
            <wp:docPr id="902273853" name="Picture 902273853" descr="Beginning at country of export, it flows to the Australian border, then to exposure of susceptible animals, to establishment in susceptible populations, to spread among susceptible populations, to overall effect of establishment and/or spread.&#10;Country of export, the Australian border, and exposure of susceptible animals are classified under entry and exposure scenarios and assessment.&#10;Establishment in susceptible populations, spread among susceptible populations, and overall effect of establishment and/or spread are classified as outbreak scenarios and are under consequenc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eginning at country of export, it flows to the Australian border, then to exposure of susceptible animals, to establishment in susceptible populations, to spread among susceptible populations, to overall effect of establishment and/or spread.&#10;Country of export, the Australian border, and exposure of susceptible animals are classified under entry and exposure scenarios and assessment.&#10;Establishment in susceptible populations, spread among susceptible populations, and overall effect of establishment and/or spread are classified as outbreak scenarios and are under consequence assessment."/>
                    <pic:cNvPicPr/>
                  </pic:nvPicPr>
                  <pic:blipFill>
                    <a:blip r:embed="rId20">
                      <a:extLst>
                        <a:ext uri="{28A0092B-C50C-407E-A947-70E740481C1C}">
                          <a14:useLocalDpi xmlns:a14="http://schemas.microsoft.com/office/drawing/2010/main" val="0"/>
                        </a:ext>
                      </a:extLst>
                    </a:blip>
                    <a:stretch>
                      <a:fillRect/>
                    </a:stretch>
                  </pic:blipFill>
                  <pic:spPr>
                    <a:xfrm>
                      <a:off x="0" y="0"/>
                      <a:ext cx="5730240" cy="1109472"/>
                    </a:xfrm>
                    <a:prstGeom prst="rect">
                      <a:avLst/>
                    </a:prstGeom>
                  </pic:spPr>
                </pic:pic>
              </a:graphicData>
            </a:graphic>
          </wp:inline>
        </w:drawing>
      </w:r>
    </w:p>
    <w:p w14:paraId="67E7D14E" w14:textId="0684C37F" w:rsidR="0001343E" w:rsidRPr="00261D54" w:rsidRDefault="0001343E" w:rsidP="0001343E">
      <w:pPr>
        <w:pStyle w:val="Caption"/>
      </w:pPr>
      <w:bookmarkStart w:id="41" w:name="_Ref170887282"/>
      <w:bookmarkStart w:id="42" w:name="_Toc209421996"/>
      <w:r w:rsidRPr="00261D54">
        <w:t xml:space="preserve">Table </w:t>
      </w:r>
      <w:r w:rsidRPr="00261D54">
        <w:fldChar w:fldCharType="begin"/>
      </w:r>
      <w:r w:rsidRPr="00261D54">
        <w:instrText xml:space="preserve"> SEQ Table \* ARABIC </w:instrText>
      </w:r>
      <w:r w:rsidRPr="00261D54">
        <w:fldChar w:fldCharType="separate"/>
      </w:r>
      <w:r w:rsidR="008A6235">
        <w:rPr>
          <w:noProof/>
        </w:rPr>
        <w:t>1</w:t>
      </w:r>
      <w:r w:rsidRPr="00261D54">
        <w:fldChar w:fldCharType="end"/>
      </w:r>
      <w:bookmarkEnd w:id="41"/>
      <w:r w:rsidRPr="00261D54">
        <w:t xml:space="preserve"> Nomenclature for qualitative likelihoods</w:t>
      </w:r>
      <w:bookmarkEnd w:id="42"/>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306"/>
        <w:gridCol w:w="6764"/>
      </w:tblGrid>
      <w:tr w:rsidR="0001343E" w:rsidRPr="00261D54" w14:paraId="06A5A4FE" w14:textId="77777777" w:rsidTr="004B4013">
        <w:trPr>
          <w:cantSplit/>
          <w:tblHeader/>
        </w:trPr>
        <w:tc>
          <w:tcPr>
            <w:tcW w:w="1271" w:type="pct"/>
          </w:tcPr>
          <w:p w14:paraId="43557C1F" w14:textId="77777777" w:rsidR="0001343E" w:rsidRPr="00261D54" w:rsidRDefault="0001343E" w:rsidP="004B4013">
            <w:pPr>
              <w:pStyle w:val="TableHeading"/>
            </w:pPr>
            <w:bookmarkStart w:id="43" w:name="Title_1"/>
            <w:bookmarkEnd w:id="43"/>
            <w:r w:rsidRPr="00261D54">
              <w:t>Likelihood</w:t>
            </w:r>
          </w:p>
        </w:tc>
        <w:tc>
          <w:tcPr>
            <w:tcW w:w="3729" w:type="pct"/>
          </w:tcPr>
          <w:p w14:paraId="4187827C" w14:textId="77777777" w:rsidR="0001343E" w:rsidRPr="00261D54" w:rsidRDefault="0001343E" w:rsidP="004B4013">
            <w:pPr>
              <w:pStyle w:val="TableHeading"/>
            </w:pPr>
            <w:r w:rsidRPr="00261D54">
              <w:t>Descriptive definition</w:t>
            </w:r>
          </w:p>
        </w:tc>
      </w:tr>
      <w:tr w:rsidR="0001343E" w:rsidRPr="00261D54" w14:paraId="0EF3957E" w14:textId="77777777" w:rsidTr="004B4013">
        <w:trPr>
          <w:cantSplit/>
        </w:trPr>
        <w:tc>
          <w:tcPr>
            <w:tcW w:w="1271" w:type="pct"/>
          </w:tcPr>
          <w:p w14:paraId="1BB764DD" w14:textId="77777777" w:rsidR="0001343E" w:rsidRPr="00261D54" w:rsidRDefault="0001343E" w:rsidP="004B4013">
            <w:pPr>
              <w:pStyle w:val="TableText"/>
            </w:pPr>
            <w:r w:rsidRPr="00261D54">
              <w:t>High</w:t>
            </w:r>
          </w:p>
        </w:tc>
        <w:tc>
          <w:tcPr>
            <w:tcW w:w="3729" w:type="pct"/>
          </w:tcPr>
          <w:p w14:paraId="65A53BCA" w14:textId="77777777" w:rsidR="0001343E" w:rsidRPr="00261D54" w:rsidRDefault="0001343E" w:rsidP="004B4013">
            <w:pPr>
              <w:pStyle w:val="TableText"/>
            </w:pPr>
            <w:r w:rsidRPr="00261D54">
              <w:t>The event would be very likely to occur</w:t>
            </w:r>
          </w:p>
        </w:tc>
      </w:tr>
      <w:tr w:rsidR="0001343E" w:rsidRPr="00261D54" w14:paraId="0CF0EE63" w14:textId="77777777" w:rsidTr="004B4013">
        <w:trPr>
          <w:cantSplit/>
        </w:trPr>
        <w:tc>
          <w:tcPr>
            <w:tcW w:w="1271" w:type="pct"/>
          </w:tcPr>
          <w:p w14:paraId="31BAC5D6" w14:textId="77777777" w:rsidR="0001343E" w:rsidRPr="00261D54" w:rsidRDefault="0001343E" w:rsidP="004B4013">
            <w:pPr>
              <w:pStyle w:val="TableText"/>
            </w:pPr>
            <w:r w:rsidRPr="00261D54">
              <w:t>Moderate</w:t>
            </w:r>
          </w:p>
        </w:tc>
        <w:tc>
          <w:tcPr>
            <w:tcW w:w="3729" w:type="pct"/>
          </w:tcPr>
          <w:p w14:paraId="65446C05" w14:textId="77777777" w:rsidR="0001343E" w:rsidRPr="00261D54" w:rsidRDefault="0001343E" w:rsidP="004B4013">
            <w:pPr>
              <w:pStyle w:val="TableText"/>
            </w:pPr>
            <w:r w:rsidRPr="00261D54">
              <w:t>The event is equally likely to occur or not occur</w:t>
            </w:r>
          </w:p>
        </w:tc>
      </w:tr>
      <w:tr w:rsidR="0001343E" w:rsidRPr="00261D54" w14:paraId="77A40ACB" w14:textId="77777777" w:rsidTr="004B4013">
        <w:trPr>
          <w:cantSplit/>
        </w:trPr>
        <w:tc>
          <w:tcPr>
            <w:tcW w:w="1271" w:type="pct"/>
          </w:tcPr>
          <w:p w14:paraId="11F5F507" w14:textId="77777777" w:rsidR="0001343E" w:rsidRPr="00261D54" w:rsidRDefault="0001343E" w:rsidP="004B4013">
            <w:pPr>
              <w:pStyle w:val="TableText"/>
            </w:pPr>
            <w:r w:rsidRPr="00261D54">
              <w:t>Low</w:t>
            </w:r>
          </w:p>
        </w:tc>
        <w:tc>
          <w:tcPr>
            <w:tcW w:w="3729" w:type="pct"/>
          </w:tcPr>
          <w:p w14:paraId="23C5D5B3" w14:textId="77777777" w:rsidR="0001343E" w:rsidRPr="00261D54" w:rsidRDefault="0001343E" w:rsidP="004B4013">
            <w:pPr>
              <w:pStyle w:val="TableText"/>
            </w:pPr>
            <w:r w:rsidRPr="00261D54">
              <w:t>The event would be unlikely to occur</w:t>
            </w:r>
          </w:p>
        </w:tc>
      </w:tr>
      <w:tr w:rsidR="0001343E" w:rsidRPr="00261D54" w14:paraId="25FAF892" w14:textId="77777777" w:rsidTr="004B4013">
        <w:trPr>
          <w:cantSplit/>
        </w:trPr>
        <w:tc>
          <w:tcPr>
            <w:tcW w:w="1271" w:type="pct"/>
          </w:tcPr>
          <w:p w14:paraId="6B3EF49F" w14:textId="77777777" w:rsidR="0001343E" w:rsidRPr="00261D54" w:rsidRDefault="0001343E" w:rsidP="004B4013">
            <w:pPr>
              <w:pStyle w:val="TableText"/>
            </w:pPr>
            <w:r w:rsidRPr="00261D54">
              <w:t>Very low</w:t>
            </w:r>
          </w:p>
        </w:tc>
        <w:tc>
          <w:tcPr>
            <w:tcW w:w="3729" w:type="pct"/>
          </w:tcPr>
          <w:p w14:paraId="693B60BC" w14:textId="77777777" w:rsidR="0001343E" w:rsidRPr="00261D54" w:rsidRDefault="0001343E" w:rsidP="004B4013">
            <w:pPr>
              <w:pStyle w:val="TableText"/>
            </w:pPr>
            <w:r w:rsidRPr="00261D54">
              <w:t>The event would be very unlikely to occur</w:t>
            </w:r>
          </w:p>
        </w:tc>
      </w:tr>
      <w:tr w:rsidR="0001343E" w:rsidRPr="00261D54" w14:paraId="160D242B" w14:textId="77777777" w:rsidTr="004B4013">
        <w:trPr>
          <w:cantSplit/>
        </w:trPr>
        <w:tc>
          <w:tcPr>
            <w:tcW w:w="1271" w:type="pct"/>
          </w:tcPr>
          <w:p w14:paraId="281EBE93" w14:textId="77777777" w:rsidR="0001343E" w:rsidRPr="00261D54" w:rsidRDefault="0001343E" w:rsidP="004B4013">
            <w:pPr>
              <w:pStyle w:val="TableText"/>
            </w:pPr>
            <w:r w:rsidRPr="00261D54">
              <w:t>Extremely low</w:t>
            </w:r>
          </w:p>
        </w:tc>
        <w:tc>
          <w:tcPr>
            <w:tcW w:w="3729" w:type="pct"/>
          </w:tcPr>
          <w:p w14:paraId="3E81D675" w14:textId="77777777" w:rsidR="0001343E" w:rsidRPr="00261D54" w:rsidRDefault="0001343E" w:rsidP="004B4013">
            <w:pPr>
              <w:pStyle w:val="TableText"/>
            </w:pPr>
            <w:r w:rsidRPr="00261D54">
              <w:t>The event would be extremely unlikely to occur</w:t>
            </w:r>
          </w:p>
        </w:tc>
      </w:tr>
      <w:tr w:rsidR="0001343E" w:rsidRPr="00261D54" w14:paraId="766F97A8" w14:textId="77777777" w:rsidTr="004B4013">
        <w:trPr>
          <w:cantSplit/>
        </w:trPr>
        <w:tc>
          <w:tcPr>
            <w:tcW w:w="1271" w:type="pct"/>
          </w:tcPr>
          <w:p w14:paraId="11313B0C" w14:textId="77777777" w:rsidR="0001343E" w:rsidRPr="00261D54" w:rsidRDefault="0001343E" w:rsidP="004B4013">
            <w:pPr>
              <w:pStyle w:val="TableText"/>
            </w:pPr>
            <w:r w:rsidRPr="00261D54">
              <w:t>Negligible</w:t>
            </w:r>
          </w:p>
        </w:tc>
        <w:tc>
          <w:tcPr>
            <w:tcW w:w="3729" w:type="pct"/>
          </w:tcPr>
          <w:p w14:paraId="28B30265" w14:textId="77777777" w:rsidR="0001343E" w:rsidRPr="00261D54" w:rsidRDefault="0001343E" w:rsidP="004B4013">
            <w:pPr>
              <w:pStyle w:val="TableText"/>
            </w:pPr>
            <w:r w:rsidRPr="00261D54">
              <w:t>The event would almost certainly not occur</w:t>
            </w:r>
          </w:p>
        </w:tc>
      </w:tr>
    </w:tbl>
    <w:p w14:paraId="321A065D" w14:textId="77777777" w:rsidR="0001343E" w:rsidRPr="00261D54" w:rsidRDefault="0001343E" w:rsidP="0001343E"/>
    <w:p w14:paraId="2B72DADA" w14:textId="75445405" w:rsidR="0001343E" w:rsidRPr="00261D54" w:rsidRDefault="0001343E" w:rsidP="0001343E">
      <w:pPr>
        <w:pStyle w:val="Caption"/>
      </w:pPr>
      <w:bookmarkStart w:id="44" w:name="_Ref170887288"/>
      <w:bookmarkStart w:id="45" w:name="_Toc209421997"/>
      <w:r w:rsidRPr="00261D54">
        <w:t xml:space="preserve">Table </w:t>
      </w:r>
      <w:r w:rsidRPr="00261D54">
        <w:fldChar w:fldCharType="begin"/>
      </w:r>
      <w:r w:rsidRPr="00261D54">
        <w:instrText xml:space="preserve"> SEQ Table \* ARABIC </w:instrText>
      </w:r>
      <w:r w:rsidRPr="00261D54">
        <w:fldChar w:fldCharType="separate"/>
      </w:r>
      <w:r w:rsidR="008A6235">
        <w:rPr>
          <w:noProof/>
        </w:rPr>
        <w:t>2</w:t>
      </w:r>
      <w:r w:rsidRPr="00261D54">
        <w:fldChar w:fldCharType="end"/>
      </w:r>
      <w:bookmarkEnd w:id="44"/>
      <w:r w:rsidRPr="00261D54">
        <w:t xml:space="preserve"> Rules for determining the likely consequences using effect categories</w:t>
      </w:r>
      <w:bookmarkEnd w:id="45"/>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052"/>
        <w:gridCol w:w="8018"/>
      </w:tblGrid>
      <w:tr w:rsidR="0001343E" w:rsidRPr="00261D54" w14:paraId="2748C3F1" w14:textId="77777777" w:rsidTr="004B4013">
        <w:trPr>
          <w:cantSplit/>
          <w:tblHeader/>
        </w:trPr>
        <w:tc>
          <w:tcPr>
            <w:tcW w:w="580" w:type="pct"/>
          </w:tcPr>
          <w:p w14:paraId="7042B875" w14:textId="77777777" w:rsidR="0001343E" w:rsidRPr="00261D54" w:rsidRDefault="0001343E" w:rsidP="004B4013">
            <w:pPr>
              <w:pStyle w:val="TableHeading"/>
            </w:pPr>
            <w:bookmarkStart w:id="46" w:name="Title_2"/>
            <w:bookmarkEnd w:id="46"/>
            <w:r w:rsidRPr="00261D54">
              <w:t>Overall effect</w:t>
            </w:r>
          </w:p>
        </w:tc>
        <w:tc>
          <w:tcPr>
            <w:tcW w:w="4420" w:type="pct"/>
          </w:tcPr>
          <w:p w14:paraId="4AAB437C" w14:textId="77777777" w:rsidR="0001343E" w:rsidRPr="00261D54" w:rsidRDefault="0001343E" w:rsidP="004B4013">
            <w:pPr>
              <w:pStyle w:val="TableHeading"/>
            </w:pPr>
            <w:r w:rsidRPr="00261D54">
              <w:t>Description</w:t>
            </w:r>
          </w:p>
        </w:tc>
      </w:tr>
      <w:tr w:rsidR="0001343E" w:rsidRPr="00261D54" w14:paraId="43E6526E" w14:textId="77777777" w:rsidTr="004B4013">
        <w:trPr>
          <w:cantSplit/>
        </w:trPr>
        <w:tc>
          <w:tcPr>
            <w:tcW w:w="580" w:type="pct"/>
          </w:tcPr>
          <w:p w14:paraId="4846C1F2" w14:textId="6527E059" w:rsidR="0001343E" w:rsidRPr="00261D54" w:rsidRDefault="0001343E" w:rsidP="004B4013">
            <w:pPr>
              <w:pStyle w:val="TableText"/>
            </w:pPr>
            <w:r w:rsidRPr="00261D54">
              <w:t>Extreme</w:t>
            </w:r>
          </w:p>
        </w:tc>
        <w:tc>
          <w:tcPr>
            <w:tcW w:w="4420" w:type="pct"/>
          </w:tcPr>
          <w:p w14:paraId="5D8B4BC3" w14:textId="4FD2D4D9" w:rsidR="0001343E" w:rsidRPr="00261D54" w:rsidRDefault="0001343E" w:rsidP="004B4013">
            <w:pPr>
              <w:pStyle w:val="TableText"/>
            </w:pPr>
            <w:r w:rsidRPr="00261D54">
              <w:t>The effect is likely to be highly significant at the national level. Implies that economic stability, societal values</w:t>
            </w:r>
            <w:r w:rsidR="00EA2B7C">
              <w:t xml:space="preserve"> </w:t>
            </w:r>
            <w:r w:rsidRPr="00261D54">
              <w:t>or social well-being would be seriously affected.</w:t>
            </w:r>
          </w:p>
        </w:tc>
      </w:tr>
      <w:tr w:rsidR="0001343E" w:rsidRPr="00261D54" w14:paraId="34E1E61A" w14:textId="77777777" w:rsidTr="004B4013">
        <w:trPr>
          <w:cantSplit/>
        </w:trPr>
        <w:tc>
          <w:tcPr>
            <w:tcW w:w="580" w:type="pct"/>
          </w:tcPr>
          <w:p w14:paraId="75F51096" w14:textId="77777777" w:rsidR="0001343E" w:rsidRPr="00261D54" w:rsidRDefault="0001343E" w:rsidP="004B4013">
            <w:pPr>
              <w:pStyle w:val="TableText"/>
            </w:pPr>
            <w:r w:rsidRPr="00261D54">
              <w:t>High</w:t>
            </w:r>
          </w:p>
        </w:tc>
        <w:tc>
          <w:tcPr>
            <w:tcW w:w="4420" w:type="pct"/>
          </w:tcPr>
          <w:p w14:paraId="558A4766" w14:textId="77777777" w:rsidR="0001343E" w:rsidRPr="00261D54" w:rsidRDefault="0001343E" w:rsidP="004B4013">
            <w:pPr>
              <w:pStyle w:val="TableText"/>
            </w:pPr>
            <w:r w:rsidRPr="00261D54">
              <w:t>The effect is likely to be significant at the national level and highly significant within affected zones. Implies that the effect would be of national concern. However, serious effects on economic stability, societal values or social well-being would be limited to a given zone.</w:t>
            </w:r>
          </w:p>
        </w:tc>
      </w:tr>
      <w:tr w:rsidR="0001343E" w:rsidRPr="00261D54" w14:paraId="593033FC" w14:textId="77777777" w:rsidTr="004B4013">
        <w:trPr>
          <w:cantSplit/>
        </w:trPr>
        <w:tc>
          <w:tcPr>
            <w:tcW w:w="580" w:type="pct"/>
          </w:tcPr>
          <w:p w14:paraId="59454950" w14:textId="77777777" w:rsidR="0001343E" w:rsidRPr="00261D54" w:rsidRDefault="0001343E" w:rsidP="004B4013">
            <w:pPr>
              <w:pStyle w:val="TableText"/>
            </w:pPr>
            <w:r w:rsidRPr="00261D54">
              <w:t>Moderate</w:t>
            </w:r>
          </w:p>
        </w:tc>
        <w:tc>
          <w:tcPr>
            <w:tcW w:w="4420" w:type="pct"/>
          </w:tcPr>
          <w:p w14:paraId="521A620B" w14:textId="77777777" w:rsidR="0001343E" w:rsidRPr="00261D54" w:rsidRDefault="0001343E" w:rsidP="004B4013">
            <w:pPr>
              <w:pStyle w:val="TableText"/>
            </w:pPr>
            <w:r w:rsidRPr="00261D54">
              <w:t>The effect is likely to be recognised on a national level and significant within affected zones. The effect is likely to be highly significant to directly affected parties.</w:t>
            </w:r>
          </w:p>
        </w:tc>
      </w:tr>
      <w:tr w:rsidR="0001343E" w:rsidRPr="00261D54" w14:paraId="0A041C31" w14:textId="77777777" w:rsidTr="004B4013">
        <w:trPr>
          <w:cantSplit/>
        </w:trPr>
        <w:tc>
          <w:tcPr>
            <w:tcW w:w="580" w:type="pct"/>
          </w:tcPr>
          <w:p w14:paraId="29472B48" w14:textId="77777777" w:rsidR="0001343E" w:rsidRPr="00261D54" w:rsidRDefault="0001343E" w:rsidP="004B4013">
            <w:pPr>
              <w:pStyle w:val="TableText"/>
            </w:pPr>
            <w:r w:rsidRPr="00261D54">
              <w:t>Low</w:t>
            </w:r>
          </w:p>
        </w:tc>
        <w:tc>
          <w:tcPr>
            <w:tcW w:w="4420" w:type="pct"/>
          </w:tcPr>
          <w:p w14:paraId="2A542FBE" w14:textId="77777777" w:rsidR="0001343E" w:rsidRPr="00261D54" w:rsidRDefault="0001343E" w:rsidP="004B4013">
            <w:pPr>
              <w:pStyle w:val="TableText"/>
            </w:pPr>
            <w:r w:rsidRPr="00261D54">
              <w:t>The effect is likely to be recognised within affected zones and significant to directly affected</w:t>
            </w:r>
          </w:p>
          <w:p w14:paraId="7AB8438B" w14:textId="77777777" w:rsidR="0001343E" w:rsidRPr="00261D54" w:rsidRDefault="0001343E" w:rsidP="004B4013">
            <w:pPr>
              <w:pStyle w:val="TableText"/>
            </w:pPr>
            <w:r w:rsidRPr="00261D54">
              <w:t>parties. It is not likely that the effect will be recognised at the national level.</w:t>
            </w:r>
          </w:p>
        </w:tc>
      </w:tr>
      <w:tr w:rsidR="0001343E" w:rsidRPr="00261D54" w14:paraId="3722DB74" w14:textId="77777777" w:rsidTr="004B4013">
        <w:trPr>
          <w:cantSplit/>
        </w:trPr>
        <w:tc>
          <w:tcPr>
            <w:tcW w:w="580" w:type="pct"/>
          </w:tcPr>
          <w:p w14:paraId="5ABA3E78" w14:textId="77777777" w:rsidR="0001343E" w:rsidRPr="00261D54" w:rsidRDefault="0001343E" w:rsidP="004B4013">
            <w:pPr>
              <w:pStyle w:val="TableText"/>
            </w:pPr>
            <w:r w:rsidRPr="00261D54">
              <w:t>Very low</w:t>
            </w:r>
          </w:p>
        </w:tc>
        <w:tc>
          <w:tcPr>
            <w:tcW w:w="4420" w:type="pct"/>
          </w:tcPr>
          <w:p w14:paraId="35FB640D" w14:textId="77777777" w:rsidR="0001343E" w:rsidRPr="00261D54" w:rsidRDefault="0001343E" w:rsidP="004B4013">
            <w:pPr>
              <w:pStyle w:val="TableText"/>
            </w:pPr>
            <w:r w:rsidRPr="00261D54">
              <w:t>The effect is likely to be minor to directly affected parties. The effect is unlikely to be</w:t>
            </w:r>
          </w:p>
          <w:p w14:paraId="083A1421" w14:textId="77777777" w:rsidR="0001343E" w:rsidRPr="00261D54" w:rsidRDefault="0001343E" w:rsidP="004B4013">
            <w:pPr>
              <w:pStyle w:val="TableText"/>
            </w:pPr>
            <w:r w:rsidRPr="00261D54">
              <w:t>recognised at any other level.</w:t>
            </w:r>
          </w:p>
        </w:tc>
      </w:tr>
      <w:tr w:rsidR="0001343E" w:rsidRPr="00261D54" w14:paraId="48972D02" w14:textId="77777777" w:rsidTr="004B4013">
        <w:trPr>
          <w:cantSplit/>
        </w:trPr>
        <w:tc>
          <w:tcPr>
            <w:tcW w:w="580" w:type="pct"/>
          </w:tcPr>
          <w:p w14:paraId="4F49C416" w14:textId="77777777" w:rsidR="0001343E" w:rsidRPr="00261D54" w:rsidRDefault="0001343E" w:rsidP="004B4013">
            <w:pPr>
              <w:pStyle w:val="TableText"/>
            </w:pPr>
            <w:r w:rsidRPr="00261D54">
              <w:t xml:space="preserve">Negligible </w:t>
            </w:r>
          </w:p>
        </w:tc>
        <w:tc>
          <w:tcPr>
            <w:tcW w:w="4420" w:type="pct"/>
          </w:tcPr>
          <w:p w14:paraId="5BF45CC1" w14:textId="77777777" w:rsidR="0001343E" w:rsidRPr="00261D54" w:rsidRDefault="0001343E" w:rsidP="004B4013">
            <w:pPr>
              <w:pStyle w:val="TableText"/>
            </w:pPr>
            <w:r w:rsidRPr="00261D54">
              <w:t>The effect is unlikely to be recognised at any level within Australia.</w:t>
            </w:r>
          </w:p>
        </w:tc>
      </w:tr>
    </w:tbl>
    <w:p w14:paraId="6AA677D8" w14:textId="77777777" w:rsidR="0001343E" w:rsidRPr="00261D54" w:rsidRDefault="0001343E" w:rsidP="0001343E"/>
    <w:p w14:paraId="0F509CAC" w14:textId="51280101" w:rsidR="0001343E" w:rsidRPr="00261D54" w:rsidRDefault="0001343E" w:rsidP="0001343E">
      <w:pPr>
        <w:pStyle w:val="Caption"/>
      </w:pPr>
      <w:bookmarkStart w:id="47" w:name="_Ref170887157"/>
      <w:bookmarkStart w:id="48" w:name="_Ref170887153"/>
      <w:bookmarkStart w:id="49" w:name="_Toc209421998"/>
      <w:r w:rsidRPr="00261D54">
        <w:lastRenderedPageBreak/>
        <w:t xml:space="preserve">Table </w:t>
      </w:r>
      <w:r w:rsidRPr="00261D54">
        <w:fldChar w:fldCharType="begin"/>
      </w:r>
      <w:r w:rsidRPr="00261D54">
        <w:instrText xml:space="preserve"> SEQ Table \* ARABIC </w:instrText>
      </w:r>
      <w:r w:rsidRPr="00261D54">
        <w:fldChar w:fldCharType="separate"/>
      </w:r>
      <w:r w:rsidR="008A6235">
        <w:rPr>
          <w:noProof/>
        </w:rPr>
        <w:t>3</w:t>
      </w:r>
      <w:r w:rsidRPr="00261D54">
        <w:fldChar w:fldCharType="end"/>
      </w:r>
      <w:bookmarkEnd w:id="47"/>
      <w:r w:rsidRPr="00261D54">
        <w:t xml:space="preserve"> Risk estimation matrix – likelihood of entry and exposure and likely consequences</w:t>
      </w:r>
      <w:bookmarkEnd w:id="48"/>
      <w:bookmarkEnd w:id="49"/>
    </w:p>
    <w:p w14:paraId="229727FC" w14:textId="77777777" w:rsidR="0001343E" w:rsidRPr="00261D54" w:rsidRDefault="0001343E" w:rsidP="0001343E">
      <w:r w:rsidRPr="00261D54">
        <w:rPr>
          <w:noProof/>
          <w14:ligatures w14:val="standardContextual"/>
        </w:rPr>
        <w:drawing>
          <wp:inline distT="0" distB="0" distL="0" distR="0" wp14:anchorId="2AB6FD80" wp14:editId="4927D038">
            <wp:extent cx="5759450" cy="2023110"/>
            <wp:effectExtent l="0" t="0" r="0" b="0"/>
            <wp:docPr id="565431632" name="Picture 1" descr="Shows the rules to determine the unrestricted risk. For example, a low likelihood of entry and exposure combined with a very low consequence produces an unrestricted risk assessment of neglig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63132" name="Picture 1" descr="Shows the rules to determine the unrestricted risk. For example, a low likelihood of entry and exposure combined with a very low consequence produces an unrestricted risk assessment of negligible. "/>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2023110"/>
                    </a:xfrm>
                    <a:prstGeom prst="rect">
                      <a:avLst/>
                    </a:prstGeom>
                    <a:noFill/>
                  </pic:spPr>
                </pic:pic>
              </a:graphicData>
            </a:graphic>
          </wp:inline>
        </w:drawing>
      </w:r>
    </w:p>
    <w:p w14:paraId="3D7A68E9" w14:textId="084840E3" w:rsidR="0026709E" w:rsidRPr="005D5930" w:rsidRDefault="00406340" w:rsidP="00885C19">
      <w:pPr>
        <w:pStyle w:val="Heading2"/>
      </w:pPr>
      <w:bookmarkStart w:id="50" w:name="_Ref171438174"/>
      <w:bookmarkStart w:id="51" w:name="_Hlk171485986"/>
      <w:bookmarkStart w:id="52" w:name="_Toc209421973"/>
      <w:r w:rsidRPr="005D5930">
        <w:rPr>
          <w:i/>
          <w:iCs/>
        </w:rPr>
        <w:lastRenderedPageBreak/>
        <w:t>Cornu aspersum</w:t>
      </w:r>
      <w:bookmarkEnd w:id="50"/>
      <w:r w:rsidR="005D5930">
        <w:t>: pest categorisation</w:t>
      </w:r>
      <w:bookmarkEnd w:id="52"/>
    </w:p>
    <w:p w14:paraId="1C178644" w14:textId="135A4002" w:rsidR="0026709E" w:rsidRPr="00261D54" w:rsidRDefault="0026709E" w:rsidP="00386C83">
      <w:pPr>
        <w:pStyle w:val="Heading3"/>
        <w:spacing w:before="120" w:after="240"/>
      </w:pPr>
      <w:bookmarkStart w:id="53" w:name="_Toc209421974"/>
      <w:bookmarkEnd w:id="51"/>
      <w:r w:rsidRPr="00261D54">
        <w:t>Identification of species and subspecies</w:t>
      </w:r>
      <w:bookmarkEnd w:id="53"/>
    </w:p>
    <w:p w14:paraId="37017E09" w14:textId="1B562F1C" w:rsidR="00ED53D0" w:rsidRPr="00261D54" w:rsidRDefault="00ED53D0" w:rsidP="00ED53D0">
      <w:r w:rsidRPr="00261D54">
        <w:t xml:space="preserve">The species </w:t>
      </w:r>
      <w:r w:rsidR="006F743C" w:rsidRPr="006F743C">
        <w:rPr>
          <w:i/>
          <w:iCs/>
        </w:rPr>
        <w:t>C.</w:t>
      </w:r>
      <w:r w:rsidR="0042748F">
        <w:rPr>
          <w:i/>
          <w:iCs/>
        </w:rPr>
        <w:t> </w:t>
      </w:r>
      <w:r w:rsidR="006F743C" w:rsidRPr="006F743C">
        <w:rPr>
          <w:i/>
          <w:iCs/>
        </w:rPr>
        <w:t>aspersum</w:t>
      </w:r>
      <w:r w:rsidRPr="00261D54">
        <w:t xml:space="preserve">, previous name </w:t>
      </w:r>
      <w:r w:rsidRPr="00261D54">
        <w:rPr>
          <w:i/>
          <w:iCs/>
        </w:rPr>
        <w:t>Helix</w:t>
      </w:r>
      <w:r w:rsidR="0042748F">
        <w:rPr>
          <w:i/>
          <w:iCs/>
        </w:rPr>
        <w:t> </w:t>
      </w:r>
      <w:proofErr w:type="spellStart"/>
      <w:r w:rsidRPr="00261D54">
        <w:rPr>
          <w:i/>
          <w:iCs/>
        </w:rPr>
        <w:t>aspersa</w:t>
      </w:r>
      <w:proofErr w:type="spellEnd"/>
      <w:r w:rsidRPr="00261D54">
        <w:t xml:space="preserve">, exhibits a wide variety of shell patterns and colouration </w:t>
      </w:r>
      <w:r w:rsidRPr="00261D54">
        <w:fldChar w:fldCharType="begin">
          <w:fldData xml:space="preserve">PEVuZE5vdGU+PENpdGU+PEF1dGhvcj5DaGV2YWxsaWVyPC9BdXRob3I+PFllYXI+MTk3NzwvWWVh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</w:fldData>
        </w:fldChar>
      </w:r>
      <w:r w:rsidRPr="00261D54">
        <w:instrText xml:space="preserve"> ADDIN EN.CITE </w:instrText>
      </w:r>
      <w:r w:rsidRPr="00261D54">
        <w:fldChar w:fldCharType="begin">
          <w:fldData xml:space="preserve">PEVuZE5vdGU+PENpdGU+PEF1dGhvcj5DaGV2YWxsaWVyPC9BdXRob3I+PFllYXI+MTk3NzwvWWVh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</w:fldData>
        </w:fldChar>
      </w:r>
      <w:r w:rsidRPr="00261D54">
        <w:instrText xml:space="preserve"> ADDIN EN.CITE.DATA </w:instrText>
      </w:r>
      <w:r w:rsidRPr="00261D54">
        <w:fldChar w:fldCharType="end"/>
      </w:r>
      <w:r w:rsidRPr="00261D54">
        <w:fldChar w:fldCharType="separate"/>
      </w:r>
      <w:r w:rsidRPr="00261D54">
        <w:rPr>
          <w:noProof/>
        </w:rPr>
        <w:t>(Chevallier 1977; Kougiagka</w:t>
      </w:r>
      <w:r w:rsidR="00AF0763" w:rsidRPr="00AF0763">
        <w:rPr>
          <w:i/>
          <w:noProof/>
        </w:rPr>
        <w:t xml:space="preserve"> et al</w:t>
      </w:r>
      <w:r w:rsidR="00174F05" w:rsidRPr="00174F05">
        <w:rPr>
          <w:noProof/>
        </w:rPr>
        <w:t xml:space="preserve">., </w:t>
      </w:r>
      <w:r w:rsidRPr="00261D54">
        <w:rPr>
          <w:noProof/>
        </w:rPr>
        <w:t>2022; Madec</w:t>
      </w:r>
      <w:r w:rsidR="00AF0763" w:rsidRPr="00AF0763">
        <w:rPr>
          <w:i/>
          <w:noProof/>
        </w:rPr>
        <w:t xml:space="preserve"> et al</w:t>
      </w:r>
      <w:r w:rsidR="00174F05" w:rsidRPr="00174F05">
        <w:rPr>
          <w:noProof/>
        </w:rPr>
        <w:t xml:space="preserve">., </w:t>
      </w:r>
      <w:r w:rsidRPr="00261D54">
        <w:rPr>
          <w:noProof/>
        </w:rPr>
        <w:t>1998)</w:t>
      </w:r>
      <w:r w:rsidRPr="00261D54">
        <w:fldChar w:fldCharType="end"/>
      </w:r>
      <w:r w:rsidRPr="00261D54">
        <w:t xml:space="preserve">. These morphological characteristics were the basis for the description of many forms, varieties and species of </w:t>
      </w:r>
      <w:r w:rsidRPr="00261D54">
        <w:rPr>
          <w:i/>
          <w:iCs/>
        </w:rPr>
        <w:t>Helix</w:t>
      </w:r>
      <w:r w:rsidRPr="00261D54">
        <w:t xml:space="preserve">, creating a complex and convoluted taxonomy history. The subspecies </w:t>
      </w:r>
      <w:r w:rsidR="006F743C" w:rsidRPr="006F743C">
        <w:rPr>
          <w:i/>
          <w:iCs/>
        </w:rPr>
        <w:t>C.</w:t>
      </w:r>
      <w:r w:rsidR="003724BB">
        <w:rPr>
          <w:i/>
          <w:iCs/>
        </w:rPr>
        <w:t> </w:t>
      </w:r>
      <w:r w:rsidR="006F743C" w:rsidRPr="006F743C">
        <w:rPr>
          <w:i/>
          <w:iCs/>
        </w:rPr>
        <w:t>aspersum</w:t>
      </w:r>
      <w:r w:rsidR="003724BB">
        <w:rPr>
          <w:i/>
          <w:iCs/>
        </w:rPr>
        <w:t> </w:t>
      </w:r>
      <w:r w:rsidRPr="00261D54">
        <w:rPr>
          <w:i/>
          <w:iCs/>
        </w:rPr>
        <w:t>maxim</w:t>
      </w:r>
      <w:r w:rsidR="0032298B">
        <w:rPr>
          <w:i/>
          <w:iCs/>
        </w:rPr>
        <w:t>um</w:t>
      </w:r>
      <w:r w:rsidRPr="00261D54">
        <w:t xml:space="preserve"> </w:t>
      </w:r>
      <w:r w:rsidRPr="00261D54">
        <w:rPr>
          <w:i/>
        </w:rPr>
        <w:t>(</w:t>
      </w:r>
      <w:r w:rsidRPr="00261D54">
        <w:t>or</w:t>
      </w:r>
      <w:r w:rsidRPr="00261D54">
        <w:rPr>
          <w:i/>
        </w:rPr>
        <w:t xml:space="preserve"> </w:t>
      </w:r>
      <w:r w:rsidR="006F743C" w:rsidRPr="006F743C">
        <w:rPr>
          <w:i/>
        </w:rPr>
        <w:t>C.</w:t>
      </w:r>
      <w:r w:rsidR="003724BB">
        <w:rPr>
          <w:i/>
        </w:rPr>
        <w:t> </w:t>
      </w:r>
      <w:r w:rsidR="006F743C" w:rsidRPr="006F743C">
        <w:rPr>
          <w:i/>
        </w:rPr>
        <w:t>aspersum</w:t>
      </w:r>
      <w:r w:rsidR="003724BB">
        <w:rPr>
          <w:i/>
        </w:rPr>
        <w:t> </w:t>
      </w:r>
      <w:r w:rsidRPr="00261D54">
        <w:rPr>
          <w:i/>
        </w:rPr>
        <w:t>maxim</w:t>
      </w:r>
      <w:r w:rsidR="0032298B">
        <w:rPr>
          <w:i/>
        </w:rPr>
        <w:t>a</w:t>
      </w:r>
      <w:r w:rsidRPr="00261D54">
        <w:rPr>
          <w:i/>
        </w:rPr>
        <w:t xml:space="preserve">, </w:t>
      </w:r>
      <w:r w:rsidRPr="00261D54">
        <w:t>as referenced elsewhere) (</w:t>
      </w:r>
      <w:r w:rsidRPr="00261D54">
        <w:rPr>
          <w:i/>
          <w:iCs/>
        </w:rPr>
        <w:t>Helix</w:t>
      </w:r>
      <w:r w:rsidR="001061F8">
        <w:rPr>
          <w:i/>
          <w:iCs/>
        </w:rPr>
        <w:t> </w:t>
      </w:r>
      <w:r w:rsidRPr="00261D54">
        <w:t>(</w:t>
      </w:r>
      <w:proofErr w:type="spellStart"/>
      <w:r w:rsidRPr="00261D54">
        <w:rPr>
          <w:i/>
          <w:iCs/>
        </w:rPr>
        <w:t>Pomatia</w:t>
      </w:r>
      <w:proofErr w:type="spellEnd"/>
      <w:r w:rsidRPr="00261D54">
        <w:t>)</w:t>
      </w:r>
      <w:r w:rsidR="001061F8">
        <w:t> </w:t>
      </w:r>
      <w:proofErr w:type="spellStart"/>
      <w:r w:rsidRPr="00261D54">
        <w:rPr>
          <w:i/>
          <w:iCs/>
        </w:rPr>
        <w:t>aspersa</w:t>
      </w:r>
      <w:proofErr w:type="spellEnd"/>
      <w:r w:rsidR="001061F8">
        <w:rPr>
          <w:i/>
          <w:iCs/>
        </w:rPr>
        <w:t> </w:t>
      </w:r>
      <w:r w:rsidRPr="00261D54">
        <w:t>var.</w:t>
      </w:r>
      <w:r w:rsidR="001061F8">
        <w:rPr>
          <w:i/>
          <w:iCs/>
        </w:rPr>
        <w:t> </w:t>
      </w:r>
      <w:r w:rsidRPr="00261D54">
        <w:rPr>
          <w:i/>
          <w:iCs/>
        </w:rPr>
        <w:t>maxima</w:t>
      </w:r>
      <w:r w:rsidRPr="00261D54">
        <w:t xml:space="preserve">) was initially described by </w:t>
      </w:r>
      <w:r w:rsidRPr="00261D54">
        <w:fldChar w:fldCharType="begin"/>
      </w:r>
      <w:r w:rsidRPr="00261D54">
        <w:instrText xml:space="preserve"> ADDIN EN.CITE &lt;EndNote&gt;&lt;Cite AuthorYear="1"&gt;&lt;Author&gt;Taylor&lt;/Author&gt;&lt;Year&gt;1883&lt;/Year&gt;&lt;RecNum&gt;52837&lt;/RecNum&gt;&lt;DisplayText&gt;Taylor (1883)&lt;/DisplayText&gt;&lt;record&gt;&lt;rec-number&gt;52837&lt;/rec-number&gt;&lt;foreign-keys&gt;&lt;key app="EN" db-id="pxwxw0er9zv2fxezxdk5tt5utz5p5vtrwdv0" timestamp="1715235997"&gt;52837&lt;/key&gt;&lt;/foreign-keys&gt;&lt;ref-type name="Journal Articles"&gt;17&lt;/ref-type&gt;&lt;contributors&gt;&lt;authors&gt;&lt;author&gt;Taylor, J.W.&lt;/author&gt;&lt;/authors&gt;&lt;/contributors&gt;&lt;titles&gt;&lt;title&gt;&lt;style face="normal" font="default" size="100%"&gt;Life histories of British helices. &lt;/style&gt;&lt;style face="italic" font="default" size="100%"&gt;Helix &lt;/style&gt;&lt;style face="normal" font="default" size="100%"&gt;(&lt;/style&gt;&lt;style face="italic" font="default" size="100%"&gt;Pomatia&lt;/style&gt;&lt;style face="normal" font="default" size="100%"&gt;)&lt;/style&gt;&lt;style face="italic" font="default" size="100%"&gt; aspersa&lt;/style&gt;&lt;style face="normal" font="default" size="100%"&gt; Müll.&lt;/style&gt;&lt;/title&gt;&lt;secondary-title&gt;Journal of Conchology&lt;/secondary-title&gt;&lt;/titles&gt;&lt;periodical&gt;&lt;full-title&gt;Journal of Conchology&lt;/full-title&gt;&lt;/periodical&gt;&lt;pages&gt;88-105&lt;/pages&gt;&lt;volume&gt;4&lt;/volume&gt;&lt;keywords&gt;&lt;keyword&gt;Helix aspersa&lt;/keyword&gt;&lt;keyword&gt;Cornu aspersum&lt;/keyword&gt;&lt;keyword&gt;life history&lt;/keyword&gt;&lt;/keywords&gt;&lt;dates&gt;&lt;year&gt;1883&lt;/year&gt;&lt;/dates&gt;&lt;urls&gt;&lt;related-urls&gt;&lt;url&gt;https://www.biodiversitylibrary.org/item/98516&lt;/url&gt;&lt;/related-urls&gt;&lt;pdf-urls&gt;&lt;url&gt;file://J:\E Library\Plant Catalogue\T\Taylor 1883 EN52837.pdf&lt;/url&gt;&lt;/pdf-urls&gt;&lt;/urls&gt;&lt;custom1&gt;Hitchhiker PRA, KP&lt;/custom1&gt;&lt;/record&gt;&lt;/Cite&gt;&lt;/EndNote&gt;</w:instrText>
      </w:r>
      <w:r w:rsidRPr="00261D54">
        <w:fldChar w:fldCharType="separate"/>
      </w:r>
      <w:r w:rsidRPr="00261D54">
        <w:rPr>
          <w:noProof/>
        </w:rPr>
        <w:t>Taylor (1883)</w:t>
      </w:r>
      <w:r w:rsidRPr="00261D54">
        <w:fldChar w:fldCharType="end"/>
      </w:r>
      <w:r w:rsidRPr="00261D54">
        <w:t xml:space="preserve"> based on specimens collected from Algeria. </w:t>
      </w:r>
      <w:r w:rsidRPr="00261D54">
        <w:fldChar w:fldCharType="begin"/>
      </w:r>
      <w:r w:rsidRPr="00261D54">
        <w:instrText xml:space="preserve"> ADDIN EN.CITE &lt;EndNote&gt;&lt;Cite AuthorYear="1"&gt;&lt;Author&gt;Chevallier&lt;/Author&gt;&lt;Year&gt;1977&lt;/Year&gt;&lt;RecNum&gt;52748&lt;/RecNum&gt;&lt;DisplayText&gt;Chevallier (1977)&lt;/DisplayText&gt;&lt;record&gt;&lt;rec-number&gt;52748&lt;/rec-number&gt;&lt;foreign-keys&gt;&lt;key app="EN" db-id="pxwxw0er9zv2fxezxdk5tt5utz5p5vtrwdv0" timestamp="1715149368"&gt;52748&lt;/key&gt;&lt;/foreign-keys&gt;&lt;ref-type name="Journal Articles, Foreign Language"&gt;19&lt;/ref-type&gt;&lt;contributors&gt;&lt;authors&gt;&lt;author&gt;Chevallier, H.&lt;/author&gt;&lt;/authors&gt;&lt;/contributors&gt;&lt;titles&gt;&lt;title&gt;&lt;style face="normal" font="default" size="100%"&gt;Variability of the Petit-gris snail &lt;/style&gt;&lt;style face="italic" font="default" size="100%"&gt;Helix aspers&lt;/style&gt;&lt;style face="normal" font="default" size="100%"&gt;a Müller&lt;/style&gt;&lt;/title&gt;&lt;secondary-title&gt;Bulletin Du Muséum National D&amp;apos;histoire Naturelle&lt;/secondary-title&gt;&lt;translated-title&gt;&lt;style face="normal" font="default" size="100%"&gt;La variabilité de l&amp;apos;Escargot Petit-gris &lt;/style&gt;&lt;style face="italic" font="default" size="100%"&gt;Helix aspersa&lt;/style&gt;&lt;style face="normal" font="default" size="100%"&gt; Müller&lt;/style&gt;&lt;/translated-title&gt;&lt;/titles&gt;&lt;pages&gt;425-442&lt;/pages&gt;&lt;volume&gt;3&lt;/volume&gt;&lt;number&gt;448&lt;/number&gt;&lt;keywords&gt;&lt;keyword&gt;Helix aspersa&lt;/keyword&gt;&lt;keyword&gt;Cornu aspersum&lt;/keyword&gt;&lt;/keywords&gt;&lt;dates&gt;&lt;year&gt;1977&lt;/year&gt;&lt;/dates&gt;&lt;urls&gt;&lt;related-urls&gt;&lt;url&gt;https://www.biodiversitylibrary.org/partpdf/282049&lt;/url&gt;&lt;/related-urls&gt;&lt;pdf-urls&gt;&lt;url&gt;file://J:\E Library\Plant Catalogue\C\Chevallier 1977 EN52748.pdf&lt;/url&gt;&lt;/pdf-urls&gt;&lt;/urls&gt;&lt;custom1&gt;HH PRA, KP&lt;/custom1&gt;&lt;language&gt;French&lt;/language&gt;&lt;/record&gt;&lt;/Cite&gt;&lt;/EndNote&gt;</w:instrText>
      </w:r>
      <w:r w:rsidRPr="00261D54">
        <w:fldChar w:fldCharType="separate"/>
      </w:r>
      <w:r w:rsidRPr="00261D54">
        <w:rPr>
          <w:noProof/>
        </w:rPr>
        <w:t>Chevallier (1977)</w:t>
      </w:r>
      <w:r w:rsidRPr="00261D54">
        <w:fldChar w:fldCharType="end"/>
      </w:r>
      <w:r w:rsidRPr="00261D54">
        <w:t xml:space="preserve"> describes a range of ‘morphs’ including </w:t>
      </w:r>
      <w:r w:rsidR="006F743C" w:rsidRPr="006F743C">
        <w:rPr>
          <w:i/>
          <w:iCs/>
        </w:rPr>
        <w:t>C.</w:t>
      </w:r>
      <w:r w:rsidR="008B1525">
        <w:rPr>
          <w:i/>
          <w:iCs/>
        </w:rPr>
        <w:t> </w:t>
      </w:r>
      <w:r w:rsidR="006F743C" w:rsidRPr="006F743C">
        <w:rPr>
          <w:i/>
          <w:iCs/>
        </w:rPr>
        <w:t>aspersum</w:t>
      </w:r>
      <w:r w:rsidR="008B1525">
        <w:rPr>
          <w:i/>
          <w:iCs/>
        </w:rPr>
        <w:t> </w:t>
      </w:r>
      <w:r w:rsidRPr="00261D54">
        <w:rPr>
          <w:i/>
          <w:iCs/>
        </w:rPr>
        <w:t>maxim</w:t>
      </w:r>
      <w:r w:rsidR="0032298B">
        <w:rPr>
          <w:i/>
          <w:iCs/>
        </w:rPr>
        <w:t>um</w:t>
      </w:r>
      <w:r w:rsidRPr="00261D54">
        <w:rPr>
          <w:i/>
          <w:iCs/>
        </w:rPr>
        <w:t xml:space="preserve"> </w:t>
      </w:r>
      <w:r w:rsidRPr="00261D54">
        <w:t>noting its large size, up to 45</w:t>
      </w:r>
      <w:r w:rsidR="00DF1F62">
        <w:t> </w:t>
      </w:r>
      <w:r w:rsidRPr="00261D54">
        <w:t>mm, and distribution limited to the Mediterranean.</w:t>
      </w:r>
    </w:p>
    <w:p w14:paraId="4F4CF55D" w14:textId="75CB1F23" w:rsidR="00ED53D0" w:rsidRPr="00261D54" w:rsidRDefault="00ED53D0" w:rsidP="00ED53D0">
      <w:r w:rsidRPr="00261D54">
        <w:t xml:space="preserve">The native range of </w:t>
      </w:r>
      <w:r w:rsidR="006F743C" w:rsidRPr="006F743C">
        <w:rPr>
          <w:i/>
          <w:iCs/>
        </w:rPr>
        <w:t>C.</w:t>
      </w:r>
      <w:r w:rsidR="00187BFC">
        <w:rPr>
          <w:i/>
          <w:iCs/>
        </w:rPr>
        <w:t> </w:t>
      </w:r>
      <w:r w:rsidR="006F743C" w:rsidRPr="006F743C">
        <w:rPr>
          <w:i/>
          <w:iCs/>
        </w:rPr>
        <w:t>aspersum</w:t>
      </w:r>
      <w:r w:rsidR="00187BFC">
        <w:rPr>
          <w:i/>
          <w:iCs/>
        </w:rPr>
        <w:t> </w:t>
      </w:r>
      <w:r w:rsidRPr="00261D54">
        <w:rPr>
          <w:i/>
          <w:iCs/>
        </w:rPr>
        <w:t>maxim</w:t>
      </w:r>
      <w:r w:rsidR="0032298B">
        <w:rPr>
          <w:i/>
          <w:iCs/>
        </w:rPr>
        <w:t>um</w:t>
      </w:r>
      <w:r w:rsidRPr="00261D54">
        <w:t xml:space="preserve"> is believed to be North Africa</w:t>
      </w:r>
      <w:r w:rsidR="00BF6335" w:rsidRPr="00261D54">
        <w:t xml:space="preserve">, although </w:t>
      </w:r>
      <w:r w:rsidRPr="00261D54">
        <w:t xml:space="preserve">wild populations of the subspecies are unknown </w:t>
      </w:r>
      <w:r w:rsidRPr="00261D54">
        <w:fldChar w:fldCharType="begin">
          <w:fldData xml:space="preserve">PEVuZE5vdGU+PENpdGU+PEF1dGhvcj5EdXBvbnQtTml2ZXQ8L0F1dGhvcj48WWVhcj4xOTk3PC9Z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</w:fldData>
        </w:fldChar>
      </w:r>
      <w:r w:rsidRPr="00261D54">
        <w:instrText xml:space="preserve"> ADDIN EN.CITE </w:instrText>
      </w:r>
      <w:r w:rsidRPr="00261D54">
        <w:fldChar w:fldCharType="begin">
          <w:fldData xml:space="preserve">PEVuZE5vdGU+PENpdGU+PEF1dGhvcj5EdXBvbnQtTml2ZXQ8L0F1dGhvcj48WWVhcj4xOTk3PC9Z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</w:fldData>
        </w:fldChar>
      </w:r>
      <w:r w:rsidRPr="00261D54">
        <w:instrText xml:space="preserve"> ADDIN EN.CITE.DATA </w:instrText>
      </w:r>
      <w:r w:rsidRPr="00261D54">
        <w:fldChar w:fldCharType="end"/>
      </w:r>
      <w:r w:rsidRPr="00261D54">
        <w:fldChar w:fldCharType="separate"/>
      </w:r>
      <w:r w:rsidRPr="00261D54">
        <w:rPr>
          <w:noProof/>
        </w:rPr>
        <w:t>(Dupont-Nivet, Guiller</w:t>
      </w:r>
      <w:r w:rsidR="00184A16">
        <w:rPr>
          <w:noProof/>
        </w:rPr>
        <w:t xml:space="preserve"> and </w:t>
      </w:r>
      <w:r w:rsidRPr="00261D54">
        <w:rPr>
          <w:noProof/>
        </w:rPr>
        <w:t>Bonnet 1997; Guiller</w:t>
      </w:r>
      <w:r w:rsidR="00AF0763" w:rsidRPr="00AF0763">
        <w:rPr>
          <w:i/>
          <w:noProof/>
        </w:rPr>
        <w:t xml:space="preserve"> et al</w:t>
      </w:r>
      <w:r w:rsidR="00174F05" w:rsidRPr="00174F05">
        <w:rPr>
          <w:noProof/>
        </w:rPr>
        <w:t xml:space="preserve">., </w:t>
      </w:r>
      <w:r w:rsidRPr="00261D54">
        <w:rPr>
          <w:noProof/>
        </w:rPr>
        <w:t>2001)</w:t>
      </w:r>
      <w:r w:rsidRPr="00261D54">
        <w:fldChar w:fldCharType="end"/>
      </w:r>
      <w:r w:rsidRPr="00261D54">
        <w:t xml:space="preserve">. The situation is further complicated by the selective breeding of </w:t>
      </w:r>
      <w:r w:rsidR="006F743C" w:rsidRPr="006F743C">
        <w:rPr>
          <w:i/>
          <w:iCs/>
        </w:rPr>
        <w:t>C.</w:t>
      </w:r>
      <w:r w:rsidR="00187BFC">
        <w:rPr>
          <w:i/>
          <w:iCs/>
        </w:rPr>
        <w:t> </w:t>
      </w:r>
      <w:r w:rsidR="006F743C" w:rsidRPr="006F743C">
        <w:rPr>
          <w:i/>
          <w:iCs/>
        </w:rPr>
        <w:t>aspersum</w:t>
      </w:r>
      <w:r w:rsidR="00187BFC">
        <w:rPr>
          <w:i/>
          <w:iCs/>
        </w:rPr>
        <w:t> </w:t>
      </w:r>
      <w:r w:rsidRPr="00261D54">
        <w:rPr>
          <w:i/>
          <w:iCs/>
        </w:rPr>
        <w:t>maxim</w:t>
      </w:r>
      <w:r w:rsidR="0032298B">
        <w:rPr>
          <w:i/>
          <w:iCs/>
        </w:rPr>
        <w:t>um</w:t>
      </w:r>
      <w:r w:rsidRPr="00261D54">
        <w:t xml:space="preserve"> for commercial purposes.</w:t>
      </w:r>
    </w:p>
    <w:p w14:paraId="566DBF4F" w14:textId="57CC141D" w:rsidR="00ED53D0" w:rsidRPr="00261D54" w:rsidRDefault="00ED53D0" w:rsidP="00ED53D0">
      <w:r w:rsidRPr="00261D54">
        <w:fldChar w:fldCharType="begin"/>
      </w:r>
      <w:r w:rsidRPr="00261D54">
        <w:instrText xml:space="preserve"> ADDIN EN.CITE &lt;EndNote&gt;&lt;Cite AuthorYear="1"&gt;&lt;Author&gt;Madec&lt;/Author&gt;&lt;Year&gt;1998&lt;/Year&gt;&lt;RecNum&gt;51699&lt;/RecNum&gt;&lt;DisplayText&gt;Madec et al. (1998)&lt;/DisplayText&gt;&lt;record&gt;&lt;rec-number&gt;51699&lt;/rec-number&gt;&lt;foreign-keys&gt;&lt;key app="EN" db-id="pxwxw0er9zv2fxezxdk5tt5utz5p5vtrwdv0" timestamp="1705369708"&gt;51699&lt;/key&gt;&lt;/foreign-keys&gt;&lt;ref-type name="Journal Articles"&gt;17&lt;/ref-type&gt;&lt;contributors&gt;&lt;authors&gt;&lt;author&gt;Madec, L.&lt;/author&gt;&lt;author&gt;Guiller, A.&lt;/author&gt;&lt;author&gt;Coutellec-Vreto, M.A.&lt;/author&gt;&lt;author&gt;Desbuquois, C.&lt;/author&gt;&lt;/authors&gt;&lt;/contributors&gt;&lt;titles&gt;&lt;title&gt;&lt;style face="normal" font="default" size="100%"&gt;Size-fecundity relationships in the land snail &lt;/style&gt;&lt;style face="italic" font="default" size="100%"&gt;Helix aspersa&lt;/style&gt;&lt;style face="normal" font="default" size="100%"&gt;: preliminary results on a form outside the norm&lt;/style&gt;&lt;/title&gt;&lt;secondary-title&gt;Invertebrate Reproduction and Development&lt;/secondary-title&gt;&lt;/titles&gt;&lt;periodical&gt;&lt;full-title&gt;Invertebrate Reproduction and Development&lt;/full-title&gt;&lt;/periodical&gt;&lt;pages&gt;83-90&lt;/pages&gt;&lt;volume&gt;34&lt;/volume&gt;&lt;number&gt;1&lt;/number&gt;&lt;keywords&gt;&lt;keyword&gt;Land snail&lt;/keyword&gt;&lt;keyword&gt;life-history traits&lt;/keyword&gt;&lt;keyword&gt;intraspecific differentiation&lt;/keyword&gt;&lt;keyword&gt;phenotypic plasticity&lt;/keyword&gt;&lt;keyword&gt;Helix aspersa&lt;/keyword&gt;&lt;/keywords&gt;&lt;dates&gt;&lt;year&gt;1998&lt;/year&gt;&lt;/dates&gt;&lt;urls&gt;&lt;pdf-urls&gt;&lt;url&gt;file://J:\E Library\Plant Catalogue\M\Madec et al 1998 EN51699.pdf&lt;/url&gt;&lt;/pdf-urls&gt;&lt;/urls&gt;&lt;custom1&gt;Hitchhikers PRA_RG&lt;/custom1&gt;&lt;electronic-resource-num&gt;https://doi.org/10.1080/07924259.1998.9652356&lt;/electronic-resource-num&gt;&lt;/record&gt;&lt;/Cite&gt;&lt;/EndNote&gt;</w:instrText>
      </w:r>
      <w:r w:rsidRPr="00261D54">
        <w:fldChar w:fldCharType="separate"/>
      </w:r>
      <w:r w:rsidRPr="00261D54">
        <w:rPr>
          <w:noProof/>
        </w:rPr>
        <w:t>Madec</w:t>
      </w:r>
      <w:r w:rsidR="00AF0763" w:rsidRPr="00416D73">
        <w:t xml:space="preserve"> et al</w:t>
      </w:r>
      <w:r w:rsidR="00174F05" w:rsidRPr="00416D73">
        <w:t>.,</w:t>
      </w:r>
      <w:r w:rsidR="00174F05" w:rsidRPr="00174F05">
        <w:rPr>
          <w:noProof/>
        </w:rPr>
        <w:t xml:space="preserve"> </w:t>
      </w:r>
      <w:r w:rsidRPr="00261D54">
        <w:rPr>
          <w:noProof/>
        </w:rPr>
        <w:t>(1998)</w:t>
      </w:r>
      <w:r w:rsidRPr="00261D54">
        <w:fldChar w:fldCharType="end"/>
      </w:r>
      <w:r w:rsidRPr="00261D54">
        <w:t xml:space="preserve"> conducted studies to compare characteristics of </w:t>
      </w:r>
      <w:r w:rsidR="006F743C" w:rsidRPr="006F743C">
        <w:rPr>
          <w:i/>
          <w:iCs/>
        </w:rPr>
        <w:t>C.</w:t>
      </w:r>
      <w:r w:rsidR="00187BFC">
        <w:rPr>
          <w:i/>
          <w:iCs/>
        </w:rPr>
        <w:t> </w:t>
      </w:r>
      <w:r w:rsidR="006F743C" w:rsidRPr="006F743C">
        <w:rPr>
          <w:i/>
          <w:iCs/>
        </w:rPr>
        <w:t>aspersum</w:t>
      </w:r>
      <w:r w:rsidR="00187BFC">
        <w:rPr>
          <w:i/>
          <w:iCs/>
        </w:rPr>
        <w:t> </w:t>
      </w:r>
      <w:r w:rsidR="0032298B">
        <w:rPr>
          <w:i/>
          <w:iCs/>
        </w:rPr>
        <w:t>maximum</w:t>
      </w:r>
      <w:r w:rsidRPr="00261D54">
        <w:t xml:space="preserve"> to previous studies on </w:t>
      </w:r>
      <w:r w:rsidR="006F743C" w:rsidRPr="006F743C">
        <w:rPr>
          <w:i/>
          <w:iCs/>
        </w:rPr>
        <w:t>C.</w:t>
      </w:r>
      <w:r w:rsidR="00187BFC">
        <w:rPr>
          <w:i/>
          <w:iCs/>
        </w:rPr>
        <w:t> </w:t>
      </w:r>
      <w:r w:rsidR="006F743C" w:rsidRPr="006F743C">
        <w:rPr>
          <w:i/>
          <w:iCs/>
        </w:rPr>
        <w:t>aspersum</w:t>
      </w:r>
      <w:r w:rsidR="00187BFC">
        <w:rPr>
          <w:i/>
          <w:iCs/>
        </w:rPr>
        <w:t> </w:t>
      </w:r>
      <w:r w:rsidRPr="00261D54">
        <w:rPr>
          <w:i/>
          <w:iCs/>
        </w:rPr>
        <w:t>aspersum</w:t>
      </w:r>
      <w:r w:rsidRPr="00261D54">
        <w:t xml:space="preserve">, reporting that differences observed between the species – larger clutch size and egg weight – were likely explained by size-effect </w:t>
      </w:r>
      <w:r w:rsidR="00D97368">
        <w:t>since</w:t>
      </w:r>
      <w:r w:rsidRPr="00261D54">
        <w:t xml:space="preserve"> </w:t>
      </w:r>
      <w:r w:rsidR="006F743C" w:rsidRPr="006F743C">
        <w:rPr>
          <w:i/>
          <w:iCs/>
        </w:rPr>
        <w:t>C.</w:t>
      </w:r>
      <w:r w:rsidR="00187BFC">
        <w:rPr>
          <w:i/>
          <w:iCs/>
        </w:rPr>
        <w:t> </w:t>
      </w:r>
      <w:r w:rsidR="006F743C" w:rsidRPr="006F743C">
        <w:rPr>
          <w:i/>
          <w:iCs/>
        </w:rPr>
        <w:t>aspersum</w:t>
      </w:r>
      <w:r w:rsidR="00187BFC">
        <w:rPr>
          <w:i/>
          <w:iCs/>
        </w:rPr>
        <w:t> </w:t>
      </w:r>
      <w:r w:rsidR="0032298B">
        <w:rPr>
          <w:i/>
          <w:iCs/>
        </w:rPr>
        <w:t>maximum</w:t>
      </w:r>
      <w:r w:rsidRPr="00261D54">
        <w:t xml:space="preserve"> </w:t>
      </w:r>
      <w:r w:rsidR="00D97368">
        <w:t>are</w:t>
      </w:r>
      <w:r w:rsidRPr="00261D54">
        <w:t xml:space="preserve"> physically larger than </w:t>
      </w:r>
      <w:r w:rsidR="006F743C" w:rsidRPr="006F743C">
        <w:rPr>
          <w:i/>
          <w:iCs/>
        </w:rPr>
        <w:t>C.</w:t>
      </w:r>
      <w:r w:rsidR="00187BFC">
        <w:rPr>
          <w:i/>
          <w:iCs/>
        </w:rPr>
        <w:t> </w:t>
      </w:r>
      <w:r w:rsidR="006F743C" w:rsidRPr="006F743C">
        <w:rPr>
          <w:i/>
          <w:iCs/>
        </w:rPr>
        <w:t>aspersum</w:t>
      </w:r>
      <w:r w:rsidR="00187BFC">
        <w:rPr>
          <w:i/>
          <w:iCs/>
        </w:rPr>
        <w:t> </w:t>
      </w:r>
      <w:r w:rsidRPr="00261D54">
        <w:rPr>
          <w:i/>
          <w:iCs/>
        </w:rPr>
        <w:t>aspersum</w:t>
      </w:r>
      <w:r w:rsidRPr="00261D54">
        <w:t xml:space="preserve">. Similarly, </w:t>
      </w:r>
      <w:r w:rsidRPr="00261D54">
        <w:fldChar w:fldCharType="begin"/>
      </w:r>
      <w:r w:rsidRPr="00261D54">
        <w:instrText xml:space="preserve"> ADDIN EN.CITE &lt;EndNote&gt;&lt;Cite AuthorYear="1"&gt;&lt;Author&gt;Çelık&lt;/Author&gt;&lt;Year&gt;2018&lt;/Year&gt;&lt;RecNum&gt;52746&lt;/RecNum&gt;&lt;DisplayText&gt;Çelık et al. (2018)&lt;/DisplayText&gt;&lt;record&gt;&lt;rec-number&gt;52746&lt;/rec-number&gt;&lt;foreign-keys&gt;&lt;key app="EN" db-id="pxwxw0er9zv2fxezxdk5tt5utz5p5vtrwdv0" timestamp="1715149368"&gt;52746&lt;/key&gt;&lt;/foreign-keys&gt;&lt;ref-type name="Journal Articles"&gt;17&lt;/ref-type&gt;&lt;contributors&gt;&lt;authors&gt;&lt;author&gt;&lt;style face="normal" font="default" size="100%"&gt;Çel&lt;/style&gt;&lt;style face="normal" font="default" charset="238" size="100%"&gt;ı&lt;/style&gt;&lt;style face="normal" font="default" size="100%"&gt;k, M.Y.&lt;/style&gt;&lt;/author&gt;&lt;author&gt;Duman, M,B.&lt;/author&gt;&lt;author&gt;&lt;style face="normal" font="default" size="100%"&gt;Sari&lt;/style&gt;&lt;style face="normal" font="default" charset="238" size="100%"&gt;ı&lt;/style&gt;&lt;style face="normal" font="default" size="100%"&gt;pek, M.&lt;/style&gt;&lt;/author&gt;&lt;author&gt;Uzun Gören, G.&lt;/author&gt;&lt;author&gt;Kaya Öztürk, D.&lt;/author&gt;&lt;author&gt;Karayücel, S.&lt;/author&gt;&lt;/authors&gt;&lt;/contributors&gt;&lt;titles&gt;&lt;title&gt;&lt;style face="normal" font="default" size="100%"&gt;Effect of shell height on the reproductive success and survival of &lt;/style&gt;&lt;style face="italic" font="default" size="100%"&gt;Cornu aspersum&lt;/style&gt;&lt;style face="normal" font="default" size="100%"&gt; (O.F. Müller, 1774)&lt;/style&gt;&lt;/title&gt;&lt;secondary-title&gt;AACL Bioflux&lt;/secondary-title&gt;&lt;/titles&gt;&lt;periodical&gt;&lt;full-title&gt;AACL Bioflux&lt;/full-title&gt;&lt;/periodical&gt;&lt;pages&gt;525-532&lt;/pages&gt;&lt;volume&gt;11&lt;/volume&gt;&lt;number&gt;2&lt;/number&gt;&lt;keywords&gt;&lt;keyword&gt;Cornu aspersum&lt;/keyword&gt;&lt;keyword&gt;land snail&lt;/keyword&gt;&lt;keyword&gt;reproduction&lt;/keyword&gt;&lt;keyword&gt;survivorship&lt;/keyword&gt;&lt;/keywords&gt;&lt;dates&gt;&lt;year&gt;2018&lt;/year&gt;&lt;/dates&gt;&lt;urls&gt;&lt;related-urls&gt;&lt;url&gt;http://www.bioflux.com.ro/docs/2018.525-532.pdf&lt;/url&gt;&lt;/related-urls&gt;&lt;pdf-urls&gt;&lt;url&gt;file://J:\E Library\Plant Catalogue\C\Celik et al 2018 EN52746.pdf&lt;/url&gt;&lt;/pdf-urls&gt;&lt;/urls&gt;&lt;custom1&gt;HH PRA, KP&lt;/custom1&gt;&lt;/record&gt;&lt;/Cite&gt;&lt;/EndNote&gt;</w:instrText>
      </w:r>
      <w:r w:rsidRPr="00261D54">
        <w:fldChar w:fldCharType="separate"/>
      </w:r>
      <w:r w:rsidRPr="00261D54">
        <w:rPr>
          <w:noProof/>
        </w:rPr>
        <w:t>Çelık</w:t>
      </w:r>
      <w:r w:rsidR="00AF0763" w:rsidRPr="00AF0763">
        <w:rPr>
          <w:i/>
          <w:noProof/>
        </w:rPr>
        <w:t xml:space="preserve"> </w:t>
      </w:r>
      <w:r w:rsidR="00AF0763" w:rsidRPr="00187BFC">
        <w:t>et al</w:t>
      </w:r>
      <w:r w:rsidR="00174F05" w:rsidRPr="00187BFC">
        <w:t>.</w:t>
      </w:r>
      <w:r w:rsidR="00174F05" w:rsidRPr="00174F05">
        <w:rPr>
          <w:noProof/>
        </w:rPr>
        <w:t xml:space="preserve">, </w:t>
      </w:r>
      <w:r w:rsidRPr="00261D54">
        <w:rPr>
          <w:noProof/>
        </w:rPr>
        <w:t>(2018)</w:t>
      </w:r>
      <w:r w:rsidRPr="00261D54">
        <w:fldChar w:fldCharType="end"/>
      </w:r>
      <w:r w:rsidRPr="00261D54">
        <w:t xml:space="preserve"> demonstrated that physically larger </w:t>
      </w:r>
      <w:r w:rsidR="006F743C" w:rsidRPr="006F743C">
        <w:rPr>
          <w:i/>
          <w:iCs/>
        </w:rPr>
        <w:t>C.</w:t>
      </w:r>
      <w:r w:rsidR="00187BFC">
        <w:rPr>
          <w:i/>
          <w:iCs/>
        </w:rPr>
        <w:t> </w:t>
      </w:r>
      <w:r w:rsidR="006F743C" w:rsidRPr="006F743C">
        <w:rPr>
          <w:i/>
          <w:iCs/>
        </w:rPr>
        <w:t>aspersum</w:t>
      </w:r>
      <w:r w:rsidR="00187BFC">
        <w:rPr>
          <w:i/>
          <w:iCs/>
        </w:rPr>
        <w:t> </w:t>
      </w:r>
      <w:r w:rsidRPr="00261D54">
        <w:rPr>
          <w:i/>
          <w:iCs/>
        </w:rPr>
        <w:t>aspersum</w:t>
      </w:r>
      <w:r w:rsidRPr="00261D54">
        <w:t xml:space="preserve"> laid larger eggs and subsequently produced larger juveniles.</w:t>
      </w:r>
    </w:p>
    <w:p w14:paraId="4B512153" w14:textId="34D77192" w:rsidR="00ED53D0" w:rsidRPr="00261D54" w:rsidRDefault="00ED53D0" w:rsidP="00ED53D0">
      <w:r w:rsidRPr="00261D54">
        <w:fldChar w:fldCharType="begin"/>
      </w:r>
      <w:r w:rsidRPr="00261D54">
        <w:instrText xml:space="preserve"> ADDIN EN.CITE &lt;EndNote&gt;&lt;Cite AuthorYear="1"&gt;&lt;Author&gt;Dupont-Nivet&lt;/Author&gt;&lt;Year&gt;1997&lt;/Year&gt;&lt;RecNum&gt;52475&lt;/RecNum&gt;&lt;DisplayText&gt;Dupont-Nivet, Guiller and Bonnet (1997)&lt;/DisplayText&gt;&lt;record&gt;&lt;rec-number&gt;52475&lt;/rec-number&gt;&lt;foreign-keys&gt;&lt;key app="EN" db-id="pxwxw0er9zv2fxezxdk5tt5utz5p5vtrwdv0" timestamp="1712697665"&gt;52475&lt;/key&gt;&lt;/foreign-keys&gt;&lt;ref-type name="Journal Articles"&gt;17&lt;/ref-type&gt;&lt;contributors&gt;&lt;authors&gt;&lt;author&gt;Dupont-Nivet, M.&lt;/author&gt;&lt;author&gt;Guiller, A.&lt;/author&gt;&lt;author&gt;Bonnet, J.C.&lt;/author&gt;&lt;/authors&gt;&lt;/contributors&gt;&lt;titles&gt;&lt;title&gt;&lt;style face="normal" font="default" size="100%"&gt;Genetic and environmental variability of adult size in some stocks of the edible snails, &lt;/style&gt;&lt;style face="italic" font="default" size="100%"&gt;Helix aspersa&lt;/style&gt;&lt;/title&gt;&lt;secondary-title&gt;Journal of Zoology&lt;/secondary-title&gt;&lt;/titles&gt;&lt;periodical&gt;&lt;full-title&gt;Journal of Zoology&lt;/full-title&gt;&lt;/periodical&gt;&lt;pages&gt;757-765&lt;/pages&gt;&lt;volume&gt;241&lt;/volume&gt;&lt;number&gt;4&lt;/number&gt;&lt;keywords&gt;&lt;keyword&gt;Snails&lt;/keyword&gt;&lt;keyword&gt;Helix aspersa&lt;/keyword&gt;&lt;/keywords&gt;&lt;dates&gt;&lt;year&gt;1997&lt;/year&gt;&lt;/dates&gt;&lt;urls&gt;&lt;pdf-urls&gt;&lt;url&gt;file://J:\E Library\Plant Catalogue\D\Dupont-Nivet et al 1997 EN52475.pdf&lt;/url&gt;&lt;/pdf-urls&gt;&lt;/urls&gt;&lt;custom1&gt;Hitchhiker PRA_RG&lt;/custom1&gt;&lt;/record&gt;&lt;/Cite&gt;&lt;/EndNote&gt;</w:instrText>
      </w:r>
      <w:r w:rsidRPr="00261D54">
        <w:fldChar w:fldCharType="separate"/>
      </w:r>
      <w:r w:rsidRPr="00261D54">
        <w:rPr>
          <w:noProof/>
        </w:rPr>
        <w:t>Dupont-Nivet, Guiller and Bonnet (1997)</w:t>
      </w:r>
      <w:r w:rsidRPr="00261D54">
        <w:fldChar w:fldCharType="end"/>
      </w:r>
      <w:r w:rsidRPr="00261D54">
        <w:t xml:space="preserve"> suggested that the size of snails is a heritable trait based on breeding studies involving </w:t>
      </w:r>
      <w:r w:rsidR="006F743C" w:rsidRPr="006F743C">
        <w:rPr>
          <w:i/>
          <w:iCs/>
        </w:rPr>
        <w:t>C.</w:t>
      </w:r>
      <w:r w:rsidR="00187BFC">
        <w:rPr>
          <w:i/>
          <w:iCs/>
        </w:rPr>
        <w:t> </w:t>
      </w:r>
      <w:r w:rsidR="006F743C" w:rsidRPr="006F743C">
        <w:rPr>
          <w:i/>
          <w:iCs/>
        </w:rPr>
        <w:t>aspersum</w:t>
      </w:r>
      <w:r w:rsidR="00187BFC">
        <w:rPr>
          <w:i/>
          <w:iCs/>
        </w:rPr>
        <w:t> </w:t>
      </w:r>
      <w:r w:rsidRPr="00261D54">
        <w:rPr>
          <w:i/>
          <w:iCs/>
        </w:rPr>
        <w:t>aspersum</w:t>
      </w:r>
      <w:r w:rsidRPr="00261D54">
        <w:t xml:space="preserve"> and </w:t>
      </w:r>
      <w:r w:rsidR="006F743C" w:rsidRPr="006F743C">
        <w:rPr>
          <w:i/>
          <w:iCs/>
        </w:rPr>
        <w:t>C.</w:t>
      </w:r>
      <w:r w:rsidR="00187BFC">
        <w:rPr>
          <w:i/>
          <w:iCs/>
        </w:rPr>
        <w:t> </w:t>
      </w:r>
      <w:r w:rsidR="006F743C" w:rsidRPr="006F743C">
        <w:rPr>
          <w:i/>
          <w:iCs/>
        </w:rPr>
        <w:t>aspersum</w:t>
      </w:r>
      <w:r w:rsidR="00187BFC">
        <w:rPr>
          <w:i/>
          <w:iCs/>
        </w:rPr>
        <w:t> </w:t>
      </w:r>
      <w:r w:rsidR="0032298B">
        <w:rPr>
          <w:i/>
          <w:iCs/>
        </w:rPr>
        <w:t>maximum</w:t>
      </w:r>
      <w:r w:rsidRPr="00261D54">
        <w:t xml:space="preserve">, and </w:t>
      </w:r>
      <w:r w:rsidRPr="00261D54">
        <w:fldChar w:fldCharType="begin"/>
      </w:r>
      <w:r w:rsidRPr="00261D54">
        <w:instrText xml:space="preserve"> ADDIN EN.CITE &lt;EndNote&gt;&lt;Cite AuthorYear="1"&gt;&lt;Author&gt;Freitas&lt;/Author&gt;&lt;Year&gt;2023&lt;/Year&gt;&lt;RecNum&gt;52758&lt;/RecNum&gt;&lt;DisplayText&gt;Freitas et al. (2023)&lt;/DisplayText&gt;&lt;record&gt;&lt;rec-number&gt;52758&lt;/rec-number&gt;&lt;foreign-keys&gt;&lt;key app="EN" db-id="pxwxw0er9zv2fxezxdk5tt5utz5p5vtrwdv0" timestamp="1715150048"&gt;52758&lt;/key&gt;&lt;/foreign-keys&gt;&lt;ref-type name="Journal Articles (online only)"&gt;43&lt;/ref-type&gt;&lt;contributors&gt;&lt;authors&gt;&lt;author&gt;Freitas, F.A.O.&lt;/author&gt;&lt;author&gt;Carrara, E.R.&lt;/author&gt;&lt;author&gt;Ladeira, G.&lt;/author&gt;&lt;author&gt;&lt;style face="normal" font="default" size="100%"&gt;Louren&lt;/style&gt;&lt;style face="normal" font="default" charset="204" size="100%"&gt;ҫo, M.&lt;/style&gt;&lt;/author&gt;&lt;author&gt;&lt;style face="normal" font="default" charset="204" size="100%"&gt;Le&lt;/style&gt;&lt;style face="normal" font="default" size="100%"&gt;ôncio, T.&lt;/style&gt;&lt;/author&gt;&lt;author&gt;Miranda, C.&lt;/author&gt;&lt;author&gt;César, F.L.&lt;/author&gt;&lt;author&gt;de Genova Gaya, L.&lt;/author&gt;&lt;/authors&gt;&lt;/contributors&gt;&lt;titles&gt;&lt;title&gt;&lt;style face="normal" font="default" size="100%"&gt;Heritability and genetics correlations for body weight in &lt;/style&gt;&lt;style face="italic" font="default" size="100%"&gt;escargots&lt;/style&gt;&lt;/title&gt;&lt;secondary-title&gt;Acta Scientiarum: Animal Sciences&lt;/secondary-title&gt;&lt;/titles&gt;&lt;periodical&gt;&lt;full-title&gt;Acta Scientiarum: Animal Sciences&lt;/full-title&gt;&lt;/periodical&gt;&lt;volume&gt;45&lt;/volume&gt;&lt;keywords&gt;&lt;keyword&gt;animal model&lt;/keyword&gt;&lt;keyword&gt;Cornu aspersum&lt;/keyword&gt;&lt;keyword&gt;genetic parameters&lt;/keyword&gt;&lt;keyword&gt;heliciculture&lt;/keyword&gt;&lt;keyword&gt;snails&lt;/keyword&gt;&lt;/keywords&gt;&lt;dates&gt;&lt;year&gt;2023&lt;/year&gt;&lt;/dates&gt;&lt;urls&gt;&lt;related-urls&gt;&lt;url&gt;https://www.scielo.br/j/asas/a/5wWTCyJ4jm8qSFCGd6FtsNg/&lt;/url&gt;&lt;/related-urls&gt;&lt;pdf-urls&gt;&lt;url&gt;file://J:\E Library\Plant Catalogue\F\Freitas et al 2023 EN52758.pdf&lt;/url&gt;&lt;/pdf-urls&gt;&lt;/urls&gt;&lt;custom1&gt;HH PRA, KP&lt;/custom1&gt;&lt;custom7&gt;e58130&lt;/custom7&gt;&lt;electronic-resource-num&gt;https://doi.org/10.4025/actascianimsci.v45i1.58130&lt;/electronic-resource-num&gt;&lt;/record&gt;&lt;/Cite&gt;&lt;/EndNote&gt;</w:instrText>
      </w:r>
      <w:r w:rsidRPr="00261D54">
        <w:fldChar w:fldCharType="separate"/>
      </w:r>
      <w:r w:rsidRPr="00261D54">
        <w:rPr>
          <w:noProof/>
        </w:rPr>
        <w:t>Freitas</w:t>
      </w:r>
      <w:r w:rsidR="00AF0763" w:rsidRPr="00AF0763">
        <w:rPr>
          <w:i/>
          <w:noProof/>
        </w:rPr>
        <w:t xml:space="preserve"> </w:t>
      </w:r>
      <w:r w:rsidR="00AF0763" w:rsidRPr="00187BFC">
        <w:t>et al</w:t>
      </w:r>
      <w:r w:rsidR="00174F05" w:rsidRPr="00187BFC">
        <w:t>.,</w:t>
      </w:r>
      <w:r w:rsidR="00174F05" w:rsidRPr="00174F05">
        <w:rPr>
          <w:noProof/>
        </w:rPr>
        <w:t xml:space="preserve"> </w:t>
      </w:r>
      <w:r w:rsidRPr="00261D54">
        <w:rPr>
          <w:noProof/>
        </w:rPr>
        <w:t>(2023)</w:t>
      </w:r>
      <w:r w:rsidRPr="00261D54">
        <w:fldChar w:fldCharType="end"/>
      </w:r>
      <w:r w:rsidRPr="00261D54">
        <w:t xml:space="preserve"> demonstrated heritably of weight in </w:t>
      </w:r>
      <w:r w:rsidR="006F743C" w:rsidRPr="006F743C">
        <w:rPr>
          <w:i/>
          <w:iCs/>
        </w:rPr>
        <w:t>C.</w:t>
      </w:r>
      <w:r w:rsidR="00187BFC">
        <w:rPr>
          <w:i/>
          <w:iCs/>
        </w:rPr>
        <w:t> </w:t>
      </w:r>
      <w:r w:rsidR="006F743C" w:rsidRPr="006F743C">
        <w:rPr>
          <w:i/>
          <w:iCs/>
        </w:rPr>
        <w:t>aspersum</w:t>
      </w:r>
      <w:r w:rsidR="00187BFC">
        <w:rPr>
          <w:i/>
          <w:iCs/>
        </w:rPr>
        <w:t> </w:t>
      </w:r>
      <w:r w:rsidR="0032298B">
        <w:rPr>
          <w:i/>
          <w:iCs/>
        </w:rPr>
        <w:t>maximum</w:t>
      </w:r>
      <w:r w:rsidRPr="00261D54">
        <w:t>.</w:t>
      </w:r>
    </w:p>
    <w:p w14:paraId="02784F03" w14:textId="6668B7D6" w:rsidR="00ED53D0" w:rsidRPr="00261D54" w:rsidRDefault="00ED53D0" w:rsidP="00ED53D0">
      <w:r w:rsidRPr="00261D54">
        <w:t xml:space="preserve">However, environmental factors are known to impact the size and development rate of snails </w:t>
      </w:r>
      <w:r w:rsidRPr="00261D54">
        <w:fldChar w:fldCharType="begin">
          <w:fldData xml:space="preserve">PEVuZE5vdGU+PENpdGU+PEF1dGhvcj7Dh2VsxLFrPC9BdXRob3I+PFllYXI+MjAxOTwvWWVhcj48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</w:fldData>
        </w:fldChar>
      </w:r>
      <w:r w:rsidRPr="00261D54">
        <w:instrText xml:space="preserve"> ADDIN EN.CITE </w:instrText>
      </w:r>
      <w:r w:rsidRPr="00261D54">
        <w:fldChar w:fldCharType="begin">
          <w:fldData xml:space="preserve">PEVuZE5vdGU+PENpdGU+PEF1dGhvcj7Dh2VsxLFrPC9BdXRob3I+PFllYXI+MjAxOTwvWWVhcj48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</w:fldData>
        </w:fldChar>
      </w:r>
      <w:r w:rsidRPr="00261D54">
        <w:instrText xml:space="preserve"> ADDIN EN.CITE.DATA </w:instrText>
      </w:r>
      <w:r w:rsidRPr="00261D54">
        <w:fldChar w:fldCharType="end"/>
      </w:r>
      <w:r w:rsidRPr="00261D54">
        <w:fldChar w:fldCharType="separate"/>
      </w:r>
      <w:r w:rsidRPr="00261D54">
        <w:rPr>
          <w:noProof/>
        </w:rPr>
        <w:t>(Çelık</w:t>
      </w:r>
      <w:r w:rsidR="00AF0763" w:rsidRPr="00AF0763">
        <w:rPr>
          <w:i/>
          <w:noProof/>
        </w:rPr>
        <w:t xml:space="preserve"> </w:t>
      </w:r>
      <w:r w:rsidR="00AF0763" w:rsidRPr="009D6A32">
        <w:t>et al</w:t>
      </w:r>
      <w:r w:rsidR="00174F05" w:rsidRPr="009D6A32">
        <w:t>.</w:t>
      </w:r>
      <w:r w:rsidR="00174F05" w:rsidRPr="00174F05">
        <w:rPr>
          <w:noProof/>
        </w:rPr>
        <w:t xml:space="preserve">, </w:t>
      </w:r>
      <w:r w:rsidRPr="00261D54">
        <w:rPr>
          <w:noProof/>
        </w:rPr>
        <w:t>2019; Kougiagka</w:t>
      </w:r>
      <w:r w:rsidR="00AF0763" w:rsidRPr="00AF0763">
        <w:rPr>
          <w:i/>
          <w:noProof/>
        </w:rPr>
        <w:t xml:space="preserve"> et al</w:t>
      </w:r>
      <w:r w:rsidR="00174F05" w:rsidRPr="00174F05">
        <w:rPr>
          <w:noProof/>
        </w:rPr>
        <w:t xml:space="preserve">., </w:t>
      </w:r>
      <w:r w:rsidRPr="00261D54">
        <w:rPr>
          <w:noProof/>
        </w:rPr>
        <w:t>2022)</w:t>
      </w:r>
      <w:r w:rsidRPr="00261D54">
        <w:fldChar w:fldCharType="end"/>
      </w:r>
      <w:r w:rsidRPr="00261D54">
        <w:t xml:space="preserve">. For example, stocking density and temperature may affect the growth rate of </w:t>
      </w:r>
      <w:r w:rsidR="006F743C" w:rsidRPr="006F743C">
        <w:rPr>
          <w:i/>
          <w:iCs/>
        </w:rPr>
        <w:t>C.</w:t>
      </w:r>
      <w:r w:rsidR="00416D73">
        <w:rPr>
          <w:i/>
          <w:iCs/>
        </w:rPr>
        <w:t> </w:t>
      </w:r>
      <w:r w:rsidR="006F743C" w:rsidRPr="006F743C">
        <w:rPr>
          <w:i/>
          <w:iCs/>
        </w:rPr>
        <w:t>aspersum</w:t>
      </w:r>
      <w:r w:rsidR="00416D73">
        <w:rPr>
          <w:i/>
          <w:iCs/>
        </w:rPr>
        <w:t> </w:t>
      </w:r>
      <w:r w:rsidR="0032298B">
        <w:rPr>
          <w:i/>
          <w:iCs/>
        </w:rPr>
        <w:t>maximum</w:t>
      </w:r>
      <w:r w:rsidRPr="00261D54">
        <w:t xml:space="preserve"> </w:t>
      </w:r>
      <w:r w:rsidRPr="00261D54">
        <w:fldChar w:fldCharType="begin">
          <w:fldData xml:space="preserve">PEVuZE5vdGU+PENpdGU+PEF1dGhvcj5GcmVpdGFzPC9BdXRob3I+PFllYXI+MjAyMzwvWWVhcj48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</w:fldData>
        </w:fldChar>
      </w:r>
      <w:r w:rsidRPr="00261D54">
        <w:instrText xml:space="preserve"> ADDIN EN.CITE </w:instrText>
      </w:r>
      <w:r w:rsidRPr="00261D54">
        <w:fldChar w:fldCharType="begin">
          <w:fldData xml:space="preserve">PEVuZE5vdGU+PENpdGU+PEF1dGhvcj5GcmVpdGFzPC9BdXRob3I+PFllYXI+MjAyMzwvWWVhcj48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</w:fldData>
        </w:fldChar>
      </w:r>
      <w:r w:rsidRPr="00261D54">
        <w:instrText xml:space="preserve"> ADDIN EN.CITE.DATA </w:instrText>
      </w:r>
      <w:r w:rsidRPr="00261D54">
        <w:fldChar w:fldCharType="end"/>
      </w:r>
      <w:r w:rsidRPr="00261D54">
        <w:fldChar w:fldCharType="separate"/>
      </w:r>
      <w:r w:rsidRPr="00261D54">
        <w:rPr>
          <w:noProof/>
        </w:rPr>
        <w:t>(Freitas</w:t>
      </w:r>
      <w:r w:rsidR="00AF0763" w:rsidRPr="00AF0763">
        <w:rPr>
          <w:i/>
          <w:noProof/>
        </w:rPr>
        <w:t xml:space="preserve"> et al</w:t>
      </w:r>
      <w:r w:rsidR="00174F05" w:rsidRPr="00174F05">
        <w:rPr>
          <w:noProof/>
        </w:rPr>
        <w:t xml:space="preserve">., </w:t>
      </w:r>
      <w:r w:rsidRPr="00261D54">
        <w:rPr>
          <w:noProof/>
        </w:rPr>
        <w:t>2023; Jess</w:t>
      </w:r>
      <w:r w:rsidR="00184A16">
        <w:rPr>
          <w:noProof/>
        </w:rPr>
        <w:t xml:space="preserve"> and </w:t>
      </w:r>
      <w:r w:rsidRPr="00261D54">
        <w:rPr>
          <w:noProof/>
        </w:rPr>
        <w:t>Marks 1998)</w:t>
      </w:r>
      <w:r w:rsidRPr="00261D54">
        <w:fldChar w:fldCharType="end"/>
      </w:r>
      <w:r w:rsidRPr="00261D54">
        <w:t xml:space="preserve">. Inbreeding may also affect fitness and inherited traits in snails </w:t>
      </w:r>
      <w:r w:rsidRPr="00416D73">
        <w:fldChar w:fldCharType="begin"/>
      </w:r>
      <w:r w:rsidRPr="00416D73">
        <w:instrText xml:space="preserve"> ADDIN EN.CITE &lt;EndNote&gt;&lt;Cite&gt;&lt;Author&gt;Kougiagka&lt;/Author&gt;&lt;Year&gt;2022&lt;/Year&gt;&lt;RecNum&gt;52336&lt;/RecNum&gt;&lt;DisplayText&gt;(Kougiagka et al. 2022)&lt;/DisplayText&gt;&lt;record&gt;&lt;rec-number&gt;52336&lt;/rec-number&gt;&lt;foreign-keys&gt;&lt;key app="EN" db-id="pxwxw0er9zv2fxezxdk5tt5utz5p5vtrwdv0" timestamp="1710815193"&gt;52336&lt;/key&gt;&lt;/foreign-keys&gt;&lt;ref-type name="Journal Articles (online only)"&gt;43&lt;/ref-type&gt;&lt;contributors&gt;&lt;authors&gt;&lt;author&gt;Kougiagka, E.&lt;/author&gt;&lt;author&gt;Gkafas, G.A.&lt;/author&gt;&lt;author&gt;Exadactylos, A.&lt;/author&gt;&lt;author&gt;Hatziioannou, M.&lt;/author&gt;&lt;/authors&gt;&lt;/contributors&gt;&lt;titles&gt;&lt;title&gt;&lt;style face="normal" font="default" size="100%"&gt;Morphology and genetic structure profile of farmed snails &lt;/style&gt;&lt;style face="italic" font="default" size="100%"&gt;Cornu aspersum aspersum&lt;/style&gt;&lt;style face="normal" font="default" size="100%"&gt; and &lt;/style&gt;&lt;style face="italic" font="default" size="100%"&gt;Cornu aspersum maximum&lt;/style&gt;&lt;style face="normal" font="default" size="100%"&gt; in Greece&lt;/style&gt;&lt;/title&gt;&lt;secondary-title&gt;Sustainability&lt;/secondary-title&gt;&lt;/titles&gt;&lt;periodical&gt;&lt;full-title&gt;Sustainability&lt;/full-title&gt;&lt;/periodical&gt;&lt;pages&gt;1-16&lt;/pages&gt;&lt;volume&gt;14&lt;/volume&gt;&lt;number&gt;23&lt;/number&gt;&lt;keywords&gt;&lt;keyword&gt;Farmed snails&lt;/keyword&gt;&lt;keyword&gt;Cornu aspersum&lt;/keyword&gt;&lt;keyword&gt;shell morphotypes&lt;/keyword&gt;&lt;keyword&gt;polymorphism&lt;/keyword&gt;&lt;keyword&gt;heterozygosity&lt;/keyword&gt;&lt;keyword&gt;genetic structure&lt;/keyword&gt;&lt;/keywords&gt;&lt;dates&gt;&lt;year&gt;2022&lt;/year&gt;&lt;/dates&gt;&lt;publisher&gt;MDPI&lt;/publisher&gt;&lt;urls&gt;&lt;related-urls&gt;&lt;url&gt;https://www.mdpi.com/2071-1050/14/23/15965&lt;/url&gt;&lt;/related-urls&gt;&lt;pdf-urls&gt;&lt;url&gt;file://J:\E Library\Plant Catalogue\K\Kougiagka et al 2022 EN52336.pdf&lt;/url&gt;&lt;/pdf-urls&gt;&lt;/urls&gt;&lt;custom1&gt;Hitchhiker PRA, KP&lt;/custom1&gt;&lt;custom7&gt;15965&lt;/custom7&gt;&lt;electronic-resource-num&gt;https://doi.org/10.3390/su142315965&lt;/electronic-resource-num&gt;&lt;/record&gt;&lt;/Cite&gt;&lt;/EndNote&gt;</w:instrText>
      </w:r>
      <w:r w:rsidRPr="00416D73">
        <w:fldChar w:fldCharType="separate"/>
      </w:r>
      <w:r w:rsidRPr="00416D73">
        <w:t>(Kougiagka</w:t>
      </w:r>
      <w:r w:rsidR="00AF0763" w:rsidRPr="00416D73">
        <w:t xml:space="preserve"> et al</w:t>
      </w:r>
      <w:r w:rsidR="00174F05" w:rsidRPr="00416D73">
        <w:t xml:space="preserve">., </w:t>
      </w:r>
      <w:r w:rsidRPr="00416D73">
        <w:t>2022)</w:t>
      </w:r>
      <w:r w:rsidRPr="00416D73">
        <w:fldChar w:fldCharType="end"/>
      </w:r>
      <w:r w:rsidRPr="00416D73">
        <w:t xml:space="preserve">. </w:t>
      </w:r>
      <w:r w:rsidRPr="00416D73">
        <w:fldChar w:fldCharType="begin"/>
      </w:r>
      <w:r w:rsidRPr="00416D73">
        <w:instrText xml:space="preserve"> ADDIN EN.CITE &lt;EndNote&gt;&lt;Cite AuthorYear="1"&gt;&lt;Author&gt;Dupont-Nivet&lt;/Author&gt;&lt;Year&gt;2001&lt;/Year&gt;&lt;RecNum&gt;52754&lt;/RecNum&gt;&lt;DisplayText&gt;Dupont-Nivet et al. (2001)&lt;/DisplayText&gt;&lt;record&gt;&lt;rec-number&gt;52754&lt;/rec-number&gt;&lt;foreign-keys&gt;&lt;key app="EN" db-id="pxwxw0er9zv2fxezxdk5tt5utz5p5vtrwdv0" timestamp="1715150048"&gt;52754&lt;/key&gt;&lt;/foreign-keys&gt;&lt;ref-type name="Journal Articles"&gt;17&lt;/ref-type&gt;&lt;contributors&gt;&lt;authors&gt;&lt;author&gt;Dupont-Nivet, M.&lt;/author&gt;&lt;author&gt;Mallard, J.&lt;/author&gt;&lt;author&gt;Bonnet, J.C.&lt;/author&gt;&lt;author&gt;Blanc, J.M.&lt;/author&gt;&lt;/authors&gt;&lt;/contributors&gt;&lt;titles&gt;&lt;title&gt;&lt;style face="normal" font="default" size="100%"&gt;Evolution of genetic variability in a population of the edible snail, &lt;/style&gt;&lt;style face="italic" font="default" size="100%"&gt;Helix aspersa&lt;/style&gt;&lt;style face="normal" font="default" size="100%"&gt; Müller, undergoing domestication and short-term selection&lt;/style&gt;&lt;/title&gt;&lt;secondary-title&gt;Heredity&lt;/secondary-title&gt;&lt;/titles&gt;&lt;periodical&gt;&lt;full-title&gt;Heredity&lt;/full-title&gt;&lt;/periodical&gt;&lt;pages&gt;129-135&lt;/pages&gt;&lt;volume&gt;87&lt;/volume&gt;&lt;keywords&gt;&lt;keyword&gt;Helix aspersa&lt;/keyword&gt;&lt;keyword&gt;Cornu aspersum&lt;/keyword&gt;&lt;keyword&gt;genetic variation&lt;/keyword&gt;&lt;keyword&gt;selection&lt;/keyword&gt;&lt;keyword&gt;domestication&lt;/keyword&gt;&lt;/keywords&gt;&lt;dates&gt;&lt;year&gt;2001&lt;/year&gt;&lt;/dates&gt;&lt;urls&gt;&lt;related-urls&gt;&lt;url&gt;https://www.nature.com/articles/6888360&lt;/url&gt;&lt;/related-urls&gt;&lt;pdf-urls&gt;&lt;url&gt;file://J:\E Library\Plant Catalogue\D\Dupont-Nivet et al 2001 EN52754.pdf&lt;/url&gt;&lt;/pdf-urls&gt;&lt;/urls&gt;&lt;custom1&gt;HH PRA, KP&lt;/custom1&gt;&lt;electronic-resource-num&gt;https://doi.org/10.1046/j.1365-2540.2001.00836.x&lt;/electronic-resource-num&gt;&lt;/record&gt;&lt;/Cite&gt;&lt;/EndNote&gt;</w:instrText>
      </w:r>
      <w:r w:rsidRPr="00416D73">
        <w:fldChar w:fldCharType="separate"/>
      </w:r>
      <w:r w:rsidRPr="00416D73">
        <w:t>Dupont-Nivet</w:t>
      </w:r>
      <w:r w:rsidR="00AF0763" w:rsidRPr="00416D73">
        <w:t xml:space="preserve"> et al</w:t>
      </w:r>
      <w:r w:rsidR="00174F05" w:rsidRPr="00416D73">
        <w:t xml:space="preserve">., </w:t>
      </w:r>
      <w:r w:rsidRPr="00416D73">
        <w:t>(2001)</w:t>
      </w:r>
      <w:r w:rsidRPr="00416D73">
        <w:fldChar w:fldCharType="end"/>
      </w:r>
      <w:r w:rsidRPr="00261D54">
        <w:t xml:space="preserve"> observed significant loss of genetic variability in a population of </w:t>
      </w:r>
      <w:r w:rsidR="006F743C" w:rsidRPr="006F743C">
        <w:rPr>
          <w:i/>
          <w:iCs/>
        </w:rPr>
        <w:t>C.</w:t>
      </w:r>
      <w:r w:rsidR="00B02861">
        <w:rPr>
          <w:i/>
          <w:iCs/>
        </w:rPr>
        <w:t> </w:t>
      </w:r>
      <w:r w:rsidR="006F743C" w:rsidRPr="006F743C">
        <w:rPr>
          <w:i/>
          <w:iCs/>
        </w:rPr>
        <w:t>aspersum</w:t>
      </w:r>
      <w:r w:rsidRPr="00261D54">
        <w:t xml:space="preserve"> artificially selected for breeding.</w:t>
      </w:r>
    </w:p>
    <w:p w14:paraId="5C7BE21B" w14:textId="50D43868" w:rsidR="00ED53D0" w:rsidRPr="00261D54" w:rsidRDefault="00ED53D0" w:rsidP="00ED53D0">
      <w:r w:rsidRPr="00261D54">
        <w:fldChar w:fldCharType="begin"/>
      </w:r>
      <w:r w:rsidRPr="00261D54">
        <w:instrText xml:space="preserve"> ADDIN EN.CITE &lt;EndNote&gt;&lt;Cite AuthorYear="1"&gt;&lt;Author&gt;Czarnoleski&lt;/Author&gt;&lt;Year&gt;2016&lt;/Year&gt;&lt;RecNum&gt;52750&lt;/RecNum&gt;&lt;DisplayText&gt;Czarnoleski, Labecka and Kozłoeski (2016)&lt;/DisplayText&gt;&lt;record&gt;&lt;rec-number&gt;52750&lt;/rec-number&gt;&lt;foreign-keys&gt;&lt;key app="EN" db-id="pxwxw0er9zv2fxezxdk5tt5utz5p5vtrwdv0" timestamp="1715149368"&gt;52750&lt;/key&gt;&lt;/foreign-keys&gt;&lt;ref-type name="Journal Articles"&gt;17&lt;/ref-type&gt;&lt;contributors&gt;&lt;authors&gt;&lt;author&gt;Czarnoleski, M.&lt;/author&gt;&lt;author&gt;Labecka, A.M.&lt;/author&gt;&lt;author&gt;&lt;style face="normal" font="default" size="100%"&gt;Kozł&lt;/style&gt;&lt;style face="normal" font="default" charset="238" size="100%"&gt;oeski,&lt;/style&gt;&lt;style face="normal" font="default" size="100%"&gt; &lt;/style&gt;&lt;style face="normal" font="default" charset="238" size="100%"&gt;J.&lt;/style&gt;&lt;/author&gt;&lt;/authors&gt;&lt;/contributors&gt;&lt;titles&gt;&lt;title&gt;&lt;style face="normal" font="default" size="100%"&gt;Thermal plasticity of body size and cell size in snails from two subspecies of &lt;/style&gt;&lt;style face="italic" font="default" size="100%"&gt;Cornu aspersum&lt;/style&gt;&lt;/title&gt;&lt;secondary-title&gt;Journal of Molluscan Studies&lt;/secondary-title&gt;&lt;/titles&gt;&lt;periodical&gt;&lt;full-title&gt;Journal of Molluscan Studies&lt;/full-title&gt;&lt;/periodical&gt;&lt;pages&gt;235-243&lt;/pages&gt;&lt;volume&gt;82&lt;/volume&gt;&lt;number&gt;2&lt;/number&gt;&lt;keywords&gt;&lt;keyword&gt;thermal plasticity&lt;/keyword&gt;&lt;keyword&gt;temperature&lt;/keyword&gt;&lt;keyword&gt;Cornu aspersum&lt;/keyword&gt;&lt;keyword&gt;adult body mass&lt;/keyword&gt;&lt;/keywords&gt;&lt;dates&gt;&lt;year&gt;2016&lt;/year&gt;&lt;/dates&gt;&lt;urls&gt;&lt;related-urls&gt;&lt;url&gt;https://academic.oup.com/mollus/article/82/2/235/2607361&lt;/url&gt;&lt;/related-urls&gt;&lt;pdf-urls&gt;&lt;url&gt;file://J:\E Library\Plant Catalogue\C\Czarnoleski et al 2016 EN52750.pdf&lt;/url&gt;&lt;/pdf-urls&gt;&lt;/urls&gt;&lt;custom1&gt;HH PRA, KP&lt;/custom1&gt;&lt;electronic-resource-num&gt;https://doi.org/10.1093/mollus/eyv059&lt;/electronic-resource-num&gt;&lt;/record&gt;&lt;/Cite&gt;&lt;/EndNote&gt;</w:instrText>
      </w:r>
      <w:r w:rsidRPr="00261D54">
        <w:fldChar w:fldCharType="separate"/>
      </w:r>
      <w:r w:rsidRPr="00261D54">
        <w:rPr>
          <w:noProof/>
        </w:rPr>
        <w:t>Czarnoleski, Labecka and Kozłoeski (2016)</w:t>
      </w:r>
      <w:r w:rsidRPr="00261D54">
        <w:fldChar w:fldCharType="end"/>
      </w:r>
      <w:r w:rsidRPr="00261D54">
        <w:t xml:space="preserve"> compared the size of </w:t>
      </w:r>
      <w:r w:rsidR="006F743C" w:rsidRPr="006F743C">
        <w:rPr>
          <w:i/>
          <w:iCs/>
        </w:rPr>
        <w:t>C.</w:t>
      </w:r>
      <w:r w:rsidR="00B02861">
        <w:rPr>
          <w:i/>
          <w:iCs/>
        </w:rPr>
        <w:t> </w:t>
      </w:r>
      <w:r w:rsidR="006F743C" w:rsidRPr="006F743C">
        <w:rPr>
          <w:i/>
          <w:iCs/>
        </w:rPr>
        <w:t>aspersum</w:t>
      </w:r>
      <w:r w:rsidR="00B02861">
        <w:rPr>
          <w:i/>
          <w:iCs/>
        </w:rPr>
        <w:t> </w:t>
      </w:r>
      <w:r w:rsidRPr="00261D54">
        <w:rPr>
          <w:i/>
          <w:iCs/>
        </w:rPr>
        <w:t>aspersum</w:t>
      </w:r>
      <w:r w:rsidRPr="00261D54">
        <w:t xml:space="preserve"> and </w:t>
      </w:r>
      <w:r w:rsidR="006F743C" w:rsidRPr="006F743C">
        <w:rPr>
          <w:i/>
          <w:iCs/>
        </w:rPr>
        <w:t>C.</w:t>
      </w:r>
      <w:r w:rsidR="00B02861">
        <w:rPr>
          <w:i/>
          <w:iCs/>
        </w:rPr>
        <w:t> </w:t>
      </w:r>
      <w:r w:rsidR="006F743C" w:rsidRPr="006F743C">
        <w:rPr>
          <w:i/>
          <w:iCs/>
        </w:rPr>
        <w:t>aspersum</w:t>
      </w:r>
      <w:r w:rsidR="00B02861">
        <w:rPr>
          <w:i/>
          <w:iCs/>
        </w:rPr>
        <w:t> </w:t>
      </w:r>
      <w:r w:rsidR="0032298B">
        <w:rPr>
          <w:i/>
          <w:iCs/>
        </w:rPr>
        <w:t>maximum</w:t>
      </w:r>
      <w:r w:rsidRPr="00261D54">
        <w:t xml:space="preserve"> grown at different temperatures; both subspecies produced larger individuals when grown at 20</w:t>
      </w:r>
      <w:r w:rsidRPr="00261D54">
        <w:rPr>
          <w:rFonts w:cstheme="minorHAnsi"/>
        </w:rPr>
        <w:t>°</w:t>
      </w:r>
      <w:r w:rsidRPr="00261D54">
        <w:t>C than 15</w:t>
      </w:r>
      <w:r w:rsidRPr="00261D54">
        <w:rPr>
          <w:rFonts w:cstheme="minorHAnsi"/>
        </w:rPr>
        <w:t>°</w:t>
      </w:r>
      <w:r w:rsidRPr="00261D54">
        <w:t xml:space="preserve">C. However, </w:t>
      </w:r>
      <w:r w:rsidR="006F743C" w:rsidRPr="006F743C">
        <w:rPr>
          <w:i/>
          <w:iCs/>
        </w:rPr>
        <w:t>C.</w:t>
      </w:r>
      <w:r w:rsidR="00BA0501">
        <w:rPr>
          <w:i/>
          <w:iCs/>
        </w:rPr>
        <w:t> </w:t>
      </w:r>
      <w:r w:rsidR="006F743C" w:rsidRPr="006F743C">
        <w:rPr>
          <w:i/>
          <w:iCs/>
        </w:rPr>
        <w:t>aspersum</w:t>
      </w:r>
      <w:r w:rsidR="00BA0501">
        <w:rPr>
          <w:i/>
          <w:iCs/>
        </w:rPr>
        <w:t> </w:t>
      </w:r>
      <w:r w:rsidRPr="00261D54">
        <w:rPr>
          <w:i/>
          <w:iCs/>
        </w:rPr>
        <w:t>aspersum</w:t>
      </w:r>
      <w:r w:rsidRPr="00261D54">
        <w:t xml:space="preserve"> grown at 20</w:t>
      </w:r>
      <w:r w:rsidRPr="00261D54">
        <w:rPr>
          <w:rFonts w:cstheme="minorHAnsi"/>
        </w:rPr>
        <w:t>°</w:t>
      </w:r>
      <w:r w:rsidRPr="00261D54">
        <w:t xml:space="preserve">C, produced larger adults than </w:t>
      </w:r>
      <w:r w:rsidR="006F743C" w:rsidRPr="006F743C">
        <w:rPr>
          <w:i/>
          <w:iCs/>
        </w:rPr>
        <w:t>C.</w:t>
      </w:r>
      <w:r w:rsidR="00E43AB1">
        <w:rPr>
          <w:i/>
          <w:iCs/>
        </w:rPr>
        <w:t> </w:t>
      </w:r>
      <w:r w:rsidR="006F743C" w:rsidRPr="006F743C">
        <w:rPr>
          <w:i/>
          <w:iCs/>
        </w:rPr>
        <w:t>aspersum</w:t>
      </w:r>
      <w:r w:rsidR="00E43AB1">
        <w:rPr>
          <w:i/>
          <w:iCs/>
        </w:rPr>
        <w:t> </w:t>
      </w:r>
      <w:r w:rsidR="0032298B">
        <w:rPr>
          <w:i/>
          <w:iCs/>
        </w:rPr>
        <w:t>maximum</w:t>
      </w:r>
      <w:r w:rsidRPr="00261D54">
        <w:t xml:space="preserve"> grown at 15</w:t>
      </w:r>
      <w:r w:rsidRPr="00261D54">
        <w:rPr>
          <w:rFonts w:cstheme="minorHAnsi"/>
        </w:rPr>
        <w:t>°</w:t>
      </w:r>
      <w:r w:rsidRPr="00261D54">
        <w:t>C.</w:t>
      </w:r>
    </w:p>
    <w:p w14:paraId="179E129C" w14:textId="1C8ACB1D" w:rsidR="00ED53D0" w:rsidRPr="00261D54" w:rsidRDefault="00ED53D0" w:rsidP="00ED53D0">
      <w:r w:rsidRPr="00261D54">
        <w:t xml:space="preserve">Using partial sequences of the 16S gene, </w:t>
      </w:r>
      <w:r w:rsidRPr="00261D54">
        <w:fldChar w:fldCharType="begin"/>
      </w:r>
      <w:r w:rsidRPr="00261D54">
        <w:instrText xml:space="preserve"> ADDIN EN.CITE &lt;EndNote&gt;&lt;Cite AuthorYear="1"&gt;&lt;Author&gt;Guiller&lt;/Author&gt;&lt;Year&gt;2001&lt;/Year&gt;&lt;RecNum&gt;52324&lt;/RecNum&gt;&lt;DisplayText&gt;Guiller et al. (2001)&lt;/DisplayText&gt;&lt;record&gt;&lt;rec-number&gt;52324&lt;/rec-number&gt;&lt;foreign-keys&gt;&lt;key app="EN" db-id="pxwxw0er9zv2fxezxdk5tt5utz5p5vtrwdv0" timestamp="1710815193"&gt;52324&lt;/key&gt;&lt;/foreign-keys&gt;&lt;ref-type name="Journal Articles"&gt;17&lt;/ref-type&gt;&lt;contributors&gt;&lt;authors&gt;&lt;author&gt;Guiller,A.&lt;/author&gt;&lt;author&gt;Coutellec-Vreto,M.A.&lt;/author&gt;&lt;author&gt;Madec,L.&lt;/author&gt;&lt;author&gt;Deunff,J.&lt;/author&gt;&lt;/authors&gt;&lt;/contributors&gt;&lt;titles&gt;&lt;title&gt;&lt;style face="normal" font="default" size="100%"&gt;Evolutionary history of the land snail &lt;/style&gt;&lt;style face="italic" font="default" size="100%"&gt;Helix aspersa&lt;/style&gt;&lt;style face="normal" font="default" size="100%"&gt; in the Western Mediterranean: preliminary results inferred from mitochondiral DNA sequences&lt;/style&gt;&lt;/title&gt;&lt;secondary-title&gt;Molecular Ecology&lt;/secondary-title&gt;&lt;/titles&gt;&lt;periodical&gt;&lt;full-title&gt;Molecular Ecology&lt;/full-title&gt;&lt;/periodical&gt;&lt;pages&gt;81-87&lt;/pages&gt;&lt;volume&gt;10&lt;/volume&gt;&lt;keywords&gt;&lt;keyword&gt;16s rRNA&lt;/keyword&gt;&lt;keyword&gt;Helix aspersa&lt;/keyword&gt;&lt;keyword&gt;North Africa&lt;/keyword&gt;&lt;keyword&gt;phylogeography&lt;/keyword&gt;&lt;keyword&gt;Pleistocene glaciation&lt;/keyword&gt;&lt;keyword&gt;Pliocene tectonic events&lt;/keyword&gt;&lt;/keywords&gt;&lt;dates&gt;&lt;year&gt;2001&lt;/year&gt;&lt;/dates&gt;&lt;urls&gt;&lt;related-urls&gt;&lt;url&gt;https://doi.org/10.1046/j.1365-294X.2001.01145.x&lt;/url&gt;&lt;/related-urls&gt;&lt;pdf-urls&gt;&lt;url&gt;file://J:\E Library\Plant Catalogue\G\Guiller et al 2001 EN52324.pdf&lt;/url&gt;&lt;/pdf-urls&gt;&lt;/urls&gt;&lt;custom1&gt;Hitchhiker PRA, KP&lt;/custom1&gt;&lt;/record&gt;&lt;/Cite&gt;&lt;/EndNote&gt;</w:instrText>
      </w:r>
      <w:r w:rsidRPr="00261D54">
        <w:fldChar w:fldCharType="separate"/>
      </w:r>
      <w:r w:rsidRPr="00261D54">
        <w:rPr>
          <w:noProof/>
        </w:rPr>
        <w:t>Guiller</w:t>
      </w:r>
      <w:r w:rsidR="00AF0763" w:rsidRPr="00AF0763">
        <w:rPr>
          <w:i/>
          <w:noProof/>
        </w:rPr>
        <w:t xml:space="preserve"> et al</w:t>
      </w:r>
      <w:r w:rsidR="00174F05" w:rsidRPr="00174F05">
        <w:rPr>
          <w:noProof/>
        </w:rPr>
        <w:t xml:space="preserve">., </w:t>
      </w:r>
      <w:r w:rsidRPr="00261D54">
        <w:rPr>
          <w:noProof/>
        </w:rPr>
        <w:t>(2001)</w:t>
      </w:r>
      <w:r w:rsidRPr="00261D54">
        <w:fldChar w:fldCharType="end"/>
      </w:r>
      <w:r w:rsidRPr="00261D54">
        <w:t xml:space="preserve"> identified two haplotypes in </w:t>
      </w:r>
      <w:r w:rsidR="006F743C" w:rsidRPr="006F743C">
        <w:rPr>
          <w:i/>
          <w:iCs/>
        </w:rPr>
        <w:t>C.</w:t>
      </w:r>
      <w:r w:rsidR="00E43AB1">
        <w:rPr>
          <w:i/>
          <w:iCs/>
        </w:rPr>
        <w:t> </w:t>
      </w:r>
      <w:r w:rsidR="006F743C" w:rsidRPr="006F743C">
        <w:rPr>
          <w:i/>
          <w:iCs/>
        </w:rPr>
        <w:t>aspersum</w:t>
      </w:r>
      <w:r w:rsidR="00E43AB1">
        <w:rPr>
          <w:i/>
          <w:iCs/>
        </w:rPr>
        <w:t> </w:t>
      </w:r>
      <w:r w:rsidRPr="00261D54">
        <w:rPr>
          <w:i/>
          <w:iCs/>
        </w:rPr>
        <w:t>aspersum</w:t>
      </w:r>
      <w:r w:rsidRPr="00261D54">
        <w:t xml:space="preserve"> designating them East and West based on geographic distribution in North Africa. Analysis of </w:t>
      </w:r>
      <w:r w:rsidR="006F743C" w:rsidRPr="006F743C">
        <w:rPr>
          <w:i/>
          <w:iCs/>
        </w:rPr>
        <w:t>C.</w:t>
      </w:r>
      <w:r w:rsidR="00E43AB1">
        <w:rPr>
          <w:i/>
          <w:iCs/>
        </w:rPr>
        <w:t> </w:t>
      </w:r>
      <w:r w:rsidR="006F743C" w:rsidRPr="006F743C">
        <w:rPr>
          <w:i/>
          <w:iCs/>
        </w:rPr>
        <w:t>aspersum</w:t>
      </w:r>
      <w:r w:rsidR="00E43AB1">
        <w:rPr>
          <w:i/>
          <w:iCs/>
        </w:rPr>
        <w:t> </w:t>
      </w:r>
      <w:r w:rsidR="0032298B">
        <w:rPr>
          <w:i/>
          <w:iCs/>
        </w:rPr>
        <w:t>maximum</w:t>
      </w:r>
      <w:r w:rsidRPr="00261D54">
        <w:rPr>
          <w:i/>
          <w:iCs/>
        </w:rPr>
        <w:t>,</w:t>
      </w:r>
      <w:r w:rsidRPr="00261D54">
        <w:t xml:space="preserve"> obtained from farmed snails in France, formed a separate third haplotype, which was more closely related to the East haplotype of </w:t>
      </w:r>
      <w:r w:rsidR="006F743C" w:rsidRPr="006F743C">
        <w:rPr>
          <w:i/>
          <w:iCs/>
        </w:rPr>
        <w:t>C.</w:t>
      </w:r>
      <w:r w:rsidR="00E43AB1">
        <w:rPr>
          <w:i/>
          <w:iCs/>
        </w:rPr>
        <w:t> </w:t>
      </w:r>
      <w:r w:rsidR="006F743C" w:rsidRPr="006F743C">
        <w:rPr>
          <w:i/>
          <w:iCs/>
        </w:rPr>
        <w:t>aspersum</w:t>
      </w:r>
      <w:r w:rsidR="00E43AB1">
        <w:rPr>
          <w:i/>
          <w:iCs/>
        </w:rPr>
        <w:t> </w:t>
      </w:r>
      <w:r w:rsidRPr="00261D54">
        <w:rPr>
          <w:i/>
          <w:iCs/>
        </w:rPr>
        <w:t>aspersum</w:t>
      </w:r>
      <w:r w:rsidRPr="00261D54">
        <w:t xml:space="preserve">. However, snails collected from Morrocco exhibiting shell measurements consistent with </w:t>
      </w:r>
      <w:r w:rsidR="006F743C" w:rsidRPr="006F743C">
        <w:rPr>
          <w:i/>
          <w:iCs/>
        </w:rPr>
        <w:t>C.</w:t>
      </w:r>
      <w:r w:rsidR="00E07306">
        <w:rPr>
          <w:i/>
          <w:iCs/>
        </w:rPr>
        <w:t> </w:t>
      </w:r>
      <w:r w:rsidR="006F743C" w:rsidRPr="006F743C">
        <w:rPr>
          <w:i/>
          <w:iCs/>
        </w:rPr>
        <w:t>aspersum</w:t>
      </w:r>
      <w:r w:rsidR="00E07306">
        <w:rPr>
          <w:i/>
          <w:iCs/>
        </w:rPr>
        <w:t> </w:t>
      </w:r>
      <w:r w:rsidR="0032298B">
        <w:rPr>
          <w:i/>
          <w:iCs/>
        </w:rPr>
        <w:t>maximum</w:t>
      </w:r>
      <w:r w:rsidRPr="00261D54">
        <w:t xml:space="preserve">, did not align with the farmed French </w:t>
      </w:r>
      <w:r w:rsidR="006F743C" w:rsidRPr="006F743C">
        <w:rPr>
          <w:i/>
          <w:iCs/>
        </w:rPr>
        <w:t>C.</w:t>
      </w:r>
      <w:r w:rsidR="00E07306">
        <w:rPr>
          <w:i/>
          <w:iCs/>
        </w:rPr>
        <w:t> </w:t>
      </w:r>
      <w:r w:rsidR="006F743C" w:rsidRPr="006F743C">
        <w:rPr>
          <w:i/>
          <w:iCs/>
        </w:rPr>
        <w:t>aspersum</w:t>
      </w:r>
      <w:r w:rsidR="003A226E">
        <w:rPr>
          <w:i/>
          <w:iCs/>
        </w:rPr>
        <w:t> </w:t>
      </w:r>
      <w:r w:rsidR="0032298B">
        <w:rPr>
          <w:i/>
          <w:iCs/>
        </w:rPr>
        <w:t>maximum</w:t>
      </w:r>
      <w:r w:rsidRPr="00261D54">
        <w:t xml:space="preserve">, but were </w:t>
      </w:r>
      <w:r w:rsidRPr="00261D54">
        <w:lastRenderedPageBreak/>
        <w:t xml:space="preserve">related to the Western haplotype of </w:t>
      </w:r>
      <w:r w:rsidR="006F743C" w:rsidRPr="006F743C">
        <w:rPr>
          <w:i/>
          <w:iCs/>
        </w:rPr>
        <w:t>C.</w:t>
      </w:r>
      <w:r w:rsidR="003A226E">
        <w:rPr>
          <w:i/>
          <w:iCs/>
        </w:rPr>
        <w:t> </w:t>
      </w:r>
      <w:r w:rsidR="006F743C" w:rsidRPr="006F743C">
        <w:rPr>
          <w:i/>
          <w:iCs/>
        </w:rPr>
        <w:t>aspersum</w:t>
      </w:r>
      <w:r w:rsidR="003A226E">
        <w:rPr>
          <w:i/>
          <w:iCs/>
        </w:rPr>
        <w:t> </w:t>
      </w:r>
      <w:r w:rsidRPr="00261D54">
        <w:rPr>
          <w:i/>
          <w:iCs/>
        </w:rPr>
        <w:t>aspersum</w:t>
      </w:r>
      <w:r w:rsidRPr="00261D54">
        <w:t xml:space="preserve">. </w:t>
      </w:r>
      <w:r w:rsidRPr="00261D54">
        <w:fldChar w:fldCharType="begin"/>
      </w:r>
      <w:r w:rsidRPr="00261D54">
        <w:instrText xml:space="preserve"> ADDIN EN.CITE &lt;EndNote&gt;&lt;Cite AuthorYear="1"&gt;&lt;Author&gt;Guiller&lt;/Author&gt;&lt;Year&gt;2001&lt;/Year&gt;&lt;RecNum&gt;52324&lt;/RecNum&gt;&lt;DisplayText&gt;Guiller et al. (2001)&lt;/DisplayText&gt;&lt;record&gt;&lt;rec-number&gt;52324&lt;/rec-number&gt;&lt;foreign-keys&gt;&lt;key app="EN" db-id="pxwxw0er9zv2fxezxdk5tt5utz5p5vtrwdv0" timestamp="1710815193"&gt;52324&lt;/key&gt;&lt;/foreign-keys&gt;&lt;ref-type name="Journal Articles"&gt;17&lt;/ref-type&gt;&lt;contributors&gt;&lt;authors&gt;&lt;author&gt;Guiller,A.&lt;/author&gt;&lt;author&gt;Coutellec-Vreto,M.A.&lt;/author&gt;&lt;author&gt;Madec,L.&lt;/author&gt;&lt;author&gt;Deunff,J.&lt;/author&gt;&lt;/authors&gt;&lt;/contributors&gt;&lt;titles&gt;&lt;title&gt;&lt;style face="normal" font="default" size="100%"&gt;Evolutionary history of the land snail &lt;/style&gt;&lt;style face="italic" font="default" size="100%"&gt;Helix aspersa&lt;/style&gt;&lt;style face="normal" font="default" size="100%"&gt; in the Western Mediterranean: preliminary results inferred from mitochondiral DNA sequences&lt;/style&gt;&lt;/title&gt;&lt;secondary-title&gt;Molecular Ecology&lt;/secondary-title&gt;&lt;/titles&gt;&lt;periodical&gt;&lt;full-title&gt;Molecular Ecology&lt;/full-title&gt;&lt;/periodical&gt;&lt;pages&gt;81-87&lt;/pages&gt;&lt;volume&gt;10&lt;/volume&gt;&lt;keywords&gt;&lt;keyword&gt;16s rRNA&lt;/keyword&gt;&lt;keyword&gt;Helix aspersa&lt;/keyword&gt;&lt;keyword&gt;North Africa&lt;/keyword&gt;&lt;keyword&gt;phylogeography&lt;/keyword&gt;&lt;keyword&gt;Pleistocene glaciation&lt;/keyword&gt;&lt;keyword&gt;Pliocene tectonic events&lt;/keyword&gt;&lt;/keywords&gt;&lt;dates&gt;&lt;year&gt;2001&lt;/year&gt;&lt;/dates&gt;&lt;urls&gt;&lt;related-urls&gt;&lt;url&gt;https://doi.org/10.1046/j.1365-294X.2001.01145.x&lt;/url&gt;&lt;/related-urls&gt;&lt;pdf-urls&gt;&lt;url&gt;file://J:\E Library\Plant Catalogue\G\Guiller et al 2001 EN52324.pdf&lt;/url&gt;&lt;/pdf-urls&gt;&lt;/urls&gt;&lt;custom1&gt;Hitchhiker PRA, KP&lt;/custom1&gt;&lt;/record&gt;&lt;/Cite&gt;&lt;/EndNote&gt;</w:instrText>
      </w:r>
      <w:r w:rsidRPr="00261D54">
        <w:fldChar w:fldCharType="separate"/>
      </w:r>
      <w:r w:rsidRPr="00261D54">
        <w:rPr>
          <w:noProof/>
        </w:rPr>
        <w:t>Guiller</w:t>
      </w:r>
      <w:r w:rsidR="00AF0763" w:rsidRPr="00AF0763">
        <w:rPr>
          <w:i/>
          <w:noProof/>
        </w:rPr>
        <w:t xml:space="preserve"> et al</w:t>
      </w:r>
      <w:r w:rsidR="00174F05" w:rsidRPr="00174F05">
        <w:rPr>
          <w:noProof/>
        </w:rPr>
        <w:t xml:space="preserve">., </w:t>
      </w:r>
      <w:r w:rsidRPr="00261D54">
        <w:rPr>
          <w:noProof/>
        </w:rPr>
        <w:t>(2001)</w:t>
      </w:r>
      <w:r w:rsidRPr="00261D54">
        <w:fldChar w:fldCharType="end"/>
      </w:r>
      <w:r w:rsidRPr="00261D54">
        <w:t xml:space="preserve"> advised that their results of genetic analysis did not resolve the taxonomic relationships within the species.</w:t>
      </w:r>
    </w:p>
    <w:p w14:paraId="263CAB43" w14:textId="1C607FF1" w:rsidR="00ED53D0" w:rsidRPr="00261D54" w:rsidRDefault="00ED53D0" w:rsidP="00ED53D0">
      <w:r w:rsidRPr="00261D54">
        <w:t xml:space="preserve">Later phylogenetic studies seeking to resolve the evolutionary history of </w:t>
      </w:r>
      <w:r w:rsidR="006F743C" w:rsidRPr="006F743C">
        <w:rPr>
          <w:i/>
          <w:iCs/>
        </w:rPr>
        <w:t>C.</w:t>
      </w:r>
      <w:r w:rsidR="003A226E">
        <w:rPr>
          <w:i/>
          <w:iCs/>
        </w:rPr>
        <w:t> </w:t>
      </w:r>
      <w:r w:rsidR="006F743C" w:rsidRPr="006F743C">
        <w:rPr>
          <w:i/>
          <w:iCs/>
        </w:rPr>
        <w:t>aspersum</w:t>
      </w:r>
      <w:r w:rsidR="003A226E">
        <w:rPr>
          <w:i/>
          <w:iCs/>
        </w:rPr>
        <w:t> </w:t>
      </w:r>
      <w:r w:rsidRPr="00261D54">
        <w:rPr>
          <w:i/>
          <w:iCs/>
        </w:rPr>
        <w:t>aspersum</w:t>
      </w:r>
      <w:r w:rsidRPr="00261D54">
        <w:t xml:space="preserve"> have used </w:t>
      </w:r>
      <w:r w:rsidR="006F743C" w:rsidRPr="006F743C">
        <w:rPr>
          <w:i/>
          <w:iCs/>
        </w:rPr>
        <w:t>C.</w:t>
      </w:r>
      <w:r w:rsidR="003A226E">
        <w:rPr>
          <w:i/>
          <w:iCs/>
        </w:rPr>
        <w:t> </w:t>
      </w:r>
      <w:r w:rsidR="006F743C" w:rsidRPr="006F743C">
        <w:rPr>
          <w:i/>
          <w:iCs/>
        </w:rPr>
        <w:t>aspersum</w:t>
      </w:r>
      <w:r w:rsidR="003A226E">
        <w:rPr>
          <w:i/>
          <w:iCs/>
        </w:rPr>
        <w:t> </w:t>
      </w:r>
      <w:r w:rsidR="0032298B">
        <w:rPr>
          <w:i/>
          <w:iCs/>
        </w:rPr>
        <w:t>maximum</w:t>
      </w:r>
      <w:r w:rsidRPr="00261D54">
        <w:t xml:space="preserve"> as an outgroup </w:t>
      </w:r>
      <w:r w:rsidRPr="00261D54">
        <w:fldChar w:fldCharType="begin">
          <w:fldData xml:space="preserve">PEVuZE5vdGU+PENpdGU+PEF1dGhvcj5HdWlsbGVyPC9BdXRob3I+PFllYXI+MjAxMDwvWWVhcj48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</w:fldData>
        </w:fldChar>
      </w:r>
      <w:r w:rsidRPr="00261D54">
        <w:instrText xml:space="preserve"> ADDIN EN.CITE </w:instrText>
      </w:r>
      <w:r w:rsidRPr="00261D54">
        <w:fldChar w:fldCharType="begin">
          <w:fldData xml:space="preserve">PEVuZE5vdGU+PENpdGU+PEF1dGhvcj5HdWlsbGVyPC9BdXRob3I+PFllYXI+MjAxMDwvWWVhcj48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</w:fldData>
        </w:fldChar>
      </w:r>
      <w:r w:rsidRPr="00261D54">
        <w:instrText xml:space="preserve"> ADDIN EN.CITE.DATA </w:instrText>
      </w:r>
      <w:r w:rsidRPr="00261D54">
        <w:fldChar w:fldCharType="end"/>
      </w:r>
      <w:r w:rsidRPr="00261D54">
        <w:fldChar w:fldCharType="separate"/>
      </w:r>
      <w:r w:rsidRPr="00261D54">
        <w:rPr>
          <w:noProof/>
        </w:rPr>
        <w:t>(Guiller</w:t>
      </w:r>
      <w:r w:rsidR="00184A16">
        <w:rPr>
          <w:noProof/>
        </w:rPr>
        <w:t xml:space="preserve"> and </w:t>
      </w:r>
      <w:r w:rsidRPr="00261D54">
        <w:rPr>
          <w:noProof/>
        </w:rPr>
        <w:t>Madec 2010; Guiller</w:t>
      </w:r>
      <w:r w:rsidR="00AF0763" w:rsidRPr="00AF0763">
        <w:rPr>
          <w:i/>
          <w:noProof/>
        </w:rPr>
        <w:t xml:space="preserve"> et al</w:t>
      </w:r>
      <w:r w:rsidR="00174F05" w:rsidRPr="00174F05">
        <w:rPr>
          <w:noProof/>
        </w:rPr>
        <w:t xml:space="preserve">., </w:t>
      </w:r>
      <w:r w:rsidRPr="00261D54">
        <w:rPr>
          <w:noProof/>
        </w:rPr>
        <w:t>2012; Sherpa</w:t>
      </w:r>
      <w:r w:rsidR="00AF0763" w:rsidRPr="00AF0763">
        <w:rPr>
          <w:i/>
          <w:noProof/>
        </w:rPr>
        <w:t xml:space="preserve"> et al</w:t>
      </w:r>
      <w:r w:rsidR="00174F05" w:rsidRPr="00174F05">
        <w:rPr>
          <w:noProof/>
        </w:rPr>
        <w:t xml:space="preserve">., </w:t>
      </w:r>
      <w:r w:rsidRPr="00261D54">
        <w:rPr>
          <w:noProof/>
        </w:rPr>
        <w:t>2018)</w:t>
      </w:r>
      <w:r w:rsidRPr="00261D54">
        <w:fldChar w:fldCharType="end"/>
      </w:r>
      <w:r w:rsidRPr="00261D54">
        <w:t>.</w:t>
      </w:r>
    </w:p>
    <w:p w14:paraId="0082F2D9" w14:textId="3D19069C" w:rsidR="00ED53D0" w:rsidRPr="00261D54" w:rsidRDefault="00ED53D0" w:rsidP="00ED53D0">
      <w:r w:rsidRPr="00261D54">
        <w:t xml:space="preserve">In investigating the closely related genus </w:t>
      </w:r>
      <w:proofErr w:type="spellStart"/>
      <w:r w:rsidRPr="00261D54">
        <w:rPr>
          <w:i/>
          <w:iCs/>
        </w:rPr>
        <w:t>Erctella</w:t>
      </w:r>
      <w:proofErr w:type="spellEnd"/>
      <w:r w:rsidRPr="00261D54">
        <w:t xml:space="preserve">, </w:t>
      </w:r>
      <w:r w:rsidRPr="00261D54">
        <w:fldChar w:fldCharType="begin"/>
      </w:r>
      <w:r w:rsidRPr="00261D54">
        <w:instrText xml:space="preserve"> ADDIN EN.CITE &lt;EndNote&gt;&lt;Cite AuthorYear="1"&gt;&lt;Author&gt;Colomba&lt;/Author&gt;&lt;Year&gt;2015&lt;/Year&gt;&lt;RecNum&gt;52749&lt;/RecNum&gt;&lt;DisplayText&gt;Colomba et al. (2015)&lt;/DisplayText&gt;&lt;record&gt;&lt;rec-number&gt;52749&lt;/rec-number&gt;&lt;foreign-keys&gt;&lt;key app="EN" db-id="pxwxw0er9zv2fxezxdk5tt5utz5p5vtrwdv0" timestamp="1715149368"&gt;52749&lt;/key&gt;&lt;/foreign-keys&gt;&lt;ref-type name="Journal Articles"&gt;17&lt;/ref-type&gt;&lt;contributors&gt;&lt;authors&gt;&lt;author&gt;Colomba, M.S.&lt;/author&gt;&lt;author&gt;Gregorini, A.&lt;/author&gt;&lt;author&gt;Liberto, F.&lt;/author&gt;&lt;author&gt;Reitano, A.&lt;/author&gt;&lt;author&gt;Giglio,S.&lt;/author&gt;&lt;author&gt;Sparacio, I.&lt;/author&gt;&lt;/authors&gt;&lt;/contributors&gt;&lt;titles&gt;&lt;title&gt;&lt;style face="normal" font="default" size="100%"&gt;The genus &lt;/style&gt;&lt;style face="italic" font="default" size="100%"&gt;Erctella&lt;/style&gt;&lt;style face="normal" font="default" size="100%"&gt; Monterosato, 1894: new molecular evidence (Pulmonata Stylommatophora Helicidae)&lt;/style&gt;&lt;/title&gt;&lt;secondary-title&gt;Biodiversity Journal&lt;/secondary-title&gt;&lt;/titles&gt;&lt;periodical&gt;&lt;full-title&gt;Biodiversity Journal&lt;/full-title&gt;&lt;/periodical&gt;&lt;pages&gt;401-411&lt;/pages&gt;&lt;volume&gt;6&lt;/volume&gt;&lt;number&gt;1&lt;/number&gt;&lt;keywords&gt;&lt;keyword&gt;Erctella&lt;/keyword&gt;&lt;keyword&gt;Helicidae&lt;/keyword&gt;&lt;keyword&gt;mitochondrial markers&lt;/keyword&gt;&lt;keyword&gt;phylogenetic reconstruction&lt;/keyword&gt;&lt;/keywords&gt;&lt;dates&gt;&lt;year&gt;2015&lt;/year&gt;&lt;/dates&gt;&lt;urls&gt;&lt;related-urls&gt;&lt;url&gt;https://www.biodiversityjournal.com/pdf/6(1)_401-411.pdf&lt;/url&gt;&lt;/related-urls&gt;&lt;pdf-urls&gt;&lt;url&gt;file://J:\E Library\Plant Catalogue\C\Colomba et al 2015 EN52749.pdf&lt;/url&gt;&lt;/pdf-urls&gt;&lt;/urls&gt;&lt;custom1&gt;HH PRA, KP&lt;/custom1&gt;&lt;/record&gt;&lt;/Cite&gt;&lt;/EndNote&gt;</w:instrText>
      </w:r>
      <w:r w:rsidRPr="00261D54">
        <w:fldChar w:fldCharType="separate"/>
      </w:r>
      <w:r w:rsidRPr="00261D54">
        <w:rPr>
          <w:noProof/>
        </w:rPr>
        <w:t>Colomba</w:t>
      </w:r>
      <w:r w:rsidR="00AF0763" w:rsidRPr="00AF0763">
        <w:rPr>
          <w:i/>
          <w:noProof/>
        </w:rPr>
        <w:t xml:space="preserve"> et al</w:t>
      </w:r>
      <w:r w:rsidR="00174F05" w:rsidRPr="00174F05">
        <w:rPr>
          <w:noProof/>
        </w:rPr>
        <w:t xml:space="preserve">., </w:t>
      </w:r>
      <w:r w:rsidRPr="00261D54">
        <w:rPr>
          <w:noProof/>
        </w:rPr>
        <w:t>(2015)</w:t>
      </w:r>
      <w:r w:rsidRPr="00261D54">
        <w:fldChar w:fldCharType="end"/>
      </w:r>
      <w:r w:rsidRPr="00261D54">
        <w:t xml:space="preserve"> suggest that </w:t>
      </w:r>
      <w:r w:rsidR="006F743C" w:rsidRPr="006F743C">
        <w:rPr>
          <w:i/>
          <w:iCs/>
        </w:rPr>
        <w:t>C.</w:t>
      </w:r>
      <w:r w:rsidR="00E64BB9">
        <w:rPr>
          <w:i/>
          <w:iCs/>
        </w:rPr>
        <w:t> </w:t>
      </w:r>
      <w:r w:rsidR="006F743C" w:rsidRPr="006F743C">
        <w:rPr>
          <w:i/>
          <w:iCs/>
        </w:rPr>
        <w:t>aspersum</w:t>
      </w:r>
      <w:r w:rsidRPr="00261D54">
        <w:t xml:space="preserve"> may be a group of [cryptic] species, but specified further studies are necessary to confirm their hypothesis. It is noted that </w:t>
      </w:r>
      <w:r w:rsidRPr="00261D54">
        <w:fldChar w:fldCharType="begin"/>
      </w:r>
      <w:r w:rsidRPr="00261D54">
        <w:instrText xml:space="preserve"> ADDIN EN.CITE &lt;EndNote&gt;&lt;Cite AuthorYear="1"&gt;&lt;Author&gt;Colomba&lt;/Author&gt;&lt;Year&gt;2015&lt;/Year&gt;&lt;RecNum&gt;52749&lt;/RecNum&gt;&lt;DisplayText&gt;Colomba et al. (2015)&lt;/DisplayText&gt;&lt;record&gt;&lt;rec-number&gt;52749&lt;/rec-number&gt;&lt;foreign-keys&gt;&lt;key app="EN" db-id="pxwxw0er9zv2fxezxdk5tt5utz5p5vtrwdv0" timestamp="1715149368"&gt;52749&lt;/key&gt;&lt;/foreign-keys&gt;&lt;ref-type name="Journal Articles"&gt;17&lt;/ref-type&gt;&lt;contributors&gt;&lt;authors&gt;&lt;author&gt;Colomba, M.S.&lt;/author&gt;&lt;author&gt;Gregorini, A.&lt;/author&gt;&lt;author&gt;Liberto, F.&lt;/author&gt;&lt;author&gt;Reitano, A.&lt;/author&gt;&lt;author&gt;Giglio,S.&lt;/author&gt;&lt;author&gt;Sparacio, I.&lt;/author&gt;&lt;/authors&gt;&lt;/contributors&gt;&lt;titles&gt;&lt;title&gt;&lt;style face="normal" font="default" size="100%"&gt;The genus &lt;/style&gt;&lt;style face="italic" font="default" size="100%"&gt;Erctella&lt;/style&gt;&lt;style face="normal" font="default" size="100%"&gt; Monterosato, 1894: new molecular evidence (Pulmonata Stylommatophora Helicidae)&lt;/style&gt;&lt;/title&gt;&lt;secondary-title&gt;Biodiversity Journal&lt;/secondary-title&gt;&lt;/titles&gt;&lt;periodical&gt;&lt;full-title&gt;Biodiversity Journal&lt;/full-title&gt;&lt;/periodical&gt;&lt;pages&gt;401-411&lt;/pages&gt;&lt;volume&gt;6&lt;/volume&gt;&lt;number&gt;1&lt;/number&gt;&lt;keywords&gt;&lt;keyword&gt;Erctella&lt;/keyword&gt;&lt;keyword&gt;Helicidae&lt;/keyword&gt;&lt;keyword&gt;mitochondrial markers&lt;/keyword&gt;&lt;keyword&gt;phylogenetic reconstruction&lt;/keyword&gt;&lt;/keywords&gt;&lt;dates&gt;&lt;year&gt;2015&lt;/year&gt;&lt;/dates&gt;&lt;urls&gt;&lt;related-urls&gt;&lt;url&gt;https://www.biodiversityjournal.com/pdf/6(1)_401-411.pdf&lt;/url&gt;&lt;/related-urls&gt;&lt;pdf-urls&gt;&lt;url&gt;file://J:\E Library\Plant Catalogue\C\Colomba et al 2015 EN52749.pdf&lt;/url&gt;&lt;/pdf-urls&gt;&lt;/urls&gt;&lt;custom1&gt;HH PRA, KP&lt;/custom1&gt;&lt;/record&gt;&lt;/Cite&gt;&lt;/EndNote&gt;</w:instrText>
      </w:r>
      <w:r w:rsidRPr="00261D54">
        <w:fldChar w:fldCharType="separate"/>
      </w:r>
      <w:r w:rsidRPr="00261D54">
        <w:rPr>
          <w:noProof/>
        </w:rPr>
        <w:t>Colomba</w:t>
      </w:r>
      <w:r w:rsidR="00AF0763" w:rsidRPr="00AF0763">
        <w:rPr>
          <w:i/>
          <w:noProof/>
        </w:rPr>
        <w:t xml:space="preserve"> et al</w:t>
      </w:r>
      <w:r w:rsidR="00174F05" w:rsidRPr="00174F05">
        <w:rPr>
          <w:noProof/>
        </w:rPr>
        <w:t xml:space="preserve">., </w:t>
      </w:r>
      <w:r w:rsidRPr="00261D54">
        <w:rPr>
          <w:noProof/>
        </w:rPr>
        <w:t>(2015)</w:t>
      </w:r>
      <w:r w:rsidRPr="00261D54">
        <w:fldChar w:fldCharType="end"/>
      </w:r>
      <w:r w:rsidRPr="00261D54">
        <w:t xml:space="preserve"> only included a small number of </w:t>
      </w:r>
      <w:r w:rsidR="006F743C" w:rsidRPr="006F743C">
        <w:rPr>
          <w:i/>
          <w:iCs/>
        </w:rPr>
        <w:t>C.</w:t>
      </w:r>
      <w:r w:rsidR="00E64BB9">
        <w:rPr>
          <w:i/>
          <w:iCs/>
        </w:rPr>
        <w:t> </w:t>
      </w:r>
      <w:r w:rsidR="006F743C" w:rsidRPr="006F743C">
        <w:rPr>
          <w:i/>
          <w:iCs/>
        </w:rPr>
        <w:t>aspersum</w:t>
      </w:r>
      <w:r w:rsidRPr="00261D54">
        <w:t xml:space="preserve"> in their molecular analysis, and that all samples originated from Italy.</w:t>
      </w:r>
    </w:p>
    <w:p w14:paraId="3AAB2994" w14:textId="041F6225" w:rsidR="00ED53D0" w:rsidRPr="00261D54" w:rsidRDefault="00ED53D0" w:rsidP="00ED53D0">
      <w:r w:rsidRPr="00261D54">
        <w:t xml:space="preserve">In 2022, </w:t>
      </w:r>
      <w:r w:rsidRPr="00261D54">
        <w:fldChar w:fldCharType="begin"/>
      </w:r>
      <w:r w:rsidRPr="00261D54">
        <w:instrText xml:space="preserve"> ADDIN EN.CITE &lt;EndNote&gt;&lt;Cite AuthorYear="1"&gt;&lt;Author&gt;Kougiagka&lt;/Author&gt;&lt;Year&gt;2022&lt;/Year&gt;&lt;RecNum&gt;52336&lt;/RecNum&gt;&lt;DisplayText&gt;Kougiagka et al. (2022)&lt;/DisplayText&gt;&lt;record&gt;&lt;rec-number&gt;52336&lt;/rec-number&gt;&lt;foreign-keys&gt;&lt;key app="EN" db-id="pxwxw0er9zv2fxezxdk5tt5utz5p5vtrwdv0" timestamp="1710815193"&gt;52336&lt;/key&gt;&lt;/foreign-keys&gt;&lt;ref-type name="Journal Articles (online only)"&gt;43&lt;/ref-type&gt;&lt;contributors&gt;&lt;authors&gt;&lt;author&gt;Kougiagka, E.&lt;/author&gt;&lt;author&gt;Gkafas, G.A.&lt;/author&gt;&lt;author&gt;Exadactylos, A.&lt;/author&gt;&lt;author&gt;Hatziioannou, M.&lt;/author&gt;&lt;/authors&gt;&lt;/contributors&gt;&lt;titles&gt;&lt;title&gt;&lt;style face="normal" font="default" size="100%"&gt;Morphology and genetic structure profile of farmed snails &lt;/style&gt;&lt;style face="italic" font="default" size="100%"&gt;Cornu aspersum aspersum&lt;/style&gt;&lt;style face="normal" font="default" size="100%"&gt; and &lt;/style&gt;&lt;style face="italic" font="default" size="100%"&gt;Cornu aspersum maximum&lt;/style&gt;&lt;style face="normal" font="default" size="100%"&gt; in Greece&lt;/style&gt;&lt;/title&gt;&lt;secondary-title&gt;Sustainability&lt;/secondary-title&gt;&lt;/titles&gt;&lt;periodical&gt;&lt;full-title&gt;Sustainability&lt;/full-title&gt;&lt;/periodical&gt;&lt;pages&gt;1-16&lt;/pages&gt;&lt;volume&gt;14&lt;/volume&gt;&lt;number&gt;23&lt;/number&gt;&lt;keywords&gt;&lt;keyword&gt;Farmed snails&lt;/keyword&gt;&lt;keyword&gt;Cornu aspersum&lt;/keyword&gt;&lt;keyword&gt;shell morphotypes&lt;/keyword&gt;&lt;keyword&gt;polymorphism&lt;/keyword&gt;&lt;keyword&gt;heterozygosity&lt;/keyword&gt;&lt;keyword&gt;genetic structure&lt;/keyword&gt;&lt;/keywords&gt;&lt;dates&gt;&lt;year&gt;2022&lt;/year&gt;&lt;/dates&gt;&lt;publisher&gt;MDPI&lt;/publisher&gt;&lt;urls&gt;&lt;related-urls&gt;&lt;url&gt;https://www.mdpi.com/2071-1050/14/23/15965&lt;/url&gt;&lt;/related-urls&gt;&lt;pdf-urls&gt;&lt;url&gt;file://J:\E Library\Plant Catalogue\K\Kougiagka et al 2022 EN52336.pdf&lt;/url&gt;&lt;/pdf-urls&gt;&lt;/urls&gt;&lt;custom1&gt;Hitchhiker PRA, KP&lt;/custom1&gt;&lt;custom7&gt;15965&lt;/custom7&gt;&lt;electronic-resource-num&gt;https://doi.org/10.3390/su142315965&lt;/electronic-resource-num&gt;&lt;/record&gt;&lt;/Cite&gt;&lt;/EndNote&gt;</w:instrText>
      </w:r>
      <w:r w:rsidRPr="00261D54">
        <w:fldChar w:fldCharType="separate"/>
      </w:r>
      <w:r w:rsidRPr="00261D54">
        <w:rPr>
          <w:noProof/>
        </w:rPr>
        <w:t>Kougiagka</w:t>
      </w:r>
      <w:r w:rsidR="00AF0763" w:rsidRPr="00AF0763">
        <w:rPr>
          <w:i/>
          <w:noProof/>
        </w:rPr>
        <w:t xml:space="preserve"> et al</w:t>
      </w:r>
      <w:r w:rsidR="00174F05" w:rsidRPr="00174F05">
        <w:rPr>
          <w:noProof/>
        </w:rPr>
        <w:t xml:space="preserve">., </w:t>
      </w:r>
      <w:r w:rsidRPr="00261D54">
        <w:rPr>
          <w:noProof/>
        </w:rPr>
        <w:t>(2022)</w:t>
      </w:r>
      <w:r w:rsidRPr="00261D54">
        <w:fldChar w:fldCharType="end"/>
      </w:r>
      <w:r w:rsidRPr="00261D54">
        <w:t xml:space="preserve"> compared morphological and genetic features of farmed </w:t>
      </w:r>
      <w:r w:rsidR="006F743C" w:rsidRPr="006F743C">
        <w:rPr>
          <w:i/>
          <w:iCs/>
        </w:rPr>
        <w:t>C.</w:t>
      </w:r>
      <w:r w:rsidR="00E64BB9">
        <w:rPr>
          <w:i/>
          <w:iCs/>
        </w:rPr>
        <w:t> </w:t>
      </w:r>
      <w:r w:rsidR="006F743C" w:rsidRPr="006F743C">
        <w:rPr>
          <w:i/>
          <w:iCs/>
        </w:rPr>
        <w:t>aspersum</w:t>
      </w:r>
      <w:r w:rsidR="00E64BB9">
        <w:rPr>
          <w:i/>
          <w:iCs/>
        </w:rPr>
        <w:t> </w:t>
      </w:r>
      <w:r w:rsidRPr="00261D54">
        <w:rPr>
          <w:i/>
          <w:iCs/>
        </w:rPr>
        <w:t>aspersum</w:t>
      </w:r>
      <w:r w:rsidRPr="00261D54">
        <w:t xml:space="preserve"> and </w:t>
      </w:r>
      <w:r w:rsidR="006F743C" w:rsidRPr="006F743C">
        <w:rPr>
          <w:i/>
          <w:iCs/>
        </w:rPr>
        <w:t>C.</w:t>
      </w:r>
      <w:r w:rsidR="00E64BB9">
        <w:rPr>
          <w:i/>
          <w:iCs/>
        </w:rPr>
        <w:t> </w:t>
      </w:r>
      <w:r w:rsidR="006F743C" w:rsidRPr="006F743C">
        <w:rPr>
          <w:i/>
          <w:iCs/>
        </w:rPr>
        <w:t>aspersum</w:t>
      </w:r>
      <w:r w:rsidR="00E64BB9">
        <w:rPr>
          <w:i/>
          <w:iCs/>
        </w:rPr>
        <w:t> </w:t>
      </w:r>
      <w:r w:rsidR="0032298B">
        <w:rPr>
          <w:i/>
          <w:iCs/>
        </w:rPr>
        <w:t>maximum</w:t>
      </w:r>
      <w:r w:rsidRPr="00261D54">
        <w:t xml:space="preserve"> in Greece. Both subspecies were divided into three haplotypes, with genetic variation observed within populations rather that between them.</w:t>
      </w:r>
    </w:p>
    <w:p w14:paraId="5366D5D4" w14:textId="4304E641" w:rsidR="00ED53D0" w:rsidRPr="00261D54" w:rsidRDefault="00ED53D0" w:rsidP="00ED53D0">
      <w:r w:rsidRPr="00261D54">
        <w:fldChar w:fldCharType="begin"/>
      </w:r>
      <w:r w:rsidRPr="00261D54">
        <w:instrText xml:space="preserve"> ADDIN EN.CITE &lt;EndNote&gt;&lt;Cite AuthorYear="1"&gt;&lt;Author&gt;Gomot-de Vaufleury&lt;/Author&gt;&lt;Year&gt;2001&lt;/Year&gt;&lt;RecNum&gt;51700&lt;/RecNum&gt;&lt;DisplayText&gt;Gomot-de Vaufleury and Borgo (2001)&lt;/DisplayText&gt;&lt;record&gt;&lt;rec-number&gt;51700&lt;/rec-number&gt;&lt;foreign-keys&gt;&lt;key app="EN" db-id="pxwxw0er9zv2fxezxdk5tt5utz5p5vtrwdv0" timestamp="1705370099"&gt;51700&lt;/key&gt;&lt;/foreign-keys&gt;&lt;ref-type name="Journal Articles"&gt;17&lt;/ref-type&gt;&lt;contributors&gt;&lt;authors&gt;&lt;author&gt;Gomot-de Vaufleury, A.&lt;/author&gt;&lt;author&gt;Borgo, R.&lt;/author&gt;&lt;/authors&gt;&lt;/contributors&gt;&lt;titles&gt;&lt;title&gt;&lt;style face="normal" font="default" size="100%"&gt;Experimental hybridization between two sub-species of snails (&lt;/style&gt;&lt;style face="italic" font="default" size="100%"&gt;Helix aspersa aspersa&lt;/style&gt;&lt;style face="normal" font="default" size="100%"&gt; and &lt;/style&gt;&lt;style face="italic" font="default" size="100%"&gt;Helix aspersa maxima&lt;/style&gt;&lt;style face="normal" font="default" size="100%"&gt;): consequences for fertility, survival and growth&lt;/style&gt;&lt;/title&gt;&lt;secondary-title&gt;Invertebrate Reproduction and Development&lt;/secondary-title&gt;&lt;/titles&gt;&lt;periodical&gt;&lt;full-title&gt;Invertebrate Reproduction and Development&lt;/full-title&gt;&lt;/periodical&gt;&lt;pages&gt;217-226&lt;/pages&gt;&lt;volume&gt;40&lt;/volume&gt;&lt;number&gt;2-3&lt;/number&gt;&lt;keywords&gt;&lt;keyword&gt;Hybrids&lt;/keyword&gt;&lt;keyword&gt;snails&lt;/keyword&gt;&lt;keyword&gt;Helix aspersa&lt;/keyword&gt;&lt;keyword&gt;growth&lt;/keyword&gt;&lt;keyword&gt;viability&lt;/keyword&gt;&lt;keyword&gt;fertility&lt;/keyword&gt;&lt;/keywords&gt;&lt;dates&gt;&lt;year&gt;2001&lt;/year&gt;&lt;/dates&gt;&lt;urls&gt;&lt;pdf-urls&gt;&lt;url&gt;file://J:\E Library\Plant Catalogue\G\Gomot-de Vaufleury and Borgo 2002 EN51700.pdf&lt;/url&gt;&lt;/pdf-urls&gt;&lt;/urls&gt;&lt;custom1&gt;Hitchhikers PRA_RG&lt;/custom1&gt;&lt;electronic-resource-num&gt;https://doi.org/10.1080/07924259.2001.9652721&lt;/electronic-resource-num&gt;&lt;/record&gt;&lt;/Cite&gt;&lt;/EndNote&gt;</w:instrText>
      </w:r>
      <w:r w:rsidRPr="00261D54">
        <w:fldChar w:fldCharType="separate"/>
      </w:r>
      <w:r w:rsidRPr="00261D54">
        <w:rPr>
          <w:noProof/>
        </w:rPr>
        <w:t>Gomot-de Vaufleury and Borgo (2001)</w:t>
      </w:r>
      <w:r w:rsidRPr="00261D54">
        <w:fldChar w:fldCharType="end"/>
      </w:r>
      <w:r w:rsidRPr="00261D54">
        <w:t xml:space="preserve"> crossed the two subspecies, </w:t>
      </w:r>
      <w:r w:rsidR="006F743C" w:rsidRPr="006F743C">
        <w:rPr>
          <w:i/>
          <w:iCs/>
        </w:rPr>
        <w:t>C.</w:t>
      </w:r>
      <w:r w:rsidR="00E64BB9">
        <w:rPr>
          <w:i/>
          <w:iCs/>
        </w:rPr>
        <w:t> </w:t>
      </w:r>
      <w:r w:rsidR="006F743C" w:rsidRPr="006F743C">
        <w:rPr>
          <w:i/>
          <w:iCs/>
        </w:rPr>
        <w:t>aspersum</w:t>
      </w:r>
      <w:r w:rsidR="00E64BB9">
        <w:rPr>
          <w:i/>
          <w:iCs/>
        </w:rPr>
        <w:t> </w:t>
      </w:r>
      <w:r w:rsidRPr="00261D54">
        <w:rPr>
          <w:i/>
          <w:iCs/>
        </w:rPr>
        <w:t>aspersum</w:t>
      </w:r>
      <w:r w:rsidRPr="00261D54">
        <w:t xml:space="preserve"> and </w:t>
      </w:r>
      <w:r w:rsidR="006F743C" w:rsidRPr="006F743C">
        <w:rPr>
          <w:i/>
          <w:iCs/>
        </w:rPr>
        <w:t>C.</w:t>
      </w:r>
      <w:r w:rsidR="00E64BB9">
        <w:rPr>
          <w:i/>
          <w:iCs/>
        </w:rPr>
        <w:t> </w:t>
      </w:r>
      <w:r w:rsidR="006F743C" w:rsidRPr="006F743C">
        <w:rPr>
          <w:i/>
          <w:iCs/>
        </w:rPr>
        <w:t>aspersum</w:t>
      </w:r>
      <w:r w:rsidR="00E64BB9">
        <w:rPr>
          <w:i/>
          <w:iCs/>
        </w:rPr>
        <w:t> </w:t>
      </w:r>
      <w:r w:rsidR="0032298B">
        <w:rPr>
          <w:i/>
          <w:iCs/>
        </w:rPr>
        <w:t>maximum</w:t>
      </w:r>
      <w:r w:rsidRPr="00261D54">
        <w:rPr>
          <w:i/>
          <w:iCs/>
        </w:rPr>
        <w:t>,</w:t>
      </w:r>
      <w:r w:rsidRPr="00261D54">
        <w:t xml:space="preserve"> achieving fertile offspring. The resulting hybrids had a high level of juvenile mortality and low fecundity, with poor fitness compared to the parents. The authors noted that although hybrids were obtained, the snails showed a tendency to reproductive isolation, both behavioural and anatomical, and support the validity of the two subspecies </w:t>
      </w:r>
      <w:r w:rsidRPr="00261D54">
        <w:fldChar w:fldCharType="begin"/>
      </w:r>
      <w:r w:rsidRPr="00261D54">
        <w:instrText xml:space="preserve"> ADDIN EN.CITE &lt;EndNote&gt;&lt;Cite&gt;&lt;Author&gt;Gomot-de Vaufleury&lt;/Author&gt;&lt;Year&gt;2001&lt;/Year&gt;&lt;RecNum&gt;51700&lt;/RecNum&gt;&lt;DisplayText&gt;(Gomot-de Vaufleury &amp;amp; Borgo 2001)&lt;/DisplayText&gt;&lt;record&gt;&lt;rec-number&gt;51700&lt;/rec-number&gt;&lt;foreign-keys&gt;&lt;key app="EN" db-id="pxwxw0er9zv2fxezxdk5tt5utz5p5vtrwdv0" timestamp="1705370099"&gt;51700&lt;/key&gt;&lt;/foreign-keys&gt;&lt;ref-type name="Journal Articles"&gt;17&lt;/ref-type&gt;&lt;contributors&gt;&lt;authors&gt;&lt;author&gt;Gomot-de Vaufleury, A.&lt;/author&gt;&lt;author&gt;Borgo, R.&lt;/author&gt;&lt;/authors&gt;&lt;/contributors&gt;&lt;titles&gt;&lt;title&gt;&lt;style face="normal" font="default" size="100%"&gt;Experimental hybridization between two sub-species of snails (&lt;/style&gt;&lt;style face="italic" font="default" size="100%"&gt;Helix aspersa aspersa&lt;/style&gt;&lt;style face="normal" font="default" size="100%"&gt; and &lt;/style&gt;&lt;style face="italic" font="default" size="100%"&gt;Helix aspersa maxima&lt;/style&gt;&lt;style face="normal" font="default" size="100%"&gt;): consequences for fertility, survival and growth&lt;/style&gt;&lt;/title&gt;&lt;secondary-title&gt;Invertebrate Reproduction and Development&lt;/secondary-title&gt;&lt;/titles&gt;&lt;periodical&gt;&lt;full-title&gt;Invertebrate Reproduction and Development&lt;/full-title&gt;&lt;/periodical&gt;&lt;pages&gt;217-226&lt;/pages&gt;&lt;volume&gt;40&lt;/volume&gt;&lt;number&gt;2-3&lt;/number&gt;&lt;keywords&gt;&lt;keyword&gt;Hybrids&lt;/keyword&gt;&lt;keyword&gt;snails&lt;/keyword&gt;&lt;keyword&gt;Helix aspersa&lt;/keyword&gt;&lt;keyword&gt;growth&lt;/keyword&gt;&lt;keyword&gt;viability&lt;/keyword&gt;&lt;keyword&gt;fertility&lt;/keyword&gt;&lt;/keywords&gt;&lt;dates&gt;&lt;year&gt;2001&lt;/year&gt;&lt;/dates&gt;&lt;urls&gt;&lt;pdf-urls&gt;&lt;url&gt;file://J:\E Library\Plant Catalogue\G\Gomot-de Vaufleury and Borgo 2002 EN51700.pdf&lt;/url&gt;&lt;/pdf-urls&gt;&lt;/urls&gt;&lt;custom1&gt;Hitchhikers PRA_RG&lt;/custom1&gt;&lt;electronic-resource-num&gt;https://doi.org/10.1080/07924259.2001.9652721&lt;/electronic-resource-num&gt;&lt;/record&gt;&lt;/Cite&gt;&lt;/EndNote&gt;</w:instrText>
      </w:r>
      <w:r w:rsidRPr="00261D54">
        <w:fldChar w:fldCharType="separate"/>
      </w:r>
      <w:r w:rsidRPr="00261D54">
        <w:rPr>
          <w:noProof/>
        </w:rPr>
        <w:t>(Gomot-de Vaufleury</w:t>
      </w:r>
      <w:r w:rsidR="00184A16">
        <w:rPr>
          <w:noProof/>
        </w:rPr>
        <w:t xml:space="preserve"> and </w:t>
      </w:r>
      <w:r w:rsidRPr="00261D54">
        <w:rPr>
          <w:noProof/>
        </w:rPr>
        <w:t>Borgo</w:t>
      </w:r>
      <w:r w:rsidR="00B46D15">
        <w:rPr>
          <w:noProof/>
        </w:rPr>
        <w:t>,</w:t>
      </w:r>
      <w:r w:rsidRPr="00261D54">
        <w:rPr>
          <w:noProof/>
        </w:rPr>
        <w:t xml:space="preserve"> 2001)</w:t>
      </w:r>
      <w:r w:rsidRPr="00261D54">
        <w:fldChar w:fldCharType="end"/>
      </w:r>
      <w:r w:rsidRPr="00261D54">
        <w:t>.</w:t>
      </w:r>
    </w:p>
    <w:p w14:paraId="2B25FAC3" w14:textId="4CA246AC" w:rsidR="00ED53D0" w:rsidRPr="00261D54" w:rsidRDefault="00ED53D0" w:rsidP="00ED53D0">
      <w:r w:rsidRPr="00261D54">
        <w:t>Finally, no differences in genitalia structure are recorded between the subspecies</w:t>
      </w:r>
      <w:r w:rsidR="00F33F62" w:rsidRPr="00261D54">
        <w:t xml:space="preserve"> </w:t>
      </w:r>
      <w:r w:rsidR="006F743C" w:rsidRPr="006F743C">
        <w:rPr>
          <w:i/>
          <w:iCs/>
        </w:rPr>
        <w:t>C.</w:t>
      </w:r>
      <w:r w:rsidR="00842824">
        <w:rPr>
          <w:i/>
          <w:iCs/>
        </w:rPr>
        <w:t> </w:t>
      </w:r>
      <w:r w:rsidR="006F743C" w:rsidRPr="006F743C">
        <w:rPr>
          <w:i/>
          <w:iCs/>
        </w:rPr>
        <w:t>aspersum</w:t>
      </w:r>
      <w:r w:rsidR="00842824">
        <w:rPr>
          <w:i/>
          <w:iCs/>
        </w:rPr>
        <w:t> </w:t>
      </w:r>
      <w:r w:rsidRPr="00261D54">
        <w:rPr>
          <w:i/>
          <w:iCs/>
        </w:rPr>
        <w:t>aspersum</w:t>
      </w:r>
      <w:r w:rsidRPr="00261D54">
        <w:t xml:space="preserve"> and </w:t>
      </w:r>
      <w:r w:rsidR="006F743C" w:rsidRPr="006F743C">
        <w:rPr>
          <w:i/>
          <w:iCs/>
        </w:rPr>
        <w:t>C.</w:t>
      </w:r>
      <w:r w:rsidR="00842824">
        <w:rPr>
          <w:i/>
          <w:iCs/>
        </w:rPr>
        <w:t> </w:t>
      </w:r>
      <w:r w:rsidR="006F743C" w:rsidRPr="006F743C">
        <w:rPr>
          <w:i/>
          <w:iCs/>
        </w:rPr>
        <w:t>aspersum</w:t>
      </w:r>
      <w:r w:rsidR="00842824">
        <w:rPr>
          <w:i/>
          <w:iCs/>
        </w:rPr>
        <w:t> </w:t>
      </w:r>
      <w:r w:rsidR="0032298B">
        <w:rPr>
          <w:i/>
          <w:iCs/>
        </w:rPr>
        <w:t>maximum</w:t>
      </w:r>
      <w:r w:rsidRPr="00261D54">
        <w:t xml:space="preserve">, although size differences within and between the subspecies are noted and discussed </w:t>
      </w:r>
      <w:r w:rsidRPr="00261D54">
        <w:fldChar w:fldCharType="begin">
          <w:fldData xml:space="preserve">PEVuZE5vdGU+PENpdGU+PEF1dGhvcj5NYWRlYzwvQXV0aG9yPjxZZWFyPjIwMDM8L1llYXI+PFJl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</w:fldData>
        </w:fldChar>
      </w:r>
      <w:r w:rsidRPr="00261D54">
        <w:instrText xml:space="preserve"> ADDIN EN.CITE </w:instrText>
      </w:r>
      <w:r w:rsidRPr="00261D54">
        <w:fldChar w:fldCharType="begin">
          <w:fldData xml:space="preserve">PEVuZE5vdGU+PENpdGU+PEF1dGhvcj5NYWRlYzwvQXV0aG9yPjxZZWFyPjIwMDM8L1llYXI+PFJl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</w:fldData>
        </w:fldChar>
      </w:r>
      <w:r w:rsidRPr="00261D54">
        <w:instrText xml:space="preserve"> ADDIN EN.CITE.DATA </w:instrText>
      </w:r>
      <w:r w:rsidRPr="00261D54">
        <w:fldChar w:fldCharType="end"/>
      </w:r>
      <w:r w:rsidRPr="00261D54">
        <w:fldChar w:fldCharType="separate"/>
      </w:r>
      <w:r w:rsidRPr="00261D54">
        <w:rPr>
          <w:noProof/>
        </w:rPr>
        <w:t>(Guiller</w:t>
      </w:r>
      <w:r w:rsidR="00184A16">
        <w:rPr>
          <w:noProof/>
        </w:rPr>
        <w:t xml:space="preserve"> and </w:t>
      </w:r>
      <w:r w:rsidRPr="00261D54">
        <w:rPr>
          <w:noProof/>
        </w:rPr>
        <w:t>Madec</w:t>
      </w:r>
      <w:r w:rsidR="00B46D15">
        <w:rPr>
          <w:noProof/>
        </w:rPr>
        <w:t>,</w:t>
      </w:r>
      <w:r w:rsidRPr="00261D54">
        <w:rPr>
          <w:noProof/>
        </w:rPr>
        <w:t xml:space="preserve"> 2010; Madec, Bellido</w:t>
      </w:r>
      <w:r w:rsidR="00184A16">
        <w:rPr>
          <w:noProof/>
        </w:rPr>
        <w:t xml:space="preserve"> and </w:t>
      </w:r>
      <w:r w:rsidRPr="00261D54">
        <w:rPr>
          <w:noProof/>
        </w:rPr>
        <w:t>Guiller</w:t>
      </w:r>
      <w:r w:rsidR="00B46D15">
        <w:rPr>
          <w:noProof/>
        </w:rPr>
        <w:t>,</w:t>
      </w:r>
      <w:r w:rsidRPr="00261D54">
        <w:rPr>
          <w:noProof/>
        </w:rPr>
        <w:t xml:space="preserve"> 2003; Sherpa</w:t>
      </w:r>
      <w:r w:rsidR="00AF0763" w:rsidRPr="00AF0763">
        <w:rPr>
          <w:i/>
          <w:noProof/>
        </w:rPr>
        <w:t xml:space="preserve"> et al</w:t>
      </w:r>
      <w:r w:rsidR="00174F05" w:rsidRPr="00174F05">
        <w:rPr>
          <w:noProof/>
        </w:rPr>
        <w:t xml:space="preserve">., </w:t>
      </w:r>
      <w:r w:rsidRPr="00261D54">
        <w:rPr>
          <w:noProof/>
        </w:rPr>
        <w:t>2018)</w:t>
      </w:r>
      <w:r w:rsidRPr="00261D54">
        <w:fldChar w:fldCharType="end"/>
      </w:r>
      <w:r w:rsidRPr="00261D54">
        <w:t xml:space="preserve">. </w:t>
      </w:r>
      <w:r w:rsidRPr="00261D54">
        <w:fldChar w:fldCharType="begin">
          <w:fldData xml:space="preserve">PEVuZE5vdGU+PENpdGUgQXV0aG9yWWVhcj0iMSI+PEF1dGhvcj5aacipdGVrPC9BdXRob3I+PFll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=
</w:fldData>
        </w:fldChar>
      </w:r>
      <w:r w:rsidRPr="00261D54">
        <w:instrText xml:space="preserve"> ADDIN EN.CITE </w:instrText>
      </w:r>
      <w:r w:rsidRPr="00261D54">
        <w:fldChar w:fldCharType="begin">
          <w:fldData xml:space="preserve">PEVuZE5vdGU+PENpdGUgQXV0aG9yWWVhcj0iMSI+PEF1dGhvcj5aacipdGVrPC9BdXRob3I+PFll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=
</w:fldData>
        </w:fldChar>
      </w:r>
      <w:r w:rsidRPr="00261D54">
        <w:instrText xml:space="preserve"> ADDIN EN.CITE.DATA </w:instrText>
      </w:r>
      <w:r w:rsidRPr="00261D54">
        <w:fldChar w:fldCharType="end"/>
      </w:r>
      <w:r w:rsidRPr="00261D54">
        <w:fldChar w:fldCharType="separate"/>
      </w:r>
      <w:r w:rsidRPr="00261D54">
        <w:rPr>
          <w:noProof/>
        </w:rPr>
        <w:t>Ziȩtek, Ziomek and Wilczyńska (2019)</w:t>
      </w:r>
      <w:r w:rsidRPr="00261D54">
        <w:fldChar w:fldCharType="end"/>
      </w:r>
      <w:r w:rsidRPr="00261D54">
        <w:t xml:space="preserve"> developed a dissection protocol appropriate for use on both subspecies.</w:t>
      </w:r>
    </w:p>
    <w:p w14:paraId="6B11CF06" w14:textId="2E022A06" w:rsidR="00ED53D0" w:rsidRPr="00261D54" w:rsidRDefault="00ED53D0" w:rsidP="00ED53D0">
      <w:r w:rsidRPr="00261D54">
        <w:t xml:space="preserve">In summary, the available genetic information is not sufficient to resolve the taxonomic status of the subspecies </w:t>
      </w:r>
      <w:r w:rsidR="006F743C" w:rsidRPr="006F743C">
        <w:rPr>
          <w:i/>
          <w:iCs/>
        </w:rPr>
        <w:t>C.</w:t>
      </w:r>
      <w:r w:rsidR="00842824">
        <w:rPr>
          <w:i/>
          <w:iCs/>
        </w:rPr>
        <w:t> </w:t>
      </w:r>
      <w:r w:rsidR="006F743C" w:rsidRPr="006F743C">
        <w:rPr>
          <w:i/>
          <w:iCs/>
        </w:rPr>
        <w:t>aspersum</w:t>
      </w:r>
      <w:r w:rsidR="00842824">
        <w:rPr>
          <w:i/>
          <w:iCs/>
        </w:rPr>
        <w:t> </w:t>
      </w:r>
      <w:r w:rsidR="0032298B">
        <w:rPr>
          <w:i/>
          <w:iCs/>
        </w:rPr>
        <w:t>maximum</w:t>
      </w:r>
      <w:r w:rsidRPr="00261D54">
        <w:t xml:space="preserve">. Based on morphological diagnosis and </w:t>
      </w:r>
      <w:r w:rsidR="007E73F9">
        <w:t xml:space="preserve">the </w:t>
      </w:r>
      <w:r w:rsidRPr="00261D54">
        <w:t xml:space="preserve">other information presented </w:t>
      </w:r>
      <w:r w:rsidR="007E73F9">
        <w:t>here</w:t>
      </w:r>
      <w:r w:rsidRPr="00261D54">
        <w:t xml:space="preserve">, the department supports </w:t>
      </w:r>
      <w:r w:rsidR="006F743C" w:rsidRPr="006F743C">
        <w:rPr>
          <w:i/>
          <w:iCs/>
        </w:rPr>
        <w:t>C.</w:t>
      </w:r>
      <w:r w:rsidR="00043BC2">
        <w:rPr>
          <w:i/>
          <w:iCs/>
        </w:rPr>
        <w:t> </w:t>
      </w:r>
      <w:r w:rsidR="006F743C" w:rsidRPr="006F743C">
        <w:rPr>
          <w:i/>
          <w:iCs/>
        </w:rPr>
        <w:t>aspersum</w:t>
      </w:r>
      <w:r w:rsidR="00043BC2">
        <w:rPr>
          <w:i/>
          <w:iCs/>
        </w:rPr>
        <w:t> </w:t>
      </w:r>
      <w:r w:rsidR="0032298B">
        <w:rPr>
          <w:i/>
          <w:iCs/>
        </w:rPr>
        <w:t>maximum</w:t>
      </w:r>
      <w:r w:rsidRPr="00261D54">
        <w:rPr>
          <w:i/>
          <w:iCs/>
        </w:rPr>
        <w:t xml:space="preserve"> </w:t>
      </w:r>
      <w:r w:rsidRPr="00261D54">
        <w:t xml:space="preserve">is a valid subspecies of </w:t>
      </w:r>
      <w:r w:rsidR="006F743C" w:rsidRPr="006F743C">
        <w:rPr>
          <w:i/>
          <w:iCs/>
        </w:rPr>
        <w:t>C.</w:t>
      </w:r>
      <w:r w:rsidR="00043BC2">
        <w:rPr>
          <w:i/>
          <w:iCs/>
        </w:rPr>
        <w:t> </w:t>
      </w:r>
      <w:r w:rsidR="006F743C" w:rsidRPr="006F743C">
        <w:rPr>
          <w:i/>
          <w:iCs/>
        </w:rPr>
        <w:t>aspersum</w:t>
      </w:r>
      <w:r w:rsidRPr="00261D54">
        <w:t xml:space="preserve"> and unlikely to be a cryptic species.</w:t>
      </w:r>
    </w:p>
    <w:p w14:paraId="253FFE43" w14:textId="16F53288" w:rsidR="00ED53D0" w:rsidRPr="00261D54" w:rsidRDefault="00ED53D0" w:rsidP="00ED53D0">
      <w:r w:rsidRPr="00261D54">
        <w:t xml:space="preserve">Given the absence of wild populations, it appears that the subspecies persists only due to commercial farming efforts in a number of countries. Evidence from published literature supports that </w:t>
      </w:r>
      <w:r w:rsidR="006F743C" w:rsidRPr="006F743C">
        <w:rPr>
          <w:i/>
          <w:iCs/>
        </w:rPr>
        <w:t>C.</w:t>
      </w:r>
      <w:r w:rsidR="00043BC2">
        <w:rPr>
          <w:i/>
          <w:iCs/>
        </w:rPr>
        <w:t> </w:t>
      </w:r>
      <w:r w:rsidR="006F743C" w:rsidRPr="006F743C">
        <w:rPr>
          <w:i/>
          <w:iCs/>
        </w:rPr>
        <w:t>aspersum</w:t>
      </w:r>
      <w:r w:rsidRPr="00261D54">
        <w:t xml:space="preserve"> adult size and weight are inherited; it is likely these traits are maintained in </w:t>
      </w:r>
      <w:r w:rsidR="006F743C" w:rsidRPr="006F743C">
        <w:rPr>
          <w:i/>
          <w:iCs/>
        </w:rPr>
        <w:t>C.</w:t>
      </w:r>
      <w:r w:rsidR="00043BC2">
        <w:rPr>
          <w:i/>
          <w:iCs/>
        </w:rPr>
        <w:t> </w:t>
      </w:r>
      <w:r w:rsidR="006F743C" w:rsidRPr="006F743C">
        <w:rPr>
          <w:i/>
          <w:iCs/>
        </w:rPr>
        <w:t>aspersum</w:t>
      </w:r>
      <w:r w:rsidR="00043BC2">
        <w:rPr>
          <w:i/>
          <w:iCs/>
        </w:rPr>
        <w:t> </w:t>
      </w:r>
      <w:r w:rsidR="0032298B">
        <w:rPr>
          <w:i/>
          <w:iCs/>
        </w:rPr>
        <w:t>maximum</w:t>
      </w:r>
      <w:r w:rsidRPr="00261D54">
        <w:t xml:space="preserve"> through selective breeding and growth under optimal conditions.</w:t>
      </w:r>
    </w:p>
    <w:p w14:paraId="4D86AD74" w14:textId="72931DE9" w:rsidR="0026709E" w:rsidRPr="00261D54" w:rsidRDefault="0026709E" w:rsidP="00386C83">
      <w:pPr>
        <w:pStyle w:val="Heading3"/>
        <w:spacing w:before="120" w:after="240"/>
      </w:pPr>
      <w:bookmarkStart w:id="54" w:name="_Toc209421975"/>
      <w:r w:rsidRPr="00261D54">
        <w:t>Pest potential and status</w:t>
      </w:r>
      <w:bookmarkEnd w:id="54"/>
    </w:p>
    <w:p w14:paraId="321F0445" w14:textId="40D7C52C" w:rsidR="00CE6174" w:rsidRPr="00261D54" w:rsidRDefault="009F3B8E" w:rsidP="00CE6174">
      <w:r w:rsidRPr="00261D54">
        <w:t xml:space="preserve">IPPC </w:t>
      </w:r>
      <w:r w:rsidR="00CE6174" w:rsidRPr="00261D54">
        <w:t xml:space="preserve">ISPM 11 </w:t>
      </w:r>
      <w:r w:rsidR="00AA00B7" w:rsidRPr="00261D54">
        <w:t>(</w:t>
      </w:r>
      <w:r w:rsidR="00CE6174" w:rsidRPr="00261D54">
        <w:t xml:space="preserve">Pest </w:t>
      </w:r>
      <w:r w:rsidR="00AA00B7" w:rsidRPr="00261D54">
        <w:t>R</w:t>
      </w:r>
      <w:r w:rsidR="00CE6174" w:rsidRPr="00261D54">
        <w:t xml:space="preserve">isk </w:t>
      </w:r>
      <w:r w:rsidR="00AA00B7" w:rsidRPr="00261D54">
        <w:t>A</w:t>
      </w:r>
      <w:r w:rsidR="00CE6174" w:rsidRPr="00261D54">
        <w:t xml:space="preserve">nalysis for </w:t>
      </w:r>
      <w:r w:rsidR="00AA00B7" w:rsidRPr="00261D54">
        <w:t>Q</w:t>
      </w:r>
      <w:r w:rsidR="00CE6174" w:rsidRPr="00261D54">
        <w:t xml:space="preserve">uarantine </w:t>
      </w:r>
      <w:r w:rsidR="00AA00B7" w:rsidRPr="00261D54">
        <w:t>P</w:t>
      </w:r>
      <w:r w:rsidR="00CE6174" w:rsidRPr="00261D54">
        <w:t>ests</w:t>
      </w:r>
      <w:r w:rsidR="00AA00B7" w:rsidRPr="00261D54">
        <w:t xml:space="preserve">) </w:t>
      </w:r>
      <w:r w:rsidR="00CE6174" w:rsidRPr="00261D54">
        <w:t>states that the taxonomic level usually considered in a P</w:t>
      </w:r>
      <w:r w:rsidR="00AA00B7" w:rsidRPr="00261D54">
        <w:t xml:space="preserve">est Risk Analysis </w:t>
      </w:r>
      <w:r w:rsidR="00CE6174" w:rsidRPr="00261D54">
        <w:t>is ‘species’</w:t>
      </w:r>
      <w:r w:rsidR="00AA00B7" w:rsidRPr="00261D54">
        <w:t xml:space="preserve"> – the </w:t>
      </w:r>
      <w:r w:rsidR="00CE6174" w:rsidRPr="00261D54">
        <w:t>use of ‘subspecies’ may be justified if there is scientific evidence demonstrating that differences in characteristics are stable and significantly affect phytosanitary status</w:t>
      </w:r>
      <w:r w:rsidR="00AA00B7" w:rsidRPr="00261D54">
        <w:t>.</w:t>
      </w:r>
    </w:p>
    <w:p w14:paraId="6AF38FB3" w14:textId="5E54976C" w:rsidR="00CE6174" w:rsidRPr="00261D54" w:rsidRDefault="00CE6174" w:rsidP="00CE6174">
      <w:r w:rsidRPr="00261D54">
        <w:t xml:space="preserve">From a plant health perspective, the subspecies </w:t>
      </w:r>
      <w:r w:rsidR="006F743C" w:rsidRPr="006F743C">
        <w:rPr>
          <w:i/>
          <w:iCs/>
        </w:rPr>
        <w:t>C.</w:t>
      </w:r>
      <w:r w:rsidR="00B81008">
        <w:rPr>
          <w:i/>
          <w:iCs/>
        </w:rPr>
        <w:t> </w:t>
      </w:r>
      <w:r w:rsidR="006F743C" w:rsidRPr="006F743C">
        <w:rPr>
          <w:i/>
          <w:iCs/>
        </w:rPr>
        <w:t>aspersum</w:t>
      </w:r>
      <w:r w:rsidR="00B81008">
        <w:rPr>
          <w:i/>
          <w:iCs/>
        </w:rPr>
        <w:t> </w:t>
      </w:r>
      <w:r w:rsidRPr="00261D54">
        <w:rPr>
          <w:i/>
          <w:iCs/>
        </w:rPr>
        <w:t>maximum</w:t>
      </w:r>
      <w:r w:rsidRPr="00261D54">
        <w:t xml:space="preserve"> does not meet the IPPC definition of a quarantine pest for Australia. The available evidence suggests that </w:t>
      </w:r>
      <w:r w:rsidR="006F743C" w:rsidRPr="006F743C">
        <w:rPr>
          <w:i/>
          <w:iCs/>
        </w:rPr>
        <w:lastRenderedPageBreak/>
        <w:t>C.</w:t>
      </w:r>
      <w:r w:rsidR="00C47BE8">
        <w:rPr>
          <w:i/>
          <w:iCs/>
        </w:rPr>
        <w:t> </w:t>
      </w:r>
      <w:r w:rsidR="006F743C" w:rsidRPr="006F743C">
        <w:rPr>
          <w:i/>
          <w:iCs/>
        </w:rPr>
        <w:t>aspersum</w:t>
      </w:r>
      <w:r w:rsidR="00C47BE8">
        <w:rPr>
          <w:i/>
          <w:iCs/>
        </w:rPr>
        <w:t> </w:t>
      </w:r>
      <w:r w:rsidRPr="00261D54">
        <w:rPr>
          <w:i/>
          <w:iCs/>
        </w:rPr>
        <w:t>maximum</w:t>
      </w:r>
      <w:r w:rsidRPr="00261D54">
        <w:rPr>
          <w:i/>
        </w:rPr>
        <w:t xml:space="preserve"> </w:t>
      </w:r>
      <w:r w:rsidRPr="00261D54">
        <w:t xml:space="preserve">is </w:t>
      </w:r>
      <w:r w:rsidR="000B2846" w:rsidRPr="00261D54">
        <w:t xml:space="preserve">very </w:t>
      </w:r>
      <w:r w:rsidRPr="00261D54">
        <w:t xml:space="preserve">similar to </w:t>
      </w:r>
      <w:r w:rsidR="006F743C" w:rsidRPr="006F743C">
        <w:rPr>
          <w:i/>
          <w:iCs/>
        </w:rPr>
        <w:t>C.</w:t>
      </w:r>
      <w:r w:rsidR="00C47BE8">
        <w:rPr>
          <w:i/>
          <w:iCs/>
        </w:rPr>
        <w:t> </w:t>
      </w:r>
      <w:r w:rsidR="006F743C" w:rsidRPr="006F743C">
        <w:rPr>
          <w:i/>
          <w:iCs/>
        </w:rPr>
        <w:t>aspersum</w:t>
      </w:r>
      <w:r w:rsidR="00C47BE8">
        <w:rPr>
          <w:i/>
          <w:iCs/>
        </w:rPr>
        <w:t> </w:t>
      </w:r>
      <w:r w:rsidRPr="00261D54">
        <w:rPr>
          <w:i/>
          <w:iCs/>
        </w:rPr>
        <w:t>aspersum</w:t>
      </w:r>
      <w:r w:rsidRPr="00261D54">
        <w:t xml:space="preserve">, which is already present and widespread in Australia, and any impacts on plant health and the environment are likely to be commensurate with, or less than, those of </w:t>
      </w:r>
      <w:r w:rsidR="006F743C" w:rsidRPr="006F743C">
        <w:rPr>
          <w:i/>
          <w:iCs/>
        </w:rPr>
        <w:t>C.</w:t>
      </w:r>
      <w:r w:rsidR="00C47BE8">
        <w:rPr>
          <w:i/>
          <w:iCs/>
        </w:rPr>
        <w:t> </w:t>
      </w:r>
      <w:r w:rsidR="006F743C" w:rsidRPr="006F743C">
        <w:rPr>
          <w:i/>
          <w:iCs/>
        </w:rPr>
        <w:t>aspersum</w:t>
      </w:r>
      <w:r w:rsidR="00C47BE8">
        <w:rPr>
          <w:i/>
          <w:iCs/>
        </w:rPr>
        <w:t> </w:t>
      </w:r>
      <w:r w:rsidRPr="00261D54">
        <w:rPr>
          <w:i/>
          <w:iCs/>
        </w:rPr>
        <w:t>aspersum</w:t>
      </w:r>
      <w:r w:rsidRPr="00261D54">
        <w:t>.</w:t>
      </w:r>
    </w:p>
    <w:p w14:paraId="1CDCAE8E" w14:textId="387D6DFA" w:rsidR="00CE6174" w:rsidRPr="00261D54" w:rsidRDefault="00CE6174" w:rsidP="00CE6174">
      <w:r w:rsidRPr="00261D54">
        <w:t xml:space="preserve">The species </w:t>
      </w:r>
      <w:r w:rsidR="006F743C" w:rsidRPr="006F743C">
        <w:rPr>
          <w:i/>
          <w:iCs/>
        </w:rPr>
        <w:t>C.</w:t>
      </w:r>
      <w:r w:rsidR="00C47BE8">
        <w:rPr>
          <w:i/>
          <w:iCs/>
        </w:rPr>
        <w:t> </w:t>
      </w:r>
      <w:r w:rsidR="006F743C" w:rsidRPr="006F743C">
        <w:rPr>
          <w:i/>
          <w:iCs/>
        </w:rPr>
        <w:t>aspersum</w:t>
      </w:r>
      <w:r w:rsidRPr="00261D54">
        <w:t xml:space="preserve"> was likely introduced to Australia shortly after European settlement and is present in all states and territories </w:t>
      </w:r>
      <w:r w:rsidRPr="00261D54">
        <w:fldChar w:fldCharType="begin"/>
      </w:r>
      <w:r w:rsidRPr="00261D54">
        <w:instrText xml:space="preserve"> ADDIN EN.CITE &lt;EndNote&gt;&lt;Cite&gt;&lt;Author&gt;Blacket&lt;/Author&gt;&lt;Year&gt;2016&lt;/Year&gt;&lt;RecNum&gt;38482&lt;/RecNum&gt;&lt;DisplayText&gt;(Blacket et al. 2016)&lt;/DisplayText&gt;&lt;record&gt;&lt;rec-number&gt;38482&lt;/rec-number&gt;&lt;foreign-keys&gt;&lt;key app="EN" db-id="pxwxw0er9zv2fxezxdk5tt5utz5p5vtrwdv0" timestamp="1586203347"&gt;38482&lt;/key&gt;&lt;/foreign-keys&gt;&lt;ref-type name="Journal Articles"&gt;17&lt;/ref-type&gt;&lt;contributors&gt;&lt;authors&gt;&lt;author&gt;Blacket, M.J.&lt;/author&gt;&lt;author&gt;Shea, M.&lt;/author&gt;&lt;author&gt;Semeraro, L.&lt;/author&gt;&lt;author&gt;Malipatil, M.B.&lt;/author&gt;&lt;/authors&gt;&lt;/contributors&gt;&lt;titles&gt;&lt;title&gt;Introduced Helicidae garden snails in Australia: morphological and molecular diagnostics, species distributions and systematics&lt;/title&gt;&lt;secondary-title&gt;Records of the Australian Museum&lt;/secondary-title&gt;&lt;/titles&gt;&lt;periodical&gt;&lt;full-title&gt;Records of the Australian Museum&lt;/full-title&gt;&lt;/periodical&gt;&lt;pages&gt;99-116&lt;/pages&gt;&lt;volume&gt;68&lt;/volume&gt;&lt;number&gt;3&lt;/number&gt;&lt;keywords&gt;&lt;keyword&gt;Land snails&lt;/keyword&gt;&lt;keyword&gt;Helicidae&lt;/keyword&gt;&lt;keyword&gt;introduced pests Australia&lt;/keyword&gt;&lt;keyword&gt;morphology&lt;/keyword&gt;&lt;keyword&gt;DNA barcoding&lt;/keyword&gt;&lt;keyword&gt;diagnostics&lt;/keyword&gt;&lt;keyword&gt;biosecurity&lt;/keyword&gt;&lt;keyword&gt;Eobania vermiculata&lt;/keyword&gt;&lt;keyword&gt;Theba pisana&lt;/keyword&gt;&lt;keyword&gt;Cornu aspersum&lt;/keyword&gt;&lt;keyword&gt;Cantareus apertus&lt;/keyword&gt;&lt;/keywords&gt;&lt;dates&gt;&lt;year&gt;2016&lt;/year&gt;&lt;/dates&gt;&lt;urls&gt;&lt;pdf-urls&gt;&lt;url&gt;file://J:\E Library\Plant Catalogue\B\Blacket et al 2016 EN38482.pdf&lt;/url&gt;&lt;/pdf-urls&gt;&lt;/urls&gt;&lt;/record&gt;&lt;/Cite&gt;&lt;/EndNote&gt;</w:instrText>
      </w:r>
      <w:r w:rsidRPr="00261D54">
        <w:fldChar w:fldCharType="separate"/>
      </w:r>
      <w:r w:rsidRPr="00261D54">
        <w:rPr>
          <w:noProof/>
        </w:rPr>
        <w:t>(Blacket</w:t>
      </w:r>
      <w:r w:rsidR="00AF0763" w:rsidRPr="00AF0763">
        <w:rPr>
          <w:i/>
          <w:noProof/>
        </w:rPr>
        <w:t xml:space="preserve"> et al</w:t>
      </w:r>
      <w:r w:rsidR="00174F05" w:rsidRPr="00174F05">
        <w:rPr>
          <w:noProof/>
        </w:rPr>
        <w:t xml:space="preserve">., </w:t>
      </w:r>
      <w:r w:rsidRPr="00261D54">
        <w:rPr>
          <w:noProof/>
        </w:rPr>
        <w:t>2016)</w:t>
      </w:r>
      <w:r w:rsidRPr="00261D54">
        <w:fldChar w:fldCharType="end"/>
      </w:r>
      <w:r w:rsidRPr="00261D54">
        <w:t xml:space="preserve">. </w:t>
      </w:r>
      <w:r w:rsidR="00792871" w:rsidRPr="00261D54">
        <w:t>The d</w:t>
      </w:r>
      <w:r w:rsidRPr="00261D54">
        <w:t xml:space="preserve">irect impact of </w:t>
      </w:r>
      <w:r w:rsidR="006F743C" w:rsidRPr="006F743C">
        <w:rPr>
          <w:i/>
          <w:iCs/>
        </w:rPr>
        <w:t>C.</w:t>
      </w:r>
      <w:r w:rsidR="00C47BE8">
        <w:rPr>
          <w:i/>
          <w:iCs/>
        </w:rPr>
        <w:t> </w:t>
      </w:r>
      <w:r w:rsidR="006F743C" w:rsidRPr="006F743C">
        <w:rPr>
          <w:i/>
          <w:iCs/>
        </w:rPr>
        <w:t>aspersum</w:t>
      </w:r>
      <w:r w:rsidRPr="00261D54">
        <w:t xml:space="preserve"> on plant health in Australia </w:t>
      </w:r>
      <w:r w:rsidR="00792871" w:rsidRPr="00261D54">
        <w:t xml:space="preserve">is </w:t>
      </w:r>
      <w:r w:rsidRPr="00261D54">
        <w:t>limited to agricultural and ornamental plants in human</w:t>
      </w:r>
      <w:r w:rsidR="00792871" w:rsidRPr="00261D54">
        <w:t>-</w:t>
      </w:r>
      <w:r w:rsidRPr="00261D54">
        <w:t>disturbed environments.</w:t>
      </w:r>
    </w:p>
    <w:p w14:paraId="5921400C" w14:textId="2412FCED" w:rsidR="00CE6174" w:rsidRPr="00261D54" w:rsidRDefault="00792871" w:rsidP="00CE6174">
      <w:r w:rsidRPr="00261D54">
        <w:t xml:space="preserve">Subspecies of </w:t>
      </w:r>
      <w:r w:rsidR="006F743C" w:rsidRPr="006F743C">
        <w:rPr>
          <w:i/>
          <w:iCs/>
        </w:rPr>
        <w:t>C.</w:t>
      </w:r>
      <w:r w:rsidR="00C47BE8">
        <w:rPr>
          <w:i/>
          <w:iCs/>
        </w:rPr>
        <w:t> </w:t>
      </w:r>
      <w:r w:rsidR="006F743C" w:rsidRPr="006F743C">
        <w:rPr>
          <w:i/>
          <w:iCs/>
        </w:rPr>
        <w:t>aspersum</w:t>
      </w:r>
      <w:r w:rsidRPr="00261D54">
        <w:t xml:space="preserve"> are </w:t>
      </w:r>
      <w:r w:rsidR="00CE6174" w:rsidRPr="00261D54">
        <w:t xml:space="preserve">expected to </w:t>
      </w:r>
      <w:r w:rsidRPr="00261D54">
        <w:t xml:space="preserve">have a </w:t>
      </w:r>
      <w:r w:rsidR="00CE6174" w:rsidRPr="00261D54">
        <w:t>similar biology and behaviours.</w:t>
      </w:r>
      <w:r w:rsidRPr="00261D54">
        <w:t xml:space="preserve"> </w:t>
      </w:r>
      <w:r w:rsidR="006F743C" w:rsidRPr="006F743C">
        <w:rPr>
          <w:i/>
          <w:iCs/>
        </w:rPr>
        <w:t>C.</w:t>
      </w:r>
      <w:r w:rsidR="00C47BE8">
        <w:rPr>
          <w:i/>
          <w:iCs/>
        </w:rPr>
        <w:t> </w:t>
      </w:r>
      <w:r w:rsidR="006F743C" w:rsidRPr="006F743C">
        <w:rPr>
          <w:i/>
          <w:iCs/>
        </w:rPr>
        <w:t>aspersum</w:t>
      </w:r>
      <w:r w:rsidR="00C47BE8">
        <w:rPr>
          <w:i/>
          <w:iCs/>
        </w:rPr>
        <w:t> </w:t>
      </w:r>
      <w:r w:rsidR="00CB0FB2" w:rsidRPr="00261D54">
        <w:rPr>
          <w:i/>
          <w:iCs/>
        </w:rPr>
        <w:t>maximum</w:t>
      </w:r>
      <w:r w:rsidR="00CB0FB2" w:rsidRPr="00261D54">
        <w:t xml:space="preserve"> i</w:t>
      </w:r>
      <w:r w:rsidR="00CE6174" w:rsidRPr="00261D54">
        <w:t>s reported to be physically</w:t>
      </w:r>
      <w:r w:rsidR="00105C81">
        <w:t xml:space="preserve"> larger</w:t>
      </w:r>
      <w:r w:rsidR="00CE6174" w:rsidRPr="00261D54">
        <w:t xml:space="preserve">, show variation in some shell </w:t>
      </w:r>
      <w:r w:rsidR="00C028D2" w:rsidRPr="00261D54">
        <w:t xml:space="preserve">and </w:t>
      </w:r>
      <w:r w:rsidR="00CE6174" w:rsidRPr="00261D54">
        <w:t xml:space="preserve">have a longer lifespan </w:t>
      </w:r>
      <w:r w:rsidR="00CE6174" w:rsidRPr="00261D54">
        <w:fldChar w:fldCharType="begin"/>
      </w:r>
      <w:r w:rsidR="00CE6174" w:rsidRPr="00261D54">
        <w:instrText xml:space="preserve"> ADDIN EN.CITE &lt;EndNote&gt;&lt;Cite&gt;&lt;Author&gt;Russo&lt;/Author&gt;&lt;Year&gt;2011&lt;/Year&gt;&lt;RecNum&gt;52829&lt;/RecNum&gt;&lt;DisplayText&gt;(Russo &amp;amp; Madec 2011)&lt;/DisplayText&gt;&lt;record&gt;&lt;rec-number&gt;52829&lt;/rec-number&gt;&lt;foreign-keys&gt;&lt;key app="EN" db-id="pxwxw0er9zv2fxezxdk5tt5utz5p5vtrwdv0" timestamp="1715235442"&gt;52829&lt;/key&gt;&lt;/foreign-keys&gt;&lt;ref-type name="Journal Articles"&gt;17&lt;/ref-type&gt;&lt;contributors&gt;&lt;authors&gt;&lt;author&gt;Russo, J.&lt;/author&gt;&lt;author&gt;Madec, L.&lt;/author&gt;&lt;/authors&gt;&lt;/contributors&gt;&lt;titles&gt;&lt;title&gt;&lt;style face="normal" font="default" size="100%"&gt;Dual strategy for immune defense in the land snail &lt;/style&gt;&lt;style face="italic" font="default" size="100%"&gt;Cornu aspersum&lt;/style&gt;&lt;style face="normal" font="default" size="100%"&gt; (Gastropoda, Pulmonata)&lt;/style&gt;&lt;/title&gt;&lt;secondary-title&gt;Physiological and Biochemical Zoology&lt;/secondary-title&gt;&lt;/titles&gt;&lt;periodical&gt;&lt;full-title&gt;Physiological and Biochemical Zoology&lt;/full-title&gt;&lt;/periodical&gt;&lt;pages&gt;212-221&lt;/pages&gt;&lt;volume&gt;84&lt;/volume&gt;&lt;number&gt;2&lt;/number&gt;&lt;keywords&gt;&lt;keyword&gt;Cornu aspersum&lt;/keyword&gt;&lt;keyword&gt;immune response&lt;/keyword&gt;&lt;keyword&gt;Escherichia coli&lt;/keyword&gt;&lt;/keywords&gt;&lt;dates&gt;&lt;year&gt;2011&lt;/year&gt;&lt;/dates&gt;&lt;publisher&gt;The University of Chicago&lt;/publisher&gt;&lt;urls&gt;&lt;related-urls&gt;&lt;url&gt;https://www.journals.uchicago.edu/doi/abs/10.1086/659123?journalCode=pbz&lt;/url&gt;&lt;/related-urls&gt;&lt;pdf-urls&gt;&lt;url&gt;file://J:\E Library\Plant Catalogue\R\Russo and Madec 2011 EN52829.pdf&lt;/url&gt;&lt;/pdf-urls&gt;&lt;/urls&gt;&lt;custom1&gt;Hitchhiker PRA, KP&lt;/custom1&gt;&lt;electronic-resource-num&gt;DOI 10.1086/659123&lt;/electronic-resource-num&gt;&lt;/record&gt;&lt;/Cite&gt;&lt;/EndNote&gt;</w:instrText>
      </w:r>
      <w:r w:rsidR="00CE6174" w:rsidRPr="00261D54">
        <w:fldChar w:fldCharType="separate"/>
      </w:r>
      <w:r w:rsidR="00CE6174" w:rsidRPr="00261D54">
        <w:rPr>
          <w:noProof/>
        </w:rPr>
        <w:t>(Russo</w:t>
      </w:r>
      <w:r w:rsidR="00184A16">
        <w:rPr>
          <w:noProof/>
        </w:rPr>
        <w:t xml:space="preserve"> and </w:t>
      </w:r>
      <w:r w:rsidR="00CE6174" w:rsidRPr="00261D54">
        <w:rPr>
          <w:noProof/>
        </w:rPr>
        <w:t>Madec</w:t>
      </w:r>
      <w:r w:rsidR="005F04B2">
        <w:rPr>
          <w:noProof/>
        </w:rPr>
        <w:t>,</w:t>
      </w:r>
      <w:r w:rsidR="00CE6174" w:rsidRPr="00261D54">
        <w:rPr>
          <w:noProof/>
        </w:rPr>
        <w:t xml:space="preserve"> 2011)</w:t>
      </w:r>
      <w:r w:rsidR="00CE6174" w:rsidRPr="00261D54">
        <w:fldChar w:fldCharType="end"/>
      </w:r>
      <w:r w:rsidR="00CE6174" w:rsidRPr="00261D54">
        <w:t xml:space="preserve"> and lay more eggs than </w:t>
      </w:r>
      <w:r w:rsidR="006F743C" w:rsidRPr="006F743C">
        <w:rPr>
          <w:i/>
          <w:iCs/>
        </w:rPr>
        <w:t>C.</w:t>
      </w:r>
      <w:r w:rsidR="00C47BE8">
        <w:rPr>
          <w:i/>
          <w:iCs/>
        </w:rPr>
        <w:t> </w:t>
      </w:r>
      <w:r w:rsidR="006F743C" w:rsidRPr="006F743C">
        <w:rPr>
          <w:i/>
          <w:iCs/>
        </w:rPr>
        <w:t>aspersum</w:t>
      </w:r>
      <w:r w:rsidR="00C47BE8">
        <w:rPr>
          <w:i/>
          <w:iCs/>
        </w:rPr>
        <w:t> </w:t>
      </w:r>
      <w:r w:rsidR="00CE6174" w:rsidRPr="00261D54">
        <w:rPr>
          <w:i/>
          <w:iCs/>
        </w:rPr>
        <w:t>aspersum</w:t>
      </w:r>
      <w:r w:rsidR="00CE6174" w:rsidRPr="00261D54">
        <w:t xml:space="preserve"> </w:t>
      </w:r>
      <w:r w:rsidR="00CE6174" w:rsidRPr="00261D54">
        <w:fldChar w:fldCharType="begin">
          <w:fldData xml:space="preserve">PEVuZE5vdGU+PENpdGU+PEF1dGhvcj5SeWdhxYJvLUdhbGV3c2thPC9BdXRob3I+PFllYXI+MjAy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</w:fldData>
        </w:fldChar>
      </w:r>
      <w:r w:rsidR="00CE6174" w:rsidRPr="00261D54">
        <w:instrText xml:space="preserve"> ADDIN EN.CITE </w:instrText>
      </w:r>
      <w:r w:rsidR="00CE6174" w:rsidRPr="00261D54">
        <w:fldChar w:fldCharType="begin">
          <w:fldData xml:space="preserve">PEVuZE5vdGU+PENpdGU+PEF1dGhvcj5SeWdhxYJvLUdhbGV3c2thPC9BdXRob3I+PFllYXI+MjAy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</w:fldData>
        </w:fldChar>
      </w:r>
      <w:r w:rsidR="00CE6174" w:rsidRPr="00261D54">
        <w:instrText xml:space="preserve"> ADDIN EN.CITE.DATA </w:instrText>
      </w:r>
      <w:r w:rsidR="00CE6174" w:rsidRPr="00261D54">
        <w:fldChar w:fldCharType="end"/>
      </w:r>
      <w:r w:rsidR="00CE6174" w:rsidRPr="00261D54">
        <w:fldChar w:fldCharType="separate"/>
      </w:r>
      <w:r w:rsidR="00CE6174" w:rsidRPr="00261D54">
        <w:rPr>
          <w:noProof/>
        </w:rPr>
        <w:t>(Madec</w:t>
      </w:r>
      <w:r w:rsidR="00AF0763" w:rsidRPr="00AF0763">
        <w:rPr>
          <w:i/>
          <w:noProof/>
        </w:rPr>
        <w:t xml:space="preserve"> et al</w:t>
      </w:r>
      <w:r w:rsidR="00174F05" w:rsidRPr="00174F05">
        <w:rPr>
          <w:noProof/>
        </w:rPr>
        <w:t xml:space="preserve">., </w:t>
      </w:r>
      <w:r w:rsidR="00CE6174" w:rsidRPr="00261D54">
        <w:rPr>
          <w:noProof/>
        </w:rPr>
        <w:t>1998; Rygało-Galewska, Zglińska</w:t>
      </w:r>
      <w:r w:rsidR="00184A16">
        <w:rPr>
          <w:noProof/>
        </w:rPr>
        <w:t xml:space="preserve"> and </w:t>
      </w:r>
      <w:r w:rsidR="00CE6174" w:rsidRPr="00261D54">
        <w:rPr>
          <w:noProof/>
        </w:rPr>
        <w:t>Niemiec</w:t>
      </w:r>
      <w:r w:rsidR="005F04B2">
        <w:rPr>
          <w:noProof/>
        </w:rPr>
        <w:t>,</w:t>
      </w:r>
      <w:r w:rsidR="00CE6174" w:rsidRPr="00261D54">
        <w:rPr>
          <w:noProof/>
        </w:rPr>
        <w:t xml:space="preserve"> 2022)</w:t>
      </w:r>
      <w:r w:rsidR="00CE6174" w:rsidRPr="00261D54">
        <w:fldChar w:fldCharType="end"/>
      </w:r>
      <w:r w:rsidR="00CE6174" w:rsidRPr="00261D54">
        <w:t>. These traits are not necessarily indicators of increased potential for economic damage as they may be linked to trade-offs in fitness</w:t>
      </w:r>
      <w:r w:rsidR="00C028D2" w:rsidRPr="00261D54">
        <w:t>,</w:t>
      </w:r>
      <w:r w:rsidR="00CE6174" w:rsidRPr="00261D54">
        <w:t xml:space="preserve"> such as the longer time taken to reach reproductive maturity </w:t>
      </w:r>
      <w:r w:rsidR="00CE6174" w:rsidRPr="00261D54">
        <w:fldChar w:fldCharType="begin">
          <w:fldData xml:space="preserve">PEVuZE5vdGU+PENpdGU+PEF1dGhvcj5Gw6l2cmllcjwvQXV0aG9yPjxZZWFyPjIwMDk8L1llYXI+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</w:fldData>
        </w:fldChar>
      </w:r>
      <w:r w:rsidR="00CE6174" w:rsidRPr="00261D54">
        <w:instrText xml:space="preserve"> ADDIN EN.CITE </w:instrText>
      </w:r>
      <w:r w:rsidR="00CE6174" w:rsidRPr="00261D54">
        <w:fldChar w:fldCharType="begin">
          <w:fldData xml:space="preserve">PEVuZE5vdGU+PENpdGU+PEF1dGhvcj5Gw6l2cmllcjwvQXV0aG9yPjxZZWFyPjIwMDk8L1llYXI+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</w:fldData>
        </w:fldChar>
      </w:r>
      <w:r w:rsidR="00CE6174" w:rsidRPr="00261D54">
        <w:instrText xml:space="preserve"> ADDIN EN.CITE.DATA </w:instrText>
      </w:r>
      <w:r w:rsidR="00CE6174" w:rsidRPr="00261D54">
        <w:fldChar w:fldCharType="end"/>
      </w:r>
      <w:r w:rsidR="00CE6174" w:rsidRPr="00261D54">
        <w:fldChar w:fldCharType="separate"/>
      </w:r>
      <w:r w:rsidR="00CE6174" w:rsidRPr="00261D54">
        <w:rPr>
          <w:noProof/>
        </w:rPr>
        <w:t>(Février, Russo</w:t>
      </w:r>
      <w:r w:rsidR="00184A16">
        <w:rPr>
          <w:noProof/>
        </w:rPr>
        <w:t xml:space="preserve"> and </w:t>
      </w:r>
      <w:r w:rsidR="00CE6174" w:rsidRPr="00261D54">
        <w:rPr>
          <w:noProof/>
        </w:rPr>
        <w:t>Madec</w:t>
      </w:r>
      <w:r w:rsidR="005F04B2">
        <w:rPr>
          <w:noProof/>
        </w:rPr>
        <w:t>,</w:t>
      </w:r>
      <w:r w:rsidR="00CE6174" w:rsidRPr="00261D54">
        <w:rPr>
          <w:noProof/>
        </w:rPr>
        <w:t xml:space="preserve"> 2009; Madec</w:t>
      </w:r>
      <w:r w:rsidR="00AF0763" w:rsidRPr="00AF0763">
        <w:rPr>
          <w:i/>
          <w:noProof/>
        </w:rPr>
        <w:t xml:space="preserve"> et al</w:t>
      </w:r>
      <w:r w:rsidR="00174F05" w:rsidRPr="00174F05">
        <w:rPr>
          <w:noProof/>
        </w:rPr>
        <w:t xml:space="preserve">., </w:t>
      </w:r>
      <w:r w:rsidR="00CE6174" w:rsidRPr="00261D54">
        <w:rPr>
          <w:noProof/>
        </w:rPr>
        <w:t>1998; Russo</w:t>
      </w:r>
      <w:r w:rsidR="00184A16">
        <w:rPr>
          <w:noProof/>
        </w:rPr>
        <w:t xml:space="preserve"> and </w:t>
      </w:r>
      <w:r w:rsidR="00CE6174" w:rsidRPr="00261D54">
        <w:rPr>
          <w:noProof/>
        </w:rPr>
        <w:t>Madec</w:t>
      </w:r>
      <w:r w:rsidR="005F04B2">
        <w:rPr>
          <w:noProof/>
        </w:rPr>
        <w:t>,</w:t>
      </w:r>
      <w:r w:rsidR="00CE6174" w:rsidRPr="00261D54">
        <w:rPr>
          <w:noProof/>
        </w:rPr>
        <w:t xml:space="preserve"> 2011)</w:t>
      </w:r>
      <w:r w:rsidR="00CE6174" w:rsidRPr="00261D54">
        <w:fldChar w:fldCharType="end"/>
      </w:r>
      <w:r w:rsidR="00CE6174" w:rsidRPr="00261D54">
        <w:t>.</w:t>
      </w:r>
    </w:p>
    <w:p w14:paraId="6BA2EA9E" w14:textId="2D4F717D" w:rsidR="00CE6174" w:rsidRPr="00261D54" w:rsidRDefault="00CE6174" w:rsidP="00CE6174">
      <w:r w:rsidRPr="00261D54">
        <w:t xml:space="preserve">Both </w:t>
      </w:r>
      <w:r w:rsidR="006F743C" w:rsidRPr="006F743C">
        <w:rPr>
          <w:i/>
          <w:iCs/>
        </w:rPr>
        <w:t>C.</w:t>
      </w:r>
      <w:r w:rsidR="00C47BE8">
        <w:rPr>
          <w:i/>
          <w:iCs/>
        </w:rPr>
        <w:t> </w:t>
      </w:r>
      <w:r w:rsidR="006F743C" w:rsidRPr="006F743C">
        <w:rPr>
          <w:i/>
          <w:iCs/>
        </w:rPr>
        <w:t>aspersum</w:t>
      </w:r>
      <w:r w:rsidR="009674F6">
        <w:rPr>
          <w:i/>
          <w:iCs/>
        </w:rPr>
        <w:t> </w:t>
      </w:r>
      <w:r w:rsidRPr="00261D54">
        <w:rPr>
          <w:i/>
          <w:iCs/>
        </w:rPr>
        <w:t>aspersum</w:t>
      </w:r>
      <w:r w:rsidRPr="00261D54">
        <w:t xml:space="preserve"> and </w:t>
      </w:r>
      <w:r w:rsidR="006F743C" w:rsidRPr="006F743C">
        <w:rPr>
          <w:i/>
          <w:iCs/>
        </w:rPr>
        <w:t>C.</w:t>
      </w:r>
      <w:r w:rsidR="009674F6">
        <w:rPr>
          <w:i/>
          <w:iCs/>
        </w:rPr>
        <w:t> </w:t>
      </w:r>
      <w:r w:rsidR="006F743C" w:rsidRPr="006F743C">
        <w:rPr>
          <w:i/>
          <w:iCs/>
        </w:rPr>
        <w:t>aspersum</w:t>
      </w:r>
      <w:r w:rsidR="009674F6">
        <w:rPr>
          <w:i/>
          <w:iCs/>
        </w:rPr>
        <w:t> </w:t>
      </w:r>
      <w:r w:rsidRPr="00261D54">
        <w:rPr>
          <w:i/>
          <w:iCs/>
        </w:rPr>
        <w:t>maximum</w:t>
      </w:r>
      <w:r w:rsidRPr="00261D54">
        <w:t xml:space="preserve"> are commercially farmed throughout Europe </w:t>
      </w:r>
      <w:r w:rsidRPr="00261D54">
        <w:fldChar w:fldCharType="begin">
          <w:fldData xml:space="preserve">PEVuZE5vdGU+PENpdGU+PEF1dGhvcj5SeWdhxYJvLUdhbGV3c2thPC9BdXRob3I+PFllYXI+MjAy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</w:fldData>
        </w:fldChar>
      </w:r>
      <w:r w:rsidRPr="00261D54">
        <w:instrText xml:space="preserve"> ADDIN EN.CITE </w:instrText>
      </w:r>
      <w:r w:rsidRPr="00261D54">
        <w:fldChar w:fldCharType="begin">
          <w:fldData xml:space="preserve">PEVuZE5vdGU+PENpdGU+PEF1dGhvcj5SeWdhxYJvLUdhbGV3c2thPC9BdXRob3I+PFllYXI+MjAy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</w:fldData>
        </w:fldChar>
      </w:r>
      <w:r w:rsidRPr="00261D54">
        <w:instrText xml:space="preserve"> ADDIN EN.CITE.DATA </w:instrText>
      </w:r>
      <w:r w:rsidRPr="00261D54">
        <w:fldChar w:fldCharType="end"/>
      </w:r>
      <w:r w:rsidRPr="00261D54">
        <w:fldChar w:fldCharType="separate"/>
      </w:r>
      <w:r w:rsidRPr="00261D54">
        <w:rPr>
          <w:noProof/>
        </w:rPr>
        <w:t>(Kougiagka</w:t>
      </w:r>
      <w:r w:rsidR="00AF0763" w:rsidRPr="00AF0763">
        <w:rPr>
          <w:i/>
          <w:noProof/>
        </w:rPr>
        <w:t xml:space="preserve"> et al</w:t>
      </w:r>
      <w:r w:rsidR="00174F05" w:rsidRPr="00174F05">
        <w:rPr>
          <w:noProof/>
        </w:rPr>
        <w:t xml:space="preserve">., </w:t>
      </w:r>
      <w:r w:rsidRPr="00261D54">
        <w:rPr>
          <w:noProof/>
        </w:rPr>
        <w:t>2022; Rygało-Galewska, Zglińska</w:t>
      </w:r>
      <w:r w:rsidR="00184A16">
        <w:rPr>
          <w:noProof/>
        </w:rPr>
        <w:t xml:space="preserve"> and </w:t>
      </w:r>
      <w:r w:rsidRPr="00261D54">
        <w:rPr>
          <w:noProof/>
        </w:rPr>
        <w:t>Niemiec</w:t>
      </w:r>
      <w:r w:rsidR="005F04B2">
        <w:rPr>
          <w:noProof/>
        </w:rPr>
        <w:t>,</w:t>
      </w:r>
      <w:r w:rsidRPr="00261D54">
        <w:rPr>
          <w:noProof/>
        </w:rPr>
        <w:t xml:space="preserve"> 2022)</w:t>
      </w:r>
      <w:r w:rsidRPr="00261D54">
        <w:fldChar w:fldCharType="end"/>
      </w:r>
      <w:r w:rsidRPr="00261D54">
        <w:t xml:space="preserve">. There are reports of </w:t>
      </w:r>
      <w:r w:rsidR="006F743C" w:rsidRPr="006F743C">
        <w:rPr>
          <w:i/>
          <w:iCs/>
        </w:rPr>
        <w:t>C.</w:t>
      </w:r>
      <w:r w:rsidR="009674F6">
        <w:rPr>
          <w:i/>
          <w:iCs/>
        </w:rPr>
        <w:t> </w:t>
      </w:r>
      <w:r w:rsidR="006F743C" w:rsidRPr="006F743C">
        <w:rPr>
          <w:i/>
          <w:iCs/>
        </w:rPr>
        <w:t>aspersum</w:t>
      </w:r>
      <w:r w:rsidR="009674F6">
        <w:rPr>
          <w:i/>
          <w:iCs/>
        </w:rPr>
        <w:t> </w:t>
      </w:r>
      <w:r w:rsidRPr="00261D54">
        <w:rPr>
          <w:i/>
          <w:iCs/>
        </w:rPr>
        <w:t>maximum</w:t>
      </w:r>
      <w:r w:rsidRPr="00261D54">
        <w:t xml:space="preserve"> being commercially farmed in France </w:t>
      </w:r>
      <w:r w:rsidRPr="00261D54">
        <w:fldChar w:fldCharType="begin">
          <w:fldData xml:space="preserve">PEVuZE5vdGU+PENpdGU+PEF1dGhvcj5HdWlsbGVyPC9BdXRob3I+PFllYXI+MjAxMDwvWWVhcj48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</w:fldData>
        </w:fldChar>
      </w:r>
      <w:r w:rsidRPr="00261D54">
        <w:instrText xml:space="preserve"> ADDIN EN.CITE </w:instrText>
      </w:r>
      <w:r w:rsidRPr="00261D54">
        <w:fldChar w:fldCharType="begin">
          <w:fldData xml:space="preserve">PEVuZE5vdGU+PENpdGU+PEF1dGhvcj5HdWlsbGVyPC9BdXRob3I+PFllYXI+MjAxMDwvWWVhcj48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</w:fldData>
        </w:fldChar>
      </w:r>
      <w:r w:rsidRPr="00261D54">
        <w:instrText xml:space="preserve"> ADDIN EN.CITE.DATA </w:instrText>
      </w:r>
      <w:r w:rsidRPr="00261D54">
        <w:fldChar w:fldCharType="end"/>
      </w:r>
      <w:r w:rsidRPr="00261D54">
        <w:fldChar w:fldCharType="separate"/>
      </w:r>
      <w:r w:rsidRPr="00261D54">
        <w:rPr>
          <w:noProof/>
        </w:rPr>
        <w:t>(Chevallier</w:t>
      </w:r>
      <w:r w:rsidR="005F04B2">
        <w:rPr>
          <w:noProof/>
        </w:rPr>
        <w:t>,</w:t>
      </w:r>
      <w:r w:rsidRPr="00261D54">
        <w:rPr>
          <w:noProof/>
        </w:rPr>
        <w:t xml:space="preserve"> 1980; Guiller</w:t>
      </w:r>
      <w:r w:rsidR="00184A16">
        <w:rPr>
          <w:noProof/>
        </w:rPr>
        <w:t xml:space="preserve"> and </w:t>
      </w:r>
      <w:r w:rsidRPr="00261D54">
        <w:rPr>
          <w:noProof/>
        </w:rPr>
        <w:t>Madec</w:t>
      </w:r>
      <w:r w:rsidR="005F04B2">
        <w:rPr>
          <w:noProof/>
        </w:rPr>
        <w:t>,</w:t>
      </w:r>
      <w:r w:rsidRPr="00261D54">
        <w:rPr>
          <w:noProof/>
        </w:rPr>
        <w:t xml:space="preserve"> 2010)</w:t>
      </w:r>
      <w:r w:rsidRPr="00261D54">
        <w:fldChar w:fldCharType="end"/>
      </w:r>
      <w:r w:rsidRPr="00261D54">
        <w:t xml:space="preserve">, Greece </w:t>
      </w:r>
      <w:r w:rsidRPr="00261D54">
        <w:fldChar w:fldCharType="begin"/>
      </w:r>
      <w:r w:rsidRPr="00261D54">
        <w:instrText xml:space="preserve"> ADDIN EN.CITE &lt;EndNote&gt;&lt;Cite&gt;&lt;Author&gt;Kougiagka&lt;/Author&gt;&lt;Year&gt;2022&lt;/Year&gt;&lt;RecNum&gt;52336&lt;/RecNum&gt;&lt;DisplayText&gt;(Kougiagka et al. 2022)&lt;/DisplayText&gt;&lt;record&gt;&lt;rec-number&gt;52336&lt;/rec-number&gt;&lt;foreign-keys&gt;&lt;key app="EN" db-id="pxwxw0er9zv2fxezxdk5tt5utz5p5vtrwdv0" timestamp="1710815193"&gt;52336&lt;/key&gt;&lt;/foreign-keys&gt;&lt;ref-type name="Journal Articles (online only)"&gt;43&lt;/ref-type&gt;&lt;contributors&gt;&lt;authors&gt;&lt;author&gt;Kougiagka, E.&lt;/author&gt;&lt;author&gt;Gkafas, G.A.&lt;/author&gt;&lt;author&gt;Exadactylos, A.&lt;/author&gt;&lt;author&gt;Hatziioannou, M.&lt;/author&gt;&lt;/authors&gt;&lt;/contributors&gt;&lt;titles&gt;&lt;title&gt;&lt;style face="normal" font="default" size="100%"&gt;Morphology and genetic structure profile of farmed snails &lt;/style&gt;&lt;style face="italic" font="default" size="100%"&gt;Cornu aspersum aspersum&lt;/style&gt;&lt;style face="normal" font="default" size="100%"&gt; and &lt;/style&gt;&lt;style face="italic" font="default" size="100%"&gt;Cornu aspersum maximum&lt;/style&gt;&lt;style face="normal" font="default" size="100%"&gt; in Greece&lt;/style&gt;&lt;/title&gt;&lt;secondary-title&gt;Sustainability&lt;/secondary-title&gt;&lt;/titles&gt;&lt;periodical&gt;&lt;full-title&gt;Sustainability&lt;/full-title&gt;&lt;/periodical&gt;&lt;pages&gt;1-16&lt;/pages&gt;&lt;volume&gt;14&lt;/volume&gt;&lt;number&gt;23&lt;/number&gt;&lt;keywords&gt;&lt;keyword&gt;Farmed snails&lt;/keyword&gt;&lt;keyword&gt;Cornu aspersum&lt;/keyword&gt;&lt;keyword&gt;shell morphotypes&lt;/keyword&gt;&lt;keyword&gt;polymorphism&lt;/keyword&gt;&lt;keyword&gt;heterozygosity&lt;/keyword&gt;&lt;keyword&gt;genetic structure&lt;/keyword&gt;&lt;/keywords&gt;&lt;dates&gt;&lt;year&gt;2022&lt;/year&gt;&lt;/dates&gt;&lt;publisher&gt;MDPI&lt;/publisher&gt;&lt;urls&gt;&lt;related-urls&gt;&lt;url&gt;https://www.mdpi.com/2071-1050/14/23/15965&lt;/url&gt;&lt;/related-urls&gt;&lt;pdf-urls&gt;&lt;url&gt;file://J:\E Library\Plant Catalogue\K\Kougiagka et al 2022 EN52336.pdf&lt;/url&gt;&lt;/pdf-urls&gt;&lt;/urls&gt;&lt;custom1&gt;Hitchhiker PRA, KP&lt;/custom1&gt;&lt;custom7&gt;15965&lt;/custom7&gt;&lt;electronic-resource-num&gt;https://doi.org/10.3390/su142315965&lt;/electronic-resource-num&gt;&lt;/record&gt;&lt;/Cite&gt;&lt;/EndNote&gt;</w:instrText>
      </w:r>
      <w:r w:rsidRPr="00261D54">
        <w:fldChar w:fldCharType="separate"/>
      </w:r>
      <w:r w:rsidRPr="00261D54">
        <w:rPr>
          <w:noProof/>
        </w:rPr>
        <w:t>(Kougiagka</w:t>
      </w:r>
      <w:r w:rsidR="00AF0763" w:rsidRPr="00AF0763">
        <w:rPr>
          <w:i/>
          <w:noProof/>
        </w:rPr>
        <w:t xml:space="preserve"> et al</w:t>
      </w:r>
      <w:r w:rsidR="00174F05" w:rsidRPr="00174F05">
        <w:rPr>
          <w:noProof/>
        </w:rPr>
        <w:t xml:space="preserve">., </w:t>
      </w:r>
      <w:r w:rsidRPr="00261D54">
        <w:rPr>
          <w:noProof/>
        </w:rPr>
        <w:t>2022)</w:t>
      </w:r>
      <w:r w:rsidRPr="00261D54">
        <w:fldChar w:fldCharType="end"/>
      </w:r>
      <w:r w:rsidRPr="00261D54">
        <w:t xml:space="preserve">, Italy </w:t>
      </w:r>
      <w:r w:rsidRPr="00261D54">
        <w:fldChar w:fldCharType="begin"/>
      </w:r>
      <w:r w:rsidRPr="00261D54">
        <w:instrText xml:space="preserve"> ADDIN EN.CITE &lt;EndNote&gt;&lt;Cite&gt;&lt;Author&gt;Zucaro&lt;/Author&gt;&lt;Year&gt;2016&lt;/Year&gt;&lt;RecNum&gt;52844&lt;/RecNum&gt;&lt;DisplayText&gt;(Zucaro et al. 2016)&lt;/DisplayText&gt;&lt;record&gt;&lt;rec-number&gt;52844&lt;/rec-number&gt;&lt;foreign-keys&gt;&lt;key app="EN" db-id="pxwxw0er9zv2fxezxdk5tt5utz5p5vtrwdv0" timestamp="1715236625"&gt;52844&lt;/key&gt;&lt;/foreign-keys&gt;&lt;ref-type name="Journal Articles"&gt;17&lt;/ref-type&gt;&lt;contributors&gt;&lt;authors&gt;&lt;author&gt;Zucaro, A.&lt;/author&gt;&lt;author&gt;Forte, A.&lt;/author&gt;&lt;author&gt;De Vico, G.&lt;/author&gt;&lt;author&gt;Fierro, A.&lt;/author&gt;&lt;/authors&gt;&lt;/contributors&gt;&lt;titles&gt;&lt;title&gt;Environmental loading of Italian semi-intensive snail farming system evaluated by means of life cycle assessment&lt;/title&gt;&lt;secondary-title&gt;Journal of Cleaner Production&lt;/secondary-title&gt;&lt;/titles&gt;&lt;periodical&gt;&lt;full-title&gt;Journal of Cleaner Production&lt;/full-title&gt;&lt;/periodical&gt;&lt;pages&gt;56-67&lt;/pages&gt;&lt;volume&gt;125&lt;/volume&gt;&lt;keywords&gt;&lt;keyword&gt;life cycle assessment&lt;/keyword&gt;&lt;keyword&gt;heliciculture&lt;/keyword&gt;&lt;keyword&gt;snail&lt;/keyword&gt;&lt;keyword&gt;environmental impacts&lt;/keyword&gt;&lt;keyword&gt;sustainable food&lt;/keyword&gt;&lt;/keywords&gt;&lt;dates&gt;&lt;year&gt;2016&lt;/year&gt;&lt;/dates&gt;&lt;urls&gt;&lt;related-urls&gt;&lt;url&gt;https://www.sciencedirect.com/science/article/pii/S0959652616301135?via%3Dihub&lt;/url&gt;&lt;/related-urls&gt;&lt;pdf-urls&gt;&lt;url&gt;file://J:\E Library\Plant Catalogue\Z\Zucaro et al 2016 EN52844.pdf&lt;/url&gt;&lt;/pdf-urls&gt;&lt;/urls&gt;&lt;custom1&gt;Hitchhikers PRA, KP&lt;/custom1&gt;&lt;electronic-resource-num&gt;DOI 10.1016/j.jclepro.2016.03.045&lt;/electronic-resource-num&gt;&lt;/record&gt;&lt;/Cite&gt;&lt;/EndNote&gt;</w:instrText>
      </w:r>
      <w:r w:rsidRPr="00261D54">
        <w:fldChar w:fldCharType="separate"/>
      </w:r>
      <w:r w:rsidRPr="00261D54">
        <w:rPr>
          <w:noProof/>
        </w:rPr>
        <w:t>(Zucaro</w:t>
      </w:r>
      <w:r w:rsidR="00AF0763" w:rsidRPr="00AF0763">
        <w:rPr>
          <w:i/>
          <w:noProof/>
        </w:rPr>
        <w:t xml:space="preserve"> et al</w:t>
      </w:r>
      <w:r w:rsidR="00174F05" w:rsidRPr="00174F05">
        <w:rPr>
          <w:noProof/>
        </w:rPr>
        <w:t xml:space="preserve">., </w:t>
      </w:r>
      <w:r w:rsidRPr="00261D54">
        <w:rPr>
          <w:noProof/>
        </w:rPr>
        <w:t>2016)</w:t>
      </w:r>
      <w:r w:rsidRPr="00261D54">
        <w:fldChar w:fldCharType="end"/>
      </w:r>
      <w:r w:rsidRPr="00261D54">
        <w:t xml:space="preserve">, Poland </w:t>
      </w:r>
      <w:r w:rsidRPr="00261D54">
        <w:fldChar w:fldCharType="begin">
          <w:fldData xml:space="preserve">PEVuZE5vdGU+PENpdGU+PEF1dGhvcj5Ecm96ZDwvQXV0aG9yPjxZZWFyPjIwMTc8L1llYXI+PFJl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</w:fldData>
        </w:fldChar>
      </w:r>
      <w:r w:rsidRPr="00261D54">
        <w:instrText xml:space="preserve"> ADDIN EN.CITE </w:instrText>
      </w:r>
      <w:r w:rsidRPr="00261D54">
        <w:fldChar w:fldCharType="begin">
          <w:fldData xml:space="preserve">PEVuZE5vdGU+PENpdGU+PEF1dGhvcj5Ecm96ZDwvQXV0aG9yPjxZZWFyPjIwMTc8L1llYXI+PFJl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</w:fldData>
        </w:fldChar>
      </w:r>
      <w:r w:rsidRPr="00261D54">
        <w:instrText xml:space="preserve"> ADDIN EN.CITE.DATA </w:instrText>
      </w:r>
      <w:r w:rsidRPr="00261D54">
        <w:fldChar w:fldCharType="end"/>
      </w:r>
      <w:r w:rsidRPr="00261D54">
        <w:fldChar w:fldCharType="separate"/>
      </w:r>
      <w:r w:rsidRPr="00261D54">
        <w:rPr>
          <w:noProof/>
        </w:rPr>
        <w:t>(Drozd</w:t>
      </w:r>
      <w:r w:rsidR="00AF0763" w:rsidRPr="00AF0763">
        <w:rPr>
          <w:i/>
          <w:noProof/>
        </w:rPr>
        <w:t xml:space="preserve"> et al</w:t>
      </w:r>
      <w:r w:rsidR="00174F05" w:rsidRPr="00174F05">
        <w:rPr>
          <w:noProof/>
        </w:rPr>
        <w:t xml:space="preserve">., </w:t>
      </w:r>
      <w:r w:rsidRPr="00261D54">
        <w:rPr>
          <w:noProof/>
        </w:rPr>
        <w:t>2017)</w:t>
      </w:r>
      <w:r w:rsidRPr="00261D54">
        <w:fldChar w:fldCharType="end"/>
      </w:r>
      <w:r w:rsidRPr="00261D54">
        <w:t xml:space="preserve">, Spain </w:t>
      </w:r>
      <w:r w:rsidRPr="00261D54">
        <w:fldChar w:fldCharType="begin"/>
      </w:r>
      <w:r w:rsidRPr="00261D54">
        <w:instrText xml:space="preserve"> ADDIN EN.CITE &lt;EndNote&gt;&lt;Cite&gt;&lt;Author&gt;Segade&lt;/Author&gt;&lt;Year&gt;2009&lt;/Year&gt;&lt;RecNum&gt;52414&lt;/RecNum&gt;&lt;DisplayText&gt;(Segade et al. 2009)&lt;/DisplayText&gt;&lt;record&gt;&lt;rec-number&gt;52414&lt;/rec-number&gt;&lt;foreign-keys&gt;&lt;key app="EN" db-id="pxwxw0er9zv2fxezxdk5tt5utz5p5vtrwdv0" timestamp="1712260864"&gt;52414&lt;/key&gt;&lt;/foreign-keys&gt;&lt;ref-type name="Journal Articles"&gt;17&lt;/ref-type&gt;&lt;contributors&gt;&lt;authors&gt;&lt;author&gt;Segade, P.&lt;/author&gt;&lt;author&gt;Kher, C.P.&lt;/author&gt;&lt;author&gt;Lynn, D.H.&lt;/author&gt;&lt;author&gt;Iglesias, R.&lt;/author&gt;&lt;/authors&gt;&lt;/contributors&gt;&lt;titles&gt;&lt;title&gt;Morphological and molecular characterization of renal ciliates infecting farmed snails in Spain&lt;/title&gt;&lt;secondary-title&gt;Parasitology&lt;/secondary-title&gt;&lt;/titles&gt;&lt;periodical&gt;&lt;full-title&gt;Parasitology&lt;/full-title&gt;&lt;/periodical&gt;&lt;pages&gt;771-782&lt;/pages&gt;&lt;volume&gt;136&lt;/volume&gt;&lt;number&gt;7&lt;/number&gt;&lt;keywords&gt;&lt;keyword&gt;ciliates&lt;/keyword&gt;&lt;keyword&gt;snails&lt;/keyword&gt;&lt;keyword&gt;Helix aspersa&lt;/keyword&gt;&lt;keyword&gt;snail farming&lt;/keyword&gt;&lt;keyword&gt;Tetrahymena rostrata&lt;/keyword&gt;&lt;/keywords&gt;&lt;dates&gt;&lt;year&gt;2009&lt;/year&gt;&lt;/dates&gt;&lt;urls&gt;&lt;pdf-urls&gt;&lt;url&gt;file://J:\E Library\Plant Catalogue\S\Segade et al 2009 EN52414.pdf&lt;/url&gt;&lt;/pdf-urls&gt;&lt;/urls&gt;&lt;custom1&gt;Hitchhiker PRA_RG&lt;/custom1&gt;&lt;electronic-resource-num&gt;https://doi.org/10.1017/S0031182009006040&lt;/electronic-resource-num&gt;&lt;/record&gt;&lt;/Cite&gt;&lt;/EndNote&gt;</w:instrText>
      </w:r>
      <w:r w:rsidRPr="00261D54">
        <w:fldChar w:fldCharType="separate"/>
      </w:r>
      <w:r w:rsidRPr="00261D54">
        <w:rPr>
          <w:noProof/>
        </w:rPr>
        <w:t>(Segade</w:t>
      </w:r>
      <w:r w:rsidR="00AF0763" w:rsidRPr="00AF0763">
        <w:rPr>
          <w:i/>
          <w:noProof/>
        </w:rPr>
        <w:t xml:space="preserve"> et al</w:t>
      </w:r>
      <w:r w:rsidR="00174F05" w:rsidRPr="00174F05">
        <w:rPr>
          <w:noProof/>
        </w:rPr>
        <w:t xml:space="preserve">., </w:t>
      </w:r>
      <w:r w:rsidRPr="00261D54">
        <w:rPr>
          <w:noProof/>
        </w:rPr>
        <w:t>2009)</w:t>
      </w:r>
      <w:r w:rsidRPr="00261D54">
        <w:fldChar w:fldCharType="end"/>
      </w:r>
      <w:r w:rsidRPr="00261D54">
        <w:t xml:space="preserve"> and Ukraine </w:t>
      </w:r>
      <w:r w:rsidRPr="00261D54">
        <w:fldChar w:fldCharType="begin"/>
      </w:r>
      <w:r w:rsidRPr="00261D54">
        <w:instrText xml:space="preserve"> ADDIN EN.CITE &lt;EndNote&gt;&lt;Cite&gt;&lt;Author&gt;Danilova&lt;/Author&gt;&lt;Year&gt;2022&lt;/Year&gt;&lt;RecNum&gt;52303&lt;/RecNum&gt;&lt;DisplayText&gt;(Danilova 2022)&lt;/DisplayText&gt;&lt;record&gt;&lt;rec-number&gt;52303&lt;/rec-number&gt;&lt;foreign-keys&gt;&lt;key app="EN" db-id="pxwxw0er9zv2fxezxdk5tt5utz5p5vtrwdv0" timestamp="1710815193"&gt;52303&lt;/key&gt;&lt;/foreign-keys&gt;&lt;ref-type name="Journal Articles"&gt;17&lt;/ref-type&gt;&lt;contributors&gt;&lt;authors&gt;&lt;author&gt;Danilova, I.S.&lt;/author&gt;&lt;/authors&gt;&lt;/contributors&gt;&lt;titles&gt;&lt;title&gt;Heliceculture as a new promising direction of agriculture in Ukraine&lt;/title&gt;&lt;secondary-title&gt;Scientific Messenger of LNU of Veterinary Medicine and Biotechnologies. Series: Agricultural Sciences&lt;/secondary-title&gt;&lt;/titles&gt;&lt;pages&gt;44-47&lt;/pages&gt;&lt;volume&gt;24&lt;/volume&gt;&lt;number&gt;97&lt;/number&gt;&lt;keywords&gt;&lt;keyword&gt;snail&lt;/keyword&gt;&lt;keyword&gt;industry&lt;/keyword&gt;&lt;keyword&gt;non-traditional direction&lt;/keyword&gt;&lt;keyword&gt;exclusive products&lt;/keyword&gt;&lt;/keywords&gt;&lt;dates&gt;&lt;year&gt;2022&lt;/year&gt;&lt;/dates&gt;&lt;urls&gt;&lt;related-urls&gt;&lt;url&gt;https://nvlvet.com.ua/index.php/agriculture/article/view/4603&lt;/url&gt;&lt;/related-urls&gt;&lt;pdf-urls&gt;&lt;url&gt;file://J:\E Library\Plant Catalogue\D\Danilova 2022 EN52303.pdf&lt;/url&gt;&lt;/pdf-urls&gt;&lt;/urls&gt;&lt;custom1&gt;Hitchhiker PRA, KP&lt;/custom1&gt;&lt;electronic-resource-num&gt;DOI 10.32718/nvlvet-a9707&lt;/electronic-resource-num&gt;&lt;language&gt;Ukrainian&lt;/language&gt;&lt;/record&gt;&lt;/Cite&gt;&lt;/EndNote&gt;</w:instrText>
      </w:r>
      <w:r w:rsidRPr="00261D54">
        <w:fldChar w:fldCharType="separate"/>
      </w:r>
      <w:r w:rsidRPr="00261D54">
        <w:rPr>
          <w:noProof/>
        </w:rPr>
        <w:t>(Danilova</w:t>
      </w:r>
      <w:r w:rsidR="005F04B2">
        <w:rPr>
          <w:noProof/>
        </w:rPr>
        <w:t>,</w:t>
      </w:r>
      <w:r w:rsidRPr="00261D54">
        <w:rPr>
          <w:noProof/>
        </w:rPr>
        <w:t xml:space="preserve"> 2022)</w:t>
      </w:r>
      <w:r w:rsidRPr="00261D54">
        <w:fldChar w:fldCharType="end"/>
      </w:r>
      <w:r w:rsidRPr="00261D54">
        <w:t xml:space="preserve">, as well as Brazil </w:t>
      </w:r>
      <w:r w:rsidRPr="00261D54">
        <w:fldChar w:fldCharType="begin"/>
      </w:r>
      <w:r w:rsidRPr="00261D54">
        <w:instrText xml:space="preserve"> ADDIN EN.CITE &lt;EndNote&gt;&lt;Cite&gt;&lt;Author&gt;Soares&lt;/Author&gt;&lt;Year&gt;2002&lt;/Year&gt;&lt;RecNum&gt;52834&lt;/RecNum&gt;&lt;DisplayText&gt;(Soares, Hayashi &amp;amp; Cocito 2002)&lt;/DisplayText&gt;&lt;record&gt;&lt;rec-number&gt;52834&lt;/rec-number&gt;&lt;foreign-keys&gt;&lt;key app="EN" db-id="pxwxw0er9zv2fxezxdk5tt5utz5p5vtrwdv0" timestamp="1715235996"&gt;52834&lt;/key&gt;&lt;/foreign-keys&gt;&lt;ref-type name="Journal Articles, Foreign Language"&gt;19&lt;/ref-type&gt;&lt;contributors&gt;&lt;authors&gt;&lt;author&gt;Soares, C.M.&lt;/author&gt;&lt;author&gt;Hayashi, C.&lt;/author&gt;&lt;author&gt;Cocito, I.C.&lt;/author&gt;&lt;/authors&gt;&lt;/contributors&gt;&lt;titles&gt;&lt;title&gt;&lt;style face="normal" font="default" size="100%"&gt;Protein requirement for &lt;/style&gt;&lt;style face="italic" font="default" size="100%"&gt;Helix aspersa maxima&lt;/style&gt;&lt;style face="normal" font="default" size="100%"&gt; during the growth phase&lt;/style&gt;&lt;/title&gt;&lt;secondary-title&gt;Revista Brasileira de Zootecnia&lt;/secondary-title&gt;&lt;translated-title&gt;&lt;style face="normal" font="default" size="100%"&gt;Exigência de proteína para o escargot francês, &lt;/style&gt;&lt;style face="italic" font="default" size="100%"&gt;Helix aspersa maxima&lt;/style&gt;&lt;style face="normal" font="default" size="100%"&gt; em fase de crescimento&lt;/style&gt;&lt;/translated-title&gt;&lt;/titles&gt;&lt;periodical&gt;&lt;full-title&gt;Revista Brasileira de Zootecnia&lt;/full-title&gt;&lt;/periodical&gt;&lt;pages&gt;835-841&lt;/pages&gt;&lt;volume&gt;31&lt;/volume&gt;&lt;number&gt;2&lt;/number&gt;&lt;keywords&gt;&lt;keyword&gt;crude protein&lt;/keyword&gt;&lt;keyword&gt;gros gris&lt;/keyword&gt;&lt;keyword&gt;heliciculture&lt;/keyword&gt;&lt;keyword&gt;snails&lt;/keyword&gt;&lt;keyword&gt;Helix aspersa maxima&lt;/keyword&gt;&lt;keyword&gt;Cornu aspersum&lt;/keyword&gt;&lt;/keywords&gt;&lt;dates&gt;&lt;year&gt;2002&lt;/year&gt;&lt;/dates&gt;&lt;urls&gt;&lt;related-urls&gt;&lt;url&gt;https://www.scielo.br/j/rbz/a/PvLKNM7vDrTcYzy78jBxRpw/?lang=pt&lt;/url&gt;&lt;/related-urls&gt;&lt;pdf-urls&gt;&lt;url&gt;file://J:\E Library\Plant Catalogue\S\Soares et al 2002 EN52834.pdf&lt;/url&gt;&lt;/pdf-urls&gt;&lt;/urls&gt;&lt;custom1&gt;Hitchhiker PRA, KP&lt;/custom1&gt;&lt;electronic-resource-num&gt;DOI 10.1590/S1516-35982002000400005&lt;/electronic-resource-num&gt;&lt;language&gt;Portuguese&lt;/language&gt;&lt;/record&gt;&lt;/Cite&gt;&lt;/EndNote&gt;</w:instrText>
      </w:r>
      <w:r w:rsidRPr="00261D54">
        <w:fldChar w:fldCharType="separate"/>
      </w:r>
      <w:r w:rsidRPr="00261D54">
        <w:rPr>
          <w:noProof/>
        </w:rPr>
        <w:t>(Soares, Hayashi</w:t>
      </w:r>
      <w:r w:rsidR="00184A16">
        <w:rPr>
          <w:noProof/>
        </w:rPr>
        <w:t xml:space="preserve"> and </w:t>
      </w:r>
      <w:r w:rsidRPr="00261D54">
        <w:rPr>
          <w:noProof/>
        </w:rPr>
        <w:t>Cocito</w:t>
      </w:r>
      <w:r w:rsidR="005F04B2">
        <w:rPr>
          <w:noProof/>
        </w:rPr>
        <w:t>,</w:t>
      </w:r>
      <w:r w:rsidRPr="00261D54">
        <w:rPr>
          <w:noProof/>
        </w:rPr>
        <w:t xml:space="preserve"> 2002)</w:t>
      </w:r>
      <w:r w:rsidRPr="00261D54">
        <w:fldChar w:fldCharType="end"/>
      </w:r>
      <w:r w:rsidRPr="00261D54">
        <w:t xml:space="preserve">. Although both subspecies have been intentionally introduced to multiple countries for </w:t>
      </w:r>
      <w:r w:rsidR="00EF5C97">
        <w:t>heliciculture</w:t>
      </w:r>
      <w:r w:rsidRPr="00261D54">
        <w:t xml:space="preserve">, only </w:t>
      </w:r>
      <w:r w:rsidR="006F743C" w:rsidRPr="006F743C">
        <w:rPr>
          <w:i/>
          <w:iCs/>
        </w:rPr>
        <w:t>C.</w:t>
      </w:r>
      <w:r w:rsidR="009674F6">
        <w:rPr>
          <w:i/>
          <w:iCs/>
        </w:rPr>
        <w:t> </w:t>
      </w:r>
      <w:r w:rsidR="006F743C" w:rsidRPr="006F743C">
        <w:rPr>
          <w:i/>
          <w:iCs/>
        </w:rPr>
        <w:t>aspersum</w:t>
      </w:r>
      <w:r w:rsidR="009674F6">
        <w:rPr>
          <w:i/>
          <w:iCs/>
        </w:rPr>
        <w:t> </w:t>
      </w:r>
      <w:r w:rsidRPr="00261D54">
        <w:rPr>
          <w:i/>
          <w:iCs/>
        </w:rPr>
        <w:t>aspersum</w:t>
      </w:r>
      <w:r w:rsidRPr="00261D54">
        <w:t xml:space="preserve"> has established outside its native range and become a pest.</w:t>
      </w:r>
    </w:p>
    <w:p w14:paraId="640F9C91" w14:textId="50C08BCC" w:rsidR="00CE6174" w:rsidRPr="00261D54" w:rsidRDefault="00CE6174" w:rsidP="00CE6174">
      <w:r w:rsidRPr="00261D54">
        <w:t xml:space="preserve">There is a recent report of </w:t>
      </w:r>
      <w:r w:rsidR="006F743C" w:rsidRPr="006F743C">
        <w:rPr>
          <w:i/>
          <w:iCs/>
        </w:rPr>
        <w:t>C.</w:t>
      </w:r>
      <w:r w:rsidR="009674F6">
        <w:rPr>
          <w:i/>
          <w:iCs/>
        </w:rPr>
        <w:t> </w:t>
      </w:r>
      <w:r w:rsidR="006F743C" w:rsidRPr="006F743C">
        <w:rPr>
          <w:i/>
          <w:iCs/>
        </w:rPr>
        <w:t>aspersum</w:t>
      </w:r>
      <w:r w:rsidRPr="00261D54">
        <w:rPr>
          <w:i/>
          <w:iCs/>
        </w:rPr>
        <w:t xml:space="preserve"> </w:t>
      </w:r>
      <w:r w:rsidRPr="00261D54">
        <w:t xml:space="preserve">from the Lviv region of </w:t>
      </w:r>
      <w:r w:rsidR="005C69A7" w:rsidRPr="00261D54">
        <w:t xml:space="preserve">the </w:t>
      </w:r>
      <w:r w:rsidRPr="00261D54">
        <w:t>Ukraine</w:t>
      </w:r>
      <w:r w:rsidR="005C69A7" w:rsidRPr="00261D54">
        <w:t xml:space="preserve"> </w:t>
      </w:r>
      <w:r w:rsidR="005C69A7" w:rsidRPr="00261D54">
        <w:fldChar w:fldCharType="begin"/>
      </w:r>
      <w:r w:rsidR="005C69A7" w:rsidRPr="00261D54">
        <w:instrText xml:space="preserve"> ADDIN EN.CITE &lt;EndNote&gt;&lt;Cite&gt;&lt;Author&gt;Gural-Sverlova&lt;/Author&gt;&lt;Year&gt;2021&lt;/Year&gt;&lt;RecNum&gt;52326&lt;/RecNum&gt;&lt;DisplayText&gt;(Gural-Sverlova &amp;amp; Gural 2021)&lt;/DisplayText&gt;&lt;record&gt;&lt;rec-number&gt;52326&lt;/rec-number&gt;&lt;foreign-keys&gt;&lt;key app="EN" db-id="pxwxw0er9zv2fxezxdk5tt5utz5p5vtrwdv0" timestamp="1710815193"&gt;52326&lt;/key&gt;&lt;/foreign-keys&gt;&lt;ref-type name="Journal Articles"&gt;17&lt;/ref-type&gt;&lt;contributors&gt;&lt;authors&gt;&lt;author&gt;Gural-Sverlova, N.&lt;/author&gt;&lt;author&gt;Gural, R.&lt;/author&gt;&lt;/authors&gt;&lt;/contributors&gt;&lt;titles&gt;&lt;title&gt;&lt;style face="italic" font="default" size="100%"&gt;Cornu aspersum&lt;/style&gt;&lt;style face="normal" font="default" size="100%"&gt; (Gastropoda: Helicidae) in Western Ukraine with an overview of introduced species of land molluscs from this area&lt;/style&gt;&lt;/title&gt;&lt;secondary-title&gt;Malacologica Bohemoslovaca&lt;/secondary-title&gt;&lt;/titles&gt;&lt;periodical&gt;&lt;full-title&gt;Malacologica Bohemoslovaca&lt;/full-title&gt;&lt;/periodical&gt;&lt;pages&gt;123-135&lt;/pages&gt;&lt;volume&gt;20&lt;/volume&gt;&lt;keywords&gt;&lt;keyword&gt;terrestrial mollusc&lt;/keyword&gt;&lt;keyword&gt;Cornu aspersum&lt;/keyword&gt;&lt;keyword&gt;alien species&lt;/keyword&gt;&lt;keyword&gt;Ukraine&lt;/keyword&gt;&lt;/keywords&gt;&lt;dates&gt;&lt;year&gt;2021&lt;/year&gt;&lt;/dates&gt;&lt;urls&gt;&lt;related-urls&gt;&lt;url&gt;https://mollusca.sav.sk/pdf/20/20.Gural-Sverlova2.htm&lt;/url&gt;&lt;/related-urls&gt;&lt;pdf-urls&gt;&lt;url&gt;file://J:\E Library\Plant Catalogue\G\Gural-Sverlova and Gural 2021 EN52326.pdf&lt;/url&gt;&lt;/pdf-urls&gt;&lt;/urls&gt;&lt;custom1&gt;Hitchhiker PRA, KP&lt;/custom1&gt;&lt;electronic-resource-num&gt;DOI 10.5817/MaB2021-20-123&lt;/electronic-resource-num&gt;&lt;/record&gt;&lt;/Cite&gt;&lt;/EndNote&gt;</w:instrText>
      </w:r>
      <w:r w:rsidR="005C69A7" w:rsidRPr="00261D54">
        <w:fldChar w:fldCharType="separate"/>
      </w:r>
      <w:r w:rsidR="005C69A7" w:rsidRPr="00261D54">
        <w:rPr>
          <w:noProof/>
        </w:rPr>
        <w:t>(Gural-Sverlova</w:t>
      </w:r>
      <w:r w:rsidR="00184A16">
        <w:rPr>
          <w:noProof/>
        </w:rPr>
        <w:t xml:space="preserve"> and </w:t>
      </w:r>
      <w:r w:rsidR="005C69A7" w:rsidRPr="00261D54">
        <w:rPr>
          <w:noProof/>
        </w:rPr>
        <w:t>Gural</w:t>
      </w:r>
      <w:r w:rsidR="005F04B2">
        <w:rPr>
          <w:noProof/>
        </w:rPr>
        <w:t>,</w:t>
      </w:r>
      <w:r w:rsidR="005C69A7" w:rsidRPr="00261D54">
        <w:rPr>
          <w:noProof/>
        </w:rPr>
        <w:t xml:space="preserve"> 2021)</w:t>
      </w:r>
      <w:r w:rsidR="005C69A7" w:rsidRPr="00261D54">
        <w:fldChar w:fldCharType="end"/>
      </w:r>
      <w:r w:rsidR="005C69A7" w:rsidRPr="00261D54">
        <w:t xml:space="preserve">. Here </w:t>
      </w:r>
      <w:r w:rsidRPr="00261D54">
        <w:t xml:space="preserve">the authors suggest one pathway of introduction into the environment is escape from snail farms, noting an illegal dumping event as well as an abandoned farm. Another potential introduction pathway discussed is infested imported plants. The authors comment that some of the snails recovered had a dark mantle, characteristic of the large form of </w:t>
      </w:r>
      <w:r w:rsidR="006F743C" w:rsidRPr="006F743C">
        <w:rPr>
          <w:i/>
          <w:iCs/>
        </w:rPr>
        <w:t>C.</w:t>
      </w:r>
      <w:r w:rsidR="009674F6">
        <w:rPr>
          <w:i/>
          <w:iCs/>
        </w:rPr>
        <w:t> </w:t>
      </w:r>
      <w:r w:rsidR="006F743C" w:rsidRPr="006F743C">
        <w:rPr>
          <w:i/>
          <w:iCs/>
        </w:rPr>
        <w:t>aspersum</w:t>
      </w:r>
      <w:r w:rsidR="007B2816">
        <w:rPr>
          <w:i/>
          <w:iCs/>
        </w:rPr>
        <w:t xml:space="preserve">, </w:t>
      </w:r>
      <w:r w:rsidR="007B2816">
        <w:t>specifically</w:t>
      </w:r>
      <w:r w:rsidRPr="00261D54">
        <w:rPr>
          <w:i/>
          <w:iCs/>
        </w:rPr>
        <w:t xml:space="preserve"> </w:t>
      </w:r>
      <w:r w:rsidR="006F743C" w:rsidRPr="006F743C">
        <w:rPr>
          <w:i/>
          <w:iCs/>
        </w:rPr>
        <w:t>C.</w:t>
      </w:r>
      <w:r w:rsidR="009674F6">
        <w:rPr>
          <w:i/>
          <w:iCs/>
        </w:rPr>
        <w:t> </w:t>
      </w:r>
      <w:r w:rsidR="006F743C" w:rsidRPr="006F743C">
        <w:rPr>
          <w:i/>
          <w:iCs/>
        </w:rPr>
        <w:t>aspersum</w:t>
      </w:r>
      <w:r w:rsidR="009674F6">
        <w:rPr>
          <w:i/>
          <w:iCs/>
        </w:rPr>
        <w:t> </w:t>
      </w:r>
      <w:r w:rsidRPr="00261D54">
        <w:rPr>
          <w:i/>
          <w:iCs/>
        </w:rPr>
        <w:t>maximum</w:t>
      </w:r>
      <w:r w:rsidRPr="00261D54">
        <w:t xml:space="preserve">; no further taxonomic diagnosis is attempted. The authors specifically refer to these reports as </w:t>
      </w:r>
      <w:r w:rsidR="00B31467">
        <w:t>’</w:t>
      </w:r>
      <w:r w:rsidRPr="00261D54">
        <w:t>colonies</w:t>
      </w:r>
      <w:r w:rsidR="00B31467">
        <w:t>’</w:t>
      </w:r>
      <w:r w:rsidRPr="00261D54">
        <w:t>, highlighting that their findings indicate small, localised populations that have yet to establish.</w:t>
      </w:r>
    </w:p>
    <w:p w14:paraId="45F6598A" w14:textId="05BFF465" w:rsidR="00CE6174" w:rsidRPr="00261D54" w:rsidRDefault="00CE6174" w:rsidP="00CE6174">
      <w:pPr>
        <w:rPr>
          <w:noProof/>
        </w:rPr>
      </w:pPr>
      <w:r w:rsidRPr="00261D54">
        <w:t xml:space="preserve">The species </w:t>
      </w:r>
      <w:r w:rsidR="006F743C" w:rsidRPr="006F743C">
        <w:rPr>
          <w:i/>
          <w:iCs/>
        </w:rPr>
        <w:t>C.</w:t>
      </w:r>
      <w:r w:rsidR="00B31467">
        <w:rPr>
          <w:i/>
          <w:iCs/>
        </w:rPr>
        <w:t> </w:t>
      </w:r>
      <w:r w:rsidR="006F743C" w:rsidRPr="006F743C">
        <w:rPr>
          <w:i/>
          <w:iCs/>
        </w:rPr>
        <w:t>aspersum</w:t>
      </w:r>
      <w:r w:rsidRPr="00261D54">
        <w:t xml:space="preserve"> is recognised as highly polyphagous, with a wide plant host range including but not limited to apple, apricot, citrus, peach, barley, oats, wheat, cabbage, carrot, cauliflower, celery, bean, beet, lettuce, onion, peas, tomato, as well as an array of ornamental plants </w:t>
      </w:r>
      <w:r w:rsidRPr="00261D54">
        <w:fldChar w:fldCharType="begin">
          <w:fldData xml:space="preserve">PEVuZE5vdGU+PENpdGU+PEF1dGhvcj5EZWtsZTwvQXV0aG9yPjxZZWFyPjIwMjE8L1llYXI+PFJl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=
</w:fldData>
        </w:fldChar>
      </w:r>
      <w:r w:rsidRPr="00261D54">
        <w:instrText xml:space="preserve"> ADDIN EN.CITE </w:instrText>
      </w:r>
      <w:r w:rsidRPr="00261D54">
        <w:fldChar w:fldCharType="begin">
          <w:fldData xml:space="preserve">PEVuZE5vdGU+PENpdGU+PEF1dGhvcj5EZWtsZTwvQXV0aG9yPjxZZWFyPjIwMjE8L1llYXI+PFJl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=
</w:fldData>
        </w:fldChar>
      </w:r>
      <w:r w:rsidRPr="00261D54">
        <w:instrText xml:space="preserve"> ADDIN EN.CITE.DATA </w:instrText>
      </w:r>
      <w:r w:rsidRPr="00261D54">
        <w:fldChar w:fldCharType="end"/>
      </w:r>
      <w:r w:rsidRPr="00261D54">
        <w:fldChar w:fldCharType="separate"/>
      </w:r>
      <w:r w:rsidRPr="00261D54">
        <w:rPr>
          <w:noProof/>
        </w:rPr>
        <w:t>(Dekle</w:t>
      </w:r>
      <w:r w:rsidR="00184A16">
        <w:rPr>
          <w:noProof/>
        </w:rPr>
        <w:t xml:space="preserve"> and </w:t>
      </w:r>
      <w:r w:rsidRPr="00261D54">
        <w:rPr>
          <w:noProof/>
        </w:rPr>
        <w:t>Fasulo</w:t>
      </w:r>
      <w:r w:rsidR="005F04B2">
        <w:rPr>
          <w:noProof/>
        </w:rPr>
        <w:t>,</w:t>
      </w:r>
      <w:r w:rsidRPr="00261D54">
        <w:rPr>
          <w:noProof/>
        </w:rPr>
        <w:t xml:space="preserve"> 2021; Iglesias</w:t>
      </w:r>
      <w:r w:rsidR="00184A16">
        <w:rPr>
          <w:noProof/>
        </w:rPr>
        <w:t xml:space="preserve"> and </w:t>
      </w:r>
      <w:r w:rsidRPr="00261D54">
        <w:rPr>
          <w:noProof/>
        </w:rPr>
        <w:t>Castillejo</w:t>
      </w:r>
      <w:r w:rsidR="005F04B2">
        <w:rPr>
          <w:noProof/>
        </w:rPr>
        <w:t>,</w:t>
      </w:r>
      <w:r w:rsidRPr="00261D54">
        <w:rPr>
          <w:noProof/>
        </w:rPr>
        <w:t xml:space="preserve"> 1999)</w:t>
      </w:r>
      <w:r w:rsidRPr="00261D54">
        <w:fldChar w:fldCharType="end"/>
      </w:r>
      <w:r w:rsidRPr="00261D54">
        <w:t xml:space="preserve">. Although </w:t>
      </w:r>
      <w:r w:rsidR="006F743C" w:rsidRPr="006F743C">
        <w:rPr>
          <w:i/>
          <w:iCs/>
        </w:rPr>
        <w:t>C.</w:t>
      </w:r>
      <w:r w:rsidR="00B31467">
        <w:rPr>
          <w:i/>
          <w:iCs/>
        </w:rPr>
        <w:t> </w:t>
      </w:r>
      <w:r w:rsidR="006F743C" w:rsidRPr="006F743C">
        <w:rPr>
          <w:i/>
          <w:iCs/>
        </w:rPr>
        <w:t>aspersum</w:t>
      </w:r>
      <w:r w:rsidRPr="00261D54">
        <w:t xml:space="preserve"> is widely accepted as a serious pest of agricultural and ornamental plants, there is limited information on the direct impact on crop losses</w:t>
      </w:r>
      <w:r w:rsidR="005C69A7" w:rsidRPr="00261D54">
        <w:t xml:space="preserve"> or </w:t>
      </w:r>
      <w:r w:rsidRPr="00261D54">
        <w:t xml:space="preserve">yield </w:t>
      </w:r>
      <w:r w:rsidRPr="00261D54">
        <w:fldChar w:fldCharType="begin"/>
      </w:r>
      <w:r w:rsidRPr="00261D54">
        <w:instrText xml:space="preserve"> ADDIN EN.CITE &lt;EndNote&gt;&lt;Cite&gt;&lt;Author&gt;Sanchez&lt;/Author&gt;&lt;Year&gt;2010&lt;/Year&gt;&lt;RecNum&gt;51766&lt;/RecNum&gt;&lt;DisplayText&gt;(Sanchez 2010)&lt;/DisplayText&gt;&lt;record&gt;&lt;rec-number&gt;51766&lt;/rec-number&gt;&lt;foreign-keys&gt;&lt;key app="EN" db-id="pxwxw0er9zv2fxezxdk5tt5utz5p5vtrwdv0" timestamp="1705607184"&gt;51766&lt;/key&gt;&lt;/foreign-keys&gt;&lt;ref-type name="Thesis/Dissertations"&gt;32&lt;/ref-type&gt;&lt;contributors&gt;&lt;authors&gt;&lt;author&gt;Sanchez, K.R.&lt;/author&gt;&lt;/authors&gt;&lt;/contributors&gt;&lt;titles&gt;&lt;title&gt;&lt;style face="normal" font="default" size="100%"&gt;Nematode and bacterial associates of the invasive brown garden snail, &lt;/style&gt;&lt;style face="italic" font="default" size="100%"&gt;Helix aspersa&lt;/style&gt;&lt;/title&gt;&lt;/titles&gt;&lt;volume&gt;Masters of Science&lt;/volume&gt;&lt;keywords&gt;&lt;keyword&gt;Brown garden snail&lt;/keyword&gt;&lt;keyword&gt;Helix aspersa&lt;/keyword&gt;&lt;keyword&gt;invasive pests&lt;/keyword&gt;&lt;keyword&gt;invasive species&lt;/keyword&gt;&lt;/keywords&gt;&lt;dates&gt;&lt;year&gt;2010&lt;/year&gt;&lt;/dates&gt;&lt;publisher&gt;University of California, Davis&lt;/publisher&gt;&lt;work-type&gt;Thesis&lt;/work-type&gt;&lt;urls&gt;&lt;pdf-urls&gt;&lt;url&gt;file://J:\E Library\Plant Catalogue\S\Sanchez 2010 EN51766.pdf&lt;/url&gt;&lt;/pdf-urls&gt;&lt;/urls&gt;&lt;custom1&gt;Hitchhiker PRA_RG&lt;/custom1&gt;&lt;/record&gt;&lt;/Cite&gt;&lt;/EndNote&gt;</w:instrText>
      </w:r>
      <w:r w:rsidRPr="00261D54">
        <w:fldChar w:fldCharType="separate"/>
      </w:r>
      <w:r w:rsidRPr="00261D54">
        <w:rPr>
          <w:noProof/>
        </w:rPr>
        <w:t>(Sanchez</w:t>
      </w:r>
      <w:r w:rsidR="005F04B2">
        <w:rPr>
          <w:noProof/>
        </w:rPr>
        <w:t>,</w:t>
      </w:r>
      <w:r w:rsidRPr="00261D54">
        <w:rPr>
          <w:noProof/>
        </w:rPr>
        <w:t xml:space="preserve"> 2010)</w:t>
      </w:r>
      <w:r w:rsidRPr="00261D54">
        <w:fldChar w:fldCharType="end"/>
      </w:r>
      <w:r w:rsidRPr="00261D54">
        <w:t xml:space="preserve">, or the costs associated with management </w:t>
      </w:r>
      <w:r w:rsidRPr="00261D54">
        <w:fldChar w:fldCharType="begin"/>
      </w:r>
      <w:r w:rsidRPr="00261D54">
        <w:instrText xml:space="preserve"> ADDIN EN.CITE &lt;EndNote&gt;&lt;Cite&gt;&lt;Author&gt;Jiang&lt;/Author&gt;&lt;Year&gt;2022&lt;/Year&gt;&lt;RecNum&gt;52332&lt;/RecNum&gt;&lt;DisplayText&gt;(Jiang et al. 2022)&lt;/DisplayText&gt;&lt;record&gt;&lt;rec-number&gt;52332&lt;/rec-number&gt;&lt;foreign-keys&gt;&lt;key app="EN" db-id="pxwxw0er9zv2fxezxdk5tt5utz5p5vtrwdv0" timestamp="1710815193"&gt;52332&lt;/key&gt;&lt;/foreign-keys&gt;&lt;ref-type name="Journal Articles (online only)"&gt;43&lt;/ref-type&gt;&lt;contributors&gt;&lt;authors&gt;&lt;author&gt;Jiang, X.&lt;/author&gt;&lt;author&gt;Zheng, P.&lt;/author&gt;&lt;author&gt;Soto, I.&lt;/author&gt;&lt;author&gt;Haubrock, P.J.&lt;/author&gt;&lt;author&gt;Chen, J.&lt;/author&gt;&lt;author&gt;Ji, L.&lt;/author&gt;&lt;/authors&gt;&lt;/contributors&gt;&lt;titles&gt;&lt;title&gt;Global economic costs and knowledge gaps of invasive gastropods&lt;/title&gt;&lt;secondary-title&gt;Ecological Indicators&lt;/secondary-title&gt;&lt;/titles&gt;&lt;periodical&gt;&lt;full-title&gt;Ecological Indicators&lt;/full-title&gt;&lt;/periodical&gt;&lt;pages&gt;1-9&lt;/pages&gt;&lt;volume&gt;145&lt;/volume&gt;&lt;keywords&gt;&lt;keyword&gt;Biological invasion&lt;/keyword&gt;&lt;keyword&gt;InvaCost&lt;/keyword&gt;&lt;keyword&gt;monetary impact&lt;/keyword&gt;&lt;keyword&gt;agriculture&lt;/keyword&gt;&lt;keyword&gt;apple snail&lt;/keyword&gt;&lt;keyword&gt;Pomacea&lt;/keyword&gt;&lt;/keywords&gt;&lt;dates&gt;&lt;year&gt;2022&lt;/year&gt;&lt;/dates&gt;&lt;urls&gt;&lt;related-urls&gt;&lt;url&gt;https://www.sciencedirect.com/science/article/pii/S1470160X22010871&lt;/url&gt;&lt;/related-urls&gt;&lt;pdf-urls&gt;&lt;url&gt;file://J:\E Library\Plant Catalogue\J\Jiang et al 2022 EN52332.pdf&lt;/url&gt;&lt;/pdf-urls&gt;&lt;/urls&gt;&lt;custom1&gt;Hitchhiker PRA -KP&lt;/custom1&gt;&lt;custom7&gt;109614&lt;/custom7&gt;&lt;electronic-resource-num&gt;DOI 10.1016/j.ecolind.2022.109614&lt;/electronic-resource-num&gt;&lt;/record&gt;&lt;/Cite&gt;&lt;/EndNote&gt;</w:instrText>
      </w:r>
      <w:r w:rsidRPr="00261D54">
        <w:fldChar w:fldCharType="separate"/>
      </w:r>
      <w:r w:rsidRPr="00261D54">
        <w:rPr>
          <w:noProof/>
        </w:rPr>
        <w:t>(Jiang</w:t>
      </w:r>
      <w:r w:rsidR="00AF0763" w:rsidRPr="00AF0763">
        <w:rPr>
          <w:i/>
          <w:noProof/>
        </w:rPr>
        <w:t xml:space="preserve"> et al</w:t>
      </w:r>
      <w:r w:rsidR="00174F05" w:rsidRPr="00174F05">
        <w:rPr>
          <w:noProof/>
        </w:rPr>
        <w:t xml:space="preserve">., </w:t>
      </w:r>
      <w:r w:rsidRPr="00261D54">
        <w:rPr>
          <w:noProof/>
        </w:rPr>
        <w:t>2022)</w:t>
      </w:r>
      <w:r w:rsidRPr="00261D54">
        <w:fldChar w:fldCharType="end"/>
      </w:r>
      <w:r w:rsidRPr="00261D54">
        <w:t>.</w:t>
      </w:r>
      <w:r w:rsidRPr="00261D54" w:rsidDel="000A7904">
        <w:t xml:space="preserve"> </w:t>
      </w:r>
      <w:r w:rsidRPr="00261D54">
        <w:t xml:space="preserve">Reports of crop damage found include losses in citrus fruits in California </w:t>
      </w:r>
      <w:r w:rsidRPr="00261D54">
        <w:fldChar w:fldCharType="begin"/>
      </w:r>
      <w:r w:rsidRPr="00261D54">
        <w:instrText xml:space="preserve"> ADDIN EN.CITE &lt;EndNote&gt;&lt;Cite&gt;&lt;Author&gt;Sakovich&lt;/Author&gt;&lt;Year&gt;2002&lt;/Year&gt;&lt;RecNum&gt;52831&lt;/RecNum&gt;&lt;DisplayText&gt;(Sakovich 2002)&lt;/DisplayText&gt;&lt;record&gt;&lt;rec-number&gt;52831&lt;/rec-number&gt;&lt;foreign-keys&gt;&lt;key app="EN" db-id="pxwxw0er9zv2fxezxdk5tt5utz5p5vtrwdv0" timestamp="1715235996"&gt;52831&lt;/key&gt;&lt;/foreign-keys&gt;&lt;ref-type name="Chapters"&gt;5&lt;/ref-type&gt;&lt;contributors&gt;&lt;authors&gt;&lt;author&gt;Sakovich, N.J.&lt;/author&gt;&lt;/authors&gt;&lt;secondary-authors&gt;&lt;author&gt;Baker, G.M.&lt;/author&gt;&lt;/secondary-authors&gt;&lt;/contributors&gt;&lt;titles&gt;&lt;title&gt;&lt;style face="normal" font="default" size="100%"&gt;Integrated management of &lt;/style&gt;&lt;style face="italic" font="default" size="100%"&gt;Cantareus aspersus&lt;/style&gt;&lt;style face="normal" font="default" size="100%"&gt; (Müller) (Helicidae) as a pest of citrus in California&lt;/style&gt;&lt;/title&gt;&lt;secondary-title&gt;Molluscs as crop pests&lt;/secondary-title&gt;&lt;/titles&gt;&lt;pages&gt;353-360&lt;/pages&gt;&lt;section&gt;17&lt;/section&gt;&lt;keywords&gt;&lt;keyword&gt;Cornu aspersum&lt;/keyword&gt;&lt;keyword&gt;Citrus&lt;/keyword&gt;&lt;/keywords&gt;&lt;dates&gt;&lt;year&gt;2002&lt;/year&gt;&lt;/dates&gt;&lt;publisher&gt;CAB International&lt;/publisher&gt;&lt;urls&gt;&lt;related-urls&gt;&lt;url&gt;https://www.cabidigitallibrary.org/doi/10.1079/9780851993201.0353&lt;/url&gt;&lt;/related-urls&gt;&lt;pdf-urls&gt;&lt;url&gt;file://J:\E Library\Plant Catalogue\S\Sakovich 2002 EN52831.pdf&lt;/url&gt;&lt;/pdf-urls&gt;&lt;/urls&gt;&lt;custom1&gt;Hitchhiker PRA, KP&lt;/custom1&gt;&lt;/record&gt;&lt;/Cite&gt;&lt;/EndNote&gt;</w:instrText>
      </w:r>
      <w:r w:rsidRPr="00261D54">
        <w:fldChar w:fldCharType="separate"/>
      </w:r>
      <w:r w:rsidRPr="00261D54">
        <w:rPr>
          <w:noProof/>
        </w:rPr>
        <w:t>(Sakovich</w:t>
      </w:r>
      <w:r w:rsidR="005F04B2">
        <w:rPr>
          <w:noProof/>
        </w:rPr>
        <w:t>,</w:t>
      </w:r>
      <w:r w:rsidRPr="00261D54">
        <w:rPr>
          <w:noProof/>
        </w:rPr>
        <w:t xml:space="preserve"> 2002)</w:t>
      </w:r>
      <w:r w:rsidRPr="00261D54">
        <w:fldChar w:fldCharType="end"/>
      </w:r>
      <w:r w:rsidRPr="00261D54">
        <w:t xml:space="preserve"> and grapes in South Africa </w:t>
      </w:r>
      <w:r w:rsidRPr="00261D54">
        <w:fldChar w:fldCharType="begin"/>
      </w:r>
      <w:r w:rsidRPr="00261D54">
        <w:instrText xml:space="preserve"> ADDIN EN.CITE &lt;EndNote&gt;&lt;Cite&gt;&lt;Author&gt;Sanderson&lt;/Author&gt;&lt;Year&gt;2002&lt;/Year&gt;&lt;RecNum&gt;41349&lt;/RecNum&gt;&lt;DisplayText&gt;(Sanderson &amp;amp; Sirgel 2002)&lt;/DisplayText&gt;&lt;record&gt;&lt;rec-number&gt;41349&lt;/rec-number&gt;&lt;foreign-keys&gt;&lt;key app="EN" db-id="pxwxw0er9zv2fxezxdk5tt5utz5p5vtrwdv0" timestamp="1607395512"&gt;41349&lt;/key&gt;&lt;/foreign-keys&gt;&lt;ref-type name="Chapters"&gt;5&lt;/ref-type&gt;&lt;contributors&gt;&lt;authors&gt;&lt;author&gt;Sanderson, G.&lt;/author&gt;&lt;author&gt;Sirgel, W.&lt;/author&gt;&lt;/authors&gt;&lt;secondary-authors&gt;&lt;author&gt;Barker, G.M.&lt;/author&gt;&lt;/secondary-authors&gt;&lt;/contributors&gt;&lt;titles&gt;&lt;title&gt;Helicidae as pests in Australian and South African grapevines&lt;/title&gt;&lt;secondary-title&gt;Molluscs as crop pests&lt;/secondary-title&gt;&lt;/titles&gt;&lt;pages&gt;255-270&lt;/pages&gt;&lt;section&gt;11&lt;/section&gt;&lt;keywords&gt;&lt;keyword&gt;snails&lt;/keyword&gt;&lt;/keywords&gt;&lt;dates&gt;&lt;year&gt;2002&lt;/year&gt;&lt;/dates&gt;&lt;publisher&gt;CABI Publishing&lt;/publisher&gt;&lt;isbn&gt;9780851993201&lt;/isbn&gt;&lt;urls&gt;&lt;/urls&gt;&lt;custom1&gt;Snail TAP, KP&lt;/custom1&gt;&lt;electronic-resource-num&gt;http://dx.doi.org/10.1079/9780851993201.0000&lt;/electronic-resource-num&gt;&lt;/record&gt;&lt;/Cite&gt;&lt;/EndNote&gt;</w:instrText>
      </w:r>
      <w:r w:rsidRPr="00261D54">
        <w:fldChar w:fldCharType="separate"/>
      </w:r>
      <w:r w:rsidRPr="00261D54">
        <w:rPr>
          <w:noProof/>
        </w:rPr>
        <w:t>(Sanderson</w:t>
      </w:r>
      <w:r w:rsidR="00184A16">
        <w:rPr>
          <w:noProof/>
        </w:rPr>
        <w:t xml:space="preserve"> and </w:t>
      </w:r>
      <w:r w:rsidRPr="00261D54">
        <w:rPr>
          <w:noProof/>
        </w:rPr>
        <w:t>Sirgel</w:t>
      </w:r>
      <w:r w:rsidR="005F04B2">
        <w:rPr>
          <w:noProof/>
        </w:rPr>
        <w:t>,</w:t>
      </w:r>
      <w:r w:rsidRPr="00261D54">
        <w:rPr>
          <w:noProof/>
        </w:rPr>
        <w:t xml:space="preserve"> 2002)</w:t>
      </w:r>
      <w:r w:rsidRPr="00261D54">
        <w:fldChar w:fldCharType="end"/>
      </w:r>
      <w:r w:rsidRPr="00261D54">
        <w:t xml:space="preserve">; in Australia, </w:t>
      </w:r>
      <w:r w:rsidRPr="00261D54">
        <w:fldChar w:fldCharType="begin"/>
      </w:r>
      <w:r w:rsidRPr="00261D54">
        <w:instrText xml:space="preserve"> ADDIN EN.CITE &lt;EndNote&gt;&lt;Cite AuthorYear="1"&gt;&lt;Author&gt;Sanderson&lt;/Author&gt;&lt;Year&gt;2002&lt;/Year&gt;&lt;RecNum&gt;41349&lt;/RecNum&gt;&lt;DisplayText&gt;Sanderson and Sirgel (2002)&lt;/DisplayText&gt;&lt;record&gt;&lt;rec-number&gt;41349&lt;/rec-number&gt;&lt;foreign-keys&gt;&lt;key app="EN" db-id="pxwxw0er9zv2fxezxdk5tt5utz5p5vtrwdv0" timestamp="1607395512"&gt;41349&lt;/key&gt;&lt;/foreign-keys&gt;&lt;ref-type name="Chapters"&gt;5&lt;/ref-type&gt;&lt;contributors&gt;&lt;authors&gt;&lt;author&gt;Sanderson, G.&lt;/author&gt;&lt;author&gt;Sirgel, W.&lt;/author&gt;&lt;/authors&gt;&lt;secondary-authors&gt;&lt;author&gt;Barker, G.M.&lt;/author&gt;&lt;/secondary-authors&gt;&lt;/contributors&gt;&lt;titles&gt;&lt;title&gt;Helicidae as pests in Australian and South African grapevines&lt;/title&gt;&lt;secondary-title&gt;Molluscs as crop pests&lt;/secondary-title&gt;&lt;/titles&gt;&lt;pages&gt;255-270&lt;/pages&gt;&lt;section&gt;11&lt;/section&gt;&lt;keywords&gt;&lt;keyword&gt;snails&lt;/keyword&gt;&lt;/keywords&gt;&lt;dates&gt;&lt;year&gt;2002&lt;/year&gt;&lt;/dates&gt;&lt;publisher&gt;CABI Publishing&lt;/publisher&gt;&lt;isbn&gt;9780851993201&lt;/isbn&gt;&lt;urls&gt;&lt;/urls&gt;&lt;custom1&gt;Snail TAP, KP&lt;/custom1&gt;&lt;electronic-resource-num&gt;http://dx.doi.org/10.1079/9780851993201.0000&lt;/electronic-resource-num&gt;&lt;/record&gt;&lt;/Cite&gt;&lt;/EndNote&gt;</w:instrText>
      </w:r>
      <w:r w:rsidRPr="00261D54">
        <w:fldChar w:fldCharType="separate"/>
      </w:r>
      <w:r w:rsidRPr="00261D54">
        <w:rPr>
          <w:noProof/>
        </w:rPr>
        <w:t>Sanderson and Sirgel (2002)</w:t>
      </w:r>
      <w:r w:rsidRPr="00261D54">
        <w:fldChar w:fldCharType="end"/>
      </w:r>
      <w:r w:rsidRPr="00261D54">
        <w:t xml:space="preserve"> highlight the issue of contamination with introduced snails </w:t>
      </w:r>
      <w:r w:rsidR="006F743C" w:rsidRPr="006F743C">
        <w:rPr>
          <w:i/>
          <w:iCs/>
        </w:rPr>
        <w:t>C.</w:t>
      </w:r>
      <w:r w:rsidR="00685D97">
        <w:rPr>
          <w:i/>
          <w:iCs/>
        </w:rPr>
        <w:t> </w:t>
      </w:r>
      <w:r w:rsidR="006F743C" w:rsidRPr="006F743C">
        <w:rPr>
          <w:i/>
          <w:iCs/>
        </w:rPr>
        <w:t>aspersum</w:t>
      </w:r>
      <w:r w:rsidRPr="00261D54">
        <w:t xml:space="preserve"> and </w:t>
      </w:r>
      <w:r w:rsidRPr="00261D54">
        <w:rPr>
          <w:i/>
          <w:iCs/>
        </w:rPr>
        <w:t>Theba</w:t>
      </w:r>
      <w:r w:rsidR="00685D97">
        <w:rPr>
          <w:i/>
          <w:iCs/>
        </w:rPr>
        <w:t> </w:t>
      </w:r>
      <w:proofErr w:type="spellStart"/>
      <w:r w:rsidRPr="00261D54">
        <w:rPr>
          <w:i/>
          <w:iCs/>
        </w:rPr>
        <w:t>pisana</w:t>
      </w:r>
      <w:proofErr w:type="spellEnd"/>
      <w:r w:rsidRPr="00261D54">
        <w:t>, in the dried fruit (sultana) industry, which was ultimately linked to changes in soil-management practices.</w:t>
      </w:r>
    </w:p>
    <w:p w14:paraId="16D5EE6F" w14:textId="300F6DA8" w:rsidR="00CE6174" w:rsidRPr="00261D54" w:rsidRDefault="006F743C" w:rsidP="00CE6174">
      <w:r w:rsidRPr="006F743C">
        <w:rPr>
          <w:i/>
          <w:iCs/>
        </w:rPr>
        <w:t>C.</w:t>
      </w:r>
      <w:r w:rsidR="00685D97">
        <w:rPr>
          <w:i/>
          <w:iCs/>
        </w:rPr>
        <w:t> </w:t>
      </w:r>
      <w:r w:rsidRPr="006F743C">
        <w:rPr>
          <w:i/>
          <w:iCs/>
        </w:rPr>
        <w:t>aspersum</w:t>
      </w:r>
      <w:r w:rsidR="00CE6174" w:rsidRPr="00261D54">
        <w:rPr>
          <w:i/>
          <w:iCs/>
        </w:rPr>
        <w:t xml:space="preserve"> </w:t>
      </w:r>
      <w:r w:rsidR="00CE6174" w:rsidRPr="00261D54">
        <w:t xml:space="preserve">has not been found in native Australian bushland, despite being widespread in urban and agricultural settings </w:t>
      </w:r>
      <w:r w:rsidR="00CE6174" w:rsidRPr="00261D54">
        <w:fldChar w:fldCharType="begin"/>
      </w:r>
      <w:r w:rsidR="00CE6174" w:rsidRPr="00261D54">
        <w:instrText xml:space="preserve"> ADDIN EN.CITE &lt;EndNote&gt;&lt;Cite&gt;&lt;Author&gt;DAWE&lt;/Author&gt;&lt;Year&gt;2020&lt;/Year&gt;&lt;RecNum&gt;52304&lt;/RecNum&gt;&lt;DisplayText&gt;(DAWE 2020)&lt;/DisplayText&gt;&lt;record&gt;&lt;rec-number&gt;52304&lt;/rec-number&gt;&lt;foreign-keys&gt;&lt;key app="EN" db-id="pxwxw0er9zv2fxezxdk5tt5utz5p5vtrwdv0" timestamp="1710815193"&gt;52304&lt;/key&gt;&lt;/foreign-keys&gt;&lt;ref-type name="Reports"&gt;27&lt;/ref-type&gt;&lt;contributors&gt;&lt;authors&gt;&lt;author&gt;DAWE&lt;/author&gt;&lt;/authors&gt;&lt;/contributors&gt;&lt;titles&gt;&lt;title&gt;&lt;style face="normal" font="default" size="100%"&gt;Department Risk Analysis: application to add&lt;/style&gt;&lt;style face="italic" font="default" size="100%"&gt; Cornu aspersum&lt;/style&gt;&lt;style face="normal" font="default" size="100%"&gt; (common garden snail) to the Environment Protection and Biodiversity Conservation Act 1999 &lt;/style&gt;&lt;style face="italic" font="default" size="100%"&gt;List of specimens taken to be suitable for live import&lt;/style&gt;&lt;/title&gt;&lt;/titles&gt;&lt;pages&gt;1-9&lt;/pages&gt;&lt;keywords&gt;&lt;keyword&gt;Cornu aspersum&lt;/keyword&gt;&lt;/keywords&gt;&lt;dates&gt;&lt;year&gt;2020&lt;/year&gt;&lt;/dates&gt;&lt;pub-location&gt;Canberra&lt;/pub-location&gt;&lt;publisher&gt;Department of Agriculture, Water and the Environment&lt;/publisher&gt;&lt;urls&gt;&lt;related-urls&gt;&lt;url&gt;https://www.dcceew.gov.au/sites/default/files/env/pages/d8bf16ca-362b-4e6d-9144-4b71770bd6b6/files/garden-snails-department-risk-analysis.pdf&lt;/url&gt;&lt;/related-urls&gt;&lt;pdf-urls&gt;&lt;url&gt;file://J:\E Library\Plant Catalogue\D\DAWE 2020 EN52304.pdf&lt;/url&gt;&lt;/pdf-urls&gt;&lt;/urls&gt;&lt;custom1&gt;Hitchhiker PRA, KP&lt;/custom1&gt;&lt;custom2&gt;274 kb&lt;/custom2&gt;&lt;custom3&gt;pdf&lt;/custom3&gt;&lt;/record&gt;&lt;/Cite&gt;&lt;/EndNote&gt;</w:instrText>
      </w:r>
      <w:r w:rsidR="00CE6174" w:rsidRPr="00261D54">
        <w:fldChar w:fldCharType="separate"/>
      </w:r>
      <w:r w:rsidR="00CE6174" w:rsidRPr="00261D54">
        <w:rPr>
          <w:noProof/>
        </w:rPr>
        <w:t>(DAWE</w:t>
      </w:r>
      <w:r w:rsidR="005F04B2">
        <w:rPr>
          <w:noProof/>
        </w:rPr>
        <w:t>,</w:t>
      </w:r>
      <w:r w:rsidR="00CE6174" w:rsidRPr="00261D54">
        <w:rPr>
          <w:noProof/>
        </w:rPr>
        <w:t xml:space="preserve"> 2020)</w:t>
      </w:r>
      <w:r w:rsidR="00CE6174" w:rsidRPr="00261D54">
        <w:fldChar w:fldCharType="end"/>
      </w:r>
      <w:r w:rsidR="00CE6174" w:rsidRPr="00261D54">
        <w:t xml:space="preserve">. </w:t>
      </w:r>
      <w:r w:rsidR="00CE6174" w:rsidRPr="00261D54">
        <w:fldChar w:fldCharType="begin"/>
      </w:r>
      <w:r w:rsidR="00CE6174" w:rsidRPr="00261D54">
        <w:instrText xml:space="preserve"> ADDIN EN.CITE &lt;EndNote&gt;&lt;Cite AuthorYear="1"&gt;&lt;Author&gt;Holland&lt;/Author&gt;&lt;Year&gt;2007&lt;/Year&gt;&lt;RecNum&gt;52328&lt;/RecNum&gt;&lt;DisplayText&gt;Holland, McDonnell and Williams (2007)&lt;/DisplayText&gt;&lt;record&gt;&lt;rec-number&gt;52328&lt;/rec-number&gt;&lt;foreign-keys&gt;&lt;key app="EN" db-id="pxwxw0er9zv2fxezxdk5tt5utz5p5vtrwdv0" timestamp="1710815193"&gt;52328&lt;/key&gt;&lt;/foreign-keys&gt;&lt;ref-type name="Journal Articles"&gt;17&lt;/ref-type&gt;&lt;contributors&gt;&lt;authors&gt;&lt;author&gt;Holland, K.D.&lt;/author&gt;&lt;author&gt;McDonnell, M.J.&lt;/author&gt;&lt;author&gt;Williams, N.S.G.&lt;/author&gt;&lt;/authors&gt;&lt;/contributors&gt;&lt;titles&gt;&lt;title&gt;Abundance, species richness and feeding preferences of introduced molluscs in native grasslands of Victoria, Australia&lt;/title&gt;&lt;secondary-title&gt;Austral Ecology&lt;/secondary-title&gt;&lt;/titles&gt;&lt;periodical&gt;&lt;full-title&gt;Austral Ecology&lt;/full-title&gt;&lt;/periodical&gt;&lt;pages&gt;626-634&lt;/pages&gt;&lt;volume&gt;32&lt;/volume&gt;&lt;number&gt;6&lt;/number&gt;&lt;keywords&gt;&lt;keyword&gt;feeding preference&lt;/keyword&gt;&lt;keyword&gt;grassland&lt;/keyword&gt;&lt;keyword&gt;herbivorous&lt;/keyword&gt;&lt;keyword&gt;invasive species&lt;/keyword&gt;&lt;keyword&gt;terrestrial mollusc&lt;/keyword&gt;&lt;/keywords&gt;&lt;dates&gt;&lt;year&gt;2007&lt;/year&gt;&lt;/dates&gt;&lt;urls&gt;&lt;related-urls&gt;&lt;url&gt;https://onlinelibrary.wiley.com/doi/full/10.1111/j.1442-9993.2007.01749.x&lt;/url&gt;&lt;/related-urls&gt;&lt;pdf-urls&gt;&lt;url&gt;file://J:\E Library\Plant Catalogue\H\Holland et al 2007 EN52328.pdf&lt;/url&gt;&lt;/pdf-urls&gt;&lt;/urls&gt;&lt;custom1&gt;Hitchhiker PRA, KP&lt;/custom1&gt;&lt;electronic-resource-num&gt;DOI 10.1111/j.1442-9993.2007.01749.x&lt;/electronic-resource-num&gt;&lt;/record&gt;&lt;/Cite&gt;&lt;/EndNote&gt;</w:instrText>
      </w:r>
      <w:r w:rsidR="00CE6174" w:rsidRPr="00261D54">
        <w:fldChar w:fldCharType="separate"/>
      </w:r>
      <w:r w:rsidR="00CE6174" w:rsidRPr="00261D54">
        <w:rPr>
          <w:noProof/>
        </w:rPr>
        <w:t>Holland, McDonnell and Williams (2007)</w:t>
      </w:r>
      <w:r w:rsidR="00CE6174" w:rsidRPr="00261D54">
        <w:fldChar w:fldCharType="end"/>
      </w:r>
      <w:r w:rsidR="00CE6174" w:rsidRPr="00261D54">
        <w:t xml:space="preserve"> found small numbers of </w:t>
      </w:r>
      <w:r w:rsidRPr="006F743C">
        <w:rPr>
          <w:i/>
          <w:iCs/>
        </w:rPr>
        <w:t>C.</w:t>
      </w:r>
      <w:r w:rsidR="00685D97">
        <w:rPr>
          <w:i/>
          <w:iCs/>
        </w:rPr>
        <w:t> </w:t>
      </w:r>
      <w:r w:rsidRPr="006F743C">
        <w:rPr>
          <w:i/>
          <w:iCs/>
        </w:rPr>
        <w:t>aspersum</w:t>
      </w:r>
      <w:r w:rsidR="00CE6174" w:rsidRPr="00261D54">
        <w:t xml:space="preserve"> (reported as </w:t>
      </w:r>
      <w:r w:rsidR="00CE6174" w:rsidRPr="00261D54">
        <w:rPr>
          <w:i/>
          <w:iCs/>
        </w:rPr>
        <w:t>Helix</w:t>
      </w:r>
      <w:r w:rsidR="00685D97">
        <w:rPr>
          <w:i/>
          <w:iCs/>
        </w:rPr>
        <w:t> </w:t>
      </w:r>
      <w:proofErr w:type="spellStart"/>
      <w:r w:rsidR="00CE6174" w:rsidRPr="00261D54">
        <w:rPr>
          <w:i/>
          <w:iCs/>
        </w:rPr>
        <w:t>aspersa</w:t>
      </w:r>
      <w:proofErr w:type="spellEnd"/>
      <w:r w:rsidR="00CE6174" w:rsidRPr="00261D54">
        <w:t xml:space="preserve">) in remnant grasslands in Victoria, but excluded </w:t>
      </w:r>
      <w:r w:rsidR="00CE6174" w:rsidRPr="00261D54">
        <w:lastRenderedPageBreak/>
        <w:t xml:space="preserve">these from their study of introduced molluscs in native grasslands, due to low numbers and the fact that this species was not found in the study traps. </w:t>
      </w:r>
      <w:r w:rsidR="00CE6174" w:rsidRPr="00261D54">
        <w:fldChar w:fldCharType="begin"/>
      </w:r>
      <w:r w:rsidR="00CE6174" w:rsidRPr="00261D54">
        <w:instrText xml:space="preserve"> ADDIN EN.CITE &lt;EndNote&gt;&lt;Cite AuthorYear="1"&gt;&lt;Author&gt;Daniell&lt;/Author&gt;&lt;Year&gt;1994&lt;/Year&gt;&lt;RecNum&gt;52302&lt;/RecNum&gt;&lt;DisplayText&gt;Daniell (1994)&lt;/DisplayText&gt;&lt;record&gt;&lt;rec-number&gt;52302&lt;/rec-number&gt;&lt;foreign-keys&gt;&lt;key app="EN" db-id="pxwxw0er9zv2fxezxdk5tt5utz5p5vtrwdv0" timestamp="1710815193"&gt;52302&lt;/key&gt;&lt;/foreign-keys&gt;&lt;ref-type name="Journal Articles"&gt;17&lt;/ref-type&gt;&lt;contributors&gt;&lt;authors&gt;&lt;author&gt;Daniell, A.&lt;/author&gt;&lt;/authors&gt;&lt;/contributors&gt;&lt;titles&gt;&lt;title&gt;The impact of terrestrial molluscs on native vegetation in South-eastern Australia&lt;/title&gt;&lt;secondary-title&gt;The Victorian Naturalist&lt;/secondary-title&gt;&lt;/titles&gt;&lt;periodical&gt;&lt;full-title&gt;The Victorian Naturalist&lt;/full-title&gt;&lt;/periodical&gt;&lt;pages&gt;218-222&lt;/pages&gt;&lt;volume&gt;111&lt;/volume&gt;&lt;number&gt;6&lt;/number&gt;&lt;keywords&gt;&lt;keyword&gt;Cornu aspersum&lt;/keyword&gt;&lt;keyword&gt;Theba pisana&lt;/keyword&gt;&lt;/keywords&gt;&lt;dates&gt;&lt;year&gt;1994&lt;/year&gt;&lt;/dates&gt;&lt;urls&gt;&lt;related-urls&gt;&lt;url&gt;https://www.biodiversitylibrary.org/page/40020178#page/1/mode/1up&lt;/url&gt;&lt;/related-urls&gt;&lt;pdf-urls&gt;&lt;url&gt;file://J:\E Library\Plant Catalogue\D\Daniell 1994 EN52302.pdf&lt;/url&gt;&lt;/pdf-urls&gt;&lt;/urls&gt;&lt;custom1&gt;Hitchhiker PRA, KP&lt;/custom1&gt;&lt;/record&gt;&lt;/Cite&gt;&lt;/EndNote&gt;</w:instrText>
      </w:r>
      <w:r w:rsidR="00CE6174" w:rsidRPr="00261D54">
        <w:fldChar w:fldCharType="separate"/>
      </w:r>
      <w:r w:rsidR="00CE6174" w:rsidRPr="00261D54">
        <w:rPr>
          <w:noProof/>
        </w:rPr>
        <w:t>Daniell (1994)</w:t>
      </w:r>
      <w:r w:rsidR="00CE6174" w:rsidRPr="00261D54">
        <w:fldChar w:fldCharType="end"/>
      </w:r>
      <w:r w:rsidR="00CE6174" w:rsidRPr="00261D54">
        <w:t xml:space="preserve"> commented that the only invasive snails thought to have caused a significant impact on Australian native vegetation are ‘white snails’ of the </w:t>
      </w:r>
      <w:proofErr w:type="spellStart"/>
      <w:r w:rsidR="00CE6174" w:rsidRPr="00261D54">
        <w:t>Helicidae</w:t>
      </w:r>
      <w:proofErr w:type="spellEnd"/>
      <w:r w:rsidR="00CE6174" w:rsidRPr="00261D54">
        <w:t xml:space="preserve"> family, specifically </w:t>
      </w:r>
      <w:r w:rsidR="00CE6174" w:rsidRPr="00261D54">
        <w:rPr>
          <w:i/>
          <w:iCs/>
        </w:rPr>
        <w:t>Theba</w:t>
      </w:r>
      <w:r w:rsidR="00685D97">
        <w:rPr>
          <w:i/>
          <w:iCs/>
        </w:rPr>
        <w:t> </w:t>
      </w:r>
      <w:proofErr w:type="spellStart"/>
      <w:r w:rsidR="00CE6174" w:rsidRPr="00261D54">
        <w:rPr>
          <w:i/>
          <w:iCs/>
        </w:rPr>
        <w:t>pisana</w:t>
      </w:r>
      <w:proofErr w:type="spellEnd"/>
      <w:r w:rsidR="00CE6174" w:rsidRPr="00261D54">
        <w:t>.</w:t>
      </w:r>
    </w:p>
    <w:p w14:paraId="423CE41E" w14:textId="702F72A8" w:rsidR="006639AB" w:rsidRPr="00261D54" w:rsidRDefault="00CE6174" w:rsidP="00CE6174">
      <w:r w:rsidRPr="00261D54">
        <w:t xml:space="preserve">There are no reports in the literature that the host range of the subspecies </w:t>
      </w:r>
      <w:r w:rsidR="006F743C" w:rsidRPr="006F743C">
        <w:rPr>
          <w:i/>
          <w:iCs/>
        </w:rPr>
        <w:t>C.</w:t>
      </w:r>
      <w:r w:rsidR="00685D97">
        <w:rPr>
          <w:i/>
          <w:iCs/>
        </w:rPr>
        <w:t> </w:t>
      </w:r>
      <w:r w:rsidR="006F743C" w:rsidRPr="006F743C">
        <w:rPr>
          <w:i/>
          <w:iCs/>
        </w:rPr>
        <w:t>aspersum</w:t>
      </w:r>
      <w:r w:rsidR="00685D97">
        <w:rPr>
          <w:i/>
          <w:iCs/>
        </w:rPr>
        <w:t> </w:t>
      </w:r>
      <w:r w:rsidRPr="00261D54">
        <w:rPr>
          <w:i/>
          <w:iCs/>
        </w:rPr>
        <w:t>maximum</w:t>
      </w:r>
      <w:r w:rsidRPr="00261D54">
        <w:t xml:space="preserve"> differs from that of </w:t>
      </w:r>
      <w:r w:rsidR="006F743C" w:rsidRPr="006F743C">
        <w:rPr>
          <w:i/>
          <w:iCs/>
        </w:rPr>
        <w:t>C.</w:t>
      </w:r>
      <w:r w:rsidR="00685D97">
        <w:rPr>
          <w:i/>
          <w:iCs/>
        </w:rPr>
        <w:t> </w:t>
      </w:r>
      <w:r w:rsidR="006F743C" w:rsidRPr="006F743C">
        <w:rPr>
          <w:i/>
          <w:iCs/>
        </w:rPr>
        <w:t>aspersum</w:t>
      </w:r>
      <w:r w:rsidR="00685D97">
        <w:rPr>
          <w:i/>
          <w:iCs/>
        </w:rPr>
        <w:t> </w:t>
      </w:r>
      <w:r w:rsidRPr="00261D54">
        <w:rPr>
          <w:i/>
          <w:iCs/>
        </w:rPr>
        <w:t>aspersum</w:t>
      </w:r>
      <w:r w:rsidRPr="00261D54">
        <w:t xml:space="preserve">. Despite being recorded being farmed in several European countries, there are no reports any crop damage attributed to the subspecies </w:t>
      </w:r>
      <w:r w:rsidR="006F743C" w:rsidRPr="006F743C">
        <w:rPr>
          <w:i/>
          <w:iCs/>
        </w:rPr>
        <w:t>C.</w:t>
      </w:r>
      <w:r w:rsidR="00685D97">
        <w:rPr>
          <w:i/>
          <w:iCs/>
        </w:rPr>
        <w:t> </w:t>
      </w:r>
      <w:r w:rsidR="006F743C" w:rsidRPr="006F743C">
        <w:rPr>
          <w:i/>
          <w:iCs/>
        </w:rPr>
        <w:t>aspersum</w:t>
      </w:r>
      <w:r w:rsidR="00685D97">
        <w:rPr>
          <w:i/>
          <w:iCs/>
        </w:rPr>
        <w:t> </w:t>
      </w:r>
      <w:r w:rsidRPr="00261D54">
        <w:rPr>
          <w:i/>
          <w:iCs/>
        </w:rPr>
        <w:t>maximum</w:t>
      </w:r>
      <w:r w:rsidRPr="00261D54">
        <w:t>.</w:t>
      </w:r>
    </w:p>
    <w:p w14:paraId="42B9114F" w14:textId="4A875CD2" w:rsidR="0026709E" w:rsidRPr="00261D54" w:rsidRDefault="0026709E" w:rsidP="00386C83">
      <w:pPr>
        <w:pStyle w:val="Heading3"/>
        <w:spacing w:before="120" w:after="240"/>
      </w:pPr>
      <w:bookmarkStart w:id="55" w:name="_Toc209421976"/>
      <w:r w:rsidRPr="00261D54">
        <w:t>Similar farmed species</w:t>
      </w:r>
      <w:bookmarkEnd w:id="55"/>
    </w:p>
    <w:p w14:paraId="645114BC" w14:textId="5AEE8AE4" w:rsidR="00FC3F06" w:rsidRPr="00261D54" w:rsidRDefault="00FC3F06" w:rsidP="00FC3F06">
      <w:r w:rsidRPr="00261D54">
        <w:t xml:space="preserve">The most common species of snails farmed in Europe are: </w:t>
      </w:r>
      <w:r w:rsidR="006F743C" w:rsidRPr="006F743C">
        <w:rPr>
          <w:i/>
          <w:iCs/>
        </w:rPr>
        <w:t>C.</w:t>
      </w:r>
      <w:r w:rsidR="002B5C2F">
        <w:rPr>
          <w:i/>
          <w:iCs/>
        </w:rPr>
        <w:t> </w:t>
      </w:r>
      <w:r w:rsidR="006F743C" w:rsidRPr="006F743C">
        <w:rPr>
          <w:i/>
          <w:iCs/>
        </w:rPr>
        <w:t>aspersum</w:t>
      </w:r>
      <w:r w:rsidR="002B5C2F">
        <w:rPr>
          <w:i/>
          <w:iCs/>
        </w:rPr>
        <w:t> </w:t>
      </w:r>
      <w:r w:rsidRPr="00261D54">
        <w:rPr>
          <w:i/>
          <w:iCs/>
        </w:rPr>
        <w:t>aspersum</w:t>
      </w:r>
      <w:r w:rsidRPr="00261D54">
        <w:t xml:space="preserve"> (</w:t>
      </w:r>
      <w:proofErr w:type="spellStart"/>
      <w:r w:rsidRPr="00261D54">
        <w:t>peti</w:t>
      </w:r>
      <w:proofErr w:type="spellEnd"/>
      <w:r w:rsidRPr="00261D54">
        <w:t xml:space="preserve"> gris), </w:t>
      </w:r>
      <w:r w:rsidR="006F743C" w:rsidRPr="006F743C">
        <w:rPr>
          <w:i/>
          <w:iCs/>
        </w:rPr>
        <w:t>C.</w:t>
      </w:r>
      <w:r w:rsidR="002B5C2F">
        <w:rPr>
          <w:i/>
          <w:iCs/>
        </w:rPr>
        <w:t> </w:t>
      </w:r>
      <w:r w:rsidR="006F743C" w:rsidRPr="006F743C">
        <w:rPr>
          <w:i/>
          <w:iCs/>
        </w:rPr>
        <w:t>aspersum</w:t>
      </w:r>
      <w:r w:rsidR="002B5C2F">
        <w:rPr>
          <w:i/>
          <w:iCs/>
        </w:rPr>
        <w:t> </w:t>
      </w:r>
      <w:r w:rsidRPr="00261D54">
        <w:rPr>
          <w:i/>
          <w:iCs/>
        </w:rPr>
        <w:t>maximum</w:t>
      </w:r>
      <w:r w:rsidRPr="00261D54">
        <w:t xml:space="preserve"> (gros gris), </w:t>
      </w:r>
      <w:r w:rsidRPr="00261D54">
        <w:rPr>
          <w:i/>
          <w:iCs/>
        </w:rPr>
        <w:t>Helix</w:t>
      </w:r>
      <w:r w:rsidR="002B5C2F">
        <w:rPr>
          <w:i/>
          <w:iCs/>
        </w:rPr>
        <w:t> </w:t>
      </w:r>
      <w:proofErr w:type="spellStart"/>
      <w:r w:rsidRPr="00261D54">
        <w:rPr>
          <w:i/>
          <w:iCs/>
        </w:rPr>
        <w:t>lucorum</w:t>
      </w:r>
      <w:proofErr w:type="spellEnd"/>
      <w:r w:rsidRPr="00261D54">
        <w:t xml:space="preserve"> (Turkish snail), </w:t>
      </w:r>
      <w:r w:rsidRPr="00261D54">
        <w:rPr>
          <w:i/>
          <w:iCs/>
        </w:rPr>
        <w:t>H.</w:t>
      </w:r>
      <w:r w:rsidR="002B5C2F">
        <w:rPr>
          <w:i/>
          <w:iCs/>
        </w:rPr>
        <w:t> </w:t>
      </w:r>
      <w:proofErr w:type="spellStart"/>
      <w:r w:rsidRPr="00261D54">
        <w:rPr>
          <w:i/>
          <w:iCs/>
        </w:rPr>
        <w:t>pomatia</w:t>
      </w:r>
      <w:proofErr w:type="spellEnd"/>
      <w:r w:rsidRPr="00261D54">
        <w:t xml:space="preserve"> (Roman snail/ Burgundy snail) and </w:t>
      </w:r>
      <w:proofErr w:type="spellStart"/>
      <w:r w:rsidRPr="00261D54">
        <w:rPr>
          <w:i/>
          <w:iCs/>
        </w:rPr>
        <w:t>Eobania</w:t>
      </w:r>
      <w:proofErr w:type="spellEnd"/>
      <w:r w:rsidR="002B5C2F">
        <w:rPr>
          <w:i/>
          <w:iCs/>
        </w:rPr>
        <w:t> </w:t>
      </w:r>
      <w:proofErr w:type="spellStart"/>
      <w:r w:rsidRPr="00261D54">
        <w:rPr>
          <w:i/>
          <w:iCs/>
        </w:rPr>
        <w:t>vermiculata</w:t>
      </w:r>
      <w:proofErr w:type="spellEnd"/>
      <w:r w:rsidRPr="00261D54">
        <w:t xml:space="preserve"> (chocolate banded snail) </w:t>
      </w:r>
      <w:r w:rsidRPr="00261D54">
        <w:fldChar w:fldCharType="begin">
          <w:fldData xml:space="preserve">PEVuZE5vdGU+PENpdGU+PEF1dGhvcj5Db250ZTwvQXV0aG9yPjxZZWFyPjIwMTU8L1llYXI+PFJl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</w:fldData>
        </w:fldChar>
      </w:r>
      <w:r w:rsidRPr="00261D54">
        <w:instrText xml:space="preserve"> ADDIN EN.CITE </w:instrText>
      </w:r>
      <w:r w:rsidRPr="00261D54">
        <w:fldChar w:fldCharType="begin">
          <w:fldData xml:space="preserve">PEVuZE5vdGU+PENpdGU+PEF1dGhvcj5Db250ZTwvQXV0aG9yPjxZZWFyPjIwMTU8L1llYXI+PFJl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</w:fldData>
        </w:fldChar>
      </w:r>
      <w:r w:rsidRPr="00261D54">
        <w:instrText xml:space="preserve"> ADDIN EN.CITE.DATA </w:instrText>
      </w:r>
      <w:r w:rsidRPr="00261D54">
        <w:fldChar w:fldCharType="end"/>
      </w:r>
      <w:r w:rsidRPr="00261D54">
        <w:fldChar w:fldCharType="separate"/>
      </w:r>
      <w:r w:rsidRPr="00261D54">
        <w:rPr>
          <w:noProof/>
        </w:rPr>
        <w:t>(Conte 2015; Rygało-Galewska, Zglińska</w:t>
      </w:r>
      <w:r w:rsidR="00184A16">
        <w:rPr>
          <w:noProof/>
        </w:rPr>
        <w:t xml:space="preserve"> and </w:t>
      </w:r>
      <w:r w:rsidRPr="00261D54">
        <w:rPr>
          <w:noProof/>
        </w:rPr>
        <w:t>Niemiec 2022)</w:t>
      </w:r>
      <w:r w:rsidRPr="00261D54">
        <w:fldChar w:fldCharType="end"/>
      </w:r>
      <w:r w:rsidRPr="00261D54">
        <w:t>.</w:t>
      </w:r>
    </w:p>
    <w:p w14:paraId="15954A83" w14:textId="148ECE11" w:rsidR="00FC3F06" w:rsidRPr="00261D54" w:rsidRDefault="00FC3F06" w:rsidP="00FC3F06">
      <w:r w:rsidRPr="00261D54">
        <w:t>Of these farmed species,</w:t>
      </w:r>
      <w:r w:rsidR="00BB67E6" w:rsidRPr="00261D54">
        <w:t xml:space="preserve"> </w:t>
      </w:r>
      <w:proofErr w:type="spellStart"/>
      <w:r w:rsidR="00BB67E6" w:rsidRPr="00261D54">
        <w:rPr>
          <w:i/>
          <w:iCs/>
        </w:rPr>
        <w:t>Eobania</w:t>
      </w:r>
      <w:proofErr w:type="spellEnd"/>
      <w:r w:rsidR="002B5C2F">
        <w:rPr>
          <w:i/>
          <w:iCs/>
        </w:rPr>
        <w:t> </w:t>
      </w:r>
      <w:proofErr w:type="spellStart"/>
      <w:r w:rsidR="00BB67E6" w:rsidRPr="00261D54">
        <w:rPr>
          <w:i/>
          <w:iCs/>
        </w:rPr>
        <w:t>vermiculata</w:t>
      </w:r>
      <w:proofErr w:type="spellEnd"/>
      <w:r w:rsidR="00BB67E6" w:rsidRPr="00261D54">
        <w:t xml:space="preserve"> and </w:t>
      </w:r>
      <w:r w:rsidRPr="00261D54">
        <w:rPr>
          <w:i/>
          <w:iCs/>
        </w:rPr>
        <w:t>Helix</w:t>
      </w:r>
      <w:r w:rsidR="002B5C2F">
        <w:rPr>
          <w:i/>
          <w:iCs/>
        </w:rPr>
        <w:t> </w:t>
      </w:r>
      <w:proofErr w:type="spellStart"/>
      <w:r w:rsidRPr="00261D54">
        <w:rPr>
          <w:i/>
          <w:iCs/>
        </w:rPr>
        <w:t>pomatia</w:t>
      </w:r>
      <w:proofErr w:type="spellEnd"/>
      <w:r w:rsidRPr="00261D54">
        <w:t xml:space="preserve"> morphologically resemble </w:t>
      </w:r>
      <w:r w:rsidR="006F743C" w:rsidRPr="006F743C">
        <w:rPr>
          <w:i/>
          <w:iCs/>
        </w:rPr>
        <w:t>C.</w:t>
      </w:r>
      <w:r w:rsidR="002B5C2F">
        <w:rPr>
          <w:i/>
          <w:iCs/>
        </w:rPr>
        <w:t> </w:t>
      </w:r>
      <w:r w:rsidR="006F743C" w:rsidRPr="006F743C">
        <w:rPr>
          <w:i/>
          <w:iCs/>
        </w:rPr>
        <w:t>aspersum</w:t>
      </w:r>
      <w:r w:rsidRPr="00261D54">
        <w:t>, especially at the juvenile stage, and are considered (under IPPC nomenclature) to be quarantine pests for Australia.</w:t>
      </w:r>
    </w:p>
    <w:p w14:paraId="1B5851BE" w14:textId="05AE3262" w:rsidR="00FC3F06" w:rsidRPr="00261D54" w:rsidRDefault="00FC3F06" w:rsidP="00A26D88">
      <w:pPr>
        <w:pStyle w:val="Heading4"/>
        <w:spacing w:before="120" w:after="240"/>
      </w:pPr>
      <w:proofErr w:type="spellStart"/>
      <w:r w:rsidRPr="00261D54">
        <w:rPr>
          <w:i/>
          <w:iCs/>
        </w:rPr>
        <w:t>Eobania</w:t>
      </w:r>
      <w:proofErr w:type="spellEnd"/>
      <w:r w:rsidR="002B5C2F">
        <w:rPr>
          <w:i/>
          <w:iCs/>
        </w:rPr>
        <w:t> </w:t>
      </w:r>
      <w:proofErr w:type="spellStart"/>
      <w:r w:rsidRPr="00261D54">
        <w:rPr>
          <w:i/>
          <w:iCs/>
        </w:rPr>
        <w:t>vermiculata</w:t>
      </w:r>
      <w:proofErr w:type="spellEnd"/>
      <w:r w:rsidRPr="00261D54">
        <w:t xml:space="preserve"> (synonym </w:t>
      </w:r>
      <w:proofErr w:type="spellStart"/>
      <w:r w:rsidRPr="00261D54">
        <w:rPr>
          <w:i/>
          <w:iCs/>
        </w:rPr>
        <w:t>Massylaea</w:t>
      </w:r>
      <w:proofErr w:type="spellEnd"/>
      <w:r w:rsidR="002B5C2F">
        <w:rPr>
          <w:i/>
          <w:iCs/>
        </w:rPr>
        <w:t> </w:t>
      </w:r>
      <w:proofErr w:type="spellStart"/>
      <w:r w:rsidRPr="00261D54">
        <w:rPr>
          <w:i/>
          <w:iCs/>
        </w:rPr>
        <w:t>vermiculata</w:t>
      </w:r>
      <w:proofErr w:type="spellEnd"/>
      <w:r w:rsidRPr="00261D54">
        <w:t>)</w:t>
      </w:r>
    </w:p>
    <w:p w14:paraId="2644AACF" w14:textId="487897D8" w:rsidR="00FC3F06" w:rsidRPr="00261D54" w:rsidRDefault="00FC3F06" w:rsidP="00FC3F06">
      <w:proofErr w:type="spellStart"/>
      <w:r w:rsidRPr="00261D54">
        <w:rPr>
          <w:i/>
          <w:iCs/>
        </w:rPr>
        <w:t>Eobania</w:t>
      </w:r>
      <w:proofErr w:type="spellEnd"/>
      <w:r w:rsidR="002B5C2F">
        <w:rPr>
          <w:i/>
          <w:iCs/>
        </w:rPr>
        <w:t> </w:t>
      </w:r>
      <w:proofErr w:type="spellStart"/>
      <w:r w:rsidRPr="00261D54">
        <w:rPr>
          <w:i/>
          <w:iCs/>
        </w:rPr>
        <w:t>vermiculata</w:t>
      </w:r>
      <w:proofErr w:type="spellEnd"/>
      <w:r w:rsidRPr="00261D54">
        <w:t xml:space="preserve"> is native to the Mediterranean region </w:t>
      </w:r>
      <w:r w:rsidRPr="00261D54">
        <w:fldChar w:fldCharType="begin"/>
      </w:r>
      <w:r w:rsidRPr="00261D54">
        <w:instrText xml:space="preserve"> ADDIN EN.CITE &lt;EndNote&gt;&lt;Cite&gt;&lt;Author&gt;Schultes&lt;/Author&gt;&lt;Year&gt;2014&lt;/Year&gt;&lt;RecNum&gt;47841&lt;/RecNum&gt;&lt;DisplayText&gt;(Schultes 2014; Welter-Schultes 2012)&lt;/DisplayText&gt;&lt;record&gt;&lt;rec-number&gt;47841&lt;/rec-number&gt;&lt;foreign-keys&gt;&lt;key app="EN" db-id="pxwxw0er9zv2fxezxdk5tt5utz5p5vtrwdv0" timestamp="1663205037"&gt;47841&lt;/key&gt;&lt;/foreign-keys&gt;&lt;ref-type name="Web Pages/Online Documents"&gt;12&lt;/ref-type&gt;&lt;contributors&gt;&lt;authors&gt;&lt;author&gt;Schultes, F.&lt;/author&gt;&lt;/authors&gt;&lt;/contributors&gt;&lt;titles&gt;&lt;title&gt;&lt;style face="normal" font="default" size="100%"&gt;Species summary for &lt;/style&gt;&lt;style face="italic" font="default" size="100%"&gt;Eobania vermiculata&lt;/style&gt;&lt;/title&gt;&lt;secondary-title&gt;Animal Base&lt;/secondary-title&gt;&lt;/titles&gt;&lt;keywords&gt;&lt;keyword&gt;Distribution&lt;/keyword&gt;&lt;keyword&gt;description&lt;/keyword&gt;&lt;keyword&gt;biology&lt;/keyword&gt;&lt;/keywords&gt;&lt;dates&gt;&lt;year&gt;2014&lt;/year&gt;&lt;pub-dates&gt;&lt;date&gt;September 2022&lt;/date&gt;&lt;/pub-dates&gt;&lt;/dates&gt;&lt;publisher&gt;Gottingen University&lt;/publisher&gt;&lt;urls&gt;&lt;related-urls&gt;&lt;url&gt;http://www.animalbase.uni-goettingen.de/zooweb/servlet/AnimalBase/home/species?id=1367&lt;/url&gt;&lt;/related-urls&gt;&lt;pdf-urls&gt;&lt;url&gt;file://J:\E Library\Plant Catalogue\S\Schultes 2014 EN47841.pdf&lt;/url&gt;&lt;/pdf-urls&gt;&lt;/urls&gt;&lt;custom1&gt;AH, CBS&lt;/custom1&gt;&lt;/record&gt;&lt;/Cite&gt;&lt;Cite&gt;&lt;Author&gt;Welter-Schultes&lt;/Author&gt;&lt;Year&gt;2012&lt;/Year&gt;&lt;RecNum&gt;52765&lt;/RecNum&gt;&lt;record&gt;&lt;rec-number&gt;52765&lt;/rec-number&gt;&lt;foreign-keys&gt;&lt;key app="EN" db-id="pxwxw0er9zv2fxezxdk5tt5utz5p5vtrwdv0" timestamp="1715150676"&gt;52765&lt;/key&gt;&lt;/foreign-keys&gt;&lt;ref-type name="Books"&gt;6&lt;/ref-type&gt;&lt;contributors&gt;&lt;authors&gt;&lt;author&gt;Welter-Schultes, F.&lt;/author&gt;&lt;/authors&gt;&lt;/contributors&gt;&lt;titles&gt;&lt;title&gt;European non-marine molluscs, a guide for species identification&lt;/title&gt;&lt;/titles&gt;&lt;keywords&gt;&lt;keyword&gt;Europe&lt;/keyword&gt;&lt;keyword&gt;Freshwater molluscs&lt;/keyword&gt;&lt;keyword&gt;identification&lt;/keyword&gt;&lt;keyword&gt;terrestrial snails&lt;/keyword&gt;&lt;/keywords&gt;&lt;dates&gt;&lt;year&gt;2012&lt;/year&gt;&lt;/dates&gt;&lt;publisher&gt;Planet Poster Editions&lt;/publisher&gt;&lt;isbn&gt;3933922755&lt;/isbn&gt;&lt;urls&gt;&lt;/urls&gt;&lt;custom1&gt;HH PRA, KP&lt;/custom1&gt;&lt;/record&gt;&lt;/Cite&gt;&lt;/EndNote&gt;</w:instrText>
      </w:r>
      <w:r w:rsidRPr="00261D54">
        <w:fldChar w:fldCharType="separate"/>
      </w:r>
      <w:r w:rsidRPr="00261D54">
        <w:rPr>
          <w:noProof/>
        </w:rPr>
        <w:t>(Schultes</w:t>
      </w:r>
      <w:r w:rsidR="005F04B2">
        <w:rPr>
          <w:noProof/>
        </w:rPr>
        <w:t>,</w:t>
      </w:r>
      <w:r w:rsidRPr="00261D54">
        <w:rPr>
          <w:noProof/>
        </w:rPr>
        <w:t xml:space="preserve"> 2014; Welter-Schultes</w:t>
      </w:r>
      <w:r w:rsidR="005F04B2">
        <w:rPr>
          <w:noProof/>
        </w:rPr>
        <w:t>,</w:t>
      </w:r>
      <w:r w:rsidRPr="00261D54">
        <w:rPr>
          <w:noProof/>
        </w:rPr>
        <w:t xml:space="preserve"> 2012)</w:t>
      </w:r>
      <w:r w:rsidRPr="00261D54">
        <w:fldChar w:fldCharType="end"/>
      </w:r>
      <w:r w:rsidRPr="00261D54">
        <w:t xml:space="preserve">. This species is reported from the European countries Albania, Bulgaria, Croatia, Cypress, France, Greece, Hungry, Italy, Macedonia, Malta, Montenegro, Spain and Ukraine </w:t>
      </w:r>
      <w:r w:rsidRPr="00261D54">
        <w:fldChar w:fldCharType="begin">
          <w:fldData xml:space="preserve">PEVuZE5vdGU+PENpdGU+PEF1dGhvcj5CYW5rPC9BdXRob3I+PFllYXI+MjAxNzwvWWVhcj48UmVj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</w:fldData>
        </w:fldChar>
      </w:r>
      <w:r w:rsidRPr="00261D54">
        <w:instrText xml:space="preserve"> ADDIN EN.CITE </w:instrText>
      </w:r>
      <w:r w:rsidRPr="00261D54">
        <w:fldChar w:fldCharType="begin">
          <w:fldData xml:space="preserve">PEVuZE5vdGU+PENpdGU+PEF1dGhvcj5CYW5rPC9BdXRob3I+PFllYXI+MjAxNzwvWWVhcj48UmVj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</w:fldData>
        </w:fldChar>
      </w:r>
      <w:r w:rsidRPr="00261D54">
        <w:instrText xml:space="preserve"> ADDIN EN.CITE.DATA </w:instrText>
      </w:r>
      <w:r w:rsidRPr="00261D54">
        <w:fldChar w:fldCharType="end"/>
      </w:r>
      <w:r w:rsidRPr="00261D54">
        <w:fldChar w:fldCharType="separate"/>
      </w:r>
      <w:r w:rsidRPr="00261D54">
        <w:rPr>
          <w:noProof/>
        </w:rPr>
        <w:t>(Bank</w:t>
      </w:r>
      <w:r w:rsidR="00184A16">
        <w:rPr>
          <w:noProof/>
        </w:rPr>
        <w:t xml:space="preserve"> and </w:t>
      </w:r>
      <w:r w:rsidRPr="00261D54">
        <w:rPr>
          <w:noProof/>
        </w:rPr>
        <w:t>Neubert</w:t>
      </w:r>
      <w:r w:rsidR="005F04B2">
        <w:rPr>
          <w:noProof/>
        </w:rPr>
        <w:t>,</w:t>
      </w:r>
      <w:r w:rsidRPr="00261D54">
        <w:rPr>
          <w:noProof/>
        </w:rPr>
        <w:t xml:space="preserve"> 2017; Williams</w:t>
      </w:r>
      <w:r w:rsidR="00184A16">
        <w:rPr>
          <w:noProof/>
        </w:rPr>
        <w:t xml:space="preserve"> and </w:t>
      </w:r>
      <w:r w:rsidRPr="00261D54">
        <w:rPr>
          <w:noProof/>
        </w:rPr>
        <w:t>Bunkley-Williams</w:t>
      </w:r>
      <w:r w:rsidR="005F04B2">
        <w:rPr>
          <w:noProof/>
        </w:rPr>
        <w:t>,</w:t>
      </w:r>
      <w:r w:rsidRPr="00261D54">
        <w:rPr>
          <w:noProof/>
        </w:rPr>
        <w:t xml:space="preserve"> 2023)</w:t>
      </w:r>
      <w:r w:rsidRPr="00261D54">
        <w:fldChar w:fldCharType="end"/>
      </w:r>
      <w:r w:rsidRPr="00261D54">
        <w:t xml:space="preserve">. </w:t>
      </w:r>
      <w:proofErr w:type="spellStart"/>
      <w:r w:rsidRPr="00261D54">
        <w:rPr>
          <w:i/>
          <w:iCs/>
        </w:rPr>
        <w:t>Eobania</w:t>
      </w:r>
      <w:proofErr w:type="spellEnd"/>
      <w:r w:rsidR="002B5C2F">
        <w:rPr>
          <w:i/>
          <w:iCs/>
        </w:rPr>
        <w:t> </w:t>
      </w:r>
      <w:proofErr w:type="spellStart"/>
      <w:r w:rsidRPr="00261D54">
        <w:rPr>
          <w:i/>
          <w:iCs/>
        </w:rPr>
        <w:t>vermiculata</w:t>
      </w:r>
      <w:proofErr w:type="spellEnd"/>
      <w:r w:rsidRPr="00261D54">
        <w:t xml:space="preserve"> is also native to northern Africa occurring in Algeria, Lebanon, Libya, Morocco, </w:t>
      </w:r>
      <w:r w:rsidR="009B3F7A" w:rsidRPr="009B3F7A">
        <w:t>the Republic of Türkiye</w:t>
      </w:r>
      <w:r w:rsidRPr="00261D54">
        <w:t xml:space="preserve"> and Tunisia </w:t>
      </w:r>
      <w:r w:rsidRPr="00261D54">
        <w:fldChar w:fldCharType="begin">
          <w:fldData xml:space="preserve">PEVuZE5vdGU+PENpdGU+PEF1dGhvcj5Cw7bDn25lY2s8L0F1dGhvcj48WWVhcj4yMDExPC9ZZWFy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</w:fldData>
        </w:fldChar>
      </w:r>
      <w:r w:rsidRPr="00261D54">
        <w:instrText xml:space="preserve"> ADDIN EN.CITE </w:instrText>
      </w:r>
      <w:r w:rsidRPr="00261D54">
        <w:fldChar w:fldCharType="begin">
          <w:fldData xml:space="preserve">PEVuZE5vdGU+PENpdGU+PEF1dGhvcj5Cw7bDn25lY2s8L0F1dGhvcj48WWVhcj4yMDExPC9ZZWFy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</w:fldData>
        </w:fldChar>
      </w:r>
      <w:r w:rsidRPr="00261D54">
        <w:instrText xml:space="preserve"> ADDIN EN.CITE.DATA </w:instrText>
      </w:r>
      <w:r w:rsidRPr="00261D54">
        <w:fldChar w:fldCharType="end"/>
      </w:r>
      <w:r w:rsidRPr="00261D54">
        <w:fldChar w:fldCharType="separate"/>
      </w:r>
      <w:r w:rsidRPr="00261D54">
        <w:rPr>
          <w:noProof/>
        </w:rPr>
        <w:t>(Bößneck</w:t>
      </w:r>
      <w:r w:rsidR="005F04B2">
        <w:rPr>
          <w:noProof/>
        </w:rPr>
        <w:t>,</w:t>
      </w:r>
      <w:r w:rsidRPr="00261D54">
        <w:rPr>
          <w:noProof/>
        </w:rPr>
        <w:t xml:space="preserve"> 2011; Dedov</w:t>
      </w:r>
      <w:r w:rsidR="00AF0763" w:rsidRPr="00AF0763">
        <w:rPr>
          <w:i/>
          <w:noProof/>
        </w:rPr>
        <w:t xml:space="preserve"> et al</w:t>
      </w:r>
      <w:r w:rsidR="00174F05" w:rsidRPr="00174F05">
        <w:rPr>
          <w:noProof/>
        </w:rPr>
        <w:t xml:space="preserve">., </w:t>
      </w:r>
      <w:r w:rsidRPr="00261D54">
        <w:rPr>
          <w:noProof/>
        </w:rPr>
        <w:t>2022; Schultes</w:t>
      </w:r>
      <w:r w:rsidR="005F04B2">
        <w:rPr>
          <w:noProof/>
        </w:rPr>
        <w:t>,</w:t>
      </w:r>
      <w:r w:rsidRPr="00261D54">
        <w:rPr>
          <w:noProof/>
        </w:rPr>
        <w:t xml:space="preserve"> 2014)</w:t>
      </w:r>
      <w:r w:rsidRPr="00261D54">
        <w:fldChar w:fldCharType="end"/>
      </w:r>
      <w:r w:rsidRPr="00261D54">
        <w:t>.</w:t>
      </w:r>
    </w:p>
    <w:p w14:paraId="3359974C" w14:textId="69AEED3A" w:rsidR="00FC3F06" w:rsidRPr="00261D54" w:rsidRDefault="00FC3F06" w:rsidP="00FC3F06">
      <w:proofErr w:type="spellStart"/>
      <w:r w:rsidRPr="00261D54">
        <w:rPr>
          <w:i/>
          <w:iCs/>
        </w:rPr>
        <w:t>Eobania</w:t>
      </w:r>
      <w:proofErr w:type="spellEnd"/>
      <w:r w:rsidR="002B5C2F">
        <w:rPr>
          <w:i/>
          <w:iCs/>
        </w:rPr>
        <w:t> </w:t>
      </w:r>
      <w:proofErr w:type="spellStart"/>
      <w:r w:rsidRPr="00261D54">
        <w:rPr>
          <w:i/>
          <w:iCs/>
        </w:rPr>
        <w:t>vermiculata</w:t>
      </w:r>
      <w:proofErr w:type="spellEnd"/>
      <w:r w:rsidRPr="00261D54">
        <w:t xml:space="preserve"> is spreading globally and has been reported from Belgium </w:t>
      </w:r>
      <w:r w:rsidRPr="00261D54">
        <w:fldChar w:fldCharType="begin"/>
      </w:r>
      <w:r w:rsidRPr="00261D54">
        <w:instrText xml:space="preserve"> ADDIN EN.CITE &lt;EndNote&gt;&lt;Cite&gt;&lt;Author&gt;Ronsmans&lt;/Author&gt;&lt;Year&gt;2016&lt;/Year&gt;&lt;RecNum&gt;52827&lt;/RecNum&gt;&lt;DisplayText&gt;(Ronsmans &amp;amp; Van den Neucker 2016)&lt;/DisplayText&gt;&lt;record&gt;&lt;rec-number&gt;52827&lt;/rec-number&gt;&lt;foreign-keys&gt;&lt;key app="EN" db-id="pxwxw0er9zv2fxezxdk5tt5utz5p5vtrwdv0" timestamp="1715235442"&gt;52827&lt;/key&gt;&lt;/foreign-keys&gt;&lt;ref-type name="Journal Articles"&gt;17&lt;/ref-type&gt;&lt;contributors&gt;&lt;authors&gt;&lt;author&gt;Ronsmans, J.&lt;/author&gt;&lt;author&gt;Van den Neucker, T.&lt;/author&gt;&lt;/authors&gt;&lt;/contributors&gt;&lt;titles&gt;&lt;title&gt;&lt;style face="normal" font="default" size="100%"&gt;A persistant population of the chocolate-band snail &lt;/style&gt;&lt;style face="italic" font="default" size="100%"&gt;Eobania vermiculata&lt;/style&gt;&lt;style face="normal" font="default" size="100%"&gt; (Gastropoda: Helicidae) in Belgium&lt;/style&gt;&lt;/title&gt;&lt;secondary-title&gt;Belgian Journal of Zoology&lt;/secondary-title&gt;&lt;/titles&gt;&lt;periodical&gt;&lt;full-title&gt;Belgian Journal of Zoology&lt;/full-title&gt;&lt;/periodical&gt;&lt;pages&gt;66-68&lt;/pages&gt;&lt;volume&gt;146&lt;/volume&gt;&lt;number&gt;1&lt;/number&gt;&lt;keywords&gt;&lt;keyword&gt;mollusca&lt;/keyword&gt;&lt;keyword&gt;Eobania vermiculata&lt;/keyword&gt;&lt;keyword&gt;alien species&lt;/keyword&gt;&lt;keyword&gt;non-native species&lt;/keyword&gt;&lt;keyword&gt;Belgium&lt;/keyword&gt;&lt;/keywords&gt;&lt;dates&gt;&lt;year&gt;2016&lt;/year&gt;&lt;/dates&gt;&lt;urls&gt;&lt;related-urls&gt;&lt;url&gt;https://biblio.naturalsciences.be/associated_publications/bjz/bibliographic-references/146-1/BJZ_146-1.html&lt;/url&gt;&lt;/related-urls&gt;&lt;pdf-urls&gt;&lt;url&gt;file://J:\E Library\Plant Catalogue\R\Ronsmans and van den Nucker 2016 EN52827.pdf&lt;/url&gt;&lt;/pdf-urls&gt;&lt;/urls&gt;&lt;custom1&gt;HH PRA, KP&lt;/custom1&gt;&lt;/record&gt;&lt;/Cite&gt;&lt;/EndNote&gt;</w:instrText>
      </w:r>
      <w:r w:rsidRPr="00261D54">
        <w:fldChar w:fldCharType="separate"/>
      </w:r>
      <w:r w:rsidRPr="00261D54">
        <w:rPr>
          <w:noProof/>
        </w:rPr>
        <w:t>(Ronsmans</w:t>
      </w:r>
      <w:r w:rsidR="00184A16">
        <w:rPr>
          <w:noProof/>
        </w:rPr>
        <w:t xml:space="preserve"> and </w:t>
      </w:r>
      <w:r w:rsidRPr="00261D54">
        <w:rPr>
          <w:noProof/>
        </w:rPr>
        <w:t>Van den Neucker 2016)</w:t>
      </w:r>
      <w:r w:rsidRPr="00261D54">
        <w:fldChar w:fldCharType="end"/>
      </w:r>
      <w:r w:rsidRPr="00261D54">
        <w:t xml:space="preserve">, Bosnia and </w:t>
      </w:r>
      <w:proofErr w:type="spellStart"/>
      <w:r w:rsidRPr="00261D54">
        <w:t>Hezegovina</w:t>
      </w:r>
      <w:proofErr w:type="spellEnd"/>
      <w:r w:rsidRPr="00261D54">
        <w:t xml:space="preserve"> </w:t>
      </w:r>
      <w:r w:rsidRPr="00261D54">
        <w:fldChar w:fldCharType="begin"/>
      </w:r>
      <w:r w:rsidRPr="00261D54">
        <w:instrText xml:space="preserve"> ADDIN EN.CITE &lt;EndNote&gt;&lt;Cite&gt;&lt;Author&gt;Karaman&lt;/Author&gt;&lt;Year&gt;2006&lt;/Year&gt;&lt;RecNum&gt;52814&lt;/RecNum&gt;&lt;DisplayText&gt;(Karaman 2006)&lt;/DisplayText&gt;&lt;record&gt;&lt;rec-number&gt;52814&lt;/rec-number&gt;&lt;foreign-keys&gt;&lt;key app="EN" db-id="pxwxw0er9zv2fxezxdk5tt5utz5p5vtrwdv0" timestamp="1715234792"&gt;52814&lt;/key&gt;&lt;/foreign-keys&gt;&lt;ref-type name="Journal Articles"&gt;17&lt;/ref-type&gt;&lt;contributors&gt;&lt;authors&gt;&lt;author&gt;Karaman, B.J.&lt;/author&gt;&lt;/authors&gt;&lt;/contributors&gt;&lt;titles&gt;&lt;title&gt;Former investigations of the fauna of snails (Mollusca, Gastropoda) in Bosnia &amp;amp; Herzegovina&lt;/title&gt;&lt;secondary-title&gt;Natura Montenegrina, Podgorica&lt;/secondary-title&gt;&lt;/titles&gt;&lt;periodical&gt;&lt;full-title&gt;Natura Montenegrina, Podgorica&lt;/full-title&gt;&lt;/periodical&gt;&lt;pages&gt;55-66&lt;/pages&gt;&lt;volume&gt;5&lt;/volume&gt;&lt;keywords&gt;&lt;keyword&gt;snails&lt;/keyword&gt;&lt;keyword&gt;mollusca&lt;/keyword&gt;&lt;keyword&gt;Gastropod&lt;/keyword&gt;&lt;keyword&gt;taxonomy&lt;/keyword&gt;&lt;keyword&gt;Bosnia-Herzegovina&lt;/keyword&gt;&lt;/keywords&gt;&lt;dates&gt;&lt;year&gt;2006&lt;/year&gt;&lt;/dates&gt;&lt;urls&gt;&lt;related-urls&gt;&lt;url&gt;http://www.centarzakrs.ba/bh/documents/HYDROBIIDAE/Karaman%20Bozana%20Puzevi%20u%20BiH.pdf&lt;/url&gt;&lt;/related-urls&gt;&lt;pdf-urls&gt;&lt;url&gt;file://J:\E Library\Plant Catalogue\K\Karaman 2006 EN52814.pdf&lt;/url&gt;&lt;/pdf-urls&gt;&lt;/urls&gt;&lt;custom1&gt;HH PRA, KP&lt;/custom1&gt;&lt;/record&gt;&lt;/Cite&gt;&lt;/EndNote&gt;</w:instrText>
      </w:r>
      <w:r w:rsidRPr="00261D54">
        <w:fldChar w:fldCharType="separate"/>
      </w:r>
      <w:r w:rsidRPr="00261D54">
        <w:rPr>
          <w:noProof/>
        </w:rPr>
        <w:t>(Karaman 2006)</w:t>
      </w:r>
      <w:r w:rsidRPr="00261D54">
        <w:fldChar w:fldCharType="end"/>
      </w:r>
      <w:r w:rsidRPr="00261D54">
        <w:t xml:space="preserve">, Egypt </w:t>
      </w:r>
      <w:r w:rsidRPr="00261D54">
        <w:fldChar w:fldCharType="begin"/>
      </w:r>
      <w:r w:rsidRPr="00261D54">
        <w:instrText xml:space="preserve"> ADDIN EN.CITE &lt;EndNote&gt;&lt;Cite&gt;&lt;Author&gt;Desouky&lt;/Author&gt;&lt;Year&gt;2012&lt;/Year&gt;&lt;RecNum&gt;52753&lt;/RecNum&gt;&lt;DisplayText&gt;(Desouky &amp;amp; Busais 2012)&lt;/DisplayText&gt;&lt;record&gt;&lt;rec-number&gt;52753&lt;/rec-number&gt;&lt;foreign-keys&gt;&lt;key app="EN" db-id="pxwxw0er9zv2fxezxdk5tt5utz5p5vtrwdv0" timestamp="1715150048"&gt;52753&lt;/key&gt;&lt;/foreign-keys&gt;&lt;ref-type name="Journal Articles"&gt;17&lt;/ref-type&gt;&lt;contributors&gt;&lt;authors&gt;&lt;author&gt;Desouky, M.M.A.&lt;/author&gt;&lt;author&gt;Busais, S.&lt;/author&gt;&lt;/authors&gt;&lt;/contributors&gt;&lt;titles&gt;&lt;title&gt;&lt;style face="normal" font="default" size="100%"&gt;Phylogenetic relationships of the land snail; &lt;/style&gt;&lt;style face="italic" font="default" size="100%"&gt;Eobania vermiculata&lt;/style&gt;&lt;style face="normal" font="default" size="100%"&gt; (Müller, 1774) from Egypt and Saudi Arabia. A combined morphological and molecular analysis&lt;/style&gt;&lt;/title&gt;&lt;secondary-title&gt;The Journal of Basic and Applied Zoology&lt;/secondary-title&gt;&lt;/titles&gt;&lt;periodical&gt;&lt;full-title&gt;The Journal of Basic and Applied Zoology&lt;/full-title&gt;&lt;/periodical&gt;&lt;pages&gt;144-151&lt;/pages&gt;&lt;volume&gt;65&lt;/volume&gt;&lt;number&gt;2&lt;/number&gt;&lt;keywords&gt;&lt;keyword&gt;Eobania vermiculata&lt;/keyword&gt;&lt;keyword&gt;shell morphometrics&lt;/keyword&gt;&lt;keyword&gt;molecular phylogeny&lt;/keyword&gt;&lt;keyword&gt;16s rDNA&lt;/keyword&gt;&lt;keyword&gt;COI&lt;/keyword&gt;&lt;/keywords&gt;&lt;dates&gt;&lt;year&gt;2012&lt;/year&gt;&lt;/dates&gt;&lt;urls&gt;&lt;related-urls&gt;&lt;url&gt;https://www.sciencedirect.com/science/article/pii/S2090989612000276?via%3Dihub&lt;/url&gt;&lt;/related-urls&gt;&lt;pdf-urls&gt;&lt;url&gt;file://J:\E Library\Plant Catalogue\D\Desouky and Busais 2012 EN52753.pdf&lt;/url&gt;&lt;/pdf-urls&gt;&lt;/urls&gt;&lt;custom1&gt;HH PRA, KP&lt;/custom1&gt;&lt;electronic-resource-num&gt;https://doi.org/10.1016/j.jobaz.2012.07.009&lt;/electronic-resource-num&gt;&lt;/record&gt;&lt;/Cite&gt;&lt;/EndNote&gt;</w:instrText>
      </w:r>
      <w:r w:rsidRPr="00261D54">
        <w:fldChar w:fldCharType="separate"/>
      </w:r>
      <w:r w:rsidRPr="00261D54">
        <w:rPr>
          <w:noProof/>
        </w:rPr>
        <w:t>(Desouky</w:t>
      </w:r>
      <w:r w:rsidR="00184A16">
        <w:rPr>
          <w:noProof/>
        </w:rPr>
        <w:t xml:space="preserve"> and </w:t>
      </w:r>
      <w:r w:rsidRPr="00261D54">
        <w:rPr>
          <w:noProof/>
        </w:rPr>
        <w:t>Busais</w:t>
      </w:r>
      <w:r w:rsidR="005F04B2">
        <w:rPr>
          <w:noProof/>
        </w:rPr>
        <w:t>,</w:t>
      </w:r>
      <w:r w:rsidRPr="00261D54">
        <w:rPr>
          <w:noProof/>
        </w:rPr>
        <w:t xml:space="preserve"> 2012)</w:t>
      </w:r>
      <w:r w:rsidRPr="00261D54">
        <w:fldChar w:fldCharType="end"/>
      </w:r>
      <w:r w:rsidRPr="00261D54">
        <w:t xml:space="preserve">, Georgia </w:t>
      </w:r>
      <w:r w:rsidRPr="00261D54">
        <w:fldChar w:fldCharType="begin"/>
      </w:r>
      <w:r w:rsidRPr="00261D54">
        <w:instrText xml:space="preserve"> ADDIN EN.CITE &lt;EndNote&gt;&lt;Cite&gt;&lt;Author&gt;Mumladze&lt;/Author&gt;&lt;Year&gt;2016&lt;/Year&gt;&lt;RecNum&gt;52817&lt;/RecNum&gt;&lt;DisplayText&gt;(Mumladze &amp;amp; Paposhvili 2016)&lt;/DisplayText&gt;&lt;record&gt;&lt;rec-number&gt;52817&lt;/rec-number&gt;&lt;foreign-keys&gt;&lt;key app="EN" db-id="pxwxw0er9zv2fxezxdk5tt5utz5p5vtrwdv0" timestamp="1715234792"&gt;52817&lt;/key&gt;&lt;/foreign-keys&gt;&lt;ref-type name="Journal Articles"&gt;17&lt;/ref-type&gt;&lt;contributors&gt;&lt;authors&gt;&lt;author&gt;Mumladze, L.&lt;/author&gt;&lt;author&gt;Paposhvili, N.&lt;/author&gt;&lt;/authors&gt;&lt;/contributors&gt;&lt;titles&gt;&lt;title&gt;&lt;style face="normal" font="default" size="100%"&gt;A new addition to the malacofauna of Georgia – &lt;/style&gt;&lt;style face="italic" font="default" size="100%"&gt;Eobania vermiculata&lt;/style&gt;&lt;style face="normal" font="default" size="100%"&gt; is replenishing its range&lt;/style&gt;&lt;/title&gt;&lt;secondary-title&gt;Proceedings of the Institute of Zoology&lt;/secondary-title&gt;&lt;/titles&gt;&lt;periodical&gt;&lt;full-title&gt;Proceedings of the Institute of Zoology&lt;/full-title&gt;&lt;/periodical&gt;&lt;pages&gt;153-155&lt;/pages&gt;&lt;volume&gt;25&lt;/volume&gt;&lt;keywords&gt;&lt;keyword&gt;Eobania vermiculata&lt;/keyword&gt;&lt;keyword&gt;invasion&lt;/keyword&gt;&lt;keyword&gt;terrestrial snails&lt;/keyword&gt;&lt;/keywords&gt;&lt;dates&gt;&lt;year&gt;2016&lt;/year&gt;&lt;/dates&gt;&lt;urls&gt;&lt;related-urls&gt;&lt;url&gt;http://eprints.iliauni.edu.ge/6219/1/XXV%20-%20mumladze.pdf&lt;/url&gt;&lt;/related-urls&gt;&lt;pdf-urls&gt;&lt;url&gt;file://J:\E Library\Plant Catalogue\M\Mumladze and Paposhvili 2016 EN2016.pdf&lt;/url&gt;&lt;/pdf-urls&gt;&lt;/urls&gt;&lt;custom1&gt;HH PRA- KP&lt;/custom1&gt;&lt;/record&gt;&lt;/Cite&gt;&lt;/EndNote&gt;</w:instrText>
      </w:r>
      <w:r w:rsidRPr="00261D54">
        <w:fldChar w:fldCharType="separate"/>
      </w:r>
      <w:r w:rsidRPr="00261D54">
        <w:rPr>
          <w:noProof/>
        </w:rPr>
        <w:t>(Mumladze</w:t>
      </w:r>
      <w:r w:rsidR="00184A16">
        <w:rPr>
          <w:noProof/>
        </w:rPr>
        <w:t xml:space="preserve"> and </w:t>
      </w:r>
      <w:r w:rsidRPr="00261D54">
        <w:rPr>
          <w:noProof/>
        </w:rPr>
        <w:t>Paposhvili</w:t>
      </w:r>
      <w:r w:rsidR="005F04B2">
        <w:rPr>
          <w:noProof/>
        </w:rPr>
        <w:t>,</w:t>
      </w:r>
      <w:r w:rsidRPr="00261D54">
        <w:rPr>
          <w:noProof/>
        </w:rPr>
        <w:t xml:space="preserve"> 2016)</w:t>
      </w:r>
      <w:r w:rsidRPr="00261D54">
        <w:fldChar w:fldCharType="end"/>
      </w:r>
      <w:r w:rsidRPr="00261D54">
        <w:t xml:space="preserve">, Iraq </w:t>
      </w:r>
      <w:r w:rsidRPr="00261D54">
        <w:fldChar w:fldCharType="begin"/>
      </w:r>
      <w:r w:rsidRPr="00261D54">
        <w:instrText xml:space="preserve"> ADDIN EN.CITE &lt;EndNote&gt;&lt;Cite&gt;&lt;Author&gt;Bashê&lt;/Author&gt;&lt;Year&gt;2024&lt;/Year&gt;&lt;RecNum&gt;52742&lt;/RecNum&gt;&lt;DisplayText&gt;(Bashê &amp;amp; Al-Qassab 2024)&lt;/DisplayText&gt;&lt;record&gt;&lt;rec-number&gt;52742&lt;/rec-number&gt;&lt;foreign-keys&gt;&lt;key app="EN" db-id="pxwxw0er9zv2fxezxdk5tt5utz5p5vtrwdv0" timestamp="1715149368"&gt;52742&lt;/key&gt;&lt;/foreign-keys&gt;&lt;ref-type name="Journal Articles"&gt;17&lt;/ref-type&gt;&lt;contributors&gt;&lt;authors&gt;&lt;author&gt;Bashê, S.K.&lt;/author&gt;&lt;author&gt;Al-Qassab, S.E.&lt;/author&gt;&lt;/authors&gt;&lt;/contributors&gt;&lt;titles&gt;&lt;title&gt;Morphological and molecular identification of some terrestrial snails: first report&lt;/title&gt;&lt;secondary-title&gt;Zanco Journal of Pure and Applied Sciences&lt;/secondary-title&gt;&lt;/titles&gt;&lt;periodical&gt;&lt;full-title&gt;Zanco Journal of Pure and Applied Sciences&lt;/full-title&gt;&lt;/periodical&gt;&lt;pages&gt;94-104&lt;/pages&gt;&lt;volume&gt;36&lt;/volume&gt;&lt;number&gt;1&lt;/number&gt;&lt;keywords&gt;&lt;keyword&gt;Eobania vermiculata&lt;/keyword&gt;&lt;keyword&gt;Cornu aspersum&lt;/keyword&gt;&lt;keyword&gt;Iraq&lt;/keyword&gt;&lt;keyword&gt;invasive species&lt;/keyword&gt;&lt;keyword&gt;COI gene&lt;/keyword&gt;&lt;keyword&gt;molecular phylogeny&lt;/keyword&gt;&lt;/keywords&gt;&lt;dates&gt;&lt;year&gt;2024&lt;/year&gt;&lt;/dates&gt;&lt;urls&gt;&lt;related-urls&gt;&lt;url&gt;https://scholar.google.com/citations?view_op=view_citation&amp;amp;hl=en&amp;amp;user=R5reiPgAAAAJ&amp;amp;citation_for_view=R5reiPgAAAAJ:7PzlFSSx8tAC&lt;/url&gt;&lt;/related-urls&gt;&lt;pdf-urls&gt;&lt;url&gt;file://J:\E Library\Plant Catalogue\B\Bashe and Al-Qassab 2024 EN52742.pdf&lt;/url&gt;&lt;/pdf-urls&gt;&lt;/urls&gt;&lt;custom1&gt;HH PRA, KP&lt;/custom1&gt;&lt;electronic-resource-num&gt;http://dx.doi.org/10.21271/ZJPAS.36.1.9&lt;/electronic-resource-num&gt;&lt;/record&gt;&lt;/Cite&gt;&lt;/EndNote&gt;</w:instrText>
      </w:r>
      <w:r w:rsidRPr="00261D54">
        <w:fldChar w:fldCharType="separate"/>
      </w:r>
      <w:r w:rsidRPr="00261D54">
        <w:rPr>
          <w:noProof/>
        </w:rPr>
        <w:t>(Bashê</w:t>
      </w:r>
      <w:r w:rsidR="00184A16">
        <w:rPr>
          <w:noProof/>
        </w:rPr>
        <w:t xml:space="preserve"> and </w:t>
      </w:r>
      <w:r w:rsidRPr="00261D54">
        <w:rPr>
          <w:noProof/>
        </w:rPr>
        <w:t>Al-Qassab</w:t>
      </w:r>
      <w:r w:rsidR="005F04B2">
        <w:rPr>
          <w:noProof/>
        </w:rPr>
        <w:t>,</w:t>
      </w:r>
      <w:r w:rsidRPr="00261D54">
        <w:rPr>
          <w:noProof/>
        </w:rPr>
        <w:t xml:space="preserve"> 2024)</w:t>
      </w:r>
      <w:r w:rsidRPr="00261D54">
        <w:fldChar w:fldCharType="end"/>
      </w:r>
      <w:r w:rsidRPr="00261D54">
        <w:t xml:space="preserve">, Israel </w:t>
      </w:r>
      <w:r w:rsidRPr="00261D54">
        <w:fldChar w:fldCharType="begin"/>
      </w:r>
      <w:r w:rsidRPr="00261D54">
        <w:instrText xml:space="preserve"> ADDIN EN.CITE &lt;EndNote&gt;&lt;Cite&gt;&lt;Author&gt;Mienis&lt;/Author&gt;&lt;Year&gt;2016&lt;/Year&gt;&lt;RecNum&gt;47836&lt;/RecNum&gt;&lt;DisplayText&gt;(Mienis, Rittner &amp;amp; Vaisman 2016)&lt;/DisplayText&gt;&lt;record&gt;&lt;rec-number&gt;47836&lt;/rec-number&gt;&lt;foreign-keys&gt;&lt;key app="EN" db-id="pxwxw0er9zv2fxezxdk5tt5utz5p5vtrwdv0" timestamp="1663205037"&gt;47836&lt;/key&gt;&lt;/foreign-keys&gt;&lt;ref-type name="Journal Articles"&gt;17&lt;/ref-type&gt;&lt;contributors&gt;&lt;authors&gt;&lt;author&gt;Mienis, H.K.&lt;/author&gt;&lt;author&gt;Rittner, O.&lt;/author&gt;&lt;author&gt;Vaisman, S.&lt;/author&gt;&lt;/authors&gt;&lt;/contributors&gt;&lt;titles&gt;&lt;title&gt;&lt;style face="normal" font="default" size="100%"&gt;Information concerning &lt;/style&gt;&lt;style face="italic" font="default" size="100%"&gt;Eobania vermiculata&lt;/style&gt;&lt;style face="normal" font="default" size="100%"&gt;, I. On the presence of this exotic species in Israel (Mollusca, Gastropoda, Helicidae)&lt;/style&gt;&lt;/title&gt;&lt;secondary-title&gt;Triton&lt;/secondary-title&gt;&lt;/titles&gt;&lt;periodical&gt;&lt;full-title&gt;Triton&lt;/full-title&gt;&lt;/periodical&gt;&lt;pages&gt;29-36&lt;/pages&gt;&lt;volume&gt;34&lt;/volume&gt;&lt;keywords&gt;&lt;keyword&gt;Mollusca&lt;/keyword&gt;&lt;keyword&gt;Gastropoda&lt;/keyword&gt;&lt;keyword&gt;Helicidae&lt;/keyword&gt;&lt;keyword&gt;Eobania vermiculata&lt;/keyword&gt;&lt;keyword&gt;distribution&lt;/keyword&gt;&lt;keyword&gt;Israel&lt;/keyword&gt;&lt;keyword&gt;exotic species&lt;/keyword&gt;&lt;/keywords&gt;&lt;dates&gt;&lt;year&gt;2016&lt;/year&gt;&lt;/dates&gt;&lt;urls&gt;&lt;related-urls&gt;&lt;url&gt;https://www.researchgate.net/profile/Oz-Rittner/publication/312494589_Information_concerning_Eobania_vermiculata_I_On_the_presence_of_this_exotic_species_in_Israel_Mollusca_Gastropoda_Helicidae/links/588739d94585150dde4d84dd/Information-concerning-Eobania-vermiculata-I-On-the-presence-of-this-exotic-species-in-Israel-Mollusca-Gastropoda-Helicidae.pdf&lt;/url&gt;&lt;/related-urls&gt;&lt;pdf-urls&gt;&lt;url&gt;file://J:\E Library\Plant Catalogue\M\Mienis et al 2016 EN47836.pdf&lt;/url&gt;&lt;/pdf-urls&gt;&lt;/urls&gt;&lt;custom1&gt;AH, CBS&lt;/custom1&gt;&lt;/record&gt;&lt;/Cite&gt;&lt;/EndNote&gt;</w:instrText>
      </w:r>
      <w:r w:rsidRPr="00261D54">
        <w:fldChar w:fldCharType="separate"/>
      </w:r>
      <w:r w:rsidRPr="00261D54">
        <w:rPr>
          <w:noProof/>
        </w:rPr>
        <w:t>(Mienis, Rittner</w:t>
      </w:r>
      <w:r w:rsidR="00184A16">
        <w:rPr>
          <w:noProof/>
        </w:rPr>
        <w:t xml:space="preserve"> and </w:t>
      </w:r>
      <w:r w:rsidRPr="00261D54">
        <w:rPr>
          <w:noProof/>
        </w:rPr>
        <w:t>Vaisman</w:t>
      </w:r>
      <w:r w:rsidR="005F04B2">
        <w:rPr>
          <w:noProof/>
        </w:rPr>
        <w:t>,</w:t>
      </w:r>
      <w:r w:rsidRPr="00261D54">
        <w:rPr>
          <w:noProof/>
        </w:rPr>
        <w:t xml:space="preserve"> 2016)</w:t>
      </w:r>
      <w:r w:rsidRPr="00261D54">
        <w:fldChar w:fldCharType="end"/>
      </w:r>
      <w:r w:rsidRPr="00261D54">
        <w:t xml:space="preserve">, Japan </w:t>
      </w:r>
      <w:r w:rsidRPr="00261D54">
        <w:fldChar w:fldCharType="begin"/>
      </w:r>
      <w:r w:rsidRPr="00261D54">
        <w:instrText xml:space="preserve"> ADDIN EN.CITE &lt;EndNote&gt;&lt;Cite&gt;&lt;Author&gt;Ueshima&lt;/Author&gt;&lt;Year&gt;2004&lt;/Year&gt;&lt;RecNum&gt;52372&lt;/RecNum&gt;&lt;DisplayText&gt;(Ueshima, Okamoto &amp;amp; Saito 2004)&lt;/DisplayText&gt;&lt;record&gt;&lt;rec-number&gt;52372&lt;/rec-number&gt;&lt;foreign-keys&gt;&lt;key app="EN" db-id="pxwxw0er9zv2fxezxdk5tt5utz5p5vtrwdv0" timestamp="1711335548"&gt;52372&lt;/key&gt;&lt;/foreign-keys&gt;&lt;ref-type name="Journal Articles"&gt;17&lt;/ref-type&gt;&lt;contributors&gt;&lt;authors&gt;&lt;author&gt;Ueshima, R.&lt;/author&gt;&lt;author&gt;Okamoto, M.&lt;/author&gt;&lt;author&gt;Saito, Y.&lt;/author&gt;&lt;/authors&gt;&lt;/contributors&gt;&lt;titles&gt;&lt;title&gt;&lt;style face="italic" font="default" size="100%"&gt;Eobania vermiculata&lt;/style&gt;&lt;style face="normal" font="default" size="100%"&gt;, a land snail newly introduced into Japan&lt;/style&gt;&lt;/title&gt;&lt;secondary-title&gt;Chiribotan&lt;/secondary-title&gt;&lt;/titles&gt;&lt;periodical&gt;&lt;full-title&gt;Chiribotan&lt;/full-title&gt;&lt;/periodical&gt;&lt;pages&gt;71-74&lt;/pages&gt;&lt;volume&gt;35&lt;/volume&gt;&lt;number&gt;3&lt;/number&gt;&lt;keywords&gt;&lt;keyword&gt;Eobania vermiculata&lt;/keyword&gt;&lt;keyword&gt;new record&lt;/keyword&gt;&lt;keyword&gt;Distribution&lt;/keyword&gt;&lt;keyword&gt;Japan&lt;/keyword&gt;&lt;/keywords&gt;&lt;dates&gt;&lt;year&gt;2004&lt;/year&gt;&lt;/dates&gt;&lt;urls&gt;&lt;pdf-urls&gt;&lt;url&gt;file://J:\E Library\Plant Catalogue\U\Ueshima et al 2004 EN52372.pdf&lt;/url&gt;&lt;/pdf-urls&gt;&lt;/urls&gt;&lt;custom1&gt;Hitchhiker PRA_RG&lt;/custom1&gt;&lt;language&gt;Japanese&lt;/language&gt;&lt;/record&gt;&lt;/Cite&gt;&lt;/EndNote&gt;</w:instrText>
      </w:r>
      <w:r w:rsidRPr="00261D54">
        <w:fldChar w:fldCharType="separate"/>
      </w:r>
      <w:r w:rsidRPr="00261D54">
        <w:rPr>
          <w:noProof/>
        </w:rPr>
        <w:t>(Ueshima, Okamoto</w:t>
      </w:r>
      <w:r w:rsidR="00184A16">
        <w:rPr>
          <w:noProof/>
        </w:rPr>
        <w:t xml:space="preserve"> and </w:t>
      </w:r>
      <w:r w:rsidRPr="00261D54">
        <w:rPr>
          <w:noProof/>
        </w:rPr>
        <w:t>Saito</w:t>
      </w:r>
      <w:r w:rsidR="005F04B2">
        <w:rPr>
          <w:noProof/>
        </w:rPr>
        <w:t>,</w:t>
      </w:r>
      <w:r w:rsidRPr="00261D54">
        <w:rPr>
          <w:noProof/>
        </w:rPr>
        <w:t xml:space="preserve"> 2004)</w:t>
      </w:r>
      <w:r w:rsidRPr="00261D54">
        <w:fldChar w:fldCharType="end"/>
      </w:r>
      <w:r w:rsidRPr="00261D54">
        <w:t xml:space="preserve">, Jordan </w:t>
      </w:r>
      <w:r w:rsidRPr="00261D54">
        <w:fldChar w:fldCharType="begin"/>
      </w:r>
      <w:r w:rsidRPr="00261D54">
        <w:instrText xml:space="preserve"> ADDIN EN.CITE &lt;EndNote&gt;&lt;Cite&gt;&lt;Author&gt;Amr&lt;/Author&gt;&lt;Year&gt;2019&lt;/Year&gt;&lt;RecNum&gt;47822&lt;/RecNum&gt;&lt;DisplayText&gt;(Amr, Baker &amp;amp; Katbeh-Bader 2019)&lt;/DisplayText&gt;&lt;record&gt;&lt;rec-number&gt;47822&lt;/rec-number&gt;&lt;foreign-keys&gt;&lt;key app="EN" db-id="pxwxw0er9zv2fxezxdk5tt5utz5p5vtrwdv0" timestamp="1663205037"&gt;47822&lt;/key&gt;&lt;/foreign-keys&gt;&lt;ref-type name="Journal Articles"&gt;17&lt;/ref-type&gt;&lt;contributors&gt;&lt;authors&gt;&lt;author&gt;Amr, Z.S.&lt;/author&gt;&lt;author&gt;Baker, M.A.&lt;/author&gt;&lt;author&gt;Katbeh-Bader, A.&lt;/author&gt;&lt;/authors&gt;&lt;/contributors&gt;&lt;titles&gt;&lt;title&gt;&lt;style face="italic" font="default" size="100%"&gt;Massylaea vermiculata&lt;/style&gt;&lt;style face="normal" font="default" size="100%"&gt; (O.F. Müller, 1774): a serious land snail pest introduced to Jordan&lt;/style&gt;&lt;/title&gt;&lt;secondary-title&gt;Jordan Journal of Natural History&lt;/secondary-title&gt;&lt;/titles&gt;&lt;periodical&gt;&lt;full-title&gt;Jordan Journal of Natural History&lt;/full-title&gt;&lt;/periodical&gt;&lt;pages&gt;60-61&lt;/pages&gt;&lt;volume&gt;6&lt;/volume&gt;&lt;number&gt;6&lt;/number&gt;&lt;keywords&gt;&lt;keyword&gt;Massylaea vermiculata&lt;/keyword&gt;&lt;keyword&gt;Jordan&lt;/keyword&gt;&lt;keyword&gt;Invasive species&lt;/keyword&gt;&lt;/keywords&gt;&lt;dates&gt;&lt;year&gt;2019&lt;/year&gt;&lt;/dates&gt;&lt;urls&gt;&lt;related-urls&gt;&lt;url&gt;https://www.rscn.org.jo/sites/default/files/basic_page_files/SC_4.pdf&lt;/url&gt;&lt;/related-urls&gt;&lt;pdf-urls&gt;&lt;url&gt;file://J:\E Library\Plant Catalogue\A\Amr et al 2019 EN47822.pdf&lt;/url&gt;&lt;/pdf-urls&gt;&lt;/urls&gt;&lt;custom1&gt;AH, CBS&lt;/custom1&gt;&lt;/record&gt;&lt;/Cite&gt;&lt;/EndNote&gt;</w:instrText>
      </w:r>
      <w:r w:rsidRPr="00261D54">
        <w:fldChar w:fldCharType="separate"/>
      </w:r>
      <w:r w:rsidRPr="00261D54">
        <w:rPr>
          <w:noProof/>
        </w:rPr>
        <w:t>(Amr, Baker</w:t>
      </w:r>
      <w:r w:rsidR="00184A16">
        <w:rPr>
          <w:noProof/>
        </w:rPr>
        <w:t xml:space="preserve"> and </w:t>
      </w:r>
      <w:r w:rsidRPr="00261D54">
        <w:rPr>
          <w:noProof/>
        </w:rPr>
        <w:t>Katbeh-Bader</w:t>
      </w:r>
      <w:r w:rsidR="005F04B2">
        <w:rPr>
          <w:noProof/>
        </w:rPr>
        <w:t>,</w:t>
      </w:r>
      <w:r w:rsidRPr="00261D54">
        <w:rPr>
          <w:noProof/>
        </w:rPr>
        <w:t xml:space="preserve"> 2019)</w:t>
      </w:r>
      <w:r w:rsidRPr="00261D54">
        <w:fldChar w:fldCharType="end"/>
      </w:r>
      <w:r w:rsidRPr="00261D54">
        <w:t xml:space="preserve">, the Netherlands </w:t>
      </w:r>
      <w:r w:rsidRPr="00261D54">
        <w:fldChar w:fldCharType="begin"/>
      </w:r>
      <w:r w:rsidRPr="00261D54">
        <w:instrText xml:space="preserve"> ADDIN EN.CITE &lt;EndNote&gt;&lt;Cite&gt;&lt;Author&gt;Soes&lt;/Author&gt;&lt;Year&gt;2014&lt;/Year&gt;&lt;RecNum&gt;52835&lt;/RecNum&gt;&lt;DisplayText&gt;(Soes 2014)&lt;/DisplayText&gt;&lt;record&gt;&lt;rec-number&gt;52835&lt;/rec-number&gt;&lt;foreign-keys&gt;&lt;key app="EN" db-id="pxwxw0er9zv2fxezxdk5tt5utz5p5vtrwdv0" timestamp="1715235996"&gt;52835&lt;/key&gt;&lt;/foreign-keys&gt;&lt;ref-type name="Journal Articles, Foreign Language"&gt;19&lt;/ref-type&gt;&lt;contributors&gt;&lt;authors&gt;&lt;author&gt;Soes, D.M.&lt;/author&gt;&lt;/authors&gt;&lt;/contributors&gt;&lt;titles&gt;&lt;title&gt;&lt;style face="normal" font="default" size="100%"&gt;A find of &lt;/style&gt;&lt;style face="italic" font="default" size="100%"&gt;Eobania vermiculata&lt;/style&gt;&lt;style face="normal" font="default" size="100%"&gt; in Wageningen&lt;/style&gt;&lt;/title&gt;&lt;secondary-title&gt;Spirula&lt;/secondary-title&gt;&lt;translated-title&gt;&lt;style face="normal" font="default" size="100%"&gt;Een vondst van &lt;/style&gt;&lt;style face="italic" font="default" size="100%"&gt;Eobania vermiculata &lt;/style&gt;&lt;style face="normal" font="default" size="100%"&gt;in Wageningen&lt;/style&gt;&lt;/translated-title&gt;&lt;/titles&gt;&lt;pages&gt;84-85&lt;/pages&gt;&lt;volume&gt;398&lt;/volume&gt;&lt;keywords&gt;&lt;keyword&gt;New record&lt;/keyword&gt;&lt;keyword&gt;Eobania vermiculata&lt;/keyword&gt;&lt;keyword&gt;Netherlands&lt;/keyword&gt;&lt;/keywords&gt;&lt;dates&gt;&lt;year&gt;2014&lt;/year&gt;&lt;/dates&gt;&lt;urls&gt;&lt;related-urls&gt;&lt;url&gt;https://natuurtijdschriften.nl/pub/1024452&lt;/url&gt;&lt;/related-urls&gt;&lt;pdf-urls&gt;&lt;url&gt;file://J:\E Library\Plant Catalogue\S\Soes 2014 EN52835.pdf&lt;/url&gt;&lt;/pdf-urls&gt;&lt;/urls&gt;&lt;custom1&gt;Hitchhiker PRA, KP&lt;/custom1&gt;&lt;language&gt;Dutch&lt;/language&gt;&lt;/record&gt;&lt;/Cite&gt;&lt;/EndNote&gt;</w:instrText>
      </w:r>
      <w:r w:rsidRPr="00261D54">
        <w:fldChar w:fldCharType="separate"/>
      </w:r>
      <w:r w:rsidRPr="00261D54">
        <w:rPr>
          <w:noProof/>
        </w:rPr>
        <w:t>(Soes</w:t>
      </w:r>
      <w:r w:rsidR="005F04B2">
        <w:rPr>
          <w:noProof/>
        </w:rPr>
        <w:t>,</w:t>
      </w:r>
      <w:r w:rsidRPr="00261D54">
        <w:rPr>
          <w:noProof/>
        </w:rPr>
        <w:t xml:space="preserve"> 2014)</w:t>
      </w:r>
      <w:r w:rsidRPr="00261D54">
        <w:fldChar w:fldCharType="end"/>
      </w:r>
      <w:r w:rsidRPr="00261D54">
        <w:t xml:space="preserve">, Qatar </w:t>
      </w:r>
      <w:r w:rsidRPr="00261D54">
        <w:fldChar w:fldCharType="begin"/>
      </w:r>
      <w:r w:rsidRPr="00261D54">
        <w:instrText xml:space="preserve"> ADDIN EN.CITE &lt;EndNote&gt;&lt;Cite&gt;&lt;Author&gt;Al-Khayat&lt;/Author&gt;&lt;Year&gt;2010&lt;/Year&gt;&lt;RecNum&gt;47821&lt;/RecNum&gt;&lt;DisplayText&gt;(Al-Khayat 2010)&lt;/DisplayText&gt;&lt;record&gt;&lt;rec-number&gt;47821&lt;/rec-number&gt;&lt;foreign-keys&gt;&lt;key app="EN" db-id="pxwxw0er9zv2fxezxdk5tt5utz5p5vtrwdv0" timestamp="1663205036"&gt;47821&lt;/key&gt;&lt;/foreign-keys&gt;&lt;ref-type name="Journal Articles"&gt;17&lt;/ref-type&gt;&lt;contributors&gt;&lt;authors&gt;&lt;author&gt;Al-Khayat, J.A.&lt;/author&gt;&lt;/authors&gt;&lt;/contributors&gt;&lt;titles&gt;&lt;title&gt;First record of five terrestrial snails in the State of Qatar&lt;/title&gt;&lt;secondary-title&gt;Turkish Journal of Zoology&lt;/secondary-title&gt;&lt;/titles&gt;&lt;periodical&gt;&lt;full-title&gt;Turkish Journal of Zoology&lt;/full-title&gt;&lt;/periodical&gt;&lt;pages&gt;539-545&lt;/pages&gt;&lt;volume&gt;34&lt;/volume&gt;&lt;number&gt;4&lt;/number&gt;&lt;keywords&gt;&lt;keyword&gt;Terrestrial snails&lt;/keyword&gt;&lt;keyword&gt;first record&lt;/keyword&gt;&lt;keyword&gt;Qatar&lt;/keyword&gt;&lt;/keywords&gt;&lt;dates&gt;&lt;year&gt;2010&lt;/year&gt;&lt;/dates&gt;&lt;isbn&gt;1300-0179&lt;/isbn&gt;&lt;urls&gt;&lt;related-urls&gt;&lt;url&gt;https://dergipark.org.tr/tr/download/article-file/134661&lt;/url&gt;&lt;/related-urls&gt;&lt;pdf-urls&gt;&lt;url&gt;file://J:\E Library\Plant Catalogue\A\Al-khayat 2010 EN47821.pdf&lt;/url&gt;&lt;/pdf-urls&gt;&lt;/urls&gt;&lt;custom1&gt;AH, CBS&lt;/custom1&gt;&lt;/record&gt;&lt;/Cite&gt;&lt;/EndNote&gt;</w:instrText>
      </w:r>
      <w:r w:rsidRPr="00261D54">
        <w:fldChar w:fldCharType="separate"/>
      </w:r>
      <w:r w:rsidRPr="00261D54">
        <w:rPr>
          <w:noProof/>
        </w:rPr>
        <w:t>(Al-Khayat</w:t>
      </w:r>
      <w:r w:rsidR="005F04B2">
        <w:rPr>
          <w:noProof/>
        </w:rPr>
        <w:t>,</w:t>
      </w:r>
      <w:r w:rsidRPr="00261D54">
        <w:rPr>
          <w:noProof/>
        </w:rPr>
        <w:t xml:space="preserve"> 2010)</w:t>
      </w:r>
      <w:r w:rsidRPr="00261D54">
        <w:fldChar w:fldCharType="end"/>
      </w:r>
      <w:r w:rsidRPr="00261D54">
        <w:t xml:space="preserve">, Romania </w:t>
      </w:r>
      <w:r w:rsidRPr="00261D54">
        <w:fldChar w:fldCharType="begin"/>
      </w:r>
      <w:r w:rsidRPr="00261D54">
        <w:instrText xml:space="preserve"> ADDIN EN.CITE &lt;EndNote&gt;&lt;Cite&gt;&lt;Author&gt;Grigore&lt;/Author&gt;&lt;Year&gt;2021&lt;/Year&gt;&lt;RecNum&gt;47831&lt;/RecNum&gt;&lt;DisplayText&gt;(Grigore 2021)&lt;/DisplayText&gt;&lt;record&gt;&lt;rec-number&gt;47831&lt;/rec-number&gt;&lt;foreign-keys&gt;&lt;key app="EN" db-id="pxwxw0er9zv2fxezxdk5tt5utz5p5vtrwdv0" timestamp="1663205037"&gt;47831&lt;/key&gt;&lt;/foreign-keys&gt;&lt;ref-type name="Journal Articles"&gt;17&lt;/ref-type&gt;&lt;contributors&gt;&lt;authors&gt;&lt;author&gt;Grigore, S.&lt;/author&gt;&lt;/authors&gt;&lt;/contributors&gt;&lt;titles&gt;&lt;title&gt;&lt;style face="normal" font="default" size="100%"&gt;First record of &lt;/style&gt;&lt;style face="italic" font="default" size="100%"&gt;Eobania vermiculata&lt;/style&gt;&lt;style face="normal" font="default" size="100%"&gt; (O.F. Müller, 1774) (Gastropoda: Eupulmonata: Helicidae) in Romania&lt;/style&gt;&lt;/title&gt;&lt;secondary-title&gt;Folia Malacologica&lt;/secondary-title&gt;&lt;/titles&gt;&lt;periodical&gt;&lt;full-title&gt;Folia Malacologica&lt;/full-title&gt;&lt;/periodical&gt;&lt;pages&gt;51-53&lt;/pages&gt;&lt;volume&gt;29&lt;/volume&gt;&lt;number&gt;1&lt;/number&gt;&lt;keywords&gt;&lt;keyword&gt;Eobania vermiculata&lt;/keyword&gt;&lt;keyword&gt;Alien species&lt;/keyword&gt;&lt;keyword&gt;land snails&lt;/keyword&gt;&lt;keyword&gt;anthropochory&lt;/keyword&gt;&lt;/keywords&gt;&lt;dates&gt;&lt;year&gt;2021&lt;/year&gt;&lt;/dates&gt;&lt;isbn&gt;1506-7629&lt;/isbn&gt;&lt;urls&gt;&lt;related-urls&gt;&lt;url&gt;https://www.foliamalacologica.com/First-record-of-Eobania-vermiculata-O-F-Muller-1774-Gastropoda-Eupulmonata-Helicidae,134340,0,2.html&lt;/url&gt;&lt;/related-urls&gt;&lt;pdf-urls&gt;&lt;url&gt;file://J:\E Library\Plant Catalogue\G\Grigore 2021 EN47831.pdf&lt;/url&gt;&lt;/pdf-urls&gt;&lt;/urls&gt;&lt;custom1&gt;AH, CBS&lt;/custom1&gt;&lt;electronic-resource-num&gt;https://doi.org/10.12657/folmal.029.003&lt;/electronic-resource-num&gt;&lt;/record&gt;&lt;/Cite&gt;&lt;/EndNote&gt;</w:instrText>
      </w:r>
      <w:r w:rsidRPr="00261D54">
        <w:fldChar w:fldCharType="separate"/>
      </w:r>
      <w:r w:rsidRPr="00261D54">
        <w:rPr>
          <w:noProof/>
        </w:rPr>
        <w:t>(Grigore</w:t>
      </w:r>
      <w:r w:rsidR="005F04B2">
        <w:rPr>
          <w:noProof/>
        </w:rPr>
        <w:t>,</w:t>
      </w:r>
      <w:r w:rsidRPr="00261D54">
        <w:rPr>
          <w:noProof/>
        </w:rPr>
        <w:t xml:space="preserve"> 2021)</w:t>
      </w:r>
      <w:r w:rsidRPr="00261D54">
        <w:fldChar w:fldCharType="end"/>
      </w:r>
      <w:r w:rsidRPr="00261D54">
        <w:t xml:space="preserve">, </w:t>
      </w:r>
      <w:r w:rsidR="00D01821">
        <w:t xml:space="preserve">the </w:t>
      </w:r>
      <w:r w:rsidRPr="00261D54">
        <w:t>Russia</w:t>
      </w:r>
      <w:r w:rsidR="00D01821">
        <w:t>n Federation</w:t>
      </w:r>
      <w:r w:rsidRPr="00261D54">
        <w:t xml:space="preserve"> </w:t>
      </w:r>
      <w:r w:rsidRPr="00261D54">
        <w:fldChar w:fldCharType="begin"/>
      </w:r>
      <w:r w:rsidRPr="00261D54">
        <w:instrText xml:space="preserve"> ADDIN EN.CITE &lt;EndNote&gt;&lt;Cite&gt;&lt;Author&gt;Egorov&lt;/Author&gt;&lt;Year&gt;2008&lt;/Year&gt;&lt;RecNum&gt;52755&lt;/RecNum&gt;&lt;DisplayText&gt;(Egorov 2008)&lt;/DisplayText&gt;&lt;record&gt;&lt;rec-number&gt;52755&lt;/rec-number&gt;&lt;foreign-keys&gt;&lt;key app="EN" db-id="pxwxw0er9zv2fxezxdk5tt5utz5p5vtrwdv0" timestamp="1715150048"&gt;52755&lt;/key&gt;&lt;/foreign-keys&gt;&lt;ref-type name="Books"&gt;6&lt;/ref-type&gt;&lt;contributors&gt;&lt;authors&gt;&lt;author&gt;Egorov, R.&lt;/author&gt;&lt;/authors&gt;&lt;/contributors&gt;&lt;titles&gt;&lt;title&gt;Treasure of Russian Shells: illustrated catalogue of the recent terrestrial molluscs of Russia and adjacent regions&lt;/title&gt;&lt;/titles&gt;&lt;pages&gt;1-180&lt;/pages&gt;&lt;keywords&gt;&lt;keyword&gt;Gastropoda&lt;/keyword&gt;&lt;keyword&gt;Russia&lt;/keyword&gt;&lt;/keywords&gt;&lt;dates&gt;&lt;year&gt;2008&lt;/year&gt;&lt;/dates&gt;&lt;pub-location&gt;Moscow&lt;/pub-location&gt;&lt;publisher&gt;Supplement 5, Colus&lt;/publisher&gt;&lt;isbn&gt;1025-2517&lt;/isbn&gt;&lt;urls&gt;&lt;pdf-urls&gt;&lt;url&gt;file://J:\E Library\Plant Catalogue\E\Egorov 2008 EN52755.pdf&lt;/url&gt;&lt;/pdf-urls&gt;&lt;/urls&gt;&lt;custom1&gt;HH PRA, KP&lt;/custom1&gt;&lt;/record&gt;&lt;/Cite&gt;&lt;/EndNote&gt;</w:instrText>
      </w:r>
      <w:r w:rsidRPr="00261D54">
        <w:fldChar w:fldCharType="separate"/>
      </w:r>
      <w:r w:rsidRPr="00261D54">
        <w:rPr>
          <w:noProof/>
        </w:rPr>
        <w:t>(Egorov</w:t>
      </w:r>
      <w:r w:rsidR="005F04B2">
        <w:rPr>
          <w:noProof/>
        </w:rPr>
        <w:t>,</w:t>
      </w:r>
      <w:r w:rsidRPr="00261D54">
        <w:rPr>
          <w:noProof/>
        </w:rPr>
        <w:t xml:space="preserve"> 2008)</w:t>
      </w:r>
      <w:r w:rsidRPr="00261D54">
        <w:fldChar w:fldCharType="end"/>
      </w:r>
      <w:r w:rsidRPr="00261D54">
        <w:t xml:space="preserve">, Saudi Arabia </w:t>
      </w:r>
      <w:r w:rsidRPr="00261D54">
        <w:fldChar w:fldCharType="begin">
          <w:fldData xml:space="preserve">PEVuZE5vdGU+PENpdGU+PEF1dGhvcj5EZXNvdWt5PC9BdXRob3I+PFllYXI+MjAxMjwvWWVhcj48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</w:fldData>
        </w:fldChar>
      </w:r>
      <w:r w:rsidRPr="00261D54">
        <w:instrText xml:space="preserve"> ADDIN EN.CITE </w:instrText>
      </w:r>
      <w:r w:rsidRPr="00261D54">
        <w:fldChar w:fldCharType="begin">
          <w:fldData xml:space="preserve">PEVuZE5vdGU+PENpdGU+PEF1dGhvcj5EZXNvdWt5PC9BdXRob3I+PFllYXI+MjAxMjwvWWVhcj48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</w:fldData>
        </w:fldChar>
      </w:r>
      <w:r w:rsidRPr="00261D54">
        <w:instrText xml:space="preserve"> ADDIN EN.CITE.DATA </w:instrText>
      </w:r>
      <w:r w:rsidRPr="00261D54">
        <w:fldChar w:fldCharType="end"/>
      </w:r>
      <w:r w:rsidRPr="00261D54">
        <w:fldChar w:fldCharType="separate"/>
      </w:r>
      <w:r w:rsidRPr="00261D54">
        <w:rPr>
          <w:noProof/>
        </w:rPr>
        <w:t>(Desouky</w:t>
      </w:r>
      <w:r w:rsidR="00184A16">
        <w:rPr>
          <w:noProof/>
        </w:rPr>
        <w:t xml:space="preserve"> and </w:t>
      </w:r>
      <w:r w:rsidRPr="00261D54">
        <w:rPr>
          <w:noProof/>
        </w:rPr>
        <w:t>Busais</w:t>
      </w:r>
      <w:r w:rsidR="005F04B2">
        <w:rPr>
          <w:noProof/>
        </w:rPr>
        <w:t>,</w:t>
      </w:r>
      <w:r w:rsidRPr="00261D54">
        <w:rPr>
          <w:noProof/>
        </w:rPr>
        <w:t xml:space="preserve"> 2012; El-Wakil, Banaja</w:t>
      </w:r>
      <w:r w:rsidR="00184A16">
        <w:rPr>
          <w:noProof/>
        </w:rPr>
        <w:t xml:space="preserve"> and </w:t>
      </w:r>
      <w:r w:rsidRPr="00261D54">
        <w:rPr>
          <w:noProof/>
        </w:rPr>
        <w:t>Amer</w:t>
      </w:r>
      <w:r w:rsidR="005F04B2">
        <w:rPr>
          <w:noProof/>
        </w:rPr>
        <w:t>,</w:t>
      </w:r>
      <w:r w:rsidRPr="00261D54">
        <w:rPr>
          <w:noProof/>
        </w:rPr>
        <w:t xml:space="preserve"> 2011)</w:t>
      </w:r>
      <w:r w:rsidRPr="00261D54">
        <w:fldChar w:fldCharType="end"/>
      </w:r>
      <w:r w:rsidRPr="00261D54">
        <w:t xml:space="preserve">, Slovakia </w:t>
      </w:r>
      <w:r w:rsidRPr="00261D54">
        <w:fldChar w:fldCharType="begin"/>
      </w:r>
      <w:r w:rsidRPr="00261D54">
        <w:instrText xml:space="preserve"> ADDIN EN.CITE &lt;EndNote&gt;&lt;Cite&gt;&lt;Author&gt;Páll-Gergely&lt;/Author&gt;&lt;Year&gt;2020&lt;/Year&gt;&lt;RecNum&gt;47837&lt;/RecNum&gt;&lt;DisplayText&gt;(Páll-Gergely, Fehér &amp;amp; Čejka 2020)&lt;/DisplayText&gt;&lt;record&gt;&lt;rec-number&gt;47837&lt;/rec-number&gt;&lt;foreign-keys&gt;&lt;key app="EN" db-id="pxwxw0er9zv2fxezxdk5tt5utz5p5vtrwdv0" timestamp="1663205037"&gt;47837&lt;/key&gt;&lt;/foreign-keys&gt;&lt;ref-type name="Journal Articles"&gt;17&lt;/ref-type&gt;&lt;contributors&gt;&lt;authors&gt;&lt;author&gt;Páll-Gergely, B.&lt;/author&gt;&lt;author&gt;Fehér, Z.&lt;/author&gt;&lt;author&gt;&lt;style face="normal" font="default" charset="238" size="100%"&gt;Čejka, T.&lt;/style&gt;&lt;/author&gt;&lt;/authors&gt;&lt;/contributors&gt;&lt;titles&gt;&lt;title&gt;&lt;style face="normal" font="default" size="100%"&gt;New records of the Mediterranean land snail &lt;/style&gt;&lt;style face="italic" font="default" size="100%"&gt;Massylaea vermiculata&lt;/style&gt;&lt;style face="normal" font="default" size="100%"&gt; (OF Müller, 1774) in Hungary and Slovakia&lt;/style&gt;&lt;/title&gt;&lt;secondary-title&gt;Folia Malacologica&lt;/secondary-title&gt;&lt;/titles&gt;&lt;periodical&gt;&lt;full-title&gt;Folia Malacologica&lt;/full-title&gt;&lt;/periodical&gt;&lt;pages&gt;337-341&lt;/pages&gt;&lt;volume&gt;28&lt;/volume&gt;&lt;number&gt;4&lt;/number&gt;&lt;keywords&gt;&lt;keyword&gt;Alien species&lt;/keyword&gt;&lt;keyword&gt;introduced species&lt;/keyword&gt;&lt;keyword&gt;non-indigenous species&lt;/keyword&gt;&lt;keyword&gt;overwintering&lt;/keyword&gt;&lt;/keywords&gt;&lt;dates&gt;&lt;year&gt;2020&lt;/year&gt;&lt;/dates&gt;&lt;isbn&gt;1506-7629&lt;/isbn&gt;&lt;urls&gt;&lt;related-urls&gt;&lt;url&gt;http://real.mtak.hu/118081/1/66_Pall-Gergelyetal.2020Massylaeavermiculata.pdf&lt;/url&gt;&lt;/related-urls&gt;&lt;pdf-urls&gt;&lt;url&gt;file://J:\E Library\Plant Catalogue\P\Pall-Gergely et al 2020 EN47837.pdf&lt;/url&gt;&lt;/pdf-urls&gt;&lt;/urls&gt;&lt;custom1&gt;AHG, CBS&lt;/custom1&gt;&lt;electronic-resource-num&gt;https://doi.org/10.12657/folmal.028.021&lt;/electronic-resource-num&gt;&lt;/record&gt;&lt;/Cite&gt;&lt;/EndNote&gt;</w:instrText>
      </w:r>
      <w:r w:rsidRPr="00261D54">
        <w:fldChar w:fldCharType="separate"/>
      </w:r>
      <w:r w:rsidRPr="00261D54">
        <w:rPr>
          <w:noProof/>
        </w:rPr>
        <w:t>(Páll-Gergely, Fehér</w:t>
      </w:r>
      <w:r w:rsidR="00184A16">
        <w:rPr>
          <w:noProof/>
        </w:rPr>
        <w:t xml:space="preserve"> and </w:t>
      </w:r>
      <w:r w:rsidRPr="00261D54">
        <w:rPr>
          <w:noProof/>
        </w:rPr>
        <w:t>Čejka</w:t>
      </w:r>
      <w:r w:rsidR="005F04B2">
        <w:rPr>
          <w:noProof/>
        </w:rPr>
        <w:t>,</w:t>
      </w:r>
      <w:r w:rsidRPr="00261D54">
        <w:rPr>
          <w:noProof/>
        </w:rPr>
        <w:t xml:space="preserve"> 2020)</w:t>
      </w:r>
      <w:r w:rsidRPr="00261D54">
        <w:fldChar w:fldCharType="end"/>
      </w:r>
      <w:r w:rsidRPr="00261D54">
        <w:t xml:space="preserve">, South Africa </w:t>
      </w:r>
      <w:r w:rsidRPr="00261D54">
        <w:fldChar w:fldCharType="begin"/>
      </w:r>
      <w:r w:rsidRPr="00261D54">
        <w:instrText xml:space="preserve"> ADDIN EN.CITE &lt;EndNote&gt;&lt;Cite&gt;&lt;Author&gt;Herbert&lt;/Author&gt;&lt;Year&gt;2010&lt;/Year&gt;&lt;RecNum&gt;41333&lt;/RecNum&gt;&lt;DisplayText&gt;(Herbert 2010)&lt;/DisplayText&gt;&lt;record&gt;&lt;rec-number&gt;41333&lt;/rec-number&gt;&lt;foreign-keys&gt;&lt;key app="EN" db-id="pxwxw0er9zv2fxezxdk5tt5utz5p5vtrwdv0" timestamp="1607395512"&gt;41333&lt;/key&gt;&lt;/foreign-keys&gt;&lt;ref-type name="Reports"&gt;27&lt;/ref-type&gt;&lt;contributors&gt;&lt;authors&gt;&lt;author&gt;Herbert, D.G.&lt;/author&gt;&lt;/authors&gt;&lt;/contributors&gt;&lt;titles&gt;&lt;title&gt;The introduced terrestrial mollusca of South Africa&lt;/title&gt;&lt;/titles&gt;&lt;pages&gt;1-117&lt;/pages&gt;&lt;number&gt;SANBI Biodiversity Series 15&lt;/number&gt;&lt;keywords&gt;&lt;keyword&gt;alien&lt;/keyword&gt;&lt;keyword&gt;terrestrial mollusc fauna&lt;/keyword&gt;&lt;keyword&gt;South Africa&lt;/keyword&gt;&lt;keyword&gt;invasive&lt;/keyword&gt;&lt;/keywords&gt;&lt;dates&gt;&lt;year&gt;2010&lt;/year&gt;&lt;/dates&gt;&lt;pub-location&gt;Pretoria&lt;/pub-location&gt;&lt;publisher&gt;South Africa National Biodiversity Institute&lt;/publisher&gt;&lt;urls&gt;&lt;pdf-urls&gt;&lt;url&gt;file://J:\E Library\Plant Catalogue\H\Herbert 2010 EN41333.pdf&lt;/url&gt;&lt;/pdf-urls&gt;&lt;/urls&gt;&lt;custom1&gt;Snail TAP KP&lt;/custom1&gt;&lt;/record&gt;&lt;/Cite&gt;&lt;/EndNote&gt;</w:instrText>
      </w:r>
      <w:r w:rsidRPr="00261D54">
        <w:fldChar w:fldCharType="separate"/>
      </w:r>
      <w:r w:rsidRPr="00261D54">
        <w:rPr>
          <w:noProof/>
        </w:rPr>
        <w:t>(Herbert</w:t>
      </w:r>
      <w:r w:rsidR="005F04B2">
        <w:rPr>
          <w:noProof/>
        </w:rPr>
        <w:t>,</w:t>
      </w:r>
      <w:r w:rsidRPr="00261D54">
        <w:rPr>
          <w:noProof/>
        </w:rPr>
        <w:t xml:space="preserve"> 2010)</w:t>
      </w:r>
      <w:r w:rsidRPr="00261D54">
        <w:fldChar w:fldCharType="end"/>
      </w:r>
      <w:r w:rsidRPr="00261D54">
        <w:t xml:space="preserve"> and the United States </w:t>
      </w:r>
      <w:r w:rsidRPr="00261D54">
        <w:fldChar w:fldCharType="begin"/>
      </w:r>
      <w:r w:rsidRPr="00261D54">
        <w:instrText xml:space="preserve"> ADDIN EN.CITE &lt;EndNote&gt;&lt;Cite&gt;&lt;Author&gt;Puizina&lt;/Author&gt;&lt;Year&gt;2013&lt;/Year&gt;&lt;RecNum&gt;47839&lt;/RecNum&gt;&lt;DisplayText&gt;(Puizina et al. 2013)&lt;/DisplayText&gt;&lt;record&gt;&lt;rec-number&gt;47839&lt;/rec-number&gt;&lt;foreign-keys&gt;&lt;key app="EN" db-id="pxwxw0er9zv2fxezxdk5tt5utz5p5vtrwdv0" timestamp="1663205037"&gt;47839&lt;/key&gt;&lt;/foreign-keys&gt;&lt;ref-type name="Journal Articles"&gt;17&lt;/ref-type&gt;&lt;contributors&gt;&lt;authors&gt;&lt;author&gt;Puizina, J.&lt;/author&gt;&lt;author&gt;Fredotović, Ž.&lt;/author&gt;&lt;author&gt;Šamanić, I.&lt;/author&gt;&lt;author&gt;Šušnjara, T.&lt;/author&gt;&lt;author&gt;Kekez, L.&lt;/author&gt;&lt;author&gt;Cukrov, D.&lt;/author&gt;&lt;author&gt;Pleslić, G.&lt;/author&gt;&lt;/authors&gt;&lt;/contributors&gt;&lt;titles&gt;&lt;title&gt;&lt;style face="normal" font="default" size="100%"&gt;Phylogeography of the land snail &lt;/style&gt;&lt;style face="italic" font="default" size="100%"&gt;Eobania vermiculata&lt;/style&gt;&lt;style face="normal" font="default" size="100%"&gt; (OF Müller, 1774) (Gastropoda: Pulmonata) along the Croatian coast and islands&lt;/style&gt;&lt;/title&gt;&lt;secondary-title&gt;Journal of Entomology and Zoology Studies&lt;/secondary-title&gt;&lt;/titles&gt;&lt;periodical&gt;&lt;full-title&gt;Journal of Entomology and Zoology Studies&lt;/full-title&gt;&lt;/periodical&gt;&lt;pages&gt;23-31&lt;/pages&gt;&lt;volume&gt;1&lt;/volume&gt;&lt;number&gt;4&lt;/number&gt;&lt;keywords&gt;&lt;keyword&gt;Eobania vermiculata&lt;/keyword&gt;&lt;keyword&gt;gastropoda&lt;/keyword&gt;&lt;keyword&gt;snails&lt;/keyword&gt;&lt;keyword&gt;Phylogeography&lt;/keyword&gt;&lt;keyword&gt;molecular phylogeny&lt;/keyword&gt;&lt;keyword&gt;16s rRNA&lt;/keyword&gt;&lt;keyword&gt;COI&lt;/keyword&gt;&lt;/keywords&gt;&lt;dates&gt;&lt;year&gt;2013&lt;/year&gt;&lt;/dates&gt;&lt;isbn&gt;2320 7078&lt;/isbn&gt;&lt;urls&gt;&lt;related-urls&gt;&lt;url&gt;https://www.researchgate.net/publication/263514987_Phylogeography_of_the_Land_Snail_Eobania_vermiculata_OF_Muller_1774_Gastropoda_Pulmonata_along_the_Croatian_Coast_and_Islands&lt;/url&gt;&lt;/related-urls&gt;&lt;pdf-urls&gt;&lt;url&gt;file://J:\E Library\Plant Catalogue\P\Puizina et al 2013 EN47839.pdf&lt;/url&gt;&lt;/pdf-urls&gt;&lt;/urls&gt;&lt;custom1&gt;AH, CBS&lt;/custom1&gt;&lt;/record&gt;&lt;/Cite&gt;&lt;/EndNote&gt;</w:instrText>
      </w:r>
      <w:r w:rsidRPr="00261D54">
        <w:fldChar w:fldCharType="separate"/>
      </w:r>
      <w:r w:rsidRPr="00261D54">
        <w:rPr>
          <w:noProof/>
        </w:rPr>
        <w:t>(Puizina</w:t>
      </w:r>
      <w:r w:rsidR="00AF0763" w:rsidRPr="00AF0763">
        <w:rPr>
          <w:i/>
          <w:noProof/>
        </w:rPr>
        <w:t xml:space="preserve"> et al</w:t>
      </w:r>
      <w:r w:rsidR="00174F05" w:rsidRPr="00174F05">
        <w:rPr>
          <w:noProof/>
        </w:rPr>
        <w:t xml:space="preserve">., </w:t>
      </w:r>
      <w:r w:rsidRPr="00261D54">
        <w:rPr>
          <w:noProof/>
        </w:rPr>
        <w:t>2013)</w:t>
      </w:r>
      <w:r w:rsidRPr="00261D54">
        <w:fldChar w:fldCharType="end"/>
      </w:r>
      <w:r w:rsidRPr="00261D54">
        <w:t xml:space="preserve">. A specimen has been identified from the United Kingdom </w:t>
      </w:r>
      <w:r w:rsidRPr="00261D54">
        <w:fldChar w:fldCharType="begin"/>
      </w:r>
      <w:r w:rsidRPr="00261D54">
        <w:instrText xml:space="preserve"> ADDIN EN.CITE &lt;EndNote&gt;&lt;Cite&gt;&lt;Author&gt;Notton&lt;/Author&gt;&lt;Year&gt;2006&lt;/Year&gt;&lt;RecNum&gt;52819&lt;/RecNum&gt;&lt;DisplayText&gt;(Notton 2006)&lt;/DisplayText&gt;&lt;record&gt;&lt;rec-number&gt;52819&lt;/rec-number&gt;&lt;foreign-keys&gt;&lt;key app="EN" db-id="pxwxw0er9zv2fxezxdk5tt5utz5p5vtrwdv0" timestamp="1715235441"&gt;52819&lt;/key&gt;&lt;/foreign-keys&gt;&lt;ref-type name="Journal Articles"&gt;17&lt;/ref-type&gt;&lt;contributors&gt;&lt;authors&gt;&lt;author&gt;Notton, D.&lt;/author&gt;&lt;/authors&gt;&lt;/contributors&gt;&lt;titles&gt;&lt;title&gt;&lt;style face="italic" font="default" size="100%"&gt;Eobania vermiculata&lt;/style&gt;&lt;style face="normal" font="default" size="100%"&gt; in the UK&lt;/style&gt;&lt;/title&gt;&lt;secondary-title&gt;Mollusc World&lt;/secondary-title&gt;&lt;/titles&gt;&lt;periodical&gt;&lt;full-title&gt;Mollusc World&lt;/full-title&gt;&lt;/periodical&gt;&lt;pages&gt;6&lt;/pages&gt;&lt;volume&gt;11&lt;/volume&gt;&lt;keywords&gt;&lt;keyword&gt;Eobania vermiculata&lt;/keyword&gt;&lt;keyword&gt;United Kingdom&lt;/keyword&gt;&lt;/keywords&gt;&lt;dates&gt;&lt;year&gt;2006&lt;/year&gt;&lt;/dates&gt;&lt;publisher&gt;Conchological Society of Great Britain &amp;amp; Ireland&lt;/publisher&gt;&lt;isbn&gt;1740-1070&lt;/isbn&gt;&lt;urls&gt;&lt;related-urls&gt;&lt;url&gt;https://conchsoc.org/product/35&lt;/url&gt;&lt;/related-urls&gt;&lt;pdf-urls&gt;&lt;url&gt;file://J:\E Library\Plant Catalogue\N\Notton 2006 EN52819.pdf&lt;/url&gt;&lt;/pdf-urls&gt;&lt;/urls&gt;&lt;custom1&gt;HH PRA, KP&lt;/custom1&gt;&lt;/record&gt;&lt;/Cite&gt;&lt;/EndNote&gt;</w:instrText>
      </w:r>
      <w:r w:rsidRPr="00261D54">
        <w:fldChar w:fldCharType="separate"/>
      </w:r>
      <w:r w:rsidRPr="00261D54">
        <w:rPr>
          <w:noProof/>
        </w:rPr>
        <w:t>(Notton</w:t>
      </w:r>
      <w:r w:rsidR="005F04B2">
        <w:rPr>
          <w:noProof/>
        </w:rPr>
        <w:t>,</w:t>
      </w:r>
      <w:r w:rsidRPr="00261D54">
        <w:rPr>
          <w:noProof/>
        </w:rPr>
        <w:t xml:space="preserve"> 2006)</w:t>
      </w:r>
      <w:r w:rsidRPr="00261D54">
        <w:fldChar w:fldCharType="end"/>
      </w:r>
      <w:r w:rsidRPr="00261D54">
        <w:t>.</w:t>
      </w:r>
    </w:p>
    <w:p w14:paraId="0F0E1F1F" w14:textId="76CFCA7F" w:rsidR="00FC3F06" w:rsidRPr="00261D54" w:rsidRDefault="00FC3F06" w:rsidP="00FC3F06">
      <w:proofErr w:type="spellStart"/>
      <w:r w:rsidRPr="00261D54">
        <w:rPr>
          <w:i/>
          <w:iCs/>
        </w:rPr>
        <w:t>Massylaea</w:t>
      </w:r>
      <w:proofErr w:type="spellEnd"/>
      <w:r w:rsidRPr="00261D54">
        <w:t> spp. (which includes</w:t>
      </w:r>
      <w:r w:rsidRPr="00261D54">
        <w:rPr>
          <w:i/>
          <w:iCs/>
        </w:rPr>
        <w:t xml:space="preserve"> E.</w:t>
      </w:r>
      <w:r w:rsidR="009A1206">
        <w:rPr>
          <w:i/>
          <w:iCs/>
        </w:rPr>
        <w:t> </w:t>
      </w:r>
      <w:proofErr w:type="spellStart"/>
      <w:r w:rsidRPr="00261D54">
        <w:rPr>
          <w:i/>
          <w:iCs/>
        </w:rPr>
        <w:t>vermiculata</w:t>
      </w:r>
      <w:proofErr w:type="spellEnd"/>
      <w:r w:rsidRPr="00261D54">
        <w:t xml:space="preserve">) are listed as a National Priority Plant Pest for Australia. There are historic reports of isolated/local populations of </w:t>
      </w:r>
      <w:r w:rsidRPr="00261D54">
        <w:rPr>
          <w:i/>
          <w:iCs/>
        </w:rPr>
        <w:t>E.</w:t>
      </w:r>
      <w:r w:rsidR="009A1206">
        <w:rPr>
          <w:i/>
          <w:iCs/>
        </w:rPr>
        <w:t> </w:t>
      </w:r>
      <w:proofErr w:type="spellStart"/>
      <w:r w:rsidRPr="00261D54">
        <w:rPr>
          <w:i/>
          <w:iCs/>
        </w:rPr>
        <w:t>vermiculata</w:t>
      </w:r>
      <w:proofErr w:type="spellEnd"/>
      <w:r w:rsidRPr="00261D54">
        <w:t xml:space="preserve"> in NSW, SA and Tasmania, however these are considered now extinct </w:t>
      </w:r>
      <w:r w:rsidRPr="00261D54">
        <w:fldChar w:fldCharType="begin">
          <w:fldData xml:space="preserve">PEVuZE5vdGU+PENpdGU+PEF1dGhvcj5CbGFja2V0PC9BdXRob3I+PFllYXI+MjAxNjwvWWVhcj48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=
</w:fldData>
        </w:fldChar>
      </w:r>
      <w:r w:rsidRPr="00261D54">
        <w:instrText xml:space="preserve"> ADDIN EN.CITE </w:instrText>
      </w:r>
      <w:r w:rsidRPr="00261D54">
        <w:fldChar w:fldCharType="begin">
          <w:fldData xml:space="preserve">PEVuZE5vdGU+PENpdGU+PEF1dGhvcj5CbGFja2V0PC9BdXRob3I+PFllYXI+MjAxNjwvWWVhcj48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=
</w:fldData>
        </w:fldChar>
      </w:r>
      <w:r w:rsidRPr="00261D54">
        <w:instrText xml:space="preserve"> ADDIN EN.CITE.DATA </w:instrText>
      </w:r>
      <w:r w:rsidRPr="00261D54">
        <w:fldChar w:fldCharType="end"/>
      </w:r>
      <w:r w:rsidRPr="00261D54">
        <w:fldChar w:fldCharType="separate"/>
      </w:r>
      <w:r w:rsidRPr="00261D54">
        <w:rPr>
          <w:noProof/>
        </w:rPr>
        <w:t>(Blacket</w:t>
      </w:r>
      <w:r w:rsidR="00AF0763" w:rsidRPr="00AF0763">
        <w:rPr>
          <w:i/>
          <w:noProof/>
        </w:rPr>
        <w:t xml:space="preserve"> et al</w:t>
      </w:r>
      <w:r w:rsidR="00174F05" w:rsidRPr="00174F05">
        <w:rPr>
          <w:noProof/>
        </w:rPr>
        <w:t xml:space="preserve">., </w:t>
      </w:r>
      <w:r w:rsidRPr="00261D54">
        <w:rPr>
          <w:noProof/>
        </w:rPr>
        <w:t>2016; Smith</w:t>
      </w:r>
      <w:r w:rsidR="0025309A">
        <w:rPr>
          <w:noProof/>
        </w:rPr>
        <w:t>,</w:t>
      </w:r>
      <w:r w:rsidRPr="00261D54">
        <w:rPr>
          <w:noProof/>
        </w:rPr>
        <w:t xml:space="preserve"> 1992)</w:t>
      </w:r>
      <w:r w:rsidRPr="00261D54">
        <w:fldChar w:fldCharType="end"/>
      </w:r>
      <w:r w:rsidRPr="00261D54">
        <w:t xml:space="preserve">. The Victorian and South Australian state governments are currently undertaking isolated, local eradication programs for </w:t>
      </w:r>
      <w:r w:rsidRPr="00261D54">
        <w:rPr>
          <w:i/>
          <w:iCs/>
        </w:rPr>
        <w:t>E.</w:t>
      </w:r>
      <w:r w:rsidR="009A1206">
        <w:t> </w:t>
      </w:r>
      <w:proofErr w:type="spellStart"/>
      <w:r w:rsidRPr="00261D54">
        <w:rPr>
          <w:i/>
          <w:iCs/>
        </w:rPr>
        <w:t>vermiculata</w:t>
      </w:r>
      <w:proofErr w:type="spellEnd"/>
      <w:r w:rsidRPr="00261D54">
        <w:t>, following separate near border detections in 2017 and 2022 respectively.</w:t>
      </w:r>
    </w:p>
    <w:p w14:paraId="2BCC99F1" w14:textId="2458CA72" w:rsidR="00FC3F06" w:rsidRPr="00261D54" w:rsidRDefault="00FC3F06" w:rsidP="00FC3F06">
      <w:proofErr w:type="spellStart"/>
      <w:r w:rsidRPr="00261D54">
        <w:rPr>
          <w:i/>
          <w:iCs/>
        </w:rPr>
        <w:lastRenderedPageBreak/>
        <w:t>Eobania</w:t>
      </w:r>
      <w:proofErr w:type="spellEnd"/>
      <w:r w:rsidR="009A1206">
        <w:rPr>
          <w:i/>
        </w:rPr>
        <w:t> </w:t>
      </w:r>
      <w:proofErr w:type="spellStart"/>
      <w:r w:rsidRPr="00261D54">
        <w:rPr>
          <w:i/>
        </w:rPr>
        <w:t>vermiculata</w:t>
      </w:r>
      <w:proofErr w:type="spellEnd"/>
      <w:r w:rsidRPr="00261D54">
        <w:t xml:space="preserve"> is intercepted by the department at the border on non-commodity goods (e.g. new and used vehicles, machinery and break</w:t>
      </w:r>
      <w:r w:rsidR="005A5550">
        <w:t>-</w:t>
      </w:r>
      <w:r w:rsidRPr="00261D54">
        <w:t>bulk cargo) and shipping containers. It is considered a hitchhiker pest due to its frequent association with non-plant pathways, and ability to survive the extended journey to Australia.</w:t>
      </w:r>
    </w:p>
    <w:p w14:paraId="633A766F" w14:textId="1C9850B7" w:rsidR="00FC3F06" w:rsidRPr="00261D54" w:rsidRDefault="00FC3F06" w:rsidP="00FC3F06">
      <w:r w:rsidRPr="00261D54">
        <w:t>Internationally, between 1993</w:t>
      </w:r>
      <w:r w:rsidR="00936943">
        <w:t>–</w:t>
      </w:r>
      <w:r w:rsidRPr="00261D54">
        <w:t xml:space="preserve">1998, </w:t>
      </w:r>
      <w:r w:rsidRPr="00261D54">
        <w:rPr>
          <w:i/>
          <w:iCs/>
        </w:rPr>
        <w:t>E.</w:t>
      </w:r>
      <w:r w:rsidR="00846653">
        <w:rPr>
          <w:i/>
          <w:iCs/>
        </w:rPr>
        <w:t> </w:t>
      </w:r>
      <w:proofErr w:type="spellStart"/>
      <w:r w:rsidRPr="00261D54">
        <w:rPr>
          <w:i/>
          <w:iCs/>
        </w:rPr>
        <w:t>vermiculata</w:t>
      </w:r>
      <w:proofErr w:type="spellEnd"/>
      <w:r w:rsidRPr="00261D54">
        <w:t xml:space="preserve"> made up approximately 5% of gastropods intercepted by the United States Department of Agriculture </w:t>
      </w:r>
      <w:r w:rsidRPr="00261D54">
        <w:fldChar w:fldCharType="begin"/>
      </w:r>
      <w:r w:rsidRPr="00261D54">
        <w:instrText xml:space="preserve"> ADDIN EN.CITE &lt;EndNote&gt;&lt;Cite&gt;&lt;Author&gt;Robinson&lt;/Author&gt;&lt;Year&gt;1999&lt;/Year&gt;&lt;RecNum&gt;52826&lt;/RecNum&gt;&lt;DisplayText&gt;(Robinson 1999)&lt;/DisplayText&gt;&lt;record&gt;&lt;rec-number&gt;52826&lt;/rec-number&gt;&lt;foreign-keys&gt;&lt;key app="EN" db-id="pxwxw0er9zv2fxezxdk5tt5utz5p5vtrwdv0" timestamp="1715235442"&gt;52826&lt;/key&gt;&lt;/foreign-keys&gt;&lt;ref-type name="Journal Articles"&gt;17&lt;/ref-type&gt;&lt;contributors&gt;&lt;authors&gt;&lt;author&gt;Robinson, D.G.&lt;/author&gt;&lt;/authors&gt;&lt;/contributors&gt;&lt;titles&gt;&lt;title&gt;Alien invasions: the effects of the global economy on non-marine gastropod introductions into the United States&lt;/title&gt;&lt;secondary-title&gt;Malacologia&lt;/secondary-title&gt;&lt;/titles&gt;&lt;periodical&gt;&lt;full-title&gt;Malacologia&lt;/full-title&gt;&lt;/periodical&gt;&lt;pages&gt;413-438&lt;/pages&gt;&lt;volume&gt;41&lt;/volume&gt;&lt;number&gt;2&lt;/number&gt;&lt;keywords&gt;&lt;keyword&gt;travelling species&lt;/keyword&gt;&lt;keyword&gt;hitchhiker&lt;/keyword&gt;&lt;keyword&gt;invasive&lt;/keyword&gt;&lt;keyword&gt;terrestrial snails&lt;/keyword&gt;&lt;keyword&gt;aquatic snails&lt;/keyword&gt;&lt;keyword&gt;slugs&lt;/keyword&gt;&lt;keyword&gt;introduced&lt;/keyword&gt;&lt;/keywords&gt;&lt;dates&gt;&lt;year&gt;1999&lt;/year&gt;&lt;/dates&gt;&lt;urls&gt;&lt;related-urls&gt;&lt;url&gt;https://www.researchgate.net/publication/267212493_Alien_invasions_The_effects_of_the_global_economy_on_non-marine_gastropod_introductions_into_the_United_States&lt;/url&gt;&lt;/related-urls&gt;&lt;pdf-urls&gt;&lt;url&gt;file://J:\E Library\Plant Catalogue\R\Robinson 1999 EN52826.pdf&lt;/url&gt;&lt;/pdf-urls&gt;&lt;/urls&gt;&lt;custom1&gt;Hitchhiker PRA, KP&lt;/custom1&gt;&lt;/record&gt;&lt;/Cite&gt;&lt;/EndNote&gt;</w:instrText>
      </w:r>
      <w:r w:rsidRPr="00261D54">
        <w:fldChar w:fldCharType="separate"/>
      </w:r>
      <w:r w:rsidRPr="00261D54">
        <w:rPr>
          <w:noProof/>
        </w:rPr>
        <w:t>(Robinson</w:t>
      </w:r>
      <w:r w:rsidR="0025309A">
        <w:rPr>
          <w:noProof/>
        </w:rPr>
        <w:t>,</w:t>
      </w:r>
      <w:r w:rsidRPr="00261D54">
        <w:rPr>
          <w:noProof/>
        </w:rPr>
        <w:t xml:space="preserve"> 1999)</w:t>
      </w:r>
      <w:r w:rsidRPr="00261D54">
        <w:fldChar w:fldCharType="end"/>
      </w:r>
      <w:r w:rsidRPr="00261D54">
        <w:t xml:space="preserve">. Live </w:t>
      </w:r>
      <w:r w:rsidRPr="00261D54">
        <w:rPr>
          <w:i/>
          <w:iCs/>
        </w:rPr>
        <w:t>E.</w:t>
      </w:r>
      <w:r w:rsidR="00846653">
        <w:rPr>
          <w:i/>
          <w:iCs/>
        </w:rPr>
        <w:t> </w:t>
      </w:r>
      <w:proofErr w:type="spellStart"/>
      <w:r w:rsidRPr="00261D54">
        <w:rPr>
          <w:i/>
          <w:iCs/>
        </w:rPr>
        <w:t>vermiculata</w:t>
      </w:r>
      <w:proofErr w:type="spellEnd"/>
      <w:r w:rsidRPr="00261D54">
        <w:t xml:space="preserve"> have been intercepted on commercial shipments by Israel </w:t>
      </w:r>
      <w:r w:rsidRPr="00261D54">
        <w:fldChar w:fldCharType="begin"/>
      </w:r>
      <w:r w:rsidRPr="00261D54">
        <w:instrText xml:space="preserve"> ADDIN EN.CITE &lt;EndNote&gt;&lt;Cite&gt;&lt;Author&gt;Mienis&lt;/Author&gt;&lt;Year&gt;2016&lt;/Year&gt;&lt;RecNum&gt;47836&lt;/RecNum&gt;&lt;DisplayText&gt;(Mienis, Rittner &amp;amp; Vaisman 2016)&lt;/DisplayText&gt;&lt;record&gt;&lt;rec-number&gt;47836&lt;/rec-number&gt;&lt;foreign-keys&gt;&lt;key app="EN" db-id="pxwxw0er9zv2fxezxdk5tt5utz5p5vtrwdv0" timestamp="1663205037"&gt;47836&lt;/key&gt;&lt;/foreign-keys&gt;&lt;ref-type name="Journal Articles"&gt;17&lt;/ref-type&gt;&lt;contributors&gt;&lt;authors&gt;&lt;author&gt;Mienis, H.K.&lt;/author&gt;&lt;author&gt;Rittner, O.&lt;/author&gt;&lt;author&gt;Vaisman, S.&lt;/author&gt;&lt;/authors&gt;&lt;/contributors&gt;&lt;titles&gt;&lt;title&gt;&lt;style face="normal" font="default" size="100%"&gt;Information concerning &lt;/style&gt;&lt;style face="italic" font="default" size="100%"&gt;Eobania vermiculata&lt;/style&gt;&lt;style face="normal" font="default" size="100%"&gt;, I. On the presence of this exotic species in Israel (Mollusca, Gastropoda, Helicidae)&lt;/style&gt;&lt;/title&gt;&lt;secondary-title&gt;Triton&lt;/secondary-title&gt;&lt;/titles&gt;&lt;periodical&gt;&lt;full-title&gt;Triton&lt;/full-title&gt;&lt;/periodical&gt;&lt;pages&gt;29-36&lt;/pages&gt;&lt;volume&gt;34&lt;/volume&gt;&lt;keywords&gt;&lt;keyword&gt;Mollusca&lt;/keyword&gt;&lt;keyword&gt;Gastropoda&lt;/keyword&gt;&lt;keyword&gt;Helicidae&lt;/keyword&gt;&lt;keyword&gt;Eobania vermiculata&lt;/keyword&gt;&lt;keyword&gt;distribution&lt;/keyword&gt;&lt;keyword&gt;Israel&lt;/keyword&gt;&lt;keyword&gt;exotic species&lt;/keyword&gt;&lt;/keywords&gt;&lt;dates&gt;&lt;year&gt;2016&lt;/year&gt;&lt;/dates&gt;&lt;urls&gt;&lt;related-urls&gt;&lt;url&gt;https://www.researchgate.net/profile/Oz-Rittner/publication/312494589_Information_concerning_Eobania_vermiculata_I_On_the_presence_of_this_exotic_species_in_Israel_Mollusca_Gastropoda_Helicidae/links/588739d94585150dde4d84dd/Information-concerning-Eobania-vermiculata-I-On-the-presence-of-this-exotic-species-in-Israel-Mollusca-Gastropoda-Helicidae.pdf&lt;/url&gt;&lt;/related-urls&gt;&lt;pdf-urls&gt;&lt;url&gt;file://J:\E Library\Plant Catalogue\M\Mienis et al 2016 EN47836.pdf&lt;/url&gt;&lt;/pdf-urls&gt;&lt;/urls&gt;&lt;custom1&gt;AH, CBS&lt;/custom1&gt;&lt;/record&gt;&lt;/Cite&gt;&lt;/EndNote&gt;</w:instrText>
      </w:r>
      <w:r w:rsidRPr="00261D54">
        <w:fldChar w:fldCharType="separate"/>
      </w:r>
      <w:r w:rsidRPr="00261D54">
        <w:rPr>
          <w:noProof/>
        </w:rPr>
        <w:t>(Mienis, Rittner</w:t>
      </w:r>
      <w:r w:rsidR="00184A16">
        <w:rPr>
          <w:noProof/>
        </w:rPr>
        <w:t xml:space="preserve"> and </w:t>
      </w:r>
      <w:r w:rsidRPr="00261D54">
        <w:rPr>
          <w:noProof/>
        </w:rPr>
        <w:t>Vaisman</w:t>
      </w:r>
      <w:r w:rsidR="0025309A">
        <w:rPr>
          <w:noProof/>
        </w:rPr>
        <w:t>,</w:t>
      </w:r>
      <w:r w:rsidRPr="00261D54">
        <w:rPr>
          <w:noProof/>
        </w:rPr>
        <w:t xml:space="preserve"> 2016)</w:t>
      </w:r>
      <w:r w:rsidRPr="00261D54">
        <w:fldChar w:fldCharType="end"/>
      </w:r>
      <w:r w:rsidRPr="00261D54">
        <w:t xml:space="preserve">, and on vehicles from Italy in China </w:t>
      </w:r>
      <w:r w:rsidRPr="00261D54">
        <w:fldChar w:fldCharType="begin"/>
      </w:r>
      <w:r w:rsidRPr="00261D54">
        <w:instrText xml:space="preserve"> ADDIN EN.CITE &lt;EndNote&gt;&lt;Cite&gt;&lt;Author&gt;GACC&lt;/Author&gt;&lt;Year&gt;2019&lt;/Year&gt;&lt;RecNum&gt;52759&lt;/RecNum&gt;&lt;DisplayText&gt;(GACC 2019)&lt;/DisplayText&gt;&lt;record&gt;&lt;rec-number&gt;52759&lt;/rec-number&gt;&lt;foreign-keys&gt;&lt;key app="EN" db-id="pxwxw0er9zv2fxezxdk5tt5utz5p5vtrwdv0" timestamp="1715150048"&gt;52759&lt;/key&gt;&lt;/foreign-keys&gt;&lt;ref-type name="Newspaper Articles"&gt;23&lt;/ref-type&gt;&lt;contributors&gt;&lt;authors&gt;&lt;author&gt;GACC,&lt;/author&gt;&lt;/authors&gt;&lt;/contributors&gt;&lt;titles&gt;&lt;title&gt;Huangpu Customs seizes alien invasive snails at Xingang Port&lt;/title&gt;&lt;secondary-title&gt;General Administration of Customs of the People&amp;apos;s Republic of China (GACC)&lt;/secondary-title&gt;&lt;/titles&gt;&lt;keywords&gt;&lt;keyword&gt;Invasive snails&lt;/keyword&gt;&lt;keyword&gt;Eobania vermiculata&lt;/keyword&gt;&lt;/keywords&gt;&lt;dates&gt;&lt;year&gt;2019&lt;/year&gt;&lt;pub-dates&gt;&lt;date&gt;6 May 2019&lt;/date&gt;&lt;/pub-dates&gt;&lt;/dates&gt;&lt;pub-location&gt;Beijing, China&lt;/pub-location&gt;&lt;urls&gt;&lt;related-urls&gt;&lt;url&gt;http://english.customs.gov.cn/Statics/cc31370c-91a9-4eec-a52c-e855da134172.html&lt;/url&gt;&lt;/related-urls&gt;&lt;pdf-urls&gt;&lt;url&gt;file://J:\E Library\Plant Catalogue\G\GACC 2019 EN52759.pdf&lt;/url&gt;&lt;/pdf-urls&gt;&lt;/urls&gt;&lt;custom1&gt;HH PRA, KP&lt;/custom1&gt;&lt;access-date&gt;12/03/2024&lt;/access-date&gt;&lt;/record&gt;&lt;/Cite&gt;&lt;/EndNote&gt;</w:instrText>
      </w:r>
      <w:r w:rsidRPr="00261D54">
        <w:fldChar w:fldCharType="separate"/>
      </w:r>
      <w:r w:rsidRPr="00261D54">
        <w:rPr>
          <w:noProof/>
        </w:rPr>
        <w:t>(GACC</w:t>
      </w:r>
      <w:r w:rsidR="0025309A">
        <w:rPr>
          <w:noProof/>
        </w:rPr>
        <w:t>,</w:t>
      </w:r>
      <w:r w:rsidRPr="00261D54">
        <w:rPr>
          <w:noProof/>
        </w:rPr>
        <w:t xml:space="preserve"> 2019)</w:t>
      </w:r>
      <w:r w:rsidRPr="00261D54">
        <w:fldChar w:fldCharType="end"/>
      </w:r>
      <w:r w:rsidRPr="00261D54">
        <w:t>.</w:t>
      </w:r>
    </w:p>
    <w:p w14:paraId="54DE6FE4" w14:textId="6E2B77AB" w:rsidR="00FC3F06" w:rsidRPr="00261D54" w:rsidRDefault="00FC3F06" w:rsidP="00FC3F06">
      <w:r w:rsidRPr="00261D54">
        <w:t xml:space="preserve">As a popular species for human consumption, </w:t>
      </w:r>
      <w:r w:rsidRPr="00261D54">
        <w:rPr>
          <w:i/>
          <w:iCs/>
        </w:rPr>
        <w:t>E.</w:t>
      </w:r>
      <w:r w:rsidR="00846653">
        <w:rPr>
          <w:i/>
          <w:iCs/>
        </w:rPr>
        <w:t> </w:t>
      </w:r>
      <w:proofErr w:type="spellStart"/>
      <w:r w:rsidRPr="00261D54">
        <w:rPr>
          <w:i/>
          <w:iCs/>
        </w:rPr>
        <w:t>vermiculata</w:t>
      </w:r>
      <w:proofErr w:type="spellEnd"/>
      <w:r w:rsidRPr="00261D54">
        <w:t xml:space="preserve"> has been deliberately imported into several countries for production </w:t>
      </w:r>
      <w:r w:rsidRPr="00261D54">
        <w:fldChar w:fldCharType="begin">
          <w:fldData xml:space="preserve">PEVuZE5vdGU+PENpdGU+PEF1dGhvcj5UZXhhcyBJbnZhc2l2ZSBTcGVjaWVzIEluc3RpdHV0ZTwv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=
</w:fldData>
        </w:fldChar>
      </w:r>
      <w:r w:rsidRPr="00261D54">
        <w:instrText xml:space="preserve"> ADDIN EN.CITE </w:instrText>
      </w:r>
      <w:r w:rsidRPr="00261D54">
        <w:fldChar w:fldCharType="begin">
          <w:fldData xml:space="preserve">PEVuZE5vdGU+PENpdGU+PEF1dGhvcj5UZXhhcyBJbnZhc2l2ZSBTcGVjaWVzIEluc3RpdHV0ZTwv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=
</w:fldData>
        </w:fldChar>
      </w:r>
      <w:r w:rsidRPr="00261D54">
        <w:instrText xml:space="preserve"> ADDIN EN.CITE.DATA </w:instrText>
      </w:r>
      <w:r w:rsidRPr="00261D54">
        <w:fldChar w:fldCharType="end"/>
      </w:r>
      <w:r w:rsidRPr="00261D54">
        <w:fldChar w:fldCharType="separate"/>
      </w:r>
      <w:r w:rsidRPr="00261D54">
        <w:rPr>
          <w:noProof/>
        </w:rPr>
        <w:t>(Notton</w:t>
      </w:r>
      <w:r w:rsidR="0025309A">
        <w:rPr>
          <w:noProof/>
        </w:rPr>
        <w:t>,</w:t>
      </w:r>
      <w:r w:rsidRPr="00261D54">
        <w:rPr>
          <w:noProof/>
        </w:rPr>
        <w:t xml:space="preserve"> 2006</w:t>
      </w:r>
      <w:r w:rsidR="0025309A">
        <w:rPr>
          <w:noProof/>
        </w:rPr>
        <w:t>;</w:t>
      </w:r>
      <w:r w:rsidRPr="00261D54">
        <w:rPr>
          <w:noProof/>
        </w:rPr>
        <w:t xml:space="preserve"> Texas Invasive Species Institute</w:t>
      </w:r>
      <w:r w:rsidR="0025309A">
        <w:rPr>
          <w:noProof/>
        </w:rPr>
        <w:t>,</w:t>
      </w:r>
      <w:r w:rsidRPr="00261D54">
        <w:rPr>
          <w:noProof/>
        </w:rPr>
        <w:t xml:space="preserve"> 2014)</w:t>
      </w:r>
      <w:r w:rsidRPr="00261D54">
        <w:fldChar w:fldCharType="end"/>
      </w:r>
      <w:r w:rsidRPr="00261D54">
        <w:t xml:space="preserve">. Now illegal in the United States, authorities have intercepted smuggled consignments of breeding stock </w:t>
      </w:r>
      <w:r w:rsidRPr="00261D54">
        <w:fldChar w:fldCharType="begin"/>
      </w:r>
      <w:r w:rsidRPr="00261D54">
        <w:instrText xml:space="preserve"> ADDIN EN.CITE &lt;EndNote&gt;&lt;Cite&gt;&lt;Author&gt;AJOT&lt;/Author&gt;&lt;Year&gt;2017&lt;/Year&gt;&lt;RecNum&gt;52861&lt;/RecNum&gt;&lt;DisplayText&gt;(AJOT 2017)&lt;/DisplayText&gt;&lt;record&gt;&lt;rec-number&gt;52861&lt;/rec-number&gt;&lt;foreign-keys&gt;&lt;key app="EN" db-id="pxwxw0er9zv2fxezxdk5tt5utz5p5vtrwdv0" timestamp="1715657273"&gt;52861&lt;/key&gt;&lt;/foreign-keys&gt;&lt;ref-type name="Newspaper Articles"&gt;23&lt;/ref-type&gt;&lt;contributors&gt;&lt;authors&gt;&lt;author&gt;AJOT,&lt;/author&gt;&lt;/authors&gt;&lt;/contributors&gt;&lt;titles&gt;&lt;title&gt;Philadelphia CBP slows invasive snail mail&lt;/title&gt;&lt;secondary-title&gt;American Journal of Transportation&lt;/secondary-title&gt;&lt;/titles&gt;&lt;keywords&gt;&lt;keyword&gt;invasive snails&lt;/keyword&gt;&lt;keyword&gt;Eobania vermiculata&lt;/keyword&gt;&lt;keyword&gt;smuggling&lt;/keyword&gt;&lt;/keywords&gt;&lt;dates&gt;&lt;year&gt;2017&lt;/year&gt;&lt;pub-dates&gt;&lt;date&gt;20 June 2017&lt;/date&gt;&lt;/pub-dates&gt;&lt;/dates&gt;&lt;pub-location&gt;Massachusetts, USA&lt;/pub-location&gt;&lt;urls&gt;&lt;related-urls&gt;&lt;url&gt;http://www.ajot.com/news/philadelphia-cdp-slows-invasive-snail-mail&lt;/url&gt;&lt;/related-urls&gt;&lt;pdf-urls&gt;&lt;url&gt;file://J:\E Library\Plant Catalogue\A\AJOT 2017 EN52861.pdf&lt;/url&gt;&lt;/pdf-urls&gt;&lt;/urls&gt;&lt;custom1&gt;HH PRA, KP&lt;/custom1&gt;&lt;access-date&gt;13 March 2024&lt;/access-date&gt;&lt;/record&gt;&lt;/Cite&gt;&lt;/EndNote&gt;</w:instrText>
      </w:r>
      <w:r w:rsidRPr="00261D54">
        <w:fldChar w:fldCharType="separate"/>
      </w:r>
      <w:r w:rsidRPr="00261D54">
        <w:rPr>
          <w:noProof/>
        </w:rPr>
        <w:t>(AJOT</w:t>
      </w:r>
      <w:r w:rsidR="0025309A">
        <w:rPr>
          <w:noProof/>
        </w:rPr>
        <w:t>,</w:t>
      </w:r>
      <w:r w:rsidRPr="00261D54">
        <w:rPr>
          <w:noProof/>
        </w:rPr>
        <w:t xml:space="preserve"> 2017)</w:t>
      </w:r>
      <w:r w:rsidRPr="00261D54">
        <w:fldChar w:fldCharType="end"/>
      </w:r>
      <w:r w:rsidRPr="00261D54">
        <w:t xml:space="preserve"> as well as live snails (consignments up to 10</w:t>
      </w:r>
      <w:r w:rsidR="00433BD0">
        <w:t> k</w:t>
      </w:r>
      <w:r w:rsidRPr="00261D54">
        <w:t xml:space="preserve">g) found routinely in passenger baggage </w:t>
      </w:r>
      <w:r w:rsidRPr="00261D54">
        <w:fldChar w:fldCharType="begin"/>
      </w:r>
      <w:r w:rsidRPr="00261D54">
        <w:instrText xml:space="preserve"> ADDIN EN.CITE &lt;EndNote&gt;&lt;Cite&gt;&lt;Author&gt;Robinson&lt;/Author&gt;&lt;Year&gt;1999&lt;/Year&gt;&lt;RecNum&gt;52826&lt;/RecNum&gt;&lt;DisplayText&gt;(Robinson 1999)&lt;/DisplayText&gt;&lt;record&gt;&lt;rec-number&gt;52826&lt;/rec-number&gt;&lt;foreign-keys&gt;&lt;key app="EN" db-id="pxwxw0er9zv2fxezxdk5tt5utz5p5vtrwdv0" timestamp="1715235442"&gt;52826&lt;/key&gt;&lt;/foreign-keys&gt;&lt;ref-type name="Journal Articles"&gt;17&lt;/ref-type&gt;&lt;contributors&gt;&lt;authors&gt;&lt;author&gt;Robinson, D.G.&lt;/author&gt;&lt;/authors&gt;&lt;/contributors&gt;&lt;titles&gt;&lt;title&gt;Alien invasions: the effects of the global economy on non-marine gastropod introductions into the United States&lt;/title&gt;&lt;secondary-title&gt;Malacologia&lt;/secondary-title&gt;&lt;/titles&gt;&lt;periodical&gt;&lt;full-title&gt;Malacologia&lt;/full-title&gt;&lt;/periodical&gt;&lt;pages&gt;413-438&lt;/pages&gt;&lt;volume&gt;41&lt;/volume&gt;&lt;number&gt;2&lt;/number&gt;&lt;keywords&gt;&lt;keyword&gt;travelling species&lt;/keyword&gt;&lt;keyword&gt;hitchhiker&lt;/keyword&gt;&lt;keyword&gt;invasive&lt;/keyword&gt;&lt;keyword&gt;terrestrial snails&lt;/keyword&gt;&lt;keyword&gt;aquatic snails&lt;/keyword&gt;&lt;keyword&gt;slugs&lt;/keyword&gt;&lt;keyword&gt;introduced&lt;/keyword&gt;&lt;/keywords&gt;&lt;dates&gt;&lt;year&gt;1999&lt;/year&gt;&lt;/dates&gt;&lt;urls&gt;&lt;related-urls&gt;&lt;url&gt;https://www.researchgate.net/publication/267212493_Alien_invasions_The_effects_of_the_global_economy_on_non-marine_gastropod_introductions_into_the_United_States&lt;/url&gt;&lt;/related-urls&gt;&lt;pdf-urls&gt;&lt;url&gt;file://J:\E Library\Plant Catalogue\R\Robinson 1999 EN52826.pdf&lt;/url&gt;&lt;/pdf-urls&gt;&lt;/urls&gt;&lt;custom1&gt;Hitchhiker PRA, KP&lt;/custom1&gt;&lt;/record&gt;&lt;/Cite&gt;&lt;/EndNote&gt;</w:instrText>
      </w:r>
      <w:r w:rsidRPr="00261D54">
        <w:fldChar w:fldCharType="separate"/>
      </w:r>
      <w:r w:rsidRPr="00261D54">
        <w:rPr>
          <w:noProof/>
        </w:rPr>
        <w:t>(Robinson</w:t>
      </w:r>
      <w:r w:rsidR="0025309A">
        <w:rPr>
          <w:noProof/>
        </w:rPr>
        <w:t>,</w:t>
      </w:r>
      <w:r w:rsidRPr="00261D54">
        <w:rPr>
          <w:noProof/>
        </w:rPr>
        <w:t xml:space="preserve"> 1999)</w:t>
      </w:r>
      <w:r w:rsidRPr="00261D54">
        <w:fldChar w:fldCharType="end"/>
      </w:r>
      <w:r w:rsidRPr="00261D54">
        <w:t>.</w:t>
      </w:r>
    </w:p>
    <w:p w14:paraId="7477696C" w14:textId="07DCAF73" w:rsidR="00FC3F06" w:rsidRPr="00261D54" w:rsidRDefault="00FC3F06" w:rsidP="00FC3F06">
      <w:proofErr w:type="spellStart"/>
      <w:r w:rsidRPr="00261D54">
        <w:rPr>
          <w:i/>
        </w:rPr>
        <w:t>Eobania</w:t>
      </w:r>
      <w:proofErr w:type="spellEnd"/>
      <w:r w:rsidR="00846653">
        <w:rPr>
          <w:i/>
        </w:rPr>
        <w:t> </w:t>
      </w:r>
      <w:proofErr w:type="spellStart"/>
      <w:r w:rsidRPr="00261D54">
        <w:rPr>
          <w:i/>
        </w:rPr>
        <w:t>vermiculata</w:t>
      </w:r>
      <w:proofErr w:type="spellEnd"/>
      <w:r w:rsidRPr="00261D54">
        <w:t xml:space="preserve"> mainly inhabits coastal regions. Habitats include shrubland, wooded hinterland, fields, gardens, vineyards and agricultural crops. </w:t>
      </w:r>
      <w:proofErr w:type="spellStart"/>
      <w:r w:rsidRPr="00261D54">
        <w:rPr>
          <w:i/>
          <w:iCs/>
        </w:rPr>
        <w:t>Eobania</w:t>
      </w:r>
      <w:proofErr w:type="spellEnd"/>
      <w:r w:rsidR="00846653">
        <w:rPr>
          <w:i/>
          <w:iCs/>
        </w:rPr>
        <w:t> </w:t>
      </w:r>
      <w:proofErr w:type="spellStart"/>
      <w:r w:rsidRPr="00261D54">
        <w:rPr>
          <w:i/>
          <w:iCs/>
        </w:rPr>
        <w:t>vermiculata</w:t>
      </w:r>
      <w:proofErr w:type="spellEnd"/>
      <w:r w:rsidRPr="00261D54">
        <w:t xml:space="preserve"> has been observed sheltering in crevices in stone walls, behind shrubs and amongst low-growing vegetation </w:t>
      </w:r>
      <w:r w:rsidRPr="00261D54">
        <w:fldChar w:fldCharType="begin">
          <w:fldData xml:space="preserve">PEVuZE5vdGU+PENpdGU+PEF1dGhvcj5IZXJiZXJ0PC9BdXRob3I+PFllYXI+MjAxMDwvWWVhcj48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</w:fldData>
        </w:fldChar>
      </w:r>
      <w:r w:rsidRPr="00261D54">
        <w:instrText xml:space="preserve"> ADDIN EN.CITE </w:instrText>
      </w:r>
      <w:r w:rsidRPr="00261D54">
        <w:fldChar w:fldCharType="begin">
          <w:fldData xml:space="preserve">PEVuZE5vdGU+PENpdGU+PEF1dGhvcj5IZXJiZXJ0PC9BdXRob3I+PFllYXI+MjAxMDwvWWVhcj48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</w:fldData>
        </w:fldChar>
      </w:r>
      <w:r w:rsidRPr="00261D54">
        <w:instrText xml:space="preserve"> ADDIN EN.CITE.DATA </w:instrText>
      </w:r>
      <w:r w:rsidRPr="00261D54">
        <w:fldChar w:fldCharType="end"/>
      </w:r>
      <w:r w:rsidRPr="00261D54">
        <w:fldChar w:fldCharType="separate"/>
      </w:r>
      <w:r w:rsidRPr="00261D54">
        <w:rPr>
          <w:noProof/>
        </w:rPr>
        <w:t>(Herbert 2010; Puizina</w:t>
      </w:r>
      <w:r w:rsidR="00AF0763" w:rsidRPr="00AF0763">
        <w:rPr>
          <w:i/>
          <w:noProof/>
        </w:rPr>
        <w:t xml:space="preserve"> et al</w:t>
      </w:r>
      <w:r w:rsidR="00174F05" w:rsidRPr="00174F05">
        <w:rPr>
          <w:noProof/>
        </w:rPr>
        <w:t xml:space="preserve">., </w:t>
      </w:r>
      <w:r w:rsidRPr="00261D54">
        <w:rPr>
          <w:noProof/>
        </w:rPr>
        <w:t>2013)</w:t>
      </w:r>
      <w:r w:rsidRPr="00261D54">
        <w:fldChar w:fldCharType="end"/>
      </w:r>
      <w:r w:rsidRPr="00261D54">
        <w:t xml:space="preserve">, on stems of trees and shrubs, and under rubbish (e.g. cardboard and wood) </w:t>
      </w:r>
      <w:r w:rsidRPr="00261D54">
        <w:fldChar w:fldCharType="begin"/>
      </w:r>
      <w:r w:rsidRPr="00261D54">
        <w:instrText xml:space="preserve"> ADDIN EN.CITE &lt;EndNote&gt;&lt;Cite&gt;&lt;Author&gt;Mienis&lt;/Author&gt;&lt;Year&gt;2016&lt;/Year&gt;&lt;RecNum&gt;47836&lt;/RecNum&gt;&lt;DisplayText&gt;(Mienis, Rittner &amp;amp; Vaisman 2016)&lt;/DisplayText&gt;&lt;record&gt;&lt;rec-number&gt;47836&lt;/rec-number&gt;&lt;foreign-keys&gt;&lt;key app="EN" db-id="pxwxw0er9zv2fxezxdk5tt5utz5p5vtrwdv0" timestamp="1663205037"&gt;47836&lt;/key&gt;&lt;/foreign-keys&gt;&lt;ref-type name="Journal Articles"&gt;17&lt;/ref-type&gt;&lt;contributors&gt;&lt;authors&gt;&lt;author&gt;Mienis, H.K.&lt;/author&gt;&lt;author&gt;Rittner, O.&lt;/author&gt;&lt;author&gt;Vaisman, S.&lt;/author&gt;&lt;/authors&gt;&lt;/contributors&gt;&lt;titles&gt;&lt;title&gt;&lt;style face="normal" font="default" size="100%"&gt;Information concerning &lt;/style&gt;&lt;style face="italic" font="default" size="100%"&gt;Eobania vermiculata&lt;/style&gt;&lt;style face="normal" font="default" size="100%"&gt;, I. On the presence of this exotic species in Israel (Mollusca, Gastropoda, Helicidae)&lt;/style&gt;&lt;/title&gt;&lt;secondary-title&gt;Triton&lt;/secondary-title&gt;&lt;/titles&gt;&lt;periodical&gt;&lt;full-title&gt;Triton&lt;/full-title&gt;&lt;/periodical&gt;&lt;pages&gt;29-36&lt;/pages&gt;&lt;volume&gt;34&lt;/volume&gt;&lt;keywords&gt;&lt;keyword&gt;Mollusca&lt;/keyword&gt;&lt;keyword&gt;Gastropoda&lt;/keyword&gt;&lt;keyword&gt;Helicidae&lt;/keyword&gt;&lt;keyword&gt;Eobania vermiculata&lt;/keyword&gt;&lt;keyword&gt;distribution&lt;/keyword&gt;&lt;keyword&gt;Israel&lt;/keyword&gt;&lt;keyword&gt;exotic species&lt;/keyword&gt;&lt;/keywords&gt;&lt;dates&gt;&lt;year&gt;2016&lt;/year&gt;&lt;/dates&gt;&lt;urls&gt;&lt;related-urls&gt;&lt;url&gt;https://www.researchgate.net/profile/Oz-Rittner/publication/312494589_Information_concerning_Eobania_vermiculata_I_On_the_presence_of_this_exotic_species_in_Israel_Mollusca_Gastropoda_Helicidae/links/588739d94585150dde4d84dd/Information-concerning-Eobania-vermiculata-I-On-the-presence-of-this-exotic-species-in-Israel-Mollusca-Gastropoda-Helicidae.pdf&lt;/url&gt;&lt;/related-urls&gt;&lt;pdf-urls&gt;&lt;url&gt;file://J:\E Library\Plant Catalogue\M\Mienis et al 2016 EN47836.pdf&lt;/url&gt;&lt;/pdf-urls&gt;&lt;/urls&gt;&lt;custom1&gt;AH, CBS&lt;/custom1&gt;&lt;/record&gt;&lt;/Cite&gt;&lt;/EndNote&gt;</w:instrText>
      </w:r>
      <w:r w:rsidRPr="00261D54">
        <w:fldChar w:fldCharType="separate"/>
      </w:r>
      <w:r w:rsidRPr="00261D54">
        <w:rPr>
          <w:noProof/>
        </w:rPr>
        <w:t>(Mienis, Rittner</w:t>
      </w:r>
      <w:r w:rsidR="00184A16">
        <w:rPr>
          <w:noProof/>
        </w:rPr>
        <w:t xml:space="preserve"> and </w:t>
      </w:r>
      <w:r w:rsidRPr="00261D54">
        <w:rPr>
          <w:noProof/>
        </w:rPr>
        <w:t>Vaisman 2016)</w:t>
      </w:r>
      <w:r w:rsidRPr="00261D54">
        <w:fldChar w:fldCharType="end"/>
      </w:r>
      <w:r w:rsidRPr="00261D54">
        <w:t xml:space="preserve">. Snails scale fences, trees, palms and bushes to escape heat </w:t>
      </w:r>
      <w:r w:rsidRPr="00261D54">
        <w:fldChar w:fldCharType="begin">
          <w:fldData xml:space="preserve">PEVuZE5vdGU+PENpdGU+PEF1dGhvcj5ZaWxkcmltPC9BdXRob3I+PFllYXI+MjAwNDwvWWVhcj48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</w:fldData>
        </w:fldChar>
      </w:r>
      <w:r w:rsidRPr="00261D54">
        <w:instrText xml:space="preserve"> ADDIN EN.CITE </w:instrText>
      </w:r>
      <w:r w:rsidRPr="00261D54">
        <w:fldChar w:fldCharType="begin">
          <w:fldData xml:space="preserve">PEVuZE5vdGU+PENpdGU+PEF1dGhvcj5ZaWxkcmltPC9BdXRob3I+PFllYXI+MjAwNDwvWWVhcj48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</w:fldData>
        </w:fldChar>
      </w:r>
      <w:r w:rsidRPr="00261D54">
        <w:instrText xml:space="preserve"> ADDIN EN.CITE.DATA </w:instrText>
      </w:r>
      <w:r w:rsidRPr="00261D54">
        <w:fldChar w:fldCharType="end"/>
      </w:r>
      <w:r w:rsidRPr="00261D54">
        <w:fldChar w:fldCharType="separate"/>
      </w:r>
      <w:r w:rsidRPr="00261D54">
        <w:rPr>
          <w:noProof/>
        </w:rPr>
        <w:t>(Mienis, Rittner</w:t>
      </w:r>
      <w:r w:rsidR="00184A16">
        <w:rPr>
          <w:noProof/>
        </w:rPr>
        <w:t xml:space="preserve"> and </w:t>
      </w:r>
      <w:r w:rsidRPr="00261D54">
        <w:rPr>
          <w:noProof/>
        </w:rPr>
        <w:t>Vaisman</w:t>
      </w:r>
      <w:r w:rsidR="0025309A">
        <w:rPr>
          <w:noProof/>
        </w:rPr>
        <w:t>,</w:t>
      </w:r>
      <w:r w:rsidRPr="00261D54">
        <w:rPr>
          <w:noProof/>
        </w:rPr>
        <w:t xml:space="preserve"> 2016; Yildirim, Kebapҫi</w:t>
      </w:r>
      <w:r w:rsidR="00184A16">
        <w:rPr>
          <w:noProof/>
        </w:rPr>
        <w:t xml:space="preserve"> and </w:t>
      </w:r>
      <w:r w:rsidRPr="00261D54">
        <w:rPr>
          <w:noProof/>
        </w:rPr>
        <w:t>Gümüş</w:t>
      </w:r>
      <w:r w:rsidR="0025309A">
        <w:rPr>
          <w:noProof/>
        </w:rPr>
        <w:t>,</w:t>
      </w:r>
      <w:r w:rsidRPr="00261D54">
        <w:rPr>
          <w:noProof/>
        </w:rPr>
        <w:t xml:space="preserve"> 2004)</w:t>
      </w:r>
      <w:r w:rsidRPr="00261D54">
        <w:fldChar w:fldCharType="end"/>
      </w:r>
      <w:r w:rsidRPr="00261D54">
        <w:t xml:space="preserve">; juveniles are reported to hibernate under stones or leaves </w:t>
      </w:r>
      <w:r w:rsidRPr="00261D54">
        <w:fldChar w:fldCharType="begin"/>
      </w:r>
      <w:r w:rsidRPr="00261D54">
        <w:instrText xml:space="preserve"> ADDIN EN.CITE &lt;EndNote&gt;&lt;Cite&gt;&lt;Author&gt;Ronsmans&lt;/Author&gt;&lt;Year&gt;2016&lt;/Year&gt;&lt;RecNum&gt;52827&lt;/RecNum&gt;&lt;DisplayText&gt;(Ronsmans &amp;amp; Van den Neucker 2016)&lt;/DisplayText&gt;&lt;record&gt;&lt;rec-number&gt;52827&lt;/rec-number&gt;&lt;foreign-keys&gt;&lt;key app="EN" db-id="pxwxw0er9zv2fxezxdk5tt5utz5p5vtrwdv0" timestamp="1715235442"&gt;52827&lt;/key&gt;&lt;/foreign-keys&gt;&lt;ref-type name="Journal Articles"&gt;17&lt;/ref-type&gt;&lt;contributors&gt;&lt;authors&gt;&lt;author&gt;Ronsmans, J.&lt;/author&gt;&lt;author&gt;Van den Neucker, T.&lt;/author&gt;&lt;/authors&gt;&lt;/contributors&gt;&lt;titles&gt;&lt;title&gt;&lt;style face="normal" font="default" size="100%"&gt;A persistant population of the chocolate-band snail &lt;/style&gt;&lt;style face="italic" font="default" size="100%"&gt;Eobania vermiculata&lt;/style&gt;&lt;style face="normal" font="default" size="100%"&gt; (Gastropoda: Helicidae) in Belgium&lt;/style&gt;&lt;/title&gt;&lt;secondary-title&gt;Belgian Journal of Zoology&lt;/secondary-title&gt;&lt;/titles&gt;&lt;periodical&gt;&lt;full-title&gt;Belgian Journal of Zoology&lt;/full-title&gt;&lt;/periodical&gt;&lt;pages&gt;66-68&lt;/pages&gt;&lt;volume&gt;146&lt;/volume&gt;&lt;number&gt;1&lt;/number&gt;&lt;keywords&gt;&lt;keyword&gt;mollusca&lt;/keyword&gt;&lt;keyword&gt;Eobania vermiculata&lt;/keyword&gt;&lt;keyword&gt;alien species&lt;/keyword&gt;&lt;keyword&gt;non-native species&lt;/keyword&gt;&lt;keyword&gt;Belgium&lt;/keyword&gt;&lt;/keywords&gt;&lt;dates&gt;&lt;year&gt;2016&lt;/year&gt;&lt;/dates&gt;&lt;urls&gt;&lt;related-urls&gt;&lt;url&gt;https://biblio.naturalsciences.be/associated_publications/bjz/bibliographic-references/146-1/BJZ_146-1.html&lt;/url&gt;&lt;/related-urls&gt;&lt;pdf-urls&gt;&lt;url&gt;file://J:\E Library\Plant Catalogue\R\Ronsmans and van den Nucker 2016 EN52827.pdf&lt;/url&gt;&lt;/pdf-urls&gt;&lt;/urls&gt;&lt;custom1&gt;HH PRA, KP&lt;/custom1&gt;&lt;/record&gt;&lt;/Cite&gt;&lt;/EndNote&gt;</w:instrText>
      </w:r>
      <w:r w:rsidRPr="00261D54">
        <w:fldChar w:fldCharType="separate"/>
      </w:r>
      <w:r w:rsidRPr="00261D54">
        <w:rPr>
          <w:noProof/>
        </w:rPr>
        <w:t>(Ronsmans</w:t>
      </w:r>
      <w:r w:rsidR="00184A16">
        <w:rPr>
          <w:noProof/>
        </w:rPr>
        <w:t xml:space="preserve"> and </w:t>
      </w:r>
      <w:r w:rsidRPr="00261D54">
        <w:rPr>
          <w:noProof/>
        </w:rPr>
        <w:t>Van den Neucker</w:t>
      </w:r>
      <w:r w:rsidR="0025309A">
        <w:rPr>
          <w:noProof/>
        </w:rPr>
        <w:t>,</w:t>
      </w:r>
      <w:r w:rsidRPr="00261D54">
        <w:rPr>
          <w:noProof/>
        </w:rPr>
        <w:t xml:space="preserve"> 2016)</w:t>
      </w:r>
      <w:r w:rsidRPr="00261D54">
        <w:fldChar w:fldCharType="end"/>
      </w:r>
      <w:r w:rsidRPr="00261D54">
        <w:t>.</w:t>
      </w:r>
    </w:p>
    <w:p w14:paraId="24144E25" w14:textId="38438BD8" w:rsidR="00FC3F06" w:rsidRPr="00261D54" w:rsidRDefault="00FC3F06" w:rsidP="00FC3F06">
      <w:r w:rsidRPr="00261D54">
        <w:t xml:space="preserve">Like many snails, </w:t>
      </w:r>
      <w:r w:rsidRPr="00261D54">
        <w:rPr>
          <w:i/>
          <w:iCs/>
        </w:rPr>
        <w:t>E.</w:t>
      </w:r>
      <w:r w:rsidR="0071182E">
        <w:rPr>
          <w:i/>
          <w:iCs/>
        </w:rPr>
        <w:t> </w:t>
      </w:r>
      <w:proofErr w:type="spellStart"/>
      <w:r w:rsidRPr="00261D54">
        <w:rPr>
          <w:i/>
          <w:iCs/>
        </w:rPr>
        <w:t>vermiculata</w:t>
      </w:r>
      <w:proofErr w:type="spellEnd"/>
      <w:r w:rsidRPr="00261D54">
        <w:t xml:space="preserve"> is polyphagous; hosts include fruit, vegetables and ornamental plants </w:t>
      </w:r>
      <w:r w:rsidRPr="00261D54">
        <w:fldChar w:fldCharType="begin">
          <w:fldData xml:space="preserve">PEVuZE5vdGU+PENpdGU+PEF1dGhvcj5Fc2hyYTwvQXV0aG9yPjxZZWFyPjIwMTM8L1llYXI+PFJl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</w:fldData>
        </w:fldChar>
      </w:r>
      <w:r w:rsidRPr="00261D54">
        <w:instrText xml:space="preserve"> ADDIN EN.CITE </w:instrText>
      </w:r>
      <w:r w:rsidRPr="00261D54">
        <w:fldChar w:fldCharType="begin">
          <w:fldData xml:space="preserve">PEVuZE5vdGU+PENpdGU+PEF1dGhvcj5Fc2hyYTwvQXV0aG9yPjxZZWFyPjIwMTM8L1llYXI+PFJl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</w:fldData>
        </w:fldChar>
      </w:r>
      <w:r w:rsidRPr="00261D54">
        <w:instrText xml:space="preserve"> ADDIN EN.CITE.DATA </w:instrText>
      </w:r>
      <w:r w:rsidRPr="00261D54">
        <w:fldChar w:fldCharType="end"/>
      </w:r>
      <w:r w:rsidRPr="00261D54">
        <w:fldChar w:fldCharType="separate"/>
      </w:r>
      <w:r w:rsidRPr="00261D54">
        <w:rPr>
          <w:noProof/>
        </w:rPr>
        <w:t>(Eshra</w:t>
      </w:r>
      <w:r w:rsidR="0025309A">
        <w:rPr>
          <w:noProof/>
        </w:rPr>
        <w:t>,</w:t>
      </w:r>
      <w:r w:rsidRPr="00261D54">
        <w:rPr>
          <w:noProof/>
        </w:rPr>
        <w:t xml:space="preserve"> 2013; Mohammed</w:t>
      </w:r>
      <w:r w:rsidR="0025309A">
        <w:rPr>
          <w:noProof/>
        </w:rPr>
        <w:t>,</w:t>
      </w:r>
      <w:r w:rsidRPr="00261D54">
        <w:rPr>
          <w:noProof/>
        </w:rPr>
        <w:t xml:space="preserve"> 2015)</w:t>
      </w:r>
      <w:r w:rsidRPr="00261D54">
        <w:fldChar w:fldCharType="end"/>
      </w:r>
      <w:r w:rsidRPr="00261D54">
        <w:t xml:space="preserve">. </w:t>
      </w:r>
      <w:proofErr w:type="spellStart"/>
      <w:r w:rsidRPr="00261D54">
        <w:rPr>
          <w:i/>
          <w:iCs/>
        </w:rPr>
        <w:t>Eobania</w:t>
      </w:r>
      <w:proofErr w:type="spellEnd"/>
      <w:r w:rsidR="0071182E">
        <w:rPr>
          <w:i/>
          <w:iCs/>
        </w:rPr>
        <w:t> </w:t>
      </w:r>
      <w:proofErr w:type="spellStart"/>
      <w:r w:rsidRPr="00261D54">
        <w:rPr>
          <w:i/>
          <w:iCs/>
        </w:rPr>
        <w:t>vermiculata</w:t>
      </w:r>
      <w:proofErr w:type="spellEnd"/>
      <w:r w:rsidRPr="00261D54">
        <w:t xml:space="preserve"> has been a pest in Egypt since the mid-1960s </w:t>
      </w:r>
      <w:r w:rsidRPr="00261D54">
        <w:fldChar w:fldCharType="begin"/>
      </w:r>
      <w:r w:rsidRPr="00261D54">
        <w:instrText xml:space="preserve"> ADDIN EN.CITE &lt;EndNote&gt;&lt;Cite&gt;&lt;Author&gt;Abo Bakr&lt;/Author&gt;&lt;Year&gt;2007&lt;/Year&gt;&lt;RecNum&gt;52740&lt;/RecNum&gt;&lt;DisplayText&gt;(Abo Bakr, Eshra &amp;amp; Hussein 2007)&lt;/DisplayText&gt;&lt;record&gt;&lt;rec-number&gt;52740&lt;/rec-number&gt;&lt;foreign-keys&gt;&lt;key app="EN" db-id="pxwxw0er9zv2fxezxdk5tt5utz5p5vtrwdv0" timestamp="1715149368"&gt;52740&lt;/key&gt;&lt;/foreign-keys&gt;&lt;ref-type name="Journal Articles"&gt;17&lt;/ref-type&gt;&lt;contributors&gt;&lt;authors&gt;&lt;author&gt;Abo Bakr, Y.&lt;/author&gt;&lt;author&gt;Eshra, E.H.&lt;/author&gt;&lt;author&gt;Hussein, H.I.&lt;/author&gt;&lt;/authors&gt;&lt;/contributors&gt;&lt;titles&gt;&lt;title&gt;&lt;style face="italic" font="default" size="100%"&gt;Calotropis procera&lt;/style&gt;&lt;style face="normal" font="default" size="100%"&gt; glycosides are more effective on &lt;/style&gt;&lt;style face="italic" font="default" size="100%"&gt;Eobania vermiculata&lt;/style&gt;&lt;style face="normal" font="default" size="100%"&gt; (Müller) than methomyl and other plant glycosides&lt;/style&gt;&lt;/title&gt;&lt;secondary-title&gt;Journal of Agricultural Science&lt;/secondary-title&gt;&lt;/titles&gt;&lt;periodical&gt;&lt;full-title&gt;Journal of Agricultural Science&lt;/full-title&gt;&lt;/periodical&gt;&lt;pages&gt;10519-10527&lt;/pages&gt;&lt;volume&gt;32&lt;/volume&gt;&lt;number&gt;12&lt;/number&gt;&lt;keywords&gt;&lt;keyword&gt;Calotropis procera&lt;/keyword&gt;&lt;keyword&gt;Eobania vermiculata&lt;/keyword&gt;&lt;keyword&gt;cardenolide glycocides&lt;/keyword&gt;&lt;keyword&gt;methomyl&lt;/keyword&gt;&lt;keyword&gt;molluscicidal activity&lt;/keyword&gt;&lt;/keywords&gt;&lt;dates&gt;&lt;year&gt;2007&lt;/year&gt;&lt;/dates&gt;&lt;publisher&gt;Mansoura University&lt;/publisher&gt;&lt;urls&gt;&lt;related-urls&gt;&lt;url&gt;https://jppp.journals.ekb.eg/article_221202.html&lt;/url&gt;&lt;/related-urls&gt;&lt;pdf-urls&gt;&lt;url&gt;file://J:\E Library\Plant Catalogue\A\Abo Bakr et al 2007 EN52740.pdf&lt;/url&gt;&lt;/pdf-urls&gt;&lt;/urls&gt;&lt;custom1&gt;HH PRA, KP&lt;/custom1&gt;&lt;electronic-resource-num&gt;https://dx.doi.org/10.21608/jppp.2007.221202&lt;/electronic-resource-num&gt;&lt;/record&gt;&lt;/Cite&gt;&lt;/EndNote&gt;</w:instrText>
      </w:r>
      <w:r w:rsidRPr="00261D54">
        <w:fldChar w:fldCharType="separate"/>
      </w:r>
      <w:r w:rsidRPr="00261D54">
        <w:rPr>
          <w:noProof/>
        </w:rPr>
        <w:t>(Abo Bakr, Eshra</w:t>
      </w:r>
      <w:r w:rsidR="00184A16">
        <w:rPr>
          <w:noProof/>
        </w:rPr>
        <w:t xml:space="preserve"> and </w:t>
      </w:r>
      <w:r w:rsidRPr="00261D54">
        <w:rPr>
          <w:noProof/>
        </w:rPr>
        <w:t>Hussein</w:t>
      </w:r>
      <w:r w:rsidR="0025309A">
        <w:rPr>
          <w:noProof/>
        </w:rPr>
        <w:t>,</w:t>
      </w:r>
      <w:r w:rsidRPr="00261D54">
        <w:rPr>
          <w:noProof/>
        </w:rPr>
        <w:t xml:space="preserve"> 2007)</w:t>
      </w:r>
      <w:r w:rsidRPr="00261D54">
        <w:fldChar w:fldCharType="end"/>
      </w:r>
      <w:r w:rsidRPr="00261D54">
        <w:t xml:space="preserve">, reported from a range of crops and ornamental plants </w:t>
      </w:r>
      <w:r w:rsidRPr="00261D54">
        <w:fldChar w:fldCharType="begin">
          <w:fldData xml:space="preserve">PEVuZE5vdGU+PENpdGU+PEF1dGhvcj5BYmRlbCBLYWRlcjwvQXV0aG9yPjxZZWFyPjIwMTY8L1ll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=
</w:fldData>
        </w:fldChar>
      </w:r>
      <w:r w:rsidRPr="00261D54">
        <w:instrText xml:space="preserve"> ADDIN EN.CITE </w:instrText>
      </w:r>
      <w:r w:rsidRPr="00261D54">
        <w:fldChar w:fldCharType="begin">
          <w:fldData xml:space="preserve">PEVuZE5vdGU+PENpdGU+PEF1dGhvcj5BYmRlbCBLYWRlcjwvQXV0aG9yPjxZZWFyPjIwMTY8L1ll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=
</w:fldData>
        </w:fldChar>
      </w:r>
      <w:r w:rsidRPr="00261D54">
        <w:instrText xml:space="preserve"> ADDIN EN.CITE.DATA </w:instrText>
      </w:r>
      <w:r w:rsidRPr="00261D54">
        <w:fldChar w:fldCharType="end"/>
      </w:r>
      <w:r w:rsidRPr="00261D54">
        <w:fldChar w:fldCharType="separate"/>
      </w:r>
      <w:r w:rsidRPr="00261D54">
        <w:rPr>
          <w:noProof/>
        </w:rPr>
        <w:t>(Abdel Kader</w:t>
      </w:r>
      <w:r w:rsidR="00AF0763" w:rsidRPr="00AF0763">
        <w:rPr>
          <w:i/>
          <w:noProof/>
        </w:rPr>
        <w:t xml:space="preserve"> et al</w:t>
      </w:r>
      <w:r w:rsidR="00174F05" w:rsidRPr="00174F05">
        <w:rPr>
          <w:noProof/>
        </w:rPr>
        <w:t xml:space="preserve">., </w:t>
      </w:r>
      <w:r w:rsidRPr="00261D54">
        <w:rPr>
          <w:noProof/>
        </w:rPr>
        <w:t>2016; Eshra 2013)</w:t>
      </w:r>
      <w:r w:rsidRPr="00261D54">
        <w:fldChar w:fldCharType="end"/>
      </w:r>
      <w:r w:rsidRPr="00261D54">
        <w:t>, including citrus (Hashem</w:t>
      </w:r>
      <w:r w:rsidR="00184A16">
        <w:t xml:space="preserve"> and </w:t>
      </w:r>
      <w:r w:rsidRPr="00261D54">
        <w:t>El-</w:t>
      </w:r>
      <w:proofErr w:type="spellStart"/>
      <w:r w:rsidRPr="00261D54">
        <w:t>Halawany</w:t>
      </w:r>
      <w:proofErr w:type="spellEnd"/>
      <w:r w:rsidR="0025309A">
        <w:t>,</w:t>
      </w:r>
      <w:r w:rsidRPr="00261D54">
        <w:t xml:space="preserve"> 1996). In </w:t>
      </w:r>
      <w:r w:rsidR="00F9260D" w:rsidRPr="00F9260D">
        <w:t>the Republic of Türkiye</w:t>
      </w:r>
      <w:r w:rsidRPr="00261D54">
        <w:t xml:space="preserve">, </w:t>
      </w:r>
      <w:r w:rsidRPr="00261D54">
        <w:rPr>
          <w:i/>
          <w:iCs/>
        </w:rPr>
        <w:t>E.</w:t>
      </w:r>
      <w:r w:rsidR="00AC590A">
        <w:rPr>
          <w:i/>
          <w:iCs/>
        </w:rPr>
        <w:t> </w:t>
      </w:r>
      <w:proofErr w:type="spellStart"/>
      <w:r w:rsidRPr="00261D54">
        <w:rPr>
          <w:i/>
          <w:iCs/>
        </w:rPr>
        <w:t>vermiculata</w:t>
      </w:r>
      <w:proofErr w:type="spellEnd"/>
      <w:r w:rsidRPr="00261D54">
        <w:t xml:space="preserve"> is reported to cause damage to nectarines by gnawing fruits </w:t>
      </w:r>
      <w:r w:rsidRPr="00261D54">
        <w:fldChar w:fldCharType="begin"/>
      </w:r>
      <w:r w:rsidRPr="00261D54">
        <w:instrText xml:space="preserve"> ADDIN EN.CITE &lt;EndNote&gt;&lt;Cite&gt;&lt;Author&gt;Hazir&lt;/Author&gt;&lt;Year&gt;2012&lt;/Year&gt;&lt;RecNum&gt;52810&lt;/RecNum&gt;&lt;DisplayText&gt;(Hazir &amp;amp; Ulusoy 2012)&lt;/DisplayText&gt;&lt;record&gt;&lt;rec-number&gt;52810&lt;/rec-number&gt;&lt;foreign-keys&gt;&lt;key app="EN" db-id="pxwxw0er9zv2fxezxdk5tt5utz5p5vtrwdv0" timestamp="1715234792"&gt;52810&lt;/key&gt;&lt;/foreign-keys&gt;&lt;ref-type name="Journal Articles, Foreign Language"&gt;19&lt;/ref-type&gt;&lt;contributors&gt;&lt;authors&gt;&lt;author&gt;Hazir, A.&lt;/author&gt;&lt;author&gt;Ulusoy, M.R.&lt;/author&gt;&lt;/authors&gt;&lt;/contributors&gt;&lt;titles&gt;&lt;title&gt;Pest, parasitoid and predator species determined in peach and nectarine orchards in Adana and Mersin provinces&lt;/title&gt;&lt;secondary-title&gt;&lt;style face="normal" font="default" size="100%"&gt;Türkiye Biyolojik Mücadele Derneǧ&lt;/style&gt;&lt;style face="normal" font="default" charset="238" size="100%"&gt;i&lt;/style&gt;&lt;/secondary-title&gt;&lt;translated-title&gt;&lt;style face="normal" font="default" size="100%"&gt;Adana ve Mersin illeri ş&lt;/style&gt;&lt;style face="normal" font="default" charset="238" size="100%"&gt;eftali ve nektarin alanlar&lt;/style&gt;&lt;style face="normal" font="default" size="100%"&gt;ı&lt;/style&gt;&lt;style face="normal" font="default" charset="238" size="100%"&gt;nda saptanan zararl&lt;/style&gt;&lt;style face="normal" font="default" size="100%"&gt;ı&lt;/style&gt;&lt;style face="normal" font="default" charset="238" size="100%"&gt;ar ile predat&lt;/style&gt;&lt;style face="normal" font="default" size="100%"&gt;ör ve parazitoit türler&lt;/style&gt;&lt;/translated-title&gt;&lt;/titles&gt;&lt;pages&gt;157-168&lt;/pages&gt;&lt;volume&gt;3&lt;/volume&gt;&lt;number&gt;2&lt;/number&gt;&lt;keywords&gt;&lt;keyword&gt;peach&lt;/keyword&gt;&lt;keyword&gt;nectarine&lt;/keyword&gt;&lt;keyword&gt;pest&lt;/keyword&gt;&lt;keyword&gt;parasitoid&lt;/keyword&gt;&lt;keyword&gt;predator&lt;/keyword&gt;&lt;keyword&gt;Eobania vermiculata&lt;/keyword&gt;&lt;/keywords&gt;&lt;dates&gt;&lt;year&gt;2012&lt;/year&gt;&lt;/dates&gt;&lt;urls&gt;&lt;related-urls&gt;&lt;url&gt;https://www.biyolojikmucadele.org.tr/uploads/2012-2-157-168.pdf&lt;/url&gt;&lt;/related-urls&gt;&lt;pdf-urls&gt;&lt;url&gt;file://J:\E Library\Plant Catalogue\H\Hazir and Ulusoy 2012 EN52810.pdf&lt;/url&gt;&lt;/pdf-urls&gt;&lt;/urls&gt;&lt;custom1&gt;HH PRA, KP&lt;/custom1&gt;&lt;/record&gt;&lt;/Cite&gt;&lt;/EndNote&gt;</w:instrText>
      </w:r>
      <w:r w:rsidRPr="00261D54">
        <w:fldChar w:fldCharType="separate"/>
      </w:r>
      <w:r w:rsidRPr="00261D54">
        <w:rPr>
          <w:noProof/>
        </w:rPr>
        <w:t>(Hazir</w:t>
      </w:r>
      <w:r w:rsidR="00184A16">
        <w:rPr>
          <w:noProof/>
        </w:rPr>
        <w:t xml:space="preserve"> and </w:t>
      </w:r>
      <w:r w:rsidRPr="00261D54">
        <w:rPr>
          <w:noProof/>
        </w:rPr>
        <w:t>Ulusoy</w:t>
      </w:r>
      <w:r w:rsidR="0025309A">
        <w:rPr>
          <w:noProof/>
        </w:rPr>
        <w:t>,</w:t>
      </w:r>
      <w:r w:rsidRPr="00261D54">
        <w:rPr>
          <w:noProof/>
        </w:rPr>
        <w:t xml:space="preserve"> 2012)</w:t>
      </w:r>
      <w:r w:rsidRPr="00261D54">
        <w:fldChar w:fldCharType="end"/>
      </w:r>
      <w:r w:rsidRPr="00261D54">
        <w:t xml:space="preserve"> and was recorded as a pest on avocado for the first time by </w:t>
      </w:r>
      <w:r w:rsidRPr="00261D54">
        <w:fldChar w:fldCharType="begin"/>
      </w:r>
      <w:r w:rsidRPr="00261D54">
        <w:instrText xml:space="preserve"> ADDIN EN.CITE &lt;EndNote&gt;&lt;Cite AuthorYear="1"&gt;&lt;Author&gt;Kahraman&lt;/Author&gt;&lt;Year&gt;2020&lt;/Year&gt;&lt;RecNum&gt;52813&lt;/RecNum&gt;&lt;DisplayText&gt;Kahraman, Kirişik and Kahraman (2020)&lt;/DisplayText&gt;&lt;record&gt;&lt;rec-number&gt;52813&lt;/rec-number&gt;&lt;foreign-keys&gt;&lt;key app="EN" db-id="pxwxw0er9zv2fxezxdk5tt5utz5p5vtrwdv0" timestamp="1715234792"&gt;52813&lt;/key&gt;&lt;/foreign-keys&gt;&lt;ref-type name="Journal Articles"&gt;17&lt;/ref-type&gt;&lt;contributors&gt;&lt;authors&gt;&lt;author&gt;Kahraman, T.&lt;/author&gt;&lt;author&gt;&lt;style face="normal" font="default" size="100%"&gt;Kiri&lt;/style&gt;&lt;style face="normal" font="default" charset="238" size="100%"&gt;ş&lt;/style&gt;&lt;style face="normal" font="default" size="100%"&gt;ik,&lt;/style&gt;&lt;style face="normal" font="default" charset="238" size="100%"&gt; &lt;/style&gt;&lt;style face="normal" font="default" size="100%"&gt;M.&lt;/style&gt;&lt;/author&gt;&lt;author&gt;&lt;style face="normal" font="default" size="100%"&gt;Kahraman,&lt;/style&gt;&lt;style face="normal" font="default" charset="238" size="100%"&gt; &lt;/style&gt;&lt;style face="normal" font="default" size="100%"&gt;M.U.&lt;/style&gt;&lt;/author&gt;&lt;/authors&gt;&lt;/contributors&gt;&lt;titles&gt;&lt;title&gt;Determination of pests and beneficial species in avocado orchards in Antalya Province&lt;/title&gt;&lt;secondary-title&gt;Horticultural Studies&lt;/secondary-title&gt;&lt;/titles&gt;&lt;periodical&gt;&lt;full-title&gt;Horticultural Studies&lt;/full-title&gt;&lt;/periodical&gt;&lt;pages&gt;150-154&lt;/pages&gt;&lt;volume&gt;37&lt;/volume&gt;&lt;number&gt;2&lt;/number&gt;&lt;keywords&gt;&lt;keyword&gt;avocado&lt;/keyword&gt;&lt;keyword&gt;parasitoid&lt;/keyword&gt;&lt;keyword&gt;pest&lt;/keyword&gt;&lt;keyword&gt;predator&lt;/keyword&gt;&lt;keyword&gt;Eobania vermiculata&lt;/keyword&gt;&lt;/keywords&gt;&lt;dates&gt;&lt;year&gt;2020&lt;/year&gt;&lt;/dates&gt;&lt;urls&gt;&lt;related-urls&gt;&lt;url&gt;https://dergipark.org.tr/en/pub/hortis/article/833769&lt;/url&gt;&lt;/related-urls&gt;&lt;pdf-urls&gt;&lt;url&gt;file://J:\E Library\Plant Catalogue\K\Kahraman et al 2020 EN52813.pdf&lt;/url&gt;&lt;/pdf-urls&gt;&lt;/urls&gt;&lt;custom1&gt;HH PRA, KP&lt;/custom1&gt;&lt;electronic-resource-num&gt;https://doi.org/10.16882/hortis.833769&lt;/electronic-resource-num&gt;&lt;/record&gt;&lt;/Cite&gt;&lt;/EndNote&gt;</w:instrText>
      </w:r>
      <w:r w:rsidRPr="00261D54">
        <w:fldChar w:fldCharType="separate"/>
      </w:r>
      <w:r w:rsidRPr="00261D54">
        <w:rPr>
          <w:noProof/>
        </w:rPr>
        <w:t>Kahraman, Kirişik and Kahraman (2020)</w:t>
      </w:r>
      <w:r w:rsidRPr="00261D54">
        <w:fldChar w:fldCharType="end"/>
      </w:r>
      <w:r w:rsidRPr="00261D54">
        <w:t>.</w:t>
      </w:r>
    </w:p>
    <w:p w14:paraId="1833A79A" w14:textId="1258B8BC" w:rsidR="005B1645" w:rsidRDefault="00BB67E6" w:rsidP="006546BA">
      <w:pPr>
        <w:pStyle w:val="Heading5"/>
      </w:pPr>
      <w:r w:rsidRPr="00261D54">
        <w:t xml:space="preserve">Morphological similarities </w:t>
      </w:r>
    </w:p>
    <w:p w14:paraId="2C99A9DE" w14:textId="3AFCA8D3" w:rsidR="00FC3F06" w:rsidRPr="00261D54" w:rsidRDefault="005B1645" w:rsidP="00FC3F06">
      <w:r>
        <w:t>A</w:t>
      </w:r>
      <w:r w:rsidR="00FC3F06" w:rsidRPr="00261D54">
        <w:t xml:space="preserve">lthough adult </w:t>
      </w:r>
      <w:r w:rsidR="00FC3F06" w:rsidRPr="00261D54">
        <w:rPr>
          <w:i/>
          <w:iCs/>
        </w:rPr>
        <w:t>E.</w:t>
      </w:r>
      <w:r w:rsidR="005D754C">
        <w:rPr>
          <w:i/>
          <w:iCs/>
        </w:rPr>
        <w:t> </w:t>
      </w:r>
      <w:proofErr w:type="spellStart"/>
      <w:r w:rsidR="00FC3F06" w:rsidRPr="00261D54">
        <w:rPr>
          <w:i/>
          <w:iCs/>
        </w:rPr>
        <w:t>vermiculata</w:t>
      </w:r>
      <w:proofErr w:type="spellEnd"/>
      <w:r w:rsidR="00FC3F06" w:rsidRPr="00261D54">
        <w:t xml:space="preserve"> may have distinct shell patterning, variation within the species is widespread. For example, </w:t>
      </w:r>
      <w:r w:rsidR="00FC3F06" w:rsidRPr="00261D54">
        <w:fldChar w:fldCharType="begin"/>
      </w:r>
      <w:r w:rsidR="00FC3F06" w:rsidRPr="00261D54">
        <w:instrText xml:space="preserve"> ADDIN EN.CITE &lt;EndNote&gt;&lt;Cite AuthorYear="1"&gt;&lt;Author&gt;Welter-Schultes&lt;/Author&gt;&lt;Year&gt;2012&lt;/Year&gt;&lt;RecNum&gt;52765&lt;/RecNum&gt;&lt;DisplayText&gt;Welter-Schultes (2012)&lt;/DisplayText&gt;&lt;record&gt;&lt;rec-number&gt;52765&lt;/rec-number&gt;&lt;foreign-keys&gt;&lt;key app="EN" db-id="pxwxw0er9zv2fxezxdk5tt5utz5p5vtrwdv0" timestamp="1715150676"&gt;52765&lt;/key&gt;&lt;/foreign-keys&gt;&lt;ref-type name="Books"&gt;6&lt;/ref-type&gt;&lt;contributors&gt;&lt;authors&gt;&lt;author&gt;Welter-Schultes, F.&lt;/author&gt;&lt;/authors&gt;&lt;/contributors&gt;&lt;titles&gt;&lt;title&gt;European non-marine molluscs, a guide for species identification&lt;/title&gt;&lt;/titles&gt;&lt;keywords&gt;&lt;keyword&gt;Europe&lt;/keyword&gt;&lt;keyword&gt;Freshwater molluscs&lt;/keyword&gt;&lt;keyword&gt;identification&lt;/keyword&gt;&lt;keyword&gt;terrestrial snails&lt;/keyword&gt;&lt;/keywords&gt;&lt;dates&gt;&lt;year&gt;2012&lt;/year&gt;&lt;/dates&gt;&lt;publisher&gt;Planet Poster Editions&lt;/publisher&gt;&lt;isbn&gt;3933922755&lt;/isbn&gt;&lt;urls&gt;&lt;/urls&gt;&lt;custom1&gt;HH PRA, KP&lt;/custom1&gt;&lt;/record&gt;&lt;/Cite&gt;&lt;/EndNote&gt;</w:instrText>
      </w:r>
      <w:r w:rsidR="00FC3F06" w:rsidRPr="00261D54">
        <w:fldChar w:fldCharType="separate"/>
      </w:r>
      <w:r w:rsidR="00FC3F06" w:rsidRPr="00261D54">
        <w:rPr>
          <w:noProof/>
        </w:rPr>
        <w:t>Welter-Schultes (2012)</w:t>
      </w:r>
      <w:r w:rsidR="00FC3F06" w:rsidRPr="00261D54">
        <w:fldChar w:fldCharType="end"/>
      </w:r>
      <w:r w:rsidR="00FC3F06" w:rsidRPr="00261D54">
        <w:t xml:space="preserve"> reports shell colour of </w:t>
      </w:r>
      <w:r w:rsidR="00FC3F06" w:rsidRPr="00261D54">
        <w:rPr>
          <w:i/>
          <w:iCs/>
        </w:rPr>
        <w:t>E.</w:t>
      </w:r>
      <w:r w:rsidR="005D754C">
        <w:rPr>
          <w:i/>
          <w:iCs/>
        </w:rPr>
        <w:t> </w:t>
      </w:r>
      <w:proofErr w:type="spellStart"/>
      <w:r w:rsidR="00FC3F06" w:rsidRPr="00261D54">
        <w:rPr>
          <w:i/>
          <w:iCs/>
        </w:rPr>
        <w:t>vermiculata</w:t>
      </w:r>
      <w:proofErr w:type="spellEnd"/>
      <w:r w:rsidR="00FC3F06" w:rsidRPr="00261D54">
        <w:t xml:space="preserve"> to be highly variable, from whitish to greenish yellow, often with colour bands or spots, and </w:t>
      </w:r>
      <w:r w:rsidR="00FC3F06" w:rsidRPr="00261D54">
        <w:fldChar w:fldCharType="begin"/>
      </w:r>
      <w:r w:rsidR="00FC3F06" w:rsidRPr="00261D54">
        <w:instrText xml:space="preserve"> ADDIN EN.CITE &lt;EndNote&gt;&lt;Cite AuthorYear="1"&gt;&lt;Author&gt;Desouky&lt;/Author&gt;&lt;Year&gt;2012&lt;/Year&gt;&lt;RecNum&gt;52753&lt;/RecNum&gt;&lt;DisplayText&gt;Desouky and Busais (2012)&lt;/DisplayText&gt;&lt;record&gt;&lt;rec-number&gt;52753&lt;/rec-number&gt;&lt;foreign-keys&gt;&lt;key app="EN" db-id="pxwxw0er9zv2fxezxdk5tt5utz5p5vtrwdv0" timestamp="1715150048"&gt;52753&lt;/key&gt;&lt;/foreign-keys&gt;&lt;ref-type name="Journal Articles"&gt;17&lt;/ref-type&gt;&lt;contributors&gt;&lt;authors&gt;&lt;author&gt;Desouky, M.M.A.&lt;/author&gt;&lt;author&gt;Busais, S.&lt;/author&gt;&lt;/authors&gt;&lt;/contributors&gt;&lt;titles&gt;&lt;title&gt;&lt;style face="normal" font="default" size="100%"&gt;Phylogenetic relationships of the land snail; &lt;/style&gt;&lt;style face="italic" font="default" size="100%"&gt;Eobania vermiculata&lt;/style&gt;&lt;style face="normal" font="default" size="100%"&gt; (Müller, 1774) from Egypt and Saudi Arabia. A combined morphological and molecular analysis&lt;/style&gt;&lt;/title&gt;&lt;secondary-title&gt;The Journal of Basic and Applied Zoology&lt;/secondary-title&gt;&lt;/titles&gt;&lt;periodical&gt;&lt;full-title&gt;The Journal of Basic and Applied Zoology&lt;/full-title&gt;&lt;/periodical&gt;&lt;pages&gt;144-151&lt;/pages&gt;&lt;volume&gt;65&lt;/volume&gt;&lt;number&gt;2&lt;/number&gt;&lt;keywords&gt;&lt;keyword&gt;Eobania vermiculata&lt;/keyword&gt;&lt;keyword&gt;shell morphometrics&lt;/keyword&gt;&lt;keyword&gt;molecular phylogeny&lt;/keyword&gt;&lt;keyword&gt;16s rDNA&lt;/keyword&gt;&lt;keyword&gt;COI&lt;/keyword&gt;&lt;/keywords&gt;&lt;dates&gt;&lt;year&gt;2012&lt;/year&gt;&lt;/dates&gt;&lt;urls&gt;&lt;related-urls&gt;&lt;url&gt;https://www.sciencedirect.com/science/article/pii/S2090989612000276?via%3Dihub&lt;/url&gt;&lt;/related-urls&gt;&lt;pdf-urls&gt;&lt;url&gt;file://J:\E Library\Plant Catalogue\D\Desouky and Busais 2012 EN52753.pdf&lt;/url&gt;&lt;/pdf-urls&gt;&lt;/urls&gt;&lt;custom1&gt;HH PRA, KP&lt;/custom1&gt;&lt;electronic-resource-num&gt;https://doi.org/10.1016/j.jobaz.2012.07.009&lt;/electronic-resource-num&gt;&lt;/record&gt;&lt;/Cite&gt;&lt;/EndNote&gt;</w:instrText>
      </w:r>
      <w:r w:rsidR="00FC3F06" w:rsidRPr="00261D54">
        <w:fldChar w:fldCharType="separate"/>
      </w:r>
      <w:r w:rsidR="00FC3F06" w:rsidRPr="00261D54">
        <w:rPr>
          <w:noProof/>
        </w:rPr>
        <w:t>Desouky and Busais (2012)</w:t>
      </w:r>
      <w:r w:rsidR="00FC3F06" w:rsidRPr="00261D54">
        <w:fldChar w:fldCharType="end"/>
      </w:r>
      <w:r w:rsidR="00FC3F06" w:rsidRPr="00261D54">
        <w:t xml:space="preserve"> reported variation in morphological features between </w:t>
      </w:r>
      <w:r w:rsidR="00FC3F06" w:rsidRPr="00261D54">
        <w:rPr>
          <w:i/>
          <w:iCs/>
        </w:rPr>
        <w:t>E.</w:t>
      </w:r>
      <w:r w:rsidR="005D754C">
        <w:rPr>
          <w:i/>
          <w:iCs/>
        </w:rPr>
        <w:t> </w:t>
      </w:r>
      <w:proofErr w:type="spellStart"/>
      <w:r w:rsidR="00FC3F06" w:rsidRPr="00261D54">
        <w:rPr>
          <w:i/>
          <w:iCs/>
        </w:rPr>
        <w:t>vermiculata</w:t>
      </w:r>
      <w:proofErr w:type="spellEnd"/>
      <w:r w:rsidR="00FC3F06" w:rsidRPr="00261D54">
        <w:t xml:space="preserve"> populations from Egypt and Saudi Arabia.</w:t>
      </w:r>
    </w:p>
    <w:p w14:paraId="1E167AA6" w14:textId="09E57C00" w:rsidR="00FC3F06" w:rsidRPr="00261D54" w:rsidRDefault="00FC3F06" w:rsidP="00FC3F06">
      <w:r w:rsidRPr="00261D54">
        <w:t xml:space="preserve">The morphological identification of snail species that exhibit wide variation in shell complicates identification, especially in juvenile specimens </w:t>
      </w:r>
      <w:r w:rsidRPr="00261D54">
        <w:fldChar w:fldCharType="begin"/>
      </w:r>
      <w:r w:rsidRPr="00261D54">
        <w:instrText xml:space="preserve"> ADDIN EN.CITE &lt;EndNote&gt;&lt;Cite&gt;&lt;Author&gt;Blacket&lt;/Author&gt;&lt;Year&gt;2016&lt;/Year&gt;&lt;RecNum&gt;38482&lt;/RecNum&gt;&lt;DisplayText&gt;(Blacket et al. 2016)&lt;/DisplayText&gt;&lt;record&gt;&lt;rec-number&gt;38482&lt;/rec-number&gt;&lt;foreign-keys&gt;&lt;key app="EN" db-id="pxwxw0er9zv2fxezxdk5tt5utz5p5vtrwdv0" timestamp="1586203347"&gt;38482&lt;/key&gt;&lt;/foreign-keys&gt;&lt;ref-type name="Journal Articles"&gt;17&lt;/ref-type&gt;&lt;contributors&gt;&lt;authors&gt;&lt;author&gt;Blacket, M.J.&lt;/author&gt;&lt;author&gt;Shea, M.&lt;/author&gt;&lt;author&gt;Semeraro, L.&lt;/author&gt;&lt;author&gt;Malipatil, M.B.&lt;/author&gt;&lt;/authors&gt;&lt;/contributors&gt;&lt;titles&gt;&lt;title&gt;Introduced Helicidae garden snails in Australia: morphological and molecular diagnostics, species distributions and systematics&lt;/title&gt;&lt;secondary-title&gt;Records of the Australian Museum&lt;/secondary-title&gt;&lt;/titles&gt;&lt;periodical&gt;&lt;full-title&gt;Records of the Australian Museum&lt;/full-title&gt;&lt;/periodical&gt;&lt;pages&gt;99-116&lt;/pages&gt;&lt;volume&gt;68&lt;/volume&gt;&lt;number&gt;3&lt;/number&gt;&lt;keywords&gt;&lt;keyword&gt;Land snails&lt;/keyword&gt;&lt;keyword&gt;Helicidae&lt;/keyword&gt;&lt;keyword&gt;introduced pests Australia&lt;/keyword&gt;&lt;keyword&gt;morphology&lt;/keyword&gt;&lt;keyword&gt;DNA barcoding&lt;/keyword&gt;&lt;keyword&gt;diagnostics&lt;/keyword&gt;&lt;keyword&gt;biosecurity&lt;/keyword&gt;&lt;keyword&gt;Eobania vermiculata&lt;/keyword&gt;&lt;keyword&gt;Theba pisana&lt;/keyword&gt;&lt;keyword&gt;Cornu aspersum&lt;/keyword&gt;&lt;keyword&gt;Cantareus apertus&lt;/keyword&gt;&lt;/keywords&gt;&lt;dates&gt;&lt;year&gt;2016&lt;/year&gt;&lt;/dates&gt;&lt;urls&gt;&lt;pdf-urls&gt;&lt;url&gt;file://J:\E Library\Plant Catalogue\B\Blacket et al 2016 EN38482.pdf&lt;/url&gt;&lt;/pdf-urls&gt;&lt;/urls&gt;&lt;/record&gt;&lt;/Cite&gt;&lt;/EndNote&gt;</w:instrText>
      </w:r>
      <w:r w:rsidRPr="00261D54">
        <w:fldChar w:fldCharType="separate"/>
      </w:r>
      <w:r w:rsidRPr="00261D54">
        <w:rPr>
          <w:noProof/>
        </w:rPr>
        <w:t>(Blacket</w:t>
      </w:r>
      <w:r w:rsidR="00AF0763" w:rsidRPr="00AF0763">
        <w:rPr>
          <w:i/>
          <w:noProof/>
        </w:rPr>
        <w:t xml:space="preserve"> et al</w:t>
      </w:r>
      <w:r w:rsidR="00174F05" w:rsidRPr="00174F05">
        <w:rPr>
          <w:noProof/>
        </w:rPr>
        <w:t xml:space="preserve">., </w:t>
      </w:r>
      <w:r w:rsidRPr="00261D54">
        <w:rPr>
          <w:noProof/>
        </w:rPr>
        <w:t>2016)</w:t>
      </w:r>
      <w:r w:rsidRPr="00261D54">
        <w:fldChar w:fldCharType="end"/>
      </w:r>
      <w:r w:rsidRPr="00261D54">
        <w:t xml:space="preserve">. The geographic range of </w:t>
      </w:r>
      <w:r w:rsidR="006F743C" w:rsidRPr="006F743C">
        <w:rPr>
          <w:i/>
          <w:iCs/>
        </w:rPr>
        <w:t>C.</w:t>
      </w:r>
      <w:r w:rsidR="005D754C">
        <w:rPr>
          <w:i/>
          <w:iCs/>
        </w:rPr>
        <w:t> </w:t>
      </w:r>
      <w:r w:rsidR="006F743C" w:rsidRPr="006F743C">
        <w:rPr>
          <w:i/>
          <w:iCs/>
        </w:rPr>
        <w:t>aspersum</w:t>
      </w:r>
      <w:r w:rsidRPr="00261D54">
        <w:t xml:space="preserve"> and </w:t>
      </w:r>
      <w:r w:rsidRPr="00261D54">
        <w:rPr>
          <w:i/>
          <w:iCs/>
        </w:rPr>
        <w:t>E.</w:t>
      </w:r>
      <w:r w:rsidR="005D754C">
        <w:rPr>
          <w:i/>
          <w:iCs/>
        </w:rPr>
        <w:t> </w:t>
      </w:r>
      <w:proofErr w:type="spellStart"/>
      <w:r w:rsidRPr="00261D54">
        <w:rPr>
          <w:i/>
          <w:iCs/>
        </w:rPr>
        <w:t>vermiculata</w:t>
      </w:r>
      <w:proofErr w:type="spellEnd"/>
      <w:r w:rsidRPr="00261D54">
        <w:t xml:space="preserve"> overlap. In addition, both species are commercially farmed in Europe.</w:t>
      </w:r>
    </w:p>
    <w:p w14:paraId="5F6BF357" w14:textId="43D2BB34" w:rsidR="00FC3F06" w:rsidRPr="00261D54" w:rsidRDefault="00FC3F06" w:rsidP="00FC3F06">
      <w:r w:rsidRPr="00261D54">
        <w:t xml:space="preserve">In summary, </w:t>
      </w:r>
      <w:r w:rsidRPr="00261D54">
        <w:rPr>
          <w:i/>
          <w:iCs/>
        </w:rPr>
        <w:t>E.</w:t>
      </w:r>
      <w:r w:rsidR="005D754C">
        <w:rPr>
          <w:i/>
          <w:iCs/>
        </w:rPr>
        <w:t> </w:t>
      </w:r>
      <w:proofErr w:type="spellStart"/>
      <w:r w:rsidRPr="00261D54">
        <w:rPr>
          <w:i/>
          <w:iCs/>
        </w:rPr>
        <w:t>vermiculata</w:t>
      </w:r>
      <w:proofErr w:type="spellEnd"/>
      <w:r w:rsidRPr="00261D54">
        <w:t xml:space="preserve"> is a quarantine pest for Australia. It has the ability to establish and spread, demonstrated by its expansion to many countries outside its native range, with climates similar to areas of Australia. </w:t>
      </w:r>
      <w:proofErr w:type="spellStart"/>
      <w:r w:rsidRPr="00261D54">
        <w:rPr>
          <w:i/>
          <w:iCs/>
        </w:rPr>
        <w:t>Eobania</w:t>
      </w:r>
      <w:proofErr w:type="spellEnd"/>
      <w:r w:rsidR="00FB0438">
        <w:rPr>
          <w:i/>
          <w:iCs/>
        </w:rPr>
        <w:t> </w:t>
      </w:r>
      <w:proofErr w:type="spellStart"/>
      <w:r w:rsidRPr="00261D54">
        <w:rPr>
          <w:i/>
          <w:iCs/>
        </w:rPr>
        <w:t>vermiculata</w:t>
      </w:r>
      <w:proofErr w:type="spellEnd"/>
      <w:r w:rsidRPr="00261D54">
        <w:t xml:space="preserve"> has consequences for plant health, feeding on a range of crops, fruit and ornamental hosts that are present in Australia.</w:t>
      </w:r>
    </w:p>
    <w:p w14:paraId="4B6343EB" w14:textId="77777777" w:rsidR="00FC3F06" w:rsidRPr="00261D54" w:rsidRDefault="00FC3F06" w:rsidP="00A26D88">
      <w:pPr>
        <w:pStyle w:val="Heading4"/>
        <w:spacing w:before="120" w:after="240"/>
        <w:rPr>
          <w:i/>
          <w:iCs/>
        </w:rPr>
      </w:pPr>
      <w:r w:rsidRPr="00261D54">
        <w:rPr>
          <w:i/>
          <w:iCs/>
        </w:rPr>
        <w:lastRenderedPageBreak/>
        <w:t>Helix </w:t>
      </w:r>
      <w:proofErr w:type="spellStart"/>
      <w:r w:rsidRPr="00261D54">
        <w:rPr>
          <w:i/>
          <w:iCs/>
        </w:rPr>
        <w:t>pomatia</w:t>
      </w:r>
      <w:proofErr w:type="spellEnd"/>
    </w:p>
    <w:p w14:paraId="3A317D1E" w14:textId="0664A45E" w:rsidR="00FC3F06" w:rsidRPr="00261D54" w:rsidRDefault="00FC3F06" w:rsidP="00FC3F06">
      <w:r w:rsidRPr="00261D54">
        <w:rPr>
          <w:i/>
          <w:iCs/>
        </w:rPr>
        <w:t>Helix</w:t>
      </w:r>
      <w:r w:rsidR="00FB0438">
        <w:rPr>
          <w:i/>
          <w:iCs/>
        </w:rPr>
        <w:t> </w:t>
      </w:r>
      <w:proofErr w:type="spellStart"/>
      <w:r w:rsidRPr="00261D54">
        <w:rPr>
          <w:i/>
          <w:iCs/>
        </w:rPr>
        <w:t>pomatia</w:t>
      </w:r>
      <w:proofErr w:type="spellEnd"/>
      <w:r w:rsidRPr="00261D54">
        <w:t xml:space="preserve"> is not present in Australia. </w:t>
      </w:r>
      <w:r w:rsidRPr="00261D54">
        <w:fldChar w:fldCharType="begin"/>
      </w:r>
      <w:r w:rsidRPr="00261D54">
        <w:instrText xml:space="preserve"> ADDIN EN.CITE &lt;EndNote&gt;&lt;Cite AuthorYear="1"&gt;&lt;Author&gt;Smith&lt;/Author&gt;&lt;Year&gt;1992&lt;/Year&gt;&lt;RecNum&gt;46888&lt;/RecNum&gt;&lt;DisplayText&gt;Smith (1992)&lt;/DisplayText&gt;&lt;record&gt;&lt;rec-number&gt;46888&lt;/rec-number&gt;&lt;foreign-keys&gt;&lt;key app="EN" db-id="pxwxw0er9zv2fxezxdk5tt5utz5p5vtrwdv0" timestamp="1652158523"&gt;46888&lt;/key&gt;&lt;/foreign-keys&gt;&lt;ref-type name="Books"&gt;6&lt;/ref-type&gt;&lt;contributors&gt;&lt;authors&gt;&lt;author&gt;Smith, B.J.&lt;/author&gt;&lt;/authors&gt;&lt;secondary-authors&gt;&lt;author&gt;Houston, W.W.K.&lt;/author&gt;&lt;/secondary-authors&gt;&lt;/contributors&gt;&lt;titles&gt;&lt;title&gt;Non-marine Mollusca&lt;/title&gt;&lt;secondary-title&gt;Australian Biological Resources Study&lt;/secondary-title&gt;&lt;/titles&gt;&lt;pages&gt;399&lt;/pages&gt;&lt;num-vols&gt;8&lt;/num-vols&gt;&lt;dates&gt;&lt;year&gt;1992&lt;/year&gt;&lt;/dates&gt;&lt;pub-location&gt;Canberra&lt;/pub-location&gt;&lt;publisher&gt;Australian Government Public Service&lt;/publisher&gt;&lt;isbn&gt;0644145986&lt;/isbn&gt;&lt;urls&gt;&lt;related-urls&gt;&lt;url&gt;https://books.google.com.au/books?id=PzEJAQAAMAAJ&lt;/url&gt;&lt;/related-urls&gt;&lt;/urls&gt;&lt;/record&gt;&lt;/Cite&gt;&lt;/EndNote&gt;</w:instrText>
      </w:r>
      <w:r w:rsidRPr="00261D54">
        <w:fldChar w:fldCharType="separate"/>
      </w:r>
      <w:r w:rsidRPr="00261D54">
        <w:rPr>
          <w:noProof/>
        </w:rPr>
        <w:t>Smith (1992)</w:t>
      </w:r>
      <w:r w:rsidRPr="00261D54">
        <w:fldChar w:fldCharType="end"/>
      </w:r>
      <w:r w:rsidRPr="00261D54">
        <w:t xml:space="preserve"> postulates that illegal breeding colonies may exist in southern Australia, however no further information is provided to support this claim. </w:t>
      </w:r>
      <w:r w:rsidRPr="00261D54">
        <w:fldChar w:fldCharType="begin"/>
      </w:r>
      <w:r w:rsidRPr="00261D54">
        <w:instrText xml:space="preserve"> ADDIN EN.CITE &lt;EndNote&gt;&lt;Cite AuthorYear="1"&gt;&lt;Author&gt;Blacket&lt;/Author&gt;&lt;Year&gt;2016&lt;/Year&gt;&lt;RecNum&gt;38482&lt;/RecNum&gt;&lt;DisplayText&gt;Blacket et al. (2016)&lt;/DisplayText&gt;&lt;record&gt;&lt;rec-number&gt;38482&lt;/rec-number&gt;&lt;foreign-keys&gt;&lt;key app="EN" db-id="pxwxw0er9zv2fxezxdk5tt5utz5p5vtrwdv0" timestamp="1586203347"&gt;38482&lt;/key&gt;&lt;/foreign-keys&gt;&lt;ref-type name="Journal Articles"&gt;17&lt;/ref-type&gt;&lt;contributors&gt;&lt;authors&gt;&lt;author&gt;Blacket, M.J.&lt;/author&gt;&lt;author&gt;Shea, M.&lt;/author&gt;&lt;author&gt;Semeraro, L.&lt;/author&gt;&lt;author&gt;Malipatil, M.B.&lt;/author&gt;&lt;/authors&gt;&lt;/contributors&gt;&lt;titles&gt;&lt;title&gt;Introduced Helicidae garden snails in Australia: morphological and molecular diagnostics, species distributions and systematics&lt;/title&gt;&lt;secondary-title&gt;Records of the Australian Museum&lt;/secondary-title&gt;&lt;/titles&gt;&lt;periodical&gt;&lt;full-title&gt;Records of the Australian Museum&lt;/full-title&gt;&lt;/periodical&gt;&lt;pages&gt;99-116&lt;/pages&gt;&lt;volume&gt;68&lt;/volume&gt;&lt;number&gt;3&lt;/number&gt;&lt;keywords&gt;&lt;keyword&gt;Land snails&lt;/keyword&gt;&lt;keyword&gt;Helicidae&lt;/keyword&gt;&lt;keyword&gt;introduced pests Australia&lt;/keyword&gt;&lt;keyword&gt;morphology&lt;/keyword&gt;&lt;keyword&gt;DNA barcoding&lt;/keyword&gt;&lt;keyword&gt;diagnostics&lt;/keyword&gt;&lt;keyword&gt;biosecurity&lt;/keyword&gt;&lt;keyword&gt;Eobania vermiculata&lt;/keyword&gt;&lt;keyword&gt;Theba pisana&lt;/keyword&gt;&lt;keyword&gt;Cornu aspersum&lt;/keyword&gt;&lt;keyword&gt;Cantareus apertus&lt;/keyword&gt;&lt;/keywords&gt;&lt;dates&gt;&lt;year&gt;2016&lt;/year&gt;&lt;/dates&gt;&lt;urls&gt;&lt;pdf-urls&gt;&lt;url&gt;file://J:\E Library\Plant Catalogue\B\Blacket et al 2016 EN38482.pdf&lt;/url&gt;&lt;/pdf-urls&gt;&lt;/urls&gt;&lt;/record&gt;&lt;/Cite&gt;&lt;/EndNote&gt;</w:instrText>
      </w:r>
      <w:r w:rsidRPr="00261D54">
        <w:fldChar w:fldCharType="separate"/>
      </w:r>
      <w:r w:rsidRPr="00261D54">
        <w:rPr>
          <w:noProof/>
        </w:rPr>
        <w:t>Blacket</w:t>
      </w:r>
      <w:r w:rsidR="00AF0763" w:rsidRPr="00AF0763">
        <w:rPr>
          <w:i/>
          <w:noProof/>
        </w:rPr>
        <w:t xml:space="preserve"> et al</w:t>
      </w:r>
      <w:r w:rsidR="00174F05" w:rsidRPr="00174F05">
        <w:rPr>
          <w:noProof/>
        </w:rPr>
        <w:t xml:space="preserve">., </w:t>
      </w:r>
      <w:r w:rsidRPr="00261D54">
        <w:rPr>
          <w:noProof/>
        </w:rPr>
        <w:t>(2016)</w:t>
      </w:r>
      <w:r w:rsidRPr="00261D54">
        <w:fldChar w:fldCharType="end"/>
      </w:r>
      <w:r w:rsidRPr="00261D54">
        <w:t xml:space="preserve"> suggests that records of </w:t>
      </w:r>
      <w:r w:rsidRPr="00261D54">
        <w:rPr>
          <w:i/>
          <w:iCs/>
        </w:rPr>
        <w:t>H.</w:t>
      </w:r>
      <w:r w:rsidR="00FB0438">
        <w:rPr>
          <w:i/>
          <w:iCs/>
        </w:rPr>
        <w:t> </w:t>
      </w:r>
      <w:proofErr w:type="spellStart"/>
      <w:r w:rsidRPr="00261D54">
        <w:rPr>
          <w:i/>
          <w:iCs/>
        </w:rPr>
        <w:t>pomatia</w:t>
      </w:r>
      <w:proofErr w:type="spellEnd"/>
      <w:r w:rsidRPr="00261D54">
        <w:t xml:space="preserve"> in Australia refer to intercepted specimens held in collections. No further records of </w:t>
      </w:r>
      <w:r w:rsidRPr="00261D54">
        <w:rPr>
          <w:i/>
          <w:iCs/>
        </w:rPr>
        <w:t>H.</w:t>
      </w:r>
      <w:r w:rsidR="00FB0438">
        <w:rPr>
          <w:i/>
          <w:iCs/>
        </w:rPr>
        <w:t> </w:t>
      </w:r>
      <w:proofErr w:type="spellStart"/>
      <w:r w:rsidRPr="00261D54">
        <w:rPr>
          <w:i/>
          <w:iCs/>
        </w:rPr>
        <w:t>pomatia</w:t>
      </w:r>
      <w:proofErr w:type="spellEnd"/>
      <w:r w:rsidRPr="00261D54">
        <w:t xml:space="preserve"> in Australia were found.</w:t>
      </w:r>
    </w:p>
    <w:p w14:paraId="1799AD36" w14:textId="17CE1D6F" w:rsidR="00FC3F06" w:rsidRPr="00261D54" w:rsidRDefault="00FC3F06" w:rsidP="00FC3F06">
      <w:r w:rsidRPr="00261D54">
        <w:rPr>
          <w:i/>
        </w:rPr>
        <w:t>Helix</w:t>
      </w:r>
      <w:r w:rsidR="00FB0438">
        <w:rPr>
          <w:i/>
        </w:rPr>
        <w:t> </w:t>
      </w:r>
      <w:proofErr w:type="spellStart"/>
      <w:r w:rsidRPr="00261D54">
        <w:rPr>
          <w:i/>
        </w:rPr>
        <w:t>pomatia</w:t>
      </w:r>
      <w:proofErr w:type="spellEnd"/>
      <w:r w:rsidRPr="00261D54">
        <w:t xml:space="preserve"> is native to Central and Western Europe </w:t>
      </w:r>
      <w:r w:rsidRPr="00261D54">
        <w:fldChar w:fldCharType="begin"/>
      </w:r>
      <w:r w:rsidRPr="00261D54">
        <w:instrText xml:space="preserve"> ADDIN EN.CITE &lt;EndNote&gt;&lt;Cite&gt;&lt;Author&gt;Egorov&lt;/Author&gt;&lt;Year&gt;2015&lt;/Year&gt;&lt;RecNum&gt;40751&lt;/RecNum&gt;&lt;DisplayText&gt;(Egorov 2015; Welter-Schultes 2012)&lt;/DisplayText&gt;&lt;record&gt;&lt;rec-number&gt;40751&lt;/rec-number&gt;&lt;foreign-keys&gt;&lt;key app="EN" db-id="pxwxw0er9zv2fxezxdk5tt5utz5p5vtrwdv0" timestamp="1604010378"&gt;40751&lt;/key&gt;&lt;/foreign-keys&gt;&lt;ref-type name="Journal Articles"&gt;17&lt;/ref-type&gt;&lt;contributors&gt;&lt;authors&gt;&lt;author&gt;Egorov, R.&lt;/author&gt;&lt;/authors&gt;&lt;/contributors&gt;&lt;titles&gt;&lt;title&gt;&lt;style face="normal" font="default" size="100%"&gt;The first record of introduced snail &lt;/style&gt;&lt;style face="italic" font="default" size="100%"&gt;Cepaea hortensis&lt;/style&gt;&lt;style face="normal" font="default" size="100%"&gt; (Müller, 1774) (Stylommatophora: Helicidae) in the central part of European Russia&lt;/style&gt;&lt;/title&gt;&lt;secondary-title&gt;Ruthenica&lt;/secondary-title&gt;&lt;/titles&gt;&lt;periodical&gt;&lt;full-title&gt;Ruthenica&lt;/full-title&gt;&lt;/periodical&gt;&lt;pages&gt;93-97&lt;/pages&gt;&lt;volume&gt;25&lt;/volume&gt;&lt;number&gt;3&lt;/number&gt;&lt;keywords&gt;&lt;keyword&gt;Moscow&lt;/keyword&gt;&lt;keyword&gt;distribution&lt;/keyword&gt;&lt;/keywords&gt;&lt;dates&gt;&lt;year&gt;2015&lt;/year&gt;&lt;/dates&gt;&lt;urls&gt;&lt;pdf-urls&gt;&lt;url&gt;file://J:\E Library\Plant Catalogue\E\Egorov 2015 EN40751.pdf&lt;/url&gt;&lt;/pdf-urls&gt;&lt;/urls&gt;&lt;custom1&gt;pest_assessment&lt;/custom1&gt;&lt;/record&gt;&lt;/Cite&gt;&lt;Cite&gt;&lt;Author&gt;Welter-Schultes&lt;/Author&gt;&lt;Year&gt;2012&lt;/Year&gt;&lt;RecNum&gt;52765&lt;/RecNum&gt;&lt;record&gt;&lt;rec-number&gt;52765&lt;/rec-number&gt;&lt;foreign-keys&gt;&lt;key app="EN" db-id="pxwxw0er9zv2fxezxdk5tt5utz5p5vtrwdv0" timestamp="1715150676"&gt;52765&lt;/key&gt;&lt;/foreign-keys&gt;&lt;ref-type name="Books"&gt;6&lt;/ref-type&gt;&lt;contributors&gt;&lt;authors&gt;&lt;author&gt;Welter-Schultes, F.&lt;/author&gt;&lt;/authors&gt;&lt;/contributors&gt;&lt;titles&gt;&lt;title&gt;European non-marine molluscs, a guide for species identification&lt;/title&gt;&lt;/titles&gt;&lt;keywords&gt;&lt;keyword&gt;Europe&lt;/keyword&gt;&lt;keyword&gt;Freshwater molluscs&lt;/keyword&gt;&lt;keyword&gt;identification&lt;/keyword&gt;&lt;keyword&gt;terrestrial snails&lt;/keyword&gt;&lt;/keywords&gt;&lt;dates&gt;&lt;year&gt;2012&lt;/year&gt;&lt;/dates&gt;&lt;publisher&gt;Planet Poster Editions&lt;/publisher&gt;&lt;isbn&gt;3933922755&lt;/isbn&gt;&lt;urls&gt;&lt;/urls&gt;&lt;custom1&gt;HH PRA, KP&lt;/custom1&gt;&lt;/record&gt;&lt;/Cite&gt;&lt;/EndNote&gt;</w:instrText>
      </w:r>
      <w:r w:rsidRPr="00261D54">
        <w:fldChar w:fldCharType="separate"/>
      </w:r>
      <w:r w:rsidRPr="00261D54">
        <w:rPr>
          <w:noProof/>
        </w:rPr>
        <w:t>(Egorov 2015; Welter-Schultes 2012)</w:t>
      </w:r>
      <w:r w:rsidRPr="00261D54">
        <w:fldChar w:fldCharType="end"/>
      </w:r>
      <w:r w:rsidRPr="00261D54">
        <w:t>. This species is reported to be present in Andora, Austria, Belarus, Belgium, Bosnia and Herzegovina, Bulgaria, Croatia, Czech Republic, Denmark, Estonia, Finland, France, Germany, Hungry, Italy, Latvia, Liechtenstein, Lithuania, Luxembourg, Macedonia, Moldova, Montenegro, Netherlands, Norway, Poland, Romania, Serbia, Slovakia, Slovenia, Spain, Sweden, Switzerland, Ukraine and the United Kingdo</w:t>
      </w:r>
      <w:r w:rsidR="004E73EA">
        <w:t>m</w:t>
      </w:r>
      <w:r w:rsidRPr="00261D54">
        <w:t xml:space="preserve"> (England) </w:t>
      </w:r>
      <w:r w:rsidRPr="00261D54">
        <w:fldChar w:fldCharType="begin">
          <w:fldData xml:space="preserve">PEVuZE5vdGU+PENpdGU+PEF1dGhvcj5CYW5rPC9BdXRob3I+PFllYXI+MjAxNzwvWWVhcj48UmVj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</w:fldData>
        </w:fldChar>
      </w:r>
      <w:r w:rsidRPr="00261D54">
        <w:instrText xml:space="preserve"> ADDIN EN.CITE </w:instrText>
      </w:r>
      <w:r w:rsidRPr="00261D54">
        <w:fldChar w:fldCharType="begin">
          <w:fldData xml:space="preserve">PEVuZE5vdGU+PENpdGU+PEF1dGhvcj5CYW5rPC9BdXRob3I+PFllYXI+MjAxNzwvWWVhcj48UmVj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</w:fldData>
        </w:fldChar>
      </w:r>
      <w:r w:rsidRPr="00261D54">
        <w:instrText xml:space="preserve"> ADDIN EN.CITE.DATA </w:instrText>
      </w:r>
      <w:r w:rsidRPr="00261D54">
        <w:fldChar w:fldCharType="end"/>
      </w:r>
      <w:r w:rsidRPr="00261D54">
        <w:fldChar w:fldCharType="separate"/>
      </w:r>
      <w:r w:rsidRPr="00261D54">
        <w:rPr>
          <w:noProof/>
        </w:rPr>
        <w:t>(Bank</w:t>
      </w:r>
      <w:r w:rsidR="00184A16">
        <w:rPr>
          <w:noProof/>
        </w:rPr>
        <w:t xml:space="preserve"> and </w:t>
      </w:r>
      <w:r w:rsidRPr="00261D54">
        <w:rPr>
          <w:noProof/>
        </w:rPr>
        <w:t>Neubert</w:t>
      </w:r>
      <w:r w:rsidR="0025309A">
        <w:rPr>
          <w:noProof/>
        </w:rPr>
        <w:t>,</w:t>
      </w:r>
      <w:r w:rsidRPr="00261D54">
        <w:rPr>
          <w:noProof/>
        </w:rPr>
        <w:t xml:space="preserve"> 2017; Pollard</w:t>
      </w:r>
      <w:r w:rsidR="0025309A">
        <w:rPr>
          <w:noProof/>
        </w:rPr>
        <w:t>,</w:t>
      </w:r>
      <w:r w:rsidRPr="00261D54">
        <w:rPr>
          <w:noProof/>
        </w:rPr>
        <w:t xml:space="preserve"> 1975)</w:t>
      </w:r>
      <w:r w:rsidRPr="00261D54">
        <w:fldChar w:fldCharType="end"/>
      </w:r>
      <w:r w:rsidRPr="00261D54">
        <w:t>.</w:t>
      </w:r>
    </w:p>
    <w:p w14:paraId="7D96A4C4" w14:textId="5E0261E5" w:rsidR="00FC3F06" w:rsidRPr="00261D54" w:rsidRDefault="00FC3F06" w:rsidP="00FC3F06">
      <w:r w:rsidRPr="00261D54">
        <w:rPr>
          <w:i/>
        </w:rPr>
        <w:t>Helix</w:t>
      </w:r>
      <w:r w:rsidR="004E73EA">
        <w:rPr>
          <w:i/>
        </w:rPr>
        <w:t> </w:t>
      </w:r>
      <w:proofErr w:type="spellStart"/>
      <w:r w:rsidRPr="00261D54">
        <w:rPr>
          <w:i/>
        </w:rPr>
        <w:t>pomatia</w:t>
      </w:r>
      <w:proofErr w:type="spellEnd"/>
      <w:r w:rsidRPr="00261D54">
        <w:t xml:space="preserve"> has been introduced to multiple European countries </w:t>
      </w:r>
      <w:r w:rsidRPr="00261D54">
        <w:fldChar w:fldCharType="begin"/>
      </w:r>
      <w:r w:rsidRPr="00261D54">
        <w:instrText xml:space="preserve"> ADDIN EN.CITE &lt;EndNote&gt;&lt;Cite&gt;&lt;Author&gt;Pollard&lt;/Author&gt;&lt;Year&gt;1975&lt;/Year&gt;&lt;RecNum&gt;40621&lt;/RecNum&gt;&lt;DisplayText&gt;(Pollard 1975)&lt;/DisplayText&gt;&lt;record&gt;&lt;rec-number&gt;40621&lt;/rec-number&gt;&lt;foreign-keys&gt;&lt;key app="EN" db-id="pxwxw0er9zv2fxezxdk5tt5utz5p5vtrwdv0" timestamp="1603697315"&gt;40621&lt;/key&gt;&lt;/foreign-keys&gt;&lt;ref-type name="Journal Articles"&gt;17&lt;/ref-type&gt;&lt;contributors&gt;&lt;authors&gt;&lt;author&gt;Pollard, E.&lt;/author&gt;&lt;/authors&gt;&lt;/contributors&gt;&lt;titles&gt;&lt;title&gt;&lt;style face="normal" font="default" size="100%"&gt;Aspects of the ecology of &lt;/style&gt;&lt;style face="italic" font="default" size="100%"&gt;Helix pomatia&lt;/style&gt;&lt;style face="normal" font="default" size="100%"&gt; L.&lt;/style&gt;&lt;/title&gt;&lt;secondary-title&gt;Journal of Animal Ecology&lt;/secondary-title&gt;&lt;/titles&gt;&lt;periodical&gt;&lt;full-title&gt;Journal of Animal Ecology&lt;/full-title&gt;&lt;/periodical&gt;&lt;pages&gt;305-329&lt;/pages&gt;&lt;volume&gt;44&lt;/volume&gt;&lt;number&gt;1&lt;/number&gt;&lt;keywords&gt;&lt;keyword&gt;Helix pomatia&lt;/keyword&gt;&lt;keyword&gt;Ecology&lt;/keyword&gt;&lt;keyword&gt;Feeding preferences&lt;/keyword&gt;&lt;keyword&gt;Habitat types&lt;/keyword&gt;&lt;/keywords&gt;&lt;dates&gt;&lt;year&gt;1975&lt;/year&gt;&lt;/dates&gt;&lt;publisher&gt;[Wiley, British Ecological Society]&lt;/publisher&gt;&lt;isbn&gt;00218790, 13652656&lt;/isbn&gt;&lt;urls&gt;&lt;related-urls&gt;&lt;url&gt;http://www.jstor.org/stable/3865&lt;/url&gt;&lt;/related-urls&gt;&lt;pdf-urls&gt;&lt;url&gt;file://J:\E Library\Plant Catalogue\P\Pollard 1975 EN40621.pdf&lt;/url&gt;&lt;/pdf-urls&gt;&lt;/urls&gt;&lt;custom1&gt;CHM CBR&lt;/custom1&gt;&lt;electronic-resource-num&gt;10.2307/3865&lt;/electronic-resource-num&gt;&lt;remote-database-name&gt;JSTOR&lt;/remote-database-name&gt;&lt;access-date&gt;2020/10/21/&lt;/access-date&gt;&lt;/record&gt;&lt;/Cite&gt;&lt;/EndNote&gt;</w:instrText>
      </w:r>
      <w:r w:rsidRPr="00261D54">
        <w:fldChar w:fldCharType="separate"/>
      </w:r>
      <w:r w:rsidRPr="00261D54">
        <w:rPr>
          <w:noProof/>
        </w:rPr>
        <w:t>(Pollard 1975)</w:t>
      </w:r>
      <w:r w:rsidRPr="00261D54">
        <w:fldChar w:fldCharType="end"/>
      </w:r>
      <w:r w:rsidRPr="00261D54">
        <w:t xml:space="preserve">, as well as Brazil </w:t>
      </w:r>
      <w:r w:rsidRPr="00261D54">
        <w:fldChar w:fldCharType="begin"/>
      </w:r>
      <w:r w:rsidRPr="00261D54">
        <w:instrText xml:space="preserve"> ADDIN EN.CITE &lt;EndNote&gt;&lt;Cite&gt;&lt;Author&gt;Rumi&lt;/Author&gt;&lt;Year&gt;2010&lt;/Year&gt;&lt;RecNum&gt;52828&lt;/RecNum&gt;&lt;DisplayText&gt;(Rumi, Sánchez &amp;amp; Ferrando 2010)&lt;/DisplayText&gt;&lt;record&gt;&lt;rec-number&gt;52828&lt;/rec-number&gt;&lt;foreign-keys&gt;&lt;key app="EN" db-id="pxwxw0er9zv2fxezxdk5tt5utz5p5vtrwdv0" timestamp="1715235442"&gt;52828&lt;/key&gt;&lt;/foreign-keys&gt;&lt;ref-type name="Journal Articles"&gt;17&lt;/ref-type&gt;&lt;contributors&gt;&lt;authors&gt;&lt;author&gt;Rumi, A.&lt;/author&gt;&lt;author&gt;Sánchez, J.&lt;/author&gt;&lt;author&gt;Ferrando, N.S.&lt;/author&gt;&lt;/authors&gt;&lt;/contributors&gt;&lt;titles&gt;&lt;title&gt;&lt;style face="italic" font="default" size="100%"&gt;Theba pisana&lt;/style&gt;&lt;style face="normal" font="default" size="100%"&gt; (Müller, 1774) (Gastropoda, Helicidae) and other alien land molluscs species in Argentina&lt;/style&gt;&lt;/title&gt;&lt;secondary-title&gt;Biological Invasions&lt;/secondary-title&gt;&lt;/titles&gt;&lt;periodical&gt;&lt;full-title&gt;Biological Invasions&lt;/full-title&gt;&lt;/periodical&gt;&lt;pages&gt;2985-2990&lt;/pages&gt;&lt;volume&gt;12&lt;/volume&gt;&lt;keywords&gt;&lt;keyword&gt;Alien species&lt;/keyword&gt;&lt;keyword&gt;Argentina&lt;/keyword&gt;&lt;keyword&gt;Land snails&lt;/keyword&gt;&lt;keyword&gt;Theba pisana&lt;/keyword&gt;&lt;/keywords&gt;&lt;dates&gt;&lt;year&gt;2010&lt;/year&gt;&lt;/dates&gt;&lt;urls&gt;&lt;related-urls&gt;&lt;url&gt;https://link.springer.com/article/10.1007/s10530-010-9715-x&lt;/url&gt;&lt;/related-urls&gt;&lt;pdf-urls&gt;&lt;url&gt;file://J:\E Library\Plant Catalogue\R\Rumi et al 2010 EN52828.pdf&lt;/url&gt;&lt;/pdf-urls&gt;&lt;/urls&gt;&lt;custom1&gt;HH PRA, KP&lt;/custom1&gt;&lt;electronic-resource-num&gt;https://doi.org/10.1007/s10530-010-9715-x&lt;/electronic-resource-num&gt;&lt;/record&gt;&lt;/Cite&gt;&lt;/EndNote&gt;</w:instrText>
      </w:r>
      <w:r w:rsidRPr="00261D54">
        <w:fldChar w:fldCharType="separate"/>
      </w:r>
      <w:r w:rsidRPr="00261D54">
        <w:rPr>
          <w:noProof/>
        </w:rPr>
        <w:t>(Rumi, Sánchez</w:t>
      </w:r>
      <w:r w:rsidR="00184A16">
        <w:rPr>
          <w:noProof/>
        </w:rPr>
        <w:t xml:space="preserve"> and </w:t>
      </w:r>
      <w:r w:rsidRPr="00261D54">
        <w:rPr>
          <w:noProof/>
        </w:rPr>
        <w:t>Ferrando</w:t>
      </w:r>
      <w:r w:rsidR="0025309A">
        <w:rPr>
          <w:noProof/>
        </w:rPr>
        <w:t>,</w:t>
      </w:r>
      <w:r w:rsidRPr="00261D54">
        <w:rPr>
          <w:noProof/>
        </w:rPr>
        <w:t xml:space="preserve"> 2010)</w:t>
      </w:r>
      <w:r w:rsidRPr="00261D54">
        <w:fldChar w:fldCharType="end"/>
      </w:r>
      <w:r w:rsidRPr="00261D54">
        <w:t xml:space="preserve">, Canada </w:t>
      </w:r>
      <w:r w:rsidRPr="00261D54">
        <w:fldChar w:fldCharType="begin"/>
      </w:r>
      <w:r w:rsidRPr="00261D54">
        <w:instrText xml:space="preserve"> ADDIN EN.CITE &lt;EndNote&gt;&lt;Cite&gt;&lt;Author&gt;Forsyth&lt;/Author&gt;&lt;Year&gt;2019&lt;/Year&gt;&lt;RecNum&gt;52757&lt;/RecNum&gt;&lt;DisplayText&gt;(Forsyth &amp;amp; Kamstra 2019)&lt;/DisplayText&gt;&lt;record&gt;&lt;rec-number&gt;52757&lt;/rec-number&gt;&lt;foreign-keys&gt;&lt;key app="EN" db-id="pxwxw0er9zv2fxezxdk5tt5utz5p5vtrwdv0" timestamp="1715150048"&gt;52757&lt;/key&gt;&lt;/foreign-keys&gt;&lt;ref-type name="Journal Articles"&gt;17&lt;/ref-type&gt;&lt;contributors&gt;&lt;authors&gt;&lt;author&gt;Forsyth, R.G.&lt;/author&gt;&lt;author&gt;Kamstra, J.&lt;/author&gt;&lt;/authors&gt;&lt;/contributors&gt;&lt;titles&gt;&lt;title&gt;&lt;style face="normal" font="default" size="100%"&gt;Roman snail, &lt;/style&gt;&lt;style face="italic" font="default" size="100%"&gt;Helix pomatia&lt;/style&gt;&lt;style face="normal" font="default" size="100%"&gt; (Mollusca: Helicidae), in Canada&lt;/style&gt;&lt;/title&gt;&lt;secondary-title&gt;The Canadian Field-Naturalist&lt;/secondary-title&gt;&lt;/titles&gt;&lt;periodical&gt;&lt;full-title&gt;The Canadian Field-Naturalist&lt;/full-title&gt;&lt;/periodical&gt;&lt;pages&gt;156-159&lt;/pages&gt;&lt;volume&gt;133&lt;/volume&gt;&lt;number&gt;2&lt;/number&gt;&lt;keywords&gt;&lt;keyword&gt;Mollusca&lt;/keyword&gt;&lt;keyword&gt;terrestrial snails&lt;/keyword&gt;&lt;keyword&gt;gastropod&lt;/keyword&gt;&lt;keyword&gt;new geographic records&lt;/keyword&gt;&lt;keyword&gt;Ontario&lt;/keyword&gt;&lt;keyword&gt;British Columbia&lt;/keyword&gt;&lt;keyword&gt;biogeography&lt;/keyword&gt;&lt;/keywords&gt;&lt;dates&gt;&lt;year&gt;2019&lt;/year&gt;&lt;/dates&gt;&lt;urls&gt;&lt;related-urls&gt;&lt;url&gt;https://www.canadianfieldnaturalist.ca/index.php/cfn/article/view/2150#:~:text=Roman%20Snail%2C%20Helix%20pomatia%20(Mollusca%3A%20Helicidae)%2C%20in%20Canada&amp;amp;text=Populations%20of%20Roman%20Snail%2C%20Helix,Ontario%20and%20Montrose%2C%20British%20Columbia.&lt;/url&gt;&lt;/related-urls&gt;&lt;pdf-urls&gt;&lt;url&gt;file://J:\E Library\Plant Catalogue\F\Forsyth and Kamstra 2019 EN52757.pdf&lt;/url&gt;&lt;/pdf-urls&gt;&lt;/urls&gt;&lt;custom1&gt;HH PRA, KP&lt;/custom1&gt;&lt;electronic-resource-num&gt;https://doi.org/10.22621/cfn.v133i2.2150&lt;/electronic-resource-num&gt;&lt;/record&gt;&lt;/Cite&gt;&lt;/EndNote&gt;</w:instrText>
      </w:r>
      <w:r w:rsidRPr="00261D54">
        <w:fldChar w:fldCharType="separate"/>
      </w:r>
      <w:r w:rsidRPr="00261D54">
        <w:rPr>
          <w:noProof/>
        </w:rPr>
        <w:t>(Forsyth</w:t>
      </w:r>
      <w:r w:rsidR="00184A16">
        <w:rPr>
          <w:noProof/>
        </w:rPr>
        <w:t xml:space="preserve"> and </w:t>
      </w:r>
      <w:r w:rsidRPr="00261D54">
        <w:rPr>
          <w:noProof/>
        </w:rPr>
        <w:t>Kamstra</w:t>
      </w:r>
      <w:r w:rsidR="0025309A">
        <w:rPr>
          <w:noProof/>
        </w:rPr>
        <w:t>,</w:t>
      </w:r>
      <w:r w:rsidRPr="00261D54">
        <w:rPr>
          <w:noProof/>
        </w:rPr>
        <w:t xml:space="preserve"> 2019)</w:t>
      </w:r>
      <w:r w:rsidRPr="00261D54">
        <w:fldChar w:fldCharType="end"/>
      </w:r>
      <w:r w:rsidRPr="00261D54">
        <w:t xml:space="preserve">, </w:t>
      </w:r>
      <w:r w:rsidR="00CC0805">
        <w:t xml:space="preserve">the </w:t>
      </w:r>
      <w:r w:rsidRPr="00261D54">
        <w:t>Russia</w:t>
      </w:r>
      <w:r w:rsidR="00CC0805">
        <w:t>n Federation</w:t>
      </w:r>
      <w:r w:rsidRPr="00261D54">
        <w:t xml:space="preserve"> </w:t>
      </w:r>
      <w:r w:rsidRPr="00261D54">
        <w:fldChar w:fldCharType="begin"/>
      </w:r>
      <w:r w:rsidRPr="00261D54">
        <w:instrText xml:space="preserve"> ADDIN EN.CITE &lt;EndNote&gt;&lt;Cite&gt;&lt;Author&gt;Egorov&lt;/Author&gt;&lt;Year&gt;2015&lt;/Year&gt;&lt;RecNum&gt;40751&lt;/RecNum&gt;&lt;DisplayText&gt;(Egorov 2015)&lt;/DisplayText&gt;&lt;record&gt;&lt;rec-number&gt;40751&lt;/rec-number&gt;&lt;foreign-keys&gt;&lt;key app="EN" db-id="pxwxw0er9zv2fxezxdk5tt5utz5p5vtrwdv0" timestamp="1604010378"&gt;40751&lt;/key&gt;&lt;/foreign-keys&gt;&lt;ref-type name="Journal Articles"&gt;17&lt;/ref-type&gt;&lt;contributors&gt;&lt;authors&gt;&lt;author&gt;Egorov, R.&lt;/author&gt;&lt;/authors&gt;&lt;/contributors&gt;&lt;titles&gt;&lt;title&gt;&lt;style face="normal" font="default" size="100%"&gt;The first record of introduced snail &lt;/style&gt;&lt;style face="italic" font="default" size="100%"&gt;Cepaea hortensis&lt;/style&gt;&lt;style face="normal" font="default" size="100%"&gt; (Müller, 1774) (Stylommatophora: Helicidae) in the central part of European Russia&lt;/style&gt;&lt;/title&gt;&lt;secondary-title&gt;Ruthenica&lt;/secondary-title&gt;&lt;/titles&gt;&lt;periodical&gt;&lt;full-title&gt;Ruthenica&lt;/full-title&gt;&lt;/periodical&gt;&lt;pages&gt;93-97&lt;/pages&gt;&lt;volume&gt;25&lt;/volume&gt;&lt;number&gt;3&lt;/number&gt;&lt;keywords&gt;&lt;keyword&gt;Moscow&lt;/keyword&gt;&lt;keyword&gt;distribution&lt;/keyword&gt;&lt;/keywords&gt;&lt;dates&gt;&lt;year&gt;2015&lt;/year&gt;&lt;/dates&gt;&lt;urls&gt;&lt;pdf-urls&gt;&lt;url&gt;file://J:\E Library\Plant Catalogue\E\Egorov 2015 EN40751.pdf&lt;/url&gt;&lt;/pdf-urls&gt;&lt;/urls&gt;&lt;custom1&gt;pest_assessment&lt;/custom1&gt;&lt;/record&gt;&lt;/Cite&gt;&lt;/EndNote&gt;</w:instrText>
      </w:r>
      <w:r w:rsidRPr="00261D54">
        <w:fldChar w:fldCharType="separate"/>
      </w:r>
      <w:r w:rsidRPr="00261D54">
        <w:rPr>
          <w:noProof/>
        </w:rPr>
        <w:t>(Egorov</w:t>
      </w:r>
      <w:r w:rsidR="0025309A">
        <w:rPr>
          <w:noProof/>
        </w:rPr>
        <w:t>,</w:t>
      </w:r>
      <w:r w:rsidRPr="00261D54">
        <w:rPr>
          <w:noProof/>
        </w:rPr>
        <w:t xml:space="preserve"> 2015)</w:t>
      </w:r>
      <w:r w:rsidRPr="00261D54">
        <w:fldChar w:fldCharType="end"/>
      </w:r>
      <w:r w:rsidRPr="00261D54">
        <w:t xml:space="preserve">, and the United States </w:t>
      </w:r>
      <w:r w:rsidRPr="00261D54">
        <w:fldChar w:fldCharType="begin">
          <w:fldData xml:space="preserve">PEVuZE5vdGU+PENpdGU+PEF1dGhvcj5EZWVzPC9BdXRob3I+PFllYXI+MTk3MDwvWWVhcj48UmVj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==
</w:fldData>
        </w:fldChar>
      </w:r>
      <w:r w:rsidRPr="00261D54">
        <w:instrText xml:space="preserve"> ADDIN EN.CITE </w:instrText>
      </w:r>
      <w:r w:rsidRPr="00261D54">
        <w:fldChar w:fldCharType="begin">
          <w:fldData xml:space="preserve">PEVuZE5vdGU+PENpdGU+PEF1dGhvcj5EZWVzPC9BdXRob3I+PFllYXI+MTk3MDwvWWVhcj48UmVj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==
</w:fldData>
        </w:fldChar>
      </w:r>
      <w:r w:rsidRPr="00261D54">
        <w:instrText xml:space="preserve"> ADDIN EN.CITE.DATA </w:instrText>
      </w:r>
      <w:r w:rsidRPr="00261D54">
        <w:fldChar w:fldCharType="end"/>
      </w:r>
      <w:r w:rsidRPr="00261D54">
        <w:fldChar w:fldCharType="separate"/>
      </w:r>
      <w:r w:rsidRPr="00261D54">
        <w:rPr>
          <w:noProof/>
        </w:rPr>
        <w:t>(Dees</w:t>
      </w:r>
      <w:r w:rsidR="0025309A">
        <w:rPr>
          <w:noProof/>
        </w:rPr>
        <w:t>,</w:t>
      </w:r>
      <w:r w:rsidRPr="00261D54">
        <w:rPr>
          <w:noProof/>
        </w:rPr>
        <w:t xml:space="preserve"> 1970; Imai</w:t>
      </w:r>
      <w:r w:rsidR="00184A16">
        <w:rPr>
          <w:noProof/>
        </w:rPr>
        <w:t xml:space="preserve"> and </w:t>
      </w:r>
      <w:r w:rsidRPr="00261D54">
        <w:rPr>
          <w:noProof/>
        </w:rPr>
        <w:t>Hennessey</w:t>
      </w:r>
      <w:r w:rsidR="0025309A">
        <w:rPr>
          <w:noProof/>
        </w:rPr>
        <w:t>,</w:t>
      </w:r>
      <w:r w:rsidRPr="00261D54">
        <w:rPr>
          <w:noProof/>
        </w:rPr>
        <w:t xml:space="preserve"> 1999)</w:t>
      </w:r>
      <w:r w:rsidRPr="00261D54">
        <w:fldChar w:fldCharType="end"/>
      </w:r>
      <w:r w:rsidRPr="00261D54">
        <w:t xml:space="preserve">. In Japan, one farm is commercially producing </w:t>
      </w:r>
      <w:r w:rsidRPr="00261D54">
        <w:rPr>
          <w:i/>
          <w:iCs/>
        </w:rPr>
        <w:t>H.</w:t>
      </w:r>
      <w:r w:rsidR="00CC0805">
        <w:rPr>
          <w:i/>
          <w:iCs/>
        </w:rPr>
        <w:t> </w:t>
      </w:r>
      <w:proofErr w:type="spellStart"/>
      <w:r w:rsidRPr="00261D54">
        <w:rPr>
          <w:i/>
          <w:iCs/>
        </w:rPr>
        <w:t>pomatia</w:t>
      </w:r>
      <w:proofErr w:type="spellEnd"/>
      <w:r w:rsidRPr="00261D54">
        <w:t xml:space="preserve"> </w:t>
      </w:r>
      <w:r w:rsidRPr="00261D54">
        <w:fldChar w:fldCharType="begin"/>
      </w:r>
      <w:r w:rsidRPr="00261D54">
        <w:instrText xml:space="preserve"> ADDIN EN.CITE &lt;EndNote&gt;&lt;Cite&gt;&lt;Author&gt;Nippon News&lt;/Author&gt;&lt;Year&gt;2016&lt;/Year&gt;&lt;RecNum&gt;52818&lt;/RecNum&gt;&lt;DisplayText&gt;(Nippon News 2016)&lt;/DisplayText&gt;&lt;record&gt;&lt;rec-number&gt;52818&lt;/rec-number&gt;&lt;foreign-keys&gt;&lt;key app="EN" db-id="pxwxw0er9zv2fxezxdk5tt5utz5p5vtrwdv0" timestamp="1715235440"&gt;52818&lt;/key&gt;&lt;/foreign-keys&gt;&lt;ref-type name="Newspaper Articles"&gt;23&lt;/ref-type&gt;&lt;contributors&gt;&lt;authors&gt;&lt;author&gt;Nippon News,&lt;/author&gt;&lt;/authors&gt;&lt;/contributors&gt;&lt;titles&gt;&lt;title&gt;Japanese farmer breeding rare escargot de Burgogne snails&lt;/title&gt;&lt;/titles&gt;&lt;keywords&gt;&lt;keyword&gt;Helix pomatia&lt;/keyword&gt;&lt;/keywords&gt;&lt;dates&gt;&lt;year&gt;2016&lt;/year&gt;&lt;pub-dates&gt;&lt;date&gt;25 May 2016&lt;/date&gt;&lt;/pub-dates&gt;&lt;/dates&gt;&lt;publisher&gt;Nippon News&lt;/publisher&gt;&lt;urls&gt;&lt;related-urls&gt;&lt;url&gt;https://www.nipponnews.net/features/food-features/japanese-farmer-breeding-rare-escargot-de-burgogne-snails/&lt;/url&gt;&lt;/related-urls&gt;&lt;pdf-urls&gt;&lt;url&gt;file://J:\E Library\Plant Catalogue\N\Nippon News 2016 EN52818.pdf&lt;/url&gt;&lt;/pdf-urls&gt;&lt;/urls&gt;&lt;custom1&gt;HH PRA, KP&lt;/custom1&gt;&lt;access-date&gt;19 March 2024&lt;/access-date&gt;&lt;/record&gt;&lt;/Cite&gt;&lt;/EndNote&gt;</w:instrText>
      </w:r>
      <w:r w:rsidRPr="00261D54">
        <w:fldChar w:fldCharType="separate"/>
      </w:r>
      <w:r w:rsidRPr="00261D54">
        <w:rPr>
          <w:noProof/>
        </w:rPr>
        <w:t>(Nippon News</w:t>
      </w:r>
      <w:r w:rsidR="0025309A">
        <w:rPr>
          <w:noProof/>
        </w:rPr>
        <w:t>,</w:t>
      </w:r>
      <w:r w:rsidRPr="00261D54">
        <w:rPr>
          <w:noProof/>
        </w:rPr>
        <w:t xml:space="preserve"> 2016)</w:t>
      </w:r>
      <w:r w:rsidRPr="00261D54">
        <w:fldChar w:fldCharType="end"/>
      </w:r>
      <w:r w:rsidRPr="00261D54">
        <w:t>.</w:t>
      </w:r>
    </w:p>
    <w:p w14:paraId="173BDD3B" w14:textId="1C726D6E" w:rsidR="00FC3F06" w:rsidRPr="00261D54" w:rsidRDefault="00FC3F06" w:rsidP="00FC3F06">
      <w:r w:rsidRPr="00261D54">
        <w:rPr>
          <w:i/>
        </w:rPr>
        <w:t>Helix</w:t>
      </w:r>
      <w:r w:rsidR="00CC0805">
        <w:rPr>
          <w:i/>
        </w:rPr>
        <w:t> </w:t>
      </w:r>
      <w:proofErr w:type="spellStart"/>
      <w:r w:rsidRPr="00261D54">
        <w:rPr>
          <w:i/>
        </w:rPr>
        <w:t>pomatia</w:t>
      </w:r>
      <w:proofErr w:type="spellEnd"/>
      <w:r w:rsidRPr="00261D54">
        <w:t xml:space="preserve"> has been detected at the border by the department, on non-commodity goods. However, numbers are significantly lower compared with other hitchhiking snail species. Due to its popularity as a gourmet food, </w:t>
      </w:r>
      <w:r w:rsidRPr="00261D54">
        <w:rPr>
          <w:i/>
          <w:iCs/>
        </w:rPr>
        <w:t>H.</w:t>
      </w:r>
      <w:r w:rsidR="00CC0805">
        <w:rPr>
          <w:i/>
          <w:iCs/>
        </w:rPr>
        <w:t> </w:t>
      </w:r>
      <w:proofErr w:type="spellStart"/>
      <w:r w:rsidRPr="00261D54">
        <w:rPr>
          <w:i/>
          <w:iCs/>
        </w:rPr>
        <w:t>pomatia</w:t>
      </w:r>
      <w:proofErr w:type="spellEnd"/>
      <w:r w:rsidRPr="00261D54">
        <w:t xml:space="preserve"> is more likely to be imported illegally for commercial purposes </w:t>
      </w:r>
      <w:r w:rsidRPr="00261D54">
        <w:fldChar w:fldCharType="begin"/>
      </w:r>
      <w:r w:rsidRPr="00261D54">
        <w:instrText xml:space="preserve"> ADDIN EN.CITE &lt;EndNote&gt;&lt;Cite&gt;&lt;Author&gt;Twomey&lt;/Author&gt;&lt;Year&gt;2017&lt;/Year&gt;&lt;RecNum&gt;52839&lt;/RecNum&gt;&lt;DisplayText&gt;(Twomey 2017)&lt;/DisplayText&gt;&lt;record&gt;&lt;rec-number&gt;52839&lt;/rec-number&gt;&lt;foreign-keys&gt;&lt;key app="EN" db-id="pxwxw0er9zv2fxezxdk5tt5utz5p5vtrwdv0" timestamp="1715236625"&gt;52839&lt;/key&gt;&lt;/foreign-keys&gt;&lt;ref-type name="Newspaper Articles"&gt;23&lt;/ref-type&gt;&lt;contributors&gt;&lt;authors&gt;&lt;author&gt;Twomey, S.&lt;/author&gt;&lt;/authors&gt;&lt;/contributors&gt;&lt;titles&gt;&lt;title&gt;Snail mail: Biosecurity officers intercept escargot from the Ukraine&lt;/title&gt;&lt;secondary-title&gt;The Weekly Times&lt;/secondary-title&gt;&lt;/titles&gt;&lt;keywords&gt;&lt;keyword&gt;terrestrial snails&lt;/keyword&gt;&lt;keyword&gt;Helix pomatia&lt;/keyword&gt;&lt;/keywords&gt;&lt;dates&gt;&lt;year&gt;2017&lt;/year&gt;&lt;pub-dates&gt;&lt;date&gt;20 July 2017&lt;/date&gt;&lt;/pub-dates&gt;&lt;/dates&gt;&lt;urls&gt;&lt;related-urls&gt;&lt;url&gt;https://www.weeklytimesnow.com.au/news/national/snail-mail-biosecurity-officers-intercept-escargots-from-the-ukraine/news-story/3760ac2f69694370e21ea531dad47f0d&lt;/url&gt;&lt;/related-urls&gt;&lt;pdf-urls&gt;&lt;url&gt;file://J:\E Library\Plant Catalogue\T\Twomey 2017 EN52839.pdf&lt;/url&gt;&lt;/pdf-urls&gt;&lt;/urls&gt;&lt;custom1&gt;Hitchhikers PRA, KP&lt;/custom1&gt;&lt;access-date&gt;20 March 2024&lt;/access-date&gt;&lt;/record&gt;&lt;/Cite&gt;&lt;/EndNote&gt;</w:instrText>
      </w:r>
      <w:r w:rsidRPr="00261D54">
        <w:fldChar w:fldCharType="separate"/>
      </w:r>
      <w:r w:rsidRPr="00261D54">
        <w:rPr>
          <w:noProof/>
        </w:rPr>
        <w:t>(Twomey</w:t>
      </w:r>
      <w:r w:rsidR="0025309A">
        <w:rPr>
          <w:noProof/>
        </w:rPr>
        <w:t>,</w:t>
      </w:r>
      <w:r w:rsidRPr="00261D54">
        <w:rPr>
          <w:noProof/>
        </w:rPr>
        <w:t xml:space="preserve"> 2017)</w:t>
      </w:r>
      <w:r w:rsidRPr="00261D54">
        <w:fldChar w:fldCharType="end"/>
      </w:r>
      <w:r w:rsidRPr="00261D54">
        <w:t xml:space="preserve">, as has been the case in other countries </w:t>
      </w:r>
      <w:r w:rsidRPr="00261D54">
        <w:fldChar w:fldCharType="begin"/>
      </w:r>
      <w:r w:rsidRPr="00261D54">
        <w:instrText xml:space="preserve"> ADDIN EN.CITE &lt;EndNote&gt;&lt;Cite&gt;&lt;Author&gt;Forsyth&lt;/Author&gt;&lt;Year&gt;2019&lt;/Year&gt;&lt;RecNum&gt;52757&lt;/RecNum&gt;&lt;DisplayText&gt;(Forsyth &amp;amp; Kamstra 2019)&lt;/DisplayText&gt;&lt;record&gt;&lt;rec-number&gt;52757&lt;/rec-number&gt;&lt;foreign-keys&gt;&lt;key app="EN" db-id="pxwxw0er9zv2fxezxdk5tt5utz5p5vtrwdv0" timestamp="1715150048"&gt;52757&lt;/key&gt;&lt;/foreign-keys&gt;&lt;ref-type name="Journal Articles"&gt;17&lt;/ref-type&gt;&lt;contributors&gt;&lt;authors&gt;&lt;author&gt;Forsyth, R.G.&lt;/author&gt;&lt;author&gt;Kamstra, J.&lt;/author&gt;&lt;/authors&gt;&lt;/contributors&gt;&lt;titles&gt;&lt;title&gt;&lt;style face="normal" font="default" size="100%"&gt;Roman snail, &lt;/style&gt;&lt;style face="italic" font="default" size="100%"&gt;Helix pomatia&lt;/style&gt;&lt;style face="normal" font="default" size="100%"&gt; (Mollusca: Helicidae), in Canada&lt;/style&gt;&lt;/title&gt;&lt;secondary-title&gt;The Canadian Field-Naturalist&lt;/secondary-title&gt;&lt;/titles&gt;&lt;periodical&gt;&lt;full-title&gt;The Canadian Field-Naturalist&lt;/full-title&gt;&lt;/periodical&gt;&lt;pages&gt;156-159&lt;/pages&gt;&lt;volume&gt;133&lt;/volume&gt;&lt;number&gt;2&lt;/number&gt;&lt;keywords&gt;&lt;keyword&gt;Mollusca&lt;/keyword&gt;&lt;keyword&gt;terrestrial snails&lt;/keyword&gt;&lt;keyword&gt;gastropod&lt;/keyword&gt;&lt;keyword&gt;new geographic records&lt;/keyword&gt;&lt;keyword&gt;Ontario&lt;/keyword&gt;&lt;keyword&gt;British Columbia&lt;/keyword&gt;&lt;keyword&gt;biogeography&lt;/keyword&gt;&lt;/keywords&gt;&lt;dates&gt;&lt;year&gt;2019&lt;/year&gt;&lt;/dates&gt;&lt;urls&gt;&lt;related-urls&gt;&lt;url&gt;https://www.canadianfieldnaturalist.ca/index.php/cfn/article/view/2150#:~:text=Roman%20Snail%2C%20Helix%20pomatia%20(Mollusca%3A%20Helicidae)%2C%20in%20Canada&amp;amp;text=Populations%20of%20Roman%20Snail%2C%20Helix,Ontario%20and%20Montrose%2C%20British%20Columbia.&lt;/url&gt;&lt;/related-urls&gt;&lt;pdf-urls&gt;&lt;url&gt;file://J:\E Library\Plant Catalogue\F\Forsyth and Kamstra 2019 EN52757.pdf&lt;/url&gt;&lt;/pdf-urls&gt;&lt;/urls&gt;&lt;custom1&gt;HH PRA, KP&lt;/custom1&gt;&lt;electronic-resource-num&gt;https://doi.org/10.22621/cfn.v133i2.2150&lt;/electronic-resource-num&gt;&lt;/record&gt;&lt;/Cite&gt;&lt;/EndNote&gt;</w:instrText>
      </w:r>
      <w:r w:rsidRPr="00261D54">
        <w:fldChar w:fldCharType="separate"/>
      </w:r>
      <w:r w:rsidRPr="00261D54">
        <w:rPr>
          <w:noProof/>
        </w:rPr>
        <w:t>(Forsyth</w:t>
      </w:r>
      <w:r w:rsidR="00184A16">
        <w:rPr>
          <w:noProof/>
        </w:rPr>
        <w:t xml:space="preserve"> and </w:t>
      </w:r>
      <w:r w:rsidRPr="00261D54">
        <w:rPr>
          <w:noProof/>
        </w:rPr>
        <w:t>Kamstra</w:t>
      </w:r>
      <w:r w:rsidR="0025309A">
        <w:rPr>
          <w:noProof/>
        </w:rPr>
        <w:t>,</w:t>
      </w:r>
      <w:r w:rsidRPr="00261D54">
        <w:rPr>
          <w:noProof/>
        </w:rPr>
        <w:t xml:space="preserve"> 2019)</w:t>
      </w:r>
      <w:r w:rsidRPr="00261D54">
        <w:fldChar w:fldCharType="end"/>
      </w:r>
      <w:r w:rsidRPr="00261D54">
        <w:t>.</w:t>
      </w:r>
    </w:p>
    <w:p w14:paraId="6EA2D4CE" w14:textId="60508972" w:rsidR="00FC3F06" w:rsidRPr="00261D54" w:rsidRDefault="00FC3F06" w:rsidP="00FC3F06">
      <w:r w:rsidRPr="00261D54">
        <w:rPr>
          <w:i/>
        </w:rPr>
        <w:t>Helix</w:t>
      </w:r>
      <w:r w:rsidR="00396617">
        <w:rPr>
          <w:i/>
        </w:rPr>
        <w:t> </w:t>
      </w:r>
      <w:proofErr w:type="spellStart"/>
      <w:r w:rsidRPr="00261D54">
        <w:rPr>
          <w:i/>
        </w:rPr>
        <w:t>po</w:t>
      </w:r>
      <w:r w:rsidRPr="00261D54">
        <w:rPr>
          <w:i/>
          <w:iCs/>
        </w:rPr>
        <w:t>matia</w:t>
      </w:r>
      <w:proofErr w:type="spellEnd"/>
      <w:r w:rsidRPr="00261D54">
        <w:t xml:space="preserve"> inhabits mild coastal areas, as well as mountainous regions with continental climates </w:t>
      </w:r>
      <w:r w:rsidRPr="00261D54">
        <w:fldChar w:fldCharType="begin">
          <w:fldData xml:space="preserve">PEVuZE5vdGU+PENpdGU+PEF1dGhvcj5CxYJvc3p5azwvQXV0aG9yPjxZZWFyPjIwMTY8L1llYXI+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</w:fldData>
        </w:fldChar>
      </w:r>
      <w:r w:rsidRPr="00261D54">
        <w:instrText xml:space="preserve"> ADDIN EN.CITE </w:instrText>
      </w:r>
      <w:r w:rsidRPr="00261D54">
        <w:fldChar w:fldCharType="begin">
          <w:fldData xml:space="preserve">PEVuZE5vdGU+PENpdGU+PEF1dGhvcj5CxYJvc3p5azwvQXV0aG9yPjxZZWFyPjIwMTY8L1llYXI+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</w:fldData>
        </w:fldChar>
      </w:r>
      <w:r w:rsidRPr="00261D54">
        <w:instrText xml:space="preserve"> ADDIN EN.CITE.DATA </w:instrText>
      </w:r>
      <w:r w:rsidRPr="00261D54">
        <w:fldChar w:fldCharType="end"/>
      </w:r>
      <w:r w:rsidRPr="00261D54">
        <w:fldChar w:fldCharType="separate"/>
      </w:r>
      <w:r w:rsidRPr="00261D54">
        <w:rPr>
          <w:noProof/>
        </w:rPr>
        <w:t>(Błoszyk, Kacprowicz</w:t>
      </w:r>
      <w:r w:rsidR="00184A16">
        <w:rPr>
          <w:noProof/>
        </w:rPr>
        <w:t xml:space="preserve"> and </w:t>
      </w:r>
      <w:r w:rsidRPr="00261D54">
        <w:rPr>
          <w:noProof/>
        </w:rPr>
        <w:t>Książkiewicz-Parulska</w:t>
      </w:r>
      <w:r w:rsidR="000D06FF">
        <w:rPr>
          <w:noProof/>
        </w:rPr>
        <w:t>,</w:t>
      </w:r>
      <w:r w:rsidRPr="00261D54">
        <w:rPr>
          <w:noProof/>
        </w:rPr>
        <w:t xml:space="preserve"> 2016; Forsyth</w:t>
      </w:r>
      <w:r w:rsidR="00184A16">
        <w:rPr>
          <w:noProof/>
        </w:rPr>
        <w:t xml:space="preserve"> and </w:t>
      </w:r>
      <w:r w:rsidRPr="00261D54">
        <w:rPr>
          <w:noProof/>
        </w:rPr>
        <w:t>Kamstra 2019)</w:t>
      </w:r>
      <w:r w:rsidRPr="00261D54">
        <w:fldChar w:fldCharType="end"/>
      </w:r>
      <w:r w:rsidRPr="00261D54">
        <w:t xml:space="preserve">. Habitats include forest, shrublands, grasslands abutting woods, gardens and vineyards. </w:t>
      </w:r>
      <w:r w:rsidRPr="00261D54">
        <w:rPr>
          <w:i/>
          <w:iCs/>
        </w:rPr>
        <w:t>H</w:t>
      </w:r>
      <w:r w:rsidR="00396617">
        <w:rPr>
          <w:i/>
          <w:iCs/>
        </w:rPr>
        <w:t>. </w:t>
      </w:r>
      <w:proofErr w:type="spellStart"/>
      <w:r w:rsidRPr="00261D54">
        <w:rPr>
          <w:i/>
          <w:iCs/>
        </w:rPr>
        <w:t>pomatia</w:t>
      </w:r>
      <w:proofErr w:type="spellEnd"/>
      <w:r w:rsidRPr="00261D54">
        <w:t xml:space="preserve"> is also common in gardens, parks, roadside verges/banks, and cemeteries, and is often found under debris; juveniles are reported to climb vegetation </w:t>
      </w:r>
      <w:r w:rsidRPr="00261D54">
        <w:fldChar w:fldCharType="begin">
          <w:fldData xml:space="preserve">PEVuZE5vdGU+PENpdGU+PEF1dGhvcj5CxYJvc3p5azwvQXV0aG9yPjxZZWFyPjIwMTY8L1llYXI+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==
</w:fldData>
        </w:fldChar>
      </w:r>
      <w:r w:rsidRPr="00261D54">
        <w:instrText xml:space="preserve"> ADDIN EN.CITE </w:instrText>
      </w:r>
      <w:r w:rsidRPr="00261D54">
        <w:fldChar w:fldCharType="begin">
          <w:fldData xml:space="preserve">PEVuZE5vdGU+PENpdGU+PEF1dGhvcj5CxYJvc3p5azwvQXV0aG9yPjxZZWFyPjIwMTY8L1llYXI+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==
</w:fldData>
        </w:fldChar>
      </w:r>
      <w:r w:rsidRPr="00261D54">
        <w:instrText xml:space="preserve"> ADDIN EN.CITE.DATA </w:instrText>
      </w:r>
      <w:r w:rsidRPr="00261D54">
        <w:fldChar w:fldCharType="end"/>
      </w:r>
      <w:r w:rsidRPr="00261D54">
        <w:fldChar w:fldCharType="separate"/>
      </w:r>
      <w:r w:rsidRPr="00261D54">
        <w:rPr>
          <w:noProof/>
        </w:rPr>
        <w:t>(Błoszyk, Kacprowicz</w:t>
      </w:r>
      <w:r w:rsidR="00184A16">
        <w:rPr>
          <w:noProof/>
        </w:rPr>
        <w:t xml:space="preserve"> and </w:t>
      </w:r>
      <w:r w:rsidRPr="00261D54">
        <w:rPr>
          <w:noProof/>
        </w:rPr>
        <w:t>Książkiewicz-Parulska</w:t>
      </w:r>
      <w:r w:rsidR="000D06FF">
        <w:rPr>
          <w:noProof/>
        </w:rPr>
        <w:t>,</w:t>
      </w:r>
      <w:r w:rsidRPr="00261D54">
        <w:rPr>
          <w:noProof/>
        </w:rPr>
        <w:t xml:space="preserve"> 2016; Forsyth</w:t>
      </w:r>
      <w:r w:rsidR="00184A16">
        <w:rPr>
          <w:noProof/>
        </w:rPr>
        <w:t xml:space="preserve"> and </w:t>
      </w:r>
      <w:r w:rsidRPr="00261D54">
        <w:rPr>
          <w:noProof/>
        </w:rPr>
        <w:t>Kamstra</w:t>
      </w:r>
      <w:r w:rsidR="000D06FF">
        <w:rPr>
          <w:noProof/>
        </w:rPr>
        <w:t>,</w:t>
      </w:r>
      <w:r w:rsidRPr="00261D54">
        <w:rPr>
          <w:noProof/>
        </w:rPr>
        <w:t xml:space="preserve"> 2019; Korábek, Juřičková</w:t>
      </w:r>
      <w:r w:rsidR="00184A16">
        <w:rPr>
          <w:noProof/>
        </w:rPr>
        <w:t xml:space="preserve"> and </w:t>
      </w:r>
      <w:r w:rsidRPr="00261D54">
        <w:rPr>
          <w:noProof/>
        </w:rPr>
        <w:t>Petrusek</w:t>
      </w:r>
      <w:r w:rsidR="000D06FF">
        <w:rPr>
          <w:noProof/>
        </w:rPr>
        <w:t>,</w:t>
      </w:r>
      <w:r w:rsidRPr="00261D54">
        <w:rPr>
          <w:noProof/>
        </w:rPr>
        <w:t xml:space="preserve"> 2016; Pollard</w:t>
      </w:r>
      <w:r w:rsidR="000D06FF">
        <w:rPr>
          <w:noProof/>
        </w:rPr>
        <w:t>,</w:t>
      </w:r>
      <w:r w:rsidRPr="00261D54">
        <w:rPr>
          <w:noProof/>
        </w:rPr>
        <w:t xml:space="preserve"> 1975)</w:t>
      </w:r>
      <w:r w:rsidRPr="00261D54">
        <w:fldChar w:fldCharType="end"/>
      </w:r>
      <w:r w:rsidRPr="00261D54">
        <w:t>.</w:t>
      </w:r>
    </w:p>
    <w:p w14:paraId="77CAE1C3" w14:textId="2B0847E1" w:rsidR="00FC3F06" w:rsidRPr="00261D54" w:rsidRDefault="00FC3F06" w:rsidP="00FC3F06">
      <w:r w:rsidRPr="00261D54">
        <w:rPr>
          <w:i/>
          <w:iCs/>
        </w:rPr>
        <w:t>Helix</w:t>
      </w:r>
      <w:r w:rsidR="00396617">
        <w:rPr>
          <w:i/>
          <w:iCs/>
        </w:rPr>
        <w:t> </w:t>
      </w:r>
      <w:proofErr w:type="spellStart"/>
      <w:r w:rsidRPr="00261D54">
        <w:rPr>
          <w:i/>
          <w:iCs/>
        </w:rPr>
        <w:t>pomatia</w:t>
      </w:r>
      <w:proofErr w:type="spellEnd"/>
      <w:r w:rsidRPr="00261D54">
        <w:t xml:space="preserve"> has been referred to as a polyphagous generalist; information on specific hosts is limited. In England, </w:t>
      </w:r>
      <w:r w:rsidRPr="00261D54">
        <w:rPr>
          <w:i/>
          <w:iCs/>
        </w:rPr>
        <w:t>H.</w:t>
      </w:r>
      <w:r w:rsidR="00396617">
        <w:rPr>
          <w:i/>
          <w:iCs/>
        </w:rPr>
        <w:t> </w:t>
      </w:r>
      <w:proofErr w:type="spellStart"/>
      <w:r w:rsidRPr="00261D54">
        <w:rPr>
          <w:i/>
          <w:iCs/>
        </w:rPr>
        <w:t>pomatia</w:t>
      </w:r>
      <w:proofErr w:type="spellEnd"/>
      <w:r w:rsidRPr="00261D54">
        <w:t xml:space="preserve"> was observed feeding on a range of plants with a preference for the knapweeds </w:t>
      </w:r>
      <w:r w:rsidRPr="00261D54">
        <w:rPr>
          <w:i/>
          <w:iCs/>
        </w:rPr>
        <w:t>Centaurea</w:t>
      </w:r>
      <w:r w:rsidRPr="00261D54">
        <w:t xml:space="preserve"> </w:t>
      </w:r>
      <w:r w:rsidRPr="00261D54">
        <w:rPr>
          <w:i/>
          <w:iCs/>
        </w:rPr>
        <w:t>scabiosa</w:t>
      </w:r>
      <w:r w:rsidRPr="00261D54">
        <w:t xml:space="preserve"> and </w:t>
      </w:r>
      <w:r w:rsidRPr="00261D54">
        <w:rPr>
          <w:i/>
          <w:iCs/>
        </w:rPr>
        <w:t>C. nigra</w:t>
      </w:r>
      <w:r w:rsidRPr="00261D54">
        <w:t xml:space="preserve"> </w:t>
      </w:r>
      <w:r w:rsidRPr="00261D54">
        <w:fldChar w:fldCharType="begin"/>
      </w:r>
      <w:r w:rsidRPr="00261D54">
        <w:instrText xml:space="preserve"> ADDIN EN.CITE &lt;EndNote&gt;&lt;Cite&gt;&lt;Author&gt;Pollard&lt;/Author&gt;&lt;Year&gt;1975&lt;/Year&gt;&lt;RecNum&gt;40621&lt;/RecNum&gt;&lt;DisplayText&gt;(Pollard 1975)&lt;/DisplayText&gt;&lt;record&gt;&lt;rec-number&gt;40621&lt;/rec-number&gt;&lt;foreign-keys&gt;&lt;key app="EN" db-id="pxwxw0er9zv2fxezxdk5tt5utz5p5vtrwdv0" timestamp="1603697315"&gt;40621&lt;/key&gt;&lt;/foreign-keys&gt;&lt;ref-type name="Journal Articles"&gt;17&lt;/ref-type&gt;&lt;contributors&gt;&lt;authors&gt;&lt;author&gt;Pollard, E.&lt;/author&gt;&lt;/authors&gt;&lt;/contributors&gt;&lt;titles&gt;&lt;title&gt;&lt;style face="normal" font="default" size="100%"&gt;Aspects of the ecology of &lt;/style&gt;&lt;style face="italic" font="default" size="100%"&gt;Helix pomatia&lt;/style&gt;&lt;style face="normal" font="default" size="100%"&gt; L.&lt;/style&gt;&lt;/title&gt;&lt;secondary-title&gt;Journal of Animal Ecology&lt;/secondary-title&gt;&lt;/titles&gt;&lt;periodical&gt;&lt;full-title&gt;Journal of Animal Ecology&lt;/full-title&gt;&lt;/periodical&gt;&lt;pages&gt;305-329&lt;/pages&gt;&lt;volume&gt;44&lt;/volume&gt;&lt;number&gt;1&lt;/number&gt;&lt;keywords&gt;&lt;keyword&gt;Helix pomatia&lt;/keyword&gt;&lt;keyword&gt;Ecology&lt;/keyword&gt;&lt;keyword&gt;Feeding preferences&lt;/keyword&gt;&lt;keyword&gt;Habitat types&lt;/keyword&gt;&lt;/keywords&gt;&lt;dates&gt;&lt;year&gt;1975&lt;/year&gt;&lt;/dates&gt;&lt;publisher&gt;[Wiley, British Ecological Society]&lt;/publisher&gt;&lt;isbn&gt;00218790, 13652656&lt;/isbn&gt;&lt;urls&gt;&lt;related-urls&gt;&lt;url&gt;http://www.jstor.org/stable/3865&lt;/url&gt;&lt;/related-urls&gt;&lt;pdf-urls&gt;&lt;url&gt;file://J:\E Library\Plant Catalogue\P\Pollard 1975 EN40621.pdf&lt;/url&gt;&lt;/pdf-urls&gt;&lt;/urls&gt;&lt;custom1&gt;CHM CBR&lt;/custom1&gt;&lt;electronic-resource-num&gt;10.2307/3865&lt;/electronic-resource-num&gt;&lt;remote-database-name&gt;JSTOR&lt;/remote-database-name&gt;&lt;access-date&gt;2020/10/21/&lt;/access-date&gt;&lt;/record&gt;&lt;/Cite&gt;&lt;/EndNote&gt;</w:instrText>
      </w:r>
      <w:r w:rsidRPr="00261D54">
        <w:fldChar w:fldCharType="separate"/>
      </w:r>
      <w:r w:rsidRPr="00261D54">
        <w:rPr>
          <w:noProof/>
        </w:rPr>
        <w:t>(Pollard</w:t>
      </w:r>
      <w:r w:rsidR="000D06FF">
        <w:rPr>
          <w:noProof/>
        </w:rPr>
        <w:t>,</w:t>
      </w:r>
      <w:r w:rsidRPr="00261D54">
        <w:rPr>
          <w:noProof/>
        </w:rPr>
        <w:t xml:space="preserve"> 1975)</w:t>
      </w:r>
      <w:r w:rsidRPr="00261D54">
        <w:fldChar w:fldCharType="end"/>
      </w:r>
      <w:r w:rsidRPr="00261D54">
        <w:t xml:space="preserve">. In Romania, </w:t>
      </w:r>
      <w:r w:rsidRPr="00261D54">
        <w:rPr>
          <w:i/>
          <w:iCs/>
        </w:rPr>
        <w:t>H.</w:t>
      </w:r>
      <w:r w:rsidR="00396617">
        <w:rPr>
          <w:i/>
          <w:iCs/>
        </w:rPr>
        <w:t> </w:t>
      </w:r>
      <w:proofErr w:type="spellStart"/>
      <w:r w:rsidRPr="00261D54">
        <w:rPr>
          <w:i/>
          <w:iCs/>
        </w:rPr>
        <w:t>pomatia</w:t>
      </w:r>
      <w:proofErr w:type="spellEnd"/>
      <w:r w:rsidRPr="00261D54">
        <w:t xml:space="preserve"> has been observed to attack </w:t>
      </w:r>
      <w:r w:rsidRPr="00261D54">
        <w:rPr>
          <w:i/>
          <w:iCs/>
        </w:rPr>
        <w:t>Dhalia</w:t>
      </w:r>
      <w:r w:rsidR="00396617">
        <w:rPr>
          <w:i/>
          <w:iCs/>
        </w:rPr>
        <w:t> </w:t>
      </w:r>
      <w:proofErr w:type="spellStart"/>
      <w:r w:rsidRPr="00261D54">
        <w:rPr>
          <w:i/>
          <w:iCs/>
        </w:rPr>
        <w:t>variablilis</w:t>
      </w:r>
      <w:proofErr w:type="spellEnd"/>
      <w:r w:rsidRPr="00261D54">
        <w:rPr>
          <w:i/>
          <w:iCs/>
        </w:rPr>
        <w:t xml:space="preserve"> </w:t>
      </w:r>
      <w:r w:rsidRPr="00261D54">
        <w:t xml:space="preserve">(dahlia), </w:t>
      </w:r>
      <w:r w:rsidRPr="00261D54">
        <w:rPr>
          <w:i/>
          <w:iCs/>
        </w:rPr>
        <w:t>Lilium</w:t>
      </w:r>
      <w:r w:rsidR="00396617">
        <w:rPr>
          <w:i/>
          <w:iCs/>
        </w:rPr>
        <w:t> </w:t>
      </w:r>
      <w:proofErr w:type="spellStart"/>
      <w:r w:rsidRPr="00261D54">
        <w:rPr>
          <w:i/>
          <w:iCs/>
        </w:rPr>
        <w:t>candidum</w:t>
      </w:r>
      <w:proofErr w:type="spellEnd"/>
      <w:r w:rsidRPr="00261D54">
        <w:t xml:space="preserve"> (lily), </w:t>
      </w:r>
      <w:r w:rsidRPr="00261D54">
        <w:rPr>
          <w:i/>
          <w:iCs/>
        </w:rPr>
        <w:t>Phaseolus</w:t>
      </w:r>
      <w:r w:rsidR="00396617">
        <w:rPr>
          <w:i/>
          <w:iCs/>
        </w:rPr>
        <w:t> </w:t>
      </w:r>
      <w:r w:rsidRPr="00261D54">
        <w:rPr>
          <w:i/>
          <w:iCs/>
        </w:rPr>
        <w:t xml:space="preserve">vulgaris </w:t>
      </w:r>
      <w:r w:rsidRPr="00261D54">
        <w:t xml:space="preserve">(beans), </w:t>
      </w:r>
      <w:r w:rsidRPr="00261D54">
        <w:rPr>
          <w:i/>
          <w:iCs/>
        </w:rPr>
        <w:t>Lactuca</w:t>
      </w:r>
      <w:r w:rsidR="00396617">
        <w:rPr>
          <w:i/>
          <w:iCs/>
        </w:rPr>
        <w:t> </w:t>
      </w:r>
      <w:r w:rsidRPr="00261D54">
        <w:rPr>
          <w:i/>
          <w:iCs/>
        </w:rPr>
        <w:t xml:space="preserve">sativa </w:t>
      </w:r>
      <w:r w:rsidRPr="00261D54">
        <w:t xml:space="preserve">(lettuce), and to a lesser extent </w:t>
      </w:r>
      <w:r w:rsidRPr="00261D54">
        <w:rPr>
          <w:i/>
          <w:iCs/>
        </w:rPr>
        <w:t>Phlox</w:t>
      </w:r>
      <w:r w:rsidR="00396617">
        <w:rPr>
          <w:i/>
          <w:iCs/>
        </w:rPr>
        <w:t> </w:t>
      </w:r>
      <w:proofErr w:type="spellStart"/>
      <w:r w:rsidRPr="00261D54">
        <w:rPr>
          <w:i/>
          <w:iCs/>
        </w:rPr>
        <w:t>drummondii</w:t>
      </w:r>
      <w:proofErr w:type="spellEnd"/>
      <w:r w:rsidRPr="00261D54">
        <w:t>,</w:t>
      </w:r>
      <w:r w:rsidRPr="00261D54">
        <w:rPr>
          <w:i/>
          <w:iCs/>
        </w:rPr>
        <w:t xml:space="preserve"> Hosta</w:t>
      </w:r>
      <w:r w:rsidR="00396617">
        <w:rPr>
          <w:i/>
          <w:iCs/>
        </w:rPr>
        <w:t> </w:t>
      </w:r>
      <w:proofErr w:type="spellStart"/>
      <w:r w:rsidRPr="00261D54">
        <w:rPr>
          <w:i/>
          <w:iCs/>
        </w:rPr>
        <w:t>plantaginea</w:t>
      </w:r>
      <w:proofErr w:type="spellEnd"/>
      <w:r w:rsidRPr="00261D54">
        <w:t xml:space="preserve">, </w:t>
      </w:r>
      <w:r w:rsidRPr="00261D54">
        <w:rPr>
          <w:i/>
          <w:iCs/>
        </w:rPr>
        <w:t>Pisum</w:t>
      </w:r>
      <w:r w:rsidR="00396617">
        <w:rPr>
          <w:i/>
          <w:iCs/>
        </w:rPr>
        <w:t> </w:t>
      </w:r>
      <w:r w:rsidRPr="00261D54">
        <w:rPr>
          <w:i/>
          <w:iCs/>
        </w:rPr>
        <w:t>sativum</w:t>
      </w:r>
      <w:r w:rsidRPr="00261D54">
        <w:t xml:space="preserve"> (pea) </w:t>
      </w:r>
      <w:r w:rsidRPr="00261D54">
        <w:fldChar w:fldCharType="begin">
          <w:fldData xml:space="preserve">PEVuZE5vdGU+PENpdGU+PEF1dGhvcj5DxINsaW48L0F1dGhvcj48WWVhcj4yMDE0PC9ZZWFyPjxS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</w:fldData>
        </w:fldChar>
      </w:r>
      <w:r w:rsidRPr="00261D54">
        <w:instrText xml:space="preserve"> ADDIN EN.CITE </w:instrText>
      </w:r>
      <w:r w:rsidRPr="00261D54">
        <w:fldChar w:fldCharType="begin">
          <w:fldData xml:space="preserve">PEVuZE5vdGU+PENpdGU+PEF1dGhvcj5DxINsaW48L0F1dGhvcj48WWVhcj4yMDE0PC9ZZWFyPjxS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</w:fldData>
        </w:fldChar>
      </w:r>
      <w:r w:rsidRPr="00261D54">
        <w:instrText xml:space="preserve"> ADDIN EN.CITE.DATA </w:instrText>
      </w:r>
      <w:r w:rsidRPr="00261D54">
        <w:fldChar w:fldCharType="end"/>
      </w:r>
      <w:r w:rsidRPr="00261D54">
        <w:fldChar w:fldCharType="separate"/>
      </w:r>
      <w:r w:rsidRPr="00261D54">
        <w:rPr>
          <w:noProof/>
        </w:rPr>
        <w:t>(Călin</w:t>
      </w:r>
      <w:r w:rsidR="00AF0763" w:rsidRPr="00AF0763">
        <w:rPr>
          <w:i/>
          <w:noProof/>
        </w:rPr>
        <w:t xml:space="preserve"> et al</w:t>
      </w:r>
      <w:r w:rsidR="00174F05" w:rsidRPr="00174F05">
        <w:rPr>
          <w:noProof/>
        </w:rPr>
        <w:t xml:space="preserve">., </w:t>
      </w:r>
      <w:r w:rsidRPr="00261D54">
        <w:rPr>
          <w:noProof/>
        </w:rPr>
        <w:t>2014)</w:t>
      </w:r>
      <w:r w:rsidRPr="00261D54">
        <w:fldChar w:fldCharType="end"/>
      </w:r>
      <w:r w:rsidRPr="00261D54">
        <w:t xml:space="preserve">. </w:t>
      </w:r>
      <w:r w:rsidRPr="00261D54">
        <w:fldChar w:fldCharType="begin"/>
      </w:r>
      <w:r w:rsidRPr="00261D54">
        <w:instrText xml:space="preserve"> ADDIN EN.CITE &lt;EndNote&gt;&lt;Cite AuthorYear="1"&gt;&lt;Author&gt;Tluste&lt;/Author&gt;&lt;Year&gt;2023&lt;/Year&gt;&lt;RecNum&gt;52373&lt;/RecNum&gt;&lt;DisplayText&gt;Tluste and Birkhofer (2023)&lt;/DisplayText&gt;&lt;record&gt;&lt;rec-number&gt;52373&lt;/rec-number&gt;&lt;foreign-keys&gt;&lt;key app="EN" db-id="pxwxw0er9zv2fxezxdk5tt5utz5p5vtrwdv0" timestamp="1711336252"&gt;52373&lt;/key&gt;&lt;/foreign-keys&gt;&lt;ref-type name="Journal Articles"&gt;17&lt;/ref-type&gt;&lt;contributors&gt;&lt;authors&gt;&lt;author&gt;Tluste, C.&lt;/author&gt;&lt;author&gt;Birkhofer, K.&lt;/author&gt;&lt;/authors&gt;&lt;/contributors&gt;&lt;titles&gt;&lt;title&gt;&lt;style face="normal" font="default" size="100%"&gt;The Roman snail (Gastropoda: Helicidae) is not a generalist herbivore, but shows food preferences for &lt;/style&gt;&lt;style face="italic" font="default" size="100%"&gt;Urtica dioica&lt;/style&gt;&lt;style face="normal" font="default" size="100%"&gt; and plant litter&lt;/style&gt;&lt;/title&gt;&lt;secondary-title&gt;Journal of Natural History&lt;/secondary-title&gt;&lt;/titles&gt;&lt;periodical&gt;&lt;full-title&gt;Journal of Natural History&lt;/full-title&gt;&lt;/periodical&gt;&lt;pages&gt;758-770&lt;/pages&gt;&lt;volume&gt;57&lt;/volume&gt;&lt;keywords&gt;&lt;keyword&gt;Helix pomatia&lt;/keyword&gt;&lt;keyword&gt;Urtica dioica&lt;/keyword&gt;&lt;keyword&gt;herbivory&lt;/keyword&gt;&lt;keyword&gt;feeding preferences&lt;/keyword&gt;&lt;keyword&gt;snail diet&lt;/keyword&gt;&lt;/keywords&gt;&lt;dates&gt;&lt;year&gt;2023&lt;/year&gt;&lt;/dates&gt;&lt;urls&gt;&lt;pdf-urls&gt;&lt;url&gt;file://J:\E Library\Plant Catalogue\T\Tluste and Birkhofer 2023 EN52373.pdf&lt;/url&gt;&lt;/pdf-urls&gt;&lt;/urls&gt;&lt;custom1&gt;Hitchhiker PRA_RG&lt;/custom1&gt;&lt;electronic-resource-num&gt;https://doi.org/10.1080/00222933.2023.2203335&lt;/electronic-resource-num&gt;&lt;/record&gt;&lt;/Cite&gt;&lt;/EndNote&gt;</w:instrText>
      </w:r>
      <w:r w:rsidRPr="00261D54">
        <w:fldChar w:fldCharType="separate"/>
      </w:r>
      <w:r w:rsidRPr="00261D54">
        <w:rPr>
          <w:noProof/>
        </w:rPr>
        <w:t>Tluste and Birkhofer (2023)</w:t>
      </w:r>
      <w:r w:rsidRPr="00261D54">
        <w:fldChar w:fldCharType="end"/>
      </w:r>
      <w:r w:rsidRPr="00261D54">
        <w:t xml:space="preserve"> reported a preference for </w:t>
      </w:r>
      <w:r w:rsidRPr="00261D54">
        <w:rPr>
          <w:i/>
          <w:iCs/>
        </w:rPr>
        <w:t>Urtica</w:t>
      </w:r>
      <w:r w:rsidR="00396617">
        <w:rPr>
          <w:i/>
          <w:iCs/>
        </w:rPr>
        <w:t> </w:t>
      </w:r>
      <w:proofErr w:type="spellStart"/>
      <w:r w:rsidRPr="00261D54">
        <w:rPr>
          <w:i/>
          <w:iCs/>
        </w:rPr>
        <w:t>diocia</w:t>
      </w:r>
      <w:proofErr w:type="spellEnd"/>
      <w:r w:rsidRPr="00261D54">
        <w:t xml:space="preserve"> (common nettle) in German populations of </w:t>
      </w:r>
      <w:r w:rsidRPr="00261D54">
        <w:rPr>
          <w:i/>
          <w:iCs/>
        </w:rPr>
        <w:t>H.</w:t>
      </w:r>
      <w:r w:rsidR="00396617">
        <w:rPr>
          <w:i/>
          <w:iCs/>
        </w:rPr>
        <w:t> </w:t>
      </w:r>
      <w:proofErr w:type="spellStart"/>
      <w:r w:rsidRPr="00261D54">
        <w:rPr>
          <w:i/>
          <w:iCs/>
        </w:rPr>
        <w:t>pomatia</w:t>
      </w:r>
      <w:proofErr w:type="spellEnd"/>
      <w:r w:rsidRPr="00261D54">
        <w:t xml:space="preserve">. The authors also identified that plant litter constituted a significant proportion of the snail’s diet </w:t>
      </w:r>
      <w:r w:rsidRPr="00261D54">
        <w:fldChar w:fldCharType="begin"/>
      </w:r>
      <w:r w:rsidRPr="00261D54">
        <w:instrText xml:space="preserve"> ADDIN EN.CITE &lt;EndNote&gt;&lt;Cite&gt;&lt;Author&gt;Tluste&lt;/Author&gt;&lt;Year&gt;2023&lt;/Year&gt;&lt;RecNum&gt;52373&lt;/RecNum&gt;&lt;DisplayText&gt;(Tluste &amp;amp; Birkhofer 2023)&lt;/DisplayText&gt;&lt;record&gt;&lt;rec-number&gt;52373&lt;/rec-number&gt;&lt;foreign-keys&gt;&lt;key app="EN" db-id="pxwxw0er9zv2fxezxdk5tt5utz5p5vtrwdv0" timestamp="1711336252"&gt;52373&lt;/key&gt;&lt;/foreign-keys&gt;&lt;ref-type name="Journal Articles"&gt;17&lt;/ref-type&gt;&lt;contributors&gt;&lt;authors&gt;&lt;author&gt;Tluste, C.&lt;/author&gt;&lt;author&gt;Birkhofer, K.&lt;/author&gt;&lt;/authors&gt;&lt;/contributors&gt;&lt;titles&gt;&lt;title&gt;&lt;style face="normal" font="default" size="100%"&gt;The Roman snail (Gastropoda: Helicidae) is not a generalist herbivore, but shows food preferences for &lt;/style&gt;&lt;style face="italic" font="default" size="100%"&gt;Urtica dioica&lt;/style&gt;&lt;style face="normal" font="default" size="100%"&gt; and plant litter&lt;/style&gt;&lt;/title&gt;&lt;secondary-title&gt;Journal of Natural History&lt;/secondary-title&gt;&lt;/titles&gt;&lt;periodical&gt;&lt;full-title&gt;Journal of Natural History&lt;/full-title&gt;&lt;/periodical&gt;&lt;pages&gt;758-770&lt;/pages&gt;&lt;volume&gt;57&lt;/volume&gt;&lt;keywords&gt;&lt;keyword&gt;Helix pomatia&lt;/keyword&gt;&lt;keyword&gt;Urtica dioica&lt;/keyword&gt;&lt;keyword&gt;herbivory&lt;/keyword&gt;&lt;keyword&gt;feeding preferences&lt;/keyword&gt;&lt;keyword&gt;snail diet&lt;/keyword&gt;&lt;/keywords&gt;&lt;dates&gt;&lt;year&gt;2023&lt;/year&gt;&lt;/dates&gt;&lt;urls&gt;&lt;pdf-urls&gt;&lt;url&gt;file://J:\E Library\Plant Catalogue\T\Tluste and Birkhofer 2023 EN52373.pdf&lt;/url&gt;&lt;/pdf-urls&gt;&lt;/urls&gt;&lt;custom1&gt;Hitchhiker PRA_RG&lt;/custom1&gt;&lt;electronic-resource-num&gt;https://doi.org/10.1080/00222933.2023.2203335&lt;/electronic-resource-num&gt;&lt;/record&gt;&lt;/Cite&gt;&lt;/EndNote&gt;</w:instrText>
      </w:r>
      <w:r w:rsidRPr="00261D54">
        <w:fldChar w:fldCharType="separate"/>
      </w:r>
      <w:r w:rsidRPr="00261D54">
        <w:rPr>
          <w:noProof/>
        </w:rPr>
        <w:t>(Tluste</w:t>
      </w:r>
      <w:r w:rsidR="00184A16">
        <w:rPr>
          <w:noProof/>
        </w:rPr>
        <w:t xml:space="preserve"> and </w:t>
      </w:r>
      <w:r w:rsidRPr="00261D54">
        <w:rPr>
          <w:noProof/>
        </w:rPr>
        <w:t>Birkhofer</w:t>
      </w:r>
      <w:r w:rsidR="000D06FF">
        <w:rPr>
          <w:noProof/>
        </w:rPr>
        <w:t>,</w:t>
      </w:r>
      <w:r w:rsidRPr="00261D54">
        <w:rPr>
          <w:noProof/>
        </w:rPr>
        <w:t xml:space="preserve"> 2023)</w:t>
      </w:r>
      <w:r w:rsidRPr="00261D54">
        <w:fldChar w:fldCharType="end"/>
      </w:r>
      <w:r w:rsidRPr="00261D54">
        <w:t xml:space="preserve">, in contrast to </w:t>
      </w:r>
      <w:r w:rsidRPr="00261D54">
        <w:fldChar w:fldCharType="begin"/>
      </w:r>
      <w:r w:rsidRPr="00261D54">
        <w:instrText xml:space="preserve"> ADDIN EN.CITE &lt;EndNote&gt;&lt;Cite AuthorYear="1"&gt;&lt;Author&gt;Pollard&lt;/Author&gt;&lt;Year&gt;1975&lt;/Year&gt;&lt;RecNum&gt;40621&lt;/RecNum&gt;&lt;DisplayText&gt;Pollard (1975)&lt;/DisplayText&gt;&lt;record&gt;&lt;rec-number&gt;40621&lt;/rec-number&gt;&lt;foreign-keys&gt;&lt;key app="EN" db-id="pxwxw0er9zv2fxezxdk5tt5utz5p5vtrwdv0" timestamp="1603697315"&gt;40621&lt;/key&gt;&lt;/foreign-keys&gt;&lt;ref-type name="Journal Articles"&gt;17&lt;/ref-type&gt;&lt;contributors&gt;&lt;authors&gt;&lt;author&gt;Pollard, E.&lt;/author&gt;&lt;/authors&gt;&lt;/contributors&gt;&lt;titles&gt;&lt;title&gt;&lt;style face="normal" font="default" size="100%"&gt;Aspects of the ecology of &lt;/style&gt;&lt;style face="italic" font="default" size="100%"&gt;Helix pomatia&lt;/style&gt;&lt;style face="normal" font="default" size="100%"&gt; L.&lt;/style&gt;&lt;/title&gt;&lt;secondary-title&gt;Journal of Animal Ecology&lt;/secondary-title&gt;&lt;/titles&gt;&lt;periodical&gt;&lt;full-title&gt;Journal of Animal Ecology&lt;/full-title&gt;&lt;/periodical&gt;&lt;pages&gt;305-329&lt;/pages&gt;&lt;volume&gt;44&lt;/volume&gt;&lt;number&gt;1&lt;/number&gt;&lt;keywords&gt;&lt;keyword&gt;Helix pomatia&lt;/keyword&gt;&lt;keyword&gt;Ecology&lt;/keyword&gt;&lt;keyword&gt;Feeding preferences&lt;/keyword&gt;&lt;keyword&gt;Habitat types&lt;/keyword&gt;&lt;/keywords&gt;&lt;dates&gt;&lt;year&gt;1975&lt;/year&gt;&lt;/dates&gt;&lt;publisher&gt;[Wiley, British Ecological Society]&lt;/publisher&gt;&lt;isbn&gt;00218790, 13652656&lt;/isbn&gt;&lt;urls&gt;&lt;related-urls&gt;&lt;url&gt;http://www.jstor.org/stable/3865&lt;/url&gt;&lt;/related-urls&gt;&lt;pdf-urls&gt;&lt;url&gt;file://J:\E Library\Plant Catalogue\P\Pollard 1975 EN40621.pdf&lt;/url&gt;&lt;/pdf-urls&gt;&lt;/urls&gt;&lt;custom1&gt;CHM CBR&lt;/custom1&gt;&lt;electronic-resource-num&gt;10.2307/3865&lt;/electronic-resource-num&gt;&lt;remote-database-name&gt;JSTOR&lt;/remote-database-name&gt;&lt;access-date&gt;2020/10/21/&lt;/access-date&gt;&lt;/record&gt;&lt;/Cite&gt;&lt;/EndNote&gt;</w:instrText>
      </w:r>
      <w:r w:rsidRPr="00261D54">
        <w:fldChar w:fldCharType="separate"/>
      </w:r>
      <w:r w:rsidRPr="00261D54">
        <w:rPr>
          <w:noProof/>
        </w:rPr>
        <w:t>Pollard (1975)</w:t>
      </w:r>
      <w:r w:rsidRPr="00261D54">
        <w:fldChar w:fldCharType="end"/>
      </w:r>
      <w:r w:rsidRPr="00261D54">
        <w:t xml:space="preserve"> who stated that the bulk of </w:t>
      </w:r>
      <w:r w:rsidRPr="00261D54">
        <w:rPr>
          <w:i/>
          <w:iCs/>
        </w:rPr>
        <w:t>H.</w:t>
      </w:r>
      <w:r w:rsidR="00396617">
        <w:rPr>
          <w:i/>
          <w:iCs/>
        </w:rPr>
        <w:t> </w:t>
      </w:r>
      <w:proofErr w:type="spellStart"/>
      <w:r w:rsidRPr="00261D54">
        <w:rPr>
          <w:i/>
          <w:iCs/>
        </w:rPr>
        <w:t>pomatia</w:t>
      </w:r>
      <w:proofErr w:type="spellEnd"/>
      <w:r w:rsidRPr="00261D54">
        <w:t xml:space="preserve"> diet consisted of fresh plants.</w:t>
      </w:r>
    </w:p>
    <w:p w14:paraId="3D43EAA7" w14:textId="1B29581F" w:rsidR="00FC3F06" w:rsidRPr="00261D54" w:rsidRDefault="00FC3F06" w:rsidP="00FC3F06">
      <w:r w:rsidRPr="00261D54">
        <w:rPr>
          <w:i/>
          <w:iCs/>
        </w:rPr>
        <w:t>Helix</w:t>
      </w:r>
      <w:r w:rsidR="00396617">
        <w:rPr>
          <w:i/>
          <w:iCs/>
        </w:rPr>
        <w:t> </w:t>
      </w:r>
      <w:proofErr w:type="spellStart"/>
      <w:r w:rsidRPr="00261D54">
        <w:rPr>
          <w:i/>
          <w:iCs/>
        </w:rPr>
        <w:t>pomatia</w:t>
      </w:r>
      <w:proofErr w:type="spellEnd"/>
      <w:r w:rsidRPr="00261D54">
        <w:t xml:space="preserve"> is reported to be invasive in the United States </w:t>
      </w:r>
      <w:r w:rsidRPr="00261D54">
        <w:fldChar w:fldCharType="begin"/>
      </w:r>
      <w:r w:rsidRPr="00261D54">
        <w:instrText xml:space="preserve"> ADDIN EN.CITE &lt;EndNote&gt;&lt;Cite&gt;&lt;Author&gt;Purdue University&lt;/Author&gt;&lt;Year&gt;2024&lt;/Year&gt;&lt;RecNum&gt;52824&lt;/RecNum&gt;&lt;DisplayText&gt;(Purdue University 2024)&lt;/DisplayText&gt;&lt;record&gt;&lt;rec-number&gt;52824&lt;/rec-number&gt;&lt;foreign-keys&gt;&lt;key app="EN" db-id="pxwxw0er9zv2fxezxdk5tt5utz5p5vtrwdv0" timestamp="1715235442"&gt;52824&lt;/key&gt;&lt;/foreign-keys&gt;&lt;ref-type name="Databases"&gt;45&lt;/ref-type&gt;&lt;contributors&gt;&lt;authors&gt;&lt;author&gt;Purdue University,&lt;/author&gt;&lt;/authors&gt;&lt;/contributors&gt;&lt;titles&gt;&lt;title&gt;Pest Tracker&lt;/title&gt;&lt;/titles&gt;&lt;keywords&gt;&lt;keyword&gt;Helix pomatia&lt;/keyword&gt;&lt;/keywords&gt;&lt;dates&gt;&lt;year&gt;2024&lt;/year&gt;&lt;pub-dates&gt;&lt;date&gt;2024&lt;/date&gt;&lt;/pub-dates&gt;&lt;/dates&gt;&lt;pub-location&gt;West Lafayette (IN) USA&lt;/pub-location&gt;&lt;publisher&gt;Purdue University&lt;/publisher&gt;&lt;urls&gt;&lt;related-urls&gt;&lt;url&gt;https://www.pesttracker.org/&lt;/url&gt;&lt;/related-urls&gt;&lt;/urls&gt;&lt;custom1&gt;Hitchhikers PRA, KP&lt;/custom1&gt;&lt;/record&gt;&lt;/Cite&gt;&lt;/EndNote&gt;</w:instrText>
      </w:r>
      <w:r w:rsidRPr="00261D54">
        <w:fldChar w:fldCharType="separate"/>
      </w:r>
      <w:r w:rsidRPr="00261D54">
        <w:rPr>
          <w:noProof/>
        </w:rPr>
        <w:t>(Purdue University</w:t>
      </w:r>
      <w:r w:rsidR="000D06FF">
        <w:rPr>
          <w:noProof/>
        </w:rPr>
        <w:t>,</w:t>
      </w:r>
      <w:r w:rsidRPr="00261D54">
        <w:rPr>
          <w:noProof/>
        </w:rPr>
        <w:t xml:space="preserve"> 2024)</w:t>
      </w:r>
      <w:r w:rsidRPr="00261D54">
        <w:fldChar w:fldCharType="end"/>
      </w:r>
      <w:r w:rsidRPr="00261D54">
        <w:t xml:space="preserve">, and Canada </w:t>
      </w:r>
      <w:r w:rsidRPr="00261D54">
        <w:fldChar w:fldCharType="begin"/>
      </w:r>
      <w:r w:rsidRPr="00261D54">
        <w:instrText xml:space="preserve"> ADDIN EN.CITE &lt;EndNote&gt;&lt;Cite&gt;&lt;Author&gt;Harrap&lt;/Author&gt;&lt;Year&gt;2021&lt;/Year&gt;&lt;RecNum&gt;52809&lt;/RecNum&gt;&lt;DisplayText&gt;(Harrap 2021)&lt;/DisplayText&gt;&lt;record&gt;&lt;rec-number&gt;52809&lt;/rec-number&gt;&lt;foreign-keys&gt;&lt;key app="EN" db-id="pxwxw0er9zv2fxezxdk5tt5utz5p5vtrwdv0" timestamp="1715234792"&gt;52809&lt;/key&gt;&lt;/foreign-keys&gt;&lt;ref-type name="Newspaper Articles"&gt;23&lt;/ref-type&gt;&lt;contributors&gt;&lt;authors&gt;&lt;author&gt;Harrap, L.&lt;/author&gt;&lt;/authors&gt;&lt;/contributors&gt;&lt;titles&gt;&lt;title&gt;1 way to deal with invasive snails in Revelstoke is...to eat them?&lt;/title&gt;&lt;secondary-title&gt;Revelstoke Review&lt;/secondary-title&gt;&lt;/titles&gt;&lt;keywords&gt;&lt;keyword&gt;Helix pomatia&lt;/keyword&gt;&lt;/keywords&gt;&lt;dates&gt;&lt;year&gt;2021&lt;/year&gt;&lt;pub-dates&gt;&lt;date&gt;26 June 2021&lt;/date&gt;&lt;/pub-dates&gt;&lt;/dates&gt;&lt;publisher&gt;Revelstoke Review&lt;/publisher&gt;&lt;urls&gt;&lt;related-urls&gt;&lt;url&gt;https://www.revelstokereview.com/community/1-way-to-deal-with-invasive-snails-in-revelstoke-is-to-eat-them-4296298&lt;/url&gt;&lt;/related-urls&gt;&lt;pdf-urls&gt;&lt;url&gt;file://J:\E Library\Plant Catalogue\H\Harrap 2021 EN52809.pdf&lt;/url&gt;&lt;/pdf-urls&gt;&lt;/urls&gt;&lt;custom1&gt;HH PRA, KP&lt;/custom1&gt;&lt;access-date&gt;20 March 2024&lt;/access-date&gt;&lt;/record&gt;&lt;/Cite&gt;&lt;/EndNote&gt;</w:instrText>
      </w:r>
      <w:r w:rsidRPr="00261D54">
        <w:fldChar w:fldCharType="separate"/>
      </w:r>
      <w:r w:rsidRPr="00261D54">
        <w:rPr>
          <w:noProof/>
        </w:rPr>
        <w:t>(Harrap</w:t>
      </w:r>
      <w:r w:rsidR="000D06FF">
        <w:rPr>
          <w:noProof/>
        </w:rPr>
        <w:t>,</w:t>
      </w:r>
      <w:r w:rsidRPr="00261D54">
        <w:rPr>
          <w:noProof/>
        </w:rPr>
        <w:t xml:space="preserve"> 2021)</w:t>
      </w:r>
      <w:r w:rsidRPr="00261D54">
        <w:fldChar w:fldCharType="end"/>
      </w:r>
      <w:r w:rsidRPr="00261D54">
        <w:t xml:space="preserve"> though there are no specific claims of damage to plants or crops found in the literature. </w:t>
      </w:r>
      <w:r w:rsidRPr="00261D54">
        <w:fldChar w:fldCharType="begin"/>
      </w:r>
      <w:r w:rsidRPr="00261D54">
        <w:instrText xml:space="preserve"> ADDIN EN.CITE &lt;EndNote&gt;&lt;Cite AuthorYear="1"&gt;&lt;Author&gt;Elmslie&lt;/Author&gt;&lt;Year&gt;2005&lt;/Year&gt;&lt;RecNum&gt;52377&lt;/RecNum&gt;&lt;DisplayText&gt;Elmslie (2005)&lt;/DisplayText&gt;&lt;record&gt;&lt;rec-number&gt;52377&lt;/rec-number&gt;&lt;foreign-keys&gt;&lt;key app="EN" db-id="pxwxw0er9zv2fxezxdk5tt5utz5p5vtrwdv0" timestamp="1711338779"&gt;52377&lt;/key&gt;&lt;/foreign-keys&gt;&lt;ref-type name="Chapters"&gt;5&lt;/ref-type&gt;&lt;contributors&gt;&lt;authors&gt;&lt;author&gt;Elmslie, L.J.&lt;/author&gt;&lt;/authors&gt;&lt;secondary-authors&gt;&lt;author&gt;Paoletti, M.G.&lt;/author&gt;&lt;/secondary-authors&gt;&lt;/contributors&gt;&lt;titles&gt;&lt;title&gt;Snail collection and small-scale production in Africa and Europe&lt;/title&gt;&lt;secondary-title&gt;Ecological implications of minilivestock: potential of insects, rodents, frogs and snails&lt;/secondary-title&gt;&lt;/titles&gt;&lt;section&gt;6&lt;/section&gt;&lt;keywords&gt;&lt;keyword&gt;Snails&lt;/keyword&gt;&lt;keyword&gt;farming&lt;/keyword&gt;&lt;/keywords&gt;&lt;dates&gt;&lt;year&gt;2005&lt;/year&gt;&lt;/dates&gt;&lt;publisher&gt;CRC Press&lt;/publisher&gt;&lt;urls&gt;&lt;pdf-urls&gt;&lt;url&gt;file://J:\E Library\Plant Catalogue\E\Elmslie 2005 EN52377.pdf&lt;/url&gt;&lt;/pdf-urls&gt;&lt;/urls&gt;&lt;custom1&gt;Hitchhikers PRA_RG&lt;/custom1&gt;&lt;/record&gt;&lt;/Cite&gt;&lt;/EndNote&gt;</w:instrText>
      </w:r>
      <w:r w:rsidRPr="00261D54">
        <w:fldChar w:fldCharType="separate"/>
      </w:r>
      <w:r w:rsidRPr="00261D54">
        <w:rPr>
          <w:noProof/>
        </w:rPr>
        <w:t>Elmslie (2005)</w:t>
      </w:r>
      <w:r w:rsidRPr="00261D54">
        <w:fldChar w:fldCharType="end"/>
      </w:r>
      <w:r w:rsidRPr="00261D54">
        <w:t xml:space="preserve"> suggests that </w:t>
      </w:r>
      <w:r w:rsidRPr="00261D54">
        <w:rPr>
          <w:i/>
          <w:iCs/>
        </w:rPr>
        <w:t>H.</w:t>
      </w:r>
      <w:r w:rsidR="00396617">
        <w:rPr>
          <w:i/>
          <w:iCs/>
        </w:rPr>
        <w:t> </w:t>
      </w:r>
      <w:proofErr w:type="spellStart"/>
      <w:r w:rsidRPr="00261D54">
        <w:rPr>
          <w:i/>
          <w:iCs/>
        </w:rPr>
        <w:t>pomatia</w:t>
      </w:r>
      <w:proofErr w:type="spellEnd"/>
      <w:r w:rsidRPr="00261D54">
        <w:t xml:space="preserve"> is less of an agricultural pest compared to </w:t>
      </w:r>
      <w:r w:rsidR="006F743C" w:rsidRPr="006F743C">
        <w:rPr>
          <w:i/>
          <w:iCs/>
        </w:rPr>
        <w:t>C.</w:t>
      </w:r>
      <w:r w:rsidR="00396617">
        <w:rPr>
          <w:i/>
          <w:iCs/>
        </w:rPr>
        <w:t> </w:t>
      </w:r>
      <w:r w:rsidR="006F743C" w:rsidRPr="006F743C">
        <w:rPr>
          <w:i/>
          <w:iCs/>
        </w:rPr>
        <w:t>aspersum</w:t>
      </w:r>
      <w:r w:rsidRPr="00261D54">
        <w:t xml:space="preserve"> due to smaller egg clutch size, also observing that there are no reports of rapid spread of </w:t>
      </w:r>
      <w:r w:rsidRPr="00261D54">
        <w:rPr>
          <w:i/>
          <w:iCs/>
        </w:rPr>
        <w:t>H.</w:t>
      </w:r>
      <w:r w:rsidR="00396617">
        <w:rPr>
          <w:i/>
          <w:iCs/>
        </w:rPr>
        <w:t> </w:t>
      </w:r>
      <w:proofErr w:type="spellStart"/>
      <w:r w:rsidRPr="00261D54">
        <w:rPr>
          <w:i/>
          <w:iCs/>
        </w:rPr>
        <w:t>pomatia</w:t>
      </w:r>
      <w:proofErr w:type="spellEnd"/>
      <w:r w:rsidRPr="00261D54">
        <w:t>.</w:t>
      </w:r>
    </w:p>
    <w:p w14:paraId="718DE966" w14:textId="336E4715" w:rsidR="00FC3F06" w:rsidRPr="00261D54" w:rsidRDefault="00FC3F06" w:rsidP="00FC3F06">
      <w:r w:rsidRPr="00261D54">
        <w:rPr>
          <w:i/>
          <w:iCs/>
        </w:rPr>
        <w:lastRenderedPageBreak/>
        <w:t>Helix</w:t>
      </w:r>
      <w:r w:rsidR="00396617">
        <w:rPr>
          <w:i/>
          <w:iCs/>
        </w:rPr>
        <w:t> </w:t>
      </w:r>
      <w:proofErr w:type="spellStart"/>
      <w:r w:rsidRPr="00261D54">
        <w:rPr>
          <w:i/>
          <w:iCs/>
        </w:rPr>
        <w:t>pomatia</w:t>
      </w:r>
      <w:proofErr w:type="spellEnd"/>
      <w:r w:rsidRPr="00261D54">
        <w:t xml:space="preserve"> is claimed to be the most famous of the world’s edible snails, thanks to its popularity in French cuisine </w:t>
      </w:r>
      <w:r w:rsidRPr="00261D54">
        <w:fldChar w:fldCharType="begin"/>
      </w:r>
      <w:r w:rsidRPr="00261D54">
        <w:instrText xml:space="preserve"> ADDIN EN.CITE &lt;EndNote&gt;&lt;Cite&gt;&lt;Author&gt;Elmslie&lt;/Author&gt;&lt;Year&gt;2005&lt;/Year&gt;&lt;RecNum&gt;52377&lt;/RecNum&gt;&lt;DisplayText&gt;(Elmslie 2005)&lt;/DisplayText&gt;&lt;record&gt;&lt;rec-number&gt;52377&lt;/rec-number&gt;&lt;foreign-keys&gt;&lt;key app="EN" db-id="pxwxw0er9zv2fxezxdk5tt5utz5p5vtrwdv0" timestamp="1711338779"&gt;52377&lt;/key&gt;&lt;/foreign-keys&gt;&lt;ref-type name="Chapters"&gt;5&lt;/ref-type&gt;&lt;contributors&gt;&lt;authors&gt;&lt;author&gt;Elmslie, L.J.&lt;/author&gt;&lt;/authors&gt;&lt;secondary-authors&gt;&lt;author&gt;Paoletti, M.G.&lt;/author&gt;&lt;/secondary-authors&gt;&lt;/contributors&gt;&lt;titles&gt;&lt;title&gt;Snail collection and small-scale production in Africa and Europe&lt;/title&gt;&lt;secondary-title&gt;Ecological implications of minilivestock: potential of insects, rodents, frogs and snails&lt;/secondary-title&gt;&lt;/titles&gt;&lt;section&gt;6&lt;/section&gt;&lt;keywords&gt;&lt;keyword&gt;Snails&lt;/keyword&gt;&lt;keyword&gt;farming&lt;/keyword&gt;&lt;/keywords&gt;&lt;dates&gt;&lt;year&gt;2005&lt;/year&gt;&lt;/dates&gt;&lt;publisher&gt;CRC Press&lt;/publisher&gt;&lt;urls&gt;&lt;pdf-urls&gt;&lt;url&gt;file://J:\E Library\Plant Catalogue\E\Elmslie 2005 EN52377.pdf&lt;/url&gt;&lt;/pdf-urls&gt;&lt;/urls&gt;&lt;custom1&gt;Hitchhikers PRA_RG&lt;/custom1&gt;&lt;/record&gt;&lt;/Cite&gt;&lt;/EndNote&gt;</w:instrText>
      </w:r>
      <w:r w:rsidRPr="00261D54">
        <w:fldChar w:fldCharType="separate"/>
      </w:r>
      <w:r w:rsidRPr="00261D54">
        <w:rPr>
          <w:noProof/>
        </w:rPr>
        <w:t>(Elmslie</w:t>
      </w:r>
      <w:r w:rsidR="000D06FF">
        <w:rPr>
          <w:noProof/>
        </w:rPr>
        <w:t>,</w:t>
      </w:r>
      <w:r w:rsidRPr="00261D54">
        <w:rPr>
          <w:noProof/>
        </w:rPr>
        <w:t xml:space="preserve"> 2005)</w:t>
      </w:r>
      <w:r w:rsidRPr="00261D54">
        <w:fldChar w:fldCharType="end"/>
      </w:r>
      <w:r w:rsidRPr="00261D54">
        <w:t xml:space="preserve">. </w:t>
      </w:r>
      <w:r w:rsidRPr="00261D54">
        <w:rPr>
          <w:i/>
          <w:iCs/>
        </w:rPr>
        <w:t>H</w:t>
      </w:r>
      <w:r w:rsidR="006D3EA3">
        <w:rPr>
          <w:i/>
          <w:iCs/>
        </w:rPr>
        <w:t>. </w:t>
      </w:r>
      <w:proofErr w:type="spellStart"/>
      <w:r w:rsidRPr="00261D54">
        <w:rPr>
          <w:i/>
          <w:iCs/>
        </w:rPr>
        <w:t>pomatia</w:t>
      </w:r>
      <w:proofErr w:type="spellEnd"/>
      <w:r w:rsidRPr="00261D54">
        <w:t xml:space="preserve"> are more difficult to cultivate than </w:t>
      </w:r>
      <w:r w:rsidR="006F743C" w:rsidRPr="006F743C">
        <w:rPr>
          <w:i/>
          <w:iCs/>
        </w:rPr>
        <w:t>C.</w:t>
      </w:r>
      <w:r w:rsidR="006D3EA3">
        <w:rPr>
          <w:i/>
          <w:iCs/>
        </w:rPr>
        <w:t> </w:t>
      </w:r>
      <w:r w:rsidR="006F743C" w:rsidRPr="006F743C">
        <w:rPr>
          <w:i/>
          <w:iCs/>
        </w:rPr>
        <w:t>aspersum</w:t>
      </w:r>
      <w:r w:rsidRPr="00261D54">
        <w:t xml:space="preserve"> and other edible snails. To meet the demand, many snails are collected from the wild </w:t>
      </w:r>
      <w:r w:rsidRPr="00261D54">
        <w:fldChar w:fldCharType="begin">
          <w:fldData xml:space="preserve">PEVuZE5vdGU+PENpdGU+PEF1dGhvcj5SeWdhxYJvLUdhbGV3c2thPC9BdXRob3I+PFllYXI+MjAy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</w:fldData>
        </w:fldChar>
      </w:r>
      <w:r w:rsidRPr="00261D54">
        <w:instrText xml:space="preserve"> ADDIN EN.CITE </w:instrText>
      </w:r>
      <w:r w:rsidRPr="00261D54">
        <w:fldChar w:fldCharType="begin">
          <w:fldData xml:space="preserve">PEVuZE5vdGU+PENpdGU+PEF1dGhvcj5SeWdhxYJvLUdhbGV3c2thPC9BdXRob3I+PFllYXI+MjAy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</w:fldData>
        </w:fldChar>
      </w:r>
      <w:r w:rsidRPr="00261D54">
        <w:instrText xml:space="preserve"> ADDIN EN.CITE.DATA </w:instrText>
      </w:r>
      <w:r w:rsidRPr="00261D54">
        <w:fldChar w:fldCharType="end"/>
      </w:r>
      <w:r w:rsidRPr="00261D54">
        <w:fldChar w:fldCharType="separate"/>
      </w:r>
      <w:r w:rsidRPr="00261D54">
        <w:rPr>
          <w:noProof/>
        </w:rPr>
        <w:t>(Rygało-Galewska, Zglińska</w:t>
      </w:r>
      <w:r w:rsidR="00184A16">
        <w:rPr>
          <w:noProof/>
        </w:rPr>
        <w:t xml:space="preserve"> and </w:t>
      </w:r>
      <w:r w:rsidRPr="00261D54">
        <w:rPr>
          <w:noProof/>
        </w:rPr>
        <w:t>Niemiec</w:t>
      </w:r>
      <w:r w:rsidR="000D06FF">
        <w:rPr>
          <w:noProof/>
        </w:rPr>
        <w:t>,</w:t>
      </w:r>
      <w:r w:rsidRPr="00261D54">
        <w:rPr>
          <w:noProof/>
        </w:rPr>
        <w:t xml:space="preserve"> 2022)</w:t>
      </w:r>
      <w:r w:rsidRPr="00261D54">
        <w:fldChar w:fldCharType="end"/>
      </w:r>
      <w:r w:rsidRPr="00261D54">
        <w:t xml:space="preserve">. This has resulted in a decrease in populations in the native range, leading many European countries to regulate wild harvesting and/or protect the species </w:t>
      </w:r>
      <w:r w:rsidRPr="00261D54">
        <w:fldChar w:fldCharType="begin">
          <w:fldData xml:space="preserve">PEVuZE5vdGU+PENpdGU+PEF1dGhvcj7FgXlzYWs8L0F1dGhvcj48WWVhcj4xOTk5PC9ZZWFyPjxS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</w:fldData>
        </w:fldChar>
      </w:r>
      <w:r w:rsidRPr="00261D54">
        <w:instrText xml:space="preserve"> ADDIN EN.CITE </w:instrText>
      </w:r>
      <w:r w:rsidRPr="00261D54">
        <w:fldChar w:fldCharType="begin">
          <w:fldData xml:space="preserve">PEVuZE5vdGU+PENpdGU+PEF1dGhvcj7FgXlzYWs8L0F1dGhvcj48WWVhcj4xOTk5PC9ZZWFyPjxS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</w:fldData>
        </w:fldChar>
      </w:r>
      <w:r w:rsidRPr="00261D54">
        <w:instrText xml:space="preserve"> ADDIN EN.CITE.DATA </w:instrText>
      </w:r>
      <w:r w:rsidRPr="00261D54">
        <w:fldChar w:fldCharType="end"/>
      </w:r>
      <w:r w:rsidRPr="00261D54">
        <w:fldChar w:fldCharType="separate"/>
      </w:r>
      <w:r w:rsidRPr="00261D54">
        <w:rPr>
          <w:noProof/>
        </w:rPr>
        <w:t>(Łysak 1999; Pollard</w:t>
      </w:r>
      <w:r w:rsidR="000D06FF">
        <w:rPr>
          <w:noProof/>
        </w:rPr>
        <w:t>,</w:t>
      </w:r>
      <w:r w:rsidRPr="00261D54">
        <w:rPr>
          <w:noProof/>
        </w:rPr>
        <w:t xml:space="preserve"> 1975; Welch</w:t>
      </w:r>
      <w:r w:rsidR="00184A16">
        <w:rPr>
          <w:noProof/>
        </w:rPr>
        <w:t xml:space="preserve"> and </w:t>
      </w:r>
      <w:r w:rsidRPr="00261D54">
        <w:rPr>
          <w:noProof/>
        </w:rPr>
        <w:t>Pollard</w:t>
      </w:r>
      <w:r w:rsidR="000D06FF">
        <w:rPr>
          <w:noProof/>
        </w:rPr>
        <w:t>,</w:t>
      </w:r>
      <w:r w:rsidRPr="00261D54">
        <w:rPr>
          <w:noProof/>
        </w:rPr>
        <w:t xml:space="preserve"> 1975)</w:t>
      </w:r>
      <w:r w:rsidRPr="00261D54">
        <w:fldChar w:fldCharType="end"/>
      </w:r>
      <w:r w:rsidRPr="00261D54">
        <w:t>.</w:t>
      </w:r>
    </w:p>
    <w:p w14:paraId="312F7416" w14:textId="28A9AE5F" w:rsidR="006D3EA3" w:rsidRDefault="00BB67E6" w:rsidP="00260475">
      <w:pPr>
        <w:pStyle w:val="Heading5"/>
      </w:pPr>
      <w:r w:rsidRPr="00261D54">
        <w:t>Morphol</w:t>
      </w:r>
      <w:r w:rsidR="001B05A8" w:rsidRPr="00261D54">
        <w:t>ogical similarities</w:t>
      </w:r>
    </w:p>
    <w:p w14:paraId="68C16D08" w14:textId="10933FC4" w:rsidR="00FC3F06" w:rsidRPr="00261D54" w:rsidRDefault="00406340" w:rsidP="00FC3F06">
      <w:r w:rsidRPr="00406340">
        <w:rPr>
          <w:i/>
          <w:iCs/>
        </w:rPr>
        <w:t>Cornu</w:t>
      </w:r>
      <w:r w:rsidR="006D3EA3">
        <w:rPr>
          <w:i/>
          <w:iCs/>
        </w:rPr>
        <w:t> </w:t>
      </w:r>
      <w:r w:rsidRPr="00406340">
        <w:rPr>
          <w:i/>
          <w:iCs/>
        </w:rPr>
        <w:t>aspersum</w:t>
      </w:r>
      <w:r w:rsidR="00FC3F06" w:rsidRPr="00261D54">
        <w:t xml:space="preserve"> can be distinguished from </w:t>
      </w:r>
      <w:r w:rsidR="00FC3F06" w:rsidRPr="00261D54">
        <w:rPr>
          <w:i/>
          <w:iCs/>
        </w:rPr>
        <w:t>H.</w:t>
      </w:r>
      <w:r w:rsidR="006D3EA3">
        <w:rPr>
          <w:i/>
          <w:iCs/>
        </w:rPr>
        <w:t> </w:t>
      </w:r>
      <w:proofErr w:type="spellStart"/>
      <w:r w:rsidR="00FC3F06" w:rsidRPr="00261D54">
        <w:rPr>
          <w:i/>
          <w:iCs/>
        </w:rPr>
        <w:t>pomatia</w:t>
      </w:r>
      <w:proofErr w:type="spellEnd"/>
      <w:r w:rsidR="00FC3F06" w:rsidRPr="00261D54">
        <w:t xml:space="preserve"> by the smaller shell, different pigmentation patterns and shell structure </w:t>
      </w:r>
      <w:r w:rsidR="00FC3F06" w:rsidRPr="00261D54">
        <w:fldChar w:fldCharType="begin"/>
      </w:r>
      <w:r w:rsidR="00FC3F06" w:rsidRPr="00261D54">
        <w:instrText xml:space="preserve"> ADDIN EN.CITE &lt;EndNote&gt;&lt;Cite&gt;&lt;Author&gt;Forsyth&lt;/Author&gt;&lt;Year&gt;2019&lt;/Year&gt;&lt;RecNum&gt;52757&lt;/RecNum&gt;&lt;DisplayText&gt;(Forsyth &amp;amp; Kamstra 2019)&lt;/DisplayText&gt;&lt;record&gt;&lt;rec-number&gt;52757&lt;/rec-number&gt;&lt;foreign-keys&gt;&lt;key app="EN" db-id="pxwxw0er9zv2fxezxdk5tt5utz5p5vtrwdv0" timestamp="1715150048"&gt;52757&lt;/key&gt;&lt;/foreign-keys&gt;&lt;ref-type name="Journal Articles"&gt;17&lt;/ref-type&gt;&lt;contributors&gt;&lt;authors&gt;&lt;author&gt;Forsyth, R.G.&lt;/author&gt;&lt;author&gt;Kamstra, J.&lt;/author&gt;&lt;/authors&gt;&lt;/contributors&gt;&lt;titles&gt;&lt;title&gt;&lt;style face="normal" font="default" size="100%"&gt;Roman snail, &lt;/style&gt;&lt;style face="italic" font="default" size="100%"&gt;Helix pomatia&lt;/style&gt;&lt;style face="normal" font="default" size="100%"&gt; (Mollusca: Helicidae), in Canada&lt;/style&gt;&lt;/title&gt;&lt;secondary-title&gt;The Canadian Field-Naturalist&lt;/secondary-title&gt;&lt;/titles&gt;&lt;periodical&gt;&lt;full-title&gt;The Canadian Field-Naturalist&lt;/full-title&gt;&lt;/periodical&gt;&lt;pages&gt;156-159&lt;/pages&gt;&lt;volume&gt;133&lt;/volume&gt;&lt;number&gt;2&lt;/number&gt;&lt;keywords&gt;&lt;keyword&gt;Mollusca&lt;/keyword&gt;&lt;keyword&gt;terrestrial snails&lt;/keyword&gt;&lt;keyword&gt;gastropod&lt;/keyword&gt;&lt;keyword&gt;new geographic records&lt;/keyword&gt;&lt;keyword&gt;Ontario&lt;/keyword&gt;&lt;keyword&gt;British Columbia&lt;/keyword&gt;&lt;keyword&gt;biogeography&lt;/keyword&gt;&lt;/keywords&gt;&lt;dates&gt;&lt;year&gt;2019&lt;/year&gt;&lt;/dates&gt;&lt;urls&gt;&lt;related-urls&gt;&lt;url&gt;https://www.canadianfieldnaturalist.ca/index.php/cfn/article/view/2150#:~:text=Roman%20Snail%2C%20Helix%20pomatia%20(Mollusca%3A%20Helicidae)%2C%20in%20Canada&amp;amp;text=Populations%20of%20Roman%20Snail%2C%20Helix,Ontario%20and%20Montrose%2C%20British%20Columbia.&lt;/url&gt;&lt;/related-urls&gt;&lt;pdf-urls&gt;&lt;url&gt;file://J:\E Library\Plant Catalogue\F\Forsyth and Kamstra 2019 EN52757.pdf&lt;/url&gt;&lt;/pdf-urls&gt;&lt;/urls&gt;&lt;custom1&gt;HH PRA, KP&lt;/custom1&gt;&lt;electronic-resource-num&gt;https://doi.org/10.22621/cfn.v133i2.2150&lt;/electronic-resource-num&gt;&lt;/record&gt;&lt;/Cite&gt;&lt;/EndNote&gt;</w:instrText>
      </w:r>
      <w:r w:rsidR="00FC3F06" w:rsidRPr="00261D54">
        <w:fldChar w:fldCharType="separate"/>
      </w:r>
      <w:r w:rsidR="00FC3F06" w:rsidRPr="00261D54">
        <w:rPr>
          <w:noProof/>
        </w:rPr>
        <w:t>(Forsyth</w:t>
      </w:r>
      <w:r w:rsidR="00184A16">
        <w:rPr>
          <w:noProof/>
        </w:rPr>
        <w:t xml:space="preserve"> and </w:t>
      </w:r>
      <w:r w:rsidR="00FC3F06" w:rsidRPr="00261D54">
        <w:rPr>
          <w:noProof/>
        </w:rPr>
        <w:t>Kamstra 2019)</w:t>
      </w:r>
      <w:r w:rsidR="00FC3F06" w:rsidRPr="00261D54">
        <w:fldChar w:fldCharType="end"/>
      </w:r>
      <w:r w:rsidR="00FC3F06" w:rsidRPr="00261D54">
        <w:t xml:space="preserve">. However, there is significant variation in shell patterns noted within populations of both species </w:t>
      </w:r>
      <w:r w:rsidR="00FC3F06" w:rsidRPr="00261D54">
        <w:fldChar w:fldCharType="begin">
          <w:fldData xml:space="preserve">PEVuZE5vdGU+PENpdGU+PEF1dGhvcj5Lb3LDoWJlazwvQXV0aG9yPjxZZWFyPjIwMTY8L1llYXI+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==
</w:fldData>
        </w:fldChar>
      </w:r>
      <w:r w:rsidR="00FC3F06" w:rsidRPr="00261D54">
        <w:instrText xml:space="preserve"> ADDIN EN.CITE </w:instrText>
      </w:r>
      <w:r w:rsidR="00FC3F06" w:rsidRPr="00261D54">
        <w:fldChar w:fldCharType="begin">
          <w:fldData xml:space="preserve">PEVuZE5vdGU+PENpdGU+PEF1dGhvcj5Lb3LDoWJlazwvQXV0aG9yPjxZZWFyPjIwMTY8L1llYXI+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==
</w:fldData>
        </w:fldChar>
      </w:r>
      <w:r w:rsidR="00FC3F06" w:rsidRPr="00261D54">
        <w:instrText xml:space="preserve"> ADDIN EN.CITE.DATA </w:instrText>
      </w:r>
      <w:r w:rsidR="00FC3F06" w:rsidRPr="00261D54">
        <w:fldChar w:fldCharType="end"/>
      </w:r>
      <w:r w:rsidR="00FC3F06" w:rsidRPr="00261D54">
        <w:fldChar w:fldCharType="separate"/>
      </w:r>
      <w:r w:rsidR="00FC3F06" w:rsidRPr="00261D54">
        <w:rPr>
          <w:noProof/>
        </w:rPr>
        <w:t>(Korábek, Juřičková</w:t>
      </w:r>
      <w:r w:rsidR="00184A16">
        <w:rPr>
          <w:noProof/>
        </w:rPr>
        <w:t xml:space="preserve"> and </w:t>
      </w:r>
      <w:r w:rsidR="00FC3F06" w:rsidRPr="00261D54">
        <w:rPr>
          <w:noProof/>
        </w:rPr>
        <w:t>Petrusek</w:t>
      </w:r>
      <w:r w:rsidR="000D06FF">
        <w:rPr>
          <w:noProof/>
        </w:rPr>
        <w:t>,</w:t>
      </w:r>
      <w:r w:rsidR="00FC3F06" w:rsidRPr="00261D54">
        <w:rPr>
          <w:noProof/>
        </w:rPr>
        <w:t xml:space="preserve"> 2016; Kougiagka</w:t>
      </w:r>
      <w:r w:rsidR="00AF0763" w:rsidRPr="00AF0763">
        <w:rPr>
          <w:i/>
          <w:noProof/>
        </w:rPr>
        <w:t xml:space="preserve"> et al</w:t>
      </w:r>
      <w:r w:rsidR="00174F05" w:rsidRPr="00174F05">
        <w:rPr>
          <w:noProof/>
        </w:rPr>
        <w:t xml:space="preserve">., </w:t>
      </w:r>
      <w:r w:rsidR="00FC3F06" w:rsidRPr="00261D54">
        <w:rPr>
          <w:noProof/>
        </w:rPr>
        <w:t>2022; Madec, Bellido</w:t>
      </w:r>
      <w:r w:rsidR="00184A16">
        <w:rPr>
          <w:noProof/>
        </w:rPr>
        <w:t xml:space="preserve"> and </w:t>
      </w:r>
      <w:r w:rsidR="00FC3F06" w:rsidRPr="00261D54">
        <w:rPr>
          <w:noProof/>
        </w:rPr>
        <w:t>Guiller</w:t>
      </w:r>
      <w:r w:rsidR="000D06FF">
        <w:rPr>
          <w:noProof/>
        </w:rPr>
        <w:t>,</w:t>
      </w:r>
      <w:r w:rsidR="00FC3F06" w:rsidRPr="00261D54">
        <w:rPr>
          <w:noProof/>
        </w:rPr>
        <w:t xml:space="preserve"> 2003; Neubert</w:t>
      </w:r>
      <w:r w:rsidR="000D06FF">
        <w:rPr>
          <w:noProof/>
        </w:rPr>
        <w:t>,</w:t>
      </w:r>
      <w:r w:rsidR="00FC3F06" w:rsidRPr="00261D54">
        <w:rPr>
          <w:noProof/>
        </w:rPr>
        <w:t xml:space="preserve"> 2014; Welter-Schultes</w:t>
      </w:r>
      <w:r w:rsidR="000D06FF">
        <w:rPr>
          <w:noProof/>
        </w:rPr>
        <w:t>,</w:t>
      </w:r>
      <w:r w:rsidR="00FC3F06" w:rsidRPr="00261D54">
        <w:rPr>
          <w:noProof/>
        </w:rPr>
        <w:t xml:space="preserve"> 2012)</w:t>
      </w:r>
      <w:r w:rsidR="00FC3F06" w:rsidRPr="00261D54">
        <w:fldChar w:fldCharType="end"/>
      </w:r>
      <w:r w:rsidR="00FC3F06" w:rsidRPr="00261D54">
        <w:t>; morphological identification alone may not be sufficient to determine identity.</w:t>
      </w:r>
    </w:p>
    <w:p w14:paraId="5F80CA9C" w14:textId="7C020017" w:rsidR="00FC3F06" w:rsidRPr="00261D54" w:rsidRDefault="00FC3F06" w:rsidP="00FC3F06">
      <w:r w:rsidRPr="00261D54">
        <w:t xml:space="preserve">The morphological identification of snail species that exhibit wide variation in shell complicates identification, especially in juvenile specimens </w:t>
      </w:r>
      <w:r w:rsidRPr="00261D54">
        <w:fldChar w:fldCharType="begin"/>
      </w:r>
      <w:r w:rsidRPr="00261D54">
        <w:instrText xml:space="preserve"> ADDIN EN.CITE &lt;EndNote&gt;&lt;Cite&gt;&lt;Author&gt;Blacket&lt;/Author&gt;&lt;Year&gt;2016&lt;/Year&gt;&lt;RecNum&gt;38482&lt;/RecNum&gt;&lt;DisplayText&gt;(Blacket et al. 2016)&lt;/DisplayText&gt;&lt;record&gt;&lt;rec-number&gt;38482&lt;/rec-number&gt;&lt;foreign-keys&gt;&lt;key app="EN" db-id="pxwxw0er9zv2fxezxdk5tt5utz5p5vtrwdv0" timestamp="1586203347"&gt;38482&lt;/key&gt;&lt;/foreign-keys&gt;&lt;ref-type name="Journal Articles"&gt;17&lt;/ref-type&gt;&lt;contributors&gt;&lt;authors&gt;&lt;author&gt;Blacket, M.J.&lt;/author&gt;&lt;author&gt;Shea, M.&lt;/author&gt;&lt;author&gt;Semeraro, L.&lt;/author&gt;&lt;author&gt;Malipatil, M.B.&lt;/author&gt;&lt;/authors&gt;&lt;/contributors&gt;&lt;titles&gt;&lt;title&gt;Introduced Helicidae garden snails in Australia: morphological and molecular diagnostics, species distributions and systematics&lt;/title&gt;&lt;secondary-title&gt;Records of the Australian Museum&lt;/secondary-title&gt;&lt;/titles&gt;&lt;periodical&gt;&lt;full-title&gt;Records of the Australian Museum&lt;/full-title&gt;&lt;/periodical&gt;&lt;pages&gt;99-116&lt;/pages&gt;&lt;volume&gt;68&lt;/volume&gt;&lt;number&gt;3&lt;/number&gt;&lt;keywords&gt;&lt;keyword&gt;Land snails&lt;/keyword&gt;&lt;keyword&gt;Helicidae&lt;/keyword&gt;&lt;keyword&gt;introduced pests Australia&lt;/keyword&gt;&lt;keyword&gt;morphology&lt;/keyword&gt;&lt;keyword&gt;DNA barcoding&lt;/keyword&gt;&lt;keyword&gt;diagnostics&lt;/keyword&gt;&lt;keyword&gt;biosecurity&lt;/keyword&gt;&lt;keyword&gt;Eobania vermiculata&lt;/keyword&gt;&lt;keyword&gt;Theba pisana&lt;/keyword&gt;&lt;keyword&gt;Cornu aspersum&lt;/keyword&gt;&lt;keyword&gt;Cantareus apertus&lt;/keyword&gt;&lt;/keywords&gt;&lt;dates&gt;&lt;year&gt;2016&lt;/year&gt;&lt;/dates&gt;&lt;urls&gt;&lt;pdf-urls&gt;&lt;url&gt;file://J:\E Library\Plant Catalogue\B\Blacket et al 2016 EN38482.pdf&lt;/url&gt;&lt;/pdf-urls&gt;&lt;/urls&gt;&lt;/record&gt;&lt;/Cite&gt;&lt;/EndNote&gt;</w:instrText>
      </w:r>
      <w:r w:rsidRPr="00261D54">
        <w:fldChar w:fldCharType="separate"/>
      </w:r>
      <w:r w:rsidRPr="00261D54">
        <w:rPr>
          <w:noProof/>
        </w:rPr>
        <w:t>(Blacket</w:t>
      </w:r>
      <w:r w:rsidR="00AF0763" w:rsidRPr="00AF0763">
        <w:rPr>
          <w:i/>
          <w:noProof/>
        </w:rPr>
        <w:t xml:space="preserve"> et al</w:t>
      </w:r>
      <w:r w:rsidR="00174F05" w:rsidRPr="00174F05">
        <w:rPr>
          <w:noProof/>
        </w:rPr>
        <w:t xml:space="preserve">., </w:t>
      </w:r>
      <w:r w:rsidRPr="00261D54">
        <w:rPr>
          <w:noProof/>
        </w:rPr>
        <w:t>2016)</w:t>
      </w:r>
      <w:r w:rsidRPr="00261D54">
        <w:fldChar w:fldCharType="end"/>
      </w:r>
      <w:r w:rsidRPr="00261D54">
        <w:t xml:space="preserve">. The geographic range of </w:t>
      </w:r>
      <w:r w:rsidR="00406340" w:rsidRPr="00406340">
        <w:rPr>
          <w:i/>
          <w:iCs/>
        </w:rPr>
        <w:t>C</w:t>
      </w:r>
      <w:r w:rsidR="00991AB3">
        <w:rPr>
          <w:i/>
          <w:iCs/>
        </w:rPr>
        <w:t>. </w:t>
      </w:r>
      <w:r w:rsidR="00406340" w:rsidRPr="00406340">
        <w:rPr>
          <w:i/>
          <w:iCs/>
        </w:rPr>
        <w:t>aspersum</w:t>
      </w:r>
      <w:r w:rsidRPr="00261D54">
        <w:t xml:space="preserve"> and </w:t>
      </w:r>
      <w:r w:rsidRPr="00261D54">
        <w:rPr>
          <w:i/>
          <w:iCs/>
        </w:rPr>
        <w:t>H.</w:t>
      </w:r>
      <w:r w:rsidR="00991AB3">
        <w:rPr>
          <w:i/>
          <w:iCs/>
        </w:rPr>
        <w:t> </w:t>
      </w:r>
      <w:proofErr w:type="spellStart"/>
      <w:r w:rsidRPr="00261D54">
        <w:rPr>
          <w:i/>
          <w:iCs/>
        </w:rPr>
        <w:t>pomatia</w:t>
      </w:r>
      <w:proofErr w:type="spellEnd"/>
      <w:r w:rsidRPr="00261D54">
        <w:t xml:space="preserve"> overlap.</w:t>
      </w:r>
    </w:p>
    <w:p w14:paraId="26A753F0" w14:textId="73CA73E7" w:rsidR="00FF3401" w:rsidRDefault="00FC3F06" w:rsidP="0026709E">
      <w:r w:rsidRPr="00261D54">
        <w:t xml:space="preserve">In summary, </w:t>
      </w:r>
      <w:r w:rsidRPr="00261D54">
        <w:rPr>
          <w:i/>
          <w:iCs/>
        </w:rPr>
        <w:t>H.</w:t>
      </w:r>
      <w:r w:rsidR="00991AB3">
        <w:rPr>
          <w:i/>
          <w:iCs/>
        </w:rPr>
        <w:t> </w:t>
      </w:r>
      <w:proofErr w:type="spellStart"/>
      <w:r w:rsidRPr="00261D54">
        <w:rPr>
          <w:i/>
          <w:iCs/>
        </w:rPr>
        <w:t>pomatia</w:t>
      </w:r>
      <w:proofErr w:type="spellEnd"/>
      <w:r w:rsidRPr="00261D54">
        <w:t xml:space="preserve"> is a quarantine pest for Australia. It has the ability to establish and spread demonstrated by established populations in countries, both native and introduced, with climates similar to areas of Australia. </w:t>
      </w:r>
      <w:r w:rsidRPr="00261D54">
        <w:rPr>
          <w:i/>
          <w:iCs/>
        </w:rPr>
        <w:t>H</w:t>
      </w:r>
      <w:r w:rsidR="00991AB3">
        <w:rPr>
          <w:i/>
          <w:iCs/>
        </w:rPr>
        <w:t>. </w:t>
      </w:r>
      <w:proofErr w:type="spellStart"/>
      <w:r w:rsidRPr="00261D54">
        <w:rPr>
          <w:i/>
          <w:iCs/>
        </w:rPr>
        <w:t>pomatia</w:t>
      </w:r>
      <w:proofErr w:type="spellEnd"/>
      <w:r w:rsidRPr="00261D54">
        <w:t xml:space="preserve"> has consequences for plant health, feeding on a range of ornamental and agricultural hosts that are present in Australia.</w:t>
      </w:r>
    </w:p>
    <w:p w14:paraId="7E5BD979" w14:textId="66740544" w:rsidR="004E7186" w:rsidRPr="00261D54" w:rsidRDefault="004E7186" w:rsidP="004E7186">
      <w:pPr>
        <w:pStyle w:val="Heading3"/>
        <w:spacing w:before="120" w:after="240"/>
      </w:pPr>
      <w:bookmarkStart w:id="56" w:name="_Toc209421977"/>
      <w:r>
        <w:t>Conclusion</w:t>
      </w:r>
      <w:bookmarkEnd w:id="56"/>
    </w:p>
    <w:p w14:paraId="30A9D4F7" w14:textId="1DF95059" w:rsidR="004E7186" w:rsidRPr="00F93D91" w:rsidRDefault="004E097B" w:rsidP="004E097B">
      <w:r>
        <w:t xml:space="preserve">From a plant health perspective, the subspecies </w:t>
      </w:r>
      <w:r w:rsidR="006F743C" w:rsidRPr="006F743C">
        <w:rPr>
          <w:i/>
          <w:iCs/>
        </w:rPr>
        <w:t>C.</w:t>
      </w:r>
      <w:r w:rsidR="00E074B5">
        <w:rPr>
          <w:i/>
          <w:iCs/>
        </w:rPr>
        <w:t> </w:t>
      </w:r>
      <w:r w:rsidR="006F743C" w:rsidRPr="006F743C">
        <w:rPr>
          <w:i/>
          <w:iCs/>
        </w:rPr>
        <w:t>aspersum</w:t>
      </w:r>
      <w:r w:rsidR="00E074B5">
        <w:rPr>
          <w:i/>
          <w:iCs/>
        </w:rPr>
        <w:t> </w:t>
      </w:r>
      <w:r w:rsidRPr="004E097B">
        <w:rPr>
          <w:i/>
          <w:iCs/>
        </w:rPr>
        <w:t>maximum</w:t>
      </w:r>
      <w:r>
        <w:t xml:space="preserve"> does not meet the IPPC definition of a quarantine pest for Australia. The available evidence suggests that </w:t>
      </w:r>
      <w:r w:rsidR="006F743C" w:rsidRPr="006F743C">
        <w:rPr>
          <w:i/>
          <w:iCs/>
        </w:rPr>
        <w:t>C.</w:t>
      </w:r>
      <w:r w:rsidR="00E074B5">
        <w:rPr>
          <w:i/>
          <w:iCs/>
        </w:rPr>
        <w:t> </w:t>
      </w:r>
      <w:r w:rsidR="006F743C" w:rsidRPr="006F743C">
        <w:rPr>
          <w:i/>
          <w:iCs/>
        </w:rPr>
        <w:t>aspersum</w:t>
      </w:r>
      <w:r>
        <w:t xml:space="preserve"> maximum is very similar to </w:t>
      </w:r>
      <w:r w:rsidR="006F743C" w:rsidRPr="006F743C">
        <w:rPr>
          <w:i/>
          <w:iCs/>
        </w:rPr>
        <w:t>C.</w:t>
      </w:r>
      <w:r w:rsidR="00E074B5">
        <w:rPr>
          <w:i/>
          <w:iCs/>
        </w:rPr>
        <w:t> </w:t>
      </w:r>
      <w:r w:rsidR="006F743C" w:rsidRPr="006F743C">
        <w:rPr>
          <w:i/>
          <w:iCs/>
        </w:rPr>
        <w:t>aspersum</w:t>
      </w:r>
      <w:r w:rsidR="00E074B5">
        <w:rPr>
          <w:i/>
          <w:iCs/>
        </w:rPr>
        <w:t> </w:t>
      </w:r>
      <w:r w:rsidRPr="004E097B">
        <w:rPr>
          <w:i/>
          <w:iCs/>
        </w:rPr>
        <w:t>aspersum</w:t>
      </w:r>
      <w:r>
        <w:t xml:space="preserve">, which is already present and widespread in Australia, and any impacts on plant health </w:t>
      </w:r>
      <w:r w:rsidRPr="00F93D91">
        <w:t xml:space="preserve">and the environment are likely to be commensurate with, or less than, those of </w:t>
      </w:r>
      <w:r w:rsidR="006F743C" w:rsidRPr="00F93D91">
        <w:rPr>
          <w:i/>
          <w:iCs/>
        </w:rPr>
        <w:t>C.</w:t>
      </w:r>
      <w:r w:rsidR="00E074B5" w:rsidRPr="00F93D91">
        <w:rPr>
          <w:i/>
          <w:iCs/>
        </w:rPr>
        <w:t> </w:t>
      </w:r>
      <w:r w:rsidR="006F743C" w:rsidRPr="00F93D91">
        <w:rPr>
          <w:i/>
          <w:iCs/>
        </w:rPr>
        <w:t>aspersum</w:t>
      </w:r>
      <w:r w:rsidR="00E074B5" w:rsidRPr="00F93D91">
        <w:rPr>
          <w:i/>
          <w:iCs/>
        </w:rPr>
        <w:t> </w:t>
      </w:r>
      <w:r w:rsidRPr="00F93D91">
        <w:rPr>
          <w:i/>
          <w:iCs/>
        </w:rPr>
        <w:t>aspersum</w:t>
      </w:r>
      <w:r w:rsidRPr="00F93D91">
        <w:t>.</w:t>
      </w:r>
    </w:p>
    <w:p w14:paraId="50D9D931" w14:textId="6696CCC1" w:rsidR="0026709E" w:rsidRPr="00F93D91" w:rsidRDefault="006561BC" w:rsidP="00885C19">
      <w:pPr>
        <w:pStyle w:val="Heading2"/>
      </w:pPr>
      <w:bookmarkStart w:id="57" w:name="_Ref171438442"/>
      <w:bookmarkStart w:id="58" w:name="_Toc209421978"/>
      <w:r w:rsidRPr="00F93D91">
        <w:lastRenderedPageBreak/>
        <w:t>Biosecurity import r</w:t>
      </w:r>
      <w:r w:rsidR="0026709E" w:rsidRPr="00F93D91">
        <w:t xml:space="preserve">isk </w:t>
      </w:r>
      <w:bookmarkEnd w:id="57"/>
      <w:r w:rsidR="00853426" w:rsidRPr="00F93D91">
        <w:t>assessment</w:t>
      </w:r>
      <w:bookmarkEnd w:id="58"/>
    </w:p>
    <w:p w14:paraId="2A80FBCC" w14:textId="77777777" w:rsidR="001D38F1" w:rsidRPr="00F93D91" w:rsidRDefault="001D38F1" w:rsidP="00A26D88">
      <w:pPr>
        <w:pStyle w:val="Heading3"/>
        <w:spacing w:before="120" w:after="240"/>
      </w:pPr>
      <w:bookmarkStart w:id="59" w:name="_Toc170833841"/>
      <w:bookmarkStart w:id="60" w:name="_Ref170975355"/>
      <w:bookmarkStart w:id="61" w:name="_Toc105675674"/>
      <w:bookmarkStart w:id="62" w:name="_Toc209421979"/>
      <w:proofErr w:type="spellStart"/>
      <w:r w:rsidRPr="00F93D91">
        <w:rPr>
          <w:i/>
          <w:iCs/>
        </w:rPr>
        <w:t>Angiostrongylus</w:t>
      </w:r>
      <w:proofErr w:type="spellEnd"/>
      <w:r w:rsidRPr="00F93D91">
        <w:t> spp.</w:t>
      </w:r>
      <w:bookmarkEnd w:id="59"/>
      <w:bookmarkEnd w:id="60"/>
      <w:bookmarkEnd w:id="62"/>
    </w:p>
    <w:p w14:paraId="47D873CE" w14:textId="7807BB76" w:rsidR="00306F84" w:rsidRPr="00F93D91" w:rsidRDefault="00306F84" w:rsidP="00F01991">
      <w:pPr>
        <w:pStyle w:val="Heading4"/>
      </w:pPr>
      <w:r w:rsidRPr="00F93D91">
        <w:t>Bac</w:t>
      </w:r>
      <w:r w:rsidR="00F55F30" w:rsidRPr="00F93D91">
        <w:t>kground</w:t>
      </w:r>
    </w:p>
    <w:p w14:paraId="46091501" w14:textId="113B09BD" w:rsidR="001D38F1" w:rsidRPr="00F93D91" w:rsidRDefault="001D38F1" w:rsidP="001D38F1">
      <w:proofErr w:type="spellStart"/>
      <w:r w:rsidRPr="00F93D91">
        <w:rPr>
          <w:i/>
          <w:iCs/>
        </w:rPr>
        <w:t>Angiostrongylus</w:t>
      </w:r>
      <w:proofErr w:type="spellEnd"/>
      <w:r w:rsidRPr="00F93D91">
        <w:t xml:space="preserve"> spp. are parasitic nematodes with an intermediate host (snails) and a definitive host (vertebrates). Some </w:t>
      </w:r>
      <w:proofErr w:type="spellStart"/>
      <w:r w:rsidRPr="00F93D91">
        <w:rPr>
          <w:rStyle w:val="Emphasis"/>
        </w:rPr>
        <w:t>Angiostrongylus</w:t>
      </w:r>
      <w:proofErr w:type="spellEnd"/>
      <w:r w:rsidRPr="00F93D91">
        <w:t xml:space="preserve"> sp</w:t>
      </w:r>
      <w:r w:rsidR="00A5551A" w:rsidRPr="00F93D91">
        <w:t>p.</w:t>
      </w:r>
      <w:r w:rsidRPr="00F93D91">
        <w:t xml:space="preserve"> use rodents as definitive hosts but most of these species display a high degree of host specificity (Anderson, 2000). Nematodes of this genus can cause potentially life-threatening diseases in several accidental host animal species, including humans (Colella</w:t>
      </w:r>
      <w:r w:rsidR="00AF0763" w:rsidRPr="00F93D91">
        <w:rPr>
          <w:i/>
        </w:rPr>
        <w:t xml:space="preserve"> et al</w:t>
      </w:r>
      <w:r w:rsidR="00174F05" w:rsidRPr="00F93D91">
        <w:t xml:space="preserve">., </w:t>
      </w:r>
      <w:r w:rsidRPr="00F93D91">
        <w:t xml:space="preserve">2016a). There are 4 species of </w:t>
      </w:r>
      <w:proofErr w:type="spellStart"/>
      <w:r w:rsidRPr="00F93D91">
        <w:rPr>
          <w:i/>
          <w:iCs/>
        </w:rPr>
        <w:t>Angiostrongylus</w:t>
      </w:r>
      <w:proofErr w:type="spellEnd"/>
      <w:r w:rsidRPr="00F93D91">
        <w:t xml:space="preserve"> (</w:t>
      </w:r>
      <w:r w:rsidRPr="00F93D91">
        <w:rPr>
          <w:i/>
          <w:iCs/>
        </w:rPr>
        <w:t>A.</w:t>
      </w:r>
      <w:r w:rsidR="00A5551A" w:rsidRPr="00F93D91">
        <w:rPr>
          <w:i/>
          <w:iCs/>
        </w:rPr>
        <w:t> </w:t>
      </w:r>
      <w:r w:rsidRPr="00F93D91">
        <w:rPr>
          <w:i/>
          <w:iCs/>
        </w:rPr>
        <w:t>vasorum</w:t>
      </w:r>
      <w:r w:rsidRPr="00F93D91">
        <w:t xml:space="preserve">, </w:t>
      </w:r>
      <w:r w:rsidRPr="00F93D91">
        <w:rPr>
          <w:i/>
          <w:iCs/>
        </w:rPr>
        <w:t>A.</w:t>
      </w:r>
      <w:r w:rsidR="00A5551A" w:rsidRPr="00F93D91">
        <w:rPr>
          <w:i/>
          <w:iCs/>
        </w:rPr>
        <w:t> </w:t>
      </w:r>
      <w:proofErr w:type="spellStart"/>
      <w:r w:rsidRPr="00F93D91">
        <w:rPr>
          <w:i/>
          <w:iCs/>
        </w:rPr>
        <w:t>abstrusus</w:t>
      </w:r>
      <w:proofErr w:type="spellEnd"/>
      <w:r w:rsidRPr="00F93D91">
        <w:t xml:space="preserve">, </w:t>
      </w:r>
      <w:r w:rsidRPr="00F93D91">
        <w:rPr>
          <w:i/>
          <w:iCs/>
        </w:rPr>
        <w:t>A.</w:t>
      </w:r>
      <w:r w:rsidR="00A5551A" w:rsidRPr="00F93D91">
        <w:rPr>
          <w:i/>
          <w:iCs/>
        </w:rPr>
        <w:t> </w:t>
      </w:r>
      <w:proofErr w:type="spellStart"/>
      <w:r w:rsidRPr="00F93D91">
        <w:rPr>
          <w:i/>
          <w:iCs/>
        </w:rPr>
        <w:t>cantonensis</w:t>
      </w:r>
      <w:proofErr w:type="spellEnd"/>
      <w:r w:rsidRPr="00F93D91">
        <w:t xml:space="preserve">, </w:t>
      </w:r>
      <w:r w:rsidRPr="00F93D91">
        <w:rPr>
          <w:i/>
          <w:iCs/>
        </w:rPr>
        <w:t>A.</w:t>
      </w:r>
      <w:r w:rsidR="00A5551A" w:rsidRPr="00F93D91">
        <w:rPr>
          <w:i/>
          <w:iCs/>
        </w:rPr>
        <w:t> </w:t>
      </w:r>
      <w:proofErr w:type="spellStart"/>
      <w:r w:rsidRPr="00F93D91">
        <w:rPr>
          <w:i/>
          <w:iCs/>
        </w:rPr>
        <w:t>chabaudi</w:t>
      </w:r>
      <w:proofErr w:type="spellEnd"/>
      <w:r w:rsidRPr="00F93D91">
        <w:t xml:space="preserve">) known to use </w:t>
      </w:r>
      <w:r w:rsidR="006F743C" w:rsidRPr="00F93D91">
        <w:rPr>
          <w:i/>
          <w:iCs/>
        </w:rPr>
        <w:t>C.</w:t>
      </w:r>
      <w:r w:rsidR="00A5551A" w:rsidRPr="00F93D91">
        <w:rPr>
          <w:i/>
          <w:iCs/>
        </w:rPr>
        <w:t> </w:t>
      </w:r>
      <w:r w:rsidR="006F743C" w:rsidRPr="00F93D91">
        <w:rPr>
          <w:i/>
          <w:iCs/>
        </w:rPr>
        <w:t>aspersum</w:t>
      </w:r>
      <w:r w:rsidRPr="00F93D91">
        <w:t xml:space="preserve"> as an intermediate host. It is not yet known if </w:t>
      </w:r>
      <w:r w:rsidRPr="00F93D91">
        <w:rPr>
          <w:i/>
          <w:iCs/>
        </w:rPr>
        <w:t>A.</w:t>
      </w:r>
      <w:r w:rsidR="008B515C" w:rsidRPr="00F93D91">
        <w:rPr>
          <w:i/>
          <w:iCs/>
        </w:rPr>
        <w:t> </w:t>
      </w:r>
      <w:proofErr w:type="spellStart"/>
      <w:r w:rsidRPr="00F93D91">
        <w:rPr>
          <w:i/>
          <w:iCs/>
        </w:rPr>
        <w:t>mackerrasae</w:t>
      </w:r>
      <w:proofErr w:type="spellEnd"/>
      <w:r w:rsidRPr="00F93D91">
        <w:t xml:space="preserve"> can infect </w:t>
      </w:r>
      <w:r w:rsidR="006F743C" w:rsidRPr="00F93D91">
        <w:rPr>
          <w:i/>
        </w:rPr>
        <w:t>C.</w:t>
      </w:r>
      <w:r w:rsidR="008B515C" w:rsidRPr="00F93D91">
        <w:rPr>
          <w:i/>
        </w:rPr>
        <w:t> </w:t>
      </w:r>
      <w:r w:rsidR="006F743C" w:rsidRPr="00F93D91">
        <w:rPr>
          <w:i/>
        </w:rPr>
        <w:t>aspersum</w:t>
      </w:r>
      <w:r w:rsidRPr="00F93D91">
        <w:t xml:space="preserve">, but it is possible given its similarities to other </w:t>
      </w:r>
      <w:proofErr w:type="spellStart"/>
      <w:r w:rsidRPr="00F93D91">
        <w:rPr>
          <w:i/>
          <w:iCs/>
        </w:rPr>
        <w:t>Angiostrongylus</w:t>
      </w:r>
      <w:proofErr w:type="spellEnd"/>
      <w:r w:rsidRPr="00F93D91">
        <w:t xml:space="preserve"> species (Aghazadeh</w:t>
      </w:r>
      <w:r w:rsidR="00AF0763" w:rsidRPr="00F93D91">
        <w:rPr>
          <w:i/>
        </w:rPr>
        <w:t xml:space="preserve"> et al</w:t>
      </w:r>
      <w:r w:rsidR="00174F05" w:rsidRPr="00F93D91">
        <w:t xml:space="preserve">., </w:t>
      </w:r>
      <w:r w:rsidRPr="00F93D91">
        <w:t xml:space="preserve">2015a). </w:t>
      </w:r>
      <w:proofErr w:type="spellStart"/>
      <w:r w:rsidRPr="00F93D91">
        <w:rPr>
          <w:i/>
          <w:iCs/>
        </w:rPr>
        <w:t>Angiostrongylus</w:t>
      </w:r>
      <w:proofErr w:type="spellEnd"/>
      <w:r w:rsidRPr="00F93D91">
        <w:t> spp. are common in wild snails (Anderson, 2000</w:t>
      </w:r>
      <w:r w:rsidR="00A33468" w:rsidRPr="00F93D91">
        <w:t>;</w:t>
      </w:r>
      <w:r w:rsidRPr="00F93D91">
        <w:t xml:space="preserve"> </w:t>
      </w:r>
      <w:proofErr w:type="spellStart"/>
      <w:r w:rsidRPr="00F93D91">
        <w:t>Barcante</w:t>
      </w:r>
      <w:proofErr w:type="spellEnd"/>
      <w:r w:rsidR="00AF0763" w:rsidRPr="00F93D91">
        <w:rPr>
          <w:i/>
        </w:rPr>
        <w:t xml:space="preserve"> et al</w:t>
      </w:r>
      <w:r w:rsidR="00174F05" w:rsidRPr="00F93D91">
        <w:t xml:space="preserve">., </w:t>
      </w:r>
      <w:r w:rsidRPr="00F93D91">
        <w:t>2003</w:t>
      </w:r>
      <w:r w:rsidR="00A33468" w:rsidRPr="00F93D91">
        <w:t>;</w:t>
      </w:r>
      <w:r w:rsidRPr="00F93D91">
        <w:t xml:space="preserve"> Colella</w:t>
      </w:r>
      <w:r w:rsidR="00AF0763" w:rsidRPr="00F93D91">
        <w:rPr>
          <w:i/>
        </w:rPr>
        <w:t xml:space="preserve"> et al</w:t>
      </w:r>
      <w:r w:rsidR="00174F05" w:rsidRPr="00F93D91">
        <w:t xml:space="preserve">., </w:t>
      </w:r>
      <w:r w:rsidRPr="00F93D91">
        <w:t>2016b</w:t>
      </w:r>
      <w:r w:rsidR="00A33468" w:rsidRPr="00F93D91">
        <w:t>;</w:t>
      </w:r>
      <w:r w:rsidRPr="00F93D91">
        <w:t xml:space="preserve"> </w:t>
      </w:r>
      <w:proofErr w:type="spellStart"/>
      <w:r w:rsidRPr="00F93D91">
        <w:t>Elsheikha</w:t>
      </w:r>
      <w:proofErr w:type="spellEnd"/>
      <w:r w:rsidR="00AF0763" w:rsidRPr="00F93D91">
        <w:rPr>
          <w:i/>
        </w:rPr>
        <w:t xml:space="preserve"> et al</w:t>
      </w:r>
      <w:r w:rsidR="00174F05" w:rsidRPr="00F93D91">
        <w:t xml:space="preserve">., </w:t>
      </w:r>
      <w:r w:rsidRPr="00F93D91">
        <w:t>2018</w:t>
      </w:r>
      <w:r w:rsidR="00A33468" w:rsidRPr="00F93D91">
        <w:t>;</w:t>
      </w:r>
      <w:r w:rsidRPr="00F93D91">
        <w:t xml:space="preserve"> Bowman</w:t>
      </w:r>
      <w:r w:rsidR="00AF0763" w:rsidRPr="00F93D91">
        <w:rPr>
          <w:i/>
        </w:rPr>
        <w:t xml:space="preserve"> et al</w:t>
      </w:r>
      <w:r w:rsidR="00174F05" w:rsidRPr="00F93D91">
        <w:t xml:space="preserve">., </w:t>
      </w:r>
      <w:r w:rsidRPr="00F93D91">
        <w:t>2002).</w:t>
      </w:r>
    </w:p>
    <w:p w14:paraId="6577B1AF" w14:textId="3DB032CE" w:rsidR="001D38F1" w:rsidRPr="00F93D91" w:rsidRDefault="001D38F1" w:rsidP="001D38F1">
      <w:proofErr w:type="spellStart"/>
      <w:r w:rsidRPr="00F93D91">
        <w:rPr>
          <w:i/>
          <w:iCs/>
        </w:rPr>
        <w:t>Angiostrongylus</w:t>
      </w:r>
      <w:proofErr w:type="spellEnd"/>
      <w:r w:rsidRPr="00F93D91">
        <w:t xml:space="preserve"> spp. infection is known as </w:t>
      </w:r>
      <w:proofErr w:type="spellStart"/>
      <w:r w:rsidRPr="00F93D91">
        <w:t>angiostrongyl</w:t>
      </w:r>
      <w:r w:rsidR="00EB6A78" w:rsidRPr="00F93D91">
        <w:t>osis</w:t>
      </w:r>
      <w:proofErr w:type="spellEnd"/>
      <w:r w:rsidRPr="00F93D91">
        <w:t xml:space="preserve"> in vertebrate animals, including humans</w:t>
      </w:r>
      <w:r w:rsidR="00C56308" w:rsidRPr="00F93D91">
        <w:t xml:space="preserve"> who consume raw snails</w:t>
      </w:r>
      <w:r w:rsidRPr="00F93D91">
        <w:t xml:space="preserve">. The disease primarily causes cardiopulmonary signs, but can also lead to eosinophilic meningitis, eosinophilic encephalitis and ocular </w:t>
      </w:r>
      <w:proofErr w:type="spellStart"/>
      <w:r w:rsidRPr="00F93D91">
        <w:t>angiostrongyl</w:t>
      </w:r>
      <w:r w:rsidR="00767281" w:rsidRPr="00F93D91">
        <w:t>osis</w:t>
      </w:r>
      <w:proofErr w:type="spellEnd"/>
      <w:r w:rsidRPr="00F93D91">
        <w:t xml:space="preserve"> (Wang</w:t>
      </w:r>
      <w:r w:rsidR="00AF0763" w:rsidRPr="00F93D91">
        <w:rPr>
          <w:i/>
        </w:rPr>
        <w:t xml:space="preserve"> et al</w:t>
      </w:r>
      <w:r w:rsidR="00174F05" w:rsidRPr="00F93D91">
        <w:t xml:space="preserve">., </w:t>
      </w:r>
      <w:r w:rsidRPr="00F93D91">
        <w:t>2012</w:t>
      </w:r>
      <w:r w:rsidR="00661A9B" w:rsidRPr="00F93D91">
        <w:t>;</w:t>
      </w:r>
      <w:r w:rsidRPr="00F93D91">
        <w:t xml:space="preserve"> </w:t>
      </w:r>
      <w:proofErr w:type="spellStart"/>
      <w:r w:rsidRPr="00F93D91">
        <w:t>Sawanyawisuth</w:t>
      </w:r>
      <w:proofErr w:type="spellEnd"/>
      <w:r w:rsidRPr="00F93D91">
        <w:t xml:space="preserve"> and </w:t>
      </w:r>
      <w:proofErr w:type="spellStart"/>
      <w:r w:rsidRPr="00F93D91">
        <w:t>Sawanyawisuth</w:t>
      </w:r>
      <w:proofErr w:type="spellEnd"/>
      <w:r w:rsidRPr="00F93D91">
        <w:t>, 2008</w:t>
      </w:r>
      <w:r w:rsidR="00661A9B" w:rsidRPr="00F93D91">
        <w:t>;</w:t>
      </w:r>
      <w:r w:rsidRPr="00F93D91">
        <w:t xml:space="preserve"> </w:t>
      </w:r>
      <w:proofErr w:type="spellStart"/>
      <w:r w:rsidRPr="00F93D91">
        <w:t>Sawanyawisuth</w:t>
      </w:r>
      <w:proofErr w:type="spellEnd"/>
      <w:r w:rsidR="00AF0763" w:rsidRPr="00F93D91">
        <w:rPr>
          <w:i/>
        </w:rPr>
        <w:t xml:space="preserve"> et al</w:t>
      </w:r>
      <w:r w:rsidR="00174F05" w:rsidRPr="00F93D91">
        <w:t xml:space="preserve">., </w:t>
      </w:r>
      <w:r w:rsidRPr="00F93D91">
        <w:t xml:space="preserve">2013). Clinical signs from </w:t>
      </w:r>
      <w:r w:rsidRPr="00F93D91">
        <w:rPr>
          <w:rStyle w:val="Emphasis"/>
        </w:rPr>
        <w:t>A.</w:t>
      </w:r>
      <w:r w:rsidR="008B515C" w:rsidRPr="00F93D91">
        <w:rPr>
          <w:rStyle w:val="Emphasis"/>
        </w:rPr>
        <w:t> </w:t>
      </w:r>
      <w:r w:rsidRPr="00F93D91">
        <w:rPr>
          <w:rStyle w:val="Emphasis"/>
        </w:rPr>
        <w:t>vasorum</w:t>
      </w:r>
      <w:r w:rsidRPr="00F93D91">
        <w:t xml:space="preserve"> can be highly variable with cardiopulmonary disorders (</w:t>
      </w:r>
      <w:r w:rsidR="009F6659" w:rsidRPr="00F93D91">
        <w:t xml:space="preserve">e.g. </w:t>
      </w:r>
      <w:r w:rsidRPr="00F93D91">
        <w:t xml:space="preserve">bronchopneumonia, cardiac dysfunction) being most common, followed by coagulopathies, then neurological presentations. Other non-specific signs have been reported such as ocular and gastrointestinal signs. </w:t>
      </w:r>
      <w:r w:rsidR="003320B5" w:rsidRPr="00F93D91">
        <w:t>Eosinophilic meningitis can also be associated with lifelong neurological impairments and well as loss of vision</w:t>
      </w:r>
      <w:r w:rsidR="00A55A78" w:rsidRPr="00F93D91">
        <w:t xml:space="preserve"> (da Silva and </w:t>
      </w:r>
      <w:proofErr w:type="spellStart"/>
      <w:r w:rsidR="00A55A78" w:rsidRPr="00F93D91">
        <w:t>Morassutti</w:t>
      </w:r>
      <w:proofErr w:type="spellEnd"/>
      <w:r w:rsidR="00A55A78" w:rsidRPr="00F93D91">
        <w:t>, 2021)</w:t>
      </w:r>
      <w:r w:rsidR="003320B5" w:rsidRPr="00F93D91">
        <w:t xml:space="preserve">. </w:t>
      </w:r>
      <w:r w:rsidRPr="00F93D91">
        <w:t>The variability in clinical presentations can make it challenging to differentiate from other canine diseases on initial presentation. There is a long prepatent period of 1 to 4 months (Di Cesare</w:t>
      </w:r>
      <w:r w:rsidR="00AF0763" w:rsidRPr="00F93D91">
        <w:rPr>
          <w:i/>
        </w:rPr>
        <w:t xml:space="preserve"> et al</w:t>
      </w:r>
      <w:r w:rsidR="00174F05" w:rsidRPr="00F93D91">
        <w:t xml:space="preserve">., </w:t>
      </w:r>
      <w:r w:rsidRPr="00F93D91">
        <w:t>2014). Cases with severe clinical signs</w:t>
      </w:r>
      <w:r w:rsidR="009F6659" w:rsidRPr="00F93D91">
        <w:t>, such as</w:t>
      </w:r>
      <w:r w:rsidRPr="00F93D91">
        <w:t xml:space="preserve"> marked pulmonary hypertension, coagulopathies or neurological signs</w:t>
      </w:r>
      <w:r w:rsidR="003E4FCC" w:rsidRPr="00F93D91">
        <w:t>,</w:t>
      </w:r>
      <w:r w:rsidRPr="00F93D91">
        <w:t xml:space="preserve"> are associated with a fatal outcome in up to 30% of cases. Conversely, in the absence of severe clinical signs 95% of cases have a positive outcome (Chapmen</w:t>
      </w:r>
      <w:r w:rsidR="00AF0763" w:rsidRPr="00F93D91">
        <w:rPr>
          <w:i/>
        </w:rPr>
        <w:t xml:space="preserve"> et al</w:t>
      </w:r>
      <w:r w:rsidR="00E40093" w:rsidRPr="00F93D91">
        <w:t>.,</w:t>
      </w:r>
      <w:r w:rsidRPr="00F93D91">
        <w:t xml:space="preserve"> 2004; Willesen</w:t>
      </w:r>
      <w:r w:rsidR="00AF0763" w:rsidRPr="00F93D91">
        <w:rPr>
          <w:i/>
        </w:rPr>
        <w:t xml:space="preserve"> et al</w:t>
      </w:r>
      <w:r w:rsidR="00E40093" w:rsidRPr="00F93D91">
        <w:t xml:space="preserve">., </w:t>
      </w:r>
      <w:r w:rsidRPr="00F93D91">
        <w:t>2007).</w:t>
      </w:r>
    </w:p>
    <w:p w14:paraId="3BE87D1D" w14:textId="69538F6A" w:rsidR="001D38F1" w:rsidRPr="00F93D91" w:rsidRDefault="001D38F1" w:rsidP="001D38F1">
      <w:r w:rsidRPr="00F93D91">
        <w:t xml:space="preserve">While disease is rare in Australia, eosinophilic meningitis caused by </w:t>
      </w:r>
      <w:r w:rsidRPr="00F93D91">
        <w:rPr>
          <w:i/>
          <w:iCs/>
        </w:rPr>
        <w:t>A.</w:t>
      </w:r>
      <w:r w:rsidR="0018039A" w:rsidRPr="00F93D91">
        <w:rPr>
          <w:i/>
          <w:iCs/>
        </w:rPr>
        <w:t> </w:t>
      </w:r>
      <w:proofErr w:type="spellStart"/>
      <w:r w:rsidRPr="00F93D91">
        <w:rPr>
          <w:i/>
          <w:iCs/>
        </w:rPr>
        <w:t>cantonensis</w:t>
      </w:r>
      <w:proofErr w:type="spellEnd"/>
      <w:r w:rsidRPr="00F93D91">
        <w:t xml:space="preserve"> has been found in a patient who ingested </w:t>
      </w:r>
      <w:r w:rsidR="00480DE5" w:rsidRPr="00F93D91">
        <w:t>two</w:t>
      </w:r>
      <w:r w:rsidRPr="00F93D91">
        <w:t xml:space="preserve"> garden slugs as part of a dare (Senanayake</w:t>
      </w:r>
      <w:r w:rsidR="00AF0763" w:rsidRPr="00F93D91">
        <w:rPr>
          <w:i/>
        </w:rPr>
        <w:t xml:space="preserve"> et al</w:t>
      </w:r>
      <w:r w:rsidR="00174F05" w:rsidRPr="00F93D91">
        <w:t xml:space="preserve">., </w:t>
      </w:r>
      <w:r w:rsidRPr="00F93D91">
        <w:t>2003). In parts of the world where disease is more common, occurrence is also attributed to direct ingestion of the intermediate host as part of the diet (</w:t>
      </w:r>
      <w:proofErr w:type="spellStart"/>
      <w:r w:rsidRPr="00F93D91">
        <w:t>Alicata</w:t>
      </w:r>
      <w:proofErr w:type="spellEnd"/>
      <w:r w:rsidRPr="00F93D91">
        <w:t xml:space="preserve"> and Brown, 1962) or from ingestion of products contaminated with infective larvae in secretions from infected intermediate hosts (Hughes and Biggs, 2002). In Taiwan cases of eosinophilic meningitis were attributed to contaminated raw vegetable juice (Tsai</w:t>
      </w:r>
      <w:r w:rsidR="00AF0763" w:rsidRPr="00F93D91">
        <w:rPr>
          <w:i/>
        </w:rPr>
        <w:t xml:space="preserve"> et al</w:t>
      </w:r>
      <w:r w:rsidR="00174F05" w:rsidRPr="00F93D91">
        <w:t xml:space="preserve">., </w:t>
      </w:r>
      <w:r w:rsidRPr="00F93D91">
        <w:t>2004).</w:t>
      </w:r>
      <w:r w:rsidR="00CD7B29" w:rsidRPr="00F93D91">
        <w:t xml:space="preserve"> Cases of </w:t>
      </w:r>
      <w:proofErr w:type="spellStart"/>
      <w:r w:rsidR="00CD7B29" w:rsidRPr="00F93D91">
        <w:t>angiostrongylosis</w:t>
      </w:r>
      <w:proofErr w:type="spellEnd"/>
      <w:r w:rsidR="00CD7B29" w:rsidRPr="00F93D91">
        <w:t xml:space="preserve"> in humans have occurred with the accidental consumption of infected snails on produce</w:t>
      </w:r>
      <w:r w:rsidR="003D662F" w:rsidRPr="00F93D91">
        <w:t xml:space="preserve"> (Yeung </w:t>
      </w:r>
      <w:r w:rsidR="003D662F" w:rsidRPr="00F93D91">
        <w:rPr>
          <w:i/>
          <w:iCs/>
        </w:rPr>
        <w:t>et al</w:t>
      </w:r>
      <w:r w:rsidR="003D662F" w:rsidRPr="00F93D91">
        <w:t>., 2013)</w:t>
      </w:r>
      <w:r w:rsidR="00CD7B29" w:rsidRPr="00F93D91">
        <w:t xml:space="preserve">. </w:t>
      </w:r>
    </w:p>
    <w:p w14:paraId="611482A5" w14:textId="3B10DA93" w:rsidR="001D38F1" w:rsidRPr="00F93D91" w:rsidRDefault="001D38F1" w:rsidP="001D38F1">
      <w:proofErr w:type="spellStart"/>
      <w:r w:rsidRPr="00F93D91">
        <w:rPr>
          <w:i/>
          <w:iCs/>
        </w:rPr>
        <w:t>Angiostrongylus</w:t>
      </w:r>
      <w:proofErr w:type="spellEnd"/>
      <w:r w:rsidR="0018039A" w:rsidRPr="00F93D91">
        <w:rPr>
          <w:i/>
        </w:rPr>
        <w:t> </w:t>
      </w:r>
      <w:proofErr w:type="spellStart"/>
      <w:r w:rsidRPr="00F93D91">
        <w:rPr>
          <w:i/>
        </w:rPr>
        <w:t>cantonensis</w:t>
      </w:r>
      <w:proofErr w:type="spellEnd"/>
      <w:r w:rsidRPr="00F93D91">
        <w:t xml:space="preserve"> is present in Australia (Aghazadeh</w:t>
      </w:r>
      <w:r w:rsidR="00AF0763" w:rsidRPr="00F93D91">
        <w:rPr>
          <w:i/>
        </w:rPr>
        <w:t xml:space="preserve"> et al</w:t>
      </w:r>
      <w:r w:rsidR="00174F05" w:rsidRPr="00F93D91">
        <w:t xml:space="preserve">., </w:t>
      </w:r>
      <w:r w:rsidRPr="00F93D91">
        <w:t>2015a</w:t>
      </w:r>
      <w:r w:rsidR="007057DE" w:rsidRPr="00F93D91">
        <w:t>;</w:t>
      </w:r>
      <w:r w:rsidRPr="00F93D91">
        <w:t xml:space="preserve"> Chan</w:t>
      </w:r>
      <w:r w:rsidR="00AF0763" w:rsidRPr="00F93D91">
        <w:rPr>
          <w:i/>
        </w:rPr>
        <w:t xml:space="preserve"> et al</w:t>
      </w:r>
      <w:r w:rsidR="00174F05" w:rsidRPr="00F93D91">
        <w:t xml:space="preserve">., </w:t>
      </w:r>
      <w:r w:rsidRPr="00F93D91">
        <w:t>2015</w:t>
      </w:r>
      <w:r w:rsidR="007057DE" w:rsidRPr="00F93D91">
        <w:t>;</w:t>
      </w:r>
      <w:r w:rsidRPr="00F93D91">
        <w:t xml:space="preserve"> </w:t>
      </w:r>
      <w:proofErr w:type="spellStart"/>
      <w:r w:rsidRPr="00F93D91">
        <w:t>Prociv</w:t>
      </w:r>
      <w:proofErr w:type="spellEnd"/>
      <w:r w:rsidRPr="00F93D91">
        <w:t xml:space="preserve"> and Carlisle, 2001), as is </w:t>
      </w:r>
      <w:r w:rsidRPr="00F93D91">
        <w:rPr>
          <w:i/>
          <w:iCs/>
        </w:rPr>
        <w:t>A.</w:t>
      </w:r>
      <w:r w:rsidR="007E58F1" w:rsidRPr="00F93D91">
        <w:rPr>
          <w:i/>
          <w:iCs/>
        </w:rPr>
        <w:t> </w:t>
      </w:r>
      <w:proofErr w:type="spellStart"/>
      <w:r w:rsidRPr="00F93D91">
        <w:rPr>
          <w:i/>
          <w:iCs/>
        </w:rPr>
        <w:t>mackerrasae</w:t>
      </w:r>
      <w:proofErr w:type="spellEnd"/>
      <w:r w:rsidRPr="00F93D91">
        <w:t xml:space="preserve"> (</w:t>
      </w:r>
      <w:proofErr w:type="spellStart"/>
      <w:r w:rsidRPr="00F93D91">
        <w:t>Bhaibulaya</w:t>
      </w:r>
      <w:proofErr w:type="spellEnd"/>
      <w:r w:rsidRPr="00F93D91">
        <w:t>, 1968; Aghazadeh</w:t>
      </w:r>
      <w:r w:rsidR="00AF0763" w:rsidRPr="00F93D91">
        <w:rPr>
          <w:i/>
        </w:rPr>
        <w:t xml:space="preserve"> et al</w:t>
      </w:r>
      <w:r w:rsidR="00174F05" w:rsidRPr="00F93D91">
        <w:t xml:space="preserve">., </w:t>
      </w:r>
      <w:r w:rsidRPr="00F93D91">
        <w:t xml:space="preserve">2015b). </w:t>
      </w:r>
      <w:r w:rsidRPr="00F93D91">
        <w:rPr>
          <w:i/>
          <w:iCs/>
        </w:rPr>
        <w:t>A.</w:t>
      </w:r>
      <w:r w:rsidR="007E58F1" w:rsidRPr="00F93D91">
        <w:rPr>
          <w:i/>
          <w:iCs/>
        </w:rPr>
        <w:t> </w:t>
      </w:r>
      <w:proofErr w:type="spellStart"/>
      <w:r w:rsidRPr="00F93D91">
        <w:rPr>
          <w:i/>
          <w:iCs/>
        </w:rPr>
        <w:t>abstrusus</w:t>
      </w:r>
      <w:proofErr w:type="spellEnd"/>
      <w:r w:rsidRPr="00F93D91">
        <w:t xml:space="preserve"> has been found in Australia (Anderson, 2000, Barrs</w:t>
      </w:r>
      <w:r w:rsidR="00AF0763" w:rsidRPr="00F93D91">
        <w:rPr>
          <w:i/>
        </w:rPr>
        <w:t xml:space="preserve"> et al</w:t>
      </w:r>
      <w:r w:rsidR="00174F05" w:rsidRPr="00F93D91">
        <w:t xml:space="preserve">., </w:t>
      </w:r>
      <w:r w:rsidRPr="00F93D91">
        <w:t xml:space="preserve">2008), though an extensive study of its range does not appear to have occurred. </w:t>
      </w:r>
      <w:r w:rsidRPr="00F93D91">
        <w:rPr>
          <w:i/>
          <w:iCs/>
        </w:rPr>
        <w:t>A.</w:t>
      </w:r>
      <w:r w:rsidR="007E58F1" w:rsidRPr="00F93D91">
        <w:rPr>
          <w:i/>
          <w:iCs/>
        </w:rPr>
        <w:t> </w:t>
      </w:r>
      <w:r w:rsidRPr="00F93D91">
        <w:rPr>
          <w:i/>
          <w:iCs/>
        </w:rPr>
        <w:t>vasorum</w:t>
      </w:r>
      <w:r w:rsidRPr="00F93D91">
        <w:t xml:space="preserve"> was only identified in Australia in a dog imported from the United Kingdom (</w:t>
      </w:r>
      <w:proofErr w:type="spellStart"/>
      <w:r w:rsidRPr="00F93D91">
        <w:t>Tebb</w:t>
      </w:r>
      <w:proofErr w:type="spellEnd"/>
      <w:r w:rsidR="00AF0763" w:rsidRPr="00F93D91">
        <w:rPr>
          <w:i/>
        </w:rPr>
        <w:t xml:space="preserve"> et al</w:t>
      </w:r>
      <w:r w:rsidR="00174F05" w:rsidRPr="00F93D91">
        <w:t xml:space="preserve">., </w:t>
      </w:r>
      <w:r w:rsidRPr="00F93D91">
        <w:t xml:space="preserve">2007) and </w:t>
      </w:r>
      <w:r w:rsidRPr="00F93D91">
        <w:rPr>
          <w:i/>
          <w:iCs/>
        </w:rPr>
        <w:t>A.</w:t>
      </w:r>
      <w:r w:rsidR="007E58F1" w:rsidRPr="00F93D91">
        <w:rPr>
          <w:i/>
          <w:iCs/>
        </w:rPr>
        <w:t> </w:t>
      </w:r>
      <w:proofErr w:type="spellStart"/>
      <w:r w:rsidRPr="00F93D91">
        <w:rPr>
          <w:i/>
          <w:iCs/>
        </w:rPr>
        <w:t>chabaudi</w:t>
      </w:r>
      <w:proofErr w:type="spellEnd"/>
      <w:r w:rsidRPr="00F93D91">
        <w:rPr>
          <w:i/>
          <w:iCs/>
        </w:rPr>
        <w:t xml:space="preserve"> </w:t>
      </w:r>
      <w:r w:rsidRPr="00F93D91">
        <w:t>has not been detected in Australia yet.</w:t>
      </w:r>
    </w:p>
    <w:p w14:paraId="6AE4EE39" w14:textId="6D7FE5BB" w:rsidR="001D38F1" w:rsidRPr="00261D54" w:rsidRDefault="001D38F1" w:rsidP="001D38F1">
      <w:pPr>
        <w:rPr>
          <w:rFonts w:asciiTheme="majorHAnsi" w:eastAsia="Calibri" w:hAnsiTheme="majorHAnsi" w:cs="Times New Roman"/>
          <w:color w:val="000000"/>
          <w:lang w:eastAsia="en-AU"/>
        </w:rPr>
      </w:pPr>
      <w:r w:rsidRPr="00F93D91">
        <w:lastRenderedPageBreak/>
        <w:t xml:space="preserve">Little is known about </w:t>
      </w:r>
      <w:r w:rsidRPr="00F93D91">
        <w:rPr>
          <w:i/>
          <w:iCs/>
        </w:rPr>
        <w:t>A.</w:t>
      </w:r>
      <w:r w:rsidR="007E58F1" w:rsidRPr="00F93D91">
        <w:rPr>
          <w:i/>
          <w:iCs/>
        </w:rPr>
        <w:t> </w:t>
      </w:r>
      <w:proofErr w:type="spellStart"/>
      <w:r w:rsidRPr="00F93D91">
        <w:rPr>
          <w:i/>
          <w:iCs/>
        </w:rPr>
        <w:t>chabaudi</w:t>
      </w:r>
      <w:proofErr w:type="spellEnd"/>
      <w:r w:rsidRPr="00F93D91">
        <w:t>. Gherman</w:t>
      </w:r>
      <w:r w:rsidR="00AF0763" w:rsidRPr="00F93D91">
        <w:rPr>
          <w:i/>
        </w:rPr>
        <w:t xml:space="preserve"> et al</w:t>
      </w:r>
      <w:r w:rsidRPr="00F93D91">
        <w:t>, 2016 stat</w:t>
      </w:r>
      <w:r w:rsidRPr="00261D54">
        <w:t xml:space="preserve">e it rarely infects felids. In contrast, </w:t>
      </w:r>
      <w:proofErr w:type="spellStart"/>
      <w:r w:rsidRPr="00261D54">
        <w:t>Varcasia</w:t>
      </w:r>
      <w:proofErr w:type="spellEnd"/>
      <w:r w:rsidR="00AF0763" w:rsidRPr="00AF0763">
        <w:rPr>
          <w:i/>
        </w:rPr>
        <w:t xml:space="preserve"> et al</w:t>
      </w:r>
      <w:r w:rsidRPr="00261D54">
        <w:t xml:space="preserve">, 2014 citing </w:t>
      </w:r>
      <w:proofErr w:type="spellStart"/>
      <w:r w:rsidRPr="00261D54">
        <w:t>Biocca</w:t>
      </w:r>
      <w:proofErr w:type="spellEnd"/>
      <w:r w:rsidRPr="00261D54">
        <w:t xml:space="preserve"> </w:t>
      </w:r>
      <w:r w:rsidR="00AF0763">
        <w:t>(</w:t>
      </w:r>
      <w:r w:rsidRPr="00261D54">
        <w:t>1957</w:t>
      </w:r>
      <w:r w:rsidR="00AF0763">
        <w:t>)</w:t>
      </w:r>
      <w:r w:rsidRPr="00261D54">
        <w:t xml:space="preserve">, stated wildcats may have high burdens of </w:t>
      </w:r>
      <w:r w:rsidRPr="00261D54">
        <w:rPr>
          <w:i/>
          <w:iCs/>
        </w:rPr>
        <w:t>A</w:t>
      </w:r>
      <w:r w:rsidR="007E58F1">
        <w:rPr>
          <w:i/>
          <w:iCs/>
        </w:rPr>
        <w:t>. </w:t>
      </w:r>
      <w:proofErr w:type="spellStart"/>
      <w:r w:rsidRPr="00261D54">
        <w:rPr>
          <w:i/>
          <w:iCs/>
        </w:rPr>
        <w:t>chibaudi</w:t>
      </w:r>
      <w:proofErr w:type="spellEnd"/>
      <w:r w:rsidRPr="00261D54">
        <w:t>. Whether wildcats (a different subspecies to the domestic cat) are a reservoir of infection for domestic cats in various parts of the world has not been clarified to date. Additional studies to determine its distribution and impact on the health of wild and domestic cats have been recommended (</w:t>
      </w:r>
      <w:proofErr w:type="spellStart"/>
      <w:r w:rsidRPr="00261D54">
        <w:t>Varcasia</w:t>
      </w:r>
      <w:proofErr w:type="spellEnd"/>
      <w:r w:rsidR="00AF0763" w:rsidRPr="00AF0763">
        <w:rPr>
          <w:i/>
        </w:rPr>
        <w:t xml:space="preserve"> et al</w:t>
      </w:r>
      <w:r w:rsidR="00174F05" w:rsidRPr="00174F05">
        <w:t xml:space="preserve">., </w:t>
      </w:r>
      <w:r w:rsidRPr="00261D54">
        <w:t>2014).</w:t>
      </w:r>
    </w:p>
    <w:p w14:paraId="2C682DDA" w14:textId="6E4005B0" w:rsidR="00A26D88" w:rsidRPr="00261D54" w:rsidRDefault="00A26D88" w:rsidP="007D0305">
      <w:pPr>
        <w:pStyle w:val="Heading4"/>
      </w:pPr>
      <w:r w:rsidRPr="00261D54">
        <w:t>Technical information</w:t>
      </w:r>
    </w:p>
    <w:p w14:paraId="7C1E53CC" w14:textId="2A8BAA29" w:rsidR="001E0194" w:rsidRDefault="001D38F1" w:rsidP="007D0305">
      <w:pPr>
        <w:pStyle w:val="Heading5"/>
        <w:rPr>
          <w:bCs/>
        </w:rPr>
      </w:pPr>
      <w:r w:rsidRPr="00261D54">
        <w:t>Agent properties</w:t>
      </w:r>
    </w:p>
    <w:p w14:paraId="3D580840" w14:textId="2A3E9B39" w:rsidR="001D38F1" w:rsidRPr="00261D54" w:rsidRDefault="001D38F1" w:rsidP="001D38F1">
      <w:proofErr w:type="spellStart"/>
      <w:r w:rsidRPr="00261D54">
        <w:rPr>
          <w:i/>
          <w:iCs/>
        </w:rPr>
        <w:t>Angiostrongylus</w:t>
      </w:r>
      <w:proofErr w:type="spellEnd"/>
      <w:r w:rsidRPr="00261D54">
        <w:t xml:space="preserve"> spp. are part of the phylum Nematoda, Class </w:t>
      </w:r>
      <w:proofErr w:type="spellStart"/>
      <w:r w:rsidRPr="00261D54">
        <w:t>Chromadorea</w:t>
      </w:r>
      <w:proofErr w:type="spellEnd"/>
      <w:r w:rsidRPr="00261D54">
        <w:t xml:space="preserve">, Order </w:t>
      </w:r>
      <w:proofErr w:type="spellStart"/>
      <w:r w:rsidRPr="00261D54">
        <w:t>Strongylida</w:t>
      </w:r>
      <w:proofErr w:type="spellEnd"/>
      <w:r w:rsidRPr="00261D54">
        <w:t xml:space="preserve">, family </w:t>
      </w:r>
      <w:proofErr w:type="spellStart"/>
      <w:r w:rsidRPr="00261D54">
        <w:t>Angiostrongylidae</w:t>
      </w:r>
      <w:proofErr w:type="spellEnd"/>
      <w:r w:rsidRPr="00261D54">
        <w:t xml:space="preserve"> </w:t>
      </w:r>
      <w:r w:rsidRPr="00261D54">
        <w:fldChar w:fldCharType="begin"/>
      </w:r>
      <w:r w:rsidRPr="00261D54">
        <w:instrText xml:space="preserve"> ADDIN EN.CITE &lt;EndNote&gt;&lt;Cite&gt;&lt;Author&gt;GBIF&lt;/Author&gt;&lt;Year&gt;2022&lt;/Year&gt;&lt;RecNum&gt;1817&lt;/RecNum&gt;&lt;DisplayText&gt;(GBIF, 2022a)&lt;/DisplayText&gt;&lt;record&gt;&lt;rec-number&gt;1817&lt;/rec-number&gt;&lt;foreign-keys&gt;&lt;key app="EN" db-id="rrwaerrrmwz007e0sr8vzwfj29zxe9tfwr9r" timestamp="1652768972"&gt;1817&lt;/key&gt;&lt;/foreign-keys&gt;&lt;ref-type name="Online Database"&gt;45&lt;/ref-type&gt;&lt;contributors&gt;&lt;authors&gt;&lt;author&gt;GBIF&lt;/author&gt;&lt;/authors&gt;&lt;/contributors&gt;&lt;titles&gt;&lt;title&gt;&lt;style face="italic" font="default" size="100%"&gt;Angiostrongylus&lt;/style&gt;&lt;style face="normal" font="default" size="100%"&gt; Kamensky, 1905&lt;/style&gt;&lt;/title&gt;&lt;/titles&gt;&lt;dates&gt;&lt;year&gt;2022&lt;/year&gt;&lt;pub-dates&gt;&lt;date&gt;17-05-2022&lt;/date&gt;&lt;/pub-dates&gt;&lt;/dates&gt;&lt;urls&gt;&lt;related-urls&gt;&lt;url&gt;https://www.gbif.org/species/5430007&lt;/url&gt;&lt;/related-urls&gt;&lt;/urls&gt;&lt;/record&gt;&lt;/Cite&gt;&lt;/EndNote&gt;</w:instrText>
      </w:r>
      <w:r w:rsidRPr="00261D54">
        <w:fldChar w:fldCharType="separate"/>
      </w:r>
      <w:r w:rsidRPr="00261D54">
        <w:t>(GBIF, 2022a)</w:t>
      </w:r>
      <w:r w:rsidRPr="00261D54">
        <w:fldChar w:fldCharType="end"/>
      </w:r>
      <w:r w:rsidRPr="00261D54">
        <w:t xml:space="preserve">. </w:t>
      </w:r>
      <w:r w:rsidRPr="00261D54">
        <w:rPr>
          <w:i/>
          <w:iCs/>
        </w:rPr>
        <w:t>A.</w:t>
      </w:r>
      <w:r w:rsidR="001E0194">
        <w:rPr>
          <w:i/>
          <w:iCs/>
        </w:rPr>
        <w:t> </w:t>
      </w:r>
      <w:r w:rsidRPr="00261D54">
        <w:rPr>
          <w:i/>
          <w:iCs/>
        </w:rPr>
        <w:t>vasorum</w:t>
      </w:r>
      <w:r w:rsidRPr="00261D54">
        <w:t xml:space="preserve">, </w:t>
      </w:r>
      <w:r w:rsidRPr="00261D54">
        <w:rPr>
          <w:i/>
          <w:iCs/>
        </w:rPr>
        <w:t>A.</w:t>
      </w:r>
      <w:r w:rsidR="001E0194">
        <w:rPr>
          <w:i/>
          <w:iCs/>
        </w:rPr>
        <w:t> </w:t>
      </w:r>
      <w:proofErr w:type="spellStart"/>
      <w:r w:rsidRPr="00261D54">
        <w:rPr>
          <w:i/>
          <w:iCs/>
        </w:rPr>
        <w:t>abstrusus</w:t>
      </w:r>
      <w:proofErr w:type="spellEnd"/>
      <w:r w:rsidRPr="00261D54">
        <w:t xml:space="preserve">, </w:t>
      </w:r>
      <w:r w:rsidRPr="00261D54">
        <w:rPr>
          <w:i/>
          <w:iCs/>
        </w:rPr>
        <w:t>A.</w:t>
      </w:r>
      <w:r w:rsidR="001E0194">
        <w:rPr>
          <w:i/>
          <w:iCs/>
        </w:rPr>
        <w:t> </w:t>
      </w:r>
      <w:proofErr w:type="spellStart"/>
      <w:r w:rsidRPr="00261D54">
        <w:rPr>
          <w:i/>
          <w:iCs/>
        </w:rPr>
        <w:t>cantonensis</w:t>
      </w:r>
      <w:proofErr w:type="spellEnd"/>
      <w:r w:rsidRPr="00261D54">
        <w:t xml:space="preserve">, and </w:t>
      </w:r>
      <w:r w:rsidRPr="00261D54">
        <w:rPr>
          <w:i/>
          <w:iCs/>
        </w:rPr>
        <w:t>A.</w:t>
      </w:r>
      <w:r w:rsidR="001E0194">
        <w:rPr>
          <w:i/>
          <w:iCs/>
        </w:rPr>
        <w:t> </w:t>
      </w:r>
      <w:proofErr w:type="spellStart"/>
      <w:r w:rsidRPr="00261D54">
        <w:rPr>
          <w:i/>
          <w:iCs/>
        </w:rPr>
        <w:t>chabaudi</w:t>
      </w:r>
      <w:proofErr w:type="spellEnd"/>
      <w:r w:rsidRPr="00261D54">
        <w:t xml:space="preserve">, are known to infect </w:t>
      </w:r>
      <w:r w:rsidR="006F743C" w:rsidRPr="006F743C">
        <w:rPr>
          <w:i/>
          <w:iCs/>
        </w:rPr>
        <w:t>C.</w:t>
      </w:r>
      <w:r w:rsidR="001E0194">
        <w:rPr>
          <w:i/>
          <w:iCs/>
        </w:rPr>
        <w:t> </w:t>
      </w:r>
      <w:r w:rsidR="006F743C" w:rsidRPr="006F743C">
        <w:rPr>
          <w:i/>
          <w:iCs/>
        </w:rPr>
        <w:t>aspersum</w:t>
      </w:r>
      <w:r w:rsidRPr="00261D54">
        <w:t xml:space="preserve"> as an intermediate host. </w:t>
      </w:r>
      <w:proofErr w:type="spellStart"/>
      <w:r w:rsidRPr="00261D54">
        <w:rPr>
          <w:i/>
          <w:iCs/>
        </w:rPr>
        <w:t>Helicarion</w:t>
      </w:r>
      <w:proofErr w:type="spellEnd"/>
      <w:r w:rsidRPr="00261D54">
        <w:t xml:space="preserve"> spp. appear to be the most important intermediate hosts of </w:t>
      </w:r>
      <w:r w:rsidRPr="00261D54">
        <w:rPr>
          <w:i/>
          <w:iCs/>
        </w:rPr>
        <w:t>A.</w:t>
      </w:r>
      <w:r w:rsidR="001E0194">
        <w:rPr>
          <w:i/>
          <w:iCs/>
        </w:rPr>
        <w:t> </w:t>
      </w:r>
      <w:proofErr w:type="spellStart"/>
      <w:r w:rsidRPr="00261D54">
        <w:rPr>
          <w:i/>
          <w:iCs/>
        </w:rPr>
        <w:t>mackerrasae</w:t>
      </w:r>
      <w:proofErr w:type="spellEnd"/>
      <w:r w:rsidRPr="00261D54">
        <w:t xml:space="preserve">, at least in South-East Queensland and is theorised to be instrumental in the spread of the nematode south </w:t>
      </w:r>
      <w:r w:rsidRPr="00261D54">
        <w:fldChar w:fldCharType="begin">
          <w:fldData xml:space="preserve">PEVuZE5vdGU+PENpdGU+PEF1dGhvcj5Qcm9jaXY8L0F1dGhvcj48WWVhcj4yMDAwPC9ZZWFyPjxS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</w:fldData>
        </w:fldChar>
      </w:r>
      <w:r w:rsidRPr="00261D54">
        <w:instrText xml:space="preserve"> ADDIN EN.CITE </w:instrText>
      </w:r>
      <w:r w:rsidRPr="00261D54">
        <w:fldChar w:fldCharType="begin">
          <w:fldData xml:space="preserve">PEVuZE5vdGU+PENpdGU+PEF1dGhvcj5Qcm9jaXY8L0F1dGhvcj48WWVhcj4yMDAwPC9ZZWFyPjxS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</w:fldData>
        </w:fldChar>
      </w:r>
      <w:r w:rsidRPr="00261D54">
        <w:instrText xml:space="preserve"> ADDIN EN.CITE.DATA </w:instrText>
      </w:r>
      <w:r w:rsidRPr="00261D54">
        <w:fldChar w:fldCharType="end"/>
      </w:r>
      <w:r w:rsidRPr="00261D54">
        <w:fldChar w:fldCharType="separate"/>
      </w:r>
      <w:r w:rsidRPr="00261D54">
        <w:rPr>
          <w:noProof/>
        </w:rPr>
        <w:t>(Prociv</w:t>
      </w:r>
      <w:r w:rsidR="00AF0763" w:rsidRPr="00AF0763">
        <w:rPr>
          <w:i/>
          <w:noProof/>
        </w:rPr>
        <w:t xml:space="preserve"> et al</w:t>
      </w:r>
      <w:r w:rsidR="00174F05" w:rsidRPr="00174F05">
        <w:rPr>
          <w:noProof/>
        </w:rPr>
        <w:t xml:space="preserve">., </w:t>
      </w:r>
      <w:r w:rsidRPr="00261D54">
        <w:rPr>
          <w:noProof/>
        </w:rPr>
        <w:t>2000)</w:t>
      </w:r>
      <w:r w:rsidRPr="00261D54">
        <w:fldChar w:fldCharType="end"/>
      </w:r>
    </w:p>
    <w:p w14:paraId="75415783" w14:textId="47E3A30F" w:rsidR="001D38F1" w:rsidRPr="00261D54" w:rsidRDefault="001D38F1" w:rsidP="001D38F1">
      <w:pPr>
        <w:rPr>
          <w:lang w:eastAsia="en-AU"/>
        </w:rPr>
      </w:pPr>
      <w:r w:rsidRPr="00261D54">
        <w:rPr>
          <w:lang w:eastAsia="en-AU"/>
        </w:rPr>
        <w:t xml:space="preserve">All 5 </w:t>
      </w:r>
      <w:proofErr w:type="spellStart"/>
      <w:r w:rsidRPr="00261D54">
        <w:rPr>
          <w:i/>
          <w:lang w:eastAsia="en-AU"/>
        </w:rPr>
        <w:t>Angiostrongylus</w:t>
      </w:r>
      <w:proofErr w:type="spellEnd"/>
      <w:r w:rsidRPr="00261D54">
        <w:rPr>
          <w:i/>
          <w:lang w:eastAsia="en-AU"/>
        </w:rPr>
        <w:t> </w:t>
      </w:r>
      <w:r w:rsidRPr="00261D54">
        <w:rPr>
          <w:lang w:eastAsia="en-AU"/>
        </w:rPr>
        <w:t xml:space="preserve">spp. have similar lifecycles involving the cardiovascular system and/or lungs in the definitive host. The L1 larvae are shed by the definitive host and are either ingested by or penetrate the cuticle of the intermediate snail host </w:t>
      </w:r>
      <w:r w:rsidRPr="00261D54">
        <w:rPr>
          <w:lang w:eastAsia="en-AU"/>
        </w:rPr>
        <w:fldChar w:fldCharType="begin"/>
      </w:r>
      <w:r w:rsidRPr="00261D54">
        <w:rPr>
          <w:lang w:eastAsia="en-AU"/>
        </w:rPr>
        <w:instrText xml:space="preserve"> ADDIN EN.CITE &lt;EndNote&gt;&lt;Cite&gt;&lt;Author&gt;Anderson&lt;/Author&gt;&lt;Year&gt;2000&lt;/Year&gt;&lt;RecNum&gt;1284&lt;/RecNum&gt;&lt;DisplayText&gt;(Anderson, 2000)&lt;/DisplayText&gt;&lt;record&gt;&lt;rec-number&gt;1284&lt;/rec-number&gt;&lt;foreign-keys&gt;&lt;key app="EN" db-id="rrwaerrrmwz007e0sr8vzwfj29zxe9tfwr9r" timestamp="1649308206"&gt;1284&lt;/key&gt;&lt;/foreign-keys&gt;&lt;ref-type name="Book Section"&gt;5&lt;/ref-type&gt;&lt;contributors&gt;&lt;authors&gt;&lt;author&gt;Anderson, R.C.&lt;/author&gt;&lt;/authors&gt;&lt;/contributors&gt;&lt;titles&gt;&lt;title&gt;The superfamily Megastrongyloidea.&lt;/title&gt;&lt;secondary-title&gt;Nematode parasites of vertebrates: their development and transmission – their development and transmission.&lt;/secondary-title&gt;&lt;/titles&gt;&lt;pages&gt;129-172&lt;/pages&gt;&lt;edition&gt;2nd Edition&lt;/edition&gt;&lt;dates&gt;&lt;year&gt;2000&lt;/year&gt;&lt;/dates&gt;&lt;pub-location&gt;Wallingford&lt;/pub-location&gt;&lt;publisher&gt;CABI Publishing&lt;/publisher&gt;&lt;urls&gt;&lt;/urls&gt;&lt;/record&gt;&lt;/Cite&gt;&lt;/EndNote&gt;</w:instrText>
      </w:r>
      <w:r w:rsidRPr="00261D54">
        <w:rPr>
          <w:lang w:eastAsia="en-AU"/>
        </w:rPr>
        <w:fldChar w:fldCharType="separate"/>
      </w:r>
      <w:r w:rsidRPr="00261D54">
        <w:rPr>
          <w:noProof/>
          <w:lang w:eastAsia="en-AU"/>
        </w:rPr>
        <w:t>(Anderson, 2000)</w:t>
      </w:r>
      <w:r w:rsidRPr="00261D54">
        <w:rPr>
          <w:lang w:eastAsia="en-AU"/>
        </w:rPr>
        <w:fldChar w:fldCharType="end"/>
      </w:r>
      <w:r w:rsidRPr="00261D54">
        <w:rPr>
          <w:lang w:eastAsia="en-AU"/>
        </w:rPr>
        <w:t xml:space="preserve">. The location of the larvae within the intermediate host varies depending on the species. </w:t>
      </w:r>
      <w:r w:rsidRPr="00261D54">
        <w:rPr>
          <w:i/>
          <w:iCs/>
          <w:lang w:eastAsia="en-AU"/>
        </w:rPr>
        <w:t>A.</w:t>
      </w:r>
      <w:r w:rsidR="007D796E">
        <w:rPr>
          <w:i/>
          <w:iCs/>
          <w:lang w:eastAsia="en-AU"/>
        </w:rPr>
        <w:t> </w:t>
      </w:r>
      <w:proofErr w:type="spellStart"/>
      <w:r w:rsidRPr="00261D54">
        <w:rPr>
          <w:i/>
          <w:iCs/>
          <w:lang w:eastAsia="en-AU"/>
        </w:rPr>
        <w:t>abstrusus</w:t>
      </w:r>
      <w:proofErr w:type="spellEnd"/>
      <w:r w:rsidRPr="00261D54">
        <w:rPr>
          <w:lang w:eastAsia="en-AU"/>
        </w:rPr>
        <w:t xml:space="preserve"> larvae are mostly found in the foot and viscera of the snail </w:t>
      </w:r>
      <w:r w:rsidRPr="00261D54">
        <w:rPr>
          <w:lang w:eastAsia="en-AU"/>
        </w:rPr>
        <w:fldChar w:fldCharType="begin"/>
      </w:r>
      <w:r w:rsidRPr="00261D54">
        <w:rPr>
          <w:lang w:eastAsia="en-AU"/>
        </w:rPr>
        <w:instrText xml:space="preserve"> ADDIN EN.CITE &lt;EndNote&gt;&lt;Cite&gt;&lt;Author&gt;Colella&lt;/Author&gt;&lt;Year&gt;2015&lt;/Year&gt;&lt;RecNum&gt;74&lt;/RecNum&gt;&lt;DisplayText&gt;(Colella et al., 2015)&lt;/DisplayText&gt;&lt;record&gt;&lt;rec-number&gt;74&lt;/rec-number&gt;&lt;foreign-keys&gt;&lt;key app="EN" db-id="rrwaerrrmwz007e0sr8vzwfj29zxe9tfwr9r" timestamp="1627276251"&gt;74&lt;/key&gt;&lt;/foreign-keys&gt;&lt;ref-type name="Journal Article"&gt;17&lt;/ref-type&gt;&lt;contributors&gt;&lt;authors&gt;&lt;author&gt;Colella, V.&lt;/author&gt;&lt;author&gt;Giannelli, A.&lt;/author&gt;&lt;author&gt;Brianti, E.&lt;/author&gt;&lt;author&gt;Ramos, R. A. N.&lt;/author&gt;&lt;author&gt;Cantacessi, C.&lt;/author&gt;&lt;author&gt;Dantas-Torres, F.&lt;/author&gt;&lt;author&gt;Otranto, D.&lt;/author&gt;&lt;/authors&gt;&lt;/contributors&gt;&lt;auth-address&gt;Univ Bari, Dept Vet Med, I-70010 Bari, Italy&amp;#xD;Univ Messina, Dept Vet Sci, I-98122 Messina, Italy&amp;#xD;Univ Cambridge, Dept Vet Med, Cambridge CB3 0ES, England&amp;#xD;Fundacao Oswaldo Cruz, Dept Immunol, Aggeu Magalhaes Res Ctr, BR-50670420 Recife, PE, Brazil&lt;/auth-address&gt;&lt;titles&gt;&lt;title&gt;Feline lungworms unlock a novel mode of parasite transmission&lt;/title&gt;&lt;secondary-title&gt;Scientific Reports&lt;/secondary-title&gt;&lt;alt-title&gt;Sci Rep-Uk&lt;/alt-title&gt;&lt;/titles&gt;&lt;periodical&gt;&lt;full-title&gt;Scientific Reports&lt;/full-title&gt;&lt;abbr-1&gt;Sci Rep-Uk&lt;/abbr-1&gt;&lt;/periodical&gt;&lt;alt-periodical&gt;&lt;full-title&gt;Scientific Reports&lt;/full-title&gt;&lt;abbr-1&gt;Sci Rep-Uk&lt;/abbr-1&gt;&lt;/alt-periodical&gt;&lt;volume&gt;5&lt;/volume&gt;&lt;keywords&gt;&lt;keyword&gt;angiostrongylus-cantonensis&lt;/keyword&gt;&lt;keyword&gt;eosinophilic meningitis&lt;/keyword&gt;&lt;keyword&gt;helminth-parasites&lt;/keyword&gt;&lt;keyword&gt;infection&lt;/keyword&gt;&lt;keyword&gt;emergence&lt;/keyword&gt;&lt;/keywords&gt;&lt;dates&gt;&lt;year&gt;2015&lt;/year&gt;&lt;pub-dates&gt;&lt;date&gt;Aug 14&lt;/date&gt;&lt;/pub-dates&gt;&lt;/dates&gt;&lt;isbn&gt;2045-2322&lt;/isbn&gt;&lt;accession-num&gt;WOS:000359489400001&lt;/accession-num&gt;&lt;urls&gt;&lt;related-urls&gt;&lt;url&gt;&amp;lt;Go to ISI&amp;gt;://WOS:000359489400001&lt;/url&gt;&lt;/related-urls&gt;&lt;/urls&gt;&lt;electronic-resource-num&gt;ARTN 13105&amp;#xD;10.1038/srep13105&lt;/electronic-resource-num&gt;&lt;language&gt;English&lt;/language&gt;&lt;/record&gt;&lt;/Cite&gt;&lt;/EndNote&gt;</w:instrText>
      </w:r>
      <w:r w:rsidRPr="00261D54">
        <w:rPr>
          <w:lang w:eastAsia="en-AU"/>
        </w:rPr>
        <w:fldChar w:fldCharType="separate"/>
      </w:r>
      <w:r w:rsidRPr="00261D54">
        <w:rPr>
          <w:noProof/>
          <w:lang w:eastAsia="en-AU"/>
        </w:rPr>
        <w:t>(Colella</w:t>
      </w:r>
      <w:r w:rsidR="00AF0763" w:rsidRPr="00AF0763">
        <w:rPr>
          <w:i/>
          <w:noProof/>
          <w:lang w:eastAsia="en-AU"/>
        </w:rPr>
        <w:t xml:space="preserve"> et al</w:t>
      </w:r>
      <w:r w:rsidR="00174F05" w:rsidRPr="00174F05">
        <w:rPr>
          <w:noProof/>
          <w:lang w:eastAsia="en-AU"/>
        </w:rPr>
        <w:t xml:space="preserve">., </w:t>
      </w:r>
      <w:r w:rsidRPr="00261D54">
        <w:rPr>
          <w:noProof/>
          <w:lang w:eastAsia="en-AU"/>
        </w:rPr>
        <w:t>2015)</w:t>
      </w:r>
      <w:r w:rsidRPr="00261D54">
        <w:rPr>
          <w:lang w:eastAsia="en-AU"/>
        </w:rPr>
        <w:fldChar w:fldCharType="end"/>
      </w:r>
      <w:r w:rsidRPr="00261D54">
        <w:rPr>
          <w:lang w:eastAsia="en-AU"/>
        </w:rPr>
        <w:t xml:space="preserve">. </w:t>
      </w:r>
      <w:r w:rsidRPr="00261D54">
        <w:rPr>
          <w:i/>
          <w:iCs/>
        </w:rPr>
        <w:t>A.</w:t>
      </w:r>
      <w:r w:rsidR="007D796E">
        <w:rPr>
          <w:i/>
          <w:iCs/>
        </w:rPr>
        <w:t> </w:t>
      </w:r>
      <w:proofErr w:type="spellStart"/>
      <w:r w:rsidRPr="00261D54">
        <w:rPr>
          <w:i/>
          <w:iCs/>
        </w:rPr>
        <w:t>cantonensis</w:t>
      </w:r>
      <w:proofErr w:type="spellEnd"/>
      <w:r w:rsidRPr="00261D54">
        <w:t xml:space="preserve"> larvae are found in the foot, lung, muscle</w:t>
      </w:r>
      <w:r w:rsidR="00E9426E">
        <w:t>,</w:t>
      </w:r>
      <w:r w:rsidRPr="00261D54">
        <w:t xml:space="preserve"> liver and connective tissue of the snail </w:t>
      </w:r>
      <w:r w:rsidRPr="00261D54">
        <w:fldChar w:fldCharType="begin">
          <w:fldData xml:space="preserve">PEVuZE5vdGU+PENpdGU+PEF1dGhvcj5IZVhpYW5nPC9BdXRob3I+PFllYXI+MjAwOTwvWWVhcj48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</w:fldData>
        </w:fldChar>
      </w:r>
      <w:r w:rsidRPr="00261D54">
        <w:instrText xml:space="preserve"> ADDIN EN.CITE </w:instrText>
      </w:r>
      <w:r w:rsidRPr="00261D54">
        <w:fldChar w:fldCharType="begin">
          <w:fldData xml:space="preserve">PEVuZE5vdGU+PENpdGU+PEF1dGhvcj5IZVhpYW5nPC9BdXRob3I+PFllYXI+MjAwOTwvWWVhcj48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</w:fldData>
        </w:fldChar>
      </w:r>
      <w:r w:rsidRPr="00261D54">
        <w:instrText xml:space="preserve"> ADDIN EN.CITE.DATA </w:instrText>
      </w:r>
      <w:r w:rsidRPr="00261D54">
        <w:fldChar w:fldCharType="end"/>
      </w:r>
      <w:r w:rsidRPr="00261D54">
        <w:fldChar w:fldCharType="separate"/>
      </w:r>
      <w:r w:rsidRPr="00261D54">
        <w:rPr>
          <w:noProof/>
        </w:rPr>
        <w:t>(HeXiang</w:t>
      </w:r>
      <w:r w:rsidR="00AF0763" w:rsidRPr="00AF0763">
        <w:rPr>
          <w:i/>
          <w:noProof/>
        </w:rPr>
        <w:t xml:space="preserve"> et al</w:t>
      </w:r>
      <w:r w:rsidR="00174F05" w:rsidRPr="00174F05">
        <w:rPr>
          <w:noProof/>
        </w:rPr>
        <w:t xml:space="preserve">., </w:t>
      </w:r>
      <w:r w:rsidRPr="00261D54">
        <w:rPr>
          <w:noProof/>
        </w:rPr>
        <w:t>2009</w:t>
      </w:r>
      <w:r w:rsidR="00AF0763">
        <w:rPr>
          <w:noProof/>
        </w:rPr>
        <w:t xml:space="preserve">; </w:t>
      </w:r>
      <w:r w:rsidRPr="00261D54">
        <w:rPr>
          <w:noProof/>
        </w:rPr>
        <w:t>Modry</w:t>
      </w:r>
      <w:r w:rsidR="00AF0763" w:rsidRPr="00AF0763">
        <w:rPr>
          <w:i/>
          <w:noProof/>
        </w:rPr>
        <w:t xml:space="preserve"> et al</w:t>
      </w:r>
      <w:r w:rsidR="00174F05" w:rsidRPr="00174F05">
        <w:rPr>
          <w:noProof/>
        </w:rPr>
        <w:t xml:space="preserve">., </w:t>
      </w:r>
      <w:r w:rsidRPr="00261D54">
        <w:rPr>
          <w:noProof/>
        </w:rPr>
        <w:t>2021)</w:t>
      </w:r>
      <w:r w:rsidRPr="00261D54">
        <w:fldChar w:fldCharType="end"/>
      </w:r>
      <w:r w:rsidRPr="00261D54">
        <w:t>.</w:t>
      </w:r>
      <w:r w:rsidRPr="00261D54">
        <w:rPr>
          <w:lang w:eastAsia="en-AU"/>
        </w:rPr>
        <w:t xml:space="preserve"> The period of larval development within mollusc species can vary depending on temperature and location </w:t>
      </w:r>
      <w:r w:rsidRPr="00261D54">
        <w:rPr>
          <w:lang w:eastAsia="en-AU"/>
        </w:rPr>
        <w:fldChar w:fldCharType="begin"/>
      </w:r>
      <w:r w:rsidRPr="00261D54">
        <w:rPr>
          <w:lang w:eastAsia="en-AU"/>
        </w:rPr>
        <w:instrText xml:space="preserve"> ADDIN EN.CITE &lt;EndNote&gt;&lt;Cite&gt;&lt;Author&gt;Alicata&lt;/Author&gt;&lt;Year&gt;1965&lt;/Year&gt;&lt;RecNum&gt;1486&lt;/RecNum&gt;&lt;DisplayText&gt;(Alicata, 1965, Anderson, 2000)&lt;/DisplayText&gt;&lt;record&gt;&lt;rec-number&gt;1486&lt;/rec-number&gt;&lt;foreign-keys&gt;&lt;key app="EN" db-id="rrwaerrrmwz007e0sr8vzwfj29zxe9tfwr9r" timestamp="1652664174"&gt;1486&lt;/key&gt;&lt;/foreign-keys&gt;&lt;ref-type name="Book Section"&gt;5&lt;/ref-type&gt;&lt;contributors&gt;&lt;authors&gt;&lt;author&gt;Alicata, Joseph E.&lt;/author&gt;&lt;/authors&gt;&lt;/contributors&gt;&lt;titles&gt;&lt;title&gt;Biology and Distribution of the Rat Lungworm, Angiostrongylus cantonensis, and its Relationship to Eosinophilic Meningoencephalitis and other Neurological Disorders of Man and Animals&lt;/title&gt;&lt;secondary-title&gt;Advances in Parasitology Volume 3&lt;/secondary-title&gt;&lt;tertiary-title&gt;Advances in Parasitology&lt;/tertiary-title&gt;&lt;/titles&gt;&lt;pages&gt;223-248&lt;/pages&gt;&lt;dates&gt;&lt;year&gt;1965&lt;/year&gt;&lt;/dates&gt;&lt;isbn&gt;9780120317035&lt;/isbn&gt;&lt;urls&gt;&lt;/urls&gt;&lt;electronic-resource-num&gt;10.1016/s0065-308x(08)60366-8&lt;/electronic-resource-num&gt;&lt;/record&gt;&lt;/Cite&gt;&lt;Cite&gt;&lt;Author&gt;Anderson&lt;/Author&gt;&lt;Year&gt;2000&lt;/Year&gt;&lt;RecNum&gt;1284&lt;/RecNum&gt;&lt;record&gt;&lt;rec-number&gt;1284&lt;/rec-number&gt;&lt;foreign-keys&gt;&lt;key app="EN" db-id="rrwaerrrmwz007e0sr8vzwfj29zxe9tfwr9r" timestamp="1649308206"&gt;1284&lt;/key&gt;&lt;/foreign-keys&gt;&lt;ref-type name="Book Section"&gt;5&lt;/ref-type&gt;&lt;contributors&gt;&lt;authors&gt;&lt;author&gt;Anderson, R.C.&lt;/author&gt;&lt;/authors&gt;&lt;/contributors&gt;&lt;titles&gt;&lt;title&gt;The superfamily Megastrongyloidea.&lt;/title&gt;&lt;secondary-title&gt;Nematode parasites of vertebrates: their development and transmission – their development and transmission.&lt;/secondary-title&gt;&lt;/titles&gt;&lt;pages&gt;129-172&lt;/pages&gt;&lt;edition&gt;2nd Edition&lt;/edition&gt;&lt;dates&gt;&lt;year&gt;2000&lt;/year&gt;&lt;/dates&gt;&lt;pub-location&gt;Wallingford&lt;/pub-location&gt;&lt;publisher&gt;CABI Publishing&lt;/publisher&gt;&lt;urls&gt;&lt;/urls&gt;&lt;/record&gt;&lt;/Cite&gt;&lt;/EndNote&gt;</w:instrText>
      </w:r>
      <w:r w:rsidRPr="00261D54">
        <w:rPr>
          <w:lang w:eastAsia="en-AU"/>
        </w:rPr>
        <w:fldChar w:fldCharType="separate"/>
      </w:r>
      <w:r w:rsidRPr="00261D54">
        <w:rPr>
          <w:noProof/>
          <w:lang w:eastAsia="en-AU"/>
        </w:rPr>
        <w:t>(Alicata, 1965</w:t>
      </w:r>
      <w:r w:rsidR="00AF0763">
        <w:rPr>
          <w:noProof/>
          <w:lang w:eastAsia="en-AU"/>
        </w:rPr>
        <w:t xml:space="preserve">; </w:t>
      </w:r>
      <w:r w:rsidRPr="00261D54">
        <w:rPr>
          <w:noProof/>
          <w:lang w:eastAsia="en-AU"/>
        </w:rPr>
        <w:t>Anderson, 2000</w:t>
      </w:r>
      <w:r w:rsidR="00AF0763">
        <w:rPr>
          <w:noProof/>
          <w:lang w:eastAsia="en-AU"/>
        </w:rPr>
        <w:t xml:space="preserve">; </w:t>
      </w:r>
      <w:r w:rsidRPr="00261D54">
        <w:rPr>
          <w:lang w:eastAsia="en-AU"/>
        </w:rPr>
        <w:fldChar w:fldCharType="end"/>
      </w:r>
      <w:r w:rsidRPr="00261D54">
        <w:rPr>
          <w:lang w:eastAsia="en-AU"/>
        </w:rPr>
        <w:fldChar w:fldCharType="begin"/>
      </w:r>
      <w:r w:rsidRPr="00261D54">
        <w:rPr>
          <w:lang w:eastAsia="en-AU"/>
        </w:rPr>
        <w:instrText xml:space="preserve"> ADDIN EN.CITE &lt;EndNote&gt;&lt;Cite&gt;&lt;Author&gt;HeXiang&lt;/Author&gt;&lt;Year&gt;2009&lt;/Year&gt;&lt;RecNum&gt;1716&lt;/RecNum&gt;&lt;DisplayText&gt;(HeXiang et al., 2009)&lt;/DisplayText&gt;&lt;record&gt;&lt;rec-number&gt;1716&lt;/rec-number&gt;&lt;foreign-keys&gt;&lt;key app="EN" db-id="rrwaerrrmwz007e0sr8vzwfj29zxe9tfwr9r" timestamp="1652700130"&gt;1716&lt;/key&gt;&lt;/foreign-keys&gt;&lt;ref-type name="Journal Article"&gt;17&lt;/ref-type&gt;&lt;contributors&gt;&lt;authors&gt;&lt;author&gt;HeXiang, L.&lt;/author&gt;&lt;author&gt;Shan, L.&lt;/author&gt;&lt;author&gt;Ling, H.&lt;/author&gt;&lt;author&gt;XiaoNong, Z.&lt;/author&gt;&lt;/authors&gt;&lt;/contributors&gt;&lt;titles&gt;&lt;title&gt;&lt;style face="normal" font="default" size="100%"&gt;Establishment and observation of the life cycle of &lt;/style&gt;&lt;style face="italic" font="default" size="100%"&gt;Angiostrongylus cantonensis&lt;/style&gt;&lt;style face="normal" font="default" size="100%"&gt; in a laboratory setting&lt;/style&gt;&lt;/title&gt;&lt;secondary-title&gt;Journal of Pathogen Biology,&lt;/secondary-title&gt;&lt;/titles&gt;&lt;periodical&gt;&lt;full-title&gt;Journal of Pathogen Biology,&lt;/full-title&gt;&lt;/periodical&gt;&lt;pages&gt;836-839&lt;/pages&gt;&lt;volume&gt; 4&lt;/volume&gt;&lt;number&gt;11&lt;/number&gt;&lt;dates&gt;&lt;year&gt;2009&lt;/year&gt;&lt;/dates&gt;&lt;urls&gt;&lt;/urls&gt;&lt;/record&gt;&lt;/Cite&gt;&lt;/EndNote&gt;</w:instrText>
      </w:r>
      <w:r w:rsidRPr="00261D54">
        <w:rPr>
          <w:lang w:eastAsia="en-AU"/>
        </w:rPr>
        <w:fldChar w:fldCharType="separate"/>
      </w:r>
      <w:r w:rsidRPr="00261D54">
        <w:rPr>
          <w:noProof/>
          <w:lang w:eastAsia="en-AU"/>
        </w:rPr>
        <w:t>HeXiang</w:t>
      </w:r>
      <w:r w:rsidR="00AF0763" w:rsidRPr="00AF0763">
        <w:rPr>
          <w:i/>
          <w:noProof/>
          <w:lang w:eastAsia="en-AU"/>
        </w:rPr>
        <w:t xml:space="preserve"> et al</w:t>
      </w:r>
      <w:r w:rsidR="00174F05" w:rsidRPr="00174F05">
        <w:rPr>
          <w:noProof/>
          <w:lang w:eastAsia="en-AU"/>
        </w:rPr>
        <w:t xml:space="preserve">., </w:t>
      </w:r>
      <w:r w:rsidRPr="00261D54">
        <w:rPr>
          <w:noProof/>
          <w:lang w:eastAsia="en-AU"/>
        </w:rPr>
        <w:t>2009)</w:t>
      </w:r>
      <w:r w:rsidRPr="00261D54">
        <w:rPr>
          <w:lang w:eastAsia="en-AU"/>
        </w:rPr>
        <w:fldChar w:fldCharType="end"/>
      </w:r>
      <w:r w:rsidRPr="00261D54">
        <w:rPr>
          <w:lang w:eastAsia="en-AU"/>
        </w:rPr>
        <w:t xml:space="preserve">. The larvae undergo 2 moults in the snail where they develop into an infective third stage (L3). The definitive (and accidental) hosts become infected when they directly ingest the infected snail </w:t>
      </w:r>
      <w:r w:rsidRPr="00261D54">
        <w:rPr>
          <w:lang w:eastAsia="en-AU"/>
        </w:rPr>
        <w:fldChar w:fldCharType="begin"/>
      </w:r>
      <w:r w:rsidRPr="00261D54">
        <w:rPr>
          <w:lang w:eastAsia="en-AU"/>
        </w:rPr>
        <w:instrText xml:space="preserve"> ADDIN EN.CITE &lt;EndNote&gt;&lt;Cite&gt;&lt;Author&gt;Cowie&lt;/Author&gt;&lt;Year&gt;2013&lt;/Year&gt;&lt;RecNum&gt;1712&lt;/RecNum&gt;&lt;DisplayText&gt;(Cowie, 2013)&lt;/DisplayText&gt;&lt;record&gt;&lt;rec-number&gt;1712&lt;/rec-number&gt;&lt;foreign-keys&gt;&lt;key app="EN" db-id="rrwaerrrmwz007e0sr8vzwfj29zxe9tfwr9r" timestamp="1652699752"&gt;1712&lt;/key&gt;&lt;/foreign-keys&gt;&lt;ref-type name="Journal Article"&gt;17&lt;/ref-type&gt;&lt;contributors&gt;&lt;authors&gt;&lt;author&gt;Cowie, R. H.&lt;/author&gt;&lt;/authors&gt;&lt;/contributors&gt;&lt;titles&gt;&lt;title&gt;Pathways for transmission of Angiostrongyliasis and the risk of disease associated with them&lt;/title&gt;&lt;secondary-title&gt;Hawai’i Journal of Medicine and Public Health&lt;/secondary-title&gt;&lt;/titles&gt;&lt;periodical&gt;&lt;full-title&gt;Hawai’i Journal of Medicine and Public Health&lt;/full-title&gt;&lt;/periodical&gt;&lt;pages&gt;70-74&lt;/pages&gt;&lt;volume&gt;72&lt;/volume&gt;&lt;number&gt;6&lt;/number&gt;&lt;dates&gt;&lt;year&gt;2013&lt;/year&gt;&lt;/dates&gt;&lt;urls&gt;&lt;/urls&gt;&lt;/record&gt;&lt;/Cite&gt;&lt;/EndNote&gt;</w:instrText>
      </w:r>
      <w:r w:rsidRPr="00261D54">
        <w:rPr>
          <w:lang w:eastAsia="en-AU"/>
        </w:rPr>
        <w:fldChar w:fldCharType="separate"/>
      </w:r>
      <w:r w:rsidRPr="00261D54">
        <w:rPr>
          <w:lang w:eastAsia="en-AU"/>
        </w:rPr>
        <w:t>(Cowie, 2013)</w:t>
      </w:r>
      <w:r w:rsidRPr="00261D54">
        <w:rPr>
          <w:lang w:eastAsia="en-AU"/>
        </w:rPr>
        <w:fldChar w:fldCharType="end"/>
      </w:r>
      <w:r w:rsidRPr="00261D54">
        <w:rPr>
          <w:lang w:eastAsia="en-AU"/>
        </w:rPr>
        <w:t xml:space="preserve">. They can also become indirectly infected through ingestion or contact with items contaminated by L3 containing secretions from the infected snail </w:t>
      </w:r>
      <w:r w:rsidRPr="00261D54">
        <w:rPr>
          <w:lang w:eastAsia="en-AU"/>
        </w:rPr>
        <w:fldChar w:fldCharType="begin"/>
      </w:r>
      <w:r w:rsidRPr="00261D54">
        <w:rPr>
          <w:lang w:eastAsia="en-AU"/>
        </w:rPr>
        <w:instrText xml:space="preserve"> ADDIN EN.CITE &lt;EndNote&gt;&lt;Cite&gt;&lt;Author&gt;Hughes&lt;/Author&gt;&lt;Year&gt;2002&lt;/Year&gt;&lt;RecNum&gt;1707&lt;/RecNum&gt;&lt;DisplayText&gt;(Hughes and Biggs, 2002)&lt;/DisplayText&gt;&lt;record&gt;&lt;rec-number&gt;1707&lt;/rec-number&gt;&lt;foreign-keys&gt;&lt;key app="EN" db-id="rrwaerrrmwz007e0sr8vzwfj29zxe9tfwr9r" timestamp="1652684152"&gt;1707&lt;/key&gt;&lt;/foreign-keys&gt;&lt;ref-type name="Journal Article"&gt;17&lt;/ref-type&gt;&lt;contributors&gt;&lt;authors&gt;&lt;author&gt;Hughes, A.J.&lt;/author&gt;&lt;author&gt;Biggs, B.A.&lt;/author&gt;&lt;/authors&gt;&lt;/contributors&gt;&lt;titles&gt;&lt;title&gt;Parasitic worms of the central nervous system: an Australian perspective&lt;/title&gt;&lt;secondary-title&gt;Internal Medicine Journal&lt;/secondary-title&gt;&lt;/titles&gt;&lt;periodical&gt;&lt;full-title&gt;Internal Medicine Journal&lt;/full-title&gt;&lt;/periodical&gt;&lt;pages&gt;541-553&lt;/pages&gt;&lt;volume&gt;32&lt;/volume&gt;&lt;dates&gt;&lt;year&gt;2002&lt;/year&gt;&lt;/dates&gt;&lt;urls&gt;&lt;/urls&gt;&lt;/record&gt;&lt;/Cite&gt;&lt;/EndNote&gt;</w:instrText>
      </w:r>
      <w:r w:rsidRPr="00261D54">
        <w:rPr>
          <w:lang w:eastAsia="en-AU"/>
        </w:rPr>
        <w:fldChar w:fldCharType="separate"/>
      </w:r>
      <w:r w:rsidRPr="00261D54">
        <w:rPr>
          <w:noProof/>
          <w:lang w:eastAsia="en-AU"/>
        </w:rPr>
        <w:t>(Hughes and Biggs, 2002)</w:t>
      </w:r>
      <w:r w:rsidRPr="00261D54">
        <w:rPr>
          <w:lang w:eastAsia="en-AU"/>
        </w:rPr>
        <w:fldChar w:fldCharType="end"/>
      </w:r>
      <w:r w:rsidRPr="00261D54">
        <w:rPr>
          <w:lang w:eastAsia="en-AU"/>
        </w:rPr>
        <w:t xml:space="preserve">, noting L3 larvae persist in water and on moist soils </w:t>
      </w:r>
      <w:r w:rsidRPr="00261D54">
        <w:rPr>
          <w:lang w:eastAsia="en-AU"/>
        </w:rPr>
        <w:fldChar w:fldCharType="begin">
          <w:fldData xml:space="preserve">PEVuZE5vdGU+PENpdGU+PEF1dGhvcj5BbGljYXRhPC9BdXRob3I+PFllYXI+MTk2NTwvWWVhcj48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</w:fldData>
        </w:fldChar>
      </w:r>
      <w:r w:rsidRPr="00261D54">
        <w:rPr>
          <w:lang w:eastAsia="en-AU"/>
        </w:rPr>
        <w:instrText xml:space="preserve"> ADDIN EN.CITE </w:instrText>
      </w:r>
      <w:r w:rsidRPr="00261D54">
        <w:rPr>
          <w:lang w:eastAsia="en-AU"/>
        </w:rPr>
        <w:fldChar w:fldCharType="begin">
          <w:fldData xml:space="preserve">PEVuZE5vdGU+PENpdGU+PEF1dGhvcj5BbGljYXRhPC9BdXRob3I+PFllYXI+MTk2NTwvWWVhcj48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</w:fldData>
        </w:fldChar>
      </w:r>
      <w:r w:rsidRPr="00261D54">
        <w:rPr>
          <w:lang w:eastAsia="en-AU"/>
        </w:rPr>
        <w:instrText xml:space="preserve"> ADDIN EN.CITE.DATA </w:instrText>
      </w:r>
      <w:r w:rsidRPr="00261D54">
        <w:rPr>
          <w:lang w:eastAsia="en-AU"/>
        </w:rPr>
      </w:r>
      <w:r w:rsidRPr="00261D54">
        <w:rPr>
          <w:lang w:eastAsia="en-AU"/>
        </w:rPr>
        <w:fldChar w:fldCharType="end"/>
      </w:r>
      <w:r w:rsidRPr="00261D54">
        <w:rPr>
          <w:lang w:eastAsia="en-AU"/>
        </w:rPr>
      </w:r>
      <w:r w:rsidRPr="00261D54">
        <w:rPr>
          <w:lang w:eastAsia="en-AU"/>
        </w:rPr>
        <w:fldChar w:fldCharType="separate"/>
      </w:r>
      <w:r w:rsidRPr="00261D54">
        <w:rPr>
          <w:noProof/>
          <w:lang w:eastAsia="en-AU"/>
        </w:rPr>
        <w:t>(Alicata, 1965</w:t>
      </w:r>
      <w:r w:rsidR="00AF0763">
        <w:rPr>
          <w:noProof/>
          <w:lang w:eastAsia="en-AU"/>
        </w:rPr>
        <w:t xml:space="preserve">; </w:t>
      </w:r>
      <w:r w:rsidRPr="00261D54">
        <w:rPr>
          <w:noProof/>
          <w:lang w:eastAsia="en-AU"/>
        </w:rPr>
        <w:t>Modry</w:t>
      </w:r>
      <w:r w:rsidR="00AF0763" w:rsidRPr="00AF0763">
        <w:rPr>
          <w:i/>
          <w:noProof/>
          <w:lang w:eastAsia="en-AU"/>
        </w:rPr>
        <w:t xml:space="preserve"> et al</w:t>
      </w:r>
      <w:r w:rsidR="00174F05" w:rsidRPr="00174F05">
        <w:rPr>
          <w:noProof/>
          <w:lang w:eastAsia="en-AU"/>
        </w:rPr>
        <w:t xml:space="preserve">., </w:t>
      </w:r>
      <w:r w:rsidRPr="00261D54">
        <w:rPr>
          <w:noProof/>
          <w:lang w:eastAsia="en-AU"/>
        </w:rPr>
        <w:t>2021)</w:t>
      </w:r>
      <w:r w:rsidRPr="00261D54">
        <w:rPr>
          <w:lang w:eastAsia="en-AU"/>
        </w:rPr>
        <w:fldChar w:fldCharType="end"/>
      </w:r>
      <w:r w:rsidRPr="00261D54">
        <w:rPr>
          <w:lang w:eastAsia="en-AU"/>
        </w:rPr>
        <w:t>.</w:t>
      </w:r>
    </w:p>
    <w:p w14:paraId="70A47EB5" w14:textId="4B0BB21E" w:rsidR="007D796E" w:rsidRDefault="00D83A6B" w:rsidP="007D0305">
      <w:pPr>
        <w:pStyle w:val="Heading5"/>
        <w:rPr>
          <w:bCs/>
        </w:rPr>
      </w:pPr>
      <w:r w:rsidRPr="00261D54">
        <w:t>Epidemiology</w:t>
      </w:r>
    </w:p>
    <w:p w14:paraId="044BCB4F" w14:textId="207355A8" w:rsidR="001D38F1" w:rsidRPr="00261D54" w:rsidRDefault="001D38F1" w:rsidP="001D38F1">
      <w:pPr>
        <w:rPr>
          <w:lang w:eastAsia="en-AU"/>
        </w:rPr>
        <w:sectPr w:rsidR="001D38F1" w:rsidRPr="00261D54" w:rsidSect="00331130">
          <w:headerReference w:type="default" r:id="rId22"/>
          <w:footerReference w:type="default" r:id="rId23"/>
          <w:headerReference w:type="first" r:id="rId24"/>
          <w:pgSz w:w="11906" w:h="16838"/>
          <w:pgMar w:top="1418" w:right="1418" w:bottom="1418" w:left="1418" w:header="567" w:footer="283" w:gutter="0"/>
          <w:cols w:space="708"/>
          <w:titlePg/>
          <w:docGrid w:linePitch="360"/>
        </w:sectPr>
      </w:pPr>
      <w:proofErr w:type="spellStart"/>
      <w:r w:rsidRPr="00261D54">
        <w:rPr>
          <w:i/>
          <w:iCs/>
        </w:rPr>
        <w:t>Angiostrongylus</w:t>
      </w:r>
      <w:proofErr w:type="spellEnd"/>
      <w:r w:rsidRPr="00261D54">
        <w:t xml:space="preserve"> spp. require intermediate and definite hosts to be present in the same environment in order to complete their lifecycle. Each </w:t>
      </w:r>
      <w:proofErr w:type="spellStart"/>
      <w:r w:rsidRPr="00261D54">
        <w:rPr>
          <w:i/>
          <w:iCs/>
        </w:rPr>
        <w:t>Angiostrongylus</w:t>
      </w:r>
      <w:proofErr w:type="spellEnd"/>
      <w:r w:rsidRPr="00261D54">
        <w:t> species has different specific intermediate and definitive hosts (</w:t>
      </w:r>
      <w:r w:rsidRPr="00261D54">
        <w:fldChar w:fldCharType="begin"/>
      </w:r>
      <w:r w:rsidRPr="00261D54">
        <w:instrText xml:space="preserve"> REF _Ref170743472 \h  \* MERGEFORMAT </w:instrText>
      </w:r>
      <w:r w:rsidRPr="00261D54">
        <w:fldChar w:fldCharType="separate"/>
      </w:r>
      <w:r w:rsidR="008A6235" w:rsidRPr="00261D54">
        <w:t xml:space="preserve">Table </w:t>
      </w:r>
      <w:r w:rsidR="008A6235">
        <w:t>4</w:t>
      </w:r>
      <w:r w:rsidRPr="00261D54">
        <w:fldChar w:fldCharType="end"/>
      </w:r>
      <w:r w:rsidRPr="00261D54">
        <w:t>).</w:t>
      </w:r>
    </w:p>
    <w:p w14:paraId="6AC33CA9" w14:textId="6B4D0207" w:rsidR="001D38F1" w:rsidRPr="00261D54" w:rsidRDefault="001D38F1" w:rsidP="001D38F1">
      <w:pPr>
        <w:pStyle w:val="Caption"/>
      </w:pPr>
      <w:bookmarkStart w:id="63" w:name="_Ref170743472"/>
      <w:bookmarkStart w:id="64" w:name="_Toc209421999"/>
      <w:r w:rsidRPr="00261D54">
        <w:lastRenderedPageBreak/>
        <w:t xml:space="preserve">Table </w:t>
      </w:r>
      <w:r w:rsidRPr="00261D54">
        <w:fldChar w:fldCharType="begin"/>
      </w:r>
      <w:r w:rsidRPr="00261D54">
        <w:instrText xml:space="preserve"> SEQ Table \* ARABIC </w:instrText>
      </w:r>
      <w:r w:rsidRPr="00261D54">
        <w:fldChar w:fldCharType="separate"/>
      </w:r>
      <w:r w:rsidR="008A6235">
        <w:rPr>
          <w:noProof/>
        </w:rPr>
        <w:t>4</w:t>
      </w:r>
      <w:r w:rsidRPr="00261D54">
        <w:fldChar w:fldCharType="end"/>
      </w:r>
      <w:bookmarkEnd w:id="63"/>
      <w:r w:rsidRPr="00261D54">
        <w:t xml:space="preserve"> </w:t>
      </w:r>
      <w:proofErr w:type="spellStart"/>
      <w:r w:rsidRPr="00261D54">
        <w:rPr>
          <w:i/>
          <w:iCs/>
        </w:rPr>
        <w:t>Angiostrongylus</w:t>
      </w:r>
      <w:proofErr w:type="spellEnd"/>
      <w:r w:rsidRPr="00261D54">
        <w:rPr>
          <w:i/>
          <w:iCs/>
        </w:rPr>
        <w:t xml:space="preserve"> species</w:t>
      </w:r>
      <w:r w:rsidRPr="00261D54">
        <w:t xml:space="preserve"> that use </w:t>
      </w:r>
      <w:r w:rsidR="006F743C" w:rsidRPr="006F743C">
        <w:rPr>
          <w:i/>
          <w:iCs/>
        </w:rPr>
        <w:t>C. aspersum</w:t>
      </w:r>
      <w:r w:rsidRPr="00261D54">
        <w:t xml:space="preserve"> as a host, their intermediate and definitive hosts, their presence in Australia and in snail farms</w:t>
      </w:r>
      <w:bookmarkEnd w:id="64"/>
    </w:p>
    <w:tbl>
      <w:tblPr>
        <w:tblW w:w="5000" w:type="pct"/>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2201"/>
        <w:gridCol w:w="3044"/>
        <w:gridCol w:w="2694"/>
        <w:gridCol w:w="1843"/>
        <w:gridCol w:w="1417"/>
        <w:gridCol w:w="1070"/>
        <w:gridCol w:w="1733"/>
      </w:tblGrid>
      <w:tr w:rsidR="001D38F1" w:rsidRPr="00261D54" w14:paraId="45EB4361" w14:textId="77777777" w:rsidTr="009B6A66">
        <w:trPr>
          <w:cantSplit/>
          <w:tblHeader/>
        </w:trPr>
        <w:tc>
          <w:tcPr>
            <w:tcW w:w="786" w:type="pct"/>
            <w:hideMark/>
          </w:tcPr>
          <w:p w14:paraId="5EFB0A9E" w14:textId="77777777" w:rsidR="001D38F1" w:rsidRPr="00261D54" w:rsidRDefault="001D38F1" w:rsidP="00D51A26">
            <w:pPr>
              <w:pStyle w:val="TableHeading"/>
              <w:rPr>
                <w:rFonts w:ascii="Times New Roman" w:hAnsi="Times New Roman" w:cs="Times New Roman"/>
                <w:bCs/>
                <w:sz w:val="24"/>
                <w:szCs w:val="24"/>
                <w:lang w:eastAsia="en-AU"/>
              </w:rPr>
            </w:pPr>
            <w:r w:rsidRPr="00261D54">
              <w:rPr>
                <w:lang w:eastAsia="en-AU"/>
              </w:rPr>
              <w:t>Sp</w:t>
            </w:r>
            <w:bookmarkStart w:id="65" w:name="Title_4"/>
            <w:bookmarkEnd w:id="65"/>
            <w:r w:rsidRPr="00261D54">
              <w:rPr>
                <w:lang w:eastAsia="en-AU"/>
              </w:rPr>
              <w:t>ecies</w:t>
            </w:r>
            <w:r w:rsidRPr="00261D54">
              <w:rPr>
                <w:bCs/>
                <w:lang w:eastAsia="en-AU"/>
              </w:rPr>
              <w:t> </w:t>
            </w:r>
          </w:p>
        </w:tc>
        <w:tc>
          <w:tcPr>
            <w:tcW w:w="1087" w:type="pct"/>
            <w:hideMark/>
          </w:tcPr>
          <w:p w14:paraId="5FD32677" w14:textId="77777777" w:rsidR="001D38F1" w:rsidRPr="00261D54" w:rsidRDefault="001D38F1" w:rsidP="00D51A26">
            <w:pPr>
              <w:pStyle w:val="TableHeading"/>
              <w:rPr>
                <w:rFonts w:ascii="Times New Roman" w:hAnsi="Times New Roman" w:cs="Times New Roman"/>
                <w:bCs/>
                <w:sz w:val="24"/>
                <w:szCs w:val="24"/>
                <w:lang w:eastAsia="en-AU"/>
              </w:rPr>
            </w:pPr>
            <w:r w:rsidRPr="00261D54">
              <w:rPr>
                <w:lang w:eastAsia="en-AU"/>
              </w:rPr>
              <w:t>Intermediate host</w:t>
            </w:r>
            <w:r w:rsidRPr="00261D54">
              <w:rPr>
                <w:bCs/>
                <w:lang w:eastAsia="en-AU"/>
              </w:rPr>
              <w:t> </w:t>
            </w:r>
          </w:p>
        </w:tc>
        <w:tc>
          <w:tcPr>
            <w:tcW w:w="962" w:type="pct"/>
            <w:hideMark/>
          </w:tcPr>
          <w:p w14:paraId="42777F9E" w14:textId="77777777" w:rsidR="001D38F1" w:rsidRPr="00261D54" w:rsidRDefault="001D38F1" w:rsidP="00D51A26">
            <w:pPr>
              <w:pStyle w:val="TableHeading"/>
              <w:rPr>
                <w:rFonts w:ascii="Times New Roman" w:hAnsi="Times New Roman" w:cs="Times New Roman"/>
                <w:bCs/>
                <w:sz w:val="24"/>
                <w:szCs w:val="24"/>
                <w:lang w:eastAsia="en-AU"/>
              </w:rPr>
            </w:pPr>
            <w:r w:rsidRPr="00261D54">
              <w:rPr>
                <w:lang w:eastAsia="en-AU"/>
              </w:rPr>
              <w:t>Alternative intermediate host</w:t>
            </w:r>
            <w:r w:rsidRPr="00261D54">
              <w:rPr>
                <w:bCs/>
                <w:lang w:eastAsia="en-AU"/>
              </w:rPr>
              <w:t> </w:t>
            </w:r>
          </w:p>
        </w:tc>
        <w:tc>
          <w:tcPr>
            <w:tcW w:w="658" w:type="pct"/>
            <w:hideMark/>
          </w:tcPr>
          <w:p w14:paraId="7D67A8CF" w14:textId="77777777" w:rsidR="001D38F1" w:rsidRPr="00261D54" w:rsidRDefault="001D38F1" w:rsidP="00D51A26">
            <w:pPr>
              <w:pStyle w:val="TableHeading"/>
              <w:rPr>
                <w:rFonts w:ascii="Times New Roman" w:hAnsi="Times New Roman" w:cs="Times New Roman"/>
                <w:bCs/>
                <w:sz w:val="24"/>
                <w:szCs w:val="24"/>
                <w:lang w:eastAsia="en-AU"/>
              </w:rPr>
            </w:pPr>
            <w:r w:rsidRPr="00261D54">
              <w:rPr>
                <w:lang w:eastAsia="en-AU"/>
              </w:rPr>
              <w:t>Definitive host</w:t>
            </w:r>
            <w:r w:rsidRPr="00261D54">
              <w:rPr>
                <w:bCs/>
                <w:lang w:eastAsia="en-AU"/>
              </w:rPr>
              <w:t> </w:t>
            </w:r>
          </w:p>
        </w:tc>
        <w:tc>
          <w:tcPr>
            <w:tcW w:w="506" w:type="pct"/>
            <w:hideMark/>
          </w:tcPr>
          <w:p w14:paraId="0CC41A4B" w14:textId="77777777" w:rsidR="001D38F1" w:rsidRPr="00261D54" w:rsidRDefault="001D38F1" w:rsidP="00D51A26">
            <w:pPr>
              <w:pStyle w:val="TableHeading"/>
              <w:rPr>
                <w:rFonts w:ascii="Times New Roman" w:hAnsi="Times New Roman" w:cs="Times New Roman"/>
                <w:bCs/>
                <w:sz w:val="24"/>
                <w:szCs w:val="24"/>
                <w:lang w:eastAsia="en-AU"/>
              </w:rPr>
            </w:pPr>
            <w:r w:rsidRPr="00261D54">
              <w:rPr>
                <w:lang w:eastAsia="en-AU"/>
              </w:rPr>
              <w:t>Accidental or Paratenic host</w:t>
            </w:r>
            <w:r w:rsidRPr="00261D54">
              <w:rPr>
                <w:bCs/>
                <w:lang w:eastAsia="en-AU"/>
              </w:rPr>
              <w:t> </w:t>
            </w:r>
          </w:p>
        </w:tc>
        <w:tc>
          <w:tcPr>
            <w:tcW w:w="382" w:type="pct"/>
            <w:hideMark/>
          </w:tcPr>
          <w:p w14:paraId="5A3163EB" w14:textId="77777777" w:rsidR="001D38F1" w:rsidRPr="00261D54" w:rsidRDefault="001D38F1" w:rsidP="00D51A26">
            <w:pPr>
              <w:pStyle w:val="TableHeading"/>
              <w:rPr>
                <w:rFonts w:ascii="Times New Roman" w:hAnsi="Times New Roman" w:cs="Times New Roman"/>
                <w:bCs/>
                <w:sz w:val="24"/>
                <w:szCs w:val="24"/>
                <w:lang w:eastAsia="en-AU"/>
              </w:rPr>
            </w:pPr>
            <w:r w:rsidRPr="00261D54">
              <w:rPr>
                <w:lang w:eastAsia="en-AU"/>
              </w:rPr>
              <w:t>Present in Australia</w:t>
            </w:r>
            <w:r w:rsidRPr="00261D54">
              <w:rPr>
                <w:bCs/>
                <w:lang w:eastAsia="en-AU"/>
              </w:rPr>
              <w:t> </w:t>
            </w:r>
          </w:p>
        </w:tc>
        <w:tc>
          <w:tcPr>
            <w:tcW w:w="619" w:type="pct"/>
            <w:hideMark/>
          </w:tcPr>
          <w:p w14:paraId="33D322D0" w14:textId="77777777" w:rsidR="001D38F1" w:rsidRPr="00261D54" w:rsidRDefault="001D38F1" w:rsidP="00D51A26">
            <w:pPr>
              <w:pStyle w:val="TableHeading"/>
              <w:rPr>
                <w:rFonts w:ascii="Times New Roman" w:hAnsi="Times New Roman" w:cs="Times New Roman"/>
                <w:bCs/>
                <w:sz w:val="24"/>
                <w:szCs w:val="24"/>
                <w:lang w:eastAsia="en-AU"/>
              </w:rPr>
            </w:pPr>
            <w:r w:rsidRPr="00261D54">
              <w:rPr>
                <w:lang w:eastAsia="en-AU"/>
              </w:rPr>
              <w:t>References</w:t>
            </w:r>
            <w:r w:rsidRPr="00261D54">
              <w:rPr>
                <w:bCs/>
                <w:lang w:eastAsia="en-AU"/>
              </w:rPr>
              <w:t> </w:t>
            </w:r>
          </w:p>
        </w:tc>
      </w:tr>
      <w:tr w:rsidR="001D38F1" w:rsidRPr="00261D54" w14:paraId="134CFED6" w14:textId="77777777" w:rsidTr="009B6A66">
        <w:trPr>
          <w:cantSplit/>
        </w:trPr>
        <w:tc>
          <w:tcPr>
            <w:tcW w:w="786" w:type="pct"/>
            <w:hideMark/>
          </w:tcPr>
          <w:p w14:paraId="6D84B475" w14:textId="77777777" w:rsidR="001D38F1" w:rsidRPr="00261D54" w:rsidRDefault="001D38F1" w:rsidP="00443839">
            <w:pPr>
              <w:pStyle w:val="TableText"/>
              <w:rPr>
                <w:i/>
                <w:iCs/>
              </w:rPr>
            </w:pPr>
            <w:proofErr w:type="spellStart"/>
            <w:r w:rsidRPr="00261D54">
              <w:rPr>
                <w:i/>
                <w:iCs/>
              </w:rPr>
              <w:t>Angiostrongylus</w:t>
            </w:r>
            <w:proofErr w:type="spellEnd"/>
            <w:r w:rsidRPr="00261D54">
              <w:rPr>
                <w:i/>
                <w:iCs/>
              </w:rPr>
              <w:t> vasorum</w:t>
            </w:r>
          </w:p>
        </w:tc>
        <w:tc>
          <w:tcPr>
            <w:tcW w:w="1087" w:type="pct"/>
            <w:hideMark/>
          </w:tcPr>
          <w:p w14:paraId="46A35238" w14:textId="77777777" w:rsidR="0088081E" w:rsidRDefault="001D38F1" w:rsidP="00443839">
            <w:pPr>
              <w:pStyle w:val="TableText"/>
            </w:pPr>
            <w:r w:rsidRPr="00261D54">
              <w:t>Snail (range of terrestrial and aquatic)</w:t>
            </w:r>
          </w:p>
          <w:p w14:paraId="0C5C7472" w14:textId="77777777" w:rsidR="008E4D99" w:rsidRDefault="006F743C" w:rsidP="00443839">
            <w:pPr>
              <w:pStyle w:val="TableText"/>
              <w:rPr>
                <w:i/>
                <w:iCs/>
              </w:rPr>
            </w:pPr>
            <w:r w:rsidRPr="006F743C">
              <w:rPr>
                <w:i/>
                <w:iCs/>
              </w:rPr>
              <w:t>C.</w:t>
            </w:r>
            <w:r w:rsidR="00EA00BB">
              <w:rPr>
                <w:i/>
                <w:iCs/>
              </w:rPr>
              <w:t> </w:t>
            </w:r>
            <w:r w:rsidRPr="006F743C">
              <w:rPr>
                <w:i/>
                <w:iCs/>
              </w:rPr>
              <w:t>aspersum</w:t>
            </w:r>
          </w:p>
          <w:p w14:paraId="14D19FBF" w14:textId="27308B4B" w:rsidR="001D38F1" w:rsidRPr="00261D54" w:rsidRDefault="001D38F1" w:rsidP="00443839">
            <w:pPr>
              <w:pStyle w:val="TableText"/>
              <w:rPr>
                <w:i/>
                <w:iCs/>
              </w:rPr>
            </w:pPr>
            <w:proofErr w:type="spellStart"/>
            <w:r w:rsidRPr="00261D54">
              <w:rPr>
                <w:i/>
                <w:iCs/>
              </w:rPr>
              <w:t>Omalonyx</w:t>
            </w:r>
            <w:proofErr w:type="spellEnd"/>
            <w:r w:rsidRPr="00261D54">
              <w:rPr>
                <w:i/>
                <w:iCs/>
              </w:rPr>
              <w:t> </w:t>
            </w:r>
            <w:proofErr w:type="spellStart"/>
            <w:r w:rsidRPr="00261D54">
              <w:rPr>
                <w:i/>
                <w:iCs/>
              </w:rPr>
              <w:t>matheroni</w:t>
            </w:r>
            <w:proofErr w:type="spellEnd"/>
          </w:p>
          <w:p w14:paraId="48EA16FC" w14:textId="77777777" w:rsidR="001D38F1" w:rsidRPr="00261D54" w:rsidRDefault="001D38F1" w:rsidP="00443839">
            <w:pPr>
              <w:pStyle w:val="TableText"/>
              <w:rPr>
                <w:i/>
                <w:iCs/>
              </w:rPr>
            </w:pPr>
            <w:proofErr w:type="spellStart"/>
            <w:r w:rsidRPr="00261D54">
              <w:rPr>
                <w:i/>
                <w:iCs/>
              </w:rPr>
              <w:t>Subulina</w:t>
            </w:r>
            <w:proofErr w:type="spellEnd"/>
            <w:r w:rsidRPr="00261D54">
              <w:rPr>
                <w:i/>
                <w:iCs/>
              </w:rPr>
              <w:t> </w:t>
            </w:r>
            <w:proofErr w:type="spellStart"/>
            <w:r w:rsidRPr="00261D54">
              <w:rPr>
                <w:i/>
                <w:iCs/>
              </w:rPr>
              <w:t>octona</w:t>
            </w:r>
            <w:proofErr w:type="spellEnd"/>
          </w:p>
          <w:p w14:paraId="5780AF04" w14:textId="77777777" w:rsidR="001D38F1" w:rsidRPr="00261D54" w:rsidRDefault="001D38F1" w:rsidP="00443839">
            <w:pPr>
              <w:pStyle w:val="TableText"/>
              <w:rPr>
                <w:i/>
                <w:iCs/>
              </w:rPr>
            </w:pPr>
            <w:proofErr w:type="spellStart"/>
            <w:r w:rsidRPr="00261D54">
              <w:rPr>
                <w:i/>
                <w:iCs/>
              </w:rPr>
              <w:t>Arionater</w:t>
            </w:r>
            <w:proofErr w:type="spellEnd"/>
          </w:p>
          <w:p w14:paraId="7EC714C0" w14:textId="77777777" w:rsidR="001D38F1" w:rsidRPr="00261D54" w:rsidRDefault="001D38F1" w:rsidP="00443839">
            <w:pPr>
              <w:pStyle w:val="TableText"/>
              <w:rPr>
                <w:i/>
                <w:iCs/>
              </w:rPr>
            </w:pPr>
            <w:r w:rsidRPr="00261D54">
              <w:rPr>
                <w:i/>
                <w:iCs/>
              </w:rPr>
              <w:t>A. rufus</w:t>
            </w:r>
          </w:p>
          <w:p w14:paraId="367403F5" w14:textId="77777777" w:rsidR="001D38F1" w:rsidRPr="00261D54" w:rsidRDefault="001D38F1" w:rsidP="00443839">
            <w:pPr>
              <w:pStyle w:val="TableText"/>
              <w:rPr>
                <w:i/>
                <w:iCs/>
              </w:rPr>
            </w:pPr>
            <w:proofErr w:type="spellStart"/>
            <w:r w:rsidRPr="00261D54">
              <w:rPr>
                <w:i/>
                <w:iCs/>
              </w:rPr>
              <w:t>Biomphalaria</w:t>
            </w:r>
            <w:proofErr w:type="spellEnd"/>
            <w:r w:rsidRPr="00261D54">
              <w:rPr>
                <w:i/>
                <w:iCs/>
              </w:rPr>
              <w:t> glabrata</w:t>
            </w:r>
          </w:p>
          <w:p w14:paraId="1BC8B1BC" w14:textId="77777777" w:rsidR="001D38F1" w:rsidRPr="00261D54" w:rsidRDefault="001D38F1" w:rsidP="00443839">
            <w:pPr>
              <w:pStyle w:val="TableText"/>
              <w:rPr>
                <w:i/>
                <w:iCs/>
              </w:rPr>
            </w:pPr>
            <w:proofErr w:type="spellStart"/>
            <w:r w:rsidRPr="00261D54">
              <w:rPr>
                <w:i/>
                <w:iCs/>
              </w:rPr>
              <w:t>Bradybaena</w:t>
            </w:r>
            <w:proofErr w:type="spellEnd"/>
            <w:r w:rsidRPr="00261D54">
              <w:rPr>
                <w:i/>
                <w:iCs/>
              </w:rPr>
              <w:t> </w:t>
            </w:r>
            <w:proofErr w:type="spellStart"/>
            <w:r w:rsidRPr="00261D54">
              <w:rPr>
                <w:i/>
                <w:iCs/>
              </w:rPr>
              <w:t>similaris</w:t>
            </w:r>
            <w:proofErr w:type="spellEnd"/>
          </w:p>
          <w:p w14:paraId="7D574A11" w14:textId="77777777" w:rsidR="001D38F1" w:rsidRPr="00261D54" w:rsidRDefault="001D38F1" w:rsidP="00443839">
            <w:pPr>
              <w:pStyle w:val="TableText"/>
              <w:rPr>
                <w:i/>
                <w:iCs/>
              </w:rPr>
            </w:pPr>
            <w:r w:rsidRPr="00261D54">
              <w:rPr>
                <w:i/>
                <w:iCs/>
              </w:rPr>
              <w:t>Deroceras leave</w:t>
            </w:r>
          </w:p>
          <w:p w14:paraId="18C1670A" w14:textId="77777777" w:rsidR="001D38F1" w:rsidRPr="00261D54" w:rsidRDefault="001D38F1" w:rsidP="00443839">
            <w:pPr>
              <w:pStyle w:val="TableText"/>
              <w:rPr>
                <w:i/>
                <w:iCs/>
              </w:rPr>
            </w:pPr>
            <w:proofErr w:type="spellStart"/>
            <w:r w:rsidRPr="00261D54">
              <w:rPr>
                <w:i/>
                <w:iCs/>
              </w:rPr>
              <w:t>Laevicaulus</w:t>
            </w:r>
            <w:proofErr w:type="spellEnd"/>
            <w:r w:rsidRPr="00261D54">
              <w:rPr>
                <w:i/>
                <w:iCs/>
              </w:rPr>
              <w:t> </w:t>
            </w:r>
            <w:proofErr w:type="spellStart"/>
            <w:r w:rsidRPr="00261D54">
              <w:rPr>
                <w:i/>
                <w:iCs/>
              </w:rPr>
              <w:t>alte</w:t>
            </w:r>
            <w:proofErr w:type="spellEnd"/>
          </w:p>
          <w:p w14:paraId="4E9A9DA9" w14:textId="77777777" w:rsidR="001D38F1" w:rsidRPr="00261D54" w:rsidRDefault="001D38F1" w:rsidP="00443839">
            <w:pPr>
              <w:pStyle w:val="TableText"/>
            </w:pPr>
            <w:proofErr w:type="spellStart"/>
            <w:r w:rsidRPr="00261D54">
              <w:rPr>
                <w:i/>
                <w:iCs/>
              </w:rPr>
              <w:t>Prosoples</w:t>
            </w:r>
            <w:proofErr w:type="spellEnd"/>
            <w:r w:rsidRPr="00261D54">
              <w:rPr>
                <w:i/>
                <w:iCs/>
              </w:rPr>
              <w:t> </w:t>
            </w:r>
            <w:proofErr w:type="spellStart"/>
            <w:r w:rsidRPr="00261D54">
              <w:rPr>
                <w:i/>
                <w:iCs/>
              </w:rPr>
              <w:t>javanicum</w:t>
            </w:r>
            <w:proofErr w:type="spellEnd"/>
          </w:p>
        </w:tc>
        <w:tc>
          <w:tcPr>
            <w:tcW w:w="962" w:type="pct"/>
            <w:hideMark/>
          </w:tcPr>
          <w:p w14:paraId="1C9F2A9F" w14:textId="1A640F26" w:rsidR="001D38F1" w:rsidRPr="00261D54" w:rsidRDefault="001D38F1" w:rsidP="00443839">
            <w:pPr>
              <w:pStyle w:val="TableText"/>
            </w:pPr>
            <w:r w:rsidRPr="00261D54">
              <w:t>Slug</w:t>
            </w:r>
          </w:p>
          <w:p w14:paraId="380250EE" w14:textId="77777777" w:rsidR="001D38F1" w:rsidRPr="00261D54" w:rsidRDefault="001D38F1" w:rsidP="00443839">
            <w:pPr>
              <w:pStyle w:val="TableText"/>
            </w:pPr>
            <w:r w:rsidRPr="00261D54">
              <w:t>Frog</w:t>
            </w:r>
          </w:p>
          <w:p w14:paraId="4BE79B58" w14:textId="77777777" w:rsidR="001D38F1" w:rsidRPr="00261D54" w:rsidRDefault="001D38F1" w:rsidP="00443839">
            <w:pPr>
              <w:pStyle w:val="TableText"/>
            </w:pPr>
            <w:r w:rsidRPr="00261D54">
              <w:rPr>
                <w:i/>
                <w:iCs/>
              </w:rPr>
              <w:t>Rana </w:t>
            </w:r>
            <w:proofErr w:type="spellStart"/>
            <w:r w:rsidRPr="00261D54">
              <w:rPr>
                <w:i/>
                <w:iCs/>
              </w:rPr>
              <w:t>temporaria</w:t>
            </w:r>
            <w:proofErr w:type="spellEnd"/>
            <w:r w:rsidRPr="00261D54">
              <w:t xml:space="preserve"> may also act as intermediate host</w:t>
            </w:r>
          </w:p>
        </w:tc>
        <w:tc>
          <w:tcPr>
            <w:tcW w:w="658" w:type="pct"/>
            <w:hideMark/>
          </w:tcPr>
          <w:p w14:paraId="0F3F537E" w14:textId="78972886" w:rsidR="001D38F1" w:rsidRPr="00261D54" w:rsidRDefault="001D38F1" w:rsidP="00443839">
            <w:pPr>
              <w:pStyle w:val="TableText"/>
            </w:pPr>
            <w:r w:rsidRPr="00261D54">
              <w:t>Canines</w:t>
            </w:r>
          </w:p>
          <w:p w14:paraId="4B0BBC2A" w14:textId="77777777" w:rsidR="001D38F1" w:rsidRPr="00261D54" w:rsidRDefault="001D38F1" w:rsidP="00443839">
            <w:pPr>
              <w:pStyle w:val="TableText"/>
              <w:rPr>
                <w:i/>
                <w:iCs/>
              </w:rPr>
            </w:pPr>
            <w:r w:rsidRPr="00261D54">
              <w:rPr>
                <w:i/>
                <w:iCs/>
              </w:rPr>
              <w:t>Canis lupus familiaris</w:t>
            </w:r>
          </w:p>
          <w:p w14:paraId="1C3E7140" w14:textId="77777777" w:rsidR="001D38F1" w:rsidRPr="00261D54" w:rsidRDefault="001D38F1" w:rsidP="00443839">
            <w:pPr>
              <w:pStyle w:val="TableText"/>
              <w:rPr>
                <w:i/>
                <w:iCs/>
              </w:rPr>
            </w:pPr>
            <w:proofErr w:type="spellStart"/>
            <w:r w:rsidRPr="00261D54">
              <w:rPr>
                <w:i/>
                <w:iCs/>
              </w:rPr>
              <w:t>Cerdocyon</w:t>
            </w:r>
            <w:proofErr w:type="spellEnd"/>
            <w:r w:rsidRPr="00261D54">
              <w:rPr>
                <w:i/>
                <w:iCs/>
              </w:rPr>
              <w:t> thous</w:t>
            </w:r>
          </w:p>
          <w:p w14:paraId="228B5D7F" w14:textId="77777777" w:rsidR="001D38F1" w:rsidRPr="00261D54" w:rsidRDefault="001D38F1" w:rsidP="00443839">
            <w:pPr>
              <w:pStyle w:val="TableText"/>
              <w:rPr>
                <w:i/>
                <w:iCs/>
              </w:rPr>
            </w:pPr>
            <w:proofErr w:type="spellStart"/>
            <w:r w:rsidRPr="00261D54">
              <w:rPr>
                <w:i/>
                <w:iCs/>
              </w:rPr>
              <w:t>Ducicyon</w:t>
            </w:r>
            <w:proofErr w:type="spellEnd"/>
            <w:r w:rsidRPr="00261D54">
              <w:rPr>
                <w:i/>
                <w:iCs/>
              </w:rPr>
              <w:t> </w:t>
            </w:r>
            <w:proofErr w:type="spellStart"/>
            <w:r w:rsidRPr="00261D54">
              <w:rPr>
                <w:i/>
                <w:iCs/>
              </w:rPr>
              <w:t>azarae</w:t>
            </w:r>
            <w:proofErr w:type="spellEnd"/>
          </w:p>
          <w:p w14:paraId="578EA248" w14:textId="77777777" w:rsidR="001D38F1" w:rsidRPr="00261D54" w:rsidRDefault="001D38F1" w:rsidP="00443839">
            <w:pPr>
              <w:pStyle w:val="TableText"/>
              <w:rPr>
                <w:i/>
                <w:iCs/>
              </w:rPr>
            </w:pPr>
            <w:r w:rsidRPr="00261D54">
              <w:rPr>
                <w:i/>
                <w:iCs/>
              </w:rPr>
              <w:t>D. </w:t>
            </w:r>
            <w:proofErr w:type="spellStart"/>
            <w:r w:rsidRPr="00261D54">
              <w:rPr>
                <w:i/>
                <w:iCs/>
              </w:rPr>
              <w:t>vetulus</w:t>
            </w:r>
            <w:proofErr w:type="spellEnd"/>
          </w:p>
          <w:p w14:paraId="15F4997F" w14:textId="77777777" w:rsidR="001D38F1" w:rsidRPr="00261D54" w:rsidRDefault="001D38F1" w:rsidP="00443839">
            <w:pPr>
              <w:pStyle w:val="TableText"/>
              <w:rPr>
                <w:i/>
                <w:iCs/>
              </w:rPr>
            </w:pPr>
            <w:proofErr w:type="spellStart"/>
            <w:r w:rsidRPr="00261D54">
              <w:rPr>
                <w:i/>
                <w:iCs/>
              </w:rPr>
              <w:t>Fennecus</w:t>
            </w:r>
            <w:proofErr w:type="spellEnd"/>
            <w:r w:rsidRPr="00261D54">
              <w:rPr>
                <w:i/>
                <w:iCs/>
              </w:rPr>
              <w:t> </w:t>
            </w:r>
            <w:proofErr w:type="spellStart"/>
            <w:r w:rsidRPr="00261D54">
              <w:rPr>
                <w:i/>
                <w:iCs/>
              </w:rPr>
              <w:t>zerda</w:t>
            </w:r>
            <w:proofErr w:type="spellEnd"/>
          </w:p>
          <w:p w14:paraId="63B161D8" w14:textId="77777777" w:rsidR="001D38F1" w:rsidRPr="00261D54" w:rsidRDefault="001D38F1" w:rsidP="00443839">
            <w:pPr>
              <w:pStyle w:val="TableText"/>
            </w:pPr>
            <w:r w:rsidRPr="00261D54">
              <w:rPr>
                <w:i/>
                <w:iCs/>
              </w:rPr>
              <w:t>Vulpes vulpes</w:t>
            </w:r>
          </w:p>
        </w:tc>
        <w:tc>
          <w:tcPr>
            <w:tcW w:w="506" w:type="pct"/>
            <w:hideMark/>
          </w:tcPr>
          <w:p w14:paraId="27038AF7" w14:textId="77777777" w:rsidR="001D38F1" w:rsidRPr="00261D54" w:rsidRDefault="001D38F1" w:rsidP="00443839">
            <w:pPr>
              <w:pStyle w:val="TableText"/>
            </w:pPr>
            <w:r w:rsidRPr="00261D54">
              <w:t>Paratenic: lizards, mice, rats </w:t>
            </w:r>
          </w:p>
        </w:tc>
        <w:tc>
          <w:tcPr>
            <w:tcW w:w="382" w:type="pct"/>
            <w:hideMark/>
          </w:tcPr>
          <w:p w14:paraId="4DF6E3FF" w14:textId="77777777" w:rsidR="001D38F1" w:rsidRPr="00261D54" w:rsidRDefault="001D38F1" w:rsidP="00443839">
            <w:pPr>
              <w:pStyle w:val="TableText"/>
            </w:pPr>
            <w:r w:rsidRPr="00261D54">
              <w:t>No – only found in one imported dog </w:t>
            </w:r>
          </w:p>
        </w:tc>
        <w:tc>
          <w:tcPr>
            <w:tcW w:w="619" w:type="pct"/>
            <w:hideMark/>
          </w:tcPr>
          <w:p w14:paraId="1395854E" w14:textId="4398B5E1" w:rsidR="001D38F1" w:rsidRPr="00261D54" w:rsidRDefault="001D38F1" w:rsidP="00443839">
            <w:pPr>
              <w:pStyle w:val="TableText"/>
            </w:pPr>
            <w:r w:rsidRPr="00261D54">
              <w:t>(Rosen</w:t>
            </w:r>
            <w:r w:rsidR="00AF0763" w:rsidRPr="00AF0763">
              <w:rPr>
                <w:i/>
              </w:rPr>
              <w:t xml:space="preserve"> et al</w:t>
            </w:r>
            <w:r w:rsidR="00174F05" w:rsidRPr="00174F05">
              <w:t xml:space="preserve">., </w:t>
            </w:r>
            <w:r w:rsidRPr="00261D54">
              <w:t>1970</w:t>
            </w:r>
            <w:r w:rsidR="00AF0763">
              <w:t xml:space="preserve">; </w:t>
            </w:r>
            <w:r w:rsidRPr="00261D54">
              <w:t>Bolt</w:t>
            </w:r>
            <w:r w:rsidR="00AF0763" w:rsidRPr="00AF0763">
              <w:rPr>
                <w:i/>
              </w:rPr>
              <w:t xml:space="preserve"> et al</w:t>
            </w:r>
            <w:r w:rsidR="00174F05" w:rsidRPr="00174F05">
              <w:t xml:space="preserve">., </w:t>
            </w:r>
            <w:r w:rsidR="005B42DF">
              <w:t>1993</w:t>
            </w:r>
            <w:r w:rsidR="00AF0763">
              <w:t xml:space="preserve">; </w:t>
            </w:r>
            <w:proofErr w:type="spellStart"/>
            <w:r w:rsidRPr="00261D54">
              <w:t>Tebb</w:t>
            </w:r>
            <w:proofErr w:type="spellEnd"/>
            <w:r w:rsidR="00AF0763" w:rsidRPr="00AF0763">
              <w:rPr>
                <w:i/>
              </w:rPr>
              <w:t xml:space="preserve"> et al</w:t>
            </w:r>
            <w:r w:rsidR="00174F05" w:rsidRPr="00174F05">
              <w:t xml:space="preserve">., </w:t>
            </w:r>
            <w:r w:rsidRPr="00261D54">
              <w:t>2007</w:t>
            </w:r>
            <w:r w:rsidR="00AF0763">
              <w:t xml:space="preserve">; </w:t>
            </w:r>
            <w:proofErr w:type="spellStart"/>
            <w:r w:rsidRPr="00261D54">
              <w:t>Ferdushy</w:t>
            </w:r>
            <w:proofErr w:type="spellEnd"/>
            <w:r w:rsidRPr="00261D54">
              <w:t xml:space="preserve"> and Hasan, 2010</w:t>
            </w:r>
            <w:r w:rsidR="00AF0763">
              <w:t xml:space="preserve">; </w:t>
            </w:r>
            <w:r w:rsidRPr="00261D54">
              <w:t>Bessa</w:t>
            </w:r>
            <w:r w:rsidR="00AF0763" w:rsidRPr="00AF0763">
              <w:rPr>
                <w:i/>
              </w:rPr>
              <w:t xml:space="preserve"> et al</w:t>
            </w:r>
            <w:r w:rsidR="00174F05" w:rsidRPr="00174F05">
              <w:t xml:space="preserve">., </w:t>
            </w:r>
            <w:r w:rsidRPr="00261D54">
              <w:t>2000</w:t>
            </w:r>
            <w:r w:rsidR="00AF0763">
              <w:t xml:space="preserve">; </w:t>
            </w:r>
            <w:proofErr w:type="spellStart"/>
            <w:r w:rsidRPr="00261D54">
              <w:t>Mozzer</w:t>
            </w:r>
            <w:proofErr w:type="spellEnd"/>
            <w:r w:rsidR="00AF0763" w:rsidRPr="00AF0763">
              <w:rPr>
                <w:i/>
              </w:rPr>
              <w:t xml:space="preserve"> et al</w:t>
            </w:r>
            <w:r w:rsidR="00174F05" w:rsidRPr="00174F05">
              <w:t xml:space="preserve">., </w:t>
            </w:r>
            <w:r w:rsidRPr="00261D54">
              <w:t>2011</w:t>
            </w:r>
            <w:r w:rsidR="00AF0763">
              <w:t xml:space="preserve">; </w:t>
            </w:r>
            <w:r w:rsidRPr="00261D54">
              <w:t>Di Cesare</w:t>
            </w:r>
            <w:r w:rsidR="00AF0763" w:rsidRPr="00AF0763">
              <w:rPr>
                <w:i/>
              </w:rPr>
              <w:t xml:space="preserve"> et al</w:t>
            </w:r>
            <w:r w:rsidR="00174F05" w:rsidRPr="00174F05">
              <w:t xml:space="preserve">., </w:t>
            </w:r>
            <w:r w:rsidRPr="00261D54">
              <w:t>2015</w:t>
            </w:r>
            <w:r w:rsidR="00AF0763">
              <w:t>)</w:t>
            </w:r>
          </w:p>
          <w:p w14:paraId="6A27C8BE" w14:textId="337810A6" w:rsidR="001D38F1" w:rsidRPr="00261D54" w:rsidRDefault="001D38F1" w:rsidP="00443839">
            <w:pPr>
              <w:pStyle w:val="TableText"/>
            </w:pPr>
            <w:r w:rsidRPr="00261D54">
              <w:t>(</w:t>
            </w:r>
            <w:proofErr w:type="spellStart"/>
            <w:r w:rsidRPr="00261D54">
              <w:t>Ferdushy</w:t>
            </w:r>
            <w:proofErr w:type="spellEnd"/>
            <w:r w:rsidR="00AF0763" w:rsidRPr="00AF0763">
              <w:rPr>
                <w:i/>
              </w:rPr>
              <w:t xml:space="preserve"> et al</w:t>
            </w:r>
            <w:r w:rsidR="00174F05" w:rsidRPr="00174F05">
              <w:t xml:space="preserve">., </w:t>
            </w:r>
            <w:r w:rsidRPr="00261D54">
              <w:t>2009</w:t>
            </w:r>
            <w:r w:rsidR="00AF0763">
              <w:t xml:space="preserve">; </w:t>
            </w:r>
            <w:r w:rsidRPr="00261D54">
              <w:t>Morgan</w:t>
            </w:r>
            <w:r w:rsidR="00AF0763" w:rsidRPr="00AF0763">
              <w:rPr>
                <w:i/>
              </w:rPr>
              <w:t xml:space="preserve"> et al</w:t>
            </w:r>
            <w:r w:rsidR="00174F05" w:rsidRPr="00174F05">
              <w:t xml:space="preserve">., </w:t>
            </w:r>
            <w:r w:rsidRPr="00261D54">
              <w:t>2005</w:t>
            </w:r>
            <w:r w:rsidR="00AF0763">
              <w:t xml:space="preserve">; </w:t>
            </w:r>
            <w:r w:rsidRPr="00261D54">
              <w:t>Grewal</w:t>
            </w:r>
            <w:r w:rsidR="00AF0763" w:rsidRPr="00AF0763">
              <w:rPr>
                <w:i/>
              </w:rPr>
              <w:t xml:space="preserve"> et al</w:t>
            </w:r>
            <w:r w:rsidR="00174F05" w:rsidRPr="00174F05">
              <w:t xml:space="preserve">., </w:t>
            </w:r>
            <w:r w:rsidRPr="00261D54">
              <w:t>2003)</w:t>
            </w:r>
          </w:p>
        </w:tc>
      </w:tr>
      <w:tr w:rsidR="001D38F1" w:rsidRPr="00261D54" w14:paraId="0532BAFE" w14:textId="77777777" w:rsidTr="00602F82">
        <w:tc>
          <w:tcPr>
            <w:tcW w:w="786" w:type="pct"/>
            <w:hideMark/>
          </w:tcPr>
          <w:p w14:paraId="0BD91B1B" w14:textId="77777777" w:rsidR="001D38F1" w:rsidRPr="00261D54" w:rsidRDefault="001D38F1" w:rsidP="00602F82">
            <w:pPr>
              <w:pStyle w:val="TableText"/>
              <w:rPr>
                <w:i/>
                <w:iCs/>
              </w:rPr>
            </w:pPr>
            <w:proofErr w:type="spellStart"/>
            <w:r w:rsidRPr="00261D54">
              <w:rPr>
                <w:i/>
                <w:iCs/>
              </w:rPr>
              <w:t>Angiostrongylus</w:t>
            </w:r>
            <w:proofErr w:type="spellEnd"/>
            <w:r w:rsidRPr="00261D54">
              <w:rPr>
                <w:i/>
                <w:iCs/>
              </w:rPr>
              <w:t> </w:t>
            </w:r>
            <w:proofErr w:type="spellStart"/>
            <w:r w:rsidRPr="00261D54">
              <w:rPr>
                <w:i/>
                <w:iCs/>
              </w:rPr>
              <w:t>abstrusus</w:t>
            </w:r>
            <w:proofErr w:type="spellEnd"/>
          </w:p>
        </w:tc>
        <w:tc>
          <w:tcPr>
            <w:tcW w:w="1087" w:type="pct"/>
            <w:hideMark/>
          </w:tcPr>
          <w:p w14:paraId="299E64AA" w14:textId="26197646" w:rsidR="001D38F1" w:rsidRPr="00261D54" w:rsidRDefault="001D38F1" w:rsidP="00602F82">
            <w:pPr>
              <w:pStyle w:val="TableText"/>
            </w:pPr>
            <w:r w:rsidRPr="00261D54">
              <w:t>Snail</w:t>
            </w:r>
          </w:p>
          <w:p w14:paraId="3C889EAE" w14:textId="3113AA9B" w:rsidR="001D38F1" w:rsidRPr="00261D54" w:rsidRDefault="006F743C" w:rsidP="00602F82">
            <w:pPr>
              <w:pStyle w:val="TableText"/>
              <w:rPr>
                <w:i/>
                <w:iCs/>
              </w:rPr>
            </w:pPr>
            <w:r w:rsidRPr="006F743C">
              <w:rPr>
                <w:i/>
                <w:iCs/>
              </w:rPr>
              <w:t>C.</w:t>
            </w:r>
            <w:r w:rsidR="00791E6B">
              <w:rPr>
                <w:i/>
                <w:iCs/>
              </w:rPr>
              <w:t> </w:t>
            </w:r>
            <w:r w:rsidRPr="006F743C">
              <w:rPr>
                <w:i/>
                <w:iCs/>
              </w:rPr>
              <w:t>aspersum</w:t>
            </w:r>
          </w:p>
          <w:p w14:paraId="603C59A4" w14:textId="3B808630" w:rsidR="001D38F1" w:rsidRPr="00261D54" w:rsidRDefault="001D38F1" w:rsidP="00602F82">
            <w:pPr>
              <w:pStyle w:val="TableText"/>
              <w:rPr>
                <w:i/>
                <w:iCs/>
              </w:rPr>
            </w:pPr>
            <w:proofErr w:type="spellStart"/>
            <w:r w:rsidRPr="00261D54">
              <w:rPr>
                <w:i/>
                <w:iCs/>
              </w:rPr>
              <w:t>Agriolimax</w:t>
            </w:r>
            <w:proofErr w:type="spellEnd"/>
            <w:r w:rsidRPr="00261D54">
              <w:rPr>
                <w:i/>
                <w:iCs/>
              </w:rPr>
              <w:t> laevis</w:t>
            </w:r>
          </w:p>
          <w:p w14:paraId="0E69C176" w14:textId="77777777" w:rsidR="001D38F1" w:rsidRPr="00261D54" w:rsidRDefault="001D38F1" w:rsidP="00602F82">
            <w:pPr>
              <w:pStyle w:val="TableText"/>
            </w:pPr>
            <w:r w:rsidRPr="00261D54">
              <w:t>Snails of multiple genera</w:t>
            </w:r>
          </w:p>
        </w:tc>
        <w:tc>
          <w:tcPr>
            <w:tcW w:w="962" w:type="pct"/>
            <w:hideMark/>
          </w:tcPr>
          <w:p w14:paraId="0A2F94B3" w14:textId="77777777" w:rsidR="001D38F1" w:rsidRPr="00261D54" w:rsidRDefault="001D38F1" w:rsidP="00602F82">
            <w:pPr>
              <w:pStyle w:val="TableText"/>
            </w:pPr>
            <w:r w:rsidRPr="00261D54">
              <w:t>Slug</w:t>
            </w:r>
          </w:p>
        </w:tc>
        <w:tc>
          <w:tcPr>
            <w:tcW w:w="658" w:type="pct"/>
            <w:hideMark/>
          </w:tcPr>
          <w:p w14:paraId="652F63CE" w14:textId="6BE17E97" w:rsidR="001D38F1" w:rsidRPr="00261D54" w:rsidRDefault="001D38F1" w:rsidP="00602F82">
            <w:pPr>
              <w:pStyle w:val="TableText"/>
            </w:pPr>
            <w:r w:rsidRPr="00261D54">
              <w:t>Felines</w:t>
            </w:r>
          </w:p>
          <w:p w14:paraId="6614C21B" w14:textId="77777777" w:rsidR="001D38F1" w:rsidRPr="00261D54" w:rsidRDefault="001D38F1" w:rsidP="00602F82">
            <w:pPr>
              <w:pStyle w:val="TableText"/>
              <w:rPr>
                <w:i/>
                <w:iCs/>
              </w:rPr>
            </w:pPr>
            <w:r w:rsidRPr="00261D54">
              <w:rPr>
                <w:i/>
                <w:iCs/>
              </w:rPr>
              <w:t>Felis catus</w:t>
            </w:r>
          </w:p>
          <w:p w14:paraId="456771B5" w14:textId="77777777" w:rsidR="001D38F1" w:rsidRPr="00261D54" w:rsidRDefault="001D38F1" w:rsidP="00602F82">
            <w:pPr>
              <w:pStyle w:val="TableText"/>
              <w:rPr>
                <w:i/>
                <w:iCs/>
              </w:rPr>
            </w:pPr>
            <w:r w:rsidRPr="00261D54">
              <w:rPr>
                <w:i/>
                <w:iCs/>
              </w:rPr>
              <w:t>Acinonyx jubatus</w:t>
            </w:r>
          </w:p>
          <w:p w14:paraId="2C81F5CF" w14:textId="77777777" w:rsidR="001D38F1" w:rsidRPr="00261D54" w:rsidRDefault="001D38F1" w:rsidP="00602F82">
            <w:pPr>
              <w:pStyle w:val="TableText"/>
              <w:rPr>
                <w:i/>
                <w:iCs/>
              </w:rPr>
            </w:pPr>
            <w:r w:rsidRPr="00261D54">
              <w:rPr>
                <w:i/>
                <w:iCs/>
              </w:rPr>
              <w:t>Panthera onca</w:t>
            </w:r>
          </w:p>
          <w:p w14:paraId="10BFE3DD" w14:textId="77777777" w:rsidR="001D38F1" w:rsidRPr="00261D54" w:rsidRDefault="001D38F1" w:rsidP="00602F82">
            <w:pPr>
              <w:pStyle w:val="TableText"/>
              <w:rPr>
                <w:i/>
                <w:iCs/>
              </w:rPr>
            </w:pPr>
            <w:r w:rsidRPr="00261D54">
              <w:rPr>
                <w:i/>
                <w:iCs/>
              </w:rPr>
              <w:t>Felis concolor</w:t>
            </w:r>
          </w:p>
          <w:p w14:paraId="2C954AB6" w14:textId="77777777" w:rsidR="001D38F1" w:rsidRPr="00261D54" w:rsidRDefault="001D38F1" w:rsidP="00602F82">
            <w:pPr>
              <w:pStyle w:val="TableText"/>
              <w:rPr>
                <w:i/>
                <w:iCs/>
              </w:rPr>
            </w:pPr>
            <w:r w:rsidRPr="00261D54">
              <w:rPr>
                <w:i/>
                <w:iCs/>
              </w:rPr>
              <w:t>Panthera </w:t>
            </w:r>
            <w:proofErr w:type="spellStart"/>
            <w:r w:rsidRPr="00261D54">
              <w:rPr>
                <w:i/>
                <w:iCs/>
              </w:rPr>
              <w:t>leo</w:t>
            </w:r>
            <w:proofErr w:type="spellEnd"/>
          </w:p>
          <w:p w14:paraId="765FEF25" w14:textId="77777777" w:rsidR="001D38F1" w:rsidRPr="00261D54" w:rsidRDefault="001D38F1" w:rsidP="00602F82">
            <w:pPr>
              <w:pStyle w:val="TableText"/>
              <w:rPr>
                <w:i/>
                <w:iCs/>
              </w:rPr>
            </w:pPr>
            <w:r w:rsidRPr="00261D54">
              <w:rPr>
                <w:i/>
                <w:iCs/>
              </w:rPr>
              <w:t>Panthera </w:t>
            </w:r>
            <w:proofErr w:type="spellStart"/>
            <w:r w:rsidRPr="00261D54">
              <w:rPr>
                <w:i/>
                <w:iCs/>
              </w:rPr>
              <w:t>tigris</w:t>
            </w:r>
            <w:proofErr w:type="spellEnd"/>
            <w:r w:rsidRPr="00261D54">
              <w:rPr>
                <w:i/>
                <w:iCs/>
              </w:rPr>
              <w:t> </w:t>
            </w:r>
            <w:proofErr w:type="spellStart"/>
            <w:r w:rsidRPr="00261D54">
              <w:rPr>
                <w:i/>
                <w:iCs/>
              </w:rPr>
              <w:t>altaica</w:t>
            </w:r>
            <w:proofErr w:type="spellEnd"/>
          </w:p>
        </w:tc>
        <w:tc>
          <w:tcPr>
            <w:tcW w:w="506" w:type="pct"/>
            <w:hideMark/>
          </w:tcPr>
          <w:p w14:paraId="59666623" w14:textId="0F11DB11" w:rsidR="001D38F1" w:rsidRPr="00261D54" w:rsidRDefault="00C30816" w:rsidP="00602F82">
            <w:pPr>
              <w:pStyle w:val="TableText"/>
            </w:pPr>
            <w:r>
              <w:t>-</w:t>
            </w:r>
          </w:p>
        </w:tc>
        <w:tc>
          <w:tcPr>
            <w:tcW w:w="382" w:type="pct"/>
            <w:hideMark/>
          </w:tcPr>
          <w:p w14:paraId="486924C1" w14:textId="77777777" w:rsidR="001D38F1" w:rsidRPr="00261D54" w:rsidRDefault="001D38F1" w:rsidP="00602F82">
            <w:pPr>
              <w:pStyle w:val="TableText"/>
            </w:pPr>
            <w:r w:rsidRPr="00261D54">
              <w:t>Yes</w:t>
            </w:r>
          </w:p>
        </w:tc>
        <w:tc>
          <w:tcPr>
            <w:tcW w:w="619" w:type="pct"/>
            <w:hideMark/>
          </w:tcPr>
          <w:p w14:paraId="04B3EA5E" w14:textId="3F714D73" w:rsidR="001D38F1" w:rsidRPr="00261D54" w:rsidRDefault="001D38F1" w:rsidP="00602F82">
            <w:pPr>
              <w:pStyle w:val="TableText"/>
            </w:pPr>
            <w:r w:rsidRPr="00261D54">
              <w:t>(</w:t>
            </w:r>
            <w:proofErr w:type="spellStart"/>
            <w:r w:rsidRPr="00261D54">
              <w:t>Hobmaier</w:t>
            </w:r>
            <w:proofErr w:type="spellEnd"/>
            <w:r w:rsidRPr="00261D54">
              <w:t xml:space="preserve"> and </w:t>
            </w:r>
            <w:proofErr w:type="spellStart"/>
            <w:r w:rsidRPr="00261D54">
              <w:t>Hobmaier</w:t>
            </w:r>
            <w:proofErr w:type="spellEnd"/>
            <w:r w:rsidRPr="00261D54">
              <w:t>, 1935</w:t>
            </w:r>
            <w:r w:rsidR="00BF1006">
              <w:t>;</w:t>
            </w:r>
            <w:r w:rsidRPr="00261D54">
              <w:t xml:space="preserve"> Mackerras, 1957</w:t>
            </w:r>
            <w:r w:rsidR="00BF1006">
              <w:t>;</w:t>
            </w:r>
            <w:r w:rsidRPr="00261D54">
              <w:t xml:space="preserve"> Anderson, 2000</w:t>
            </w:r>
            <w:r w:rsidR="00BF1006">
              <w:t>;</w:t>
            </w:r>
            <w:r w:rsidRPr="00261D54">
              <w:t xml:space="preserve"> Bjork</w:t>
            </w:r>
            <w:r w:rsidR="00AF0763" w:rsidRPr="00AF0763">
              <w:rPr>
                <w:i/>
              </w:rPr>
              <w:t xml:space="preserve"> et al</w:t>
            </w:r>
            <w:r w:rsidR="00174F05" w:rsidRPr="00174F05">
              <w:t xml:space="preserve">., </w:t>
            </w:r>
            <w:r w:rsidRPr="00261D54">
              <w:t>2000</w:t>
            </w:r>
            <w:r w:rsidR="00BF1006">
              <w:t>;</w:t>
            </w:r>
            <w:r w:rsidRPr="00261D54">
              <w:t xml:space="preserve"> Gonzalez</w:t>
            </w:r>
            <w:r w:rsidR="00AF0763" w:rsidRPr="00AF0763">
              <w:rPr>
                <w:i/>
              </w:rPr>
              <w:t xml:space="preserve"> et al</w:t>
            </w:r>
            <w:r w:rsidR="00174F05" w:rsidRPr="00174F05">
              <w:t xml:space="preserve">., </w:t>
            </w:r>
            <w:r w:rsidRPr="00261D54">
              <w:t>2007</w:t>
            </w:r>
            <w:r w:rsidR="00BF1006">
              <w:t>;</w:t>
            </w:r>
            <w:r w:rsidRPr="00261D54">
              <w:t xml:space="preserve"> Barrs</w:t>
            </w:r>
            <w:r w:rsidR="00AF0763" w:rsidRPr="00AF0763">
              <w:rPr>
                <w:i/>
              </w:rPr>
              <w:t xml:space="preserve"> et al</w:t>
            </w:r>
            <w:r w:rsidR="00174F05" w:rsidRPr="00174F05">
              <w:t xml:space="preserve">., </w:t>
            </w:r>
            <w:r w:rsidRPr="00261D54">
              <w:t>2008</w:t>
            </w:r>
            <w:r w:rsidR="00BF1006">
              <w:t>;</w:t>
            </w:r>
            <w:r w:rsidRPr="00261D54">
              <w:t xml:space="preserve"> </w:t>
            </w:r>
            <w:proofErr w:type="spellStart"/>
            <w:r w:rsidRPr="00261D54">
              <w:t>Thiengo</w:t>
            </w:r>
            <w:proofErr w:type="spellEnd"/>
            <w:r w:rsidR="00AF0763" w:rsidRPr="00AF0763">
              <w:rPr>
                <w:i/>
              </w:rPr>
              <w:t xml:space="preserve"> et al</w:t>
            </w:r>
            <w:r w:rsidR="00174F05" w:rsidRPr="00174F05">
              <w:t xml:space="preserve">., </w:t>
            </w:r>
            <w:r w:rsidRPr="00261D54">
              <w:t>2008</w:t>
            </w:r>
            <w:r w:rsidR="00BF1006">
              <w:t>;</w:t>
            </w:r>
            <w:r w:rsidRPr="00261D54">
              <w:t xml:space="preserve"> </w:t>
            </w:r>
            <w:proofErr w:type="spellStart"/>
            <w:r w:rsidRPr="00261D54">
              <w:t>Moskvina</w:t>
            </w:r>
            <w:proofErr w:type="spellEnd"/>
            <w:r w:rsidRPr="00261D54">
              <w:t>, 2018</w:t>
            </w:r>
            <w:r w:rsidR="00BF1006">
              <w:t>;</w:t>
            </w:r>
            <w:r w:rsidRPr="00261D54">
              <w:t xml:space="preserve"> Di Cesare</w:t>
            </w:r>
            <w:r w:rsidR="00AF0763" w:rsidRPr="00AF0763">
              <w:rPr>
                <w:i/>
              </w:rPr>
              <w:t xml:space="preserve"> et al</w:t>
            </w:r>
            <w:r w:rsidR="00174F05" w:rsidRPr="00174F05">
              <w:t xml:space="preserve">., </w:t>
            </w:r>
            <w:r w:rsidRPr="00261D54">
              <w:t>2013)</w:t>
            </w:r>
          </w:p>
        </w:tc>
      </w:tr>
      <w:tr w:rsidR="001D38F1" w:rsidRPr="00261D54" w14:paraId="18CE842B" w14:textId="77777777" w:rsidTr="00C30816">
        <w:tc>
          <w:tcPr>
            <w:tcW w:w="786" w:type="pct"/>
            <w:hideMark/>
          </w:tcPr>
          <w:p w14:paraId="063C6783" w14:textId="5A5AFCBC" w:rsidR="001D38F1" w:rsidRPr="00261D54" w:rsidRDefault="001D38F1" w:rsidP="00C30816">
            <w:pPr>
              <w:pStyle w:val="TableText"/>
              <w:rPr>
                <w:i/>
                <w:iCs/>
              </w:rPr>
            </w:pPr>
            <w:proofErr w:type="spellStart"/>
            <w:r w:rsidRPr="00261D54">
              <w:rPr>
                <w:i/>
                <w:iCs/>
              </w:rPr>
              <w:t>Angiostrongylus</w:t>
            </w:r>
            <w:proofErr w:type="spellEnd"/>
            <w:r w:rsidRPr="00261D54">
              <w:rPr>
                <w:i/>
                <w:iCs/>
              </w:rPr>
              <w:t> </w:t>
            </w:r>
            <w:proofErr w:type="spellStart"/>
            <w:r w:rsidRPr="00261D54">
              <w:rPr>
                <w:i/>
                <w:iCs/>
              </w:rPr>
              <w:t>cantonensis</w:t>
            </w:r>
            <w:proofErr w:type="spellEnd"/>
          </w:p>
          <w:p w14:paraId="565BB9C5" w14:textId="77777777" w:rsidR="001D38F1" w:rsidRPr="00261D54" w:rsidRDefault="001D38F1" w:rsidP="00C30816">
            <w:pPr>
              <w:pStyle w:val="TableText"/>
            </w:pPr>
            <w:r w:rsidRPr="00261D54">
              <w:t>Different strains exist</w:t>
            </w:r>
          </w:p>
        </w:tc>
        <w:tc>
          <w:tcPr>
            <w:tcW w:w="1087" w:type="pct"/>
            <w:hideMark/>
          </w:tcPr>
          <w:p w14:paraId="17F2A8B7" w14:textId="4D38E1C1" w:rsidR="001D38F1" w:rsidRPr="00261D54" w:rsidRDefault="001D38F1" w:rsidP="00C30816">
            <w:pPr>
              <w:pStyle w:val="TableText"/>
            </w:pPr>
            <w:r w:rsidRPr="00261D54">
              <w:t>Snail</w:t>
            </w:r>
          </w:p>
          <w:p w14:paraId="38FDF2E7" w14:textId="40B3A0DA" w:rsidR="001D38F1" w:rsidRPr="00261D54" w:rsidRDefault="006F743C" w:rsidP="00C30816">
            <w:pPr>
              <w:pStyle w:val="TableText"/>
              <w:rPr>
                <w:i/>
                <w:iCs/>
              </w:rPr>
            </w:pPr>
            <w:r w:rsidRPr="006F743C">
              <w:rPr>
                <w:i/>
                <w:iCs/>
              </w:rPr>
              <w:t>C.</w:t>
            </w:r>
            <w:r w:rsidR="00C30816">
              <w:rPr>
                <w:i/>
                <w:iCs/>
              </w:rPr>
              <w:t> </w:t>
            </w:r>
            <w:r w:rsidRPr="006F743C">
              <w:rPr>
                <w:i/>
                <w:iCs/>
              </w:rPr>
              <w:t>aspersum</w:t>
            </w:r>
          </w:p>
          <w:p w14:paraId="4C594C9A" w14:textId="77777777" w:rsidR="001D38F1" w:rsidRPr="00261D54" w:rsidRDefault="001D38F1" w:rsidP="00C30816">
            <w:pPr>
              <w:pStyle w:val="TableText"/>
              <w:rPr>
                <w:i/>
                <w:iCs/>
              </w:rPr>
            </w:pPr>
            <w:r w:rsidRPr="00261D54">
              <w:rPr>
                <w:i/>
                <w:iCs/>
              </w:rPr>
              <w:t>Achatina fulica</w:t>
            </w:r>
          </w:p>
          <w:p w14:paraId="18DC8CEF" w14:textId="77777777" w:rsidR="001D38F1" w:rsidRPr="00261D54" w:rsidRDefault="001D38F1" w:rsidP="00C30816">
            <w:pPr>
              <w:pStyle w:val="TableText"/>
              <w:rPr>
                <w:i/>
                <w:iCs/>
              </w:rPr>
            </w:pPr>
            <w:proofErr w:type="spellStart"/>
            <w:r w:rsidRPr="00261D54">
              <w:rPr>
                <w:i/>
                <w:iCs/>
              </w:rPr>
              <w:t>Bellamya</w:t>
            </w:r>
            <w:proofErr w:type="spellEnd"/>
            <w:r w:rsidRPr="00261D54">
              <w:rPr>
                <w:i/>
                <w:iCs/>
              </w:rPr>
              <w:t> </w:t>
            </w:r>
            <w:proofErr w:type="spellStart"/>
            <w:r w:rsidRPr="00261D54">
              <w:rPr>
                <w:i/>
                <w:iCs/>
              </w:rPr>
              <w:t>ingallsiana</w:t>
            </w:r>
            <w:proofErr w:type="spellEnd"/>
          </w:p>
          <w:p w14:paraId="60177BB9" w14:textId="77777777" w:rsidR="001D38F1" w:rsidRPr="00261D54" w:rsidRDefault="001D38F1" w:rsidP="00C30816">
            <w:pPr>
              <w:pStyle w:val="TableText"/>
              <w:rPr>
                <w:i/>
                <w:iCs/>
              </w:rPr>
            </w:pPr>
            <w:proofErr w:type="spellStart"/>
            <w:r w:rsidRPr="00261D54">
              <w:rPr>
                <w:i/>
                <w:iCs/>
              </w:rPr>
              <w:t>Bradybaena</w:t>
            </w:r>
            <w:proofErr w:type="spellEnd"/>
            <w:r w:rsidRPr="00261D54">
              <w:rPr>
                <w:i/>
                <w:iCs/>
              </w:rPr>
              <w:t> </w:t>
            </w:r>
            <w:proofErr w:type="spellStart"/>
            <w:r w:rsidRPr="00261D54">
              <w:rPr>
                <w:i/>
                <w:iCs/>
              </w:rPr>
              <w:t>similaris</w:t>
            </w:r>
            <w:proofErr w:type="spellEnd"/>
          </w:p>
          <w:p w14:paraId="7FF24C4F" w14:textId="77777777" w:rsidR="001D38F1" w:rsidRPr="00261D54" w:rsidRDefault="001D38F1" w:rsidP="00C30816">
            <w:pPr>
              <w:pStyle w:val="TableText"/>
              <w:rPr>
                <w:i/>
                <w:iCs/>
              </w:rPr>
            </w:pPr>
            <w:proofErr w:type="spellStart"/>
            <w:r w:rsidRPr="00261D54">
              <w:rPr>
                <w:i/>
                <w:iCs/>
              </w:rPr>
              <w:t>Cipangopaludina</w:t>
            </w:r>
            <w:proofErr w:type="spellEnd"/>
            <w:r w:rsidRPr="00261D54">
              <w:rPr>
                <w:i/>
                <w:iCs/>
              </w:rPr>
              <w:t> chinensis</w:t>
            </w:r>
          </w:p>
          <w:p w14:paraId="0D666651" w14:textId="77777777" w:rsidR="001D38F1" w:rsidRPr="00261D54" w:rsidRDefault="001D38F1" w:rsidP="00C30816">
            <w:pPr>
              <w:pStyle w:val="TableText"/>
              <w:rPr>
                <w:i/>
                <w:iCs/>
              </w:rPr>
            </w:pPr>
            <w:r w:rsidRPr="00261D54">
              <w:rPr>
                <w:i/>
                <w:iCs/>
              </w:rPr>
              <w:t>Derceras leave</w:t>
            </w:r>
          </w:p>
          <w:p w14:paraId="2C6FEF65" w14:textId="77777777" w:rsidR="001D38F1" w:rsidRPr="00261D54" w:rsidRDefault="001D38F1" w:rsidP="00C30816">
            <w:pPr>
              <w:pStyle w:val="TableText"/>
              <w:rPr>
                <w:i/>
                <w:iCs/>
              </w:rPr>
            </w:pPr>
            <w:proofErr w:type="spellStart"/>
            <w:r w:rsidRPr="00261D54">
              <w:rPr>
                <w:i/>
                <w:iCs/>
              </w:rPr>
              <w:t>Euglandina</w:t>
            </w:r>
            <w:proofErr w:type="spellEnd"/>
            <w:r w:rsidRPr="00261D54">
              <w:rPr>
                <w:i/>
                <w:iCs/>
              </w:rPr>
              <w:t> rosea</w:t>
            </w:r>
          </w:p>
          <w:p w14:paraId="5D3FB17C" w14:textId="77777777" w:rsidR="001D38F1" w:rsidRPr="00261D54" w:rsidRDefault="001D38F1" w:rsidP="00C30816">
            <w:pPr>
              <w:pStyle w:val="TableText"/>
              <w:rPr>
                <w:i/>
                <w:iCs/>
              </w:rPr>
            </w:pPr>
            <w:proofErr w:type="spellStart"/>
            <w:r w:rsidRPr="00261D54">
              <w:rPr>
                <w:i/>
                <w:iCs/>
              </w:rPr>
              <w:lastRenderedPageBreak/>
              <w:t>Girasia</w:t>
            </w:r>
            <w:proofErr w:type="spellEnd"/>
            <w:r w:rsidRPr="00261D54">
              <w:rPr>
                <w:i/>
                <w:iCs/>
              </w:rPr>
              <w:t> </w:t>
            </w:r>
            <w:proofErr w:type="spellStart"/>
            <w:r w:rsidRPr="00261D54">
              <w:rPr>
                <w:i/>
                <w:iCs/>
              </w:rPr>
              <w:t>peguensis</w:t>
            </w:r>
            <w:proofErr w:type="spellEnd"/>
          </w:p>
          <w:p w14:paraId="6F88B9EF" w14:textId="77777777" w:rsidR="001D38F1" w:rsidRPr="00261D54" w:rsidRDefault="001D38F1" w:rsidP="00C30816">
            <w:pPr>
              <w:pStyle w:val="TableText"/>
              <w:rPr>
                <w:i/>
                <w:iCs/>
              </w:rPr>
            </w:pPr>
            <w:proofErr w:type="spellStart"/>
            <w:r w:rsidRPr="00261D54">
              <w:rPr>
                <w:i/>
                <w:iCs/>
              </w:rPr>
              <w:t>Indoplanorbis</w:t>
            </w:r>
            <w:proofErr w:type="spellEnd"/>
            <w:r w:rsidRPr="00261D54">
              <w:rPr>
                <w:i/>
                <w:iCs/>
              </w:rPr>
              <w:t> </w:t>
            </w:r>
            <w:proofErr w:type="spellStart"/>
            <w:r w:rsidRPr="00261D54">
              <w:rPr>
                <w:i/>
                <w:iCs/>
              </w:rPr>
              <w:t>exustus</w:t>
            </w:r>
            <w:proofErr w:type="spellEnd"/>
          </w:p>
          <w:p w14:paraId="6B52087F" w14:textId="77777777" w:rsidR="001D38F1" w:rsidRPr="00261D54" w:rsidRDefault="001D38F1" w:rsidP="00C30816">
            <w:pPr>
              <w:pStyle w:val="TableText"/>
              <w:rPr>
                <w:i/>
                <w:iCs/>
              </w:rPr>
            </w:pPr>
            <w:proofErr w:type="spellStart"/>
            <w:r w:rsidRPr="00261D54">
              <w:rPr>
                <w:i/>
                <w:iCs/>
              </w:rPr>
              <w:t>Laevicaulus</w:t>
            </w:r>
            <w:proofErr w:type="spellEnd"/>
            <w:r w:rsidRPr="00261D54">
              <w:rPr>
                <w:i/>
                <w:iCs/>
              </w:rPr>
              <w:t> </w:t>
            </w:r>
            <w:proofErr w:type="spellStart"/>
            <w:r w:rsidRPr="00261D54">
              <w:rPr>
                <w:i/>
                <w:iCs/>
              </w:rPr>
              <w:t>alte</w:t>
            </w:r>
            <w:proofErr w:type="spellEnd"/>
          </w:p>
          <w:p w14:paraId="451CE7F2" w14:textId="77777777" w:rsidR="001D38F1" w:rsidRPr="00261D54" w:rsidRDefault="001D38F1" w:rsidP="00C30816">
            <w:pPr>
              <w:pStyle w:val="TableText"/>
              <w:rPr>
                <w:i/>
                <w:iCs/>
              </w:rPr>
            </w:pPr>
            <w:proofErr w:type="spellStart"/>
            <w:r w:rsidRPr="00261D54">
              <w:rPr>
                <w:i/>
                <w:iCs/>
              </w:rPr>
              <w:t>Macrochlamys</w:t>
            </w:r>
            <w:proofErr w:type="spellEnd"/>
            <w:r w:rsidRPr="00261D54">
              <w:rPr>
                <w:i/>
                <w:iCs/>
              </w:rPr>
              <w:t> </w:t>
            </w:r>
            <w:proofErr w:type="spellStart"/>
            <w:r w:rsidRPr="00261D54">
              <w:rPr>
                <w:i/>
                <w:iCs/>
              </w:rPr>
              <w:t>resplendens</w:t>
            </w:r>
            <w:proofErr w:type="spellEnd"/>
          </w:p>
          <w:p w14:paraId="00FB19D7" w14:textId="77777777" w:rsidR="001D38F1" w:rsidRPr="00261D54" w:rsidRDefault="001D38F1" w:rsidP="00C30816">
            <w:pPr>
              <w:pStyle w:val="TableText"/>
              <w:rPr>
                <w:i/>
                <w:iCs/>
              </w:rPr>
            </w:pPr>
            <w:proofErr w:type="spellStart"/>
            <w:r w:rsidRPr="00261D54">
              <w:rPr>
                <w:i/>
                <w:iCs/>
              </w:rPr>
              <w:t>Microparmarion</w:t>
            </w:r>
            <w:proofErr w:type="spellEnd"/>
            <w:r w:rsidRPr="00261D54">
              <w:rPr>
                <w:i/>
                <w:iCs/>
              </w:rPr>
              <w:t> </w:t>
            </w:r>
            <w:proofErr w:type="spellStart"/>
            <w:r w:rsidRPr="00261D54">
              <w:rPr>
                <w:i/>
                <w:iCs/>
              </w:rPr>
              <w:t>malayanus</w:t>
            </w:r>
            <w:proofErr w:type="spellEnd"/>
          </w:p>
          <w:p w14:paraId="3C1B084D" w14:textId="77777777" w:rsidR="001D38F1" w:rsidRPr="00261D54" w:rsidRDefault="001D38F1" w:rsidP="00C30816">
            <w:pPr>
              <w:pStyle w:val="TableText"/>
              <w:rPr>
                <w:i/>
                <w:iCs/>
              </w:rPr>
            </w:pPr>
            <w:proofErr w:type="spellStart"/>
            <w:r w:rsidRPr="00261D54">
              <w:rPr>
                <w:i/>
                <w:iCs/>
              </w:rPr>
              <w:t>Opeas</w:t>
            </w:r>
            <w:proofErr w:type="spellEnd"/>
            <w:r w:rsidRPr="00261D54">
              <w:rPr>
                <w:i/>
                <w:iCs/>
              </w:rPr>
              <w:t> </w:t>
            </w:r>
            <w:proofErr w:type="spellStart"/>
            <w:r w:rsidRPr="00261D54">
              <w:rPr>
                <w:i/>
                <w:iCs/>
              </w:rPr>
              <w:t>javanicum</w:t>
            </w:r>
            <w:proofErr w:type="spellEnd"/>
          </w:p>
          <w:p w14:paraId="741A387A" w14:textId="77777777" w:rsidR="001D38F1" w:rsidRPr="00261D54" w:rsidRDefault="001D38F1" w:rsidP="00C30816">
            <w:pPr>
              <w:pStyle w:val="TableText"/>
              <w:rPr>
                <w:i/>
                <w:iCs/>
              </w:rPr>
            </w:pPr>
            <w:proofErr w:type="spellStart"/>
            <w:r w:rsidRPr="00261D54">
              <w:rPr>
                <w:i/>
                <w:iCs/>
              </w:rPr>
              <w:t>Pupina</w:t>
            </w:r>
            <w:proofErr w:type="spellEnd"/>
            <w:r w:rsidRPr="00261D54">
              <w:rPr>
                <w:i/>
                <w:iCs/>
              </w:rPr>
              <w:t> complanate</w:t>
            </w:r>
          </w:p>
          <w:p w14:paraId="2CF5A911" w14:textId="77777777" w:rsidR="001D38F1" w:rsidRPr="00261D54" w:rsidRDefault="001D38F1" w:rsidP="00C30816">
            <w:pPr>
              <w:pStyle w:val="TableText"/>
              <w:rPr>
                <w:i/>
                <w:iCs/>
              </w:rPr>
            </w:pPr>
            <w:r w:rsidRPr="00261D54">
              <w:rPr>
                <w:i/>
                <w:iCs/>
              </w:rPr>
              <w:t>Pila ampullaceal</w:t>
            </w:r>
          </w:p>
          <w:p w14:paraId="6763B7AE" w14:textId="77777777" w:rsidR="001D38F1" w:rsidRPr="00261D54" w:rsidRDefault="001D38F1" w:rsidP="00C30816">
            <w:pPr>
              <w:pStyle w:val="TableText"/>
              <w:rPr>
                <w:i/>
                <w:iCs/>
              </w:rPr>
            </w:pPr>
            <w:r w:rsidRPr="00261D54">
              <w:rPr>
                <w:i/>
                <w:iCs/>
              </w:rPr>
              <w:t>P. scutate</w:t>
            </w:r>
          </w:p>
          <w:p w14:paraId="778A8B7D" w14:textId="77777777" w:rsidR="001D38F1" w:rsidRPr="00261D54" w:rsidRDefault="001D38F1" w:rsidP="00C30816">
            <w:pPr>
              <w:pStyle w:val="TableText"/>
              <w:rPr>
                <w:i/>
                <w:iCs/>
              </w:rPr>
            </w:pPr>
            <w:proofErr w:type="spellStart"/>
            <w:r w:rsidRPr="00261D54">
              <w:rPr>
                <w:i/>
                <w:iCs/>
              </w:rPr>
              <w:t>Quantula</w:t>
            </w:r>
            <w:proofErr w:type="spellEnd"/>
            <w:r w:rsidRPr="00261D54">
              <w:rPr>
                <w:i/>
                <w:iCs/>
              </w:rPr>
              <w:t> striata</w:t>
            </w:r>
          </w:p>
          <w:p w14:paraId="19162F3A" w14:textId="77777777" w:rsidR="001D38F1" w:rsidRPr="00261D54" w:rsidRDefault="001D38F1" w:rsidP="00C30816">
            <w:pPr>
              <w:pStyle w:val="TableText"/>
              <w:rPr>
                <w:i/>
                <w:iCs/>
              </w:rPr>
            </w:pPr>
            <w:proofErr w:type="spellStart"/>
            <w:r w:rsidRPr="00261D54">
              <w:rPr>
                <w:i/>
                <w:iCs/>
              </w:rPr>
              <w:t>Subulina</w:t>
            </w:r>
            <w:proofErr w:type="spellEnd"/>
            <w:r w:rsidRPr="00261D54">
              <w:rPr>
                <w:i/>
                <w:iCs/>
              </w:rPr>
              <w:t> </w:t>
            </w:r>
            <w:proofErr w:type="spellStart"/>
            <w:r w:rsidRPr="00261D54">
              <w:rPr>
                <w:i/>
                <w:iCs/>
              </w:rPr>
              <w:t>octona</w:t>
            </w:r>
            <w:proofErr w:type="spellEnd"/>
          </w:p>
          <w:p w14:paraId="031E7E72" w14:textId="77777777" w:rsidR="001D38F1" w:rsidRPr="00261D54" w:rsidRDefault="001D38F1" w:rsidP="00C30816">
            <w:pPr>
              <w:pStyle w:val="TableText"/>
              <w:rPr>
                <w:i/>
                <w:iCs/>
              </w:rPr>
            </w:pPr>
            <w:r w:rsidRPr="00261D54">
              <w:rPr>
                <w:i/>
                <w:iCs/>
              </w:rPr>
              <w:t>Vaginalus </w:t>
            </w:r>
            <w:proofErr w:type="spellStart"/>
            <w:r w:rsidRPr="00261D54">
              <w:rPr>
                <w:i/>
                <w:iCs/>
              </w:rPr>
              <w:t>plebeius</w:t>
            </w:r>
            <w:proofErr w:type="spellEnd"/>
          </w:p>
          <w:p w14:paraId="43E57BA2" w14:textId="77777777" w:rsidR="001D38F1" w:rsidRPr="00261D54" w:rsidRDefault="001D38F1" w:rsidP="00C30816">
            <w:pPr>
              <w:pStyle w:val="TableText"/>
            </w:pPr>
            <w:proofErr w:type="spellStart"/>
            <w:r w:rsidRPr="00261D54">
              <w:rPr>
                <w:i/>
                <w:iCs/>
              </w:rPr>
              <w:t>Veronicella</w:t>
            </w:r>
            <w:proofErr w:type="spellEnd"/>
            <w:r w:rsidRPr="00261D54">
              <w:rPr>
                <w:i/>
                <w:iCs/>
              </w:rPr>
              <w:t> </w:t>
            </w:r>
            <w:proofErr w:type="spellStart"/>
            <w:r w:rsidRPr="00261D54">
              <w:rPr>
                <w:i/>
                <w:iCs/>
              </w:rPr>
              <w:t>alte</w:t>
            </w:r>
            <w:proofErr w:type="spellEnd"/>
          </w:p>
        </w:tc>
        <w:tc>
          <w:tcPr>
            <w:tcW w:w="962" w:type="pct"/>
            <w:hideMark/>
          </w:tcPr>
          <w:p w14:paraId="55C4D3BD" w14:textId="19AD7CF9" w:rsidR="001D38F1" w:rsidRPr="00261D54" w:rsidRDefault="001D38F1" w:rsidP="00C30816">
            <w:pPr>
              <w:pStyle w:val="TableText"/>
            </w:pPr>
            <w:r w:rsidRPr="00261D54">
              <w:lastRenderedPageBreak/>
              <w:t>Slugs</w:t>
            </w:r>
          </w:p>
          <w:p w14:paraId="2B0D1A3E" w14:textId="77777777" w:rsidR="001D38F1" w:rsidRPr="00261D54" w:rsidRDefault="001D38F1" w:rsidP="00C30816">
            <w:pPr>
              <w:pStyle w:val="TableText"/>
              <w:rPr>
                <w:i/>
                <w:iCs/>
              </w:rPr>
            </w:pPr>
            <w:proofErr w:type="spellStart"/>
            <w:r w:rsidRPr="00261D54">
              <w:rPr>
                <w:i/>
              </w:rPr>
              <w:t>Girasia</w:t>
            </w:r>
            <w:proofErr w:type="spellEnd"/>
            <w:r w:rsidRPr="00261D54">
              <w:rPr>
                <w:i/>
                <w:iCs/>
              </w:rPr>
              <w:t> </w:t>
            </w:r>
            <w:proofErr w:type="spellStart"/>
            <w:r w:rsidRPr="00261D54">
              <w:rPr>
                <w:i/>
              </w:rPr>
              <w:t>peguensis</w:t>
            </w:r>
            <w:proofErr w:type="spellEnd"/>
          </w:p>
          <w:p w14:paraId="30B47997" w14:textId="77777777" w:rsidR="001D38F1" w:rsidRPr="00261D54" w:rsidRDefault="001D38F1" w:rsidP="00C30816">
            <w:pPr>
              <w:pStyle w:val="TableText"/>
              <w:rPr>
                <w:i/>
                <w:iCs/>
              </w:rPr>
            </w:pPr>
            <w:proofErr w:type="spellStart"/>
            <w:r w:rsidRPr="00261D54">
              <w:rPr>
                <w:i/>
              </w:rPr>
              <w:t>Microparmarion</w:t>
            </w:r>
            <w:proofErr w:type="spellEnd"/>
            <w:r w:rsidRPr="00261D54">
              <w:rPr>
                <w:i/>
                <w:iCs/>
              </w:rPr>
              <w:t> </w:t>
            </w:r>
            <w:proofErr w:type="spellStart"/>
            <w:r w:rsidRPr="00261D54">
              <w:rPr>
                <w:i/>
              </w:rPr>
              <w:t>malayanurn</w:t>
            </w:r>
            <w:proofErr w:type="spellEnd"/>
          </w:p>
          <w:p w14:paraId="16A9711F" w14:textId="77777777" w:rsidR="001D38F1" w:rsidRPr="00261D54" w:rsidRDefault="001D38F1" w:rsidP="00C30816">
            <w:pPr>
              <w:pStyle w:val="TableText"/>
              <w:rPr>
                <w:i/>
                <w:iCs/>
              </w:rPr>
            </w:pPr>
            <w:r w:rsidRPr="00261D54">
              <w:rPr>
                <w:i/>
              </w:rPr>
              <w:t>Deroceras</w:t>
            </w:r>
            <w:r w:rsidRPr="00261D54">
              <w:rPr>
                <w:i/>
                <w:iCs/>
              </w:rPr>
              <w:t> leave</w:t>
            </w:r>
          </w:p>
          <w:p w14:paraId="7D656EE0" w14:textId="77777777" w:rsidR="001D38F1" w:rsidRPr="00261D54" w:rsidRDefault="001D38F1" w:rsidP="00C30816">
            <w:pPr>
              <w:pStyle w:val="TableText"/>
              <w:rPr>
                <w:i/>
                <w:iCs/>
              </w:rPr>
            </w:pPr>
            <w:r w:rsidRPr="00261D54">
              <w:rPr>
                <w:i/>
              </w:rPr>
              <w:t>Vaginalus</w:t>
            </w:r>
            <w:r w:rsidRPr="00261D54">
              <w:rPr>
                <w:i/>
                <w:iCs/>
              </w:rPr>
              <w:t> </w:t>
            </w:r>
            <w:proofErr w:type="spellStart"/>
            <w:r w:rsidRPr="00261D54">
              <w:rPr>
                <w:i/>
              </w:rPr>
              <w:t>plebeius</w:t>
            </w:r>
            <w:proofErr w:type="spellEnd"/>
          </w:p>
          <w:p w14:paraId="375B858E" w14:textId="77777777" w:rsidR="001D38F1" w:rsidRPr="00261D54" w:rsidRDefault="001D38F1" w:rsidP="00C30816">
            <w:pPr>
              <w:pStyle w:val="TableText"/>
              <w:rPr>
                <w:i/>
              </w:rPr>
            </w:pPr>
            <w:proofErr w:type="spellStart"/>
            <w:r w:rsidRPr="00261D54">
              <w:rPr>
                <w:i/>
              </w:rPr>
              <w:t>Veronicella</w:t>
            </w:r>
            <w:proofErr w:type="spellEnd"/>
            <w:r w:rsidRPr="00261D54">
              <w:rPr>
                <w:i/>
                <w:iCs/>
              </w:rPr>
              <w:t> </w:t>
            </w:r>
            <w:proofErr w:type="spellStart"/>
            <w:r w:rsidRPr="00261D54">
              <w:rPr>
                <w:i/>
              </w:rPr>
              <w:t>alte</w:t>
            </w:r>
            <w:proofErr w:type="spellEnd"/>
          </w:p>
          <w:p w14:paraId="4D1F6DEE" w14:textId="57480090" w:rsidR="001D38F1" w:rsidRPr="00261D54" w:rsidRDefault="001D38F1" w:rsidP="00C30816">
            <w:pPr>
              <w:pStyle w:val="TableText"/>
            </w:pPr>
          </w:p>
          <w:p w14:paraId="49C91907" w14:textId="77777777" w:rsidR="001D38F1" w:rsidRPr="00261D54" w:rsidRDefault="001D38F1" w:rsidP="00C30816">
            <w:pPr>
              <w:pStyle w:val="TableText"/>
            </w:pPr>
            <w:r w:rsidRPr="00261D54">
              <w:t>Frogs, experimentally</w:t>
            </w:r>
          </w:p>
          <w:p w14:paraId="0F23D391" w14:textId="77777777" w:rsidR="001D38F1" w:rsidRPr="00261D54" w:rsidRDefault="001D38F1" w:rsidP="00C30816">
            <w:pPr>
              <w:pStyle w:val="TableText"/>
              <w:rPr>
                <w:i/>
                <w:iCs/>
              </w:rPr>
            </w:pPr>
            <w:r w:rsidRPr="00261D54">
              <w:rPr>
                <w:i/>
              </w:rPr>
              <w:lastRenderedPageBreak/>
              <w:t>Xenopus </w:t>
            </w:r>
            <w:r w:rsidRPr="00261D54">
              <w:rPr>
                <w:i/>
                <w:iCs/>
              </w:rPr>
              <w:t>laevis</w:t>
            </w:r>
          </w:p>
          <w:p w14:paraId="6C781A8B" w14:textId="77777777" w:rsidR="001D38F1" w:rsidRPr="00261D54" w:rsidRDefault="001D38F1" w:rsidP="00C30816">
            <w:pPr>
              <w:pStyle w:val="TableText"/>
            </w:pPr>
            <w:r w:rsidRPr="00261D54">
              <w:rPr>
                <w:i/>
                <w:iCs/>
              </w:rPr>
              <w:t>Rana</w:t>
            </w:r>
            <w:r w:rsidRPr="00261D54">
              <w:rPr>
                <w:i/>
              </w:rPr>
              <w:t> </w:t>
            </w:r>
            <w:proofErr w:type="spellStart"/>
            <w:r w:rsidRPr="00261D54">
              <w:rPr>
                <w:i/>
              </w:rPr>
              <w:t>chensinensis</w:t>
            </w:r>
            <w:proofErr w:type="spellEnd"/>
          </w:p>
        </w:tc>
        <w:tc>
          <w:tcPr>
            <w:tcW w:w="658" w:type="pct"/>
            <w:hideMark/>
          </w:tcPr>
          <w:p w14:paraId="569F4187" w14:textId="77777777" w:rsidR="001D38F1" w:rsidRPr="00261D54" w:rsidRDefault="001D38F1" w:rsidP="00C30816">
            <w:pPr>
              <w:pStyle w:val="TableText"/>
            </w:pPr>
            <w:r w:rsidRPr="00261D54">
              <w:lastRenderedPageBreak/>
              <w:t>Rodents</w:t>
            </w:r>
          </w:p>
          <w:p w14:paraId="75AD6BB3" w14:textId="77777777" w:rsidR="001D38F1" w:rsidRPr="00261D54" w:rsidRDefault="001D38F1" w:rsidP="00C30816">
            <w:pPr>
              <w:pStyle w:val="TableText"/>
            </w:pPr>
            <w:r w:rsidRPr="00261D54">
              <w:t xml:space="preserve">24 rat species with </w:t>
            </w:r>
            <w:r w:rsidRPr="00261D54">
              <w:rPr>
                <w:i/>
                <w:iCs/>
              </w:rPr>
              <w:t>Rattus norvegicus</w:t>
            </w:r>
            <w:r w:rsidRPr="00261D54">
              <w:t xml:space="preserve"> and </w:t>
            </w:r>
            <w:r w:rsidRPr="00261D54">
              <w:rPr>
                <w:i/>
                <w:iCs/>
              </w:rPr>
              <w:t>R. rattus</w:t>
            </w:r>
            <w:r w:rsidRPr="00261D54">
              <w:t xml:space="preserve"> identified as responsible for greatest distribution</w:t>
            </w:r>
          </w:p>
        </w:tc>
        <w:tc>
          <w:tcPr>
            <w:tcW w:w="506" w:type="pct"/>
            <w:hideMark/>
          </w:tcPr>
          <w:p w14:paraId="1909AAE4" w14:textId="77777777" w:rsidR="001D38F1" w:rsidRPr="00261D54" w:rsidRDefault="001D38F1" w:rsidP="00C30816">
            <w:pPr>
              <w:pStyle w:val="TableText"/>
            </w:pPr>
            <w:r w:rsidRPr="00261D54">
              <w:t>Low host specificity</w:t>
            </w:r>
          </w:p>
          <w:p w14:paraId="22ED9FDB" w14:textId="4FC132BF" w:rsidR="001D38F1" w:rsidRPr="00261D54" w:rsidRDefault="001D38F1" w:rsidP="00C30816">
            <w:pPr>
              <w:pStyle w:val="TableText"/>
            </w:pPr>
          </w:p>
          <w:p w14:paraId="111A62C9" w14:textId="77777777" w:rsidR="001D38F1" w:rsidRPr="00261D54" w:rsidRDefault="001D38F1" w:rsidP="00C30816">
            <w:pPr>
              <w:pStyle w:val="TableText"/>
            </w:pPr>
            <w:r w:rsidRPr="00261D54">
              <w:t>Accidental hosts: humans, Australian native fauna, domesticated and wild animals</w:t>
            </w:r>
          </w:p>
        </w:tc>
        <w:tc>
          <w:tcPr>
            <w:tcW w:w="382" w:type="pct"/>
            <w:hideMark/>
          </w:tcPr>
          <w:p w14:paraId="3C4C84C6" w14:textId="77777777" w:rsidR="001D38F1" w:rsidRPr="00261D54" w:rsidRDefault="001D38F1" w:rsidP="00C30816">
            <w:pPr>
              <w:pStyle w:val="TableText"/>
            </w:pPr>
            <w:r w:rsidRPr="00261D54">
              <w:t>Yes</w:t>
            </w:r>
          </w:p>
        </w:tc>
        <w:tc>
          <w:tcPr>
            <w:tcW w:w="619" w:type="pct"/>
            <w:hideMark/>
          </w:tcPr>
          <w:p w14:paraId="5E8E6BE8" w14:textId="0BF0081F" w:rsidR="001D38F1" w:rsidRPr="00261D54" w:rsidRDefault="001D38F1" w:rsidP="00C30816">
            <w:pPr>
              <w:pStyle w:val="TableText"/>
            </w:pPr>
            <w:r w:rsidRPr="00261D54">
              <w:t>(</w:t>
            </w:r>
            <w:proofErr w:type="spellStart"/>
            <w:r w:rsidRPr="00261D54">
              <w:t>Alicata</w:t>
            </w:r>
            <w:proofErr w:type="spellEnd"/>
            <w:r w:rsidRPr="00261D54">
              <w:t>, 1965</w:t>
            </w:r>
            <w:r w:rsidR="00BF1006">
              <w:t>;</w:t>
            </w:r>
            <w:r w:rsidRPr="00261D54">
              <w:t xml:space="preserve"> </w:t>
            </w:r>
            <w:proofErr w:type="spellStart"/>
            <w:r w:rsidRPr="00261D54">
              <w:t>Bhaibulaya</w:t>
            </w:r>
            <w:proofErr w:type="spellEnd"/>
            <w:r w:rsidRPr="00261D54">
              <w:t>, 1991</w:t>
            </w:r>
            <w:r w:rsidR="00BF1006">
              <w:t>;</w:t>
            </w:r>
            <w:r w:rsidRPr="00261D54">
              <w:t xml:space="preserve"> Anderson, 2000</w:t>
            </w:r>
            <w:r w:rsidR="00BF1006">
              <w:t>;</w:t>
            </w:r>
            <w:r w:rsidRPr="00261D54">
              <w:t xml:space="preserve"> Aghazadeh</w:t>
            </w:r>
            <w:r w:rsidR="00AF0763" w:rsidRPr="00AF0763">
              <w:rPr>
                <w:i/>
              </w:rPr>
              <w:t xml:space="preserve"> et al</w:t>
            </w:r>
            <w:r w:rsidR="00174F05" w:rsidRPr="00174F05">
              <w:t xml:space="preserve">., </w:t>
            </w:r>
            <w:r w:rsidRPr="00261D54">
              <w:t>2015a</w:t>
            </w:r>
            <w:r w:rsidR="00BF1006">
              <w:t>;</w:t>
            </w:r>
            <w:r w:rsidRPr="00261D54">
              <w:t xml:space="preserve"> Chan</w:t>
            </w:r>
            <w:r w:rsidR="00AF0763" w:rsidRPr="00AF0763">
              <w:rPr>
                <w:i/>
              </w:rPr>
              <w:t xml:space="preserve"> et al</w:t>
            </w:r>
            <w:r w:rsidR="00174F05" w:rsidRPr="00174F05">
              <w:t xml:space="preserve">., </w:t>
            </w:r>
            <w:r w:rsidRPr="00261D54">
              <w:t>2015</w:t>
            </w:r>
            <w:r w:rsidR="00BF1006">
              <w:t>;</w:t>
            </w:r>
            <w:r w:rsidRPr="00261D54">
              <w:t xml:space="preserve"> Stokes</w:t>
            </w:r>
            <w:r w:rsidR="00AF0763" w:rsidRPr="00AF0763">
              <w:rPr>
                <w:i/>
              </w:rPr>
              <w:t xml:space="preserve"> et al</w:t>
            </w:r>
            <w:r w:rsidR="00174F05" w:rsidRPr="00174F05">
              <w:t xml:space="preserve">., </w:t>
            </w:r>
            <w:r w:rsidRPr="00261D54">
              <w:t>2007</w:t>
            </w:r>
            <w:r w:rsidR="00BF1006">
              <w:t>;</w:t>
            </w:r>
            <w:r w:rsidRPr="00261D54">
              <w:t xml:space="preserve"> Kim</w:t>
            </w:r>
            <w:r w:rsidR="00AF0763" w:rsidRPr="00AF0763">
              <w:rPr>
                <w:i/>
              </w:rPr>
              <w:t xml:space="preserve"> et al</w:t>
            </w:r>
            <w:r w:rsidR="00174F05" w:rsidRPr="00174F05">
              <w:t xml:space="preserve">., </w:t>
            </w:r>
            <w:r w:rsidRPr="00261D54">
              <w:t>2014</w:t>
            </w:r>
            <w:r w:rsidR="00BF1006">
              <w:t>;</w:t>
            </w:r>
            <w:r w:rsidRPr="00261D54">
              <w:t xml:space="preserve"> Colella</w:t>
            </w:r>
            <w:r w:rsidR="00AF0763" w:rsidRPr="00AF0763">
              <w:rPr>
                <w:i/>
              </w:rPr>
              <w:t xml:space="preserve"> et al</w:t>
            </w:r>
            <w:r w:rsidR="00174F05" w:rsidRPr="00174F05">
              <w:t xml:space="preserve">., </w:t>
            </w:r>
            <w:r w:rsidRPr="00261D54">
              <w:t>2015)</w:t>
            </w:r>
          </w:p>
        </w:tc>
      </w:tr>
      <w:tr w:rsidR="001D38F1" w:rsidRPr="00261D54" w14:paraId="100C580F" w14:textId="77777777" w:rsidTr="00B47B2B">
        <w:tc>
          <w:tcPr>
            <w:tcW w:w="786" w:type="pct"/>
            <w:hideMark/>
          </w:tcPr>
          <w:p w14:paraId="45B113C7" w14:textId="77777777" w:rsidR="001D38F1" w:rsidRPr="00261D54" w:rsidRDefault="001D38F1" w:rsidP="00B47B2B">
            <w:pPr>
              <w:pStyle w:val="TableText"/>
              <w:rPr>
                <w:i/>
                <w:iCs/>
              </w:rPr>
            </w:pPr>
            <w:r w:rsidRPr="00261D54">
              <w:rPr>
                <w:i/>
                <w:iCs/>
              </w:rPr>
              <w:t>Angiostrongylus </w:t>
            </w:r>
            <w:proofErr w:type="spellStart"/>
            <w:r w:rsidRPr="00261D54">
              <w:rPr>
                <w:i/>
                <w:iCs/>
              </w:rPr>
              <w:t>mackerrasae</w:t>
            </w:r>
            <w:proofErr w:type="spellEnd"/>
            <w:r w:rsidRPr="00261D54">
              <w:rPr>
                <w:i/>
                <w:iCs/>
              </w:rPr>
              <w:t> </w:t>
            </w:r>
          </w:p>
        </w:tc>
        <w:tc>
          <w:tcPr>
            <w:tcW w:w="1087" w:type="pct"/>
            <w:hideMark/>
          </w:tcPr>
          <w:p w14:paraId="35508EF0" w14:textId="77777777" w:rsidR="001D38F1" w:rsidRPr="00261D54" w:rsidRDefault="001D38F1" w:rsidP="00B47B2B">
            <w:pPr>
              <w:pStyle w:val="TableText"/>
            </w:pPr>
            <w:r w:rsidRPr="00261D54">
              <w:t>Snail</w:t>
            </w:r>
          </w:p>
          <w:p w14:paraId="7FAF02B0" w14:textId="77777777" w:rsidR="001D38F1" w:rsidRPr="00261D54" w:rsidRDefault="001D38F1" w:rsidP="00B47B2B">
            <w:pPr>
              <w:pStyle w:val="TableText"/>
            </w:pPr>
            <w:proofErr w:type="spellStart"/>
            <w:r w:rsidRPr="00261D54">
              <w:rPr>
                <w:i/>
                <w:iCs/>
              </w:rPr>
              <w:t>Helicarion</w:t>
            </w:r>
            <w:proofErr w:type="spellEnd"/>
            <w:r w:rsidRPr="00261D54">
              <w:t> spp.</w:t>
            </w:r>
          </w:p>
        </w:tc>
        <w:tc>
          <w:tcPr>
            <w:tcW w:w="962" w:type="pct"/>
            <w:hideMark/>
          </w:tcPr>
          <w:p w14:paraId="78071FFB" w14:textId="77777777" w:rsidR="001D38F1" w:rsidRPr="00261D54" w:rsidRDefault="001D38F1" w:rsidP="00B47B2B">
            <w:pPr>
              <w:pStyle w:val="TableText"/>
            </w:pPr>
            <w:r w:rsidRPr="00261D54">
              <w:t>Slugs</w:t>
            </w:r>
          </w:p>
        </w:tc>
        <w:tc>
          <w:tcPr>
            <w:tcW w:w="658" w:type="pct"/>
            <w:hideMark/>
          </w:tcPr>
          <w:p w14:paraId="4462DEBD" w14:textId="77777777" w:rsidR="001D38F1" w:rsidRPr="00261D54" w:rsidRDefault="001D38F1" w:rsidP="00B47B2B">
            <w:pPr>
              <w:pStyle w:val="TableText"/>
            </w:pPr>
            <w:r w:rsidRPr="00261D54">
              <w:t>Rodents</w:t>
            </w:r>
          </w:p>
          <w:p w14:paraId="65F297E1" w14:textId="77777777" w:rsidR="001D38F1" w:rsidRPr="00261D54" w:rsidRDefault="001D38F1" w:rsidP="00B47B2B">
            <w:pPr>
              <w:pStyle w:val="TableText"/>
              <w:rPr>
                <w:i/>
                <w:iCs/>
              </w:rPr>
            </w:pPr>
            <w:r w:rsidRPr="00261D54">
              <w:rPr>
                <w:i/>
                <w:iCs/>
              </w:rPr>
              <w:t>Rattus fuscipes</w:t>
            </w:r>
          </w:p>
          <w:p w14:paraId="26B97AF7" w14:textId="77777777" w:rsidR="001D38F1" w:rsidRPr="00261D54" w:rsidRDefault="001D38F1" w:rsidP="00B47B2B">
            <w:pPr>
              <w:pStyle w:val="TableText"/>
              <w:rPr>
                <w:i/>
                <w:iCs/>
              </w:rPr>
            </w:pPr>
            <w:proofErr w:type="spellStart"/>
            <w:r w:rsidRPr="00261D54">
              <w:rPr>
                <w:i/>
                <w:iCs/>
              </w:rPr>
              <w:t>Melomys</w:t>
            </w:r>
            <w:proofErr w:type="spellEnd"/>
            <w:r w:rsidRPr="00261D54">
              <w:rPr>
                <w:i/>
                <w:iCs/>
              </w:rPr>
              <w:t> </w:t>
            </w:r>
            <w:proofErr w:type="spellStart"/>
            <w:r w:rsidRPr="00261D54">
              <w:rPr>
                <w:i/>
                <w:iCs/>
              </w:rPr>
              <w:t>cervinipes</w:t>
            </w:r>
            <w:proofErr w:type="spellEnd"/>
          </w:p>
          <w:p w14:paraId="34AF229C" w14:textId="77777777" w:rsidR="001D38F1" w:rsidRPr="00261D54" w:rsidRDefault="001D38F1" w:rsidP="00B47B2B">
            <w:pPr>
              <w:pStyle w:val="TableText"/>
              <w:rPr>
                <w:i/>
                <w:iCs/>
              </w:rPr>
            </w:pPr>
            <w:r w:rsidRPr="00261D54">
              <w:rPr>
                <w:i/>
                <w:iCs/>
              </w:rPr>
              <w:t>R. </w:t>
            </w:r>
            <w:proofErr w:type="spellStart"/>
            <w:r w:rsidRPr="00261D54">
              <w:rPr>
                <w:i/>
                <w:iCs/>
              </w:rPr>
              <w:t>leucopus</w:t>
            </w:r>
            <w:proofErr w:type="spellEnd"/>
          </w:p>
        </w:tc>
        <w:tc>
          <w:tcPr>
            <w:tcW w:w="506" w:type="pct"/>
            <w:hideMark/>
          </w:tcPr>
          <w:p w14:paraId="3DCF7C16" w14:textId="77777777" w:rsidR="001D38F1" w:rsidRPr="00261D54" w:rsidRDefault="001D38F1" w:rsidP="00B47B2B">
            <w:pPr>
              <w:pStyle w:val="TableText"/>
            </w:pPr>
            <w:r w:rsidRPr="00261D54">
              <w:t xml:space="preserve">Accidental host: </w:t>
            </w:r>
            <w:r w:rsidRPr="00261D54">
              <w:rPr>
                <w:i/>
                <w:iCs/>
              </w:rPr>
              <w:t>Pteropus </w:t>
            </w:r>
            <w:proofErr w:type="spellStart"/>
            <w:r w:rsidRPr="00261D54">
              <w:rPr>
                <w:i/>
                <w:iCs/>
              </w:rPr>
              <w:t>alecto</w:t>
            </w:r>
            <w:proofErr w:type="spellEnd"/>
          </w:p>
        </w:tc>
        <w:tc>
          <w:tcPr>
            <w:tcW w:w="382" w:type="pct"/>
            <w:hideMark/>
          </w:tcPr>
          <w:p w14:paraId="5BD8216C" w14:textId="77777777" w:rsidR="001D38F1" w:rsidRPr="00261D54" w:rsidRDefault="001D38F1" w:rsidP="00B47B2B">
            <w:pPr>
              <w:pStyle w:val="TableText"/>
            </w:pPr>
            <w:r w:rsidRPr="00261D54">
              <w:t>Yes, thought to be endemic to Australia</w:t>
            </w:r>
          </w:p>
        </w:tc>
        <w:tc>
          <w:tcPr>
            <w:tcW w:w="619" w:type="pct"/>
            <w:hideMark/>
          </w:tcPr>
          <w:p w14:paraId="0D870660" w14:textId="11883CF7" w:rsidR="001D38F1" w:rsidRPr="00261D54" w:rsidRDefault="001D38F1" w:rsidP="00B47B2B">
            <w:pPr>
              <w:pStyle w:val="TableText"/>
            </w:pPr>
            <w:r w:rsidRPr="00261D54">
              <w:t>(</w:t>
            </w:r>
            <w:proofErr w:type="spellStart"/>
            <w:r w:rsidRPr="00261D54">
              <w:t>Prociv</w:t>
            </w:r>
            <w:proofErr w:type="spellEnd"/>
            <w:r w:rsidR="00AF0763" w:rsidRPr="00AF0763">
              <w:rPr>
                <w:i/>
              </w:rPr>
              <w:t xml:space="preserve"> et al</w:t>
            </w:r>
            <w:r w:rsidR="00174F05" w:rsidRPr="00174F05">
              <w:t xml:space="preserve">., </w:t>
            </w:r>
            <w:r w:rsidRPr="00261D54">
              <w:t>2000</w:t>
            </w:r>
            <w:r w:rsidR="00BF1006">
              <w:t>;</w:t>
            </w:r>
            <w:r w:rsidRPr="00261D54">
              <w:t xml:space="preserve"> Mackie</w:t>
            </w:r>
            <w:r w:rsidR="00AF0763" w:rsidRPr="00AF0763">
              <w:rPr>
                <w:i/>
              </w:rPr>
              <w:t xml:space="preserve"> et al</w:t>
            </w:r>
            <w:r w:rsidR="00174F05" w:rsidRPr="00174F05">
              <w:t xml:space="preserve">., </w:t>
            </w:r>
            <w:r w:rsidRPr="00261D54">
              <w:t>2013)</w:t>
            </w:r>
          </w:p>
        </w:tc>
      </w:tr>
      <w:tr w:rsidR="001D38F1" w:rsidRPr="00261D54" w14:paraId="47BD325E" w14:textId="77777777" w:rsidTr="00B47B2B">
        <w:tc>
          <w:tcPr>
            <w:tcW w:w="786" w:type="pct"/>
            <w:hideMark/>
          </w:tcPr>
          <w:p w14:paraId="449B005B" w14:textId="77777777" w:rsidR="001D38F1" w:rsidRPr="00261D54" w:rsidRDefault="001D38F1" w:rsidP="00B47B2B">
            <w:pPr>
              <w:pStyle w:val="TableText"/>
              <w:rPr>
                <w:i/>
                <w:iCs/>
              </w:rPr>
            </w:pPr>
            <w:proofErr w:type="spellStart"/>
            <w:r w:rsidRPr="00261D54">
              <w:rPr>
                <w:i/>
                <w:iCs/>
              </w:rPr>
              <w:t>Angiostrongylus</w:t>
            </w:r>
            <w:proofErr w:type="spellEnd"/>
            <w:r w:rsidRPr="00261D54">
              <w:rPr>
                <w:i/>
                <w:iCs/>
              </w:rPr>
              <w:t> </w:t>
            </w:r>
            <w:proofErr w:type="spellStart"/>
            <w:r w:rsidRPr="00261D54">
              <w:rPr>
                <w:i/>
                <w:iCs/>
              </w:rPr>
              <w:t>chabaudi</w:t>
            </w:r>
            <w:proofErr w:type="spellEnd"/>
          </w:p>
        </w:tc>
        <w:tc>
          <w:tcPr>
            <w:tcW w:w="1087" w:type="pct"/>
            <w:hideMark/>
          </w:tcPr>
          <w:p w14:paraId="096972C9" w14:textId="77777777" w:rsidR="001D38F1" w:rsidRPr="00261D54" w:rsidRDefault="001D38F1" w:rsidP="00B47B2B">
            <w:pPr>
              <w:pStyle w:val="TableText"/>
            </w:pPr>
            <w:r w:rsidRPr="00261D54">
              <w:t>Snail</w:t>
            </w:r>
          </w:p>
          <w:p w14:paraId="21559439" w14:textId="1274BD2C" w:rsidR="001D38F1" w:rsidRPr="00261D54" w:rsidRDefault="006F743C" w:rsidP="00B47B2B">
            <w:pPr>
              <w:pStyle w:val="TableText"/>
              <w:rPr>
                <w:i/>
                <w:iCs/>
              </w:rPr>
            </w:pPr>
            <w:r w:rsidRPr="006F743C">
              <w:rPr>
                <w:i/>
                <w:iCs/>
              </w:rPr>
              <w:t>C. aspersum</w:t>
            </w:r>
          </w:p>
        </w:tc>
        <w:tc>
          <w:tcPr>
            <w:tcW w:w="962" w:type="pct"/>
            <w:hideMark/>
          </w:tcPr>
          <w:p w14:paraId="6B2410B7" w14:textId="467D652F" w:rsidR="001D38F1" w:rsidRPr="00261D54" w:rsidRDefault="00475638" w:rsidP="00B47B2B">
            <w:pPr>
              <w:pStyle w:val="TableText"/>
            </w:pPr>
            <w:r>
              <w:t>-</w:t>
            </w:r>
          </w:p>
        </w:tc>
        <w:tc>
          <w:tcPr>
            <w:tcW w:w="658" w:type="pct"/>
            <w:hideMark/>
          </w:tcPr>
          <w:p w14:paraId="61A23DA8" w14:textId="77777777" w:rsidR="001D38F1" w:rsidRPr="00261D54" w:rsidRDefault="001D38F1" w:rsidP="00B47B2B">
            <w:pPr>
              <w:pStyle w:val="TableText"/>
            </w:pPr>
            <w:r w:rsidRPr="00261D54">
              <w:t>Felines</w:t>
            </w:r>
          </w:p>
        </w:tc>
        <w:tc>
          <w:tcPr>
            <w:tcW w:w="506" w:type="pct"/>
            <w:hideMark/>
          </w:tcPr>
          <w:p w14:paraId="28243591" w14:textId="64B84CD1" w:rsidR="001D38F1" w:rsidRPr="00261D54" w:rsidRDefault="00475638" w:rsidP="00B47B2B">
            <w:pPr>
              <w:pStyle w:val="TableText"/>
            </w:pPr>
            <w:r>
              <w:t>-</w:t>
            </w:r>
          </w:p>
        </w:tc>
        <w:tc>
          <w:tcPr>
            <w:tcW w:w="382" w:type="pct"/>
            <w:hideMark/>
          </w:tcPr>
          <w:p w14:paraId="1027C5DC" w14:textId="77777777" w:rsidR="001D38F1" w:rsidRPr="00261D54" w:rsidRDefault="001D38F1" w:rsidP="00B47B2B">
            <w:pPr>
              <w:pStyle w:val="TableText"/>
            </w:pPr>
            <w:r w:rsidRPr="00261D54">
              <w:t>No</w:t>
            </w:r>
          </w:p>
        </w:tc>
        <w:tc>
          <w:tcPr>
            <w:tcW w:w="619" w:type="pct"/>
            <w:hideMark/>
          </w:tcPr>
          <w:p w14:paraId="60DE35A7" w14:textId="78CB02D9" w:rsidR="001D38F1" w:rsidRPr="00261D54" w:rsidRDefault="001D38F1" w:rsidP="00B47B2B">
            <w:pPr>
              <w:pStyle w:val="TableText"/>
            </w:pPr>
            <w:r w:rsidRPr="00261D54">
              <w:t>(Colella</w:t>
            </w:r>
            <w:r w:rsidR="00AF0763" w:rsidRPr="00AF0763">
              <w:rPr>
                <w:i/>
              </w:rPr>
              <w:t xml:space="preserve"> et al</w:t>
            </w:r>
            <w:r w:rsidR="00174F05" w:rsidRPr="00174F05">
              <w:t xml:space="preserve">., </w:t>
            </w:r>
            <w:r w:rsidRPr="00261D54">
              <w:t>2015</w:t>
            </w:r>
            <w:r w:rsidR="00BF1006">
              <w:t>;</w:t>
            </w:r>
            <w:r w:rsidRPr="00261D54">
              <w:t xml:space="preserve"> Colella</w:t>
            </w:r>
            <w:r w:rsidR="00AF0763" w:rsidRPr="00AF0763">
              <w:rPr>
                <w:i/>
              </w:rPr>
              <w:t xml:space="preserve"> et al</w:t>
            </w:r>
            <w:r w:rsidR="00174F05" w:rsidRPr="00174F05">
              <w:t xml:space="preserve">., </w:t>
            </w:r>
            <w:r w:rsidRPr="00261D54">
              <w:t>2017)</w:t>
            </w:r>
          </w:p>
        </w:tc>
      </w:tr>
    </w:tbl>
    <w:p w14:paraId="40420CCD" w14:textId="77777777" w:rsidR="001D38F1" w:rsidRPr="00261D54" w:rsidRDefault="001D38F1" w:rsidP="001D38F1">
      <w:pPr>
        <w:rPr>
          <w:lang w:eastAsia="en-AU"/>
        </w:rPr>
        <w:sectPr w:rsidR="001D38F1" w:rsidRPr="00261D54" w:rsidSect="001D38F1">
          <w:pgSz w:w="16838" w:h="11906" w:orient="landscape"/>
          <w:pgMar w:top="1418" w:right="1418" w:bottom="1418" w:left="1418" w:header="567" w:footer="283" w:gutter="0"/>
          <w:cols w:space="708"/>
          <w:docGrid w:linePitch="360"/>
        </w:sectPr>
      </w:pPr>
    </w:p>
    <w:p w14:paraId="40F1E758" w14:textId="2F007703" w:rsidR="001D38F1" w:rsidRPr="00261D54" w:rsidRDefault="001D38F1" w:rsidP="001D38F1">
      <w:pPr>
        <w:rPr>
          <w:rFonts w:ascii="Calibri" w:hAnsi="Calibri"/>
          <w:b/>
        </w:rPr>
      </w:pPr>
      <w:r w:rsidRPr="00261D54">
        <w:rPr>
          <w:lang w:eastAsia="en-AU"/>
        </w:rPr>
        <w:lastRenderedPageBreak/>
        <w:t xml:space="preserve">The main definitive hosts are rodents for </w:t>
      </w:r>
      <w:r w:rsidRPr="00261D54">
        <w:rPr>
          <w:i/>
          <w:iCs/>
          <w:lang w:eastAsia="en-AU"/>
        </w:rPr>
        <w:t>A. </w:t>
      </w:r>
      <w:proofErr w:type="spellStart"/>
      <w:r w:rsidRPr="00261D54">
        <w:rPr>
          <w:i/>
          <w:iCs/>
          <w:lang w:eastAsia="en-AU"/>
        </w:rPr>
        <w:t>cantonensis</w:t>
      </w:r>
      <w:proofErr w:type="spellEnd"/>
      <w:r w:rsidRPr="00261D54">
        <w:rPr>
          <w:lang w:eastAsia="en-AU"/>
        </w:rPr>
        <w:t xml:space="preserve"> and </w:t>
      </w:r>
      <w:r w:rsidRPr="00261D54">
        <w:rPr>
          <w:i/>
          <w:iCs/>
          <w:lang w:eastAsia="en-AU"/>
        </w:rPr>
        <w:t>A. </w:t>
      </w:r>
      <w:proofErr w:type="spellStart"/>
      <w:r w:rsidRPr="00261D54">
        <w:rPr>
          <w:i/>
          <w:iCs/>
          <w:lang w:eastAsia="en-AU"/>
        </w:rPr>
        <w:t>mackerrasae</w:t>
      </w:r>
      <w:proofErr w:type="spellEnd"/>
      <w:r w:rsidRPr="00261D54">
        <w:rPr>
          <w:lang w:eastAsia="en-AU"/>
        </w:rPr>
        <w:t xml:space="preserve">, are felines for </w:t>
      </w:r>
      <w:r w:rsidRPr="00261D54">
        <w:rPr>
          <w:i/>
          <w:iCs/>
          <w:lang w:eastAsia="en-AU"/>
        </w:rPr>
        <w:t>A. </w:t>
      </w:r>
      <w:proofErr w:type="spellStart"/>
      <w:r w:rsidRPr="00261D54">
        <w:rPr>
          <w:i/>
          <w:iCs/>
          <w:lang w:eastAsia="en-AU"/>
        </w:rPr>
        <w:t>abstrusus</w:t>
      </w:r>
      <w:proofErr w:type="spellEnd"/>
      <w:r w:rsidRPr="00261D54">
        <w:rPr>
          <w:lang w:eastAsia="en-AU"/>
        </w:rPr>
        <w:t xml:space="preserve"> and </w:t>
      </w:r>
      <w:r w:rsidRPr="00261D54">
        <w:rPr>
          <w:i/>
          <w:iCs/>
          <w:lang w:eastAsia="en-AU"/>
        </w:rPr>
        <w:t>A. </w:t>
      </w:r>
      <w:proofErr w:type="spellStart"/>
      <w:r w:rsidRPr="00261D54">
        <w:rPr>
          <w:i/>
          <w:iCs/>
          <w:lang w:eastAsia="en-AU"/>
        </w:rPr>
        <w:t>chabaudi</w:t>
      </w:r>
      <w:proofErr w:type="spellEnd"/>
      <w:r w:rsidRPr="00261D54">
        <w:rPr>
          <w:lang w:eastAsia="en-AU"/>
        </w:rPr>
        <w:t xml:space="preserve">, and canines for </w:t>
      </w:r>
      <w:r w:rsidRPr="00261D54">
        <w:rPr>
          <w:i/>
          <w:iCs/>
          <w:lang w:eastAsia="en-AU"/>
        </w:rPr>
        <w:t>A. vasorum</w:t>
      </w:r>
      <w:r w:rsidRPr="00261D54">
        <w:rPr>
          <w:lang w:eastAsia="en-AU"/>
        </w:rPr>
        <w:t xml:space="preserve">. A wide variety of species can act as paratenic hosts, which are optional hosts that have eaten infected snails. Paratenic hosts include terrestrial crabs, freshwater shrimp, frogs, fish and seas snakes. Their importance as a source of infection is not well understood </w:t>
      </w:r>
      <w:r w:rsidRPr="00261D54">
        <w:rPr>
          <w:lang w:eastAsia="en-AU"/>
        </w:rPr>
        <w:fldChar w:fldCharType="begin">
          <w:fldData xml:space="preserve">PEVuZE5vdGU+PENpdGU+PEF1dGhvcj5Qcm9jaXY8L0F1dGhvcj48WWVhcj4yMDAwPC9ZZWFyPjxS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</w:fldData>
        </w:fldChar>
      </w:r>
      <w:r w:rsidRPr="00261D54">
        <w:rPr>
          <w:lang w:eastAsia="en-AU"/>
        </w:rPr>
        <w:instrText xml:space="preserve"> ADDIN EN.CITE </w:instrText>
      </w:r>
      <w:r w:rsidRPr="00261D54">
        <w:rPr>
          <w:lang w:eastAsia="en-AU"/>
        </w:rPr>
        <w:fldChar w:fldCharType="begin">
          <w:fldData xml:space="preserve">PEVuZE5vdGU+PENpdGU+PEF1dGhvcj5Qcm9jaXY8L0F1dGhvcj48WWVhcj4yMDAwPC9ZZWFyPjxS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</w:fldData>
        </w:fldChar>
      </w:r>
      <w:r w:rsidRPr="00261D54">
        <w:rPr>
          <w:lang w:eastAsia="en-AU"/>
        </w:rPr>
        <w:instrText xml:space="preserve"> ADDIN EN.CITE.DATA </w:instrText>
      </w:r>
      <w:r w:rsidRPr="00261D54">
        <w:rPr>
          <w:lang w:eastAsia="en-AU"/>
        </w:rPr>
      </w:r>
      <w:r w:rsidRPr="00261D54">
        <w:rPr>
          <w:lang w:eastAsia="en-AU"/>
        </w:rPr>
        <w:fldChar w:fldCharType="end"/>
      </w:r>
      <w:r w:rsidRPr="00261D54">
        <w:rPr>
          <w:lang w:eastAsia="en-AU"/>
        </w:rPr>
      </w:r>
      <w:r w:rsidRPr="00261D54">
        <w:rPr>
          <w:lang w:eastAsia="en-AU"/>
        </w:rPr>
        <w:fldChar w:fldCharType="separate"/>
      </w:r>
      <w:r w:rsidRPr="00261D54">
        <w:rPr>
          <w:lang w:eastAsia="en-AU"/>
        </w:rPr>
        <w:t>(Prociv</w:t>
      </w:r>
      <w:r w:rsidR="00AF0763" w:rsidRPr="00AF0763">
        <w:rPr>
          <w:i/>
          <w:lang w:eastAsia="en-AU"/>
        </w:rPr>
        <w:t xml:space="preserve"> et al</w:t>
      </w:r>
      <w:r w:rsidR="00174F05" w:rsidRPr="00174F05">
        <w:rPr>
          <w:lang w:eastAsia="en-AU"/>
        </w:rPr>
        <w:t xml:space="preserve">., </w:t>
      </w:r>
      <w:r w:rsidRPr="00261D54">
        <w:rPr>
          <w:lang w:eastAsia="en-AU"/>
        </w:rPr>
        <w:t>2000)</w:t>
      </w:r>
      <w:r w:rsidRPr="00261D54">
        <w:rPr>
          <w:lang w:eastAsia="en-AU"/>
        </w:rPr>
        <w:fldChar w:fldCharType="end"/>
      </w:r>
      <w:r w:rsidRPr="00261D54">
        <w:rPr>
          <w:lang w:eastAsia="en-AU"/>
        </w:rPr>
        <w:t>.</w:t>
      </w:r>
    </w:p>
    <w:p w14:paraId="1B44F0C4" w14:textId="21622DCD" w:rsidR="001D38F1" w:rsidRPr="00261D54" w:rsidRDefault="001D38F1" w:rsidP="001D38F1">
      <w:pPr>
        <w:rPr>
          <w:lang w:eastAsia="en-AU"/>
        </w:rPr>
      </w:pPr>
      <w:r w:rsidRPr="00261D54">
        <w:rPr>
          <w:lang w:eastAsia="en-AU"/>
        </w:rPr>
        <w:t xml:space="preserve">The importation of infected snails such as </w:t>
      </w:r>
      <w:r w:rsidRPr="00261D54">
        <w:rPr>
          <w:i/>
          <w:iCs/>
          <w:lang w:eastAsia="en-AU"/>
        </w:rPr>
        <w:t>Achatina fulica</w:t>
      </w:r>
      <w:r w:rsidRPr="00261D54">
        <w:rPr>
          <w:lang w:eastAsia="en-AU"/>
        </w:rPr>
        <w:t xml:space="preserve"> into areas previously considered infection-free is thought to have facilitated the spread of the parasite (particularly </w:t>
      </w:r>
      <w:r w:rsidRPr="00261D54">
        <w:rPr>
          <w:i/>
          <w:iCs/>
          <w:lang w:eastAsia="en-AU"/>
        </w:rPr>
        <w:t>A. </w:t>
      </w:r>
      <w:proofErr w:type="spellStart"/>
      <w:r w:rsidRPr="00261D54">
        <w:rPr>
          <w:i/>
          <w:iCs/>
          <w:lang w:eastAsia="en-AU"/>
        </w:rPr>
        <w:t>cantonensis</w:t>
      </w:r>
      <w:proofErr w:type="spellEnd"/>
      <w:r w:rsidRPr="00261D54">
        <w:rPr>
          <w:lang w:eastAsia="en-AU"/>
        </w:rPr>
        <w:t xml:space="preserve">) and thus plays an important role in the epidemiology of the disease </w:t>
      </w:r>
      <w:r w:rsidRPr="00261D54">
        <w:rPr>
          <w:lang w:eastAsia="en-AU"/>
        </w:rPr>
        <w:fldChar w:fldCharType="begin"/>
      </w:r>
      <w:r w:rsidRPr="00261D54">
        <w:rPr>
          <w:lang w:eastAsia="en-AU"/>
        </w:rPr>
        <w:instrText xml:space="preserve"> ADDIN EN.CITE &lt;EndNote&gt;&lt;Cite&gt;&lt;Author&gt;Colella&lt;/Author&gt;&lt;Year&gt;2015&lt;/Year&gt;&lt;RecNum&gt;74&lt;/RecNum&gt;&lt;DisplayText&gt;(Colella et al., 2015)&lt;/DisplayText&gt;&lt;record&gt;&lt;rec-number&gt;74&lt;/rec-number&gt;&lt;foreign-keys&gt;&lt;key app="EN" db-id="rrwaerrrmwz007e0sr8vzwfj29zxe9tfwr9r" timestamp="1627276251"&gt;74&lt;/key&gt;&lt;/foreign-keys&gt;&lt;ref-type name="Journal Article"&gt;17&lt;/ref-type&gt;&lt;contributors&gt;&lt;authors&gt;&lt;author&gt;Colella, V.&lt;/author&gt;&lt;author&gt;Giannelli, A.&lt;/author&gt;&lt;author&gt;Brianti, E.&lt;/author&gt;&lt;author&gt;Ramos, R. A. N.&lt;/author&gt;&lt;author&gt;Cantacessi, C.&lt;/author&gt;&lt;author&gt;Dantas-Torres, F.&lt;/author&gt;&lt;author&gt;Otranto, D.&lt;/author&gt;&lt;/authors&gt;&lt;/contributors&gt;&lt;auth-address&gt;Univ Bari, Dept Vet Med, I-70010 Bari, Italy&amp;#xD;Univ Messina, Dept Vet Sci, I-98122 Messina, Italy&amp;#xD;Univ Cambridge, Dept Vet Med, Cambridge CB3 0ES, England&amp;#xD;Fundacao Oswaldo Cruz, Dept Immunol, Aggeu Magalhaes Res Ctr, BR-50670420 Recife, PE, Brazil&lt;/auth-address&gt;&lt;titles&gt;&lt;title&gt;Feline lungworms unlock a novel mode of parasite transmission&lt;/title&gt;&lt;secondary-title&gt;Scientific Reports&lt;/secondary-title&gt;&lt;alt-title&gt;Sci Rep-Uk&lt;/alt-title&gt;&lt;/titles&gt;&lt;periodical&gt;&lt;full-title&gt;Scientific Reports&lt;/full-title&gt;&lt;abbr-1&gt;Sci Rep-Uk&lt;/abbr-1&gt;&lt;/periodical&gt;&lt;alt-periodical&gt;&lt;full-title&gt;Scientific Reports&lt;/full-title&gt;&lt;abbr-1&gt;Sci Rep-Uk&lt;/abbr-1&gt;&lt;/alt-periodical&gt;&lt;volume&gt;5&lt;/volume&gt;&lt;keywords&gt;&lt;keyword&gt;angiostrongylus-cantonensis&lt;/keyword&gt;&lt;keyword&gt;eosinophilic meningitis&lt;/keyword&gt;&lt;keyword&gt;helminth-parasites&lt;/keyword&gt;&lt;keyword&gt;infection&lt;/keyword&gt;&lt;keyword&gt;emergence&lt;/keyword&gt;&lt;/keywords&gt;&lt;dates&gt;&lt;year&gt;2015&lt;/year&gt;&lt;pub-dates&gt;&lt;date&gt;Aug 14&lt;/date&gt;&lt;/pub-dates&gt;&lt;/dates&gt;&lt;isbn&gt;2045-2322&lt;/isbn&gt;&lt;accession-num&gt;WOS:000359489400001&lt;/accession-num&gt;&lt;urls&gt;&lt;related-urls&gt;&lt;url&gt;&amp;lt;Go to ISI&amp;gt;://WOS:000359489400001&lt;/url&gt;&lt;/related-urls&gt;&lt;/urls&gt;&lt;electronic-resource-num&gt;ARTN 13105&amp;#xD;10.1038/srep13105&lt;/electronic-resource-num&gt;&lt;language&gt;English&lt;/language&gt;&lt;/record&gt;&lt;/Cite&gt;&lt;/EndNote&gt;</w:instrText>
      </w:r>
      <w:r w:rsidRPr="00261D54">
        <w:rPr>
          <w:lang w:eastAsia="en-AU"/>
        </w:rPr>
        <w:fldChar w:fldCharType="separate"/>
      </w:r>
      <w:r w:rsidRPr="00261D54">
        <w:rPr>
          <w:lang w:eastAsia="en-AU"/>
        </w:rPr>
        <w:t>(Colella</w:t>
      </w:r>
      <w:r w:rsidR="00AF0763" w:rsidRPr="00AF0763">
        <w:rPr>
          <w:i/>
          <w:lang w:eastAsia="en-AU"/>
        </w:rPr>
        <w:t xml:space="preserve"> et al</w:t>
      </w:r>
      <w:r w:rsidR="00174F05" w:rsidRPr="00174F05">
        <w:rPr>
          <w:lang w:eastAsia="en-AU"/>
        </w:rPr>
        <w:t xml:space="preserve">., </w:t>
      </w:r>
      <w:r w:rsidRPr="00261D54">
        <w:rPr>
          <w:lang w:eastAsia="en-AU"/>
        </w:rPr>
        <w:t>2015)</w:t>
      </w:r>
      <w:r w:rsidRPr="00261D54">
        <w:rPr>
          <w:lang w:eastAsia="en-AU"/>
        </w:rPr>
        <w:fldChar w:fldCharType="end"/>
      </w:r>
      <w:r w:rsidRPr="00261D54">
        <w:rPr>
          <w:lang w:eastAsia="en-AU"/>
        </w:rPr>
        <w:t xml:space="preserve">. </w:t>
      </w:r>
      <w:r w:rsidRPr="00261D54">
        <w:rPr>
          <w:i/>
          <w:iCs/>
          <w:lang w:eastAsia="en-AU"/>
        </w:rPr>
        <w:t>Achatina (</w:t>
      </w:r>
      <w:proofErr w:type="spellStart"/>
      <w:r w:rsidRPr="00261D54">
        <w:rPr>
          <w:i/>
          <w:iCs/>
          <w:lang w:eastAsia="en-AU"/>
        </w:rPr>
        <w:t>Lissachatina</w:t>
      </w:r>
      <w:proofErr w:type="spellEnd"/>
      <w:r w:rsidRPr="00261D54">
        <w:rPr>
          <w:i/>
          <w:iCs/>
          <w:lang w:eastAsia="en-AU"/>
        </w:rPr>
        <w:t>) fulica</w:t>
      </w:r>
      <w:r w:rsidRPr="00261D54">
        <w:rPr>
          <w:lang w:eastAsia="en-AU"/>
        </w:rPr>
        <w:t xml:space="preserve"> was introduced in Brazil in the 1980s for commercial purposes (escargot farming) and is now widespread, and has become a pest of public health and veterinary importance </w:t>
      </w:r>
      <w:r w:rsidRPr="00261D54">
        <w:rPr>
          <w:lang w:eastAsia="en-AU"/>
        </w:rPr>
        <w:fldChar w:fldCharType="begin">
          <w:fldData xml:space="preserve">PEVuZE5vdGU+PENpdGU+PEF1dGhvcj5UaGllbmdvPC9BdXRob3I+PFllYXI+MjAwODwvWWVhcj48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</w:fldData>
        </w:fldChar>
      </w:r>
      <w:r w:rsidRPr="00261D54">
        <w:rPr>
          <w:lang w:eastAsia="en-AU"/>
        </w:rPr>
        <w:instrText xml:space="preserve"> ADDIN EN.CITE </w:instrText>
      </w:r>
      <w:r w:rsidRPr="00261D54">
        <w:rPr>
          <w:lang w:eastAsia="en-AU"/>
        </w:rPr>
        <w:fldChar w:fldCharType="begin">
          <w:fldData xml:space="preserve">PEVuZE5vdGU+PENpdGU+PEF1dGhvcj5UaGllbmdvPC9BdXRob3I+PFllYXI+MjAwODwvWWVhcj48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</w:fldData>
        </w:fldChar>
      </w:r>
      <w:r w:rsidRPr="00261D54">
        <w:rPr>
          <w:lang w:eastAsia="en-AU"/>
        </w:rPr>
        <w:instrText xml:space="preserve"> ADDIN EN.CITE.DATA </w:instrText>
      </w:r>
      <w:r w:rsidRPr="00261D54">
        <w:rPr>
          <w:lang w:eastAsia="en-AU"/>
        </w:rPr>
      </w:r>
      <w:r w:rsidRPr="00261D54">
        <w:rPr>
          <w:lang w:eastAsia="en-AU"/>
        </w:rPr>
        <w:fldChar w:fldCharType="end"/>
      </w:r>
      <w:r w:rsidRPr="00261D54">
        <w:rPr>
          <w:lang w:eastAsia="en-AU"/>
        </w:rPr>
      </w:r>
      <w:r w:rsidRPr="00261D54">
        <w:rPr>
          <w:lang w:eastAsia="en-AU"/>
        </w:rPr>
        <w:fldChar w:fldCharType="separate"/>
      </w:r>
      <w:r w:rsidRPr="00261D54">
        <w:rPr>
          <w:lang w:eastAsia="en-AU"/>
        </w:rPr>
        <w:t>(Thiengo</w:t>
      </w:r>
      <w:r w:rsidR="00AF0763" w:rsidRPr="00AF0763">
        <w:rPr>
          <w:i/>
          <w:lang w:eastAsia="en-AU"/>
        </w:rPr>
        <w:t xml:space="preserve"> et al</w:t>
      </w:r>
      <w:r w:rsidR="00174F05" w:rsidRPr="00174F05">
        <w:rPr>
          <w:lang w:eastAsia="en-AU"/>
        </w:rPr>
        <w:t xml:space="preserve">., </w:t>
      </w:r>
      <w:r w:rsidRPr="00261D54">
        <w:rPr>
          <w:lang w:eastAsia="en-AU"/>
        </w:rPr>
        <w:t>2008)</w:t>
      </w:r>
      <w:r w:rsidRPr="00261D54">
        <w:rPr>
          <w:lang w:eastAsia="en-AU"/>
        </w:rPr>
        <w:fldChar w:fldCharType="end"/>
      </w:r>
      <w:r w:rsidRPr="00261D54">
        <w:rPr>
          <w:lang w:eastAsia="en-AU"/>
        </w:rPr>
        <w:t xml:space="preserve">. </w:t>
      </w:r>
      <w:proofErr w:type="spellStart"/>
      <w:r w:rsidRPr="00261D54">
        <w:rPr>
          <w:i/>
          <w:iCs/>
          <w:lang w:eastAsia="en-AU"/>
        </w:rPr>
        <w:t>Pomacea</w:t>
      </w:r>
      <w:proofErr w:type="spellEnd"/>
      <w:r w:rsidRPr="00261D54">
        <w:rPr>
          <w:i/>
          <w:iCs/>
          <w:lang w:eastAsia="en-AU"/>
        </w:rPr>
        <w:t> </w:t>
      </w:r>
      <w:proofErr w:type="spellStart"/>
      <w:r w:rsidRPr="00261D54">
        <w:rPr>
          <w:i/>
          <w:iCs/>
          <w:lang w:eastAsia="en-AU"/>
        </w:rPr>
        <w:t>canaliculata</w:t>
      </w:r>
      <w:proofErr w:type="spellEnd"/>
      <w:r w:rsidRPr="00261D54">
        <w:rPr>
          <w:lang w:eastAsia="en-AU"/>
        </w:rPr>
        <w:t xml:space="preserve"> was introduced into Taiwan from Argentina for use in commercial snail farms and ended up spreading throughout eastern Asia </w:t>
      </w:r>
      <w:r w:rsidRPr="00261D54">
        <w:rPr>
          <w:lang w:eastAsia="en-AU"/>
        </w:rPr>
        <w:fldChar w:fldCharType="begin"/>
      </w:r>
      <w:r w:rsidRPr="00261D54">
        <w:rPr>
          <w:lang w:eastAsia="en-AU"/>
        </w:rPr>
        <w:instrText xml:space="preserve"> ADDIN EN.CITE &lt;EndNote&gt;&lt;Cite&gt;&lt;Author&gt;Lv&lt;/Author&gt;&lt;Year&gt;2011&lt;/Year&gt;&lt;RecNum&gt;1514&lt;/RecNum&gt;&lt;DisplayText&gt;(Lv et al., 2011)&lt;/DisplayText&gt;&lt;record&gt;&lt;rec-number&gt;1514&lt;/rec-number&gt;&lt;foreign-keys&gt;&lt;key app="EN" db-id="rrwaerrrmwz007e0sr8vzwfj29zxe9tfwr9r" timestamp="1652664215"&gt;1514&lt;/key&gt;&lt;/foreign-keys&gt;&lt;ref-type name="Journal Article"&gt;17&lt;/ref-type&gt;&lt;contributors&gt;&lt;authors&gt;&lt;author&gt;Lv, Shan&lt;/author&gt;&lt;author&gt;Zhang, Y. I.&lt;/author&gt;&lt;author&gt;Steinmann, Peter&lt;/author&gt;&lt;author&gt;Yang, Guo-Jing&lt;/author&gt;&lt;author&gt;Yang, K. U. N.&lt;/author&gt;&lt;author&gt;Zhou, Xiao-Nong&lt;/author&gt;&lt;author&gt;Utzinger, JÜRg&lt;/author&gt;&lt;/authors&gt;&lt;/contributors&gt;&lt;titles&gt;&lt;title&gt;The emergence of angiostrongyliasis in the People’s Republic of China: the interplay between invasive snails, climate change and transmission dynamics&lt;/title&gt;&lt;secondary-title&gt;Freshwater Biology&lt;/secondary-title&gt;&lt;/titles&gt;&lt;periodical&gt;&lt;full-title&gt;Freshwater Biology&lt;/full-title&gt;&lt;/periodical&gt;&lt;pages&gt;717-734&lt;/pages&gt;&lt;volume&gt;56&lt;/volume&gt;&lt;number&gt;4&lt;/number&gt;&lt;section&gt;717&lt;/section&gt;&lt;dates&gt;&lt;year&gt;2011&lt;/year&gt;&lt;/dates&gt;&lt;isbn&gt;00465070&lt;/isbn&gt;&lt;urls&gt;&lt;/urls&gt;&lt;electronic-resource-num&gt;10.1111/j.1365-2427.2011.02579.x&lt;/electronic-resource-num&gt;&lt;/record&gt;&lt;/Cite&gt;&lt;/EndNote&gt;</w:instrText>
      </w:r>
      <w:r w:rsidRPr="00261D54">
        <w:rPr>
          <w:lang w:eastAsia="en-AU"/>
        </w:rPr>
        <w:fldChar w:fldCharType="separate"/>
      </w:r>
      <w:r w:rsidRPr="00261D54">
        <w:rPr>
          <w:lang w:eastAsia="en-AU"/>
        </w:rPr>
        <w:t>(Lv</w:t>
      </w:r>
      <w:r w:rsidR="00AF0763" w:rsidRPr="00AF0763">
        <w:rPr>
          <w:i/>
          <w:lang w:eastAsia="en-AU"/>
        </w:rPr>
        <w:t xml:space="preserve"> et al</w:t>
      </w:r>
      <w:r w:rsidR="00174F05" w:rsidRPr="00174F05">
        <w:rPr>
          <w:lang w:eastAsia="en-AU"/>
        </w:rPr>
        <w:t xml:space="preserve">., </w:t>
      </w:r>
      <w:r w:rsidRPr="00261D54">
        <w:rPr>
          <w:lang w:eastAsia="en-AU"/>
        </w:rPr>
        <w:t>2011)</w:t>
      </w:r>
      <w:r w:rsidRPr="00261D54">
        <w:rPr>
          <w:lang w:eastAsia="en-AU"/>
        </w:rPr>
        <w:fldChar w:fldCharType="end"/>
      </w:r>
      <w:r w:rsidRPr="00261D54">
        <w:rPr>
          <w:lang w:eastAsia="en-AU"/>
        </w:rPr>
        <w:t xml:space="preserve">. Two species, </w:t>
      </w:r>
      <w:r w:rsidRPr="00261D54">
        <w:rPr>
          <w:i/>
          <w:iCs/>
          <w:lang w:eastAsia="en-AU"/>
        </w:rPr>
        <w:t>Achatina fulica</w:t>
      </w:r>
      <w:r w:rsidRPr="00261D54">
        <w:rPr>
          <w:lang w:eastAsia="en-AU"/>
        </w:rPr>
        <w:t xml:space="preserve"> and </w:t>
      </w:r>
      <w:r w:rsidRPr="00261D54">
        <w:rPr>
          <w:i/>
          <w:iCs/>
          <w:lang w:eastAsia="en-AU"/>
        </w:rPr>
        <w:t>P. canaliculate,</w:t>
      </w:r>
      <w:r w:rsidRPr="00261D54">
        <w:rPr>
          <w:lang w:eastAsia="en-AU"/>
        </w:rPr>
        <w:t xml:space="preserve"> are thought to be closely associated with </w:t>
      </w:r>
      <w:proofErr w:type="spellStart"/>
      <w:r w:rsidRPr="00261D54">
        <w:rPr>
          <w:lang w:eastAsia="en-AU"/>
        </w:rPr>
        <w:t>angiostrongyl</w:t>
      </w:r>
      <w:r w:rsidR="00767281">
        <w:rPr>
          <w:lang w:eastAsia="en-AU"/>
        </w:rPr>
        <w:t>osis</w:t>
      </w:r>
      <w:proofErr w:type="spellEnd"/>
      <w:r w:rsidRPr="00261D54">
        <w:rPr>
          <w:lang w:eastAsia="en-AU"/>
        </w:rPr>
        <w:t xml:space="preserve"> in China. These were first imported into mainland China in 1931 and 1981 respectively, and have rapidly extended their geographic ranges. They are now listed as invasive species in China </w:t>
      </w:r>
      <w:r w:rsidRPr="00261D54">
        <w:rPr>
          <w:lang w:eastAsia="en-AU"/>
        </w:rPr>
        <w:fldChar w:fldCharType="begin"/>
      </w:r>
      <w:r w:rsidRPr="00261D54">
        <w:rPr>
          <w:lang w:eastAsia="en-AU"/>
        </w:rPr>
        <w:instrText xml:space="preserve"> ADDIN EN.CITE &lt;EndNote&gt;&lt;Cite&gt;&lt;Author&gt;Lv&lt;/Author&gt;&lt;Year&gt;2009&lt;/Year&gt;&lt;RecNum&gt;1513&lt;/RecNum&gt;&lt;DisplayText&gt;(Lv et al., 2009)&lt;/DisplayText&gt;&lt;record&gt;&lt;rec-number&gt;1513&lt;/rec-number&gt;&lt;foreign-keys&gt;&lt;key app="EN" db-id="rrwaerrrmwz007e0sr8vzwfj29zxe9tfwr9r" timestamp="1652664213"&gt;1513&lt;/key&gt;&lt;/foreign-keys&gt;&lt;ref-type name="Journal Article"&gt;17&lt;/ref-type&gt;&lt;contributors&gt;&lt;authors&gt;&lt;author&gt;Lv, S.&lt;/author&gt;&lt;author&gt;Zhang, Y.&lt;/author&gt;&lt;author&gt;Liu, H. X.&lt;/author&gt;&lt;author&gt;Hu, L.&lt;/author&gt;&lt;author&gt;Yang, K.&lt;/author&gt;&lt;author&gt;Steinmann, P.&lt;/author&gt;&lt;author&gt;Chen, Z.&lt;/author&gt;&lt;author&gt;Wang, L. Y.&lt;/author&gt;&lt;author&gt;Utzinger, J.&lt;/author&gt;&lt;author&gt;Zhou, X. N.&lt;/author&gt;&lt;/authors&gt;&lt;/contributors&gt;&lt;auth-address&gt;National Institute of Parasitic Diseases, Chinese Center for Disease Control and Prevention, Shanghai, People&amp;apos;s Republic of China.&lt;/auth-address&gt;&lt;titles&gt;&lt;title&gt;Invasive snails and an emerging infectious disease: results from the first national survey on Angiostrongylus cantonensis in China&lt;/title&gt;&lt;secondary-title&gt;PLoS Negl Trop Dis&lt;/secondary-title&gt;&lt;/titles&gt;&lt;periodical&gt;&lt;full-title&gt;PLoS Negl Trop Dis&lt;/full-title&gt;&lt;/periodical&gt;&lt;pages&gt;e368&lt;/pages&gt;&lt;volume&gt;3&lt;/volume&gt;&lt;number&gt;2&lt;/number&gt;&lt;edition&gt;20090203&lt;/edition&gt;&lt;keywords&gt;&lt;keyword&gt;Angiostrongylus cantonensis/*physiology&lt;/keyword&gt;&lt;keyword&gt;Animals&lt;/keyword&gt;&lt;keyword&gt;China/epidemiology&lt;/keyword&gt;&lt;keyword&gt;Data Collection&lt;/keyword&gt;&lt;keyword&gt;Geography&lt;/keyword&gt;&lt;keyword&gt;Humans&lt;/keyword&gt;&lt;keyword&gt;Snails/*parasitology&lt;/keyword&gt;&lt;keyword&gt;Strongylida Infections/*epidemiology/*transmission&lt;/keyword&gt;&lt;/keywords&gt;&lt;dates&gt;&lt;year&gt;2009&lt;/year&gt;&lt;/dates&gt;&lt;isbn&gt;1935-2735 (Electronic)&amp;#xD;1935-2727 (Linking)&lt;/isbn&gt;&lt;accession-num&gt;19190771&lt;/accession-num&gt;&lt;urls&gt;&lt;related-urls&gt;&lt;url&gt;https://www.ncbi.nlm.nih.gov/pubmed/19190771&lt;/url&gt;&lt;/related-urls&gt;&lt;/urls&gt;&lt;custom2&gt;PMC2631131&lt;/custom2&gt;&lt;electronic-resource-num&gt;10.1371/journal.pntd.0000368&lt;/electronic-resource-num&gt;&lt;remote-database-name&gt;Medline&lt;/remote-database-name&gt;&lt;remote-database-provider&gt;NLM&lt;/remote-database-provider&gt;&lt;/record&gt;&lt;/Cite&gt;&lt;/EndNote&gt;</w:instrText>
      </w:r>
      <w:r w:rsidRPr="00261D54">
        <w:rPr>
          <w:lang w:eastAsia="en-AU"/>
        </w:rPr>
        <w:fldChar w:fldCharType="separate"/>
      </w:r>
      <w:r w:rsidRPr="00261D54">
        <w:rPr>
          <w:lang w:eastAsia="en-AU"/>
        </w:rPr>
        <w:t>(Lv</w:t>
      </w:r>
      <w:r w:rsidR="00AF0763" w:rsidRPr="00AF0763">
        <w:rPr>
          <w:i/>
          <w:lang w:eastAsia="en-AU"/>
        </w:rPr>
        <w:t xml:space="preserve"> et al</w:t>
      </w:r>
      <w:r w:rsidR="00174F05" w:rsidRPr="00174F05">
        <w:rPr>
          <w:lang w:eastAsia="en-AU"/>
        </w:rPr>
        <w:t xml:space="preserve">., </w:t>
      </w:r>
      <w:r w:rsidRPr="00261D54">
        <w:rPr>
          <w:lang w:eastAsia="en-AU"/>
        </w:rPr>
        <w:t>2009)</w:t>
      </w:r>
      <w:r w:rsidRPr="00261D54">
        <w:rPr>
          <w:lang w:eastAsia="en-AU"/>
        </w:rPr>
        <w:fldChar w:fldCharType="end"/>
      </w:r>
      <w:r w:rsidRPr="00261D54">
        <w:rPr>
          <w:lang w:eastAsia="en-AU"/>
        </w:rPr>
        <w:t xml:space="preserve">. The snail </w:t>
      </w:r>
      <w:r w:rsidRPr="00261D54">
        <w:rPr>
          <w:i/>
          <w:iCs/>
          <w:lang w:eastAsia="en-AU"/>
        </w:rPr>
        <w:t>P. </w:t>
      </w:r>
      <w:proofErr w:type="spellStart"/>
      <w:r w:rsidRPr="00261D54">
        <w:rPr>
          <w:i/>
          <w:iCs/>
          <w:lang w:eastAsia="en-AU"/>
        </w:rPr>
        <w:t>canaliculata</w:t>
      </w:r>
      <w:proofErr w:type="spellEnd"/>
      <w:r w:rsidRPr="00261D54">
        <w:rPr>
          <w:lang w:eastAsia="en-AU"/>
        </w:rPr>
        <w:t xml:space="preserve"> was introduced into China in 1981 and has become the key intermediate host for </w:t>
      </w:r>
      <w:r w:rsidRPr="00261D54">
        <w:rPr>
          <w:i/>
          <w:iCs/>
          <w:lang w:eastAsia="en-AU"/>
        </w:rPr>
        <w:t>A. </w:t>
      </w:r>
      <w:proofErr w:type="spellStart"/>
      <w:r w:rsidRPr="00261D54">
        <w:rPr>
          <w:i/>
          <w:iCs/>
          <w:lang w:eastAsia="en-AU"/>
        </w:rPr>
        <w:t>cantonensis</w:t>
      </w:r>
      <w:proofErr w:type="spellEnd"/>
      <w:r w:rsidRPr="00261D54">
        <w:rPr>
          <w:lang w:eastAsia="en-AU"/>
        </w:rPr>
        <w:t xml:space="preserve"> in China </w:t>
      </w:r>
      <w:r w:rsidRPr="00261D54">
        <w:rPr>
          <w:lang w:eastAsia="en-AU"/>
        </w:rPr>
        <w:fldChar w:fldCharType="begin"/>
      </w:r>
      <w:r w:rsidRPr="00261D54">
        <w:rPr>
          <w:lang w:eastAsia="en-AU"/>
        </w:rPr>
        <w:instrText xml:space="preserve"> ADDIN EN.CITE &lt;EndNote&gt;&lt;Cite&gt;&lt;Author&gt;Lv&lt;/Author&gt;&lt;Year&gt;2011&lt;/Year&gt;&lt;RecNum&gt;1514&lt;/RecNum&gt;&lt;DisplayText&gt;(Lv et al., 2011)&lt;/DisplayText&gt;&lt;record&gt;&lt;rec-number&gt;1514&lt;/rec-number&gt;&lt;foreign-keys&gt;&lt;key app="EN" db-id="rrwaerrrmwz007e0sr8vzwfj29zxe9tfwr9r" timestamp="1652664215"&gt;1514&lt;/key&gt;&lt;/foreign-keys&gt;&lt;ref-type name="Journal Article"&gt;17&lt;/ref-type&gt;&lt;contributors&gt;&lt;authors&gt;&lt;author&gt;Lv, Shan&lt;/author&gt;&lt;author&gt;Zhang, Y. I.&lt;/author&gt;&lt;author&gt;Steinmann, Peter&lt;/author&gt;&lt;author&gt;Yang, Guo-Jing&lt;/author&gt;&lt;author&gt;Yang, K. U. N.&lt;/author&gt;&lt;author&gt;Zhou, Xiao-Nong&lt;/author&gt;&lt;author&gt;Utzinger, JÜRg&lt;/author&gt;&lt;/authors&gt;&lt;/contributors&gt;&lt;titles&gt;&lt;title&gt;The emergence of angiostrongyliasis in the People’s Republic of China: the interplay between invasive snails, climate change and transmission dynamics&lt;/title&gt;&lt;secondary-title&gt;Freshwater Biology&lt;/secondary-title&gt;&lt;/titles&gt;&lt;periodical&gt;&lt;full-title&gt;Freshwater Biology&lt;/full-title&gt;&lt;/periodical&gt;&lt;pages&gt;717-734&lt;/pages&gt;&lt;volume&gt;56&lt;/volume&gt;&lt;number&gt;4&lt;/number&gt;&lt;section&gt;717&lt;/section&gt;&lt;dates&gt;&lt;year&gt;2011&lt;/year&gt;&lt;/dates&gt;&lt;isbn&gt;00465070&lt;/isbn&gt;&lt;urls&gt;&lt;/urls&gt;&lt;electronic-resource-num&gt;10.1111/j.1365-2427.2011.02579.x&lt;/electronic-resource-num&gt;&lt;/record&gt;&lt;/Cite&gt;&lt;/EndNote&gt;</w:instrText>
      </w:r>
      <w:r w:rsidRPr="00261D54">
        <w:rPr>
          <w:lang w:eastAsia="en-AU"/>
        </w:rPr>
        <w:fldChar w:fldCharType="separate"/>
      </w:r>
      <w:r w:rsidRPr="00261D54">
        <w:rPr>
          <w:lang w:eastAsia="en-AU"/>
        </w:rPr>
        <w:t>(</w:t>
      </w:r>
      <w:proofErr w:type="spellStart"/>
      <w:r w:rsidRPr="00261D54">
        <w:rPr>
          <w:lang w:eastAsia="en-AU"/>
        </w:rPr>
        <w:t>Lv</w:t>
      </w:r>
      <w:proofErr w:type="spellEnd"/>
      <w:r w:rsidR="00AF0763" w:rsidRPr="00AF0763">
        <w:rPr>
          <w:i/>
          <w:lang w:eastAsia="en-AU"/>
        </w:rPr>
        <w:t xml:space="preserve"> et al</w:t>
      </w:r>
      <w:r w:rsidR="00174F05" w:rsidRPr="00174F05">
        <w:rPr>
          <w:lang w:eastAsia="en-AU"/>
        </w:rPr>
        <w:t xml:space="preserve">., </w:t>
      </w:r>
      <w:r w:rsidRPr="00261D54">
        <w:rPr>
          <w:lang w:eastAsia="en-AU"/>
        </w:rPr>
        <w:t>2011)</w:t>
      </w:r>
      <w:r w:rsidRPr="00261D54">
        <w:rPr>
          <w:lang w:eastAsia="en-AU"/>
        </w:rPr>
        <w:fldChar w:fldCharType="end"/>
      </w:r>
      <w:r w:rsidRPr="00261D54">
        <w:rPr>
          <w:lang w:eastAsia="en-AU"/>
        </w:rPr>
        <w:t>.</w:t>
      </w:r>
    </w:p>
    <w:p w14:paraId="3ED541DB" w14:textId="5EA492F3" w:rsidR="001D38F1" w:rsidRPr="00261D54" w:rsidRDefault="001D38F1" w:rsidP="001D38F1">
      <w:pPr>
        <w:rPr>
          <w:lang w:eastAsia="en-AU"/>
        </w:rPr>
      </w:pPr>
      <w:r w:rsidRPr="00261D54">
        <w:rPr>
          <w:lang w:eastAsia="en-AU"/>
        </w:rPr>
        <w:t xml:space="preserve">Global warming, changes in phenology of mollusc intermediate hosts and movements of wild reservoirs have been implicated in spreading mollusc-borne parasites, including </w:t>
      </w:r>
      <w:r w:rsidRPr="00261D54">
        <w:rPr>
          <w:i/>
          <w:iCs/>
          <w:lang w:eastAsia="en-AU"/>
        </w:rPr>
        <w:t>A. vasorum</w:t>
      </w:r>
      <w:r w:rsidRPr="00261D54">
        <w:rPr>
          <w:lang w:eastAsia="en-AU"/>
        </w:rPr>
        <w:t xml:space="preserve"> </w:t>
      </w:r>
      <w:r w:rsidRPr="00261D54">
        <w:rPr>
          <w:lang w:eastAsia="en-AU"/>
        </w:rPr>
        <w:fldChar w:fldCharType="begin"/>
      </w:r>
      <w:r w:rsidRPr="00261D54">
        <w:rPr>
          <w:lang w:eastAsia="en-AU"/>
        </w:rPr>
        <w:instrText xml:space="preserve"> ADDIN EN.CITE &lt;EndNote&gt;&lt;Cite&gt;&lt;Author&gt;Di Cesare&lt;/Author&gt;&lt;Year&gt;2015&lt;/Year&gt;&lt;RecNum&gt;389&lt;/RecNum&gt;&lt;DisplayText&gt;(Di Cesare et al., 2015)&lt;/DisplayText&gt;&lt;record&gt;&lt;rec-number&gt;389&lt;/rec-number&gt;&lt;foreign-keys&gt;&lt;key app="EN" db-id="rrwaerrrmwz007e0sr8vzwfj29zxe9tfwr9r" timestamp="1627277568"&gt;389&lt;/key&gt;&lt;/foreign-keys&gt;&lt;ref-type name="Journal Article"&gt;17&lt;/ref-type&gt;&lt;contributors&gt;&lt;authors&gt;&lt;author&gt;Di Cesare, A.&lt;/author&gt;&lt;author&gt;Crisi, P. E.&lt;/author&gt;&lt;author&gt;Bartolini, R.&lt;/author&gt;&lt;author&gt;Iorio, R.&lt;/author&gt;&lt;author&gt;Talone, T.&lt;/author&gt;&lt;author&gt;Filippi, L.&lt;/author&gt;&lt;author&gt;Traversa, D.&lt;/author&gt;&lt;/authors&gt;&lt;/contributors&gt;&lt;auth-address&gt;Univ Teramo, Fac Vet Med, I-64100 Teramo, Italy&lt;/auth-address&gt;&lt;titles&gt;&lt;title&gt;Larval development of Angiostrongylus vasorum in the land snail Helix aspersa&lt;/title&gt;&lt;secondary-title&gt;Parasitology Research&lt;/secondary-title&gt;&lt;alt-title&gt;Parasitol Res&lt;/alt-title&gt;&lt;/titles&gt;&lt;periodical&gt;&lt;full-title&gt;Parasitology Research&lt;/full-title&gt;&lt;abbr-1&gt;Parasitol Res&lt;/abbr-1&gt;&lt;/periodical&gt;&lt;alt-periodical&gt;&lt;full-title&gt;Parasitology Research&lt;/full-title&gt;&lt;abbr-1&gt;Parasitol Res&lt;/abbr-1&gt;&lt;/alt-periodical&gt;&lt;pages&gt;3649-3655&lt;/pages&gt;&lt;volume&gt;114&lt;/volume&gt;&lt;number&gt;10&lt;/number&gt;&lt;keywords&gt;&lt;keyword&gt;angiostrongylus vasorum&lt;/keyword&gt;&lt;keyword&gt;helix aspersa&lt;/keyword&gt;&lt;keyword&gt;larval development&lt;/keyword&gt;&lt;keyword&gt;intermediate host&lt;/keyword&gt;&lt;keyword&gt;canine angiostrongylosis&lt;/keyword&gt;&lt;keyword&gt;aelurostrongylus-abstrusus&lt;/keyword&gt;&lt;keyword&gt;parasitic nematodes&lt;/keyword&gt;&lt;keyword&gt;french heartworm&lt;/keyword&gt;&lt;keyword&gt;stage larvae&lt;/keyword&gt;&lt;keyword&gt;baillet 1866&lt;/keyword&gt;&lt;keyword&gt;infection&lt;/keyword&gt;&lt;keyword&gt;dogs&lt;/keyword&gt;&lt;keyword&gt;lungworm&lt;/keyword&gt;&lt;keyword&gt;diagnosis&lt;/keyword&gt;&lt;/keywords&gt;&lt;dates&gt;&lt;year&gt;2015&lt;/year&gt;&lt;pub-dates&gt;&lt;date&gt;Oct&lt;/date&gt;&lt;/pub-dates&gt;&lt;/dates&gt;&lt;isbn&gt;0932-0113&lt;/isbn&gt;&lt;accession-num&gt;WOS:000360860900010&lt;/accession-num&gt;&lt;urls&gt;&lt;related-urls&gt;&lt;url&gt;&amp;lt;Go to ISI&amp;gt;://WOS:000360860900010&lt;/url&gt;&lt;/related-urls&gt;&lt;/urls&gt;&lt;electronic-resource-num&gt;10.1007/s00436-015-4592-y&lt;/electronic-resource-num&gt;&lt;language&gt;English&lt;/language&gt;&lt;/record&gt;&lt;/Cite&gt;&lt;/EndNote&gt;</w:instrText>
      </w:r>
      <w:r w:rsidRPr="00261D54">
        <w:rPr>
          <w:lang w:eastAsia="en-AU"/>
        </w:rPr>
        <w:fldChar w:fldCharType="separate"/>
      </w:r>
      <w:r w:rsidRPr="00261D54">
        <w:rPr>
          <w:lang w:eastAsia="en-AU"/>
        </w:rPr>
        <w:t>(Di Cesare</w:t>
      </w:r>
      <w:r w:rsidR="00AF0763" w:rsidRPr="00AF0763">
        <w:rPr>
          <w:i/>
          <w:lang w:eastAsia="en-AU"/>
        </w:rPr>
        <w:t xml:space="preserve"> et al</w:t>
      </w:r>
      <w:r w:rsidR="00174F05" w:rsidRPr="00174F05">
        <w:rPr>
          <w:lang w:eastAsia="en-AU"/>
        </w:rPr>
        <w:t xml:space="preserve">., </w:t>
      </w:r>
      <w:r w:rsidRPr="00261D54">
        <w:rPr>
          <w:lang w:eastAsia="en-AU"/>
        </w:rPr>
        <w:t>2015)</w:t>
      </w:r>
      <w:r w:rsidRPr="00261D54">
        <w:rPr>
          <w:lang w:eastAsia="en-AU"/>
        </w:rPr>
        <w:fldChar w:fldCharType="end"/>
      </w:r>
      <w:r w:rsidRPr="00261D54">
        <w:rPr>
          <w:lang w:eastAsia="en-AU"/>
        </w:rPr>
        <w:t xml:space="preserve">. </w:t>
      </w:r>
      <w:r w:rsidR="006F743C" w:rsidRPr="006F743C">
        <w:rPr>
          <w:i/>
          <w:iCs/>
          <w:lang w:eastAsia="en-AU"/>
        </w:rPr>
        <w:t>C.</w:t>
      </w:r>
      <w:r w:rsidR="00861861">
        <w:rPr>
          <w:i/>
          <w:iCs/>
          <w:lang w:eastAsia="en-AU"/>
        </w:rPr>
        <w:t> </w:t>
      </w:r>
      <w:r w:rsidR="006F743C" w:rsidRPr="006F743C">
        <w:rPr>
          <w:i/>
          <w:iCs/>
          <w:lang w:eastAsia="en-AU"/>
        </w:rPr>
        <w:t>aspersum</w:t>
      </w:r>
      <w:r w:rsidRPr="00261D54">
        <w:rPr>
          <w:lang w:eastAsia="en-AU"/>
        </w:rPr>
        <w:t xml:space="preserve"> is endemic in most regions of the world and is thought to be increasing the range of any parasites that it is harbouring </w:t>
      </w:r>
      <w:r w:rsidRPr="00261D54">
        <w:rPr>
          <w:lang w:eastAsia="en-AU"/>
        </w:rPr>
        <w:fldChar w:fldCharType="begin"/>
      </w:r>
      <w:r w:rsidRPr="00261D54">
        <w:rPr>
          <w:lang w:eastAsia="en-AU"/>
        </w:rPr>
        <w:instrText xml:space="preserve"> ADDIN EN.CITE &lt;EndNote&gt;&lt;Cite&gt;&lt;Author&gt;Di Cesare&lt;/Author&gt;&lt;Year&gt;2015&lt;/Year&gt;&lt;RecNum&gt;389&lt;/RecNum&gt;&lt;DisplayText&gt;(Di Cesare et al., 2015)&lt;/DisplayText&gt;&lt;record&gt;&lt;rec-number&gt;389&lt;/rec-number&gt;&lt;foreign-keys&gt;&lt;key app="EN" db-id="rrwaerrrmwz007e0sr8vzwfj29zxe9tfwr9r" timestamp="1627277568"&gt;389&lt;/key&gt;&lt;/foreign-keys&gt;&lt;ref-type name="Journal Article"&gt;17&lt;/ref-type&gt;&lt;contributors&gt;&lt;authors&gt;&lt;author&gt;Di Cesare, A.&lt;/author&gt;&lt;author&gt;Crisi, P. E.&lt;/author&gt;&lt;author&gt;Bartolini, R.&lt;/author&gt;&lt;author&gt;Iorio, R.&lt;/author&gt;&lt;author&gt;Talone, T.&lt;/author&gt;&lt;author&gt;Filippi, L.&lt;/author&gt;&lt;author&gt;Traversa, D.&lt;/author&gt;&lt;/authors&gt;&lt;/contributors&gt;&lt;auth-address&gt;Univ Teramo, Fac Vet Med, I-64100 Teramo, Italy&lt;/auth-address&gt;&lt;titles&gt;&lt;title&gt;Larval development of Angiostrongylus vasorum in the land snail Helix aspersa&lt;/title&gt;&lt;secondary-title&gt;Parasitology Research&lt;/secondary-title&gt;&lt;alt-title&gt;Parasitol Res&lt;/alt-title&gt;&lt;/titles&gt;&lt;periodical&gt;&lt;full-title&gt;Parasitology Research&lt;/full-title&gt;&lt;abbr-1&gt;Parasitol Res&lt;/abbr-1&gt;&lt;/periodical&gt;&lt;alt-periodical&gt;&lt;full-title&gt;Parasitology Research&lt;/full-title&gt;&lt;abbr-1&gt;Parasitol Res&lt;/abbr-1&gt;&lt;/alt-periodical&gt;&lt;pages&gt;3649-3655&lt;/pages&gt;&lt;volume&gt;114&lt;/volume&gt;&lt;number&gt;10&lt;/number&gt;&lt;keywords&gt;&lt;keyword&gt;angiostrongylus vasorum&lt;/keyword&gt;&lt;keyword&gt;helix aspersa&lt;/keyword&gt;&lt;keyword&gt;larval development&lt;/keyword&gt;&lt;keyword&gt;intermediate host&lt;/keyword&gt;&lt;keyword&gt;canine angiostrongylosis&lt;/keyword&gt;&lt;keyword&gt;aelurostrongylus-abstrusus&lt;/keyword&gt;&lt;keyword&gt;parasitic nematodes&lt;/keyword&gt;&lt;keyword&gt;french heartworm&lt;/keyword&gt;&lt;keyword&gt;stage larvae&lt;/keyword&gt;&lt;keyword&gt;baillet 1866&lt;/keyword&gt;&lt;keyword&gt;infection&lt;/keyword&gt;&lt;keyword&gt;dogs&lt;/keyword&gt;&lt;keyword&gt;lungworm&lt;/keyword&gt;&lt;keyword&gt;diagnosis&lt;/keyword&gt;&lt;/keywords&gt;&lt;dates&gt;&lt;year&gt;2015&lt;/year&gt;&lt;pub-dates&gt;&lt;date&gt;Oct&lt;/date&gt;&lt;/pub-dates&gt;&lt;/dates&gt;&lt;isbn&gt;0932-0113&lt;/isbn&gt;&lt;accession-num&gt;WOS:000360860900010&lt;/accession-num&gt;&lt;urls&gt;&lt;related-urls&gt;&lt;url&gt;&amp;lt;Go to ISI&amp;gt;://WOS:000360860900010&lt;/url&gt;&lt;/related-urls&gt;&lt;/urls&gt;&lt;electronic-resource-num&gt;10.1007/s00436-015-4592-y&lt;/electronic-resource-num&gt;&lt;language&gt;English&lt;/language&gt;&lt;/record&gt;&lt;/Cite&gt;&lt;/EndNote&gt;</w:instrText>
      </w:r>
      <w:r w:rsidRPr="00261D54">
        <w:rPr>
          <w:lang w:eastAsia="en-AU"/>
        </w:rPr>
        <w:fldChar w:fldCharType="separate"/>
      </w:r>
      <w:r w:rsidRPr="00261D54">
        <w:rPr>
          <w:lang w:eastAsia="en-AU"/>
        </w:rPr>
        <w:t>(Di Cesare</w:t>
      </w:r>
      <w:r w:rsidR="00AF0763" w:rsidRPr="00AF0763">
        <w:rPr>
          <w:i/>
          <w:lang w:eastAsia="en-AU"/>
        </w:rPr>
        <w:t xml:space="preserve"> et al</w:t>
      </w:r>
      <w:r w:rsidR="00174F05" w:rsidRPr="00174F05">
        <w:rPr>
          <w:lang w:eastAsia="en-AU"/>
        </w:rPr>
        <w:t xml:space="preserve">., </w:t>
      </w:r>
      <w:r w:rsidRPr="00261D54">
        <w:rPr>
          <w:lang w:eastAsia="en-AU"/>
        </w:rPr>
        <w:t>2015)</w:t>
      </w:r>
      <w:r w:rsidRPr="00261D54">
        <w:rPr>
          <w:lang w:eastAsia="en-AU"/>
        </w:rPr>
        <w:fldChar w:fldCharType="end"/>
      </w:r>
      <w:r w:rsidRPr="00261D54">
        <w:rPr>
          <w:lang w:eastAsia="en-AU"/>
        </w:rPr>
        <w:t>.</w:t>
      </w:r>
    </w:p>
    <w:p w14:paraId="4E178883" w14:textId="6EA62858" w:rsidR="00A243CC" w:rsidRDefault="00A919E5" w:rsidP="005923D2">
      <w:pPr>
        <w:pStyle w:val="Heading5"/>
        <w:rPr>
          <w:bCs/>
        </w:rPr>
      </w:pPr>
      <w:r w:rsidRPr="00261D54">
        <w:t>Diagnosis</w:t>
      </w:r>
    </w:p>
    <w:p w14:paraId="064BD0B3" w14:textId="16929E21" w:rsidR="001D38F1" w:rsidRPr="00261D54" w:rsidRDefault="00A243CC" w:rsidP="001D38F1">
      <w:pPr>
        <w:rPr>
          <w:rFonts w:ascii="Segoe UI" w:hAnsi="Segoe UI" w:cs="Segoe UI"/>
          <w:sz w:val="18"/>
          <w:szCs w:val="18"/>
          <w:lang w:eastAsia="en-AU"/>
        </w:rPr>
      </w:pPr>
      <w:r>
        <w:rPr>
          <w:bCs/>
        </w:rPr>
        <w:t>T</w:t>
      </w:r>
      <w:r w:rsidR="000C3909" w:rsidRPr="00261D54">
        <w:rPr>
          <w:bCs/>
        </w:rPr>
        <w:t>he d</w:t>
      </w:r>
      <w:r w:rsidR="001D38F1" w:rsidRPr="00261D54">
        <w:rPr>
          <w:lang w:eastAsia="en-AU"/>
        </w:rPr>
        <w:t xml:space="preserve">iagnosis of </w:t>
      </w:r>
      <w:proofErr w:type="spellStart"/>
      <w:r w:rsidR="001D38F1" w:rsidRPr="00261D54">
        <w:rPr>
          <w:i/>
          <w:iCs/>
          <w:lang w:eastAsia="en-AU"/>
        </w:rPr>
        <w:t>Angiostrongylus</w:t>
      </w:r>
      <w:proofErr w:type="spellEnd"/>
      <w:r w:rsidR="001D38F1" w:rsidRPr="00261D54">
        <w:rPr>
          <w:i/>
          <w:iCs/>
          <w:lang w:eastAsia="en-AU"/>
        </w:rPr>
        <w:t> </w:t>
      </w:r>
      <w:r w:rsidR="001D38F1" w:rsidRPr="00261D54">
        <w:rPr>
          <w:lang w:eastAsia="en-AU"/>
        </w:rPr>
        <w:t xml:space="preserve">spp. in a snail occurs post-mortem. The shell is removed, and body minced before being digested in a solution of hydrochloric acid and pepsin. This digestive fluid is then filtered and spun in a centrifuge. Larvae can be counted and examined for identifying characteristics under a light microscope </w:t>
      </w:r>
      <w:r w:rsidR="001D38F1" w:rsidRPr="00261D54">
        <w:rPr>
          <w:lang w:eastAsia="en-AU"/>
        </w:rPr>
        <w:fldChar w:fldCharType="begin">
          <w:fldData xml:space="preserve">PEVuZE5vdGU+PENpdGU+PEF1dGhvcj5EaSBDZXNhcmU8L0F1dGhvcj48WWVhcj4yMDEzPC9ZZWFy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</w:fldData>
        </w:fldChar>
      </w:r>
      <w:r w:rsidR="001D38F1" w:rsidRPr="00261D54">
        <w:rPr>
          <w:lang w:eastAsia="en-AU"/>
        </w:rPr>
        <w:instrText xml:space="preserve"> ADDIN EN.CITE </w:instrText>
      </w:r>
      <w:r w:rsidR="001D38F1" w:rsidRPr="00261D54">
        <w:rPr>
          <w:lang w:eastAsia="en-AU"/>
        </w:rPr>
        <w:fldChar w:fldCharType="begin">
          <w:fldData xml:space="preserve">PEVuZE5vdGU+PENpdGU+PEF1dGhvcj5EaSBDZXNhcmU8L0F1dGhvcj48WWVhcj4yMDEzPC9ZZWFy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</w:fldData>
        </w:fldChar>
      </w:r>
      <w:r w:rsidR="001D38F1" w:rsidRPr="00261D54">
        <w:rPr>
          <w:lang w:eastAsia="en-AU"/>
        </w:rPr>
        <w:instrText xml:space="preserve"> ADDIN EN.CITE.DATA </w:instrText>
      </w:r>
      <w:r w:rsidR="001D38F1" w:rsidRPr="00261D54">
        <w:rPr>
          <w:lang w:eastAsia="en-AU"/>
        </w:rPr>
      </w:r>
      <w:r w:rsidR="001D38F1" w:rsidRPr="00261D54">
        <w:rPr>
          <w:lang w:eastAsia="en-AU"/>
        </w:rPr>
        <w:fldChar w:fldCharType="end"/>
      </w:r>
      <w:r w:rsidR="001D38F1" w:rsidRPr="00261D54">
        <w:rPr>
          <w:lang w:eastAsia="en-AU"/>
        </w:rPr>
      </w:r>
      <w:r w:rsidR="001D38F1" w:rsidRPr="00261D54">
        <w:rPr>
          <w:lang w:eastAsia="en-AU"/>
        </w:rPr>
        <w:fldChar w:fldCharType="separate"/>
      </w:r>
      <w:r w:rsidR="001D38F1" w:rsidRPr="00261D54">
        <w:rPr>
          <w:noProof/>
          <w:lang w:eastAsia="en-AU"/>
        </w:rPr>
        <w:t>(Di Cesare</w:t>
      </w:r>
      <w:r w:rsidR="00AF0763" w:rsidRPr="00AF0763">
        <w:rPr>
          <w:i/>
          <w:noProof/>
          <w:lang w:eastAsia="en-AU"/>
        </w:rPr>
        <w:t xml:space="preserve"> et al</w:t>
      </w:r>
      <w:r w:rsidR="00174F05" w:rsidRPr="00174F05">
        <w:rPr>
          <w:noProof/>
          <w:lang w:eastAsia="en-AU"/>
        </w:rPr>
        <w:t xml:space="preserve">., </w:t>
      </w:r>
      <w:r w:rsidR="001D38F1" w:rsidRPr="00261D54">
        <w:rPr>
          <w:noProof/>
          <w:lang w:eastAsia="en-AU"/>
        </w:rPr>
        <w:t>2013</w:t>
      </w:r>
      <w:r w:rsidR="00BF1006">
        <w:rPr>
          <w:noProof/>
          <w:lang w:eastAsia="en-AU"/>
        </w:rPr>
        <w:t>;</w:t>
      </w:r>
      <w:r w:rsidR="001D38F1" w:rsidRPr="00261D54">
        <w:rPr>
          <w:noProof/>
          <w:lang w:eastAsia="en-AU"/>
        </w:rPr>
        <w:t xml:space="preserve"> Cardillo</w:t>
      </w:r>
      <w:r w:rsidR="00AF0763" w:rsidRPr="00AF0763">
        <w:rPr>
          <w:i/>
          <w:noProof/>
          <w:lang w:eastAsia="en-AU"/>
        </w:rPr>
        <w:t xml:space="preserve"> et al</w:t>
      </w:r>
      <w:r w:rsidR="00174F05" w:rsidRPr="00174F05">
        <w:rPr>
          <w:noProof/>
          <w:lang w:eastAsia="en-AU"/>
        </w:rPr>
        <w:t xml:space="preserve">., </w:t>
      </w:r>
      <w:r w:rsidR="001D38F1" w:rsidRPr="00261D54">
        <w:rPr>
          <w:noProof/>
          <w:lang w:eastAsia="en-AU"/>
        </w:rPr>
        <w:t>2018</w:t>
      </w:r>
      <w:r w:rsidR="00BF1006">
        <w:rPr>
          <w:noProof/>
          <w:lang w:eastAsia="en-AU"/>
        </w:rPr>
        <w:t>;</w:t>
      </w:r>
      <w:r w:rsidR="001D38F1" w:rsidRPr="00261D54">
        <w:rPr>
          <w:noProof/>
          <w:lang w:eastAsia="en-AU"/>
        </w:rPr>
        <w:t xml:space="preserve"> Giannelli</w:t>
      </w:r>
      <w:r w:rsidR="00AF0763" w:rsidRPr="00AF0763">
        <w:rPr>
          <w:i/>
          <w:noProof/>
          <w:lang w:eastAsia="en-AU"/>
        </w:rPr>
        <w:t xml:space="preserve"> et al</w:t>
      </w:r>
      <w:r w:rsidR="00174F05" w:rsidRPr="00174F05">
        <w:rPr>
          <w:noProof/>
          <w:lang w:eastAsia="en-AU"/>
        </w:rPr>
        <w:t xml:space="preserve">., </w:t>
      </w:r>
      <w:r w:rsidR="001D38F1" w:rsidRPr="00261D54">
        <w:rPr>
          <w:noProof/>
          <w:lang w:eastAsia="en-AU"/>
        </w:rPr>
        <w:t>2014)</w:t>
      </w:r>
      <w:r w:rsidR="001D38F1" w:rsidRPr="00261D54">
        <w:rPr>
          <w:lang w:eastAsia="en-AU"/>
        </w:rPr>
        <w:fldChar w:fldCharType="end"/>
      </w:r>
      <w:r w:rsidR="001D38F1" w:rsidRPr="00261D54">
        <w:rPr>
          <w:lang w:eastAsia="en-AU"/>
        </w:rPr>
        <w:t xml:space="preserve">. The larvae can also have their DNA sequenced using PCR to provide a definitive identification </w:t>
      </w:r>
      <w:r w:rsidR="001D38F1" w:rsidRPr="00261D54">
        <w:rPr>
          <w:lang w:eastAsia="en-AU"/>
        </w:rPr>
        <w:fldChar w:fldCharType="begin">
          <w:fldData xml:space="preserve">PEVuZE5vdGU+PENpdGU+PEF1dGhvcj5HaWFubmVsbGk8L0F1dGhvcj48WWVhcj4yMDE0PC9ZZWFy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</w:fldData>
        </w:fldChar>
      </w:r>
      <w:r w:rsidR="001D38F1" w:rsidRPr="00261D54">
        <w:rPr>
          <w:lang w:eastAsia="en-AU"/>
        </w:rPr>
        <w:instrText xml:space="preserve"> ADDIN EN.CITE </w:instrText>
      </w:r>
      <w:r w:rsidR="001D38F1" w:rsidRPr="00261D54">
        <w:rPr>
          <w:lang w:eastAsia="en-AU"/>
        </w:rPr>
        <w:fldChar w:fldCharType="begin">
          <w:fldData xml:space="preserve">PEVuZE5vdGU+PENpdGU+PEF1dGhvcj5HaWFubmVsbGk8L0F1dGhvcj48WWVhcj4yMDE0PC9ZZWFy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</w:fldData>
        </w:fldChar>
      </w:r>
      <w:r w:rsidR="001D38F1" w:rsidRPr="00261D54">
        <w:rPr>
          <w:lang w:eastAsia="en-AU"/>
        </w:rPr>
        <w:instrText xml:space="preserve"> ADDIN EN.CITE.DATA </w:instrText>
      </w:r>
      <w:r w:rsidR="001D38F1" w:rsidRPr="00261D54">
        <w:rPr>
          <w:lang w:eastAsia="en-AU"/>
        </w:rPr>
      </w:r>
      <w:r w:rsidR="001D38F1" w:rsidRPr="00261D54">
        <w:rPr>
          <w:lang w:eastAsia="en-AU"/>
        </w:rPr>
        <w:fldChar w:fldCharType="end"/>
      </w:r>
      <w:r w:rsidR="001D38F1" w:rsidRPr="00261D54">
        <w:rPr>
          <w:lang w:eastAsia="en-AU"/>
        </w:rPr>
      </w:r>
      <w:r w:rsidR="001D38F1" w:rsidRPr="00261D54">
        <w:rPr>
          <w:lang w:eastAsia="en-AU"/>
        </w:rPr>
        <w:fldChar w:fldCharType="separate"/>
      </w:r>
      <w:r w:rsidR="001D38F1" w:rsidRPr="00261D54">
        <w:rPr>
          <w:noProof/>
          <w:lang w:eastAsia="en-AU"/>
        </w:rPr>
        <w:t>(Giannelli</w:t>
      </w:r>
      <w:r w:rsidR="00AF0763" w:rsidRPr="00AF0763">
        <w:rPr>
          <w:i/>
          <w:noProof/>
          <w:lang w:eastAsia="en-AU"/>
        </w:rPr>
        <w:t xml:space="preserve"> et al</w:t>
      </w:r>
      <w:r w:rsidR="00174F05" w:rsidRPr="00174F05">
        <w:rPr>
          <w:noProof/>
          <w:lang w:eastAsia="en-AU"/>
        </w:rPr>
        <w:t xml:space="preserve">., </w:t>
      </w:r>
      <w:r w:rsidR="001D38F1" w:rsidRPr="00261D54">
        <w:rPr>
          <w:noProof/>
          <w:lang w:eastAsia="en-AU"/>
        </w:rPr>
        <w:t>2014</w:t>
      </w:r>
      <w:r w:rsidR="00FF0E85">
        <w:rPr>
          <w:noProof/>
          <w:lang w:eastAsia="en-AU"/>
        </w:rPr>
        <w:t>;</w:t>
      </w:r>
      <w:r w:rsidR="001D38F1" w:rsidRPr="00261D54">
        <w:rPr>
          <w:lang w:eastAsia="en-AU"/>
        </w:rPr>
        <w:fldChar w:fldCharType="end"/>
      </w:r>
      <w:r w:rsidR="00E62809">
        <w:rPr>
          <w:lang w:eastAsia="en-AU"/>
        </w:rPr>
        <w:t xml:space="preserve"> </w:t>
      </w:r>
      <w:r w:rsidR="001D38F1" w:rsidRPr="00261D54">
        <w:rPr>
          <w:lang w:eastAsia="en-AU"/>
        </w:rPr>
        <w:fldChar w:fldCharType="begin">
          <w:fldData xml:space="preserve">PEVuZE5vdGU+PENpdGU+PEF1dGhvcj5Db2xlbGxhPC9BdXRob3I+PFllYXI+MjAxNzwvWWVhcj48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</w:fldData>
        </w:fldChar>
      </w:r>
      <w:r w:rsidR="001D38F1" w:rsidRPr="00261D54">
        <w:rPr>
          <w:lang w:eastAsia="en-AU"/>
        </w:rPr>
        <w:instrText xml:space="preserve"> ADDIN EN.CITE </w:instrText>
      </w:r>
      <w:r w:rsidR="001D38F1" w:rsidRPr="00261D54">
        <w:rPr>
          <w:lang w:eastAsia="en-AU"/>
        </w:rPr>
        <w:fldChar w:fldCharType="begin">
          <w:fldData xml:space="preserve">PEVuZE5vdGU+PENpdGU+PEF1dGhvcj5Db2xlbGxhPC9BdXRob3I+PFllYXI+MjAxNzwvWWVhcj48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</w:fldData>
        </w:fldChar>
      </w:r>
      <w:r w:rsidR="001D38F1" w:rsidRPr="00261D54">
        <w:rPr>
          <w:lang w:eastAsia="en-AU"/>
        </w:rPr>
        <w:instrText xml:space="preserve"> ADDIN EN.CITE.DATA </w:instrText>
      </w:r>
      <w:r w:rsidR="001D38F1" w:rsidRPr="00261D54">
        <w:rPr>
          <w:lang w:eastAsia="en-AU"/>
        </w:rPr>
      </w:r>
      <w:r w:rsidR="001D38F1" w:rsidRPr="00261D54">
        <w:rPr>
          <w:lang w:eastAsia="en-AU"/>
        </w:rPr>
        <w:fldChar w:fldCharType="end"/>
      </w:r>
      <w:r w:rsidR="001D38F1" w:rsidRPr="00261D54">
        <w:rPr>
          <w:lang w:eastAsia="en-AU"/>
        </w:rPr>
      </w:r>
      <w:r w:rsidR="001D38F1" w:rsidRPr="00261D54">
        <w:rPr>
          <w:lang w:eastAsia="en-AU"/>
        </w:rPr>
        <w:fldChar w:fldCharType="separate"/>
      </w:r>
      <w:r w:rsidR="001D38F1" w:rsidRPr="00261D54">
        <w:rPr>
          <w:noProof/>
          <w:lang w:eastAsia="en-AU"/>
        </w:rPr>
        <w:t>Colella</w:t>
      </w:r>
      <w:r w:rsidR="00AF0763" w:rsidRPr="00AF0763">
        <w:rPr>
          <w:i/>
          <w:noProof/>
          <w:lang w:eastAsia="en-AU"/>
        </w:rPr>
        <w:t xml:space="preserve"> et al</w:t>
      </w:r>
      <w:r w:rsidR="00174F05" w:rsidRPr="00174F05">
        <w:rPr>
          <w:noProof/>
          <w:lang w:eastAsia="en-AU"/>
        </w:rPr>
        <w:t xml:space="preserve">., </w:t>
      </w:r>
      <w:r w:rsidR="001D38F1" w:rsidRPr="00261D54">
        <w:rPr>
          <w:noProof/>
          <w:lang w:eastAsia="en-AU"/>
        </w:rPr>
        <w:t>2017)</w:t>
      </w:r>
      <w:r w:rsidR="001D38F1" w:rsidRPr="00261D54">
        <w:rPr>
          <w:lang w:eastAsia="en-AU"/>
        </w:rPr>
        <w:fldChar w:fldCharType="end"/>
      </w:r>
      <w:r w:rsidR="001D38F1" w:rsidRPr="00261D54">
        <w:rPr>
          <w:lang w:eastAsia="en-AU"/>
        </w:rPr>
        <w:t>.</w:t>
      </w:r>
    </w:p>
    <w:p w14:paraId="6D7644C8" w14:textId="3A836401" w:rsidR="00811219" w:rsidRDefault="000C3909" w:rsidP="005923D2">
      <w:pPr>
        <w:pStyle w:val="Heading5"/>
        <w:rPr>
          <w:bCs/>
        </w:rPr>
      </w:pPr>
      <w:r w:rsidRPr="00261D54">
        <w:t>Treatment</w:t>
      </w:r>
    </w:p>
    <w:p w14:paraId="6E1A7FB1" w14:textId="2277EAC5" w:rsidR="001D38F1" w:rsidRPr="00261D54" w:rsidRDefault="001D38F1" w:rsidP="001D38F1">
      <w:pPr>
        <w:rPr>
          <w:lang w:eastAsia="en-AU"/>
        </w:rPr>
      </w:pPr>
      <w:r w:rsidRPr="00261D54">
        <w:rPr>
          <w:rFonts w:eastAsia="Times New Roman" w:cs="Calibri"/>
          <w:lang w:eastAsia="en-AU"/>
        </w:rPr>
        <w:t xml:space="preserve">No treatment options for snails were found. Various treatments are available for humans </w:t>
      </w:r>
      <w:r w:rsidRPr="00261D54">
        <w:rPr>
          <w:lang w:eastAsia="en-AU"/>
        </w:rPr>
        <w:t>(</w:t>
      </w:r>
      <w:r w:rsidRPr="00261D54">
        <w:rPr>
          <w:lang w:eastAsia="en-AU"/>
        </w:rPr>
        <w:fldChar w:fldCharType="begin">
          <w:fldData xml:space="preserve">PEVuZE5vdGU+PENpdGU+PEF1dGhvcj5FdmFucy1HaWxiZXJ0PC9BdXRob3I+PFllYXI+MjAxNDwv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</w:fldData>
        </w:fldChar>
      </w:r>
      <w:r w:rsidRPr="00261D54">
        <w:rPr>
          <w:lang w:eastAsia="en-AU"/>
        </w:rPr>
        <w:instrText xml:space="preserve"> ADDIN EN.CITE </w:instrText>
      </w:r>
      <w:r w:rsidRPr="00261D54">
        <w:rPr>
          <w:lang w:eastAsia="en-AU"/>
        </w:rPr>
        <w:fldChar w:fldCharType="begin">
          <w:fldData xml:space="preserve">PEVuZE5vdGU+PENpdGU+PEF1dGhvcj5FdmFucy1HaWxiZXJ0PC9BdXRob3I+PFllYXI+MjAxNDwv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</w:fldData>
        </w:fldChar>
      </w:r>
      <w:r w:rsidRPr="00261D54">
        <w:rPr>
          <w:lang w:eastAsia="en-AU"/>
        </w:rPr>
        <w:instrText xml:space="preserve"> ADDIN EN.CITE.DATA </w:instrText>
      </w:r>
      <w:r w:rsidRPr="00261D54">
        <w:rPr>
          <w:lang w:eastAsia="en-AU"/>
        </w:rPr>
      </w:r>
      <w:r w:rsidRPr="00261D54">
        <w:rPr>
          <w:lang w:eastAsia="en-AU"/>
        </w:rPr>
        <w:fldChar w:fldCharType="end"/>
      </w:r>
      <w:r w:rsidRPr="00261D54">
        <w:rPr>
          <w:lang w:eastAsia="en-AU"/>
        </w:rPr>
      </w:r>
      <w:r w:rsidRPr="00261D54">
        <w:rPr>
          <w:lang w:eastAsia="en-AU"/>
        </w:rPr>
        <w:fldChar w:fldCharType="separate"/>
      </w:r>
      <w:r w:rsidRPr="00261D54">
        <w:rPr>
          <w:noProof/>
          <w:lang w:eastAsia="en-AU"/>
        </w:rPr>
        <w:t>Evans-Gilbert</w:t>
      </w:r>
      <w:r w:rsidR="00AF0763" w:rsidRPr="00AF0763">
        <w:rPr>
          <w:i/>
          <w:noProof/>
          <w:lang w:eastAsia="en-AU"/>
        </w:rPr>
        <w:t xml:space="preserve"> et al</w:t>
      </w:r>
      <w:r w:rsidR="00174F05" w:rsidRPr="00174F05">
        <w:rPr>
          <w:noProof/>
          <w:lang w:eastAsia="en-AU"/>
        </w:rPr>
        <w:t xml:space="preserve">., </w:t>
      </w:r>
      <w:r w:rsidRPr="00261D54">
        <w:rPr>
          <w:noProof/>
          <w:lang w:eastAsia="en-AU"/>
        </w:rPr>
        <w:t>2014</w:t>
      </w:r>
      <w:r w:rsidR="00811219">
        <w:rPr>
          <w:noProof/>
          <w:lang w:eastAsia="en-AU"/>
        </w:rPr>
        <w:t>;</w:t>
      </w:r>
      <w:r w:rsidRPr="00261D54">
        <w:rPr>
          <w:noProof/>
          <w:lang w:eastAsia="en-AU"/>
        </w:rPr>
        <w:t xml:space="preserve"> Senanayake</w:t>
      </w:r>
      <w:r w:rsidR="00AF0763" w:rsidRPr="00AF0763">
        <w:rPr>
          <w:i/>
          <w:noProof/>
          <w:lang w:eastAsia="en-AU"/>
        </w:rPr>
        <w:t xml:space="preserve"> et al</w:t>
      </w:r>
      <w:r w:rsidR="00174F05" w:rsidRPr="00174F05">
        <w:rPr>
          <w:noProof/>
          <w:lang w:eastAsia="en-AU"/>
        </w:rPr>
        <w:t xml:space="preserve">., </w:t>
      </w:r>
      <w:r w:rsidRPr="00261D54">
        <w:rPr>
          <w:noProof/>
          <w:lang w:eastAsia="en-AU"/>
        </w:rPr>
        <w:t>2003)</w:t>
      </w:r>
      <w:r w:rsidRPr="00261D54">
        <w:rPr>
          <w:lang w:eastAsia="en-AU"/>
        </w:rPr>
        <w:fldChar w:fldCharType="end"/>
      </w:r>
      <w:r w:rsidRPr="00261D54">
        <w:rPr>
          <w:lang w:eastAsia="en-AU"/>
        </w:rPr>
        <w:t xml:space="preserve">. Sporadic cases of </w:t>
      </w:r>
      <w:r w:rsidRPr="00261D54">
        <w:rPr>
          <w:i/>
          <w:iCs/>
          <w:lang w:eastAsia="en-AU"/>
        </w:rPr>
        <w:t>A. </w:t>
      </w:r>
      <w:proofErr w:type="spellStart"/>
      <w:r w:rsidRPr="00261D54">
        <w:rPr>
          <w:i/>
          <w:iCs/>
          <w:lang w:eastAsia="en-AU"/>
        </w:rPr>
        <w:t>cantonensis</w:t>
      </w:r>
      <w:proofErr w:type="spellEnd"/>
      <w:r w:rsidRPr="00261D54">
        <w:rPr>
          <w:lang w:eastAsia="en-AU"/>
        </w:rPr>
        <w:t xml:space="preserve"> in Australia occur and medical treatment may not prevent morbidity or death.</w:t>
      </w:r>
    </w:p>
    <w:p w14:paraId="09A19820" w14:textId="6BD394AA" w:rsidR="001D38F1" w:rsidRPr="00261D54" w:rsidRDefault="001D38F1" w:rsidP="001D38F1">
      <w:r w:rsidRPr="00261D54">
        <w:t>Prevention in dogs and cats includes avoiding ingestion of infected intermediate hosts (</w:t>
      </w:r>
      <w:r w:rsidR="00F70E19">
        <w:t>e.g</w:t>
      </w:r>
      <w:r w:rsidRPr="00261D54">
        <w:t xml:space="preserve">. snails, slugs, molluscs), and the use of routine prophylactic anthelmintics. The monthly use of </w:t>
      </w:r>
      <w:proofErr w:type="spellStart"/>
      <w:r w:rsidRPr="00261D54">
        <w:t>spinosad</w:t>
      </w:r>
      <w:proofErr w:type="spellEnd"/>
      <w:r w:rsidRPr="00261D54">
        <w:t xml:space="preserve">/milbemycin oxime, imidacloprid 10%/moxidectin 2.5% has been shown to effectively eliminate larvae thereby preventing clinical </w:t>
      </w:r>
      <w:proofErr w:type="spellStart"/>
      <w:r w:rsidRPr="00261D54">
        <w:t>angiostrongyl</w:t>
      </w:r>
      <w:r w:rsidR="00767281">
        <w:t>osis</w:t>
      </w:r>
      <w:proofErr w:type="spellEnd"/>
      <w:r w:rsidRPr="00261D54">
        <w:t>.</w:t>
      </w:r>
    </w:p>
    <w:p w14:paraId="1755A99E" w14:textId="604C2C3A" w:rsidR="001D38F1" w:rsidRPr="00261D54" w:rsidRDefault="001D38F1" w:rsidP="001D38F1">
      <w:r w:rsidRPr="00261D54">
        <w:rPr>
          <w:lang w:eastAsia="en-AU"/>
        </w:rPr>
        <w:t>In infected definitive felid hosts, several drugs are available to eliminate parasites. Fenbendazole (20</w:t>
      </w:r>
      <w:r w:rsidR="00026C20">
        <w:t>–</w:t>
      </w:r>
      <w:r w:rsidRPr="00261D54">
        <w:rPr>
          <w:lang w:eastAsia="en-AU"/>
        </w:rPr>
        <w:t>25 mg/kg, oral, once a day for 5 days, or 50 mg/kg, oral, once a day for 15 days), moxidectin</w:t>
      </w:r>
      <w:r w:rsidRPr="00261D54">
        <w:t xml:space="preserve"> (1 mg/kg, 1</w:t>
      </w:r>
      <w:r w:rsidR="0055715C">
        <w:t>–</w:t>
      </w:r>
      <w:r w:rsidRPr="00261D54">
        <w:t xml:space="preserve">3 applications topically in combination with imidacloprid), abamectin (0.3 mg/kg, subcutaneous, repeated in 2 weeks) and eprinomectin have all been identified as effective treatment of </w:t>
      </w:r>
      <w:r w:rsidRPr="00261D54">
        <w:rPr>
          <w:i/>
          <w:iCs/>
        </w:rPr>
        <w:t>A.</w:t>
      </w:r>
      <w:r w:rsidR="00833592">
        <w:rPr>
          <w:i/>
          <w:iCs/>
        </w:rPr>
        <w:t> </w:t>
      </w:r>
      <w:proofErr w:type="spellStart"/>
      <w:r w:rsidRPr="00261D54">
        <w:rPr>
          <w:i/>
          <w:iCs/>
        </w:rPr>
        <w:t>abstrusus</w:t>
      </w:r>
      <w:proofErr w:type="spellEnd"/>
      <w:r w:rsidRPr="00261D54">
        <w:rPr>
          <w:i/>
          <w:iCs/>
        </w:rPr>
        <w:t xml:space="preserve"> </w:t>
      </w:r>
      <w:r w:rsidRPr="00261D54">
        <w:t>in cats (Baydar and Kaya</w:t>
      </w:r>
      <w:r w:rsidR="00BF1006">
        <w:t>,</w:t>
      </w:r>
      <w:r w:rsidRPr="00261D54">
        <w:t xml:space="preserve"> 2021).</w:t>
      </w:r>
    </w:p>
    <w:p w14:paraId="4C58C965" w14:textId="03896651" w:rsidR="001D38F1" w:rsidRPr="00261D54" w:rsidRDefault="001D38F1" w:rsidP="001D38F1">
      <w:pPr>
        <w:rPr>
          <w:rFonts w:eastAsia="Cambria" w:cs="Cambria"/>
          <w:color w:val="333333"/>
          <w:sz w:val="24"/>
          <w:szCs w:val="24"/>
        </w:rPr>
      </w:pPr>
      <w:r w:rsidRPr="00261D54">
        <w:lastRenderedPageBreak/>
        <w:t xml:space="preserve">For </w:t>
      </w:r>
      <w:r w:rsidRPr="00261D54">
        <w:rPr>
          <w:i/>
        </w:rPr>
        <w:t>A. </w:t>
      </w:r>
      <w:proofErr w:type="spellStart"/>
      <w:r w:rsidRPr="00261D54">
        <w:rPr>
          <w:i/>
        </w:rPr>
        <w:t>vasosum</w:t>
      </w:r>
      <w:proofErr w:type="spellEnd"/>
      <w:r w:rsidRPr="00261D54">
        <w:t xml:space="preserve">, several drugs are available to eliminate worms in infected canid definitive hosts. Monitoring for anaphylaxis through treatment is advised </w:t>
      </w:r>
      <w:r w:rsidRPr="00261D54">
        <w:fldChar w:fldCharType="begin"/>
      </w:r>
      <w:r w:rsidRPr="00261D54">
        <w:instrText xml:space="preserve"> ADDIN EN.CITE &lt;EndNote&gt;&lt;Cite&gt;&lt;Author&gt;Elsheikha&lt;/Author&gt;&lt;Year&gt;2018&lt;/Year&gt;&lt;RecNum&gt;1641&lt;/RecNum&gt;&lt;DisplayText&gt;(Elsheikha et al., 2018)&lt;/DisplayText&gt;&lt;record&gt;&lt;rec-number&gt;1641&lt;/rec-number&gt;&lt;foreign-keys&gt;&lt;key app="EN" db-id="rrwaerrrmwz007e0sr8vzwfj29zxe9tfwr9r" timestamp="1652676806"&gt;1641&lt;/key&gt;&lt;/foreign-keys&gt;&lt;ref-type name="Book Section"&gt;5&lt;/ref-type&gt;&lt;contributors&gt;&lt;authors&gt;&lt;author&gt;Elsheikha, H.M.&lt;/author&gt;&lt;author&gt;Wright, I.&lt;/author&gt;&lt;author&gt;McGarry, J.&lt;/author&gt;&lt;/authors&gt;&lt;secondary-authors&gt;&lt;author&gt;Elsheikha, H.M.&lt;/author&gt;&lt;/secondary-authors&gt;&lt;/contributors&gt;&lt;titles&gt;&lt;title&gt;Parasites of the Respiratory System&lt;/title&gt;&lt;secondary-title&gt;Parasites and Pets: A Veterinary Nursing Guide&lt;/secondary-title&gt;&lt;/titles&gt;&lt;pages&gt;33-51&lt;/pages&gt;&lt;dates&gt;&lt;year&gt;2018&lt;/year&gt;&lt;/dates&gt;&lt;pub-location&gt;London&lt;/pub-location&gt;&lt;publisher&gt;CABI&lt;/publisher&gt;&lt;urls&gt;&lt;/urls&gt;&lt;/record&gt;&lt;/Cite&gt;&lt;/EndNote&gt;</w:instrText>
      </w:r>
      <w:r w:rsidRPr="00261D54">
        <w:fldChar w:fldCharType="separate"/>
      </w:r>
      <w:r w:rsidRPr="00261D54">
        <w:rPr>
          <w:noProof/>
        </w:rPr>
        <w:t>(Elsheikha</w:t>
      </w:r>
      <w:r w:rsidR="00AF0763" w:rsidRPr="00AF0763">
        <w:rPr>
          <w:i/>
          <w:noProof/>
        </w:rPr>
        <w:t xml:space="preserve"> et al</w:t>
      </w:r>
      <w:r w:rsidR="00174F05" w:rsidRPr="00174F05">
        <w:rPr>
          <w:noProof/>
        </w:rPr>
        <w:t xml:space="preserve">., </w:t>
      </w:r>
      <w:r w:rsidRPr="00261D54">
        <w:rPr>
          <w:noProof/>
        </w:rPr>
        <w:t>2018)</w:t>
      </w:r>
      <w:r w:rsidRPr="00261D54">
        <w:fldChar w:fldCharType="end"/>
      </w:r>
      <w:r w:rsidRPr="00261D54">
        <w:t>. A range of anthelmintic protocols have been described for treatment: a spot-on</w:t>
      </w:r>
      <w:r w:rsidR="00A935DB">
        <w:t xml:space="preserve"> </w:t>
      </w:r>
      <w:r w:rsidRPr="00261D54">
        <w:t>formulation containing imidacloprid 10% and moxidectin 2.5% has an efficacy of 85.2 % after one single application; the use of 25 mg/kg fenbendazole orally once per day for 20 days has an efficacy of 91.3%; and the use of 0.5 mg/kg milbemycin oxime given orally once a week for 4 weeks has a 84.4% efficacy (Di Cesare</w:t>
      </w:r>
      <w:r w:rsidR="00184A16">
        <w:t xml:space="preserve"> and </w:t>
      </w:r>
      <w:r w:rsidRPr="00261D54">
        <w:t>Traversa</w:t>
      </w:r>
      <w:r w:rsidR="00BF1006">
        <w:t>,</w:t>
      </w:r>
      <w:r w:rsidRPr="00261D54">
        <w:t xml:space="preserve"> 2014). In addition to anthelmintics, infected dogs may require supportive treatment according to the presenting clinical signs. This could include oxygen supplementation for respiratory compromise, transfusion of whole blood for coagulopathies, and ACE inhibitors</w:t>
      </w:r>
      <w:r w:rsidR="00184A16">
        <w:t xml:space="preserve"> and </w:t>
      </w:r>
      <w:r w:rsidRPr="00261D54">
        <w:t>diuretics for cardiac dysfunction (Di Cesare</w:t>
      </w:r>
      <w:r w:rsidR="00184A16">
        <w:t xml:space="preserve"> and </w:t>
      </w:r>
      <w:r w:rsidRPr="00261D54">
        <w:t>Traversa</w:t>
      </w:r>
      <w:r w:rsidR="00BF1006">
        <w:t>,</w:t>
      </w:r>
      <w:r w:rsidRPr="00261D54">
        <w:t xml:space="preserve"> 2014)</w:t>
      </w:r>
    </w:p>
    <w:p w14:paraId="05330DF9" w14:textId="77777777" w:rsidR="001D38F1" w:rsidRPr="00261D54" w:rsidRDefault="001D38F1" w:rsidP="001D38F1">
      <w:r w:rsidRPr="00261D54">
        <w:t>The sudden killing of these worms (as occurs with the use of levamisole at 7.5 mg/kg s/c q24 h for 2 days, then 10 mg/kg s/c q24 h for 2 days) can result in a severe allergic reaction, so concurrent treatment with corticosteroids to suppress potential anaphylaxis due to sudden release of worm antigens in those cases is recommended.</w:t>
      </w:r>
    </w:p>
    <w:p w14:paraId="74016738" w14:textId="5212B6B2" w:rsidR="00084CEE" w:rsidRPr="00261D54" w:rsidRDefault="00084CEE" w:rsidP="005923D2">
      <w:pPr>
        <w:pStyle w:val="Heading5"/>
      </w:pPr>
      <w:r w:rsidRPr="00261D54">
        <w:t>Occurrence</w:t>
      </w:r>
    </w:p>
    <w:p w14:paraId="6122D281" w14:textId="6548A4D2" w:rsidR="001D38F1" w:rsidRPr="00261D54" w:rsidRDefault="001D38F1" w:rsidP="001D38F1">
      <w:pPr>
        <w:rPr>
          <w:lang w:eastAsia="en-AU"/>
        </w:rPr>
      </w:pPr>
      <w:proofErr w:type="spellStart"/>
      <w:r w:rsidRPr="00261D54">
        <w:rPr>
          <w:i/>
          <w:lang w:eastAsia="en-AU"/>
        </w:rPr>
        <w:t>Angiostrongylus</w:t>
      </w:r>
      <w:proofErr w:type="spellEnd"/>
      <w:r w:rsidRPr="00261D54">
        <w:rPr>
          <w:i/>
          <w:iCs/>
          <w:lang w:eastAsia="en-AU"/>
        </w:rPr>
        <w:t> </w:t>
      </w:r>
      <w:proofErr w:type="spellStart"/>
      <w:r w:rsidRPr="00261D54">
        <w:rPr>
          <w:i/>
          <w:iCs/>
          <w:lang w:eastAsia="en-AU"/>
        </w:rPr>
        <w:t>abstrusus</w:t>
      </w:r>
      <w:proofErr w:type="spellEnd"/>
      <w:r w:rsidRPr="00261D54">
        <w:rPr>
          <w:lang w:eastAsia="en-AU"/>
        </w:rPr>
        <w:t xml:space="preserve"> and </w:t>
      </w:r>
      <w:r w:rsidRPr="00261D54">
        <w:rPr>
          <w:i/>
          <w:iCs/>
          <w:lang w:eastAsia="en-AU"/>
        </w:rPr>
        <w:t>A. </w:t>
      </w:r>
      <w:proofErr w:type="spellStart"/>
      <w:r w:rsidRPr="00261D54">
        <w:rPr>
          <w:i/>
          <w:iCs/>
          <w:lang w:eastAsia="en-AU"/>
        </w:rPr>
        <w:t>cantonensis</w:t>
      </w:r>
      <w:proofErr w:type="spellEnd"/>
      <w:r w:rsidRPr="00261D54">
        <w:rPr>
          <w:lang w:eastAsia="en-AU"/>
        </w:rPr>
        <w:t xml:space="preserve"> are found globally, including cases within Australia </w:t>
      </w:r>
      <w:r w:rsidRPr="00261D54">
        <w:rPr>
          <w:lang w:eastAsia="en-AU"/>
        </w:rPr>
        <w:fldChar w:fldCharType="begin">
          <w:fldData xml:space="preserve">PEVuZE5vdGU+PENpdGU+PEF1dGhvcj5CYXJjYW50ZTwvQXV0aG9yPjxZZWFyPjIwMDM8L1llYXI+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</w:fldData>
        </w:fldChar>
      </w:r>
      <w:r w:rsidRPr="00261D54">
        <w:rPr>
          <w:lang w:eastAsia="en-AU"/>
        </w:rPr>
        <w:instrText xml:space="preserve"> ADDIN EN.CITE </w:instrText>
      </w:r>
      <w:r w:rsidRPr="00261D54">
        <w:rPr>
          <w:lang w:eastAsia="en-AU"/>
        </w:rPr>
        <w:fldChar w:fldCharType="begin">
          <w:fldData xml:space="preserve">PEVuZE5vdGU+PENpdGU+PEF1dGhvcj5CYXJjYW50ZTwvQXV0aG9yPjxZZWFyPjIwMDM8L1llYXI+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</w:fldData>
        </w:fldChar>
      </w:r>
      <w:r w:rsidRPr="00261D54">
        <w:rPr>
          <w:lang w:eastAsia="en-AU"/>
        </w:rPr>
        <w:instrText xml:space="preserve"> ADDIN EN.CITE.DATA </w:instrText>
      </w:r>
      <w:r w:rsidRPr="00261D54">
        <w:rPr>
          <w:lang w:eastAsia="en-AU"/>
        </w:rPr>
      </w:r>
      <w:r w:rsidRPr="00261D54">
        <w:rPr>
          <w:lang w:eastAsia="en-AU"/>
        </w:rPr>
        <w:fldChar w:fldCharType="end"/>
      </w:r>
      <w:r w:rsidRPr="00261D54">
        <w:rPr>
          <w:lang w:eastAsia="en-AU"/>
        </w:rPr>
      </w:r>
      <w:r w:rsidRPr="00261D54">
        <w:rPr>
          <w:lang w:eastAsia="en-AU"/>
        </w:rPr>
        <w:fldChar w:fldCharType="separate"/>
      </w:r>
      <w:r w:rsidRPr="00261D54">
        <w:rPr>
          <w:noProof/>
          <w:lang w:eastAsia="en-AU"/>
        </w:rPr>
        <w:t>(Barcante</w:t>
      </w:r>
      <w:r w:rsidR="00AF0763" w:rsidRPr="00AF0763">
        <w:rPr>
          <w:i/>
          <w:noProof/>
          <w:lang w:eastAsia="en-AU"/>
        </w:rPr>
        <w:t xml:space="preserve"> et al</w:t>
      </w:r>
      <w:r w:rsidR="00174F05" w:rsidRPr="00174F05">
        <w:rPr>
          <w:noProof/>
          <w:lang w:eastAsia="en-AU"/>
        </w:rPr>
        <w:t xml:space="preserve">., </w:t>
      </w:r>
      <w:r w:rsidRPr="00261D54">
        <w:rPr>
          <w:noProof/>
          <w:lang w:eastAsia="en-AU"/>
        </w:rPr>
        <w:t>2003</w:t>
      </w:r>
      <w:r w:rsidR="00BF1006">
        <w:rPr>
          <w:noProof/>
          <w:lang w:eastAsia="en-AU"/>
        </w:rPr>
        <w:t>;</w:t>
      </w:r>
      <w:r w:rsidRPr="00261D54">
        <w:rPr>
          <w:noProof/>
          <w:lang w:eastAsia="en-AU"/>
        </w:rPr>
        <w:t xml:space="preserve"> Colella</w:t>
      </w:r>
      <w:r w:rsidR="00AF0763" w:rsidRPr="00AF0763">
        <w:rPr>
          <w:i/>
          <w:noProof/>
          <w:lang w:eastAsia="en-AU"/>
        </w:rPr>
        <w:t xml:space="preserve"> et al</w:t>
      </w:r>
      <w:r w:rsidR="00174F05" w:rsidRPr="00174F05">
        <w:rPr>
          <w:noProof/>
          <w:lang w:eastAsia="en-AU"/>
        </w:rPr>
        <w:t xml:space="preserve">., </w:t>
      </w:r>
      <w:r w:rsidRPr="00261D54">
        <w:rPr>
          <w:noProof/>
          <w:lang w:eastAsia="en-AU"/>
        </w:rPr>
        <w:t>2016a</w:t>
      </w:r>
      <w:r w:rsidR="00BF1006">
        <w:rPr>
          <w:noProof/>
          <w:lang w:eastAsia="en-AU"/>
        </w:rPr>
        <w:t xml:space="preserve">; </w:t>
      </w:r>
      <w:r w:rsidRPr="00261D54">
        <w:rPr>
          <w:lang w:eastAsia="en-AU"/>
        </w:rPr>
        <w:fldChar w:fldCharType="end"/>
      </w:r>
      <w:r w:rsidRPr="00261D54">
        <w:rPr>
          <w:lang w:eastAsia="en-AU"/>
        </w:rPr>
        <w:fldChar w:fldCharType="begin"/>
      </w:r>
      <w:r w:rsidRPr="00261D54">
        <w:rPr>
          <w:lang w:eastAsia="en-AU"/>
        </w:rPr>
        <w:instrText xml:space="preserve"> ADDIN EN.CITE &lt;EndNote&gt;&lt;Cite&gt;&lt;Author&gt;Elsheikha&lt;/Author&gt;&lt;Year&gt;2018&lt;/Year&gt;&lt;RecNum&gt;1641&lt;/RecNum&gt;&lt;DisplayText&gt;(Elsheikha et al., 2018)&lt;/DisplayText&gt;&lt;record&gt;&lt;rec-number&gt;1641&lt;/rec-number&gt;&lt;foreign-keys&gt;&lt;key app="EN" db-id="rrwaerrrmwz007e0sr8vzwfj29zxe9tfwr9r" timestamp="1652676806"&gt;1641&lt;/key&gt;&lt;/foreign-keys&gt;&lt;ref-type name="Book Section"&gt;5&lt;/ref-type&gt;&lt;contributors&gt;&lt;authors&gt;&lt;author&gt;Elsheikha, H.M.&lt;/author&gt;&lt;author&gt;Wright, I.&lt;/author&gt;&lt;author&gt;McGarry, J.&lt;/author&gt;&lt;/authors&gt;&lt;secondary-authors&gt;&lt;author&gt;Elsheikha, H.M.&lt;/author&gt;&lt;/secondary-authors&gt;&lt;/contributors&gt;&lt;titles&gt;&lt;title&gt;Parasites of the Respiratory System&lt;/title&gt;&lt;secondary-title&gt;Parasites and Pets: A Veterinary Nursing Guide&lt;/secondary-title&gt;&lt;/titles&gt;&lt;pages&gt;33-51&lt;/pages&gt;&lt;dates&gt;&lt;year&gt;2018&lt;/year&gt;&lt;/dates&gt;&lt;pub-location&gt;London&lt;/pub-location&gt;&lt;publisher&gt;CABI&lt;/publisher&gt;&lt;urls&gt;&lt;/urls&gt;&lt;/record&gt;&lt;/Cite&gt;&lt;/EndNote&gt;</w:instrText>
      </w:r>
      <w:r w:rsidRPr="00261D54">
        <w:rPr>
          <w:lang w:eastAsia="en-AU"/>
        </w:rPr>
        <w:fldChar w:fldCharType="separate"/>
      </w:r>
      <w:r w:rsidRPr="00261D54">
        <w:rPr>
          <w:noProof/>
          <w:lang w:eastAsia="en-AU"/>
        </w:rPr>
        <w:t>Elsheikha</w:t>
      </w:r>
      <w:r w:rsidR="00AF0763" w:rsidRPr="00AF0763">
        <w:rPr>
          <w:i/>
          <w:noProof/>
          <w:lang w:eastAsia="en-AU"/>
        </w:rPr>
        <w:t xml:space="preserve"> et al</w:t>
      </w:r>
      <w:r w:rsidR="00174F05" w:rsidRPr="00174F05">
        <w:rPr>
          <w:noProof/>
          <w:lang w:eastAsia="en-AU"/>
        </w:rPr>
        <w:t xml:space="preserve">., </w:t>
      </w:r>
      <w:r w:rsidRPr="00261D54">
        <w:rPr>
          <w:noProof/>
          <w:lang w:eastAsia="en-AU"/>
        </w:rPr>
        <w:t>2018)</w:t>
      </w:r>
      <w:r w:rsidRPr="00261D54">
        <w:rPr>
          <w:lang w:eastAsia="en-AU"/>
        </w:rPr>
        <w:fldChar w:fldCharType="end"/>
      </w:r>
      <w:r w:rsidRPr="00261D54">
        <w:rPr>
          <w:lang w:eastAsia="en-AU"/>
        </w:rPr>
        <w:t>.</w:t>
      </w:r>
    </w:p>
    <w:p w14:paraId="0FF284EB" w14:textId="77777777" w:rsidR="001D38F1" w:rsidRPr="00261D54" w:rsidRDefault="001D38F1" w:rsidP="001D38F1">
      <w:r w:rsidRPr="00261D54">
        <w:t xml:space="preserve">While </w:t>
      </w:r>
      <w:r w:rsidRPr="00261D54">
        <w:rPr>
          <w:i/>
          <w:iCs/>
        </w:rPr>
        <w:t>A. </w:t>
      </w:r>
      <w:proofErr w:type="spellStart"/>
      <w:r w:rsidRPr="00261D54">
        <w:rPr>
          <w:i/>
          <w:iCs/>
        </w:rPr>
        <w:t>abstrusus</w:t>
      </w:r>
      <w:proofErr w:type="spellEnd"/>
      <w:r w:rsidRPr="00261D54">
        <w:rPr>
          <w:i/>
          <w:iCs/>
        </w:rPr>
        <w:t xml:space="preserve"> </w:t>
      </w:r>
      <w:r w:rsidRPr="00261D54">
        <w:t>has been recorded in Australia, an extensive study of its range does not appear to have occurred. It has the potential to be found throughout the country</w:t>
      </w:r>
    </w:p>
    <w:p w14:paraId="65E1EDFB" w14:textId="2D1E46E4" w:rsidR="001D38F1" w:rsidRPr="00261D54" w:rsidRDefault="001D38F1" w:rsidP="001D38F1">
      <w:proofErr w:type="spellStart"/>
      <w:r w:rsidRPr="00261D54">
        <w:rPr>
          <w:i/>
          <w:iCs/>
          <w:lang w:eastAsia="en-AU"/>
        </w:rPr>
        <w:t>Angiostrongylus</w:t>
      </w:r>
      <w:proofErr w:type="spellEnd"/>
      <w:r w:rsidRPr="00261D54">
        <w:rPr>
          <w:i/>
        </w:rPr>
        <w:t> </w:t>
      </w:r>
      <w:proofErr w:type="spellStart"/>
      <w:r w:rsidRPr="00261D54">
        <w:rPr>
          <w:i/>
        </w:rPr>
        <w:t>cantonensis</w:t>
      </w:r>
      <w:proofErr w:type="spellEnd"/>
      <w:r w:rsidRPr="00261D54">
        <w:t xml:space="preserve"> is endemic to temperate and tropical regions </w:t>
      </w:r>
      <w:r w:rsidRPr="00261D54">
        <w:fldChar w:fldCharType="begin">
          <w:fldData xml:space="preserve">PEVuZE5vdGU+PENpdGU+PEF1dGhvcj5Zb3JrPC9BdXRob3I+PFllYXI+MjAxNDwvWWVhcj48UmVj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</w:fldData>
        </w:fldChar>
      </w:r>
      <w:r w:rsidRPr="00261D54">
        <w:instrText xml:space="preserve"> ADDIN EN.CITE </w:instrText>
      </w:r>
      <w:r w:rsidRPr="00261D54">
        <w:fldChar w:fldCharType="begin">
          <w:fldData xml:space="preserve">PEVuZE5vdGU+PENpdGU+PEF1dGhvcj5Zb3JrPC9BdXRob3I+PFllYXI+MjAxNDwvWWVhcj48UmVj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</w:fldData>
        </w:fldChar>
      </w:r>
      <w:r w:rsidRPr="00261D54">
        <w:instrText xml:space="preserve"> ADDIN EN.CITE.DATA </w:instrText>
      </w:r>
      <w:r w:rsidRPr="00261D54">
        <w:fldChar w:fldCharType="end"/>
      </w:r>
      <w:r w:rsidRPr="00261D54">
        <w:fldChar w:fldCharType="separate"/>
      </w:r>
      <w:r w:rsidRPr="00261D54">
        <w:rPr>
          <w:noProof/>
        </w:rPr>
        <w:t>(York</w:t>
      </w:r>
      <w:r w:rsidR="00AF0763" w:rsidRPr="00AF0763">
        <w:rPr>
          <w:i/>
          <w:noProof/>
        </w:rPr>
        <w:t xml:space="preserve"> et al</w:t>
      </w:r>
      <w:r w:rsidR="00174F05" w:rsidRPr="00174F05">
        <w:rPr>
          <w:noProof/>
        </w:rPr>
        <w:t xml:space="preserve">., </w:t>
      </w:r>
      <w:r w:rsidRPr="00261D54">
        <w:rPr>
          <w:noProof/>
        </w:rPr>
        <w:t>2014</w:t>
      </w:r>
      <w:r w:rsidR="001E31B0">
        <w:rPr>
          <w:noProof/>
        </w:rPr>
        <w:t>;</w:t>
      </w:r>
      <w:r w:rsidRPr="00261D54">
        <w:rPr>
          <w:noProof/>
        </w:rPr>
        <w:t xml:space="preserve"> Anderson, 2000)</w:t>
      </w:r>
      <w:r w:rsidRPr="00261D54">
        <w:fldChar w:fldCharType="end"/>
      </w:r>
      <w:r w:rsidRPr="00261D54">
        <w:t xml:space="preserve">. Its current range includes Southeast Asia, Japan, the Pacific Islands, and Australia, as well as parts of Central and South America, the United States and the Caribbean </w:t>
      </w:r>
      <w:r w:rsidRPr="00261D54">
        <w:fldChar w:fldCharType="begin">
          <w:fldData xml:space="preserve">PEVuZE5vdGU+PENpdGU+PEF1dGhvcj5XYW5nPC9BdXRob3I+PFllYXI+MjAwODwvWWVhcj48UmVj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</w:fldData>
        </w:fldChar>
      </w:r>
      <w:r w:rsidRPr="00261D54">
        <w:instrText xml:space="preserve"> ADDIN EN.CITE </w:instrText>
      </w:r>
      <w:r w:rsidRPr="00261D54">
        <w:fldChar w:fldCharType="begin">
          <w:fldData xml:space="preserve">PEVuZE5vdGU+PENpdGU+PEF1dGhvcj5XYW5nPC9BdXRob3I+PFllYXI+MjAwODwvWWVhcj48UmVj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</w:fldData>
        </w:fldChar>
      </w:r>
      <w:r w:rsidRPr="00261D54">
        <w:instrText xml:space="preserve"> ADDIN EN.CITE.DATA </w:instrText>
      </w:r>
      <w:r w:rsidRPr="00261D54">
        <w:fldChar w:fldCharType="end"/>
      </w:r>
      <w:r w:rsidRPr="00261D54">
        <w:fldChar w:fldCharType="separate"/>
      </w:r>
      <w:r w:rsidRPr="00261D54">
        <w:rPr>
          <w:noProof/>
        </w:rPr>
        <w:t>(Wang</w:t>
      </w:r>
      <w:r w:rsidR="00AF0763" w:rsidRPr="00AF0763">
        <w:rPr>
          <w:i/>
          <w:noProof/>
        </w:rPr>
        <w:t xml:space="preserve"> et al</w:t>
      </w:r>
      <w:r w:rsidR="00174F05" w:rsidRPr="00174F05">
        <w:rPr>
          <w:noProof/>
        </w:rPr>
        <w:t xml:space="preserve">., </w:t>
      </w:r>
      <w:r w:rsidRPr="00261D54">
        <w:rPr>
          <w:noProof/>
        </w:rPr>
        <w:t>2008</w:t>
      </w:r>
      <w:r w:rsidR="00BF1006">
        <w:rPr>
          <w:noProof/>
        </w:rPr>
        <w:t>;</w:t>
      </w:r>
      <w:r w:rsidRPr="00261D54">
        <w:rPr>
          <w:noProof/>
        </w:rPr>
        <w:t xml:space="preserve"> Dard</w:t>
      </w:r>
      <w:r w:rsidR="00AF0763" w:rsidRPr="00AF0763">
        <w:rPr>
          <w:i/>
          <w:noProof/>
        </w:rPr>
        <w:t xml:space="preserve"> et al</w:t>
      </w:r>
      <w:r w:rsidR="00174F05" w:rsidRPr="00174F05">
        <w:rPr>
          <w:noProof/>
        </w:rPr>
        <w:t xml:space="preserve">., </w:t>
      </w:r>
      <w:r w:rsidRPr="00261D54">
        <w:rPr>
          <w:noProof/>
        </w:rPr>
        <w:t>2017</w:t>
      </w:r>
      <w:r w:rsidR="00BF1006">
        <w:rPr>
          <w:noProof/>
        </w:rPr>
        <w:t>;</w:t>
      </w:r>
      <w:r w:rsidRPr="00261D54">
        <w:rPr>
          <w:noProof/>
        </w:rPr>
        <w:t xml:space="preserve"> Qvarnstrom</w:t>
      </w:r>
      <w:r w:rsidR="00AF0763" w:rsidRPr="00AF0763">
        <w:rPr>
          <w:i/>
          <w:noProof/>
        </w:rPr>
        <w:t xml:space="preserve"> et al</w:t>
      </w:r>
      <w:r w:rsidR="00174F05" w:rsidRPr="00174F05">
        <w:rPr>
          <w:noProof/>
        </w:rPr>
        <w:t xml:space="preserve">., </w:t>
      </w:r>
      <w:r w:rsidRPr="00261D54">
        <w:rPr>
          <w:noProof/>
        </w:rPr>
        <w:t>2007</w:t>
      </w:r>
      <w:r w:rsidR="00BF1006">
        <w:rPr>
          <w:noProof/>
        </w:rPr>
        <w:t>;</w:t>
      </w:r>
      <w:r w:rsidRPr="00261D54">
        <w:rPr>
          <w:noProof/>
        </w:rPr>
        <w:t xml:space="preserve"> Lv</w:t>
      </w:r>
      <w:r w:rsidR="00AF0763" w:rsidRPr="00AF0763">
        <w:rPr>
          <w:i/>
          <w:noProof/>
        </w:rPr>
        <w:t xml:space="preserve"> et al</w:t>
      </w:r>
      <w:r w:rsidR="00174F05" w:rsidRPr="00174F05">
        <w:rPr>
          <w:noProof/>
        </w:rPr>
        <w:t xml:space="preserve">., </w:t>
      </w:r>
      <w:r w:rsidRPr="00261D54">
        <w:rPr>
          <w:noProof/>
        </w:rPr>
        <w:t>2011</w:t>
      </w:r>
      <w:r w:rsidRPr="00261D54">
        <w:fldChar w:fldCharType="end"/>
      </w:r>
      <w:r w:rsidR="004A413E">
        <w:t>;</w:t>
      </w:r>
      <w:r w:rsidRPr="00261D54">
        <w:fldChar w:fldCharType="begin">
          <w:fldData xml:space="preserve">PEVuZE5vdGU+PENpdGU+PEF1dGhvcj5FdmFucy1HaWxiZXJ0PC9BdXRob3I+PFllYXI+MjAxNDwv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</w:fldData>
        </w:fldChar>
      </w:r>
      <w:r w:rsidRPr="00261D54">
        <w:instrText xml:space="preserve"> ADDIN EN.CITE </w:instrText>
      </w:r>
      <w:r w:rsidRPr="00261D54">
        <w:fldChar w:fldCharType="begin">
          <w:fldData xml:space="preserve">PEVuZE5vdGU+PENpdGU+PEF1dGhvcj5FdmFucy1HaWxiZXJ0PC9BdXRob3I+PFllYXI+MjAxNDwv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</w:fldData>
        </w:fldChar>
      </w:r>
      <w:r w:rsidRPr="00261D54">
        <w:instrText xml:space="preserve"> ADDIN EN.CITE.DATA </w:instrText>
      </w:r>
      <w:r w:rsidRPr="00261D54">
        <w:fldChar w:fldCharType="end"/>
      </w:r>
      <w:r w:rsidRPr="00261D54">
        <w:fldChar w:fldCharType="separate"/>
      </w:r>
      <w:r w:rsidRPr="00261D54">
        <w:rPr>
          <w:noProof/>
        </w:rPr>
        <w:t>Evans-Gilbert</w:t>
      </w:r>
      <w:r w:rsidR="00AF0763" w:rsidRPr="00AF0763">
        <w:rPr>
          <w:i/>
          <w:noProof/>
        </w:rPr>
        <w:t xml:space="preserve"> et al</w:t>
      </w:r>
      <w:r w:rsidR="00174F05" w:rsidRPr="00174F05">
        <w:rPr>
          <w:noProof/>
        </w:rPr>
        <w:t xml:space="preserve">., </w:t>
      </w:r>
      <w:r w:rsidRPr="00261D54">
        <w:rPr>
          <w:noProof/>
        </w:rPr>
        <w:t>2014</w:t>
      </w:r>
      <w:r w:rsidR="00BF1006">
        <w:rPr>
          <w:noProof/>
        </w:rPr>
        <w:t>;</w:t>
      </w:r>
      <w:r w:rsidRPr="00261D54">
        <w:rPr>
          <w:noProof/>
        </w:rPr>
        <w:t xml:space="preserve"> Stockdale Walden</w:t>
      </w:r>
      <w:r w:rsidR="00AF0763" w:rsidRPr="00AF0763">
        <w:rPr>
          <w:i/>
          <w:noProof/>
        </w:rPr>
        <w:t xml:space="preserve"> et al</w:t>
      </w:r>
      <w:r w:rsidR="00174F05" w:rsidRPr="00174F05">
        <w:rPr>
          <w:noProof/>
        </w:rPr>
        <w:t xml:space="preserve">., </w:t>
      </w:r>
      <w:r w:rsidRPr="00261D54">
        <w:rPr>
          <w:noProof/>
        </w:rPr>
        <w:t>2017)</w:t>
      </w:r>
      <w:r w:rsidRPr="00261D54">
        <w:fldChar w:fldCharType="end"/>
      </w:r>
      <w:r w:rsidRPr="00261D54">
        <w:t xml:space="preserve">. In Australia, </w:t>
      </w:r>
      <w:r w:rsidRPr="00261D54">
        <w:rPr>
          <w:i/>
          <w:iCs/>
        </w:rPr>
        <w:t>A. </w:t>
      </w:r>
      <w:proofErr w:type="spellStart"/>
      <w:r w:rsidRPr="00261D54">
        <w:rPr>
          <w:i/>
          <w:iCs/>
        </w:rPr>
        <w:t>cantonensis</w:t>
      </w:r>
      <w:proofErr w:type="spellEnd"/>
      <w:r w:rsidRPr="00261D54">
        <w:t xml:space="preserve"> has been found in Sydney, Brisbane and in forests around Jervis Bay, NSW </w:t>
      </w:r>
      <w:r w:rsidRPr="00261D54">
        <w:fldChar w:fldCharType="begin">
          <w:fldData xml:space="preserve">PEVuZE5vdGU+PENpdGU+PEF1dGhvcj5BZ2hhemFkZWg8L0F1dGhvcj48WWVhcj4yMDE1PC9ZZWFy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</w:fldData>
        </w:fldChar>
      </w:r>
      <w:r w:rsidRPr="00261D54">
        <w:instrText xml:space="preserve"> ADDIN EN.CITE </w:instrText>
      </w:r>
      <w:r w:rsidRPr="00261D54">
        <w:fldChar w:fldCharType="begin">
          <w:fldData xml:space="preserve">PEVuZE5vdGU+PENpdGU+PEF1dGhvcj5BZ2hhemFkZWg8L0F1dGhvcj48WWVhcj4yMDE1PC9ZZWFy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</w:fldData>
        </w:fldChar>
      </w:r>
      <w:r w:rsidRPr="00261D54">
        <w:instrText xml:space="preserve"> ADDIN EN.CITE.DATA </w:instrText>
      </w:r>
      <w:r w:rsidRPr="00261D54">
        <w:fldChar w:fldCharType="end"/>
      </w:r>
      <w:r w:rsidRPr="00261D54">
        <w:fldChar w:fldCharType="separate"/>
      </w:r>
      <w:r w:rsidRPr="00261D54">
        <w:rPr>
          <w:noProof/>
        </w:rPr>
        <w:t>(Aghazadeh</w:t>
      </w:r>
      <w:r w:rsidR="00AF0763" w:rsidRPr="00AF0763">
        <w:rPr>
          <w:i/>
          <w:noProof/>
        </w:rPr>
        <w:t xml:space="preserve"> et al</w:t>
      </w:r>
      <w:r w:rsidR="00174F05" w:rsidRPr="00174F05">
        <w:rPr>
          <w:noProof/>
        </w:rPr>
        <w:t xml:space="preserve">., </w:t>
      </w:r>
      <w:r w:rsidRPr="00261D54">
        <w:rPr>
          <w:noProof/>
        </w:rPr>
        <w:t>2015a</w:t>
      </w:r>
      <w:r w:rsidR="00BF1006">
        <w:rPr>
          <w:noProof/>
        </w:rPr>
        <w:t>;</w:t>
      </w:r>
      <w:r w:rsidRPr="00261D54">
        <w:rPr>
          <w:noProof/>
        </w:rPr>
        <w:t xml:space="preserve"> Chan</w:t>
      </w:r>
      <w:r w:rsidR="00AF0763" w:rsidRPr="00AF0763">
        <w:rPr>
          <w:i/>
          <w:noProof/>
        </w:rPr>
        <w:t xml:space="preserve"> et al</w:t>
      </w:r>
      <w:r w:rsidR="00174F05" w:rsidRPr="00174F05">
        <w:rPr>
          <w:noProof/>
        </w:rPr>
        <w:t xml:space="preserve">., </w:t>
      </w:r>
      <w:r w:rsidRPr="00261D54">
        <w:rPr>
          <w:noProof/>
        </w:rPr>
        <w:t>2015</w:t>
      </w:r>
      <w:r w:rsidR="00BF1006">
        <w:rPr>
          <w:noProof/>
        </w:rPr>
        <w:t>;</w:t>
      </w:r>
      <w:r w:rsidRPr="00261D54">
        <w:rPr>
          <w:noProof/>
        </w:rPr>
        <w:t xml:space="preserve"> Stokes</w:t>
      </w:r>
      <w:r w:rsidR="00AF0763" w:rsidRPr="00AF0763">
        <w:rPr>
          <w:i/>
          <w:noProof/>
        </w:rPr>
        <w:t xml:space="preserve"> et al</w:t>
      </w:r>
      <w:r w:rsidR="00174F05" w:rsidRPr="00174F05">
        <w:rPr>
          <w:noProof/>
        </w:rPr>
        <w:t xml:space="preserve">., </w:t>
      </w:r>
      <w:r w:rsidRPr="00261D54">
        <w:rPr>
          <w:noProof/>
        </w:rPr>
        <w:t>2007)</w:t>
      </w:r>
      <w:r w:rsidRPr="00261D54">
        <w:fldChar w:fldCharType="end"/>
      </w:r>
      <w:r w:rsidRPr="00261D54">
        <w:t xml:space="preserve">. The full distribution of </w:t>
      </w:r>
      <w:r w:rsidRPr="00261D54">
        <w:rPr>
          <w:i/>
          <w:iCs/>
        </w:rPr>
        <w:t>A. </w:t>
      </w:r>
      <w:proofErr w:type="spellStart"/>
      <w:r w:rsidRPr="00261D54">
        <w:rPr>
          <w:i/>
          <w:iCs/>
        </w:rPr>
        <w:t>cantonensis</w:t>
      </w:r>
      <w:proofErr w:type="spellEnd"/>
      <w:r w:rsidRPr="00261D54">
        <w:t xml:space="preserve"> within Australia is not known.</w:t>
      </w:r>
    </w:p>
    <w:p w14:paraId="2773A262" w14:textId="250853EC" w:rsidR="001D38F1" w:rsidRPr="00261D54" w:rsidRDefault="001D38F1" w:rsidP="001D38F1">
      <w:r w:rsidRPr="00261D54">
        <w:t xml:space="preserve">There is a patchy distribution of </w:t>
      </w:r>
      <w:r w:rsidRPr="00261D54">
        <w:rPr>
          <w:i/>
          <w:iCs/>
        </w:rPr>
        <w:t>A. vasorum</w:t>
      </w:r>
      <w:r w:rsidRPr="00261D54">
        <w:t xml:space="preserve"> in many parts of the world, including tropical, sub-tropical and temperate regions (</w:t>
      </w:r>
      <w:r w:rsidR="00F70E19">
        <w:t>e.g</w:t>
      </w:r>
      <w:r w:rsidRPr="00261D54">
        <w:t xml:space="preserve">. Europe, Africa, South America, Asia) </w:t>
      </w:r>
      <w:r w:rsidRPr="00261D54">
        <w:fldChar w:fldCharType="begin">
          <w:fldData xml:space="preserve">PEVuZE5vdGU+PENpdGU+PEF1dGhvcj5Db2xlbGxhPC9BdXRob3I+PFllYXI+MjAxNjwvWWVhcj48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</w:fldData>
        </w:fldChar>
      </w:r>
      <w:r w:rsidRPr="00261D54">
        <w:instrText xml:space="preserve"> ADDIN EN.CITE </w:instrText>
      </w:r>
      <w:r w:rsidRPr="00261D54">
        <w:fldChar w:fldCharType="begin">
          <w:fldData xml:space="preserve">PEVuZE5vdGU+PENpdGU+PEF1dGhvcj5Db2xlbGxhPC9BdXRob3I+PFllYXI+MjAxNjwvWWVhcj48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</w:fldData>
        </w:fldChar>
      </w:r>
      <w:r w:rsidRPr="00261D54">
        <w:instrText xml:space="preserve"> ADDIN EN.CITE.DATA </w:instrText>
      </w:r>
      <w:r w:rsidRPr="00261D54">
        <w:fldChar w:fldCharType="end"/>
      </w:r>
      <w:r w:rsidRPr="00261D54">
        <w:fldChar w:fldCharType="separate"/>
      </w:r>
      <w:r w:rsidRPr="00261D54">
        <w:rPr>
          <w:noProof/>
        </w:rPr>
        <w:t>(Colella</w:t>
      </w:r>
      <w:r w:rsidR="00AF0763" w:rsidRPr="00AF0763">
        <w:rPr>
          <w:i/>
          <w:noProof/>
        </w:rPr>
        <w:t xml:space="preserve"> et al</w:t>
      </w:r>
      <w:r w:rsidR="00174F05" w:rsidRPr="00174F05">
        <w:rPr>
          <w:noProof/>
        </w:rPr>
        <w:t xml:space="preserve">., </w:t>
      </w:r>
      <w:r w:rsidRPr="00261D54">
        <w:rPr>
          <w:noProof/>
        </w:rPr>
        <w:t>2016a</w:t>
      </w:r>
      <w:r w:rsidR="00BF1006">
        <w:rPr>
          <w:noProof/>
        </w:rPr>
        <w:t>;</w:t>
      </w:r>
      <w:r w:rsidRPr="00261D54">
        <w:rPr>
          <w:noProof/>
        </w:rPr>
        <w:t xml:space="preserve"> Elsheikha</w:t>
      </w:r>
      <w:r w:rsidR="00AF0763" w:rsidRPr="00AF0763">
        <w:rPr>
          <w:i/>
          <w:noProof/>
        </w:rPr>
        <w:t xml:space="preserve"> et al</w:t>
      </w:r>
      <w:r w:rsidR="00174F05" w:rsidRPr="00174F05">
        <w:rPr>
          <w:noProof/>
        </w:rPr>
        <w:t xml:space="preserve">., </w:t>
      </w:r>
      <w:r w:rsidRPr="00261D54">
        <w:rPr>
          <w:noProof/>
        </w:rPr>
        <w:t>2018)</w:t>
      </w:r>
      <w:r w:rsidRPr="00261D54">
        <w:fldChar w:fldCharType="end"/>
      </w:r>
      <w:r w:rsidRPr="00261D54">
        <w:t xml:space="preserve">. Clear evidence exists of both an increase in the number of cases within known endemic foci (e.g. Denmark, France, UK) and the appearance of new foci in several regions that were previously free of infection </w:t>
      </w:r>
      <w:r w:rsidRPr="00261D54">
        <w:fldChar w:fldCharType="begin">
          <w:fldData xml:space="preserve">PEVuZE5vdGU+PENpdGU+PEF1dGhvcj5Nb3JnYW48L0F1dGhvcj48WWVhcj4yMDA5PC9ZZWFyPjxS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</w:fldData>
        </w:fldChar>
      </w:r>
      <w:r w:rsidRPr="00261D54">
        <w:instrText xml:space="preserve"> ADDIN EN.CITE </w:instrText>
      </w:r>
      <w:r w:rsidRPr="00261D54">
        <w:fldChar w:fldCharType="begin">
          <w:fldData xml:space="preserve">PEVuZE5vdGU+PENpdGU+PEF1dGhvcj5Nb3JnYW48L0F1dGhvcj48WWVhcj4yMDA5PC9ZZWFyPjxS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</w:fldData>
        </w:fldChar>
      </w:r>
      <w:r w:rsidRPr="00261D54">
        <w:instrText xml:space="preserve"> ADDIN EN.CITE.DATA </w:instrText>
      </w:r>
      <w:r w:rsidRPr="00261D54">
        <w:fldChar w:fldCharType="end"/>
      </w:r>
      <w:r w:rsidRPr="00261D54">
        <w:fldChar w:fldCharType="separate"/>
      </w:r>
      <w:r w:rsidRPr="00261D54">
        <w:rPr>
          <w:noProof/>
        </w:rPr>
        <w:t>(Morgan and Wall, 2009</w:t>
      </w:r>
      <w:r w:rsidR="00BF1006">
        <w:rPr>
          <w:noProof/>
        </w:rPr>
        <w:t>;</w:t>
      </w:r>
      <w:r w:rsidRPr="00261D54">
        <w:rPr>
          <w:noProof/>
        </w:rPr>
        <w:t xml:space="preserve"> Morgan</w:t>
      </w:r>
      <w:r w:rsidR="00AF0763" w:rsidRPr="00AF0763">
        <w:rPr>
          <w:i/>
          <w:noProof/>
        </w:rPr>
        <w:t xml:space="preserve"> et al</w:t>
      </w:r>
      <w:r w:rsidR="00174F05" w:rsidRPr="00174F05">
        <w:rPr>
          <w:noProof/>
        </w:rPr>
        <w:t xml:space="preserve">., </w:t>
      </w:r>
      <w:r w:rsidRPr="00261D54">
        <w:rPr>
          <w:noProof/>
        </w:rPr>
        <w:t>2010</w:t>
      </w:r>
      <w:r w:rsidR="00BF1006">
        <w:rPr>
          <w:noProof/>
        </w:rPr>
        <w:t>;</w:t>
      </w:r>
      <w:r w:rsidRPr="00261D54">
        <w:rPr>
          <w:noProof/>
        </w:rPr>
        <w:t xml:space="preserve"> Lurati</w:t>
      </w:r>
      <w:r w:rsidR="00AF0763" w:rsidRPr="00AF0763">
        <w:rPr>
          <w:i/>
          <w:noProof/>
        </w:rPr>
        <w:t xml:space="preserve"> et al</w:t>
      </w:r>
      <w:r w:rsidR="00174F05" w:rsidRPr="00174F05">
        <w:rPr>
          <w:noProof/>
        </w:rPr>
        <w:t xml:space="preserve">., </w:t>
      </w:r>
      <w:r w:rsidRPr="00261D54">
        <w:rPr>
          <w:noProof/>
        </w:rPr>
        <w:t>2015)</w:t>
      </w:r>
      <w:r w:rsidRPr="00261D54">
        <w:fldChar w:fldCharType="end"/>
      </w:r>
      <w:r w:rsidRPr="00261D54">
        <w:t xml:space="preserve">. During the 1990s in the UK, </w:t>
      </w:r>
      <w:r w:rsidRPr="00261D54">
        <w:rPr>
          <w:i/>
        </w:rPr>
        <w:t>A. vasorum</w:t>
      </w:r>
      <w:r w:rsidRPr="00261D54">
        <w:t xml:space="preserve"> was largely confined to dogs living </w:t>
      </w:r>
      <w:r w:rsidR="00FB2B6A">
        <w:t xml:space="preserve">in </w:t>
      </w:r>
      <w:r w:rsidRPr="00261D54">
        <w:t xml:space="preserve">the south-east and south-west of England and south Wales. From 2008, the disease has become more common and has been identified as far north as Scotland </w:t>
      </w:r>
      <w:r w:rsidRPr="00261D54">
        <w:fldChar w:fldCharType="begin"/>
      </w:r>
      <w:r w:rsidRPr="00261D54">
        <w:instrText xml:space="preserve"> ADDIN EN.CITE &lt;EndNote&gt;&lt;Cite&gt;&lt;Author&gt;Elsheikha&lt;/Author&gt;&lt;Year&gt;2018&lt;/Year&gt;&lt;RecNum&gt;1641&lt;/RecNum&gt;&lt;DisplayText&gt;(Elsheikha et al., 2018)&lt;/DisplayText&gt;&lt;record&gt;&lt;rec-number&gt;1641&lt;/rec-number&gt;&lt;foreign-keys&gt;&lt;key app="EN" db-id="rrwaerrrmwz007e0sr8vzwfj29zxe9tfwr9r" timestamp="1652676806"&gt;1641&lt;/key&gt;&lt;/foreign-keys&gt;&lt;ref-type name="Book Section"&gt;5&lt;/ref-type&gt;&lt;contributors&gt;&lt;authors&gt;&lt;author&gt;Elsheikha, H.M.&lt;/author&gt;&lt;author&gt;Wright, I.&lt;/author&gt;&lt;author&gt;McGarry, J.&lt;/author&gt;&lt;/authors&gt;&lt;secondary-authors&gt;&lt;author&gt;Elsheikha, H.M.&lt;/author&gt;&lt;/secondary-authors&gt;&lt;/contributors&gt;&lt;titles&gt;&lt;title&gt;Parasites of the Respiratory System&lt;/title&gt;&lt;secondary-title&gt;Parasites and Pets: A Veterinary Nursing Guide&lt;/secondary-title&gt;&lt;/titles&gt;&lt;pages&gt;33-51&lt;/pages&gt;&lt;dates&gt;&lt;year&gt;2018&lt;/year&gt;&lt;/dates&gt;&lt;pub-location&gt;London&lt;/pub-location&gt;&lt;publisher&gt;CABI&lt;/publisher&gt;&lt;urls&gt;&lt;/urls&gt;&lt;/record&gt;&lt;/Cite&gt;&lt;/EndNote&gt;</w:instrText>
      </w:r>
      <w:r w:rsidRPr="00261D54">
        <w:fldChar w:fldCharType="separate"/>
      </w:r>
      <w:r w:rsidRPr="00261D54">
        <w:t>(Elsheikha</w:t>
      </w:r>
      <w:r w:rsidR="00AF0763" w:rsidRPr="00AF0763">
        <w:rPr>
          <w:i/>
        </w:rPr>
        <w:t xml:space="preserve"> et al</w:t>
      </w:r>
      <w:r w:rsidR="00174F05" w:rsidRPr="00174F05">
        <w:t xml:space="preserve">., </w:t>
      </w:r>
      <w:r w:rsidRPr="00261D54">
        <w:t>2018)</w:t>
      </w:r>
      <w:r w:rsidRPr="00261D54">
        <w:fldChar w:fldCharType="end"/>
      </w:r>
      <w:r w:rsidRPr="00261D54">
        <w:t xml:space="preserve">. </w:t>
      </w:r>
      <w:r w:rsidRPr="00261D54">
        <w:rPr>
          <w:i/>
        </w:rPr>
        <w:t>A. vasorum</w:t>
      </w:r>
      <w:r w:rsidRPr="00261D54">
        <w:t xml:space="preserve"> has also been found in </w:t>
      </w:r>
      <w:r w:rsidR="006F743C" w:rsidRPr="006F743C">
        <w:rPr>
          <w:i/>
        </w:rPr>
        <w:t>C.</w:t>
      </w:r>
      <w:r w:rsidR="00AD2B51">
        <w:rPr>
          <w:i/>
        </w:rPr>
        <w:t> </w:t>
      </w:r>
      <w:r w:rsidR="006F743C" w:rsidRPr="006F743C">
        <w:rPr>
          <w:i/>
        </w:rPr>
        <w:t>aspersum</w:t>
      </w:r>
      <w:r w:rsidRPr="00261D54">
        <w:t xml:space="preserve"> in Scotland, indicating that this was not just a matter of movement of an infected definitive host </w:t>
      </w:r>
      <w:r w:rsidRPr="00261D54">
        <w:fldChar w:fldCharType="begin"/>
      </w:r>
      <w:r w:rsidRPr="00261D54">
        <w:instrText xml:space="preserve"> ADDIN EN.CITE &lt;EndNote&gt;&lt;Cite&gt;&lt;Author&gt;Helm&lt;/Author&gt;&lt;Year&gt;2015&lt;/Year&gt;&lt;RecNum&gt;76&lt;/RecNum&gt;&lt;DisplayText&gt;(Helm et al., 2015)&lt;/DisplayText&gt;&lt;record&gt;&lt;rec-number&gt;76&lt;/rec-number&gt;&lt;foreign-keys&gt;&lt;key app="EN" db-id="rrwaerrrmwz007e0sr8vzwfj29zxe9tfwr9r" timestamp="1627276251"&gt;76&lt;/key&gt;&lt;/foreign-keys&gt;&lt;ref-type name="Journal Article"&gt;17&lt;/ref-type&gt;&lt;contributors&gt;&lt;authors&gt;&lt;author&gt;Helm, J.&lt;/author&gt;&lt;author&gt;Roberts, L.&lt;/author&gt;&lt;author&gt;Jefferies, R.&lt;/author&gt;&lt;author&gt;Shaw, S. E.&lt;/author&gt;&lt;author&gt;Morgan, E. R.&lt;/author&gt;&lt;/authors&gt;&lt;/contributors&gt;&lt;auth-address&gt;Univ Glasgow, Sch Vet Med, Coll Med Vet &amp;amp; Life Sci, Glasgow G61 1QH, Lanark, Scotland&amp;#xD;Univ Bristol, Sch Vet Sci, Langford BS40 5DU, North Somerset, England&amp;#xD;Univ Melbourne, Fac Med Dent &amp;amp; Hlth Sci, Parkville, Vic 3010, Australia&lt;/auth-address&gt;&lt;titles&gt;&lt;title&gt;Epidemiological survey of Angiostrongylus vasorum in dogs and slugs around a new endemic focus in Scotland&lt;/title&gt;&lt;secondary-title&gt;Veterinary Record&lt;/secondary-title&gt;&lt;alt-title&gt;Vet Rec&lt;/alt-title&gt;&lt;/titles&gt;&lt;periodical&gt;&lt;full-title&gt;Veterinary Record&lt;/full-title&gt;&lt;abbr-1&gt;Vet Rec&lt;/abbr-1&gt;&lt;/periodical&gt;&lt;alt-periodical&gt;&lt;full-title&gt;Veterinary Record&lt;/full-title&gt;&lt;abbr-1&gt;Vet Rec&lt;/abbr-1&gt;&lt;/alt-periodical&gt;&lt;volume&gt;177&lt;/volume&gt;&lt;number&gt;2&lt;/number&gt;&lt;keywords&gt;&lt;keyword&gt;foxes vulpes-vulpes&lt;/keyword&gt;&lt;keyword&gt;canine angiostrongylosis&lt;/keyword&gt;&lt;keyword&gt;infection&lt;/keyword&gt;&lt;keyword&gt;antigen&lt;/keyword&gt;&lt;keyword&gt;identification&lt;/keyword&gt;&lt;keyword&gt;cantonensis&lt;/keyword&gt;&lt;keyword&gt;antibodies&lt;/keyword&gt;&lt;keyword&gt;samples&lt;/keyword&gt;&lt;keyword&gt;pcr&lt;/keyword&gt;&lt;/keywords&gt;&lt;dates&gt;&lt;year&gt;2015&lt;/year&gt;&lt;pub-dates&gt;&lt;date&gt;Jul 11&lt;/date&gt;&lt;/pub-dates&gt;&lt;/dates&gt;&lt;isbn&gt;0042-4900&lt;/isbn&gt;&lt;accession-num&gt;WOS:000357867200016&lt;/accession-num&gt;&lt;urls&gt;&lt;related-urls&gt;&lt;url&gt;&amp;lt;Go to ISI&amp;gt;://WOS:000357867200016&lt;/url&gt;&lt;/related-urls&gt;&lt;/urls&gt;&lt;electronic-resource-num&gt;10.1136/vr.103006&lt;/electronic-resource-num&gt;&lt;language&gt;English&lt;/language&gt;&lt;/record&gt;&lt;/Cite&gt;&lt;/EndNote&gt;</w:instrText>
      </w:r>
      <w:r w:rsidRPr="00261D54">
        <w:fldChar w:fldCharType="separate"/>
      </w:r>
      <w:r w:rsidRPr="00261D54">
        <w:t>(Helm</w:t>
      </w:r>
      <w:r w:rsidR="00AF0763" w:rsidRPr="00AF0763">
        <w:rPr>
          <w:i/>
        </w:rPr>
        <w:t xml:space="preserve"> et al</w:t>
      </w:r>
      <w:r w:rsidR="00174F05" w:rsidRPr="00174F05">
        <w:t xml:space="preserve">., </w:t>
      </w:r>
      <w:r w:rsidRPr="00261D54">
        <w:t>2015)</w:t>
      </w:r>
      <w:r w:rsidRPr="00261D54">
        <w:fldChar w:fldCharType="end"/>
      </w:r>
      <w:r w:rsidRPr="00261D54">
        <w:t xml:space="preserve">. </w:t>
      </w:r>
      <w:r w:rsidRPr="00261D54">
        <w:rPr>
          <w:i/>
          <w:iCs/>
        </w:rPr>
        <w:t>A.</w:t>
      </w:r>
      <w:r w:rsidR="001B576F">
        <w:rPr>
          <w:i/>
          <w:iCs/>
        </w:rPr>
        <w:t> </w:t>
      </w:r>
      <w:r w:rsidRPr="00261D54">
        <w:rPr>
          <w:i/>
          <w:iCs/>
        </w:rPr>
        <w:t>vasorum</w:t>
      </w:r>
      <w:r w:rsidRPr="00261D54">
        <w:t xml:space="preserve"> is not present in Australia and has only been found in one imported dog (</w:t>
      </w:r>
      <w:proofErr w:type="spellStart"/>
      <w:r w:rsidRPr="00261D54">
        <w:t>Tebb</w:t>
      </w:r>
      <w:proofErr w:type="spellEnd"/>
      <w:r w:rsidR="00AF0763" w:rsidRPr="00AF0763">
        <w:rPr>
          <w:i/>
        </w:rPr>
        <w:t xml:space="preserve"> et al</w:t>
      </w:r>
      <w:r w:rsidR="00174F05" w:rsidRPr="00174F05">
        <w:t xml:space="preserve">., </w:t>
      </w:r>
      <w:r w:rsidRPr="00261D54">
        <w:t>2007)</w:t>
      </w:r>
    </w:p>
    <w:p w14:paraId="1A29482B" w14:textId="4667234E" w:rsidR="001D38F1" w:rsidRPr="00261D54" w:rsidRDefault="001D38F1" w:rsidP="001D38F1">
      <w:pPr>
        <w:rPr>
          <w:lang w:eastAsia="en-AU"/>
        </w:rPr>
      </w:pPr>
      <w:proofErr w:type="spellStart"/>
      <w:r w:rsidRPr="00261D54">
        <w:rPr>
          <w:i/>
          <w:iCs/>
          <w:lang w:eastAsia="en-AU"/>
        </w:rPr>
        <w:t>Angiostrongylus</w:t>
      </w:r>
      <w:proofErr w:type="spellEnd"/>
      <w:r w:rsidRPr="00261D54">
        <w:rPr>
          <w:i/>
          <w:iCs/>
          <w:lang w:eastAsia="en-AU"/>
        </w:rPr>
        <w:t> </w:t>
      </w:r>
      <w:proofErr w:type="spellStart"/>
      <w:r w:rsidRPr="00261D54">
        <w:rPr>
          <w:i/>
          <w:iCs/>
          <w:lang w:eastAsia="en-AU"/>
        </w:rPr>
        <w:t>chabaudi</w:t>
      </w:r>
      <w:proofErr w:type="spellEnd"/>
      <w:r w:rsidRPr="00261D54">
        <w:rPr>
          <w:lang w:eastAsia="en-AU"/>
        </w:rPr>
        <w:t xml:space="preserve"> has so far only being identified in several European countries in wild and domestic cats </w:t>
      </w:r>
      <w:r w:rsidRPr="00261D54">
        <w:rPr>
          <w:lang w:eastAsia="en-AU"/>
        </w:rPr>
        <w:fldChar w:fldCharType="begin">
          <w:fldData xml:space="preserve">PEVuZE5vdGU+PENpdGU+PEF1dGhvcj5Db2xlbGxhPC9BdXRob3I+PFllYXI+MjAxNzwvWWVhcj48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</w:fldData>
        </w:fldChar>
      </w:r>
      <w:r w:rsidRPr="00261D54">
        <w:rPr>
          <w:lang w:eastAsia="en-AU"/>
        </w:rPr>
        <w:instrText xml:space="preserve"> ADDIN EN.CITE </w:instrText>
      </w:r>
      <w:r w:rsidRPr="00261D54">
        <w:rPr>
          <w:lang w:eastAsia="en-AU"/>
        </w:rPr>
        <w:fldChar w:fldCharType="begin">
          <w:fldData xml:space="preserve">PEVuZE5vdGU+PENpdGU+PEF1dGhvcj5Db2xlbGxhPC9BdXRob3I+PFllYXI+MjAxNzwvWWVhcj48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</w:fldData>
        </w:fldChar>
      </w:r>
      <w:r w:rsidRPr="00261D54">
        <w:rPr>
          <w:lang w:eastAsia="en-AU"/>
        </w:rPr>
        <w:instrText xml:space="preserve"> ADDIN EN.CITE.DATA </w:instrText>
      </w:r>
      <w:r w:rsidRPr="00261D54">
        <w:rPr>
          <w:lang w:eastAsia="en-AU"/>
        </w:rPr>
      </w:r>
      <w:r w:rsidRPr="00261D54">
        <w:rPr>
          <w:lang w:eastAsia="en-AU"/>
        </w:rPr>
        <w:fldChar w:fldCharType="end"/>
      </w:r>
      <w:r w:rsidRPr="00261D54">
        <w:rPr>
          <w:lang w:eastAsia="en-AU"/>
        </w:rPr>
      </w:r>
      <w:r w:rsidRPr="00261D54">
        <w:rPr>
          <w:lang w:eastAsia="en-AU"/>
        </w:rPr>
        <w:fldChar w:fldCharType="separate"/>
      </w:r>
      <w:r w:rsidRPr="00261D54">
        <w:rPr>
          <w:noProof/>
          <w:lang w:eastAsia="en-AU"/>
        </w:rPr>
        <w:t>(Colella</w:t>
      </w:r>
      <w:r w:rsidR="00AF0763" w:rsidRPr="00AF0763">
        <w:rPr>
          <w:i/>
          <w:noProof/>
          <w:lang w:eastAsia="en-AU"/>
        </w:rPr>
        <w:t xml:space="preserve"> et al</w:t>
      </w:r>
      <w:r w:rsidR="00174F05" w:rsidRPr="00174F05">
        <w:rPr>
          <w:noProof/>
          <w:lang w:eastAsia="en-AU"/>
        </w:rPr>
        <w:t xml:space="preserve">., </w:t>
      </w:r>
      <w:r w:rsidRPr="00261D54">
        <w:rPr>
          <w:noProof/>
          <w:lang w:eastAsia="en-AU"/>
        </w:rPr>
        <w:t>2017)</w:t>
      </w:r>
      <w:r w:rsidRPr="00261D54">
        <w:rPr>
          <w:lang w:eastAsia="en-AU"/>
        </w:rPr>
        <w:fldChar w:fldCharType="end"/>
      </w:r>
      <w:r w:rsidRPr="00261D54">
        <w:rPr>
          <w:lang w:eastAsia="en-AU"/>
        </w:rPr>
        <w:t xml:space="preserve">. </w:t>
      </w:r>
      <w:r w:rsidRPr="00261D54">
        <w:t>It is known to be present in Italy and Greece (Morgan</w:t>
      </w:r>
      <w:r w:rsidR="00AF0763" w:rsidRPr="00AF0763">
        <w:rPr>
          <w:i/>
        </w:rPr>
        <w:t xml:space="preserve"> et al</w:t>
      </w:r>
      <w:r w:rsidR="00174F05" w:rsidRPr="00174F05">
        <w:t xml:space="preserve">., </w:t>
      </w:r>
      <w:r w:rsidRPr="00261D54">
        <w:t xml:space="preserve">2021). </w:t>
      </w:r>
      <w:r w:rsidRPr="00261D54">
        <w:rPr>
          <w:lang w:eastAsia="en-AU"/>
        </w:rPr>
        <w:t>It has not yet been found in Australia.</w:t>
      </w:r>
    </w:p>
    <w:p w14:paraId="7F0374F7" w14:textId="44418267" w:rsidR="002602C8" w:rsidRPr="00261D54" w:rsidRDefault="002602C8" w:rsidP="00B42E1E">
      <w:pPr>
        <w:pStyle w:val="Heading4"/>
      </w:pPr>
      <w:r w:rsidRPr="00261D54">
        <w:lastRenderedPageBreak/>
        <w:t>Current biosecurity measures</w:t>
      </w:r>
    </w:p>
    <w:p w14:paraId="08EE7D66" w14:textId="7C6CE731" w:rsidR="001D38F1" w:rsidRPr="00261D54" w:rsidRDefault="001D38F1" w:rsidP="001D38F1">
      <w:r w:rsidRPr="00261D54">
        <w:t xml:space="preserve">For imported dogs and cats, the current </w:t>
      </w:r>
      <w:r w:rsidR="006764EB">
        <w:t xml:space="preserve">generic </w:t>
      </w:r>
      <w:r w:rsidRPr="00261D54">
        <w:t>biosecurity measures for internal parasites</w:t>
      </w:r>
      <w:r w:rsidR="00485623">
        <w:t xml:space="preserve"> for Group 3 countries</w:t>
      </w:r>
      <w:r w:rsidR="003A4B35">
        <w:t xml:space="preserve"> are that:</w:t>
      </w:r>
      <w:r w:rsidR="00A43D6C">
        <w:t xml:space="preserve"> a</w:t>
      </w:r>
      <w:r w:rsidR="00A43D6C" w:rsidRPr="00A43D6C">
        <w:t xml:space="preserve"> government approved veterinarian must treat the dog twice with an internal parasite treatment effective against internal parasites (nematodes and cestodes). The two treatments must be administered at least 14 days apart and within 45 days before export. The second treatment must be given within five (5) days before export.</w:t>
      </w:r>
    </w:p>
    <w:p w14:paraId="750EBAA2" w14:textId="77777777" w:rsidR="001D38F1" w:rsidRPr="00261D54" w:rsidRDefault="001D38F1" w:rsidP="001D38F1">
      <w:pPr>
        <w:rPr>
          <w:lang w:eastAsia="en-AU"/>
        </w:rPr>
      </w:pPr>
      <w:r w:rsidRPr="00261D54">
        <w:rPr>
          <w:lang w:eastAsia="en-AU"/>
        </w:rPr>
        <w:t xml:space="preserve">There are no specific biosecurity measures in place for </w:t>
      </w:r>
      <w:proofErr w:type="spellStart"/>
      <w:r w:rsidRPr="00261D54">
        <w:rPr>
          <w:i/>
          <w:lang w:eastAsia="en-AU"/>
        </w:rPr>
        <w:t>Angiostrongylus</w:t>
      </w:r>
      <w:proofErr w:type="spellEnd"/>
      <w:r w:rsidRPr="00261D54">
        <w:rPr>
          <w:lang w:eastAsia="en-AU"/>
        </w:rPr>
        <w:t> spp.</w:t>
      </w:r>
    </w:p>
    <w:p w14:paraId="11AC690E" w14:textId="43F37E17" w:rsidR="00DC5D3F" w:rsidRPr="00261D54" w:rsidRDefault="00B35413" w:rsidP="00B42E1E">
      <w:pPr>
        <w:pStyle w:val="Heading4"/>
      </w:pPr>
      <w:r>
        <w:t>Risk assessment</w:t>
      </w:r>
    </w:p>
    <w:p w14:paraId="0EDD5636" w14:textId="6E13D702" w:rsidR="001D38F1" w:rsidRPr="00261D54" w:rsidRDefault="00406340" w:rsidP="001D38F1">
      <w:pPr>
        <w:rPr>
          <w:lang w:eastAsia="en-AU"/>
        </w:rPr>
      </w:pPr>
      <w:r w:rsidRPr="00406340">
        <w:rPr>
          <w:i/>
          <w:iCs/>
          <w:lang w:eastAsia="en-AU"/>
        </w:rPr>
        <w:t>Cornu</w:t>
      </w:r>
      <w:r w:rsidR="00B81BEA">
        <w:rPr>
          <w:i/>
          <w:iCs/>
          <w:lang w:eastAsia="en-AU"/>
        </w:rPr>
        <w:t> </w:t>
      </w:r>
      <w:r w:rsidRPr="00406340">
        <w:rPr>
          <w:i/>
          <w:iCs/>
          <w:lang w:eastAsia="en-AU"/>
        </w:rPr>
        <w:t>aspersum</w:t>
      </w:r>
      <w:r w:rsidR="001D38F1" w:rsidRPr="00261D54">
        <w:rPr>
          <w:lang w:eastAsia="en-AU"/>
        </w:rPr>
        <w:t xml:space="preserve"> is present in most regions of the world and is a vector of </w:t>
      </w:r>
      <w:proofErr w:type="spellStart"/>
      <w:r w:rsidR="001D38F1" w:rsidRPr="00261D54">
        <w:rPr>
          <w:i/>
          <w:iCs/>
          <w:lang w:eastAsia="en-AU"/>
        </w:rPr>
        <w:t>Angiostrongylus</w:t>
      </w:r>
      <w:proofErr w:type="spellEnd"/>
      <w:r w:rsidR="001D38F1" w:rsidRPr="00261D54">
        <w:rPr>
          <w:i/>
          <w:iCs/>
          <w:lang w:eastAsia="en-AU"/>
        </w:rPr>
        <w:t> </w:t>
      </w:r>
      <w:r w:rsidR="001D38F1" w:rsidRPr="00261D54">
        <w:rPr>
          <w:lang w:eastAsia="en-AU"/>
        </w:rPr>
        <w:t xml:space="preserve">spp. and other parasites </w:t>
      </w:r>
      <w:r w:rsidR="001D38F1" w:rsidRPr="00261D54">
        <w:rPr>
          <w:lang w:eastAsia="en-AU"/>
        </w:rPr>
        <w:fldChar w:fldCharType="begin">
          <w:fldData xml:space="preserve">PEVuZE5vdGU+PENpdGU+PEF1dGhvcj5EaSBDZXNhcmU8L0F1dGhvcj48WWVhcj4yMDEzPC9ZZWFy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</w:fldData>
        </w:fldChar>
      </w:r>
      <w:r w:rsidR="001D38F1" w:rsidRPr="00261D54">
        <w:rPr>
          <w:lang w:eastAsia="en-AU"/>
        </w:rPr>
        <w:instrText xml:space="preserve"> ADDIN EN.CITE </w:instrText>
      </w:r>
      <w:r w:rsidR="001D38F1" w:rsidRPr="00261D54">
        <w:rPr>
          <w:lang w:eastAsia="en-AU"/>
        </w:rPr>
        <w:fldChar w:fldCharType="begin">
          <w:fldData xml:space="preserve">PEVuZE5vdGU+PENpdGU+PEF1dGhvcj5EaSBDZXNhcmU8L0F1dGhvcj48WWVhcj4yMDEzPC9ZZWFy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</w:fldData>
        </w:fldChar>
      </w:r>
      <w:r w:rsidR="001D38F1" w:rsidRPr="00261D54">
        <w:rPr>
          <w:lang w:eastAsia="en-AU"/>
        </w:rPr>
        <w:instrText xml:space="preserve"> ADDIN EN.CITE.DATA </w:instrText>
      </w:r>
      <w:r w:rsidR="001D38F1" w:rsidRPr="00261D54">
        <w:rPr>
          <w:lang w:eastAsia="en-AU"/>
        </w:rPr>
      </w:r>
      <w:r w:rsidR="001D38F1" w:rsidRPr="00261D54">
        <w:rPr>
          <w:lang w:eastAsia="en-AU"/>
        </w:rPr>
        <w:fldChar w:fldCharType="end"/>
      </w:r>
      <w:r w:rsidR="001D38F1" w:rsidRPr="00261D54">
        <w:rPr>
          <w:lang w:eastAsia="en-AU"/>
        </w:rPr>
      </w:r>
      <w:r w:rsidR="001D38F1" w:rsidRPr="00261D54">
        <w:rPr>
          <w:lang w:eastAsia="en-AU"/>
        </w:rPr>
        <w:fldChar w:fldCharType="separate"/>
      </w:r>
      <w:r w:rsidR="001D38F1" w:rsidRPr="00261D54">
        <w:rPr>
          <w:noProof/>
          <w:lang w:eastAsia="en-AU"/>
        </w:rPr>
        <w:t>(Di Cesare</w:t>
      </w:r>
      <w:r w:rsidR="00AF0763" w:rsidRPr="00AF0763">
        <w:rPr>
          <w:i/>
          <w:noProof/>
          <w:lang w:eastAsia="en-AU"/>
        </w:rPr>
        <w:t xml:space="preserve"> et al</w:t>
      </w:r>
      <w:r w:rsidR="00174F05" w:rsidRPr="00174F05">
        <w:rPr>
          <w:noProof/>
          <w:lang w:eastAsia="en-AU"/>
        </w:rPr>
        <w:t xml:space="preserve">., </w:t>
      </w:r>
      <w:r w:rsidR="001D38F1" w:rsidRPr="00261D54">
        <w:rPr>
          <w:noProof/>
          <w:lang w:eastAsia="en-AU"/>
        </w:rPr>
        <w:t>2013)</w:t>
      </w:r>
      <w:r w:rsidR="001D38F1" w:rsidRPr="00261D54">
        <w:rPr>
          <w:lang w:eastAsia="en-AU"/>
        </w:rPr>
        <w:fldChar w:fldCharType="end"/>
      </w:r>
      <w:r w:rsidR="001D38F1" w:rsidRPr="00261D54">
        <w:rPr>
          <w:lang w:eastAsia="en-AU"/>
        </w:rPr>
        <w:t xml:space="preserve">. Climate change is likely increasing the range of both intermediate and definitive hosts and may further increase expansion of the associated parasitic disease </w:t>
      </w:r>
      <w:r w:rsidR="001D38F1" w:rsidRPr="00261D54">
        <w:rPr>
          <w:lang w:eastAsia="en-AU"/>
        </w:rPr>
        <w:fldChar w:fldCharType="begin"/>
      </w:r>
      <w:r w:rsidR="001D38F1" w:rsidRPr="00261D54">
        <w:rPr>
          <w:lang w:eastAsia="en-AU"/>
        </w:rPr>
        <w:instrText xml:space="preserve"> ADDIN EN.CITE &lt;EndNote&gt;&lt;Cite&gt;&lt;Author&gt;Morgan&lt;/Author&gt;&lt;Year&gt;2009&lt;/Year&gt;&lt;RecNum&gt;1705&lt;/RecNum&gt;&lt;DisplayText&gt;(Morgan and Wall, 2009)&lt;/DisplayText&gt;&lt;record&gt;&lt;rec-number&gt;1705&lt;/rec-number&gt;&lt;foreign-keys&gt;&lt;key app="EN" db-id="rrwaerrrmwz007e0sr8vzwfj29zxe9tfwr9r" timestamp="1652683715"&gt;1705&lt;/key&gt;&lt;/foreign-keys&gt;&lt;ref-type name="Journal Article"&gt;17&lt;/ref-type&gt;&lt;contributors&gt;&lt;authors&gt;&lt;author&gt;Morgan, E. R.&lt;/author&gt;&lt;author&gt;Wall, R.&lt;/author&gt;&lt;/authors&gt;&lt;/contributors&gt;&lt;auth-address&gt;Univ Bristol, Sch Biol Sci, Vet Parasitol &amp;amp; Ecol Grp, Bristol BS8 1UG, Avon, England&lt;/auth-address&gt;&lt;titles&gt;&lt;title&gt;Climate change and parasitic disease: farmer mitigation?&lt;/title&gt;&lt;secondary-title&gt;Trends in Parasitology&lt;/secondary-title&gt;&lt;alt-title&gt;Trends Parasitol&lt;/alt-title&gt;&lt;/titles&gt;&lt;periodical&gt;&lt;full-title&gt;Trends in Parasitology&lt;/full-title&gt;&lt;abbr-1&gt;Trends Parasitol&lt;/abbr-1&gt;&lt;/periodical&gt;&lt;alt-periodical&gt;&lt;full-title&gt;Trends in Parasitology&lt;/full-title&gt;&lt;abbr-1&gt;Trends Parasitol&lt;/abbr-1&gt;&lt;/alt-periodical&gt;&lt;pages&gt;308-313&lt;/pages&gt;&lt;volume&gt;25&lt;/volume&gt;&lt;number&gt;7&lt;/number&gt;&lt;keywords&gt;&lt;keyword&gt;gastrointestinal nematode parasites&lt;/keyword&gt;&lt;keyword&gt;free-living stages&lt;/keyword&gt;&lt;keyword&gt;blowfly strike&lt;/keyword&gt;&lt;keyword&gt;sheep&lt;/keyword&gt;&lt;keyword&gt;host&lt;/keyword&gt;&lt;keyword&gt;survival&lt;/keyword&gt;&lt;keyword&gt;model&lt;/keyword&gt;&lt;keyword&gt;epidemiology&lt;/keyword&gt;&lt;keyword&gt;populations&lt;/keyword&gt;&lt;keyword&gt;larvae&lt;/keyword&gt;&lt;/keywords&gt;&lt;dates&gt;&lt;year&gt;2009&lt;/year&gt;&lt;pub-dates&gt;&lt;date&gt;Jul&lt;/date&gt;&lt;/pub-dates&gt;&lt;/dates&gt;&lt;isbn&gt;1471-4922&lt;/isbn&gt;&lt;accession-num&gt;WOS:000268378200005&lt;/accession-num&gt;&lt;urls&gt;&lt;related-urls&gt;&lt;url&gt;&amp;lt;Go to ISI&amp;gt;://WOS:000268378200005&lt;/url&gt;&lt;/related-urls&gt;&lt;/urls&gt;&lt;electronic-resource-num&gt;10.1016/j.pt.2009.03.012&lt;/electronic-resource-num&gt;&lt;language&gt;English&lt;/language&gt;&lt;/record&gt;&lt;/Cite&gt;&lt;/EndNote&gt;</w:instrText>
      </w:r>
      <w:r w:rsidR="001D38F1" w:rsidRPr="00261D54">
        <w:rPr>
          <w:lang w:eastAsia="en-AU"/>
        </w:rPr>
        <w:fldChar w:fldCharType="separate"/>
      </w:r>
      <w:r w:rsidR="001D38F1" w:rsidRPr="00261D54">
        <w:rPr>
          <w:noProof/>
          <w:lang w:eastAsia="en-AU"/>
        </w:rPr>
        <w:t>(Morgan and Wall, 2009)</w:t>
      </w:r>
      <w:r w:rsidR="001D38F1" w:rsidRPr="00261D54">
        <w:rPr>
          <w:lang w:eastAsia="en-AU"/>
        </w:rPr>
        <w:fldChar w:fldCharType="end"/>
      </w:r>
      <w:r w:rsidR="001D38F1" w:rsidRPr="00261D54">
        <w:rPr>
          <w:lang w:eastAsia="en-AU"/>
        </w:rPr>
        <w:t xml:space="preserve">. The presence of </w:t>
      </w:r>
      <w:r w:rsidR="001D38F1" w:rsidRPr="00261D54">
        <w:rPr>
          <w:i/>
          <w:lang w:eastAsia="en-AU"/>
        </w:rPr>
        <w:t>A. </w:t>
      </w:r>
      <w:proofErr w:type="spellStart"/>
      <w:r w:rsidR="001D38F1" w:rsidRPr="00261D54">
        <w:rPr>
          <w:i/>
          <w:lang w:eastAsia="en-AU"/>
        </w:rPr>
        <w:t>cantonensis</w:t>
      </w:r>
      <w:proofErr w:type="spellEnd"/>
      <w:r w:rsidR="001D38F1" w:rsidRPr="00261D54">
        <w:rPr>
          <w:lang w:eastAsia="en-AU"/>
        </w:rPr>
        <w:t xml:space="preserve"> in the Australian environment has been raised as a possible issue of concern for future reintroductions of native birds or mammals into areas known to have infected intermediate or definitive hosts. Fatal cases of infection have been reported in flying foxes (</w:t>
      </w:r>
      <w:r w:rsidR="001D38F1" w:rsidRPr="00261D54">
        <w:rPr>
          <w:i/>
          <w:lang w:eastAsia="en-AU"/>
        </w:rPr>
        <w:t>Pteropus</w:t>
      </w:r>
      <w:r w:rsidR="001D38F1" w:rsidRPr="00261D54">
        <w:rPr>
          <w:lang w:eastAsia="en-AU"/>
        </w:rPr>
        <w:t> spp.) and tawny frogmouths (</w:t>
      </w:r>
      <w:r w:rsidR="001D38F1" w:rsidRPr="00261D54">
        <w:rPr>
          <w:i/>
          <w:lang w:eastAsia="en-AU"/>
        </w:rPr>
        <w:t>P. </w:t>
      </w:r>
      <w:proofErr w:type="spellStart"/>
      <w:r w:rsidR="001D38F1" w:rsidRPr="00261D54">
        <w:rPr>
          <w:i/>
          <w:lang w:eastAsia="en-AU"/>
        </w:rPr>
        <w:t>strigoides</w:t>
      </w:r>
      <w:proofErr w:type="spellEnd"/>
      <w:r w:rsidR="001D38F1" w:rsidRPr="00261D54">
        <w:rPr>
          <w:lang w:eastAsia="en-AU"/>
        </w:rPr>
        <w:t xml:space="preserve">) </w:t>
      </w:r>
      <w:r w:rsidR="001D38F1" w:rsidRPr="00261D54">
        <w:rPr>
          <w:lang w:eastAsia="en-AU"/>
        </w:rPr>
        <w:fldChar w:fldCharType="begin">
          <w:fldData xml:space="preserve">PEVuZE5vdGU+PENpdGU+PEF1dGhvcj5Qcm9jaXY8L0F1dGhvcj48WWVhcj4yMDAxPC9ZZWFyPjxS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</w:fldData>
        </w:fldChar>
      </w:r>
      <w:r w:rsidR="001D38F1" w:rsidRPr="00261D54">
        <w:rPr>
          <w:lang w:eastAsia="en-AU"/>
        </w:rPr>
        <w:instrText xml:space="preserve"> ADDIN EN.CITE </w:instrText>
      </w:r>
      <w:r w:rsidR="001D38F1" w:rsidRPr="00261D54">
        <w:rPr>
          <w:lang w:eastAsia="en-AU"/>
        </w:rPr>
        <w:fldChar w:fldCharType="begin">
          <w:fldData xml:space="preserve">PEVuZE5vdGU+PENpdGU+PEF1dGhvcj5Qcm9jaXY8L0F1dGhvcj48WWVhcj4yMDAxPC9ZZWFyPjxS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</w:fldData>
        </w:fldChar>
      </w:r>
      <w:r w:rsidR="001D38F1" w:rsidRPr="00261D54">
        <w:rPr>
          <w:lang w:eastAsia="en-AU"/>
        </w:rPr>
        <w:instrText xml:space="preserve"> ADDIN EN.CITE.DATA </w:instrText>
      </w:r>
      <w:r w:rsidR="001D38F1" w:rsidRPr="00261D54">
        <w:rPr>
          <w:lang w:eastAsia="en-AU"/>
        </w:rPr>
      </w:r>
      <w:r w:rsidR="001D38F1" w:rsidRPr="00261D54">
        <w:rPr>
          <w:lang w:eastAsia="en-AU"/>
        </w:rPr>
        <w:fldChar w:fldCharType="end"/>
      </w:r>
      <w:r w:rsidR="001D38F1" w:rsidRPr="00261D54">
        <w:rPr>
          <w:lang w:eastAsia="en-AU"/>
        </w:rPr>
      </w:r>
      <w:r w:rsidR="001D38F1" w:rsidRPr="00261D54">
        <w:rPr>
          <w:lang w:eastAsia="en-AU"/>
        </w:rPr>
        <w:fldChar w:fldCharType="separate"/>
      </w:r>
      <w:r w:rsidR="001D38F1" w:rsidRPr="00261D54">
        <w:rPr>
          <w:noProof/>
          <w:lang w:eastAsia="en-AU"/>
        </w:rPr>
        <w:t>(Prociv and Carlisle, 2001</w:t>
      </w:r>
      <w:r w:rsidR="00BF1006">
        <w:rPr>
          <w:noProof/>
          <w:lang w:eastAsia="en-AU"/>
        </w:rPr>
        <w:t>;</w:t>
      </w:r>
      <w:r w:rsidR="001D38F1" w:rsidRPr="00261D54">
        <w:rPr>
          <w:noProof/>
          <w:lang w:eastAsia="en-AU"/>
        </w:rPr>
        <w:t xml:space="preserve"> Barrett</w:t>
      </w:r>
      <w:r w:rsidR="00AF0763" w:rsidRPr="00AF0763">
        <w:rPr>
          <w:i/>
          <w:noProof/>
          <w:lang w:eastAsia="en-AU"/>
        </w:rPr>
        <w:t xml:space="preserve"> et al</w:t>
      </w:r>
      <w:r w:rsidR="00174F05" w:rsidRPr="00174F05">
        <w:rPr>
          <w:noProof/>
          <w:lang w:eastAsia="en-AU"/>
        </w:rPr>
        <w:t xml:space="preserve">., </w:t>
      </w:r>
      <w:r w:rsidR="001D38F1" w:rsidRPr="00261D54">
        <w:rPr>
          <w:noProof/>
          <w:lang w:eastAsia="en-AU"/>
        </w:rPr>
        <w:t>2002</w:t>
      </w:r>
      <w:r w:rsidR="00BF1006">
        <w:rPr>
          <w:noProof/>
          <w:lang w:eastAsia="en-AU"/>
        </w:rPr>
        <w:t>;</w:t>
      </w:r>
      <w:r w:rsidR="001D38F1" w:rsidRPr="00261D54">
        <w:rPr>
          <w:noProof/>
          <w:lang w:eastAsia="en-AU"/>
        </w:rPr>
        <w:t xml:space="preserve"> Monks</w:t>
      </w:r>
      <w:r w:rsidR="00AF0763" w:rsidRPr="00AF0763">
        <w:rPr>
          <w:i/>
          <w:noProof/>
          <w:lang w:eastAsia="en-AU"/>
        </w:rPr>
        <w:t xml:space="preserve"> et al</w:t>
      </w:r>
      <w:r w:rsidR="00174F05" w:rsidRPr="00174F05">
        <w:rPr>
          <w:noProof/>
          <w:lang w:eastAsia="en-AU"/>
        </w:rPr>
        <w:t xml:space="preserve">., </w:t>
      </w:r>
      <w:r w:rsidR="001D38F1" w:rsidRPr="00261D54">
        <w:rPr>
          <w:noProof/>
          <w:lang w:eastAsia="en-AU"/>
        </w:rPr>
        <w:t>2005</w:t>
      </w:r>
      <w:r w:rsidR="00BF1006">
        <w:rPr>
          <w:noProof/>
          <w:lang w:eastAsia="en-AU"/>
        </w:rPr>
        <w:t>;</w:t>
      </w:r>
      <w:r w:rsidR="001D38F1" w:rsidRPr="00261D54">
        <w:rPr>
          <w:noProof/>
          <w:lang w:eastAsia="en-AU"/>
        </w:rPr>
        <w:t xml:space="preserve"> Spratt, 2005</w:t>
      </w:r>
      <w:r w:rsidR="00BF1006">
        <w:rPr>
          <w:noProof/>
          <w:lang w:eastAsia="en-AU"/>
        </w:rPr>
        <w:t>;</w:t>
      </w:r>
      <w:r w:rsidR="001D38F1" w:rsidRPr="00261D54">
        <w:rPr>
          <w:noProof/>
          <w:lang w:eastAsia="en-AU"/>
        </w:rPr>
        <w:t xml:space="preserve"> Ma</w:t>
      </w:r>
      <w:r w:rsidR="00AF0763" w:rsidRPr="00AF0763">
        <w:rPr>
          <w:i/>
          <w:noProof/>
          <w:lang w:eastAsia="en-AU"/>
        </w:rPr>
        <w:t xml:space="preserve"> et al</w:t>
      </w:r>
      <w:r w:rsidR="00174F05" w:rsidRPr="00174F05">
        <w:rPr>
          <w:noProof/>
          <w:lang w:eastAsia="en-AU"/>
        </w:rPr>
        <w:t xml:space="preserve">., </w:t>
      </w:r>
      <w:r w:rsidR="001D38F1" w:rsidRPr="00261D54">
        <w:rPr>
          <w:noProof/>
          <w:lang w:eastAsia="en-AU"/>
        </w:rPr>
        <w:t>2013)</w:t>
      </w:r>
      <w:r w:rsidR="001D38F1" w:rsidRPr="00261D54">
        <w:rPr>
          <w:lang w:eastAsia="en-AU"/>
        </w:rPr>
        <w:fldChar w:fldCharType="end"/>
      </w:r>
      <w:r w:rsidR="001D38F1" w:rsidRPr="00261D54">
        <w:rPr>
          <w:lang w:eastAsia="en-AU"/>
        </w:rPr>
        <w:t>.</w:t>
      </w:r>
    </w:p>
    <w:p w14:paraId="5C411468" w14:textId="68486540" w:rsidR="001D38F1" w:rsidRPr="00261D54" w:rsidRDefault="001D38F1" w:rsidP="00756C36">
      <w:pPr>
        <w:rPr>
          <w:lang w:eastAsia="en-AU"/>
        </w:rPr>
      </w:pPr>
      <w:r w:rsidRPr="00261D54">
        <w:rPr>
          <w:lang w:eastAsia="en-AU"/>
        </w:rPr>
        <w:t>Entry and exposure assessment</w:t>
      </w:r>
      <w:r w:rsidR="00756C36" w:rsidRPr="00261D54">
        <w:rPr>
          <w:lang w:eastAsia="en-AU"/>
        </w:rPr>
        <w:t>:</w:t>
      </w:r>
    </w:p>
    <w:p w14:paraId="47B8BBDD" w14:textId="77777777" w:rsidR="001D38F1" w:rsidRPr="00261D54" w:rsidRDefault="001D38F1" w:rsidP="001D38F1">
      <w:pPr>
        <w:pStyle w:val="ListBullet"/>
        <w:numPr>
          <w:ilvl w:val="0"/>
          <w:numId w:val="1"/>
        </w:numPr>
      </w:pPr>
      <w:proofErr w:type="spellStart"/>
      <w:r w:rsidRPr="00261D54">
        <w:rPr>
          <w:i/>
          <w:iCs/>
        </w:rPr>
        <w:t>Angiostrongylus</w:t>
      </w:r>
      <w:proofErr w:type="spellEnd"/>
      <w:r w:rsidRPr="00261D54">
        <w:t> spp. are parasitic nematodes that utilise an intermediate host (snails) and a definitive host (vertebrates).</w:t>
      </w:r>
    </w:p>
    <w:p w14:paraId="150BDE36" w14:textId="77777777" w:rsidR="001D38F1" w:rsidRPr="00261D54" w:rsidRDefault="001D38F1" w:rsidP="001D38F1">
      <w:pPr>
        <w:pStyle w:val="ListBullet"/>
        <w:numPr>
          <w:ilvl w:val="0"/>
          <w:numId w:val="1"/>
        </w:numPr>
      </w:pPr>
      <w:proofErr w:type="spellStart"/>
      <w:r w:rsidRPr="00261D54">
        <w:rPr>
          <w:i/>
          <w:iCs/>
        </w:rPr>
        <w:t>Angiostrongylus</w:t>
      </w:r>
      <w:proofErr w:type="spellEnd"/>
      <w:r w:rsidRPr="00261D54">
        <w:t> spp. have been detected in snails and produce sold for human consumption.</w:t>
      </w:r>
    </w:p>
    <w:p w14:paraId="035877B1" w14:textId="33596630" w:rsidR="001D38F1" w:rsidRPr="00261D54" w:rsidRDefault="001D38F1" w:rsidP="001D38F1">
      <w:pPr>
        <w:pStyle w:val="ListBullet"/>
        <w:numPr>
          <w:ilvl w:val="0"/>
          <w:numId w:val="1"/>
        </w:numPr>
      </w:pPr>
      <w:r w:rsidRPr="00261D54">
        <w:t xml:space="preserve">There are 4 species of </w:t>
      </w:r>
      <w:proofErr w:type="spellStart"/>
      <w:r w:rsidRPr="00261D54">
        <w:rPr>
          <w:i/>
          <w:iCs/>
        </w:rPr>
        <w:t>Angiostrongylus</w:t>
      </w:r>
      <w:proofErr w:type="spellEnd"/>
      <w:r w:rsidRPr="00261D54">
        <w:t xml:space="preserve"> (</w:t>
      </w:r>
      <w:r w:rsidRPr="00261D54">
        <w:rPr>
          <w:i/>
          <w:iCs/>
        </w:rPr>
        <w:t>A. vasorum</w:t>
      </w:r>
      <w:r w:rsidRPr="00261D54">
        <w:t xml:space="preserve">, </w:t>
      </w:r>
      <w:r w:rsidRPr="00261D54">
        <w:rPr>
          <w:i/>
          <w:iCs/>
        </w:rPr>
        <w:t>A. </w:t>
      </w:r>
      <w:proofErr w:type="spellStart"/>
      <w:r w:rsidRPr="00261D54">
        <w:rPr>
          <w:i/>
          <w:iCs/>
        </w:rPr>
        <w:t>abstrusus</w:t>
      </w:r>
      <w:proofErr w:type="spellEnd"/>
      <w:r w:rsidRPr="00261D54">
        <w:t xml:space="preserve">, </w:t>
      </w:r>
      <w:r w:rsidRPr="00261D54">
        <w:rPr>
          <w:i/>
          <w:iCs/>
        </w:rPr>
        <w:t>A. </w:t>
      </w:r>
      <w:proofErr w:type="spellStart"/>
      <w:r w:rsidRPr="00261D54">
        <w:rPr>
          <w:i/>
          <w:iCs/>
        </w:rPr>
        <w:t>cantonensis</w:t>
      </w:r>
      <w:proofErr w:type="spellEnd"/>
      <w:r w:rsidRPr="00261D54">
        <w:t xml:space="preserve">, </w:t>
      </w:r>
      <w:r w:rsidRPr="00261D54">
        <w:rPr>
          <w:i/>
          <w:iCs/>
        </w:rPr>
        <w:t>A. </w:t>
      </w:r>
      <w:proofErr w:type="spellStart"/>
      <w:r w:rsidRPr="00261D54">
        <w:rPr>
          <w:i/>
          <w:iCs/>
        </w:rPr>
        <w:t>chabaudi</w:t>
      </w:r>
      <w:proofErr w:type="spellEnd"/>
      <w:r w:rsidRPr="00261D54">
        <w:t xml:space="preserve">) known to utilise </w:t>
      </w:r>
      <w:r w:rsidR="006F743C" w:rsidRPr="006F743C">
        <w:rPr>
          <w:i/>
          <w:iCs/>
        </w:rPr>
        <w:t>C.</w:t>
      </w:r>
      <w:r w:rsidR="00053139">
        <w:rPr>
          <w:i/>
          <w:iCs/>
        </w:rPr>
        <w:t> </w:t>
      </w:r>
      <w:r w:rsidR="006F743C" w:rsidRPr="006F743C">
        <w:rPr>
          <w:i/>
          <w:iCs/>
        </w:rPr>
        <w:t>aspersum</w:t>
      </w:r>
      <w:r w:rsidRPr="00261D54">
        <w:t xml:space="preserve"> as an intermediate host. </w:t>
      </w:r>
      <w:r w:rsidRPr="00261D54">
        <w:rPr>
          <w:i/>
          <w:iCs/>
        </w:rPr>
        <w:t>A. </w:t>
      </w:r>
      <w:proofErr w:type="spellStart"/>
      <w:r w:rsidRPr="00261D54">
        <w:rPr>
          <w:i/>
          <w:iCs/>
        </w:rPr>
        <w:t>mackerrasae</w:t>
      </w:r>
      <w:proofErr w:type="spellEnd"/>
      <w:r w:rsidRPr="00261D54">
        <w:t xml:space="preserve"> may also infect </w:t>
      </w:r>
      <w:r w:rsidR="006F743C" w:rsidRPr="006F743C">
        <w:rPr>
          <w:i/>
          <w:iCs/>
        </w:rPr>
        <w:t>C.</w:t>
      </w:r>
      <w:r w:rsidR="00053139">
        <w:rPr>
          <w:i/>
          <w:iCs/>
        </w:rPr>
        <w:t> </w:t>
      </w:r>
      <w:r w:rsidR="006F743C" w:rsidRPr="006F743C">
        <w:rPr>
          <w:i/>
          <w:iCs/>
        </w:rPr>
        <w:t>aspersum</w:t>
      </w:r>
      <w:r w:rsidRPr="00261D54">
        <w:t>.</w:t>
      </w:r>
    </w:p>
    <w:p w14:paraId="73F46C02" w14:textId="4FA2C66F" w:rsidR="001D38F1" w:rsidRPr="00261D54" w:rsidRDefault="00B962C6" w:rsidP="001D38F1">
      <w:pPr>
        <w:pStyle w:val="ListBullet"/>
        <w:numPr>
          <w:ilvl w:val="0"/>
          <w:numId w:val="1"/>
        </w:numPr>
      </w:pPr>
      <w:r w:rsidRPr="00261D54">
        <w:rPr>
          <w:i/>
          <w:iCs/>
        </w:rPr>
        <w:t>A. vasorum</w:t>
      </w:r>
      <w:r w:rsidRPr="00261D54">
        <w:t xml:space="preserve">, </w:t>
      </w:r>
      <w:r w:rsidRPr="00261D54">
        <w:rPr>
          <w:i/>
          <w:iCs/>
        </w:rPr>
        <w:t>A. </w:t>
      </w:r>
      <w:proofErr w:type="spellStart"/>
      <w:r w:rsidRPr="00261D54">
        <w:rPr>
          <w:i/>
          <w:iCs/>
        </w:rPr>
        <w:t>abstrusus</w:t>
      </w:r>
      <w:proofErr w:type="spellEnd"/>
      <w:r w:rsidRPr="00261D54">
        <w:t xml:space="preserve">, </w:t>
      </w:r>
      <w:r w:rsidRPr="00261D54">
        <w:rPr>
          <w:i/>
          <w:iCs/>
        </w:rPr>
        <w:t>A. </w:t>
      </w:r>
      <w:proofErr w:type="spellStart"/>
      <w:r w:rsidRPr="00261D54">
        <w:rPr>
          <w:i/>
          <w:iCs/>
        </w:rPr>
        <w:t>cantonensis</w:t>
      </w:r>
      <w:proofErr w:type="spellEnd"/>
      <w:r w:rsidRPr="00261D54">
        <w:t xml:space="preserve"> </w:t>
      </w:r>
      <w:r>
        <w:t xml:space="preserve">and </w:t>
      </w:r>
      <w:r w:rsidRPr="00261D54">
        <w:rPr>
          <w:i/>
          <w:iCs/>
        </w:rPr>
        <w:t>A. </w:t>
      </w:r>
      <w:proofErr w:type="spellStart"/>
      <w:r w:rsidRPr="00261D54">
        <w:rPr>
          <w:i/>
          <w:iCs/>
        </w:rPr>
        <w:t>chabaudi</w:t>
      </w:r>
      <w:proofErr w:type="spellEnd"/>
      <w:r w:rsidRPr="00261D54" w:rsidDel="00B962C6">
        <w:t xml:space="preserve"> </w:t>
      </w:r>
      <w:r w:rsidR="001D38F1" w:rsidRPr="00261D54">
        <w:t>have similar lifecycles involving the cardiovascular system and/or lungs in the definitive host. The L1 larvae are shed by the definitive host and are either ingested by or penetrate the cuticle of the intermediate snail host.</w:t>
      </w:r>
    </w:p>
    <w:p w14:paraId="02E0771A" w14:textId="77777777" w:rsidR="001D38F1" w:rsidRPr="00261D54" w:rsidRDefault="001D38F1" w:rsidP="001D38F1">
      <w:pPr>
        <w:pStyle w:val="ListBullet"/>
        <w:numPr>
          <w:ilvl w:val="0"/>
          <w:numId w:val="1"/>
        </w:numPr>
      </w:pPr>
      <w:r w:rsidRPr="00261D54">
        <w:t xml:space="preserve">Most </w:t>
      </w:r>
      <w:proofErr w:type="spellStart"/>
      <w:r w:rsidRPr="00261D54">
        <w:rPr>
          <w:i/>
          <w:iCs/>
        </w:rPr>
        <w:t>Angiostrongylus</w:t>
      </w:r>
      <w:proofErr w:type="spellEnd"/>
      <w:r w:rsidRPr="00261D54">
        <w:t xml:space="preserve"> spp. display a high degree of host-specificity, except for </w:t>
      </w:r>
      <w:proofErr w:type="spellStart"/>
      <w:r w:rsidRPr="00261D54">
        <w:rPr>
          <w:i/>
          <w:iCs/>
        </w:rPr>
        <w:t>Angiostrongylus</w:t>
      </w:r>
      <w:proofErr w:type="spellEnd"/>
      <w:r w:rsidRPr="00261D54">
        <w:t xml:space="preserve"> species using rodents as definitive hosts. The definitive hosts for </w:t>
      </w:r>
      <w:r w:rsidRPr="00261D54">
        <w:rPr>
          <w:i/>
          <w:iCs/>
        </w:rPr>
        <w:t>A. vasorum</w:t>
      </w:r>
      <w:r w:rsidRPr="00261D54">
        <w:t xml:space="preserve"> are canines and for </w:t>
      </w:r>
      <w:r w:rsidRPr="00261D54">
        <w:rPr>
          <w:i/>
          <w:iCs/>
        </w:rPr>
        <w:t>A. </w:t>
      </w:r>
      <w:proofErr w:type="spellStart"/>
      <w:r w:rsidRPr="00261D54">
        <w:rPr>
          <w:i/>
          <w:iCs/>
        </w:rPr>
        <w:t>chabaudi</w:t>
      </w:r>
      <w:proofErr w:type="spellEnd"/>
      <w:r w:rsidRPr="00261D54">
        <w:t xml:space="preserve"> are felines.</w:t>
      </w:r>
    </w:p>
    <w:p w14:paraId="7845C2FC" w14:textId="77777777" w:rsidR="001D38F1" w:rsidRPr="00261D54" w:rsidRDefault="001D38F1" w:rsidP="001D38F1">
      <w:pPr>
        <w:pStyle w:val="ListBullet"/>
        <w:numPr>
          <w:ilvl w:val="0"/>
          <w:numId w:val="1"/>
        </w:numPr>
      </w:pPr>
      <w:proofErr w:type="spellStart"/>
      <w:r w:rsidRPr="00261D54">
        <w:rPr>
          <w:i/>
          <w:iCs/>
        </w:rPr>
        <w:t>Angiostrongylus</w:t>
      </w:r>
      <w:proofErr w:type="spellEnd"/>
      <w:r w:rsidRPr="00261D54">
        <w:rPr>
          <w:i/>
          <w:iCs/>
        </w:rPr>
        <w:t> </w:t>
      </w:r>
      <w:proofErr w:type="spellStart"/>
      <w:r w:rsidRPr="00261D54">
        <w:rPr>
          <w:i/>
          <w:iCs/>
        </w:rPr>
        <w:t>cantonensis</w:t>
      </w:r>
      <w:proofErr w:type="spellEnd"/>
      <w:r w:rsidRPr="00261D54">
        <w:rPr>
          <w:i/>
          <w:iCs/>
        </w:rPr>
        <w:t>, A. </w:t>
      </w:r>
      <w:proofErr w:type="spellStart"/>
      <w:r w:rsidRPr="00261D54">
        <w:rPr>
          <w:i/>
          <w:iCs/>
        </w:rPr>
        <w:t>abstrusus</w:t>
      </w:r>
      <w:proofErr w:type="spellEnd"/>
      <w:r w:rsidRPr="00261D54">
        <w:t xml:space="preserve">, and </w:t>
      </w:r>
      <w:r w:rsidRPr="00261D54">
        <w:rPr>
          <w:i/>
          <w:iCs/>
        </w:rPr>
        <w:t>A. </w:t>
      </w:r>
      <w:proofErr w:type="spellStart"/>
      <w:r w:rsidRPr="00261D54">
        <w:rPr>
          <w:i/>
          <w:iCs/>
        </w:rPr>
        <w:t>mackerrasae</w:t>
      </w:r>
      <w:proofErr w:type="spellEnd"/>
      <w:r w:rsidRPr="00261D54">
        <w:t xml:space="preserve"> have been found in Australia and therefore will not be considered further in this risk assessment.</w:t>
      </w:r>
    </w:p>
    <w:p w14:paraId="275633A3" w14:textId="77777777" w:rsidR="001D38F1" w:rsidRPr="00261D54" w:rsidRDefault="001D38F1" w:rsidP="001D38F1">
      <w:pPr>
        <w:pStyle w:val="ListBullet"/>
        <w:numPr>
          <w:ilvl w:val="0"/>
          <w:numId w:val="1"/>
        </w:numPr>
      </w:pPr>
      <w:proofErr w:type="spellStart"/>
      <w:r w:rsidRPr="00261D54">
        <w:rPr>
          <w:i/>
          <w:iCs/>
        </w:rPr>
        <w:t>Angiostrongylus</w:t>
      </w:r>
      <w:proofErr w:type="spellEnd"/>
      <w:r w:rsidRPr="00261D54">
        <w:rPr>
          <w:i/>
          <w:iCs/>
        </w:rPr>
        <w:t> vasorum</w:t>
      </w:r>
      <w:r w:rsidRPr="00261D54">
        <w:t xml:space="preserve"> has a wide geographic distribution and is known to occur in dog populations in Africa, Europe, and North and South America.</w:t>
      </w:r>
    </w:p>
    <w:p w14:paraId="3107C8F6" w14:textId="77777777" w:rsidR="001D38F1" w:rsidRPr="00261D54" w:rsidRDefault="001D38F1" w:rsidP="001D38F1">
      <w:pPr>
        <w:pStyle w:val="ListBullet"/>
        <w:numPr>
          <w:ilvl w:val="0"/>
          <w:numId w:val="1"/>
        </w:numPr>
      </w:pPr>
      <w:r w:rsidRPr="00261D54">
        <w:t xml:space="preserve">Prevalence estimates for </w:t>
      </w:r>
      <w:r w:rsidRPr="00261D54">
        <w:rPr>
          <w:i/>
          <w:iCs/>
        </w:rPr>
        <w:t>A. vasorum</w:t>
      </w:r>
      <w:r w:rsidRPr="00261D54">
        <w:t xml:space="preserve"> in infected countries are not readily available, but are likely to vary considerably between regions and within a population based on exposure to infected intermediate or paratenic hosts.</w:t>
      </w:r>
    </w:p>
    <w:p w14:paraId="12B5498E" w14:textId="4E0B566B" w:rsidR="001D38F1" w:rsidRPr="00261D54" w:rsidRDefault="001D38F1" w:rsidP="001D38F1">
      <w:pPr>
        <w:pStyle w:val="ListBullet"/>
        <w:numPr>
          <w:ilvl w:val="0"/>
          <w:numId w:val="1"/>
        </w:numPr>
      </w:pPr>
      <w:proofErr w:type="spellStart"/>
      <w:r w:rsidRPr="00261D54">
        <w:rPr>
          <w:i/>
          <w:iCs/>
        </w:rPr>
        <w:t>Angiostrongylus</w:t>
      </w:r>
      <w:proofErr w:type="spellEnd"/>
      <w:r w:rsidR="00355E42">
        <w:rPr>
          <w:i/>
          <w:iCs/>
        </w:rPr>
        <w:t> </w:t>
      </w:r>
      <w:r w:rsidRPr="00261D54">
        <w:rPr>
          <w:i/>
          <w:iCs/>
        </w:rPr>
        <w:t>vasorum</w:t>
      </w:r>
      <w:r w:rsidRPr="00261D54">
        <w:t xml:space="preserve"> has spread across Europe since the 1990s and is now broadly endemic. It is likely that spread of the infected intermediate snail hosts have contributed (not simply </w:t>
      </w:r>
      <w:r w:rsidRPr="00261D54">
        <w:lastRenderedPageBreak/>
        <w:t>movement of definitive hosts). Affected countries includes countries proposed for sourcing of snails for breed stock in Australia.</w:t>
      </w:r>
    </w:p>
    <w:p w14:paraId="4FD38B4D" w14:textId="29873B2F" w:rsidR="001D38F1" w:rsidRPr="00261D54" w:rsidRDefault="001D38F1" w:rsidP="001D38F1">
      <w:pPr>
        <w:pStyle w:val="ListBullet"/>
        <w:numPr>
          <w:ilvl w:val="0"/>
          <w:numId w:val="1"/>
        </w:numPr>
      </w:pPr>
      <w:r w:rsidRPr="00261D54">
        <w:t xml:space="preserve">To determine if a snail is infected with any </w:t>
      </w:r>
      <w:proofErr w:type="spellStart"/>
      <w:r w:rsidRPr="00261D54">
        <w:rPr>
          <w:i/>
          <w:iCs/>
        </w:rPr>
        <w:t>Angiostrongylus</w:t>
      </w:r>
      <w:proofErr w:type="spellEnd"/>
      <w:r w:rsidRPr="00261D54">
        <w:t> spp</w:t>
      </w:r>
      <w:r w:rsidR="00174F05" w:rsidRPr="00174F05">
        <w:t xml:space="preserve">., </w:t>
      </w:r>
      <w:r w:rsidRPr="00261D54">
        <w:t>the snail must first be euthanised. No treatment options for snails were found.</w:t>
      </w:r>
    </w:p>
    <w:p w14:paraId="0193E417" w14:textId="77777777" w:rsidR="001D38F1" w:rsidRPr="00261D54" w:rsidRDefault="001D38F1" w:rsidP="001D38F1">
      <w:pPr>
        <w:pStyle w:val="ListBullet"/>
        <w:numPr>
          <w:ilvl w:val="0"/>
          <w:numId w:val="1"/>
        </w:numPr>
      </w:pPr>
      <w:r w:rsidRPr="00261D54">
        <w:t>A possible pathway for introduction</w:t>
      </w:r>
      <w:r w:rsidRPr="00261D54" w:rsidDel="000306E3">
        <w:t xml:space="preserve"> of </w:t>
      </w:r>
      <w:r w:rsidRPr="00261D54" w:rsidDel="000306E3">
        <w:rPr>
          <w:i/>
          <w:iCs/>
        </w:rPr>
        <w:t>A.</w:t>
      </w:r>
      <w:r w:rsidRPr="00261D54">
        <w:rPr>
          <w:i/>
          <w:iCs/>
        </w:rPr>
        <w:t> vasorum</w:t>
      </w:r>
      <w:r w:rsidRPr="00261D54">
        <w:t xml:space="preserve"> to Australia is via infected snails (as the intermediate host) if there is exposure to the L1 larvae shed by infected canids (as the definitive host). Entry of infected snails onto a snail farm may occur where the security of the farm is not sufficient to prevent entry and exit of snails from the external environment, or fattening or grow-out stages are situated outdoors. It is noted that many, if not all, commercial snail farms have external grow out stages.</w:t>
      </w:r>
    </w:p>
    <w:p w14:paraId="21A1F50A" w14:textId="57F3C031" w:rsidR="001D38F1" w:rsidRPr="00261D54" w:rsidRDefault="001D38F1" w:rsidP="001D38F1">
      <w:pPr>
        <w:pStyle w:val="ListBullet"/>
        <w:numPr>
          <w:ilvl w:val="0"/>
          <w:numId w:val="1"/>
        </w:numPr>
      </w:pPr>
      <w:r w:rsidRPr="00261D54">
        <w:t xml:space="preserve">There is a long history of importation of dogs from countries where canine pulmonary </w:t>
      </w:r>
      <w:proofErr w:type="spellStart"/>
      <w:r w:rsidRPr="00261D54">
        <w:t>angiostrongylosis</w:t>
      </w:r>
      <w:proofErr w:type="spellEnd"/>
      <w:r w:rsidRPr="00261D54">
        <w:t xml:space="preserve"> due to infection with </w:t>
      </w:r>
      <w:r w:rsidRPr="00261D54">
        <w:rPr>
          <w:i/>
          <w:iCs/>
        </w:rPr>
        <w:t>A. vasorum</w:t>
      </w:r>
      <w:r w:rsidRPr="00261D54">
        <w:t xml:space="preserve">, is endemic. Available records indicate only one case of canine pulmonary </w:t>
      </w:r>
      <w:proofErr w:type="spellStart"/>
      <w:r w:rsidRPr="00261D54">
        <w:t>angiostrongylus</w:t>
      </w:r>
      <w:proofErr w:type="spellEnd"/>
      <w:r w:rsidRPr="00261D54">
        <w:t xml:space="preserve"> in Australia in 2007. The entry likelihood via a potentially infected definitive host is still considered to be very low (</w:t>
      </w:r>
      <w:r w:rsidR="001E3DFD" w:rsidRPr="001E3DFD">
        <w:t>Department of Agriculture</w:t>
      </w:r>
      <w:r w:rsidR="001E3DFD">
        <w:t xml:space="preserve">, </w:t>
      </w:r>
      <w:r w:rsidR="001E3DFD" w:rsidRPr="001E3DFD">
        <w:t>2013)</w:t>
      </w:r>
      <w:r w:rsidRPr="00261D54">
        <w:t>.</w:t>
      </w:r>
    </w:p>
    <w:p w14:paraId="5D423A54" w14:textId="77777777" w:rsidR="001D38F1" w:rsidRPr="00261D54" w:rsidRDefault="001D38F1" w:rsidP="001D38F1">
      <w:pPr>
        <w:pStyle w:val="ListBullet"/>
        <w:numPr>
          <w:ilvl w:val="0"/>
          <w:numId w:val="1"/>
        </w:numPr>
      </w:pPr>
      <w:r w:rsidRPr="00261D54">
        <w:t xml:space="preserve">The prevalence of </w:t>
      </w:r>
      <w:r w:rsidRPr="00261D54">
        <w:rPr>
          <w:i/>
          <w:iCs/>
        </w:rPr>
        <w:t>A. </w:t>
      </w:r>
      <w:proofErr w:type="spellStart"/>
      <w:r w:rsidRPr="00261D54">
        <w:rPr>
          <w:i/>
          <w:iCs/>
        </w:rPr>
        <w:t>chabaudi</w:t>
      </w:r>
      <w:proofErr w:type="spellEnd"/>
      <w:r w:rsidRPr="00261D54">
        <w:t xml:space="preserve"> and where it occurs in the world is unclear. </w:t>
      </w:r>
      <w:r w:rsidRPr="00261D54">
        <w:rPr>
          <w:i/>
          <w:iCs/>
        </w:rPr>
        <w:t>A. </w:t>
      </w:r>
      <w:proofErr w:type="spellStart"/>
      <w:r w:rsidRPr="00261D54">
        <w:rPr>
          <w:i/>
          <w:iCs/>
        </w:rPr>
        <w:t>chabaudi</w:t>
      </w:r>
      <w:proofErr w:type="spellEnd"/>
      <w:r w:rsidRPr="00261D54">
        <w:t xml:space="preserve"> has so far only being identified in wild and domestic cats in several European countries. It is known to be present in Italy and Greece. At least one paper has called for further research and greater awareness of this parasite.</w:t>
      </w:r>
    </w:p>
    <w:p w14:paraId="50C4889C" w14:textId="76C7664B" w:rsidR="001D38F1" w:rsidRPr="00261D54" w:rsidRDefault="001D38F1" w:rsidP="001D38F1">
      <w:r w:rsidRPr="00261D54">
        <w:t xml:space="preserve">Based on this information, the likelihood of entry of </w:t>
      </w:r>
      <w:r w:rsidRPr="00261D54">
        <w:rPr>
          <w:i/>
          <w:iCs/>
        </w:rPr>
        <w:t>A. vasorum</w:t>
      </w:r>
      <w:r w:rsidRPr="00261D54">
        <w:t xml:space="preserve"> or </w:t>
      </w:r>
      <w:r w:rsidRPr="00261D54">
        <w:rPr>
          <w:i/>
          <w:iCs/>
        </w:rPr>
        <w:t>A. </w:t>
      </w:r>
      <w:proofErr w:type="spellStart"/>
      <w:r w:rsidRPr="00261D54">
        <w:rPr>
          <w:i/>
          <w:iCs/>
        </w:rPr>
        <w:t>chabaudi</w:t>
      </w:r>
      <w:proofErr w:type="spellEnd"/>
      <w:r w:rsidRPr="00261D54">
        <w:rPr>
          <w:i/>
          <w:iCs/>
        </w:rPr>
        <w:t xml:space="preserve"> </w:t>
      </w:r>
      <w:r w:rsidRPr="00261D54">
        <w:t xml:space="preserve">associated with the importation of infested farmed </w:t>
      </w:r>
      <w:r w:rsidR="006F743C" w:rsidRPr="006F743C">
        <w:rPr>
          <w:i/>
          <w:iCs/>
        </w:rPr>
        <w:t>C.</w:t>
      </w:r>
      <w:r w:rsidR="00285826">
        <w:rPr>
          <w:i/>
          <w:iCs/>
        </w:rPr>
        <w:t> </w:t>
      </w:r>
      <w:r w:rsidR="006F743C" w:rsidRPr="006F743C">
        <w:rPr>
          <w:i/>
          <w:iCs/>
        </w:rPr>
        <w:t>aspersum</w:t>
      </w:r>
      <w:r w:rsidRPr="00261D54">
        <w:t xml:space="preserve"> and exposure of potential hosts in Australia was estimated to be moderate.</w:t>
      </w:r>
    </w:p>
    <w:p w14:paraId="1EB9B3F9" w14:textId="592B68C3" w:rsidR="001D38F1" w:rsidRPr="00261D54" w:rsidRDefault="001D38F1" w:rsidP="001D38F1">
      <w:pPr>
        <w:rPr>
          <w:rFonts w:asciiTheme="majorHAnsi" w:hAnsiTheme="majorHAnsi"/>
        </w:rPr>
      </w:pPr>
      <w:r w:rsidRPr="00261D54">
        <w:t xml:space="preserve">This takes into account that no snail farm, even </w:t>
      </w:r>
      <w:proofErr w:type="spellStart"/>
      <w:r w:rsidRPr="00261D54">
        <w:t xml:space="preserve">well </w:t>
      </w:r>
      <w:r w:rsidR="003953FC">
        <w:t>e</w:t>
      </w:r>
      <w:r w:rsidRPr="00261D54">
        <w:t>stablished</w:t>
      </w:r>
      <w:proofErr w:type="spellEnd"/>
      <w:r w:rsidRPr="00261D54">
        <w:t xml:space="preserve"> commercial facilities, could be considered ‘closed’ systems from the biosecurity perspective. </w:t>
      </w:r>
      <w:r w:rsidRPr="00261D54">
        <w:rPr>
          <w:i/>
          <w:iCs/>
        </w:rPr>
        <w:t>A. vasorum</w:t>
      </w:r>
      <w:r w:rsidRPr="00261D54">
        <w:t xml:space="preserve"> appears to be endemic in a number of European countries and</w:t>
      </w:r>
      <w:r w:rsidRPr="00261D54">
        <w:rPr>
          <w:i/>
          <w:iCs/>
        </w:rPr>
        <w:t xml:space="preserve"> A.</w:t>
      </w:r>
      <w:r w:rsidR="00285826">
        <w:rPr>
          <w:i/>
          <w:iCs/>
        </w:rPr>
        <w:t> </w:t>
      </w:r>
      <w:proofErr w:type="spellStart"/>
      <w:r w:rsidRPr="00261D54">
        <w:rPr>
          <w:i/>
          <w:iCs/>
        </w:rPr>
        <w:t>chabaudi</w:t>
      </w:r>
      <w:proofErr w:type="spellEnd"/>
      <w:r w:rsidRPr="00261D54">
        <w:t xml:space="preserve"> has also been reported. A closed system does not allow for snail trade or the cryptic nature of snails which may enter and leave undetected within even very well-established facilities with certification of their premises and procedures.</w:t>
      </w:r>
    </w:p>
    <w:p w14:paraId="553A0F21" w14:textId="410E6EBB" w:rsidR="001D38F1" w:rsidRPr="00261D54" w:rsidRDefault="001D38F1" w:rsidP="00756C36">
      <w:r w:rsidRPr="00261D54">
        <w:t>Consequence assessment</w:t>
      </w:r>
      <w:r w:rsidR="00756C36" w:rsidRPr="00261D54">
        <w:t>:</w:t>
      </w:r>
    </w:p>
    <w:p w14:paraId="2F633D41" w14:textId="65896893" w:rsidR="001D38F1" w:rsidRPr="00261D54" w:rsidRDefault="001D38F1" w:rsidP="001D38F1">
      <w:pPr>
        <w:pStyle w:val="ListBullet"/>
        <w:numPr>
          <w:ilvl w:val="0"/>
          <w:numId w:val="1"/>
        </w:numPr>
      </w:pPr>
      <w:proofErr w:type="spellStart"/>
      <w:r w:rsidRPr="00261D54">
        <w:rPr>
          <w:i/>
          <w:iCs/>
        </w:rPr>
        <w:t>Angiostrongylus</w:t>
      </w:r>
      <w:proofErr w:type="spellEnd"/>
      <w:r w:rsidRPr="00261D54">
        <w:t xml:space="preserve"> spp. cause </w:t>
      </w:r>
      <w:proofErr w:type="spellStart"/>
      <w:r w:rsidRPr="00261D54">
        <w:t>angiostrongyl</w:t>
      </w:r>
      <w:r w:rsidR="00767281">
        <w:t>osis</w:t>
      </w:r>
      <w:proofErr w:type="spellEnd"/>
      <w:r w:rsidRPr="00261D54">
        <w:t xml:space="preserve"> in vertebrate animals, including humans, in the form of respiratory and cardiac disease, as well as eosinophilic meningitis, eosinophilic encephalitis and ocular </w:t>
      </w:r>
      <w:proofErr w:type="spellStart"/>
      <w:r w:rsidRPr="00261D54">
        <w:t>angiostrongyl</w:t>
      </w:r>
      <w:r w:rsidR="00767281">
        <w:t>osis</w:t>
      </w:r>
      <w:proofErr w:type="spellEnd"/>
      <w:r w:rsidRPr="00261D54">
        <w:t>.</w:t>
      </w:r>
    </w:p>
    <w:p w14:paraId="0D31BF68" w14:textId="77777777" w:rsidR="001D38F1" w:rsidRPr="00261D54" w:rsidRDefault="001D38F1" w:rsidP="001D38F1">
      <w:pPr>
        <w:pStyle w:val="ListBullet"/>
        <w:numPr>
          <w:ilvl w:val="0"/>
          <w:numId w:val="1"/>
        </w:numPr>
      </w:pPr>
      <w:r w:rsidRPr="00261D54">
        <w:rPr>
          <w:lang w:eastAsia="en-AU"/>
        </w:rPr>
        <w:t>The definitive (and accidental/paratenic) hosts become infected when they directly ingest the infected snail host. They can also become infected indirectly through ingestion or contact with items contaminated by L3 containing secretions shed from the infective intermediate host.</w:t>
      </w:r>
    </w:p>
    <w:p w14:paraId="4888B59F" w14:textId="6ABB2678" w:rsidR="001D38F1" w:rsidRPr="00261D54" w:rsidRDefault="001D38F1" w:rsidP="001D38F1">
      <w:pPr>
        <w:pStyle w:val="ListBullet"/>
        <w:numPr>
          <w:ilvl w:val="0"/>
          <w:numId w:val="1"/>
        </w:numPr>
        <w:rPr>
          <w:rFonts w:cs="Segoe UI"/>
          <w:lang w:eastAsia="en-AU"/>
        </w:rPr>
      </w:pPr>
      <w:r w:rsidRPr="00261D54">
        <w:t xml:space="preserve">In the UK in the 1990s, </w:t>
      </w:r>
      <w:r w:rsidRPr="00261D54">
        <w:rPr>
          <w:i/>
          <w:iCs/>
        </w:rPr>
        <w:t>A. vasorum</w:t>
      </w:r>
      <w:r w:rsidRPr="00261D54">
        <w:t xml:space="preserve"> was largely confined to dogs living </w:t>
      </w:r>
      <w:r w:rsidR="005251C6">
        <w:t xml:space="preserve">in </w:t>
      </w:r>
      <w:r w:rsidRPr="00261D54">
        <w:t xml:space="preserve">the south-east and south-west of England and south Wales, but from 2008, the disease has become more common and has been identified as far north as Scotland. This was not likely to be just a matter of movement of an infected definitive host (dogs), as </w:t>
      </w:r>
      <w:r w:rsidRPr="00261D54">
        <w:rPr>
          <w:i/>
          <w:iCs/>
        </w:rPr>
        <w:t>A. vasorum</w:t>
      </w:r>
      <w:r w:rsidRPr="00261D54">
        <w:t xml:space="preserve"> was also found in </w:t>
      </w:r>
      <w:r w:rsidR="006F743C" w:rsidRPr="006F743C">
        <w:rPr>
          <w:i/>
          <w:iCs/>
        </w:rPr>
        <w:t>C.</w:t>
      </w:r>
      <w:r w:rsidR="00B2379E">
        <w:rPr>
          <w:i/>
          <w:iCs/>
        </w:rPr>
        <w:t> </w:t>
      </w:r>
      <w:r w:rsidR="006F743C" w:rsidRPr="006F743C">
        <w:rPr>
          <w:i/>
          <w:iCs/>
        </w:rPr>
        <w:t>aspersum</w:t>
      </w:r>
      <w:r w:rsidRPr="00261D54">
        <w:t xml:space="preserve"> in Scotland. A similar scenario could unfold in Australia.</w:t>
      </w:r>
    </w:p>
    <w:p w14:paraId="3FAC817C" w14:textId="77777777" w:rsidR="001D38F1" w:rsidRPr="00261D54" w:rsidRDefault="001D38F1" w:rsidP="001D38F1">
      <w:pPr>
        <w:pStyle w:val="ListBullet"/>
        <w:numPr>
          <w:ilvl w:val="0"/>
          <w:numId w:val="1"/>
        </w:numPr>
        <w:rPr>
          <w:rFonts w:cs="Segoe UI"/>
          <w:lang w:eastAsia="en-AU"/>
        </w:rPr>
      </w:pPr>
      <w:r w:rsidRPr="00261D54">
        <w:rPr>
          <w:rFonts w:cs="Segoe UI"/>
          <w:lang w:eastAsia="en-AU"/>
        </w:rPr>
        <w:lastRenderedPageBreak/>
        <w:t xml:space="preserve">Adverse health outcomes may occur for Australian dogs, with significant flow on impacts to their owners, if the intermediate host (snail) is imported in large volumes over time, spreads widely, and is carrying exotic </w:t>
      </w:r>
      <w:proofErr w:type="spellStart"/>
      <w:r w:rsidRPr="00261D54">
        <w:rPr>
          <w:i/>
          <w:iCs/>
        </w:rPr>
        <w:t>Angiostrongylus</w:t>
      </w:r>
      <w:proofErr w:type="spellEnd"/>
      <w:r w:rsidRPr="00261D54">
        <w:t> spp.</w:t>
      </w:r>
    </w:p>
    <w:p w14:paraId="57F03B07" w14:textId="77777777" w:rsidR="001D38F1" w:rsidRPr="00261D54" w:rsidRDefault="001D38F1" w:rsidP="001D38F1">
      <w:pPr>
        <w:pStyle w:val="ListBullet"/>
        <w:numPr>
          <w:ilvl w:val="0"/>
          <w:numId w:val="1"/>
        </w:numPr>
        <w:rPr>
          <w:rFonts w:eastAsia="Calibri" w:cs="Times New Roman"/>
          <w:color w:val="000000"/>
          <w:lang w:eastAsia="en-AU"/>
        </w:rPr>
      </w:pPr>
      <w:r w:rsidRPr="00261D54">
        <w:rPr>
          <w:i/>
          <w:iCs/>
        </w:rPr>
        <w:t>A. </w:t>
      </w:r>
      <w:proofErr w:type="spellStart"/>
      <w:r w:rsidRPr="00261D54">
        <w:rPr>
          <w:i/>
          <w:iCs/>
        </w:rPr>
        <w:t>chabaudi</w:t>
      </w:r>
      <w:proofErr w:type="spellEnd"/>
      <w:r w:rsidRPr="00261D54">
        <w:t xml:space="preserve"> has not been detected in Australia. There is general uncertainty about the prevalence and potential impacts on domestic cats. It can cause cardio</w:t>
      </w:r>
      <w:r w:rsidRPr="00261D54">
        <w:noBreakHyphen/>
        <w:t xml:space="preserve">pulmonary disease in felids. Similarly to dogs, adverse health outcomes may eventuate in cats if the intermediate host (snail) is imported in large volumes over time and is carrying </w:t>
      </w:r>
      <w:r w:rsidRPr="00261D54">
        <w:rPr>
          <w:i/>
          <w:iCs/>
        </w:rPr>
        <w:t>A. </w:t>
      </w:r>
      <w:proofErr w:type="spellStart"/>
      <w:r w:rsidRPr="00261D54">
        <w:rPr>
          <w:i/>
          <w:iCs/>
        </w:rPr>
        <w:t>chibaudi</w:t>
      </w:r>
      <w:proofErr w:type="spellEnd"/>
      <w:r w:rsidRPr="00261D54">
        <w:rPr>
          <w:i/>
          <w:iCs/>
        </w:rPr>
        <w:t>.</w:t>
      </w:r>
    </w:p>
    <w:p w14:paraId="3615523C" w14:textId="3D66C947" w:rsidR="001D38F1" w:rsidRPr="00261D54" w:rsidRDefault="001D38F1" w:rsidP="001D38F1">
      <w:pPr>
        <w:pStyle w:val="ListBullet"/>
        <w:numPr>
          <w:ilvl w:val="0"/>
          <w:numId w:val="1"/>
        </w:numPr>
        <w:rPr>
          <w:rFonts w:cs="Segoe UI"/>
          <w:lang w:eastAsia="en-AU"/>
        </w:rPr>
      </w:pPr>
      <w:r w:rsidRPr="00261D54">
        <w:rPr>
          <w:lang w:eastAsia="en-AU"/>
        </w:rPr>
        <w:t xml:space="preserve">Treatment options for definitive hosts, and humans exist but are not always successful in preventing morbidity and mortality in the occasional cases of </w:t>
      </w:r>
      <w:proofErr w:type="spellStart"/>
      <w:r w:rsidR="00F15307">
        <w:rPr>
          <w:rStyle w:val="EndnoteTextChar"/>
        </w:rPr>
        <w:t>a</w:t>
      </w:r>
      <w:r w:rsidRPr="00F53B91">
        <w:rPr>
          <w:rStyle w:val="EndnoteTextChar"/>
        </w:rPr>
        <w:t>ngiostrongylus</w:t>
      </w:r>
      <w:proofErr w:type="spellEnd"/>
      <w:r w:rsidRPr="00261D54">
        <w:rPr>
          <w:lang w:eastAsia="en-AU"/>
        </w:rPr>
        <w:t xml:space="preserve"> reported in Australia due to endemic</w:t>
      </w:r>
      <w:r w:rsidRPr="00261D54">
        <w:rPr>
          <w:i/>
          <w:iCs/>
        </w:rPr>
        <w:t xml:space="preserve"> </w:t>
      </w:r>
      <w:proofErr w:type="spellStart"/>
      <w:r w:rsidRPr="00261D54">
        <w:rPr>
          <w:i/>
          <w:iCs/>
        </w:rPr>
        <w:t>Angiostrongylus</w:t>
      </w:r>
      <w:proofErr w:type="spellEnd"/>
      <w:r w:rsidRPr="00261D54">
        <w:t> spp.</w:t>
      </w:r>
    </w:p>
    <w:p w14:paraId="6B00A7B4" w14:textId="4A836466" w:rsidR="001D38F1" w:rsidRPr="00261D54" w:rsidRDefault="001D38F1" w:rsidP="001D38F1">
      <w:pPr>
        <w:rPr>
          <w:rFonts w:cstheme="minorHAnsi"/>
        </w:rPr>
      </w:pPr>
      <w:r w:rsidRPr="00261D54">
        <w:rPr>
          <w:rFonts w:cstheme="minorHAnsi"/>
        </w:rPr>
        <w:t>Based on this information, the likely consequences of establishment and/or spread of</w:t>
      </w:r>
      <w:r w:rsidRPr="00261D54">
        <w:rPr>
          <w:rFonts w:cstheme="minorHAnsi"/>
          <w:i/>
        </w:rPr>
        <w:t xml:space="preserve"> </w:t>
      </w:r>
      <w:proofErr w:type="spellStart"/>
      <w:r w:rsidRPr="00261D54">
        <w:rPr>
          <w:rFonts w:cstheme="minorHAnsi"/>
          <w:i/>
        </w:rPr>
        <w:t>Angiostrongylus</w:t>
      </w:r>
      <w:proofErr w:type="spellEnd"/>
      <w:r w:rsidRPr="00261D54">
        <w:rPr>
          <w:rFonts w:cstheme="minorHAnsi"/>
        </w:rPr>
        <w:t xml:space="preserve"> spp. associated with the importation of </w:t>
      </w:r>
      <w:r w:rsidR="006F743C" w:rsidRPr="006F743C">
        <w:rPr>
          <w:rFonts w:cstheme="minorHAnsi"/>
          <w:i/>
        </w:rPr>
        <w:t>C.</w:t>
      </w:r>
      <w:r w:rsidR="00F53B91">
        <w:rPr>
          <w:rFonts w:cstheme="minorHAnsi"/>
          <w:i/>
        </w:rPr>
        <w:t> </w:t>
      </w:r>
      <w:r w:rsidR="006F743C" w:rsidRPr="006F743C">
        <w:rPr>
          <w:rFonts w:cstheme="minorHAnsi"/>
          <w:i/>
        </w:rPr>
        <w:t>aspersum</w:t>
      </w:r>
      <w:r w:rsidRPr="00261D54">
        <w:rPr>
          <w:rFonts w:cstheme="minorHAnsi"/>
        </w:rPr>
        <w:t xml:space="preserve"> was estimated to be low.</w:t>
      </w:r>
    </w:p>
    <w:p w14:paraId="6119E4DA" w14:textId="34E7C413" w:rsidR="000C7968" w:rsidRPr="00261D54" w:rsidRDefault="000C7968" w:rsidP="00447BF4">
      <w:pPr>
        <w:pStyle w:val="Heading5"/>
      </w:pPr>
      <w:r w:rsidRPr="00261D54">
        <w:t>Conclusions</w:t>
      </w:r>
    </w:p>
    <w:p w14:paraId="7C8D4E12" w14:textId="7D33E6D1" w:rsidR="001D38F1" w:rsidRPr="00261D54" w:rsidRDefault="001D38F1" w:rsidP="001D38F1">
      <w:r w:rsidRPr="00261D54">
        <w:t xml:space="preserve">Based on the preceding information, the likelihood of entry of </w:t>
      </w:r>
      <w:proofErr w:type="spellStart"/>
      <w:r w:rsidRPr="00261D54">
        <w:rPr>
          <w:i/>
          <w:iCs/>
        </w:rPr>
        <w:t>Angiostrongylus</w:t>
      </w:r>
      <w:proofErr w:type="spellEnd"/>
      <w:r w:rsidRPr="00261D54">
        <w:t xml:space="preserve"> spp. associated with imports of </w:t>
      </w:r>
      <w:r w:rsidR="006F743C" w:rsidRPr="006F743C">
        <w:rPr>
          <w:rFonts w:cstheme="minorHAnsi"/>
          <w:i/>
          <w:iCs/>
        </w:rPr>
        <w:t>C.</w:t>
      </w:r>
      <w:r w:rsidR="00215D00">
        <w:rPr>
          <w:rFonts w:cstheme="minorHAnsi"/>
          <w:i/>
          <w:iCs/>
        </w:rPr>
        <w:t> </w:t>
      </w:r>
      <w:r w:rsidR="006F743C" w:rsidRPr="006F743C">
        <w:rPr>
          <w:rFonts w:cstheme="minorHAnsi"/>
          <w:i/>
          <w:iCs/>
        </w:rPr>
        <w:t>aspersum</w:t>
      </w:r>
      <w:r w:rsidRPr="00261D54">
        <w:t xml:space="preserve"> sourced from commercial, government certified snail farms is considered to be moderate </w:t>
      </w:r>
      <w:r w:rsidRPr="00261D54">
        <w:rPr>
          <w:vanish/>
        </w:rPr>
        <w:t xml:space="preserve">and </w:t>
      </w:r>
      <w:r w:rsidRPr="00261D54">
        <w:t xml:space="preserve">the likely consequences of establishment and/or spread of </w:t>
      </w:r>
      <w:proofErr w:type="spellStart"/>
      <w:r w:rsidRPr="00261D54">
        <w:rPr>
          <w:i/>
          <w:iCs/>
        </w:rPr>
        <w:t>Angiostrongylus</w:t>
      </w:r>
      <w:proofErr w:type="spellEnd"/>
      <w:r w:rsidRPr="00261D54">
        <w:rPr>
          <w:i/>
          <w:iCs/>
        </w:rPr>
        <w:t> </w:t>
      </w:r>
      <w:r w:rsidRPr="00261D54">
        <w:t xml:space="preserve">spp. is considered low. </w:t>
      </w:r>
      <w:r w:rsidR="00813734" w:rsidRPr="00261D54">
        <w:t xml:space="preserve">Using </w:t>
      </w:r>
      <w:r w:rsidR="00813734" w:rsidRPr="00261D54">
        <w:fldChar w:fldCharType="begin"/>
      </w:r>
      <w:r w:rsidR="00813734" w:rsidRPr="00261D54">
        <w:instrText xml:space="preserve"> REF _Ref170887157 \h </w:instrText>
      </w:r>
      <w:r w:rsidR="00261D54">
        <w:instrText xml:space="preserve"> \* MERGEFORMAT </w:instrText>
      </w:r>
      <w:r w:rsidR="00813734" w:rsidRPr="00261D54">
        <w:fldChar w:fldCharType="separate"/>
      </w:r>
      <w:r w:rsidR="008A6235" w:rsidRPr="00261D54">
        <w:t xml:space="preserve">Table </w:t>
      </w:r>
      <w:r w:rsidR="008A6235">
        <w:rPr>
          <w:noProof/>
        </w:rPr>
        <w:t>3</w:t>
      </w:r>
      <w:r w:rsidR="00813734" w:rsidRPr="00261D54">
        <w:fldChar w:fldCharType="end"/>
      </w:r>
      <w:r w:rsidR="00813734" w:rsidRPr="00261D54">
        <w:t>,</w:t>
      </w:r>
      <w:r w:rsidRPr="00261D54">
        <w:t xml:space="preserve"> the likelihood of entry and exposure (moderate) was combined with the likely consequences of establishment and/or spread (low), which resulted in a risk estimation for </w:t>
      </w:r>
      <w:proofErr w:type="spellStart"/>
      <w:r w:rsidRPr="00261D54">
        <w:rPr>
          <w:i/>
          <w:iCs/>
        </w:rPr>
        <w:t>Angiostrongylus</w:t>
      </w:r>
      <w:proofErr w:type="spellEnd"/>
      <w:r w:rsidRPr="00261D54">
        <w:t> spp.</w:t>
      </w:r>
      <w:r w:rsidRPr="00261D54">
        <w:rPr>
          <w:i/>
          <w:iCs/>
        </w:rPr>
        <w:t xml:space="preserve"> (A.</w:t>
      </w:r>
      <w:r w:rsidR="00215D00">
        <w:rPr>
          <w:i/>
          <w:iCs/>
        </w:rPr>
        <w:t> </w:t>
      </w:r>
      <w:r w:rsidRPr="00261D54">
        <w:rPr>
          <w:i/>
          <w:iCs/>
        </w:rPr>
        <w:t>vasorum, A.</w:t>
      </w:r>
      <w:r w:rsidR="00215D00">
        <w:rPr>
          <w:i/>
          <w:iCs/>
        </w:rPr>
        <w:t> </w:t>
      </w:r>
      <w:proofErr w:type="spellStart"/>
      <w:r w:rsidRPr="00261D54">
        <w:rPr>
          <w:i/>
          <w:iCs/>
        </w:rPr>
        <w:t>chibaudi</w:t>
      </w:r>
      <w:proofErr w:type="spellEnd"/>
      <w:r w:rsidRPr="00261D54">
        <w:rPr>
          <w:i/>
          <w:iCs/>
        </w:rPr>
        <w:t>)</w:t>
      </w:r>
      <w:r w:rsidRPr="00261D54">
        <w:rPr>
          <w:rFonts w:cstheme="minorHAnsi"/>
        </w:rPr>
        <w:t xml:space="preserve"> </w:t>
      </w:r>
      <w:r w:rsidRPr="00261D54">
        <w:t>of low risk.</w:t>
      </w:r>
    </w:p>
    <w:p w14:paraId="53F8FC14" w14:textId="42384867" w:rsidR="001D38F1" w:rsidRPr="00F93D91" w:rsidRDefault="001D38F1" w:rsidP="001D38F1">
      <w:pPr>
        <w:rPr>
          <w:lang w:eastAsia="en-AU"/>
        </w:rPr>
      </w:pPr>
      <w:r w:rsidRPr="00261D54">
        <w:rPr>
          <w:lang w:eastAsia="en-AU"/>
        </w:rPr>
        <w:t xml:space="preserve">As the overall risk of </w:t>
      </w:r>
      <w:proofErr w:type="spellStart"/>
      <w:r w:rsidRPr="00261D54">
        <w:rPr>
          <w:i/>
          <w:iCs/>
          <w:lang w:eastAsia="en-AU"/>
        </w:rPr>
        <w:t>Angiostrongylus</w:t>
      </w:r>
      <w:proofErr w:type="spellEnd"/>
      <w:r w:rsidRPr="00261D54">
        <w:rPr>
          <w:i/>
          <w:iCs/>
          <w:lang w:eastAsia="en-AU"/>
        </w:rPr>
        <w:t> </w:t>
      </w:r>
      <w:r w:rsidRPr="00261D54">
        <w:rPr>
          <w:lang w:eastAsia="en-AU"/>
        </w:rPr>
        <w:t xml:space="preserve">spp. associated with the importation of </w:t>
      </w:r>
      <w:r w:rsidR="006F743C" w:rsidRPr="006F743C">
        <w:rPr>
          <w:i/>
          <w:iCs/>
          <w:lang w:eastAsia="en-AU"/>
        </w:rPr>
        <w:t>C.</w:t>
      </w:r>
      <w:r w:rsidR="006D1311">
        <w:rPr>
          <w:i/>
          <w:iCs/>
          <w:lang w:eastAsia="en-AU"/>
        </w:rPr>
        <w:t> </w:t>
      </w:r>
      <w:r w:rsidR="006F743C" w:rsidRPr="006F743C">
        <w:rPr>
          <w:i/>
          <w:iCs/>
          <w:lang w:eastAsia="en-AU"/>
        </w:rPr>
        <w:t>aspersum</w:t>
      </w:r>
      <w:r w:rsidRPr="00261D54">
        <w:t xml:space="preserve"> from commercial government certified snail farms that produce snails for human consumption</w:t>
      </w:r>
      <w:r w:rsidRPr="00261D54">
        <w:rPr>
          <w:lang w:eastAsia="en-AU"/>
        </w:rPr>
        <w:t xml:space="preserve"> is</w:t>
      </w:r>
      <w:r w:rsidRPr="00B64548">
        <w:rPr>
          <w:lang w:eastAsia="en-AU"/>
        </w:rPr>
        <w:t xml:space="preserve"> </w:t>
      </w:r>
      <w:r w:rsidRPr="00261D54">
        <w:rPr>
          <w:lang w:eastAsia="en-AU"/>
        </w:rPr>
        <w:t xml:space="preserve">low and therefore does not achieve Australia’s ALOP with respect to animal biosecurity risks, additional biosecurity measures for </w:t>
      </w:r>
      <w:proofErr w:type="spellStart"/>
      <w:r w:rsidRPr="00261D54">
        <w:rPr>
          <w:i/>
          <w:iCs/>
          <w:lang w:eastAsia="en-AU"/>
        </w:rPr>
        <w:t>Angiostrongylus</w:t>
      </w:r>
      <w:proofErr w:type="spellEnd"/>
      <w:r w:rsidRPr="00261D54">
        <w:rPr>
          <w:i/>
          <w:iCs/>
          <w:lang w:eastAsia="en-AU"/>
        </w:rPr>
        <w:t> </w:t>
      </w:r>
      <w:r w:rsidRPr="00261D54">
        <w:rPr>
          <w:lang w:eastAsia="en-AU"/>
        </w:rPr>
        <w:t xml:space="preserve">spp. are </w:t>
      </w:r>
      <w:r w:rsidRPr="00F93D91">
        <w:rPr>
          <w:lang w:eastAsia="en-AU"/>
        </w:rPr>
        <w:t>required.</w:t>
      </w:r>
    </w:p>
    <w:p w14:paraId="3AEF11CE" w14:textId="5D68E370" w:rsidR="00756C36" w:rsidRPr="00F93D91" w:rsidRDefault="00754B07" w:rsidP="00447BF4">
      <w:pPr>
        <w:pStyle w:val="Heading4"/>
      </w:pPr>
      <w:r w:rsidRPr="00F93D91">
        <w:t>Risk management measures</w:t>
      </w:r>
    </w:p>
    <w:p w14:paraId="54A4B8D3" w14:textId="5D316FBE" w:rsidR="001D38F1" w:rsidRDefault="00CF14E2" w:rsidP="001D38F1">
      <w:pPr>
        <w:rPr>
          <w:lang w:eastAsia="en-AU"/>
        </w:rPr>
      </w:pPr>
      <w:r w:rsidRPr="00F93D91">
        <w:rPr>
          <w:b/>
          <w:bCs/>
        </w:rPr>
        <w:t>Importation of adult snails</w:t>
      </w:r>
      <w:r w:rsidRPr="00F93D91">
        <w:t>: f</w:t>
      </w:r>
      <w:r w:rsidR="001D38F1" w:rsidRPr="00F93D91">
        <w:t xml:space="preserve">or the risk of </w:t>
      </w:r>
      <w:proofErr w:type="spellStart"/>
      <w:r w:rsidR="001D38F1" w:rsidRPr="00F93D91">
        <w:rPr>
          <w:i/>
          <w:lang w:eastAsia="en-AU"/>
        </w:rPr>
        <w:t>Angiostrongylus</w:t>
      </w:r>
      <w:proofErr w:type="spellEnd"/>
      <w:r w:rsidR="001D38F1" w:rsidRPr="00261D54">
        <w:rPr>
          <w:lang w:eastAsia="en-AU"/>
        </w:rPr>
        <w:t> spp.</w:t>
      </w:r>
      <w:r w:rsidR="001D38F1" w:rsidRPr="00261D54">
        <w:t xml:space="preserve"> associated with the importation of live</w:t>
      </w:r>
      <w:r w:rsidR="00C52315">
        <w:t xml:space="preserve"> adult</w:t>
      </w:r>
      <w:r w:rsidR="001D38F1" w:rsidRPr="00261D54">
        <w:t xml:space="preserve"> garden snails (</w:t>
      </w:r>
      <w:r w:rsidR="006F743C" w:rsidRPr="006F743C">
        <w:rPr>
          <w:i/>
          <w:iCs/>
        </w:rPr>
        <w:t>C.</w:t>
      </w:r>
      <w:r w:rsidR="00B35772">
        <w:rPr>
          <w:i/>
          <w:iCs/>
        </w:rPr>
        <w:t> </w:t>
      </w:r>
      <w:r w:rsidR="006F743C" w:rsidRPr="006F743C">
        <w:rPr>
          <w:i/>
          <w:iCs/>
        </w:rPr>
        <w:t>aspersum</w:t>
      </w:r>
      <w:r w:rsidR="001D38F1" w:rsidRPr="00261D54">
        <w:rPr>
          <w:i/>
          <w:iCs/>
        </w:rPr>
        <w:t>)</w:t>
      </w:r>
      <w:r w:rsidR="001D38F1" w:rsidRPr="00261D54">
        <w:t xml:space="preserve">, to achieve Australia’s ALOP, the snails must be imported </w:t>
      </w:r>
      <w:r w:rsidR="001D38F1" w:rsidRPr="00261D54">
        <w:rPr>
          <w:lang w:eastAsia="en-AU"/>
        </w:rPr>
        <w:t xml:space="preserve">into an </w:t>
      </w:r>
      <w:r w:rsidR="00FA6B55">
        <w:rPr>
          <w:lang w:eastAsia="en-AU"/>
        </w:rPr>
        <w:t>Approved Arrangement</w:t>
      </w:r>
      <w:r w:rsidR="001D38F1" w:rsidRPr="00261D54">
        <w:rPr>
          <w:lang w:eastAsia="en-AU"/>
        </w:rPr>
        <w:t xml:space="preserve"> site, where they </w:t>
      </w:r>
      <w:r w:rsidR="000056AE">
        <w:rPr>
          <w:lang w:eastAsia="en-AU"/>
        </w:rPr>
        <w:t xml:space="preserve">will be </w:t>
      </w:r>
      <w:r w:rsidR="001D38F1" w:rsidRPr="00261D54">
        <w:rPr>
          <w:lang w:eastAsia="en-AU"/>
        </w:rPr>
        <w:t xml:space="preserve">reared in isolation from other snails and the definitive host, thus breaking the lifecycle of the nematode. The next generation of </w:t>
      </w:r>
      <w:r w:rsidR="006F743C" w:rsidRPr="006F743C">
        <w:rPr>
          <w:i/>
          <w:lang w:eastAsia="en-AU"/>
        </w:rPr>
        <w:t>C.</w:t>
      </w:r>
      <w:r w:rsidR="00F5414A">
        <w:rPr>
          <w:i/>
          <w:lang w:eastAsia="en-AU"/>
        </w:rPr>
        <w:t> </w:t>
      </w:r>
      <w:r w:rsidR="006F743C" w:rsidRPr="006F743C">
        <w:rPr>
          <w:i/>
          <w:lang w:eastAsia="en-AU"/>
        </w:rPr>
        <w:t>aspersum</w:t>
      </w:r>
      <w:r w:rsidR="001D38F1" w:rsidRPr="00261D54">
        <w:rPr>
          <w:lang w:eastAsia="en-AU"/>
        </w:rPr>
        <w:t xml:space="preserve"> would be free of </w:t>
      </w:r>
      <w:proofErr w:type="spellStart"/>
      <w:r w:rsidR="001D38F1" w:rsidRPr="00261D54">
        <w:rPr>
          <w:i/>
          <w:lang w:eastAsia="en-AU"/>
        </w:rPr>
        <w:t>Angiostrongylus</w:t>
      </w:r>
      <w:proofErr w:type="spellEnd"/>
      <w:r w:rsidR="001D38F1" w:rsidRPr="00261D54">
        <w:rPr>
          <w:lang w:eastAsia="en-AU"/>
        </w:rPr>
        <w:t xml:space="preserve"> spp. and </w:t>
      </w:r>
      <w:r w:rsidR="000056AE">
        <w:rPr>
          <w:lang w:eastAsia="en-AU"/>
        </w:rPr>
        <w:t xml:space="preserve">would be </w:t>
      </w:r>
      <w:r w:rsidR="001D38F1" w:rsidRPr="00261D54">
        <w:rPr>
          <w:lang w:eastAsia="en-AU"/>
        </w:rPr>
        <w:t xml:space="preserve">eligible for release from the </w:t>
      </w:r>
      <w:r w:rsidR="00FA6B55">
        <w:rPr>
          <w:lang w:eastAsia="en-AU"/>
        </w:rPr>
        <w:t>Approved Arrangement</w:t>
      </w:r>
      <w:r w:rsidR="00BF00BE">
        <w:rPr>
          <w:lang w:eastAsia="en-AU"/>
        </w:rPr>
        <w:t xml:space="preserve"> site</w:t>
      </w:r>
      <w:r w:rsidR="001D38F1" w:rsidRPr="00261D54">
        <w:rPr>
          <w:lang w:eastAsia="en-AU"/>
        </w:rPr>
        <w:t>.</w:t>
      </w:r>
    </w:p>
    <w:p w14:paraId="1B1D8C90" w14:textId="08A747B5" w:rsidR="009E4A09" w:rsidRPr="00261D54" w:rsidRDefault="00CF14E2" w:rsidP="001D38F1">
      <w:pPr>
        <w:rPr>
          <w:lang w:eastAsia="en-AU"/>
        </w:rPr>
      </w:pPr>
      <w:r w:rsidRPr="00CF14E2">
        <w:rPr>
          <w:b/>
          <w:bCs/>
          <w:lang w:eastAsia="en-AU"/>
        </w:rPr>
        <w:t xml:space="preserve">Importation of </w:t>
      </w:r>
      <w:r w:rsidR="007E297D">
        <w:rPr>
          <w:b/>
          <w:bCs/>
          <w:lang w:eastAsia="en-AU"/>
        </w:rPr>
        <w:t>hatchling snail</w:t>
      </w:r>
      <w:r w:rsidRPr="00CF14E2">
        <w:rPr>
          <w:b/>
          <w:bCs/>
          <w:lang w:eastAsia="en-AU"/>
        </w:rPr>
        <w:t>s</w:t>
      </w:r>
      <w:r>
        <w:rPr>
          <w:lang w:eastAsia="en-AU"/>
        </w:rPr>
        <w:t xml:space="preserve">: these </w:t>
      </w:r>
      <w:r w:rsidRPr="00CF14E2">
        <w:rPr>
          <w:lang w:eastAsia="en-AU"/>
        </w:rPr>
        <w:t>are hatchlings less than 10 days old that have not been released from the hatching environment and have not been exposed to plant substrate.</w:t>
      </w:r>
      <w:r w:rsidR="0081154C">
        <w:rPr>
          <w:lang w:eastAsia="en-AU"/>
        </w:rPr>
        <w:t xml:space="preserve"> </w:t>
      </w:r>
      <w:r w:rsidR="000F4C31">
        <w:rPr>
          <w:lang w:eastAsia="en-AU"/>
        </w:rPr>
        <w:t xml:space="preserve">As these </w:t>
      </w:r>
      <w:r w:rsidR="007E297D">
        <w:rPr>
          <w:lang w:eastAsia="en-AU"/>
        </w:rPr>
        <w:t>hatchling snail</w:t>
      </w:r>
      <w:r w:rsidR="000F4C31">
        <w:rPr>
          <w:lang w:eastAsia="en-AU"/>
        </w:rPr>
        <w:t xml:space="preserve">s have also not been exposed to the definitive hosts for </w:t>
      </w:r>
      <w:proofErr w:type="spellStart"/>
      <w:r w:rsidR="000F4C31" w:rsidRPr="000F4C31">
        <w:rPr>
          <w:i/>
          <w:iCs/>
          <w:lang w:eastAsia="en-AU"/>
        </w:rPr>
        <w:t>Angiostrongylus</w:t>
      </w:r>
      <w:proofErr w:type="spellEnd"/>
      <w:r w:rsidR="000F4C31" w:rsidRPr="000F4C31">
        <w:rPr>
          <w:lang w:eastAsia="en-AU"/>
        </w:rPr>
        <w:t xml:space="preserve"> spp.</w:t>
      </w:r>
      <w:r w:rsidR="008278E9">
        <w:rPr>
          <w:lang w:eastAsia="en-AU"/>
        </w:rPr>
        <w:t xml:space="preserve">, </w:t>
      </w:r>
      <w:r w:rsidR="002C528F">
        <w:rPr>
          <w:lang w:eastAsia="en-AU"/>
        </w:rPr>
        <w:t xml:space="preserve">the risk </w:t>
      </w:r>
      <w:r w:rsidR="008D4DB6">
        <w:rPr>
          <w:lang w:eastAsia="en-AU"/>
        </w:rPr>
        <w:t xml:space="preserve">for </w:t>
      </w:r>
      <w:r w:rsidR="007E297D">
        <w:rPr>
          <w:lang w:eastAsia="en-AU"/>
        </w:rPr>
        <w:t>hatchling snail</w:t>
      </w:r>
      <w:r w:rsidR="008D4DB6">
        <w:rPr>
          <w:lang w:eastAsia="en-AU"/>
        </w:rPr>
        <w:t>s will achieve Australia’s ALOP.</w:t>
      </w:r>
      <w:r w:rsidR="008278E9">
        <w:rPr>
          <w:lang w:eastAsia="en-AU"/>
        </w:rPr>
        <w:t xml:space="preserve"> </w:t>
      </w:r>
    </w:p>
    <w:p w14:paraId="4E5356DC" w14:textId="77777777" w:rsidR="001D38F1" w:rsidRPr="00261D54" w:rsidRDefault="001D38F1" w:rsidP="00754B07">
      <w:pPr>
        <w:pStyle w:val="Heading3"/>
        <w:spacing w:before="120" w:after="240"/>
      </w:pPr>
      <w:bookmarkStart w:id="66" w:name="_Toc170833842"/>
      <w:bookmarkStart w:id="67" w:name="_Toc209421980"/>
      <w:proofErr w:type="spellStart"/>
      <w:r w:rsidRPr="00261D54">
        <w:rPr>
          <w:i/>
          <w:iCs/>
        </w:rPr>
        <w:lastRenderedPageBreak/>
        <w:t>Brachylaima</w:t>
      </w:r>
      <w:proofErr w:type="spellEnd"/>
      <w:r w:rsidRPr="00261D54">
        <w:t> spp.</w:t>
      </w:r>
      <w:bookmarkEnd w:id="66"/>
      <w:bookmarkEnd w:id="67"/>
    </w:p>
    <w:p w14:paraId="73F6B89B" w14:textId="77777777" w:rsidR="00084CEE" w:rsidRPr="00261D54" w:rsidRDefault="00084CEE" w:rsidP="00447BF4">
      <w:pPr>
        <w:pStyle w:val="Heading4"/>
      </w:pPr>
      <w:r w:rsidRPr="00261D54">
        <w:t>Background</w:t>
      </w:r>
    </w:p>
    <w:p w14:paraId="790EEE82" w14:textId="76E7B038" w:rsidR="001D38F1" w:rsidRPr="00261D54" w:rsidRDefault="001D38F1" w:rsidP="00754B07">
      <w:pPr>
        <w:keepNext/>
        <w:keepLines/>
        <w:rPr>
          <w:i/>
          <w:color w:val="000000"/>
          <w:shd w:val="clear" w:color="auto" w:fill="FFFFFF"/>
        </w:rPr>
      </w:pPr>
      <w:proofErr w:type="spellStart"/>
      <w:r w:rsidRPr="00261D54">
        <w:rPr>
          <w:i/>
          <w:iCs/>
        </w:rPr>
        <w:t>Brachylaima</w:t>
      </w:r>
      <w:proofErr w:type="spellEnd"/>
      <w:r w:rsidRPr="00261D54">
        <w:t xml:space="preserve"> spp. are parasitic trematodes that have 2 intermediate hosts (snails) and a definitive host (vertebrate). There are </w:t>
      </w:r>
      <w:r w:rsidR="00EC225C">
        <w:t>four</w:t>
      </w:r>
      <w:r w:rsidRPr="00261D54">
        <w:t xml:space="preserve"> species of </w:t>
      </w:r>
      <w:proofErr w:type="spellStart"/>
      <w:r w:rsidRPr="00261D54">
        <w:rPr>
          <w:i/>
          <w:iCs/>
        </w:rPr>
        <w:t>Brachylaima</w:t>
      </w:r>
      <w:proofErr w:type="spellEnd"/>
      <w:r w:rsidRPr="00261D54">
        <w:t xml:space="preserve"> (</w:t>
      </w:r>
      <w:r w:rsidRPr="00261D54">
        <w:rPr>
          <w:i/>
          <w:iCs/>
        </w:rPr>
        <w:t>B. </w:t>
      </w:r>
      <w:proofErr w:type="spellStart"/>
      <w:r w:rsidRPr="00261D54">
        <w:rPr>
          <w:i/>
          <w:iCs/>
        </w:rPr>
        <w:t>aspersae</w:t>
      </w:r>
      <w:proofErr w:type="spellEnd"/>
      <w:r w:rsidRPr="00261D54">
        <w:rPr>
          <w:i/>
          <w:iCs/>
        </w:rPr>
        <w:t>, B. </w:t>
      </w:r>
      <w:proofErr w:type="spellStart"/>
      <w:r w:rsidRPr="00261D54">
        <w:rPr>
          <w:i/>
          <w:iCs/>
        </w:rPr>
        <w:t>cribbi</w:t>
      </w:r>
      <w:proofErr w:type="spellEnd"/>
      <w:r w:rsidRPr="00261D54">
        <w:rPr>
          <w:i/>
          <w:iCs/>
        </w:rPr>
        <w:t>, B. </w:t>
      </w:r>
      <w:proofErr w:type="spellStart"/>
      <w:r w:rsidRPr="00261D54">
        <w:rPr>
          <w:i/>
          <w:iCs/>
        </w:rPr>
        <w:t>mascomai</w:t>
      </w:r>
      <w:proofErr w:type="spellEnd"/>
      <w:r w:rsidRPr="00261D54">
        <w:t xml:space="preserve"> and </w:t>
      </w:r>
      <w:r w:rsidRPr="00261D54">
        <w:rPr>
          <w:i/>
          <w:iCs/>
        </w:rPr>
        <w:t>B. </w:t>
      </w:r>
      <w:proofErr w:type="spellStart"/>
      <w:r w:rsidRPr="00261D54">
        <w:rPr>
          <w:i/>
          <w:iCs/>
        </w:rPr>
        <w:t>llobregatensis</w:t>
      </w:r>
      <w:proofErr w:type="spellEnd"/>
      <w:r w:rsidRPr="00261D54">
        <w:t xml:space="preserve">) that have been recorded using </w:t>
      </w:r>
      <w:r w:rsidR="006F743C" w:rsidRPr="006F743C">
        <w:rPr>
          <w:i/>
          <w:iCs/>
        </w:rPr>
        <w:t>C.</w:t>
      </w:r>
      <w:r w:rsidR="004175AB">
        <w:rPr>
          <w:i/>
          <w:iCs/>
        </w:rPr>
        <w:t> </w:t>
      </w:r>
      <w:r w:rsidR="006F743C" w:rsidRPr="006F743C">
        <w:rPr>
          <w:i/>
          <w:iCs/>
        </w:rPr>
        <w:t>aspersum</w:t>
      </w:r>
      <w:r w:rsidRPr="00261D54">
        <w:t xml:space="preserve"> as an intermediate host</w:t>
      </w:r>
      <w:r w:rsidRPr="00261D54">
        <w:rPr>
          <w:i/>
          <w:iCs/>
        </w:rPr>
        <w:t xml:space="preserve">. </w:t>
      </w:r>
      <w:proofErr w:type="spellStart"/>
      <w:r w:rsidRPr="004175AB">
        <w:rPr>
          <w:rStyle w:val="Emphasis"/>
        </w:rPr>
        <w:t>Brachylaima</w:t>
      </w:r>
      <w:proofErr w:type="spellEnd"/>
      <w:r w:rsidRPr="00261D54">
        <w:rPr>
          <w:color w:val="000000"/>
          <w:shd w:val="clear" w:color="auto" w:fill="FFFFFF"/>
        </w:rPr>
        <w:t xml:space="preserve"> spp. are common in field populations of </w:t>
      </w:r>
      <w:r w:rsidR="006F743C" w:rsidRPr="006F743C">
        <w:rPr>
          <w:i/>
          <w:color w:val="000000"/>
          <w:shd w:val="clear" w:color="auto" w:fill="FFFFFF"/>
        </w:rPr>
        <w:t>C.</w:t>
      </w:r>
      <w:r w:rsidR="004175AB">
        <w:rPr>
          <w:i/>
          <w:color w:val="000000"/>
          <w:shd w:val="clear" w:color="auto" w:fill="FFFFFF"/>
        </w:rPr>
        <w:t> </w:t>
      </w:r>
      <w:r w:rsidR="006F743C" w:rsidRPr="006F743C">
        <w:rPr>
          <w:i/>
          <w:color w:val="000000"/>
          <w:shd w:val="clear" w:color="auto" w:fill="FFFFFF"/>
        </w:rPr>
        <w:t>aspersum</w:t>
      </w:r>
      <w:r w:rsidRPr="00261D54">
        <w:rPr>
          <w:color w:val="000000"/>
          <w:shd w:val="clear" w:color="auto" w:fill="FFFFFF"/>
        </w:rPr>
        <w:t xml:space="preserve"> </w:t>
      </w:r>
      <w:r w:rsidRPr="00261D54">
        <w:rPr>
          <w:i/>
          <w:color w:val="000000"/>
          <w:shd w:val="clear" w:color="auto" w:fill="FFFFFF"/>
        </w:rPr>
        <w:fldChar w:fldCharType="begin">
          <w:fldData xml:space="preserve">PEVuZE5vdGU+PENpdGU+PEF1dGhvcj5HZXJhcmQ8L0F1dGhvcj48WWVhcj4yMDIwPC9ZZWFyPjxS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</w:fldData>
        </w:fldChar>
      </w:r>
      <w:r w:rsidRPr="00261D54">
        <w:rPr>
          <w:color w:val="000000"/>
          <w:shd w:val="clear" w:color="auto" w:fill="FFFFFF"/>
        </w:rPr>
        <w:instrText xml:space="preserve"> ADDIN EN.CITE </w:instrText>
      </w:r>
      <w:r w:rsidRPr="00261D54">
        <w:rPr>
          <w:i/>
          <w:color w:val="000000"/>
          <w:shd w:val="clear" w:color="auto" w:fill="FFFFFF"/>
        </w:rPr>
        <w:fldChar w:fldCharType="begin">
          <w:fldData xml:space="preserve">PEVuZE5vdGU+PENpdGU+PEF1dGhvcj5HZXJhcmQ8L0F1dGhvcj48WWVhcj4yMDIwPC9ZZWFyPjxS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</w:fldData>
        </w:fldChar>
      </w:r>
      <w:r w:rsidRPr="00261D54">
        <w:rPr>
          <w:color w:val="000000"/>
          <w:shd w:val="clear" w:color="auto" w:fill="FFFFFF"/>
        </w:rPr>
        <w:instrText xml:space="preserve"> ADDIN EN.CITE.DATA </w:instrText>
      </w:r>
      <w:r w:rsidRPr="00261D54">
        <w:rPr>
          <w:i/>
          <w:color w:val="000000"/>
          <w:shd w:val="clear" w:color="auto" w:fill="FFFFFF"/>
        </w:rPr>
      </w:r>
      <w:r w:rsidRPr="00261D54">
        <w:rPr>
          <w:i/>
          <w:color w:val="000000"/>
          <w:shd w:val="clear" w:color="auto" w:fill="FFFFFF"/>
        </w:rPr>
        <w:fldChar w:fldCharType="end"/>
      </w:r>
      <w:r w:rsidRPr="00261D54">
        <w:rPr>
          <w:i/>
          <w:color w:val="000000"/>
          <w:shd w:val="clear" w:color="auto" w:fill="FFFFFF"/>
        </w:rPr>
      </w:r>
      <w:r w:rsidRPr="00261D54">
        <w:rPr>
          <w:i/>
          <w:color w:val="000000"/>
          <w:shd w:val="clear" w:color="auto" w:fill="FFFFFF"/>
        </w:rPr>
        <w:fldChar w:fldCharType="separate"/>
      </w:r>
      <w:r w:rsidRPr="00261D54">
        <w:rPr>
          <w:color w:val="000000"/>
          <w:shd w:val="clear" w:color="auto" w:fill="FFFFFF"/>
        </w:rPr>
        <w:t>(Gerard</w:t>
      </w:r>
      <w:r w:rsidR="00AF0763" w:rsidRPr="00AF0763">
        <w:rPr>
          <w:i/>
          <w:color w:val="000000"/>
          <w:shd w:val="clear" w:color="auto" w:fill="FFFFFF"/>
        </w:rPr>
        <w:t xml:space="preserve"> et al</w:t>
      </w:r>
      <w:r w:rsidR="00174F05" w:rsidRPr="00174F05">
        <w:rPr>
          <w:color w:val="000000"/>
          <w:shd w:val="clear" w:color="auto" w:fill="FFFFFF"/>
        </w:rPr>
        <w:t xml:space="preserve">., </w:t>
      </w:r>
      <w:r w:rsidRPr="00261D54">
        <w:rPr>
          <w:color w:val="000000"/>
          <w:shd w:val="clear" w:color="auto" w:fill="FFFFFF"/>
        </w:rPr>
        <w:t>2020</w:t>
      </w:r>
      <w:r w:rsidR="009D4816">
        <w:rPr>
          <w:color w:val="000000"/>
          <w:shd w:val="clear" w:color="auto" w:fill="FFFFFF"/>
        </w:rPr>
        <w:t>;</w:t>
      </w:r>
      <w:r w:rsidRPr="00261D54">
        <w:rPr>
          <w:color w:val="000000"/>
          <w:shd w:val="clear" w:color="auto" w:fill="FFFFFF"/>
        </w:rPr>
        <w:t xml:space="preserve"> Kose</w:t>
      </w:r>
      <w:r w:rsidR="00AF0763" w:rsidRPr="00AF0763">
        <w:rPr>
          <w:i/>
          <w:color w:val="000000"/>
          <w:shd w:val="clear" w:color="auto" w:fill="FFFFFF"/>
        </w:rPr>
        <w:t xml:space="preserve"> et al</w:t>
      </w:r>
      <w:r w:rsidR="00174F05" w:rsidRPr="00174F05">
        <w:rPr>
          <w:color w:val="000000"/>
          <w:shd w:val="clear" w:color="auto" w:fill="FFFFFF"/>
        </w:rPr>
        <w:t xml:space="preserve">., </w:t>
      </w:r>
      <w:r w:rsidRPr="00261D54">
        <w:rPr>
          <w:color w:val="000000"/>
          <w:shd w:val="clear" w:color="auto" w:fill="FFFFFF"/>
        </w:rPr>
        <w:t>2015)</w:t>
      </w:r>
      <w:r w:rsidRPr="00261D54">
        <w:rPr>
          <w:i/>
          <w:color w:val="000000"/>
          <w:shd w:val="clear" w:color="auto" w:fill="FFFFFF"/>
        </w:rPr>
        <w:fldChar w:fldCharType="end"/>
      </w:r>
      <w:r w:rsidRPr="00261D54">
        <w:rPr>
          <w:color w:val="000000"/>
          <w:shd w:val="clear" w:color="auto" w:fill="FFFFFF"/>
        </w:rPr>
        <w:t xml:space="preserve"> and snail farms </w:t>
      </w:r>
      <w:r w:rsidRPr="00261D54">
        <w:rPr>
          <w:i/>
          <w:color w:val="000000"/>
          <w:shd w:val="clear" w:color="auto" w:fill="FFFFFF"/>
        </w:rPr>
        <w:fldChar w:fldCharType="begin">
          <w:fldData xml:space="preserve">PEVuZE5vdGU+PENpdGU+PEF1dGhvcj5TZWdhZGU8L0F1dGhvcj48WWVhcj4yMDEzPC9ZZWFyPjxS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</w:fldData>
        </w:fldChar>
      </w:r>
      <w:r w:rsidRPr="00261D54">
        <w:rPr>
          <w:color w:val="000000"/>
          <w:shd w:val="clear" w:color="auto" w:fill="FFFFFF"/>
        </w:rPr>
        <w:instrText xml:space="preserve"> ADDIN EN.CITE </w:instrText>
      </w:r>
      <w:r w:rsidRPr="00261D54">
        <w:rPr>
          <w:i/>
          <w:color w:val="000000"/>
          <w:shd w:val="clear" w:color="auto" w:fill="FFFFFF"/>
        </w:rPr>
        <w:fldChar w:fldCharType="begin">
          <w:fldData xml:space="preserve">PEVuZE5vdGU+PENpdGU+PEF1dGhvcj5TZWdhZGU8L0F1dGhvcj48WWVhcj4yMDEzPC9ZZWFyPjxS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</w:fldData>
        </w:fldChar>
      </w:r>
      <w:r w:rsidRPr="00261D54">
        <w:rPr>
          <w:color w:val="000000"/>
          <w:shd w:val="clear" w:color="auto" w:fill="FFFFFF"/>
        </w:rPr>
        <w:instrText xml:space="preserve"> ADDIN EN.CITE.DATA </w:instrText>
      </w:r>
      <w:r w:rsidRPr="00261D54">
        <w:rPr>
          <w:i/>
          <w:color w:val="000000"/>
          <w:shd w:val="clear" w:color="auto" w:fill="FFFFFF"/>
        </w:rPr>
      </w:r>
      <w:r w:rsidRPr="00261D54">
        <w:rPr>
          <w:i/>
          <w:color w:val="000000"/>
          <w:shd w:val="clear" w:color="auto" w:fill="FFFFFF"/>
        </w:rPr>
        <w:fldChar w:fldCharType="end"/>
      </w:r>
      <w:r w:rsidRPr="00261D54">
        <w:rPr>
          <w:i/>
          <w:color w:val="000000"/>
          <w:shd w:val="clear" w:color="auto" w:fill="FFFFFF"/>
        </w:rPr>
      </w:r>
      <w:r w:rsidRPr="00261D54">
        <w:rPr>
          <w:i/>
          <w:color w:val="000000"/>
          <w:shd w:val="clear" w:color="auto" w:fill="FFFFFF"/>
        </w:rPr>
        <w:fldChar w:fldCharType="separate"/>
      </w:r>
      <w:r w:rsidRPr="00261D54">
        <w:rPr>
          <w:color w:val="000000"/>
          <w:shd w:val="clear" w:color="auto" w:fill="FFFFFF"/>
        </w:rPr>
        <w:t>(Segade</w:t>
      </w:r>
      <w:r w:rsidR="00AF0763" w:rsidRPr="00AF0763">
        <w:rPr>
          <w:i/>
          <w:color w:val="000000"/>
          <w:shd w:val="clear" w:color="auto" w:fill="FFFFFF"/>
        </w:rPr>
        <w:t xml:space="preserve"> et al</w:t>
      </w:r>
      <w:r w:rsidR="00174F05" w:rsidRPr="00174F05">
        <w:rPr>
          <w:color w:val="000000"/>
          <w:shd w:val="clear" w:color="auto" w:fill="FFFFFF"/>
        </w:rPr>
        <w:t xml:space="preserve">., </w:t>
      </w:r>
      <w:r w:rsidRPr="00261D54">
        <w:rPr>
          <w:color w:val="000000"/>
          <w:shd w:val="clear" w:color="auto" w:fill="FFFFFF"/>
        </w:rPr>
        <w:t>2013</w:t>
      </w:r>
      <w:r w:rsidR="009E7F08">
        <w:rPr>
          <w:color w:val="000000"/>
          <w:shd w:val="clear" w:color="auto" w:fill="FFFFFF"/>
        </w:rPr>
        <w:t xml:space="preserve">; </w:t>
      </w:r>
      <w:r w:rsidRPr="00261D54">
        <w:rPr>
          <w:color w:val="000000"/>
          <w:shd w:val="clear" w:color="auto" w:fill="FFFFFF"/>
        </w:rPr>
        <w:t>Segade</w:t>
      </w:r>
      <w:r w:rsidR="00AF0763" w:rsidRPr="00AF0763">
        <w:rPr>
          <w:i/>
          <w:color w:val="000000"/>
          <w:shd w:val="clear" w:color="auto" w:fill="FFFFFF"/>
        </w:rPr>
        <w:t xml:space="preserve"> et al</w:t>
      </w:r>
      <w:r w:rsidR="00174F05" w:rsidRPr="00174F05">
        <w:rPr>
          <w:color w:val="000000"/>
          <w:shd w:val="clear" w:color="auto" w:fill="FFFFFF"/>
        </w:rPr>
        <w:t xml:space="preserve">., </w:t>
      </w:r>
      <w:r w:rsidRPr="00261D54">
        <w:rPr>
          <w:color w:val="000000"/>
          <w:shd w:val="clear" w:color="auto" w:fill="FFFFFF"/>
        </w:rPr>
        <w:t>2011)</w:t>
      </w:r>
      <w:r w:rsidRPr="00261D54">
        <w:rPr>
          <w:i/>
          <w:color w:val="000000"/>
          <w:shd w:val="clear" w:color="auto" w:fill="FFFFFF"/>
        </w:rPr>
        <w:fldChar w:fldCharType="end"/>
      </w:r>
      <w:r w:rsidRPr="00261D54">
        <w:rPr>
          <w:color w:val="000000"/>
          <w:shd w:val="clear" w:color="auto" w:fill="FFFFFF"/>
        </w:rPr>
        <w:t xml:space="preserve">. </w:t>
      </w:r>
      <w:proofErr w:type="spellStart"/>
      <w:r w:rsidRPr="004175AB">
        <w:rPr>
          <w:rStyle w:val="Emphasis"/>
        </w:rPr>
        <w:t>Brachylaima</w:t>
      </w:r>
      <w:proofErr w:type="spellEnd"/>
      <w:r w:rsidRPr="00261D54">
        <w:rPr>
          <w:color w:val="000000"/>
          <w:shd w:val="clear" w:color="auto" w:fill="FFFFFF"/>
        </w:rPr>
        <w:t xml:space="preserve"> spp. can cause </w:t>
      </w:r>
      <w:proofErr w:type="spellStart"/>
      <w:r w:rsidRPr="00261D54">
        <w:rPr>
          <w:color w:val="000000"/>
          <w:shd w:val="clear" w:color="auto" w:fill="FFFFFF"/>
        </w:rPr>
        <w:t>brachylaimiasis</w:t>
      </w:r>
      <w:proofErr w:type="spellEnd"/>
      <w:r w:rsidRPr="00261D54">
        <w:rPr>
          <w:color w:val="000000"/>
          <w:shd w:val="clear" w:color="auto" w:fill="FFFFFF"/>
        </w:rPr>
        <w:t xml:space="preserve"> in humans. The clinical signs of </w:t>
      </w:r>
      <w:proofErr w:type="spellStart"/>
      <w:r w:rsidRPr="00261D54">
        <w:rPr>
          <w:color w:val="000000"/>
          <w:shd w:val="clear" w:color="auto" w:fill="FFFFFF"/>
        </w:rPr>
        <w:t>brachylaimiasis</w:t>
      </w:r>
      <w:proofErr w:type="spellEnd"/>
      <w:r w:rsidRPr="00261D54">
        <w:rPr>
          <w:color w:val="000000"/>
          <w:shd w:val="clear" w:color="auto" w:fill="FFFFFF"/>
        </w:rPr>
        <w:t xml:space="preserve"> in humans include abdominal pain and recurrent diarrhoea and it has a mortality rate of 5</w:t>
      </w:r>
      <w:r w:rsidR="00026C20">
        <w:t>–</w:t>
      </w:r>
      <w:r w:rsidRPr="00261D54">
        <w:rPr>
          <w:color w:val="000000"/>
          <w:shd w:val="clear" w:color="auto" w:fill="FFFFFF"/>
        </w:rPr>
        <w:t xml:space="preserve">10% without treatment </w:t>
      </w:r>
      <w:r w:rsidRPr="00261D54">
        <w:rPr>
          <w:i/>
          <w:color w:val="000000"/>
          <w:shd w:val="clear" w:color="auto" w:fill="FFFFFF"/>
        </w:rPr>
        <w:fldChar w:fldCharType="begin">
          <w:fldData xml:space="preserve">PEVuZE5vdGU+PENpdGU+PEF1dGhvcj5HcmFjZW5lYTwvQXV0aG9yPjxZZWFyPjIwMTc8L1llYXI+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=
</w:fldData>
        </w:fldChar>
      </w:r>
      <w:r w:rsidRPr="00261D54">
        <w:rPr>
          <w:color w:val="000000"/>
          <w:shd w:val="clear" w:color="auto" w:fill="FFFFFF"/>
        </w:rPr>
        <w:instrText xml:space="preserve"> ADDIN EN.CITE </w:instrText>
      </w:r>
      <w:r w:rsidRPr="00261D54">
        <w:rPr>
          <w:i/>
          <w:color w:val="000000"/>
          <w:shd w:val="clear" w:color="auto" w:fill="FFFFFF"/>
        </w:rPr>
        <w:fldChar w:fldCharType="begin">
          <w:fldData xml:space="preserve">PEVuZE5vdGU+PENpdGU+PEF1dGhvcj5HcmFjZW5lYTwvQXV0aG9yPjxZZWFyPjIwMTc8L1llYXI+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=
</w:fldData>
        </w:fldChar>
      </w:r>
      <w:r w:rsidRPr="00261D54">
        <w:rPr>
          <w:color w:val="000000"/>
          <w:shd w:val="clear" w:color="auto" w:fill="FFFFFF"/>
        </w:rPr>
        <w:instrText xml:space="preserve"> ADDIN EN.CITE.DATA </w:instrText>
      </w:r>
      <w:r w:rsidRPr="00261D54">
        <w:rPr>
          <w:i/>
          <w:color w:val="000000"/>
          <w:shd w:val="clear" w:color="auto" w:fill="FFFFFF"/>
        </w:rPr>
      </w:r>
      <w:r w:rsidRPr="00261D54">
        <w:rPr>
          <w:i/>
          <w:color w:val="000000"/>
          <w:shd w:val="clear" w:color="auto" w:fill="FFFFFF"/>
        </w:rPr>
        <w:fldChar w:fldCharType="end"/>
      </w:r>
      <w:r w:rsidRPr="00261D54">
        <w:rPr>
          <w:i/>
          <w:color w:val="000000"/>
          <w:shd w:val="clear" w:color="auto" w:fill="FFFFFF"/>
        </w:rPr>
      </w:r>
      <w:r w:rsidRPr="00261D54">
        <w:rPr>
          <w:i/>
          <w:color w:val="000000"/>
          <w:shd w:val="clear" w:color="auto" w:fill="FFFFFF"/>
        </w:rPr>
        <w:fldChar w:fldCharType="separate"/>
      </w:r>
      <w:r w:rsidRPr="00261D54">
        <w:rPr>
          <w:color w:val="000000"/>
          <w:shd w:val="clear" w:color="auto" w:fill="FFFFFF"/>
        </w:rPr>
        <w:t>(Gracenea and Gallego, 2017</w:t>
      </w:r>
      <w:r w:rsidR="009E7F08">
        <w:rPr>
          <w:color w:val="000000"/>
          <w:shd w:val="clear" w:color="auto" w:fill="FFFFFF"/>
        </w:rPr>
        <w:t xml:space="preserve">; </w:t>
      </w:r>
      <w:r w:rsidRPr="00261D54">
        <w:rPr>
          <w:color w:val="000000"/>
          <w:shd w:val="clear" w:color="auto" w:fill="FFFFFF"/>
        </w:rPr>
        <w:t>Butcher, 2016)</w:t>
      </w:r>
      <w:r w:rsidRPr="00261D54">
        <w:rPr>
          <w:i/>
          <w:color w:val="000000"/>
          <w:shd w:val="clear" w:color="auto" w:fill="FFFFFF"/>
        </w:rPr>
        <w:fldChar w:fldCharType="end"/>
      </w:r>
      <w:r w:rsidRPr="00261D54">
        <w:rPr>
          <w:color w:val="000000"/>
          <w:shd w:val="clear" w:color="auto" w:fill="FFFFFF"/>
        </w:rPr>
        <w:t xml:space="preserve">. </w:t>
      </w:r>
      <w:proofErr w:type="spellStart"/>
      <w:r w:rsidRPr="00261D54">
        <w:rPr>
          <w:color w:val="000000"/>
          <w:shd w:val="clear" w:color="auto" w:fill="FFFFFF"/>
        </w:rPr>
        <w:t>Brachylaimaisis</w:t>
      </w:r>
      <w:proofErr w:type="spellEnd"/>
      <w:r w:rsidRPr="00261D54">
        <w:rPr>
          <w:color w:val="000000"/>
          <w:shd w:val="clear" w:color="auto" w:fill="FFFFFF"/>
        </w:rPr>
        <w:t xml:space="preserve"> is rare but has been found in several patients in Australia through infection with </w:t>
      </w:r>
      <w:r w:rsidRPr="004175AB">
        <w:rPr>
          <w:rStyle w:val="Emphasis"/>
        </w:rPr>
        <w:t>B.</w:t>
      </w:r>
      <w:r w:rsidR="004175AB" w:rsidRPr="004175AB">
        <w:rPr>
          <w:rStyle w:val="Emphasis"/>
        </w:rPr>
        <w:t> </w:t>
      </w:r>
      <w:proofErr w:type="spellStart"/>
      <w:r w:rsidRPr="004175AB">
        <w:rPr>
          <w:rStyle w:val="Emphasis"/>
        </w:rPr>
        <w:t>cribbi</w:t>
      </w:r>
      <w:proofErr w:type="spellEnd"/>
      <w:r w:rsidRPr="00261D54">
        <w:rPr>
          <w:color w:val="000000"/>
          <w:shd w:val="clear" w:color="auto" w:fill="FFFFFF"/>
        </w:rPr>
        <w:t xml:space="preserve"> </w:t>
      </w:r>
      <w:r w:rsidRPr="00261D54">
        <w:rPr>
          <w:i/>
          <w:color w:val="000000"/>
          <w:shd w:val="clear" w:color="auto" w:fill="FFFFFF"/>
        </w:rPr>
        <w:fldChar w:fldCharType="begin">
          <w:fldData xml:space="preserve">PEVuZE5vdGU+PENpdGU+PEF1dGhvcj5CdXRjaGVyPC9BdXRob3I+PFllYXI+MjAxNjwvWWVhcj48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</w:fldData>
        </w:fldChar>
      </w:r>
      <w:r w:rsidRPr="00261D54">
        <w:rPr>
          <w:color w:val="000000"/>
          <w:shd w:val="clear" w:color="auto" w:fill="FFFFFF"/>
        </w:rPr>
        <w:instrText xml:space="preserve"> ADDIN EN.CITE </w:instrText>
      </w:r>
      <w:r w:rsidRPr="00261D54">
        <w:rPr>
          <w:i/>
          <w:color w:val="000000"/>
          <w:shd w:val="clear" w:color="auto" w:fill="FFFFFF"/>
        </w:rPr>
        <w:fldChar w:fldCharType="begin">
          <w:fldData xml:space="preserve">PEVuZE5vdGU+PENpdGU+PEF1dGhvcj5CdXRjaGVyPC9BdXRob3I+PFllYXI+MjAxNjwvWWVhcj48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</w:fldData>
        </w:fldChar>
      </w:r>
      <w:r w:rsidRPr="00261D54">
        <w:rPr>
          <w:color w:val="000000"/>
          <w:shd w:val="clear" w:color="auto" w:fill="FFFFFF"/>
        </w:rPr>
        <w:instrText xml:space="preserve"> ADDIN EN.CITE.DATA </w:instrText>
      </w:r>
      <w:r w:rsidRPr="00261D54">
        <w:rPr>
          <w:i/>
          <w:color w:val="000000"/>
          <w:shd w:val="clear" w:color="auto" w:fill="FFFFFF"/>
        </w:rPr>
      </w:r>
      <w:r w:rsidRPr="00261D54">
        <w:rPr>
          <w:i/>
          <w:color w:val="000000"/>
          <w:shd w:val="clear" w:color="auto" w:fill="FFFFFF"/>
        </w:rPr>
        <w:fldChar w:fldCharType="end"/>
      </w:r>
      <w:r w:rsidRPr="00261D54">
        <w:rPr>
          <w:i/>
          <w:color w:val="000000"/>
          <w:shd w:val="clear" w:color="auto" w:fill="FFFFFF"/>
        </w:rPr>
      </w:r>
      <w:r w:rsidRPr="00261D54">
        <w:rPr>
          <w:i/>
          <w:color w:val="000000"/>
          <w:shd w:val="clear" w:color="auto" w:fill="FFFFFF"/>
        </w:rPr>
        <w:fldChar w:fldCharType="separate"/>
      </w:r>
      <w:r w:rsidRPr="00261D54">
        <w:rPr>
          <w:color w:val="000000"/>
          <w:shd w:val="clear" w:color="auto" w:fill="FFFFFF"/>
        </w:rPr>
        <w:t>(Butcher, 2016</w:t>
      </w:r>
      <w:r w:rsidR="009D4816">
        <w:rPr>
          <w:color w:val="000000"/>
          <w:shd w:val="clear" w:color="auto" w:fill="FFFFFF"/>
        </w:rPr>
        <w:t>;</w:t>
      </w:r>
      <w:r w:rsidRPr="00261D54">
        <w:rPr>
          <w:color w:val="000000"/>
          <w:shd w:val="clear" w:color="auto" w:fill="FFFFFF"/>
        </w:rPr>
        <w:t xml:space="preserve"> Butcher</w:t>
      </w:r>
      <w:r w:rsidR="00AF0763" w:rsidRPr="00AF0763">
        <w:rPr>
          <w:i/>
          <w:color w:val="000000"/>
          <w:shd w:val="clear" w:color="auto" w:fill="FFFFFF"/>
        </w:rPr>
        <w:t xml:space="preserve"> et al</w:t>
      </w:r>
      <w:r w:rsidR="00174F05" w:rsidRPr="00174F05">
        <w:rPr>
          <w:color w:val="000000"/>
          <w:shd w:val="clear" w:color="auto" w:fill="FFFFFF"/>
        </w:rPr>
        <w:t>.</w:t>
      </w:r>
      <w:r w:rsidR="009E7F08">
        <w:rPr>
          <w:color w:val="000000"/>
          <w:shd w:val="clear" w:color="auto" w:fill="FFFFFF"/>
        </w:rPr>
        <w:t xml:space="preserve">; </w:t>
      </w:r>
      <w:r w:rsidRPr="00261D54">
        <w:rPr>
          <w:color w:val="000000"/>
          <w:shd w:val="clear" w:color="auto" w:fill="FFFFFF"/>
        </w:rPr>
        <w:t>1996, Butcher</w:t>
      </w:r>
      <w:r w:rsidR="00AF0763" w:rsidRPr="00AF0763">
        <w:rPr>
          <w:i/>
          <w:color w:val="000000"/>
          <w:shd w:val="clear" w:color="auto" w:fill="FFFFFF"/>
        </w:rPr>
        <w:t xml:space="preserve"> et al</w:t>
      </w:r>
      <w:r w:rsidR="00174F05" w:rsidRPr="00174F05">
        <w:rPr>
          <w:color w:val="000000"/>
          <w:shd w:val="clear" w:color="auto" w:fill="FFFFFF"/>
        </w:rPr>
        <w:t xml:space="preserve">., </w:t>
      </w:r>
      <w:r w:rsidRPr="00261D54">
        <w:rPr>
          <w:color w:val="000000"/>
          <w:shd w:val="clear" w:color="auto" w:fill="FFFFFF"/>
        </w:rPr>
        <w:t>1998)</w:t>
      </w:r>
      <w:r w:rsidRPr="00261D54">
        <w:rPr>
          <w:i/>
          <w:color w:val="000000"/>
          <w:shd w:val="clear" w:color="auto" w:fill="FFFFFF"/>
        </w:rPr>
        <w:fldChar w:fldCharType="end"/>
      </w:r>
      <w:r w:rsidRPr="00261D54">
        <w:rPr>
          <w:color w:val="000000"/>
          <w:shd w:val="clear" w:color="auto" w:fill="FFFFFF"/>
        </w:rPr>
        <w:t xml:space="preserve">. The trematode would have been ingested with the snails </w:t>
      </w:r>
      <w:r w:rsidR="00B50D7A">
        <w:rPr>
          <w:color w:val="000000"/>
          <w:shd w:val="clear" w:color="auto" w:fill="FFFFFF"/>
        </w:rPr>
        <w:t xml:space="preserve">(likely raw or undercooked) </w:t>
      </w:r>
      <w:r w:rsidRPr="00261D54">
        <w:rPr>
          <w:color w:val="000000"/>
          <w:shd w:val="clear" w:color="auto" w:fill="FFFFFF"/>
        </w:rPr>
        <w:t xml:space="preserve">or from vegetables that had been in contact with snails </w:t>
      </w:r>
      <w:r w:rsidRPr="00261D54">
        <w:rPr>
          <w:i/>
          <w:color w:val="000000"/>
          <w:shd w:val="clear" w:color="auto" w:fill="FFFFFF"/>
        </w:rPr>
        <w:fldChar w:fldCharType="begin"/>
      </w:r>
      <w:r w:rsidRPr="00261D54">
        <w:rPr>
          <w:color w:val="000000"/>
          <w:shd w:val="clear" w:color="auto" w:fill="FFFFFF"/>
        </w:rPr>
        <w:instrText xml:space="preserve"> ADDIN EN.CITE &lt;EndNote&gt;&lt;Cite&gt;&lt;Author&gt;Butcher&lt;/Author&gt;&lt;Year&gt;2016&lt;/Year&gt;&lt;RecNum&gt;1233&lt;/RecNum&gt;&lt;DisplayText&gt;(Butcher, 2016)&lt;/DisplayText&gt;&lt;record&gt;&lt;rec-number&gt;1233&lt;/rec-number&gt;&lt;foreign-keys&gt;&lt;key app="EN" db-id="rrwaerrrmwz007e0sr8vzwfj29zxe9tfwr9r" timestamp="1642374810"&gt;1233&lt;/key&gt;&lt;/foreign-keys&gt;&lt;ref-type name="Journal Article"&gt;17&lt;/ref-type&gt;&lt;contributors&gt;&lt;authors&gt;&lt;author&gt;Butcher, A.R.&lt;/author&gt;&lt;/authors&gt;&lt;/contributors&gt;&lt;titles&gt;&lt;title&gt;&lt;style face="normal" font="default" size="100%"&gt;Children, snails and worms: the &lt;/style&gt;&lt;style face="italic" font="default" size="100%"&gt;Brachylaima cribbi&lt;/style&gt;&lt;style face="normal" font="default" size="100%"&gt; story&lt;/style&gt;&lt;/title&gt;&lt;secondary-title&gt;Microbiology Australia&lt;/secondary-title&gt;&lt;/titles&gt;&lt;periodical&gt;&lt;full-title&gt;Microbiology Australia&lt;/full-title&gt;&lt;/periodical&gt;&lt;pages&gt;30-33.&lt;/pages&gt;&lt;volume&gt;37&lt;/volume&gt;&lt;number&gt;1&lt;/number&gt;&lt;dates&gt;&lt;year&gt;2016&lt;/year&gt;&lt;/dates&gt;&lt;urls&gt;&lt;/urls&gt;&lt;/record&gt;&lt;/Cite&gt;&lt;/EndNote&gt;</w:instrText>
      </w:r>
      <w:r w:rsidRPr="00261D54">
        <w:rPr>
          <w:i/>
          <w:color w:val="000000"/>
          <w:shd w:val="clear" w:color="auto" w:fill="FFFFFF"/>
        </w:rPr>
        <w:fldChar w:fldCharType="separate"/>
      </w:r>
      <w:r w:rsidRPr="00261D54">
        <w:rPr>
          <w:color w:val="000000"/>
          <w:shd w:val="clear" w:color="auto" w:fill="FFFFFF"/>
        </w:rPr>
        <w:t>(Butcher, 2016)</w:t>
      </w:r>
      <w:r w:rsidRPr="00261D54">
        <w:rPr>
          <w:i/>
          <w:color w:val="000000"/>
          <w:shd w:val="clear" w:color="auto" w:fill="FFFFFF"/>
        </w:rPr>
        <w:fldChar w:fldCharType="end"/>
      </w:r>
      <w:r w:rsidRPr="00261D54">
        <w:rPr>
          <w:color w:val="000000"/>
          <w:shd w:val="clear" w:color="auto" w:fill="FFFFFF"/>
        </w:rPr>
        <w:t>.</w:t>
      </w:r>
    </w:p>
    <w:p w14:paraId="4CE0DF72" w14:textId="423B26D4" w:rsidR="001D38F1" w:rsidRPr="00261D54" w:rsidRDefault="001D38F1" w:rsidP="001D38F1">
      <w:pPr>
        <w:rPr>
          <w:i/>
          <w:iCs/>
          <w:color w:val="000000"/>
          <w:shd w:val="clear" w:color="auto" w:fill="FFFFFF"/>
        </w:rPr>
      </w:pPr>
      <w:r w:rsidRPr="004175AB">
        <w:rPr>
          <w:rStyle w:val="Emphasis"/>
        </w:rPr>
        <w:t>B.</w:t>
      </w:r>
      <w:r w:rsidR="004175AB" w:rsidRPr="004175AB">
        <w:rPr>
          <w:rStyle w:val="Emphasis"/>
        </w:rPr>
        <w:t> </w:t>
      </w:r>
      <w:proofErr w:type="spellStart"/>
      <w:r w:rsidRPr="004175AB">
        <w:rPr>
          <w:rStyle w:val="Emphasis"/>
        </w:rPr>
        <w:t>cribbi</w:t>
      </w:r>
      <w:proofErr w:type="spellEnd"/>
      <w:r w:rsidRPr="00261D54">
        <w:rPr>
          <w:color w:val="000000"/>
          <w:shd w:val="clear" w:color="auto" w:fill="FFFFFF"/>
        </w:rPr>
        <w:t xml:space="preserve"> is present in Australia but the other </w:t>
      </w:r>
      <w:proofErr w:type="spellStart"/>
      <w:r w:rsidRPr="004175AB">
        <w:rPr>
          <w:rStyle w:val="Emphasis"/>
        </w:rPr>
        <w:t>Brachylaima</w:t>
      </w:r>
      <w:proofErr w:type="spellEnd"/>
      <w:r w:rsidRPr="004175AB">
        <w:rPr>
          <w:rStyle w:val="Emphasis"/>
        </w:rPr>
        <w:t> </w:t>
      </w:r>
      <w:r w:rsidRPr="00261D54">
        <w:rPr>
          <w:color w:val="000000"/>
          <w:shd w:val="clear" w:color="auto" w:fill="FFFFFF"/>
        </w:rPr>
        <w:t xml:space="preserve">spp. found in </w:t>
      </w:r>
      <w:r w:rsidR="006F743C" w:rsidRPr="006F743C">
        <w:rPr>
          <w:i/>
          <w:color w:val="000000"/>
          <w:shd w:val="clear" w:color="auto" w:fill="FFFFFF"/>
        </w:rPr>
        <w:t>C.</w:t>
      </w:r>
      <w:r w:rsidR="004175AB">
        <w:rPr>
          <w:i/>
          <w:color w:val="000000"/>
          <w:shd w:val="clear" w:color="auto" w:fill="FFFFFF"/>
        </w:rPr>
        <w:t> </w:t>
      </w:r>
      <w:r w:rsidR="006F743C" w:rsidRPr="006F743C">
        <w:rPr>
          <w:i/>
          <w:color w:val="000000"/>
          <w:shd w:val="clear" w:color="auto" w:fill="FFFFFF"/>
        </w:rPr>
        <w:t>aspersum</w:t>
      </w:r>
      <w:r w:rsidRPr="00261D54">
        <w:rPr>
          <w:color w:val="000000"/>
          <w:shd w:val="clear" w:color="auto" w:fill="FFFFFF"/>
        </w:rPr>
        <w:t xml:space="preserve"> have not yet been recorded in Australia. </w:t>
      </w:r>
      <w:r w:rsidRPr="00261D54">
        <w:rPr>
          <w:i/>
          <w:color w:val="000000"/>
          <w:shd w:val="clear" w:color="auto" w:fill="FFFFFF"/>
        </w:rPr>
        <w:fldChar w:fldCharType="begin"/>
      </w:r>
      <w:r w:rsidRPr="00261D54">
        <w:rPr>
          <w:color w:val="000000"/>
          <w:shd w:val="clear" w:color="auto" w:fill="FFFFFF"/>
        </w:rPr>
        <w:instrText xml:space="preserve"> ADDIN EN.CITE &lt;EndNote&gt;&lt;Cite&gt;&lt;Author&gt;Gallego&lt;/Author&gt;&lt;Year&gt;2014&lt;/Year&gt;&lt;RecNum&gt;209&lt;/RecNum&gt;&lt;DisplayText&gt;(Gallego et al., 2014)&lt;/DisplayText&gt;&lt;record&gt;&lt;rec-number&gt;209&lt;/rec-number&gt;&lt;foreign-keys&gt;&lt;key app="EN" db-id="rrwaerrrmwz007e0sr8vzwfj29zxe9tfwr9r" timestamp="1627276783"&gt;209&lt;/key&gt;&lt;/foreign-keys&gt;&lt;ref-type name="Journal Article"&gt;17&lt;/ref-type&gt;&lt;contributors&gt;&lt;authors&gt;&lt;author&gt;Gallego, L.&lt;/author&gt;&lt;author&gt;Gonzalez-Moreno, O.&lt;/author&gt;&lt;author&gt;Gracenea, M.&lt;/author&gt;&lt;/authors&gt;&lt;/contributors&gt;&lt;auth-address&gt;Univ Barcelona, Fac Pharm, Dept Hlth Microbiol &amp;amp; Parasitol, Parasitol Lab, Barcelona 08028, Spain&lt;/auth-address&gt;&lt;titles&gt;&lt;title&gt;Terrestrial Edible Land Snails as Vectors for Geographic Dissemination of Brachylaima Species&lt;/title&gt;&lt;secondary-title&gt;Journal of Parasitology&lt;/secondary-title&gt;&lt;alt-title&gt;J Parasitol&lt;/alt-title&gt;&lt;/titles&gt;&lt;periodical&gt;&lt;full-title&gt;Journal of Parasitology&lt;/full-title&gt;&lt;abbr-1&gt;J Parasitol&lt;/abbr-1&gt;&lt;/periodical&gt;&lt;alt-periodical&gt;&lt;full-title&gt;Journal of Parasitology&lt;/full-title&gt;&lt;abbr-1&gt;J Parasitol&lt;/abbr-1&gt;&lt;/alt-periodical&gt;&lt;pages&gt;674-678&lt;/pages&gt;&lt;volume&gt;100&lt;/volume&gt;&lt;number&gt;5&lt;/number&gt;&lt;keywords&gt;&lt;keyword&gt;life-cycle&lt;/keyword&gt;&lt;keyword&gt;helix-aspersa&lt;/keyword&gt;&lt;keyword&gt;fasciola-hepatica&lt;/keyword&gt;&lt;keyword&gt;sp trematoda&lt;/keyword&gt;&lt;keyword&gt;sp digenea&lt;/keyword&gt;&lt;keyword&gt;n-sp&lt;/keyword&gt;&lt;keyword&gt;gastropoda&lt;/keyword&gt;&lt;keyword&gt;australia&lt;/keyword&gt;&lt;keyword&gt;monogenea&lt;/keyword&gt;&lt;keyword&gt;patterns&lt;/keyword&gt;&lt;/keywords&gt;&lt;dates&gt;&lt;year&gt;2014&lt;/year&gt;&lt;pub-dates&gt;&lt;date&gt;Oct&lt;/date&gt;&lt;/pub-dates&gt;&lt;/dates&gt;&lt;isbn&gt;0022-3395&lt;/isbn&gt;&lt;accession-num&gt;WOS:000344159300017&lt;/accession-num&gt;&lt;urls&gt;&lt;related-urls&gt;&lt;url&gt;&amp;lt;Go to ISI&amp;gt;://WOS:000344159300017&lt;/url&gt;&lt;/related-urls&gt;&lt;/urls&gt;&lt;electronic-resource-num&gt;10.1645/13-386.1&lt;/electronic-resource-num&gt;&lt;language&gt;English&lt;/language&gt;&lt;/record&gt;&lt;/Cite&gt;&lt;/EndNote&gt;</w:instrText>
      </w:r>
      <w:r w:rsidRPr="00261D54">
        <w:rPr>
          <w:i/>
          <w:color w:val="000000"/>
          <w:shd w:val="clear" w:color="auto" w:fill="FFFFFF"/>
        </w:rPr>
        <w:fldChar w:fldCharType="separate"/>
      </w:r>
      <w:r w:rsidRPr="00261D54">
        <w:rPr>
          <w:color w:val="000000"/>
          <w:shd w:val="clear" w:color="auto" w:fill="FFFFFF"/>
        </w:rPr>
        <w:t>(Gallego</w:t>
      </w:r>
      <w:r w:rsidR="00AF0763" w:rsidRPr="00AF0763">
        <w:rPr>
          <w:i/>
          <w:color w:val="000000"/>
          <w:shd w:val="clear" w:color="auto" w:fill="FFFFFF"/>
        </w:rPr>
        <w:t xml:space="preserve"> et al</w:t>
      </w:r>
      <w:r w:rsidR="00174F05" w:rsidRPr="00174F05">
        <w:rPr>
          <w:color w:val="000000"/>
          <w:shd w:val="clear" w:color="auto" w:fill="FFFFFF"/>
        </w:rPr>
        <w:t xml:space="preserve">., </w:t>
      </w:r>
      <w:r w:rsidRPr="00261D54">
        <w:rPr>
          <w:color w:val="000000"/>
          <w:shd w:val="clear" w:color="auto" w:fill="FFFFFF"/>
        </w:rPr>
        <w:t>2014)</w:t>
      </w:r>
      <w:r w:rsidRPr="00261D54">
        <w:rPr>
          <w:i/>
          <w:color w:val="000000"/>
          <w:shd w:val="clear" w:color="auto" w:fill="FFFFFF"/>
        </w:rPr>
        <w:fldChar w:fldCharType="end"/>
      </w:r>
      <w:r w:rsidRPr="00261D54">
        <w:rPr>
          <w:color w:val="000000"/>
          <w:shd w:val="clear" w:color="auto" w:fill="FFFFFF"/>
        </w:rPr>
        <w:t>.</w:t>
      </w:r>
    </w:p>
    <w:p w14:paraId="610784E1" w14:textId="77777777" w:rsidR="00084CEE" w:rsidRPr="00261D54" w:rsidRDefault="00084CEE" w:rsidP="00447BF4">
      <w:pPr>
        <w:pStyle w:val="Heading4"/>
      </w:pPr>
      <w:r w:rsidRPr="00261D54">
        <w:t>Technical information</w:t>
      </w:r>
    </w:p>
    <w:p w14:paraId="4FD6C6D3" w14:textId="1A4FA9E2" w:rsidR="002E3A8E" w:rsidRDefault="00D83A6B" w:rsidP="00447BF4">
      <w:pPr>
        <w:pStyle w:val="Heading5"/>
        <w:rPr>
          <w:bCs/>
        </w:rPr>
      </w:pPr>
      <w:r w:rsidRPr="00261D54">
        <w:t>Agent properties</w:t>
      </w:r>
    </w:p>
    <w:p w14:paraId="0F951BFB" w14:textId="09431503" w:rsidR="001D38F1" w:rsidRPr="00261D54" w:rsidRDefault="001D38F1" w:rsidP="001D38F1">
      <w:proofErr w:type="spellStart"/>
      <w:r w:rsidRPr="00261D54">
        <w:rPr>
          <w:i/>
          <w:iCs/>
        </w:rPr>
        <w:t>Brachylaima</w:t>
      </w:r>
      <w:proofErr w:type="spellEnd"/>
      <w:r w:rsidRPr="00261D54">
        <w:rPr>
          <w:i/>
          <w:iCs/>
        </w:rPr>
        <w:t> </w:t>
      </w:r>
      <w:r w:rsidRPr="00261D54">
        <w:t xml:space="preserve">spp. are part of the </w:t>
      </w:r>
      <w:r w:rsidR="0018085C">
        <w:t>p</w:t>
      </w:r>
      <w:r w:rsidRPr="00261D54">
        <w:t xml:space="preserve">hylum Platyhelminthes, class Trematoda, order </w:t>
      </w:r>
      <w:proofErr w:type="spellStart"/>
      <w:r w:rsidRPr="00261D54">
        <w:t>Diplostomida</w:t>
      </w:r>
      <w:proofErr w:type="spellEnd"/>
      <w:r w:rsidRPr="00261D54">
        <w:t xml:space="preserve"> and family </w:t>
      </w:r>
      <w:proofErr w:type="spellStart"/>
      <w:r w:rsidRPr="00261D54">
        <w:t>Brachylaimidae</w:t>
      </w:r>
      <w:proofErr w:type="spellEnd"/>
      <w:r w:rsidRPr="00261D54">
        <w:t xml:space="preserve"> </w:t>
      </w:r>
      <w:r w:rsidRPr="00261D54">
        <w:fldChar w:fldCharType="begin"/>
      </w:r>
      <w:r w:rsidRPr="00261D54">
        <w:instrText xml:space="preserve"> ADDIN EN.CITE &lt;EndNote&gt;&lt;Cite&gt;&lt;Author&gt;GBIF&lt;/Author&gt;&lt;Year&gt;2022&lt;/Year&gt;&lt;RecNum&gt;1283&lt;/RecNum&gt;&lt;DisplayText&gt;(GBIF, 2022b)&lt;/DisplayText&gt;&lt;record&gt;&lt;rec-number&gt;1283&lt;/rec-number&gt;&lt;foreign-keys&gt;&lt;key app="EN" db-id="rrwaerrrmwz007e0sr8vzwfj29zxe9tfwr9r" timestamp="1646718077"&gt;1283&lt;/key&gt;&lt;/foreign-keys&gt;&lt;ref-type name="Web Page"&gt;12&lt;/ref-type&gt;&lt;contributors&gt;&lt;authors&gt;&lt;author&gt;GBIF&lt;/author&gt;&lt;/authors&gt;&lt;/contributors&gt;&lt;titles&gt;&lt;title&gt;Brachylaima Dujardin, 1843&lt;/title&gt;&lt;/titles&gt;&lt;dates&gt;&lt;year&gt;2022&lt;/year&gt;&lt;/dates&gt;&lt;urls&gt;&lt;related-urls&gt;&lt;url&gt;https://www.gbif.org/species/2503343&lt;/url&gt;&lt;/related-urls&gt;&lt;/urls&gt;&lt;/record&gt;&lt;/Cite&gt;&lt;/EndNote&gt;</w:instrText>
      </w:r>
      <w:r w:rsidRPr="00261D54">
        <w:fldChar w:fldCharType="separate"/>
      </w:r>
      <w:r w:rsidRPr="00261D54">
        <w:t>(GBIF, 2022b)</w:t>
      </w:r>
      <w:r w:rsidRPr="00261D54">
        <w:fldChar w:fldCharType="end"/>
      </w:r>
      <w:r w:rsidRPr="00261D54">
        <w:t xml:space="preserve">. Four species are known to occur: </w:t>
      </w:r>
      <w:r w:rsidRPr="00261D54">
        <w:rPr>
          <w:i/>
          <w:iCs/>
        </w:rPr>
        <w:t>B. </w:t>
      </w:r>
      <w:proofErr w:type="spellStart"/>
      <w:r w:rsidRPr="00261D54">
        <w:rPr>
          <w:i/>
          <w:iCs/>
        </w:rPr>
        <w:t>aspersae</w:t>
      </w:r>
      <w:proofErr w:type="spellEnd"/>
      <w:r w:rsidRPr="00261D54">
        <w:t xml:space="preserve">, </w:t>
      </w:r>
      <w:r w:rsidRPr="00261D54">
        <w:rPr>
          <w:i/>
          <w:iCs/>
        </w:rPr>
        <w:t>B. </w:t>
      </w:r>
      <w:proofErr w:type="spellStart"/>
      <w:r w:rsidRPr="00261D54">
        <w:rPr>
          <w:i/>
          <w:iCs/>
        </w:rPr>
        <w:t>cribbi</w:t>
      </w:r>
      <w:proofErr w:type="spellEnd"/>
      <w:r w:rsidRPr="00261D54">
        <w:t xml:space="preserve">, </w:t>
      </w:r>
      <w:r w:rsidRPr="00261D54">
        <w:rPr>
          <w:i/>
          <w:iCs/>
        </w:rPr>
        <w:t>B. </w:t>
      </w:r>
      <w:proofErr w:type="spellStart"/>
      <w:r w:rsidRPr="00261D54">
        <w:rPr>
          <w:i/>
          <w:iCs/>
        </w:rPr>
        <w:t>mascomai</w:t>
      </w:r>
      <w:proofErr w:type="spellEnd"/>
      <w:r w:rsidRPr="00261D54">
        <w:t xml:space="preserve"> and </w:t>
      </w:r>
      <w:r w:rsidRPr="00261D54">
        <w:rPr>
          <w:i/>
          <w:iCs/>
        </w:rPr>
        <w:t>B. </w:t>
      </w:r>
      <w:proofErr w:type="spellStart"/>
      <w:r w:rsidRPr="00261D54">
        <w:rPr>
          <w:i/>
          <w:iCs/>
        </w:rPr>
        <w:t>llobregatensis</w:t>
      </w:r>
      <w:proofErr w:type="spellEnd"/>
      <w:r w:rsidRPr="00261D54">
        <w:t xml:space="preserve"> </w:t>
      </w:r>
      <w:r w:rsidRPr="00261D54">
        <w:fldChar w:fldCharType="begin">
          <w:fldData xml:space="preserve">PEVuZE5vdGU+PENpdGU+PEF1dGhvcj5CdXRjaGVyPC9BdXRob3I+PFllYXI+MjAwMTwvWWVhcj48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</w:fldData>
        </w:fldChar>
      </w:r>
      <w:r w:rsidRPr="00261D54">
        <w:instrText xml:space="preserve"> ADDIN EN.CITE </w:instrText>
      </w:r>
      <w:r w:rsidRPr="00261D54">
        <w:fldChar w:fldCharType="begin">
          <w:fldData xml:space="preserve">PEVuZE5vdGU+PENpdGU+PEF1dGhvcj5CdXRjaGVyPC9BdXRob3I+PFllYXI+MjAwMTwvWWVhcj48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</w:fldData>
        </w:fldChar>
      </w:r>
      <w:r w:rsidRPr="00261D54">
        <w:instrText xml:space="preserve"> ADDIN EN.CITE.DATA </w:instrText>
      </w:r>
      <w:r w:rsidRPr="00261D54">
        <w:fldChar w:fldCharType="end"/>
      </w:r>
      <w:r w:rsidRPr="00261D54">
        <w:fldChar w:fldCharType="separate"/>
      </w:r>
      <w:r w:rsidRPr="00261D54">
        <w:t>(Butcher and Grove, 2001</w:t>
      </w:r>
      <w:r w:rsidR="009E7F08">
        <w:t xml:space="preserve">; </w:t>
      </w:r>
      <w:r w:rsidRPr="00261D54">
        <w:t>Gonzalez-Moreno and Gracenea, 2006</w:t>
      </w:r>
      <w:r w:rsidR="009E7F08">
        <w:t xml:space="preserve">; </w:t>
      </w:r>
      <w:r w:rsidRPr="00261D54">
        <w:t>Segade</w:t>
      </w:r>
      <w:r w:rsidR="00AF0763" w:rsidRPr="00AF0763">
        <w:rPr>
          <w:i/>
        </w:rPr>
        <w:t xml:space="preserve"> et al</w:t>
      </w:r>
      <w:r w:rsidR="00174F05" w:rsidRPr="00174F05">
        <w:t xml:space="preserve">., </w:t>
      </w:r>
      <w:r w:rsidRPr="00261D54">
        <w:t>2011</w:t>
      </w:r>
      <w:r w:rsidR="009E7F08">
        <w:t xml:space="preserve">; </w:t>
      </w:r>
      <w:r w:rsidRPr="00261D54">
        <w:t>Gracenea and Gonzalez-Moreno, 2002)</w:t>
      </w:r>
      <w:r w:rsidRPr="00261D54">
        <w:fldChar w:fldCharType="end"/>
      </w:r>
      <w:r w:rsidRPr="00261D54">
        <w:t xml:space="preserve">. Recent studies have shown that little is known about </w:t>
      </w:r>
      <w:proofErr w:type="spellStart"/>
      <w:r w:rsidRPr="00261D54">
        <w:rPr>
          <w:i/>
          <w:iCs/>
        </w:rPr>
        <w:t>Brachylaima</w:t>
      </w:r>
      <w:proofErr w:type="spellEnd"/>
      <w:r w:rsidRPr="00261D54">
        <w:t> spp</w:t>
      </w:r>
      <w:r w:rsidR="00174F05" w:rsidRPr="00174F05">
        <w:t xml:space="preserve">., </w:t>
      </w:r>
      <w:r w:rsidRPr="00261D54">
        <w:t xml:space="preserve">with new species being discovered in France </w:t>
      </w:r>
      <w:r w:rsidRPr="00261D54">
        <w:fldChar w:fldCharType="begin"/>
      </w:r>
      <w:r w:rsidRPr="00261D54">
        <w:instrText xml:space="preserve"> ADDIN EN.CITE &lt;EndNote&gt;&lt;Cite&gt;&lt;Author&gt;Gerard&lt;/Author&gt;&lt;Year&gt;2020&lt;/Year&gt;&lt;RecNum&gt;215&lt;/RecNum&gt;&lt;DisplayText&gt;(Gerard et al., 2020)&lt;/DisplayText&gt;&lt;record&gt;&lt;rec-number&gt;215&lt;/rec-number&gt;&lt;foreign-keys&gt;&lt;key app="EN" db-id="rrwaerrrmwz007e0sr8vzwfj29zxe9tfwr9r" timestamp="1627276821"&gt;215&lt;/key&gt;&lt;/foreign-keys&gt;&lt;ref-type name="Journal Article"&gt;17&lt;/ref-type&gt;&lt;contributors&gt;&lt;authors&gt;&lt;author&gt;Gerard, C.&lt;/author&gt;&lt;author&gt;Ansart, A.&lt;/author&gt;&lt;author&gt;Decanter, N.&lt;/author&gt;&lt;author&gt;Martin, M. C.&lt;/author&gt;&lt;author&gt;Dahirel, M.&lt;/author&gt;&lt;/authors&gt;&lt;/contributors&gt;&lt;auth-address&gt;Univ Rennes, CNRS, ECOBIO Ecosyst Biodivers Evolut UMR 653, F-35000 Rennes, France&amp;#xD;Univ Cote Azur, INRAE, CNRS, ISA, F-06903 Sophia Antipolis, France&lt;/auth-address&gt;&lt;titles&gt;&lt;title&gt;Brachylaima spp. (Trematoda) parasitizing Cornu aspersum (Gastropoda) in France with potential risk of human consumption&lt;/title&gt;&lt;secondary-title&gt;Parasite&lt;/secondary-title&gt;&lt;alt-title&gt;Parasite&lt;/alt-title&gt;&lt;/titles&gt;&lt;periodical&gt;&lt;full-title&gt;Parasite&lt;/full-title&gt;&lt;abbr-1&gt;Parasite&lt;/abbr-1&gt;&lt;/periodical&gt;&lt;alt-periodical&gt;&lt;full-title&gt;Parasite&lt;/full-title&gt;&lt;abbr-1&gt;Parasite&lt;/abbr-1&gt;&lt;/alt-periodical&gt;&lt;volume&gt;27&lt;/volume&gt;&lt;keywords&gt;&lt;keyword&gt;cornu aspersum&lt;/keyword&gt;&lt;keyword&gt;brachylaima&lt;/keyword&gt;&lt;keyword&gt;prevalence&lt;/keyword&gt;&lt;keyword&gt;edible land snail&lt;/keyword&gt;&lt;keyword&gt;trematode&lt;/keyword&gt;&lt;keyword&gt;human parasitosis&lt;/keyword&gt;&lt;keyword&gt;helix-aspersa&lt;/keyword&gt;&lt;keyword&gt;life-cycle&lt;/keyword&gt;&lt;keyword&gt;land snails&lt;/keyword&gt;&lt;keyword&gt;digenea brachylaimidae&lt;/keyword&gt;&lt;keyword&gt;larval development&lt;/keyword&gt;&lt;keyword&gt;garden snail&lt;/keyword&gt;&lt;keyword&gt;helicidae&lt;/keyword&gt;&lt;keyword&gt;cribbi&lt;/keyword&gt;&lt;keyword&gt;plasticity&lt;/keyword&gt;&lt;keyword&gt;infection&lt;/keyword&gt;&lt;/keywords&gt;&lt;dates&gt;&lt;year&gt;2020&lt;/year&gt;&lt;pub-dates&gt;&lt;date&gt;Mar 13&lt;/date&gt;&lt;/pub-dates&gt;&lt;/dates&gt;&lt;isbn&gt;1252-607x&lt;/isbn&gt;&lt;accession-num&gt;WOS:000520499700002&lt;/accession-num&gt;&lt;urls&gt;&lt;related-urls&gt;&lt;url&gt;&amp;lt;Go to ISI&amp;gt;://WOS:000520499700002&lt;/url&gt;&lt;/related-urls&gt;&lt;/urls&gt;&lt;electronic-resource-num&gt;ARTN 15&amp;#xD;10.1051/parasite/2020012&lt;/electronic-resource-num&gt;&lt;language&gt;English&lt;/language&gt;&lt;/record&gt;&lt;/Cite&gt;&lt;/EndNote&gt;</w:instrText>
      </w:r>
      <w:r w:rsidRPr="00261D54">
        <w:fldChar w:fldCharType="separate"/>
      </w:r>
      <w:r w:rsidRPr="00261D54">
        <w:t>(Gerard</w:t>
      </w:r>
      <w:r w:rsidR="00AF0763" w:rsidRPr="00AF0763">
        <w:rPr>
          <w:i/>
        </w:rPr>
        <w:t xml:space="preserve"> et al</w:t>
      </w:r>
      <w:r w:rsidR="00174F05" w:rsidRPr="00174F05">
        <w:t xml:space="preserve">., </w:t>
      </w:r>
      <w:r w:rsidRPr="00261D54">
        <w:t>2020)</w:t>
      </w:r>
      <w:r w:rsidRPr="00261D54">
        <w:fldChar w:fldCharType="end"/>
      </w:r>
      <w:r w:rsidRPr="00261D54">
        <w:t>. Further snail research elsewhere may uncover more species.</w:t>
      </w:r>
    </w:p>
    <w:p w14:paraId="06442A91" w14:textId="7D350AA8" w:rsidR="002E3A8E" w:rsidRDefault="00D83A6B" w:rsidP="00447BF4">
      <w:pPr>
        <w:pStyle w:val="Heading5"/>
        <w:rPr>
          <w:bCs/>
        </w:rPr>
      </w:pPr>
      <w:r w:rsidRPr="00261D54">
        <w:t>Epidemiology</w:t>
      </w:r>
    </w:p>
    <w:p w14:paraId="686E5DA9" w14:textId="07DEB7F7" w:rsidR="001D38F1" w:rsidRPr="00261D54" w:rsidRDefault="001D38F1" w:rsidP="001D38F1">
      <w:r w:rsidRPr="00261D54">
        <w:t xml:space="preserve">All </w:t>
      </w:r>
      <w:r w:rsidR="00723DBE">
        <w:t>four</w:t>
      </w:r>
      <w:r w:rsidRPr="00261D54">
        <w:t xml:space="preserve"> </w:t>
      </w:r>
      <w:proofErr w:type="spellStart"/>
      <w:r w:rsidRPr="00261D54">
        <w:rPr>
          <w:i/>
          <w:iCs/>
        </w:rPr>
        <w:t>Brachylaima</w:t>
      </w:r>
      <w:proofErr w:type="spellEnd"/>
      <w:r w:rsidRPr="00261D54">
        <w:t xml:space="preserve"> spp. have a similar lifecycle. </w:t>
      </w:r>
      <w:proofErr w:type="spellStart"/>
      <w:r w:rsidRPr="00261D54">
        <w:rPr>
          <w:i/>
          <w:iCs/>
        </w:rPr>
        <w:t>Brachylaima</w:t>
      </w:r>
      <w:proofErr w:type="spellEnd"/>
      <w:r w:rsidRPr="00261D54">
        <w:rPr>
          <w:i/>
          <w:iCs/>
        </w:rPr>
        <w:t xml:space="preserve"> </w:t>
      </w:r>
      <w:r w:rsidRPr="00261D54">
        <w:t xml:space="preserve">eggs are ingested by the first snail host, in which cercariae will develop in sporocysts. When they reach maturity, the cercariae exit the host and crawl until they find a second host (another snail). Once inside the second host, they will form </w:t>
      </w:r>
      <w:proofErr w:type="spellStart"/>
      <w:r w:rsidRPr="00261D54">
        <w:t>metacercariae</w:t>
      </w:r>
      <w:proofErr w:type="spellEnd"/>
      <w:r w:rsidRPr="00261D54">
        <w:t xml:space="preserve"> usually located in the snail kidney. If the snail is ingested by a vertebrate (the definitive host), the trematode may become adults and colonise the intestine where they will mate. Eggs are excreted with the host faeces. If these eggs are ingested by a suitable first intermediate host, the lifecycle continues </w:t>
      </w:r>
      <w:r w:rsidRPr="00261D54">
        <w:fldChar w:fldCharType="begin">
          <w:fldData xml:space="preserve">PEVuZE5vdGU+PENpdGU+PEF1dGhvcj5TZWdhZGU8L0F1dGhvcj48WWVhcj4yMDExPC9ZZWFyPjxS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</w:fldData>
        </w:fldChar>
      </w:r>
      <w:r w:rsidRPr="00261D54">
        <w:instrText xml:space="preserve"> ADDIN EN.CITE </w:instrText>
      </w:r>
      <w:r w:rsidRPr="00261D54">
        <w:fldChar w:fldCharType="begin">
          <w:fldData xml:space="preserve">PEVuZE5vdGU+PENpdGU+PEF1dGhvcj5TZWdhZGU8L0F1dGhvcj48WWVhcj4yMDExPC9ZZWFyPjxS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</w:fldData>
        </w:fldChar>
      </w:r>
      <w:r w:rsidRPr="00261D54">
        <w:instrText xml:space="preserve"> ADDIN EN.CITE.DATA </w:instrText>
      </w:r>
      <w:r w:rsidRPr="00261D54">
        <w:fldChar w:fldCharType="end"/>
      </w:r>
      <w:r w:rsidRPr="00261D54">
        <w:fldChar w:fldCharType="separate"/>
      </w:r>
      <w:r w:rsidRPr="00261D54">
        <w:t>(Segade</w:t>
      </w:r>
      <w:r w:rsidR="00AF0763" w:rsidRPr="00AF0763">
        <w:rPr>
          <w:i/>
        </w:rPr>
        <w:t xml:space="preserve"> et al</w:t>
      </w:r>
      <w:r w:rsidR="00174F05" w:rsidRPr="00174F05">
        <w:t xml:space="preserve">., </w:t>
      </w:r>
      <w:r w:rsidRPr="00261D54">
        <w:t>2011</w:t>
      </w:r>
      <w:r w:rsidR="009E7F08">
        <w:t xml:space="preserve">; </w:t>
      </w:r>
      <w:r w:rsidRPr="00261D54">
        <w:t>Butcher, 2016</w:t>
      </w:r>
      <w:r w:rsidR="009E7F08">
        <w:t xml:space="preserve">; </w:t>
      </w:r>
      <w:r w:rsidRPr="00261D54">
        <w:t>Gracenea and Gonzalez-Moreno, 2002)</w:t>
      </w:r>
      <w:r w:rsidRPr="00261D54">
        <w:fldChar w:fldCharType="end"/>
      </w:r>
      <w:r w:rsidRPr="00261D54">
        <w:t>.</w:t>
      </w:r>
    </w:p>
    <w:p w14:paraId="6D0C19D2" w14:textId="0A6FAB6A" w:rsidR="001D38F1" w:rsidRPr="00261D54" w:rsidRDefault="001D38F1" w:rsidP="001D38F1">
      <w:pPr>
        <w:sectPr w:rsidR="001D38F1" w:rsidRPr="00261D54" w:rsidSect="001D38F1">
          <w:pgSz w:w="11906" w:h="16838"/>
          <w:pgMar w:top="1418" w:right="1418" w:bottom="1418" w:left="1418" w:header="567" w:footer="283" w:gutter="0"/>
          <w:cols w:space="708"/>
          <w:docGrid w:linePitch="360"/>
        </w:sectPr>
      </w:pPr>
      <w:r w:rsidRPr="00261D54">
        <w:t xml:space="preserve">The intermediate and definitive hosts relevant to the lifecycle depend on the </w:t>
      </w:r>
      <w:proofErr w:type="spellStart"/>
      <w:r w:rsidRPr="00261D54">
        <w:rPr>
          <w:i/>
          <w:iCs/>
        </w:rPr>
        <w:t>Brachylaima</w:t>
      </w:r>
      <w:proofErr w:type="spellEnd"/>
      <w:r w:rsidRPr="00261D54">
        <w:t> spp. (</w:t>
      </w:r>
      <w:r w:rsidRPr="00261D54">
        <w:fldChar w:fldCharType="begin"/>
      </w:r>
      <w:r w:rsidRPr="00261D54">
        <w:instrText xml:space="preserve"> REF _Ref170744621 \h  \* MERGEFORMAT </w:instrText>
      </w:r>
      <w:r w:rsidRPr="00261D54">
        <w:fldChar w:fldCharType="separate"/>
      </w:r>
      <w:r w:rsidR="008A6235" w:rsidRPr="00261D54">
        <w:t xml:space="preserve">Table </w:t>
      </w:r>
      <w:r w:rsidR="008A6235">
        <w:rPr>
          <w:noProof/>
        </w:rPr>
        <w:t>5</w:t>
      </w:r>
      <w:r w:rsidRPr="00261D54">
        <w:fldChar w:fldCharType="end"/>
      </w:r>
      <w:r w:rsidRPr="00261D54">
        <w:t xml:space="preserve">). The most thorough study on hosts was done in Australia with </w:t>
      </w:r>
      <w:r w:rsidRPr="00261D54">
        <w:rPr>
          <w:i/>
          <w:iCs/>
        </w:rPr>
        <w:t>B. </w:t>
      </w:r>
      <w:proofErr w:type="spellStart"/>
      <w:r w:rsidRPr="00261D54">
        <w:rPr>
          <w:i/>
          <w:iCs/>
        </w:rPr>
        <w:t>cribbi</w:t>
      </w:r>
      <w:proofErr w:type="spellEnd"/>
      <w:r w:rsidRPr="00261D54">
        <w:t xml:space="preserve">. In Australia, all snail species tested by Butcher and Grove (2005) were found to be second intermediate hosts of </w:t>
      </w:r>
      <w:r w:rsidRPr="00261D54">
        <w:rPr>
          <w:i/>
          <w:iCs/>
        </w:rPr>
        <w:t>B. </w:t>
      </w:r>
      <w:proofErr w:type="spellStart"/>
      <w:r w:rsidRPr="00261D54">
        <w:rPr>
          <w:i/>
          <w:iCs/>
        </w:rPr>
        <w:t>cribbi</w:t>
      </w:r>
      <w:proofErr w:type="spellEnd"/>
      <w:r w:rsidRPr="00261D54">
        <w:t>. The snail species tested included</w:t>
      </w:r>
      <w:r w:rsidR="00124CF6">
        <w:t xml:space="preserve"> six</w:t>
      </w:r>
      <w:r w:rsidRPr="00261D54">
        <w:t xml:space="preserve"> introduced and </w:t>
      </w:r>
      <w:r w:rsidR="00124CF6">
        <w:t xml:space="preserve">two </w:t>
      </w:r>
      <w:r w:rsidRPr="00261D54">
        <w:t xml:space="preserve">native species </w:t>
      </w:r>
      <w:r w:rsidRPr="00261D54">
        <w:fldChar w:fldCharType="begin"/>
      </w:r>
      <w:r w:rsidRPr="00261D54">
        <w:instrText xml:space="preserve"> ADDIN EN.CITE &lt;EndNote&gt;&lt;Cite&gt;&lt;Author&gt;Butcher&lt;/Author&gt;&lt;Year&gt;2005&lt;/Year&gt;&lt;RecNum&gt;1204&lt;/RecNum&gt;&lt;DisplayText&gt;(Butcher and Grove, 2005b)&lt;/DisplayText&gt;&lt;record&gt;&lt;rec-number&gt;1204&lt;/rec-number&gt;&lt;foreign-keys&gt;&lt;key app="EN" db-id="rrwaerrrmwz007e0sr8vzwfj29zxe9tfwr9r" timestamp="1636427220"&gt;1204&lt;/key&gt;&lt;/foreign-keys&gt;&lt;ref-type name="Journal Article"&gt;17&lt;/ref-type&gt;&lt;contributors&gt;&lt;authors&gt;&lt;author&gt;Butcher, A. R.&lt;/author&gt;&lt;author&gt;Grove, D. I.&lt;/author&gt;&lt;/authors&gt;&lt;/contributors&gt;&lt;auth-address&gt;Queen Elizabeth Hosp, Inst Med &amp;amp; Vet Sci, Dept Clin Microbiol &amp;amp; Infect Dis, Woodville, SA 5011, Australia&lt;/auth-address&gt;&lt;titles&gt;&lt;title&gt;Second intermediate host land snails and definitive host animals of Brachylaima cribbi in southern Australia&lt;/title&gt;&lt;secondary-title&gt;Parasite&lt;/secondary-title&gt;&lt;alt-title&gt;Parasite&lt;/alt-title&gt;&lt;/titles&gt;&lt;periodical&gt;&lt;full-title&gt;Parasite&lt;/full-title&gt;&lt;abbr-1&gt;Parasite&lt;/abbr-1&gt;&lt;/periodical&gt;&lt;alt-periodical&gt;&lt;full-title&gt;Parasite&lt;/full-title&gt;&lt;abbr-1&gt;Parasite&lt;/abbr-1&gt;&lt;/alt-periodical&gt;&lt;pages&gt;31-37&lt;/pages&gt;&lt;volume&gt;12&lt;/volume&gt;&lt;number&gt;1&lt;/number&gt;&lt;keywords&gt;&lt;keyword&gt;digenea&lt;/keyword&gt;&lt;keyword&gt;brachylaimidae&lt;/keyword&gt;&lt;keyword&gt;brachylaima cribbi&lt;/keyword&gt;&lt;keyword&gt;second intermediate host&lt;/keyword&gt;&lt;keyword&gt;definitive host animals&lt;/keyword&gt;&lt;keyword&gt;metacercaria&lt;/keyword&gt;&lt;keyword&gt;helicid snails&lt;/keyword&gt;&lt;keyword&gt;hydromiid snails&lt;/keyword&gt;&lt;keyword&gt;n. sp digenea&lt;/keyword&gt;&lt;keyword&gt;susceptibility&lt;/keyword&gt;&lt;keyword&gt;infection&lt;/keyword&gt;&lt;keyword&gt;trematode&lt;/keyword&gt;&lt;keyword&gt;eggs&lt;/keyword&gt;&lt;keyword&gt;mice&lt;/keyword&gt;&lt;/keywords&gt;&lt;dates&gt;&lt;year&gt;2005&lt;/year&gt;&lt;pub-dates&gt;&lt;date&gt;Mar&lt;/date&gt;&lt;/pub-dates&gt;&lt;/dates&gt;&lt;isbn&gt;1252-607x&lt;/isbn&gt;&lt;accession-num&gt;WOS:000228220900005&lt;/accession-num&gt;&lt;urls&gt;&lt;related-urls&gt;&lt;url&gt;&amp;lt;Go to ISI&amp;gt;://WOS:000228220900005&lt;/url&gt;&lt;/related-urls&gt;&lt;/urls&gt;&lt;electronic-resource-num&gt;10.1051/parasite/2005121031&lt;/electronic-resource-num&gt;&lt;language&gt;English&lt;/language&gt;&lt;/record&gt;&lt;/Cite&gt;&lt;/EndNote&gt;</w:instrText>
      </w:r>
      <w:r w:rsidRPr="00261D54">
        <w:fldChar w:fldCharType="separate"/>
      </w:r>
      <w:r w:rsidRPr="00261D54">
        <w:rPr>
          <w:noProof/>
        </w:rPr>
        <w:t>(Butcher and Grove, 2005b)</w:t>
      </w:r>
      <w:r w:rsidRPr="00261D54">
        <w:fldChar w:fldCharType="end"/>
      </w:r>
      <w:r w:rsidRPr="00261D54">
        <w:t xml:space="preserve">. This indicates that other snail species not yet tested could also be intermediate hosts. Mammals, birds and lizards were found to be definitive hosts but the authors suggest that more research is needed to fully ascertain host range </w:t>
      </w:r>
      <w:r w:rsidRPr="00261D54">
        <w:fldChar w:fldCharType="begin"/>
      </w:r>
      <w:r w:rsidRPr="00261D54">
        <w:instrText xml:space="preserve"> ADDIN EN.CITE &lt;EndNote&gt;&lt;Cite&gt;&lt;Author&gt;Butcher&lt;/Author&gt;&lt;Year&gt;2005&lt;/Year&gt;&lt;RecNum&gt;1204&lt;/RecNum&gt;&lt;DisplayText&gt;(Butcher and Grove, 2005b)&lt;/DisplayText&gt;&lt;record&gt;&lt;rec-number&gt;1204&lt;/rec-number&gt;&lt;foreign-keys&gt;&lt;key app="EN" db-id="rrwaerrrmwz007e0sr8vzwfj29zxe9tfwr9r" timestamp="1636427220"&gt;1204&lt;/key&gt;&lt;/foreign-keys&gt;&lt;ref-type name="Journal Article"&gt;17&lt;/ref-type&gt;&lt;contributors&gt;&lt;authors&gt;&lt;author&gt;Butcher, A. R.&lt;/author&gt;&lt;author&gt;Grove, D. I.&lt;/author&gt;&lt;/authors&gt;&lt;/contributors&gt;&lt;auth-address&gt;Queen Elizabeth Hosp, Inst Med &amp;amp; Vet Sci, Dept Clin Microbiol &amp;amp; Infect Dis, Woodville, SA 5011, Australia&lt;/auth-address&gt;&lt;titles&gt;&lt;title&gt;Second intermediate host land snails and definitive host animals of Brachylaima cribbi in southern Australia&lt;/title&gt;&lt;secondary-title&gt;Parasite&lt;/secondary-title&gt;&lt;alt-title&gt;Parasite&lt;/alt-title&gt;&lt;/titles&gt;&lt;periodical&gt;&lt;full-title&gt;Parasite&lt;/full-title&gt;&lt;abbr-1&gt;Parasite&lt;/abbr-1&gt;&lt;/periodical&gt;&lt;alt-periodical&gt;&lt;full-title&gt;Parasite&lt;/full-title&gt;&lt;abbr-1&gt;Parasite&lt;/abbr-1&gt;&lt;/alt-periodical&gt;&lt;pages&gt;31-37&lt;/pages&gt;&lt;volume&gt;12&lt;/volume&gt;&lt;number&gt;1&lt;/number&gt;&lt;keywords&gt;&lt;keyword&gt;digenea&lt;/keyword&gt;&lt;keyword&gt;brachylaimidae&lt;/keyword&gt;&lt;keyword&gt;brachylaima cribbi&lt;/keyword&gt;&lt;keyword&gt;second intermediate host&lt;/keyword&gt;&lt;keyword&gt;definitive host animals&lt;/keyword&gt;&lt;keyword&gt;metacercaria&lt;/keyword&gt;&lt;keyword&gt;helicid snails&lt;/keyword&gt;&lt;keyword&gt;hydromiid snails&lt;/keyword&gt;&lt;keyword&gt;n. sp digenea&lt;/keyword&gt;&lt;keyword&gt;susceptibility&lt;/keyword&gt;&lt;keyword&gt;infection&lt;/keyword&gt;&lt;keyword&gt;trematode&lt;/keyword&gt;&lt;keyword&gt;eggs&lt;/keyword&gt;&lt;keyword&gt;mice&lt;/keyword&gt;&lt;/keywords&gt;&lt;dates&gt;&lt;year&gt;2005&lt;/year&gt;&lt;pub-dates&gt;&lt;date&gt;Mar&lt;/date&gt;&lt;/pub-dates&gt;&lt;/dates&gt;&lt;isbn&gt;1252-607x&lt;/isbn&gt;&lt;accession-num&gt;WOS:000228220900005&lt;/accession-num&gt;&lt;urls&gt;&lt;related-urls&gt;&lt;url&gt;&amp;lt;Go to ISI&amp;gt;://WOS:000228220900005&lt;/url&gt;&lt;/related-urls&gt;&lt;/urls&gt;&lt;electronic-resource-num&gt;10.1051/parasite/2005121031&lt;/electronic-resource-num&gt;&lt;language&gt;English&lt;/language&gt;&lt;/record&gt;&lt;/Cite&gt;&lt;/EndNote&gt;</w:instrText>
      </w:r>
      <w:r w:rsidRPr="00261D54">
        <w:fldChar w:fldCharType="separate"/>
      </w:r>
      <w:r w:rsidRPr="00261D54">
        <w:rPr>
          <w:noProof/>
        </w:rPr>
        <w:t>(Butcher and Grove, 2005b)</w:t>
      </w:r>
      <w:r w:rsidRPr="00261D54">
        <w:fldChar w:fldCharType="end"/>
      </w:r>
      <w:r w:rsidRPr="00261D54">
        <w:t xml:space="preserve">. Birds likely spread the parasite broadly while mice and lizards contribute to local dispersion </w:t>
      </w:r>
      <w:r w:rsidRPr="00261D54">
        <w:fldChar w:fldCharType="begin"/>
      </w:r>
      <w:r w:rsidRPr="00261D54">
        <w:instrText xml:space="preserve"> ADDIN EN.CITE &lt;EndNote&gt;&lt;Cite&gt;&lt;Author&gt;Butcher&lt;/Author&gt;&lt;Year&gt;2005&lt;/Year&gt;&lt;RecNum&gt;1204&lt;/RecNum&gt;&lt;DisplayText&gt;(Butcher and Grove, 2005b)&lt;/DisplayText&gt;&lt;record&gt;&lt;rec-number&gt;1204&lt;/rec-number&gt;&lt;foreign-keys&gt;&lt;key app="EN" db-id="rrwaerrrmwz007e0sr8vzwfj29zxe9tfwr9r" timestamp="1636427220"&gt;1204&lt;/key&gt;&lt;/foreign-keys&gt;&lt;ref-type name="Journal Article"&gt;17&lt;/ref-type&gt;&lt;contributors&gt;&lt;authors&gt;&lt;author&gt;Butcher, A. R.&lt;/author&gt;&lt;author&gt;Grove, D. I.&lt;/author&gt;&lt;/authors&gt;&lt;/contributors&gt;&lt;auth-address&gt;Queen Elizabeth Hosp, Inst Med &amp;amp; Vet Sci, Dept Clin Microbiol &amp;amp; Infect Dis, Woodville, SA 5011, Australia&lt;/auth-address&gt;&lt;titles&gt;&lt;title&gt;Second intermediate host land snails and definitive host animals of Brachylaima cribbi in southern Australia&lt;/title&gt;&lt;secondary-title&gt;Parasite&lt;/secondary-title&gt;&lt;alt-title&gt;Parasite&lt;/alt-title&gt;&lt;/titles&gt;&lt;periodical&gt;&lt;full-title&gt;Parasite&lt;/full-title&gt;&lt;abbr-1&gt;Parasite&lt;/abbr-1&gt;&lt;/periodical&gt;&lt;alt-periodical&gt;&lt;full-title&gt;Parasite&lt;/full-title&gt;&lt;abbr-1&gt;Parasite&lt;/abbr-1&gt;&lt;/alt-periodical&gt;&lt;pages&gt;31-37&lt;/pages&gt;&lt;volume&gt;12&lt;/volume&gt;&lt;number&gt;1&lt;/number&gt;&lt;keywords&gt;&lt;keyword&gt;digenea&lt;/keyword&gt;&lt;keyword&gt;brachylaimidae&lt;/keyword&gt;&lt;keyword&gt;brachylaima cribbi&lt;/keyword&gt;&lt;keyword&gt;second intermediate host&lt;/keyword&gt;&lt;keyword&gt;definitive host animals&lt;/keyword&gt;&lt;keyword&gt;metacercaria&lt;/keyword&gt;&lt;keyword&gt;helicid snails&lt;/keyword&gt;&lt;keyword&gt;hydromiid snails&lt;/keyword&gt;&lt;keyword&gt;n. sp digenea&lt;/keyword&gt;&lt;keyword&gt;susceptibility&lt;/keyword&gt;&lt;keyword&gt;infection&lt;/keyword&gt;&lt;keyword&gt;trematode&lt;/keyword&gt;&lt;keyword&gt;eggs&lt;/keyword&gt;&lt;keyword&gt;mice&lt;/keyword&gt;&lt;/keywords&gt;&lt;dates&gt;&lt;year&gt;2005&lt;/year&gt;&lt;pub-dates&gt;&lt;date&gt;Mar&lt;/date&gt;&lt;/pub-dates&gt;&lt;/dates&gt;&lt;isbn&gt;1252-607x&lt;/isbn&gt;&lt;accession-num&gt;WOS:000228220900005&lt;/accession-num&gt;&lt;urls&gt;&lt;related-urls&gt;&lt;url&gt;&amp;lt;Go to ISI&amp;gt;://WOS:000228220900005&lt;/url&gt;&lt;/related-urls&gt;&lt;/urls&gt;&lt;electronic-resource-num&gt;10.1051/parasite/2005121031&lt;/electronic-resource-num&gt;&lt;language&gt;English&lt;/language&gt;&lt;/record&gt;&lt;/Cite&gt;&lt;/EndNote&gt;</w:instrText>
      </w:r>
      <w:r w:rsidRPr="00261D54">
        <w:fldChar w:fldCharType="separate"/>
      </w:r>
      <w:r w:rsidRPr="00261D54">
        <w:rPr>
          <w:noProof/>
        </w:rPr>
        <w:t>(Butcher and Grove, 2005b)</w:t>
      </w:r>
      <w:r w:rsidRPr="00261D54">
        <w:fldChar w:fldCharType="end"/>
      </w:r>
      <w:r w:rsidRPr="00261D54">
        <w:t xml:space="preserve">. There is </w:t>
      </w:r>
      <w:r w:rsidRPr="00261D54">
        <w:lastRenderedPageBreak/>
        <w:t xml:space="preserve">seasonal variation in </w:t>
      </w:r>
      <w:r w:rsidRPr="00261D54">
        <w:rPr>
          <w:i/>
          <w:iCs/>
        </w:rPr>
        <w:t>B. </w:t>
      </w:r>
      <w:proofErr w:type="spellStart"/>
      <w:r w:rsidRPr="00261D54">
        <w:rPr>
          <w:i/>
          <w:iCs/>
        </w:rPr>
        <w:t>cribbi</w:t>
      </w:r>
      <w:proofErr w:type="spellEnd"/>
      <w:r w:rsidRPr="00261D54">
        <w:t xml:space="preserve"> infection in snails, with</w:t>
      </w:r>
      <w:r w:rsidRPr="00261D54" w:rsidDel="00E800AB">
        <w:t xml:space="preserve"> </w:t>
      </w:r>
      <w:r w:rsidRPr="00261D54">
        <w:t xml:space="preserve">infection rates being higher in winter and spring, and lower in summer </w:t>
      </w:r>
      <w:r w:rsidRPr="00261D54">
        <w:fldChar w:fldCharType="begin"/>
      </w:r>
      <w:r w:rsidRPr="00261D54">
        <w:instrText xml:space="preserve"> ADDIN EN.CITE &lt;EndNote&gt;&lt;Cite&gt;&lt;Author&gt;Butcher&lt;/Author&gt;&lt;Year&gt;2005&lt;/Year&gt;&lt;RecNum&gt;1235&lt;/RecNum&gt;&lt;DisplayText&gt;(Butcher and Grove, 2005a)&lt;/DisplayText&gt;&lt;record&gt;&lt;rec-number&gt;1235&lt;/rec-number&gt;&lt;foreign-keys&gt;&lt;key app="EN" db-id="rrwaerrrmwz007e0sr8vzwfj29zxe9tfwr9r" timestamp="1643068497"&gt;1235&lt;/key&gt;&lt;/foreign-keys&gt;&lt;ref-type name="Journal Article"&gt;17&lt;/ref-type&gt;&lt;contributors&gt;&lt;authors&gt;&lt;author&gt;Butcher, A. R.&lt;/author&gt;&lt;author&gt;Grove, D. I.&lt;/author&gt;&lt;/authors&gt;&lt;/contributors&gt;&lt;auth-address&gt;Queen Elizabeth Hosp, Dept Clin Microbiol &amp;amp; Infect Dis, Inst Med &amp;amp; Vet Sci, Woodville, SA 5011, Australia&lt;/auth-address&gt;&lt;titles&gt;&lt;title&gt;Seasonal variation in rates of sporocyst and metacercarial infection by Brachylaima cribbi in helicid and hygromiid land snails on the Yorke Peninsula, South Australia&lt;/title&gt;&lt;secondary-title&gt;Australian Journal of Zoology&lt;/secondary-title&gt;&lt;alt-title&gt;Aust J Zool&lt;/alt-title&gt;&lt;/titles&gt;&lt;periodical&gt;&lt;full-title&gt;Australian Journal of Zoology&lt;/full-title&gt;&lt;abbr-1&gt;Aust J Zool&lt;/abbr-1&gt;&lt;/periodical&gt;&lt;alt-periodical&gt;&lt;full-title&gt;Australian Journal of Zoology&lt;/full-title&gt;&lt;abbr-1&gt;Aust J Zool&lt;/abbr-1&gt;&lt;/alt-periodical&gt;&lt;pages&gt;375-382&lt;/pages&gt;&lt;volume&gt;53&lt;/volume&gt;&lt;number&gt;6&lt;/number&gt;&lt;keywords&gt;&lt;keyword&gt;population-dynamics&lt;/keyword&gt;&lt;keyword&gt;life-history&lt;/keyword&gt;&lt;keyword&gt;mathematical-models&lt;/keyword&gt;&lt;keyword&gt;transmission dynamics&lt;/keyword&gt;&lt;keyword&gt;helminth infections&lt;/keyword&gt;&lt;keyword&gt;sp digenea&lt;/keyword&gt;&lt;keyword&gt;prevalence&lt;/keyword&gt;&lt;keyword&gt;mollusca&lt;/keyword&gt;&lt;keyword&gt;schistosomiasis&lt;/keyword&gt;&lt;keyword&gt;polymorphism&lt;/keyword&gt;&lt;/keywords&gt;&lt;dates&gt;&lt;year&gt;2005&lt;/year&gt;&lt;/dates&gt;&lt;isbn&gt;0004-959x&lt;/isbn&gt;&lt;accession-num&gt;WOS:000234417900005&lt;/accession-num&gt;&lt;urls&gt;&lt;related-urls&gt;&lt;url&gt;&amp;lt;Go to ISI&amp;gt;://WOS:000234417900005&lt;/url&gt;&lt;/related-urls&gt;&lt;/urls&gt;&lt;electronic-resource-num&gt;10.1071/Zo05054&lt;/electronic-resource-num&gt;&lt;language&gt;English&lt;/language&gt;&lt;/record&gt;&lt;/Cite&gt;&lt;/EndNote&gt;</w:instrText>
      </w:r>
      <w:r w:rsidRPr="00261D54">
        <w:fldChar w:fldCharType="separate"/>
      </w:r>
      <w:r w:rsidRPr="00261D54">
        <w:rPr>
          <w:noProof/>
        </w:rPr>
        <w:t>(Butcher and Grove, 2005a)</w:t>
      </w:r>
      <w:r w:rsidRPr="00261D54">
        <w:fldChar w:fldCharType="end"/>
      </w:r>
      <w:r w:rsidRPr="00261D54">
        <w:t>.</w:t>
      </w:r>
    </w:p>
    <w:p w14:paraId="0447900B" w14:textId="7838738F" w:rsidR="001D38F1" w:rsidRPr="00261D54" w:rsidRDefault="001D38F1" w:rsidP="001D38F1">
      <w:pPr>
        <w:pStyle w:val="Caption"/>
      </w:pPr>
      <w:bookmarkStart w:id="68" w:name="_Ref170744621"/>
      <w:bookmarkStart w:id="69" w:name="_Toc209422000"/>
      <w:r w:rsidRPr="00261D54">
        <w:lastRenderedPageBreak/>
        <w:t xml:space="preserve">Table </w:t>
      </w:r>
      <w:r w:rsidRPr="00261D54">
        <w:fldChar w:fldCharType="begin"/>
      </w:r>
      <w:r w:rsidRPr="00261D54">
        <w:instrText xml:space="preserve"> SEQ Table \* ARABIC </w:instrText>
      </w:r>
      <w:r w:rsidRPr="00261D54">
        <w:fldChar w:fldCharType="separate"/>
      </w:r>
      <w:r w:rsidR="008A6235">
        <w:rPr>
          <w:noProof/>
        </w:rPr>
        <w:t>5</w:t>
      </w:r>
      <w:r w:rsidRPr="00261D54">
        <w:fldChar w:fldCharType="end"/>
      </w:r>
      <w:bookmarkEnd w:id="68"/>
      <w:r w:rsidRPr="00261D54">
        <w:t xml:space="preserve"> </w:t>
      </w:r>
      <w:proofErr w:type="spellStart"/>
      <w:r w:rsidRPr="00261D54">
        <w:rPr>
          <w:i/>
          <w:iCs/>
        </w:rPr>
        <w:t>Brachylaima</w:t>
      </w:r>
      <w:proofErr w:type="spellEnd"/>
      <w:r w:rsidRPr="00261D54">
        <w:t xml:space="preserve"> species that use </w:t>
      </w:r>
      <w:r w:rsidR="006F743C" w:rsidRPr="006F743C">
        <w:rPr>
          <w:i/>
          <w:iCs/>
        </w:rPr>
        <w:t>C. aspersum</w:t>
      </w:r>
      <w:r w:rsidRPr="00261D54">
        <w:t xml:space="preserve"> as a host, their intermediate and definitive hosts, their presence in Australia and in snail farms</w:t>
      </w:r>
      <w:bookmarkEnd w:id="69"/>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192"/>
        <w:gridCol w:w="2179"/>
        <w:gridCol w:w="2179"/>
        <w:gridCol w:w="2394"/>
        <w:gridCol w:w="1073"/>
        <w:gridCol w:w="1143"/>
        <w:gridCol w:w="2842"/>
      </w:tblGrid>
      <w:tr w:rsidR="001D38F1" w:rsidRPr="00261D54" w14:paraId="78A142B6" w14:textId="77777777" w:rsidTr="004B4013">
        <w:trPr>
          <w:cantSplit/>
          <w:tblHeader/>
        </w:trPr>
        <w:tc>
          <w:tcPr>
            <w:tcW w:w="783" w:type="pct"/>
          </w:tcPr>
          <w:p w14:paraId="486DA81F" w14:textId="77777777" w:rsidR="001D38F1" w:rsidRPr="00261D54" w:rsidRDefault="001D38F1" w:rsidP="004B4013">
            <w:pPr>
              <w:pStyle w:val="TableHeading"/>
            </w:pPr>
            <w:r w:rsidRPr="00261D54">
              <w:t>Spec</w:t>
            </w:r>
            <w:bookmarkStart w:id="70" w:name="Title_5"/>
            <w:bookmarkEnd w:id="70"/>
            <w:r w:rsidRPr="00261D54">
              <w:t>ies</w:t>
            </w:r>
          </w:p>
        </w:tc>
        <w:tc>
          <w:tcPr>
            <w:tcW w:w="778" w:type="pct"/>
          </w:tcPr>
          <w:p w14:paraId="31D79AF5" w14:textId="77777777" w:rsidR="001D38F1" w:rsidRPr="00261D54" w:rsidRDefault="001D38F1" w:rsidP="004B4013">
            <w:pPr>
              <w:pStyle w:val="TableHeading"/>
            </w:pPr>
            <w:r w:rsidRPr="00261D54">
              <w:t>Intermediate host 1</w:t>
            </w:r>
          </w:p>
        </w:tc>
        <w:tc>
          <w:tcPr>
            <w:tcW w:w="778" w:type="pct"/>
          </w:tcPr>
          <w:p w14:paraId="37607FD9" w14:textId="77777777" w:rsidR="001D38F1" w:rsidRPr="00261D54" w:rsidRDefault="001D38F1" w:rsidP="004B4013">
            <w:pPr>
              <w:pStyle w:val="TableHeading"/>
            </w:pPr>
            <w:r w:rsidRPr="00261D54">
              <w:t>Intermediate host 2</w:t>
            </w:r>
          </w:p>
        </w:tc>
        <w:tc>
          <w:tcPr>
            <w:tcW w:w="855" w:type="pct"/>
          </w:tcPr>
          <w:p w14:paraId="0C156F51" w14:textId="77777777" w:rsidR="001D38F1" w:rsidRPr="00261D54" w:rsidRDefault="001D38F1" w:rsidP="004B4013">
            <w:pPr>
              <w:pStyle w:val="TableHeading"/>
            </w:pPr>
            <w:r w:rsidRPr="00261D54">
              <w:t>Definitive host</w:t>
            </w:r>
          </w:p>
        </w:tc>
        <w:tc>
          <w:tcPr>
            <w:tcW w:w="383" w:type="pct"/>
          </w:tcPr>
          <w:p w14:paraId="2D5C34D8" w14:textId="77777777" w:rsidR="001D38F1" w:rsidRPr="00261D54" w:rsidRDefault="001D38F1" w:rsidP="004B4013">
            <w:pPr>
              <w:pStyle w:val="TableHeading"/>
            </w:pPr>
            <w:r w:rsidRPr="00261D54">
              <w:t>Present in Australia</w:t>
            </w:r>
          </w:p>
        </w:tc>
        <w:tc>
          <w:tcPr>
            <w:tcW w:w="408" w:type="pct"/>
          </w:tcPr>
          <w:p w14:paraId="456401B5" w14:textId="77777777" w:rsidR="001D38F1" w:rsidRPr="00261D54" w:rsidRDefault="001D38F1" w:rsidP="004B4013">
            <w:pPr>
              <w:pStyle w:val="TableHeading"/>
            </w:pPr>
            <w:r w:rsidRPr="00261D54">
              <w:t>Detected in snail farms</w:t>
            </w:r>
          </w:p>
        </w:tc>
        <w:tc>
          <w:tcPr>
            <w:tcW w:w="1015" w:type="pct"/>
          </w:tcPr>
          <w:p w14:paraId="28A26249" w14:textId="77777777" w:rsidR="001D38F1" w:rsidRPr="00261D54" w:rsidRDefault="001D38F1" w:rsidP="004B4013">
            <w:pPr>
              <w:pStyle w:val="TableHeading"/>
            </w:pPr>
            <w:r w:rsidRPr="00261D54">
              <w:t>References</w:t>
            </w:r>
          </w:p>
        </w:tc>
      </w:tr>
      <w:tr w:rsidR="001D38F1" w:rsidRPr="00261D54" w14:paraId="063355AC" w14:textId="77777777" w:rsidTr="004B4013">
        <w:tc>
          <w:tcPr>
            <w:tcW w:w="783" w:type="pct"/>
          </w:tcPr>
          <w:p w14:paraId="5D894929" w14:textId="77777777" w:rsidR="001D38F1" w:rsidRPr="00261D54" w:rsidRDefault="001D38F1" w:rsidP="004B4013">
            <w:pPr>
              <w:pStyle w:val="TableText"/>
              <w:rPr>
                <w:i/>
                <w:iCs/>
              </w:rPr>
            </w:pPr>
            <w:proofErr w:type="spellStart"/>
            <w:r w:rsidRPr="00261D54">
              <w:rPr>
                <w:i/>
                <w:iCs/>
              </w:rPr>
              <w:t>Brachylaima</w:t>
            </w:r>
            <w:proofErr w:type="spellEnd"/>
            <w:r w:rsidRPr="00261D54">
              <w:rPr>
                <w:i/>
                <w:iCs/>
              </w:rPr>
              <w:t> </w:t>
            </w:r>
            <w:proofErr w:type="spellStart"/>
            <w:r w:rsidRPr="00261D54">
              <w:rPr>
                <w:i/>
                <w:iCs/>
              </w:rPr>
              <w:t>aspersae</w:t>
            </w:r>
            <w:proofErr w:type="spellEnd"/>
          </w:p>
        </w:tc>
        <w:tc>
          <w:tcPr>
            <w:tcW w:w="778" w:type="pct"/>
          </w:tcPr>
          <w:p w14:paraId="76C88C46" w14:textId="77777777" w:rsidR="001D38F1" w:rsidRPr="00261D54" w:rsidRDefault="001D38F1" w:rsidP="004B4013">
            <w:pPr>
              <w:pStyle w:val="TableText"/>
            </w:pPr>
            <w:r w:rsidRPr="00261D54">
              <w:t>Snail</w:t>
            </w:r>
          </w:p>
          <w:p w14:paraId="06BA463B" w14:textId="1F95F31C" w:rsidR="001D38F1" w:rsidRPr="00261D54" w:rsidRDefault="006F743C" w:rsidP="004B4013">
            <w:pPr>
              <w:pStyle w:val="TableText"/>
              <w:rPr>
                <w:i/>
                <w:iCs/>
              </w:rPr>
            </w:pPr>
            <w:r w:rsidRPr="006F743C">
              <w:rPr>
                <w:i/>
                <w:iCs/>
              </w:rPr>
              <w:t>C.</w:t>
            </w:r>
            <w:r w:rsidR="00FA6C2F">
              <w:rPr>
                <w:i/>
                <w:iCs/>
              </w:rPr>
              <w:t> </w:t>
            </w:r>
            <w:r w:rsidRPr="006F743C">
              <w:rPr>
                <w:i/>
                <w:iCs/>
              </w:rPr>
              <w:t>aspersum</w:t>
            </w:r>
          </w:p>
        </w:tc>
        <w:tc>
          <w:tcPr>
            <w:tcW w:w="778" w:type="pct"/>
          </w:tcPr>
          <w:p w14:paraId="3324EF05" w14:textId="77777777" w:rsidR="001D38F1" w:rsidRPr="00261D54" w:rsidRDefault="001D38F1" w:rsidP="004B4013">
            <w:pPr>
              <w:pStyle w:val="TableText"/>
            </w:pPr>
            <w:r w:rsidRPr="00261D54">
              <w:t>Snail</w:t>
            </w:r>
          </w:p>
          <w:p w14:paraId="2AF26564" w14:textId="6E94D59E" w:rsidR="001D38F1" w:rsidRPr="00261D54" w:rsidRDefault="006F743C" w:rsidP="004B4013">
            <w:pPr>
              <w:pStyle w:val="TableText"/>
              <w:rPr>
                <w:i/>
                <w:iCs/>
              </w:rPr>
            </w:pPr>
            <w:r w:rsidRPr="006F743C">
              <w:rPr>
                <w:i/>
                <w:iCs/>
              </w:rPr>
              <w:t>C.</w:t>
            </w:r>
            <w:r w:rsidR="00FA6C2F">
              <w:rPr>
                <w:i/>
                <w:iCs/>
              </w:rPr>
              <w:t> </w:t>
            </w:r>
            <w:r w:rsidRPr="006F743C">
              <w:rPr>
                <w:i/>
                <w:iCs/>
              </w:rPr>
              <w:t>aspersum</w:t>
            </w:r>
          </w:p>
        </w:tc>
        <w:tc>
          <w:tcPr>
            <w:tcW w:w="855" w:type="pct"/>
          </w:tcPr>
          <w:p w14:paraId="30286740" w14:textId="77777777" w:rsidR="001D38F1" w:rsidRPr="00261D54" w:rsidRDefault="001D38F1" w:rsidP="004B4013">
            <w:pPr>
              <w:pStyle w:val="TableText"/>
            </w:pPr>
            <w:r w:rsidRPr="00261D54">
              <w:t>Rodent</w:t>
            </w:r>
          </w:p>
          <w:p w14:paraId="190DC563" w14:textId="77777777" w:rsidR="001D38F1" w:rsidRPr="00261D54" w:rsidRDefault="001D38F1" w:rsidP="004B4013">
            <w:pPr>
              <w:pStyle w:val="TableText"/>
            </w:pPr>
            <w:r w:rsidRPr="00261D54">
              <w:t>mouse (</w:t>
            </w:r>
            <w:r w:rsidRPr="00261D54">
              <w:rPr>
                <w:i/>
                <w:iCs/>
              </w:rPr>
              <w:t>Mus musculus</w:t>
            </w:r>
            <w:r w:rsidRPr="00261D54">
              <w:t>)</w:t>
            </w:r>
          </w:p>
        </w:tc>
        <w:tc>
          <w:tcPr>
            <w:tcW w:w="383" w:type="pct"/>
          </w:tcPr>
          <w:p w14:paraId="405A3737" w14:textId="77777777" w:rsidR="001D38F1" w:rsidRPr="00261D54" w:rsidRDefault="001D38F1" w:rsidP="004B4013">
            <w:pPr>
              <w:pStyle w:val="TableText"/>
            </w:pPr>
            <w:r w:rsidRPr="00261D54">
              <w:t>No</w:t>
            </w:r>
          </w:p>
        </w:tc>
        <w:tc>
          <w:tcPr>
            <w:tcW w:w="408" w:type="pct"/>
          </w:tcPr>
          <w:p w14:paraId="6005010F" w14:textId="77777777" w:rsidR="001D38F1" w:rsidRPr="00261D54" w:rsidRDefault="001D38F1" w:rsidP="004B4013">
            <w:pPr>
              <w:pStyle w:val="TableText"/>
            </w:pPr>
            <w:r w:rsidRPr="00261D54">
              <w:t>Yes</w:t>
            </w:r>
          </w:p>
        </w:tc>
        <w:tc>
          <w:tcPr>
            <w:tcW w:w="1015" w:type="pct"/>
          </w:tcPr>
          <w:p w14:paraId="3B06929D" w14:textId="5F087D68" w:rsidR="001D38F1" w:rsidRPr="00261D54" w:rsidRDefault="001D38F1" w:rsidP="004B4013">
            <w:pPr>
              <w:pStyle w:val="TableText"/>
            </w:pPr>
            <w:r w:rsidRPr="00261D54">
              <w:t>(Segade</w:t>
            </w:r>
            <w:r w:rsidR="00AF0763" w:rsidRPr="00AF0763">
              <w:rPr>
                <w:i/>
              </w:rPr>
              <w:t xml:space="preserve"> et al</w:t>
            </w:r>
            <w:r w:rsidR="00174F05" w:rsidRPr="00174F05">
              <w:t xml:space="preserve">., </w:t>
            </w:r>
            <w:r w:rsidRPr="00261D54">
              <w:t>2013</w:t>
            </w:r>
            <w:r w:rsidR="009E7F08">
              <w:t xml:space="preserve">; </w:t>
            </w:r>
            <w:r w:rsidRPr="00261D54">
              <w:t>Segade</w:t>
            </w:r>
            <w:r w:rsidR="00AF0763" w:rsidRPr="00AF0763">
              <w:rPr>
                <w:i/>
              </w:rPr>
              <w:t xml:space="preserve"> et al</w:t>
            </w:r>
            <w:r w:rsidR="00174F05" w:rsidRPr="00174F05">
              <w:t xml:space="preserve">., </w:t>
            </w:r>
            <w:r w:rsidRPr="00261D54">
              <w:t>2011)</w:t>
            </w:r>
          </w:p>
        </w:tc>
      </w:tr>
      <w:tr w:rsidR="001D38F1" w:rsidRPr="00261D54" w14:paraId="5B8B0600" w14:textId="77777777" w:rsidTr="004B4013">
        <w:tc>
          <w:tcPr>
            <w:tcW w:w="783" w:type="pct"/>
          </w:tcPr>
          <w:p w14:paraId="7A6A69A5" w14:textId="77777777" w:rsidR="001D38F1" w:rsidRPr="0042161D" w:rsidRDefault="001D38F1" w:rsidP="004B4013">
            <w:pPr>
              <w:pStyle w:val="TableText"/>
              <w:rPr>
                <w:i/>
                <w:iCs/>
              </w:rPr>
            </w:pPr>
            <w:proofErr w:type="spellStart"/>
            <w:r w:rsidRPr="0042161D">
              <w:rPr>
                <w:i/>
                <w:iCs/>
              </w:rPr>
              <w:t>Brachylaima</w:t>
            </w:r>
            <w:proofErr w:type="spellEnd"/>
            <w:r w:rsidRPr="0042161D">
              <w:rPr>
                <w:i/>
                <w:iCs/>
              </w:rPr>
              <w:t> </w:t>
            </w:r>
            <w:proofErr w:type="spellStart"/>
            <w:r w:rsidRPr="0042161D">
              <w:rPr>
                <w:i/>
                <w:iCs/>
              </w:rPr>
              <w:t>cribbi</w:t>
            </w:r>
            <w:proofErr w:type="spellEnd"/>
          </w:p>
        </w:tc>
        <w:tc>
          <w:tcPr>
            <w:tcW w:w="778" w:type="pct"/>
          </w:tcPr>
          <w:p w14:paraId="5F63C7B1" w14:textId="77777777" w:rsidR="001D38F1" w:rsidRPr="00261D54" w:rsidRDefault="001D38F1" w:rsidP="004B4013">
            <w:pPr>
              <w:pStyle w:val="TableText"/>
            </w:pPr>
            <w:r w:rsidRPr="00261D54">
              <w:t>Snail</w:t>
            </w:r>
          </w:p>
          <w:p w14:paraId="11F0A8BF" w14:textId="668A1D73" w:rsidR="001D38F1" w:rsidRPr="00261D54" w:rsidRDefault="006F743C" w:rsidP="004B4013">
            <w:pPr>
              <w:pStyle w:val="TableText"/>
              <w:rPr>
                <w:i/>
                <w:iCs/>
              </w:rPr>
            </w:pPr>
            <w:r w:rsidRPr="006F743C">
              <w:rPr>
                <w:i/>
                <w:iCs/>
              </w:rPr>
              <w:t>C.</w:t>
            </w:r>
            <w:r w:rsidR="00FA6C2F">
              <w:rPr>
                <w:i/>
                <w:iCs/>
              </w:rPr>
              <w:t> </w:t>
            </w:r>
            <w:r w:rsidRPr="006F743C">
              <w:rPr>
                <w:i/>
                <w:iCs/>
              </w:rPr>
              <w:t>aspersum</w:t>
            </w:r>
          </w:p>
          <w:p w14:paraId="588659E3" w14:textId="77777777" w:rsidR="001D38F1" w:rsidRPr="00261D54" w:rsidRDefault="001D38F1" w:rsidP="004B4013">
            <w:pPr>
              <w:pStyle w:val="TableText"/>
              <w:rPr>
                <w:i/>
                <w:iCs/>
              </w:rPr>
            </w:pPr>
            <w:r w:rsidRPr="00261D54">
              <w:rPr>
                <w:i/>
                <w:iCs/>
              </w:rPr>
              <w:t>Theba </w:t>
            </w:r>
            <w:proofErr w:type="spellStart"/>
            <w:r w:rsidRPr="00261D54">
              <w:rPr>
                <w:i/>
                <w:iCs/>
              </w:rPr>
              <w:t>pisana</w:t>
            </w:r>
            <w:proofErr w:type="spellEnd"/>
          </w:p>
          <w:p w14:paraId="353343A4" w14:textId="77777777" w:rsidR="001D38F1" w:rsidRPr="00261D54" w:rsidRDefault="001D38F1" w:rsidP="004B4013">
            <w:pPr>
              <w:pStyle w:val="TableText"/>
              <w:rPr>
                <w:i/>
                <w:iCs/>
              </w:rPr>
            </w:pPr>
            <w:proofErr w:type="spellStart"/>
            <w:r w:rsidRPr="00261D54">
              <w:rPr>
                <w:i/>
                <w:iCs/>
              </w:rPr>
              <w:t>Cochlicella</w:t>
            </w:r>
            <w:proofErr w:type="spellEnd"/>
            <w:r w:rsidRPr="00261D54">
              <w:rPr>
                <w:i/>
                <w:iCs/>
              </w:rPr>
              <w:t> acuta</w:t>
            </w:r>
          </w:p>
          <w:p w14:paraId="0AB6ACD1" w14:textId="77777777" w:rsidR="001D38F1" w:rsidRPr="00261D54" w:rsidRDefault="001D38F1" w:rsidP="004B4013">
            <w:pPr>
              <w:pStyle w:val="TableText"/>
              <w:rPr>
                <w:i/>
                <w:iCs/>
              </w:rPr>
            </w:pPr>
            <w:proofErr w:type="spellStart"/>
            <w:r w:rsidRPr="00261D54">
              <w:rPr>
                <w:i/>
                <w:iCs/>
              </w:rPr>
              <w:t>Cochlicella</w:t>
            </w:r>
            <w:proofErr w:type="spellEnd"/>
            <w:r w:rsidRPr="00261D54">
              <w:rPr>
                <w:i/>
                <w:iCs/>
              </w:rPr>
              <w:t> </w:t>
            </w:r>
            <w:proofErr w:type="spellStart"/>
            <w:r w:rsidRPr="00261D54">
              <w:rPr>
                <w:i/>
                <w:iCs/>
              </w:rPr>
              <w:t>barbara</w:t>
            </w:r>
            <w:proofErr w:type="spellEnd"/>
          </w:p>
          <w:p w14:paraId="1D109748" w14:textId="77777777" w:rsidR="001D38F1" w:rsidRPr="00261D54" w:rsidRDefault="001D38F1" w:rsidP="004B4013">
            <w:pPr>
              <w:pStyle w:val="TableText"/>
            </w:pPr>
            <w:proofErr w:type="spellStart"/>
            <w:r w:rsidRPr="00261D54">
              <w:rPr>
                <w:i/>
                <w:iCs/>
              </w:rPr>
              <w:t>Microxeromagna</w:t>
            </w:r>
            <w:proofErr w:type="spellEnd"/>
            <w:r w:rsidRPr="00261D54">
              <w:rPr>
                <w:i/>
                <w:iCs/>
              </w:rPr>
              <w:t> </w:t>
            </w:r>
            <w:proofErr w:type="spellStart"/>
            <w:r w:rsidRPr="00261D54">
              <w:rPr>
                <w:i/>
                <w:iCs/>
              </w:rPr>
              <w:t>armillata</w:t>
            </w:r>
            <w:proofErr w:type="spellEnd"/>
          </w:p>
        </w:tc>
        <w:tc>
          <w:tcPr>
            <w:tcW w:w="778" w:type="pct"/>
          </w:tcPr>
          <w:p w14:paraId="20887854" w14:textId="77777777" w:rsidR="001D38F1" w:rsidRPr="00261D54" w:rsidRDefault="001D38F1" w:rsidP="004B4013">
            <w:pPr>
              <w:pStyle w:val="TableText"/>
            </w:pPr>
            <w:r w:rsidRPr="00261D54">
              <w:t>Snail</w:t>
            </w:r>
          </w:p>
          <w:p w14:paraId="2E7CF9D2" w14:textId="77777777" w:rsidR="001D38F1" w:rsidRPr="00261D54" w:rsidRDefault="001D38F1" w:rsidP="004B4013">
            <w:pPr>
              <w:pStyle w:val="TableText"/>
            </w:pPr>
            <w:r w:rsidRPr="00261D54">
              <w:t>Introduced:</w:t>
            </w:r>
          </w:p>
          <w:p w14:paraId="0B88B5D3" w14:textId="100D326F" w:rsidR="001D38F1" w:rsidRPr="00261D54" w:rsidRDefault="006F743C" w:rsidP="004B4013">
            <w:pPr>
              <w:pStyle w:val="TableText"/>
              <w:rPr>
                <w:i/>
                <w:iCs/>
              </w:rPr>
            </w:pPr>
            <w:r w:rsidRPr="006F743C">
              <w:rPr>
                <w:i/>
                <w:iCs/>
              </w:rPr>
              <w:t>C.</w:t>
            </w:r>
            <w:r w:rsidR="00FA6C2F">
              <w:rPr>
                <w:i/>
                <w:iCs/>
              </w:rPr>
              <w:t> </w:t>
            </w:r>
            <w:r w:rsidRPr="006F743C">
              <w:rPr>
                <w:i/>
                <w:iCs/>
              </w:rPr>
              <w:t>aspersum</w:t>
            </w:r>
          </w:p>
          <w:p w14:paraId="16B40C8A" w14:textId="77777777" w:rsidR="001D38F1" w:rsidRPr="00261D54" w:rsidRDefault="001D38F1" w:rsidP="004B4013">
            <w:pPr>
              <w:pStyle w:val="TableText"/>
              <w:rPr>
                <w:i/>
                <w:iCs/>
              </w:rPr>
            </w:pPr>
            <w:r w:rsidRPr="00261D54">
              <w:rPr>
                <w:i/>
                <w:iCs/>
              </w:rPr>
              <w:t>Theba </w:t>
            </w:r>
            <w:proofErr w:type="spellStart"/>
            <w:r w:rsidRPr="00261D54">
              <w:rPr>
                <w:i/>
                <w:iCs/>
              </w:rPr>
              <w:t>pisana</w:t>
            </w:r>
            <w:proofErr w:type="spellEnd"/>
          </w:p>
          <w:p w14:paraId="1451B60B" w14:textId="77777777" w:rsidR="001D38F1" w:rsidRPr="00261D54" w:rsidRDefault="001D38F1" w:rsidP="004B4013">
            <w:pPr>
              <w:pStyle w:val="TableText"/>
              <w:rPr>
                <w:i/>
                <w:iCs/>
              </w:rPr>
            </w:pPr>
            <w:proofErr w:type="spellStart"/>
            <w:r w:rsidRPr="00261D54">
              <w:rPr>
                <w:i/>
                <w:iCs/>
              </w:rPr>
              <w:t>Cochlicella</w:t>
            </w:r>
            <w:proofErr w:type="spellEnd"/>
            <w:r w:rsidRPr="00261D54">
              <w:rPr>
                <w:i/>
                <w:iCs/>
              </w:rPr>
              <w:t> acuta</w:t>
            </w:r>
          </w:p>
          <w:p w14:paraId="1DC18868" w14:textId="77777777" w:rsidR="001D38F1" w:rsidRPr="00261D54" w:rsidRDefault="001D38F1" w:rsidP="004B4013">
            <w:pPr>
              <w:pStyle w:val="TableText"/>
              <w:rPr>
                <w:i/>
                <w:iCs/>
              </w:rPr>
            </w:pPr>
            <w:proofErr w:type="spellStart"/>
            <w:r w:rsidRPr="00261D54">
              <w:rPr>
                <w:i/>
                <w:iCs/>
              </w:rPr>
              <w:t>Cochlicella</w:t>
            </w:r>
            <w:proofErr w:type="spellEnd"/>
            <w:r w:rsidRPr="00261D54">
              <w:rPr>
                <w:i/>
                <w:iCs/>
              </w:rPr>
              <w:t> Barbara</w:t>
            </w:r>
          </w:p>
          <w:p w14:paraId="249AD167" w14:textId="77777777" w:rsidR="001D38F1" w:rsidRPr="00261D54" w:rsidRDefault="001D38F1" w:rsidP="004B4013">
            <w:pPr>
              <w:pStyle w:val="TableText"/>
              <w:rPr>
                <w:i/>
                <w:iCs/>
              </w:rPr>
            </w:pPr>
            <w:proofErr w:type="spellStart"/>
            <w:r w:rsidRPr="00261D54">
              <w:rPr>
                <w:i/>
                <w:iCs/>
              </w:rPr>
              <w:t>Cernuella</w:t>
            </w:r>
            <w:proofErr w:type="spellEnd"/>
            <w:r w:rsidRPr="00261D54">
              <w:rPr>
                <w:i/>
                <w:iCs/>
              </w:rPr>
              <w:t> virgata</w:t>
            </w:r>
          </w:p>
          <w:p w14:paraId="62602B2A" w14:textId="77777777" w:rsidR="001D38F1" w:rsidRPr="00261D54" w:rsidRDefault="001D38F1" w:rsidP="004B4013">
            <w:pPr>
              <w:pStyle w:val="TableText"/>
              <w:rPr>
                <w:i/>
                <w:iCs/>
              </w:rPr>
            </w:pPr>
            <w:proofErr w:type="spellStart"/>
            <w:r w:rsidRPr="00261D54">
              <w:rPr>
                <w:i/>
                <w:iCs/>
              </w:rPr>
              <w:t>Microxeromagna</w:t>
            </w:r>
            <w:proofErr w:type="spellEnd"/>
            <w:r w:rsidRPr="00261D54">
              <w:rPr>
                <w:i/>
                <w:iCs/>
              </w:rPr>
              <w:t> </w:t>
            </w:r>
            <w:proofErr w:type="spellStart"/>
            <w:r w:rsidRPr="00261D54">
              <w:rPr>
                <w:i/>
                <w:iCs/>
              </w:rPr>
              <w:t>armillata</w:t>
            </w:r>
            <w:proofErr w:type="spellEnd"/>
          </w:p>
          <w:p w14:paraId="1E64E6CA" w14:textId="389C2D5E" w:rsidR="001D38F1" w:rsidRPr="00261D54" w:rsidRDefault="001D38F1" w:rsidP="004B4013">
            <w:pPr>
              <w:pStyle w:val="TableText"/>
            </w:pPr>
          </w:p>
          <w:p w14:paraId="1FF6A8E1" w14:textId="77777777" w:rsidR="001D38F1" w:rsidRPr="00261D54" w:rsidRDefault="001D38F1" w:rsidP="004B4013">
            <w:pPr>
              <w:pStyle w:val="TableText"/>
            </w:pPr>
            <w:r w:rsidRPr="00261D54">
              <w:t>Native:</w:t>
            </w:r>
          </w:p>
          <w:p w14:paraId="54B97CE1" w14:textId="77777777" w:rsidR="001D38F1" w:rsidRPr="00261D54" w:rsidRDefault="001D38F1" w:rsidP="004B4013">
            <w:pPr>
              <w:pStyle w:val="TableText"/>
              <w:rPr>
                <w:i/>
                <w:iCs/>
              </w:rPr>
            </w:pPr>
            <w:proofErr w:type="spellStart"/>
            <w:r w:rsidRPr="00261D54">
              <w:rPr>
                <w:i/>
                <w:iCs/>
              </w:rPr>
              <w:t>Succinea</w:t>
            </w:r>
            <w:proofErr w:type="spellEnd"/>
            <w:r w:rsidRPr="00261D54">
              <w:rPr>
                <w:i/>
                <w:iCs/>
              </w:rPr>
              <w:t> australis</w:t>
            </w:r>
          </w:p>
          <w:p w14:paraId="6AF8A5F8" w14:textId="77777777" w:rsidR="001D38F1" w:rsidRPr="00261D54" w:rsidRDefault="001D38F1" w:rsidP="004B4013">
            <w:pPr>
              <w:pStyle w:val="TableText"/>
            </w:pPr>
            <w:proofErr w:type="spellStart"/>
            <w:r w:rsidRPr="00261D54">
              <w:rPr>
                <w:i/>
                <w:iCs/>
              </w:rPr>
              <w:t>Strangesta</w:t>
            </w:r>
            <w:proofErr w:type="spellEnd"/>
            <w:r w:rsidRPr="00261D54">
              <w:rPr>
                <w:i/>
                <w:iCs/>
              </w:rPr>
              <w:t> </w:t>
            </w:r>
            <w:proofErr w:type="spellStart"/>
            <w:r w:rsidRPr="00261D54">
              <w:rPr>
                <w:i/>
                <w:iCs/>
              </w:rPr>
              <w:t>gawleri</w:t>
            </w:r>
            <w:proofErr w:type="spellEnd"/>
          </w:p>
        </w:tc>
        <w:tc>
          <w:tcPr>
            <w:tcW w:w="855" w:type="pct"/>
          </w:tcPr>
          <w:p w14:paraId="6003F9F4" w14:textId="77777777" w:rsidR="001D38F1" w:rsidRPr="00261D54" w:rsidRDefault="001D38F1" w:rsidP="004B4013">
            <w:pPr>
              <w:pStyle w:val="TableText"/>
            </w:pPr>
            <w:r w:rsidRPr="00261D54">
              <w:t>Bird:</w:t>
            </w:r>
          </w:p>
          <w:p w14:paraId="1398DDFC" w14:textId="77777777" w:rsidR="001D38F1" w:rsidRPr="00261D54" w:rsidRDefault="001D38F1" w:rsidP="004B4013">
            <w:pPr>
              <w:pStyle w:val="TableText"/>
            </w:pPr>
            <w:r w:rsidRPr="00261D54">
              <w:t>Emu</w:t>
            </w:r>
          </w:p>
          <w:p w14:paraId="6A88C5F1" w14:textId="77777777" w:rsidR="001D38F1" w:rsidRPr="00261D54" w:rsidRDefault="001D38F1" w:rsidP="004B4013">
            <w:pPr>
              <w:pStyle w:val="TableText"/>
            </w:pPr>
            <w:r w:rsidRPr="00261D54">
              <w:t>(</w:t>
            </w:r>
            <w:proofErr w:type="spellStart"/>
            <w:r w:rsidRPr="00261D54">
              <w:rPr>
                <w:i/>
                <w:iCs/>
              </w:rPr>
              <w:t>Dromaius</w:t>
            </w:r>
            <w:proofErr w:type="spellEnd"/>
            <w:r w:rsidRPr="00261D54">
              <w:rPr>
                <w:i/>
                <w:iCs/>
              </w:rPr>
              <w:t> novaehollandiae</w:t>
            </w:r>
            <w:r w:rsidRPr="00261D54">
              <w:t>)</w:t>
            </w:r>
          </w:p>
          <w:p w14:paraId="1C1E8DA3" w14:textId="77777777" w:rsidR="001D38F1" w:rsidRPr="00261D54" w:rsidRDefault="001D38F1" w:rsidP="004B4013">
            <w:pPr>
              <w:pStyle w:val="TableText"/>
            </w:pPr>
            <w:r w:rsidRPr="00261D54">
              <w:t>Chickens</w:t>
            </w:r>
          </w:p>
          <w:p w14:paraId="5B2C6CF2" w14:textId="77777777" w:rsidR="001D38F1" w:rsidRPr="00261D54" w:rsidRDefault="001D38F1" w:rsidP="004B4013">
            <w:pPr>
              <w:pStyle w:val="TableText"/>
            </w:pPr>
            <w:r w:rsidRPr="00261D54">
              <w:t>(</w:t>
            </w:r>
            <w:r w:rsidRPr="00261D54">
              <w:rPr>
                <w:i/>
                <w:iCs/>
              </w:rPr>
              <w:t>Gallus gallus</w:t>
            </w:r>
            <w:r w:rsidRPr="00261D54">
              <w:t>)</w:t>
            </w:r>
          </w:p>
          <w:p w14:paraId="525C6BBC" w14:textId="77777777" w:rsidR="001D38F1" w:rsidRPr="00261D54" w:rsidRDefault="001D38F1" w:rsidP="004B4013">
            <w:pPr>
              <w:pStyle w:val="TableText"/>
            </w:pPr>
            <w:r w:rsidRPr="00261D54">
              <w:t>Pigeon</w:t>
            </w:r>
          </w:p>
          <w:p w14:paraId="3E9DF3BF" w14:textId="77777777" w:rsidR="001D38F1" w:rsidRPr="00261D54" w:rsidRDefault="001D38F1" w:rsidP="004B4013">
            <w:pPr>
              <w:pStyle w:val="TableText"/>
            </w:pPr>
            <w:r w:rsidRPr="00261D54">
              <w:t>(</w:t>
            </w:r>
            <w:r w:rsidRPr="00261D54">
              <w:rPr>
                <w:i/>
                <w:iCs/>
              </w:rPr>
              <w:t>Columba </w:t>
            </w:r>
            <w:proofErr w:type="spellStart"/>
            <w:r w:rsidRPr="00261D54">
              <w:rPr>
                <w:i/>
                <w:iCs/>
              </w:rPr>
              <w:t>livia</w:t>
            </w:r>
            <w:proofErr w:type="spellEnd"/>
            <w:r w:rsidRPr="00261D54">
              <w:t>)</w:t>
            </w:r>
          </w:p>
          <w:p w14:paraId="4C9CC82B" w14:textId="77777777" w:rsidR="001D38F1" w:rsidRPr="00261D54" w:rsidRDefault="001D38F1" w:rsidP="004B4013">
            <w:pPr>
              <w:pStyle w:val="TableText"/>
            </w:pPr>
            <w:r w:rsidRPr="00261D54">
              <w:t>Little raven</w:t>
            </w:r>
          </w:p>
          <w:p w14:paraId="35B7F509" w14:textId="12B54E31" w:rsidR="001D38F1" w:rsidRPr="00261D54" w:rsidRDefault="001D38F1" w:rsidP="004B4013">
            <w:pPr>
              <w:pStyle w:val="TableText"/>
            </w:pPr>
            <w:r w:rsidRPr="00261D54">
              <w:t>(</w:t>
            </w:r>
            <w:r w:rsidRPr="00261D54">
              <w:rPr>
                <w:i/>
                <w:iCs/>
              </w:rPr>
              <w:t>Corvus </w:t>
            </w:r>
            <w:proofErr w:type="spellStart"/>
            <w:r w:rsidRPr="00261D54">
              <w:rPr>
                <w:i/>
                <w:iCs/>
              </w:rPr>
              <w:t>mellori</w:t>
            </w:r>
            <w:proofErr w:type="spellEnd"/>
            <w:r w:rsidRPr="00261D54">
              <w:t>)</w:t>
            </w:r>
          </w:p>
          <w:p w14:paraId="6D4024D2" w14:textId="77777777" w:rsidR="001D38F1" w:rsidRPr="00261D54" w:rsidRDefault="001D38F1" w:rsidP="004B4013">
            <w:pPr>
              <w:pStyle w:val="TableText"/>
            </w:pPr>
            <w:r w:rsidRPr="00261D54">
              <w:t>Black bird</w:t>
            </w:r>
          </w:p>
          <w:p w14:paraId="50D1823A" w14:textId="77777777" w:rsidR="001D38F1" w:rsidRPr="00261D54" w:rsidRDefault="001D38F1" w:rsidP="004B4013">
            <w:pPr>
              <w:pStyle w:val="TableText"/>
            </w:pPr>
            <w:r w:rsidRPr="00261D54">
              <w:t>(</w:t>
            </w:r>
            <w:r w:rsidRPr="00261D54">
              <w:rPr>
                <w:i/>
                <w:iCs/>
              </w:rPr>
              <w:t>Turdus merula</w:t>
            </w:r>
            <w:r w:rsidRPr="00261D54">
              <w:t>)</w:t>
            </w:r>
          </w:p>
          <w:p w14:paraId="107DC151" w14:textId="77777777" w:rsidR="001D38F1" w:rsidRPr="00261D54" w:rsidRDefault="001D38F1" w:rsidP="004B4013">
            <w:pPr>
              <w:pStyle w:val="TableText"/>
            </w:pPr>
            <w:r w:rsidRPr="00261D54">
              <w:t>Starling</w:t>
            </w:r>
          </w:p>
          <w:p w14:paraId="436DF686" w14:textId="77777777" w:rsidR="001D38F1" w:rsidRPr="00261D54" w:rsidRDefault="001D38F1" w:rsidP="004B4013">
            <w:pPr>
              <w:pStyle w:val="TableText"/>
            </w:pPr>
            <w:r w:rsidRPr="00261D54">
              <w:t>(</w:t>
            </w:r>
            <w:r w:rsidRPr="00261D54">
              <w:rPr>
                <w:i/>
                <w:iCs/>
              </w:rPr>
              <w:t>Sturnus vulgaris</w:t>
            </w:r>
            <w:r w:rsidRPr="00261D54">
              <w:t>)</w:t>
            </w:r>
          </w:p>
          <w:p w14:paraId="0434126C" w14:textId="77777777" w:rsidR="001D38F1" w:rsidRPr="00261D54" w:rsidRDefault="001D38F1" w:rsidP="004B4013">
            <w:pPr>
              <w:pStyle w:val="TableText"/>
            </w:pPr>
            <w:r w:rsidRPr="00261D54">
              <w:t>Mammal:</w:t>
            </w:r>
          </w:p>
          <w:p w14:paraId="5CB36E35" w14:textId="77777777" w:rsidR="001D38F1" w:rsidRPr="00261D54" w:rsidRDefault="001D38F1" w:rsidP="004B4013">
            <w:pPr>
              <w:pStyle w:val="TableText"/>
            </w:pPr>
            <w:r w:rsidRPr="00261D54">
              <w:t>Mouse</w:t>
            </w:r>
          </w:p>
          <w:p w14:paraId="6A97D133" w14:textId="77777777" w:rsidR="001D38F1" w:rsidRPr="00261D54" w:rsidRDefault="001D38F1" w:rsidP="004B4013">
            <w:pPr>
              <w:pStyle w:val="TableText"/>
            </w:pPr>
            <w:r w:rsidRPr="00261D54">
              <w:t>(</w:t>
            </w:r>
            <w:r w:rsidRPr="00261D54">
              <w:rPr>
                <w:i/>
                <w:iCs/>
              </w:rPr>
              <w:t>Mus </w:t>
            </w:r>
            <w:proofErr w:type="spellStart"/>
            <w:r w:rsidRPr="00261D54">
              <w:rPr>
                <w:i/>
                <w:iCs/>
              </w:rPr>
              <w:t>domesticus</w:t>
            </w:r>
            <w:proofErr w:type="spellEnd"/>
            <w:r w:rsidRPr="00261D54">
              <w:t>)</w:t>
            </w:r>
          </w:p>
          <w:p w14:paraId="5D418B96" w14:textId="77777777" w:rsidR="001D38F1" w:rsidRPr="00261D54" w:rsidRDefault="001D38F1" w:rsidP="004B4013">
            <w:pPr>
              <w:pStyle w:val="TableText"/>
            </w:pPr>
            <w:r w:rsidRPr="00261D54">
              <w:t>Sheep</w:t>
            </w:r>
          </w:p>
          <w:p w14:paraId="3694CF36" w14:textId="77777777" w:rsidR="001D38F1" w:rsidRPr="00261D54" w:rsidRDefault="001D38F1" w:rsidP="004B4013">
            <w:pPr>
              <w:pStyle w:val="TableText"/>
            </w:pPr>
            <w:r w:rsidRPr="00261D54">
              <w:t>(</w:t>
            </w:r>
            <w:r w:rsidRPr="00261D54">
              <w:rPr>
                <w:i/>
                <w:iCs/>
              </w:rPr>
              <w:t>Ovis</w:t>
            </w:r>
            <w:r w:rsidRPr="00261D54">
              <w:t> spp.)</w:t>
            </w:r>
          </w:p>
          <w:p w14:paraId="05DE1CAB" w14:textId="77777777" w:rsidR="001D38F1" w:rsidRPr="00261D54" w:rsidRDefault="001D38F1" w:rsidP="004B4013">
            <w:pPr>
              <w:pStyle w:val="TableText"/>
            </w:pPr>
            <w:r w:rsidRPr="00261D54">
              <w:t>Cat (</w:t>
            </w:r>
            <w:r w:rsidRPr="00261D54">
              <w:rPr>
                <w:i/>
                <w:iCs/>
              </w:rPr>
              <w:t>Felis catus</w:t>
            </w:r>
            <w:r w:rsidRPr="00261D54">
              <w:t>)</w:t>
            </w:r>
          </w:p>
          <w:p w14:paraId="21D9891C" w14:textId="77777777" w:rsidR="001D38F1" w:rsidRPr="00261D54" w:rsidRDefault="001D38F1" w:rsidP="004B4013">
            <w:pPr>
              <w:pStyle w:val="TableText"/>
            </w:pPr>
            <w:r w:rsidRPr="00261D54">
              <w:t>Reptile:</w:t>
            </w:r>
          </w:p>
          <w:p w14:paraId="316DC4CC" w14:textId="77777777" w:rsidR="001D38F1" w:rsidRPr="00261D54" w:rsidRDefault="001D38F1" w:rsidP="004B4013">
            <w:pPr>
              <w:pStyle w:val="TableText"/>
            </w:pPr>
            <w:r w:rsidRPr="00261D54">
              <w:t>Shingleback lizards (</w:t>
            </w:r>
            <w:proofErr w:type="spellStart"/>
            <w:r w:rsidRPr="00261D54">
              <w:rPr>
                <w:i/>
                <w:iCs/>
              </w:rPr>
              <w:t>Tiliqua</w:t>
            </w:r>
            <w:proofErr w:type="spellEnd"/>
            <w:r w:rsidRPr="00261D54">
              <w:rPr>
                <w:i/>
                <w:iCs/>
              </w:rPr>
              <w:t> rugosa</w:t>
            </w:r>
            <w:r w:rsidRPr="00261D54">
              <w:t>)</w:t>
            </w:r>
          </w:p>
        </w:tc>
        <w:tc>
          <w:tcPr>
            <w:tcW w:w="383" w:type="pct"/>
          </w:tcPr>
          <w:p w14:paraId="5B23A6D7" w14:textId="77777777" w:rsidR="001D38F1" w:rsidRPr="00261D54" w:rsidRDefault="001D38F1" w:rsidP="004B4013">
            <w:pPr>
              <w:pStyle w:val="TableText"/>
            </w:pPr>
            <w:r w:rsidRPr="00261D54">
              <w:t>Yes</w:t>
            </w:r>
          </w:p>
        </w:tc>
        <w:tc>
          <w:tcPr>
            <w:tcW w:w="408" w:type="pct"/>
          </w:tcPr>
          <w:p w14:paraId="01C4730E" w14:textId="54A20E8F" w:rsidR="001D38F1" w:rsidRPr="00261D54" w:rsidRDefault="00652136" w:rsidP="004B4013">
            <w:pPr>
              <w:pStyle w:val="TableText"/>
            </w:pPr>
            <w:r>
              <w:t>Unknown</w:t>
            </w:r>
          </w:p>
        </w:tc>
        <w:tc>
          <w:tcPr>
            <w:tcW w:w="1015" w:type="pct"/>
          </w:tcPr>
          <w:p w14:paraId="687E979B" w14:textId="7570FD58" w:rsidR="001D38F1" w:rsidRPr="00261D54" w:rsidRDefault="001D38F1" w:rsidP="004B4013">
            <w:pPr>
              <w:pStyle w:val="TableText"/>
            </w:pPr>
            <w:r w:rsidRPr="00261D54">
              <w:t>(Butcher</w:t>
            </w:r>
            <w:r w:rsidR="00AF0763" w:rsidRPr="00AF0763">
              <w:rPr>
                <w:i/>
              </w:rPr>
              <w:t xml:space="preserve"> et al</w:t>
            </w:r>
            <w:r w:rsidR="00174F05" w:rsidRPr="00174F05">
              <w:t xml:space="preserve">., </w:t>
            </w:r>
            <w:r w:rsidRPr="00261D54">
              <w:t>1996</w:t>
            </w:r>
            <w:r w:rsidR="009E7F08">
              <w:t xml:space="preserve">; </w:t>
            </w:r>
            <w:r w:rsidRPr="00261D54">
              <w:t>Butcher and Grove, 2001</w:t>
            </w:r>
            <w:r w:rsidR="009E7F08">
              <w:t xml:space="preserve">; </w:t>
            </w:r>
            <w:r w:rsidRPr="00261D54">
              <w:t>Butcher, 2016</w:t>
            </w:r>
            <w:r w:rsidR="009E7F08">
              <w:t xml:space="preserve">; </w:t>
            </w:r>
            <w:r w:rsidRPr="00261D54">
              <w:t>Butcher and Grove, 2005b</w:t>
            </w:r>
            <w:r w:rsidR="009E7F08">
              <w:t xml:space="preserve">; </w:t>
            </w:r>
            <w:r w:rsidRPr="00261D54">
              <w:t>Butcher and Grove, 2003)</w:t>
            </w:r>
          </w:p>
        </w:tc>
      </w:tr>
      <w:tr w:rsidR="001D38F1" w:rsidRPr="00261D54" w14:paraId="261A0312" w14:textId="77777777" w:rsidTr="004B4013">
        <w:tc>
          <w:tcPr>
            <w:tcW w:w="783" w:type="pct"/>
          </w:tcPr>
          <w:p w14:paraId="7F722608" w14:textId="77777777" w:rsidR="001D38F1" w:rsidRPr="00261D54" w:rsidRDefault="001D38F1" w:rsidP="004B4013">
            <w:pPr>
              <w:pStyle w:val="TableText"/>
              <w:rPr>
                <w:i/>
                <w:iCs/>
              </w:rPr>
            </w:pPr>
            <w:proofErr w:type="spellStart"/>
            <w:r w:rsidRPr="00261D54">
              <w:rPr>
                <w:i/>
                <w:iCs/>
              </w:rPr>
              <w:t>Brachylaima</w:t>
            </w:r>
            <w:proofErr w:type="spellEnd"/>
            <w:r w:rsidRPr="00261D54">
              <w:rPr>
                <w:i/>
                <w:iCs/>
              </w:rPr>
              <w:t> </w:t>
            </w:r>
            <w:proofErr w:type="spellStart"/>
            <w:r w:rsidRPr="00261D54">
              <w:rPr>
                <w:i/>
                <w:iCs/>
              </w:rPr>
              <w:t>Ilobregatensis</w:t>
            </w:r>
            <w:proofErr w:type="spellEnd"/>
          </w:p>
        </w:tc>
        <w:tc>
          <w:tcPr>
            <w:tcW w:w="778" w:type="pct"/>
          </w:tcPr>
          <w:p w14:paraId="592A00A8" w14:textId="77777777" w:rsidR="001D38F1" w:rsidRPr="00261D54" w:rsidRDefault="001D38F1" w:rsidP="004B4013">
            <w:pPr>
              <w:pStyle w:val="TableText"/>
            </w:pPr>
            <w:r w:rsidRPr="00261D54">
              <w:t>Snail</w:t>
            </w:r>
          </w:p>
          <w:p w14:paraId="3B6821B2" w14:textId="69669F8A" w:rsidR="001D38F1" w:rsidRPr="00261D54" w:rsidRDefault="006F743C" w:rsidP="004B4013">
            <w:pPr>
              <w:pStyle w:val="TableText"/>
              <w:rPr>
                <w:i/>
                <w:iCs/>
              </w:rPr>
            </w:pPr>
            <w:r w:rsidRPr="006F743C">
              <w:rPr>
                <w:i/>
                <w:iCs/>
              </w:rPr>
              <w:t>C.</w:t>
            </w:r>
            <w:r w:rsidR="00FF6B0C">
              <w:rPr>
                <w:i/>
                <w:iCs/>
              </w:rPr>
              <w:t> </w:t>
            </w:r>
            <w:r w:rsidRPr="006F743C">
              <w:rPr>
                <w:i/>
                <w:iCs/>
              </w:rPr>
              <w:t>aspersum</w:t>
            </w:r>
          </w:p>
        </w:tc>
        <w:tc>
          <w:tcPr>
            <w:tcW w:w="778" w:type="pct"/>
          </w:tcPr>
          <w:p w14:paraId="24E17C63" w14:textId="77777777" w:rsidR="001D38F1" w:rsidRPr="00261D54" w:rsidRDefault="001D38F1" w:rsidP="004B4013">
            <w:pPr>
              <w:pStyle w:val="TableText"/>
            </w:pPr>
            <w:r w:rsidRPr="00261D54">
              <w:t>Snail</w:t>
            </w:r>
          </w:p>
          <w:p w14:paraId="796DA9D1" w14:textId="479B2FD7" w:rsidR="001D38F1" w:rsidRPr="00261D54" w:rsidRDefault="006F743C" w:rsidP="004B4013">
            <w:pPr>
              <w:pStyle w:val="TableText"/>
              <w:rPr>
                <w:i/>
                <w:iCs/>
              </w:rPr>
            </w:pPr>
            <w:r w:rsidRPr="006F743C">
              <w:rPr>
                <w:i/>
                <w:iCs/>
              </w:rPr>
              <w:t>C.</w:t>
            </w:r>
            <w:r w:rsidR="00FF6B0C">
              <w:rPr>
                <w:i/>
                <w:iCs/>
              </w:rPr>
              <w:t> </w:t>
            </w:r>
            <w:r w:rsidRPr="006F743C">
              <w:rPr>
                <w:i/>
                <w:iCs/>
              </w:rPr>
              <w:t>aspersum</w:t>
            </w:r>
          </w:p>
          <w:p w14:paraId="7F18BE8B" w14:textId="77777777" w:rsidR="001D38F1" w:rsidRPr="00261D54" w:rsidRDefault="001D38F1" w:rsidP="004B4013">
            <w:pPr>
              <w:pStyle w:val="TableText"/>
            </w:pPr>
            <w:r w:rsidRPr="00261D54">
              <w:rPr>
                <w:i/>
                <w:iCs/>
              </w:rPr>
              <w:t>Theba </w:t>
            </w:r>
            <w:proofErr w:type="spellStart"/>
            <w:r w:rsidRPr="00261D54">
              <w:rPr>
                <w:i/>
                <w:iCs/>
              </w:rPr>
              <w:t>pisana</w:t>
            </w:r>
            <w:proofErr w:type="spellEnd"/>
          </w:p>
        </w:tc>
        <w:tc>
          <w:tcPr>
            <w:tcW w:w="855" w:type="pct"/>
          </w:tcPr>
          <w:p w14:paraId="7352D201" w14:textId="77777777" w:rsidR="001D38F1" w:rsidRPr="00261D54" w:rsidRDefault="001D38F1" w:rsidP="004B4013">
            <w:pPr>
              <w:pStyle w:val="TableText"/>
            </w:pPr>
            <w:r w:rsidRPr="00261D54">
              <w:t>Rodent</w:t>
            </w:r>
          </w:p>
          <w:p w14:paraId="4B4F65C7" w14:textId="77777777" w:rsidR="001D38F1" w:rsidRPr="00261D54" w:rsidRDefault="001D38F1" w:rsidP="004B4013">
            <w:pPr>
              <w:pStyle w:val="TableText"/>
              <w:rPr>
                <w:i/>
                <w:iCs/>
              </w:rPr>
            </w:pPr>
            <w:proofErr w:type="spellStart"/>
            <w:r w:rsidRPr="00261D54">
              <w:rPr>
                <w:i/>
                <w:iCs/>
              </w:rPr>
              <w:t>Crocidura</w:t>
            </w:r>
            <w:proofErr w:type="spellEnd"/>
            <w:r w:rsidRPr="00261D54">
              <w:rPr>
                <w:i/>
                <w:iCs/>
              </w:rPr>
              <w:t> </w:t>
            </w:r>
            <w:proofErr w:type="spellStart"/>
            <w:r w:rsidRPr="00261D54">
              <w:rPr>
                <w:i/>
                <w:iCs/>
              </w:rPr>
              <w:t>russula</w:t>
            </w:r>
            <w:proofErr w:type="spellEnd"/>
          </w:p>
          <w:p w14:paraId="40004F0C" w14:textId="77777777" w:rsidR="001D38F1" w:rsidRPr="00261D54" w:rsidRDefault="001D38F1" w:rsidP="004B4013">
            <w:pPr>
              <w:pStyle w:val="TableText"/>
              <w:rPr>
                <w:i/>
                <w:iCs/>
              </w:rPr>
            </w:pPr>
            <w:r w:rsidRPr="00261D54">
              <w:rPr>
                <w:i/>
                <w:iCs/>
              </w:rPr>
              <w:t>Mus </w:t>
            </w:r>
            <w:proofErr w:type="spellStart"/>
            <w:r w:rsidRPr="00261D54">
              <w:rPr>
                <w:i/>
                <w:iCs/>
              </w:rPr>
              <w:t>spretus</w:t>
            </w:r>
            <w:proofErr w:type="spellEnd"/>
          </w:p>
          <w:p w14:paraId="66E54B56" w14:textId="77777777" w:rsidR="001D38F1" w:rsidRPr="00261D54" w:rsidRDefault="001D38F1" w:rsidP="004B4013">
            <w:pPr>
              <w:pStyle w:val="TableText"/>
            </w:pPr>
            <w:r w:rsidRPr="00261D54">
              <w:rPr>
                <w:i/>
                <w:iCs/>
              </w:rPr>
              <w:lastRenderedPageBreak/>
              <w:t>Mus musculus</w:t>
            </w:r>
          </w:p>
        </w:tc>
        <w:tc>
          <w:tcPr>
            <w:tcW w:w="383" w:type="pct"/>
          </w:tcPr>
          <w:p w14:paraId="05880321" w14:textId="77777777" w:rsidR="001D38F1" w:rsidRPr="00261D54" w:rsidRDefault="001D38F1" w:rsidP="004B4013">
            <w:pPr>
              <w:pStyle w:val="TableText"/>
            </w:pPr>
            <w:r w:rsidRPr="00261D54">
              <w:lastRenderedPageBreak/>
              <w:t>No</w:t>
            </w:r>
          </w:p>
        </w:tc>
        <w:tc>
          <w:tcPr>
            <w:tcW w:w="408" w:type="pct"/>
          </w:tcPr>
          <w:p w14:paraId="4DECB725" w14:textId="77777777" w:rsidR="001D38F1" w:rsidRPr="00261D54" w:rsidRDefault="001D38F1" w:rsidP="004B4013">
            <w:pPr>
              <w:pStyle w:val="TableText"/>
            </w:pPr>
            <w:r w:rsidRPr="00261D54">
              <w:t>No</w:t>
            </w:r>
          </w:p>
        </w:tc>
        <w:tc>
          <w:tcPr>
            <w:tcW w:w="1015" w:type="pct"/>
          </w:tcPr>
          <w:p w14:paraId="0D3ADC16" w14:textId="24A57E73" w:rsidR="001D38F1" w:rsidRPr="00261D54" w:rsidRDefault="001D38F1" w:rsidP="004B4013">
            <w:pPr>
              <w:pStyle w:val="TableText"/>
            </w:pPr>
            <w:r w:rsidRPr="00261D54">
              <w:t xml:space="preserve">(Gonzalez-Moreno and </w:t>
            </w:r>
            <w:proofErr w:type="spellStart"/>
            <w:r w:rsidRPr="00261D54">
              <w:t>Gracenea</w:t>
            </w:r>
            <w:proofErr w:type="spellEnd"/>
            <w:r w:rsidRPr="00261D54">
              <w:t>, 2006</w:t>
            </w:r>
            <w:r w:rsidR="009E7F08">
              <w:t xml:space="preserve">; </w:t>
            </w:r>
            <w:r w:rsidRPr="00261D54">
              <w:t>Gallego</w:t>
            </w:r>
            <w:r w:rsidR="00AF0763" w:rsidRPr="00AF0763">
              <w:rPr>
                <w:i/>
              </w:rPr>
              <w:t xml:space="preserve"> et al</w:t>
            </w:r>
            <w:r w:rsidR="00174F05" w:rsidRPr="00174F05">
              <w:t xml:space="preserve">., </w:t>
            </w:r>
            <w:r w:rsidRPr="00261D54">
              <w:t>2014)</w:t>
            </w:r>
          </w:p>
        </w:tc>
      </w:tr>
      <w:tr w:rsidR="001D38F1" w:rsidRPr="00261D54" w14:paraId="32EA793D" w14:textId="77777777" w:rsidTr="004B4013">
        <w:tc>
          <w:tcPr>
            <w:tcW w:w="783" w:type="pct"/>
          </w:tcPr>
          <w:p w14:paraId="4EF4A387" w14:textId="77777777" w:rsidR="001D38F1" w:rsidRPr="00261D54" w:rsidRDefault="001D38F1" w:rsidP="004B4013">
            <w:pPr>
              <w:pStyle w:val="TableText"/>
              <w:rPr>
                <w:i/>
                <w:iCs/>
              </w:rPr>
            </w:pPr>
            <w:proofErr w:type="spellStart"/>
            <w:r w:rsidRPr="00261D54">
              <w:rPr>
                <w:i/>
                <w:iCs/>
              </w:rPr>
              <w:t>Brachylaima</w:t>
            </w:r>
            <w:proofErr w:type="spellEnd"/>
            <w:r w:rsidRPr="00261D54">
              <w:rPr>
                <w:i/>
                <w:iCs/>
              </w:rPr>
              <w:t> </w:t>
            </w:r>
            <w:proofErr w:type="spellStart"/>
            <w:r w:rsidRPr="00261D54">
              <w:rPr>
                <w:i/>
                <w:iCs/>
              </w:rPr>
              <w:t>mascomai</w:t>
            </w:r>
            <w:proofErr w:type="spellEnd"/>
          </w:p>
        </w:tc>
        <w:tc>
          <w:tcPr>
            <w:tcW w:w="778" w:type="pct"/>
          </w:tcPr>
          <w:p w14:paraId="1A3251A7" w14:textId="77777777" w:rsidR="001D38F1" w:rsidRPr="00261D54" w:rsidRDefault="001D38F1" w:rsidP="004B4013">
            <w:pPr>
              <w:pStyle w:val="TableText"/>
            </w:pPr>
            <w:r w:rsidRPr="00261D54">
              <w:t>Snail</w:t>
            </w:r>
          </w:p>
          <w:p w14:paraId="177344D1" w14:textId="77777777" w:rsidR="001D38F1" w:rsidRPr="00261D54" w:rsidRDefault="001D38F1" w:rsidP="004B4013">
            <w:pPr>
              <w:pStyle w:val="TableText"/>
              <w:rPr>
                <w:i/>
                <w:iCs/>
              </w:rPr>
            </w:pPr>
            <w:proofErr w:type="spellStart"/>
            <w:r w:rsidRPr="00261D54">
              <w:rPr>
                <w:i/>
                <w:iCs/>
              </w:rPr>
              <w:t>Pseudotachea</w:t>
            </w:r>
            <w:proofErr w:type="spellEnd"/>
            <w:r w:rsidRPr="00261D54">
              <w:rPr>
                <w:i/>
                <w:iCs/>
              </w:rPr>
              <w:t> </w:t>
            </w:r>
            <w:proofErr w:type="spellStart"/>
            <w:r w:rsidRPr="00261D54">
              <w:rPr>
                <w:i/>
                <w:iCs/>
              </w:rPr>
              <w:t>splendida</w:t>
            </w:r>
            <w:proofErr w:type="spellEnd"/>
          </w:p>
        </w:tc>
        <w:tc>
          <w:tcPr>
            <w:tcW w:w="778" w:type="pct"/>
          </w:tcPr>
          <w:p w14:paraId="3C23D4E7" w14:textId="77777777" w:rsidR="001D38F1" w:rsidRPr="00261D54" w:rsidRDefault="001D38F1" w:rsidP="004B4013">
            <w:pPr>
              <w:pStyle w:val="TableText"/>
            </w:pPr>
            <w:r w:rsidRPr="00261D54">
              <w:t>Snail</w:t>
            </w:r>
          </w:p>
          <w:p w14:paraId="45AB66A1" w14:textId="2B39C27B" w:rsidR="001D38F1" w:rsidRPr="00261D54" w:rsidRDefault="006F743C" w:rsidP="004B4013">
            <w:pPr>
              <w:pStyle w:val="TableText"/>
              <w:rPr>
                <w:i/>
                <w:iCs/>
              </w:rPr>
            </w:pPr>
            <w:r w:rsidRPr="006F743C">
              <w:rPr>
                <w:i/>
                <w:iCs/>
              </w:rPr>
              <w:t>C.</w:t>
            </w:r>
            <w:r w:rsidR="00893F35">
              <w:rPr>
                <w:i/>
                <w:iCs/>
              </w:rPr>
              <w:t> </w:t>
            </w:r>
            <w:r w:rsidRPr="006F743C">
              <w:rPr>
                <w:i/>
                <w:iCs/>
              </w:rPr>
              <w:t>aspersum</w:t>
            </w:r>
          </w:p>
          <w:p w14:paraId="5B8CF79E" w14:textId="508561F3" w:rsidR="001D38F1" w:rsidRPr="00261D54" w:rsidRDefault="001D38F1" w:rsidP="004B4013">
            <w:pPr>
              <w:pStyle w:val="TableText"/>
              <w:rPr>
                <w:i/>
                <w:iCs/>
              </w:rPr>
            </w:pPr>
            <w:r w:rsidRPr="00261D54">
              <w:rPr>
                <w:i/>
                <w:iCs/>
              </w:rPr>
              <w:t>Theba </w:t>
            </w:r>
            <w:proofErr w:type="spellStart"/>
            <w:r w:rsidRPr="00261D54">
              <w:rPr>
                <w:i/>
                <w:iCs/>
              </w:rPr>
              <w:t>pisana</w:t>
            </w:r>
            <w:proofErr w:type="spellEnd"/>
          </w:p>
          <w:p w14:paraId="4A044D07" w14:textId="77777777" w:rsidR="001D38F1" w:rsidRPr="00261D54" w:rsidRDefault="001D38F1" w:rsidP="004B4013">
            <w:pPr>
              <w:pStyle w:val="TableText"/>
              <w:rPr>
                <w:i/>
                <w:iCs/>
              </w:rPr>
            </w:pPr>
            <w:proofErr w:type="spellStart"/>
            <w:r w:rsidRPr="00261D54">
              <w:rPr>
                <w:i/>
                <w:iCs/>
              </w:rPr>
              <w:t>Otala</w:t>
            </w:r>
            <w:proofErr w:type="spellEnd"/>
            <w:r w:rsidRPr="00261D54">
              <w:rPr>
                <w:i/>
                <w:iCs/>
              </w:rPr>
              <w:t> punctata</w:t>
            </w:r>
          </w:p>
          <w:p w14:paraId="220BDD36" w14:textId="77777777" w:rsidR="001D38F1" w:rsidRPr="00261D54" w:rsidRDefault="001D38F1" w:rsidP="004B4013">
            <w:pPr>
              <w:pStyle w:val="TableText"/>
            </w:pPr>
            <w:proofErr w:type="spellStart"/>
            <w:r w:rsidRPr="00261D54">
              <w:rPr>
                <w:i/>
                <w:iCs/>
              </w:rPr>
              <w:t>Pseudotachea</w:t>
            </w:r>
            <w:proofErr w:type="spellEnd"/>
            <w:r w:rsidRPr="00261D54">
              <w:rPr>
                <w:i/>
                <w:iCs/>
              </w:rPr>
              <w:t> </w:t>
            </w:r>
            <w:proofErr w:type="spellStart"/>
            <w:r w:rsidRPr="00261D54">
              <w:rPr>
                <w:i/>
                <w:iCs/>
              </w:rPr>
              <w:t>splendida</w:t>
            </w:r>
            <w:proofErr w:type="spellEnd"/>
          </w:p>
        </w:tc>
        <w:tc>
          <w:tcPr>
            <w:tcW w:w="855" w:type="pct"/>
          </w:tcPr>
          <w:p w14:paraId="3C322806" w14:textId="77777777" w:rsidR="001D38F1" w:rsidRPr="00261D54" w:rsidRDefault="001D38F1" w:rsidP="004B4013">
            <w:pPr>
              <w:pStyle w:val="TableText"/>
            </w:pPr>
            <w:r w:rsidRPr="00261D54">
              <w:t>Rodent</w:t>
            </w:r>
          </w:p>
          <w:p w14:paraId="6B364BFD" w14:textId="77777777" w:rsidR="001D38F1" w:rsidRPr="0090203E" w:rsidRDefault="001D38F1" w:rsidP="004B4013">
            <w:pPr>
              <w:pStyle w:val="TableText"/>
              <w:rPr>
                <w:rStyle w:val="Emphasis"/>
              </w:rPr>
            </w:pPr>
            <w:r w:rsidRPr="0090203E">
              <w:rPr>
                <w:rStyle w:val="Emphasis"/>
              </w:rPr>
              <w:t>Rattus norvegicus</w:t>
            </w:r>
          </w:p>
          <w:p w14:paraId="1D0E12A3" w14:textId="77777777" w:rsidR="001D38F1" w:rsidRPr="0090203E" w:rsidRDefault="001D38F1" w:rsidP="004B4013">
            <w:pPr>
              <w:pStyle w:val="TableText"/>
              <w:rPr>
                <w:rStyle w:val="Emphasis"/>
              </w:rPr>
            </w:pPr>
            <w:r w:rsidRPr="0090203E">
              <w:rPr>
                <w:rStyle w:val="Emphasis"/>
              </w:rPr>
              <w:t>Rattus rattus</w:t>
            </w:r>
          </w:p>
          <w:p w14:paraId="3FEDB614" w14:textId="77777777" w:rsidR="001D38F1" w:rsidRPr="0090203E" w:rsidRDefault="001D38F1" w:rsidP="004B4013">
            <w:pPr>
              <w:pStyle w:val="TableText"/>
              <w:rPr>
                <w:rStyle w:val="Emphasis"/>
              </w:rPr>
            </w:pPr>
            <w:r w:rsidRPr="0090203E">
              <w:rPr>
                <w:rStyle w:val="Emphasis"/>
              </w:rPr>
              <w:t>Mus musculus</w:t>
            </w:r>
          </w:p>
          <w:p w14:paraId="1D6F0651" w14:textId="280B914D" w:rsidR="001D38F1" w:rsidRPr="0090203E" w:rsidRDefault="001D38F1" w:rsidP="004B4013">
            <w:pPr>
              <w:pStyle w:val="TableText"/>
              <w:rPr>
                <w:rStyle w:val="Emphasis"/>
              </w:rPr>
            </w:pPr>
            <w:proofErr w:type="spellStart"/>
            <w:r w:rsidRPr="0090203E">
              <w:rPr>
                <w:rStyle w:val="Emphasis"/>
              </w:rPr>
              <w:t>Crocidura</w:t>
            </w:r>
            <w:proofErr w:type="spellEnd"/>
            <w:r w:rsidRPr="0090203E">
              <w:rPr>
                <w:rStyle w:val="Emphasis"/>
              </w:rPr>
              <w:t> </w:t>
            </w:r>
            <w:proofErr w:type="spellStart"/>
            <w:r w:rsidRPr="0090203E">
              <w:rPr>
                <w:rStyle w:val="Emphasis"/>
              </w:rPr>
              <w:t>russula</w:t>
            </w:r>
            <w:proofErr w:type="spellEnd"/>
          </w:p>
          <w:p w14:paraId="47521E3A" w14:textId="77777777" w:rsidR="001D38F1" w:rsidRPr="0090203E" w:rsidRDefault="001D38F1" w:rsidP="004B4013">
            <w:pPr>
              <w:pStyle w:val="TableText"/>
              <w:rPr>
                <w:rStyle w:val="Emphasis"/>
              </w:rPr>
            </w:pPr>
            <w:r w:rsidRPr="0090203E">
              <w:rPr>
                <w:rStyle w:val="Emphasis"/>
              </w:rPr>
              <w:t>Meriones </w:t>
            </w:r>
            <w:proofErr w:type="spellStart"/>
            <w:r w:rsidRPr="0090203E">
              <w:rPr>
                <w:rStyle w:val="Emphasis"/>
              </w:rPr>
              <w:t>unguiculatus</w:t>
            </w:r>
            <w:proofErr w:type="spellEnd"/>
          </w:p>
          <w:p w14:paraId="345E77E1" w14:textId="77777777" w:rsidR="001D38F1" w:rsidRPr="00261D54" w:rsidRDefault="001D38F1" w:rsidP="004B4013">
            <w:pPr>
              <w:pStyle w:val="TableText"/>
            </w:pPr>
            <w:r w:rsidRPr="0090203E">
              <w:rPr>
                <w:rStyle w:val="Emphasis"/>
              </w:rPr>
              <w:t>Apodemus sylvaticus</w:t>
            </w:r>
          </w:p>
        </w:tc>
        <w:tc>
          <w:tcPr>
            <w:tcW w:w="383" w:type="pct"/>
          </w:tcPr>
          <w:p w14:paraId="2729C04A" w14:textId="77777777" w:rsidR="001D38F1" w:rsidRPr="00261D54" w:rsidRDefault="001D38F1" w:rsidP="004B4013">
            <w:pPr>
              <w:pStyle w:val="TableText"/>
            </w:pPr>
            <w:r w:rsidRPr="00261D54">
              <w:t>No</w:t>
            </w:r>
          </w:p>
        </w:tc>
        <w:tc>
          <w:tcPr>
            <w:tcW w:w="408" w:type="pct"/>
          </w:tcPr>
          <w:p w14:paraId="07C2B0A7" w14:textId="77777777" w:rsidR="001D38F1" w:rsidRPr="00261D54" w:rsidRDefault="001D38F1" w:rsidP="004B4013">
            <w:pPr>
              <w:pStyle w:val="TableText"/>
            </w:pPr>
            <w:r w:rsidRPr="00261D54">
              <w:t>No</w:t>
            </w:r>
          </w:p>
        </w:tc>
        <w:tc>
          <w:tcPr>
            <w:tcW w:w="1015" w:type="pct"/>
          </w:tcPr>
          <w:p w14:paraId="52FF9B02" w14:textId="68375622" w:rsidR="001D38F1" w:rsidRPr="00261D54" w:rsidRDefault="001D38F1" w:rsidP="004B4013">
            <w:pPr>
              <w:pStyle w:val="TableText"/>
            </w:pPr>
            <w:r w:rsidRPr="00261D54">
              <w:t>(</w:t>
            </w:r>
            <w:proofErr w:type="spellStart"/>
            <w:r w:rsidRPr="00261D54">
              <w:t>Gracenea</w:t>
            </w:r>
            <w:proofErr w:type="spellEnd"/>
            <w:r w:rsidRPr="00261D54">
              <w:t xml:space="preserve"> and Gonzalez-Moreno, 2002</w:t>
            </w:r>
            <w:r w:rsidR="009E7F08">
              <w:t xml:space="preserve">; </w:t>
            </w:r>
            <w:proofErr w:type="spellStart"/>
            <w:r w:rsidRPr="00261D54">
              <w:t>Gracenea</w:t>
            </w:r>
            <w:proofErr w:type="spellEnd"/>
            <w:r w:rsidRPr="00261D54">
              <w:t xml:space="preserve"> and Gallego, 2017</w:t>
            </w:r>
            <w:r w:rsidR="009E7F08">
              <w:t>;</w:t>
            </w:r>
            <w:r w:rsidRPr="00261D54">
              <w:t xml:space="preserve"> Gallego</w:t>
            </w:r>
            <w:r w:rsidR="00AF0763" w:rsidRPr="00AF0763">
              <w:rPr>
                <w:i/>
              </w:rPr>
              <w:t xml:space="preserve"> et al</w:t>
            </w:r>
            <w:r w:rsidR="00174F05" w:rsidRPr="00174F05">
              <w:t xml:space="preserve">., </w:t>
            </w:r>
            <w:r w:rsidRPr="00261D54">
              <w:t>2014)</w:t>
            </w:r>
          </w:p>
        </w:tc>
      </w:tr>
    </w:tbl>
    <w:p w14:paraId="6839E702" w14:textId="77777777" w:rsidR="001D38F1" w:rsidRPr="00261D54" w:rsidRDefault="001D38F1" w:rsidP="001D38F1">
      <w:pPr>
        <w:sectPr w:rsidR="001D38F1" w:rsidRPr="00261D54" w:rsidSect="001D38F1">
          <w:pgSz w:w="16838" w:h="11906" w:orient="landscape"/>
          <w:pgMar w:top="1418" w:right="1418" w:bottom="1418" w:left="1418" w:header="567" w:footer="283" w:gutter="0"/>
          <w:cols w:space="708"/>
          <w:docGrid w:linePitch="360"/>
        </w:sectPr>
      </w:pPr>
    </w:p>
    <w:p w14:paraId="10602D5E" w14:textId="35E8D63F" w:rsidR="001D38F1" w:rsidRPr="00261D54" w:rsidRDefault="001D38F1" w:rsidP="001D38F1">
      <w:r w:rsidRPr="00261D54">
        <w:lastRenderedPageBreak/>
        <w:t xml:space="preserve">The definitive host for </w:t>
      </w:r>
      <w:r w:rsidRPr="00261D54">
        <w:rPr>
          <w:i/>
          <w:iCs/>
        </w:rPr>
        <w:t>B</w:t>
      </w:r>
      <w:r w:rsidR="0090203E">
        <w:rPr>
          <w:i/>
          <w:iCs/>
        </w:rPr>
        <w:t>.</w:t>
      </w:r>
      <w:r w:rsidRPr="00261D54">
        <w:rPr>
          <w:i/>
          <w:iCs/>
        </w:rPr>
        <w:t> </w:t>
      </w:r>
      <w:proofErr w:type="spellStart"/>
      <w:r w:rsidRPr="00261D54">
        <w:rPr>
          <w:i/>
          <w:iCs/>
        </w:rPr>
        <w:t>aspersae</w:t>
      </w:r>
      <w:proofErr w:type="spellEnd"/>
      <w:r w:rsidRPr="00261D54">
        <w:t xml:space="preserve">, is the domestic mouse, </w:t>
      </w:r>
      <w:r w:rsidRPr="00261D54">
        <w:rPr>
          <w:i/>
          <w:iCs/>
        </w:rPr>
        <w:t>Mus musculus</w:t>
      </w:r>
      <w:r w:rsidRPr="00261D54">
        <w:t xml:space="preserve"> </w:t>
      </w:r>
      <w:r w:rsidRPr="00261D54">
        <w:fldChar w:fldCharType="begin">
          <w:fldData xml:space="preserve">PEVuZE5vdGU+PENpdGU+PEF1dGhvcj5TZWdhZGU8L0F1dGhvcj48WWVhcj4yMDExPC9ZZWFyPjxS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</w:fldData>
        </w:fldChar>
      </w:r>
      <w:r w:rsidRPr="00261D54">
        <w:instrText xml:space="preserve"> ADDIN EN.CITE </w:instrText>
      </w:r>
      <w:r w:rsidRPr="00261D54">
        <w:fldChar w:fldCharType="begin">
          <w:fldData xml:space="preserve">PEVuZE5vdGU+PENpdGU+PEF1dGhvcj5TZWdhZGU8L0F1dGhvcj48WWVhcj4yMDExPC9ZZWFyPjxS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</w:fldData>
        </w:fldChar>
      </w:r>
      <w:r w:rsidRPr="00261D54">
        <w:instrText xml:space="preserve"> ADDIN EN.CITE.DATA </w:instrText>
      </w:r>
      <w:r w:rsidRPr="00261D54">
        <w:fldChar w:fldCharType="end"/>
      </w:r>
      <w:r w:rsidRPr="00261D54">
        <w:fldChar w:fldCharType="separate"/>
      </w:r>
      <w:r w:rsidRPr="00261D54">
        <w:rPr>
          <w:noProof/>
        </w:rPr>
        <w:t>(Segade</w:t>
      </w:r>
      <w:r w:rsidR="00AF0763" w:rsidRPr="00AF0763">
        <w:rPr>
          <w:i/>
          <w:noProof/>
        </w:rPr>
        <w:t xml:space="preserve"> et al</w:t>
      </w:r>
      <w:r w:rsidR="00174F05" w:rsidRPr="00174F05">
        <w:rPr>
          <w:noProof/>
        </w:rPr>
        <w:t xml:space="preserve">., </w:t>
      </w:r>
      <w:r w:rsidRPr="00261D54">
        <w:rPr>
          <w:noProof/>
        </w:rPr>
        <w:t>2011)</w:t>
      </w:r>
      <w:r w:rsidRPr="00261D54">
        <w:fldChar w:fldCharType="end"/>
      </w:r>
      <w:r w:rsidRPr="00261D54">
        <w:t xml:space="preserve">. All other </w:t>
      </w:r>
      <w:proofErr w:type="spellStart"/>
      <w:r w:rsidRPr="00261D54">
        <w:rPr>
          <w:i/>
          <w:iCs/>
        </w:rPr>
        <w:t>Brachylaima</w:t>
      </w:r>
      <w:proofErr w:type="spellEnd"/>
      <w:r w:rsidRPr="00261D54">
        <w:t> spp. should be considered as non-specific as they have several definitive hosts, usually rodents (</w:t>
      </w:r>
      <w:r w:rsidRPr="00261D54">
        <w:fldChar w:fldCharType="begin"/>
      </w:r>
      <w:r w:rsidRPr="00261D54">
        <w:instrText xml:space="preserve"> REF _Ref170744621 \h  \* MERGEFORMAT </w:instrText>
      </w:r>
      <w:r w:rsidRPr="00261D54">
        <w:fldChar w:fldCharType="separate"/>
      </w:r>
      <w:r w:rsidR="008A6235" w:rsidRPr="00261D54">
        <w:t xml:space="preserve">Table </w:t>
      </w:r>
      <w:r w:rsidR="008A6235">
        <w:rPr>
          <w:noProof/>
        </w:rPr>
        <w:t>5</w:t>
      </w:r>
      <w:r w:rsidRPr="00261D54">
        <w:fldChar w:fldCharType="end"/>
      </w:r>
      <w:r w:rsidRPr="00261D54">
        <w:t>).</w:t>
      </w:r>
    </w:p>
    <w:p w14:paraId="54B9295E" w14:textId="75EA68E8" w:rsidR="001D38F1" w:rsidRPr="00261D54" w:rsidRDefault="001D38F1" w:rsidP="001D38F1">
      <w:r>
        <w:t>G</w:t>
      </w:r>
      <w:r w:rsidR="00A57063">
        <w:t>e</w:t>
      </w:r>
      <w:r>
        <w:t>rard</w:t>
      </w:r>
      <w:r w:rsidR="00AF0763" w:rsidRPr="1D5C680C">
        <w:rPr>
          <w:i/>
          <w:iCs/>
        </w:rPr>
        <w:t xml:space="preserve"> et al</w:t>
      </w:r>
      <w:r w:rsidR="00174F05">
        <w:t xml:space="preserve">., </w:t>
      </w:r>
      <w:r>
        <w:t xml:space="preserve">2023 suggest that </w:t>
      </w:r>
      <w:r w:rsidR="006F743C" w:rsidRPr="1D5C680C">
        <w:rPr>
          <w:i/>
          <w:iCs/>
        </w:rPr>
        <w:t>C.</w:t>
      </w:r>
      <w:r w:rsidR="002327B0">
        <w:rPr>
          <w:i/>
          <w:iCs/>
        </w:rPr>
        <w:t> </w:t>
      </w:r>
      <w:r w:rsidR="006F743C" w:rsidRPr="1D5C680C">
        <w:rPr>
          <w:i/>
          <w:iCs/>
        </w:rPr>
        <w:t>aspersum</w:t>
      </w:r>
      <w:r>
        <w:t xml:space="preserve"> is capable of trapping</w:t>
      </w:r>
      <w:r w:rsidR="00A43D6C">
        <w:t xml:space="preserve"> </w:t>
      </w:r>
      <w:r w:rsidR="614B09C9">
        <w:t xml:space="preserve">cercariae (trematode larvae) </w:t>
      </w:r>
      <w:r>
        <w:t>in its shell, thus possibly reducing the intensity of infestation by these parasites.</w:t>
      </w:r>
    </w:p>
    <w:p w14:paraId="670847FA" w14:textId="5ED211A2" w:rsidR="00824391" w:rsidRDefault="000C3909" w:rsidP="00564335">
      <w:pPr>
        <w:pStyle w:val="Heading5"/>
        <w:rPr>
          <w:bCs/>
        </w:rPr>
      </w:pPr>
      <w:r w:rsidRPr="00261D54">
        <w:t>Diagnosis</w:t>
      </w:r>
    </w:p>
    <w:p w14:paraId="43E216A9" w14:textId="4D739AD9" w:rsidR="001D38F1" w:rsidRPr="00261D54" w:rsidRDefault="001D38F1" w:rsidP="001D38F1">
      <w:r w:rsidRPr="00261D54">
        <w:t xml:space="preserve">To determine if a snail is infected with </w:t>
      </w:r>
      <w:proofErr w:type="spellStart"/>
      <w:r w:rsidRPr="00261D54">
        <w:rPr>
          <w:i/>
          <w:iCs/>
        </w:rPr>
        <w:t>Brachylaima</w:t>
      </w:r>
      <w:proofErr w:type="spellEnd"/>
      <w:r w:rsidRPr="00261D54">
        <w:t> spp</w:t>
      </w:r>
      <w:r w:rsidR="00174F05" w:rsidRPr="00174F05">
        <w:t xml:space="preserve">., </w:t>
      </w:r>
      <w:r w:rsidRPr="00261D54">
        <w:t xml:space="preserve">it needs to be dissected to look for the presence of sporocysts and </w:t>
      </w:r>
      <w:proofErr w:type="spellStart"/>
      <w:r w:rsidRPr="1D5C680C">
        <w:t>metacercariae</w:t>
      </w:r>
      <w:proofErr w:type="spellEnd"/>
      <w:r w:rsidRPr="00261D54">
        <w:t xml:space="preserve"> </w:t>
      </w:r>
      <w:r w:rsidRPr="00261D54">
        <w:fldChar w:fldCharType="begin">
          <w:fldData xml:space="preserve">PEVuZE5vdGU+PENpdGU+PEF1dGhvcj5TZWdhZGU8L0F1dGhvcj48WWVhcj4yMDEzPC9ZZWFyPjxS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</w:fldData>
        </w:fldChar>
      </w:r>
      <w:r w:rsidRPr="00261D54">
        <w:instrText xml:space="preserve"> ADDIN EN.CITE </w:instrText>
      </w:r>
      <w:r w:rsidRPr="00261D54">
        <w:fldChar w:fldCharType="begin">
          <w:fldData xml:space="preserve">PEVuZE5vdGU+PENpdGU+PEF1dGhvcj5TZWdhZGU8L0F1dGhvcj48WWVhcj4yMDEzPC9ZZWFyPjxS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</w:fldData>
        </w:fldChar>
      </w:r>
      <w:r w:rsidRPr="00261D54">
        <w:instrText xml:space="preserve"> ADDIN EN.CITE.DATA </w:instrText>
      </w:r>
      <w:r w:rsidRPr="00261D54">
        <w:fldChar w:fldCharType="end"/>
      </w:r>
      <w:r w:rsidRPr="00261D54">
        <w:fldChar w:fldCharType="separate"/>
      </w:r>
      <w:r w:rsidRPr="00261D54">
        <w:rPr>
          <w:noProof/>
        </w:rPr>
        <w:t>(Segade</w:t>
      </w:r>
      <w:r w:rsidR="00AF0763" w:rsidRPr="00AF0763">
        <w:rPr>
          <w:i/>
          <w:noProof/>
        </w:rPr>
        <w:t xml:space="preserve"> et al</w:t>
      </w:r>
      <w:r w:rsidR="00174F05" w:rsidRPr="00174F05">
        <w:rPr>
          <w:noProof/>
        </w:rPr>
        <w:t xml:space="preserve">., </w:t>
      </w:r>
      <w:r w:rsidRPr="00261D54">
        <w:rPr>
          <w:noProof/>
        </w:rPr>
        <w:t>2013</w:t>
      </w:r>
      <w:r w:rsidR="009E7F08">
        <w:rPr>
          <w:noProof/>
        </w:rPr>
        <w:t>;</w:t>
      </w:r>
      <w:r w:rsidRPr="00261D54">
        <w:rPr>
          <w:noProof/>
        </w:rPr>
        <w:t xml:space="preserve"> Segade</w:t>
      </w:r>
      <w:r w:rsidR="00AF0763" w:rsidRPr="00AF0763">
        <w:rPr>
          <w:i/>
          <w:noProof/>
        </w:rPr>
        <w:t xml:space="preserve"> et al</w:t>
      </w:r>
      <w:r w:rsidR="00174F05" w:rsidRPr="00174F05">
        <w:rPr>
          <w:noProof/>
        </w:rPr>
        <w:t xml:space="preserve">., </w:t>
      </w:r>
      <w:r w:rsidRPr="00261D54">
        <w:rPr>
          <w:noProof/>
        </w:rPr>
        <w:t>2011)</w:t>
      </w:r>
      <w:r w:rsidRPr="00261D54">
        <w:fldChar w:fldCharType="end"/>
      </w:r>
      <w:r w:rsidRPr="00261D54">
        <w:t xml:space="preserve">. In definitive hosts, dissections can also be used to look for the presence of adults in the gastrointestinal tract and eggs can be found in faeces </w:t>
      </w:r>
      <w:r w:rsidRPr="00261D54">
        <w:fldChar w:fldCharType="begin">
          <w:fldData xml:space="preserve">PEVuZE5vdGU+PENpdGU+PEF1dGhvcj5CdXRjaGVyPC9BdXRob3I+PFllYXI+MjAwNTwvWWVhcj48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</w:fldData>
        </w:fldChar>
      </w:r>
      <w:r w:rsidRPr="00261D54">
        <w:instrText xml:space="preserve"> ADDIN EN.CITE </w:instrText>
      </w:r>
      <w:r w:rsidRPr="00261D54">
        <w:fldChar w:fldCharType="begin">
          <w:fldData xml:space="preserve">PEVuZE5vdGU+PENpdGU+PEF1dGhvcj5CdXRjaGVyPC9BdXRob3I+PFllYXI+MjAwNTwvWWVhcj48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</w:fldData>
        </w:fldChar>
      </w:r>
      <w:r w:rsidRPr="00261D54">
        <w:instrText xml:space="preserve"> ADDIN EN.CITE.DATA </w:instrText>
      </w:r>
      <w:r w:rsidRPr="00261D54">
        <w:fldChar w:fldCharType="end"/>
      </w:r>
      <w:r w:rsidRPr="00261D54">
        <w:fldChar w:fldCharType="separate"/>
      </w:r>
      <w:r w:rsidRPr="00261D54">
        <w:rPr>
          <w:noProof/>
        </w:rPr>
        <w:t>(Butcher and Grove, 2005b</w:t>
      </w:r>
      <w:r w:rsidR="009E7F08">
        <w:rPr>
          <w:noProof/>
        </w:rPr>
        <w:t xml:space="preserve">; </w:t>
      </w:r>
      <w:r w:rsidRPr="00261D54">
        <w:rPr>
          <w:noProof/>
        </w:rPr>
        <w:t>Butcher and Grove, 2001)</w:t>
      </w:r>
      <w:r w:rsidRPr="00261D54">
        <w:fldChar w:fldCharType="end"/>
      </w:r>
      <w:r w:rsidRPr="00261D54">
        <w:t>.</w:t>
      </w:r>
    </w:p>
    <w:p w14:paraId="538C1AF9" w14:textId="634FCA4B" w:rsidR="001D38F1" w:rsidRPr="00261D54" w:rsidRDefault="001D38F1" w:rsidP="001D38F1">
      <w:r w:rsidRPr="00261D54">
        <w:rPr>
          <w:bCs/>
        </w:rPr>
        <w:t xml:space="preserve">In humans, symptoms are linked to intestinal issues (abdominal pain, diarrhoea, weight loss) </w:t>
      </w:r>
      <w:r w:rsidRPr="00261D54">
        <w:rPr>
          <w:bCs/>
        </w:rPr>
        <w:fldChar w:fldCharType="begin"/>
      </w:r>
      <w:r w:rsidRPr="00261D54">
        <w:rPr>
          <w:bCs/>
        </w:rPr>
        <w:instrText xml:space="preserve"> ADDIN EN.CITE &lt;EndNote&gt;&lt;Cite&gt;&lt;Author&gt;Butcher&lt;/Author&gt;&lt;Year&gt;2016&lt;/Year&gt;&lt;RecNum&gt;1233&lt;/RecNum&gt;&lt;DisplayText&gt;(Butcher, 2016)&lt;/DisplayText&gt;&lt;record&gt;&lt;rec-number&gt;1233&lt;/rec-number&gt;&lt;foreign-keys&gt;&lt;key app="EN" db-id="rrwaerrrmwz007e0sr8vzwfj29zxe9tfwr9r" timestamp="1642374810"&gt;1233&lt;/key&gt;&lt;/foreign-keys&gt;&lt;ref-type name="Journal Article"&gt;17&lt;/ref-type&gt;&lt;contributors&gt;&lt;authors&gt;&lt;author&gt;Butcher, A.R.&lt;/author&gt;&lt;/authors&gt;&lt;/contributors&gt;&lt;titles&gt;&lt;title&gt;&lt;style face="normal" font="default" size="100%"&gt;Children, snails and worms: the &lt;/style&gt;&lt;style face="italic" font="default" size="100%"&gt;Brachylaima cribbi&lt;/style&gt;&lt;style face="normal" font="default" size="100%"&gt; story&lt;/style&gt;&lt;/title&gt;&lt;secondary-title&gt;Microbiology Australia&lt;/secondary-title&gt;&lt;/titles&gt;&lt;periodical&gt;&lt;full-title&gt;Microbiology Australia&lt;/full-title&gt;&lt;/periodical&gt;&lt;pages&gt;30-33.&lt;/pages&gt;&lt;volume&gt;37&lt;/volume&gt;&lt;number&gt;1&lt;/number&gt;&lt;dates&gt;&lt;year&gt;2016&lt;/year&gt;&lt;/dates&gt;&lt;urls&gt;&lt;/urls&gt;&lt;/record&gt;&lt;/Cite&gt;&lt;/EndNote&gt;</w:instrText>
      </w:r>
      <w:r w:rsidRPr="00261D54">
        <w:rPr>
          <w:bCs/>
        </w:rPr>
        <w:fldChar w:fldCharType="separate"/>
      </w:r>
      <w:r w:rsidRPr="00261D54">
        <w:rPr>
          <w:bCs/>
          <w:noProof/>
        </w:rPr>
        <w:t>(Butcher, 2016)</w:t>
      </w:r>
      <w:r w:rsidRPr="00261D54">
        <w:rPr>
          <w:bCs/>
        </w:rPr>
        <w:fldChar w:fldCharType="end"/>
      </w:r>
      <w:r w:rsidRPr="00261D54">
        <w:rPr>
          <w:bCs/>
        </w:rPr>
        <w:t xml:space="preserve">. Symptoms can last from </w:t>
      </w:r>
      <w:r w:rsidR="006515DF">
        <w:rPr>
          <w:bCs/>
        </w:rPr>
        <w:t>one</w:t>
      </w:r>
      <w:r w:rsidRPr="00261D54">
        <w:rPr>
          <w:bCs/>
        </w:rPr>
        <w:t xml:space="preserve"> month to </w:t>
      </w:r>
      <w:r w:rsidR="006515DF">
        <w:rPr>
          <w:bCs/>
        </w:rPr>
        <w:t>one</w:t>
      </w:r>
      <w:r w:rsidRPr="00261D54">
        <w:rPr>
          <w:bCs/>
        </w:rPr>
        <w:t xml:space="preserve"> year. Diagnosis involves looking for eggs in faeces </w:t>
      </w:r>
      <w:r w:rsidRPr="00261D54">
        <w:rPr>
          <w:bCs/>
        </w:rPr>
        <w:fldChar w:fldCharType="begin">
          <w:fldData xml:space="preserve">PEVuZE5vdGU+PENpdGU+PEF1dGhvcj5CdXRjaGVyPC9BdXRob3I+PFllYXI+MjAxNjwvWWVhcj48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</w:fldData>
        </w:fldChar>
      </w:r>
      <w:r w:rsidRPr="00261D54">
        <w:rPr>
          <w:bCs/>
        </w:rPr>
        <w:instrText xml:space="preserve"> ADDIN EN.CITE </w:instrText>
      </w:r>
      <w:r w:rsidRPr="00261D54">
        <w:rPr>
          <w:bCs/>
        </w:rPr>
        <w:fldChar w:fldCharType="begin">
          <w:fldData xml:space="preserve">PEVuZE5vdGU+PENpdGU+PEF1dGhvcj5CdXRjaGVyPC9BdXRob3I+PFllYXI+MjAxNjwvWWVhcj48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</w:fldData>
        </w:fldChar>
      </w:r>
      <w:r w:rsidRPr="00261D54">
        <w:rPr>
          <w:bCs/>
        </w:rPr>
        <w:instrText xml:space="preserve"> ADDIN EN.CITE.DATA </w:instrText>
      </w:r>
      <w:r w:rsidRPr="00261D54">
        <w:rPr>
          <w:bCs/>
        </w:rPr>
      </w:r>
      <w:r w:rsidRPr="00261D54">
        <w:rPr>
          <w:bCs/>
        </w:rPr>
        <w:fldChar w:fldCharType="end"/>
      </w:r>
      <w:r w:rsidRPr="00261D54">
        <w:rPr>
          <w:bCs/>
        </w:rPr>
      </w:r>
      <w:r w:rsidRPr="00261D54">
        <w:rPr>
          <w:bCs/>
        </w:rPr>
        <w:fldChar w:fldCharType="separate"/>
      </w:r>
      <w:r w:rsidRPr="00261D54">
        <w:rPr>
          <w:bCs/>
          <w:noProof/>
        </w:rPr>
        <w:t>(Butcher, 2016</w:t>
      </w:r>
      <w:r w:rsidR="009E7F08">
        <w:rPr>
          <w:bCs/>
          <w:noProof/>
        </w:rPr>
        <w:t xml:space="preserve">; </w:t>
      </w:r>
      <w:r w:rsidRPr="00261D54">
        <w:rPr>
          <w:bCs/>
          <w:noProof/>
        </w:rPr>
        <w:t>Butcher</w:t>
      </w:r>
      <w:r w:rsidR="00AF0763" w:rsidRPr="00AF0763">
        <w:rPr>
          <w:bCs/>
          <w:i/>
          <w:noProof/>
        </w:rPr>
        <w:t xml:space="preserve"> et al</w:t>
      </w:r>
      <w:r w:rsidR="00174F05" w:rsidRPr="00174F05">
        <w:rPr>
          <w:bCs/>
          <w:noProof/>
        </w:rPr>
        <w:t xml:space="preserve">., </w:t>
      </w:r>
      <w:r w:rsidRPr="00261D54">
        <w:rPr>
          <w:bCs/>
          <w:noProof/>
        </w:rPr>
        <w:t>1996)</w:t>
      </w:r>
      <w:r w:rsidRPr="00261D54">
        <w:rPr>
          <w:bCs/>
        </w:rPr>
        <w:fldChar w:fldCharType="end"/>
      </w:r>
      <w:r w:rsidRPr="00261D54">
        <w:rPr>
          <w:bCs/>
        </w:rPr>
        <w:t>.</w:t>
      </w:r>
    </w:p>
    <w:p w14:paraId="5F97D23A" w14:textId="3BFB6BD0" w:rsidR="000E1E4F" w:rsidRDefault="00756C36" w:rsidP="00564335">
      <w:pPr>
        <w:pStyle w:val="Heading5"/>
        <w:rPr>
          <w:bCs/>
        </w:rPr>
      </w:pPr>
      <w:r w:rsidRPr="00261D54">
        <w:t>Treatment</w:t>
      </w:r>
    </w:p>
    <w:p w14:paraId="5EE208B5" w14:textId="7501C2B7" w:rsidR="001D38F1" w:rsidRPr="00261D54" w:rsidRDefault="001D38F1" w:rsidP="001D38F1">
      <w:r w:rsidRPr="00261D54">
        <w:t xml:space="preserve">Snails can be treated with praziquantel by mixing it with food </w:t>
      </w:r>
      <w:r w:rsidRPr="00261D54">
        <w:fldChar w:fldCharType="begin">
          <w:fldData xml:space="preserve">PEVuZE5vdGU+PENpdGU+PEF1dGhvcj5HYWxsZWdvPC9BdXRob3I+PFllYXI+MjAxNTwvWWVhcj48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</w:fldData>
        </w:fldChar>
      </w:r>
      <w:r w:rsidRPr="00261D54">
        <w:instrText xml:space="preserve"> ADDIN EN.CITE </w:instrText>
      </w:r>
      <w:r w:rsidRPr="00261D54">
        <w:fldChar w:fldCharType="begin">
          <w:fldData xml:space="preserve">PEVuZE5vdGU+PENpdGU+PEF1dGhvcj5HYWxsZWdvPC9BdXRob3I+PFllYXI+MjAxNTwvWWVhcj48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</w:fldData>
        </w:fldChar>
      </w:r>
      <w:r w:rsidRPr="00261D54">
        <w:instrText xml:space="preserve"> ADDIN EN.CITE.DATA </w:instrText>
      </w:r>
      <w:r w:rsidRPr="00261D54">
        <w:fldChar w:fldCharType="end"/>
      </w:r>
      <w:r w:rsidRPr="00261D54">
        <w:fldChar w:fldCharType="separate"/>
      </w:r>
      <w:r w:rsidRPr="00261D54">
        <w:rPr>
          <w:noProof/>
        </w:rPr>
        <w:t>(Gallego and Gracenea, 2015)</w:t>
      </w:r>
      <w:r w:rsidRPr="00261D54">
        <w:fldChar w:fldCharType="end"/>
      </w:r>
      <w:r w:rsidRPr="00261D54">
        <w:t>.</w:t>
      </w:r>
    </w:p>
    <w:p w14:paraId="2074F7C6" w14:textId="3BD7BCCA" w:rsidR="001D38F1" w:rsidRPr="00261D54" w:rsidRDefault="001D38F1" w:rsidP="001D38F1">
      <w:r w:rsidRPr="00261D54">
        <w:t xml:space="preserve">In humans, </w:t>
      </w:r>
      <w:proofErr w:type="spellStart"/>
      <w:r w:rsidRPr="00261D54">
        <w:rPr>
          <w:rFonts w:cstheme="minorHAnsi"/>
          <w:shd w:val="clear" w:color="auto" w:fill="FFFFFF"/>
        </w:rPr>
        <w:t>brachylaimiasis</w:t>
      </w:r>
      <w:proofErr w:type="spellEnd"/>
      <w:r w:rsidRPr="00261D54">
        <w:t xml:space="preserve"> was successfully treated with a daily dose of 20 mg/kg of praziquantel for </w:t>
      </w:r>
      <w:r w:rsidR="00F02E85">
        <w:t>three</w:t>
      </w:r>
      <w:r w:rsidRPr="00261D54">
        <w:t xml:space="preserve"> days. The treatment had no side effect </w:t>
      </w:r>
      <w:r w:rsidRPr="00261D54">
        <w:fldChar w:fldCharType="begin"/>
      </w:r>
      <w:r w:rsidRPr="00261D54">
        <w:instrText xml:space="preserve"> ADDIN EN.CITE &lt;EndNote&gt;&lt;Cite&gt;&lt;Author&gt;Butcher&lt;/Author&gt;&lt;Year&gt;2016&lt;/Year&gt;&lt;RecNum&gt;1233&lt;/RecNum&gt;&lt;DisplayText&gt;(Butcher, 2016)&lt;/DisplayText&gt;&lt;record&gt;&lt;rec-number&gt;1233&lt;/rec-number&gt;&lt;foreign-keys&gt;&lt;key app="EN" db-id="rrwaerrrmwz007e0sr8vzwfj29zxe9tfwr9r" timestamp="1642374810"&gt;1233&lt;/key&gt;&lt;/foreign-keys&gt;&lt;ref-type name="Journal Article"&gt;17&lt;/ref-type&gt;&lt;contributors&gt;&lt;authors&gt;&lt;author&gt;Butcher, A.R.&lt;/author&gt;&lt;/authors&gt;&lt;/contributors&gt;&lt;titles&gt;&lt;title&gt;&lt;style face="normal" font="default" size="100%"&gt;Children, snails and worms: the &lt;/style&gt;&lt;style face="italic" font="default" size="100%"&gt;Brachylaima cribbi&lt;/style&gt;&lt;style face="normal" font="default" size="100%"&gt; story&lt;/style&gt;&lt;/title&gt;&lt;secondary-title&gt;Microbiology Australia&lt;/secondary-title&gt;&lt;/titles&gt;&lt;periodical&gt;&lt;full-title&gt;Microbiology Australia&lt;/full-title&gt;&lt;/periodical&gt;&lt;pages&gt;30-33.&lt;/pages&gt;&lt;volume&gt;37&lt;/volume&gt;&lt;number&gt;1&lt;/number&gt;&lt;dates&gt;&lt;year&gt;2016&lt;/year&gt;&lt;/dates&gt;&lt;urls&gt;&lt;/urls&gt;&lt;/record&gt;&lt;/Cite&gt;&lt;/EndNote&gt;</w:instrText>
      </w:r>
      <w:r w:rsidRPr="00261D54">
        <w:fldChar w:fldCharType="separate"/>
      </w:r>
      <w:r w:rsidRPr="00261D54">
        <w:rPr>
          <w:noProof/>
        </w:rPr>
        <w:t>(Butcher, 2016)</w:t>
      </w:r>
      <w:r w:rsidRPr="00261D54">
        <w:fldChar w:fldCharType="end"/>
      </w:r>
      <w:r w:rsidRPr="00261D54">
        <w:t>.</w:t>
      </w:r>
    </w:p>
    <w:p w14:paraId="3B1636E0" w14:textId="77777777" w:rsidR="00084CEE" w:rsidRPr="00261D54" w:rsidRDefault="00084CEE" w:rsidP="00564335">
      <w:pPr>
        <w:pStyle w:val="Heading5"/>
      </w:pPr>
      <w:r w:rsidRPr="00261D54">
        <w:t>Occurrence</w:t>
      </w:r>
    </w:p>
    <w:p w14:paraId="65F954DA" w14:textId="3763DCFC" w:rsidR="001D38F1" w:rsidRPr="00261D54" w:rsidRDefault="001D38F1" w:rsidP="001D38F1">
      <w:r w:rsidRPr="00261D54">
        <w:rPr>
          <w:i/>
          <w:iCs/>
        </w:rPr>
        <w:t>B. </w:t>
      </w:r>
      <w:proofErr w:type="spellStart"/>
      <w:r w:rsidRPr="00261D54">
        <w:rPr>
          <w:i/>
          <w:iCs/>
        </w:rPr>
        <w:t>cribbi</w:t>
      </w:r>
      <w:proofErr w:type="spellEnd"/>
      <w:r w:rsidRPr="00261D54">
        <w:t xml:space="preserve"> has been found in Australia (Victoria, South Australia and Western Australia). The origin of this parasite has not been confirmed. It is unclear whether </w:t>
      </w:r>
      <w:r w:rsidRPr="00261D54">
        <w:rPr>
          <w:i/>
          <w:iCs/>
        </w:rPr>
        <w:t>B. </w:t>
      </w:r>
      <w:proofErr w:type="spellStart"/>
      <w:r w:rsidRPr="00261D54">
        <w:rPr>
          <w:i/>
          <w:iCs/>
        </w:rPr>
        <w:t>cribbi</w:t>
      </w:r>
      <w:proofErr w:type="spellEnd"/>
      <w:r w:rsidRPr="00261D54">
        <w:rPr>
          <w:i/>
          <w:iCs/>
        </w:rPr>
        <w:t xml:space="preserve"> </w:t>
      </w:r>
      <w:r w:rsidRPr="00261D54">
        <w:t xml:space="preserve">is native or introduced </w:t>
      </w:r>
      <w:r w:rsidRPr="00261D54">
        <w:fldChar w:fldCharType="begin"/>
      </w:r>
      <w:r w:rsidRPr="00261D54">
        <w:instrText xml:space="preserve"> ADDIN EN.CITE &lt;EndNote&gt;&lt;Cite&gt;&lt;Author&gt;Butcher&lt;/Author&gt;&lt;Year&gt;2003&lt;/Year&gt;&lt;RecNum&gt;1237&lt;/RecNum&gt;&lt;DisplayText&gt;(Butcher and Grove, 2003)&lt;/DisplayText&gt;&lt;record&gt;&lt;rec-number&gt;1237&lt;/rec-number&gt;&lt;foreign-keys&gt;&lt;key app="EN" db-id="rrwaerrrmwz007e0sr8vzwfj29zxe9tfwr9r" timestamp="1643068497"&gt;1237&lt;/key&gt;&lt;/foreign-keys&gt;&lt;ref-type name="Journal Article"&gt;17&lt;/ref-type&gt;&lt;contributors&gt;&lt;authors&gt;&lt;author&gt;Butcher, A. R.&lt;/author&gt;&lt;author&gt;Grove, D. I.&lt;/author&gt;&lt;/authors&gt;&lt;/contributors&gt;&lt;auth-address&gt;Queen Elizabeth Hosp, Dept Clin Microbiol &amp;amp; Infect Dis, Inst Med &amp;amp; Vet Sci, Woodville, SA 5011, Australia&lt;/auth-address&gt;&lt;titles&gt;&lt;title&gt;Field prevalence and laboratory susceptibility of southern Australian land snails to Brachylaima cribbi sporocyst infection&lt;/title&gt;&lt;secondary-title&gt;Parasite&lt;/secondary-title&gt;&lt;alt-title&gt;Parasite&lt;/alt-title&gt;&lt;/titles&gt;&lt;periodical&gt;&lt;full-title&gt;Parasite&lt;/full-title&gt;&lt;abbr-1&gt;Parasite&lt;/abbr-1&gt;&lt;/periodical&gt;&lt;alt-periodical&gt;&lt;full-title&gt;Parasite&lt;/full-title&gt;&lt;abbr-1&gt;Parasite&lt;/abbr-1&gt;&lt;/alt-periodical&gt;&lt;pages&gt;119-125&lt;/pages&gt;&lt;volume&gt;10&lt;/volume&gt;&lt;number&gt;2&lt;/number&gt;&lt;keywords&gt;&lt;keyword&gt;digenea&lt;/keyword&gt;&lt;keyword&gt;brachylaimidae&lt;/keyword&gt;&lt;keyword&gt;brachylaima cribbi&lt;/keyword&gt;&lt;keyword&gt;first intermediate&lt;/keyword&gt;&lt;keyword&gt;host infection&lt;/keyword&gt;&lt;keyword&gt;sporocyst&lt;/keyword&gt;&lt;keyword&gt;helicid snails&lt;/keyword&gt;&lt;keyword&gt;hygromiid snails&lt;/keyword&gt;&lt;keyword&gt;life-cycle&lt;/keyword&gt;&lt;keyword&gt;sp trematoda&lt;/keyword&gt;&lt;keyword&gt;sp digenea&lt;/keyword&gt;&lt;keyword&gt;parasite&lt;/keyword&gt;&lt;keyword&gt;eggs&lt;/keyword&gt;&lt;/keywords&gt;&lt;dates&gt;&lt;year&gt;2003&lt;/year&gt;&lt;pub-dates&gt;&lt;date&gt;Jun&lt;/date&gt;&lt;/pub-dates&gt;&lt;/dates&gt;&lt;isbn&gt;1252-607x&lt;/isbn&gt;&lt;accession-num&gt;WOS:000184724900003&lt;/accession-num&gt;&lt;urls&gt;&lt;related-urls&gt;&lt;url&gt;&amp;lt;Go to ISI&amp;gt;://WOS:000184724900003&lt;/url&gt;&lt;/related-urls&gt;&lt;/urls&gt;&lt;electronic-resource-num&gt;DOI 10.1051/parasite/2003102119&lt;/electronic-resource-num&gt;&lt;language&gt;English&lt;/language&gt;&lt;/record&gt;&lt;/Cite&gt;&lt;/EndNote&gt;</w:instrText>
      </w:r>
      <w:r w:rsidRPr="00261D54">
        <w:fldChar w:fldCharType="separate"/>
      </w:r>
      <w:r w:rsidRPr="00261D54">
        <w:rPr>
          <w:noProof/>
        </w:rPr>
        <w:t>(Butcher and Grove, 2003)</w:t>
      </w:r>
      <w:r w:rsidRPr="00261D54">
        <w:fldChar w:fldCharType="end"/>
      </w:r>
      <w:r w:rsidRPr="00261D54">
        <w:t xml:space="preserve">. </w:t>
      </w:r>
      <w:r w:rsidRPr="00261D54">
        <w:rPr>
          <w:i/>
          <w:iCs/>
        </w:rPr>
        <w:t>B. </w:t>
      </w:r>
      <w:proofErr w:type="spellStart"/>
      <w:r w:rsidRPr="00261D54">
        <w:rPr>
          <w:i/>
          <w:iCs/>
        </w:rPr>
        <w:t>aspersae</w:t>
      </w:r>
      <w:proofErr w:type="spellEnd"/>
      <w:r w:rsidRPr="00261D54">
        <w:t xml:space="preserve"> is currently only found in Spain, while</w:t>
      </w:r>
      <w:r w:rsidRPr="00261D54">
        <w:rPr>
          <w:i/>
          <w:iCs/>
        </w:rPr>
        <w:t xml:space="preserve"> B. </w:t>
      </w:r>
      <w:proofErr w:type="spellStart"/>
      <w:r w:rsidRPr="00261D54">
        <w:rPr>
          <w:i/>
          <w:iCs/>
        </w:rPr>
        <w:t>ilobregatensis</w:t>
      </w:r>
      <w:proofErr w:type="spellEnd"/>
      <w:r w:rsidRPr="00261D54">
        <w:t xml:space="preserve"> is found in Spain and Algeria </w:t>
      </w:r>
      <w:r w:rsidRPr="00261D54">
        <w:fldChar w:fldCharType="begin">
          <w:fldData xml:space="preserve">PEVuZE5vdGU+PENpdGU+PEF1dGhvcj5Hb256YWxlei1Nb3Jlbm88L0F1dGhvcj48WWVhcj4yMDA2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</w:fldData>
        </w:fldChar>
      </w:r>
      <w:r w:rsidRPr="00261D54">
        <w:instrText xml:space="preserve"> ADDIN EN.CITE </w:instrText>
      </w:r>
      <w:r w:rsidRPr="00261D54">
        <w:fldChar w:fldCharType="begin">
          <w:fldData xml:space="preserve">PEVuZE5vdGU+PENpdGU+PEF1dGhvcj5Hb256YWxlei1Nb3Jlbm88L0F1dGhvcj48WWVhcj4yMDA2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</w:fldData>
        </w:fldChar>
      </w:r>
      <w:r w:rsidRPr="00261D54">
        <w:instrText xml:space="preserve"> ADDIN EN.CITE.DATA </w:instrText>
      </w:r>
      <w:r w:rsidRPr="00261D54">
        <w:fldChar w:fldCharType="end"/>
      </w:r>
      <w:r w:rsidRPr="00261D54">
        <w:fldChar w:fldCharType="separate"/>
      </w:r>
      <w:r w:rsidRPr="00261D54">
        <w:rPr>
          <w:noProof/>
        </w:rPr>
        <w:t>(Gonzalez-Moreno and Gracenea, 2006</w:t>
      </w:r>
      <w:r w:rsidR="00712650">
        <w:rPr>
          <w:noProof/>
        </w:rPr>
        <w:t xml:space="preserve">; </w:t>
      </w:r>
      <w:r w:rsidRPr="00261D54">
        <w:rPr>
          <w:noProof/>
        </w:rPr>
        <w:t>Gallego</w:t>
      </w:r>
      <w:r w:rsidR="00AF0763" w:rsidRPr="00AF0763">
        <w:rPr>
          <w:i/>
          <w:noProof/>
        </w:rPr>
        <w:t xml:space="preserve"> et al</w:t>
      </w:r>
      <w:r w:rsidR="00174F05" w:rsidRPr="00174F05">
        <w:rPr>
          <w:noProof/>
        </w:rPr>
        <w:t xml:space="preserve">., </w:t>
      </w:r>
      <w:r w:rsidRPr="00261D54">
        <w:rPr>
          <w:noProof/>
        </w:rPr>
        <w:t>2014)</w:t>
      </w:r>
      <w:r w:rsidRPr="00261D54">
        <w:fldChar w:fldCharType="end"/>
      </w:r>
      <w:r w:rsidRPr="00261D54">
        <w:t xml:space="preserve"> and </w:t>
      </w:r>
      <w:r w:rsidRPr="00261D54">
        <w:rPr>
          <w:i/>
          <w:iCs/>
        </w:rPr>
        <w:t>B. </w:t>
      </w:r>
      <w:proofErr w:type="spellStart"/>
      <w:r w:rsidRPr="00261D54">
        <w:rPr>
          <w:i/>
          <w:iCs/>
        </w:rPr>
        <w:t>mascomai</w:t>
      </w:r>
      <w:proofErr w:type="spellEnd"/>
      <w:r w:rsidRPr="00261D54">
        <w:t xml:space="preserve"> is found in Spain and South Africa </w:t>
      </w:r>
      <w:r w:rsidRPr="00261D54">
        <w:fldChar w:fldCharType="begin"/>
      </w:r>
      <w:r w:rsidRPr="00261D54">
        <w:instrText xml:space="preserve"> ADDIN EN.CITE &lt;EndNote&gt;&lt;Cite&gt;&lt;Author&gt;Gracenea&lt;/Author&gt;&lt;Year&gt;2002&lt;/Year&gt;&lt;RecNum&gt;510&lt;/RecNum&gt;&lt;DisplayText&gt;(Gracenea and Gonzalez-Moreno, 2002)&lt;/DisplayText&gt;&lt;record&gt;&lt;rec-number&gt;510&lt;/rec-number&gt;&lt;foreign-keys&gt;&lt;key app="EN" db-id="rrwaerrrmwz007e0sr8vzwfj29zxe9tfwr9r" timestamp="1627277622"&gt;510&lt;/key&gt;&lt;/foreign-keys&gt;&lt;ref-type name="Journal Article"&gt;17&lt;/ref-type&gt;&lt;contributors&gt;&lt;authors&gt;&lt;author&gt;Gracenea, M.&lt;/author&gt;&lt;author&gt;Gonzalez-Moreno, O.&lt;/author&gt;&lt;/authors&gt;&lt;/contributors&gt;&lt;auth-address&gt;Fac Pharm, Parasitol Lab, Barcelona, Spain&lt;/auth-address&gt;&lt;titles&gt;&lt;title&gt;Life cycle of Brachylaima mascomai n. sp (Trematoda : Brachylaimidae), a parasite of rats in the Llobregat Delta (Spain)&lt;/title&gt;&lt;secondary-title&gt;Journal of Parasitology&lt;/secondary-title&gt;&lt;alt-title&gt;J Parasitol&lt;/alt-title&gt;&lt;/titles&gt;&lt;periodical&gt;&lt;full-title&gt;Journal of Parasitology&lt;/full-title&gt;&lt;abbr-1&gt;J Parasitol&lt;/abbr-1&gt;&lt;/periodical&gt;&lt;alt-periodical&gt;&lt;full-title&gt;Journal of Parasitology&lt;/full-title&gt;&lt;abbr-1&gt;J Parasitol&lt;/abbr-1&gt;&lt;/alt-periodical&gt;&lt;pages&gt;124-133&lt;/pages&gt;&lt;volume&gt;88&lt;/volume&gt;&lt;number&gt;1&lt;/number&gt;&lt;keywords&gt;&lt;keyword&gt;sp digenea&lt;/keyword&gt;&lt;keyword&gt;chaetotaxy&lt;/keyword&gt;&lt;keyword&gt;mammals&lt;/keyword&gt;&lt;keyword&gt;birds&lt;/keyword&gt;&lt;/keywords&gt;&lt;dates&gt;&lt;year&gt;2002&lt;/year&gt;&lt;pub-dates&gt;&lt;date&gt;Feb&lt;/date&gt;&lt;/pub-dates&gt;&lt;/dates&gt;&lt;isbn&gt;0022-3395&lt;/isbn&gt;&lt;accession-num&gt;WOS:000174215300022&lt;/accession-num&gt;&lt;urls&gt;&lt;related-urls&gt;&lt;url&gt;&amp;lt;Go to ISI&amp;gt;://WOS:000174215300022&lt;/url&gt;&lt;/related-urls&gt;&lt;/urls&gt;&lt;electronic-resource-num&gt;Doi 10.2307/3285403&lt;/electronic-resource-num&gt;&lt;language&gt;English&lt;/language&gt;&lt;/record&gt;&lt;/Cite&gt;&lt;/EndNote&gt;</w:instrText>
      </w:r>
      <w:r w:rsidRPr="00261D54">
        <w:fldChar w:fldCharType="separate"/>
      </w:r>
      <w:r w:rsidRPr="00261D54">
        <w:rPr>
          <w:noProof/>
        </w:rPr>
        <w:t>(Gracenea and Gonzalez-Moreno, 2002)</w:t>
      </w:r>
      <w:r w:rsidRPr="00261D54">
        <w:fldChar w:fldCharType="end"/>
      </w:r>
      <w:r w:rsidRPr="00261D54">
        <w:t xml:space="preserve">. In </w:t>
      </w:r>
      <w:r w:rsidR="009B7609" w:rsidRPr="009B7609">
        <w:t>the Republic of Türkiye</w:t>
      </w:r>
      <w:r w:rsidRPr="00261D54">
        <w:t xml:space="preserve">, a </w:t>
      </w:r>
      <w:proofErr w:type="spellStart"/>
      <w:r w:rsidRPr="00261D54">
        <w:rPr>
          <w:i/>
          <w:iCs/>
        </w:rPr>
        <w:t>Brachylaima</w:t>
      </w:r>
      <w:proofErr w:type="spellEnd"/>
      <w:r w:rsidRPr="00261D54">
        <w:t xml:space="preserve"> species was detected in </w:t>
      </w:r>
      <w:r w:rsidR="006F743C" w:rsidRPr="006F743C">
        <w:rPr>
          <w:i/>
          <w:iCs/>
        </w:rPr>
        <w:t>C.</w:t>
      </w:r>
      <w:r w:rsidR="0044693F">
        <w:rPr>
          <w:i/>
          <w:iCs/>
        </w:rPr>
        <w:t> </w:t>
      </w:r>
      <w:r w:rsidR="006F743C" w:rsidRPr="006F743C">
        <w:rPr>
          <w:i/>
          <w:iCs/>
        </w:rPr>
        <w:t>aspersum</w:t>
      </w:r>
      <w:r w:rsidRPr="00261D54">
        <w:t xml:space="preserve"> on pasture, with 2% of individuals infected. The </w:t>
      </w:r>
      <w:proofErr w:type="spellStart"/>
      <w:r w:rsidRPr="00261D54">
        <w:rPr>
          <w:i/>
          <w:iCs/>
        </w:rPr>
        <w:t>Brachylaima</w:t>
      </w:r>
      <w:proofErr w:type="spellEnd"/>
      <w:r w:rsidRPr="00261D54">
        <w:t xml:space="preserve"> were not identified at the species level </w:t>
      </w:r>
      <w:r w:rsidRPr="00261D54">
        <w:fldChar w:fldCharType="begin">
          <w:fldData xml:space="preserve">PEVuZE5vdGU+PENpdGU+PEF1dGhvcj5Lb3NlPC9BdXRob3I+PFllYXI+MjAxNTwvWWVhcj48UmVj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</w:fldData>
        </w:fldChar>
      </w:r>
      <w:r w:rsidRPr="00261D54">
        <w:instrText xml:space="preserve"> ADDIN EN.CITE </w:instrText>
      </w:r>
      <w:r w:rsidRPr="00261D54">
        <w:fldChar w:fldCharType="begin">
          <w:fldData xml:space="preserve">PEVuZE5vdGU+PENpdGU+PEF1dGhvcj5Lb3NlPC9BdXRob3I+PFllYXI+MjAxNTwvWWVhcj48UmVj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</w:fldData>
        </w:fldChar>
      </w:r>
      <w:r w:rsidRPr="00261D54">
        <w:instrText xml:space="preserve"> ADDIN EN.CITE.DATA </w:instrText>
      </w:r>
      <w:r w:rsidRPr="00261D54">
        <w:fldChar w:fldCharType="end"/>
      </w:r>
      <w:r w:rsidRPr="00261D54">
        <w:fldChar w:fldCharType="separate"/>
      </w:r>
      <w:r w:rsidRPr="00261D54">
        <w:rPr>
          <w:noProof/>
        </w:rPr>
        <w:t>(Kose</w:t>
      </w:r>
      <w:r w:rsidR="00AF0763" w:rsidRPr="00AF0763">
        <w:rPr>
          <w:i/>
          <w:noProof/>
        </w:rPr>
        <w:t xml:space="preserve"> et al</w:t>
      </w:r>
      <w:r w:rsidR="00174F05" w:rsidRPr="00174F05">
        <w:rPr>
          <w:noProof/>
        </w:rPr>
        <w:t xml:space="preserve">., </w:t>
      </w:r>
      <w:r w:rsidRPr="00261D54">
        <w:rPr>
          <w:noProof/>
        </w:rPr>
        <w:t>2015)</w:t>
      </w:r>
      <w:r w:rsidRPr="00261D54">
        <w:fldChar w:fldCharType="end"/>
      </w:r>
      <w:r w:rsidRPr="00261D54">
        <w:t>.</w:t>
      </w:r>
      <w:r w:rsidRPr="00261D54">
        <w:rPr>
          <w:rFonts w:cstheme="minorHAnsi"/>
        </w:rPr>
        <w:t xml:space="preserve"> </w:t>
      </w:r>
      <w:r w:rsidRPr="00261D54">
        <w:t>Recently, Gerard</w:t>
      </w:r>
      <w:r w:rsidR="00AF0763" w:rsidRPr="00AF0763">
        <w:rPr>
          <w:i/>
        </w:rPr>
        <w:t xml:space="preserve"> et al</w:t>
      </w:r>
      <w:r w:rsidR="00174F05" w:rsidRPr="00174F05">
        <w:t xml:space="preserve">., </w:t>
      </w:r>
      <w:r w:rsidRPr="00261D54">
        <w:t xml:space="preserve">(2020) identified a novel </w:t>
      </w:r>
      <w:proofErr w:type="spellStart"/>
      <w:r w:rsidRPr="00261D54">
        <w:rPr>
          <w:i/>
          <w:iCs/>
        </w:rPr>
        <w:t>Brachylaima</w:t>
      </w:r>
      <w:proofErr w:type="spellEnd"/>
      <w:r w:rsidRPr="00261D54">
        <w:t xml:space="preserve"> species on </w:t>
      </w:r>
      <w:r w:rsidR="006F743C" w:rsidRPr="006F743C">
        <w:rPr>
          <w:i/>
          <w:iCs/>
        </w:rPr>
        <w:t>C.</w:t>
      </w:r>
      <w:r w:rsidR="0044693F">
        <w:rPr>
          <w:i/>
          <w:iCs/>
        </w:rPr>
        <w:t> </w:t>
      </w:r>
      <w:r w:rsidR="006F743C" w:rsidRPr="006F743C">
        <w:rPr>
          <w:i/>
          <w:iCs/>
        </w:rPr>
        <w:t>aspersum</w:t>
      </w:r>
      <w:r w:rsidRPr="00261D54">
        <w:t xml:space="preserve"> in France. This species has yet to be named.</w:t>
      </w:r>
      <w:r w:rsidRPr="00261D54">
        <w:rPr>
          <w:rFonts w:cstheme="minorHAnsi"/>
        </w:rPr>
        <w:t xml:space="preserve"> Prevalence in 2 wild populations was high with 10% and 73% of snails being infected </w:t>
      </w:r>
      <w:r w:rsidRPr="00261D54">
        <w:rPr>
          <w:rFonts w:cstheme="minorHAnsi"/>
        </w:rPr>
        <w:fldChar w:fldCharType="begin"/>
      </w:r>
      <w:r w:rsidRPr="00261D54">
        <w:rPr>
          <w:rFonts w:cstheme="minorHAnsi"/>
        </w:rPr>
        <w:instrText xml:space="preserve"> ADDIN EN.CITE &lt;EndNote&gt;&lt;Cite&gt;&lt;Author&gt;Gerard&lt;/Author&gt;&lt;Year&gt;2020&lt;/Year&gt;&lt;RecNum&gt;215&lt;/RecNum&gt;&lt;DisplayText&gt;(Gerard et al., 2020)&lt;/DisplayText&gt;&lt;record&gt;&lt;rec-number&gt;215&lt;/rec-number&gt;&lt;foreign-keys&gt;&lt;key app="EN" db-id="rrwaerrrmwz007e0sr8vzwfj29zxe9tfwr9r" timestamp="1627276821"&gt;215&lt;/key&gt;&lt;/foreign-keys&gt;&lt;ref-type name="Journal Article"&gt;17&lt;/ref-type&gt;&lt;contributors&gt;&lt;authors&gt;&lt;author&gt;Gerard, C.&lt;/author&gt;&lt;author&gt;Ansart, A.&lt;/author&gt;&lt;author&gt;Decanter, N.&lt;/author&gt;&lt;author&gt;Martin, M. C.&lt;/author&gt;&lt;author&gt;Dahirel, M.&lt;/author&gt;&lt;/authors&gt;&lt;/contributors&gt;&lt;auth-address&gt;Univ Rennes, CNRS, ECOBIO Ecosyst Biodivers Evolut UMR 653, F-35000 Rennes, France&amp;#xD;Univ Cote Azur, INRAE, CNRS, ISA, F-06903 Sophia Antipolis, France&lt;/auth-address&gt;&lt;titles&gt;&lt;title&gt;Brachylaima spp. (Trematoda) parasitizing Cornu aspersum (Gastropoda) in France with potential risk of human consumption&lt;/title&gt;&lt;secondary-title&gt;Parasite&lt;/secondary-title&gt;&lt;alt-title&gt;Parasite&lt;/alt-title&gt;&lt;/titles&gt;&lt;periodical&gt;&lt;full-title&gt;Parasite&lt;/full-title&gt;&lt;abbr-1&gt;Parasite&lt;/abbr-1&gt;&lt;/periodical&gt;&lt;alt-periodical&gt;&lt;full-title&gt;Parasite&lt;/full-title&gt;&lt;abbr-1&gt;Parasite&lt;/abbr-1&gt;&lt;/alt-periodical&gt;&lt;volume&gt;27&lt;/volume&gt;&lt;keywords&gt;&lt;keyword&gt;cornu aspersum&lt;/keyword&gt;&lt;keyword&gt;brachylaima&lt;/keyword&gt;&lt;keyword&gt;prevalence&lt;/keyword&gt;&lt;keyword&gt;edible land snail&lt;/keyword&gt;&lt;keyword&gt;trematode&lt;/keyword&gt;&lt;keyword&gt;human parasitosis&lt;/keyword&gt;&lt;keyword&gt;helix-aspersa&lt;/keyword&gt;&lt;keyword&gt;life-cycle&lt;/keyword&gt;&lt;keyword&gt;land snails&lt;/keyword&gt;&lt;keyword&gt;digenea brachylaimidae&lt;/keyword&gt;&lt;keyword&gt;larval development&lt;/keyword&gt;&lt;keyword&gt;garden snail&lt;/keyword&gt;&lt;keyword&gt;helicidae&lt;/keyword&gt;&lt;keyword&gt;cribbi&lt;/keyword&gt;&lt;keyword&gt;plasticity&lt;/keyword&gt;&lt;keyword&gt;infection&lt;/keyword&gt;&lt;/keywords&gt;&lt;dates&gt;&lt;year&gt;2020&lt;/year&gt;&lt;pub-dates&gt;&lt;date&gt;Mar 13&lt;/date&gt;&lt;/pub-dates&gt;&lt;/dates&gt;&lt;isbn&gt;1252-607x&lt;/isbn&gt;&lt;accession-num&gt;WOS:000520499700002&lt;/accession-num&gt;&lt;urls&gt;&lt;related-urls&gt;&lt;url&gt;&amp;lt;Go to ISI&amp;gt;://WOS:000520499700002&lt;/url&gt;&lt;/related-urls&gt;&lt;/urls&gt;&lt;electronic-resource-num&gt;ARTN 15&amp;#xD;10.1051/parasite/2020012&lt;/electronic-resource-num&gt;&lt;language&gt;English&lt;/language&gt;&lt;/record&gt;&lt;/Cite&gt;&lt;/EndNote&gt;</w:instrText>
      </w:r>
      <w:r w:rsidRPr="00261D54">
        <w:rPr>
          <w:rFonts w:cstheme="minorHAnsi"/>
        </w:rPr>
        <w:fldChar w:fldCharType="separate"/>
      </w:r>
      <w:r w:rsidRPr="00261D54">
        <w:rPr>
          <w:rFonts w:cstheme="minorHAnsi"/>
          <w:noProof/>
        </w:rPr>
        <w:t>(Gerard</w:t>
      </w:r>
      <w:r w:rsidR="00AF0763" w:rsidRPr="00AF0763">
        <w:rPr>
          <w:rFonts w:cstheme="minorHAnsi"/>
          <w:i/>
          <w:noProof/>
        </w:rPr>
        <w:t xml:space="preserve"> et al</w:t>
      </w:r>
      <w:r w:rsidR="00174F05" w:rsidRPr="00174F05">
        <w:rPr>
          <w:rFonts w:cstheme="minorHAnsi"/>
          <w:noProof/>
        </w:rPr>
        <w:t xml:space="preserve">., </w:t>
      </w:r>
      <w:r w:rsidRPr="00261D54">
        <w:rPr>
          <w:rFonts w:cstheme="minorHAnsi"/>
          <w:noProof/>
        </w:rPr>
        <w:t>2020)</w:t>
      </w:r>
      <w:r w:rsidRPr="00261D54">
        <w:rPr>
          <w:rFonts w:cstheme="minorHAnsi"/>
        </w:rPr>
        <w:fldChar w:fldCharType="end"/>
      </w:r>
      <w:r w:rsidRPr="00261D54">
        <w:rPr>
          <w:rFonts w:cstheme="minorHAnsi"/>
        </w:rPr>
        <w:t>.</w:t>
      </w:r>
    </w:p>
    <w:p w14:paraId="29391F97" w14:textId="131FCE7A" w:rsidR="001D38F1" w:rsidRPr="00261D54" w:rsidRDefault="001D38F1" w:rsidP="001D38F1">
      <w:proofErr w:type="spellStart"/>
      <w:r w:rsidRPr="00261D54">
        <w:rPr>
          <w:i/>
          <w:iCs/>
        </w:rPr>
        <w:t>Brachylaima</w:t>
      </w:r>
      <w:proofErr w:type="spellEnd"/>
      <w:r w:rsidRPr="00261D54">
        <w:t xml:space="preserve"> spp. are commonly found in </w:t>
      </w:r>
      <w:r w:rsidR="006F743C" w:rsidRPr="006F743C">
        <w:rPr>
          <w:i/>
          <w:iCs/>
        </w:rPr>
        <w:t>C.</w:t>
      </w:r>
      <w:r w:rsidR="0044693F">
        <w:rPr>
          <w:i/>
          <w:iCs/>
        </w:rPr>
        <w:t> </w:t>
      </w:r>
      <w:r w:rsidR="006F743C" w:rsidRPr="006F743C">
        <w:rPr>
          <w:i/>
          <w:iCs/>
        </w:rPr>
        <w:t>aspersum</w:t>
      </w:r>
      <w:r w:rsidRPr="00261D54">
        <w:t xml:space="preserve"> sold in markets </w:t>
      </w:r>
      <w:r w:rsidRPr="00261D54">
        <w:fldChar w:fldCharType="begin">
          <w:fldData xml:space="preserve">PEVuZE5vdGU+PENpdGU+PEF1dGhvcj5HcmFjZW5lYTwvQXV0aG9yPjxZZWFyPjIwMTc8L1llYXI+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</w:fldData>
        </w:fldChar>
      </w:r>
      <w:r w:rsidRPr="00261D54">
        <w:instrText xml:space="preserve"> ADDIN EN.CITE </w:instrText>
      </w:r>
      <w:r w:rsidRPr="00261D54">
        <w:fldChar w:fldCharType="begin">
          <w:fldData xml:space="preserve">PEVuZE5vdGU+PENpdGU+PEF1dGhvcj5HcmFjZW5lYTwvQXV0aG9yPjxZZWFyPjIwMTc8L1llYXI+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</w:fldData>
        </w:fldChar>
      </w:r>
      <w:r w:rsidRPr="00261D54">
        <w:instrText xml:space="preserve"> ADDIN EN.CITE.DATA </w:instrText>
      </w:r>
      <w:r w:rsidRPr="00261D54">
        <w:fldChar w:fldCharType="end"/>
      </w:r>
      <w:r w:rsidRPr="00261D54">
        <w:fldChar w:fldCharType="separate"/>
      </w:r>
      <w:r w:rsidRPr="00261D54">
        <w:rPr>
          <w:noProof/>
        </w:rPr>
        <w:t>(Gracenea and Gallego, 2017</w:t>
      </w:r>
      <w:r w:rsidR="00E55D2F">
        <w:rPr>
          <w:noProof/>
        </w:rPr>
        <w:t>;</w:t>
      </w:r>
      <w:r w:rsidRPr="00261D54">
        <w:rPr>
          <w:noProof/>
        </w:rPr>
        <w:t xml:space="preserve"> Gallego</w:t>
      </w:r>
      <w:r w:rsidR="00AF0763" w:rsidRPr="00AF0763">
        <w:rPr>
          <w:i/>
          <w:noProof/>
        </w:rPr>
        <w:t xml:space="preserve"> et al</w:t>
      </w:r>
      <w:r w:rsidR="00174F05" w:rsidRPr="00174F05">
        <w:rPr>
          <w:noProof/>
        </w:rPr>
        <w:t xml:space="preserve">., </w:t>
      </w:r>
      <w:r w:rsidRPr="00261D54">
        <w:rPr>
          <w:noProof/>
        </w:rPr>
        <w:t>2014)</w:t>
      </w:r>
      <w:r w:rsidRPr="00261D54">
        <w:fldChar w:fldCharType="end"/>
      </w:r>
      <w:r w:rsidRPr="00261D54">
        <w:t xml:space="preserve">. In Spain, the overall percentage of snails infected in markets was over 40%, and closer to 60% in autumn </w:t>
      </w:r>
      <w:r w:rsidRPr="00261D54">
        <w:fldChar w:fldCharType="begin"/>
      </w:r>
      <w:r w:rsidRPr="00261D54">
        <w:instrText xml:space="preserve"> ADDIN EN.CITE &lt;EndNote&gt;&lt;Cite&gt;&lt;Author&gt;Gracenea&lt;/Author&gt;&lt;Year&gt;2017&lt;/Year&gt;&lt;RecNum&gt;274&lt;/RecNum&gt;&lt;DisplayText&gt;(Gracenea and Gallego, 2017)&lt;/DisplayText&gt;&lt;record&gt;&lt;rec-number&gt;274&lt;/rec-number&gt;&lt;foreign-keys&gt;&lt;key app="EN" db-id="rrwaerrrmwz007e0sr8vzwfj29zxe9tfwr9r" timestamp="1627276958"&gt;274&lt;/key&gt;&lt;/foreign-keys&gt;&lt;ref-type name="Journal Article"&gt;17&lt;/ref-type&gt;&lt;contributors&gt;&lt;authors&gt;&lt;author&gt;Gracenea, M.&lt;/author&gt;&lt;author&gt;Gallego, L.&lt;/author&gt;&lt;/authors&gt;&lt;/contributors&gt;&lt;auth-address&gt;Univ Barcelona, Fac Pharm &amp;amp; Food Sci, Dept Biol Healthcare &amp;amp; Environm, Lab Parasitol, Av Joan XXIII S-N, E-08028 Barcelona, Spain&lt;/auth-address&gt;&lt;titles&gt;&lt;title&gt;Brachylaimiasis: Brachylaima Spp. (Digenea: Brachylaimidae) Metacercariae Parasitizing the Edible Snail Cornu Aspersum (Helicidae) in Spanish Public Marketplaces and Health-Associated Risk Factors&lt;/title&gt;&lt;secondary-title&gt;Journal of Parasitology&lt;/secondary-title&gt;&lt;alt-title&gt;J Parasitol&lt;/alt-title&gt;&lt;/titles&gt;&lt;periodical&gt;&lt;full-title&gt;Journal of Parasitology&lt;/full-title&gt;&lt;abbr-1&gt;J Parasitol&lt;/abbr-1&gt;&lt;/periodical&gt;&lt;alt-periodical&gt;&lt;full-title&gt;Journal of Parasitology&lt;/full-title&gt;&lt;abbr-1&gt;J Parasitol&lt;/abbr-1&gt;&lt;/alt-periodical&gt;&lt;pages&gt;440-450&lt;/pages&gt;&lt;volume&gt;103&lt;/volume&gt;&lt;number&gt;5&lt;/number&gt;&lt;keywords&gt;&lt;keyword&gt;life-cycle&lt;/keyword&gt;&lt;keyword&gt;digestive gland&lt;/keyword&gt;&lt;keyword&gt;sp trematoda&lt;/keyword&gt;&lt;keyword&gt;consequences&lt;/keyword&gt;&lt;/keywords&gt;&lt;dates&gt;&lt;year&gt;2017&lt;/year&gt;&lt;pub-dates&gt;&lt;date&gt;Oct&lt;/date&gt;&lt;/pub-dates&gt;&lt;/dates&gt;&lt;isbn&gt;0022-3395&lt;/isbn&gt;&lt;accession-num&gt;WOS:000413457100002&lt;/accession-num&gt;&lt;urls&gt;&lt;related-urls&gt;&lt;url&gt;&amp;lt;Go to ISI&amp;gt;://WOS:000413457100002&lt;/url&gt;&lt;/related-urls&gt;&lt;/urls&gt;&lt;electronic-resource-num&gt;10.1645/17-29&lt;/electronic-resource-num&gt;&lt;language&gt;English&lt;/language&gt;&lt;/record&gt;&lt;/Cite&gt;&lt;/EndNote&gt;</w:instrText>
      </w:r>
      <w:r w:rsidRPr="00261D54">
        <w:fldChar w:fldCharType="separate"/>
      </w:r>
      <w:r w:rsidRPr="00261D54">
        <w:rPr>
          <w:noProof/>
        </w:rPr>
        <w:t>(Gracenea and Gallego, 2017)</w:t>
      </w:r>
      <w:r w:rsidRPr="00261D54">
        <w:fldChar w:fldCharType="end"/>
      </w:r>
      <w:r w:rsidRPr="00261D54">
        <w:t xml:space="preserve">. Studies have shown that imported </w:t>
      </w:r>
      <w:r w:rsidR="006F743C" w:rsidRPr="006F743C">
        <w:rPr>
          <w:i/>
          <w:iCs/>
        </w:rPr>
        <w:t>C.</w:t>
      </w:r>
      <w:r w:rsidR="00BA6405">
        <w:rPr>
          <w:i/>
          <w:iCs/>
        </w:rPr>
        <w:t> </w:t>
      </w:r>
      <w:r w:rsidR="006F743C" w:rsidRPr="006F743C">
        <w:rPr>
          <w:i/>
          <w:iCs/>
        </w:rPr>
        <w:t>aspersum</w:t>
      </w:r>
      <w:r w:rsidRPr="00261D54">
        <w:t xml:space="preserve"> sold in markets in Spain were infected with different </w:t>
      </w:r>
      <w:proofErr w:type="spellStart"/>
      <w:r w:rsidRPr="00261D54">
        <w:rPr>
          <w:i/>
          <w:iCs/>
        </w:rPr>
        <w:t>Brachylaima</w:t>
      </w:r>
      <w:proofErr w:type="spellEnd"/>
      <w:r w:rsidRPr="00261D54">
        <w:t xml:space="preserve"> species </w:t>
      </w:r>
      <w:r w:rsidRPr="00261D54">
        <w:fldChar w:fldCharType="begin"/>
      </w:r>
      <w:r w:rsidRPr="00261D54">
        <w:instrText xml:space="preserve"> ADDIN EN.CITE &lt;EndNote&gt;&lt;Cite&gt;&lt;Author&gt;Gallego&lt;/Author&gt;&lt;Year&gt;2014&lt;/Year&gt;&lt;RecNum&gt;209&lt;/RecNum&gt;&lt;DisplayText&gt;(Gallego et al., 2014)&lt;/DisplayText&gt;&lt;record&gt;&lt;rec-number&gt;209&lt;/rec-number&gt;&lt;foreign-keys&gt;&lt;key app="EN" db-id="rrwaerrrmwz007e0sr8vzwfj29zxe9tfwr9r" timestamp="1627276783"&gt;209&lt;/key&gt;&lt;/foreign-keys&gt;&lt;ref-type name="Journal Article"&gt;17&lt;/ref-type&gt;&lt;contributors&gt;&lt;authors&gt;&lt;author&gt;Gallego, L.&lt;/author&gt;&lt;author&gt;Gonzalez-Moreno, O.&lt;/author&gt;&lt;author&gt;Gracenea, M.&lt;/author&gt;&lt;/authors&gt;&lt;/contributors&gt;&lt;auth-address&gt;Univ Barcelona, Fac Pharm, Dept Hlth Microbiol &amp;amp; Parasitol, Parasitol Lab, Barcelona 08028, Spain&lt;/auth-address&gt;&lt;titles&gt;&lt;title&gt;Terrestrial Edible Land Snails as Vectors for Geographic Dissemination of Brachylaima Species&lt;/title&gt;&lt;secondary-title&gt;Journal of Parasitology&lt;/secondary-title&gt;&lt;alt-title&gt;J Parasitol&lt;/alt-title&gt;&lt;/titles&gt;&lt;periodical&gt;&lt;full-title&gt;Journal of Parasitology&lt;/full-title&gt;&lt;abbr-1&gt;J Parasitol&lt;/abbr-1&gt;&lt;/periodical&gt;&lt;alt-periodical&gt;&lt;full-title&gt;Journal of Parasitology&lt;/full-title&gt;&lt;abbr-1&gt;J Parasitol&lt;/abbr-1&gt;&lt;/alt-periodical&gt;&lt;pages&gt;674-678&lt;/pages&gt;&lt;volume&gt;100&lt;/volume&gt;&lt;number&gt;5&lt;/number&gt;&lt;keywords&gt;&lt;keyword&gt;life-cycle&lt;/keyword&gt;&lt;keyword&gt;helix-aspersa&lt;/keyword&gt;&lt;keyword&gt;fasciola-hepatica&lt;/keyword&gt;&lt;keyword&gt;sp trematoda&lt;/keyword&gt;&lt;keyword&gt;sp digenea&lt;/keyword&gt;&lt;keyword&gt;n-sp&lt;/keyword&gt;&lt;keyword&gt;gastropoda&lt;/keyword&gt;&lt;keyword&gt;australia&lt;/keyword&gt;&lt;keyword&gt;monogenea&lt;/keyword&gt;&lt;keyword&gt;patterns&lt;/keyword&gt;&lt;/keywords&gt;&lt;dates&gt;&lt;year&gt;2014&lt;/year&gt;&lt;pub-dates&gt;&lt;date&gt;Oct&lt;/date&gt;&lt;/pub-dates&gt;&lt;/dates&gt;&lt;isbn&gt;0022-3395&lt;/isbn&gt;&lt;accession-num&gt;WOS:000344159300017&lt;/accession-num&gt;&lt;urls&gt;&lt;related-urls&gt;&lt;url&gt;&amp;lt;Go to ISI&amp;gt;://WOS:000344159300017&lt;/url&gt;&lt;/related-urls&gt;&lt;/urls&gt;&lt;electronic-resource-num&gt;10.1645/13-386.1&lt;/electronic-resource-num&gt;&lt;language&gt;English&lt;/language&gt;&lt;/record&gt;&lt;/Cite&gt;&lt;/EndNote&gt;</w:instrText>
      </w:r>
      <w:r w:rsidRPr="00261D54">
        <w:fldChar w:fldCharType="separate"/>
      </w:r>
      <w:r w:rsidRPr="00261D54">
        <w:rPr>
          <w:noProof/>
        </w:rPr>
        <w:t>(Gallego</w:t>
      </w:r>
      <w:r w:rsidR="00AF0763" w:rsidRPr="00AF0763">
        <w:rPr>
          <w:i/>
          <w:noProof/>
        </w:rPr>
        <w:t xml:space="preserve"> et al</w:t>
      </w:r>
      <w:r w:rsidR="00174F05" w:rsidRPr="00174F05">
        <w:rPr>
          <w:noProof/>
        </w:rPr>
        <w:t xml:space="preserve">., </w:t>
      </w:r>
      <w:r w:rsidRPr="00261D54">
        <w:rPr>
          <w:noProof/>
        </w:rPr>
        <w:t>2014)</w:t>
      </w:r>
      <w:r w:rsidRPr="00261D54">
        <w:fldChar w:fldCharType="end"/>
      </w:r>
      <w:r w:rsidRPr="00261D54">
        <w:t xml:space="preserve">. Imported snails could therefore contribute to the geographic spread of </w:t>
      </w:r>
      <w:proofErr w:type="spellStart"/>
      <w:r w:rsidRPr="00261D54">
        <w:rPr>
          <w:i/>
          <w:iCs/>
        </w:rPr>
        <w:t>Brachylaima</w:t>
      </w:r>
      <w:proofErr w:type="spellEnd"/>
      <w:r w:rsidRPr="00261D54">
        <w:t xml:space="preserve"> if they come in contact with local intermediate and definitive hosts </w:t>
      </w:r>
      <w:r w:rsidRPr="00261D54">
        <w:fldChar w:fldCharType="begin"/>
      </w:r>
      <w:r w:rsidRPr="00261D54">
        <w:instrText xml:space="preserve"> ADDIN EN.CITE &lt;EndNote&gt;&lt;Cite&gt;&lt;Author&gt;Gallego&lt;/Author&gt;&lt;Year&gt;2014&lt;/Year&gt;&lt;RecNum&gt;209&lt;/RecNum&gt;&lt;DisplayText&gt;(Gallego et al., 2014)&lt;/DisplayText&gt;&lt;record&gt;&lt;rec-number&gt;209&lt;/rec-number&gt;&lt;foreign-keys&gt;&lt;key app="EN" db-id="rrwaerrrmwz007e0sr8vzwfj29zxe9tfwr9r" timestamp="1627276783"&gt;209&lt;/key&gt;&lt;/foreign-keys&gt;&lt;ref-type name="Journal Article"&gt;17&lt;/ref-type&gt;&lt;contributors&gt;&lt;authors&gt;&lt;author&gt;Gallego, L.&lt;/author&gt;&lt;author&gt;Gonzalez-Moreno, O.&lt;/author&gt;&lt;author&gt;Gracenea, M.&lt;/author&gt;&lt;/authors&gt;&lt;/contributors&gt;&lt;auth-address&gt;Univ Barcelona, Fac Pharm, Dept Hlth Microbiol &amp;amp; Parasitol, Parasitol Lab, Barcelona 08028, Spain&lt;/auth-address&gt;&lt;titles&gt;&lt;title&gt;Terrestrial Edible Land Snails as Vectors for Geographic Dissemination of Brachylaima Species&lt;/title&gt;&lt;secondary-title&gt;Journal of Parasitology&lt;/secondary-title&gt;&lt;alt-title&gt;J Parasitol&lt;/alt-title&gt;&lt;/titles&gt;&lt;periodical&gt;&lt;full-title&gt;Journal of Parasitology&lt;/full-title&gt;&lt;abbr-1&gt;J Parasitol&lt;/abbr-1&gt;&lt;/periodical&gt;&lt;alt-periodical&gt;&lt;full-title&gt;Journal of Parasitology&lt;/full-title&gt;&lt;abbr-1&gt;J Parasitol&lt;/abbr-1&gt;&lt;/alt-periodical&gt;&lt;pages&gt;674-678&lt;/pages&gt;&lt;volume&gt;100&lt;/volume&gt;&lt;number&gt;5&lt;/number&gt;&lt;keywords&gt;&lt;keyword&gt;life-cycle&lt;/keyword&gt;&lt;keyword&gt;helix-aspersa&lt;/keyword&gt;&lt;keyword&gt;fasciola-hepatica&lt;/keyword&gt;&lt;keyword&gt;sp trematoda&lt;/keyword&gt;&lt;keyword&gt;sp digenea&lt;/keyword&gt;&lt;keyword&gt;n-sp&lt;/keyword&gt;&lt;keyword&gt;gastropoda&lt;/keyword&gt;&lt;keyword&gt;australia&lt;/keyword&gt;&lt;keyword&gt;monogenea&lt;/keyword&gt;&lt;keyword&gt;patterns&lt;/keyword&gt;&lt;/keywords&gt;&lt;dates&gt;&lt;year&gt;2014&lt;/year&gt;&lt;pub-dates&gt;&lt;date&gt;Oct&lt;/date&gt;&lt;/pub-dates&gt;&lt;/dates&gt;&lt;isbn&gt;0022-3395&lt;/isbn&gt;&lt;accession-num&gt;WOS:000344159300017&lt;/accession-num&gt;&lt;urls&gt;&lt;related-urls&gt;&lt;url&gt;&amp;lt;Go to ISI&amp;gt;://WOS:000344159300017&lt;/url&gt;&lt;/related-urls&gt;&lt;/urls&gt;&lt;electronic-resource-num&gt;10.1645/13-386.1&lt;/electronic-resource-num&gt;&lt;language&gt;English&lt;/language&gt;&lt;/record&gt;&lt;/Cite&gt;&lt;/EndNote&gt;</w:instrText>
      </w:r>
      <w:r w:rsidRPr="00261D54">
        <w:fldChar w:fldCharType="separate"/>
      </w:r>
      <w:r w:rsidRPr="00261D54">
        <w:rPr>
          <w:noProof/>
        </w:rPr>
        <w:t>(Gallego</w:t>
      </w:r>
      <w:r w:rsidR="00AF0763" w:rsidRPr="00AF0763">
        <w:rPr>
          <w:i/>
          <w:noProof/>
        </w:rPr>
        <w:t xml:space="preserve"> et al</w:t>
      </w:r>
      <w:r w:rsidR="00174F05" w:rsidRPr="00174F05">
        <w:rPr>
          <w:noProof/>
        </w:rPr>
        <w:t xml:space="preserve">., </w:t>
      </w:r>
      <w:r w:rsidRPr="00261D54">
        <w:rPr>
          <w:noProof/>
        </w:rPr>
        <w:t>2014)</w:t>
      </w:r>
      <w:r w:rsidRPr="00261D54">
        <w:fldChar w:fldCharType="end"/>
      </w:r>
      <w:r w:rsidRPr="00261D54">
        <w:t>.</w:t>
      </w:r>
    </w:p>
    <w:p w14:paraId="0F7DA904" w14:textId="35E204EA" w:rsidR="001D38F1" w:rsidRPr="00261D54" w:rsidRDefault="001D38F1" w:rsidP="001D38F1">
      <w:r w:rsidRPr="00261D54">
        <w:rPr>
          <w:i/>
          <w:iCs/>
        </w:rPr>
        <w:t>B </w:t>
      </w:r>
      <w:proofErr w:type="spellStart"/>
      <w:r w:rsidRPr="00261D54">
        <w:rPr>
          <w:i/>
          <w:iCs/>
        </w:rPr>
        <w:t>aspersae</w:t>
      </w:r>
      <w:proofErr w:type="spellEnd"/>
      <w:r w:rsidRPr="00261D54">
        <w:t xml:space="preserve"> is prevalent in snail farms and was found in every farm sampled in Spain </w:t>
      </w:r>
      <w:r w:rsidRPr="00261D54">
        <w:fldChar w:fldCharType="begin">
          <w:fldData xml:space="preserve">PEVuZE5vdGU+PENpdGU+PEF1dGhvcj5TZWdhZGU8L0F1dGhvcj48WWVhcj4yMDExPC9ZZWFyPjxS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</w:fldData>
        </w:fldChar>
      </w:r>
      <w:r w:rsidRPr="00261D54">
        <w:instrText xml:space="preserve"> ADDIN EN.CITE </w:instrText>
      </w:r>
      <w:r w:rsidRPr="00261D54">
        <w:fldChar w:fldCharType="begin">
          <w:fldData xml:space="preserve">PEVuZE5vdGU+PENpdGU+PEF1dGhvcj5TZWdhZGU8L0F1dGhvcj48WWVhcj4yMDExPC9ZZWFyPjxS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</w:fldData>
        </w:fldChar>
      </w:r>
      <w:r w:rsidRPr="00261D54">
        <w:instrText xml:space="preserve"> ADDIN EN.CITE.DATA </w:instrText>
      </w:r>
      <w:r w:rsidRPr="00261D54">
        <w:fldChar w:fldCharType="end"/>
      </w:r>
      <w:r w:rsidRPr="00261D54">
        <w:fldChar w:fldCharType="separate"/>
      </w:r>
      <w:r w:rsidRPr="00261D54">
        <w:rPr>
          <w:noProof/>
        </w:rPr>
        <w:t>(Segade</w:t>
      </w:r>
      <w:r w:rsidR="00AF0763" w:rsidRPr="00AF0763">
        <w:rPr>
          <w:i/>
          <w:noProof/>
        </w:rPr>
        <w:t xml:space="preserve"> et al</w:t>
      </w:r>
      <w:r w:rsidR="00174F05" w:rsidRPr="00174F05">
        <w:rPr>
          <w:noProof/>
        </w:rPr>
        <w:t xml:space="preserve">., </w:t>
      </w:r>
      <w:r w:rsidRPr="00261D54">
        <w:rPr>
          <w:noProof/>
        </w:rPr>
        <w:t>2011</w:t>
      </w:r>
      <w:r w:rsidR="00712650">
        <w:rPr>
          <w:noProof/>
        </w:rPr>
        <w:t xml:space="preserve">; </w:t>
      </w:r>
      <w:r w:rsidRPr="00261D54">
        <w:rPr>
          <w:noProof/>
        </w:rPr>
        <w:t>Segade</w:t>
      </w:r>
      <w:r w:rsidR="00AF0763" w:rsidRPr="00AF0763">
        <w:rPr>
          <w:i/>
          <w:noProof/>
        </w:rPr>
        <w:t xml:space="preserve"> et al</w:t>
      </w:r>
      <w:r w:rsidR="00174F05" w:rsidRPr="00174F05">
        <w:rPr>
          <w:noProof/>
        </w:rPr>
        <w:t xml:space="preserve">., </w:t>
      </w:r>
      <w:r w:rsidRPr="00261D54">
        <w:rPr>
          <w:noProof/>
        </w:rPr>
        <w:t>2013)</w:t>
      </w:r>
      <w:r w:rsidRPr="00261D54">
        <w:fldChar w:fldCharType="end"/>
      </w:r>
      <w:r w:rsidRPr="00261D54">
        <w:t xml:space="preserve">, with </w:t>
      </w:r>
      <w:proofErr w:type="spellStart"/>
      <w:r w:rsidRPr="00261D54">
        <w:t>metacercariae</w:t>
      </w:r>
      <w:proofErr w:type="spellEnd"/>
      <w:r w:rsidRPr="00261D54">
        <w:t xml:space="preserve"> found in 10 to 97% of snails </w:t>
      </w:r>
      <w:r w:rsidRPr="00261D54">
        <w:fldChar w:fldCharType="begin"/>
      </w:r>
      <w:r w:rsidRPr="00261D54">
        <w:instrText xml:space="preserve"> ADDIN EN.CITE &lt;EndNote&gt;&lt;Cite&gt;&lt;Author&gt;Segade&lt;/Author&gt;&lt;Year&gt;2013&lt;/Year&gt;&lt;RecNum&gt;52&lt;/RecNum&gt;&lt;DisplayText&gt;(Segade et al., 2013)&lt;/DisplayText&gt;&lt;record&gt;&lt;rec-number&gt;52&lt;/rec-number&gt;&lt;foreign-keys&gt;&lt;key app="EN" db-id="rrwaerrrmwz007e0sr8vzwfj29zxe9tfwr9r" timestamp="1627276222"&gt;52&lt;/key&gt;&lt;/foreign-keys&gt;&lt;ref-type name="Journal Article"&gt;17&lt;/ref-type&gt;&lt;contributors&gt;&lt;authors&gt;&lt;author&gt;Segade, P.&lt;/author&gt;&lt;author&gt;Garcia-Estevez, J.&lt;/author&gt;&lt;author&gt;Arias, C.&lt;/author&gt;&lt;author&gt;Iglesias, R.&lt;/author&gt;&lt;/authors&gt;&lt;/contributors&gt;&lt;auth-address&gt;Univ Vigo, Fac Biol, Lab Parasitol, Vigo 36310, Spain&lt;/auth-address&gt;&lt;titles&gt;&lt;title&gt;Parasitic infections in mixed system-based heliciculture farms: dynamics and key epidemiological factors&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482-497&lt;/pages&gt;&lt;volume&gt;140&lt;/volume&gt;&lt;number&gt;4&lt;/number&gt;&lt;keywords&gt;&lt;keyword&gt;parasites&lt;/keyword&gt;&lt;keyword&gt;helix aspersa aspersa&lt;/keyword&gt;&lt;keyword&gt;helix aspersa maxima&lt;/keyword&gt;&lt;keyword&gt;infection dynamics&lt;/keyword&gt;&lt;keyword&gt;reservoirs&lt;/keyword&gt;&lt;keyword&gt;heliciculture&lt;/keyword&gt;&lt;keyword&gt;nemhelix-bakeri morand&lt;/keyword&gt;&lt;keyword&gt;aspersa&lt;/keyword&gt;&lt;keyword&gt;host&lt;/keyword&gt;&lt;keyword&gt;snail&lt;/keyword&gt;&lt;keyword&gt;mite&lt;/keyword&gt;&lt;/keywords&gt;&lt;dates&gt;&lt;year&gt;2013&lt;/year&gt;&lt;pub-dates&gt;&lt;date&gt;Apr&lt;/date&gt;&lt;/pub-dates&gt;&lt;/dates&gt;&lt;isbn&gt;0031-1820&lt;/isbn&gt;&lt;accession-num&gt;WOS:000315458200007&lt;/accession-num&gt;&lt;urls&gt;&lt;related-urls&gt;&lt;url&gt;&amp;lt;Go to ISI&amp;gt;://WOS:000315458200007&lt;/url&gt;&lt;/related-urls&gt;&lt;/urls&gt;&lt;electronic-resource-num&gt;10.1017/S0031182012001795&lt;/electronic-resource-num&gt;&lt;language&gt;English&lt;/language&gt;&lt;/record&gt;&lt;/Cite&gt;&lt;/EndNote&gt;</w:instrText>
      </w:r>
      <w:r w:rsidRPr="00261D54">
        <w:fldChar w:fldCharType="separate"/>
      </w:r>
      <w:r w:rsidRPr="00261D54">
        <w:rPr>
          <w:noProof/>
        </w:rPr>
        <w:t>(Segade</w:t>
      </w:r>
      <w:r w:rsidR="00AF0763" w:rsidRPr="00AF0763">
        <w:rPr>
          <w:i/>
          <w:noProof/>
        </w:rPr>
        <w:t xml:space="preserve"> et al</w:t>
      </w:r>
      <w:r w:rsidR="00174F05" w:rsidRPr="00174F05">
        <w:rPr>
          <w:noProof/>
        </w:rPr>
        <w:t xml:space="preserve">., </w:t>
      </w:r>
      <w:r w:rsidRPr="00261D54">
        <w:rPr>
          <w:noProof/>
        </w:rPr>
        <w:t>2013)</w:t>
      </w:r>
      <w:r w:rsidRPr="00261D54">
        <w:fldChar w:fldCharType="end"/>
      </w:r>
      <w:r w:rsidRPr="00261D54">
        <w:t xml:space="preserve">. Infections was more common in </w:t>
      </w:r>
      <w:r w:rsidRPr="00261D54">
        <w:rPr>
          <w:i/>
          <w:iCs/>
        </w:rPr>
        <w:t>C. a. aspersum</w:t>
      </w:r>
      <w:r w:rsidRPr="00261D54">
        <w:t xml:space="preserve"> than </w:t>
      </w:r>
      <w:r w:rsidR="006F743C" w:rsidRPr="006F743C">
        <w:rPr>
          <w:i/>
          <w:iCs/>
        </w:rPr>
        <w:t>C.</w:t>
      </w:r>
      <w:r w:rsidR="00BA6405">
        <w:rPr>
          <w:i/>
          <w:iCs/>
        </w:rPr>
        <w:t> </w:t>
      </w:r>
      <w:r w:rsidR="006F743C" w:rsidRPr="006F743C">
        <w:rPr>
          <w:i/>
          <w:iCs/>
        </w:rPr>
        <w:t>aspersum</w:t>
      </w:r>
      <w:r w:rsidRPr="00261D54">
        <w:t> </w:t>
      </w:r>
      <w:r w:rsidRPr="00261D54">
        <w:rPr>
          <w:i/>
          <w:iCs/>
        </w:rPr>
        <w:t>maximum</w:t>
      </w:r>
      <w:r w:rsidRPr="00261D54">
        <w:t xml:space="preserve">) </w:t>
      </w:r>
      <w:r w:rsidRPr="00261D54">
        <w:fldChar w:fldCharType="begin"/>
      </w:r>
      <w:r w:rsidRPr="00261D54">
        <w:instrText xml:space="preserve"> ADDIN EN.CITE &lt;EndNote&gt;&lt;Cite&gt;&lt;Author&gt;Segade&lt;/Author&gt;&lt;Year&gt;2013&lt;/Year&gt;&lt;RecNum&gt;52&lt;/RecNum&gt;&lt;DisplayText&gt;(Segade et al., 2013)&lt;/DisplayText&gt;&lt;record&gt;&lt;rec-number&gt;52&lt;/rec-number&gt;&lt;foreign-keys&gt;&lt;key app="EN" db-id="rrwaerrrmwz007e0sr8vzwfj29zxe9tfwr9r" timestamp="1627276222"&gt;52&lt;/key&gt;&lt;/foreign-keys&gt;&lt;ref-type name="Journal Article"&gt;17&lt;/ref-type&gt;&lt;contributors&gt;&lt;authors&gt;&lt;author&gt;Segade, P.&lt;/author&gt;&lt;author&gt;Garcia-Estevez, J.&lt;/author&gt;&lt;author&gt;Arias, C.&lt;/author&gt;&lt;author&gt;Iglesias, R.&lt;/author&gt;&lt;/authors&gt;&lt;/contributors&gt;&lt;auth-address&gt;Univ Vigo, Fac Biol, Lab Parasitol, Vigo 36310, Spain&lt;/auth-address&gt;&lt;titles&gt;&lt;title&gt;Parasitic infections in mixed system-based heliciculture farms: dynamics and key epidemiological factors&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482-497&lt;/pages&gt;&lt;volume&gt;140&lt;/volume&gt;&lt;number&gt;4&lt;/number&gt;&lt;keywords&gt;&lt;keyword&gt;parasites&lt;/keyword&gt;&lt;keyword&gt;helix aspersa aspersa&lt;/keyword&gt;&lt;keyword&gt;helix aspersa maxima&lt;/keyword&gt;&lt;keyword&gt;infection dynamics&lt;/keyword&gt;&lt;keyword&gt;reservoirs&lt;/keyword&gt;&lt;keyword&gt;heliciculture&lt;/keyword&gt;&lt;keyword&gt;nemhelix-bakeri morand&lt;/keyword&gt;&lt;keyword&gt;aspersa&lt;/keyword&gt;&lt;keyword&gt;host&lt;/keyword&gt;&lt;keyword&gt;snail&lt;/keyword&gt;&lt;keyword&gt;mite&lt;/keyword&gt;&lt;/keywords&gt;&lt;dates&gt;&lt;year&gt;2013&lt;/year&gt;&lt;pub-dates&gt;&lt;date&gt;Apr&lt;/date&gt;&lt;/pub-dates&gt;&lt;/dates&gt;&lt;isbn&gt;0031-1820&lt;/isbn&gt;&lt;accession-num&gt;WOS:000315458200007&lt;/accession-num&gt;&lt;urls&gt;&lt;related-urls&gt;&lt;url&gt;&amp;lt;Go to ISI&amp;gt;://WOS:000315458200007&lt;/url&gt;&lt;/related-urls&gt;&lt;/urls&gt;&lt;electronic-resource-num&gt;10.1017/S0031182012001795&lt;/electronic-resource-num&gt;&lt;language&gt;English&lt;/language&gt;&lt;/record&gt;&lt;/Cite&gt;&lt;/EndNote&gt;</w:instrText>
      </w:r>
      <w:r w:rsidRPr="00261D54">
        <w:fldChar w:fldCharType="separate"/>
      </w:r>
      <w:r w:rsidRPr="00261D54">
        <w:rPr>
          <w:noProof/>
        </w:rPr>
        <w:t>(Segade</w:t>
      </w:r>
      <w:r w:rsidR="00AF0763" w:rsidRPr="00AF0763">
        <w:rPr>
          <w:i/>
          <w:noProof/>
        </w:rPr>
        <w:t xml:space="preserve"> et al</w:t>
      </w:r>
      <w:r w:rsidR="00174F05" w:rsidRPr="00174F05">
        <w:rPr>
          <w:noProof/>
        </w:rPr>
        <w:t xml:space="preserve">., </w:t>
      </w:r>
      <w:r w:rsidRPr="00261D54">
        <w:rPr>
          <w:noProof/>
        </w:rPr>
        <w:t>2013)</w:t>
      </w:r>
      <w:r w:rsidRPr="00261D54">
        <w:fldChar w:fldCharType="end"/>
      </w:r>
      <w:r w:rsidRPr="00261D54">
        <w:t>. Segade</w:t>
      </w:r>
      <w:r w:rsidR="00AF0763" w:rsidRPr="00AF0763">
        <w:rPr>
          <w:i/>
        </w:rPr>
        <w:t xml:space="preserve"> et al</w:t>
      </w:r>
      <w:r w:rsidR="00174F05" w:rsidRPr="00174F05">
        <w:t xml:space="preserve">., </w:t>
      </w:r>
      <w:r w:rsidRPr="00261D54">
        <w:t xml:space="preserve">(2011) suggested that controlling mice, the definitive host of </w:t>
      </w:r>
      <w:r w:rsidRPr="00261D54">
        <w:rPr>
          <w:i/>
          <w:iCs/>
        </w:rPr>
        <w:t>B. </w:t>
      </w:r>
      <w:proofErr w:type="spellStart"/>
      <w:r w:rsidRPr="00261D54">
        <w:rPr>
          <w:i/>
          <w:iCs/>
        </w:rPr>
        <w:t>aspersae</w:t>
      </w:r>
      <w:proofErr w:type="spellEnd"/>
      <w:r w:rsidRPr="00261D54">
        <w:t xml:space="preserve">, would help reduce the infection rates of </w:t>
      </w:r>
      <w:r w:rsidR="006F743C" w:rsidRPr="006F743C">
        <w:rPr>
          <w:i/>
          <w:iCs/>
        </w:rPr>
        <w:t>C.</w:t>
      </w:r>
      <w:r w:rsidR="00BA6405">
        <w:rPr>
          <w:i/>
          <w:iCs/>
        </w:rPr>
        <w:t> </w:t>
      </w:r>
      <w:r w:rsidR="006F743C" w:rsidRPr="006F743C">
        <w:rPr>
          <w:i/>
          <w:iCs/>
        </w:rPr>
        <w:t>aspersum</w:t>
      </w:r>
      <w:r w:rsidRPr="00261D54">
        <w:t xml:space="preserve"> on farms </w:t>
      </w:r>
      <w:r w:rsidRPr="00261D54">
        <w:fldChar w:fldCharType="begin"/>
      </w:r>
      <w:r w:rsidRPr="00261D54">
        <w:instrText xml:space="preserve"> ADDIN EN.CITE &lt;EndNote&gt;&lt;Cite&gt;&lt;Author&gt;Segade&lt;/Author&gt;&lt;Year&gt;2013&lt;/Year&gt;&lt;RecNum&gt;52&lt;/RecNum&gt;&lt;DisplayText&gt;(Segade et al., 2013)&lt;/DisplayText&gt;&lt;record&gt;&lt;rec-number&gt;52&lt;/rec-number&gt;&lt;foreign-keys&gt;&lt;key app="EN" db-id="rrwaerrrmwz007e0sr8vzwfj29zxe9tfwr9r" timestamp="1627276222"&gt;52&lt;/key&gt;&lt;/foreign-keys&gt;&lt;ref-type name="Journal Article"&gt;17&lt;/ref-type&gt;&lt;contributors&gt;&lt;authors&gt;&lt;author&gt;Segade, P.&lt;/author&gt;&lt;author&gt;Garcia-Estevez, J.&lt;/author&gt;&lt;author&gt;Arias, C.&lt;/author&gt;&lt;author&gt;Iglesias, R.&lt;/author&gt;&lt;/authors&gt;&lt;/contributors&gt;&lt;auth-address&gt;Univ Vigo, Fac Biol, Lab Parasitol, Vigo 36310, Spain&lt;/auth-address&gt;&lt;titles&gt;&lt;title&gt;Parasitic infections in mixed system-based heliciculture farms: dynamics and key epidemiological factors&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482-497&lt;/pages&gt;&lt;volume&gt;140&lt;/volume&gt;&lt;number&gt;4&lt;/number&gt;&lt;keywords&gt;&lt;keyword&gt;parasites&lt;/keyword&gt;&lt;keyword&gt;helix aspersa aspersa&lt;/keyword&gt;&lt;keyword&gt;helix aspersa maxima&lt;/keyword&gt;&lt;keyword&gt;infection dynamics&lt;/keyword&gt;&lt;keyword&gt;reservoirs&lt;/keyword&gt;&lt;keyword&gt;heliciculture&lt;/keyword&gt;&lt;keyword&gt;nemhelix-bakeri morand&lt;/keyword&gt;&lt;keyword&gt;aspersa&lt;/keyword&gt;&lt;keyword&gt;host&lt;/keyword&gt;&lt;keyword&gt;snail&lt;/keyword&gt;&lt;keyword&gt;mite&lt;/keyword&gt;&lt;/keywords&gt;&lt;dates&gt;&lt;year&gt;2013&lt;/year&gt;&lt;pub-dates&gt;&lt;date&gt;Apr&lt;/date&gt;&lt;/pub-dates&gt;&lt;/dates&gt;&lt;isbn&gt;0031-1820&lt;/isbn&gt;&lt;accession-num&gt;WOS:000315458200007&lt;/accession-num&gt;&lt;urls&gt;&lt;related-urls&gt;&lt;url&gt;&amp;lt;Go to ISI&amp;gt;://WOS:000315458200007&lt;/url&gt;&lt;/related-urls&gt;&lt;/urls&gt;&lt;electronic-resource-num&gt;10.1017/S0031182012001795&lt;/electronic-resource-num&gt;&lt;language&gt;English&lt;/language&gt;&lt;/record&gt;&lt;/Cite&gt;&lt;/EndNote&gt;</w:instrText>
      </w:r>
      <w:r w:rsidRPr="00261D54">
        <w:fldChar w:fldCharType="separate"/>
      </w:r>
      <w:r w:rsidRPr="00261D54">
        <w:rPr>
          <w:noProof/>
        </w:rPr>
        <w:t>(Segade</w:t>
      </w:r>
      <w:r w:rsidR="00AF0763" w:rsidRPr="00AF0763">
        <w:rPr>
          <w:i/>
          <w:noProof/>
        </w:rPr>
        <w:t xml:space="preserve"> et al</w:t>
      </w:r>
      <w:r w:rsidR="00174F05" w:rsidRPr="00174F05">
        <w:rPr>
          <w:noProof/>
        </w:rPr>
        <w:t xml:space="preserve">., </w:t>
      </w:r>
      <w:r w:rsidRPr="00261D54">
        <w:rPr>
          <w:noProof/>
        </w:rPr>
        <w:t>2013)</w:t>
      </w:r>
      <w:r w:rsidRPr="00261D54">
        <w:fldChar w:fldCharType="end"/>
      </w:r>
      <w:r w:rsidRPr="00261D54">
        <w:t>.</w:t>
      </w:r>
    </w:p>
    <w:p w14:paraId="7F7004CC" w14:textId="35B33FA4" w:rsidR="002602C8" w:rsidRPr="00261D54" w:rsidRDefault="002602C8" w:rsidP="00564335">
      <w:pPr>
        <w:pStyle w:val="Heading4"/>
      </w:pPr>
      <w:r w:rsidRPr="00261D54">
        <w:lastRenderedPageBreak/>
        <w:t>Current biosecurity measures</w:t>
      </w:r>
    </w:p>
    <w:p w14:paraId="727EBDCE" w14:textId="77777777" w:rsidR="001D38F1" w:rsidRPr="00261D54" w:rsidRDefault="001D38F1" w:rsidP="001D38F1">
      <w:r w:rsidRPr="00261D54">
        <w:t xml:space="preserve">There are no specific biosecurity measures for </w:t>
      </w:r>
      <w:proofErr w:type="spellStart"/>
      <w:r w:rsidRPr="00261D54">
        <w:rPr>
          <w:i/>
          <w:iCs/>
        </w:rPr>
        <w:t>Brachylaima</w:t>
      </w:r>
      <w:proofErr w:type="spellEnd"/>
      <w:r w:rsidRPr="00261D54">
        <w:t> spp. in Australia.</w:t>
      </w:r>
    </w:p>
    <w:p w14:paraId="6CAD5531" w14:textId="7A7365BB" w:rsidR="00626C2E" w:rsidRPr="00261D54" w:rsidRDefault="00B35413" w:rsidP="00564335">
      <w:pPr>
        <w:pStyle w:val="Heading4"/>
      </w:pPr>
      <w:r>
        <w:t>Risk assessment</w:t>
      </w:r>
    </w:p>
    <w:p w14:paraId="7726992C" w14:textId="26ADFFC4" w:rsidR="001D38F1" w:rsidRPr="00261D54" w:rsidRDefault="001D38F1" w:rsidP="00756C36">
      <w:r w:rsidRPr="00261D54">
        <w:t>Entry and exposure assessment</w:t>
      </w:r>
      <w:r w:rsidR="00756C36" w:rsidRPr="00261D54">
        <w:t>:</w:t>
      </w:r>
    </w:p>
    <w:p w14:paraId="1ECF289F" w14:textId="5F7AB5BA" w:rsidR="001D38F1" w:rsidRPr="00261D54" w:rsidRDefault="001D38F1" w:rsidP="001D38F1">
      <w:pPr>
        <w:pStyle w:val="ListBullet"/>
        <w:numPr>
          <w:ilvl w:val="0"/>
          <w:numId w:val="1"/>
        </w:numPr>
      </w:pPr>
      <w:proofErr w:type="spellStart"/>
      <w:r w:rsidRPr="00261D54">
        <w:rPr>
          <w:i/>
          <w:iCs/>
        </w:rPr>
        <w:t>Brachylaima</w:t>
      </w:r>
      <w:proofErr w:type="spellEnd"/>
      <w:r w:rsidRPr="00261D54">
        <w:t> spp</w:t>
      </w:r>
      <w:r w:rsidR="00174F05" w:rsidRPr="00174F05">
        <w:t xml:space="preserve">., </w:t>
      </w:r>
      <w:r w:rsidRPr="00261D54">
        <w:t xml:space="preserve">including species not reported in Australia, may be common in snail farms overseas. </w:t>
      </w:r>
      <w:proofErr w:type="spellStart"/>
      <w:r w:rsidRPr="00261D54">
        <w:rPr>
          <w:i/>
          <w:iCs/>
        </w:rPr>
        <w:t>Brachylaima</w:t>
      </w:r>
      <w:proofErr w:type="spellEnd"/>
      <w:r w:rsidRPr="00261D54">
        <w:t> spp</w:t>
      </w:r>
      <w:r w:rsidR="00546D1E">
        <w:t>.</w:t>
      </w:r>
      <w:r w:rsidRPr="00261D54" w:rsidDel="0017425A">
        <w:t xml:space="preserve"> </w:t>
      </w:r>
      <w:r w:rsidRPr="00261D54">
        <w:t>have been found in snails sold in markets and natural environments.</w:t>
      </w:r>
    </w:p>
    <w:p w14:paraId="0C561B14" w14:textId="528A4862" w:rsidR="001D38F1" w:rsidRPr="00261D54" w:rsidRDefault="001D38F1" w:rsidP="001D38F1">
      <w:pPr>
        <w:pStyle w:val="ListBullet"/>
        <w:numPr>
          <w:ilvl w:val="0"/>
          <w:numId w:val="1"/>
        </w:numPr>
      </w:pPr>
      <w:proofErr w:type="spellStart"/>
      <w:r w:rsidRPr="00261D54">
        <w:rPr>
          <w:i/>
          <w:iCs/>
        </w:rPr>
        <w:t>Brachylaima</w:t>
      </w:r>
      <w:proofErr w:type="spellEnd"/>
      <w:r w:rsidRPr="00261D54">
        <w:t xml:space="preserve"> spp. have been poorly studied; however, at least </w:t>
      </w:r>
      <w:r w:rsidR="00B6569F">
        <w:t>four</w:t>
      </w:r>
      <w:r w:rsidRPr="00261D54">
        <w:t xml:space="preserve"> species are known to use </w:t>
      </w:r>
      <w:r w:rsidR="006F743C" w:rsidRPr="006F743C">
        <w:rPr>
          <w:i/>
          <w:iCs/>
        </w:rPr>
        <w:t>C.</w:t>
      </w:r>
      <w:r w:rsidR="00546D1E">
        <w:rPr>
          <w:i/>
          <w:iCs/>
        </w:rPr>
        <w:t> </w:t>
      </w:r>
      <w:r w:rsidR="006F743C" w:rsidRPr="006F743C">
        <w:rPr>
          <w:i/>
          <w:iCs/>
        </w:rPr>
        <w:t>aspersum</w:t>
      </w:r>
      <w:r w:rsidRPr="00261D54">
        <w:t xml:space="preserve"> as a host (</w:t>
      </w:r>
      <w:r w:rsidR="00B6569F">
        <w:t xml:space="preserve">three </w:t>
      </w:r>
      <w:r w:rsidRPr="00261D54">
        <w:t>of which have not been reported in Australia). More species are likely to be described in the future.</w:t>
      </w:r>
    </w:p>
    <w:p w14:paraId="5E599466" w14:textId="1E732B14" w:rsidR="001D38F1" w:rsidRPr="00261D54" w:rsidRDefault="006F743C" w:rsidP="001D38F1">
      <w:pPr>
        <w:pStyle w:val="ListBullet"/>
        <w:numPr>
          <w:ilvl w:val="0"/>
          <w:numId w:val="1"/>
        </w:numPr>
      </w:pPr>
      <w:r w:rsidRPr="006F743C">
        <w:rPr>
          <w:i/>
          <w:iCs/>
        </w:rPr>
        <w:t>C.</w:t>
      </w:r>
      <w:r w:rsidR="00546D1E">
        <w:rPr>
          <w:i/>
          <w:iCs/>
        </w:rPr>
        <w:t> </w:t>
      </w:r>
      <w:r w:rsidRPr="006F743C">
        <w:rPr>
          <w:i/>
          <w:iCs/>
        </w:rPr>
        <w:t>aspersum</w:t>
      </w:r>
      <w:r w:rsidR="001D38F1" w:rsidRPr="00261D54">
        <w:t xml:space="preserve"> is capable of trapping </w:t>
      </w:r>
      <w:hyperlink r:id="rId25" w:tooltip="Cercariae" w:history="1">
        <w:r w:rsidR="001D38F1" w:rsidRPr="00261D54">
          <w:t>cercariae</w:t>
        </w:r>
      </w:hyperlink>
      <w:r w:rsidR="001D38F1" w:rsidRPr="00261D54">
        <w:t> (</w:t>
      </w:r>
      <w:hyperlink r:id="rId26" w:tooltip="Trematode" w:history="1">
        <w:r w:rsidR="001D38F1" w:rsidRPr="00261D54">
          <w:t>trematode</w:t>
        </w:r>
      </w:hyperlink>
      <w:r w:rsidR="001D38F1" w:rsidRPr="00261D54">
        <w:t> larvae) in its shell, thus possibly reducing the intensity of infestation by these parasites.</w:t>
      </w:r>
    </w:p>
    <w:p w14:paraId="2D9EE77F" w14:textId="77777777" w:rsidR="001D38F1" w:rsidRPr="00261D54" w:rsidRDefault="001D38F1" w:rsidP="001D38F1">
      <w:pPr>
        <w:pStyle w:val="ListBullet"/>
        <w:numPr>
          <w:ilvl w:val="0"/>
          <w:numId w:val="1"/>
        </w:numPr>
      </w:pPr>
      <w:proofErr w:type="spellStart"/>
      <w:r w:rsidRPr="00261D54">
        <w:rPr>
          <w:i/>
          <w:iCs/>
        </w:rPr>
        <w:t>Brachylaima</w:t>
      </w:r>
      <w:proofErr w:type="spellEnd"/>
      <w:r w:rsidRPr="00261D54">
        <w:t xml:space="preserve"> sporocysts and </w:t>
      </w:r>
      <w:proofErr w:type="spellStart"/>
      <w:r w:rsidRPr="00261D54">
        <w:t>metacercariae</w:t>
      </w:r>
      <w:proofErr w:type="spellEnd"/>
      <w:r w:rsidRPr="00261D54">
        <w:t xml:space="preserve"> can only be detected by microscopic examination following dissection of the snails.</w:t>
      </w:r>
    </w:p>
    <w:p w14:paraId="4423AFD4" w14:textId="77777777" w:rsidR="001D38F1" w:rsidRPr="00261D54" w:rsidRDefault="001D38F1" w:rsidP="001D38F1">
      <w:pPr>
        <w:pStyle w:val="ListBullet"/>
        <w:numPr>
          <w:ilvl w:val="0"/>
          <w:numId w:val="1"/>
        </w:numPr>
      </w:pPr>
      <w:r w:rsidRPr="00261D54">
        <w:t>Infested wild or field reared snails may introduce the infection to a snail farm. It is unknown whether testing is, or would be, regularly undertaken for this parasite on commercial premises.</w:t>
      </w:r>
    </w:p>
    <w:p w14:paraId="7B2F7883" w14:textId="767D85C0" w:rsidR="001901F4" w:rsidRDefault="001D38F1" w:rsidP="007103FB">
      <w:pPr>
        <w:pStyle w:val="ListBullet"/>
        <w:numPr>
          <w:ilvl w:val="0"/>
          <w:numId w:val="1"/>
        </w:numPr>
      </w:pPr>
      <w:r w:rsidRPr="00261D54">
        <w:t xml:space="preserve">A probable pathway for the introduction of exotic </w:t>
      </w:r>
      <w:proofErr w:type="spellStart"/>
      <w:r w:rsidRPr="001901F4">
        <w:rPr>
          <w:i/>
          <w:iCs/>
        </w:rPr>
        <w:t>Brachylaima</w:t>
      </w:r>
      <w:proofErr w:type="spellEnd"/>
      <w:r w:rsidRPr="00261D54">
        <w:t xml:space="preserve"> spp. is via the importation of parasitised imported snails (infested intermediate host). </w:t>
      </w:r>
      <w:r w:rsidR="001901F4" w:rsidRPr="00261D54">
        <w:t xml:space="preserve">These snails may then </w:t>
      </w:r>
      <w:r w:rsidR="001901F4">
        <w:t>shed metacercaria that infect other intermediate hosts or that may be consumed by definitive vertebrate hosts. The possible impact on Australian wildlife is unknown.</w:t>
      </w:r>
    </w:p>
    <w:p w14:paraId="03CC27B3" w14:textId="0964632B" w:rsidR="001D38F1" w:rsidRPr="00261D54" w:rsidRDefault="001D38F1" w:rsidP="001D38F1">
      <w:r w:rsidRPr="00261D54">
        <w:t xml:space="preserve">Based on this information, the likelihood of entry of </w:t>
      </w:r>
      <w:proofErr w:type="spellStart"/>
      <w:r w:rsidRPr="00261D54">
        <w:rPr>
          <w:i/>
          <w:iCs/>
        </w:rPr>
        <w:t>Brachylaima</w:t>
      </w:r>
      <w:proofErr w:type="spellEnd"/>
      <w:r w:rsidRPr="00261D54">
        <w:t xml:space="preserve"> spp. associated with the importation of infested farmed </w:t>
      </w:r>
      <w:r w:rsidR="006F743C" w:rsidRPr="006F743C">
        <w:rPr>
          <w:i/>
          <w:iCs/>
        </w:rPr>
        <w:t>C.</w:t>
      </w:r>
      <w:r w:rsidR="006F5C63">
        <w:rPr>
          <w:i/>
          <w:iCs/>
        </w:rPr>
        <w:t> </w:t>
      </w:r>
      <w:r w:rsidR="006F743C" w:rsidRPr="006F743C">
        <w:rPr>
          <w:i/>
          <w:iCs/>
        </w:rPr>
        <w:t>aspersum</w:t>
      </w:r>
      <w:r w:rsidRPr="00261D54">
        <w:t>, and exposure of potential hosts in Australia was estimated to be high.</w:t>
      </w:r>
    </w:p>
    <w:p w14:paraId="4A1BAD9B" w14:textId="3F51B682" w:rsidR="001D38F1" w:rsidRPr="00261D54" w:rsidRDefault="001D38F1" w:rsidP="00756C36">
      <w:r w:rsidRPr="00261D54">
        <w:t>Consequence assessment</w:t>
      </w:r>
      <w:r w:rsidR="00756C36" w:rsidRPr="00261D54">
        <w:t>:</w:t>
      </w:r>
    </w:p>
    <w:p w14:paraId="22DFFA43" w14:textId="149591F2" w:rsidR="001D38F1" w:rsidRPr="00261D54" w:rsidRDefault="001D38F1" w:rsidP="001D38F1">
      <w:pPr>
        <w:pStyle w:val="ListBullet"/>
        <w:numPr>
          <w:ilvl w:val="0"/>
          <w:numId w:val="1"/>
        </w:numPr>
      </w:pPr>
      <w:r w:rsidRPr="00261D54">
        <w:t xml:space="preserve">Importation of </w:t>
      </w:r>
      <w:r w:rsidR="006F743C" w:rsidRPr="006F743C">
        <w:rPr>
          <w:i/>
          <w:iCs/>
        </w:rPr>
        <w:t>C.</w:t>
      </w:r>
      <w:r w:rsidR="006F5C63">
        <w:rPr>
          <w:i/>
          <w:iCs/>
        </w:rPr>
        <w:t> </w:t>
      </w:r>
      <w:r w:rsidR="006F743C" w:rsidRPr="006F743C">
        <w:rPr>
          <w:i/>
          <w:iCs/>
        </w:rPr>
        <w:t>aspersum</w:t>
      </w:r>
      <w:r w:rsidRPr="00261D54">
        <w:t xml:space="preserve"> for human consumption has been identified as a risk for the expansion of </w:t>
      </w:r>
      <w:proofErr w:type="spellStart"/>
      <w:r w:rsidRPr="00261D54">
        <w:rPr>
          <w:i/>
          <w:iCs/>
        </w:rPr>
        <w:t>Brachylaima</w:t>
      </w:r>
      <w:proofErr w:type="spellEnd"/>
      <w:r w:rsidRPr="00261D54">
        <w:t> spp. distribution.</w:t>
      </w:r>
    </w:p>
    <w:p w14:paraId="0590A5D9" w14:textId="082B6CA1" w:rsidR="001D38F1" w:rsidRPr="00261D54" w:rsidRDefault="001D38F1" w:rsidP="001D38F1">
      <w:pPr>
        <w:pStyle w:val="ListBullet"/>
        <w:numPr>
          <w:ilvl w:val="0"/>
          <w:numId w:val="1"/>
        </w:numPr>
      </w:pPr>
      <w:r w:rsidRPr="00261D54">
        <w:t xml:space="preserve">Because detection requires dissection of the snail, an incursion of exotic </w:t>
      </w:r>
      <w:proofErr w:type="spellStart"/>
      <w:r w:rsidRPr="00261D54">
        <w:rPr>
          <w:i/>
          <w:iCs/>
        </w:rPr>
        <w:t>Brachylaima</w:t>
      </w:r>
      <w:proofErr w:type="spellEnd"/>
      <w:r w:rsidRPr="00261D54">
        <w:rPr>
          <w:i/>
          <w:iCs/>
        </w:rPr>
        <w:t> </w:t>
      </w:r>
      <w:r w:rsidRPr="00261D54">
        <w:t xml:space="preserve">spp. would likely remain undetected until a suitable survey was </w:t>
      </w:r>
      <w:r w:rsidR="00F20FB0" w:rsidRPr="00261D54">
        <w:t>undertaken,</w:t>
      </w:r>
      <w:r w:rsidRPr="00261D54">
        <w:t xml:space="preserve"> or associated disease presented.</w:t>
      </w:r>
    </w:p>
    <w:p w14:paraId="19373094" w14:textId="77777777" w:rsidR="001D38F1" w:rsidRPr="00261D54" w:rsidRDefault="001D38F1" w:rsidP="001D38F1">
      <w:pPr>
        <w:pStyle w:val="ListBullet"/>
        <w:numPr>
          <w:ilvl w:val="0"/>
          <w:numId w:val="1"/>
        </w:numPr>
      </w:pPr>
      <w:r w:rsidRPr="00261D54">
        <w:t xml:space="preserve">Some species of </w:t>
      </w:r>
      <w:proofErr w:type="spellStart"/>
      <w:r w:rsidRPr="00261D54">
        <w:rPr>
          <w:i/>
          <w:iCs/>
        </w:rPr>
        <w:t>Brachylaima</w:t>
      </w:r>
      <w:proofErr w:type="spellEnd"/>
      <w:r w:rsidRPr="00261D54">
        <w:t xml:space="preserve"> can infect humans.</w:t>
      </w:r>
    </w:p>
    <w:p w14:paraId="754F60D3" w14:textId="379FA036" w:rsidR="001D38F1" w:rsidRPr="00261D54" w:rsidRDefault="001D38F1" w:rsidP="001D38F1">
      <w:pPr>
        <w:pStyle w:val="ListBullet"/>
        <w:numPr>
          <w:ilvl w:val="0"/>
          <w:numId w:val="1"/>
        </w:numPr>
      </w:pPr>
      <w:r w:rsidRPr="00261D54">
        <w:t xml:space="preserve">There is potential for serious health impacts of </w:t>
      </w:r>
      <w:proofErr w:type="spellStart"/>
      <w:r w:rsidRPr="00261D54">
        <w:rPr>
          <w:i/>
          <w:iCs/>
        </w:rPr>
        <w:t>Brachylaima</w:t>
      </w:r>
      <w:proofErr w:type="spellEnd"/>
      <w:r w:rsidRPr="00261D54">
        <w:t xml:space="preserve"> infested </w:t>
      </w:r>
      <w:r w:rsidR="006F743C" w:rsidRPr="006F743C">
        <w:rPr>
          <w:i/>
          <w:iCs/>
        </w:rPr>
        <w:t>C.</w:t>
      </w:r>
      <w:r w:rsidR="006F5C63">
        <w:rPr>
          <w:i/>
          <w:iCs/>
        </w:rPr>
        <w:t> </w:t>
      </w:r>
      <w:r w:rsidR="006F743C" w:rsidRPr="006F743C">
        <w:rPr>
          <w:i/>
          <w:iCs/>
        </w:rPr>
        <w:t>aspersum</w:t>
      </w:r>
      <w:r w:rsidRPr="00261D54">
        <w:t xml:space="preserve"> on other definitive hosts (likely rodents). This has not yet been scientifically investigated.</w:t>
      </w:r>
    </w:p>
    <w:p w14:paraId="01426E4D" w14:textId="77777777" w:rsidR="001D38F1" w:rsidRPr="00261D54" w:rsidRDefault="001D38F1" w:rsidP="001D38F1">
      <w:pPr>
        <w:pStyle w:val="ListBullet"/>
        <w:numPr>
          <w:ilvl w:val="0"/>
          <w:numId w:val="1"/>
        </w:numPr>
      </w:pPr>
      <w:r w:rsidRPr="00261D54">
        <w:t xml:space="preserve">It is possible that the introduction, spread and establishment of exotic </w:t>
      </w:r>
      <w:proofErr w:type="spellStart"/>
      <w:r w:rsidRPr="00261D54">
        <w:rPr>
          <w:i/>
          <w:iCs/>
        </w:rPr>
        <w:t>Brachylaima</w:t>
      </w:r>
      <w:proofErr w:type="spellEnd"/>
      <w:r w:rsidRPr="00261D54">
        <w:t> spp. could adversely</w:t>
      </w:r>
      <w:r w:rsidRPr="00261D54" w:rsidDel="008735D1">
        <w:t xml:space="preserve"> </w:t>
      </w:r>
      <w:r w:rsidRPr="00261D54">
        <w:t>impact native and introduced animals in Australia. There is little information in the available scientific literature to suggest consequences of animal biosecurity significance.</w:t>
      </w:r>
    </w:p>
    <w:p w14:paraId="44524609" w14:textId="23872239" w:rsidR="008E3E14" w:rsidRPr="00261D54" w:rsidRDefault="001D38F1" w:rsidP="001D38F1">
      <w:r w:rsidRPr="00261D54">
        <w:t xml:space="preserve">Based on this information, the likely consequences of establishment and/or spread of </w:t>
      </w:r>
      <w:proofErr w:type="spellStart"/>
      <w:r w:rsidRPr="00261D54">
        <w:rPr>
          <w:i/>
          <w:iCs/>
        </w:rPr>
        <w:t>Brachylaima</w:t>
      </w:r>
      <w:proofErr w:type="spellEnd"/>
      <w:r w:rsidRPr="00261D54">
        <w:rPr>
          <w:i/>
          <w:iCs/>
        </w:rPr>
        <w:t> </w:t>
      </w:r>
      <w:r w:rsidRPr="00261D54">
        <w:t xml:space="preserve">spp. associated with the importation of </w:t>
      </w:r>
      <w:r w:rsidR="006F743C" w:rsidRPr="006F743C">
        <w:rPr>
          <w:i/>
          <w:iCs/>
        </w:rPr>
        <w:t>C.</w:t>
      </w:r>
      <w:r w:rsidR="006F5C63">
        <w:rPr>
          <w:i/>
          <w:iCs/>
        </w:rPr>
        <w:t> </w:t>
      </w:r>
      <w:r w:rsidR="006F743C" w:rsidRPr="006F743C">
        <w:rPr>
          <w:i/>
          <w:iCs/>
        </w:rPr>
        <w:t>aspersum</w:t>
      </w:r>
      <w:r w:rsidRPr="00261D54">
        <w:t xml:space="preserve"> was estimated to be very low from an animal biosecurity perspective.</w:t>
      </w:r>
    </w:p>
    <w:p w14:paraId="24532BBB" w14:textId="57B7E17C" w:rsidR="001D38F1" w:rsidRPr="00261D54" w:rsidRDefault="001D38F1" w:rsidP="001D38F1">
      <w:pPr>
        <w:rPr>
          <w:rFonts w:cstheme="minorHAnsi"/>
        </w:rPr>
      </w:pPr>
      <w:r w:rsidRPr="00261D54">
        <w:rPr>
          <w:rFonts w:cstheme="minorHAnsi"/>
        </w:rPr>
        <w:lastRenderedPageBreak/>
        <w:t>The consequence assessment rating should be reviewed by relevant experts within the Australian Government Department of Health and Aged Care as this agency has responsibility for estimating the level of adverse impacts on human health that might eventuate associated with importation of this parasite.</w:t>
      </w:r>
    </w:p>
    <w:p w14:paraId="2679DAB2" w14:textId="77777777" w:rsidR="000C7968" w:rsidRPr="00261D54" w:rsidRDefault="000C7968" w:rsidP="00564335">
      <w:pPr>
        <w:pStyle w:val="Heading5"/>
      </w:pPr>
      <w:r w:rsidRPr="00261D54">
        <w:t>Conclusions</w:t>
      </w:r>
    </w:p>
    <w:p w14:paraId="09015C70" w14:textId="2D9AA1AB" w:rsidR="001D38F1" w:rsidRPr="00261D54" w:rsidRDefault="001D38F1" w:rsidP="001D38F1">
      <w:pPr>
        <w:rPr>
          <w:rFonts w:cstheme="minorHAnsi"/>
        </w:rPr>
      </w:pPr>
      <w:r w:rsidRPr="00261D54">
        <w:rPr>
          <w:rFonts w:cstheme="minorHAnsi"/>
        </w:rPr>
        <w:t xml:space="preserve">Based on the preceding information, the likelihood of entry of </w:t>
      </w:r>
      <w:proofErr w:type="spellStart"/>
      <w:r w:rsidRPr="00261D54">
        <w:rPr>
          <w:rFonts w:cstheme="minorHAnsi"/>
          <w:i/>
          <w:iCs/>
        </w:rPr>
        <w:t>Brachylaima</w:t>
      </w:r>
      <w:proofErr w:type="spellEnd"/>
      <w:r w:rsidRPr="00261D54">
        <w:rPr>
          <w:rFonts w:cstheme="minorHAnsi"/>
          <w:i/>
          <w:iCs/>
        </w:rPr>
        <w:t> </w:t>
      </w:r>
      <w:r w:rsidRPr="00261D54">
        <w:rPr>
          <w:rFonts w:cstheme="minorHAnsi"/>
        </w:rPr>
        <w:t xml:space="preserve">spp. associated with the importation of infested </w:t>
      </w:r>
      <w:r w:rsidR="006F743C" w:rsidRPr="006F743C">
        <w:rPr>
          <w:rFonts w:cstheme="minorHAnsi"/>
          <w:i/>
          <w:iCs/>
        </w:rPr>
        <w:t>C.</w:t>
      </w:r>
      <w:r w:rsidR="00AC1CC0">
        <w:rPr>
          <w:rFonts w:cstheme="minorHAnsi"/>
          <w:i/>
          <w:iCs/>
        </w:rPr>
        <w:t> </w:t>
      </w:r>
      <w:r w:rsidR="006F743C" w:rsidRPr="006F743C">
        <w:rPr>
          <w:rFonts w:cstheme="minorHAnsi"/>
          <w:i/>
          <w:iCs/>
        </w:rPr>
        <w:t>aspersum</w:t>
      </w:r>
      <w:r w:rsidRPr="00261D54">
        <w:rPr>
          <w:rFonts w:cstheme="minorHAnsi"/>
        </w:rPr>
        <w:t xml:space="preserve"> sourced from commercial, government certified snail farms is considered to be high and the likely consequences of establishment and/or spread of </w:t>
      </w:r>
      <w:proofErr w:type="spellStart"/>
      <w:r w:rsidRPr="00261D54">
        <w:rPr>
          <w:rFonts w:cstheme="minorHAnsi"/>
          <w:i/>
          <w:iCs/>
        </w:rPr>
        <w:t>Brachylaima</w:t>
      </w:r>
      <w:proofErr w:type="spellEnd"/>
      <w:r w:rsidRPr="00261D54">
        <w:rPr>
          <w:rFonts w:cstheme="minorHAnsi"/>
          <w:i/>
          <w:iCs/>
        </w:rPr>
        <w:t> </w:t>
      </w:r>
      <w:r w:rsidRPr="00261D54">
        <w:rPr>
          <w:rFonts w:cstheme="minorHAnsi"/>
        </w:rPr>
        <w:t xml:space="preserve">spp. are considered to be very low. </w:t>
      </w:r>
      <w:r w:rsidR="00813734" w:rsidRPr="00261D54">
        <w:t xml:space="preserve">Using </w:t>
      </w:r>
      <w:r w:rsidR="00813734" w:rsidRPr="00261D54">
        <w:fldChar w:fldCharType="begin"/>
      </w:r>
      <w:r w:rsidR="00813734" w:rsidRPr="00261D54">
        <w:instrText xml:space="preserve"> REF _Ref170887157 \h </w:instrText>
      </w:r>
      <w:r w:rsidR="00261D54">
        <w:instrText xml:space="preserve"> \* MERGEFORMAT </w:instrText>
      </w:r>
      <w:r w:rsidR="00813734" w:rsidRPr="00261D54">
        <w:fldChar w:fldCharType="separate"/>
      </w:r>
      <w:r w:rsidR="008A6235" w:rsidRPr="00261D54">
        <w:t xml:space="preserve">Table </w:t>
      </w:r>
      <w:r w:rsidR="008A6235">
        <w:rPr>
          <w:noProof/>
        </w:rPr>
        <w:t>3</w:t>
      </w:r>
      <w:r w:rsidR="00813734" w:rsidRPr="00261D54">
        <w:fldChar w:fldCharType="end"/>
      </w:r>
      <w:r w:rsidRPr="00261D54">
        <w:rPr>
          <w:rFonts w:cstheme="minorHAnsi"/>
        </w:rPr>
        <w:t xml:space="preserve">, the likelihood of entry and exposure (high) was combined with the likely consequences of establishment and/or spread (very low), which resulted in a risk estimation for </w:t>
      </w:r>
      <w:proofErr w:type="spellStart"/>
      <w:r w:rsidRPr="00261D54">
        <w:rPr>
          <w:rFonts w:cstheme="minorHAnsi"/>
          <w:i/>
          <w:iCs/>
        </w:rPr>
        <w:t>Brachylaima</w:t>
      </w:r>
      <w:proofErr w:type="spellEnd"/>
      <w:r w:rsidRPr="00261D54">
        <w:rPr>
          <w:rFonts w:cstheme="minorHAnsi"/>
        </w:rPr>
        <w:t> spp. of very low.</w:t>
      </w:r>
    </w:p>
    <w:p w14:paraId="6996C0E9" w14:textId="30FD3FA2" w:rsidR="00754B07" w:rsidRPr="00F93D91" w:rsidRDefault="001D38F1" w:rsidP="001D38F1">
      <w:r w:rsidRPr="00261D54">
        <w:t xml:space="preserve">As the overall risk of </w:t>
      </w:r>
      <w:proofErr w:type="spellStart"/>
      <w:r w:rsidRPr="00261D54">
        <w:rPr>
          <w:rFonts w:cstheme="minorHAnsi"/>
          <w:i/>
          <w:iCs/>
        </w:rPr>
        <w:t>Brachylaima</w:t>
      </w:r>
      <w:proofErr w:type="spellEnd"/>
      <w:r w:rsidRPr="00261D54">
        <w:rPr>
          <w:rFonts w:cstheme="minorHAnsi"/>
          <w:i/>
          <w:iCs/>
        </w:rPr>
        <w:t> </w:t>
      </w:r>
      <w:r w:rsidRPr="00261D54">
        <w:rPr>
          <w:rFonts w:cstheme="minorHAnsi"/>
        </w:rPr>
        <w:t>spp</w:t>
      </w:r>
      <w:r w:rsidRPr="00261D54">
        <w:t xml:space="preserve">. associated with the importation of </w:t>
      </w:r>
      <w:r w:rsidR="006F743C" w:rsidRPr="006F743C">
        <w:rPr>
          <w:rFonts w:cstheme="minorHAnsi"/>
          <w:i/>
          <w:iCs/>
        </w:rPr>
        <w:t>C.</w:t>
      </w:r>
      <w:r w:rsidR="00227590">
        <w:rPr>
          <w:rFonts w:cstheme="minorHAnsi"/>
          <w:i/>
          <w:iCs/>
        </w:rPr>
        <w:t> </w:t>
      </w:r>
      <w:r w:rsidR="006F743C" w:rsidRPr="006F743C">
        <w:rPr>
          <w:rFonts w:cstheme="minorHAnsi"/>
          <w:i/>
          <w:iCs/>
        </w:rPr>
        <w:t>aspersum</w:t>
      </w:r>
      <w:r w:rsidRPr="00261D54">
        <w:t xml:space="preserve"> is very low and therefore achieve Australia’s ALOP with respect </w:t>
      </w:r>
      <w:r w:rsidRPr="00F93D91">
        <w:t xml:space="preserve">to animal biosecurity risks, additional biosecurity measures for </w:t>
      </w:r>
      <w:proofErr w:type="spellStart"/>
      <w:r w:rsidRPr="00F93D91">
        <w:rPr>
          <w:rFonts w:cstheme="minorHAnsi"/>
          <w:i/>
          <w:iCs/>
        </w:rPr>
        <w:t>Brachylaima</w:t>
      </w:r>
      <w:proofErr w:type="spellEnd"/>
      <w:r w:rsidRPr="00F93D91">
        <w:rPr>
          <w:rFonts w:cstheme="minorHAnsi"/>
          <w:i/>
          <w:iCs/>
        </w:rPr>
        <w:t> </w:t>
      </w:r>
      <w:r w:rsidRPr="00F93D91">
        <w:rPr>
          <w:rFonts w:cstheme="minorHAnsi"/>
        </w:rPr>
        <w:t>spp.</w:t>
      </w:r>
      <w:r w:rsidRPr="00F93D91">
        <w:t xml:space="preserve"> are not required.</w:t>
      </w:r>
    </w:p>
    <w:p w14:paraId="09F53E8A" w14:textId="77777777" w:rsidR="001D38F1" w:rsidRPr="00F93D91" w:rsidRDefault="001D38F1" w:rsidP="00A26D88">
      <w:pPr>
        <w:pStyle w:val="Heading3"/>
        <w:spacing w:before="120" w:after="240"/>
        <w:rPr>
          <w:i/>
          <w:iCs/>
        </w:rPr>
      </w:pPr>
      <w:bookmarkStart w:id="71" w:name="_Toc170833843"/>
      <w:bookmarkStart w:id="72" w:name="_Ref170975358"/>
      <w:bookmarkStart w:id="73" w:name="_Toc209421981"/>
      <w:proofErr w:type="spellStart"/>
      <w:r w:rsidRPr="00F93D91">
        <w:rPr>
          <w:i/>
          <w:iCs/>
        </w:rPr>
        <w:t>Crenosoma</w:t>
      </w:r>
      <w:proofErr w:type="spellEnd"/>
      <w:r w:rsidRPr="00F93D91">
        <w:rPr>
          <w:i/>
          <w:iCs/>
        </w:rPr>
        <w:t> </w:t>
      </w:r>
      <w:proofErr w:type="spellStart"/>
      <w:r w:rsidRPr="00F93D91">
        <w:rPr>
          <w:i/>
          <w:iCs/>
        </w:rPr>
        <w:t>vulpis</w:t>
      </w:r>
      <w:bookmarkEnd w:id="71"/>
      <w:bookmarkEnd w:id="72"/>
      <w:bookmarkEnd w:id="73"/>
      <w:proofErr w:type="spellEnd"/>
    </w:p>
    <w:p w14:paraId="3BB6D85B" w14:textId="77777777" w:rsidR="00084CEE" w:rsidRPr="00F93D91" w:rsidRDefault="00084CEE" w:rsidP="00564335">
      <w:pPr>
        <w:pStyle w:val="Heading4"/>
      </w:pPr>
      <w:r w:rsidRPr="00F93D91">
        <w:t>Background</w:t>
      </w:r>
    </w:p>
    <w:p w14:paraId="0E798C47" w14:textId="77BD2263" w:rsidR="001D38F1" w:rsidRPr="00261D54" w:rsidRDefault="001D38F1" w:rsidP="001D38F1">
      <w:proofErr w:type="spellStart"/>
      <w:r w:rsidRPr="00261D54">
        <w:rPr>
          <w:i/>
          <w:iCs/>
        </w:rPr>
        <w:t>Crenosoma</w:t>
      </w:r>
      <w:proofErr w:type="spellEnd"/>
      <w:r w:rsidRPr="00261D54">
        <w:rPr>
          <w:i/>
          <w:iCs/>
        </w:rPr>
        <w:t> </w:t>
      </w:r>
      <w:proofErr w:type="spellStart"/>
      <w:r w:rsidRPr="00261D54">
        <w:rPr>
          <w:i/>
          <w:iCs/>
        </w:rPr>
        <w:t>vulpis</w:t>
      </w:r>
      <w:proofErr w:type="spellEnd"/>
      <w:r w:rsidRPr="00261D54">
        <w:t xml:space="preserve"> identified by Dujardin (1845) is a lungworm nematode that causes chronic respiratory disease in domestic dogs in parts of Europe and in the north-eastern region of North America </w:t>
      </w:r>
      <w:r w:rsidRPr="00261D54">
        <w:fldChar w:fldCharType="begin">
          <w:fldData xml:space="preserve">PEVuZE5vdGU+PENpdGU+PEF1dGhvcj5CaWhyPC9BdXRob3I+PFllYXI+MTk5OTwvWWVhcj48UmVj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</w:fldData>
        </w:fldChar>
      </w:r>
      <w:r w:rsidRPr="00261D54">
        <w:instrText xml:space="preserve"> ADDIN EN.CITE </w:instrText>
      </w:r>
      <w:r w:rsidRPr="00261D54">
        <w:fldChar w:fldCharType="begin">
          <w:fldData xml:space="preserve">PEVuZE5vdGU+PENpdGU+PEF1dGhvcj5CaWhyPC9BdXRob3I+PFllYXI+MTk5OTwvWWVhcj48UmVj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</w:fldData>
        </w:fldChar>
      </w:r>
      <w:r w:rsidRPr="00261D54">
        <w:instrText xml:space="preserve"> ADDIN EN.CITE.DATA </w:instrText>
      </w:r>
      <w:r w:rsidRPr="00261D54">
        <w:fldChar w:fldCharType="end"/>
      </w:r>
      <w:r w:rsidRPr="00261D54">
        <w:fldChar w:fldCharType="separate"/>
      </w:r>
      <w:r w:rsidRPr="00261D54">
        <w:t>(Bihr and Conboy, 1999</w:t>
      </w:r>
      <w:r w:rsidR="002F7F67">
        <w:t xml:space="preserve">; </w:t>
      </w:r>
      <w:r w:rsidRPr="00261D54">
        <w:t>Maksimov</w:t>
      </w:r>
      <w:r w:rsidR="00AF0763" w:rsidRPr="00AF0763">
        <w:rPr>
          <w:i/>
        </w:rPr>
        <w:t xml:space="preserve"> et al</w:t>
      </w:r>
      <w:r w:rsidR="00174F05" w:rsidRPr="00174F05">
        <w:t xml:space="preserve">., </w:t>
      </w:r>
      <w:r w:rsidRPr="00261D54">
        <w:t>2017</w:t>
      </w:r>
      <w:r w:rsidR="002F7F67">
        <w:t>;</w:t>
      </w:r>
      <w:r w:rsidRPr="00261D54">
        <w:t xml:space="preserve"> Fuehrer</w:t>
      </w:r>
      <w:r w:rsidR="00AF0763" w:rsidRPr="00AF0763">
        <w:rPr>
          <w:i/>
        </w:rPr>
        <w:t xml:space="preserve"> et al</w:t>
      </w:r>
      <w:r w:rsidR="00174F05" w:rsidRPr="00174F05">
        <w:t xml:space="preserve">., </w:t>
      </w:r>
      <w:r w:rsidRPr="00261D54">
        <w:t>2020</w:t>
      </w:r>
      <w:r w:rsidR="002F7F67">
        <w:t>;</w:t>
      </w:r>
      <w:r w:rsidRPr="00261D54">
        <w:t xml:space="preserve"> Elsheikha</w:t>
      </w:r>
      <w:r w:rsidR="00AF0763" w:rsidRPr="00AF0763">
        <w:rPr>
          <w:i/>
        </w:rPr>
        <w:t xml:space="preserve"> et al</w:t>
      </w:r>
      <w:r w:rsidR="00174F05" w:rsidRPr="00174F05">
        <w:t xml:space="preserve">., </w:t>
      </w:r>
      <w:r w:rsidRPr="00261D54">
        <w:t>2014)</w:t>
      </w:r>
      <w:r w:rsidRPr="00261D54">
        <w:fldChar w:fldCharType="end"/>
      </w:r>
      <w:r w:rsidRPr="00261D54">
        <w:t xml:space="preserve">. It is considered endemic in red fox populations across these regions. </w:t>
      </w:r>
      <w:r w:rsidRPr="00261D54">
        <w:rPr>
          <w:i/>
          <w:iCs/>
        </w:rPr>
        <w:t>C. </w:t>
      </w:r>
      <w:proofErr w:type="spellStart"/>
      <w:r w:rsidRPr="00261D54">
        <w:rPr>
          <w:i/>
          <w:iCs/>
        </w:rPr>
        <w:t>vulpis</w:t>
      </w:r>
      <w:proofErr w:type="spellEnd"/>
      <w:r w:rsidRPr="00261D54">
        <w:t xml:space="preserve"> needs an intermediate host snail, including </w:t>
      </w:r>
      <w:r w:rsidR="006F743C" w:rsidRPr="006F743C">
        <w:rPr>
          <w:i/>
          <w:iCs/>
        </w:rPr>
        <w:t>C.</w:t>
      </w:r>
      <w:r w:rsidR="00D44E2A">
        <w:rPr>
          <w:i/>
          <w:iCs/>
        </w:rPr>
        <w:t> </w:t>
      </w:r>
      <w:r w:rsidR="006F743C" w:rsidRPr="006F743C">
        <w:rPr>
          <w:i/>
          <w:iCs/>
        </w:rPr>
        <w:t>aspersum</w:t>
      </w:r>
      <w:r w:rsidRPr="00261D54">
        <w:t xml:space="preserve">, and a vertebrate definitive host canid to complete its development </w:t>
      </w:r>
      <w:r w:rsidRPr="00261D54">
        <w:fldChar w:fldCharType="begin">
          <w:fldData xml:space="preserve">PEVuZE5vdGU+PENpdGU+PEF1dGhvcj5Db2xlbGxhPC9BdXRob3I+PFllYXI+MjAxNjwvWWVhcj48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</w:fldData>
        </w:fldChar>
      </w:r>
      <w:r w:rsidRPr="00261D54">
        <w:instrText xml:space="preserve"> ADDIN EN.CITE </w:instrText>
      </w:r>
      <w:r w:rsidRPr="00261D54">
        <w:fldChar w:fldCharType="begin">
          <w:fldData xml:space="preserve">PEVuZE5vdGU+PENpdGU+PEF1dGhvcj5Db2xlbGxhPC9BdXRob3I+PFllYXI+MjAxNjwvWWVhcj48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</w:fldData>
        </w:fldChar>
      </w:r>
      <w:r w:rsidRPr="00261D54">
        <w:instrText xml:space="preserve"> ADDIN EN.CITE.DATA </w:instrText>
      </w:r>
      <w:r w:rsidRPr="00261D54">
        <w:fldChar w:fldCharType="end"/>
      </w:r>
      <w:r w:rsidRPr="00261D54">
        <w:fldChar w:fldCharType="separate"/>
      </w:r>
      <w:r w:rsidRPr="00261D54">
        <w:t>(Colella</w:t>
      </w:r>
      <w:r w:rsidR="00AF0763" w:rsidRPr="00AF0763">
        <w:rPr>
          <w:i/>
        </w:rPr>
        <w:t xml:space="preserve"> et al</w:t>
      </w:r>
      <w:r w:rsidR="00174F05" w:rsidRPr="00174F05">
        <w:t xml:space="preserve">., </w:t>
      </w:r>
      <w:r w:rsidRPr="00261D54">
        <w:t>2016b</w:t>
      </w:r>
      <w:r w:rsidR="002F7F67">
        <w:t>;</w:t>
      </w:r>
      <w:r w:rsidRPr="00261D54">
        <w:t xml:space="preserve"> Fuehrer</w:t>
      </w:r>
      <w:r w:rsidR="00AF0763" w:rsidRPr="00AF0763">
        <w:rPr>
          <w:i/>
        </w:rPr>
        <w:t xml:space="preserve"> et al</w:t>
      </w:r>
      <w:r w:rsidR="00174F05" w:rsidRPr="00174F05">
        <w:t xml:space="preserve">., </w:t>
      </w:r>
      <w:r w:rsidRPr="00261D54">
        <w:t>2020)</w:t>
      </w:r>
      <w:r w:rsidRPr="00261D54">
        <w:fldChar w:fldCharType="end"/>
      </w:r>
      <w:r w:rsidRPr="00261D54">
        <w:t xml:space="preserve">. It is thought that </w:t>
      </w:r>
      <w:r w:rsidR="006F743C" w:rsidRPr="006F743C">
        <w:rPr>
          <w:i/>
          <w:iCs/>
        </w:rPr>
        <w:t>C.</w:t>
      </w:r>
      <w:r w:rsidR="00D44E2A">
        <w:rPr>
          <w:i/>
          <w:iCs/>
        </w:rPr>
        <w:t> </w:t>
      </w:r>
      <w:r w:rsidR="006F743C" w:rsidRPr="006F743C">
        <w:rPr>
          <w:i/>
          <w:iCs/>
        </w:rPr>
        <w:t>aspersum</w:t>
      </w:r>
      <w:r w:rsidRPr="00261D54">
        <w:t xml:space="preserve"> plays an important role in infecting animals in the Mediterranean basin and in Austria </w:t>
      </w:r>
      <w:r w:rsidRPr="00261D54">
        <w:fldChar w:fldCharType="begin">
          <w:fldData xml:space="preserve">PEVuZE5vdGU+PENpdGU+PEF1dGhvcj5Db2xlbGxhPC9BdXRob3I+PFllYXI+MjAxNjwvWWVhcj48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</w:fldData>
        </w:fldChar>
      </w:r>
      <w:r w:rsidRPr="00261D54">
        <w:instrText xml:space="preserve"> ADDIN EN.CITE </w:instrText>
      </w:r>
      <w:r w:rsidRPr="00261D54">
        <w:fldChar w:fldCharType="begin">
          <w:fldData xml:space="preserve">PEVuZE5vdGU+PENpdGU+PEF1dGhvcj5Db2xlbGxhPC9BdXRob3I+PFllYXI+MjAxNjwvWWVhcj48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</w:fldData>
        </w:fldChar>
      </w:r>
      <w:r w:rsidRPr="00261D54">
        <w:instrText xml:space="preserve"> ADDIN EN.CITE.DATA </w:instrText>
      </w:r>
      <w:r w:rsidRPr="00261D54">
        <w:fldChar w:fldCharType="end"/>
      </w:r>
      <w:r w:rsidRPr="00261D54">
        <w:fldChar w:fldCharType="separate"/>
      </w:r>
      <w:r w:rsidRPr="00261D54">
        <w:rPr>
          <w:noProof/>
        </w:rPr>
        <w:t>(Colella</w:t>
      </w:r>
      <w:r w:rsidR="00AF0763" w:rsidRPr="00AF0763">
        <w:rPr>
          <w:i/>
          <w:noProof/>
        </w:rPr>
        <w:t xml:space="preserve"> et al</w:t>
      </w:r>
      <w:r w:rsidR="00174F05" w:rsidRPr="00174F05">
        <w:rPr>
          <w:noProof/>
        </w:rPr>
        <w:t xml:space="preserve">., </w:t>
      </w:r>
      <w:r w:rsidRPr="00261D54">
        <w:rPr>
          <w:noProof/>
        </w:rPr>
        <w:t>2016b)</w:t>
      </w:r>
      <w:r w:rsidRPr="00261D54">
        <w:fldChar w:fldCharType="end"/>
      </w:r>
      <w:r w:rsidRPr="00261D54">
        <w:t xml:space="preserve">. Other snail species, particularly the giant African snail </w:t>
      </w:r>
      <w:r w:rsidRPr="00261D54">
        <w:rPr>
          <w:i/>
          <w:iCs/>
        </w:rPr>
        <w:t>Achatina fulica</w:t>
      </w:r>
      <w:r w:rsidRPr="00261D54">
        <w:t xml:space="preserve">, have been identified as important intermediate hosts of canine lungworm species, including </w:t>
      </w:r>
      <w:r w:rsidRPr="00261D54">
        <w:rPr>
          <w:i/>
          <w:iCs/>
        </w:rPr>
        <w:t>C. </w:t>
      </w:r>
      <w:proofErr w:type="spellStart"/>
      <w:r w:rsidRPr="00261D54">
        <w:rPr>
          <w:i/>
          <w:iCs/>
        </w:rPr>
        <w:t>vulpis</w:t>
      </w:r>
      <w:proofErr w:type="spellEnd"/>
      <w:r w:rsidRPr="00261D54">
        <w:t xml:space="preserve"> </w:t>
      </w:r>
      <w:r w:rsidRPr="00261D54">
        <w:fldChar w:fldCharType="begin">
          <w:fldData xml:space="preserve">PEVuZE5vdGU+PENpdGU+PEF1dGhvcj5QZW5hZ29zLVRhYmFyZXM8L0F1dGhvcj48WWVhcj4yMDE5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</w:fldData>
        </w:fldChar>
      </w:r>
      <w:r w:rsidRPr="00261D54">
        <w:instrText xml:space="preserve"> ADDIN EN.CITE </w:instrText>
      </w:r>
      <w:r w:rsidRPr="00261D54">
        <w:fldChar w:fldCharType="begin">
          <w:fldData xml:space="preserve">PEVuZE5vdGU+PENpdGU+PEF1dGhvcj5QZW5hZ29zLVRhYmFyZXM8L0F1dGhvcj48WWVhcj4yMDE5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</w:fldData>
        </w:fldChar>
      </w:r>
      <w:r w:rsidRPr="00261D54">
        <w:instrText xml:space="preserve"> ADDIN EN.CITE.DATA </w:instrText>
      </w:r>
      <w:r w:rsidRPr="00261D54">
        <w:fldChar w:fldCharType="end"/>
      </w:r>
      <w:r w:rsidRPr="00261D54">
        <w:fldChar w:fldCharType="separate"/>
      </w:r>
      <w:r w:rsidRPr="00261D54">
        <w:rPr>
          <w:noProof/>
        </w:rPr>
        <w:t>(Penagos-Tabares</w:t>
      </w:r>
      <w:r w:rsidR="00AF0763" w:rsidRPr="00AF0763">
        <w:rPr>
          <w:i/>
          <w:noProof/>
        </w:rPr>
        <w:t xml:space="preserve"> et al</w:t>
      </w:r>
      <w:r w:rsidR="00174F05" w:rsidRPr="00174F05">
        <w:rPr>
          <w:noProof/>
        </w:rPr>
        <w:t xml:space="preserve">., </w:t>
      </w:r>
      <w:r w:rsidRPr="00261D54">
        <w:rPr>
          <w:noProof/>
        </w:rPr>
        <w:t>2019)</w:t>
      </w:r>
      <w:r w:rsidRPr="00261D54">
        <w:fldChar w:fldCharType="end"/>
      </w:r>
      <w:r w:rsidRPr="00261D54">
        <w:t>.</w:t>
      </w:r>
    </w:p>
    <w:p w14:paraId="68072BEC" w14:textId="77777777" w:rsidR="001D38F1" w:rsidRPr="00261D54" w:rsidRDefault="001D38F1" w:rsidP="001D38F1">
      <w:r w:rsidRPr="00261D54">
        <w:rPr>
          <w:i/>
          <w:iCs/>
        </w:rPr>
        <w:t>C.</w:t>
      </w:r>
      <w:r w:rsidRPr="00261D54">
        <w:t> </w:t>
      </w:r>
      <w:proofErr w:type="spellStart"/>
      <w:r w:rsidRPr="00261D54">
        <w:rPr>
          <w:i/>
          <w:iCs/>
        </w:rPr>
        <w:t>vulpis</w:t>
      </w:r>
      <w:proofErr w:type="spellEnd"/>
      <w:r w:rsidRPr="00261D54">
        <w:t xml:space="preserve"> has not been detected in Australia.</w:t>
      </w:r>
    </w:p>
    <w:p w14:paraId="5EAB6434" w14:textId="77777777" w:rsidR="00084CEE" w:rsidRPr="00261D54" w:rsidRDefault="00084CEE" w:rsidP="00564335">
      <w:pPr>
        <w:pStyle w:val="Heading4"/>
      </w:pPr>
      <w:r w:rsidRPr="00261D54">
        <w:t>Technical information</w:t>
      </w:r>
    </w:p>
    <w:p w14:paraId="033ACF98" w14:textId="0D2181E6" w:rsidR="004B5FB2" w:rsidRDefault="00D83A6B" w:rsidP="00564335">
      <w:pPr>
        <w:pStyle w:val="Heading5"/>
        <w:rPr>
          <w:bCs/>
        </w:rPr>
      </w:pPr>
      <w:r w:rsidRPr="00261D54">
        <w:t>Agent properties</w:t>
      </w:r>
    </w:p>
    <w:p w14:paraId="39077027" w14:textId="4D7100DC" w:rsidR="001D38F1" w:rsidRPr="00261D54" w:rsidRDefault="001D38F1" w:rsidP="001D38F1">
      <w:r w:rsidRPr="00261D54">
        <w:rPr>
          <w:i/>
          <w:iCs/>
        </w:rPr>
        <w:t>C. </w:t>
      </w:r>
      <w:proofErr w:type="spellStart"/>
      <w:r w:rsidRPr="00261D54">
        <w:rPr>
          <w:i/>
          <w:iCs/>
        </w:rPr>
        <w:t>vulpis</w:t>
      </w:r>
      <w:proofErr w:type="spellEnd"/>
      <w:r w:rsidRPr="00261D54">
        <w:rPr>
          <w:i/>
          <w:iCs/>
        </w:rPr>
        <w:t xml:space="preserve"> </w:t>
      </w:r>
      <w:r w:rsidRPr="00261D54">
        <w:t xml:space="preserve">is part of the phylum Nematoda, class </w:t>
      </w:r>
      <w:proofErr w:type="spellStart"/>
      <w:r w:rsidRPr="00261D54">
        <w:t>Secernentea</w:t>
      </w:r>
      <w:proofErr w:type="spellEnd"/>
      <w:r w:rsidRPr="00261D54">
        <w:t xml:space="preserve">, order </w:t>
      </w:r>
      <w:proofErr w:type="spellStart"/>
      <w:r w:rsidRPr="00261D54">
        <w:t>Strongylida</w:t>
      </w:r>
      <w:proofErr w:type="spellEnd"/>
      <w:r w:rsidRPr="00261D54">
        <w:t xml:space="preserve">, and family </w:t>
      </w:r>
      <w:proofErr w:type="spellStart"/>
      <w:r w:rsidRPr="00261D54">
        <w:t>Crenosomatidae</w:t>
      </w:r>
      <w:proofErr w:type="spellEnd"/>
      <w:r w:rsidRPr="00261D54">
        <w:t xml:space="preserve"> </w:t>
      </w:r>
      <w:r w:rsidRPr="00261D54">
        <w:fldChar w:fldCharType="begin"/>
      </w:r>
      <w:r w:rsidRPr="00261D54">
        <w:instrText xml:space="preserve"> ADDIN EN.CITE &lt;EndNote&gt;&lt;Cite&gt;&lt;Author&gt;Anderson&lt;/Author&gt;&lt;Year&gt;2000&lt;/Year&gt;&lt;RecNum&gt;1284&lt;/RecNum&gt;&lt;DisplayText&gt;(Anderson, 2000)&lt;/DisplayText&gt;&lt;record&gt;&lt;rec-number&gt;1284&lt;/rec-number&gt;&lt;foreign-keys&gt;&lt;key app="EN" db-id="rrwaerrrmwz007e0sr8vzwfj29zxe9tfwr9r" timestamp="1649308206"&gt;1284&lt;/key&gt;&lt;/foreign-keys&gt;&lt;ref-type name="Book Section"&gt;5&lt;/ref-type&gt;&lt;contributors&gt;&lt;authors&gt;&lt;author&gt;Anderson, R.C.&lt;/author&gt;&lt;/authors&gt;&lt;/contributors&gt;&lt;titles&gt;&lt;title&gt;The superfamily Megastrongyloidea.&lt;/title&gt;&lt;secondary-title&gt;Nematode parasites of vertebrates: their development and transmission – their development and transmission.&lt;/secondary-title&gt;&lt;/titles&gt;&lt;pages&gt;129-172&lt;/pages&gt;&lt;edition&gt;2nd Edition&lt;/edition&gt;&lt;dates&gt;&lt;year&gt;2000&lt;/year&gt;&lt;/dates&gt;&lt;pub-location&gt;Wallingford&lt;/pub-location&gt;&lt;publisher&gt;CABI Publishing&lt;/publisher&gt;&lt;urls&gt;&lt;/urls&gt;&lt;/record&gt;&lt;/Cite&gt;&lt;/EndNote&gt;</w:instrText>
      </w:r>
      <w:r w:rsidRPr="00261D54">
        <w:fldChar w:fldCharType="separate"/>
      </w:r>
      <w:r w:rsidRPr="00261D54">
        <w:rPr>
          <w:noProof/>
        </w:rPr>
        <w:t>(Anderson, 2000)</w:t>
      </w:r>
      <w:r w:rsidRPr="00261D54">
        <w:fldChar w:fldCharType="end"/>
      </w:r>
      <w:r w:rsidRPr="00261D54">
        <w:t xml:space="preserve">. Four haplotypes of </w:t>
      </w:r>
      <w:r w:rsidRPr="00261D54">
        <w:rPr>
          <w:i/>
          <w:iCs/>
        </w:rPr>
        <w:t>C. </w:t>
      </w:r>
      <w:proofErr w:type="spellStart"/>
      <w:r w:rsidRPr="00261D54">
        <w:rPr>
          <w:i/>
          <w:iCs/>
        </w:rPr>
        <w:t>vulpis</w:t>
      </w:r>
      <w:proofErr w:type="spellEnd"/>
      <w:r w:rsidRPr="00261D54">
        <w:t xml:space="preserve"> in wild and domestic carnivores were identified in Italy, with only one haplotype being infective to dogs and all </w:t>
      </w:r>
      <w:r w:rsidR="003237B2">
        <w:t>four</w:t>
      </w:r>
      <w:r w:rsidRPr="00261D54">
        <w:t xml:space="preserve"> being infective to foxes </w:t>
      </w:r>
      <w:r w:rsidRPr="00261D54">
        <w:fldChar w:fldCharType="begin">
          <w:fldData xml:space="preserve">PEVuZE5vdGU+PENpdGU+PEF1dGhvcj5MYXRyb2ZhPC9BdXRob3I+PFllYXI+MjAxNTwvWWVhcj48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</w:fldData>
        </w:fldChar>
      </w:r>
      <w:r w:rsidRPr="00261D54">
        <w:instrText xml:space="preserve"> ADDIN EN.CITE </w:instrText>
      </w:r>
      <w:r w:rsidRPr="00261D54">
        <w:fldChar w:fldCharType="begin">
          <w:fldData xml:space="preserve">PEVuZE5vdGU+PENpdGU+PEF1dGhvcj5MYXRyb2ZhPC9BdXRob3I+PFllYXI+MjAxNTwvWWVhcj48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</w:fldData>
        </w:fldChar>
      </w:r>
      <w:r w:rsidRPr="00261D54">
        <w:instrText xml:space="preserve"> ADDIN EN.CITE.DATA </w:instrText>
      </w:r>
      <w:r w:rsidRPr="00261D54">
        <w:fldChar w:fldCharType="end"/>
      </w:r>
      <w:r w:rsidRPr="00261D54">
        <w:fldChar w:fldCharType="separate"/>
      </w:r>
      <w:r w:rsidRPr="00261D54">
        <w:rPr>
          <w:noProof/>
        </w:rPr>
        <w:t>(Latrofa</w:t>
      </w:r>
      <w:r w:rsidR="00AF0763" w:rsidRPr="00AF0763">
        <w:rPr>
          <w:i/>
          <w:noProof/>
        </w:rPr>
        <w:t xml:space="preserve"> et al</w:t>
      </w:r>
      <w:r w:rsidR="00174F05" w:rsidRPr="00174F05">
        <w:rPr>
          <w:noProof/>
        </w:rPr>
        <w:t xml:space="preserve">., </w:t>
      </w:r>
      <w:r w:rsidRPr="00261D54">
        <w:rPr>
          <w:noProof/>
        </w:rPr>
        <w:t>2015)</w:t>
      </w:r>
      <w:r w:rsidRPr="00261D54">
        <w:fldChar w:fldCharType="end"/>
      </w:r>
      <w:r w:rsidRPr="00261D54">
        <w:t>.</w:t>
      </w:r>
    </w:p>
    <w:p w14:paraId="6D665ABD" w14:textId="664059B0" w:rsidR="001D38F1" w:rsidRPr="00261D54" w:rsidRDefault="001D38F1" w:rsidP="001D38F1">
      <w:pPr>
        <w:rPr>
          <w:rFonts w:eastAsia="Calibri" w:cs="Times New Roman"/>
          <w:color w:val="000000"/>
          <w:lang w:eastAsia="en-AU"/>
        </w:rPr>
      </w:pPr>
      <w:r w:rsidRPr="00261D54">
        <w:t xml:space="preserve">The lifecycle of </w:t>
      </w:r>
      <w:r w:rsidRPr="00261D54">
        <w:rPr>
          <w:i/>
          <w:iCs/>
        </w:rPr>
        <w:t>C.</w:t>
      </w:r>
      <w:r w:rsidR="002A771E">
        <w:rPr>
          <w:i/>
          <w:iCs/>
        </w:rPr>
        <w:t> </w:t>
      </w:r>
      <w:proofErr w:type="spellStart"/>
      <w:r w:rsidRPr="00261D54">
        <w:rPr>
          <w:i/>
          <w:iCs/>
        </w:rPr>
        <w:t>vulpis</w:t>
      </w:r>
      <w:proofErr w:type="spellEnd"/>
      <w:r w:rsidRPr="00261D54">
        <w:t xml:space="preserve"> starts in the </w:t>
      </w:r>
      <w:r w:rsidRPr="00261D54">
        <w:rPr>
          <w:rFonts w:eastAsia="Calibri" w:cs="Times New Roman"/>
          <w:color w:val="000000"/>
          <w:lang w:eastAsia="en-AU"/>
        </w:rPr>
        <w:t xml:space="preserve">definitive host, a canid. The first-stage larvae (L1) are coughed out of the lungs and swallowed, and then pass through with the faeces. Once in the environment the L1 infects the intermediate host, a snail, via the foot. It will then develop into the infective third-stage larvae (L3) within 17 days </w:t>
      </w:r>
      <w:r w:rsidRPr="00261D54">
        <w:rPr>
          <w:rFonts w:eastAsia="Calibri" w:cs="Times New Roman"/>
          <w:color w:val="000000"/>
          <w:lang w:eastAsia="en-AU"/>
        </w:rPr>
        <w:fldChar w:fldCharType="begin"/>
      </w:r>
      <w:r w:rsidRPr="00261D54">
        <w:rPr>
          <w:rFonts w:eastAsia="Calibri" w:cs="Times New Roman"/>
          <w:color w:val="000000"/>
          <w:lang w:eastAsia="en-AU"/>
        </w:rPr>
        <w:instrText xml:space="preserve"> ADDIN EN.CITE &lt;EndNote&gt;&lt;Cite&gt;&lt;Author&gt;Stockdale&lt;/Author&gt;&lt;Year&gt;1970&lt;/Year&gt;&lt;RecNum&gt;1307&lt;/RecNum&gt;&lt;DisplayText&gt;(Stockdale and Hulland, 1970)&lt;/DisplayText&gt;&lt;record&gt;&lt;rec-number&gt;1307&lt;/rec-number&gt;&lt;foreign-keys&gt;&lt;key app="EN" db-id="rrwaerrrmwz007e0sr8vzwfj29zxe9tfwr9r" timestamp="1649323312"&gt;1307&lt;/key&gt;&lt;/foreign-keys&gt;&lt;ref-type name="Journal Article"&gt;17&lt;/ref-type&gt;&lt;contributors&gt;&lt;authors&gt;&lt;author&gt;Stockdale, P. H.&lt;/author&gt;&lt;author&gt;Hulland, T. J.&lt;/author&gt;&lt;/authors&gt;&lt;/contributors&gt;&lt;titles&gt;&lt;title&gt;Pathogenesis, Route of Migration, and Development of Crenosoma-Vulpis in Dog&lt;/title&gt;&lt;secondary-title&gt;Pathologia Veterinaria&lt;/secondary-title&gt;&lt;alt-title&gt;Pathol Vet&lt;/alt-title&gt;&lt;/titles&gt;&lt;periodical&gt;&lt;full-title&gt;Pathologia Veterinaria&lt;/full-title&gt;&lt;abbr-1&gt;Pathol Vet&lt;/abbr-1&gt;&lt;/periodical&gt;&lt;alt-periodical&gt;&lt;full-title&gt;Pathologia Veterinaria&lt;/full-title&gt;&lt;abbr-1&gt;Pathol Vet&lt;/abbr-1&gt;&lt;/alt-periodical&gt;&lt;pages&gt;28-+&lt;/pages&gt;&lt;volume&gt;7&lt;/volume&gt;&lt;number&gt;1&lt;/number&gt;&lt;dates&gt;&lt;year&gt;1970&lt;/year&gt;&lt;/dates&gt;&lt;isbn&gt;0031-2975&lt;/isbn&gt;&lt;accession-num&gt;WOS:A1970H085300004&lt;/accession-num&gt;&lt;urls&gt;&lt;related-urls&gt;&lt;url&gt;&amp;lt;Go to ISI&amp;gt;://WOS:A1970H085300004&lt;/url&gt;&lt;/related-urls&gt;&lt;/urls&gt;&lt;electronic-resource-num&gt;Doi 10.1177/030098587000700104&lt;/electronic-resource-num&gt;&lt;language&gt;English&lt;/language&gt;&lt;/record&gt;&lt;/Cite&gt;&lt;/EndNote&gt;</w:instrText>
      </w:r>
      <w:r w:rsidRPr="00261D54">
        <w:rPr>
          <w:rFonts w:eastAsia="Calibri" w:cs="Times New Roman"/>
          <w:color w:val="000000"/>
          <w:lang w:eastAsia="en-AU"/>
        </w:rPr>
        <w:fldChar w:fldCharType="separate"/>
      </w:r>
      <w:r w:rsidRPr="00261D54">
        <w:rPr>
          <w:rFonts w:eastAsia="Calibri" w:cs="Times New Roman"/>
          <w:color w:val="000000"/>
          <w:lang w:eastAsia="en-AU"/>
        </w:rPr>
        <w:t>(Stockdale and Hulland, 1970)</w:t>
      </w:r>
      <w:r w:rsidRPr="00261D54">
        <w:rPr>
          <w:rFonts w:eastAsia="Calibri" w:cs="Times New Roman"/>
          <w:color w:val="000000"/>
          <w:lang w:eastAsia="en-AU"/>
        </w:rPr>
        <w:fldChar w:fldCharType="end"/>
      </w:r>
      <w:r w:rsidRPr="00261D54">
        <w:rPr>
          <w:rFonts w:eastAsia="Calibri" w:cs="Times New Roman"/>
          <w:color w:val="000000"/>
          <w:lang w:eastAsia="en-AU"/>
        </w:rPr>
        <w:t xml:space="preserve">. In infected snails, larvae are primarily located in the viscera (69%) and foot (31%) </w:t>
      </w:r>
      <w:r w:rsidRPr="00261D54">
        <w:rPr>
          <w:rFonts w:eastAsia="Calibri" w:cs="Times New Roman"/>
          <w:color w:val="000000"/>
          <w:lang w:eastAsia="en-AU"/>
        </w:rPr>
        <w:fldChar w:fldCharType="begin">
          <w:fldData xml:space="preserve">PEVuZE5vdGU+PENpdGU+PEF1dGhvcj5Db2xlbGxhPC9BdXRob3I+PFllYXI+MjAxNjwvWWVhcj48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</w:fldData>
        </w:fldChar>
      </w:r>
      <w:r w:rsidRPr="00261D54">
        <w:rPr>
          <w:rFonts w:eastAsia="Calibri" w:cs="Times New Roman"/>
          <w:color w:val="000000"/>
          <w:lang w:eastAsia="en-AU"/>
        </w:rPr>
        <w:instrText xml:space="preserve"> ADDIN EN.CITE </w:instrText>
      </w:r>
      <w:r w:rsidRPr="00261D54">
        <w:rPr>
          <w:rFonts w:eastAsia="Calibri" w:cs="Times New Roman"/>
          <w:color w:val="000000"/>
          <w:lang w:eastAsia="en-AU"/>
        </w:rPr>
        <w:fldChar w:fldCharType="begin">
          <w:fldData xml:space="preserve">PEVuZE5vdGU+PENpdGU+PEF1dGhvcj5Db2xlbGxhPC9BdXRob3I+PFllYXI+MjAxNjwvWWVhcj48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</w:fldData>
        </w:fldChar>
      </w:r>
      <w:r w:rsidRPr="00261D54">
        <w:rPr>
          <w:rFonts w:eastAsia="Calibri" w:cs="Times New Roman"/>
          <w:color w:val="000000"/>
          <w:lang w:eastAsia="en-AU"/>
        </w:rPr>
        <w:instrText xml:space="preserve"> ADDIN EN.CITE.DATA </w:instrText>
      </w:r>
      <w:r w:rsidRPr="00261D54">
        <w:rPr>
          <w:rFonts w:eastAsia="Calibri" w:cs="Times New Roman"/>
          <w:color w:val="000000"/>
          <w:lang w:eastAsia="en-AU"/>
        </w:rPr>
      </w:r>
      <w:r w:rsidRPr="00261D54">
        <w:rPr>
          <w:rFonts w:eastAsia="Calibri" w:cs="Times New Roman"/>
          <w:color w:val="000000"/>
          <w:lang w:eastAsia="en-AU"/>
        </w:rPr>
        <w:fldChar w:fldCharType="end"/>
      </w:r>
      <w:r w:rsidRPr="00261D54">
        <w:rPr>
          <w:rFonts w:eastAsia="Calibri" w:cs="Times New Roman"/>
          <w:color w:val="000000"/>
          <w:lang w:eastAsia="en-AU"/>
        </w:rPr>
      </w:r>
      <w:r w:rsidRPr="00261D54">
        <w:rPr>
          <w:rFonts w:eastAsia="Calibri" w:cs="Times New Roman"/>
          <w:color w:val="000000"/>
          <w:lang w:eastAsia="en-AU"/>
        </w:rPr>
        <w:fldChar w:fldCharType="separate"/>
      </w:r>
      <w:r w:rsidRPr="00261D54">
        <w:rPr>
          <w:rFonts w:eastAsia="Calibri" w:cs="Times New Roman"/>
          <w:color w:val="000000"/>
          <w:lang w:eastAsia="en-AU"/>
        </w:rPr>
        <w:t>(Colella</w:t>
      </w:r>
      <w:r w:rsidR="00AF0763" w:rsidRPr="00AF0763">
        <w:rPr>
          <w:rFonts w:eastAsia="Calibri" w:cs="Times New Roman"/>
          <w:i/>
          <w:color w:val="000000"/>
          <w:lang w:eastAsia="en-AU"/>
        </w:rPr>
        <w:t xml:space="preserve"> et al</w:t>
      </w:r>
      <w:r w:rsidR="00174F05" w:rsidRPr="00174F05">
        <w:rPr>
          <w:rFonts w:eastAsia="Calibri" w:cs="Times New Roman"/>
          <w:color w:val="000000"/>
          <w:lang w:eastAsia="en-AU"/>
        </w:rPr>
        <w:t xml:space="preserve">., </w:t>
      </w:r>
      <w:r w:rsidRPr="00261D54">
        <w:rPr>
          <w:rFonts w:eastAsia="Calibri" w:cs="Times New Roman"/>
          <w:color w:val="000000"/>
          <w:lang w:eastAsia="en-AU"/>
        </w:rPr>
        <w:t>2016b)</w:t>
      </w:r>
      <w:r w:rsidRPr="00261D54">
        <w:rPr>
          <w:rFonts w:eastAsia="Calibri" w:cs="Times New Roman"/>
          <w:color w:val="000000"/>
          <w:lang w:eastAsia="en-AU"/>
        </w:rPr>
        <w:fldChar w:fldCharType="end"/>
      </w:r>
      <w:r w:rsidRPr="00261D54">
        <w:rPr>
          <w:rFonts w:eastAsia="Calibri" w:cs="Times New Roman"/>
          <w:color w:val="000000"/>
          <w:lang w:eastAsia="en-AU"/>
        </w:rPr>
        <w:t xml:space="preserve">. L3 </w:t>
      </w:r>
      <w:r w:rsidRPr="00261D54">
        <w:rPr>
          <w:rFonts w:eastAsia="Calibri" w:cs="Times New Roman"/>
          <w:i/>
          <w:iCs/>
          <w:color w:val="000000"/>
          <w:lang w:eastAsia="en-AU"/>
        </w:rPr>
        <w:t>C. </w:t>
      </w:r>
      <w:proofErr w:type="spellStart"/>
      <w:r w:rsidRPr="00261D54">
        <w:rPr>
          <w:rFonts w:eastAsia="Calibri" w:cs="Times New Roman"/>
          <w:i/>
          <w:iCs/>
          <w:color w:val="000000"/>
          <w:lang w:eastAsia="en-AU"/>
        </w:rPr>
        <w:t>vulpis</w:t>
      </w:r>
      <w:proofErr w:type="spellEnd"/>
      <w:r w:rsidRPr="00261D54">
        <w:rPr>
          <w:rFonts w:eastAsia="Calibri" w:cs="Times New Roman"/>
          <w:color w:val="000000"/>
          <w:lang w:eastAsia="en-AU"/>
        </w:rPr>
        <w:t xml:space="preserve"> can also be shed by the snail host and may remain infective in the environment for up to 8 weeks </w:t>
      </w:r>
      <w:r w:rsidRPr="00261D54">
        <w:rPr>
          <w:rFonts w:eastAsia="Calibri" w:cs="Times New Roman"/>
          <w:color w:val="000000"/>
          <w:lang w:eastAsia="en-AU"/>
        </w:rPr>
        <w:fldChar w:fldCharType="begin">
          <w:fldData xml:space="preserve">PEVuZE5vdGU+PENpdGU+PEF1dGhvcj5Sb2JiaW5zPC9BdXRob3I+PFllYXI+MjAyMTwvWWVhcj48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</w:fldData>
        </w:fldChar>
      </w:r>
      <w:r w:rsidRPr="00261D54">
        <w:rPr>
          <w:rFonts w:eastAsia="Calibri" w:cs="Times New Roman"/>
          <w:color w:val="000000"/>
          <w:lang w:eastAsia="en-AU"/>
        </w:rPr>
        <w:instrText xml:space="preserve"> ADDIN EN.CITE </w:instrText>
      </w:r>
      <w:r w:rsidRPr="00261D54">
        <w:rPr>
          <w:rFonts w:eastAsia="Calibri" w:cs="Times New Roman"/>
          <w:color w:val="000000"/>
          <w:lang w:eastAsia="en-AU"/>
        </w:rPr>
        <w:fldChar w:fldCharType="begin">
          <w:fldData xml:space="preserve">PEVuZE5vdGU+PENpdGU+PEF1dGhvcj5Sb2JiaW5zPC9BdXRob3I+PFllYXI+MjAyMTwvWWVhcj48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</w:fldData>
        </w:fldChar>
      </w:r>
      <w:r w:rsidRPr="00261D54">
        <w:rPr>
          <w:rFonts w:eastAsia="Calibri" w:cs="Times New Roman"/>
          <w:color w:val="000000"/>
          <w:lang w:eastAsia="en-AU"/>
        </w:rPr>
        <w:instrText xml:space="preserve"> ADDIN EN.CITE.DATA </w:instrText>
      </w:r>
      <w:r w:rsidRPr="00261D54">
        <w:rPr>
          <w:rFonts w:eastAsia="Calibri" w:cs="Times New Roman"/>
          <w:color w:val="000000"/>
          <w:lang w:eastAsia="en-AU"/>
        </w:rPr>
      </w:r>
      <w:r w:rsidRPr="00261D54">
        <w:rPr>
          <w:rFonts w:eastAsia="Calibri" w:cs="Times New Roman"/>
          <w:color w:val="000000"/>
          <w:lang w:eastAsia="en-AU"/>
        </w:rPr>
        <w:fldChar w:fldCharType="end"/>
      </w:r>
      <w:r w:rsidRPr="00261D54">
        <w:rPr>
          <w:rFonts w:eastAsia="Calibri" w:cs="Times New Roman"/>
          <w:color w:val="000000"/>
          <w:lang w:eastAsia="en-AU"/>
        </w:rPr>
      </w:r>
      <w:r w:rsidRPr="00261D54">
        <w:rPr>
          <w:rFonts w:eastAsia="Calibri" w:cs="Times New Roman"/>
          <w:color w:val="000000"/>
          <w:lang w:eastAsia="en-AU"/>
        </w:rPr>
        <w:fldChar w:fldCharType="separate"/>
      </w:r>
      <w:r w:rsidRPr="00261D54">
        <w:rPr>
          <w:rFonts w:eastAsia="Calibri" w:cs="Times New Roman"/>
          <w:color w:val="000000"/>
          <w:lang w:eastAsia="en-AU"/>
        </w:rPr>
        <w:t>(Robbins</w:t>
      </w:r>
      <w:r w:rsidR="00AF0763" w:rsidRPr="00AF0763">
        <w:rPr>
          <w:rFonts w:eastAsia="Calibri" w:cs="Times New Roman"/>
          <w:i/>
          <w:color w:val="000000"/>
          <w:lang w:eastAsia="en-AU"/>
        </w:rPr>
        <w:t xml:space="preserve"> et al</w:t>
      </w:r>
      <w:r w:rsidR="00174F05" w:rsidRPr="00174F05">
        <w:rPr>
          <w:rFonts w:eastAsia="Calibri" w:cs="Times New Roman"/>
          <w:color w:val="000000"/>
          <w:lang w:eastAsia="en-AU"/>
        </w:rPr>
        <w:t xml:space="preserve">., </w:t>
      </w:r>
      <w:r w:rsidRPr="00261D54">
        <w:rPr>
          <w:rFonts w:eastAsia="Calibri" w:cs="Times New Roman"/>
          <w:color w:val="000000"/>
          <w:lang w:eastAsia="en-AU"/>
        </w:rPr>
        <w:t>2021)</w:t>
      </w:r>
      <w:r w:rsidRPr="00261D54">
        <w:rPr>
          <w:rFonts w:eastAsia="Calibri" w:cs="Times New Roman"/>
          <w:color w:val="000000"/>
          <w:lang w:eastAsia="en-AU"/>
        </w:rPr>
        <w:fldChar w:fldCharType="end"/>
      </w:r>
      <w:r w:rsidRPr="00261D54">
        <w:rPr>
          <w:rFonts w:eastAsia="Calibri" w:cs="Times New Roman"/>
          <w:color w:val="000000"/>
          <w:lang w:eastAsia="en-AU"/>
        </w:rPr>
        <w:t>.</w:t>
      </w:r>
    </w:p>
    <w:p w14:paraId="0AB3E4F2" w14:textId="15065F3D" w:rsidR="001D38F1" w:rsidRPr="00261D54" w:rsidRDefault="001D38F1" w:rsidP="001D38F1">
      <w:pPr>
        <w:rPr>
          <w:rFonts w:eastAsia="Calibri" w:cs="Times New Roman"/>
          <w:color w:val="000000"/>
          <w:lang w:eastAsia="en-AU"/>
        </w:rPr>
      </w:pPr>
      <w:r w:rsidRPr="00261D54">
        <w:rPr>
          <w:rFonts w:eastAsia="Calibri" w:cs="Times New Roman"/>
          <w:color w:val="000000" w:themeColor="text1"/>
          <w:lang w:eastAsia="en-AU"/>
        </w:rPr>
        <w:lastRenderedPageBreak/>
        <w:t xml:space="preserve">The definitive host becomes infected after ingesting L3 larvae, either from environmental contamination or from ingesting an infected intermediate host </w:t>
      </w:r>
      <w:r w:rsidRPr="00261D54">
        <w:rPr>
          <w:rFonts w:eastAsia="Calibri" w:cs="Times New Roman"/>
          <w:color w:val="000000" w:themeColor="text1"/>
          <w:lang w:eastAsia="en-AU"/>
        </w:rPr>
        <w:fldChar w:fldCharType="begin"/>
      </w:r>
      <w:r w:rsidRPr="00261D54">
        <w:rPr>
          <w:rFonts w:eastAsia="Calibri" w:cs="Times New Roman"/>
          <w:color w:val="000000" w:themeColor="text1"/>
          <w:lang w:eastAsia="en-AU"/>
        </w:rPr>
        <w:instrText xml:space="preserve"> ADDIN EN.CITE &lt;EndNote&gt;&lt;Cite&gt;&lt;Author&gt;Stockdale&lt;/Author&gt;&lt;Year&gt;1970&lt;/Year&gt;&lt;RecNum&gt;1307&lt;/RecNum&gt;&lt;DisplayText&gt;(Stockdale and Hulland, 1970)&lt;/DisplayText&gt;&lt;record&gt;&lt;rec-number&gt;1307&lt;/rec-number&gt;&lt;foreign-keys&gt;&lt;key app="EN" db-id="rrwaerrrmwz007e0sr8vzwfj29zxe9tfwr9r" timestamp="1649323312"&gt;1307&lt;/key&gt;&lt;/foreign-keys&gt;&lt;ref-type name="Journal Article"&gt;17&lt;/ref-type&gt;&lt;contributors&gt;&lt;authors&gt;&lt;author&gt;Stockdale, P. H.&lt;/author&gt;&lt;author&gt;Hulland, T. J.&lt;/author&gt;&lt;/authors&gt;&lt;/contributors&gt;&lt;titles&gt;&lt;title&gt;Pathogenesis, Route of Migration, and Development of Crenosoma-Vulpis in Dog&lt;/title&gt;&lt;secondary-title&gt;Pathologia Veterinaria&lt;/secondary-title&gt;&lt;alt-title&gt;Pathol Vet&lt;/alt-title&gt;&lt;/titles&gt;&lt;periodical&gt;&lt;full-title&gt;Pathologia Veterinaria&lt;/full-title&gt;&lt;abbr-1&gt;Pathol Vet&lt;/abbr-1&gt;&lt;/periodical&gt;&lt;alt-periodical&gt;&lt;full-title&gt;Pathologia Veterinaria&lt;/full-title&gt;&lt;abbr-1&gt;Pathol Vet&lt;/abbr-1&gt;&lt;/alt-periodical&gt;&lt;pages&gt;28-+&lt;/pages&gt;&lt;volume&gt;7&lt;/volume&gt;&lt;number&gt;1&lt;/number&gt;&lt;dates&gt;&lt;year&gt;1970&lt;/year&gt;&lt;/dates&gt;&lt;isbn&gt;0031-2975&lt;/isbn&gt;&lt;accession-num&gt;WOS:A1970H085300004&lt;/accession-num&gt;&lt;urls&gt;&lt;related-urls&gt;&lt;url&gt;&amp;lt;Go to ISI&amp;gt;://WOS:A1970H085300004&lt;/url&gt;&lt;/related-urls&gt;&lt;/urls&gt;&lt;electronic-resource-num&gt;Doi 10.1177/030098587000700104&lt;/electronic-resource-num&gt;&lt;language&gt;English&lt;/language&gt;&lt;/record&gt;&lt;/Cite&gt;&lt;/EndNote&gt;</w:instrText>
      </w:r>
      <w:r w:rsidRPr="00261D54">
        <w:rPr>
          <w:rFonts w:eastAsia="Calibri" w:cs="Times New Roman"/>
          <w:color w:val="000000" w:themeColor="text1"/>
          <w:lang w:eastAsia="en-AU"/>
        </w:rPr>
        <w:fldChar w:fldCharType="separate"/>
      </w:r>
      <w:r w:rsidRPr="00261D54">
        <w:rPr>
          <w:rFonts w:eastAsia="Calibri" w:cs="Times New Roman"/>
          <w:color w:val="000000" w:themeColor="text1"/>
          <w:lang w:eastAsia="en-AU"/>
        </w:rPr>
        <w:t>(Stockdale and Hulland, 1970</w:t>
      </w:r>
      <w:r w:rsidR="006F564F">
        <w:rPr>
          <w:rFonts w:eastAsia="Calibri" w:cs="Times New Roman"/>
          <w:color w:val="000000" w:themeColor="text1"/>
          <w:lang w:eastAsia="en-AU"/>
        </w:rPr>
        <w:t>;</w:t>
      </w:r>
      <w:r w:rsidRPr="00261D54">
        <w:rPr>
          <w:rFonts w:eastAsia="Calibri" w:cs="Times New Roman"/>
          <w:color w:val="000000" w:themeColor="text1"/>
          <w:lang w:eastAsia="en-AU"/>
        </w:rPr>
        <w:t xml:space="preserve"> Robbins</w:t>
      </w:r>
      <w:r w:rsidR="00AF0763" w:rsidRPr="00AF0763">
        <w:rPr>
          <w:rFonts w:eastAsia="Calibri" w:cs="Times New Roman"/>
          <w:i/>
          <w:color w:val="000000" w:themeColor="text1"/>
          <w:lang w:eastAsia="en-AU"/>
        </w:rPr>
        <w:t xml:space="preserve"> et al</w:t>
      </w:r>
      <w:r w:rsidR="00174F05" w:rsidRPr="00174F05">
        <w:rPr>
          <w:rFonts w:eastAsia="Calibri" w:cs="Times New Roman"/>
          <w:color w:val="000000" w:themeColor="text1"/>
          <w:lang w:eastAsia="en-AU"/>
        </w:rPr>
        <w:t xml:space="preserve">., </w:t>
      </w:r>
      <w:r w:rsidRPr="00261D54">
        <w:rPr>
          <w:rFonts w:eastAsia="Calibri" w:cs="Times New Roman"/>
          <w:color w:val="000000" w:themeColor="text1"/>
          <w:lang w:eastAsia="en-AU"/>
        </w:rPr>
        <w:t>2021)</w:t>
      </w:r>
      <w:r w:rsidRPr="00261D54">
        <w:rPr>
          <w:rFonts w:eastAsia="Calibri" w:cs="Times New Roman"/>
          <w:color w:val="000000" w:themeColor="text1"/>
          <w:lang w:eastAsia="en-AU"/>
        </w:rPr>
        <w:fldChar w:fldCharType="end"/>
      </w:r>
      <w:r w:rsidRPr="00261D54">
        <w:rPr>
          <w:rFonts w:eastAsia="Calibri" w:cs="Times New Roman"/>
          <w:color w:val="000000" w:themeColor="text1"/>
          <w:lang w:eastAsia="en-AU"/>
        </w:rPr>
        <w:t>. Canids can be infected through eating or licking contaminated material or surfaces.</w:t>
      </w:r>
    </w:p>
    <w:p w14:paraId="3262DB20" w14:textId="05EE0DE8" w:rsidR="001D38F1" w:rsidRPr="00261D54" w:rsidRDefault="001D38F1" w:rsidP="001D38F1">
      <w:pPr>
        <w:rPr>
          <w:rFonts w:eastAsia="Calibri" w:cs="Times New Roman"/>
          <w:color w:val="000000"/>
          <w:lang w:eastAsia="en-AU"/>
        </w:rPr>
      </w:pPr>
      <w:r w:rsidRPr="00261D54">
        <w:rPr>
          <w:rFonts w:eastAsia="Calibri" w:cs="Times New Roman"/>
          <w:color w:val="000000"/>
          <w:lang w:eastAsia="en-AU"/>
        </w:rPr>
        <w:t xml:space="preserve">Once ingested, the L3 larva penetrates the definitive host’s intestines and will reach its lungs within 20 hours using the hepatic portal system </w:t>
      </w:r>
      <w:r w:rsidRPr="00261D54">
        <w:rPr>
          <w:rFonts w:eastAsia="Calibri" w:cs="Times New Roman"/>
          <w:color w:val="000000"/>
          <w:lang w:eastAsia="en-AU"/>
        </w:rPr>
        <w:fldChar w:fldCharType="begin"/>
      </w:r>
      <w:r w:rsidRPr="00261D54">
        <w:rPr>
          <w:rFonts w:eastAsia="Calibri" w:cs="Times New Roman"/>
          <w:color w:val="000000"/>
          <w:lang w:eastAsia="en-AU"/>
        </w:rPr>
        <w:instrText xml:space="preserve"> ADDIN EN.CITE &lt;EndNote&gt;&lt;Cite&gt;&lt;Author&gt;Anderson&lt;/Author&gt;&lt;Year&gt;2000&lt;/Year&gt;&lt;RecNum&gt;1284&lt;/RecNum&gt;&lt;DisplayText&gt;(Anderson, 2000, Elsheikha et al., 2018)&lt;/DisplayText&gt;&lt;record&gt;&lt;rec-number&gt;1284&lt;/rec-number&gt;&lt;foreign-keys&gt;&lt;key app="EN" db-id="rrwaerrrmwz007e0sr8vzwfj29zxe9tfwr9r" timestamp="1649308206"&gt;1284&lt;/key&gt;&lt;/foreign-keys&gt;&lt;ref-type name="Book Section"&gt;5&lt;/ref-type&gt;&lt;contributors&gt;&lt;authors&gt;&lt;author&gt;Anderson, R.C.&lt;/author&gt;&lt;/authors&gt;&lt;/contributors&gt;&lt;titles&gt;&lt;title&gt;The superfamily Megastrongyloidea.&lt;/title&gt;&lt;secondary-title&gt;Nematode parasites of vertebrates: their development and transmission – their development and transmission.&lt;/secondary-title&gt;&lt;/titles&gt;&lt;pages&gt;129-172&lt;/pages&gt;&lt;edition&gt;2nd Edition&lt;/edition&gt;&lt;dates&gt;&lt;year&gt;2000&lt;/year&gt;&lt;/dates&gt;&lt;pub-location&gt;Wallingford&lt;/pub-location&gt;&lt;publisher&gt;CABI Publishing&lt;/publisher&gt;&lt;urls&gt;&lt;/urls&gt;&lt;/record&gt;&lt;/Cite&gt;&lt;Cite&gt;&lt;Author&gt;Elsheikha&lt;/Author&gt;&lt;Year&gt;2018&lt;/Year&gt;&lt;RecNum&gt;1641&lt;/RecNum&gt;&lt;record&gt;&lt;rec-number&gt;1641&lt;/rec-number&gt;&lt;foreign-keys&gt;&lt;key app="EN" db-id="rrwaerrrmwz007e0sr8vzwfj29zxe9tfwr9r" timestamp="1652676806"&gt;1641&lt;/key&gt;&lt;/foreign-keys&gt;&lt;ref-type name="Book Section"&gt;5&lt;/ref-type&gt;&lt;contributors&gt;&lt;authors&gt;&lt;author&gt;Elsheikha, H.M.&lt;/author&gt;&lt;author&gt;Wright, I.&lt;/author&gt;&lt;author&gt;McGarry, J.&lt;/author&gt;&lt;/authors&gt;&lt;secondary-authors&gt;&lt;author&gt;Elsheikha, H.M.&lt;/author&gt;&lt;/secondary-authors&gt;&lt;/contributors&gt;&lt;titles&gt;&lt;title&gt;Parasites of the Respiratory System&lt;/title&gt;&lt;secondary-title&gt;Parasites and Pets: A Veterinary Nursing Guide&lt;/secondary-title&gt;&lt;/titles&gt;&lt;pages&gt;33-51&lt;/pages&gt;&lt;dates&gt;&lt;year&gt;2018&lt;/year&gt;&lt;/dates&gt;&lt;pub-location&gt;London&lt;/pub-location&gt;&lt;publisher&gt;CABI&lt;/publisher&gt;&lt;urls&gt;&lt;/urls&gt;&lt;/record&gt;&lt;/Cite&gt;&lt;/EndNote&gt;</w:instrText>
      </w:r>
      <w:r w:rsidRPr="00261D54">
        <w:rPr>
          <w:rFonts w:eastAsia="Calibri" w:cs="Times New Roman"/>
          <w:color w:val="000000"/>
          <w:lang w:eastAsia="en-AU"/>
        </w:rPr>
        <w:fldChar w:fldCharType="separate"/>
      </w:r>
      <w:r w:rsidRPr="00261D54">
        <w:rPr>
          <w:rFonts w:eastAsia="Calibri" w:cs="Times New Roman"/>
          <w:color w:val="000000"/>
          <w:lang w:eastAsia="en-AU"/>
        </w:rPr>
        <w:t>(Anderson, 2000</w:t>
      </w:r>
      <w:r w:rsidR="002F7F67">
        <w:rPr>
          <w:rFonts w:eastAsia="Calibri" w:cs="Times New Roman"/>
          <w:color w:val="000000"/>
          <w:lang w:eastAsia="en-AU"/>
        </w:rPr>
        <w:t>;</w:t>
      </w:r>
      <w:r w:rsidRPr="00261D54">
        <w:rPr>
          <w:rFonts w:eastAsia="Calibri" w:cs="Times New Roman"/>
          <w:color w:val="000000"/>
          <w:lang w:eastAsia="en-AU"/>
        </w:rPr>
        <w:t xml:space="preserve"> Elsheikha</w:t>
      </w:r>
      <w:r w:rsidR="00AF0763" w:rsidRPr="00AF0763">
        <w:rPr>
          <w:rFonts w:eastAsia="Calibri" w:cs="Times New Roman"/>
          <w:i/>
          <w:color w:val="000000"/>
          <w:lang w:eastAsia="en-AU"/>
        </w:rPr>
        <w:t xml:space="preserve"> et al</w:t>
      </w:r>
      <w:r w:rsidR="00174F05" w:rsidRPr="00174F05">
        <w:rPr>
          <w:rFonts w:eastAsia="Calibri" w:cs="Times New Roman"/>
          <w:color w:val="000000"/>
          <w:lang w:eastAsia="en-AU"/>
        </w:rPr>
        <w:t xml:space="preserve">., </w:t>
      </w:r>
      <w:r w:rsidRPr="00261D54">
        <w:rPr>
          <w:rFonts w:eastAsia="Calibri" w:cs="Times New Roman"/>
          <w:color w:val="000000"/>
          <w:lang w:eastAsia="en-AU"/>
        </w:rPr>
        <w:t>2018)</w:t>
      </w:r>
      <w:r w:rsidRPr="00261D54">
        <w:rPr>
          <w:rFonts w:eastAsia="Calibri" w:cs="Times New Roman"/>
          <w:color w:val="000000"/>
          <w:lang w:eastAsia="en-AU"/>
        </w:rPr>
        <w:fldChar w:fldCharType="end"/>
      </w:r>
      <w:r w:rsidRPr="00261D54">
        <w:rPr>
          <w:rFonts w:eastAsia="Calibri" w:cs="Times New Roman"/>
          <w:color w:val="000000"/>
          <w:lang w:eastAsia="en-AU"/>
        </w:rPr>
        <w:t xml:space="preserve">. The larvae colonise the small bronchi and bronchioles of the lung. They moult twice before reaching adulthood </w:t>
      </w:r>
      <w:r w:rsidRPr="00261D54">
        <w:rPr>
          <w:rFonts w:eastAsia="Calibri" w:cs="Times New Roman"/>
          <w:color w:val="000000"/>
          <w:lang w:eastAsia="en-AU"/>
        </w:rPr>
        <w:fldChar w:fldCharType="begin">
          <w:fldData xml:space="preserve">PEVuZE5vdGU+PENpdGU+PEF1dGhvcj5OZXZhcmV6PC9BdXRob3I+PFllYXI+MjAwNTwvWWVhcj48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</w:fldData>
        </w:fldChar>
      </w:r>
      <w:r w:rsidRPr="00261D54">
        <w:rPr>
          <w:rFonts w:eastAsia="Calibri" w:cs="Times New Roman"/>
          <w:color w:val="000000"/>
          <w:lang w:eastAsia="en-AU"/>
        </w:rPr>
        <w:instrText xml:space="preserve"> ADDIN EN.CITE </w:instrText>
      </w:r>
      <w:r w:rsidRPr="00261D54">
        <w:rPr>
          <w:rFonts w:eastAsia="Calibri" w:cs="Times New Roman"/>
          <w:color w:val="000000"/>
          <w:lang w:eastAsia="en-AU"/>
        </w:rPr>
        <w:fldChar w:fldCharType="begin">
          <w:fldData xml:space="preserve">PEVuZE5vdGU+PENpdGU+PEF1dGhvcj5OZXZhcmV6PC9BdXRob3I+PFllYXI+MjAwNTwvWWVhcj48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</w:fldData>
        </w:fldChar>
      </w:r>
      <w:r w:rsidRPr="00261D54">
        <w:rPr>
          <w:rFonts w:eastAsia="Calibri" w:cs="Times New Roman"/>
          <w:color w:val="000000"/>
          <w:lang w:eastAsia="en-AU"/>
        </w:rPr>
        <w:instrText xml:space="preserve"> ADDIN EN.CITE.DATA </w:instrText>
      </w:r>
      <w:r w:rsidRPr="00261D54">
        <w:rPr>
          <w:rFonts w:eastAsia="Calibri" w:cs="Times New Roman"/>
          <w:color w:val="000000"/>
          <w:lang w:eastAsia="en-AU"/>
        </w:rPr>
      </w:r>
      <w:r w:rsidRPr="00261D54">
        <w:rPr>
          <w:rFonts w:eastAsia="Calibri" w:cs="Times New Roman"/>
          <w:color w:val="000000"/>
          <w:lang w:eastAsia="en-AU"/>
        </w:rPr>
        <w:fldChar w:fldCharType="end"/>
      </w:r>
      <w:r w:rsidRPr="00261D54">
        <w:rPr>
          <w:rFonts w:eastAsia="Calibri" w:cs="Times New Roman"/>
          <w:color w:val="000000"/>
          <w:lang w:eastAsia="en-AU"/>
        </w:rPr>
      </w:r>
      <w:r w:rsidRPr="00261D54">
        <w:rPr>
          <w:rFonts w:eastAsia="Calibri" w:cs="Times New Roman"/>
          <w:color w:val="000000"/>
          <w:lang w:eastAsia="en-AU"/>
        </w:rPr>
        <w:fldChar w:fldCharType="separate"/>
      </w:r>
      <w:r w:rsidRPr="00261D54">
        <w:rPr>
          <w:rFonts w:eastAsia="Calibri" w:cs="Times New Roman"/>
          <w:color w:val="000000"/>
          <w:lang w:eastAsia="en-AU"/>
        </w:rPr>
        <w:t>(Nevarez</w:t>
      </w:r>
      <w:r w:rsidR="00AF0763" w:rsidRPr="00AF0763">
        <w:rPr>
          <w:rFonts w:eastAsia="Calibri" w:cs="Times New Roman"/>
          <w:i/>
          <w:color w:val="000000"/>
          <w:lang w:eastAsia="en-AU"/>
        </w:rPr>
        <w:t xml:space="preserve"> et al</w:t>
      </w:r>
      <w:r w:rsidR="00174F05" w:rsidRPr="00174F05">
        <w:rPr>
          <w:rFonts w:eastAsia="Calibri" w:cs="Times New Roman"/>
          <w:color w:val="000000"/>
          <w:lang w:eastAsia="en-AU"/>
        </w:rPr>
        <w:t xml:space="preserve">., </w:t>
      </w:r>
      <w:r w:rsidRPr="00261D54">
        <w:rPr>
          <w:rFonts w:eastAsia="Calibri" w:cs="Times New Roman"/>
          <w:color w:val="000000"/>
          <w:lang w:eastAsia="en-AU"/>
        </w:rPr>
        <w:t>2005</w:t>
      </w:r>
      <w:r w:rsidR="002F7F67">
        <w:rPr>
          <w:rFonts w:eastAsia="Calibri" w:cs="Times New Roman"/>
          <w:color w:val="000000"/>
          <w:lang w:eastAsia="en-AU"/>
        </w:rPr>
        <w:t>;</w:t>
      </w:r>
      <w:r w:rsidRPr="00261D54">
        <w:rPr>
          <w:rFonts w:eastAsia="Calibri" w:cs="Times New Roman"/>
          <w:color w:val="000000"/>
          <w:lang w:eastAsia="en-AU"/>
        </w:rPr>
        <w:t xml:space="preserve"> Elsheikha</w:t>
      </w:r>
      <w:r w:rsidR="00AF0763" w:rsidRPr="00AF0763">
        <w:rPr>
          <w:rFonts w:eastAsia="Calibri" w:cs="Times New Roman"/>
          <w:i/>
          <w:color w:val="000000"/>
          <w:lang w:eastAsia="en-AU"/>
        </w:rPr>
        <w:t xml:space="preserve"> et al</w:t>
      </w:r>
      <w:r w:rsidR="00174F05" w:rsidRPr="00174F05">
        <w:rPr>
          <w:rFonts w:eastAsia="Calibri" w:cs="Times New Roman"/>
          <w:color w:val="000000"/>
          <w:lang w:eastAsia="en-AU"/>
        </w:rPr>
        <w:t xml:space="preserve">., </w:t>
      </w:r>
      <w:r w:rsidRPr="00261D54">
        <w:rPr>
          <w:rFonts w:eastAsia="Calibri" w:cs="Times New Roman"/>
          <w:color w:val="000000"/>
          <w:lang w:eastAsia="en-AU"/>
        </w:rPr>
        <w:t>2018)</w:t>
      </w:r>
      <w:r w:rsidRPr="00261D54">
        <w:rPr>
          <w:rFonts w:eastAsia="Calibri" w:cs="Times New Roman"/>
          <w:color w:val="000000"/>
          <w:lang w:eastAsia="en-AU"/>
        </w:rPr>
        <w:fldChar w:fldCharType="end"/>
      </w:r>
      <w:r w:rsidRPr="00261D54">
        <w:rPr>
          <w:rFonts w:eastAsia="Calibri" w:cs="Times New Roman"/>
          <w:color w:val="000000"/>
          <w:lang w:eastAsia="en-AU"/>
        </w:rPr>
        <w:t xml:space="preserve">. Females are ovoviviparous and will start laying larvae 19 days post-infection. Adults are large, measuring 5 to 10 mm in length and can live up to nearly 10 months </w:t>
      </w:r>
      <w:r w:rsidRPr="00261D54">
        <w:rPr>
          <w:rFonts w:eastAsia="Calibri" w:cs="Times New Roman"/>
          <w:color w:val="000000"/>
          <w:lang w:eastAsia="en-AU"/>
        </w:rPr>
        <w:fldChar w:fldCharType="begin"/>
      </w:r>
      <w:r w:rsidRPr="00261D54">
        <w:rPr>
          <w:rFonts w:eastAsia="Calibri" w:cs="Times New Roman"/>
          <w:color w:val="000000"/>
          <w:lang w:eastAsia="en-AU"/>
        </w:rPr>
        <w:instrText xml:space="preserve"> ADDIN EN.CITE &lt;EndNote&gt;&lt;Cite&gt;&lt;Author&gt;Anderson&lt;/Author&gt;&lt;Year&gt;2000&lt;/Year&gt;&lt;RecNum&gt;1284&lt;/RecNum&gt;&lt;DisplayText&gt;(Anderson, 2000)&lt;/DisplayText&gt;&lt;record&gt;&lt;rec-number&gt;1284&lt;/rec-number&gt;&lt;foreign-keys&gt;&lt;key app="EN" db-id="rrwaerrrmwz007e0sr8vzwfj29zxe9tfwr9r" timestamp="1649308206"&gt;1284&lt;/key&gt;&lt;/foreign-keys&gt;&lt;ref-type name="Book Section"&gt;5&lt;/ref-type&gt;&lt;contributors&gt;&lt;authors&gt;&lt;author&gt;Anderson, R.C.&lt;/author&gt;&lt;/authors&gt;&lt;/contributors&gt;&lt;titles&gt;&lt;title&gt;The superfamily Megastrongyloidea.&lt;/title&gt;&lt;secondary-title&gt;Nematode parasites of vertebrates: their development and transmission – their development and transmission.&lt;/secondary-title&gt;&lt;/titles&gt;&lt;pages&gt;129-172&lt;/pages&gt;&lt;edition&gt;2nd Edition&lt;/edition&gt;&lt;dates&gt;&lt;year&gt;2000&lt;/year&gt;&lt;/dates&gt;&lt;pub-location&gt;Wallingford&lt;/pub-location&gt;&lt;publisher&gt;CABI Publishing&lt;/publisher&gt;&lt;urls&gt;&lt;/urls&gt;&lt;/record&gt;&lt;/Cite&gt;&lt;/EndNote&gt;</w:instrText>
      </w:r>
      <w:r w:rsidRPr="00261D54">
        <w:rPr>
          <w:rFonts w:eastAsia="Calibri" w:cs="Times New Roman"/>
          <w:color w:val="000000"/>
          <w:lang w:eastAsia="en-AU"/>
        </w:rPr>
        <w:fldChar w:fldCharType="separate"/>
      </w:r>
      <w:r w:rsidRPr="00261D54">
        <w:rPr>
          <w:rFonts w:eastAsia="Calibri" w:cs="Times New Roman"/>
          <w:color w:val="000000"/>
          <w:lang w:eastAsia="en-AU"/>
        </w:rPr>
        <w:t>(Anderson, 2000)</w:t>
      </w:r>
      <w:r w:rsidRPr="00261D54">
        <w:rPr>
          <w:rFonts w:eastAsia="Calibri" w:cs="Times New Roman"/>
          <w:color w:val="000000"/>
          <w:lang w:eastAsia="en-AU"/>
        </w:rPr>
        <w:fldChar w:fldCharType="end"/>
      </w:r>
      <w:r w:rsidRPr="00261D54">
        <w:rPr>
          <w:rFonts w:eastAsia="Calibri" w:cs="Times New Roman"/>
          <w:color w:val="000000"/>
          <w:lang w:eastAsia="en-AU"/>
        </w:rPr>
        <w:t>.</w:t>
      </w:r>
    </w:p>
    <w:p w14:paraId="157D31D8" w14:textId="3A6AB5AF" w:rsidR="001D38F1" w:rsidRPr="00261D54" w:rsidRDefault="001D38F1" w:rsidP="001D38F1">
      <w:r w:rsidRPr="00261D54">
        <w:rPr>
          <w:rFonts w:eastAsia="Calibri" w:cs="Times New Roman"/>
          <w:color w:val="000000"/>
          <w:lang w:eastAsia="en-AU"/>
        </w:rPr>
        <w:t xml:space="preserve">The parasite causes microscopic lesions around the bronchi and bronchioles and to a lesser extent around the alveoli </w:t>
      </w:r>
      <w:r w:rsidRPr="00261D54">
        <w:rPr>
          <w:rFonts w:eastAsia="Calibri" w:cs="Times New Roman"/>
          <w:color w:val="000000"/>
          <w:lang w:eastAsia="en-AU"/>
        </w:rPr>
        <w:fldChar w:fldCharType="begin">
          <w:fldData xml:space="preserve">PEVuZE5vdGU+PENpdGU+PEF1dGhvcj5OZXZhcmV6PC9BdXRob3I+PFllYXI+MjAwNTwvWWVhcj48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</w:fldData>
        </w:fldChar>
      </w:r>
      <w:r w:rsidRPr="00261D54">
        <w:rPr>
          <w:rFonts w:eastAsia="Calibri" w:cs="Times New Roman"/>
          <w:color w:val="000000"/>
          <w:lang w:eastAsia="en-AU"/>
        </w:rPr>
        <w:instrText xml:space="preserve"> ADDIN EN.CITE </w:instrText>
      </w:r>
      <w:r w:rsidRPr="00261D54">
        <w:rPr>
          <w:rFonts w:eastAsia="Calibri" w:cs="Times New Roman"/>
          <w:color w:val="000000"/>
          <w:lang w:eastAsia="en-AU"/>
        </w:rPr>
        <w:fldChar w:fldCharType="begin">
          <w:fldData xml:space="preserve">PEVuZE5vdGU+PENpdGU+PEF1dGhvcj5OZXZhcmV6PC9BdXRob3I+PFllYXI+MjAwNTwvWWVhcj48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</w:fldData>
        </w:fldChar>
      </w:r>
      <w:r w:rsidRPr="00261D54">
        <w:rPr>
          <w:rFonts w:eastAsia="Calibri" w:cs="Times New Roman"/>
          <w:color w:val="000000"/>
          <w:lang w:eastAsia="en-AU"/>
        </w:rPr>
        <w:instrText xml:space="preserve"> ADDIN EN.CITE.DATA </w:instrText>
      </w:r>
      <w:r w:rsidRPr="00261D54">
        <w:rPr>
          <w:rFonts w:eastAsia="Calibri" w:cs="Times New Roman"/>
          <w:color w:val="000000"/>
          <w:lang w:eastAsia="en-AU"/>
        </w:rPr>
      </w:r>
      <w:r w:rsidRPr="00261D54">
        <w:rPr>
          <w:rFonts w:eastAsia="Calibri" w:cs="Times New Roman"/>
          <w:color w:val="000000"/>
          <w:lang w:eastAsia="en-AU"/>
        </w:rPr>
        <w:fldChar w:fldCharType="end"/>
      </w:r>
      <w:r w:rsidRPr="00261D54">
        <w:rPr>
          <w:rFonts w:eastAsia="Calibri" w:cs="Times New Roman"/>
          <w:color w:val="000000"/>
          <w:lang w:eastAsia="en-AU"/>
        </w:rPr>
      </w:r>
      <w:r w:rsidRPr="00261D54">
        <w:rPr>
          <w:rFonts w:eastAsia="Calibri" w:cs="Times New Roman"/>
          <w:color w:val="000000"/>
          <w:lang w:eastAsia="en-AU"/>
        </w:rPr>
        <w:fldChar w:fldCharType="separate"/>
      </w:r>
      <w:r w:rsidRPr="00261D54">
        <w:rPr>
          <w:rFonts w:eastAsia="Calibri" w:cs="Times New Roman"/>
          <w:color w:val="000000"/>
          <w:lang w:eastAsia="en-AU"/>
        </w:rPr>
        <w:t>(Nevarez</w:t>
      </w:r>
      <w:r w:rsidR="00AF0763" w:rsidRPr="00AF0763">
        <w:rPr>
          <w:rFonts w:eastAsia="Calibri" w:cs="Times New Roman"/>
          <w:i/>
          <w:color w:val="000000"/>
          <w:lang w:eastAsia="en-AU"/>
        </w:rPr>
        <w:t xml:space="preserve"> et al</w:t>
      </w:r>
      <w:r w:rsidR="00174F05" w:rsidRPr="00174F05">
        <w:rPr>
          <w:rFonts w:eastAsia="Calibri" w:cs="Times New Roman"/>
          <w:color w:val="000000"/>
          <w:lang w:eastAsia="en-AU"/>
        </w:rPr>
        <w:t xml:space="preserve">., </w:t>
      </w:r>
      <w:r w:rsidRPr="00261D54">
        <w:rPr>
          <w:rFonts w:eastAsia="Calibri" w:cs="Times New Roman"/>
          <w:color w:val="000000"/>
          <w:lang w:eastAsia="en-AU"/>
        </w:rPr>
        <w:t>2005)</w:t>
      </w:r>
      <w:r w:rsidRPr="00261D54">
        <w:rPr>
          <w:rFonts w:eastAsia="Calibri" w:cs="Times New Roman"/>
          <w:color w:val="000000"/>
          <w:lang w:eastAsia="en-AU"/>
        </w:rPr>
        <w:fldChar w:fldCharType="end"/>
      </w:r>
      <w:r w:rsidRPr="00261D54">
        <w:rPr>
          <w:rFonts w:eastAsia="Calibri" w:cs="Times New Roman"/>
          <w:color w:val="000000"/>
          <w:lang w:eastAsia="en-AU"/>
        </w:rPr>
        <w:t xml:space="preserve">. </w:t>
      </w:r>
      <w:proofErr w:type="spellStart"/>
      <w:r w:rsidRPr="00261D54">
        <w:rPr>
          <w:rFonts w:eastAsia="Calibri" w:cs="Times New Roman"/>
          <w:color w:val="000000"/>
          <w:lang w:eastAsia="en-AU"/>
        </w:rPr>
        <w:t>Crenosomosis</w:t>
      </w:r>
      <w:proofErr w:type="spellEnd"/>
      <w:r w:rsidRPr="00261D54">
        <w:rPr>
          <w:rFonts w:eastAsia="Calibri" w:cs="Times New Roman"/>
          <w:color w:val="000000"/>
          <w:lang w:eastAsia="en-AU"/>
        </w:rPr>
        <w:t xml:space="preserve"> is a frequent cause of chronic</w:t>
      </w:r>
      <w:r w:rsidRPr="00261D54">
        <w:t xml:space="preserve"> respiratory disease in domestic dogs </w:t>
      </w:r>
      <w:r w:rsidRPr="00261D54">
        <w:fldChar w:fldCharType="begin"/>
      </w:r>
      <w:r w:rsidRPr="00261D54">
        <w:instrText xml:space="preserve"> ADDIN EN.CITE &lt;EndNote&gt;&lt;Cite&gt;&lt;Author&gt;Elsheikha&lt;/Author&gt;&lt;Year&gt;2018&lt;/Year&gt;&lt;RecNum&gt;1641&lt;/RecNum&gt;&lt;DisplayText&gt;(Elsheikha et al., 2018)&lt;/DisplayText&gt;&lt;record&gt;&lt;rec-number&gt;1641&lt;/rec-number&gt;&lt;foreign-keys&gt;&lt;key app="EN" db-id="rrwaerrrmwz007e0sr8vzwfj29zxe9tfwr9r" timestamp="1652676806"&gt;1641&lt;/key&gt;&lt;/foreign-keys&gt;&lt;ref-type name="Book Section"&gt;5&lt;/ref-type&gt;&lt;contributors&gt;&lt;authors&gt;&lt;author&gt;Elsheikha, H.M.&lt;/author&gt;&lt;author&gt;Wright, I.&lt;/author&gt;&lt;author&gt;McGarry, J.&lt;/author&gt;&lt;/authors&gt;&lt;secondary-authors&gt;&lt;author&gt;Elsheikha, H.M.&lt;/author&gt;&lt;/secondary-authors&gt;&lt;/contributors&gt;&lt;titles&gt;&lt;title&gt;Parasites of the Respiratory System&lt;/title&gt;&lt;secondary-title&gt;Parasites and Pets: A Veterinary Nursing Guide&lt;/secondary-title&gt;&lt;/titles&gt;&lt;pages&gt;33-51&lt;/pages&gt;&lt;dates&gt;&lt;year&gt;2018&lt;/year&gt;&lt;/dates&gt;&lt;pub-location&gt;London&lt;/pub-location&gt;&lt;publisher&gt;CABI&lt;/publisher&gt;&lt;urls&gt;&lt;/urls&gt;&lt;/record&gt;&lt;/Cite&gt;&lt;/EndNote&gt;</w:instrText>
      </w:r>
      <w:r w:rsidRPr="00261D54">
        <w:fldChar w:fldCharType="separate"/>
      </w:r>
      <w:r w:rsidRPr="00261D54">
        <w:rPr>
          <w:noProof/>
        </w:rPr>
        <w:t>(Elsheikha</w:t>
      </w:r>
      <w:r w:rsidR="00AF0763" w:rsidRPr="00AF0763">
        <w:rPr>
          <w:i/>
          <w:noProof/>
        </w:rPr>
        <w:t xml:space="preserve"> et al</w:t>
      </w:r>
      <w:r w:rsidR="00174F05" w:rsidRPr="00174F05">
        <w:rPr>
          <w:noProof/>
        </w:rPr>
        <w:t xml:space="preserve">., </w:t>
      </w:r>
      <w:r w:rsidRPr="00261D54">
        <w:rPr>
          <w:noProof/>
        </w:rPr>
        <w:t>2018)</w:t>
      </w:r>
      <w:r w:rsidRPr="00261D54">
        <w:fldChar w:fldCharType="end"/>
      </w:r>
      <w:r w:rsidRPr="00261D54">
        <w:t xml:space="preserve">, although it is rarely fatal </w:t>
      </w:r>
      <w:r w:rsidRPr="00261D54">
        <w:fldChar w:fldCharType="begin">
          <w:fldData xml:space="preserve">PEVuZE5vdGU+PENpdGU+PEF1dGhvcj5NYWtzaW1vdjwvQXV0aG9yPjxZZWFyPjIwMTc8L1llYXI+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</w:fldData>
        </w:fldChar>
      </w:r>
      <w:r w:rsidRPr="00261D54">
        <w:instrText xml:space="preserve"> ADDIN EN.CITE </w:instrText>
      </w:r>
      <w:r w:rsidRPr="00261D54">
        <w:fldChar w:fldCharType="begin">
          <w:fldData xml:space="preserve">PEVuZE5vdGU+PENpdGU+PEF1dGhvcj5NYWtzaW1vdjwvQXV0aG9yPjxZZWFyPjIwMTc8L1llYXI+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</w:fldData>
        </w:fldChar>
      </w:r>
      <w:r w:rsidRPr="00261D54">
        <w:instrText xml:space="preserve"> ADDIN EN.CITE.DATA </w:instrText>
      </w:r>
      <w:r w:rsidRPr="00261D54">
        <w:fldChar w:fldCharType="end"/>
      </w:r>
      <w:r w:rsidRPr="00261D54">
        <w:fldChar w:fldCharType="separate"/>
      </w:r>
      <w:r w:rsidRPr="00261D54">
        <w:rPr>
          <w:noProof/>
        </w:rPr>
        <w:t>(Maksimov</w:t>
      </w:r>
      <w:r w:rsidR="00AF0763" w:rsidRPr="00AF0763">
        <w:rPr>
          <w:i/>
          <w:noProof/>
        </w:rPr>
        <w:t xml:space="preserve"> et al</w:t>
      </w:r>
      <w:r w:rsidR="00174F05" w:rsidRPr="00174F05">
        <w:rPr>
          <w:noProof/>
        </w:rPr>
        <w:t xml:space="preserve">., </w:t>
      </w:r>
      <w:r w:rsidRPr="00261D54">
        <w:rPr>
          <w:noProof/>
        </w:rPr>
        <w:t>2017)</w:t>
      </w:r>
      <w:r w:rsidRPr="00261D54">
        <w:fldChar w:fldCharType="end"/>
      </w:r>
      <w:r w:rsidRPr="00261D54">
        <w:t>.</w:t>
      </w:r>
    </w:p>
    <w:p w14:paraId="6278E265" w14:textId="5980F991" w:rsidR="004B5FB2" w:rsidRDefault="000268D3" w:rsidP="00564335">
      <w:pPr>
        <w:pStyle w:val="Heading5"/>
        <w:rPr>
          <w:bCs/>
        </w:rPr>
      </w:pPr>
      <w:r w:rsidRPr="00261D54">
        <w:t>Epidemiology</w:t>
      </w:r>
    </w:p>
    <w:p w14:paraId="09071F23" w14:textId="038A0F48" w:rsidR="001D38F1" w:rsidRPr="00261D54" w:rsidRDefault="001D38F1" w:rsidP="001D38F1">
      <w:r w:rsidRPr="00261D54">
        <w:t xml:space="preserve">Definitive hosts of </w:t>
      </w:r>
      <w:r w:rsidRPr="00261D54">
        <w:rPr>
          <w:i/>
          <w:iCs/>
        </w:rPr>
        <w:t>C. </w:t>
      </w:r>
      <w:proofErr w:type="spellStart"/>
      <w:r w:rsidRPr="00261D54">
        <w:rPr>
          <w:i/>
          <w:iCs/>
        </w:rPr>
        <w:t>vulpis</w:t>
      </w:r>
      <w:proofErr w:type="spellEnd"/>
      <w:r w:rsidRPr="00261D54">
        <w:t xml:space="preserve"> are foxes (</w:t>
      </w:r>
      <w:r w:rsidRPr="00261D54">
        <w:rPr>
          <w:i/>
          <w:iCs/>
        </w:rPr>
        <w:t>Vulpes vulpes</w:t>
      </w:r>
      <w:r w:rsidRPr="00261D54">
        <w:t>), coyotes (</w:t>
      </w:r>
      <w:r w:rsidRPr="00261D54">
        <w:rPr>
          <w:i/>
          <w:iCs/>
        </w:rPr>
        <w:t>Canis latrans</w:t>
      </w:r>
      <w:r w:rsidRPr="00261D54">
        <w:t>), dogs (</w:t>
      </w:r>
      <w:r w:rsidRPr="00261D54">
        <w:rPr>
          <w:i/>
          <w:iCs/>
        </w:rPr>
        <w:t>Canis familiaris</w:t>
      </w:r>
      <w:r w:rsidRPr="00261D54">
        <w:t>) and badgers (</w:t>
      </w:r>
      <w:r w:rsidRPr="00261D54">
        <w:rPr>
          <w:i/>
          <w:iCs/>
        </w:rPr>
        <w:t>Meles meles</w:t>
      </w:r>
      <w:r w:rsidRPr="00261D54">
        <w:t xml:space="preserve">) </w:t>
      </w:r>
      <w:r w:rsidRPr="00261D54">
        <w:fldChar w:fldCharType="begin">
          <w:fldData xml:space="preserve">PEVuZE5vdGU+PENpdGU+PEF1dGhvcj5CaWhyPC9BdXRob3I+PFllYXI+MTk5OTwvWWVhcj48UmVj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==
</w:fldData>
        </w:fldChar>
      </w:r>
      <w:r w:rsidRPr="00261D54">
        <w:instrText xml:space="preserve"> ADDIN EN.CITE </w:instrText>
      </w:r>
      <w:r w:rsidRPr="00261D54">
        <w:fldChar w:fldCharType="begin">
          <w:fldData xml:space="preserve">PEVuZE5vdGU+PENpdGU+PEF1dGhvcj5CaWhyPC9BdXRob3I+PFllYXI+MTk5OTwvWWVhcj48UmVj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==
</w:fldData>
        </w:fldChar>
      </w:r>
      <w:r w:rsidRPr="00261D54">
        <w:instrText xml:space="preserve"> ADDIN EN.CITE.DATA </w:instrText>
      </w:r>
      <w:r w:rsidRPr="00261D54">
        <w:fldChar w:fldCharType="end"/>
      </w:r>
      <w:r w:rsidRPr="00261D54">
        <w:fldChar w:fldCharType="separate"/>
      </w:r>
      <w:r w:rsidRPr="00261D54">
        <w:rPr>
          <w:noProof/>
        </w:rPr>
        <w:t>(Bihr and Conboy, 1999</w:t>
      </w:r>
      <w:r w:rsidR="002F7F67">
        <w:rPr>
          <w:noProof/>
        </w:rPr>
        <w:t>;</w:t>
      </w:r>
      <w:r w:rsidRPr="00261D54">
        <w:rPr>
          <w:noProof/>
        </w:rPr>
        <w:t xml:space="preserve"> Barutzki and Schaper, 2009</w:t>
      </w:r>
      <w:r w:rsidR="002F7F67">
        <w:rPr>
          <w:noProof/>
        </w:rPr>
        <w:t>;</w:t>
      </w:r>
      <w:r w:rsidRPr="00261D54">
        <w:rPr>
          <w:noProof/>
        </w:rPr>
        <w:t xml:space="preserve"> Nelson</w:t>
      </w:r>
      <w:r w:rsidR="00AF0763" w:rsidRPr="00AF0763">
        <w:rPr>
          <w:i/>
          <w:noProof/>
        </w:rPr>
        <w:t xml:space="preserve"> et al</w:t>
      </w:r>
      <w:r w:rsidR="00174F05" w:rsidRPr="00174F05">
        <w:rPr>
          <w:noProof/>
        </w:rPr>
        <w:t xml:space="preserve">., </w:t>
      </w:r>
      <w:r w:rsidRPr="00261D54">
        <w:rPr>
          <w:noProof/>
        </w:rPr>
        <w:t>2007</w:t>
      </w:r>
      <w:r w:rsidR="002F7F67">
        <w:rPr>
          <w:noProof/>
        </w:rPr>
        <w:t>;</w:t>
      </w:r>
      <w:r w:rsidRPr="00261D54">
        <w:rPr>
          <w:noProof/>
        </w:rPr>
        <w:t xml:space="preserve"> Popiolek</w:t>
      </w:r>
      <w:r w:rsidR="00AF0763" w:rsidRPr="00AF0763">
        <w:rPr>
          <w:i/>
          <w:noProof/>
        </w:rPr>
        <w:t xml:space="preserve"> et al</w:t>
      </w:r>
      <w:r w:rsidR="00174F05" w:rsidRPr="00174F05">
        <w:rPr>
          <w:noProof/>
        </w:rPr>
        <w:t xml:space="preserve">., </w:t>
      </w:r>
      <w:r w:rsidRPr="00261D54">
        <w:rPr>
          <w:noProof/>
        </w:rPr>
        <w:t>2009)</w:t>
      </w:r>
      <w:r w:rsidRPr="00261D54">
        <w:fldChar w:fldCharType="end"/>
      </w:r>
      <w:r w:rsidRPr="00261D54">
        <w:t>.</w:t>
      </w:r>
    </w:p>
    <w:p w14:paraId="714242FA" w14:textId="18AE270C" w:rsidR="001D38F1" w:rsidRPr="00261D54" w:rsidRDefault="001D38F1" w:rsidP="001D38F1">
      <w:r w:rsidRPr="00261D54">
        <w:t xml:space="preserve">A large range of terrestrial gastropods, including both snails and slugs can serve as the intermediate hosts for </w:t>
      </w:r>
      <w:r w:rsidRPr="00261D54">
        <w:rPr>
          <w:i/>
          <w:iCs/>
        </w:rPr>
        <w:t>C. </w:t>
      </w:r>
      <w:proofErr w:type="spellStart"/>
      <w:r w:rsidRPr="00261D54">
        <w:rPr>
          <w:i/>
          <w:iCs/>
        </w:rPr>
        <w:t>vulpis</w:t>
      </w:r>
      <w:proofErr w:type="spellEnd"/>
      <w:r w:rsidRPr="00261D54">
        <w:t xml:space="preserve"> </w:t>
      </w:r>
      <w:r w:rsidRPr="00261D54">
        <w:fldChar w:fldCharType="begin">
          <w:fldData xml:space="preserve">PEVuZE5vdGU+PENpdGU+PEF1dGhvcj5TdG9ja2RhbGU8L0F1dGhvcj48WWVhcj4xOTcwPC9ZZWFy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</w:fldData>
        </w:fldChar>
      </w:r>
      <w:r w:rsidRPr="00261D54">
        <w:instrText xml:space="preserve"> ADDIN EN.CITE </w:instrText>
      </w:r>
      <w:r w:rsidRPr="00261D54">
        <w:fldChar w:fldCharType="begin">
          <w:fldData xml:space="preserve">PEVuZE5vdGU+PENpdGU+PEF1dGhvcj5TdG9ja2RhbGU8L0F1dGhvcj48WWVhcj4xOTcwPC9ZZWFy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</w:fldData>
        </w:fldChar>
      </w:r>
      <w:r w:rsidRPr="00261D54">
        <w:instrText xml:space="preserve"> ADDIN EN.CITE.DATA </w:instrText>
      </w:r>
      <w:r w:rsidRPr="00261D54">
        <w:fldChar w:fldCharType="end"/>
      </w:r>
      <w:r w:rsidRPr="00261D54">
        <w:fldChar w:fldCharType="separate"/>
      </w:r>
      <w:r w:rsidRPr="00261D54">
        <w:rPr>
          <w:noProof/>
        </w:rPr>
        <w:t>(Stockdale and Hulland, 1970</w:t>
      </w:r>
      <w:r w:rsidR="002F7F67">
        <w:rPr>
          <w:noProof/>
        </w:rPr>
        <w:t>;</w:t>
      </w:r>
      <w:r w:rsidRPr="00261D54">
        <w:rPr>
          <w:noProof/>
        </w:rPr>
        <w:t xml:space="preserve"> Anderson, 2000</w:t>
      </w:r>
      <w:r w:rsidR="002F7F67">
        <w:rPr>
          <w:noProof/>
        </w:rPr>
        <w:t>;</w:t>
      </w:r>
      <w:r w:rsidRPr="00261D54">
        <w:rPr>
          <w:noProof/>
        </w:rPr>
        <w:t xml:space="preserve"> Conboy</w:t>
      </w:r>
      <w:r w:rsidR="00AF0763" w:rsidRPr="00AF0763">
        <w:rPr>
          <w:i/>
          <w:noProof/>
        </w:rPr>
        <w:t xml:space="preserve"> et al</w:t>
      </w:r>
      <w:r w:rsidR="00174F05" w:rsidRPr="00174F05">
        <w:rPr>
          <w:noProof/>
        </w:rPr>
        <w:t xml:space="preserve">., </w:t>
      </w:r>
      <w:r w:rsidRPr="00261D54">
        <w:rPr>
          <w:noProof/>
        </w:rPr>
        <w:t>2017)</w:t>
      </w:r>
      <w:r w:rsidRPr="00261D54">
        <w:fldChar w:fldCharType="end"/>
      </w:r>
      <w:r w:rsidRPr="00261D54">
        <w:t xml:space="preserve">. </w:t>
      </w:r>
      <w:r w:rsidR="006F743C" w:rsidRPr="006F743C">
        <w:rPr>
          <w:i/>
          <w:iCs/>
        </w:rPr>
        <w:t>C.</w:t>
      </w:r>
      <w:r w:rsidR="00500611">
        <w:rPr>
          <w:i/>
          <w:iCs/>
        </w:rPr>
        <w:t> </w:t>
      </w:r>
      <w:r w:rsidR="006F743C" w:rsidRPr="006F743C">
        <w:rPr>
          <w:i/>
          <w:iCs/>
        </w:rPr>
        <w:t>aspersum</w:t>
      </w:r>
      <w:r w:rsidRPr="00261D54">
        <w:t xml:space="preserve"> is a suitable intermediate host </w:t>
      </w:r>
      <w:r w:rsidRPr="00261D54">
        <w:fldChar w:fldCharType="begin">
          <w:fldData xml:space="preserve">PEVuZE5vdGU+PENpdGU+PEF1dGhvcj5Db2xlbGxhPC9BdXRob3I+PFllYXI+MjAxNjwvWWVhcj48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</w:fldData>
        </w:fldChar>
      </w:r>
      <w:r w:rsidRPr="00261D54">
        <w:instrText xml:space="preserve"> ADDIN EN.CITE </w:instrText>
      </w:r>
      <w:r w:rsidRPr="00261D54">
        <w:fldChar w:fldCharType="begin">
          <w:fldData xml:space="preserve">PEVuZE5vdGU+PENpdGU+PEF1dGhvcj5Db2xlbGxhPC9BdXRob3I+PFllYXI+MjAxNjwvWWVhcj48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</w:fldData>
        </w:fldChar>
      </w:r>
      <w:r w:rsidRPr="00261D54">
        <w:instrText xml:space="preserve"> ADDIN EN.CITE.DATA </w:instrText>
      </w:r>
      <w:r w:rsidRPr="00261D54">
        <w:fldChar w:fldCharType="end"/>
      </w:r>
      <w:r w:rsidRPr="00261D54">
        <w:fldChar w:fldCharType="separate"/>
      </w:r>
      <w:r w:rsidRPr="00261D54">
        <w:rPr>
          <w:noProof/>
        </w:rPr>
        <w:t>(Colella</w:t>
      </w:r>
      <w:r w:rsidR="00AF0763" w:rsidRPr="00AF0763">
        <w:rPr>
          <w:i/>
          <w:noProof/>
        </w:rPr>
        <w:t xml:space="preserve"> et al</w:t>
      </w:r>
      <w:r w:rsidR="00174F05" w:rsidRPr="00174F05">
        <w:rPr>
          <w:noProof/>
        </w:rPr>
        <w:t xml:space="preserve">., </w:t>
      </w:r>
      <w:r w:rsidRPr="00261D54">
        <w:rPr>
          <w:noProof/>
        </w:rPr>
        <w:t>2016b)</w:t>
      </w:r>
      <w:r w:rsidRPr="00261D54">
        <w:fldChar w:fldCharType="end"/>
      </w:r>
      <w:r w:rsidRPr="00261D54">
        <w:t>.</w:t>
      </w:r>
    </w:p>
    <w:p w14:paraId="161052AE" w14:textId="3720EEFE" w:rsidR="001D38F1" w:rsidRPr="00261D54" w:rsidRDefault="001D38F1" w:rsidP="001D38F1">
      <w:r w:rsidRPr="00261D54">
        <w:t xml:space="preserve">There is seasonal variation in </w:t>
      </w:r>
      <w:r w:rsidRPr="00261D54">
        <w:rPr>
          <w:i/>
          <w:iCs/>
        </w:rPr>
        <w:t>C. </w:t>
      </w:r>
      <w:proofErr w:type="spellStart"/>
      <w:r w:rsidRPr="00261D54">
        <w:rPr>
          <w:i/>
          <w:iCs/>
        </w:rPr>
        <w:t>vulpis</w:t>
      </w:r>
      <w:proofErr w:type="spellEnd"/>
      <w:r w:rsidRPr="00261D54">
        <w:t xml:space="preserve"> infection and distribution is thought to be influenced by precipitation and temperature </w:t>
      </w:r>
      <w:r w:rsidRPr="00261D54">
        <w:fldChar w:fldCharType="begin"/>
      </w:r>
      <w:r w:rsidRPr="00261D54">
        <w:instrText xml:space="preserve"> ADDIN EN.CITE &lt;EndNote&gt;&lt;Cite&gt;&lt;Author&gt;Tolnai&lt;/Author&gt;&lt;Year&gt;2015&lt;/Year&gt;&lt;RecNum&gt;1308&lt;/RecNum&gt;&lt;DisplayText&gt;(Tolnai et al., 2015)&lt;/DisplayText&gt;&lt;record&gt;&lt;rec-number&gt;1308&lt;/rec-number&gt;&lt;foreign-keys&gt;&lt;key app="EN" db-id="rrwaerrrmwz007e0sr8vzwfj29zxe9tfwr9r" timestamp="1649323312"&gt;1308&lt;/key&gt;&lt;/foreign-keys&gt;&lt;ref-type name="Journal Article"&gt;17&lt;/ref-type&gt;&lt;contributors&gt;&lt;authors&gt;&lt;author&gt;Tolnai, Z.&lt;/author&gt;&lt;author&gt;Szell, Z.&lt;/author&gt;&lt;author&gt;Sreter, T.&lt;/author&gt;&lt;/authors&gt;&lt;/contributors&gt;&lt;auth-address&gt;Natl Food Chain Safety Off, Fish &amp;amp; Bee Dis Vet Diagnost Directorate, Labs Parasitol, H-1143 Budapest, Hungary&lt;/auth-address&gt;&lt;titles&gt;&lt;title&gt;Environmental determinants of the spatial distribution of Angiostrongylus vasorum, Crenosoma vulpis and Eucoleus aerophilus in Hungary&lt;/title&gt;&lt;secondary-title&gt;Veterinary Parasitology&lt;/secondary-title&gt;&lt;alt-title&gt;Vet Parasitol&lt;/alt-title&gt;&lt;/titles&gt;&lt;periodical&gt;&lt;full-title&gt;Veterinary Parasitology&lt;/full-title&gt;&lt;abbr-1&gt;Vet Parasitol&lt;/abbr-1&gt;&lt;/periodical&gt;&lt;alt-periodical&gt;&lt;full-title&gt;Veterinary Parasitology&lt;/full-title&gt;&lt;abbr-1&gt;Vet Parasitol&lt;/abbr-1&gt;&lt;/alt-periodical&gt;&lt;pages&gt;355-358&lt;/pages&gt;&lt;volume&gt;207&lt;/volume&gt;&lt;number&gt;3-4&lt;/number&gt;&lt;keywords&gt;&lt;keyword&gt;lungworms&lt;/keyword&gt;&lt;keyword&gt;red fox&lt;/keyword&gt;&lt;keyword&gt;angiostrongylus vasorum&lt;/keyword&gt;&lt;keyword&gt;crenosoma vulpis&lt;/keyword&gt;&lt;keyword&gt;eucoleus aerophilus&lt;/keyword&gt;&lt;keyword&gt;spatial distribution&lt;/keyword&gt;&lt;keyword&gt;echinococcus-multilocularis&lt;/keyword&gt;&lt;/keywords&gt;&lt;dates&gt;&lt;year&gt;2015&lt;/year&gt;&lt;pub-dates&gt;&lt;date&gt;Jan 30&lt;/date&gt;&lt;/pub-dates&gt;&lt;/dates&gt;&lt;isbn&gt;0304-4017&lt;/isbn&gt;&lt;accession-num&gt;WOS:000349271100022&lt;/accession-num&gt;&lt;urls&gt;&lt;related-urls&gt;&lt;url&gt;&amp;lt;Go to ISI&amp;gt;://WOS:000349271100022&lt;/url&gt;&lt;/related-urls&gt;&lt;/urls&gt;&lt;electronic-resource-num&gt;10.1016/j.vetpar.2014.12.008&lt;/electronic-resource-num&gt;&lt;language&gt;English&lt;/language&gt;&lt;/record&gt;&lt;/Cite&gt;&lt;/EndNote&gt;</w:instrText>
      </w:r>
      <w:r w:rsidRPr="00261D54">
        <w:fldChar w:fldCharType="separate"/>
      </w:r>
      <w:r w:rsidRPr="00261D54">
        <w:rPr>
          <w:noProof/>
        </w:rPr>
        <w:t>(Tolnai</w:t>
      </w:r>
      <w:r w:rsidR="00AF0763" w:rsidRPr="00AF0763">
        <w:rPr>
          <w:i/>
          <w:noProof/>
        </w:rPr>
        <w:t xml:space="preserve"> et al</w:t>
      </w:r>
      <w:r w:rsidR="00174F05" w:rsidRPr="00174F05">
        <w:rPr>
          <w:noProof/>
        </w:rPr>
        <w:t xml:space="preserve">., </w:t>
      </w:r>
      <w:r w:rsidRPr="00261D54">
        <w:rPr>
          <w:noProof/>
        </w:rPr>
        <w:t>2015)</w:t>
      </w:r>
      <w:r w:rsidRPr="00261D54">
        <w:fldChar w:fldCharType="end"/>
      </w:r>
      <w:r w:rsidRPr="00261D54">
        <w:t>.</w:t>
      </w:r>
    </w:p>
    <w:p w14:paraId="0735B654" w14:textId="43F3258A" w:rsidR="004B5FB2" w:rsidRDefault="000C3909" w:rsidP="00564335">
      <w:pPr>
        <w:pStyle w:val="Heading5"/>
        <w:rPr>
          <w:bCs/>
        </w:rPr>
      </w:pPr>
      <w:r w:rsidRPr="00261D54">
        <w:t>Diagnosis</w:t>
      </w:r>
    </w:p>
    <w:p w14:paraId="4848F29B" w14:textId="61F3EE41" w:rsidR="001D38F1" w:rsidRPr="00261D54" w:rsidRDefault="004B5FB2" w:rsidP="001D38F1">
      <w:r>
        <w:rPr>
          <w:bCs/>
        </w:rPr>
        <w:t>T</w:t>
      </w:r>
      <w:r w:rsidR="000C3909" w:rsidRPr="00261D54">
        <w:rPr>
          <w:bCs/>
        </w:rPr>
        <w:t>he d</w:t>
      </w:r>
      <w:r w:rsidR="001D38F1" w:rsidRPr="00261D54">
        <w:t xml:space="preserve">iagnosis in the intermediate host involves killing the snail and digesting it in a solution of hydrochloric acid and pepsin before being spun in a microcentrifuge </w:t>
      </w:r>
      <w:r w:rsidR="001D38F1" w:rsidRPr="00261D54">
        <w:fldChar w:fldCharType="begin">
          <w:fldData xml:space="preserve">PEVuZE5vdGU+PENpdGU+PEF1dGhvcj5Db2xlbGxhPC9BdXRob3I+PFllYXI+MjAxNjwvWWVhcj48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</w:fldData>
        </w:fldChar>
      </w:r>
      <w:r w:rsidR="001D38F1" w:rsidRPr="00261D54">
        <w:instrText xml:space="preserve"> ADDIN EN.CITE </w:instrText>
      </w:r>
      <w:r w:rsidR="001D38F1" w:rsidRPr="00261D54">
        <w:fldChar w:fldCharType="begin">
          <w:fldData xml:space="preserve">PEVuZE5vdGU+PENpdGU+PEF1dGhvcj5Db2xlbGxhPC9BdXRob3I+PFllYXI+MjAxNjwvWWVhcj48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</w:fldData>
        </w:fldChar>
      </w:r>
      <w:r w:rsidR="001D38F1" w:rsidRPr="00261D54">
        <w:instrText xml:space="preserve"> ADDIN EN.CITE.DATA </w:instrText>
      </w:r>
      <w:r w:rsidR="001D38F1" w:rsidRPr="00261D54">
        <w:fldChar w:fldCharType="end"/>
      </w:r>
      <w:r w:rsidR="001D38F1" w:rsidRPr="00261D54">
        <w:fldChar w:fldCharType="separate"/>
      </w:r>
      <w:r w:rsidR="001D38F1" w:rsidRPr="00261D54">
        <w:rPr>
          <w:noProof/>
        </w:rPr>
        <w:t>(Colella</w:t>
      </w:r>
      <w:r w:rsidR="00AF0763" w:rsidRPr="00AF0763">
        <w:rPr>
          <w:i/>
          <w:noProof/>
        </w:rPr>
        <w:t xml:space="preserve"> et al</w:t>
      </w:r>
      <w:r w:rsidR="00174F05" w:rsidRPr="00174F05">
        <w:rPr>
          <w:noProof/>
        </w:rPr>
        <w:t xml:space="preserve">., </w:t>
      </w:r>
      <w:r w:rsidR="001D38F1" w:rsidRPr="00261D54">
        <w:rPr>
          <w:noProof/>
        </w:rPr>
        <w:t>2016b)</w:t>
      </w:r>
      <w:r w:rsidR="001D38F1" w:rsidRPr="00261D54">
        <w:fldChar w:fldCharType="end"/>
      </w:r>
      <w:r w:rsidR="001D38F1" w:rsidRPr="00261D54">
        <w:t xml:space="preserve">. Any nematode larvae can be examined under a light microscope. It is also possible to identify </w:t>
      </w:r>
      <w:r w:rsidR="001D38F1" w:rsidRPr="00261D54">
        <w:rPr>
          <w:i/>
          <w:iCs/>
        </w:rPr>
        <w:t>C. </w:t>
      </w:r>
      <w:proofErr w:type="spellStart"/>
      <w:r w:rsidR="001D38F1" w:rsidRPr="00261D54">
        <w:rPr>
          <w:i/>
          <w:iCs/>
        </w:rPr>
        <w:t>vulpis</w:t>
      </w:r>
      <w:proofErr w:type="spellEnd"/>
      <w:r w:rsidR="001D38F1" w:rsidRPr="00261D54">
        <w:t xml:space="preserve"> larvae using a duplex RT-PCR </w:t>
      </w:r>
      <w:r w:rsidR="001D38F1" w:rsidRPr="00261D54">
        <w:fldChar w:fldCharType="begin">
          <w:fldData xml:space="preserve">PEVuZE5vdGU+PENpdGU+PEF1dGhvcj5MYW5nZTwvQXV0aG9yPjxZZWFyPjIwMTg8L1llYXI+PFJl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</w:fldData>
        </w:fldChar>
      </w:r>
      <w:r w:rsidR="001D38F1" w:rsidRPr="00261D54">
        <w:instrText xml:space="preserve"> ADDIN EN.CITE </w:instrText>
      </w:r>
      <w:r w:rsidR="001D38F1" w:rsidRPr="00261D54">
        <w:fldChar w:fldCharType="begin">
          <w:fldData xml:space="preserve">PEVuZE5vdGU+PENpdGU+PEF1dGhvcj5MYW5nZTwvQXV0aG9yPjxZZWFyPjIwMTg8L1llYXI+PFJl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</w:fldData>
        </w:fldChar>
      </w:r>
      <w:r w:rsidR="001D38F1" w:rsidRPr="00261D54">
        <w:instrText xml:space="preserve"> ADDIN EN.CITE.DATA </w:instrText>
      </w:r>
      <w:r w:rsidR="001D38F1" w:rsidRPr="00261D54">
        <w:fldChar w:fldCharType="end"/>
      </w:r>
      <w:r w:rsidR="001D38F1" w:rsidRPr="00261D54">
        <w:fldChar w:fldCharType="separate"/>
      </w:r>
      <w:r w:rsidR="001D38F1" w:rsidRPr="00261D54">
        <w:rPr>
          <w:noProof/>
        </w:rPr>
        <w:t>(Lange</w:t>
      </w:r>
      <w:r w:rsidR="00AF0763" w:rsidRPr="00AF0763">
        <w:rPr>
          <w:i/>
          <w:noProof/>
        </w:rPr>
        <w:t xml:space="preserve"> et al</w:t>
      </w:r>
      <w:r w:rsidR="00174F05" w:rsidRPr="00174F05">
        <w:rPr>
          <w:noProof/>
        </w:rPr>
        <w:t xml:space="preserve">., </w:t>
      </w:r>
      <w:r w:rsidR="001D38F1" w:rsidRPr="00261D54">
        <w:rPr>
          <w:noProof/>
        </w:rPr>
        <w:t>2018)</w:t>
      </w:r>
      <w:r w:rsidR="001D38F1" w:rsidRPr="00261D54">
        <w:fldChar w:fldCharType="end"/>
      </w:r>
      <w:r w:rsidR="001D38F1" w:rsidRPr="00261D54">
        <w:t>. However, availability and other details of this test are not clear.</w:t>
      </w:r>
    </w:p>
    <w:p w14:paraId="31901261" w14:textId="77777777" w:rsidR="001D38F1" w:rsidRPr="00261D54" w:rsidRDefault="001D38F1" w:rsidP="001D38F1">
      <w:r w:rsidRPr="00261D54">
        <w:t>In definitive hosts, diagnoses are made through detection of first-stage larvae in faeces or via transtracheal wash samples.</w:t>
      </w:r>
    </w:p>
    <w:p w14:paraId="65BA5C0D" w14:textId="66082C9F" w:rsidR="004B5FB2" w:rsidRDefault="00756C36" w:rsidP="00564335">
      <w:pPr>
        <w:pStyle w:val="Heading5"/>
        <w:rPr>
          <w:bCs/>
        </w:rPr>
      </w:pPr>
      <w:r w:rsidRPr="00261D54">
        <w:t>Treatment</w:t>
      </w:r>
    </w:p>
    <w:p w14:paraId="3922D531" w14:textId="1F38EBCA" w:rsidR="001D38F1" w:rsidRPr="00261D54" w:rsidRDefault="001D38F1" w:rsidP="001D38F1">
      <w:r w:rsidRPr="00261D54">
        <w:t>There is no treatment for the immediate snail host.</w:t>
      </w:r>
    </w:p>
    <w:p w14:paraId="0859792B" w14:textId="15DA9B6A" w:rsidR="001D38F1" w:rsidRPr="00261D54" w:rsidRDefault="001D38F1" w:rsidP="001D38F1">
      <w:r w:rsidRPr="00261D54">
        <w:t>In domestic dogs, treatment includes the administration of Febantel (14 mg/kg, oral, once a day for 7 days) and fenbendazole (25</w:t>
      </w:r>
      <w:r w:rsidR="00835F48">
        <w:t>–</w:t>
      </w:r>
      <w:r w:rsidRPr="00261D54">
        <w:t>50 mg/kg, oral, once a day for 3</w:t>
      </w:r>
      <w:r w:rsidR="00835F48">
        <w:t>–</w:t>
      </w:r>
      <w:r w:rsidRPr="00261D54">
        <w:t>14 days) or with oral milbemycin oxime (0.5 mg/kg) and moxidectin spot-on treatments with clinical cure reportedly occurring 7</w:t>
      </w:r>
      <w:r w:rsidR="00835F48">
        <w:t>–</w:t>
      </w:r>
      <w:r w:rsidRPr="00261D54">
        <w:t>10 days post-treatment with an efficacy of 98</w:t>
      </w:r>
      <w:r w:rsidR="00835F48">
        <w:t>–</w:t>
      </w:r>
      <w:r w:rsidRPr="00261D54">
        <w:t xml:space="preserve">99% </w:t>
      </w:r>
      <w:r w:rsidRPr="00261D54">
        <w:fldChar w:fldCharType="begin">
          <w:fldData xml:space="preserve">PEVuZE5vdGU+PENpdGU+PEF1dGhvcj5Db25ib3k8L0F1dGhvcj48WWVhcj4yMDA0PC9ZZWFyPjxS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</w:fldData>
        </w:fldChar>
      </w:r>
      <w:r w:rsidRPr="00261D54">
        <w:instrText xml:space="preserve"> ADDIN EN.CITE </w:instrText>
      </w:r>
      <w:r w:rsidRPr="00261D54">
        <w:fldChar w:fldCharType="begin">
          <w:fldData xml:space="preserve">PEVuZE5vdGU+PENpdGU+PEF1dGhvcj5Db25ib3k8L0F1dGhvcj48WWVhcj4yMDA0PC9ZZWFyPjxS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</w:fldData>
        </w:fldChar>
      </w:r>
      <w:r w:rsidRPr="00261D54">
        <w:instrText xml:space="preserve"> ADDIN EN.CITE.DATA </w:instrText>
      </w:r>
      <w:r w:rsidRPr="00261D54">
        <w:fldChar w:fldCharType="end"/>
      </w:r>
      <w:r w:rsidRPr="00261D54">
        <w:fldChar w:fldCharType="separate"/>
      </w:r>
      <w:r w:rsidRPr="00261D54">
        <w:rPr>
          <w:noProof/>
        </w:rPr>
        <w:t>(Conboy, 2004</w:t>
      </w:r>
      <w:r w:rsidR="002F7F67">
        <w:rPr>
          <w:noProof/>
        </w:rPr>
        <w:t>;</w:t>
      </w:r>
      <w:r w:rsidRPr="00261D54">
        <w:rPr>
          <w:noProof/>
        </w:rPr>
        <w:t xml:space="preserve"> Elsheikha</w:t>
      </w:r>
      <w:r w:rsidR="00AF0763" w:rsidRPr="00AF0763">
        <w:rPr>
          <w:i/>
          <w:noProof/>
        </w:rPr>
        <w:t xml:space="preserve"> et al</w:t>
      </w:r>
      <w:r w:rsidR="00174F05" w:rsidRPr="00174F05">
        <w:rPr>
          <w:noProof/>
        </w:rPr>
        <w:t xml:space="preserve">., </w:t>
      </w:r>
      <w:r w:rsidRPr="00261D54">
        <w:rPr>
          <w:noProof/>
        </w:rPr>
        <w:t>2018)</w:t>
      </w:r>
      <w:r w:rsidRPr="00261D54">
        <w:fldChar w:fldCharType="end"/>
      </w:r>
      <w:r w:rsidRPr="00261D54">
        <w:t>.</w:t>
      </w:r>
    </w:p>
    <w:p w14:paraId="26159F0F" w14:textId="77777777" w:rsidR="00116944" w:rsidRPr="00261D54" w:rsidRDefault="00116944" w:rsidP="00564335">
      <w:pPr>
        <w:pStyle w:val="Heading5"/>
      </w:pPr>
      <w:r w:rsidRPr="00261D54">
        <w:lastRenderedPageBreak/>
        <w:t>Occurrence</w:t>
      </w:r>
    </w:p>
    <w:p w14:paraId="2C4320D1" w14:textId="0D37CE33" w:rsidR="001D38F1" w:rsidRPr="00261D54" w:rsidRDefault="001D38F1" w:rsidP="0001044F">
      <w:pPr>
        <w:keepNext/>
        <w:keepLines/>
      </w:pPr>
      <w:proofErr w:type="spellStart"/>
      <w:r w:rsidRPr="00261D54">
        <w:rPr>
          <w:i/>
          <w:iCs/>
        </w:rPr>
        <w:t>Crenosoma</w:t>
      </w:r>
      <w:proofErr w:type="spellEnd"/>
      <w:r w:rsidRPr="00261D54">
        <w:rPr>
          <w:i/>
          <w:iCs/>
        </w:rPr>
        <w:t> </w:t>
      </w:r>
      <w:proofErr w:type="spellStart"/>
      <w:r w:rsidRPr="00261D54">
        <w:rPr>
          <w:i/>
          <w:iCs/>
        </w:rPr>
        <w:t>vulpis</w:t>
      </w:r>
      <w:proofErr w:type="spellEnd"/>
      <w:r w:rsidRPr="00261D54">
        <w:t xml:space="preserve"> is endemic in red fox populations across Europe and north-east North America and the range of this nematode is thought to be expanding </w:t>
      </w:r>
      <w:r w:rsidRPr="00261D54">
        <w:fldChar w:fldCharType="begin"/>
      </w:r>
      <w:r w:rsidRPr="00261D54">
        <w:instrText xml:space="preserve"> ADDIN EN.CITE &lt;EndNote&gt;&lt;Cite&gt;&lt;Author&gt;Bihr&lt;/Author&gt;&lt;Year&gt;1999&lt;/Year&gt;&lt;RecNum&gt;1285&lt;/RecNum&gt;&lt;DisplayText&gt;(Bihr and Conboy, 1999)&lt;/DisplayText&gt;&lt;record&gt;&lt;rec-number&gt;1285&lt;/rec-number&gt;&lt;foreign-keys&gt;&lt;key app="EN" db-id="rrwaerrrmwz007e0sr8vzwfj29zxe9tfwr9r" timestamp="1649323113"&gt;1285&lt;/key&gt;&lt;/foreign-keys&gt;&lt;ref-type name="Journal Article"&gt;17&lt;/ref-type&gt;&lt;contributors&gt;&lt;authors&gt;&lt;author&gt;Bihr, T.&lt;/author&gt;&lt;author&gt;Conboy, G. A.&lt;/author&gt;&lt;/authors&gt;&lt;/contributors&gt;&lt;auth-address&gt;Univ Prince Edward Isl, Atlantic Vet Coll, Dept Pathol &amp;amp; Microbiol, Charlottetown, PE C1A 4P3, Canada&lt;/auth-address&gt;&lt;titles&gt;&lt;title&gt;Lungworm (Crenosoma vulpis) infection in dogs on Prince Edward Island&lt;/title&gt;&lt;secondary-title&gt;Canadian Veterinary Journal-Revue Veterinaire Canadienne&lt;/secondary-title&gt;&lt;alt-title&gt;Can Vet J&lt;/alt-title&gt;&lt;/titles&gt;&lt;periodical&gt;&lt;full-title&gt;Canadian Veterinary Journal-Revue Veterinaire Canadienne&lt;/full-title&gt;&lt;abbr-1&gt;Can Vet J&lt;/abbr-1&gt;&lt;/periodical&gt;&lt;alt-periodical&gt;&lt;full-title&gt;Canadian Veterinary Journal-Revue Veterinaire Canadienne&lt;/full-title&gt;&lt;abbr-1&gt;Can Vet J&lt;/abbr-1&gt;&lt;/alt-periodical&gt;&lt;pages&gt;555-559&lt;/pages&gt;&lt;volume&gt;40&lt;/volume&gt;&lt;number&gt;8&lt;/number&gt;&lt;dates&gt;&lt;year&gt;1999&lt;/year&gt;&lt;pub-dates&gt;&lt;date&gt;Aug&lt;/date&gt;&lt;/pub-dates&gt;&lt;/dates&gt;&lt;isbn&gt;0008-5286&lt;/isbn&gt;&lt;accession-num&gt;WOS:000081849600005&lt;/accession-num&gt;&lt;urls&gt;&lt;related-urls&gt;&lt;url&gt;&amp;lt;Go to ISI&amp;gt;://WOS:000081849600005&lt;/url&gt;&lt;/related-urls&gt;&lt;/urls&gt;&lt;language&gt;English&lt;/language&gt;&lt;/record&gt;&lt;/Cite&gt;&lt;/EndNote&gt;</w:instrText>
      </w:r>
      <w:r w:rsidRPr="00261D54">
        <w:fldChar w:fldCharType="separate"/>
      </w:r>
      <w:r w:rsidRPr="00261D54">
        <w:rPr>
          <w:noProof/>
        </w:rPr>
        <w:t>(Bihr and Conboy, 1999)</w:t>
      </w:r>
      <w:r w:rsidRPr="00261D54">
        <w:fldChar w:fldCharType="end"/>
      </w:r>
      <w:r w:rsidRPr="00261D54">
        <w:t xml:space="preserve"> </w:t>
      </w:r>
      <w:r w:rsidRPr="00261D54">
        <w:fldChar w:fldCharType="begin">
          <w:fldData xml:space="preserve">PEVuZE5vdGU+PENpdGU+PEF1dGhvcj5NYWtzaW1vdjwvQXV0aG9yPjxZZWFyPjIwMTc8L1llYXI+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</w:fldData>
        </w:fldChar>
      </w:r>
      <w:r w:rsidRPr="00261D54">
        <w:instrText xml:space="preserve"> ADDIN EN.CITE </w:instrText>
      </w:r>
      <w:r w:rsidRPr="00261D54">
        <w:fldChar w:fldCharType="begin">
          <w:fldData xml:space="preserve">PEVuZE5vdGU+PENpdGU+PEF1dGhvcj5NYWtzaW1vdjwvQXV0aG9yPjxZZWFyPjIwMTc8L1llYXI+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</w:fldData>
        </w:fldChar>
      </w:r>
      <w:r w:rsidRPr="00261D54">
        <w:instrText xml:space="preserve"> ADDIN EN.CITE.DATA </w:instrText>
      </w:r>
      <w:r w:rsidRPr="00261D54">
        <w:fldChar w:fldCharType="end"/>
      </w:r>
      <w:r w:rsidRPr="00261D54">
        <w:fldChar w:fldCharType="separate"/>
      </w:r>
      <w:r w:rsidRPr="00261D54">
        <w:rPr>
          <w:noProof/>
        </w:rPr>
        <w:t>(Maksimov</w:t>
      </w:r>
      <w:r w:rsidR="00AF0763" w:rsidRPr="00AF0763">
        <w:rPr>
          <w:i/>
          <w:noProof/>
        </w:rPr>
        <w:t xml:space="preserve"> et al</w:t>
      </w:r>
      <w:r w:rsidR="00174F05" w:rsidRPr="00174F05">
        <w:rPr>
          <w:noProof/>
        </w:rPr>
        <w:t xml:space="preserve">., </w:t>
      </w:r>
      <w:r w:rsidRPr="00261D54">
        <w:rPr>
          <w:noProof/>
        </w:rPr>
        <w:t>2017</w:t>
      </w:r>
      <w:r w:rsidRPr="00261D54">
        <w:fldChar w:fldCharType="end"/>
      </w:r>
      <w:r w:rsidR="004D0090">
        <w:t>;</w:t>
      </w:r>
      <w:r w:rsidRPr="00261D54">
        <w:fldChar w:fldCharType="begin"/>
      </w:r>
      <w:r w:rsidRPr="00261D54">
        <w:instrText xml:space="preserve"> ADDIN EN.CITE &lt;EndNote&gt;&lt;Cite&gt;&lt;Author&gt;Rinaldi&lt;/Author&gt;&lt;Year&gt;2007&lt;/Year&gt;&lt;RecNum&gt;1427&lt;/RecNum&gt;&lt;DisplayText&gt;(Rinaldi et al., 2007)&lt;/DisplayText&gt;&lt;record&gt;&lt;rec-number&gt;1427&lt;/rec-number&gt;&lt;foreign-keys&gt;&lt;key app="EN" db-id="rrwaerrrmwz007e0sr8vzwfj29zxe9tfwr9r" timestamp="1652337469"&gt;1427&lt;/key&gt;&lt;/foreign-keys&gt;&lt;ref-type name="Journal Article"&gt;17&lt;/ref-type&gt;&lt;contributors&gt;&lt;authors&gt;&lt;author&gt;Rinaldi, L.&lt;/author&gt;&lt;author&gt;Calabria, G.&lt;/author&gt;&lt;author&gt;Carbone, S.&lt;/author&gt;&lt;author&gt;Carrella, A.&lt;/author&gt;&lt;author&gt;Cringoli, G.&lt;/author&gt;&lt;/authors&gt;&lt;/contributors&gt;&lt;titles&gt;&lt;title&gt;Crenosoma vulpis in dog: first case report in Italy and use of the FLOTAC technique for copromicroscopic diagnosis&lt;/title&gt;&lt;secondary-title&gt;Parasitology Research&lt;/secondary-title&gt;&lt;alt-title&gt;Parasitol Res&lt;/alt-title&gt;&lt;/titles&gt;&lt;periodical&gt;&lt;full-title&gt;Parasitology Research&lt;/full-title&gt;&lt;abbr-1&gt;Parasitol Res&lt;/abbr-1&gt;&lt;/periodical&gt;&lt;alt-periodical&gt;&lt;full-title&gt;Parasitology Research&lt;/full-title&gt;&lt;abbr-1&gt;Parasitol Res&lt;/abbr-1&gt;&lt;/alt-periodical&gt;&lt;pages&gt;1681-1684&lt;/pages&gt;&lt;volume&gt;101&lt;/volume&gt;&lt;number&gt;6&lt;/number&gt;&lt;keywords&gt;&lt;keyword&gt;infection&lt;/keyword&gt;&lt;keyword&gt;lungworm&lt;/keyword&gt;&lt;/keywords&gt;&lt;dates&gt;&lt;year&gt;2007&lt;/year&gt;&lt;pub-dates&gt;&lt;date&gt;Nov&lt;/date&gt;&lt;/pub-dates&gt;&lt;/dates&gt;&lt;isbn&gt;0932-0113&lt;/isbn&gt;&lt;accession-num&gt;WOS:000249919900031&lt;/accession-num&gt;&lt;urls&gt;&lt;related-urls&gt;&lt;url&gt;&amp;lt;Go to ISI&amp;gt;://WOS:000249919900031&lt;/url&gt;&lt;/related-urls&gt;&lt;/urls&gt;&lt;electronic-resource-num&gt;10.1007/s00436-007-0713-6&lt;/electronic-resource-num&gt;&lt;language&gt;English&lt;/language&gt;&lt;/record&gt;&lt;/Cite&gt;&lt;/EndNote&gt;</w:instrText>
      </w:r>
      <w:r w:rsidRPr="00261D54">
        <w:fldChar w:fldCharType="separate"/>
      </w:r>
      <w:r w:rsidRPr="00261D54">
        <w:rPr>
          <w:noProof/>
        </w:rPr>
        <w:t>Rinaldi</w:t>
      </w:r>
      <w:r w:rsidR="00AF0763" w:rsidRPr="00AF0763">
        <w:rPr>
          <w:i/>
          <w:noProof/>
        </w:rPr>
        <w:t xml:space="preserve"> et al</w:t>
      </w:r>
      <w:r w:rsidR="00174F05" w:rsidRPr="00174F05">
        <w:rPr>
          <w:noProof/>
        </w:rPr>
        <w:t xml:space="preserve">., </w:t>
      </w:r>
      <w:r w:rsidRPr="00261D54">
        <w:rPr>
          <w:noProof/>
        </w:rPr>
        <w:t>2007)</w:t>
      </w:r>
      <w:r w:rsidRPr="00261D54">
        <w:fldChar w:fldCharType="end"/>
      </w:r>
      <w:r w:rsidRPr="00261D54">
        <w:t xml:space="preserve">. In North America, occurrence primarily occurs in Canada’s Atlantic provinces (New Brunswick, Newfoundland-Labrador, Nova Scotia, PEI), with some cases also reported in Ontario, Quebec, New York and Illinois </w:t>
      </w:r>
      <w:r w:rsidRPr="00261D54">
        <w:fldChar w:fldCharType="begin">
          <w:fldData xml:space="preserve">PEVuZE5vdGU+PENpdGU+PEF1dGhvcj5OZWxzb248L0F1dGhvcj48WWVhcj4yMDA3PC9ZZWFyPjxS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</w:fldData>
        </w:fldChar>
      </w:r>
      <w:r w:rsidRPr="00261D54">
        <w:instrText xml:space="preserve"> ADDIN EN.CITE </w:instrText>
      </w:r>
      <w:r w:rsidRPr="00261D54">
        <w:fldChar w:fldCharType="begin">
          <w:fldData xml:space="preserve">PEVuZE5vdGU+PENpdGU+PEF1dGhvcj5OZWxzb248L0F1dGhvcj48WWVhcj4yMDA3PC9ZZWFyPjxS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</w:fldData>
        </w:fldChar>
      </w:r>
      <w:r w:rsidRPr="00261D54">
        <w:instrText xml:space="preserve"> ADDIN EN.CITE.DATA </w:instrText>
      </w:r>
      <w:r w:rsidRPr="00261D54">
        <w:fldChar w:fldCharType="end"/>
      </w:r>
      <w:r w:rsidRPr="00261D54">
        <w:fldChar w:fldCharType="separate"/>
      </w:r>
      <w:r w:rsidRPr="00261D54">
        <w:rPr>
          <w:noProof/>
        </w:rPr>
        <w:t>(Nelson</w:t>
      </w:r>
      <w:r w:rsidR="00AF0763" w:rsidRPr="00AF0763">
        <w:rPr>
          <w:i/>
          <w:noProof/>
        </w:rPr>
        <w:t xml:space="preserve"> et al</w:t>
      </w:r>
      <w:r w:rsidR="00174F05" w:rsidRPr="00174F05">
        <w:rPr>
          <w:noProof/>
        </w:rPr>
        <w:t xml:space="preserve">., </w:t>
      </w:r>
      <w:r w:rsidRPr="00261D54">
        <w:rPr>
          <w:noProof/>
        </w:rPr>
        <w:t>2007</w:t>
      </w:r>
      <w:r w:rsidR="002F7F67">
        <w:rPr>
          <w:noProof/>
        </w:rPr>
        <w:t>;</w:t>
      </w:r>
      <w:r w:rsidRPr="00261D54">
        <w:rPr>
          <w:noProof/>
        </w:rPr>
        <w:t xml:space="preserve"> Maksimov</w:t>
      </w:r>
      <w:r w:rsidR="00AF0763" w:rsidRPr="00AF0763">
        <w:rPr>
          <w:i/>
          <w:noProof/>
        </w:rPr>
        <w:t xml:space="preserve"> et al</w:t>
      </w:r>
      <w:r w:rsidR="00174F05" w:rsidRPr="00174F05">
        <w:rPr>
          <w:noProof/>
        </w:rPr>
        <w:t xml:space="preserve">., </w:t>
      </w:r>
      <w:r w:rsidRPr="00261D54">
        <w:rPr>
          <w:noProof/>
        </w:rPr>
        <w:t>2017</w:t>
      </w:r>
      <w:r w:rsidR="002F7F67">
        <w:rPr>
          <w:noProof/>
        </w:rPr>
        <w:t>;</w:t>
      </w:r>
      <w:r w:rsidRPr="00261D54">
        <w:rPr>
          <w:noProof/>
        </w:rPr>
        <w:t xml:space="preserve"> Barutzki and Schaper, 2011</w:t>
      </w:r>
      <w:r w:rsidR="002F7F67">
        <w:rPr>
          <w:noProof/>
        </w:rPr>
        <w:t>;</w:t>
      </w:r>
      <w:r w:rsidRPr="00261D54">
        <w:rPr>
          <w:noProof/>
        </w:rPr>
        <w:t xml:space="preserve"> Conboy</w:t>
      </w:r>
      <w:r w:rsidR="00AF0763" w:rsidRPr="00AF0763">
        <w:rPr>
          <w:i/>
          <w:noProof/>
        </w:rPr>
        <w:t xml:space="preserve"> et al</w:t>
      </w:r>
      <w:r w:rsidR="00174F05" w:rsidRPr="00174F05">
        <w:rPr>
          <w:noProof/>
        </w:rPr>
        <w:t xml:space="preserve">., </w:t>
      </w:r>
      <w:r w:rsidRPr="00261D54">
        <w:rPr>
          <w:noProof/>
        </w:rPr>
        <w:t>2009)</w:t>
      </w:r>
      <w:r w:rsidRPr="00261D54">
        <w:fldChar w:fldCharType="end"/>
      </w:r>
      <w:r w:rsidRPr="00261D54">
        <w:t>.</w:t>
      </w:r>
    </w:p>
    <w:p w14:paraId="264EB3F1" w14:textId="09EDEA0B" w:rsidR="001D38F1" w:rsidRPr="00261D54" w:rsidRDefault="001D38F1" w:rsidP="001D38F1">
      <w:r w:rsidRPr="00261D54">
        <w:t xml:space="preserve">The expansion of </w:t>
      </w:r>
      <w:r w:rsidRPr="00261D54">
        <w:rPr>
          <w:i/>
          <w:iCs/>
        </w:rPr>
        <w:t>C. </w:t>
      </w:r>
      <w:proofErr w:type="spellStart"/>
      <w:r w:rsidRPr="00261D54">
        <w:rPr>
          <w:i/>
          <w:iCs/>
        </w:rPr>
        <w:t>vulpis</w:t>
      </w:r>
      <w:proofErr w:type="spellEnd"/>
      <w:r w:rsidRPr="00261D54">
        <w:t xml:space="preserve"> is a likely consequence of the red fox carrying the parasite across geographical boundaries and bringing the parasite into contact with domestic dogs and other susceptible wildlife </w:t>
      </w:r>
      <w:r w:rsidRPr="00261D54">
        <w:fldChar w:fldCharType="begin">
          <w:fldData xml:space="preserve">PEVuZE5vdGU+PENpdGU+PEF1dGhvcj5MYXRyb2ZhPC9BdXRob3I+PFllYXI+MjAxNTwvWWVhcj48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</w:fldData>
        </w:fldChar>
      </w:r>
      <w:r w:rsidRPr="00261D54">
        <w:instrText xml:space="preserve"> ADDIN EN.CITE </w:instrText>
      </w:r>
      <w:r w:rsidRPr="00261D54">
        <w:fldChar w:fldCharType="begin">
          <w:fldData xml:space="preserve">PEVuZE5vdGU+PENpdGU+PEF1dGhvcj5MYXRyb2ZhPC9BdXRob3I+PFllYXI+MjAxNTwvWWVhcj48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</w:fldData>
        </w:fldChar>
      </w:r>
      <w:r w:rsidRPr="00261D54">
        <w:instrText xml:space="preserve"> ADDIN EN.CITE.DATA </w:instrText>
      </w:r>
      <w:r w:rsidRPr="00261D54">
        <w:fldChar w:fldCharType="end"/>
      </w:r>
      <w:r w:rsidRPr="00261D54">
        <w:fldChar w:fldCharType="separate"/>
      </w:r>
      <w:r w:rsidRPr="00261D54">
        <w:rPr>
          <w:noProof/>
        </w:rPr>
        <w:t>(Latrofa</w:t>
      </w:r>
      <w:r w:rsidR="00AF0763" w:rsidRPr="00AF0763">
        <w:rPr>
          <w:i/>
          <w:noProof/>
        </w:rPr>
        <w:t xml:space="preserve"> et al</w:t>
      </w:r>
      <w:r w:rsidR="00174F05" w:rsidRPr="00174F05">
        <w:rPr>
          <w:noProof/>
        </w:rPr>
        <w:t xml:space="preserve">., </w:t>
      </w:r>
      <w:r w:rsidRPr="00261D54">
        <w:rPr>
          <w:noProof/>
        </w:rPr>
        <w:t>2015)</w:t>
      </w:r>
      <w:r w:rsidRPr="00261D54">
        <w:fldChar w:fldCharType="end"/>
      </w:r>
      <w:r w:rsidRPr="00261D54">
        <w:t>.</w:t>
      </w:r>
    </w:p>
    <w:p w14:paraId="3459D900" w14:textId="4505A218" w:rsidR="001D38F1" w:rsidRPr="00261D54" w:rsidRDefault="001D38F1" w:rsidP="001D38F1">
      <w:r w:rsidRPr="00261D54">
        <w:t xml:space="preserve">There is no record of </w:t>
      </w:r>
      <w:r w:rsidRPr="00261D54">
        <w:rPr>
          <w:i/>
          <w:iCs/>
        </w:rPr>
        <w:t>C. </w:t>
      </w:r>
      <w:proofErr w:type="spellStart"/>
      <w:r w:rsidRPr="00261D54">
        <w:rPr>
          <w:i/>
          <w:iCs/>
        </w:rPr>
        <w:t>vulpis</w:t>
      </w:r>
      <w:proofErr w:type="spellEnd"/>
      <w:r w:rsidRPr="00261D54">
        <w:t xml:space="preserve"> in snail farms. However, absence of evidence does not infer evidence of absence. There may have been no incentive to specifically look for this parasite on snail farms to date. In the absence of targeted surveillance</w:t>
      </w:r>
      <w:r w:rsidR="002F7F67">
        <w:t>,</w:t>
      </w:r>
      <w:r w:rsidRPr="00261D54">
        <w:t xml:space="preserve"> the prevalence of this parasite is undefined.</w:t>
      </w:r>
    </w:p>
    <w:p w14:paraId="26B6A898" w14:textId="0E2C7C88" w:rsidR="002602C8" w:rsidRPr="00261D54" w:rsidRDefault="002602C8" w:rsidP="00564335">
      <w:pPr>
        <w:pStyle w:val="Heading4"/>
      </w:pPr>
      <w:r w:rsidRPr="00261D54">
        <w:t>Current biosecurity measures</w:t>
      </w:r>
      <w:r w:rsidR="006764EB">
        <w:t xml:space="preserve"> </w:t>
      </w:r>
    </w:p>
    <w:p w14:paraId="2EA8B5F3" w14:textId="5BB22ED1" w:rsidR="001D38F1" w:rsidRPr="00261D54" w:rsidRDefault="006764EB" w:rsidP="001D38F1">
      <w:r w:rsidRPr="00261D54">
        <w:t xml:space="preserve">For imported dogs and cats, the current </w:t>
      </w:r>
      <w:r>
        <w:t xml:space="preserve">generic </w:t>
      </w:r>
      <w:r w:rsidRPr="00261D54">
        <w:t>biosecurity measures for internal parasites</w:t>
      </w:r>
      <w:r>
        <w:t xml:space="preserve"> for Group 3 countries are that</w:t>
      </w:r>
      <w:r w:rsidR="001D38F1" w:rsidRPr="00261D54">
        <w:t>:</w:t>
      </w:r>
      <w:r>
        <w:t xml:space="preserve"> a</w:t>
      </w:r>
      <w:r w:rsidRPr="006764EB">
        <w:t xml:space="preserve"> government approved veterinarian must treat the dog twice with an internal parasite treatment effective against internal parasites (nematodes and cestodes). The two treatments must be administered at least 14 days apart and within 45 days before export. The second treatment must be given within five (5) days before export.</w:t>
      </w:r>
    </w:p>
    <w:p w14:paraId="06292CF4" w14:textId="77777777" w:rsidR="001D38F1" w:rsidRPr="00261D54" w:rsidRDefault="001D38F1" w:rsidP="001D38F1">
      <w:r w:rsidRPr="00261D54">
        <w:t xml:space="preserve">There are no specific biosecurity measures for </w:t>
      </w:r>
      <w:r w:rsidRPr="00261D54">
        <w:rPr>
          <w:i/>
          <w:iCs/>
        </w:rPr>
        <w:t>C. </w:t>
      </w:r>
      <w:proofErr w:type="spellStart"/>
      <w:r w:rsidRPr="00261D54">
        <w:rPr>
          <w:i/>
          <w:iCs/>
        </w:rPr>
        <w:t>vulpis</w:t>
      </w:r>
      <w:proofErr w:type="spellEnd"/>
      <w:r w:rsidRPr="00261D54">
        <w:t xml:space="preserve"> in Australia.</w:t>
      </w:r>
    </w:p>
    <w:p w14:paraId="5AC989D3" w14:textId="405093BD" w:rsidR="000C7968" w:rsidRPr="00261D54" w:rsidRDefault="00B35413" w:rsidP="002648CD">
      <w:pPr>
        <w:pStyle w:val="Heading4"/>
      </w:pPr>
      <w:r>
        <w:t>Risk assessment</w:t>
      </w:r>
    </w:p>
    <w:p w14:paraId="5E683357" w14:textId="463F3666" w:rsidR="001D38F1" w:rsidRPr="00261D54" w:rsidRDefault="001D38F1" w:rsidP="00756C36">
      <w:r w:rsidRPr="00261D54">
        <w:t>Entry and exposure assessment</w:t>
      </w:r>
      <w:r w:rsidR="00756C36" w:rsidRPr="00261D54">
        <w:t>:</w:t>
      </w:r>
    </w:p>
    <w:p w14:paraId="5E8685B8" w14:textId="77777777" w:rsidR="001D38F1" w:rsidRPr="00261D54" w:rsidRDefault="001D38F1" w:rsidP="001D38F1">
      <w:pPr>
        <w:pStyle w:val="ListBullet"/>
        <w:numPr>
          <w:ilvl w:val="0"/>
          <w:numId w:val="1"/>
        </w:numPr>
      </w:pPr>
      <w:r w:rsidRPr="00261D54">
        <w:rPr>
          <w:i/>
          <w:iCs/>
        </w:rPr>
        <w:t>C. </w:t>
      </w:r>
      <w:proofErr w:type="spellStart"/>
      <w:r w:rsidRPr="00261D54">
        <w:rPr>
          <w:i/>
          <w:iCs/>
        </w:rPr>
        <w:t>vulpis</w:t>
      </w:r>
      <w:proofErr w:type="spellEnd"/>
      <w:r w:rsidRPr="00261D54">
        <w:t xml:space="preserve"> is endemic in red fox populations across Europe and north-east North America and the range of this nematode is thought to be expanding. Coyotes, dogs and badgers are other definitive hosts.</w:t>
      </w:r>
    </w:p>
    <w:p w14:paraId="69C4BA02" w14:textId="2B7DB2F4" w:rsidR="001D38F1" w:rsidRPr="00261D54" w:rsidRDefault="001D38F1" w:rsidP="001D38F1">
      <w:pPr>
        <w:pStyle w:val="ListBullet"/>
        <w:numPr>
          <w:ilvl w:val="0"/>
          <w:numId w:val="1"/>
        </w:numPr>
      </w:pPr>
      <w:r w:rsidRPr="00261D54">
        <w:rPr>
          <w:i/>
          <w:iCs/>
        </w:rPr>
        <w:t>C. </w:t>
      </w:r>
      <w:proofErr w:type="spellStart"/>
      <w:r w:rsidRPr="00261D54">
        <w:rPr>
          <w:i/>
          <w:iCs/>
        </w:rPr>
        <w:t>vulpis</w:t>
      </w:r>
      <w:proofErr w:type="spellEnd"/>
      <w:r w:rsidRPr="00261D54">
        <w:t xml:space="preserve"> can use </w:t>
      </w:r>
      <w:r w:rsidR="006F743C" w:rsidRPr="006F743C">
        <w:rPr>
          <w:i/>
          <w:iCs/>
        </w:rPr>
        <w:t>C.</w:t>
      </w:r>
      <w:r w:rsidR="00944C3F">
        <w:rPr>
          <w:i/>
          <w:iCs/>
        </w:rPr>
        <w:t> </w:t>
      </w:r>
      <w:r w:rsidR="006F743C" w:rsidRPr="006F743C">
        <w:rPr>
          <w:i/>
          <w:iCs/>
        </w:rPr>
        <w:t>aspersum</w:t>
      </w:r>
      <w:r w:rsidRPr="00261D54">
        <w:t xml:space="preserve"> as an intermediate host.</w:t>
      </w:r>
    </w:p>
    <w:p w14:paraId="3B20DA95" w14:textId="77777777" w:rsidR="001D38F1" w:rsidRPr="00261D54" w:rsidRDefault="001D38F1" w:rsidP="001D38F1">
      <w:pPr>
        <w:pStyle w:val="ListBullet"/>
        <w:numPr>
          <w:ilvl w:val="0"/>
          <w:numId w:val="1"/>
        </w:numPr>
      </w:pPr>
      <w:r w:rsidRPr="00261D54">
        <w:t>The first-stage larvae (L1) are coughed out of the lungs of the canid definitive host, swallowed and are then passed in faeces. Once in the environment the L1 infects the intermediate host, a snail, via the foot. It will then develop into the infective third-stage larvae (L3) in the snail.</w:t>
      </w:r>
    </w:p>
    <w:p w14:paraId="766E69A1" w14:textId="77777777" w:rsidR="001D38F1" w:rsidRPr="00261D54" w:rsidRDefault="001D38F1" w:rsidP="001D38F1">
      <w:pPr>
        <w:pStyle w:val="ListBullet"/>
        <w:numPr>
          <w:ilvl w:val="0"/>
          <w:numId w:val="1"/>
        </w:numPr>
      </w:pPr>
      <w:r w:rsidRPr="00261D54">
        <w:t xml:space="preserve">There are no records of </w:t>
      </w:r>
      <w:r w:rsidRPr="00261D54">
        <w:rPr>
          <w:i/>
          <w:iCs/>
        </w:rPr>
        <w:t>C. </w:t>
      </w:r>
      <w:proofErr w:type="spellStart"/>
      <w:r w:rsidRPr="00261D54">
        <w:rPr>
          <w:i/>
          <w:iCs/>
        </w:rPr>
        <w:t>vulpis</w:t>
      </w:r>
      <w:proofErr w:type="spellEnd"/>
      <w:r w:rsidRPr="00261D54">
        <w:t xml:space="preserve"> on snail farms to date. However, this information should receive appropriate weighting considering a general paucity of information and detailed scientific reports assessing the prevalence of pathogens and parasites in farmed snails that may represent a biosecurity (rather than food safety) risk.</w:t>
      </w:r>
    </w:p>
    <w:p w14:paraId="04D74E16" w14:textId="77777777" w:rsidR="001D38F1" w:rsidRPr="00261D54" w:rsidRDefault="001D38F1" w:rsidP="001D38F1">
      <w:pPr>
        <w:pStyle w:val="ListBullet"/>
        <w:numPr>
          <w:ilvl w:val="0"/>
          <w:numId w:val="1"/>
        </w:numPr>
      </w:pPr>
      <w:r w:rsidRPr="00261D54">
        <w:t>Diagnosis in the snail is a laboratory procedure. It involves killing and digesting the snail in a solution of hydrochloric acid and pepsin before being spun in a microcentrifuge. A species-specific PCR has also been used for diagnosis. However, test specific details are unclear.</w:t>
      </w:r>
    </w:p>
    <w:p w14:paraId="52DB5A90" w14:textId="77777777" w:rsidR="001D38F1" w:rsidRPr="00261D54" w:rsidRDefault="001D38F1" w:rsidP="001D38F1">
      <w:pPr>
        <w:pStyle w:val="ListBullet"/>
        <w:numPr>
          <w:ilvl w:val="0"/>
          <w:numId w:val="1"/>
        </w:numPr>
      </w:pPr>
      <w:r w:rsidRPr="00261D54">
        <w:t>There is no treatment for the immediate snail host.</w:t>
      </w:r>
    </w:p>
    <w:p w14:paraId="442E2579" w14:textId="16284433" w:rsidR="001D38F1" w:rsidRPr="00261D54" w:rsidRDefault="001D38F1" w:rsidP="001D38F1">
      <w:pPr>
        <w:pStyle w:val="ListBullet"/>
        <w:numPr>
          <w:ilvl w:val="0"/>
          <w:numId w:val="1"/>
        </w:numPr>
      </w:pPr>
      <w:r w:rsidRPr="00261D54">
        <w:lastRenderedPageBreak/>
        <w:t xml:space="preserve">A possible pathway for introduction of </w:t>
      </w:r>
      <w:r w:rsidRPr="00261D54">
        <w:rPr>
          <w:i/>
          <w:iCs/>
        </w:rPr>
        <w:t>C. </w:t>
      </w:r>
      <w:proofErr w:type="spellStart"/>
      <w:r w:rsidRPr="00261D54">
        <w:rPr>
          <w:i/>
          <w:iCs/>
        </w:rPr>
        <w:t>vulpis</w:t>
      </w:r>
      <w:proofErr w:type="spellEnd"/>
      <w:r w:rsidRPr="00261D54">
        <w:t xml:space="preserve"> to Australia from farmed </w:t>
      </w:r>
      <w:r w:rsidR="006F743C" w:rsidRPr="006F743C">
        <w:rPr>
          <w:i/>
          <w:iCs/>
        </w:rPr>
        <w:t>C.</w:t>
      </w:r>
      <w:r w:rsidR="00D961EF">
        <w:rPr>
          <w:i/>
          <w:iCs/>
        </w:rPr>
        <w:t> </w:t>
      </w:r>
      <w:r w:rsidR="006F743C" w:rsidRPr="006F743C">
        <w:rPr>
          <w:i/>
          <w:iCs/>
        </w:rPr>
        <w:t>aspersum</w:t>
      </w:r>
      <w:r w:rsidRPr="00261D54">
        <w:t xml:space="preserve"> could be through importation of parasitised snails that have entered a snail farming unit (e.g. at the fattening stage outside) or been introduced into a facility (snail farm). In addition, if parasitised dogs or foxes are allowed access to the snail breeding facilities, and the snails are able to come into contact with the faeces of these canids, the lifecycle could be maintained within the facility. (Note: Depending on the mode of operation of the sourcing facility, this latter scenario with dogs accessing commercial government certified facilities may be more improbable than entry of parasitised snails).</w:t>
      </w:r>
    </w:p>
    <w:p w14:paraId="396060A9" w14:textId="77777777" w:rsidR="001D38F1" w:rsidRPr="00261D54" w:rsidRDefault="001D38F1" w:rsidP="001D38F1">
      <w:r w:rsidRPr="00261D54">
        <w:t xml:space="preserve">It is also noted that there is a history of importation of dogs from countries where </w:t>
      </w:r>
      <w:r w:rsidRPr="00261D54">
        <w:rPr>
          <w:i/>
          <w:iCs/>
        </w:rPr>
        <w:t>C. </w:t>
      </w:r>
      <w:proofErr w:type="spellStart"/>
      <w:r w:rsidRPr="00261D54">
        <w:rPr>
          <w:i/>
          <w:iCs/>
        </w:rPr>
        <w:t>vulpis</w:t>
      </w:r>
      <w:proofErr w:type="spellEnd"/>
      <w:r w:rsidRPr="00261D54">
        <w:t xml:space="preserve"> is endemic. No cases have been reported in Australian dogs. The risk management applied currently for internal parasites for imported dogs into Australia is considered appropriate, and infections in pet dogs in Australia would be highly likely to have been detected through veterinary investigation over the years.</w:t>
      </w:r>
    </w:p>
    <w:p w14:paraId="4168F4BB" w14:textId="058A5E6B" w:rsidR="001D38F1" w:rsidRPr="00261D54" w:rsidRDefault="001D38F1" w:rsidP="001D38F1">
      <w:r w:rsidRPr="00261D54">
        <w:t xml:space="preserve">Based on this information, the likelihood of entry of </w:t>
      </w:r>
      <w:r w:rsidRPr="00261D54">
        <w:rPr>
          <w:i/>
          <w:iCs/>
        </w:rPr>
        <w:t>C. </w:t>
      </w:r>
      <w:proofErr w:type="spellStart"/>
      <w:r w:rsidRPr="00261D54">
        <w:rPr>
          <w:i/>
          <w:iCs/>
        </w:rPr>
        <w:t>vulpis</w:t>
      </w:r>
      <w:proofErr w:type="spellEnd"/>
      <w:r w:rsidRPr="00261D54">
        <w:t xml:space="preserve"> associated with the importation of infested farmed </w:t>
      </w:r>
      <w:r w:rsidR="006F743C" w:rsidRPr="006F743C">
        <w:rPr>
          <w:i/>
          <w:iCs/>
        </w:rPr>
        <w:t>C.</w:t>
      </w:r>
      <w:r w:rsidR="00D961EF">
        <w:rPr>
          <w:i/>
          <w:iCs/>
        </w:rPr>
        <w:t> </w:t>
      </w:r>
      <w:r w:rsidR="006F743C" w:rsidRPr="006F743C">
        <w:rPr>
          <w:i/>
          <w:iCs/>
        </w:rPr>
        <w:t>aspersum</w:t>
      </w:r>
      <w:r w:rsidRPr="00261D54">
        <w:t>, and exposure of potential hosts in Australia was estimated to be moderate.</w:t>
      </w:r>
    </w:p>
    <w:p w14:paraId="728192C1" w14:textId="2A52240E" w:rsidR="001D38F1" w:rsidRPr="00261D54" w:rsidRDefault="001D38F1" w:rsidP="00756C36">
      <w:r w:rsidRPr="00261D54">
        <w:t>Consequence assessment</w:t>
      </w:r>
      <w:r w:rsidR="00756C36" w:rsidRPr="00261D54">
        <w:t>:</w:t>
      </w:r>
    </w:p>
    <w:p w14:paraId="6FE7FABC" w14:textId="77777777" w:rsidR="001D38F1" w:rsidRPr="00261D54" w:rsidRDefault="001D38F1" w:rsidP="001D38F1">
      <w:pPr>
        <w:pStyle w:val="ListBullet"/>
        <w:numPr>
          <w:ilvl w:val="0"/>
          <w:numId w:val="1"/>
        </w:numPr>
      </w:pPr>
      <w:r w:rsidRPr="00261D54">
        <w:rPr>
          <w:i/>
          <w:iCs/>
        </w:rPr>
        <w:t>C. </w:t>
      </w:r>
      <w:proofErr w:type="spellStart"/>
      <w:r w:rsidRPr="00261D54">
        <w:rPr>
          <w:i/>
          <w:iCs/>
        </w:rPr>
        <w:t>vulpis</w:t>
      </w:r>
      <w:proofErr w:type="spellEnd"/>
      <w:r w:rsidRPr="00261D54">
        <w:t xml:space="preserve"> has not yet been detected in Australia.</w:t>
      </w:r>
    </w:p>
    <w:p w14:paraId="318AEB9E" w14:textId="77777777" w:rsidR="001D38F1" w:rsidRPr="00261D54" w:rsidRDefault="001D38F1" w:rsidP="001D38F1">
      <w:pPr>
        <w:pStyle w:val="ListBullet"/>
        <w:numPr>
          <w:ilvl w:val="0"/>
          <w:numId w:val="1"/>
        </w:numPr>
      </w:pPr>
      <w:r w:rsidRPr="00261D54">
        <w:rPr>
          <w:i/>
          <w:iCs/>
        </w:rPr>
        <w:t>C. </w:t>
      </w:r>
      <w:proofErr w:type="spellStart"/>
      <w:r w:rsidRPr="00261D54">
        <w:rPr>
          <w:i/>
          <w:iCs/>
        </w:rPr>
        <w:t>vulpis</w:t>
      </w:r>
      <w:proofErr w:type="spellEnd"/>
      <w:r w:rsidRPr="00261D54">
        <w:t xml:space="preserve"> is a lungworm nematode that causes chronic respiratory disease in domestic dogs in parts of Europe and in the north-eastern region of North America. </w:t>
      </w:r>
      <w:proofErr w:type="spellStart"/>
      <w:r w:rsidRPr="00261D54">
        <w:t>Crenosomosis</w:t>
      </w:r>
      <w:proofErr w:type="spellEnd"/>
      <w:r w:rsidRPr="00261D54">
        <w:t xml:space="preserve"> is reported as a common cause of chronic respiratory disease in domestic dogs, although it is rarely fatal.</w:t>
      </w:r>
    </w:p>
    <w:p w14:paraId="397DE6D6" w14:textId="31280978" w:rsidR="001D38F1" w:rsidRPr="00261D54" w:rsidRDefault="001D38F1" w:rsidP="001D38F1">
      <w:pPr>
        <w:pStyle w:val="ListBullet"/>
        <w:numPr>
          <w:ilvl w:val="0"/>
          <w:numId w:val="1"/>
        </w:numPr>
      </w:pPr>
      <w:r w:rsidRPr="00261D54">
        <w:t xml:space="preserve">Terrestrial gastropods, including both snails and slugs, serve as the intermediate hosts for </w:t>
      </w:r>
      <w:r w:rsidRPr="00261D54">
        <w:rPr>
          <w:i/>
          <w:iCs/>
        </w:rPr>
        <w:t>C. </w:t>
      </w:r>
      <w:proofErr w:type="spellStart"/>
      <w:r w:rsidRPr="00261D54">
        <w:rPr>
          <w:i/>
          <w:iCs/>
        </w:rPr>
        <w:t>vulpis</w:t>
      </w:r>
      <w:proofErr w:type="spellEnd"/>
      <w:r w:rsidRPr="00261D54">
        <w:t xml:space="preserve">. </w:t>
      </w:r>
      <w:r w:rsidR="006F743C" w:rsidRPr="006F743C">
        <w:rPr>
          <w:i/>
          <w:iCs/>
        </w:rPr>
        <w:t>C.</w:t>
      </w:r>
      <w:r w:rsidR="004524D5">
        <w:rPr>
          <w:i/>
          <w:iCs/>
        </w:rPr>
        <w:t> </w:t>
      </w:r>
      <w:r w:rsidR="006F743C" w:rsidRPr="006F743C">
        <w:rPr>
          <w:i/>
          <w:iCs/>
        </w:rPr>
        <w:t>aspersum</w:t>
      </w:r>
      <w:r w:rsidRPr="00261D54">
        <w:t xml:space="preserve"> has been identified as a suitable intermediate host</w:t>
      </w:r>
      <w:r w:rsidRPr="00261D54">
        <w:fldChar w:fldCharType="begin"/>
      </w:r>
      <w:r w:rsidRPr="00261D54">
        <w:instrText xml:space="preserve"> ADDIN EN.CITE </w:instrText>
      </w:r>
      <w:r w:rsidRPr="00261D54">
        <w:fldChar w:fldCharType="begin"/>
      </w:r>
      <w:r w:rsidRPr="00261D54">
        <w:instrText xml:space="preserve"> ADDIN EN.CITE.DATA </w:instrText>
      </w:r>
      <w:r w:rsidRPr="00261D54">
        <w:fldChar w:fldCharType="end"/>
      </w:r>
      <w:r w:rsidRPr="00261D54">
        <w:fldChar w:fldCharType="separate"/>
      </w:r>
      <w:r w:rsidRPr="00261D54">
        <w:fldChar w:fldCharType="end"/>
      </w:r>
      <w:r w:rsidRPr="00261D54">
        <w:t>.</w:t>
      </w:r>
    </w:p>
    <w:p w14:paraId="2E0D82CC" w14:textId="59F9C77E" w:rsidR="001D38F1" w:rsidRPr="00261D54" w:rsidRDefault="001D38F1" w:rsidP="001D38F1">
      <w:pPr>
        <w:pStyle w:val="ListBullet"/>
        <w:numPr>
          <w:ilvl w:val="0"/>
          <w:numId w:val="1"/>
        </w:numPr>
      </w:pPr>
      <w:r w:rsidRPr="00261D54">
        <w:t xml:space="preserve">Canids can be infected by eating intermediate hosts with L3 forms of this parasite. L3 </w:t>
      </w:r>
      <w:r w:rsidRPr="00261D54">
        <w:rPr>
          <w:i/>
          <w:iCs/>
        </w:rPr>
        <w:t>C. </w:t>
      </w:r>
      <w:proofErr w:type="spellStart"/>
      <w:r w:rsidRPr="00261D54">
        <w:rPr>
          <w:i/>
          <w:iCs/>
        </w:rPr>
        <w:t>vulpis</w:t>
      </w:r>
      <w:proofErr w:type="spellEnd"/>
      <w:r w:rsidRPr="00261D54">
        <w:t xml:space="preserve"> can be shed by the gastropod intermediate host and remain infective in the environment for up to </w:t>
      </w:r>
      <w:r w:rsidR="0098224E">
        <w:t>eight</w:t>
      </w:r>
      <w:r w:rsidRPr="00261D54">
        <w:t> weeks. The canine hosts could become infected through eating or licking contaminated material or surfaces or eating parasitised snails.</w:t>
      </w:r>
    </w:p>
    <w:p w14:paraId="575FAAE4" w14:textId="239BB94E" w:rsidR="001D38F1" w:rsidRPr="00261D54" w:rsidRDefault="001D38F1" w:rsidP="001D38F1">
      <w:pPr>
        <w:pStyle w:val="ListBullet"/>
        <w:numPr>
          <w:ilvl w:val="0"/>
          <w:numId w:val="1"/>
        </w:numPr>
      </w:pPr>
      <w:r w:rsidRPr="00261D54">
        <w:t xml:space="preserve">Since foxes and dogs are definitive hosts of this parasite, the presence of feral foxes and dogs in Australia could result in a rapid spread of this parasite (introduced by parasitised </w:t>
      </w:r>
      <w:r w:rsidR="006F743C" w:rsidRPr="006F743C">
        <w:rPr>
          <w:i/>
          <w:iCs/>
        </w:rPr>
        <w:t>C.</w:t>
      </w:r>
      <w:r w:rsidR="004524D5">
        <w:rPr>
          <w:i/>
          <w:iCs/>
        </w:rPr>
        <w:t> </w:t>
      </w:r>
      <w:r w:rsidR="006F743C" w:rsidRPr="006F743C">
        <w:rPr>
          <w:i/>
          <w:iCs/>
        </w:rPr>
        <w:t>aspersum</w:t>
      </w:r>
      <w:r w:rsidRPr="00261D54">
        <w:t xml:space="preserve"> and potentially extending to </w:t>
      </w:r>
      <w:r w:rsidR="006F743C" w:rsidRPr="006F743C">
        <w:rPr>
          <w:i/>
          <w:iCs/>
        </w:rPr>
        <w:t>C.</w:t>
      </w:r>
      <w:r w:rsidR="004524D5">
        <w:rPr>
          <w:i/>
          <w:iCs/>
        </w:rPr>
        <w:t> </w:t>
      </w:r>
      <w:r w:rsidR="006F743C" w:rsidRPr="006F743C">
        <w:rPr>
          <w:i/>
          <w:iCs/>
        </w:rPr>
        <w:t>aspersum</w:t>
      </w:r>
      <w:r w:rsidRPr="00261D54">
        <w:t xml:space="preserve"> populations already present in Australia) from agricultural to urban areas and natural areas. There is also a significant population of working and assistance dogs in rural and regional areas overlapping with populations of foxes and feral dogs. This parasite appears to prefer cold temperatures so this could limit its spread in parts of northern Australia.</w:t>
      </w:r>
    </w:p>
    <w:p w14:paraId="0C2BE46B" w14:textId="77777777" w:rsidR="001D38F1" w:rsidRPr="00261D54" w:rsidRDefault="001D38F1" w:rsidP="001D38F1">
      <w:pPr>
        <w:pStyle w:val="ListBullet"/>
        <w:numPr>
          <w:ilvl w:val="0"/>
          <w:numId w:val="1"/>
        </w:numPr>
      </w:pPr>
      <w:r w:rsidRPr="00261D54">
        <w:t>The introduction of this parasite into Australia would impact domestic dog and dingo populations resulting in chronic respiratory disease of a new origin. There is a large companion dog owning population in Australia, a number of whom could be impacted by introduction of a parasite that could cause significant disability in their animals as well as expense related to veterinary investigations and treatment. The impact on the working ability of working dogs on animal production could also be significant for primary producers.</w:t>
      </w:r>
    </w:p>
    <w:p w14:paraId="0AE68C74" w14:textId="24767C44" w:rsidR="001D38F1" w:rsidRPr="00261D54" w:rsidRDefault="001D38F1" w:rsidP="001D38F1">
      <w:pPr>
        <w:rPr>
          <w:rFonts w:cstheme="minorHAnsi"/>
        </w:rPr>
      </w:pPr>
      <w:r w:rsidRPr="00261D54">
        <w:rPr>
          <w:rFonts w:cstheme="minorHAnsi"/>
        </w:rPr>
        <w:lastRenderedPageBreak/>
        <w:t>Based on this information, the likely consequences of establishment and/or spread of</w:t>
      </w:r>
      <w:r w:rsidRPr="00261D54">
        <w:rPr>
          <w:rFonts w:cstheme="minorHAnsi"/>
          <w:i/>
          <w:iCs/>
        </w:rPr>
        <w:t xml:space="preserve"> C. </w:t>
      </w:r>
      <w:proofErr w:type="spellStart"/>
      <w:r w:rsidRPr="00261D54">
        <w:rPr>
          <w:rFonts w:cstheme="minorHAnsi"/>
          <w:i/>
          <w:iCs/>
        </w:rPr>
        <w:t>vulpis</w:t>
      </w:r>
      <w:proofErr w:type="spellEnd"/>
      <w:r w:rsidRPr="00261D54">
        <w:rPr>
          <w:rFonts w:cstheme="minorHAnsi"/>
        </w:rPr>
        <w:t xml:space="preserve"> associated with the importation of </w:t>
      </w:r>
      <w:r w:rsidR="006F743C" w:rsidRPr="006F743C">
        <w:rPr>
          <w:rFonts w:cstheme="minorHAnsi"/>
          <w:i/>
          <w:iCs/>
        </w:rPr>
        <w:t>C.</w:t>
      </w:r>
      <w:r w:rsidR="004524D5">
        <w:rPr>
          <w:rFonts w:cstheme="minorHAnsi"/>
          <w:i/>
          <w:iCs/>
        </w:rPr>
        <w:t> </w:t>
      </w:r>
      <w:r w:rsidR="006F743C" w:rsidRPr="006F743C">
        <w:rPr>
          <w:rFonts w:cstheme="minorHAnsi"/>
          <w:i/>
          <w:iCs/>
        </w:rPr>
        <w:t>aspersum</w:t>
      </w:r>
      <w:r w:rsidRPr="00261D54">
        <w:rPr>
          <w:rFonts w:cstheme="minorHAnsi"/>
        </w:rPr>
        <w:t xml:space="preserve"> was estimated to be low</w:t>
      </w:r>
      <w:r w:rsidRPr="00261D54">
        <w:rPr>
          <w:rFonts w:cstheme="minorHAnsi"/>
          <w:strike/>
        </w:rPr>
        <w:t xml:space="preserve"> </w:t>
      </w:r>
      <w:r w:rsidRPr="00261D54">
        <w:rPr>
          <w:rFonts w:cstheme="minorHAnsi"/>
        </w:rPr>
        <w:t>from an animal biosecurity perspective.</w:t>
      </w:r>
    </w:p>
    <w:p w14:paraId="088F51EC" w14:textId="77777777" w:rsidR="000C7968" w:rsidRPr="00261D54" w:rsidRDefault="000C7968" w:rsidP="002648CD">
      <w:pPr>
        <w:pStyle w:val="Heading5"/>
      </w:pPr>
      <w:r w:rsidRPr="00261D54">
        <w:t>Conclusions</w:t>
      </w:r>
    </w:p>
    <w:p w14:paraId="26871571" w14:textId="74C65C64" w:rsidR="001D38F1" w:rsidRPr="00261D54" w:rsidRDefault="001D38F1" w:rsidP="001D38F1">
      <w:r w:rsidRPr="00261D54">
        <w:t xml:space="preserve">Based on the preceding information, the likelihood of entry of </w:t>
      </w:r>
      <w:r w:rsidRPr="00261D54">
        <w:rPr>
          <w:i/>
          <w:iCs/>
        </w:rPr>
        <w:t>C. </w:t>
      </w:r>
      <w:proofErr w:type="spellStart"/>
      <w:r w:rsidRPr="00261D54">
        <w:rPr>
          <w:i/>
          <w:iCs/>
        </w:rPr>
        <w:t>vulpis</w:t>
      </w:r>
      <w:proofErr w:type="spellEnd"/>
      <w:r w:rsidRPr="00261D54">
        <w:t xml:space="preserve"> associated</w:t>
      </w:r>
      <w:r w:rsidRPr="00261D54">
        <w:rPr>
          <w:iCs/>
        </w:rPr>
        <w:t xml:space="preserve"> with</w:t>
      </w:r>
      <w:r w:rsidRPr="00261D54">
        <w:t xml:space="preserve"> imports of </w:t>
      </w:r>
      <w:r w:rsidR="006F743C" w:rsidRPr="006F743C">
        <w:rPr>
          <w:i/>
          <w:iCs/>
        </w:rPr>
        <w:t>C.</w:t>
      </w:r>
      <w:r w:rsidR="00DE1157">
        <w:rPr>
          <w:i/>
          <w:iCs/>
        </w:rPr>
        <w:t> </w:t>
      </w:r>
      <w:r w:rsidR="006F743C" w:rsidRPr="006F743C">
        <w:rPr>
          <w:i/>
          <w:iCs/>
        </w:rPr>
        <w:t>aspersum</w:t>
      </w:r>
      <w:r w:rsidRPr="00261D54">
        <w:t xml:space="preserve"> from commercial, government certified snail farms is considered t</w:t>
      </w:r>
      <w:r w:rsidRPr="00261D54">
        <w:rPr>
          <w:iCs/>
        </w:rPr>
        <w:t>o be</w:t>
      </w:r>
      <w:r w:rsidRPr="00261D54">
        <w:t xml:space="preserve"> moderate and the likely consequences of establishment and/or spread of </w:t>
      </w:r>
      <w:r w:rsidRPr="00261D54">
        <w:rPr>
          <w:i/>
          <w:iCs/>
        </w:rPr>
        <w:t>C. </w:t>
      </w:r>
      <w:proofErr w:type="spellStart"/>
      <w:r w:rsidRPr="00261D54">
        <w:rPr>
          <w:i/>
          <w:iCs/>
        </w:rPr>
        <w:t>vulpis</w:t>
      </w:r>
      <w:proofErr w:type="spellEnd"/>
      <w:r w:rsidRPr="00261D54">
        <w:t xml:space="preserve"> is considered low. </w:t>
      </w:r>
      <w:r w:rsidR="00813734" w:rsidRPr="00261D54">
        <w:t xml:space="preserve">Using </w:t>
      </w:r>
      <w:r w:rsidR="00813734" w:rsidRPr="00261D54">
        <w:fldChar w:fldCharType="begin"/>
      </w:r>
      <w:r w:rsidR="00813734" w:rsidRPr="00261D54">
        <w:instrText xml:space="preserve"> REF _Ref170887157 \h </w:instrText>
      </w:r>
      <w:r w:rsidR="00261D54">
        <w:instrText xml:space="preserve"> \* MERGEFORMAT </w:instrText>
      </w:r>
      <w:r w:rsidR="00813734" w:rsidRPr="00261D54">
        <w:fldChar w:fldCharType="separate"/>
      </w:r>
      <w:r w:rsidR="008A6235" w:rsidRPr="00261D54">
        <w:t xml:space="preserve">Table </w:t>
      </w:r>
      <w:r w:rsidR="008A6235">
        <w:rPr>
          <w:noProof/>
        </w:rPr>
        <w:t>3</w:t>
      </w:r>
      <w:r w:rsidR="00813734" w:rsidRPr="00261D54">
        <w:fldChar w:fldCharType="end"/>
      </w:r>
      <w:r w:rsidRPr="00261D54">
        <w:t xml:space="preserve">, the likelihood of entry and exposure moderate was combined with the likely consequences of establishment and/or spread (low), which resulted in a risk estimation for </w:t>
      </w:r>
      <w:r w:rsidRPr="00DE1157">
        <w:rPr>
          <w:rStyle w:val="Emphasis"/>
        </w:rPr>
        <w:t>C.</w:t>
      </w:r>
      <w:r w:rsidR="00DE1157">
        <w:rPr>
          <w:rStyle w:val="Emphasis"/>
        </w:rPr>
        <w:t> </w:t>
      </w:r>
      <w:proofErr w:type="spellStart"/>
      <w:r w:rsidRPr="00DE1157">
        <w:rPr>
          <w:rStyle w:val="Emphasis"/>
        </w:rPr>
        <w:t>vulpis</w:t>
      </w:r>
      <w:proofErr w:type="spellEnd"/>
      <w:r w:rsidRPr="00261D54">
        <w:t xml:space="preserve"> of low risk.</w:t>
      </w:r>
    </w:p>
    <w:p w14:paraId="5D8116AD" w14:textId="06398F15" w:rsidR="00754B07" w:rsidRPr="00F93D91" w:rsidRDefault="001D38F1" w:rsidP="001D38F1">
      <w:r w:rsidRPr="00261D54">
        <w:t>As the overall risk of</w:t>
      </w:r>
      <w:r w:rsidRPr="00261D54">
        <w:rPr>
          <w:rFonts w:cstheme="minorHAnsi"/>
          <w:i/>
          <w:iCs/>
        </w:rPr>
        <w:t xml:space="preserve"> C. </w:t>
      </w:r>
      <w:proofErr w:type="spellStart"/>
      <w:r w:rsidRPr="00261D54">
        <w:rPr>
          <w:rFonts w:cstheme="minorHAnsi"/>
          <w:i/>
          <w:iCs/>
        </w:rPr>
        <w:t>vulpis</w:t>
      </w:r>
      <w:proofErr w:type="spellEnd"/>
      <w:r w:rsidRPr="00261D54">
        <w:rPr>
          <w:rFonts w:cstheme="minorHAnsi"/>
          <w:i/>
          <w:iCs/>
        </w:rPr>
        <w:t xml:space="preserve"> </w:t>
      </w:r>
      <w:r w:rsidRPr="00261D54">
        <w:t xml:space="preserve">associated with the importation of </w:t>
      </w:r>
      <w:r w:rsidR="006F743C" w:rsidRPr="006F743C">
        <w:rPr>
          <w:rFonts w:cstheme="minorHAnsi"/>
          <w:i/>
          <w:iCs/>
        </w:rPr>
        <w:t>C.</w:t>
      </w:r>
      <w:r w:rsidR="00DE1157">
        <w:rPr>
          <w:rFonts w:cstheme="minorHAnsi"/>
          <w:i/>
          <w:iCs/>
        </w:rPr>
        <w:t> </w:t>
      </w:r>
      <w:r w:rsidR="006F743C" w:rsidRPr="006F743C">
        <w:rPr>
          <w:rFonts w:cstheme="minorHAnsi"/>
          <w:i/>
          <w:iCs/>
        </w:rPr>
        <w:t>aspersum</w:t>
      </w:r>
      <w:r w:rsidRPr="00261D54">
        <w:t xml:space="preserve"> is low and therefore does not achieve Australia’s ALOP with respect to animal biosecurity risks, specific biosecurity measures for </w:t>
      </w:r>
      <w:r w:rsidRPr="00261D54">
        <w:rPr>
          <w:rFonts w:cstheme="minorHAnsi"/>
          <w:i/>
          <w:iCs/>
        </w:rPr>
        <w:t>C. </w:t>
      </w:r>
      <w:proofErr w:type="spellStart"/>
      <w:r w:rsidRPr="00261D54">
        <w:rPr>
          <w:rFonts w:cstheme="minorHAnsi"/>
          <w:i/>
          <w:iCs/>
        </w:rPr>
        <w:t>vulpis</w:t>
      </w:r>
      <w:proofErr w:type="spellEnd"/>
      <w:r w:rsidRPr="00261D54">
        <w:rPr>
          <w:rFonts w:cstheme="minorHAnsi"/>
        </w:rPr>
        <w:t xml:space="preserve"> </w:t>
      </w:r>
      <w:r w:rsidRPr="00261D54">
        <w:t xml:space="preserve">are </w:t>
      </w:r>
      <w:r w:rsidRPr="00F93D91">
        <w:t>required.</w:t>
      </w:r>
    </w:p>
    <w:p w14:paraId="12A9F1E5" w14:textId="77777777" w:rsidR="00813734" w:rsidRPr="00F93D91" w:rsidRDefault="00813734" w:rsidP="002648CD">
      <w:pPr>
        <w:pStyle w:val="Heading4"/>
      </w:pPr>
      <w:r w:rsidRPr="00F93D91">
        <w:t>Risk management measures</w:t>
      </w:r>
    </w:p>
    <w:p w14:paraId="1CB18C20" w14:textId="25D18D7D" w:rsidR="00813734" w:rsidRDefault="008D4DB6" w:rsidP="00813734">
      <w:pPr>
        <w:rPr>
          <w:lang w:eastAsia="en-AU"/>
        </w:rPr>
      </w:pPr>
      <w:r w:rsidRPr="00F93D91">
        <w:rPr>
          <w:b/>
          <w:bCs/>
        </w:rPr>
        <w:t>Importation of adult snails</w:t>
      </w:r>
      <w:r w:rsidRPr="00F93D91">
        <w:t>: f</w:t>
      </w:r>
      <w:r w:rsidR="00813734" w:rsidRPr="00F93D91">
        <w:t xml:space="preserve">or the risk of </w:t>
      </w:r>
      <w:r w:rsidR="00813734" w:rsidRPr="00F93D91">
        <w:rPr>
          <w:rFonts w:cstheme="minorHAnsi"/>
          <w:i/>
          <w:iCs/>
        </w:rPr>
        <w:t>C. </w:t>
      </w:r>
      <w:proofErr w:type="spellStart"/>
      <w:r w:rsidR="00813734" w:rsidRPr="00F93D91">
        <w:rPr>
          <w:rFonts w:cstheme="minorHAnsi"/>
          <w:i/>
          <w:iCs/>
        </w:rPr>
        <w:t>vulpis</w:t>
      </w:r>
      <w:proofErr w:type="spellEnd"/>
      <w:r w:rsidR="00813734" w:rsidRPr="00F93D91">
        <w:t xml:space="preserve"> associated with the importation of live garden snails (</w:t>
      </w:r>
      <w:r w:rsidR="006F743C" w:rsidRPr="00F93D91">
        <w:rPr>
          <w:i/>
          <w:iCs/>
        </w:rPr>
        <w:t>C.</w:t>
      </w:r>
      <w:r w:rsidR="00DE1157" w:rsidRPr="00F93D91">
        <w:rPr>
          <w:i/>
          <w:iCs/>
        </w:rPr>
        <w:t> </w:t>
      </w:r>
      <w:r w:rsidR="006F743C" w:rsidRPr="00F93D91">
        <w:rPr>
          <w:i/>
          <w:iCs/>
        </w:rPr>
        <w:t>aspersum</w:t>
      </w:r>
      <w:r w:rsidR="00813734" w:rsidRPr="00F93D91">
        <w:rPr>
          <w:i/>
          <w:iCs/>
        </w:rPr>
        <w:t>)</w:t>
      </w:r>
      <w:r w:rsidR="00813734" w:rsidRPr="00F93D91">
        <w:t>, to achieve Australia’s</w:t>
      </w:r>
      <w:r w:rsidR="00813734" w:rsidRPr="00261D54">
        <w:t xml:space="preserve"> ALOP, the snails must be imported </w:t>
      </w:r>
      <w:r w:rsidR="00813734" w:rsidRPr="00261D54">
        <w:rPr>
          <w:lang w:eastAsia="en-AU"/>
        </w:rPr>
        <w:t xml:space="preserve">into an </w:t>
      </w:r>
      <w:r w:rsidR="00FA6B55">
        <w:rPr>
          <w:lang w:eastAsia="en-AU"/>
        </w:rPr>
        <w:t>Approved Arrangement</w:t>
      </w:r>
      <w:r w:rsidR="00813734" w:rsidRPr="00261D54">
        <w:rPr>
          <w:lang w:eastAsia="en-AU"/>
        </w:rPr>
        <w:t xml:space="preserve"> site, where they </w:t>
      </w:r>
      <w:r w:rsidR="000056AE">
        <w:rPr>
          <w:lang w:eastAsia="en-AU"/>
        </w:rPr>
        <w:t xml:space="preserve">will be </w:t>
      </w:r>
      <w:r w:rsidR="00813734" w:rsidRPr="00261D54">
        <w:rPr>
          <w:lang w:eastAsia="en-AU"/>
        </w:rPr>
        <w:t xml:space="preserve">reared in isolation from other snails and the definitive host, thus breaking the lifecycle of the nematode. The next generation of </w:t>
      </w:r>
      <w:r w:rsidR="006F743C" w:rsidRPr="006F743C">
        <w:rPr>
          <w:i/>
          <w:lang w:eastAsia="en-AU"/>
        </w:rPr>
        <w:t>C.</w:t>
      </w:r>
      <w:r w:rsidR="00DE6F25">
        <w:rPr>
          <w:i/>
          <w:lang w:eastAsia="en-AU"/>
        </w:rPr>
        <w:t> </w:t>
      </w:r>
      <w:r w:rsidR="006F743C" w:rsidRPr="006F743C">
        <w:rPr>
          <w:i/>
          <w:lang w:eastAsia="en-AU"/>
        </w:rPr>
        <w:t>aspersum</w:t>
      </w:r>
      <w:r w:rsidR="00813734" w:rsidRPr="00261D54">
        <w:rPr>
          <w:lang w:eastAsia="en-AU"/>
        </w:rPr>
        <w:t xml:space="preserve"> would be free of </w:t>
      </w:r>
      <w:r w:rsidR="00813734" w:rsidRPr="00261D54">
        <w:rPr>
          <w:rFonts w:cstheme="minorHAnsi"/>
          <w:i/>
          <w:iCs/>
        </w:rPr>
        <w:t>C. </w:t>
      </w:r>
      <w:proofErr w:type="spellStart"/>
      <w:r w:rsidR="00813734" w:rsidRPr="00261D54">
        <w:rPr>
          <w:rFonts w:cstheme="minorHAnsi"/>
          <w:i/>
          <w:iCs/>
        </w:rPr>
        <w:t>vulpis</w:t>
      </w:r>
      <w:proofErr w:type="spellEnd"/>
      <w:r w:rsidR="00813734" w:rsidRPr="00261D54">
        <w:rPr>
          <w:lang w:eastAsia="en-AU"/>
        </w:rPr>
        <w:t xml:space="preserve"> and eligible for release from the </w:t>
      </w:r>
      <w:r w:rsidR="00FA6B55">
        <w:rPr>
          <w:lang w:eastAsia="en-AU"/>
        </w:rPr>
        <w:t>Approved Arrangement</w:t>
      </w:r>
      <w:r w:rsidR="00BF00BE">
        <w:rPr>
          <w:lang w:eastAsia="en-AU"/>
        </w:rPr>
        <w:t xml:space="preserve"> site</w:t>
      </w:r>
      <w:r w:rsidR="00813734" w:rsidRPr="00261D54">
        <w:rPr>
          <w:lang w:eastAsia="en-AU"/>
        </w:rPr>
        <w:t>.</w:t>
      </w:r>
    </w:p>
    <w:p w14:paraId="236B4EA8" w14:textId="21C36EC9" w:rsidR="008D4DB6" w:rsidRPr="00261D54" w:rsidRDefault="008D4DB6" w:rsidP="00813734">
      <w:pPr>
        <w:rPr>
          <w:lang w:eastAsia="en-AU"/>
        </w:rPr>
      </w:pPr>
      <w:r w:rsidRPr="008D4DB6">
        <w:rPr>
          <w:b/>
          <w:bCs/>
          <w:lang w:eastAsia="en-AU"/>
        </w:rPr>
        <w:t xml:space="preserve">Importation of </w:t>
      </w:r>
      <w:r w:rsidR="007E297D">
        <w:rPr>
          <w:b/>
          <w:bCs/>
          <w:lang w:eastAsia="en-AU"/>
        </w:rPr>
        <w:t>hatchling snail</w:t>
      </w:r>
      <w:r w:rsidRPr="008D4DB6">
        <w:rPr>
          <w:b/>
          <w:bCs/>
          <w:lang w:eastAsia="en-AU"/>
        </w:rPr>
        <w:t>s</w:t>
      </w:r>
      <w:r w:rsidRPr="008D4DB6">
        <w:rPr>
          <w:lang w:eastAsia="en-AU"/>
        </w:rPr>
        <w:t xml:space="preserve">: these are hatchlings less than 10 days old that have not been released from the hatching environment and have not been exposed to plant substrate. As these </w:t>
      </w:r>
      <w:r w:rsidR="007E297D">
        <w:rPr>
          <w:lang w:eastAsia="en-AU"/>
        </w:rPr>
        <w:t>hatchling snail</w:t>
      </w:r>
      <w:r w:rsidRPr="008D4DB6">
        <w:rPr>
          <w:lang w:eastAsia="en-AU"/>
        </w:rPr>
        <w:t xml:space="preserve">s have also not been exposed to the definitive hosts for </w:t>
      </w:r>
      <w:r w:rsidRPr="008D4DB6">
        <w:rPr>
          <w:i/>
          <w:iCs/>
          <w:lang w:eastAsia="en-AU"/>
        </w:rPr>
        <w:t xml:space="preserve">C. </w:t>
      </w:r>
      <w:proofErr w:type="spellStart"/>
      <w:r w:rsidRPr="008D4DB6">
        <w:rPr>
          <w:i/>
          <w:iCs/>
          <w:lang w:eastAsia="en-AU"/>
        </w:rPr>
        <w:t>vulpis</w:t>
      </w:r>
      <w:proofErr w:type="spellEnd"/>
      <w:r w:rsidRPr="008D4DB6">
        <w:rPr>
          <w:lang w:eastAsia="en-AU"/>
        </w:rPr>
        <w:t xml:space="preserve">, the risk for </w:t>
      </w:r>
      <w:r w:rsidR="007E297D">
        <w:rPr>
          <w:lang w:eastAsia="en-AU"/>
        </w:rPr>
        <w:t>hatchling snail</w:t>
      </w:r>
      <w:r w:rsidRPr="008D4DB6">
        <w:rPr>
          <w:lang w:eastAsia="en-AU"/>
        </w:rPr>
        <w:t>s will achieve Australia’s ALOP.</w:t>
      </w:r>
    </w:p>
    <w:p w14:paraId="0198372D" w14:textId="77777777" w:rsidR="001D38F1" w:rsidRPr="00261D54" w:rsidRDefault="001D38F1" w:rsidP="00A26D88">
      <w:pPr>
        <w:pStyle w:val="Heading3"/>
        <w:spacing w:before="120" w:after="240"/>
        <w:rPr>
          <w:i/>
          <w:iCs/>
        </w:rPr>
      </w:pPr>
      <w:bookmarkStart w:id="74" w:name="_Toc170833844"/>
      <w:bookmarkStart w:id="75" w:name="_Toc209421982"/>
      <w:proofErr w:type="spellStart"/>
      <w:r w:rsidRPr="00261D54">
        <w:rPr>
          <w:i/>
          <w:iCs/>
        </w:rPr>
        <w:t>Dicrocoelium</w:t>
      </w:r>
      <w:proofErr w:type="spellEnd"/>
      <w:r w:rsidRPr="00261D54">
        <w:rPr>
          <w:i/>
          <w:iCs/>
        </w:rPr>
        <w:t> </w:t>
      </w:r>
      <w:proofErr w:type="spellStart"/>
      <w:r w:rsidRPr="00261D54">
        <w:rPr>
          <w:i/>
          <w:iCs/>
        </w:rPr>
        <w:t>dendriticum</w:t>
      </w:r>
      <w:bookmarkEnd w:id="74"/>
      <w:bookmarkEnd w:id="75"/>
      <w:proofErr w:type="spellEnd"/>
    </w:p>
    <w:p w14:paraId="0B21E418" w14:textId="77777777" w:rsidR="00084CEE" w:rsidRPr="00261D54" w:rsidRDefault="00084CEE" w:rsidP="002648CD">
      <w:pPr>
        <w:pStyle w:val="Heading4"/>
      </w:pPr>
      <w:r w:rsidRPr="00261D54">
        <w:t>Background</w:t>
      </w:r>
    </w:p>
    <w:p w14:paraId="7BA568E7" w14:textId="5F88A043" w:rsidR="001D38F1" w:rsidRPr="00261D54" w:rsidRDefault="001D38F1" w:rsidP="001D38F1">
      <w:proofErr w:type="spellStart"/>
      <w:r w:rsidRPr="00261D54">
        <w:rPr>
          <w:i/>
          <w:iCs/>
        </w:rPr>
        <w:t>Dicrocoelium</w:t>
      </w:r>
      <w:proofErr w:type="spellEnd"/>
      <w:r w:rsidRPr="00261D54">
        <w:rPr>
          <w:i/>
          <w:iCs/>
        </w:rPr>
        <w:t> </w:t>
      </w:r>
      <w:proofErr w:type="spellStart"/>
      <w:r w:rsidRPr="00261D54">
        <w:rPr>
          <w:i/>
          <w:iCs/>
        </w:rPr>
        <w:t>dendriticum</w:t>
      </w:r>
      <w:proofErr w:type="spellEnd"/>
      <w:r w:rsidRPr="00261D54">
        <w:t xml:space="preserve"> (Rudolphi, 1819)</w:t>
      </w:r>
      <w:r w:rsidRPr="00261D54">
        <w:rPr>
          <w:i/>
          <w:iCs/>
        </w:rPr>
        <w:t>,</w:t>
      </w:r>
      <w:r w:rsidRPr="00261D54">
        <w:t xml:space="preserve"> formerly known as </w:t>
      </w:r>
      <w:proofErr w:type="spellStart"/>
      <w:r w:rsidRPr="00261D54">
        <w:rPr>
          <w:i/>
          <w:iCs/>
        </w:rPr>
        <w:t>Distoma</w:t>
      </w:r>
      <w:proofErr w:type="spellEnd"/>
      <w:r w:rsidRPr="00261D54">
        <w:rPr>
          <w:i/>
          <w:iCs/>
        </w:rPr>
        <w:t> </w:t>
      </w:r>
      <w:proofErr w:type="spellStart"/>
      <w:r w:rsidRPr="00261D54">
        <w:rPr>
          <w:i/>
          <w:iCs/>
        </w:rPr>
        <w:t>dendriticum</w:t>
      </w:r>
      <w:proofErr w:type="spellEnd"/>
      <w:r w:rsidRPr="00261D54">
        <w:rPr>
          <w:i/>
          <w:iCs/>
        </w:rPr>
        <w:t>,</w:t>
      </w:r>
      <w:r w:rsidRPr="00261D54">
        <w:t xml:space="preserve"> is commonly known as the lancet liver fluke. It is a trematode that infests herbivorous and omnivorous mammals including humans. It requires </w:t>
      </w:r>
      <w:r w:rsidR="00AD0955">
        <w:t>two</w:t>
      </w:r>
      <w:r w:rsidRPr="00261D54">
        <w:t xml:space="preserve"> intermediate hosts, a snail and an ant </w:t>
      </w:r>
      <w:r w:rsidRPr="00261D54">
        <w:fldChar w:fldCharType="begin"/>
      </w:r>
      <w:r w:rsidRPr="00261D54">
        <w:instrText xml:space="preserve"> ADDIN EN.CITE &lt;EndNote&gt;&lt;Cite&gt;&lt;Author&gt;Ismail&lt;/Author&gt;&lt;Year&gt;2018&lt;/Year&gt;&lt;RecNum&gt;503&lt;/RecNum&gt;&lt;DisplayText&gt;(Ismail and Gurelli, 2018)&lt;/DisplayText&gt;&lt;record&gt;&lt;rec-number&gt;503&lt;/rec-number&gt;&lt;foreign-keys&gt;&lt;key app="EN" db-id="rrwaerrrmwz007e0sr8vzwfj29zxe9tfwr9r" timestamp="1627277622"&gt;503&lt;/key&gt;&lt;/foreign-keys&gt;&lt;ref-type name="Journal Article"&gt;17&lt;/ref-type&gt;&lt;contributors&gt;&lt;authors&gt;&lt;author&gt;Ismail, F. M. A. K.&lt;/author&gt;&lt;author&gt;Gurelli, G.&lt;/author&gt;&lt;/authors&gt;&lt;/contributors&gt;&lt;auth-address&gt;Kastamonu Univ, Fac Sci &amp;amp; Letters, Dept Biol, Kastamonu, Turkey&lt;/auth-address&gt;&lt;titles&gt;&lt;title&gt;First report of natural infection of Xerolenta obvia (Pulmonata, Mollusca) by Dicrocoeliidae (Digenea) larval stages in Turkey&lt;/title&gt;&lt;secondary-title&gt;Kastamonu University Journal of Forestry Faculty&lt;/secondary-title&gt;&lt;alt-title&gt;Kastamonu Univ J For&lt;/alt-title&gt;&lt;/titles&gt;&lt;periodical&gt;&lt;full-title&gt;Kastamonu University Journal of Forestry Faculty&lt;/full-title&gt;&lt;abbr-1&gt;Kastamonu Univ J For&lt;/abbr-1&gt;&lt;/periodical&gt;&lt;alt-periodical&gt;&lt;full-title&gt;Kastamonu University Journal of Forestry Faculty&lt;/full-title&gt;&lt;abbr-1&gt;Kastamonu Univ J For&lt;/abbr-1&gt;&lt;/alt-periodical&gt;&lt;pages&gt;272-278&lt;/pages&gt;&lt;volume&gt;18&lt;/volume&gt;&lt;number&gt;3&lt;/number&gt;&lt;keywords&gt;&lt;keyword&gt;xerolenta obvia&lt;/keyword&gt;&lt;keyword&gt;dicrocoeliidae&lt;/keyword&gt;&lt;keyword&gt;dicrocoelium dendriticum&lt;/keyword&gt;&lt;keyword&gt;larval stages&lt;/keyword&gt;&lt;keyword&gt;kastamonu&lt;/keyword&gt;&lt;keyword&gt;turkey&lt;/keyword&gt;&lt;keyword&gt;intermediate host&lt;/keyword&gt;&lt;keyword&gt;helix-aspersa&lt;/keyword&gt;&lt;keyword&gt;1819 looss&lt;/keyword&gt;&lt;keyword&gt;dendriticum&lt;/keyword&gt;&lt;keyword&gt;prevalence&lt;/keyword&gt;&lt;keyword&gt;rudolphi&lt;/keyword&gt;&lt;/keywords&gt;&lt;dates&gt;&lt;year&gt;2018&lt;/year&gt;&lt;/dates&gt;&lt;isbn&gt;1303-2399&lt;/isbn&gt;&lt;accession-num&gt;WOS:000454320600004&lt;/accession-num&gt;&lt;urls&gt;&lt;related-urls&gt;&lt;url&gt;&amp;lt;Go to ISI&amp;gt;://WOS:000454320600004&lt;/url&gt;&lt;/related-urls&gt;&lt;/urls&gt;&lt;electronic-resource-num&gt;10.17475/kastorman.498750&lt;/electronic-resource-num&gt;&lt;language&gt;English&lt;/language&gt;&lt;/record&gt;&lt;/Cite&gt;&lt;/EndNote&gt;</w:instrText>
      </w:r>
      <w:r w:rsidRPr="00261D54">
        <w:fldChar w:fldCharType="separate"/>
      </w:r>
      <w:r w:rsidRPr="00261D54">
        <w:rPr>
          <w:noProof/>
        </w:rPr>
        <w:t>(Ismail and Gurelli, 2018)</w:t>
      </w:r>
      <w:r w:rsidRPr="00261D54">
        <w:fldChar w:fldCharType="end"/>
      </w:r>
      <w:r w:rsidRPr="00261D54">
        <w:t xml:space="preserve">. The definitive hosts are often ruminants such as sheep and cattle, but can include rabbits, pigs and dogs </w:t>
      </w:r>
      <w:r w:rsidRPr="00261D54">
        <w:fldChar w:fldCharType="begin"/>
      </w:r>
      <w:r w:rsidRPr="00261D54">
        <w:instrText xml:space="preserve"> ADDIN EN.CITE &lt;EndNote&gt;&lt;Cite&gt;&lt;Author&gt;Kahl&lt;/Author&gt;&lt;Year&gt;2021&lt;/Year&gt;&lt;RecNum&gt;1200&lt;/RecNum&gt;&lt;DisplayText&gt;(Kahl et al., 2021)&lt;/DisplayText&gt;&lt;record&gt;&lt;rec-number&gt;1200&lt;/rec-number&gt;&lt;foreign-keys&gt;&lt;key app="EN" db-id="rrwaerrrmwz007e0sr8vzwfj29zxe9tfwr9r" timestamp="1636425229"&gt;1200&lt;/key&gt;&lt;/foreign-keys&gt;&lt;ref-type name="Journal Article"&gt;17&lt;/ref-type&gt;&lt;contributors&gt;&lt;authors&gt;&lt;author&gt;Kahl, A.&lt;/author&gt;&lt;author&gt;von Samson-Himmelstjerna, G.&lt;/author&gt;&lt;author&gt;Krucken, J.&lt;/author&gt;&lt;author&gt;Ganter, M.&lt;/author&gt;&lt;/authors&gt;&lt;/contributors&gt;&lt;auth-address&gt;Free Univ Berlin, Inst Parasitol &amp;amp; Trop Vet Med, Robert von Ostertag Str 7-13, D-14163 Berlin, Germany&amp;#xD;Univ Vet Med Hannover, Forens Med &amp;amp; Ambulatory Serv, Clin Swine &amp;amp; Small Ruminants, Bischofsholer Damm 15, D-30173 Hannover, Germany&lt;/auth-address&gt;&lt;titles&gt;&lt;title&gt;Chronic Wasting Due to Liver and Rumen Flukes in Sheep&lt;/title&gt;&lt;secondary-title&gt;Animals&lt;/secondary-title&gt;&lt;alt-title&gt;Animals-Basel&lt;/alt-title&gt;&lt;/titles&gt;&lt;periodical&gt;&lt;full-title&gt;Animals&lt;/full-title&gt;&lt;abbr-1&gt;Animals-Basel&lt;/abbr-1&gt;&lt;/periodical&gt;&lt;alt-periodical&gt;&lt;full-title&gt;Animals&lt;/full-title&gt;&lt;abbr-1&gt;Animals-Basel&lt;/abbr-1&gt;&lt;/alt-periodical&gt;&lt;volume&gt;11&lt;/volume&gt;&lt;number&gt;2&lt;/number&gt;&lt;keywords&gt;&lt;keyword&gt;sheep&lt;/keyword&gt;&lt;keyword&gt;trematodes&lt;/keyword&gt;&lt;keyword&gt;flukes&lt;/keyword&gt;&lt;keyword&gt;infection&lt;/keyword&gt;&lt;keyword&gt;wasting&lt;/keyword&gt;&lt;keyword&gt;emaciation&lt;/keyword&gt;&lt;/keywords&gt;&lt;dates&gt;&lt;year&gt;2021&lt;/year&gt;&lt;pub-dates&gt;&lt;date&gt;Feb&lt;/date&gt;&lt;/pub-dates&gt;&lt;/dates&gt;&lt;isbn&gt;2076-2615&lt;/isbn&gt;&lt;accession-num&gt;WOS:000622025200001&lt;/accession-num&gt;&lt;urls&gt;&lt;related-urls&gt;&lt;url&gt;&amp;lt;Go to ISI&amp;gt;://WOS:000622025200001&lt;/url&gt;&lt;/related-urls&gt;&lt;/urls&gt;&lt;electronic-resource-num&gt;ARTN 549&amp;#xD;10.3390/ani11020549&lt;/electronic-resource-num&gt;&lt;language&gt;English&lt;/language&gt;&lt;/record&gt;&lt;/Cite&gt;&lt;/EndNote&gt;</w:instrText>
      </w:r>
      <w:r w:rsidRPr="00261D54">
        <w:fldChar w:fldCharType="separate"/>
      </w:r>
      <w:r w:rsidRPr="00261D54">
        <w:rPr>
          <w:noProof/>
        </w:rPr>
        <w:t>(Kahl</w:t>
      </w:r>
      <w:r w:rsidR="00AF0763" w:rsidRPr="00AF0763">
        <w:rPr>
          <w:i/>
          <w:noProof/>
        </w:rPr>
        <w:t xml:space="preserve"> et al</w:t>
      </w:r>
      <w:r w:rsidR="00174F05" w:rsidRPr="00174F05">
        <w:rPr>
          <w:noProof/>
        </w:rPr>
        <w:t xml:space="preserve">., </w:t>
      </w:r>
      <w:r w:rsidRPr="00261D54">
        <w:rPr>
          <w:noProof/>
        </w:rPr>
        <w:t>2021)</w:t>
      </w:r>
      <w:r w:rsidRPr="00261D54">
        <w:fldChar w:fldCharType="end"/>
      </w:r>
      <w:r w:rsidRPr="00261D54">
        <w:t xml:space="preserve">. </w:t>
      </w:r>
      <w:r w:rsidRPr="00261D54">
        <w:rPr>
          <w:i/>
          <w:iCs/>
        </w:rPr>
        <w:t>D. </w:t>
      </w:r>
      <w:proofErr w:type="spellStart"/>
      <w:r w:rsidRPr="00261D54">
        <w:rPr>
          <w:i/>
          <w:iCs/>
        </w:rPr>
        <w:t>dendriticum</w:t>
      </w:r>
      <w:proofErr w:type="spellEnd"/>
      <w:r w:rsidRPr="00261D54">
        <w:t xml:space="preserve"> infection is known as dicrocoeliasis and can infect many vertebrate species, including humans. </w:t>
      </w:r>
      <w:r w:rsidR="0098587D" w:rsidRPr="0098587D">
        <w:t xml:space="preserve">Infection with </w:t>
      </w:r>
      <w:r w:rsidR="0098587D" w:rsidRPr="0098587D">
        <w:rPr>
          <w:i/>
          <w:iCs/>
        </w:rPr>
        <w:t xml:space="preserve">D. </w:t>
      </w:r>
      <w:proofErr w:type="spellStart"/>
      <w:r w:rsidR="0098587D" w:rsidRPr="0098587D">
        <w:rPr>
          <w:i/>
          <w:iCs/>
        </w:rPr>
        <w:t>dendriticum</w:t>
      </w:r>
      <w:proofErr w:type="spellEnd"/>
      <w:r w:rsidR="0098587D" w:rsidRPr="0098587D">
        <w:t xml:space="preserve"> in humans has been associated with consuming raw liver of infected animals. However</w:t>
      </w:r>
      <w:r w:rsidR="0098587D">
        <w:t>,</w:t>
      </w:r>
      <w:r w:rsidR="0098587D" w:rsidRPr="0098587D">
        <w:t xml:space="preserve"> infections are rare and often spurious</w:t>
      </w:r>
      <w:r w:rsidR="0098587D">
        <w:t xml:space="preserve"> (</w:t>
      </w:r>
      <w:r w:rsidR="00267897" w:rsidRPr="00267897">
        <w:t>Schweiger</w:t>
      </w:r>
      <w:r w:rsidR="00267897">
        <w:t xml:space="preserve">, </w:t>
      </w:r>
      <w:r w:rsidR="00267897" w:rsidRPr="00267897">
        <w:t>2008</w:t>
      </w:r>
      <w:r w:rsidR="0098587D">
        <w:t xml:space="preserve">). </w:t>
      </w:r>
      <w:r w:rsidRPr="00261D54">
        <w:t xml:space="preserve">Most infections are subclinical and any clinical signs are typical of liver disease, as caused by other liver flukes </w:t>
      </w:r>
      <w:r w:rsidRPr="00261D54">
        <w:fldChar w:fldCharType="begin"/>
      </w:r>
      <w:r w:rsidRPr="00261D54">
        <w:instrText xml:space="preserve"> ADDIN EN.CITE &lt;EndNote&gt;&lt;Cite&gt;&lt;Author&gt;Jeandron&lt;/Author&gt;&lt;Year&gt;2011&lt;/Year&gt;&lt;RecNum&gt;1835&lt;/RecNum&gt;&lt;DisplayText&gt;(Jeandron et al., 2011)&lt;/DisplayText&gt;&lt;record&gt;&lt;rec-number&gt;1835&lt;/rec-number&gt;&lt;foreign-keys&gt;&lt;key app="EN" db-id="rrwaerrrmwz007e0sr8vzwfj29zxe9tfwr9r" timestamp="1653693474"&gt;1835&lt;/key&gt;&lt;/foreign-keys&gt;&lt;ref-type name="Journal Article"&gt;17&lt;/ref-type&gt;&lt;contributors&gt;&lt;authors&gt;&lt;author&gt;Jeandron, A.&lt;/author&gt;&lt;author&gt;Rinaldi, L.&lt;/author&gt;&lt;author&gt;Abdyldaieva, G.&lt;/author&gt;&lt;author&gt;Usubalieva, J.&lt;/author&gt;&lt;author&gt;Steinmann, P.&lt;/author&gt;&lt;author&gt;Cringoli, G.&lt;/author&gt;&lt;author&gt;Utzinger, J.&lt;/author&gt;&lt;/authors&gt;&lt;/contributors&gt;&lt;auth-address&gt;Swiss Trop &amp;amp; Publ Hlth Inst, Dept Epidemiol &amp;amp; Publ Hlth, Basel, Switzerland&amp;#xD;Univ Basel, Basel, Switzerland&amp;#xD;London Sch Hyg &amp;amp; Trop Med, Dept Infect &amp;amp; Trop Dis, London WC1, England&amp;#xD;Univ Naples Federico 2, Fac Vet Med, Dept Pathol &amp;amp; Anim Hlth, CREMOPAR Reg Campania, Naples, Italy&amp;#xD;Republican Sanit &amp;amp; Epidemiol Serv, Dept Parasitol, Bishkek, Kyrgyzstan&lt;/auth-address&gt;&lt;titles&gt;&lt;title&gt;Human Infections with Dicrocoelium dendriticum in Kyrgyzstan: The Tip of the Iceberg?&lt;/title&gt;&lt;secondary-title&gt;Journal of Parasitology&lt;/secondary-title&gt;&lt;alt-title&gt;J Parasitol&lt;/alt-title&gt;&lt;/titles&gt;&lt;periodical&gt;&lt;full-title&gt;Journal of Parasitology&lt;/full-title&gt;&lt;abbr-1&gt;J Parasitol&lt;/abbr-1&gt;&lt;/periodical&gt;&lt;alt-periodical&gt;&lt;full-title&gt;Journal of Parasitology&lt;/full-title&gt;&lt;abbr-1&gt;J Parasitol&lt;/abbr-1&gt;&lt;/alt-periodical&gt;&lt;pages&gt;1170-1172&lt;/pages&gt;&lt;volume&gt;97&lt;/volume&gt;&lt;number&gt;6&lt;/number&gt;&lt;keywords&gt;&lt;keyword&gt;fluke disease&lt;/keyword&gt;&lt;keyword&gt;diagnosis&lt;/keyword&gt;&lt;keyword&gt;echinococcosis&lt;/keyword&gt;&lt;keyword&gt;ruminants&lt;/keyword&gt;&lt;keyword&gt;flotac&lt;/keyword&gt;&lt;keyword&gt;iran&lt;/keyword&gt;&lt;/keywords&gt;&lt;dates&gt;&lt;year&gt;2011&lt;/year&gt;&lt;pub-dates&gt;&lt;date&gt;Dec&lt;/date&gt;&lt;/pub-dates&gt;&lt;/dates&gt;&lt;isbn&gt;0022-3395&lt;/isbn&gt;&lt;accession-num&gt;WOS:000299022100035&lt;/accession-num&gt;&lt;urls&gt;&lt;related-urls&gt;&lt;url&gt;&amp;lt;Go to ISI&amp;gt;://WOS:000299022100035&lt;/url&gt;&lt;/related-urls&gt;&lt;/urls&gt;&lt;electronic-resource-num&gt;10.1645/Ge-2828.1&lt;/electronic-resource-num&gt;&lt;language&gt;English&lt;/language&gt;&lt;/record&gt;&lt;/Cite&gt;&lt;/EndNote&gt;</w:instrText>
      </w:r>
      <w:r w:rsidRPr="00261D54">
        <w:fldChar w:fldCharType="separate"/>
      </w:r>
      <w:r w:rsidRPr="00261D54">
        <w:rPr>
          <w:noProof/>
        </w:rPr>
        <w:t>(Jeandron</w:t>
      </w:r>
      <w:r w:rsidR="00AF0763" w:rsidRPr="00AF0763">
        <w:rPr>
          <w:i/>
          <w:noProof/>
        </w:rPr>
        <w:t xml:space="preserve"> et al</w:t>
      </w:r>
      <w:r w:rsidR="00174F05" w:rsidRPr="00174F05">
        <w:rPr>
          <w:noProof/>
        </w:rPr>
        <w:t xml:space="preserve">., </w:t>
      </w:r>
      <w:r w:rsidRPr="00261D54">
        <w:rPr>
          <w:noProof/>
        </w:rPr>
        <w:t>2011)</w:t>
      </w:r>
      <w:r w:rsidRPr="00261D54">
        <w:fldChar w:fldCharType="end"/>
      </w:r>
      <w:r w:rsidRPr="00261D54">
        <w:t>.</w:t>
      </w:r>
    </w:p>
    <w:p w14:paraId="13B6672C" w14:textId="2C1F4AD7" w:rsidR="001D38F1" w:rsidRPr="00261D54" w:rsidRDefault="001D38F1" w:rsidP="001D38F1">
      <w:r w:rsidRPr="00261D54">
        <w:t xml:space="preserve">This parasite is reported as problematic in northern and southern Europe, northern Africa, western and eastern America and Asia </w:t>
      </w:r>
      <w:r w:rsidRPr="00261D54">
        <w:fldChar w:fldCharType="begin">
          <w:fldData xml:space="preserve">PEVuZE5vdGU+PENpdGU+PEF1dGhvcj5BcmJhYmk8L0F1dGhvcj48WWVhcj4yMDIxPC9ZZWFyPjxS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==
</w:fldData>
        </w:fldChar>
      </w:r>
      <w:r w:rsidRPr="00261D54">
        <w:instrText xml:space="preserve"> ADDIN EN.CITE </w:instrText>
      </w:r>
      <w:r w:rsidRPr="00261D54">
        <w:fldChar w:fldCharType="begin">
          <w:fldData xml:space="preserve">PEVuZE5vdGU+PENpdGU+PEF1dGhvcj5BcmJhYmk8L0F1dGhvcj48WWVhcj4yMDIxPC9ZZWFyPjxS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==
</w:fldData>
        </w:fldChar>
      </w:r>
      <w:r w:rsidRPr="00261D54">
        <w:instrText xml:space="preserve"> ADDIN EN.CITE.DATA </w:instrText>
      </w:r>
      <w:r w:rsidRPr="00261D54">
        <w:fldChar w:fldCharType="end"/>
      </w:r>
      <w:r w:rsidRPr="00261D54">
        <w:fldChar w:fldCharType="separate"/>
      </w:r>
      <w:r w:rsidRPr="00261D54">
        <w:rPr>
          <w:noProof/>
        </w:rPr>
        <w:t>(Arbabi</w:t>
      </w:r>
      <w:r w:rsidR="00AF0763" w:rsidRPr="00AF0763">
        <w:rPr>
          <w:i/>
          <w:noProof/>
        </w:rPr>
        <w:t xml:space="preserve"> et al</w:t>
      </w:r>
      <w:r w:rsidR="00174F05" w:rsidRPr="00174F05">
        <w:rPr>
          <w:noProof/>
        </w:rPr>
        <w:t xml:space="preserve">., </w:t>
      </w:r>
      <w:r w:rsidRPr="00261D54">
        <w:rPr>
          <w:noProof/>
        </w:rPr>
        <w:t>2021)</w:t>
      </w:r>
      <w:r w:rsidRPr="00261D54">
        <w:fldChar w:fldCharType="end"/>
      </w:r>
      <w:r w:rsidRPr="00261D54">
        <w:t xml:space="preserve">. It is unclear whether this parasite is in Australia. According to the online Global Biodiversity Information Facility database (GBIF), </w:t>
      </w:r>
      <w:r w:rsidRPr="00261D54">
        <w:rPr>
          <w:i/>
          <w:iCs/>
        </w:rPr>
        <w:t>D. </w:t>
      </w:r>
      <w:proofErr w:type="spellStart"/>
      <w:r w:rsidRPr="00261D54">
        <w:rPr>
          <w:i/>
          <w:iCs/>
        </w:rPr>
        <w:t>dendriticum</w:t>
      </w:r>
      <w:proofErr w:type="spellEnd"/>
      <w:r w:rsidRPr="00261D54">
        <w:t xml:space="preserve"> is not present in Australia </w:t>
      </w:r>
      <w:r w:rsidRPr="00261D54">
        <w:fldChar w:fldCharType="begin"/>
      </w:r>
      <w:r w:rsidRPr="00261D54">
        <w:instrText xml:space="preserve"> ADDIN EN.CITE &lt;EndNote&gt;&lt;Cite&gt;&lt;Author&gt;GBIF&lt;/Author&gt;&lt;Year&gt;2022&lt;/Year&gt;&lt;RecNum&gt;1832&lt;/RecNum&gt;&lt;DisplayText&gt;(GBIF, 2022c)&lt;/DisplayText&gt;&lt;record&gt;&lt;rec-number&gt;1832&lt;/rec-number&gt;&lt;foreign-keys&gt;&lt;key app="EN" db-id="rrwaerrrmwz007e0sr8vzwfj29zxe9tfwr9r" timestamp="1653634125"&gt;1832&lt;/key&gt;&lt;/foreign-keys&gt;&lt;ref-type name="Online Database"&gt;45&lt;/ref-type&gt;&lt;contributors&gt;&lt;authors&gt;&lt;author&gt;GBIF&lt;/author&gt;&lt;/authors&gt;&lt;/contributors&gt;&lt;titles&gt;&lt;title&gt;&lt;style face="italic" font="default" size="100%"&gt;Dicrocoelium dendriticum&lt;/style&gt;&lt;style face="normal" font="default" size="100%"&gt; (Rudolphi, 1819)&lt;/style&gt;&lt;/title&gt;&lt;/titles&gt;&lt;dates&gt;&lt;year&gt;2022&lt;/year&gt;&lt;pub-dates&gt;&lt;date&gt;27-05-2022&lt;/date&gt;&lt;/pub-dates&gt;&lt;/dates&gt;&lt;urls&gt;&lt;related-urls&gt;&lt;url&gt;https://www.gbif.org/species/2504447/metrics&lt;/url&gt;&lt;/related-urls&gt;&lt;/urls&gt;&lt;/record&gt;&lt;/Cite&gt;&lt;/EndNote&gt;</w:instrText>
      </w:r>
      <w:r w:rsidRPr="00261D54">
        <w:fldChar w:fldCharType="separate"/>
      </w:r>
      <w:r w:rsidRPr="00261D54">
        <w:rPr>
          <w:noProof/>
        </w:rPr>
        <w:t>(GBIF, 2022c)</w:t>
      </w:r>
      <w:r w:rsidRPr="00261D54">
        <w:fldChar w:fldCharType="end"/>
      </w:r>
      <w:r w:rsidRPr="00261D54">
        <w:t xml:space="preserve">. The Atlas of Living Australia database only includes one species of </w:t>
      </w:r>
      <w:proofErr w:type="spellStart"/>
      <w:r w:rsidRPr="00261D54">
        <w:rPr>
          <w:i/>
          <w:iCs/>
        </w:rPr>
        <w:t>Dicrocoelium</w:t>
      </w:r>
      <w:proofErr w:type="spellEnd"/>
      <w:r w:rsidRPr="00261D54">
        <w:rPr>
          <w:i/>
          <w:iCs/>
        </w:rPr>
        <w:t xml:space="preserve"> </w:t>
      </w:r>
      <w:r w:rsidRPr="00261D54">
        <w:t>(</w:t>
      </w:r>
      <w:r w:rsidRPr="00261D54">
        <w:rPr>
          <w:i/>
          <w:iCs/>
        </w:rPr>
        <w:t>D. </w:t>
      </w:r>
      <w:proofErr w:type="spellStart"/>
      <w:r w:rsidRPr="00261D54">
        <w:rPr>
          <w:i/>
          <w:iCs/>
        </w:rPr>
        <w:t>antechini</w:t>
      </w:r>
      <w:proofErr w:type="spellEnd"/>
      <w:r w:rsidRPr="00261D54">
        <w:t>) (Cribb</w:t>
      </w:r>
      <w:r w:rsidR="009F1860">
        <w:t xml:space="preserve">, </w:t>
      </w:r>
      <w:r w:rsidRPr="00261D54">
        <w:t xml:space="preserve">1992). This parasite has been reported to infect people in </w:t>
      </w:r>
      <w:r w:rsidR="009B7609" w:rsidRPr="009B7609">
        <w:t>the Republic of Türkiye</w:t>
      </w:r>
      <w:r w:rsidRPr="00261D54">
        <w:t xml:space="preserve">, Iran, Canada and Kyrgyzstan </w:t>
      </w:r>
      <w:r w:rsidRPr="00261D54">
        <w:fldChar w:fldCharType="begin"/>
      </w:r>
      <w:r w:rsidRPr="00261D54">
        <w:instrText xml:space="preserve"> ADDIN EN.CITE &lt;EndNote&gt;&lt;Cite&gt;&lt;Author&gt;Jeandron&lt;/Author&gt;&lt;Year&gt;2011&lt;/Year&gt;&lt;RecNum&gt;1835&lt;/RecNum&gt;&lt;DisplayText&gt;(Jeandron et al., 2011)&lt;/DisplayText&gt;&lt;record&gt;&lt;rec-number&gt;1835&lt;/rec-number&gt;&lt;foreign-keys&gt;&lt;key app="EN" db-id="rrwaerrrmwz007e0sr8vzwfj29zxe9tfwr9r" timestamp="1653693474"&gt;1835&lt;/key&gt;&lt;/foreign-keys&gt;&lt;ref-type name="Journal Article"&gt;17&lt;/ref-type&gt;&lt;contributors&gt;&lt;authors&gt;&lt;author&gt;Jeandron, A.&lt;/author&gt;&lt;author&gt;Rinaldi, L.&lt;/author&gt;&lt;author&gt;Abdyldaieva, G.&lt;/author&gt;&lt;author&gt;Usubalieva, J.&lt;/author&gt;&lt;author&gt;Steinmann, P.&lt;/author&gt;&lt;author&gt;Cringoli, G.&lt;/author&gt;&lt;author&gt;Utzinger, J.&lt;/author&gt;&lt;/authors&gt;&lt;/contributors&gt;&lt;auth-address&gt;Swiss Trop &amp;amp; Publ Hlth Inst, Dept Epidemiol &amp;amp; Publ Hlth, Basel, Switzerland&amp;#xD;Univ Basel, Basel, Switzerland&amp;#xD;London Sch Hyg &amp;amp; Trop Med, Dept Infect &amp;amp; Trop Dis, London WC1, England&amp;#xD;Univ Naples Federico 2, Fac Vet Med, Dept Pathol &amp;amp; Anim Hlth, CREMOPAR Reg Campania, Naples, Italy&amp;#xD;Republican Sanit &amp;amp; Epidemiol Serv, Dept Parasitol, Bishkek, Kyrgyzstan&lt;/auth-address&gt;&lt;titles&gt;&lt;title&gt;Human Infections with Dicrocoelium dendriticum in Kyrgyzstan: The Tip of the Iceberg?&lt;/title&gt;&lt;secondary-title&gt;Journal of Parasitology&lt;/secondary-title&gt;&lt;alt-title&gt;J Parasitol&lt;/alt-title&gt;&lt;/titles&gt;&lt;periodical&gt;&lt;full-title&gt;Journal of Parasitology&lt;/full-title&gt;&lt;abbr-1&gt;J Parasitol&lt;/abbr-1&gt;&lt;/periodical&gt;&lt;alt-periodical&gt;&lt;full-title&gt;Journal of Parasitology&lt;/full-title&gt;&lt;abbr-1&gt;J Parasitol&lt;/abbr-1&gt;&lt;/alt-periodical&gt;&lt;pages&gt;1170-1172&lt;/pages&gt;&lt;volume&gt;97&lt;/volume&gt;&lt;number&gt;6&lt;/number&gt;&lt;keywords&gt;&lt;keyword&gt;fluke disease&lt;/keyword&gt;&lt;keyword&gt;diagnosis&lt;/keyword&gt;&lt;keyword&gt;echinococcosis&lt;/keyword&gt;&lt;keyword&gt;ruminants&lt;/keyword&gt;&lt;keyword&gt;flotac&lt;/keyword&gt;&lt;keyword&gt;iran&lt;/keyword&gt;&lt;/keywords&gt;&lt;dates&gt;&lt;year&gt;2011&lt;/year&gt;&lt;pub-dates&gt;&lt;date&gt;Dec&lt;/date&gt;&lt;/pub-dates&gt;&lt;/dates&gt;&lt;isbn&gt;0022-3395&lt;/isbn&gt;&lt;accession-num&gt;WOS:000299022100035&lt;/accession-num&gt;&lt;urls&gt;&lt;related-urls&gt;&lt;url&gt;&amp;lt;Go to ISI&amp;gt;://WOS:000299022100035&lt;/url&gt;&lt;/related-urls&gt;&lt;/urls&gt;&lt;electronic-resource-num&gt;10.1645/Ge-2828.1&lt;/electronic-resource-num&gt;&lt;language&gt;English&lt;/language&gt;&lt;/record&gt;&lt;/Cite&gt;&lt;/EndNote&gt;</w:instrText>
      </w:r>
      <w:r w:rsidRPr="00261D54">
        <w:fldChar w:fldCharType="separate"/>
      </w:r>
      <w:r w:rsidRPr="00261D54">
        <w:rPr>
          <w:noProof/>
        </w:rPr>
        <w:t>(Jeandron</w:t>
      </w:r>
      <w:r w:rsidR="00AF0763" w:rsidRPr="00AF0763">
        <w:rPr>
          <w:i/>
          <w:noProof/>
        </w:rPr>
        <w:t xml:space="preserve"> et al</w:t>
      </w:r>
      <w:r w:rsidR="00174F05" w:rsidRPr="00174F05">
        <w:rPr>
          <w:noProof/>
        </w:rPr>
        <w:t xml:space="preserve">., </w:t>
      </w:r>
      <w:r w:rsidRPr="00261D54">
        <w:rPr>
          <w:noProof/>
        </w:rPr>
        <w:t>2011)</w:t>
      </w:r>
      <w:r w:rsidRPr="00261D54">
        <w:fldChar w:fldCharType="end"/>
      </w:r>
      <w:r w:rsidR="006B6D98">
        <w:t xml:space="preserve">. </w:t>
      </w:r>
      <w:r w:rsidRPr="00261D54">
        <w:t>Several references state</w:t>
      </w:r>
      <w:r w:rsidRPr="00261D54" w:rsidDel="000A599A">
        <w:t xml:space="preserve"> </w:t>
      </w:r>
      <w:r w:rsidRPr="00261D54">
        <w:t xml:space="preserve">that it is present in Australia, but the source of this information is unclear. For example, according to </w:t>
      </w:r>
      <w:r w:rsidRPr="00261D54">
        <w:lastRenderedPageBreak/>
        <w:fldChar w:fldCharType="begin"/>
      </w:r>
      <w:r w:rsidRPr="00261D54">
        <w:instrText xml:space="preserve"> ADDIN EN.CITE &lt;EndNote&gt;&lt;Cite&gt;&lt;Author&gt;Otranto&lt;/Author&gt;&lt;Year&gt;2003&lt;/Year&gt;&lt;RecNum&gt;1831&lt;/RecNum&gt;&lt;DisplayText&gt;(Otranto and Traversa, 2003)&lt;/DisplayText&gt;&lt;record&gt;&lt;rec-number&gt;1831&lt;/rec-number&gt;&lt;foreign-keys&gt;&lt;key app="EN" db-id="rrwaerrrmwz007e0sr8vzwfj29zxe9tfwr9r" timestamp="1653632202"&gt;1831&lt;/key&gt;&lt;/foreign-keys&gt;&lt;ref-type name="Journal Article"&gt;17&lt;/ref-type&gt;&lt;contributors&gt;&lt;authors&gt;&lt;author&gt;Otranto, D.&lt;/author&gt;&lt;author&gt;Traversa, D.&lt;/author&gt;&lt;/authors&gt;&lt;/contributors&gt;&lt;auth-address&gt;Fac Vet Med, Dept Anim Hlth, I-70010 Bari, Italy&amp;#xD;Fac Vet Med, Comparat Biomed Sci Dept, I-64100 Teramo, Italy&lt;/auth-address&gt;&lt;titles&gt;&lt;title&gt;Dicrocoeliosis of ruminants: a little known fluke disease&lt;/title&gt;&lt;secondary-title&gt;Trends in Parasitology&lt;/secondary-title&gt;&lt;alt-title&gt;Trends Parasitol&lt;/alt-title&gt;&lt;/titles&gt;&lt;periodical&gt;&lt;full-title&gt;Trends in Parasitology&lt;/full-title&gt;&lt;abbr-1&gt;Trends Parasitol&lt;/abbr-1&gt;&lt;/periodical&gt;&lt;alt-periodical&gt;&lt;full-title&gt;Trends in Parasitology&lt;/full-title&gt;&lt;abbr-1&gt;Trends Parasitol&lt;/abbr-1&gt;&lt;/alt-periodical&gt;&lt;pages&gt;12-15&lt;/pages&gt;&lt;volume&gt;19&lt;/volume&gt;&lt;number&gt;1&lt;/number&gt;&lt;keywords&gt;&lt;keyword&gt;dendriticum digenea&lt;/keyword&gt;&lt;keyword&gt;somatic antigens&lt;/keyword&gt;&lt;keyword&gt;sheep&lt;/keyword&gt;&lt;keyword&gt;prevalence&lt;/keyword&gt;&lt;keyword&gt;cattle&lt;/keyword&gt;&lt;keyword&gt;infection&lt;/keyword&gt;&lt;keyword&gt;goats&lt;/keyword&gt;&lt;keyword&gt;host&lt;/keyword&gt;&lt;/keywords&gt;&lt;dates&gt;&lt;year&gt;2003&lt;/year&gt;&lt;pub-dates&gt;&lt;date&gt;Jan&lt;/date&gt;&lt;/pub-dates&gt;&lt;/dates&gt;&lt;isbn&gt;1471-4922&lt;/isbn&gt;&lt;accession-num&gt;WOS:000180215800005&lt;/accession-num&gt;&lt;urls&gt;&lt;related-urls&gt;&lt;url&gt;&amp;lt;Go to ISI&amp;gt;://WOS:000180215800005&lt;/url&gt;&lt;/related-urls&gt;&lt;/urls&gt;&lt;electronic-resource-num&gt;Pii S1471-4922(02)00009-0&amp;#xD;Doi 10.1016/S1471-4922(02)00009-0&lt;/electronic-resource-num&gt;&lt;language&gt;English&lt;/language&gt;&lt;/record&gt;&lt;/Cite&gt;&lt;/EndNote&gt;</w:instrText>
      </w:r>
      <w:r w:rsidRPr="00261D54">
        <w:fldChar w:fldCharType="separate"/>
      </w:r>
      <w:r w:rsidRPr="00261D54">
        <w:rPr>
          <w:noProof/>
        </w:rPr>
        <w:t>Otranto and Traversa, 2003</w:t>
      </w:r>
      <w:r w:rsidRPr="00261D54">
        <w:fldChar w:fldCharType="end"/>
      </w:r>
      <w:r w:rsidRPr="00261D54">
        <w:t>, it is found in some focal points in Australia, but no references are provided for this statement. Noting that cattle and sheep may show very large numbers of these parasites in the bile ducts it is probable that surveillance activities would have detected its presence if it were in Australia.</w:t>
      </w:r>
    </w:p>
    <w:p w14:paraId="57A0C332" w14:textId="1C63CE4F" w:rsidR="001D38F1" w:rsidRPr="00261D54" w:rsidRDefault="001D38F1" w:rsidP="001D38F1">
      <w:pPr>
        <w:rPr>
          <w:color w:val="000000" w:themeColor="text1"/>
        </w:rPr>
      </w:pPr>
      <w:r w:rsidRPr="00261D54">
        <w:rPr>
          <w:color w:val="000000" w:themeColor="text1"/>
        </w:rPr>
        <w:t xml:space="preserve">This group of trematodes usually have wide host range. </w:t>
      </w:r>
      <w:proofErr w:type="spellStart"/>
      <w:r w:rsidRPr="00261D54">
        <w:rPr>
          <w:i/>
          <w:iCs/>
          <w:color w:val="000000" w:themeColor="text1"/>
        </w:rPr>
        <w:t>Dicrocoelium</w:t>
      </w:r>
      <w:proofErr w:type="spellEnd"/>
      <w:r w:rsidRPr="00261D54">
        <w:rPr>
          <w:i/>
          <w:iCs/>
          <w:color w:val="000000" w:themeColor="text1"/>
        </w:rPr>
        <w:t> </w:t>
      </w:r>
      <w:proofErr w:type="spellStart"/>
      <w:r w:rsidRPr="00261D54">
        <w:rPr>
          <w:i/>
          <w:iCs/>
          <w:color w:val="000000" w:themeColor="text1"/>
        </w:rPr>
        <w:t>dendriticum</w:t>
      </w:r>
      <w:proofErr w:type="spellEnd"/>
      <w:r w:rsidRPr="00261D54">
        <w:rPr>
          <w:color w:val="000000" w:themeColor="text1"/>
        </w:rPr>
        <w:t xml:space="preserve"> has only been recorded in one study on </w:t>
      </w:r>
      <w:r w:rsidR="006F743C" w:rsidRPr="006F743C">
        <w:rPr>
          <w:i/>
          <w:iCs/>
          <w:color w:val="000000" w:themeColor="text1"/>
        </w:rPr>
        <w:t>C.</w:t>
      </w:r>
      <w:r w:rsidR="00AC5397">
        <w:rPr>
          <w:i/>
          <w:iCs/>
          <w:color w:val="000000" w:themeColor="text1"/>
        </w:rPr>
        <w:t> </w:t>
      </w:r>
      <w:r w:rsidR="006F743C" w:rsidRPr="006F743C">
        <w:rPr>
          <w:i/>
          <w:iCs/>
          <w:color w:val="000000" w:themeColor="text1"/>
        </w:rPr>
        <w:t>aspersum</w:t>
      </w:r>
      <w:r w:rsidRPr="00261D54">
        <w:rPr>
          <w:color w:val="000000" w:themeColor="text1"/>
        </w:rPr>
        <w:t xml:space="preserve"> </w:t>
      </w:r>
      <w:r w:rsidRPr="00261D54">
        <w:rPr>
          <w:color w:val="000000" w:themeColor="text1"/>
        </w:rPr>
        <w:fldChar w:fldCharType="begin"/>
      </w:r>
      <w:r w:rsidRPr="00261D54">
        <w:rPr>
          <w:color w:val="000000" w:themeColor="text1"/>
        </w:rPr>
        <w:instrText xml:space="preserve"> ADDIN EN.CITE &lt;EndNote&gt;&lt;Cite&gt;&lt;Author&gt;Ismail&lt;/Author&gt;&lt;Year&gt;2018&lt;/Year&gt;&lt;RecNum&gt;503&lt;/RecNum&gt;&lt;DisplayText&gt;(Ismail and Gurelli, 2018)&lt;/DisplayText&gt;&lt;record&gt;&lt;rec-number&gt;503&lt;/rec-number&gt;&lt;foreign-keys&gt;&lt;key app="EN" db-id="rrwaerrrmwz007e0sr8vzwfj29zxe9tfwr9r" timestamp="1627277622"&gt;503&lt;/key&gt;&lt;/foreign-keys&gt;&lt;ref-type name="Journal Article"&gt;17&lt;/ref-type&gt;&lt;contributors&gt;&lt;authors&gt;&lt;author&gt;Ismail, F. M. A. K.&lt;/author&gt;&lt;author&gt;Gurelli, G.&lt;/author&gt;&lt;/authors&gt;&lt;/contributors&gt;&lt;auth-address&gt;Kastamonu Univ, Fac Sci &amp;amp; Letters, Dept Biol, Kastamonu, Turkey&lt;/auth-address&gt;&lt;titles&gt;&lt;title&gt;First report of natural infection of Xerolenta obvia (Pulmonata, Mollusca) by Dicrocoeliidae (Digenea) larval stages in Turkey&lt;/title&gt;&lt;secondary-title&gt;Kastamonu University Journal of Forestry Faculty&lt;/secondary-title&gt;&lt;alt-title&gt;Kastamonu Univ J For&lt;/alt-title&gt;&lt;/titles&gt;&lt;periodical&gt;&lt;full-title&gt;Kastamonu University Journal of Forestry Faculty&lt;/full-title&gt;&lt;abbr-1&gt;Kastamonu Univ J For&lt;/abbr-1&gt;&lt;/periodical&gt;&lt;alt-periodical&gt;&lt;full-title&gt;Kastamonu University Journal of Forestry Faculty&lt;/full-title&gt;&lt;abbr-1&gt;Kastamonu Univ J For&lt;/abbr-1&gt;&lt;/alt-periodical&gt;&lt;pages&gt;272-278&lt;/pages&gt;&lt;volume&gt;18&lt;/volume&gt;&lt;number&gt;3&lt;/number&gt;&lt;keywords&gt;&lt;keyword&gt;xerolenta obvia&lt;/keyword&gt;&lt;keyword&gt;dicrocoeliidae&lt;/keyword&gt;&lt;keyword&gt;dicrocoelium dendriticum&lt;/keyword&gt;&lt;keyword&gt;larval stages&lt;/keyword&gt;&lt;keyword&gt;kastamonu&lt;/keyword&gt;&lt;keyword&gt;turkey&lt;/keyword&gt;&lt;keyword&gt;intermediate host&lt;/keyword&gt;&lt;keyword&gt;helix-aspersa&lt;/keyword&gt;&lt;keyword&gt;1819 looss&lt;/keyword&gt;&lt;keyword&gt;dendriticum&lt;/keyword&gt;&lt;keyword&gt;prevalence&lt;/keyword&gt;&lt;keyword&gt;rudolphi&lt;/keyword&gt;&lt;/keywords&gt;&lt;dates&gt;&lt;year&gt;2018&lt;/year&gt;&lt;/dates&gt;&lt;isbn&gt;1303-2399&lt;/isbn&gt;&lt;accession-num&gt;WOS:000454320600004&lt;/accession-num&gt;&lt;urls&gt;&lt;related-urls&gt;&lt;url&gt;&amp;lt;Go to ISI&amp;gt;://WOS:000454320600004&lt;/url&gt;&lt;/related-urls&gt;&lt;/urls&gt;&lt;electronic-resource-num&gt;10.17475/kastorman.498750&lt;/electronic-resource-num&gt;&lt;language&gt;English&lt;/language&gt;&lt;/record&gt;&lt;/Cite&gt;&lt;/EndNote&gt;</w:instrText>
      </w:r>
      <w:r w:rsidRPr="00261D54">
        <w:rPr>
          <w:color w:val="000000" w:themeColor="text1"/>
        </w:rPr>
        <w:fldChar w:fldCharType="separate"/>
      </w:r>
      <w:r w:rsidRPr="00261D54">
        <w:rPr>
          <w:color w:val="000000" w:themeColor="text1"/>
        </w:rPr>
        <w:t>(Ismail and Gurelli, 2018)</w:t>
      </w:r>
      <w:r w:rsidRPr="00261D54">
        <w:rPr>
          <w:color w:val="000000" w:themeColor="text1"/>
        </w:rPr>
        <w:fldChar w:fldCharType="end"/>
      </w:r>
      <w:r w:rsidRPr="00261D54">
        <w:rPr>
          <w:color w:val="000000" w:themeColor="text1"/>
        </w:rPr>
        <w:t>.</w:t>
      </w:r>
    </w:p>
    <w:p w14:paraId="227C0D29" w14:textId="77777777" w:rsidR="00084CEE" w:rsidRPr="00261D54" w:rsidRDefault="00084CEE" w:rsidP="002648CD">
      <w:pPr>
        <w:pStyle w:val="Heading4"/>
      </w:pPr>
      <w:r w:rsidRPr="00261D54">
        <w:t>Technical information</w:t>
      </w:r>
    </w:p>
    <w:p w14:paraId="71F77FA4" w14:textId="4786E02A" w:rsidR="001E5F2C" w:rsidRDefault="00D83A6B" w:rsidP="002648CD">
      <w:pPr>
        <w:pStyle w:val="Heading5"/>
        <w:rPr>
          <w:bCs/>
        </w:rPr>
      </w:pPr>
      <w:r w:rsidRPr="00261D54">
        <w:t>Agent properties</w:t>
      </w:r>
    </w:p>
    <w:p w14:paraId="36CC3E60" w14:textId="31C51D08" w:rsidR="001D38F1" w:rsidRPr="00261D54" w:rsidRDefault="001D38F1" w:rsidP="001D38F1">
      <w:r w:rsidRPr="00261D54">
        <w:t xml:space="preserve">The genus </w:t>
      </w:r>
      <w:proofErr w:type="spellStart"/>
      <w:r w:rsidRPr="00261D54">
        <w:rPr>
          <w:i/>
          <w:iCs/>
        </w:rPr>
        <w:t>Dicrocoelium</w:t>
      </w:r>
      <w:proofErr w:type="spellEnd"/>
      <w:r w:rsidRPr="00261D54">
        <w:rPr>
          <w:i/>
          <w:iCs/>
        </w:rPr>
        <w:t xml:space="preserve"> </w:t>
      </w:r>
      <w:r w:rsidRPr="00261D54">
        <w:t xml:space="preserve">(Rudolphi, 1819) is in the phylum Platyhelminthes, class Trematoda, order </w:t>
      </w:r>
      <w:proofErr w:type="spellStart"/>
      <w:r w:rsidRPr="00261D54">
        <w:t>Plagiorchiida</w:t>
      </w:r>
      <w:proofErr w:type="spellEnd"/>
      <w:r w:rsidRPr="00261D54">
        <w:t xml:space="preserve"> and in family </w:t>
      </w:r>
      <w:proofErr w:type="spellStart"/>
      <w:r w:rsidRPr="00261D54">
        <w:t>Dicrocoeliidae</w:t>
      </w:r>
      <w:proofErr w:type="spellEnd"/>
      <w:r w:rsidRPr="00261D54">
        <w:t>.</w:t>
      </w:r>
    </w:p>
    <w:p w14:paraId="5481C3E9" w14:textId="4B85A798" w:rsidR="001D38F1" w:rsidRPr="00261D54" w:rsidRDefault="001D38F1" w:rsidP="001D38F1">
      <w:r w:rsidRPr="00261D54">
        <w:t>The adults are semitransparent, 6</w:t>
      </w:r>
      <w:r w:rsidR="00AC5397">
        <w:t>–</w:t>
      </w:r>
      <w:r w:rsidRPr="00261D54">
        <w:t>12</w:t>
      </w:r>
      <w:r w:rsidR="00AC5397">
        <w:t> </w:t>
      </w:r>
      <w:r w:rsidRPr="00261D54">
        <w:t>mm length and 1.5</w:t>
      </w:r>
      <w:r w:rsidR="00AC5397">
        <w:t>–</w:t>
      </w:r>
      <w:r w:rsidRPr="00261D54">
        <w:t>2.5</w:t>
      </w:r>
      <w:r w:rsidR="00AC5397">
        <w:t> </w:t>
      </w:r>
      <w:r w:rsidRPr="00261D54">
        <w:t>mm width, with a small oral sucker and a larger ventral sucker. The eggs are dark brown, 35</w:t>
      </w:r>
      <w:r w:rsidR="00AC5397">
        <w:t>–</w:t>
      </w:r>
      <w:r w:rsidRPr="00261D54">
        <w:t>45</w:t>
      </w:r>
      <w:r w:rsidR="00AC5397">
        <w:t> </w:t>
      </w:r>
      <w:r w:rsidRPr="00261D54">
        <w:rPr>
          <w:color w:val="000000"/>
          <w:shd w:val="clear" w:color="auto" w:fill="FFFFFF"/>
        </w:rPr>
        <w:t xml:space="preserve">µm in </w:t>
      </w:r>
      <w:r w:rsidRPr="00261D54">
        <w:t>length and 22</w:t>
      </w:r>
      <w:r w:rsidR="00AC5397">
        <w:t>–</w:t>
      </w:r>
      <w:r w:rsidRPr="00261D54">
        <w:t>30</w:t>
      </w:r>
      <w:r w:rsidR="00AC5397">
        <w:t> </w:t>
      </w:r>
      <w:r w:rsidRPr="00261D54">
        <w:rPr>
          <w:color w:val="000000"/>
          <w:shd w:val="clear" w:color="auto" w:fill="FFFFFF"/>
        </w:rPr>
        <w:t xml:space="preserve">µm wide </w:t>
      </w:r>
      <w:r w:rsidRPr="00261D54">
        <w:fldChar w:fldCharType="begin"/>
      </w:r>
      <w:r w:rsidRPr="00261D54">
        <w:instrText xml:space="preserve"> ADDIN EN.CITE &lt;EndNote&gt;&lt;Cite&gt;&lt;Author&gt;Kahl&lt;/Author&gt;&lt;Year&gt;2021&lt;/Year&gt;&lt;RecNum&gt;1200&lt;/RecNum&gt;&lt;DisplayText&gt;(Kahl et al., 2021)&lt;/DisplayText&gt;&lt;record&gt;&lt;rec-number&gt;1200&lt;/rec-number&gt;&lt;foreign-keys&gt;&lt;key app="EN" db-id="rrwaerrrmwz007e0sr8vzwfj29zxe9tfwr9r" timestamp="1636425229"&gt;1200&lt;/key&gt;&lt;/foreign-keys&gt;&lt;ref-type name="Journal Article"&gt;17&lt;/ref-type&gt;&lt;contributors&gt;&lt;authors&gt;&lt;author&gt;Kahl, A.&lt;/author&gt;&lt;author&gt;von Samson-Himmelstjerna, G.&lt;/author&gt;&lt;author&gt;Krucken, J.&lt;/author&gt;&lt;author&gt;Ganter, M.&lt;/author&gt;&lt;/authors&gt;&lt;/contributors&gt;&lt;auth-address&gt;Free Univ Berlin, Inst Parasitol &amp;amp; Trop Vet Med, Robert von Ostertag Str 7-13, D-14163 Berlin, Germany&amp;#xD;Univ Vet Med Hannover, Forens Med &amp;amp; Ambulatory Serv, Clin Swine &amp;amp; Small Ruminants, Bischofsholer Damm 15, D-30173 Hannover, Germany&lt;/auth-address&gt;&lt;titles&gt;&lt;title&gt;Chronic Wasting Due to Liver and Rumen Flukes in Sheep&lt;/title&gt;&lt;secondary-title&gt;Animals&lt;/secondary-title&gt;&lt;alt-title&gt;Animals-Basel&lt;/alt-title&gt;&lt;/titles&gt;&lt;periodical&gt;&lt;full-title&gt;Animals&lt;/full-title&gt;&lt;abbr-1&gt;Animals-Basel&lt;/abbr-1&gt;&lt;/periodical&gt;&lt;alt-periodical&gt;&lt;full-title&gt;Animals&lt;/full-title&gt;&lt;abbr-1&gt;Animals-Basel&lt;/abbr-1&gt;&lt;/alt-periodical&gt;&lt;volume&gt;11&lt;/volume&gt;&lt;number&gt;2&lt;/number&gt;&lt;keywords&gt;&lt;keyword&gt;sheep&lt;/keyword&gt;&lt;keyword&gt;trematodes&lt;/keyword&gt;&lt;keyword&gt;flukes&lt;/keyword&gt;&lt;keyword&gt;infection&lt;/keyword&gt;&lt;keyword&gt;wasting&lt;/keyword&gt;&lt;keyword&gt;emaciation&lt;/keyword&gt;&lt;/keywords&gt;&lt;dates&gt;&lt;year&gt;2021&lt;/year&gt;&lt;pub-dates&gt;&lt;date&gt;Feb&lt;/date&gt;&lt;/pub-dates&gt;&lt;/dates&gt;&lt;isbn&gt;2076-2615&lt;/isbn&gt;&lt;accession-num&gt;WOS:000622025200001&lt;/accession-num&gt;&lt;urls&gt;&lt;related-urls&gt;&lt;url&gt;&amp;lt;Go to ISI&amp;gt;://WOS:000622025200001&lt;/url&gt;&lt;/related-urls&gt;&lt;/urls&gt;&lt;electronic-resource-num&gt;ARTN 549&amp;#xD;10.3390/ani11020549&lt;/electronic-resource-num&gt;&lt;language&gt;English&lt;/language&gt;&lt;/record&gt;&lt;/Cite&gt;&lt;/EndNote&gt;</w:instrText>
      </w:r>
      <w:r w:rsidRPr="00261D54">
        <w:fldChar w:fldCharType="separate"/>
      </w:r>
      <w:r w:rsidRPr="00261D54">
        <w:rPr>
          <w:noProof/>
        </w:rPr>
        <w:t>(Kahl</w:t>
      </w:r>
      <w:r w:rsidR="00AF0763" w:rsidRPr="00AF0763">
        <w:rPr>
          <w:i/>
          <w:noProof/>
        </w:rPr>
        <w:t xml:space="preserve"> et al</w:t>
      </w:r>
      <w:r w:rsidR="00174F05" w:rsidRPr="00174F05">
        <w:rPr>
          <w:noProof/>
        </w:rPr>
        <w:t xml:space="preserve">., </w:t>
      </w:r>
      <w:r w:rsidRPr="00261D54">
        <w:rPr>
          <w:noProof/>
        </w:rPr>
        <w:t>2021)</w:t>
      </w:r>
      <w:r w:rsidRPr="00261D54">
        <w:fldChar w:fldCharType="end"/>
      </w:r>
    </w:p>
    <w:p w14:paraId="1145B616" w14:textId="159B9AF4" w:rsidR="001D38F1" w:rsidRPr="00261D54" w:rsidRDefault="001D38F1" w:rsidP="001D38F1">
      <w:r w:rsidRPr="00261D54">
        <w:t xml:space="preserve">Adults reside in the gall bladder and bile ducts of the definitive host. Embryonated eggs are shed via bile to the intestine and then are excreted in faeces into the environment. The first intermediate host, snails, feed on faeces consuming the eggs. The egg will hatch into a miracidium, then migrates through the intestinal wall into the hepatopancreas. The parasite remains inside the snail for 3 to 4 months while developing from miracidium to cercariae. The cercariae migrate to the respiratory tract and are expelled through the respiratory movements once coated in slime. The second intermediate host, an ant, will consume the ball of slime with the cercariae. Some of the cercariae will migrate into the suboesophageal ganglion causing a shift in ant behaviour where the ants cling to the vegetation. This increases the chance of being consumed by the definitive host. The remaining cercariae encyst in the abdomen of the ant. Once in the definitive host, the </w:t>
      </w:r>
      <w:proofErr w:type="spellStart"/>
      <w:r w:rsidRPr="00261D54">
        <w:t>metacercariae</w:t>
      </w:r>
      <w:proofErr w:type="spellEnd"/>
      <w:r w:rsidRPr="00261D54">
        <w:t xml:space="preserve"> excyst as juvenile fluke which follow the bile duct to the liver to mature into adult fluke thus completing the lifecycle </w:t>
      </w:r>
      <w:r w:rsidRPr="00261D54">
        <w:fldChar w:fldCharType="begin"/>
      </w:r>
      <w:r w:rsidRPr="00261D54">
        <w:instrText xml:space="preserve"> ADDIN EN.CITE &lt;EndNote&gt;&lt;Cite&gt;&lt;Author&gt;Kahl&lt;/Author&gt;&lt;Year&gt;2021&lt;/Year&gt;&lt;RecNum&gt;1200&lt;/RecNum&gt;&lt;DisplayText&gt;(Kahl et al., 2021)&lt;/DisplayText&gt;&lt;record&gt;&lt;rec-number&gt;1200&lt;/rec-number&gt;&lt;foreign-keys&gt;&lt;key app="EN" db-id="rrwaerrrmwz007e0sr8vzwfj29zxe9tfwr9r" timestamp="1636425229"&gt;1200&lt;/key&gt;&lt;/foreign-keys&gt;&lt;ref-type name="Journal Article"&gt;17&lt;/ref-type&gt;&lt;contributors&gt;&lt;authors&gt;&lt;author&gt;Kahl, A.&lt;/author&gt;&lt;author&gt;von Samson-Himmelstjerna, G.&lt;/author&gt;&lt;author&gt;Krucken, J.&lt;/author&gt;&lt;author&gt;Ganter, M.&lt;/author&gt;&lt;/authors&gt;&lt;/contributors&gt;&lt;auth-address&gt;Free Univ Berlin, Inst Parasitol &amp;amp; Trop Vet Med, Robert von Ostertag Str 7-13, D-14163 Berlin, Germany&amp;#xD;Univ Vet Med Hannover, Forens Med &amp;amp; Ambulatory Serv, Clin Swine &amp;amp; Small Ruminants, Bischofsholer Damm 15, D-30173 Hannover, Germany&lt;/auth-address&gt;&lt;titles&gt;&lt;title&gt;Chronic Wasting Due to Liver and Rumen Flukes in Sheep&lt;/title&gt;&lt;secondary-title&gt;Animals&lt;/secondary-title&gt;&lt;alt-title&gt;Animals-Basel&lt;/alt-title&gt;&lt;/titles&gt;&lt;periodical&gt;&lt;full-title&gt;Animals&lt;/full-title&gt;&lt;abbr-1&gt;Animals-Basel&lt;/abbr-1&gt;&lt;/periodical&gt;&lt;alt-periodical&gt;&lt;full-title&gt;Animals&lt;/full-title&gt;&lt;abbr-1&gt;Animals-Basel&lt;/abbr-1&gt;&lt;/alt-periodical&gt;&lt;volume&gt;11&lt;/volume&gt;&lt;number&gt;2&lt;/number&gt;&lt;keywords&gt;&lt;keyword&gt;sheep&lt;/keyword&gt;&lt;keyword&gt;trematodes&lt;/keyword&gt;&lt;keyword&gt;flukes&lt;/keyword&gt;&lt;keyword&gt;infection&lt;/keyword&gt;&lt;keyword&gt;wasting&lt;/keyword&gt;&lt;keyword&gt;emaciation&lt;/keyword&gt;&lt;/keywords&gt;&lt;dates&gt;&lt;year&gt;2021&lt;/year&gt;&lt;pub-dates&gt;&lt;date&gt;Feb&lt;/date&gt;&lt;/pub-dates&gt;&lt;/dates&gt;&lt;isbn&gt;2076-2615&lt;/isbn&gt;&lt;accession-num&gt;WOS:000622025200001&lt;/accession-num&gt;&lt;urls&gt;&lt;related-urls&gt;&lt;url&gt;&amp;lt;Go to ISI&amp;gt;://WOS:000622025200001&lt;/url&gt;&lt;/related-urls&gt;&lt;/urls&gt;&lt;electronic-resource-num&gt;ARTN 549&amp;#xD;10.3390/ani11020549&lt;/electronic-resource-num&gt;&lt;language&gt;English&lt;/language&gt;&lt;/record&gt;&lt;/Cite&gt;&lt;/EndNote&gt;</w:instrText>
      </w:r>
      <w:r w:rsidRPr="00261D54">
        <w:fldChar w:fldCharType="separate"/>
      </w:r>
      <w:r w:rsidRPr="00261D54">
        <w:rPr>
          <w:noProof/>
        </w:rPr>
        <w:t>(Kahl</w:t>
      </w:r>
      <w:r w:rsidR="00AF0763" w:rsidRPr="00AF0763">
        <w:rPr>
          <w:i/>
          <w:noProof/>
        </w:rPr>
        <w:t xml:space="preserve"> et al</w:t>
      </w:r>
      <w:r w:rsidR="00174F05" w:rsidRPr="00174F05">
        <w:rPr>
          <w:noProof/>
        </w:rPr>
        <w:t xml:space="preserve">., </w:t>
      </w:r>
      <w:r w:rsidRPr="00261D54">
        <w:rPr>
          <w:noProof/>
        </w:rPr>
        <w:t>2021)</w:t>
      </w:r>
      <w:r w:rsidRPr="00261D54">
        <w:fldChar w:fldCharType="end"/>
      </w:r>
      <w:r w:rsidRPr="00261D54">
        <w:t>.</w:t>
      </w:r>
    </w:p>
    <w:p w14:paraId="0564215E" w14:textId="1C527EBB" w:rsidR="0087761D" w:rsidRDefault="000268D3" w:rsidP="002648CD">
      <w:pPr>
        <w:pStyle w:val="Heading5"/>
        <w:rPr>
          <w:bCs/>
        </w:rPr>
      </w:pPr>
      <w:r w:rsidRPr="00261D54">
        <w:t>Epidemiology</w:t>
      </w:r>
    </w:p>
    <w:p w14:paraId="226F046C" w14:textId="2113DEBC" w:rsidR="001D38F1" w:rsidRPr="00261D54" w:rsidRDefault="001D38F1" w:rsidP="001D38F1">
      <w:r w:rsidRPr="00261D54">
        <w:rPr>
          <w:i/>
          <w:iCs/>
        </w:rPr>
        <w:t>D. </w:t>
      </w:r>
      <w:proofErr w:type="spellStart"/>
      <w:r w:rsidRPr="00261D54">
        <w:rPr>
          <w:i/>
          <w:iCs/>
        </w:rPr>
        <w:t>dendriticum</w:t>
      </w:r>
      <w:proofErr w:type="spellEnd"/>
      <w:r w:rsidRPr="00261D54">
        <w:t xml:space="preserve"> requires two suitable intermediate hosts co</w:t>
      </w:r>
      <w:r w:rsidRPr="00261D54">
        <w:noBreakHyphen/>
        <w:t xml:space="preserve">occurring in the environment to complete its lifecycle: a snail and an ant. Over 90 mollusc species, mostly from the </w:t>
      </w:r>
      <w:proofErr w:type="spellStart"/>
      <w:r w:rsidRPr="00261D54">
        <w:t>Helicidae</w:t>
      </w:r>
      <w:proofErr w:type="spellEnd"/>
      <w:r w:rsidRPr="00261D54">
        <w:t xml:space="preserve"> and </w:t>
      </w:r>
      <w:proofErr w:type="spellStart"/>
      <w:r w:rsidRPr="00261D54">
        <w:t>Geomitridae</w:t>
      </w:r>
      <w:proofErr w:type="spellEnd"/>
      <w:r w:rsidRPr="00261D54">
        <w:t xml:space="preserve"> families, can be intermediate hosts (Otranto and Traversa, 2003</w:t>
      </w:r>
      <w:r w:rsidR="00A01275">
        <w:t xml:space="preserve">; </w:t>
      </w:r>
      <w:r w:rsidRPr="00261D54">
        <w:t>Sanchez</w:t>
      </w:r>
      <w:r w:rsidR="00AF0763" w:rsidRPr="00AF0763">
        <w:rPr>
          <w:i/>
        </w:rPr>
        <w:t xml:space="preserve"> et al</w:t>
      </w:r>
      <w:r w:rsidR="00174F05" w:rsidRPr="00174F05">
        <w:t xml:space="preserve">., </w:t>
      </w:r>
      <w:r w:rsidRPr="00261D54">
        <w:t xml:space="preserve">2021). </w:t>
      </w:r>
      <w:proofErr w:type="spellStart"/>
      <w:r w:rsidRPr="00261D54">
        <w:rPr>
          <w:i/>
          <w:iCs/>
        </w:rPr>
        <w:t>Cernuella</w:t>
      </w:r>
      <w:proofErr w:type="spellEnd"/>
      <w:r w:rsidRPr="00261D54">
        <w:rPr>
          <w:i/>
          <w:iCs/>
        </w:rPr>
        <w:t> virgata</w:t>
      </w:r>
      <w:r w:rsidRPr="00261D54">
        <w:t xml:space="preserve"> and </w:t>
      </w:r>
      <w:proofErr w:type="spellStart"/>
      <w:r w:rsidRPr="00261D54">
        <w:rPr>
          <w:i/>
          <w:iCs/>
        </w:rPr>
        <w:t>Cochlicella</w:t>
      </w:r>
      <w:proofErr w:type="spellEnd"/>
      <w:r w:rsidRPr="00261D54">
        <w:rPr>
          <w:i/>
          <w:iCs/>
        </w:rPr>
        <w:t> acuta</w:t>
      </w:r>
      <w:r w:rsidRPr="00261D54">
        <w:t xml:space="preserve"> are commonly first intermediate hosts (Mitchell</w:t>
      </w:r>
      <w:r w:rsidR="00AF0763" w:rsidRPr="00AF0763">
        <w:rPr>
          <w:i/>
        </w:rPr>
        <w:t xml:space="preserve"> et al</w:t>
      </w:r>
      <w:r w:rsidR="00174F05" w:rsidRPr="00174F05">
        <w:t xml:space="preserve">., </w:t>
      </w:r>
      <w:r w:rsidRPr="00261D54">
        <w:t>2017</w:t>
      </w:r>
      <w:r w:rsidR="00DF627A">
        <w:t xml:space="preserve">; </w:t>
      </w:r>
      <w:r w:rsidRPr="00261D54">
        <w:t>Fasanella</w:t>
      </w:r>
      <w:r w:rsidR="00AF0763" w:rsidRPr="00AF0763">
        <w:rPr>
          <w:i/>
        </w:rPr>
        <w:t xml:space="preserve"> et al</w:t>
      </w:r>
      <w:r w:rsidR="00174F05" w:rsidRPr="00174F05">
        <w:t xml:space="preserve">., </w:t>
      </w:r>
      <w:r w:rsidRPr="00261D54">
        <w:t xml:space="preserve">1995). These </w:t>
      </w:r>
      <w:r w:rsidR="001A0B82">
        <w:t>two</w:t>
      </w:r>
      <w:r w:rsidRPr="00261D54">
        <w:t> introduced species are now widespread in Australia and are major pests of grain crops (Baker, 2008).</w:t>
      </w:r>
      <w:r w:rsidRPr="00261D54">
        <w:rPr>
          <w:i/>
          <w:iCs/>
        </w:rPr>
        <w:t xml:space="preserve"> D. </w:t>
      </w:r>
      <w:proofErr w:type="spellStart"/>
      <w:r w:rsidRPr="00261D54">
        <w:rPr>
          <w:i/>
          <w:iCs/>
        </w:rPr>
        <w:t>dendriticum</w:t>
      </w:r>
      <w:proofErr w:type="spellEnd"/>
      <w:r w:rsidRPr="00261D54">
        <w:t xml:space="preserve"> has been detected in </w:t>
      </w:r>
      <w:r w:rsidR="006F743C" w:rsidRPr="006F743C">
        <w:rPr>
          <w:i/>
          <w:iCs/>
        </w:rPr>
        <w:t>C.</w:t>
      </w:r>
      <w:r w:rsidR="00E43AEC">
        <w:rPr>
          <w:i/>
          <w:iCs/>
        </w:rPr>
        <w:t> </w:t>
      </w:r>
      <w:r w:rsidR="006F743C" w:rsidRPr="006F743C">
        <w:rPr>
          <w:i/>
          <w:iCs/>
        </w:rPr>
        <w:t>aspersum</w:t>
      </w:r>
      <w:r w:rsidRPr="00261D54">
        <w:t xml:space="preserve"> in only one study to date. This study was conducted in Türkiye </w:t>
      </w:r>
      <w:r w:rsidRPr="00261D54">
        <w:fldChar w:fldCharType="begin">
          <w:fldData xml:space="preserve">PEVuZE5vdGU+PENpdGU+PEF1dGhvcj5Lb3NlPC9BdXRob3I+PFllYXI+MjAxNTwvWWVhcj48UmVj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</w:fldData>
        </w:fldChar>
      </w:r>
      <w:r w:rsidRPr="00261D54">
        <w:instrText xml:space="preserve"> ADDIN EN.CITE </w:instrText>
      </w:r>
      <w:r w:rsidRPr="00261D54">
        <w:fldChar w:fldCharType="begin">
          <w:fldData xml:space="preserve">PEVuZE5vdGU+PENpdGU+PEF1dGhvcj5Lb3NlPC9BdXRob3I+PFllYXI+MjAxNTwvWWVhcj48UmVj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</w:fldData>
        </w:fldChar>
      </w:r>
      <w:r w:rsidRPr="00261D54">
        <w:instrText xml:space="preserve"> ADDIN EN.CITE.DATA </w:instrText>
      </w:r>
      <w:r w:rsidRPr="00261D54">
        <w:fldChar w:fldCharType="end"/>
      </w:r>
      <w:r w:rsidRPr="00261D54">
        <w:fldChar w:fldCharType="separate"/>
      </w:r>
      <w:r w:rsidRPr="00261D54">
        <w:rPr>
          <w:noProof/>
        </w:rPr>
        <w:t>(Kose</w:t>
      </w:r>
      <w:r w:rsidR="00AF0763" w:rsidRPr="00AF0763">
        <w:rPr>
          <w:i/>
          <w:noProof/>
        </w:rPr>
        <w:t xml:space="preserve"> et al</w:t>
      </w:r>
      <w:r w:rsidR="00174F05" w:rsidRPr="00174F05">
        <w:rPr>
          <w:noProof/>
        </w:rPr>
        <w:t xml:space="preserve">., </w:t>
      </w:r>
      <w:r w:rsidRPr="00261D54">
        <w:rPr>
          <w:noProof/>
        </w:rPr>
        <w:t>2015)</w:t>
      </w:r>
      <w:r w:rsidRPr="00261D54">
        <w:fldChar w:fldCharType="end"/>
      </w:r>
      <w:r w:rsidRPr="00261D54">
        <w:t>.</w:t>
      </w:r>
    </w:p>
    <w:p w14:paraId="18095D02" w14:textId="3F6806A2" w:rsidR="001D38F1" w:rsidRPr="00261D54" w:rsidRDefault="001D38F1" w:rsidP="001D38F1">
      <w:r w:rsidRPr="00261D54">
        <w:rPr>
          <w:i/>
          <w:iCs/>
        </w:rPr>
        <w:t>D. </w:t>
      </w:r>
      <w:proofErr w:type="spellStart"/>
      <w:r w:rsidRPr="00261D54">
        <w:rPr>
          <w:i/>
          <w:iCs/>
        </w:rPr>
        <w:t>dendriticum</w:t>
      </w:r>
      <w:proofErr w:type="spellEnd"/>
      <w:r w:rsidRPr="00261D54">
        <w:t xml:space="preserve"> is less pathogenic than the liver fluke </w:t>
      </w:r>
      <w:r w:rsidRPr="00261D54">
        <w:rPr>
          <w:i/>
          <w:iCs/>
        </w:rPr>
        <w:t>Fasciola</w:t>
      </w:r>
      <w:r w:rsidR="00E43AEC">
        <w:rPr>
          <w:i/>
          <w:iCs/>
        </w:rPr>
        <w:t> </w:t>
      </w:r>
      <w:r w:rsidRPr="00261D54">
        <w:rPr>
          <w:i/>
          <w:iCs/>
        </w:rPr>
        <w:t>hepatica</w:t>
      </w:r>
      <w:r w:rsidRPr="00261D54">
        <w:t xml:space="preserve"> (Cengiz</w:t>
      </w:r>
      <w:r w:rsidR="00AF0763" w:rsidRPr="00AF0763">
        <w:rPr>
          <w:i/>
        </w:rPr>
        <w:t xml:space="preserve"> et al</w:t>
      </w:r>
      <w:r w:rsidR="00174F05" w:rsidRPr="00174F05">
        <w:t xml:space="preserve">., </w:t>
      </w:r>
      <w:r w:rsidRPr="00261D54">
        <w:t>2010). It’s patholo</w:t>
      </w:r>
      <w:r w:rsidR="00E43AEC">
        <w:t>g</w:t>
      </w:r>
      <w:r w:rsidRPr="00261D54">
        <w:t>y is often masked by the pathological effects of other parasitic infections of ruminants (Arbabi</w:t>
      </w:r>
      <w:r w:rsidR="00AF0763" w:rsidRPr="00AF0763">
        <w:rPr>
          <w:i/>
        </w:rPr>
        <w:t xml:space="preserve"> et al</w:t>
      </w:r>
      <w:r w:rsidR="00174F05" w:rsidRPr="00174F05">
        <w:t xml:space="preserve">., </w:t>
      </w:r>
      <w:r w:rsidRPr="00261D54">
        <w:t xml:space="preserve">2011). Unlike other flukes, </w:t>
      </w:r>
      <w:r w:rsidRPr="00261D54">
        <w:rPr>
          <w:i/>
          <w:iCs/>
        </w:rPr>
        <w:t>D. </w:t>
      </w:r>
      <w:proofErr w:type="spellStart"/>
      <w:r w:rsidRPr="00261D54">
        <w:rPr>
          <w:i/>
          <w:iCs/>
        </w:rPr>
        <w:t>dendriticum</w:t>
      </w:r>
      <w:proofErr w:type="spellEnd"/>
      <w:r w:rsidRPr="00261D54">
        <w:t xml:space="preserve"> doesn’t migrate within the host so doesn’t cause tissue damage or bleeding. This helps explain</w:t>
      </w:r>
      <w:r w:rsidRPr="00261D54" w:rsidDel="00A91F94">
        <w:t xml:space="preserve"> </w:t>
      </w:r>
      <w:r w:rsidRPr="00261D54">
        <w:t>the lack of clinical symptoms in infected animals (Kahl</w:t>
      </w:r>
      <w:r w:rsidR="00AF0763" w:rsidRPr="00AF0763">
        <w:rPr>
          <w:i/>
        </w:rPr>
        <w:t xml:space="preserve"> et al</w:t>
      </w:r>
      <w:r w:rsidR="00174F05" w:rsidRPr="00174F05">
        <w:t xml:space="preserve">., </w:t>
      </w:r>
      <w:r w:rsidRPr="00261D54">
        <w:t>2021). However, Arbabi</w:t>
      </w:r>
      <w:r w:rsidR="00AF0763" w:rsidRPr="00AF0763">
        <w:rPr>
          <w:i/>
        </w:rPr>
        <w:t xml:space="preserve"> et al</w:t>
      </w:r>
      <w:r w:rsidR="00174F05">
        <w:t>.</w:t>
      </w:r>
      <w:r w:rsidR="00DF627A">
        <w:t xml:space="preserve"> (</w:t>
      </w:r>
      <w:r w:rsidRPr="00261D54">
        <w:t>2018</w:t>
      </w:r>
      <w:r w:rsidR="00DF627A">
        <w:t>)</w:t>
      </w:r>
      <w:r w:rsidRPr="00261D54">
        <w:t xml:space="preserve"> observed that infection can cause slow development and impaired fertility in animals, which can reduce product quality and rate of production. It could also increase costs of anthelmintic treatments and costs of stock replacement </w:t>
      </w:r>
      <w:r w:rsidRPr="00261D54">
        <w:fldChar w:fldCharType="begin"/>
      </w:r>
      <w:r w:rsidRPr="00261D54">
        <w:instrText xml:space="preserve"> ADDIN EN.CITE &lt;EndNote&gt;&lt;Cite&gt;&lt;Author&gt;Arbabi&lt;/Author&gt;&lt;Year&gt;2018&lt;/Year&gt;&lt;RecNum&gt;1839&lt;/RecNum&gt;&lt;DisplayText&gt;(Arbabi et al., 2018)&lt;/DisplayText&gt;&lt;record&gt;&lt;rec-number&gt;1839&lt;/rec-number&gt;&lt;foreign-keys&gt;&lt;key app="EN" db-id="rrwaerrrmwz007e0sr8vzwfj29zxe9tfwr9r" timestamp="1653694410"&gt;1839&lt;/key&gt;&lt;/foreign-keys&gt;&lt;ref-type name="Journal Article"&gt;17&lt;/ref-type&gt;&lt;contributors&gt;&lt;authors&gt;&lt;author&gt;Arbabi, M.&lt;/author&gt;&lt;author&gt;Nezami, E.&lt;/author&gt;&lt;author&gt;Hooshyar, H.&lt;/author&gt;&lt;author&gt;Delavari, M.&lt;/author&gt;&lt;/authors&gt;&lt;/contributors&gt;&lt;auth-address&gt;Kashan Univ Med Sci, Sch Med, Dept Med Parasitol &amp;amp; Mycol, Kashan, Iran&lt;/auth-address&gt;&lt;titles&gt;&lt;title&gt;Epidemiology and economic loss of fasciolosis and dicrocoeliosis in Arak, Iran&lt;/title&gt;&lt;secondary-title&gt;Veterinary World&lt;/secondary-title&gt;&lt;alt-title&gt;Vet World&lt;/alt-title&gt;&lt;/titles&gt;&lt;periodical&gt;&lt;full-title&gt;Veterinary World&lt;/full-title&gt;&lt;abbr-1&gt;Vet World&lt;/abbr-1&gt;&lt;/periodical&gt;&lt;alt-periodical&gt;&lt;full-title&gt;Veterinary World&lt;/full-title&gt;&lt;abbr-1&gt;Vet World&lt;/abbr-1&gt;&lt;/alt-periodical&gt;&lt;pages&gt;1648-1655&lt;/pages&gt;&lt;volume&gt;11&lt;/volume&gt;&lt;number&gt;12&lt;/number&gt;&lt;keywords&gt;&lt;keyword&gt;dicrocoeliosis&lt;/keyword&gt;&lt;keyword&gt;economic loss&lt;/keyword&gt;&lt;keyword&gt;epidemiology&lt;/keyword&gt;&lt;keyword&gt;fasciolosis&lt;/keyword&gt;&lt;keyword&gt;iran&lt;/keyword&gt;&lt;keyword&gt;slaughtered animal&lt;/keyword&gt;&lt;keyword&gt;molecular epidemiology&lt;/keyword&gt;&lt;keyword&gt;animal fascioliasis&lt;/keyword&gt;&lt;keyword&gt;hepatica infection&lt;/keyword&gt;&lt;keyword&gt;global prevalence&lt;/keyword&gt;&lt;keyword&gt;cattle&lt;/keyword&gt;&lt;keyword&gt;gigantica&lt;/keyword&gt;&lt;keyword&gt;abattoirs&lt;/keyword&gt;&lt;keyword&gt;province&lt;/keyword&gt;&lt;keyword&gt;goats&lt;/keyword&gt;&lt;keyword&gt;sheep&lt;/keyword&gt;&lt;/keywords&gt;&lt;dates&gt;&lt;year&gt;2018&lt;/year&gt;&lt;pub-dates&gt;&lt;date&gt;Dec&lt;/date&gt;&lt;/pub-dates&gt;&lt;/dates&gt;&lt;isbn&gt;0972-8988&lt;/isbn&gt;&lt;accession-num&gt;WOS:000454738000001&lt;/accession-num&gt;&lt;urls&gt;&lt;related-urls&gt;&lt;url&gt;&amp;lt;Go to ISI&amp;gt;://WOS:000454738000001&lt;/url&gt;&lt;/related-urls&gt;&lt;/urls&gt;&lt;electronic-resource-num&gt;10.14202/vetworld.2018.1648-1655&lt;/electronic-resource-num&gt;&lt;language&gt;English&lt;/language&gt;&lt;/record&gt;&lt;/Cite&gt;&lt;/EndNote&gt;</w:instrText>
      </w:r>
      <w:r w:rsidRPr="00261D54">
        <w:fldChar w:fldCharType="separate"/>
      </w:r>
      <w:r w:rsidRPr="00261D54">
        <w:t>(Arbabi</w:t>
      </w:r>
      <w:r w:rsidR="00AF0763" w:rsidRPr="00AF0763">
        <w:rPr>
          <w:i/>
        </w:rPr>
        <w:t xml:space="preserve"> et al</w:t>
      </w:r>
      <w:r w:rsidR="00174F05" w:rsidRPr="00174F05">
        <w:t xml:space="preserve">., </w:t>
      </w:r>
      <w:r w:rsidRPr="00261D54">
        <w:t>2018)</w:t>
      </w:r>
      <w:r w:rsidRPr="00261D54">
        <w:fldChar w:fldCharType="end"/>
      </w:r>
      <w:r w:rsidRPr="00261D54">
        <w:t>.</w:t>
      </w:r>
    </w:p>
    <w:p w14:paraId="3A41CAED" w14:textId="0AC9620E" w:rsidR="001D38F1" w:rsidRPr="00261D54" w:rsidRDefault="001D38F1" w:rsidP="001D38F1">
      <w:r w:rsidRPr="00261D54">
        <w:lastRenderedPageBreak/>
        <w:t xml:space="preserve">In humans, </w:t>
      </w:r>
      <w:r w:rsidRPr="00261D54">
        <w:rPr>
          <w:i/>
          <w:iCs/>
        </w:rPr>
        <w:t>D. </w:t>
      </w:r>
      <w:proofErr w:type="spellStart"/>
      <w:r w:rsidRPr="00261D54">
        <w:rPr>
          <w:i/>
          <w:iCs/>
        </w:rPr>
        <w:t>dendriticum</w:t>
      </w:r>
      <w:proofErr w:type="spellEnd"/>
      <w:r w:rsidRPr="00261D54">
        <w:t xml:space="preserve"> infection can cause abdominal pain, weight loss and chronic diarrhoea. Patients are often asymptomatic. Heavier infections can cause symptoms including anaemia, constipation, and eosinophilia (Cengiz</w:t>
      </w:r>
      <w:r w:rsidR="00AF0763" w:rsidRPr="00AF0763">
        <w:rPr>
          <w:i/>
        </w:rPr>
        <w:t xml:space="preserve"> et al</w:t>
      </w:r>
      <w:r w:rsidR="00174F05" w:rsidRPr="00174F05">
        <w:t xml:space="preserve">., </w:t>
      </w:r>
      <w:r w:rsidRPr="00261D54">
        <w:t>2010).</w:t>
      </w:r>
    </w:p>
    <w:p w14:paraId="0912BE97" w14:textId="77777777" w:rsidR="001D38F1" w:rsidRPr="00261D54" w:rsidRDefault="001D38F1" w:rsidP="001D38F1">
      <w:r w:rsidRPr="00261D54">
        <w:t>Egg excretion in sheep in the Mediterranean regions is seasonal, peaking during winter (Otranto and Traversa 2002). The eggs are very resistant, and they can survive for up to 20 months on pastures with the right conditions (dry and calcareous soils) (Otranto and Traversa, 2003).</w:t>
      </w:r>
    </w:p>
    <w:p w14:paraId="3C01188E" w14:textId="23D48CC0" w:rsidR="0087761D" w:rsidRDefault="000C3909" w:rsidP="002648CD">
      <w:pPr>
        <w:pStyle w:val="Heading5"/>
        <w:rPr>
          <w:bCs/>
        </w:rPr>
      </w:pPr>
      <w:r w:rsidRPr="00261D54">
        <w:t>Diagnosis</w:t>
      </w:r>
    </w:p>
    <w:p w14:paraId="705DFE47" w14:textId="2C2859CC" w:rsidR="001D38F1" w:rsidRPr="00261D54" w:rsidRDefault="00482CEF" w:rsidP="001D38F1">
      <w:r>
        <w:rPr>
          <w:bCs/>
        </w:rPr>
        <w:t>T</w:t>
      </w:r>
      <w:r w:rsidR="000C3909" w:rsidRPr="00261D54">
        <w:rPr>
          <w:bCs/>
        </w:rPr>
        <w:t>he d</w:t>
      </w:r>
      <w:r w:rsidR="001D38F1" w:rsidRPr="00261D54">
        <w:t xml:space="preserve">iagnosis of </w:t>
      </w:r>
      <w:r w:rsidR="001D38F1" w:rsidRPr="00261D54">
        <w:rPr>
          <w:i/>
          <w:iCs/>
        </w:rPr>
        <w:t>D. </w:t>
      </w:r>
      <w:proofErr w:type="spellStart"/>
      <w:r w:rsidR="001D38F1" w:rsidRPr="00261D54">
        <w:rPr>
          <w:i/>
          <w:iCs/>
        </w:rPr>
        <w:t>dendriticum</w:t>
      </w:r>
      <w:proofErr w:type="spellEnd"/>
      <w:r w:rsidR="001D38F1" w:rsidRPr="00261D54">
        <w:t xml:space="preserve"> in humans is through the FLOTAC technique which identifies the presence of eggs in the stool.</w:t>
      </w:r>
    </w:p>
    <w:p w14:paraId="60F0D7A3" w14:textId="662B4982" w:rsidR="001D38F1" w:rsidRPr="00261D54" w:rsidRDefault="001D38F1" w:rsidP="001D38F1">
      <w:r w:rsidRPr="00261D54">
        <w:t xml:space="preserve">It can be diagnosed in ruminants at slaughterhouses through the presence of worms in the bile duct and gall bladder, swollen livers, whitish spots and scarring on liver and cholangitis </w:t>
      </w:r>
      <w:r w:rsidRPr="00261D54">
        <w:fldChar w:fldCharType="begin"/>
      </w:r>
      <w:r w:rsidRPr="00261D54">
        <w:instrText xml:space="preserve"> ADDIN EN.CITE &lt;EndNote&gt;&lt;Cite&gt;&lt;Author&gt;Arbabi&lt;/Author&gt;&lt;Year&gt;2011&lt;/Year&gt;&lt;RecNum&gt;1842&lt;/RecNum&gt;&lt;DisplayText&gt;(Arbabi et al., 2011)&lt;/DisplayText&gt;&lt;record&gt;&lt;rec-number&gt;1842&lt;/rec-number&gt;&lt;foreign-keys&gt;&lt;key app="EN" db-id="rrwaerrrmwz007e0sr8vzwfj29zxe9tfwr9r" timestamp="1653695077"&gt;1842&lt;/key&gt;&lt;/foreign-keys&gt;&lt;ref-type name="Journal Article"&gt;17&lt;/ref-type&gt;&lt;contributors&gt;&lt;authors&gt;&lt;author&gt;Arbabi, M.&lt;/author&gt;&lt;author&gt;Dalimi, A.&lt;/author&gt;&lt;author&gt;Ghafarifar, F.&lt;/author&gt;&lt;author&gt;Moghadam, M.F.&lt;/author&gt;&lt;/authors&gt;&lt;/contributors&gt;&lt;titles&gt;&lt;title&gt;Prevalence and intensity of Dicrocoelium dendriticum in sheep and goats of Iran&lt;/title&gt;&lt;secondary-title&gt; Research Journal of Parasitology&lt;/secondary-title&gt;&lt;/titles&gt;&lt;pages&gt;160-167&lt;/pages&gt;&lt;volume&gt;6&lt;/volume&gt;&lt;number&gt;5&lt;/number&gt;&lt;dates&gt;&lt;year&gt;2011&lt;/year&gt;&lt;/dates&gt;&lt;urls&gt;&lt;/urls&gt;&lt;/record&gt;&lt;/Cite&gt;&lt;/EndNote&gt;</w:instrText>
      </w:r>
      <w:r w:rsidRPr="00261D54">
        <w:fldChar w:fldCharType="separate"/>
      </w:r>
      <w:r w:rsidRPr="00261D54">
        <w:rPr>
          <w:noProof/>
        </w:rPr>
        <w:t>(Arbabi</w:t>
      </w:r>
      <w:r w:rsidR="00AF0763" w:rsidRPr="00AF0763">
        <w:rPr>
          <w:i/>
          <w:noProof/>
        </w:rPr>
        <w:t xml:space="preserve"> et al</w:t>
      </w:r>
      <w:r w:rsidR="00174F05" w:rsidRPr="00174F05">
        <w:rPr>
          <w:noProof/>
        </w:rPr>
        <w:t xml:space="preserve">., </w:t>
      </w:r>
      <w:r w:rsidRPr="00261D54">
        <w:rPr>
          <w:noProof/>
        </w:rPr>
        <w:t>2011)</w:t>
      </w:r>
      <w:r w:rsidRPr="00261D54">
        <w:fldChar w:fldCharType="end"/>
      </w:r>
      <w:r w:rsidRPr="00261D54">
        <w:t>.</w:t>
      </w:r>
    </w:p>
    <w:p w14:paraId="128D6D25" w14:textId="67F41CD6" w:rsidR="001D38F1" w:rsidRPr="00261D54" w:rsidRDefault="001D38F1" w:rsidP="001D38F1">
      <w:r w:rsidRPr="00261D54">
        <w:t xml:space="preserve">Diagnosis in the intermediate hosts involves dissection followed by either microscopic morphological examination or molecular analysis using PCR. The PCR molecular analysis has a higher sensitivity </w:t>
      </w:r>
      <w:r w:rsidRPr="00261D54">
        <w:fldChar w:fldCharType="begin">
          <w:fldData xml:space="preserve">PEVuZE5vdGU+PENpdGU+PEF1dGhvcj5NaXRjaGVsbDwvQXV0aG9yPjxZZWFyPjIwMTc8L1llYXI+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</w:fldData>
        </w:fldChar>
      </w:r>
      <w:r w:rsidRPr="00261D54">
        <w:instrText xml:space="preserve"> ADDIN EN.CITE </w:instrText>
      </w:r>
      <w:r w:rsidRPr="00261D54">
        <w:fldChar w:fldCharType="begin">
          <w:fldData xml:space="preserve">PEVuZE5vdGU+PENpdGU+PEF1dGhvcj5NaXRjaGVsbDwvQXV0aG9yPjxZZWFyPjIwMTc8L1llYXI+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</w:fldData>
        </w:fldChar>
      </w:r>
      <w:r w:rsidRPr="00261D54">
        <w:instrText xml:space="preserve"> ADDIN EN.CITE.DATA </w:instrText>
      </w:r>
      <w:r w:rsidRPr="00261D54">
        <w:fldChar w:fldCharType="end"/>
      </w:r>
      <w:r w:rsidRPr="00261D54">
        <w:fldChar w:fldCharType="separate"/>
      </w:r>
      <w:r w:rsidRPr="00261D54">
        <w:rPr>
          <w:noProof/>
        </w:rPr>
        <w:t>(Mitchell</w:t>
      </w:r>
      <w:r w:rsidR="00AF0763" w:rsidRPr="00AF0763">
        <w:rPr>
          <w:i/>
          <w:noProof/>
        </w:rPr>
        <w:t xml:space="preserve"> et al</w:t>
      </w:r>
      <w:r w:rsidR="00174F05" w:rsidRPr="00174F05">
        <w:rPr>
          <w:noProof/>
        </w:rPr>
        <w:t xml:space="preserve">., </w:t>
      </w:r>
      <w:r w:rsidRPr="00261D54">
        <w:rPr>
          <w:noProof/>
        </w:rPr>
        <w:t>2017)</w:t>
      </w:r>
      <w:r w:rsidRPr="00261D54">
        <w:fldChar w:fldCharType="end"/>
      </w:r>
      <w:r w:rsidRPr="00261D54">
        <w:t>.</w:t>
      </w:r>
    </w:p>
    <w:p w14:paraId="201A5C8D" w14:textId="2309BBDB" w:rsidR="00482CEF" w:rsidRDefault="00DF627A" w:rsidP="002648CD">
      <w:pPr>
        <w:pStyle w:val="Heading5"/>
      </w:pPr>
      <w:r w:rsidRPr="00DF627A">
        <w:t>Transmission</w:t>
      </w:r>
    </w:p>
    <w:p w14:paraId="776217AE" w14:textId="5B53275F" w:rsidR="001D38F1" w:rsidRPr="00261D54" w:rsidRDefault="00DF627A" w:rsidP="001D38F1">
      <w:r>
        <w:t>D</w:t>
      </w:r>
      <w:r w:rsidR="001D38F1" w:rsidRPr="00261D54">
        <w:t xml:space="preserve">efinitive hosts are infected through ingestion of the second intermediate host (the ant). The trematode inside the ant intermittently changes its behaviour so it clings to vegetation, increasing its chance of being eaten by the definitive host </w:t>
      </w:r>
      <w:r w:rsidR="001D38F1" w:rsidRPr="00261D54">
        <w:fldChar w:fldCharType="begin"/>
      </w:r>
      <w:r w:rsidR="001D38F1" w:rsidRPr="00261D54">
        <w:instrText xml:space="preserve"> ADDIN EN.CITE &lt;EndNote&gt;&lt;Cite&gt;&lt;Author&gt;Kahl&lt;/Author&gt;&lt;Year&gt;2021&lt;/Year&gt;&lt;RecNum&gt;1200&lt;/RecNum&gt;&lt;DisplayText&gt;(Kahl et al., 2021)&lt;/DisplayText&gt;&lt;record&gt;&lt;rec-number&gt;1200&lt;/rec-number&gt;&lt;foreign-keys&gt;&lt;key app="EN" db-id="rrwaerrrmwz007e0sr8vzwfj29zxe9tfwr9r" timestamp="1636425229"&gt;1200&lt;/key&gt;&lt;/foreign-keys&gt;&lt;ref-type name="Journal Article"&gt;17&lt;/ref-type&gt;&lt;contributors&gt;&lt;authors&gt;&lt;author&gt;Kahl, A.&lt;/author&gt;&lt;author&gt;von Samson-Himmelstjerna, G.&lt;/author&gt;&lt;author&gt;Krucken, J.&lt;/author&gt;&lt;author&gt;Ganter, M.&lt;/author&gt;&lt;/authors&gt;&lt;/contributors&gt;&lt;auth-address&gt;Free Univ Berlin, Inst Parasitol &amp;amp; Trop Vet Med, Robert von Ostertag Str 7-13, D-14163 Berlin, Germany&amp;#xD;Univ Vet Med Hannover, Forens Med &amp;amp; Ambulatory Serv, Clin Swine &amp;amp; Small Ruminants, Bischofsholer Damm 15, D-30173 Hannover, Germany&lt;/auth-address&gt;&lt;titles&gt;&lt;title&gt;Chronic Wasting Due to Liver and Rumen Flukes in Sheep&lt;/title&gt;&lt;secondary-title&gt;Animals&lt;/secondary-title&gt;&lt;alt-title&gt;Animals-Basel&lt;/alt-title&gt;&lt;/titles&gt;&lt;periodical&gt;&lt;full-title&gt;Animals&lt;/full-title&gt;&lt;abbr-1&gt;Animals-Basel&lt;/abbr-1&gt;&lt;/periodical&gt;&lt;alt-periodical&gt;&lt;full-title&gt;Animals&lt;/full-title&gt;&lt;abbr-1&gt;Animals-Basel&lt;/abbr-1&gt;&lt;/alt-periodical&gt;&lt;volume&gt;11&lt;/volume&gt;&lt;number&gt;2&lt;/number&gt;&lt;keywords&gt;&lt;keyword&gt;sheep&lt;/keyword&gt;&lt;keyword&gt;trematodes&lt;/keyword&gt;&lt;keyword&gt;flukes&lt;/keyword&gt;&lt;keyword&gt;infection&lt;/keyword&gt;&lt;keyword&gt;wasting&lt;/keyword&gt;&lt;keyword&gt;emaciation&lt;/keyword&gt;&lt;/keywords&gt;&lt;dates&gt;&lt;year&gt;2021&lt;/year&gt;&lt;pub-dates&gt;&lt;date&gt;Feb&lt;/date&gt;&lt;/pub-dates&gt;&lt;/dates&gt;&lt;isbn&gt;2076-2615&lt;/isbn&gt;&lt;accession-num&gt;WOS:000622025200001&lt;/accession-num&gt;&lt;urls&gt;&lt;related-urls&gt;&lt;url&gt;&amp;lt;Go to ISI&amp;gt;://WOS:000622025200001&lt;/url&gt;&lt;/related-urls&gt;&lt;/urls&gt;&lt;electronic-resource-num&gt;ARTN 549&amp;#xD;10.3390/ani11020549&lt;/electronic-resource-num&gt;&lt;language&gt;English&lt;/language&gt;&lt;/record&gt;&lt;/Cite&gt;&lt;/EndNote&gt;</w:instrText>
      </w:r>
      <w:r w:rsidR="001D38F1" w:rsidRPr="00261D54">
        <w:fldChar w:fldCharType="separate"/>
      </w:r>
      <w:r w:rsidR="001D38F1" w:rsidRPr="00261D54">
        <w:rPr>
          <w:noProof/>
        </w:rPr>
        <w:t>(Kahl</w:t>
      </w:r>
      <w:r w:rsidR="00AF0763" w:rsidRPr="00AF0763">
        <w:rPr>
          <w:i/>
          <w:noProof/>
        </w:rPr>
        <w:t xml:space="preserve"> et al</w:t>
      </w:r>
      <w:r w:rsidR="00174F05" w:rsidRPr="00174F05">
        <w:rPr>
          <w:noProof/>
        </w:rPr>
        <w:t xml:space="preserve">., </w:t>
      </w:r>
      <w:r w:rsidR="001D38F1" w:rsidRPr="00261D54">
        <w:rPr>
          <w:noProof/>
        </w:rPr>
        <w:t>2021)</w:t>
      </w:r>
      <w:r w:rsidR="001D38F1" w:rsidRPr="00261D54">
        <w:fldChar w:fldCharType="end"/>
      </w:r>
      <w:r w:rsidR="001D38F1" w:rsidRPr="00261D54">
        <w:t xml:space="preserve">. The ant will attach to vegetation in cooler temperatures, but will detach if temperature exceeds 20°C. The ant then returns to normal worker activities but will reattach to the same place once the temperature cools down </w:t>
      </w:r>
      <w:r w:rsidR="001D38F1" w:rsidRPr="00261D54">
        <w:fldChar w:fldCharType="begin">
          <w:fldData xml:space="preserve">PEVuZE5vdGU+PENpdGU+PEF1dGhvcj5NYXJ0aW4tVmVnYTwvQXV0aG9yPjxZZWFyPjIwMTg8L1ll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==
</w:fldData>
        </w:fldChar>
      </w:r>
      <w:r w:rsidR="001D38F1" w:rsidRPr="00261D54">
        <w:instrText xml:space="preserve"> ADDIN EN.CITE </w:instrText>
      </w:r>
      <w:r w:rsidR="001D38F1" w:rsidRPr="00261D54">
        <w:fldChar w:fldCharType="begin">
          <w:fldData xml:space="preserve">PEVuZE5vdGU+PENpdGU+PEF1dGhvcj5NYXJ0aW4tVmVnYTwvQXV0aG9yPjxZZWFyPjIwMTg8L1ll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==
</w:fldData>
        </w:fldChar>
      </w:r>
      <w:r w:rsidR="001D38F1" w:rsidRPr="00261D54">
        <w:instrText xml:space="preserve"> ADDIN EN.CITE.DATA </w:instrText>
      </w:r>
      <w:r w:rsidR="001D38F1" w:rsidRPr="00261D54">
        <w:fldChar w:fldCharType="end"/>
      </w:r>
      <w:r w:rsidR="001D38F1" w:rsidRPr="00261D54">
        <w:fldChar w:fldCharType="separate"/>
      </w:r>
      <w:r w:rsidR="001D38F1" w:rsidRPr="00261D54">
        <w:rPr>
          <w:noProof/>
        </w:rPr>
        <w:t>(Martin-Vega</w:t>
      </w:r>
      <w:r w:rsidR="00AF0763" w:rsidRPr="00AF0763">
        <w:rPr>
          <w:i/>
          <w:noProof/>
        </w:rPr>
        <w:t xml:space="preserve"> et al</w:t>
      </w:r>
      <w:r w:rsidR="00174F05" w:rsidRPr="00174F05">
        <w:rPr>
          <w:noProof/>
        </w:rPr>
        <w:t xml:space="preserve">., </w:t>
      </w:r>
      <w:r w:rsidR="001D38F1" w:rsidRPr="00261D54">
        <w:rPr>
          <w:noProof/>
        </w:rPr>
        <w:t>2018)</w:t>
      </w:r>
      <w:r w:rsidR="001D38F1" w:rsidRPr="00261D54">
        <w:fldChar w:fldCharType="end"/>
      </w:r>
      <w:r w:rsidR="001D38F1" w:rsidRPr="00261D54">
        <w:t>.</w:t>
      </w:r>
    </w:p>
    <w:p w14:paraId="093373E3" w14:textId="3AE88916" w:rsidR="001D38F1" w:rsidRPr="00261D54" w:rsidRDefault="001D38F1" w:rsidP="001D38F1">
      <w:r w:rsidRPr="00261D54">
        <w:t xml:space="preserve">Terrestrial snails enter hibernation during colder months. Transmission of </w:t>
      </w:r>
      <w:r w:rsidRPr="00261D54">
        <w:rPr>
          <w:i/>
          <w:iCs/>
        </w:rPr>
        <w:t>D. </w:t>
      </w:r>
      <w:proofErr w:type="spellStart"/>
      <w:r w:rsidRPr="00261D54">
        <w:rPr>
          <w:i/>
          <w:iCs/>
        </w:rPr>
        <w:t>dendriticum</w:t>
      </w:r>
      <w:proofErr w:type="spellEnd"/>
      <w:r w:rsidRPr="00261D54">
        <w:rPr>
          <w:i/>
          <w:iCs/>
        </w:rPr>
        <w:t xml:space="preserve"> </w:t>
      </w:r>
      <w:r w:rsidRPr="00261D54">
        <w:t>is higher in warmer months when snails are more active (Ismail and Gurelli, 2018).</w:t>
      </w:r>
    </w:p>
    <w:p w14:paraId="4CA10B70" w14:textId="477884BE" w:rsidR="00482CEF" w:rsidRDefault="00756C36" w:rsidP="002648CD">
      <w:pPr>
        <w:pStyle w:val="Heading5"/>
        <w:rPr>
          <w:bCs/>
        </w:rPr>
      </w:pPr>
      <w:r w:rsidRPr="00261D54">
        <w:t>Treatment</w:t>
      </w:r>
    </w:p>
    <w:p w14:paraId="6CE4B21E" w14:textId="7EDF03C8" w:rsidR="001D38F1" w:rsidRPr="00261D54" w:rsidRDefault="001D38F1" w:rsidP="001D38F1">
      <w:r w:rsidRPr="00261D54">
        <w:t>There is no treatment for intermediate hosts.</w:t>
      </w:r>
    </w:p>
    <w:p w14:paraId="1C92127A" w14:textId="1C564C9E" w:rsidR="001D38F1" w:rsidRPr="00261D54" w:rsidRDefault="001D38F1" w:rsidP="001D38F1">
      <w:pPr>
        <w:rPr>
          <w:strike/>
        </w:rPr>
      </w:pPr>
      <w:r w:rsidRPr="00261D54">
        <w:t xml:space="preserve">There are several treatments available for the definitive hosts. A field study showed that the use of praziquantel at 50 mg/kg in sheep was 95.9% effective against </w:t>
      </w:r>
      <w:r w:rsidRPr="00261D54">
        <w:rPr>
          <w:i/>
          <w:iCs/>
        </w:rPr>
        <w:t>D. </w:t>
      </w:r>
      <w:proofErr w:type="spellStart"/>
      <w:r w:rsidRPr="00261D54">
        <w:rPr>
          <w:i/>
          <w:iCs/>
        </w:rPr>
        <w:t>dendriticum</w:t>
      </w:r>
      <w:proofErr w:type="spellEnd"/>
      <w:r w:rsidRPr="00261D54">
        <w:t xml:space="preserve"> (Akkaya, Deniz</w:t>
      </w:r>
      <w:r w:rsidR="00184A16">
        <w:t xml:space="preserve"> and </w:t>
      </w:r>
      <w:r w:rsidRPr="00261D54">
        <w:t xml:space="preserve">Sezen 2006). Another study on merino sheep using 5% and 15% suspension of netobimin at a dose rate of 20 mg/kg showed good efficacy with 90.80% and 91.50% respectively </w:t>
      </w:r>
      <w:r w:rsidRPr="00261D54">
        <w:fldChar w:fldCharType="begin"/>
      </w:r>
      <w:r w:rsidRPr="00261D54">
        <w:instrText xml:space="preserve"> ADDIN EN.CITE &lt;EndNote&gt;&lt;Cite&gt;&lt;Author&gt;Senlik&lt;/Author&gt;&lt;Year&gt;2008&lt;/Year&gt;&lt;RecNum&gt;2026&lt;/RecNum&gt;&lt;DisplayText&gt;(Senlik et al., 2008)&lt;/DisplayText&gt;&lt;record&gt;&lt;rec-number&gt;2026&lt;/rec-number&gt;&lt;foreign-keys&gt;&lt;key app="EN" db-id="rrwaerrrmwz007e0sr8vzwfj29zxe9tfwr9r" timestamp="1653963171"&gt;2026&lt;/key&gt;&lt;/foreign-keys&gt;&lt;ref-type name="Journal Article"&gt;17&lt;/ref-type&gt;&lt;contributors&gt;&lt;authors&gt;&lt;author&gt;Senlik, B.&lt;/author&gt;&lt;author&gt;Cirak, V. Y.&lt;/author&gt;&lt;author&gt;Tinar, R.&lt;/author&gt;&lt;/authors&gt;&lt;/contributors&gt;&lt;auth-address&gt;Uludag Univ, Fac Vet Med, Dept Parasitol, Bursa, Turkey&lt;/auth-address&gt;&lt;titles&gt;&lt;title&gt;Field efficacy of two netobimin oral suspensions (5% and 15%) in sheep naturally infected with Dicrocoelium dendriticum&lt;/title&gt;&lt;secondary-title&gt;Small Ruminant Research&lt;/secondary-title&gt;&lt;alt-title&gt;Small Ruminant Res&lt;/alt-title&gt;&lt;/titles&gt;&lt;periodical&gt;&lt;full-title&gt;Small Ruminant Research&lt;/full-title&gt;&lt;abbr-1&gt;Small Ruminant Res&lt;/abbr-1&gt;&lt;/periodical&gt;&lt;alt-periodical&gt;&lt;full-title&gt;Small Ruminant Research&lt;/full-title&gt;&lt;abbr-1&gt;Small Ruminant Res&lt;/abbr-1&gt;&lt;/alt-periodical&gt;&lt;pages&gt;104-106&lt;/pages&gt;&lt;volume&gt;80&lt;/volume&gt;&lt;number&gt;1-3&lt;/number&gt;&lt;keywords&gt;&lt;keyword&gt;dicrocoelium dendriticum&lt;/keyword&gt;&lt;keyword&gt;merino sheep&lt;/keyword&gt;&lt;keyword&gt;netobimin&lt;/keyword&gt;&lt;keyword&gt;suspension (5%15%)&lt;/keyword&gt;&lt;keyword&gt;efficacy&lt;/keyword&gt;&lt;keyword&gt;albendazole metabolites&lt;/keyword&gt;&lt;keyword&gt;sulfoxide&lt;/keyword&gt;&lt;keyword&gt;ruminants&lt;/keyword&gt;&lt;/keywords&gt;&lt;dates&gt;&lt;year&gt;2008&lt;/year&gt;&lt;pub-dates&gt;&lt;date&gt;Nov&lt;/date&gt;&lt;/pub-dates&gt;&lt;/dates&gt;&lt;isbn&gt;0921-4488&lt;/isbn&gt;&lt;accession-num&gt;WOS:000262077400019&lt;/accession-num&gt;&lt;urls&gt;&lt;related-urls&gt;&lt;url&gt;&amp;lt;Go to ISI&amp;gt;://WOS:000262077400019&lt;/url&gt;&lt;/related-urls&gt;&lt;/urls&gt;&lt;electronic-resource-num&gt;10.1016/j.smallrumres.2008.09.004&lt;/electronic-resource-num&gt;&lt;language&gt;English&lt;/language&gt;&lt;/record&gt;&lt;/Cite&gt;&lt;/EndNote&gt;</w:instrText>
      </w:r>
      <w:r w:rsidRPr="00261D54">
        <w:fldChar w:fldCharType="separate"/>
      </w:r>
      <w:r w:rsidRPr="00261D54">
        <w:t>(Senlik</w:t>
      </w:r>
      <w:r w:rsidR="00AF0763" w:rsidRPr="00AF0763">
        <w:rPr>
          <w:i/>
        </w:rPr>
        <w:t xml:space="preserve"> et al</w:t>
      </w:r>
      <w:r w:rsidR="00174F05" w:rsidRPr="00174F05">
        <w:t xml:space="preserve">., </w:t>
      </w:r>
      <w:r w:rsidRPr="00261D54">
        <w:t>2008)</w:t>
      </w:r>
      <w:r w:rsidRPr="00261D54">
        <w:fldChar w:fldCharType="end"/>
      </w:r>
      <w:r w:rsidRPr="00261D54">
        <w:t xml:space="preserve">. In another study, a double administration of micronized albendazole had higher efficacy than a single treatment against </w:t>
      </w:r>
      <w:r w:rsidRPr="00261D54">
        <w:rPr>
          <w:i/>
          <w:iCs/>
        </w:rPr>
        <w:t>D. </w:t>
      </w:r>
      <w:proofErr w:type="spellStart"/>
      <w:r w:rsidRPr="00261D54">
        <w:rPr>
          <w:i/>
          <w:iCs/>
        </w:rPr>
        <w:t>dendriticum</w:t>
      </w:r>
      <w:proofErr w:type="spellEnd"/>
      <w:r w:rsidRPr="00261D54">
        <w:t xml:space="preserve"> </w:t>
      </w:r>
      <w:r w:rsidRPr="00261D54">
        <w:fldChar w:fldCharType="begin">
          <w:fldData xml:space="preserve">PEVuZE5vdGU+PENpdGU+PEF1dGhvcj5Cb3NjbzwvQXV0aG9yPjxZZWFyPjIwMTU8L1llYXI+PFJl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</w:fldData>
        </w:fldChar>
      </w:r>
      <w:r w:rsidRPr="00261D54">
        <w:instrText xml:space="preserve"> ADDIN EN.CITE </w:instrText>
      </w:r>
      <w:r w:rsidRPr="00261D54">
        <w:fldChar w:fldCharType="begin">
          <w:fldData xml:space="preserve">PEVuZE5vdGU+PENpdGU+PEF1dGhvcj5Cb3NjbzwvQXV0aG9yPjxZZWFyPjIwMTU8L1llYXI+PFJl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</w:fldData>
        </w:fldChar>
      </w:r>
      <w:r w:rsidRPr="00261D54">
        <w:instrText xml:space="preserve"> ADDIN EN.CITE.DATA </w:instrText>
      </w:r>
      <w:r w:rsidRPr="00261D54">
        <w:fldChar w:fldCharType="end"/>
      </w:r>
      <w:r w:rsidRPr="00261D54">
        <w:fldChar w:fldCharType="separate"/>
      </w:r>
      <w:r w:rsidRPr="00261D54">
        <w:t>(Bosco</w:t>
      </w:r>
      <w:r w:rsidR="00AF0763" w:rsidRPr="00AF0763">
        <w:rPr>
          <w:i/>
        </w:rPr>
        <w:t xml:space="preserve"> et al</w:t>
      </w:r>
      <w:r w:rsidR="00174F05" w:rsidRPr="00174F05">
        <w:t xml:space="preserve">., </w:t>
      </w:r>
      <w:r w:rsidRPr="00261D54">
        <w:t>2015)</w:t>
      </w:r>
      <w:r w:rsidRPr="00261D54">
        <w:fldChar w:fldCharType="end"/>
      </w:r>
      <w:r w:rsidRPr="00261D54">
        <w:t xml:space="preserve">. </w:t>
      </w:r>
      <w:proofErr w:type="spellStart"/>
      <w:r w:rsidRPr="00261D54">
        <w:t>Khanjari</w:t>
      </w:r>
      <w:proofErr w:type="spellEnd"/>
      <w:r w:rsidR="00AF0763" w:rsidRPr="00AF0763">
        <w:rPr>
          <w:i/>
        </w:rPr>
        <w:t xml:space="preserve"> et al</w:t>
      </w:r>
      <w:r w:rsidR="00174F05" w:rsidRPr="00174F05">
        <w:t xml:space="preserve">., </w:t>
      </w:r>
      <w:r w:rsidRPr="00261D54">
        <w:t xml:space="preserve">(2010) recommends preventative measures through treating sheep with albendazole and triclabendazole before autumn </w:t>
      </w:r>
      <w:r w:rsidRPr="00261D54">
        <w:fldChar w:fldCharType="begin"/>
      </w:r>
      <w:r w:rsidRPr="00261D54">
        <w:instrText xml:space="preserve"> ADDIN EN.CITE &lt;EndNote&gt;&lt;Cite&gt;&lt;Author&gt;Khanjari&lt;/Author&gt;&lt;Year&gt;2010&lt;/Year&gt;&lt;RecNum&gt;1862&lt;/RecNum&gt;&lt;DisplayText&gt;(Khanjari et al., 2010)&lt;/DisplayText&gt;&lt;record&gt;&lt;rec-number&gt;1862&lt;/rec-number&gt;&lt;foreign-keys&gt;&lt;key app="EN" db-id="rrwaerrrmwz007e0sr8vzwfj29zxe9tfwr9r" timestamp="1653714197"&gt;1862&lt;/key&gt;&lt;/foreign-keys&gt;&lt;ref-type name="Conference Paper"&gt;47&lt;/ref-type&gt;&lt;contributors&gt;&lt;authors&gt;&lt;author&gt;Khanjari, A.&lt;/author&gt;&lt;author&gt;Partovi, R.&lt;/author&gt;&lt;author&gt;Abbaszadeh, S.&lt;/author&gt;&lt;author&gt;Nemati, G.&lt;/author&gt;&lt;author&gt;Bahonar, A.&lt;/author&gt;&lt;author&gt;Misaghi, A.&lt;/author&gt;&lt;author&gt;Akhondzadeh-Basti, A.&lt;/author&gt;&lt;author&gt;Alizadeh-Ilanjegh, A.&lt;/author&gt;&lt;author&gt;Motaghifar, A.&lt;/author&gt;&lt;author&gt;(Vol. 1, No. 3, pp. 174-178). &lt;/author&gt;&lt;/authors&gt;&lt;/contributors&gt;&lt;titles&gt;&lt;title&gt;A retrospective survey of fasciolosis and dicrocoeliosis in slaughtered animals in Meisam abattoir, Tehran, Iran (2005-2008)&lt;/title&gt;&lt;secondary-title&gt;Veterinary Research Forum&lt;/secondary-title&gt;&lt;/titles&gt;&lt;pages&gt;174-178&lt;/pages&gt;&lt;volume&gt;1&lt;/volume&gt;&lt;number&gt;3&lt;/number&gt;&lt;dates&gt;&lt;year&gt;2010&lt;/year&gt;&lt;/dates&gt;&lt;urls&gt;&lt;/urls&gt;&lt;/record&gt;&lt;/Cite&gt;&lt;/EndNote&gt;</w:instrText>
      </w:r>
      <w:r w:rsidRPr="00261D54">
        <w:fldChar w:fldCharType="separate"/>
      </w:r>
      <w:r w:rsidRPr="00261D54">
        <w:t>(Khanjari</w:t>
      </w:r>
      <w:r w:rsidR="00AF0763" w:rsidRPr="00AF0763">
        <w:rPr>
          <w:i/>
        </w:rPr>
        <w:t xml:space="preserve"> et al</w:t>
      </w:r>
      <w:r w:rsidR="00174F05" w:rsidRPr="00174F05">
        <w:t xml:space="preserve">., </w:t>
      </w:r>
      <w:r w:rsidRPr="00261D54">
        <w:t>2010)</w:t>
      </w:r>
      <w:r w:rsidRPr="00261D54">
        <w:fldChar w:fldCharType="end"/>
      </w:r>
      <w:r w:rsidRPr="00261D54">
        <w:t>.</w:t>
      </w:r>
    </w:p>
    <w:p w14:paraId="5A052216" w14:textId="77777777" w:rsidR="00116944" w:rsidRPr="00261D54" w:rsidRDefault="00116944" w:rsidP="002648CD">
      <w:pPr>
        <w:pStyle w:val="Heading5"/>
      </w:pPr>
      <w:r w:rsidRPr="00261D54">
        <w:t>Occurrence</w:t>
      </w:r>
    </w:p>
    <w:p w14:paraId="4246F92E" w14:textId="6C5DFB22" w:rsidR="001D38F1" w:rsidRPr="00261D54" w:rsidRDefault="001D38F1" w:rsidP="001D38F1">
      <w:r w:rsidRPr="00261D54">
        <w:rPr>
          <w:i/>
        </w:rPr>
        <w:t>D.</w:t>
      </w:r>
      <w:r w:rsidRPr="00261D54">
        <w:t> </w:t>
      </w:r>
      <w:proofErr w:type="spellStart"/>
      <w:r w:rsidRPr="00261D54">
        <w:rPr>
          <w:i/>
        </w:rPr>
        <w:t>dendriticum</w:t>
      </w:r>
      <w:proofErr w:type="spellEnd"/>
      <w:r w:rsidRPr="00261D54">
        <w:t xml:space="preserve"> occurs in northern and southern Europe, northern Africa, western and eastern America and Asia</w:t>
      </w:r>
      <w:r w:rsidRPr="00261D54">
        <w:rPr>
          <w:rFonts w:ascii="Verdana" w:hAnsi="Verdana"/>
          <w:color w:val="555555"/>
          <w:sz w:val="18"/>
          <w:szCs w:val="18"/>
          <w:shd w:val="clear" w:color="auto" w:fill="FFFFFF"/>
        </w:rPr>
        <w:t xml:space="preserve"> (</w:t>
      </w:r>
      <w:r w:rsidRPr="00261D54">
        <w:t>M</w:t>
      </w:r>
      <w:r w:rsidR="00DF627A">
        <w:t>anga-Gonzalez, 2001)</w:t>
      </w:r>
      <w:r w:rsidRPr="00261D54">
        <w:t>.</w:t>
      </w:r>
      <w:r w:rsidRPr="00261D54">
        <w:rPr>
          <w:rFonts w:ascii="Verdana" w:hAnsi="Verdana"/>
          <w:color w:val="555555"/>
          <w:sz w:val="18"/>
          <w:szCs w:val="18"/>
          <w:shd w:val="clear" w:color="auto" w:fill="FFFFFF"/>
        </w:rPr>
        <w:t xml:space="preserve"> </w:t>
      </w:r>
      <w:r w:rsidRPr="00261D54">
        <w:t>Distribution reporting may be confounded by linking to fasciolosis distribution.</w:t>
      </w:r>
    </w:p>
    <w:p w14:paraId="37D225C4" w14:textId="04E80389" w:rsidR="001D38F1" w:rsidRPr="00261D54" w:rsidRDefault="001D38F1" w:rsidP="001D38F1">
      <w:pPr>
        <w:rPr>
          <w:b/>
        </w:rPr>
      </w:pPr>
      <w:r w:rsidRPr="00261D54">
        <w:lastRenderedPageBreak/>
        <w:t xml:space="preserve">Prevalence in livestock varies. Infection rates of cattle and sheep can reach 37.5% and 46% respectively in Northern France, or 80% overall in Poland </w:t>
      </w:r>
      <w:r w:rsidRPr="00261D54">
        <w:fldChar w:fldCharType="begin"/>
      </w:r>
      <w:r w:rsidRPr="00261D54">
        <w:instrText xml:space="preserve"> ADDIN EN.CITE &lt;EndNote&gt;&lt;Cite&gt;&lt;Author&gt;Tarry&lt;/Author&gt;&lt;Year&gt;1969&lt;/Year&gt;&lt;RecNum&gt;1841&lt;/RecNum&gt;&lt;DisplayText&gt;(Tarry, 1969)&lt;/DisplayText&gt;&lt;record&gt;&lt;rec-number&gt;1841&lt;/rec-number&gt;&lt;foreign-keys&gt;&lt;key app="EN" db-id="rrwaerrrmwz007e0sr8vzwfj29zxe9tfwr9r" timestamp="1653694929"&gt;1841&lt;/key&gt;&lt;/foreign-keys&gt;&lt;ref-type name="Journal Article"&gt;17&lt;/ref-type&gt;&lt;contributors&gt;&lt;authors&gt;&lt;author&gt;Tarry, D.W.&lt;/author&gt;&lt;/authors&gt;&lt;/contributors&gt;&lt;titles&gt;&lt;title&gt;&lt;style face="italic" font="default" size="100%"&gt; Dicrocoelium dendriticum&lt;/style&gt;&lt;style face="normal" font="default" size="100%"&gt;: the life cycle in Britain&lt;/style&gt;&lt;/title&gt;&lt;secondary-title&gt; Journal of Helminthology&lt;/secondary-title&gt;&lt;/titles&gt;&lt;pages&gt;403-416&lt;/pages&gt;&lt;volume&gt;43&lt;/volume&gt;&lt;number&gt;3-4&lt;/number&gt;&lt;dates&gt;&lt;year&gt;1969&lt;/year&gt;&lt;/dates&gt;&lt;urls&gt;&lt;/urls&gt;&lt;/record&gt;&lt;/Cite&gt;&lt;/EndNote&gt;</w:instrText>
      </w:r>
      <w:r w:rsidRPr="00261D54">
        <w:fldChar w:fldCharType="separate"/>
      </w:r>
      <w:r w:rsidRPr="00261D54">
        <w:t>(Tarry, 1969)</w:t>
      </w:r>
      <w:r w:rsidRPr="00261D54">
        <w:fldChar w:fldCharType="end"/>
      </w:r>
      <w:r w:rsidRPr="00261D54">
        <w:t xml:space="preserve">. Infection rates of up to 100% are reported in sheep located in the Mediterranean and Middle East </w:t>
      </w:r>
      <w:r w:rsidRPr="00261D54">
        <w:fldChar w:fldCharType="begin"/>
      </w:r>
      <w:r w:rsidRPr="00261D54">
        <w:instrText xml:space="preserve"> ADDIN EN.CITE &lt;EndNote&gt;&lt;Cite&gt;&lt;Author&gt;Jeandron&lt;/Author&gt;&lt;Year&gt;2011&lt;/Year&gt;&lt;RecNum&gt;1835&lt;/RecNum&gt;&lt;DisplayText&gt;(Jeandron et al., 2011)&lt;/DisplayText&gt;&lt;record&gt;&lt;rec-number&gt;1835&lt;/rec-number&gt;&lt;foreign-keys&gt;&lt;key app="EN" db-id="rrwaerrrmwz007e0sr8vzwfj29zxe9tfwr9r" timestamp="1653693474"&gt;1835&lt;/key&gt;&lt;/foreign-keys&gt;&lt;ref-type name="Journal Article"&gt;17&lt;/ref-type&gt;&lt;contributors&gt;&lt;authors&gt;&lt;author&gt;Jeandron, A.&lt;/author&gt;&lt;author&gt;Rinaldi, L.&lt;/author&gt;&lt;author&gt;Abdyldaieva, G.&lt;/author&gt;&lt;author&gt;Usubalieva, J.&lt;/author&gt;&lt;author&gt;Steinmann, P.&lt;/author&gt;&lt;author&gt;Cringoli, G.&lt;/author&gt;&lt;author&gt;Utzinger, J.&lt;/author&gt;&lt;/authors&gt;&lt;/contributors&gt;&lt;auth-address&gt;Swiss Trop &amp;amp; Publ Hlth Inst, Dept Epidemiol &amp;amp; Publ Hlth, Basel, Switzerland&amp;#xD;Univ Basel, Basel, Switzerland&amp;#xD;London Sch Hyg &amp;amp; Trop Med, Dept Infect &amp;amp; Trop Dis, London WC1, England&amp;#xD;Univ Naples Federico 2, Fac Vet Med, Dept Pathol &amp;amp; Anim Hlth, CREMOPAR Reg Campania, Naples, Italy&amp;#xD;Republican Sanit &amp;amp; Epidemiol Serv, Dept Parasitol, Bishkek, Kyrgyzstan&lt;/auth-address&gt;&lt;titles&gt;&lt;title&gt;Human Infections with Dicrocoelium dendriticum in Kyrgyzstan: The Tip of the Iceberg?&lt;/title&gt;&lt;secondary-title&gt;Journal of Parasitology&lt;/secondary-title&gt;&lt;alt-title&gt;J Parasitol&lt;/alt-title&gt;&lt;/titles&gt;&lt;periodical&gt;&lt;full-title&gt;Journal of Parasitology&lt;/full-title&gt;&lt;abbr-1&gt;J Parasitol&lt;/abbr-1&gt;&lt;/periodical&gt;&lt;alt-periodical&gt;&lt;full-title&gt;Journal of Parasitology&lt;/full-title&gt;&lt;abbr-1&gt;J Parasitol&lt;/abbr-1&gt;&lt;/alt-periodical&gt;&lt;pages&gt;1170-1172&lt;/pages&gt;&lt;volume&gt;97&lt;/volume&gt;&lt;number&gt;6&lt;/number&gt;&lt;keywords&gt;&lt;keyword&gt;fluke disease&lt;/keyword&gt;&lt;keyword&gt;diagnosis&lt;/keyword&gt;&lt;keyword&gt;echinococcosis&lt;/keyword&gt;&lt;keyword&gt;ruminants&lt;/keyword&gt;&lt;keyword&gt;flotac&lt;/keyword&gt;&lt;keyword&gt;iran&lt;/keyword&gt;&lt;/keywords&gt;&lt;dates&gt;&lt;year&gt;2011&lt;/year&gt;&lt;pub-dates&gt;&lt;date&gt;Dec&lt;/date&gt;&lt;/pub-dates&gt;&lt;/dates&gt;&lt;isbn&gt;0022-3395&lt;/isbn&gt;&lt;accession-num&gt;WOS:000299022100035&lt;/accession-num&gt;&lt;urls&gt;&lt;related-urls&gt;&lt;url&gt;&amp;lt;Go to ISI&amp;gt;://WOS:000299022100035&lt;/url&gt;&lt;/related-urls&gt;&lt;/urls&gt;&lt;electronic-resource-num&gt;10.1645/Ge-2828.1&lt;/electronic-resource-num&gt;&lt;language&gt;English&lt;/language&gt;&lt;/record&gt;&lt;/Cite&gt;&lt;/EndNote&gt;</w:instrText>
      </w:r>
      <w:r w:rsidRPr="00261D54">
        <w:fldChar w:fldCharType="separate"/>
      </w:r>
      <w:r w:rsidRPr="00261D54">
        <w:t>(Jeandron</w:t>
      </w:r>
      <w:r w:rsidR="00AF0763" w:rsidRPr="00AF0763">
        <w:rPr>
          <w:i/>
        </w:rPr>
        <w:t xml:space="preserve"> et al</w:t>
      </w:r>
      <w:r w:rsidR="00174F05" w:rsidRPr="00174F05">
        <w:t xml:space="preserve">., </w:t>
      </w:r>
      <w:r w:rsidRPr="00261D54">
        <w:t>2011)</w:t>
      </w:r>
      <w:r w:rsidRPr="00261D54">
        <w:fldChar w:fldCharType="end"/>
      </w:r>
      <w:r w:rsidRPr="00261D54">
        <w:t xml:space="preserve">. In a more recent study, </w:t>
      </w:r>
      <w:r w:rsidRPr="00261D54">
        <w:rPr>
          <w:lang w:eastAsia="en-AU"/>
        </w:rPr>
        <w:t xml:space="preserve">21.1% (sheep) and 7.0% (goats) were infected with </w:t>
      </w:r>
      <w:r w:rsidRPr="00261D54">
        <w:rPr>
          <w:i/>
          <w:lang w:eastAsia="en-AU"/>
        </w:rPr>
        <w:t>D. </w:t>
      </w:r>
      <w:proofErr w:type="spellStart"/>
      <w:r w:rsidRPr="00261D54">
        <w:rPr>
          <w:i/>
          <w:lang w:eastAsia="en-AU"/>
        </w:rPr>
        <w:t>dendriticum</w:t>
      </w:r>
      <w:proofErr w:type="spellEnd"/>
      <w:r w:rsidRPr="00261D54">
        <w:rPr>
          <w:lang w:eastAsia="en-AU"/>
        </w:rPr>
        <w:t xml:space="preserve"> in southern Germany </w:t>
      </w:r>
      <w:r w:rsidRPr="00261D54">
        <w:rPr>
          <w:lang w:eastAsia="en-AU"/>
        </w:rPr>
        <w:fldChar w:fldCharType="begin">
          <w:fldData xml:space="preserve">PEVuZE5vdGU+PENpdGU+PEF1dGhvcj5BbHN0ZWR0PC9BdXRob3I+PFllYXI+MjAyMjwvWWVhcj48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</w:fldData>
        </w:fldChar>
      </w:r>
      <w:r w:rsidRPr="00261D54">
        <w:rPr>
          <w:lang w:eastAsia="en-AU"/>
        </w:rPr>
        <w:instrText xml:space="preserve"> ADDIN EN.CITE </w:instrText>
      </w:r>
      <w:r w:rsidRPr="00261D54">
        <w:rPr>
          <w:lang w:eastAsia="en-AU"/>
        </w:rPr>
        <w:fldChar w:fldCharType="begin">
          <w:fldData xml:space="preserve">PEVuZE5vdGU+PENpdGU+PEF1dGhvcj5BbHN0ZWR0PC9BdXRob3I+PFllYXI+MjAyMjwvWWVhcj48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</w:fldData>
        </w:fldChar>
      </w:r>
      <w:r w:rsidRPr="00261D54">
        <w:rPr>
          <w:lang w:eastAsia="en-AU"/>
        </w:rPr>
        <w:instrText xml:space="preserve"> ADDIN EN.CITE.DATA </w:instrText>
      </w:r>
      <w:r w:rsidRPr="00261D54">
        <w:rPr>
          <w:lang w:eastAsia="en-AU"/>
        </w:rPr>
      </w:r>
      <w:r w:rsidRPr="00261D54">
        <w:rPr>
          <w:lang w:eastAsia="en-AU"/>
        </w:rPr>
        <w:fldChar w:fldCharType="end"/>
      </w:r>
      <w:r w:rsidRPr="00261D54">
        <w:rPr>
          <w:lang w:eastAsia="en-AU"/>
        </w:rPr>
      </w:r>
      <w:r w:rsidRPr="00261D54">
        <w:rPr>
          <w:lang w:eastAsia="en-AU"/>
        </w:rPr>
        <w:fldChar w:fldCharType="separate"/>
      </w:r>
      <w:r w:rsidRPr="00261D54">
        <w:rPr>
          <w:lang w:eastAsia="en-AU"/>
        </w:rPr>
        <w:t>(Alstedt</w:t>
      </w:r>
      <w:r w:rsidR="00AF0763" w:rsidRPr="00AF0763">
        <w:rPr>
          <w:i/>
          <w:lang w:eastAsia="en-AU"/>
        </w:rPr>
        <w:t xml:space="preserve"> et al</w:t>
      </w:r>
      <w:r w:rsidR="00174F05" w:rsidRPr="00174F05">
        <w:rPr>
          <w:lang w:eastAsia="en-AU"/>
        </w:rPr>
        <w:t xml:space="preserve">., </w:t>
      </w:r>
      <w:r w:rsidRPr="00261D54">
        <w:rPr>
          <w:lang w:eastAsia="en-AU"/>
        </w:rPr>
        <w:t>2022)</w:t>
      </w:r>
      <w:r w:rsidRPr="00261D54">
        <w:rPr>
          <w:lang w:eastAsia="en-AU"/>
        </w:rPr>
        <w:fldChar w:fldCharType="end"/>
      </w:r>
      <w:r w:rsidRPr="00261D54">
        <w:rPr>
          <w:lang w:eastAsia="en-AU"/>
        </w:rPr>
        <w:t>.</w:t>
      </w:r>
    </w:p>
    <w:p w14:paraId="13FF91B2" w14:textId="490F2CBF" w:rsidR="001D38F1" w:rsidRPr="00261D54" w:rsidRDefault="001D38F1" w:rsidP="001D38F1">
      <w:r w:rsidRPr="00261D54">
        <w:rPr>
          <w:i/>
          <w:iCs/>
        </w:rPr>
        <w:t>D. </w:t>
      </w:r>
      <w:proofErr w:type="spellStart"/>
      <w:r w:rsidRPr="00261D54">
        <w:rPr>
          <w:i/>
          <w:iCs/>
        </w:rPr>
        <w:t>dendriticum</w:t>
      </w:r>
      <w:proofErr w:type="spellEnd"/>
      <w:r w:rsidRPr="00261D54">
        <w:t xml:space="preserve"> was not observed in 4,680 sheep imported from Australia to Jordan </w:t>
      </w:r>
      <w:r w:rsidRPr="00261D54">
        <w:fldChar w:fldCharType="begin"/>
      </w:r>
      <w:r w:rsidRPr="00261D54">
        <w:instrText xml:space="preserve"> ADDIN EN.CITE &lt;EndNote&gt;&lt;Cite&gt;&lt;Author&gt;Maraqa&lt;/Author&gt;&lt;Year&gt;2005&lt;/Year&gt;&lt;RecNum&gt;1840&lt;/RecNum&gt;&lt;DisplayText&gt;(Maraqa et al., 2005)&lt;/DisplayText&gt;&lt;record&gt;&lt;rec-number&gt;1840&lt;/rec-number&gt;&lt;foreign-keys&gt;&lt;key app="EN" db-id="rrwaerrrmwz007e0sr8vzwfj29zxe9tfwr9r" timestamp="1653694870"&gt;1840&lt;/key&gt;&lt;/foreign-keys&gt;&lt;ref-type name="Journal Article"&gt;17&lt;/ref-type&gt;&lt;contributors&gt;&lt;authors&gt;&lt;author&gt;Maraqa, A.&lt;/author&gt;&lt;author&gt;Amr, Z.&lt;/author&gt;&lt;author&gt;Rifai, L.&lt;/author&gt;&lt;author&gt;Al-Melhim, W.&lt;/author&gt;&lt;/authors&gt;&lt;/contributors&gt;&lt;auth-address&gt;Amman Univ, Dept Med Technol, Amman, Jordan&amp;#xD;Jordan Univ Sci &amp;amp; Technol, Dept Biol, Irbid, Jordan&lt;/auth-address&gt;&lt;titles&gt;&lt;title&gt;An abattoir survey of liver and lung helminthic infections in local and imported sheep in Jordan&lt;/title&gt;&lt;secondary-title&gt;Turkish Journal of Veterinary &amp;amp; Animal Sciences&lt;/secondary-title&gt;&lt;alt-title&gt;Turk J Vet Anim Sci&lt;/alt-title&gt;&lt;/titles&gt;&lt;periodical&gt;&lt;full-title&gt;Turkish Journal of Veterinary &amp;amp; Animal Sciences&lt;/full-title&gt;&lt;abbr-1&gt;Turk J Vet Anim Sci&lt;/abbr-1&gt;&lt;/periodical&gt;&lt;alt-periodical&gt;&lt;full-title&gt;Turkish Journal of Veterinary &amp;amp; Animal Sciences&lt;/full-title&gt;&lt;abbr-1&gt;Turk J Vet Anim Sci&lt;/abbr-1&gt;&lt;/alt-periodical&gt;&lt;pages&gt;1-2&lt;/pages&gt;&lt;volume&gt;29&lt;/volume&gt;&lt;number&gt;1&lt;/number&gt;&lt;keywords&gt;&lt;keyword&gt;lung parasites&lt;/keyword&gt;&lt;keyword&gt;liver parasites&lt;/keyword&gt;&lt;keyword&gt;sheep&lt;/keyword&gt;&lt;keyword&gt;jordan&lt;/keyword&gt;&lt;keyword&gt;slaughtered animals&lt;/keyword&gt;&lt;keyword&gt;hydatidosis&lt;/keyword&gt;&lt;keyword&gt;prevalence&lt;/keyword&gt;&lt;keyword&gt;livestock&lt;/keyword&gt;&lt;/keywords&gt;&lt;dates&gt;&lt;year&gt;2005&lt;/year&gt;&lt;/dates&gt;&lt;isbn&gt;1300-0128&lt;/isbn&gt;&lt;accession-num&gt;WOS:000228458700001&lt;/accession-num&gt;&lt;urls&gt;&lt;related-urls&gt;&lt;url&gt;&amp;lt;Go to ISI&amp;gt;://WOS:000228458700001&lt;/url&gt;&lt;/related-urls&gt;&lt;/urls&gt;&lt;language&gt;English&lt;/language&gt;&lt;/record&gt;&lt;/Cite&gt;&lt;/EndNote&gt;</w:instrText>
      </w:r>
      <w:r w:rsidRPr="00261D54">
        <w:fldChar w:fldCharType="separate"/>
      </w:r>
      <w:r w:rsidRPr="00261D54">
        <w:rPr>
          <w:noProof/>
        </w:rPr>
        <w:t>(Maraqa</w:t>
      </w:r>
      <w:r w:rsidR="00AF0763" w:rsidRPr="00AF0763">
        <w:rPr>
          <w:i/>
          <w:noProof/>
        </w:rPr>
        <w:t xml:space="preserve"> et al</w:t>
      </w:r>
      <w:r w:rsidR="00174F05" w:rsidRPr="00174F05">
        <w:rPr>
          <w:noProof/>
        </w:rPr>
        <w:t xml:space="preserve">., </w:t>
      </w:r>
      <w:r w:rsidRPr="00261D54">
        <w:rPr>
          <w:noProof/>
        </w:rPr>
        <w:t>2005)</w:t>
      </w:r>
      <w:r w:rsidRPr="00261D54">
        <w:fldChar w:fldCharType="end"/>
      </w:r>
      <w:r w:rsidRPr="00261D54">
        <w:t>.</w:t>
      </w:r>
    </w:p>
    <w:p w14:paraId="41B6A579" w14:textId="4ACE3091" w:rsidR="002602C8" w:rsidRPr="00261D54" w:rsidRDefault="002602C8" w:rsidP="002648CD">
      <w:pPr>
        <w:pStyle w:val="Heading4"/>
      </w:pPr>
      <w:r w:rsidRPr="00261D54">
        <w:t>Current biosecurity measures</w:t>
      </w:r>
    </w:p>
    <w:p w14:paraId="5FEBC00B" w14:textId="76232547" w:rsidR="001D38F1" w:rsidRPr="00261D54" w:rsidRDefault="001D38F1" w:rsidP="00A13F93">
      <w:pPr>
        <w:keepNext/>
        <w:keepLines/>
      </w:pPr>
      <w:r w:rsidRPr="00261D54">
        <w:t xml:space="preserve">There are no specific biosecurity measures for </w:t>
      </w:r>
      <w:r w:rsidRPr="00261D54">
        <w:rPr>
          <w:i/>
          <w:iCs/>
        </w:rPr>
        <w:t>D. </w:t>
      </w:r>
      <w:proofErr w:type="spellStart"/>
      <w:r w:rsidRPr="00261D54">
        <w:rPr>
          <w:i/>
          <w:iCs/>
        </w:rPr>
        <w:t>dendriticum</w:t>
      </w:r>
      <w:proofErr w:type="spellEnd"/>
      <w:r w:rsidRPr="00261D54">
        <w:t xml:space="preserve"> to manage risk of entry of this parasite into Australia.</w:t>
      </w:r>
    </w:p>
    <w:p w14:paraId="20D6DA4E" w14:textId="3EA98433" w:rsidR="000C7968" w:rsidRPr="00261D54" w:rsidRDefault="00B35413" w:rsidP="002648CD">
      <w:pPr>
        <w:pStyle w:val="Heading4"/>
      </w:pPr>
      <w:r>
        <w:t>Risk assessment</w:t>
      </w:r>
    </w:p>
    <w:p w14:paraId="362723C1" w14:textId="146B8A03" w:rsidR="001D38F1" w:rsidRPr="00261D54" w:rsidRDefault="001D38F1" w:rsidP="00756C36">
      <w:r w:rsidRPr="00261D54">
        <w:t>Entry and exposure assessment</w:t>
      </w:r>
      <w:r w:rsidR="00756C36" w:rsidRPr="00261D54">
        <w:t>:</w:t>
      </w:r>
    </w:p>
    <w:p w14:paraId="169384BF" w14:textId="77777777" w:rsidR="001D38F1" w:rsidRPr="00261D54" w:rsidRDefault="001D38F1" w:rsidP="002E4C6E">
      <w:pPr>
        <w:pStyle w:val="ListBullet"/>
      </w:pPr>
      <w:r w:rsidRPr="00261D54">
        <w:rPr>
          <w:i/>
          <w:iCs/>
        </w:rPr>
        <w:t>D.</w:t>
      </w:r>
      <w:r w:rsidRPr="00261D54">
        <w:t> </w:t>
      </w:r>
      <w:proofErr w:type="spellStart"/>
      <w:r w:rsidRPr="00261D54">
        <w:rPr>
          <w:i/>
          <w:iCs/>
        </w:rPr>
        <w:t>dendriticum</w:t>
      </w:r>
      <w:proofErr w:type="spellEnd"/>
      <w:r w:rsidRPr="00261D54">
        <w:t xml:space="preserve"> occurs in northern and southern Europe, northern Africa, western and eastern America and Asia. Its prevalence in livestock varies.</w:t>
      </w:r>
    </w:p>
    <w:p w14:paraId="345860DD" w14:textId="50555BE4" w:rsidR="001D38F1" w:rsidRPr="00261D54" w:rsidRDefault="001D38F1" w:rsidP="002E4C6E">
      <w:pPr>
        <w:pStyle w:val="ListBullet"/>
      </w:pPr>
      <w:r w:rsidRPr="00261D54">
        <w:rPr>
          <w:i/>
          <w:iCs/>
        </w:rPr>
        <w:t>D. </w:t>
      </w:r>
      <w:proofErr w:type="spellStart"/>
      <w:r w:rsidRPr="00261D54">
        <w:rPr>
          <w:i/>
          <w:iCs/>
        </w:rPr>
        <w:t>dendriticum</w:t>
      </w:r>
      <w:proofErr w:type="spellEnd"/>
      <w:r w:rsidRPr="00261D54">
        <w:t xml:space="preserve"> was detected in </w:t>
      </w:r>
      <w:r w:rsidR="006F743C" w:rsidRPr="006F743C">
        <w:rPr>
          <w:i/>
          <w:iCs/>
        </w:rPr>
        <w:t>C.</w:t>
      </w:r>
      <w:r w:rsidR="006701DD">
        <w:rPr>
          <w:i/>
          <w:iCs/>
        </w:rPr>
        <w:t> </w:t>
      </w:r>
      <w:r w:rsidR="006F743C" w:rsidRPr="006F743C">
        <w:rPr>
          <w:i/>
          <w:iCs/>
        </w:rPr>
        <w:t>aspersum</w:t>
      </w:r>
      <w:r w:rsidRPr="00261D54">
        <w:t xml:space="preserve"> in one study overseas</w:t>
      </w:r>
      <w:r w:rsidR="006701DD">
        <w:t xml:space="preserve"> </w:t>
      </w:r>
      <w:r w:rsidR="00BD2663">
        <w:t>(</w:t>
      </w:r>
      <w:r w:rsidRPr="00261D54">
        <w:fldChar w:fldCharType="begin">
          <w:fldData xml:space="preserve">PEVuZE5vdGU+PENpdGU+PEF1dGhvcj5Lb3NlPC9BdXRob3I+PFllYXI+MjAxNTwvWWVhcj48UmVj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</w:fldData>
        </w:fldChar>
      </w:r>
      <w:r w:rsidRPr="00261D54">
        <w:instrText xml:space="preserve"> ADDIN EN.CITE </w:instrText>
      </w:r>
      <w:r w:rsidRPr="00261D54">
        <w:fldChar w:fldCharType="begin">
          <w:fldData xml:space="preserve">PEVuZE5vdGU+PENpdGU+PEF1dGhvcj5Lb3NlPC9BdXRob3I+PFllYXI+MjAxNTwvWWVhcj48UmVj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</w:fldData>
        </w:fldChar>
      </w:r>
      <w:r w:rsidRPr="00261D54">
        <w:instrText xml:space="preserve"> ADDIN EN.CITE.DATA </w:instrText>
      </w:r>
      <w:r w:rsidRPr="00261D54">
        <w:fldChar w:fldCharType="end"/>
      </w:r>
      <w:r w:rsidRPr="00261D54">
        <w:fldChar w:fldCharType="separate"/>
      </w:r>
      <w:r w:rsidRPr="00261D54">
        <w:rPr>
          <w:noProof/>
        </w:rPr>
        <w:t>l</w:t>
      </w:r>
      <w:r w:rsidR="00174F05" w:rsidRPr="00174F05">
        <w:rPr>
          <w:noProof/>
        </w:rPr>
        <w:t xml:space="preserve">., </w:t>
      </w:r>
      <w:r w:rsidRPr="00261D54">
        <w:rPr>
          <w:noProof/>
        </w:rPr>
        <w:t>2015)</w:t>
      </w:r>
      <w:r w:rsidRPr="00261D54">
        <w:fldChar w:fldCharType="end"/>
      </w:r>
      <w:r w:rsidRPr="00261D54">
        <w:t xml:space="preserve">. </w:t>
      </w:r>
      <w:proofErr w:type="spellStart"/>
      <w:r w:rsidRPr="00261D54">
        <w:rPr>
          <w:i/>
          <w:iCs/>
        </w:rPr>
        <w:t>Cernuella</w:t>
      </w:r>
      <w:proofErr w:type="spellEnd"/>
      <w:r w:rsidRPr="00261D54">
        <w:rPr>
          <w:i/>
          <w:iCs/>
        </w:rPr>
        <w:t> virgata</w:t>
      </w:r>
      <w:r w:rsidRPr="00261D54">
        <w:t xml:space="preserve"> and </w:t>
      </w:r>
      <w:proofErr w:type="spellStart"/>
      <w:r w:rsidRPr="00261D54">
        <w:rPr>
          <w:i/>
          <w:iCs/>
        </w:rPr>
        <w:t>Cochlicella</w:t>
      </w:r>
      <w:proofErr w:type="spellEnd"/>
      <w:r w:rsidRPr="00261D54">
        <w:rPr>
          <w:i/>
          <w:iCs/>
        </w:rPr>
        <w:t> acuta</w:t>
      </w:r>
      <w:r w:rsidRPr="00261D54">
        <w:t xml:space="preserve"> are the common first intermediate hosts, and these species are now widespread in Australia.</w:t>
      </w:r>
    </w:p>
    <w:p w14:paraId="3D88D115" w14:textId="77777777" w:rsidR="001D38F1" w:rsidRPr="00261D54" w:rsidRDefault="001D38F1" w:rsidP="002E4C6E">
      <w:pPr>
        <w:pStyle w:val="ListBullet"/>
      </w:pPr>
      <w:r w:rsidRPr="00261D54">
        <w:t xml:space="preserve">The status of </w:t>
      </w:r>
      <w:r w:rsidRPr="00261D54">
        <w:rPr>
          <w:i/>
          <w:iCs/>
        </w:rPr>
        <w:t>D.</w:t>
      </w:r>
      <w:r w:rsidRPr="00261D54">
        <w:t> </w:t>
      </w:r>
      <w:proofErr w:type="spellStart"/>
      <w:r w:rsidRPr="00261D54">
        <w:rPr>
          <w:i/>
          <w:iCs/>
        </w:rPr>
        <w:t>dendriticum</w:t>
      </w:r>
      <w:proofErr w:type="spellEnd"/>
      <w:r w:rsidRPr="00261D54">
        <w:t xml:space="preserve"> on snail farms is unknown.</w:t>
      </w:r>
    </w:p>
    <w:p w14:paraId="44C9E174" w14:textId="77777777" w:rsidR="001D38F1" w:rsidRPr="00261D54" w:rsidRDefault="001D38F1" w:rsidP="002E4C6E">
      <w:pPr>
        <w:pStyle w:val="ListBullet"/>
      </w:pPr>
      <w:r w:rsidRPr="00261D54">
        <w:t>The life cycle requires two suitable intermediate hosts co-occurring in the environment: a snail and an ant, and definitive hosts which could be ruminants or humans.</w:t>
      </w:r>
    </w:p>
    <w:p w14:paraId="0FDAFC48" w14:textId="77777777" w:rsidR="001D38F1" w:rsidRPr="00261D54" w:rsidRDefault="001D38F1" w:rsidP="002E4C6E">
      <w:pPr>
        <w:pStyle w:val="ListBullet"/>
      </w:pPr>
      <w:r w:rsidRPr="00261D54">
        <w:t>Diagnosis of infestation in the snail intermediate host requires dissection of the snail.</w:t>
      </w:r>
    </w:p>
    <w:p w14:paraId="5F0D012A" w14:textId="0A1C358C" w:rsidR="001D38F1" w:rsidRPr="00261D54" w:rsidRDefault="001D38F1" w:rsidP="002E4C6E">
      <w:pPr>
        <w:pStyle w:val="ListBullet"/>
      </w:pPr>
      <w:r w:rsidRPr="00261D54">
        <w:t xml:space="preserve">A possible pathway for introduction of </w:t>
      </w:r>
      <w:r w:rsidRPr="00261D54">
        <w:rPr>
          <w:i/>
          <w:iCs/>
        </w:rPr>
        <w:t>D. </w:t>
      </w:r>
      <w:proofErr w:type="spellStart"/>
      <w:r w:rsidRPr="00261D54">
        <w:rPr>
          <w:i/>
          <w:iCs/>
        </w:rPr>
        <w:t>dendriticum</w:t>
      </w:r>
      <w:proofErr w:type="spellEnd"/>
      <w:r w:rsidRPr="00261D54">
        <w:t xml:space="preserve"> to Australia from farmed </w:t>
      </w:r>
      <w:r w:rsidR="006F743C" w:rsidRPr="006F743C">
        <w:rPr>
          <w:i/>
          <w:iCs/>
        </w:rPr>
        <w:t>C.</w:t>
      </w:r>
      <w:r w:rsidR="00345388">
        <w:rPr>
          <w:i/>
          <w:iCs/>
        </w:rPr>
        <w:t> </w:t>
      </w:r>
      <w:r w:rsidR="006F743C" w:rsidRPr="006F743C">
        <w:rPr>
          <w:i/>
          <w:iCs/>
        </w:rPr>
        <w:t>aspersum</w:t>
      </w:r>
      <w:r w:rsidRPr="00261D54">
        <w:t xml:space="preserve"> could be through importation of parasitised snails that have entered a breeding and rearing facility (snail farm) undetected, or been deliberately introduced into an insecure breeding and rearing source facility; for example, from sourcing from other breeders or from a fattening stage in the external environment.</w:t>
      </w:r>
    </w:p>
    <w:p w14:paraId="10F28C24" w14:textId="00189212" w:rsidR="001D38F1" w:rsidRPr="00261D54" w:rsidRDefault="001D38F1" w:rsidP="001D38F1">
      <w:r w:rsidRPr="00261D54">
        <w:t xml:space="preserve">Based on this information, the likelihood of entry of </w:t>
      </w:r>
      <w:r w:rsidRPr="00345388">
        <w:rPr>
          <w:rFonts w:cstheme="minorHAnsi"/>
          <w:i/>
        </w:rPr>
        <w:t>D.</w:t>
      </w:r>
      <w:r w:rsidRPr="00345388">
        <w:rPr>
          <w:rFonts w:cstheme="minorHAnsi"/>
        </w:rPr>
        <w:t> </w:t>
      </w:r>
      <w:proofErr w:type="spellStart"/>
      <w:r w:rsidRPr="00345388">
        <w:rPr>
          <w:rFonts w:cstheme="minorHAnsi"/>
          <w:i/>
        </w:rPr>
        <w:t>dendriticum</w:t>
      </w:r>
      <w:proofErr w:type="spellEnd"/>
      <w:r w:rsidRPr="00261D54">
        <w:rPr>
          <w:rFonts w:asciiTheme="majorHAnsi" w:hAnsiTheme="majorHAnsi"/>
        </w:rPr>
        <w:t xml:space="preserve"> </w:t>
      </w:r>
      <w:r w:rsidRPr="00261D54">
        <w:t xml:space="preserve">associated with the importation of infested farmed </w:t>
      </w:r>
      <w:r w:rsidR="006F743C" w:rsidRPr="006F743C">
        <w:rPr>
          <w:i/>
          <w:iCs/>
        </w:rPr>
        <w:t>C.</w:t>
      </w:r>
      <w:r w:rsidR="009625FE">
        <w:rPr>
          <w:i/>
          <w:iCs/>
        </w:rPr>
        <w:t> </w:t>
      </w:r>
      <w:r w:rsidR="006F743C" w:rsidRPr="006F743C">
        <w:rPr>
          <w:i/>
          <w:iCs/>
        </w:rPr>
        <w:t>aspersum</w:t>
      </w:r>
      <w:r w:rsidRPr="00261D54">
        <w:t>, and exposure of potential hosts in Australia was estimated to be low.</w:t>
      </w:r>
    </w:p>
    <w:p w14:paraId="43F6F96D" w14:textId="77777777" w:rsidR="001D38F1" w:rsidRPr="00261D54" w:rsidRDefault="001D38F1" w:rsidP="001D38F1">
      <w:pPr>
        <w:rPr>
          <w:b/>
          <w:bCs/>
        </w:rPr>
      </w:pPr>
      <w:r w:rsidRPr="00261D54">
        <w:t>This takes into account that no snail farm, even well-established commercial facilities, could be considered ‘closed’ systems from a biosecurity perspective. A closed system does not allow for snail trade or the cryptic nature of snails which may enter and leave undetected within even well-established facilities that are regulated through certification of their premises and procedures.</w:t>
      </w:r>
    </w:p>
    <w:p w14:paraId="74CB94D9" w14:textId="1A15831E" w:rsidR="001D38F1" w:rsidRPr="00261D54" w:rsidRDefault="001D38F1" w:rsidP="00756C36">
      <w:r w:rsidRPr="00261D54">
        <w:t>Consequence assessment</w:t>
      </w:r>
      <w:r w:rsidR="00756C36" w:rsidRPr="00261D54">
        <w:t>:</w:t>
      </w:r>
    </w:p>
    <w:p w14:paraId="411A4942" w14:textId="77777777" w:rsidR="001D38F1" w:rsidRPr="00261D54" w:rsidRDefault="001D38F1" w:rsidP="001D38F1">
      <w:pPr>
        <w:pStyle w:val="ListBullet"/>
        <w:numPr>
          <w:ilvl w:val="0"/>
          <w:numId w:val="1"/>
        </w:numPr>
      </w:pPr>
      <w:r w:rsidRPr="00261D54">
        <w:t xml:space="preserve">It is unclear whether </w:t>
      </w:r>
      <w:r w:rsidRPr="00261D54">
        <w:rPr>
          <w:i/>
          <w:iCs/>
        </w:rPr>
        <w:t>D. </w:t>
      </w:r>
      <w:proofErr w:type="spellStart"/>
      <w:r w:rsidRPr="00261D54">
        <w:rPr>
          <w:i/>
          <w:iCs/>
        </w:rPr>
        <w:t>dendriticum</w:t>
      </w:r>
      <w:proofErr w:type="spellEnd"/>
      <w:r w:rsidRPr="00261D54">
        <w:t xml:space="preserve"> is present in Australia. The available evidence suggests it is exotic as surveillance activities, including routine abattoir inspections, would likely detect it.</w:t>
      </w:r>
    </w:p>
    <w:p w14:paraId="28794FB4" w14:textId="77777777" w:rsidR="001D38F1" w:rsidRPr="00261D54" w:rsidRDefault="001D38F1" w:rsidP="001D38F1">
      <w:pPr>
        <w:pStyle w:val="ListBullet"/>
        <w:numPr>
          <w:ilvl w:val="0"/>
          <w:numId w:val="1"/>
        </w:numPr>
      </w:pPr>
      <w:r w:rsidRPr="00261D54">
        <w:lastRenderedPageBreak/>
        <w:t xml:space="preserve">The introduction of </w:t>
      </w:r>
      <w:r w:rsidRPr="00261D54">
        <w:rPr>
          <w:i/>
          <w:iCs/>
        </w:rPr>
        <w:t>D. </w:t>
      </w:r>
      <w:proofErr w:type="spellStart"/>
      <w:r w:rsidRPr="00261D54">
        <w:rPr>
          <w:i/>
          <w:iCs/>
        </w:rPr>
        <w:t>dendriticum</w:t>
      </w:r>
      <w:proofErr w:type="spellEnd"/>
      <w:r w:rsidRPr="00261D54">
        <w:t xml:space="preserve"> to Australia could have adverse consequences for the agriculture industry. As seen in Iran, it is possible that infection could slow development, and impair fertility in</w:t>
      </w:r>
      <w:r w:rsidRPr="00261D54" w:rsidDel="00901361">
        <w:t xml:space="preserve"> </w:t>
      </w:r>
      <w:r w:rsidRPr="00261D54">
        <w:t>livestock, which can reduce product quality and rate of production. It could also increase costs associated with anthelmintic treatments and costs of stock replacement. There is a lack of clinical symptoms in grazing animals.</w:t>
      </w:r>
    </w:p>
    <w:p w14:paraId="50F3875A" w14:textId="77777777" w:rsidR="001D38F1" w:rsidRPr="00261D54" w:rsidRDefault="001D38F1" w:rsidP="001D38F1">
      <w:pPr>
        <w:pStyle w:val="ListBullet"/>
        <w:numPr>
          <w:ilvl w:val="0"/>
          <w:numId w:val="1"/>
        </w:numPr>
      </w:pPr>
      <w:r w:rsidRPr="00261D54">
        <w:rPr>
          <w:i/>
          <w:iCs/>
        </w:rPr>
        <w:t>D. </w:t>
      </w:r>
      <w:proofErr w:type="spellStart"/>
      <w:r w:rsidRPr="00261D54">
        <w:rPr>
          <w:i/>
          <w:iCs/>
        </w:rPr>
        <w:t>dendriticum</w:t>
      </w:r>
      <w:proofErr w:type="spellEnd"/>
      <w:r w:rsidRPr="00261D54">
        <w:t xml:space="preserve"> can infect humans so may be pose a public health risk.</w:t>
      </w:r>
    </w:p>
    <w:p w14:paraId="299C752B" w14:textId="77777777" w:rsidR="001D38F1" w:rsidRDefault="001D38F1" w:rsidP="001D38F1">
      <w:pPr>
        <w:pStyle w:val="ListBullet"/>
        <w:numPr>
          <w:ilvl w:val="0"/>
          <w:numId w:val="1"/>
        </w:numPr>
      </w:pPr>
      <w:r w:rsidRPr="00261D54">
        <w:t>Two intermediate snail hosts are already widespread in Australia (</w:t>
      </w:r>
      <w:r w:rsidRPr="00261D54">
        <w:rPr>
          <w:i/>
          <w:iCs/>
        </w:rPr>
        <w:t xml:space="preserve">C. virgata </w:t>
      </w:r>
      <w:r w:rsidRPr="00261D54">
        <w:t xml:space="preserve">and </w:t>
      </w:r>
      <w:r w:rsidRPr="00261D54">
        <w:rPr>
          <w:i/>
          <w:iCs/>
        </w:rPr>
        <w:t>C. acuta</w:t>
      </w:r>
      <w:r w:rsidRPr="00261D54">
        <w:t xml:space="preserve">), therefore </w:t>
      </w:r>
      <w:r w:rsidRPr="00261D54">
        <w:rPr>
          <w:i/>
          <w:iCs/>
        </w:rPr>
        <w:t>D. </w:t>
      </w:r>
      <w:proofErr w:type="spellStart"/>
      <w:r w:rsidRPr="00261D54">
        <w:rPr>
          <w:i/>
          <w:iCs/>
        </w:rPr>
        <w:t>dendriticum</w:t>
      </w:r>
      <w:proofErr w:type="spellEnd"/>
      <w:r w:rsidRPr="00261D54">
        <w:t xml:space="preserve"> already has some suitable intermediate hosts present. Australia has very diverse ants. Once introduced, it is likely </w:t>
      </w:r>
      <w:r w:rsidRPr="00261D54">
        <w:rPr>
          <w:i/>
          <w:iCs/>
        </w:rPr>
        <w:t>D. </w:t>
      </w:r>
      <w:proofErr w:type="spellStart"/>
      <w:r w:rsidRPr="00261D54">
        <w:rPr>
          <w:i/>
          <w:iCs/>
        </w:rPr>
        <w:t>dendriticum</w:t>
      </w:r>
      <w:proofErr w:type="spellEnd"/>
      <w:r w:rsidRPr="00261D54">
        <w:t xml:space="preserve"> could spread geographically.</w:t>
      </w:r>
    </w:p>
    <w:p w14:paraId="1C323DC0" w14:textId="2A985EAB" w:rsidR="0007120C" w:rsidRPr="0007120C" w:rsidRDefault="0007120C" w:rsidP="0007120C">
      <w:pPr>
        <w:pStyle w:val="ListBullet"/>
        <w:numPr>
          <w:ilvl w:val="0"/>
          <w:numId w:val="1"/>
        </w:numPr>
      </w:pPr>
      <w:r>
        <w:t xml:space="preserve">The level of direct economic loss due to partial or total condemnation of livers infected with infected with </w:t>
      </w:r>
      <w:r w:rsidRPr="00DD28C8">
        <w:rPr>
          <w:i/>
          <w:iCs/>
        </w:rPr>
        <w:t>D.</w:t>
      </w:r>
      <w:r w:rsidR="009625FE">
        <w:rPr>
          <w:i/>
          <w:iCs/>
        </w:rPr>
        <w:t> </w:t>
      </w:r>
      <w:proofErr w:type="spellStart"/>
      <w:r w:rsidRPr="00DD28C8">
        <w:rPr>
          <w:i/>
          <w:iCs/>
        </w:rPr>
        <w:t>dendriticum</w:t>
      </w:r>
      <w:proofErr w:type="spellEnd"/>
      <w:r>
        <w:t xml:space="preserve"> was found to be equivalent to the loss due to liver fluke (</w:t>
      </w:r>
      <w:r w:rsidRPr="00C2647E">
        <w:rPr>
          <w:i/>
          <w:iCs/>
        </w:rPr>
        <w:t>Fasciola hepatica</w:t>
      </w:r>
      <w:r w:rsidRPr="0007120C">
        <w:t>)</w:t>
      </w:r>
      <w:r>
        <w:t xml:space="preserve"> infection of sheep, goats and cattle in a 2018 Iranian study (</w:t>
      </w:r>
      <w:r w:rsidR="007F6162">
        <w:t xml:space="preserve">Arabi </w:t>
      </w:r>
      <w:r w:rsidR="007F6162" w:rsidRPr="007F6162">
        <w:rPr>
          <w:i/>
          <w:iCs/>
        </w:rPr>
        <w:t>et al</w:t>
      </w:r>
      <w:r w:rsidR="007F6162">
        <w:t>., 2018)</w:t>
      </w:r>
    </w:p>
    <w:p w14:paraId="7247B48E" w14:textId="2285A194" w:rsidR="001D38F1" w:rsidRPr="00261D54" w:rsidRDefault="001D38F1" w:rsidP="001D38F1">
      <w:pPr>
        <w:rPr>
          <w:rFonts w:cstheme="minorHAnsi"/>
        </w:rPr>
      </w:pPr>
      <w:r w:rsidRPr="00261D54">
        <w:t>Based on this information, the likely consequences of establishment and/or spread of</w:t>
      </w:r>
      <w:r w:rsidRPr="00261D54">
        <w:rPr>
          <w:i/>
          <w:iCs/>
        </w:rPr>
        <w:t xml:space="preserve"> D. </w:t>
      </w:r>
      <w:proofErr w:type="spellStart"/>
      <w:r w:rsidRPr="00261D54">
        <w:rPr>
          <w:i/>
          <w:iCs/>
        </w:rPr>
        <w:t>dendriticum</w:t>
      </w:r>
      <w:proofErr w:type="spellEnd"/>
      <w:r w:rsidRPr="00261D54">
        <w:t xml:space="preserve"> associated with the importation of </w:t>
      </w:r>
      <w:r w:rsidR="006F743C" w:rsidRPr="006F743C">
        <w:rPr>
          <w:i/>
          <w:iCs/>
        </w:rPr>
        <w:t>C.</w:t>
      </w:r>
      <w:r w:rsidR="009625FE">
        <w:rPr>
          <w:i/>
          <w:iCs/>
        </w:rPr>
        <w:t> </w:t>
      </w:r>
      <w:r w:rsidR="006F743C" w:rsidRPr="006F743C">
        <w:rPr>
          <w:i/>
          <w:iCs/>
        </w:rPr>
        <w:t>aspersum</w:t>
      </w:r>
      <w:r w:rsidRPr="00261D54">
        <w:t xml:space="preserve"> </w:t>
      </w:r>
      <w:r w:rsidR="00991E69">
        <w:t>were</w:t>
      </w:r>
      <w:r w:rsidRPr="00261D54">
        <w:t xml:space="preserve"> estimated to be low from an animal biosecurity perspective. However, </w:t>
      </w:r>
      <w:r w:rsidRPr="00261D54">
        <w:rPr>
          <w:rFonts w:cstheme="minorHAnsi"/>
        </w:rPr>
        <w:t>the consequence assessment rating should be reviewed by relevant experts within the Australian Government Department of Health</w:t>
      </w:r>
      <w:r w:rsidRPr="00261D54" w:rsidDel="00901361">
        <w:rPr>
          <w:rFonts w:cstheme="minorHAnsi"/>
        </w:rPr>
        <w:t xml:space="preserve"> </w:t>
      </w:r>
      <w:r w:rsidRPr="00261D54">
        <w:rPr>
          <w:rFonts w:cstheme="minorHAnsi"/>
        </w:rPr>
        <w:t xml:space="preserve">and Aged Care </w:t>
      </w:r>
      <w:r w:rsidRPr="00261D54" w:rsidDel="00901361">
        <w:rPr>
          <w:rFonts w:cstheme="minorHAnsi"/>
        </w:rPr>
        <w:t xml:space="preserve">for </w:t>
      </w:r>
      <w:r w:rsidR="00C63D36" w:rsidRPr="00261D54">
        <w:rPr>
          <w:rFonts w:cstheme="minorHAnsi"/>
        </w:rPr>
        <w:t>consideration</w:t>
      </w:r>
      <w:r w:rsidRPr="00261D54">
        <w:rPr>
          <w:rFonts w:cstheme="minorHAnsi"/>
        </w:rPr>
        <w:t xml:space="preserve"> of potential</w:t>
      </w:r>
      <w:r w:rsidRPr="00261D54" w:rsidDel="00901361">
        <w:rPr>
          <w:rFonts w:cstheme="minorHAnsi"/>
        </w:rPr>
        <w:t xml:space="preserve"> </w:t>
      </w:r>
      <w:r w:rsidRPr="00261D54">
        <w:rPr>
          <w:rFonts w:cstheme="minorHAnsi"/>
        </w:rPr>
        <w:t>adverse impacts on human health that might eventuate associated with importation of this parasite.</w:t>
      </w:r>
    </w:p>
    <w:p w14:paraId="18073DE7" w14:textId="77777777" w:rsidR="000C7968" w:rsidRPr="00261D54" w:rsidRDefault="000C7968" w:rsidP="008849FA">
      <w:pPr>
        <w:pStyle w:val="Heading5"/>
      </w:pPr>
      <w:r w:rsidRPr="00261D54">
        <w:t>Conclusions</w:t>
      </w:r>
    </w:p>
    <w:p w14:paraId="0273407B" w14:textId="69D91997" w:rsidR="001D38F1" w:rsidRPr="00261D54" w:rsidRDefault="001D38F1" w:rsidP="001D38F1">
      <w:r w:rsidRPr="00261D54">
        <w:t xml:space="preserve">Based on the preceding information, the likelihood of entry of </w:t>
      </w:r>
      <w:r w:rsidRPr="00261D54">
        <w:rPr>
          <w:i/>
          <w:iCs/>
        </w:rPr>
        <w:t>D. </w:t>
      </w:r>
      <w:proofErr w:type="spellStart"/>
      <w:r w:rsidRPr="00261D54">
        <w:rPr>
          <w:i/>
          <w:iCs/>
        </w:rPr>
        <w:t>dendriticum</w:t>
      </w:r>
      <w:proofErr w:type="spellEnd"/>
      <w:r w:rsidRPr="00261D54">
        <w:t xml:space="preserve"> associated with imports of </w:t>
      </w:r>
      <w:r w:rsidR="006F743C" w:rsidRPr="006F743C">
        <w:rPr>
          <w:i/>
        </w:rPr>
        <w:t>C.</w:t>
      </w:r>
      <w:r w:rsidR="009625FE">
        <w:rPr>
          <w:i/>
        </w:rPr>
        <w:t> </w:t>
      </w:r>
      <w:r w:rsidR="006F743C" w:rsidRPr="006F743C">
        <w:rPr>
          <w:i/>
        </w:rPr>
        <w:t>aspersum</w:t>
      </w:r>
      <w:r w:rsidRPr="00261D54">
        <w:t xml:space="preserve"> from commercial government certified snail farms is considered to be low, and the likely consequences of establishment and/or spread of </w:t>
      </w:r>
      <w:r w:rsidRPr="00261D54">
        <w:rPr>
          <w:i/>
          <w:iCs/>
        </w:rPr>
        <w:t>D. </w:t>
      </w:r>
      <w:proofErr w:type="spellStart"/>
      <w:r w:rsidRPr="00261D54">
        <w:rPr>
          <w:i/>
          <w:iCs/>
        </w:rPr>
        <w:t>dendriticum</w:t>
      </w:r>
      <w:proofErr w:type="spellEnd"/>
      <w:r w:rsidRPr="00261D54">
        <w:t xml:space="preserve"> is considered low. </w:t>
      </w:r>
      <w:r w:rsidR="00813734" w:rsidRPr="00261D54">
        <w:t xml:space="preserve">Using </w:t>
      </w:r>
      <w:r w:rsidR="00813734" w:rsidRPr="00261D54">
        <w:fldChar w:fldCharType="begin"/>
      </w:r>
      <w:r w:rsidR="00813734" w:rsidRPr="00261D54">
        <w:instrText xml:space="preserve"> REF _Ref170887157 \h </w:instrText>
      </w:r>
      <w:r w:rsidR="00261D54">
        <w:instrText xml:space="preserve"> \* MERGEFORMAT </w:instrText>
      </w:r>
      <w:r w:rsidR="00813734" w:rsidRPr="00261D54">
        <w:fldChar w:fldCharType="separate"/>
      </w:r>
      <w:r w:rsidR="008A6235" w:rsidRPr="00261D54">
        <w:t xml:space="preserve">Table </w:t>
      </w:r>
      <w:r w:rsidR="008A6235">
        <w:rPr>
          <w:noProof/>
        </w:rPr>
        <w:t>3</w:t>
      </w:r>
      <w:r w:rsidR="00813734" w:rsidRPr="00261D54">
        <w:fldChar w:fldCharType="end"/>
      </w:r>
      <w:r w:rsidRPr="00261D54">
        <w:t xml:space="preserve">, the likelihood of entry and exposure (low) was combined with the likely consequences of establishment and/or spread (low), which resulted in a risk estimation for </w:t>
      </w:r>
      <w:r w:rsidRPr="00261D54">
        <w:rPr>
          <w:i/>
          <w:iCs/>
        </w:rPr>
        <w:t>D. </w:t>
      </w:r>
      <w:proofErr w:type="spellStart"/>
      <w:r w:rsidRPr="00261D54">
        <w:rPr>
          <w:i/>
          <w:iCs/>
        </w:rPr>
        <w:t>dendriticum</w:t>
      </w:r>
      <w:proofErr w:type="spellEnd"/>
      <w:r w:rsidRPr="00261D54">
        <w:t xml:space="preserve"> of </w:t>
      </w:r>
      <w:r w:rsidR="00CA5DE1">
        <w:t>very low</w:t>
      </w:r>
      <w:r w:rsidRPr="00261D54">
        <w:t xml:space="preserve"> risk.</w:t>
      </w:r>
    </w:p>
    <w:p w14:paraId="6C50BFE7" w14:textId="61FA800A" w:rsidR="000268D3" w:rsidRPr="00261D54" w:rsidRDefault="001D38F1" w:rsidP="001D38F1">
      <w:r w:rsidRPr="00261D54">
        <w:t>As the overall risk of</w:t>
      </w:r>
      <w:r w:rsidRPr="00261D54">
        <w:rPr>
          <w:i/>
        </w:rPr>
        <w:t xml:space="preserve"> </w:t>
      </w:r>
      <w:r w:rsidRPr="00261D54">
        <w:rPr>
          <w:i/>
          <w:iCs/>
        </w:rPr>
        <w:t>D. </w:t>
      </w:r>
      <w:proofErr w:type="spellStart"/>
      <w:r w:rsidRPr="00261D54">
        <w:rPr>
          <w:i/>
          <w:iCs/>
        </w:rPr>
        <w:t>dendriticum</w:t>
      </w:r>
      <w:proofErr w:type="spellEnd"/>
      <w:r w:rsidRPr="00261D54">
        <w:rPr>
          <w:i/>
        </w:rPr>
        <w:t xml:space="preserve"> </w:t>
      </w:r>
      <w:r w:rsidRPr="00261D54">
        <w:t xml:space="preserve">associated with the importation of </w:t>
      </w:r>
      <w:r w:rsidR="006F743C" w:rsidRPr="006F743C">
        <w:rPr>
          <w:i/>
        </w:rPr>
        <w:t>C.</w:t>
      </w:r>
      <w:r w:rsidR="00E3282C">
        <w:rPr>
          <w:i/>
        </w:rPr>
        <w:t> </w:t>
      </w:r>
      <w:r w:rsidR="006F743C" w:rsidRPr="006F743C">
        <w:rPr>
          <w:i/>
        </w:rPr>
        <w:t>aspersum</w:t>
      </w:r>
      <w:r w:rsidRPr="00261D54">
        <w:rPr>
          <w:i/>
        </w:rPr>
        <w:t xml:space="preserve"> </w:t>
      </w:r>
      <w:r w:rsidRPr="00261D54">
        <w:rPr>
          <w:iCs/>
        </w:rPr>
        <w:t>from commercial, government certified snail farms i</w:t>
      </w:r>
      <w:r w:rsidRPr="00261D54">
        <w:t xml:space="preserve">s </w:t>
      </w:r>
      <w:r w:rsidR="00926EA5">
        <w:t>very low</w:t>
      </w:r>
      <w:r w:rsidRPr="00261D54">
        <w:t xml:space="preserve"> and therefore achieves Australia’s ALOP with respect to animal biosecurity risks, additional biosecurity measures for </w:t>
      </w:r>
      <w:r w:rsidRPr="00261D54">
        <w:rPr>
          <w:i/>
          <w:iCs/>
        </w:rPr>
        <w:t>D. </w:t>
      </w:r>
      <w:proofErr w:type="spellStart"/>
      <w:r w:rsidRPr="00261D54">
        <w:rPr>
          <w:i/>
          <w:iCs/>
        </w:rPr>
        <w:t>dendriticum</w:t>
      </w:r>
      <w:proofErr w:type="spellEnd"/>
      <w:r w:rsidRPr="00261D54">
        <w:t xml:space="preserve"> are not required.</w:t>
      </w:r>
      <w:bookmarkStart w:id="76" w:name="_Toc105675683"/>
    </w:p>
    <w:p w14:paraId="55CFC037" w14:textId="77777777" w:rsidR="001D38F1" w:rsidRPr="00261D54" w:rsidRDefault="001D38F1" w:rsidP="00A26D88">
      <w:pPr>
        <w:pStyle w:val="Heading3"/>
        <w:spacing w:before="120" w:after="240"/>
      </w:pPr>
      <w:bookmarkStart w:id="77" w:name="_Toc170833845"/>
      <w:bookmarkStart w:id="78" w:name="_Toc209421983"/>
      <w:proofErr w:type="spellStart"/>
      <w:r w:rsidRPr="00261D54">
        <w:rPr>
          <w:i/>
          <w:iCs/>
        </w:rPr>
        <w:t>Phasmarhabditis</w:t>
      </w:r>
      <w:proofErr w:type="spellEnd"/>
      <w:r w:rsidRPr="00261D54">
        <w:t> spp.</w:t>
      </w:r>
      <w:bookmarkEnd w:id="76"/>
      <w:bookmarkEnd w:id="77"/>
      <w:bookmarkEnd w:id="78"/>
    </w:p>
    <w:p w14:paraId="41783741" w14:textId="77777777" w:rsidR="00084CEE" w:rsidRPr="00261D54" w:rsidRDefault="00084CEE" w:rsidP="00E35340">
      <w:pPr>
        <w:pStyle w:val="Heading4"/>
      </w:pPr>
      <w:r w:rsidRPr="00261D54">
        <w:t>Background</w:t>
      </w:r>
    </w:p>
    <w:p w14:paraId="177BBE2A" w14:textId="3FD00602" w:rsidR="001D38F1" w:rsidRPr="00261D54" w:rsidRDefault="001D38F1" w:rsidP="001D38F1">
      <w:proofErr w:type="spellStart"/>
      <w:r w:rsidRPr="00261D54">
        <w:rPr>
          <w:i/>
          <w:iCs/>
        </w:rPr>
        <w:t>Phasmarhabditis</w:t>
      </w:r>
      <w:proofErr w:type="spellEnd"/>
      <w:r w:rsidRPr="00261D54">
        <w:t> </w:t>
      </w:r>
      <w:proofErr w:type="spellStart"/>
      <w:r w:rsidRPr="00261D54">
        <w:rPr>
          <w:i/>
          <w:iCs/>
        </w:rPr>
        <w:t>hermaphrodita</w:t>
      </w:r>
      <w:proofErr w:type="spellEnd"/>
      <w:r w:rsidRPr="00261D54">
        <w:t xml:space="preserve"> (synonym= </w:t>
      </w:r>
      <w:proofErr w:type="spellStart"/>
      <w:r w:rsidRPr="00261D54">
        <w:rPr>
          <w:i/>
          <w:iCs/>
        </w:rPr>
        <w:t>Pellioditis</w:t>
      </w:r>
      <w:proofErr w:type="spellEnd"/>
      <w:r w:rsidRPr="00261D54">
        <w:rPr>
          <w:i/>
          <w:iCs/>
        </w:rPr>
        <w:t> </w:t>
      </w:r>
      <w:proofErr w:type="spellStart"/>
      <w:r w:rsidRPr="00261D54">
        <w:rPr>
          <w:i/>
          <w:iCs/>
        </w:rPr>
        <w:t>hermaphrodita</w:t>
      </w:r>
      <w:proofErr w:type="spellEnd"/>
      <w:r w:rsidRPr="00261D54">
        <w:rPr>
          <w:i/>
          <w:iCs/>
        </w:rPr>
        <w:t xml:space="preserve"> </w:t>
      </w:r>
      <w:r w:rsidRPr="00261D54">
        <w:t xml:space="preserve">and </w:t>
      </w:r>
      <w:r w:rsidRPr="00261D54">
        <w:rPr>
          <w:i/>
          <w:iCs/>
        </w:rPr>
        <w:t>P. californica</w:t>
      </w:r>
      <w:r w:rsidRPr="00261D54">
        <w:t xml:space="preserve"> are soil nematodes that are facultative parasites of gastropods. They are also able to live and reproduce in slug faeces and other organic material in the environment </w:t>
      </w:r>
      <w:r w:rsidRPr="00261D54">
        <w:fldChar w:fldCharType="begin"/>
      </w:r>
      <w:r w:rsidRPr="00261D54">
        <w:instrText xml:space="preserve"> ADDIN EN.CITE &lt;EndNote&gt;&lt;Cite&gt;&lt;Author&gt;Rae&lt;/Author&gt;&lt;Year&gt;2009&lt;/Year&gt;&lt;RecNum&gt;399&lt;/RecNum&gt;&lt;DisplayText&gt;(Rae et al., 2009)&lt;/DisplayText&gt;&lt;record&gt;&lt;rec-number&gt;399&lt;/rec-number&gt;&lt;foreign-keys&gt;&lt;key app="EN" db-id="rrwaerrrmwz007e0sr8vzwfj29zxe9tfwr9r" timestamp="1627277568"&gt;399&lt;/key&gt;&lt;/foreign-keys&gt;&lt;ref-type name="Journal Article"&gt;17&lt;/ref-type&gt;&lt;contributors&gt;&lt;authors&gt;&lt;author&gt;Rae, R. G.&lt;/author&gt;&lt;author&gt;Robertson, J. F.&lt;/author&gt;&lt;author&gt;Wilson, M. J.&lt;/author&gt;&lt;/authors&gt;&lt;/contributors&gt;&lt;auth-address&gt;Max Planck Inst Dev Biol, Dept Evolutionary Biol, D-72076 Tubingen, Germany&lt;/auth-address&gt;&lt;titles&gt;&lt;title&gt;Chemoattraction and Host Preference of the Gastropod Parasitic Nematode Phasmarhabditis Hermaphrodita&lt;/title&gt;&lt;secondary-title&gt;Journal of Parasitology&lt;/secondary-title&gt;&lt;alt-title&gt;J Parasitol&lt;/alt-title&gt;&lt;/titles&gt;&lt;periodical&gt;&lt;full-title&gt;Journal of Parasitology&lt;/full-title&gt;&lt;abbr-1&gt;J Parasitol&lt;/abbr-1&gt;&lt;/periodical&gt;&lt;alt-periodical&gt;&lt;full-title&gt;Journal of Parasitology&lt;/full-title&gt;&lt;abbr-1&gt;J Parasitol&lt;/abbr-1&gt;&lt;/alt-periodical&gt;&lt;pages&gt;517-526&lt;/pages&gt;&lt;volume&gt;95&lt;/volume&gt;&lt;number&gt;3&lt;/number&gt;&lt;keywords&gt;&lt;keyword&gt;sp-n nematoda&lt;/keyword&gt;&lt;keyword&gt;entomopathogenic nematodes&lt;/keyword&gt;&lt;keyword&gt;deroceras-reticulatum&lt;/keyword&gt;&lt;keyword&gt;rhabditid nematode&lt;/keyword&gt;&lt;keyword&gt;pristionchus nematodes&lt;/keyword&gt;&lt;keyword&gt;entomogenous nematode&lt;/keyword&gt;&lt;keyword&gt;necromenic associate&lt;/keyword&gt;&lt;keyword&gt;biological-control&lt;/keyword&gt;&lt;keyword&gt;infective larvae&lt;/keyword&gt;&lt;keyword&gt;susceptibility&lt;/keyword&gt;&lt;/keywords&gt;&lt;dates&gt;&lt;year&gt;2009&lt;/year&gt;&lt;pub-dates&gt;&lt;date&gt;Jun&lt;/date&gt;&lt;/pub-dates&gt;&lt;/dates&gt;&lt;isbn&gt;0022-3395&lt;/isbn&gt;&lt;accession-num&gt;WOS:000268079700003&lt;/accession-num&gt;&lt;urls&gt;&lt;related-urls&gt;&lt;url&gt;&amp;lt;Go to ISI&amp;gt;://WOS:000268079700003&lt;/url&gt;&lt;/related-urls&gt;&lt;/urls&gt;&lt;electronic-resource-num&gt;10.1645/Ge-1637.1&lt;/electronic-resource-num&gt;&lt;language&gt;English&lt;/language&gt;&lt;/record&gt;&lt;/Cite&gt;&lt;/EndNote&gt;</w:instrText>
      </w:r>
      <w:r w:rsidRPr="00261D54">
        <w:fldChar w:fldCharType="separate"/>
      </w:r>
      <w:r w:rsidRPr="00261D54">
        <w:t>(Rae</w:t>
      </w:r>
      <w:r w:rsidR="00AF0763" w:rsidRPr="00AF0763">
        <w:rPr>
          <w:i/>
        </w:rPr>
        <w:t xml:space="preserve"> et al</w:t>
      </w:r>
      <w:r w:rsidR="00174F05" w:rsidRPr="00174F05">
        <w:t xml:space="preserve">., </w:t>
      </w:r>
      <w:r w:rsidRPr="00261D54">
        <w:t>2009)</w:t>
      </w:r>
      <w:r w:rsidRPr="00261D54">
        <w:fldChar w:fldCharType="end"/>
      </w:r>
      <w:r w:rsidRPr="00261D54">
        <w:t>.</w:t>
      </w:r>
      <w:r w:rsidR="001D5032">
        <w:t xml:space="preserve"> </w:t>
      </w:r>
      <w:proofErr w:type="spellStart"/>
      <w:r w:rsidR="001D5032" w:rsidRPr="001D5032">
        <w:rPr>
          <w:i/>
          <w:iCs/>
        </w:rPr>
        <w:t>Phasmarhabditis</w:t>
      </w:r>
      <w:proofErr w:type="spellEnd"/>
      <w:r w:rsidR="00E3282C">
        <w:t> </w:t>
      </w:r>
      <w:proofErr w:type="spellStart"/>
      <w:r w:rsidRPr="00261D54">
        <w:rPr>
          <w:i/>
          <w:iCs/>
        </w:rPr>
        <w:t>hermaphrodita</w:t>
      </w:r>
      <w:proofErr w:type="spellEnd"/>
      <w:r w:rsidRPr="00261D54">
        <w:t xml:space="preserve"> has been well studied but comparatively little is known about </w:t>
      </w:r>
      <w:r w:rsidRPr="00261D54">
        <w:rPr>
          <w:i/>
          <w:iCs/>
        </w:rPr>
        <w:t>P. californica</w:t>
      </w:r>
      <w:r w:rsidRPr="00261D54">
        <w:t xml:space="preserve"> </w:t>
      </w:r>
      <w:r w:rsidRPr="00261D54">
        <w:fldChar w:fldCharType="begin"/>
      </w:r>
      <w:r w:rsidRPr="00261D54">
        <w:instrText xml:space="preserve"> ADDIN EN.CITE &lt;EndNote&gt;&lt;Cite&gt;&lt;Author&gt;Mc Donnell&lt;/Author&gt;&lt;Year&gt;2020&lt;/Year&gt;&lt;RecNum&gt;1730&lt;/RecNum&gt;&lt;DisplayText&gt;(Mc Donnell et al., 2020)&lt;/DisplayText&gt;&lt;record&gt;&lt;rec-number&gt;1730&lt;/rec-number&gt;&lt;foreign-keys&gt;&lt;key app="EN" db-id="rrwaerrrmwz007e0sr8vzwfj29zxe9tfwr9r" timestamp="1652753465"&gt;1730&lt;/key&gt;&lt;/foreign-keys&gt;&lt;ref-type name="Journal Article"&gt;17&lt;/ref-type&gt;&lt;contributors&gt;&lt;authors&gt;&lt;author&gt;Mc Donnell, R. J.&lt;/author&gt;&lt;author&gt;Colton, A. J.&lt;/author&gt;&lt;author&gt;Howe, D. K.&lt;/author&gt;&lt;author&gt;Denver, D. R.&lt;/author&gt;&lt;/authors&gt;&lt;/contributors&gt;&lt;auth-address&gt;Oregon State Univ, Dept Crop &amp;amp; Soil Sci, Corvallis, OR 97331 USA&amp;#xD;Oregon State Univ, Dept Integrat Biol, Corvallis, OR 97331 USA&lt;/auth-address&gt;&lt;titles&gt;&lt;title&gt;Lethality of four species of Phasmarhabditis (Nematoda: Rhabditidae) to the invasive slug, Deroceras reticulatum (Gastropoda: Agriolimacidae) in laboratory infectivity trials&lt;/title&gt;&lt;secondary-title&gt;Biological Control&lt;/secondary-title&gt;&lt;alt-title&gt;Biol Control&lt;/alt-title&gt;&lt;/titles&gt;&lt;periodical&gt;&lt;full-title&gt;Biological Control&lt;/full-title&gt;&lt;abbr-1&gt;Biol Control&lt;/abbr-1&gt;&lt;/periodical&gt;&lt;alt-periodical&gt;&lt;full-title&gt;Biological Control&lt;/full-title&gt;&lt;abbr-1&gt;Biol Control&lt;/abbr-1&gt;&lt;/alt-periodical&gt;&lt;volume&gt;150&lt;/volume&gt;&lt;keywords&gt;&lt;keyword&gt;nematodes&lt;/keyword&gt;&lt;keyword&gt;slugs&lt;/keyword&gt;&lt;keyword&gt;phasmarhabditis&lt;/keyword&gt;&lt;keyword&gt;deroceras reticulatum&lt;/keyword&gt;&lt;keyword&gt;laboratory infectivity trials&lt;/keyword&gt;&lt;keyword&gt;biological control&lt;/keyword&gt;&lt;keyword&gt;biological-control&lt;/keyword&gt;&lt;keyword&gt;caenorhabditis-elegans&lt;/keyword&gt;&lt;keyword&gt;hermaphrodita&lt;/keyword&gt;&lt;keyword&gt;snails&lt;/keyword&gt;&lt;keyword&gt;agent&lt;/keyword&gt;&lt;keyword&gt;susceptibility&lt;/keyword&gt;&lt;/keywords&gt;&lt;dates&gt;&lt;year&gt;2020&lt;/year&gt;&lt;pub-dates&gt;&lt;date&gt;Nov&lt;/date&gt;&lt;/pub-dates&gt;&lt;/dates&gt;&lt;isbn&gt;1049-9644&lt;/isbn&gt;&lt;accession-num&gt;WOS:000560697200006&lt;/accession-num&gt;&lt;urls&gt;&lt;related-urls&gt;&lt;url&gt;&amp;lt;Go to ISI&amp;gt;://WOS:000560697200006&lt;/url&gt;&lt;/related-urls&gt;&lt;/urls&gt;&lt;electronic-resource-num&gt;ARTN 104349&amp;#xD;10.1016/j.biocontrol.2020.104349&lt;/electronic-resource-num&gt;&lt;language&gt;English&lt;/language&gt;&lt;/record&gt;&lt;/Cite&gt;&lt;/EndNote&gt;</w:instrText>
      </w:r>
      <w:r w:rsidRPr="00261D54">
        <w:fldChar w:fldCharType="separate"/>
      </w:r>
      <w:r w:rsidRPr="00261D54">
        <w:t>(Mc Donnell</w:t>
      </w:r>
      <w:r w:rsidR="00AF0763" w:rsidRPr="00AF0763">
        <w:rPr>
          <w:i/>
        </w:rPr>
        <w:t xml:space="preserve"> et al</w:t>
      </w:r>
      <w:r w:rsidR="00174F05" w:rsidRPr="00174F05">
        <w:t xml:space="preserve">., </w:t>
      </w:r>
      <w:r w:rsidRPr="00261D54">
        <w:t>2020)</w:t>
      </w:r>
      <w:r w:rsidRPr="00261D54">
        <w:fldChar w:fldCharType="end"/>
      </w:r>
      <w:r w:rsidRPr="00261D54">
        <w:t>.</w:t>
      </w:r>
    </w:p>
    <w:p w14:paraId="013B21F6" w14:textId="2F56994A" w:rsidR="001D38F1" w:rsidRPr="00261D54" w:rsidRDefault="001D38F1" w:rsidP="001D38F1">
      <w:r w:rsidRPr="00261D54">
        <w:t xml:space="preserve">Several slug and snail species are susceptible to </w:t>
      </w:r>
      <w:r w:rsidRPr="00261D54">
        <w:rPr>
          <w:i/>
          <w:iCs/>
        </w:rPr>
        <w:t>P. </w:t>
      </w:r>
      <w:proofErr w:type="spellStart"/>
      <w:r w:rsidRPr="00261D54">
        <w:rPr>
          <w:i/>
          <w:iCs/>
        </w:rPr>
        <w:t>hermaphrodita</w:t>
      </w:r>
      <w:proofErr w:type="spellEnd"/>
      <w:r w:rsidRPr="00261D54">
        <w:t xml:space="preserve"> and </w:t>
      </w:r>
      <w:r w:rsidRPr="00261D54">
        <w:rPr>
          <w:i/>
          <w:iCs/>
        </w:rPr>
        <w:t>P. californica</w:t>
      </w:r>
      <w:r w:rsidRPr="00261D54">
        <w:t xml:space="preserve">, including </w:t>
      </w:r>
      <w:r w:rsidR="006F743C" w:rsidRPr="006F743C">
        <w:rPr>
          <w:i/>
          <w:iCs/>
        </w:rPr>
        <w:t>C.</w:t>
      </w:r>
      <w:r w:rsidR="00E3282C">
        <w:rPr>
          <w:i/>
          <w:iCs/>
        </w:rPr>
        <w:t> </w:t>
      </w:r>
      <w:r w:rsidR="006F743C" w:rsidRPr="006F743C">
        <w:rPr>
          <w:i/>
          <w:iCs/>
        </w:rPr>
        <w:t>aspersum</w:t>
      </w:r>
      <w:r w:rsidRPr="00261D54">
        <w:t xml:space="preserve"> </w:t>
      </w:r>
      <w:r w:rsidRPr="00261D54">
        <w:fldChar w:fldCharType="begin">
          <w:fldData xml:space="preserve">PEVuZE5vdGU+PENpdGU+PEF1dGhvcj5XaWxsaWFtczwvQXV0aG9yPjxZZWFyPjIwMTU8L1llYXI+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</w:fldData>
        </w:fldChar>
      </w:r>
      <w:r w:rsidRPr="00261D54">
        <w:instrText xml:space="preserve"> ADDIN EN.CITE </w:instrText>
      </w:r>
      <w:r w:rsidRPr="00261D54">
        <w:fldChar w:fldCharType="begin">
          <w:fldData xml:space="preserve">PEVuZE5vdGU+PENpdGU+PEF1dGhvcj5XaWxsaWFtczwvQXV0aG9yPjxZZWFyPjIwMTU8L1llYXI+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</w:fldData>
        </w:fldChar>
      </w:r>
      <w:r w:rsidRPr="00261D54">
        <w:instrText xml:space="preserve"> ADDIN EN.CITE.DATA </w:instrText>
      </w:r>
      <w:r w:rsidRPr="00261D54">
        <w:fldChar w:fldCharType="end"/>
      </w:r>
      <w:r w:rsidRPr="00261D54">
        <w:fldChar w:fldCharType="separate"/>
      </w:r>
      <w:r w:rsidRPr="00261D54">
        <w:t>(Williams and Rae, 2015</w:t>
      </w:r>
      <w:r w:rsidR="001D5032">
        <w:t xml:space="preserve">; </w:t>
      </w:r>
      <w:r w:rsidRPr="00261D54">
        <w:t>Andrus</w:t>
      </w:r>
      <w:r w:rsidR="00AF0763" w:rsidRPr="00AF0763">
        <w:rPr>
          <w:i/>
        </w:rPr>
        <w:t xml:space="preserve"> et al</w:t>
      </w:r>
      <w:r w:rsidR="00174F05" w:rsidRPr="00174F05">
        <w:t xml:space="preserve">., </w:t>
      </w:r>
      <w:r w:rsidRPr="00261D54">
        <w:t>2020</w:t>
      </w:r>
      <w:r w:rsidR="001D5032">
        <w:t xml:space="preserve">; </w:t>
      </w:r>
      <w:r w:rsidRPr="00261D54">
        <w:t>Grannell</w:t>
      </w:r>
      <w:r w:rsidR="00AF0763" w:rsidRPr="00AF0763">
        <w:rPr>
          <w:i/>
        </w:rPr>
        <w:t xml:space="preserve"> et al</w:t>
      </w:r>
      <w:r w:rsidR="00174F05" w:rsidRPr="00174F05">
        <w:t xml:space="preserve">., </w:t>
      </w:r>
      <w:r w:rsidRPr="00261D54">
        <w:t>2021)</w:t>
      </w:r>
      <w:r w:rsidRPr="00261D54">
        <w:fldChar w:fldCharType="end"/>
      </w:r>
      <w:r w:rsidRPr="00261D54">
        <w:t xml:space="preserve">. </w:t>
      </w:r>
      <w:r w:rsidRPr="00261D54">
        <w:rPr>
          <w:i/>
          <w:iCs/>
        </w:rPr>
        <w:t>P. </w:t>
      </w:r>
      <w:proofErr w:type="spellStart"/>
      <w:r w:rsidRPr="00261D54">
        <w:rPr>
          <w:i/>
          <w:iCs/>
        </w:rPr>
        <w:t>hermaphrodita</w:t>
      </w:r>
      <w:proofErr w:type="spellEnd"/>
      <w:r w:rsidRPr="00261D54">
        <w:t xml:space="preserve"> is </w:t>
      </w:r>
      <w:r w:rsidRPr="00261D54">
        <w:lastRenderedPageBreak/>
        <w:t xml:space="preserve">lethal to snails and slugs when associated with the bacterium </w:t>
      </w:r>
      <w:r w:rsidRPr="00261D54">
        <w:rPr>
          <w:i/>
          <w:iCs/>
        </w:rPr>
        <w:t>Moraxella </w:t>
      </w:r>
      <w:proofErr w:type="spellStart"/>
      <w:r w:rsidRPr="00261D54">
        <w:rPr>
          <w:i/>
          <w:iCs/>
        </w:rPr>
        <w:t>osloensis</w:t>
      </w:r>
      <w:proofErr w:type="spellEnd"/>
      <w:r w:rsidRPr="00261D54">
        <w:t xml:space="preserve"> and is sold as a biocontrol agent across Europe as </w:t>
      </w:r>
      <w:r w:rsidR="002D4F59">
        <w:t>‘</w:t>
      </w:r>
      <w:proofErr w:type="spellStart"/>
      <w:r w:rsidRPr="00261D54">
        <w:t>Nemaslug</w:t>
      </w:r>
      <w:proofErr w:type="spellEnd"/>
      <w:r w:rsidR="002D4F59">
        <w:t>’</w:t>
      </w:r>
      <w:r w:rsidRPr="00261D54">
        <w:t xml:space="preserve"> </w:t>
      </w:r>
      <w:r w:rsidRPr="00261D54">
        <w:fldChar w:fldCharType="begin"/>
      </w:r>
      <w:r w:rsidRPr="00261D54">
        <w:instrText xml:space="preserve"> ADDIN EN.CITE &lt;EndNote&gt;&lt;Cite&gt;&lt;Author&gt;Holley&lt;/Author&gt;&lt;Year&gt;2020&lt;/Year&gt;&lt;RecNum&gt;1818&lt;/RecNum&gt;&lt;DisplayText&gt;(Holley, 2020)&lt;/DisplayText&gt;&lt;record&gt;&lt;rec-number&gt;1818&lt;/rec-number&gt;&lt;foreign-keys&gt;&lt;key app="EN" db-id="rrwaerrrmwz007e0sr8vzwfj29zxe9tfwr9r" timestamp="1652934214"&gt;1818&lt;/key&gt;&lt;/foreign-keys&gt;&lt;ref-type name="Journal Article"&gt;17&lt;/ref-type&gt;&lt;contributors&gt;&lt;authors&gt;&lt;author&gt;Holley, M.&lt;/author&gt;&lt;/authors&gt;&lt;/contributors&gt;&lt;titles&gt;&lt;title&gt;&lt;style face="italic" font="default" size="100%"&gt;Phasmarhabditis hermaphrodita&lt;/style&gt;&lt;style face="normal" font="default" size="100%"&gt; is not the only slug killing nematode. &lt;/style&gt;&lt;/title&gt;&lt;secondary-title&gt;IOBC-WPRS Bulletin&lt;/secondary-title&gt;&lt;/titles&gt;&lt;periodical&gt;&lt;full-title&gt;IOBC-WPRS Bulletin&lt;/full-title&gt;&lt;/periodical&gt;&lt;pages&gt;152-156&lt;/pages&gt;&lt;volume&gt;150&lt;/volume&gt;&lt;dates&gt;&lt;year&gt;2020&lt;/year&gt;&lt;/dates&gt;&lt;urls&gt;&lt;/urls&gt;&lt;/record&gt;&lt;/Cite&gt;&lt;/EndNote&gt;</w:instrText>
      </w:r>
      <w:r w:rsidRPr="00261D54">
        <w:fldChar w:fldCharType="separate"/>
      </w:r>
      <w:r w:rsidRPr="00261D54">
        <w:t>(Holley, 2020)</w:t>
      </w:r>
      <w:r w:rsidRPr="00261D54">
        <w:fldChar w:fldCharType="end"/>
      </w:r>
      <w:r w:rsidRPr="00261D54">
        <w:t>.</w:t>
      </w:r>
    </w:p>
    <w:p w14:paraId="54927F88" w14:textId="0CA633A8" w:rsidR="001D38F1" w:rsidRPr="00261D54" w:rsidRDefault="001D38F1" w:rsidP="001D38F1">
      <w:bookmarkStart w:id="79" w:name="_Hlk133241787"/>
      <w:r w:rsidRPr="00261D54">
        <w:t xml:space="preserve">There is no record of </w:t>
      </w:r>
      <w:proofErr w:type="spellStart"/>
      <w:r w:rsidRPr="00261D54">
        <w:rPr>
          <w:i/>
          <w:iCs/>
        </w:rPr>
        <w:t>Phasmarhabditis</w:t>
      </w:r>
      <w:proofErr w:type="spellEnd"/>
      <w:r w:rsidRPr="00261D54">
        <w:rPr>
          <w:i/>
          <w:iCs/>
        </w:rPr>
        <w:t> </w:t>
      </w:r>
      <w:r w:rsidRPr="00261D54">
        <w:t xml:space="preserve">spp. in Australia </w:t>
      </w:r>
      <w:r w:rsidRPr="00261D54">
        <w:fldChar w:fldCharType="begin"/>
      </w:r>
      <w:r w:rsidRPr="00261D54">
        <w:instrText xml:space="preserve"> ADDIN EN.CITE &lt;EndNote&gt;&lt;Cite&gt;&lt;Author&gt;Mc Donnell&lt;/Author&gt;&lt;Year&gt;2020&lt;/Year&gt;&lt;RecNum&gt;1730&lt;/RecNum&gt;&lt;DisplayText&gt;(Mc Donnell et al., 2020)&lt;/DisplayText&gt;&lt;record&gt;&lt;rec-number&gt;1730&lt;/rec-number&gt;&lt;foreign-keys&gt;&lt;key app="EN" db-id="rrwaerrrmwz007e0sr8vzwfj29zxe9tfwr9r" timestamp="1652753465"&gt;1730&lt;/key&gt;&lt;/foreign-keys&gt;&lt;ref-type name="Journal Article"&gt;17&lt;/ref-type&gt;&lt;contributors&gt;&lt;authors&gt;&lt;author&gt;Mc Donnell, R. J.&lt;/author&gt;&lt;author&gt;Colton, A. J.&lt;/author&gt;&lt;author&gt;Howe, D. K.&lt;/author&gt;&lt;author&gt;Denver, D. R.&lt;/author&gt;&lt;/authors&gt;&lt;/contributors&gt;&lt;auth-address&gt;Oregon State Univ, Dept Crop &amp;amp; Soil Sci, Corvallis, OR 97331 USA&amp;#xD;Oregon State Univ, Dept Integrat Biol, Corvallis, OR 97331 USA&lt;/auth-address&gt;&lt;titles&gt;&lt;title&gt;Lethality of four species of Phasmarhabditis (Nematoda: Rhabditidae) to the invasive slug, Deroceras reticulatum (Gastropoda: Agriolimacidae) in laboratory infectivity trials&lt;/title&gt;&lt;secondary-title&gt;Biological Control&lt;/secondary-title&gt;&lt;alt-title&gt;Biol Control&lt;/alt-title&gt;&lt;/titles&gt;&lt;periodical&gt;&lt;full-title&gt;Biological Control&lt;/full-title&gt;&lt;abbr-1&gt;Biol Control&lt;/abbr-1&gt;&lt;/periodical&gt;&lt;alt-periodical&gt;&lt;full-title&gt;Biological Control&lt;/full-title&gt;&lt;abbr-1&gt;Biol Control&lt;/abbr-1&gt;&lt;/alt-periodical&gt;&lt;volume&gt;150&lt;/volume&gt;&lt;keywords&gt;&lt;keyword&gt;nematodes&lt;/keyword&gt;&lt;keyword&gt;slugs&lt;/keyword&gt;&lt;keyword&gt;phasmarhabditis&lt;/keyword&gt;&lt;keyword&gt;deroceras reticulatum&lt;/keyword&gt;&lt;keyword&gt;laboratory infectivity trials&lt;/keyword&gt;&lt;keyword&gt;biological control&lt;/keyword&gt;&lt;keyword&gt;biological-control&lt;/keyword&gt;&lt;keyword&gt;caenorhabditis-elegans&lt;/keyword&gt;&lt;keyword&gt;hermaphrodita&lt;/keyword&gt;&lt;keyword&gt;snails&lt;/keyword&gt;&lt;keyword&gt;agent&lt;/keyword&gt;&lt;keyword&gt;susceptibility&lt;/keyword&gt;&lt;/keywords&gt;&lt;dates&gt;&lt;year&gt;2020&lt;/year&gt;&lt;pub-dates&gt;&lt;date&gt;Nov&lt;/date&gt;&lt;/pub-dates&gt;&lt;/dates&gt;&lt;isbn&gt;1049-9644&lt;/isbn&gt;&lt;accession-num&gt;WOS:000560697200006&lt;/accession-num&gt;&lt;urls&gt;&lt;related-urls&gt;&lt;url&gt;&amp;lt;Go to ISI&amp;gt;://WOS:000560697200006&lt;/url&gt;&lt;/related-urls&gt;&lt;/urls&gt;&lt;electronic-resource-num&gt;ARTN 104349&amp;#xD;10.1016/j.biocontrol.2020.104349&lt;/electronic-resource-num&gt;&lt;language&gt;English&lt;/language&gt;&lt;/record&gt;&lt;/Cite&gt;&lt;/EndNote&gt;</w:instrText>
      </w:r>
      <w:r w:rsidRPr="00261D54">
        <w:fldChar w:fldCharType="separate"/>
      </w:r>
      <w:r w:rsidRPr="00261D54">
        <w:t>(Mc Donnell</w:t>
      </w:r>
      <w:r w:rsidR="00AF0763" w:rsidRPr="00AF0763">
        <w:rPr>
          <w:i/>
        </w:rPr>
        <w:t xml:space="preserve"> et al</w:t>
      </w:r>
      <w:r w:rsidR="00174F05" w:rsidRPr="00174F05">
        <w:t xml:space="preserve">., </w:t>
      </w:r>
      <w:r w:rsidRPr="00261D54">
        <w:t>2020)</w:t>
      </w:r>
      <w:r w:rsidRPr="00261D54">
        <w:fldChar w:fldCharType="end"/>
      </w:r>
      <w:r w:rsidRPr="00261D54">
        <w:t>.</w:t>
      </w:r>
    </w:p>
    <w:bookmarkEnd w:id="79"/>
    <w:p w14:paraId="270ED366" w14:textId="77777777" w:rsidR="00084CEE" w:rsidRPr="00261D54" w:rsidRDefault="00084CEE" w:rsidP="00E35340">
      <w:pPr>
        <w:pStyle w:val="Heading4"/>
      </w:pPr>
      <w:r w:rsidRPr="00261D54">
        <w:t>Technical information</w:t>
      </w:r>
    </w:p>
    <w:p w14:paraId="1EA7D818" w14:textId="26B2C3AA" w:rsidR="00E35340" w:rsidRDefault="00D83A6B" w:rsidP="002648CD">
      <w:pPr>
        <w:pStyle w:val="Heading5"/>
        <w:rPr>
          <w:bCs/>
        </w:rPr>
      </w:pPr>
      <w:r w:rsidRPr="00261D54">
        <w:t>Agent properties</w:t>
      </w:r>
    </w:p>
    <w:p w14:paraId="10AAB64F" w14:textId="49997199" w:rsidR="001D38F1" w:rsidRPr="00261D54" w:rsidRDefault="001D38F1" w:rsidP="00C21F0C">
      <w:pPr>
        <w:keepNext/>
        <w:keepLines/>
      </w:pPr>
      <w:proofErr w:type="spellStart"/>
      <w:r w:rsidRPr="00261D54">
        <w:rPr>
          <w:i/>
          <w:iCs/>
        </w:rPr>
        <w:t>Phasmarhabditis</w:t>
      </w:r>
      <w:proofErr w:type="spellEnd"/>
      <w:r w:rsidRPr="00261D54">
        <w:t xml:space="preserve"> spp. are in the Phylum Nematoda, class </w:t>
      </w:r>
      <w:proofErr w:type="spellStart"/>
      <w:r w:rsidRPr="00261D54">
        <w:t>Chromadorea</w:t>
      </w:r>
      <w:proofErr w:type="spellEnd"/>
      <w:r w:rsidRPr="00261D54">
        <w:t xml:space="preserve">, order Rhabditida and family </w:t>
      </w:r>
      <w:proofErr w:type="spellStart"/>
      <w:r w:rsidRPr="00261D54">
        <w:t>Rhabditidae</w:t>
      </w:r>
      <w:proofErr w:type="spellEnd"/>
      <w:r w:rsidR="001D5032">
        <w:t>.</w:t>
      </w:r>
      <w:r w:rsidRPr="00261D54">
        <w:t xml:space="preserve"> </w:t>
      </w:r>
      <w:proofErr w:type="spellStart"/>
      <w:r w:rsidRPr="00261D54">
        <w:rPr>
          <w:i/>
          <w:iCs/>
        </w:rPr>
        <w:t>Phasmarhabditis</w:t>
      </w:r>
      <w:proofErr w:type="spellEnd"/>
      <w:r w:rsidRPr="00261D54">
        <w:rPr>
          <w:i/>
          <w:iCs/>
        </w:rPr>
        <w:t> </w:t>
      </w:r>
      <w:proofErr w:type="spellStart"/>
      <w:r w:rsidRPr="00261D54">
        <w:rPr>
          <w:i/>
          <w:iCs/>
        </w:rPr>
        <w:t>hermaphrodita</w:t>
      </w:r>
      <w:proofErr w:type="spellEnd"/>
      <w:r w:rsidRPr="00261D54">
        <w:t xml:space="preserve"> can parasitise several mollusc families including </w:t>
      </w:r>
      <w:proofErr w:type="spellStart"/>
      <w:r w:rsidRPr="00261D54">
        <w:t>Limacidae</w:t>
      </w:r>
      <w:proofErr w:type="spellEnd"/>
      <w:r w:rsidRPr="00261D54">
        <w:t xml:space="preserve">, </w:t>
      </w:r>
      <w:proofErr w:type="spellStart"/>
      <w:r w:rsidRPr="00261D54">
        <w:t>Agriolimacidaem</w:t>
      </w:r>
      <w:proofErr w:type="spellEnd"/>
      <w:r w:rsidRPr="00261D54">
        <w:t xml:space="preserve">, </w:t>
      </w:r>
      <w:proofErr w:type="spellStart"/>
      <w:r w:rsidRPr="00261D54">
        <w:t>Arionidae</w:t>
      </w:r>
      <w:proofErr w:type="spellEnd"/>
      <w:r w:rsidRPr="00261D54">
        <w:t xml:space="preserve">, </w:t>
      </w:r>
      <w:proofErr w:type="spellStart"/>
      <w:r w:rsidRPr="00261D54">
        <w:t>Milacidae</w:t>
      </w:r>
      <w:proofErr w:type="spellEnd"/>
      <w:r w:rsidRPr="00261D54">
        <w:t xml:space="preserve">, </w:t>
      </w:r>
      <w:proofErr w:type="spellStart"/>
      <w:r w:rsidRPr="00261D54">
        <w:t>Vaginulidae</w:t>
      </w:r>
      <w:proofErr w:type="spellEnd"/>
      <w:r w:rsidRPr="00261D54">
        <w:t xml:space="preserve"> and </w:t>
      </w:r>
      <w:proofErr w:type="spellStart"/>
      <w:r w:rsidRPr="00261D54">
        <w:t>Helicidae</w:t>
      </w:r>
      <w:proofErr w:type="spellEnd"/>
      <w:r w:rsidRPr="00261D54">
        <w:t xml:space="preserve"> </w:t>
      </w:r>
      <w:r w:rsidRPr="00261D54">
        <w:fldChar w:fldCharType="begin"/>
      </w:r>
      <w:r w:rsidRPr="00261D54">
        <w:instrText xml:space="preserve"> ADDIN EN.CITE &lt;EndNote&gt;&lt;Cite&gt;&lt;Author&gt;Holley&lt;/Author&gt;&lt;Year&gt;2020&lt;/Year&gt;&lt;RecNum&gt;1818&lt;/RecNum&gt;&lt;DisplayText&gt;(Holley, 2020)&lt;/DisplayText&gt;&lt;record&gt;&lt;rec-number&gt;1818&lt;/rec-number&gt;&lt;foreign-keys&gt;&lt;key app="EN" db-id="rrwaerrrmwz007e0sr8vzwfj29zxe9tfwr9r" timestamp="1652934214"&gt;1818&lt;/key&gt;&lt;/foreign-keys&gt;&lt;ref-type name="Journal Article"&gt;17&lt;/ref-type&gt;&lt;contributors&gt;&lt;authors&gt;&lt;author&gt;Holley, M.&lt;/author&gt;&lt;/authors&gt;&lt;/contributors&gt;&lt;titles&gt;&lt;title&gt;&lt;style face="italic" font="default" size="100%"&gt;Phasmarhabditis hermaphrodita&lt;/style&gt;&lt;style face="normal" font="default" size="100%"&gt; is not the only slug killing nematode. &lt;/style&gt;&lt;/title&gt;&lt;secondary-title&gt;IOBC-WPRS Bulletin&lt;/secondary-title&gt;&lt;/titles&gt;&lt;periodical&gt;&lt;full-title&gt;IOBC-WPRS Bulletin&lt;/full-title&gt;&lt;/periodical&gt;&lt;pages&gt;152-156&lt;/pages&gt;&lt;volume&gt;150&lt;/volume&gt;&lt;dates&gt;&lt;year&gt;2020&lt;/year&gt;&lt;/dates&gt;&lt;urls&gt;&lt;/urls&gt;&lt;/record&gt;&lt;/Cite&gt;&lt;/EndNote&gt;</w:instrText>
      </w:r>
      <w:r w:rsidRPr="00261D54">
        <w:fldChar w:fldCharType="separate"/>
      </w:r>
      <w:r w:rsidRPr="00261D54">
        <w:t>(Holley, 2020)</w:t>
      </w:r>
      <w:r w:rsidRPr="00261D54">
        <w:fldChar w:fldCharType="end"/>
      </w:r>
      <w:r w:rsidRPr="00261D54">
        <w:t>.</w:t>
      </w:r>
    </w:p>
    <w:p w14:paraId="00209DD7" w14:textId="24953CF8" w:rsidR="001D38F1" w:rsidRPr="00261D54" w:rsidRDefault="001D38F1" w:rsidP="001D38F1">
      <w:proofErr w:type="spellStart"/>
      <w:r w:rsidRPr="00261D54">
        <w:rPr>
          <w:i/>
          <w:iCs/>
        </w:rPr>
        <w:t>Phasmarhabditis</w:t>
      </w:r>
      <w:proofErr w:type="spellEnd"/>
      <w:r w:rsidRPr="00261D54">
        <w:rPr>
          <w:i/>
          <w:iCs/>
        </w:rPr>
        <w:t> </w:t>
      </w:r>
      <w:proofErr w:type="spellStart"/>
      <w:r w:rsidRPr="00261D54">
        <w:rPr>
          <w:i/>
          <w:iCs/>
        </w:rPr>
        <w:t>hermaphrodita</w:t>
      </w:r>
      <w:proofErr w:type="spellEnd"/>
      <w:r w:rsidRPr="00261D54">
        <w:t xml:space="preserve"> has a mutualistic relationship with bacteria carried in its intestines </w:t>
      </w:r>
      <w:r w:rsidRPr="00261D54">
        <w:fldChar w:fldCharType="begin"/>
      </w:r>
      <w:r w:rsidRPr="00261D54">
        <w:instrText xml:space="preserve"> ADDIN EN.CITE &lt;EndNote&gt;&lt;Cite&gt;&lt;Author&gt;Hapca&lt;/Author&gt;&lt;Year&gt;2007&lt;/Year&gt;&lt;RecNum&gt;1769&lt;/RecNum&gt;&lt;DisplayText&gt;(Hapca et al., 2007)&lt;/DisplayText&gt;&lt;record&gt;&lt;rec-number&gt;1769&lt;/rec-number&gt;&lt;foreign-keys&gt;&lt;key app="EN" db-id="rrwaerrrmwz007e0sr8vzwfj29zxe9tfwr9r" timestamp="1652753525"&gt;1769&lt;/key&gt;&lt;/foreign-keys&gt;&lt;ref-type name="Journal Article"&gt;17&lt;/ref-type&gt;&lt;contributors&gt;&lt;authors&gt;&lt;author&gt;Hapca, S.&lt;/author&gt;&lt;author&gt;Crawford, J.&lt;/author&gt;&lt;author&gt;Rae, R.&lt;/author&gt;&lt;author&gt;Wilson, M.&lt;/author&gt;&lt;author&gt;Young, I.&lt;/author&gt;&lt;/authors&gt;&lt;/contributors&gt;&lt;auth-address&gt;Univ Abertay Dundee, SIMBIOS, Dundee DD1 1HG, Scotland&amp;#xD;Univ Aberdeen, Sch Biol Sci, Aberdeen AB24 3UU, Scotland&lt;/auth-address&gt;&lt;titles&gt;&lt;title&gt;Movement of the parasitic nematode Phasmarhabditis hermaphrodita in the presence of mucus from the host slug Deroceras reticulatum&lt;/title&gt;&lt;secondary-title&gt;Biological Control&lt;/secondary-title&gt;&lt;alt-title&gt;Biol Control&lt;/alt-title&gt;&lt;/titles&gt;&lt;periodical&gt;&lt;full-title&gt;Biological Control&lt;/full-title&gt;&lt;abbr-1&gt;Biol Control&lt;/abbr-1&gt;&lt;/periodical&gt;&lt;alt-periodical&gt;&lt;full-title&gt;Biological Control&lt;/full-title&gt;&lt;abbr-1&gt;Biol Control&lt;/abbr-1&gt;&lt;/alt-periodical&gt;&lt;pages&gt;223-229&lt;/pages&gt;&lt;volume&gt;41&lt;/volume&gt;&lt;number&gt;2&lt;/number&gt;&lt;keywords&gt;&lt;keyword&gt;phasmarhabditis hermaphrodita&lt;/keyword&gt;&lt;keyword&gt;deroceras reticulatum&lt;/keyword&gt;&lt;keyword&gt;chemotaxis&lt;/keyword&gt;&lt;keyword&gt;chemokinesis&lt;/keyword&gt;&lt;keyword&gt;attraction index&lt;/keyword&gt;&lt;keyword&gt;nematode movement&lt;/keyword&gt;&lt;keyword&gt;turning angle distribution&lt;/keyword&gt;&lt;keyword&gt;fractal dimension&lt;/keyword&gt;&lt;keyword&gt;caenorhabditis-elegans&lt;/keyword&gt;&lt;keyword&gt;behavior&lt;/keyword&gt;&lt;keyword&gt;cues&lt;/keyword&gt;&lt;/keywords&gt;&lt;dates&gt;&lt;year&gt;2007&lt;/year&gt;&lt;pub-dates&gt;&lt;date&gt;May&lt;/date&gt;&lt;/pub-dates&gt;&lt;/dates&gt;&lt;isbn&gt;1049-9644&lt;/isbn&gt;&lt;accession-num&gt;WOS:000246256700008&lt;/accession-num&gt;&lt;urls&gt;&lt;related-urls&gt;&lt;url&gt;&amp;lt;Go to ISI&amp;gt;://WOS:000246256700008&lt;/url&gt;&lt;/related-urls&gt;&lt;/urls&gt;&lt;electronic-resource-num&gt;10.1016/j.biocontrol.2007.01.005&lt;/electronic-resource-num&gt;&lt;language&gt;English&lt;/language&gt;&lt;/record&gt;&lt;/Cite&gt;&lt;/EndNote&gt;</w:instrText>
      </w:r>
      <w:r w:rsidRPr="00261D54">
        <w:fldChar w:fldCharType="separate"/>
      </w:r>
      <w:r w:rsidRPr="00261D54">
        <w:t>(Hapca</w:t>
      </w:r>
      <w:r w:rsidR="00AF0763" w:rsidRPr="00AF0763">
        <w:rPr>
          <w:i/>
        </w:rPr>
        <w:t xml:space="preserve"> et al</w:t>
      </w:r>
      <w:r w:rsidR="00174F05" w:rsidRPr="00174F05">
        <w:t xml:space="preserve">., </w:t>
      </w:r>
      <w:r w:rsidRPr="00261D54">
        <w:t>2007)</w:t>
      </w:r>
      <w:r w:rsidRPr="00261D54">
        <w:fldChar w:fldCharType="end"/>
      </w:r>
      <w:r w:rsidRPr="00261D54">
        <w:t>. The slug or snail becomes infected when encountering the infective juvenile stage (</w:t>
      </w:r>
      <w:proofErr w:type="spellStart"/>
      <w:r w:rsidRPr="00261D54">
        <w:t>dauer</w:t>
      </w:r>
      <w:proofErr w:type="spellEnd"/>
      <w:r w:rsidRPr="00261D54">
        <w:t xml:space="preserve"> larvae) in the environment. The nematode larvae enter the dorsal integumental pouch of the snail and then penetrate the shell cavity </w:t>
      </w:r>
      <w:r w:rsidRPr="00261D54">
        <w:fldChar w:fldCharType="begin">
          <w:fldData xml:space="preserve">PEVuZE5vdGU+PENpdGU+PEF1dGhvcj5SYWU8L0F1dGhvcj48WWVhcj4yMDA3PC9ZZWFyPjxSZWNO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</w:fldData>
        </w:fldChar>
      </w:r>
      <w:r w:rsidRPr="00261D54">
        <w:instrText xml:space="preserve"> ADDIN EN.CITE </w:instrText>
      </w:r>
      <w:r w:rsidRPr="00261D54">
        <w:fldChar w:fldCharType="begin">
          <w:fldData xml:space="preserve">PEVuZE5vdGU+PENpdGU+PEF1dGhvcj5SYWU8L0F1dGhvcj48WWVhcj4yMDA3PC9ZZWFyPjxSZWNO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</w:fldData>
        </w:fldChar>
      </w:r>
      <w:r w:rsidRPr="00261D54">
        <w:instrText xml:space="preserve"> ADDIN EN.CITE.DATA </w:instrText>
      </w:r>
      <w:r w:rsidRPr="00261D54">
        <w:fldChar w:fldCharType="end"/>
      </w:r>
      <w:r w:rsidRPr="00261D54">
        <w:fldChar w:fldCharType="separate"/>
      </w:r>
      <w:r w:rsidRPr="00261D54">
        <w:t>(Rae</w:t>
      </w:r>
      <w:r w:rsidR="00AF0763" w:rsidRPr="00AF0763">
        <w:rPr>
          <w:i/>
        </w:rPr>
        <w:t xml:space="preserve"> et al</w:t>
      </w:r>
      <w:r w:rsidR="00174F05" w:rsidRPr="00174F05">
        <w:t xml:space="preserve">., </w:t>
      </w:r>
      <w:r w:rsidRPr="00261D54">
        <w:t>2007)</w:t>
      </w:r>
      <w:r w:rsidRPr="00261D54">
        <w:fldChar w:fldCharType="end"/>
      </w:r>
      <w:r w:rsidRPr="00261D54">
        <w:t xml:space="preserve">. Once inside the shell cavity, the bacteria are released, producing an endotoxin </w:t>
      </w:r>
      <w:r w:rsidRPr="00261D54">
        <w:fldChar w:fldCharType="begin"/>
      </w:r>
      <w:r w:rsidRPr="00261D54">
        <w:instrText xml:space="preserve"> ADDIN EN.CITE &lt;EndNote&gt;&lt;Cite&gt;&lt;Author&gt;Grewal&lt;/Author&gt;&lt;Year&gt;2003&lt;/Year&gt;&lt;RecNum&gt;1778&lt;/RecNum&gt;&lt;DisplayText&gt;(Grewal and Grewal, 2003)&lt;/DisplayText&gt;&lt;record&gt;&lt;rec-number&gt;1778&lt;/rec-number&gt;&lt;foreign-keys&gt;&lt;key app="EN" db-id="rrwaerrrmwz007e0sr8vzwfj29zxe9tfwr9r" timestamp="1652753525"&gt;1778&lt;/key&gt;&lt;/foreign-keys&gt;&lt;ref-type name="Journal Article"&gt;17&lt;/ref-type&gt;&lt;contributors&gt;&lt;authors&gt;&lt;author&gt;Grewal, S. K.&lt;/author&gt;&lt;author&gt;Grewal, P. S.&lt;/author&gt;&lt;/authors&gt;&lt;/contributors&gt;&lt;auth-address&gt;Ohio State Univ, Ohio Agr Res &amp;amp; Dev Ctr, Dept Entomol, Wooster, OH 44691 USA&lt;/auth-address&gt;&lt;titles&gt;&lt;title&gt;Effect of osmotic desiccation on longevity and temperature tolerance of Phasmarhabditis hermaphrodita (Nematoda : Rhabditidae)&lt;/title&gt;&lt;secondary-title&gt;Journal of Parasitology&lt;/secondary-title&gt;&lt;alt-title&gt;J Parasitol&lt;/alt-title&gt;&lt;/titles&gt;&lt;periodical&gt;&lt;full-title&gt;Journal of Parasitology&lt;/full-title&gt;&lt;abbr-1&gt;J Parasitol&lt;/abbr-1&gt;&lt;/periodical&gt;&lt;alt-periodical&gt;&lt;full-title&gt;Journal of Parasitology&lt;/full-title&gt;&lt;abbr-1&gt;J Parasitol&lt;/abbr-1&gt;&lt;/alt-periodical&gt;&lt;pages&gt;434-438&lt;/pages&gt;&lt;volume&gt;89&lt;/volume&gt;&lt;number&gt;3&lt;/number&gt;&lt;keywords&gt;&lt;keyword&gt;slug deroceras-reticulatum&lt;/keyword&gt;&lt;keyword&gt;grey garden slug&lt;/keyword&gt;&lt;keyword&gt;entomopathogenic nematodes&lt;/keyword&gt;&lt;keyword&gt;moraxella-osloensis&lt;/keyword&gt;&lt;keyword&gt;storage&lt;/keyword&gt;&lt;keyword&gt;survival&lt;/keyword&gt;&lt;keyword&gt;steinernematidae&lt;/keyword&gt;&lt;keyword&gt;heterorhabditis&lt;/keyword&gt;&lt;keyword&gt;pathogenicity&lt;/keyword&gt;&lt;keyword&gt;neoaplectana&lt;/keyword&gt;&lt;/keywords&gt;&lt;dates&gt;&lt;year&gt;2003&lt;/year&gt;&lt;pub-dates&gt;&lt;date&gt;Jun&lt;/date&gt;&lt;/pub-dates&gt;&lt;/dates&gt;&lt;isbn&gt;0022-3395&lt;/isbn&gt;&lt;accession-num&gt;WOS:000183955300002&lt;/accession-num&gt;&lt;urls&gt;&lt;related-urls&gt;&lt;url&gt;&amp;lt;Go to ISI&amp;gt;://WOS:000183955300002&lt;/url&gt;&lt;/related-urls&gt;&lt;/urls&gt;&lt;electronic-resource-num&gt;Doi 10.1645/0022-3395(2003)089[0434:Eoodol]2.0.Co;2&lt;/electronic-resource-num&gt;&lt;language&gt;English&lt;/language&gt;&lt;/record&gt;&lt;/Cite&gt;&lt;/EndNote&gt;</w:instrText>
      </w:r>
      <w:r w:rsidRPr="00261D54">
        <w:fldChar w:fldCharType="separate"/>
      </w:r>
      <w:r w:rsidRPr="00261D54">
        <w:t>(Grewal and Grewal, 2003)</w:t>
      </w:r>
      <w:r w:rsidRPr="00261D54">
        <w:fldChar w:fldCharType="end"/>
      </w:r>
      <w:r w:rsidRPr="00261D54">
        <w:t>. This leads to an accumulation of fluid, causing swelling in the shell cavity and death within 4</w:t>
      </w:r>
      <w:r w:rsidR="00595FDE">
        <w:t>–</w:t>
      </w:r>
      <w:r w:rsidRPr="00261D54">
        <w:t xml:space="preserve">21 days after the initial infection </w:t>
      </w:r>
      <w:r w:rsidRPr="00261D54">
        <w:fldChar w:fldCharType="begin">
          <w:fldData xml:space="preserve">PEVuZE5vdGU+PENpdGU+PEF1dGhvcj5SYWU8L0F1dGhvcj48WWVhcj4yMDA3PC9ZZWFyPjxSZWNO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</w:fldData>
        </w:fldChar>
      </w:r>
      <w:r w:rsidRPr="00261D54">
        <w:instrText xml:space="preserve"> ADDIN EN.CITE </w:instrText>
      </w:r>
      <w:r w:rsidRPr="00261D54">
        <w:fldChar w:fldCharType="begin">
          <w:fldData xml:space="preserve">PEVuZE5vdGU+PENpdGU+PEF1dGhvcj5SYWU8L0F1dGhvcj48WWVhcj4yMDA3PC9ZZWFyPjxSZWNO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</w:fldData>
        </w:fldChar>
      </w:r>
      <w:r w:rsidRPr="00261D54">
        <w:instrText xml:space="preserve"> ADDIN EN.CITE.DATA </w:instrText>
      </w:r>
      <w:r w:rsidRPr="00261D54">
        <w:fldChar w:fldCharType="end"/>
      </w:r>
      <w:r w:rsidRPr="00261D54">
        <w:fldChar w:fldCharType="separate"/>
      </w:r>
      <w:r w:rsidRPr="00261D54">
        <w:t>(Rae</w:t>
      </w:r>
      <w:r w:rsidR="00AF0763" w:rsidRPr="00AF0763">
        <w:rPr>
          <w:i/>
        </w:rPr>
        <w:t xml:space="preserve"> et al</w:t>
      </w:r>
      <w:r w:rsidR="00174F05" w:rsidRPr="00174F05">
        <w:t xml:space="preserve">., </w:t>
      </w:r>
      <w:r w:rsidRPr="00261D54">
        <w:t>2007)</w:t>
      </w:r>
      <w:r w:rsidRPr="00261D54">
        <w:fldChar w:fldCharType="end"/>
      </w:r>
      <w:r w:rsidRPr="00261D54">
        <w:t xml:space="preserve">. After death of the host, the nematodes distribute themselves amongst the entirety of the corpse to feed on the decaying body </w:t>
      </w:r>
      <w:r w:rsidRPr="00261D54">
        <w:fldChar w:fldCharType="begin">
          <w:fldData xml:space="preserve">PEVuZE5vdGU+PENpdGU+PEF1dGhvcj5SYWU8L0F1dGhvcj48WWVhcj4yMDA3PC9ZZWFyPjxSZWNO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==
</w:fldData>
        </w:fldChar>
      </w:r>
      <w:r w:rsidRPr="00261D54">
        <w:instrText xml:space="preserve"> ADDIN EN.CITE </w:instrText>
      </w:r>
      <w:r w:rsidRPr="00261D54">
        <w:fldChar w:fldCharType="begin">
          <w:fldData xml:space="preserve">PEVuZE5vdGU+PENpdGU+PEF1dGhvcj5SYWU8L0F1dGhvcj48WWVhcj4yMDA3PC9ZZWFyPjxSZWNO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==
</w:fldData>
        </w:fldChar>
      </w:r>
      <w:r w:rsidRPr="00261D54">
        <w:instrText xml:space="preserve"> ADDIN EN.CITE.DATA </w:instrText>
      </w:r>
      <w:r w:rsidRPr="00261D54">
        <w:fldChar w:fldCharType="end"/>
      </w:r>
      <w:r w:rsidRPr="00261D54">
        <w:fldChar w:fldCharType="separate"/>
      </w:r>
      <w:r w:rsidRPr="00261D54">
        <w:t>(Rae</w:t>
      </w:r>
      <w:r w:rsidR="00AF0763" w:rsidRPr="00AF0763">
        <w:rPr>
          <w:i/>
        </w:rPr>
        <w:t xml:space="preserve"> et al</w:t>
      </w:r>
      <w:r w:rsidR="00174F05" w:rsidRPr="00174F05">
        <w:t xml:space="preserve">., </w:t>
      </w:r>
      <w:r w:rsidRPr="00261D54">
        <w:t>2007</w:t>
      </w:r>
      <w:r w:rsidR="001D5032">
        <w:t xml:space="preserve">; </w:t>
      </w:r>
      <w:r w:rsidRPr="00261D54">
        <w:t>Tan and Grewal, 2001a)</w:t>
      </w:r>
      <w:r w:rsidRPr="00261D54">
        <w:fldChar w:fldCharType="end"/>
      </w:r>
      <w:r w:rsidRPr="00261D54">
        <w:t xml:space="preserve">. They can also reproduce on slug faeces or other rich bacterial substrates </w:t>
      </w:r>
      <w:r w:rsidRPr="00261D54">
        <w:fldChar w:fldCharType="begin">
          <w:fldData xml:space="preserve">PEVuZE5vdGU+PENpdGU+PEF1dGhvcj5SYWU8L0F1dGhvcj48WWVhcj4yMDA3PC9ZZWFyPjxSZWNO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</w:fldData>
        </w:fldChar>
      </w:r>
      <w:r w:rsidRPr="00261D54">
        <w:instrText xml:space="preserve"> ADDIN EN.CITE </w:instrText>
      </w:r>
      <w:r w:rsidRPr="00261D54">
        <w:fldChar w:fldCharType="begin">
          <w:fldData xml:space="preserve">PEVuZE5vdGU+PENpdGU+PEF1dGhvcj5SYWU8L0F1dGhvcj48WWVhcj4yMDA3PC9ZZWFyPjxSZWNO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</w:fldData>
        </w:fldChar>
      </w:r>
      <w:r w:rsidRPr="00261D54">
        <w:instrText xml:space="preserve"> ADDIN EN.CITE.DATA </w:instrText>
      </w:r>
      <w:r w:rsidRPr="00261D54">
        <w:fldChar w:fldCharType="end"/>
      </w:r>
      <w:r w:rsidRPr="00261D54">
        <w:fldChar w:fldCharType="separate"/>
      </w:r>
      <w:r w:rsidRPr="00261D54">
        <w:t>(Rae</w:t>
      </w:r>
      <w:r w:rsidR="00AF0763" w:rsidRPr="00AF0763">
        <w:rPr>
          <w:i/>
        </w:rPr>
        <w:t xml:space="preserve"> et al</w:t>
      </w:r>
      <w:r w:rsidR="00174F05" w:rsidRPr="00174F05">
        <w:t xml:space="preserve">., </w:t>
      </w:r>
      <w:r w:rsidRPr="00261D54">
        <w:t>2007)</w:t>
      </w:r>
      <w:r w:rsidRPr="00261D54">
        <w:fldChar w:fldCharType="end"/>
      </w:r>
      <w:r w:rsidRPr="00261D54">
        <w:t xml:space="preserve">. New generations of </w:t>
      </w:r>
      <w:proofErr w:type="spellStart"/>
      <w:r w:rsidRPr="00261D54">
        <w:t>dauer</w:t>
      </w:r>
      <w:proofErr w:type="spellEnd"/>
      <w:r w:rsidRPr="00261D54">
        <w:t xml:space="preserve"> larvae will be produced and will migrate to the soil in search of their new host </w:t>
      </w:r>
      <w:r w:rsidRPr="00261D54">
        <w:fldChar w:fldCharType="begin"/>
      </w:r>
      <w:r w:rsidRPr="00261D54">
        <w:instrText xml:space="preserve"> ADDIN EN.CITE &lt;EndNote&gt;&lt;Cite&gt;&lt;Author&gt;Cutler&lt;/Author&gt;&lt;Year&gt;2020&lt;/Year&gt;&lt;RecNum&gt;1736&lt;/RecNum&gt;&lt;DisplayText&gt;(Cutler and Rae, 2020)&lt;/DisplayText&gt;&lt;record&gt;&lt;rec-number&gt;1736&lt;/rec-number&gt;&lt;foreign-keys&gt;&lt;key app="EN" db-id="rrwaerrrmwz007e0sr8vzwfj29zxe9tfwr9r" timestamp="1652753525"&gt;1736&lt;/key&gt;&lt;/foreign-keys&gt;&lt;ref-type name="Journal Article"&gt;17&lt;/ref-type&gt;&lt;contributors&gt;&lt;authors&gt;&lt;author&gt;Cutler, J.&lt;/author&gt;&lt;author&gt;Rae, R.&lt;/author&gt;&lt;/authors&gt;&lt;/contributors&gt;&lt;auth-address&gt;Liverpool John Moores Univ, Sch Biol &amp;amp; Environm Sci, Byrom St, Liverpool L3 3AF, Merseyside, England&lt;/auth-address&gt;&lt;titles&gt;&lt;title&gt;Pathogenicity of wild and commercial Phasmarhabditis hermaphrodita exposed to the pestiferous slug Deroceras invadens&lt;/title&gt;&lt;secondary-title&gt;Journal of Invertebrate Pathology&lt;/secondary-title&gt;&lt;alt-title&gt;J Invertebr Pathol&lt;/alt-title&gt;&lt;/titles&gt;&lt;periodical&gt;&lt;full-title&gt;Journal of Invertebrate Pathology&lt;/full-title&gt;&lt;abbr-1&gt;J Invertebr Pathol&lt;/abbr-1&gt;&lt;/periodical&gt;&lt;alt-periodical&gt;&lt;full-title&gt;Journal of Invertebrate Pathology&lt;/full-title&gt;&lt;abbr-1&gt;J Invertebr Pathol&lt;/abbr-1&gt;&lt;/alt-periodical&gt;&lt;volume&gt;174&lt;/volume&gt;&lt;keywords&gt;&lt;keyword&gt;biological control&lt;/keyword&gt;&lt;keyword&gt;molluscicide&lt;/keyword&gt;&lt;keyword&gt;pests&lt;/keyword&gt;&lt;keyword&gt;slugs&lt;/keyword&gt;&lt;keyword&gt;grey garden slug&lt;/keyword&gt;&lt;keyword&gt;rhabditid nematode&lt;/keyword&gt;&lt;keyword&gt;biological-control&lt;/keyword&gt;&lt;keyword&gt;biocontrol agent&lt;/keyword&gt;&lt;keyword&gt;iron phosphate&lt;/keyword&gt;&lt;keyword&gt;moraxella-osloensis&lt;/keyword&gt;&lt;keyword&gt;reticulatum&lt;/keyword&gt;&lt;keyword&gt;model&lt;/keyword&gt;&lt;keyword&gt;susceptibility&lt;/keyword&gt;&lt;keyword&gt;metaldehyde&lt;/keyword&gt;&lt;/keywords&gt;&lt;dates&gt;&lt;year&gt;2020&lt;/year&gt;&lt;pub-dates&gt;&lt;date&gt;Jul&lt;/date&gt;&lt;/pub-dates&gt;&lt;/dates&gt;&lt;isbn&gt;0022-2011&lt;/isbn&gt;&lt;accession-num&gt;WOS:000552827600018&lt;/accession-num&gt;&lt;urls&gt;&lt;related-urls&gt;&lt;url&gt;&amp;lt;Go to ISI&amp;gt;://WOS:000552827600018&lt;/url&gt;&lt;/related-urls&gt;&lt;/urls&gt;&lt;electronic-resource-num&gt;ARTN 107435&amp;#xD;10.1016/j.jip.2020.107435&lt;/electronic-resource-num&gt;&lt;language&gt;English&lt;/language&gt;&lt;/record&gt;&lt;/Cite&gt;&lt;/EndNote&gt;</w:instrText>
      </w:r>
      <w:r w:rsidRPr="00261D54">
        <w:fldChar w:fldCharType="separate"/>
      </w:r>
      <w:r w:rsidRPr="00261D54">
        <w:t>(Cutler and Rae, 2020)</w:t>
      </w:r>
      <w:r w:rsidRPr="00261D54">
        <w:fldChar w:fldCharType="end"/>
      </w:r>
      <w:r w:rsidRPr="00261D54">
        <w:t xml:space="preserve">. Dauer larvae are nonfeeding and rely on energy reserves until they infect a new host </w:t>
      </w:r>
      <w:r w:rsidRPr="00261D54">
        <w:fldChar w:fldCharType="begin"/>
      </w:r>
      <w:r w:rsidRPr="00261D54">
        <w:instrText xml:space="preserve"> ADDIN EN.CITE &lt;EndNote&gt;&lt;Cite&gt;&lt;Author&gt;Grewal&lt;/Author&gt;&lt;Year&gt;2003&lt;/Year&gt;&lt;RecNum&gt;1778&lt;/RecNum&gt;&lt;DisplayText&gt;(Grewal and Grewal, 2003)&lt;/DisplayText&gt;&lt;record&gt;&lt;rec-number&gt;1778&lt;/rec-number&gt;&lt;foreign-keys&gt;&lt;key app="EN" db-id="rrwaerrrmwz007e0sr8vzwfj29zxe9tfwr9r" timestamp="1652753525"&gt;1778&lt;/key&gt;&lt;/foreign-keys&gt;&lt;ref-type name="Journal Article"&gt;17&lt;/ref-type&gt;&lt;contributors&gt;&lt;authors&gt;&lt;author&gt;Grewal, S. K.&lt;/author&gt;&lt;author&gt;Grewal, P. S.&lt;/author&gt;&lt;/authors&gt;&lt;/contributors&gt;&lt;auth-address&gt;Ohio State Univ, Ohio Agr Res &amp;amp; Dev Ctr, Dept Entomol, Wooster, OH 44691 USA&lt;/auth-address&gt;&lt;titles&gt;&lt;title&gt;Effect of osmotic desiccation on longevity and temperature tolerance of Phasmarhabditis hermaphrodita (Nematoda : Rhabditidae)&lt;/title&gt;&lt;secondary-title&gt;Journal of Parasitology&lt;/secondary-title&gt;&lt;alt-title&gt;J Parasitol&lt;/alt-title&gt;&lt;/titles&gt;&lt;periodical&gt;&lt;full-title&gt;Journal of Parasitology&lt;/full-title&gt;&lt;abbr-1&gt;J Parasitol&lt;/abbr-1&gt;&lt;/periodical&gt;&lt;alt-periodical&gt;&lt;full-title&gt;Journal of Parasitology&lt;/full-title&gt;&lt;abbr-1&gt;J Parasitol&lt;/abbr-1&gt;&lt;/alt-periodical&gt;&lt;pages&gt;434-438&lt;/pages&gt;&lt;volume&gt;89&lt;/volume&gt;&lt;number&gt;3&lt;/number&gt;&lt;keywords&gt;&lt;keyword&gt;slug deroceras-reticulatum&lt;/keyword&gt;&lt;keyword&gt;grey garden slug&lt;/keyword&gt;&lt;keyword&gt;entomopathogenic nematodes&lt;/keyword&gt;&lt;keyword&gt;moraxella-osloensis&lt;/keyword&gt;&lt;keyword&gt;storage&lt;/keyword&gt;&lt;keyword&gt;survival&lt;/keyword&gt;&lt;keyword&gt;steinernematidae&lt;/keyword&gt;&lt;keyword&gt;heterorhabditis&lt;/keyword&gt;&lt;keyword&gt;pathogenicity&lt;/keyword&gt;&lt;keyword&gt;neoaplectana&lt;/keyword&gt;&lt;/keywords&gt;&lt;dates&gt;&lt;year&gt;2003&lt;/year&gt;&lt;pub-dates&gt;&lt;date&gt;Jun&lt;/date&gt;&lt;/pub-dates&gt;&lt;/dates&gt;&lt;isbn&gt;0022-3395&lt;/isbn&gt;&lt;accession-num&gt;WOS:000183955300002&lt;/accession-num&gt;&lt;urls&gt;&lt;related-urls&gt;&lt;url&gt;&amp;lt;Go to ISI&amp;gt;://WOS:000183955300002&lt;/url&gt;&lt;/related-urls&gt;&lt;/urls&gt;&lt;electronic-resource-num&gt;Doi 10.1645/0022-3395(2003)089[0434:Eoodol]2.0.Co;2&lt;/electronic-resource-num&gt;&lt;language&gt;English&lt;/language&gt;&lt;/record&gt;&lt;/Cite&gt;&lt;/EndNote&gt;</w:instrText>
      </w:r>
      <w:r w:rsidRPr="00261D54">
        <w:fldChar w:fldCharType="separate"/>
      </w:r>
      <w:r w:rsidRPr="00261D54">
        <w:t>(Grewal and Grewal, 2003)</w:t>
      </w:r>
      <w:r w:rsidRPr="00261D54">
        <w:fldChar w:fldCharType="end"/>
      </w:r>
      <w:r w:rsidRPr="00261D54">
        <w:t>.</w:t>
      </w:r>
    </w:p>
    <w:p w14:paraId="7F13C2A9" w14:textId="301F8A8F" w:rsidR="00E35340" w:rsidRDefault="000268D3" w:rsidP="002648CD">
      <w:pPr>
        <w:pStyle w:val="Heading5"/>
        <w:rPr>
          <w:bCs/>
        </w:rPr>
      </w:pPr>
      <w:r w:rsidRPr="00261D54">
        <w:t>Epidemiology</w:t>
      </w:r>
    </w:p>
    <w:p w14:paraId="743FBC4B" w14:textId="71C82ED3" w:rsidR="001D38F1" w:rsidRPr="00261D54" w:rsidRDefault="001D38F1" w:rsidP="001D38F1">
      <w:r w:rsidRPr="00261D54">
        <w:t xml:space="preserve">Mortality of the host is caused by the bacteria, and not the nematode. Nematodes free from the bacteria were found to be non-pathogenic when injected directly into the host, while the bacteria killed the host without the nematode </w:t>
      </w:r>
      <w:r w:rsidRPr="00261D54">
        <w:fldChar w:fldCharType="begin"/>
      </w:r>
      <w:r w:rsidRPr="00261D54">
        <w:instrText xml:space="preserve"> ADDIN EN.CITE &lt;EndNote&gt;&lt;Cite&gt;&lt;Author&gt;Tan&lt;/Author&gt;&lt;Year&gt;2001&lt;/Year&gt;&lt;RecNum&gt;1785&lt;/RecNum&gt;&lt;DisplayText&gt;(Tan and Grewal, 2001b)&lt;/DisplayText&gt;&lt;record&gt;&lt;rec-number&gt;1785&lt;/rec-number&gt;&lt;foreign-keys&gt;&lt;key app="EN" db-id="rrwaerrrmwz007e0sr8vzwfj29zxe9tfwr9r" timestamp="1652753525"&gt;1785&lt;/key&gt;&lt;/foreign-keys&gt;&lt;ref-type name="Journal Article"&gt;17&lt;/ref-type&gt;&lt;contributors&gt;&lt;authors&gt;&lt;author&gt;Tan, L.&lt;/author&gt;&lt;author&gt;Grewal, P. S.&lt;/author&gt;&lt;/authors&gt;&lt;/contributors&gt;&lt;auth-address&gt;Ohio State Univ, Ohio Agr Res &amp;amp; Dev Ctr, Dept Entomol, Wooster, OH 44691 USA&lt;/auth-address&gt;&lt;titles&gt;&lt;title&gt;Pathogenicity of Moraxella osloensis, a bacterium associated with the nematode Phasmarhabditis hermaphrodita, to the slug Deroceras reticulatum&lt;/title&gt;&lt;secondary-title&gt;Applied and Environmental Microbiology&lt;/secondary-title&gt;&lt;alt-title&gt;Appl Environ Microb&lt;/alt-title&gt;&lt;/titles&gt;&lt;periodical&gt;&lt;full-title&gt;Applied and Environmental Microbiology&lt;/full-title&gt;&lt;abbr-1&gt;Appl Environ Microb&lt;/abbr-1&gt;&lt;/periodical&gt;&lt;alt-periodical&gt;&lt;full-title&gt;Applied and Environmental Microbiology&lt;/full-title&gt;&lt;abbr-1&gt;Appl Environ Microb&lt;/abbr-1&gt;&lt;/alt-periodical&gt;&lt;pages&gt;5010-5016&lt;/pages&gt;&lt;volume&gt;67&lt;/volume&gt;&lt;number&gt;11&lt;/number&gt;&lt;keywords&gt;&lt;keyword&gt;insecticidal toxins&lt;/keyword&gt;&lt;keyword&gt;biological-control&lt;/keyword&gt;&lt;keyword&gt;catarrhalis&lt;/keyword&gt;&lt;keyword&gt;rhabditidae&lt;/keyword&gt;&lt;keyword&gt;xenorhabdus&lt;/keyword&gt;&lt;keyword&gt;culture&lt;/keyword&gt;&lt;keyword&gt;agent&lt;/keyword&gt;&lt;/keywords&gt;&lt;dates&gt;&lt;year&gt;2001&lt;/year&gt;&lt;pub-dates&gt;&lt;date&gt;Nov&lt;/date&gt;&lt;/pub-dates&gt;&lt;/dates&gt;&lt;isbn&gt;0099-2240&lt;/isbn&gt;&lt;accession-num&gt;WOS:000171914100008&lt;/accession-num&gt;&lt;urls&gt;&lt;related-urls&gt;&lt;url&gt;&amp;lt;Go to ISI&amp;gt;://WOS:000171914100008&lt;/url&gt;&lt;/related-urls&gt;&lt;/urls&gt;&lt;electronic-resource-num&gt;Doi 10.1128/Aem.67.11.5010-5016.2001&lt;/electronic-resource-num&gt;&lt;language&gt;English&lt;/language&gt;&lt;/record&gt;&lt;/Cite&gt;&lt;/EndNote&gt;</w:instrText>
      </w:r>
      <w:r w:rsidRPr="00261D54">
        <w:fldChar w:fldCharType="separate"/>
      </w:r>
      <w:r w:rsidRPr="00261D54">
        <w:t>(Tan and Grewal, 2001b)</w:t>
      </w:r>
      <w:r w:rsidRPr="00261D54">
        <w:fldChar w:fldCharType="end"/>
      </w:r>
      <w:r w:rsidRPr="00261D54">
        <w:t xml:space="preserve">. Some snail species have developed resistance to </w:t>
      </w:r>
      <w:r w:rsidRPr="00261D54">
        <w:rPr>
          <w:i/>
          <w:iCs/>
        </w:rPr>
        <w:t>P. </w:t>
      </w:r>
      <w:proofErr w:type="spellStart"/>
      <w:r w:rsidRPr="00261D54">
        <w:rPr>
          <w:i/>
          <w:iCs/>
        </w:rPr>
        <w:t>hermaphrodita</w:t>
      </w:r>
      <w:proofErr w:type="spellEnd"/>
      <w:r w:rsidRPr="00261D54">
        <w:t xml:space="preserve"> infection including </w:t>
      </w:r>
      <w:proofErr w:type="spellStart"/>
      <w:r w:rsidRPr="00261D54">
        <w:rPr>
          <w:i/>
          <w:iCs/>
        </w:rPr>
        <w:t>Cepaea</w:t>
      </w:r>
      <w:proofErr w:type="spellEnd"/>
      <w:r w:rsidRPr="00261D54">
        <w:rPr>
          <w:i/>
          <w:iCs/>
        </w:rPr>
        <w:t> </w:t>
      </w:r>
      <w:proofErr w:type="spellStart"/>
      <w:r w:rsidRPr="00261D54">
        <w:rPr>
          <w:i/>
          <w:iCs/>
        </w:rPr>
        <w:t>nemoralis</w:t>
      </w:r>
      <w:proofErr w:type="spellEnd"/>
      <w:r w:rsidRPr="00261D54">
        <w:t xml:space="preserve">, </w:t>
      </w:r>
      <w:proofErr w:type="spellStart"/>
      <w:r w:rsidRPr="00261D54">
        <w:rPr>
          <w:i/>
          <w:iCs/>
        </w:rPr>
        <w:t>Oxychilus</w:t>
      </w:r>
      <w:proofErr w:type="spellEnd"/>
      <w:r w:rsidRPr="00261D54">
        <w:rPr>
          <w:i/>
          <w:iCs/>
        </w:rPr>
        <w:t> </w:t>
      </w:r>
      <w:proofErr w:type="spellStart"/>
      <w:r w:rsidRPr="00261D54">
        <w:rPr>
          <w:i/>
          <w:iCs/>
        </w:rPr>
        <w:t>helveticus</w:t>
      </w:r>
      <w:proofErr w:type="spellEnd"/>
      <w:r w:rsidRPr="00261D54">
        <w:t xml:space="preserve">, </w:t>
      </w:r>
      <w:r w:rsidRPr="00261D54">
        <w:rPr>
          <w:i/>
          <w:iCs/>
        </w:rPr>
        <w:t>Disus </w:t>
      </w:r>
      <w:proofErr w:type="spellStart"/>
      <w:r w:rsidRPr="00261D54">
        <w:rPr>
          <w:i/>
          <w:iCs/>
        </w:rPr>
        <w:t>rotundatus</w:t>
      </w:r>
      <w:proofErr w:type="spellEnd"/>
      <w:r w:rsidRPr="00261D54">
        <w:t xml:space="preserve"> and </w:t>
      </w:r>
      <w:proofErr w:type="spellStart"/>
      <w:r w:rsidRPr="00261D54">
        <w:rPr>
          <w:i/>
          <w:iCs/>
        </w:rPr>
        <w:t>Clausilia</w:t>
      </w:r>
      <w:proofErr w:type="spellEnd"/>
      <w:r w:rsidRPr="00261D54">
        <w:rPr>
          <w:i/>
          <w:iCs/>
        </w:rPr>
        <w:t> bidentata</w:t>
      </w:r>
      <w:r w:rsidRPr="00261D54">
        <w:t xml:space="preserve"> </w:t>
      </w:r>
      <w:r w:rsidRPr="00261D54">
        <w:fldChar w:fldCharType="begin"/>
      </w:r>
      <w:r w:rsidRPr="00261D54">
        <w:instrText xml:space="preserve"> ADDIN EN.CITE &lt;EndNote&gt;&lt;Cite&gt;&lt;Author&gt;Williams&lt;/Author&gt;&lt;Year&gt;2015&lt;/Year&gt;&lt;RecNum&gt;1751&lt;/RecNum&gt;&lt;DisplayText&gt;(Williams and Rae, 2015)&lt;/DisplayText&gt;&lt;record&gt;&lt;rec-number&gt;1751&lt;/rec-number&gt;&lt;foreign-keys&gt;&lt;key app="EN" db-id="rrwaerrrmwz007e0sr8vzwfj29zxe9tfwr9r" timestamp="1652753525"&gt;1751&lt;/key&gt;&lt;/foreign-keys&gt;&lt;ref-type name="Journal Article"&gt;17&lt;/ref-type&gt;&lt;contributors&gt;&lt;authors&gt;&lt;author&gt;Williams, A. J.&lt;/author&gt;&lt;author&gt;Rae, R.&lt;/author&gt;&lt;/authors&gt;&lt;/contributors&gt;&lt;auth-address&gt;Liverpool John Moores Univ, Sch Nat Sci &amp;amp; Psychol, Liverpool L3 3AF, Merseyside, England&lt;/auth-address&gt;&lt;titles&gt;&lt;title&gt;Susceptibility of the Giant African snail (Achatina fulica) exposed to the gastropod parasitic nematode Phasmarhabditis hermaphrodita&lt;/title&gt;&lt;secondary-title&gt;Journal of Invertebrate Pathology&lt;/secondary-title&gt;&lt;alt-title&gt;J Invertebr Pathol&lt;/alt-title&gt;&lt;/titles&gt;&lt;periodical&gt;&lt;full-title&gt;Journal of Invertebrate Pathology&lt;/full-title&gt;&lt;abbr-1&gt;J Invertebr Pathol&lt;/abbr-1&gt;&lt;/periodical&gt;&lt;alt-periodical&gt;&lt;full-title&gt;Journal of Invertebrate Pathology&lt;/full-title&gt;&lt;abbr-1&gt;J Invertebr Pathol&lt;/abbr-1&gt;&lt;/alt-periodical&gt;&lt;pages&gt;122-126&lt;/pages&gt;&lt;volume&gt;127&lt;/volume&gt;&lt;keywords&gt;&lt;keyword&gt;nematodes&lt;/keyword&gt;&lt;keyword&gt;giant african snail&lt;/keyword&gt;&lt;keyword&gt;shell&lt;/keyword&gt;&lt;keyword&gt;parasites&lt;/keyword&gt;&lt;keyword&gt;phasmarhabditis hermaphrodita&lt;/keyword&gt;&lt;keyword&gt;achatina fulica&lt;/keyword&gt;&lt;keyword&gt;slugs deroceras-reticulatum&lt;/keyword&gt;&lt;keyword&gt;rhabditid nematode&lt;/keyword&gt;&lt;keyword&gt;biological-control&lt;/keyword&gt;&lt;keyword&gt;arion-lusitanicus&lt;/keyword&gt;&lt;keyword&gt;agent&lt;/keyword&gt;&lt;keyword&gt;mollusks&lt;/keyword&gt;&lt;/keywords&gt;&lt;dates&gt;&lt;year&gt;2015&lt;/year&gt;&lt;pub-dates&gt;&lt;date&gt;May&lt;/date&gt;&lt;/pub-dates&gt;&lt;/dates&gt;&lt;isbn&gt;0022-2011&lt;/isbn&gt;&lt;accession-num&gt;WOS:000354503500019&lt;/accession-num&gt;&lt;urls&gt;&lt;related-urls&gt;&lt;url&gt;&amp;lt;Go to ISI&amp;gt;://WOS:000354503500019&lt;/url&gt;&lt;/related-urls&gt;&lt;/urls&gt;&lt;electronic-resource-num&gt;10.1016/j.jip.2015.03.012&lt;/electronic-resource-num&gt;&lt;language&gt;English&lt;/language&gt;&lt;/record&gt;&lt;/Cite&gt;&lt;/EndNote&gt;</w:instrText>
      </w:r>
      <w:r w:rsidRPr="00261D54">
        <w:fldChar w:fldCharType="separate"/>
      </w:r>
      <w:r w:rsidRPr="00261D54">
        <w:t>(Williams and Rae, 2015)</w:t>
      </w:r>
      <w:r w:rsidRPr="00261D54">
        <w:fldChar w:fldCharType="end"/>
      </w:r>
      <w:r w:rsidRPr="00261D54">
        <w:t xml:space="preserve">. Resistance is also size and age dependent. Juvenile </w:t>
      </w:r>
      <w:r w:rsidR="006F743C" w:rsidRPr="006F743C">
        <w:rPr>
          <w:i/>
          <w:iCs/>
        </w:rPr>
        <w:t>C.</w:t>
      </w:r>
      <w:r w:rsidR="00595FDE">
        <w:rPr>
          <w:i/>
          <w:iCs/>
        </w:rPr>
        <w:t> </w:t>
      </w:r>
      <w:r w:rsidR="006F743C" w:rsidRPr="006F743C">
        <w:rPr>
          <w:i/>
          <w:iCs/>
        </w:rPr>
        <w:t>aspersum</w:t>
      </w:r>
      <w:r w:rsidRPr="00261D54">
        <w:t xml:space="preserve"> are susceptible but adults seem more resistant </w:t>
      </w:r>
      <w:r w:rsidRPr="00261D54">
        <w:fldChar w:fldCharType="begin"/>
      </w:r>
      <w:r w:rsidRPr="00261D54">
        <w:instrText xml:space="preserve"> ADDIN EN.CITE &lt;EndNote&gt;&lt;Cite&gt;&lt;Author&gt;Williams&lt;/Author&gt;&lt;Year&gt;2015&lt;/Year&gt;&lt;RecNum&gt;1751&lt;/RecNum&gt;&lt;DisplayText&gt;(Williams and Rae, 2015)&lt;/DisplayText&gt;&lt;record&gt;&lt;rec-number&gt;1751&lt;/rec-number&gt;&lt;foreign-keys&gt;&lt;key app="EN" db-id="rrwaerrrmwz007e0sr8vzwfj29zxe9tfwr9r" timestamp="1652753525"&gt;1751&lt;/key&gt;&lt;/foreign-keys&gt;&lt;ref-type name="Journal Article"&gt;17&lt;/ref-type&gt;&lt;contributors&gt;&lt;authors&gt;&lt;author&gt;Williams, A. J.&lt;/author&gt;&lt;author&gt;Rae, R.&lt;/author&gt;&lt;/authors&gt;&lt;/contributors&gt;&lt;auth-address&gt;Liverpool John Moores Univ, Sch Nat Sci &amp;amp; Psychol, Liverpool L3 3AF, Merseyside, England&lt;/auth-address&gt;&lt;titles&gt;&lt;title&gt;Susceptibility of the Giant African snail (Achatina fulica) exposed to the gastropod parasitic nematode Phasmarhabditis hermaphrodita&lt;/title&gt;&lt;secondary-title&gt;Journal of Invertebrate Pathology&lt;/secondary-title&gt;&lt;alt-title&gt;J Invertebr Pathol&lt;/alt-title&gt;&lt;/titles&gt;&lt;periodical&gt;&lt;full-title&gt;Journal of Invertebrate Pathology&lt;/full-title&gt;&lt;abbr-1&gt;J Invertebr Pathol&lt;/abbr-1&gt;&lt;/periodical&gt;&lt;alt-periodical&gt;&lt;full-title&gt;Journal of Invertebrate Pathology&lt;/full-title&gt;&lt;abbr-1&gt;J Invertebr Pathol&lt;/abbr-1&gt;&lt;/alt-periodical&gt;&lt;pages&gt;122-126&lt;/pages&gt;&lt;volume&gt;127&lt;/volume&gt;&lt;keywords&gt;&lt;keyword&gt;nematodes&lt;/keyword&gt;&lt;keyword&gt;giant african snail&lt;/keyword&gt;&lt;keyword&gt;shell&lt;/keyword&gt;&lt;keyword&gt;parasites&lt;/keyword&gt;&lt;keyword&gt;phasmarhabditis hermaphrodita&lt;/keyword&gt;&lt;keyword&gt;achatina fulica&lt;/keyword&gt;&lt;keyword&gt;slugs deroceras-reticulatum&lt;/keyword&gt;&lt;keyword&gt;rhabditid nematode&lt;/keyword&gt;&lt;keyword&gt;biological-control&lt;/keyword&gt;&lt;keyword&gt;arion-lusitanicus&lt;/keyword&gt;&lt;keyword&gt;agent&lt;/keyword&gt;&lt;keyword&gt;mollusks&lt;/keyword&gt;&lt;/keywords&gt;&lt;dates&gt;&lt;year&gt;2015&lt;/year&gt;&lt;pub-dates&gt;&lt;date&gt;May&lt;/date&gt;&lt;/pub-dates&gt;&lt;/dates&gt;&lt;isbn&gt;0022-2011&lt;/isbn&gt;&lt;accession-num&gt;WOS:000354503500019&lt;/accession-num&gt;&lt;urls&gt;&lt;related-urls&gt;&lt;url&gt;&amp;lt;Go to ISI&amp;gt;://WOS:000354503500019&lt;/url&gt;&lt;/related-urls&gt;&lt;/urls&gt;&lt;electronic-resource-num&gt;10.1016/j.jip.2015.03.012&lt;/electronic-resource-num&gt;&lt;language&gt;English&lt;/language&gt;&lt;/record&gt;&lt;/Cite&gt;&lt;/EndNote&gt;</w:instrText>
      </w:r>
      <w:r w:rsidRPr="00261D54">
        <w:fldChar w:fldCharType="separate"/>
      </w:r>
      <w:r w:rsidRPr="00261D54">
        <w:t>(Williams and Rae, 2015)</w:t>
      </w:r>
      <w:r w:rsidRPr="00261D54">
        <w:fldChar w:fldCharType="end"/>
      </w:r>
      <w:r w:rsidRPr="00261D54">
        <w:t xml:space="preserve">. The same resistance pattern was found with </w:t>
      </w:r>
      <w:r w:rsidRPr="00261D54">
        <w:rPr>
          <w:i/>
          <w:iCs/>
        </w:rPr>
        <w:t>P. californica</w:t>
      </w:r>
      <w:r w:rsidRPr="00261D54">
        <w:t xml:space="preserve"> </w:t>
      </w:r>
      <w:r w:rsidRPr="00261D54">
        <w:fldChar w:fldCharType="begin"/>
      </w:r>
      <w:r w:rsidRPr="00261D54">
        <w:instrText xml:space="preserve"> ADDIN EN.CITE &lt;EndNote&gt;&lt;Cite&gt;&lt;Author&gt;Grannell&lt;/Author&gt;&lt;Year&gt;2021&lt;/Year&gt;&lt;RecNum&gt;345&lt;/RecNum&gt;&lt;DisplayText&gt;(Grannell et al., 2021)&lt;/DisplayText&gt;&lt;record&gt;&lt;rec-number&gt;345&lt;/rec-number&gt;&lt;foreign-keys&gt;&lt;key app="EN" db-id="rrwaerrrmwz007e0sr8vzwfj29zxe9tfwr9r" timestamp="1627277368"&gt;345&lt;/key&gt;&lt;/foreign-keys&gt;&lt;ref-type name="Journal Article"&gt;17&lt;/ref-type&gt;&lt;contributors&gt;&lt;authors&gt;&lt;author&gt;Grannell, A.&lt;/author&gt;&lt;author&gt;Cutler, J.&lt;/author&gt;&lt;author&gt;Rae, R.&lt;/author&gt;&lt;/authors&gt;&lt;/contributors&gt;&lt;auth-address&gt;Liverpool John Moores Univ, Sch Biol &amp;amp; Environm Sci, Byrom St, Liverpool L3 3AF, Merseyside, England&lt;/auth-address&gt;&lt;titles&gt;&lt;title&gt;Size-susceptibility of Cornu aspersum exposed to the malacopathogenic nematodes Phasmarhabditis hermaphrodita and P. californica&lt;/title&gt;&lt;secondary-title&gt;Biocontrol Science and Technology&lt;/secondary-title&gt;&lt;alt-title&gt;Biocontrol Sci Techn&lt;/alt-title&gt;&lt;/titles&gt;&lt;periodical&gt;&lt;full-title&gt;Biocontrol Science and Technology&lt;/full-title&gt;&lt;abbr-1&gt;Biocontrol Sci Techn&lt;/abbr-1&gt;&lt;/periodical&gt;&lt;alt-periodical&gt;&lt;full-title&gt;Biocontrol Science and Technology&lt;/full-title&gt;&lt;abbr-1&gt;Biocontrol Sci Techn&lt;/abbr-1&gt;&lt;/alt-periodical&gt;&lt;keywords&gt;&lt;keyword&gt;parasitic nematodes&lt;/keyword&gt;&lt;keyword&gt;gastropods&lt;/keyword&gt;&lt;keyword&gt;biological control&lt;/keyword&gt;&lt;keyword&gt;grey garden slug&lt;/keyword&gt;&lt;keyword&gt;deroceras-reticulatum&lt;/keyword&gt;&lt;keyword&gt;biological-control&lt;/keyword&gt;&lt;keyword&gt;moraxella-osloensis&lt;/keyword&gt;&lt;keyword&gt;rhabditidae&lt;/keyword&gt;&lt;keyword&gt;pathogenicity&lt;/keyword&gt;&lt;keyword&gt;biocontrol&lt;/keyword&gt;&lt;keyword&gt;mollusca&lt;/keyword&gt;&lt;keyword&gt;agent&lt;/keyword&gt;&lt;/keywords&gt;&lt;dates&gt;&lt;year&gt;2021&lt;/year&gt;&lt;pub-dates&gt;&lt;date&gt;May 21&lt;/date&gt;&lt;/pub-dates&gt;&lt;/dates&gt;&lt;isbn&gt;0958-3157&lt;/isbn&gt;&lt;accession-num&gt;WOS:000652995600001&lt;/accession-num&gt;&lt;urls&gt;&lt;related-urls&gt;&lt;url&gt;&amp;lt;Go to ISI&amp;gt;://WOS:000652995600001&lt;/url&gt;&lt;/related-urls&gt;&lt;/urls&gt;&lt;electronic-resource-num&gt;10.1080/09583157.2021.1929072&lt;/electronic-resource-num&gt;&lt;language&gt;English&lt;/language&gt;&lt;/record&gt;&lt;/Cite&gt;&lt;/EndNote&gt;</w:instrText>
      </w:r>
      <w:r w:rsidRPr="00261D54">
        <w:fldChar w:fldCharType="separate"/>
      </w:r>
      <w:r w:rsidRPr="00261D54">
        <w:t>(Grannell</w:t>
      </w:r>
      <w:r w:rsidR="00AF0763" w:rsidRPr="00AF0763">
        <w:rPr>
          <w:i/>
        </w:rPr>
        <w:t xml:space="preserve"> et al</w:t>
      </w:r>
      <w:r w:rsidR="00174F05" w:rsidRPr="00174F05">
        <w:t xml:space="preserve">., </w:t>
      </w:r>
      <w:r w:rsidRPr="00261D54">
        <w:t>2021)</w:t>
      </w:r>
      <w:r w:rsidRPr="00261D54">
        <w:fldChar w:fldCharType="end"/>
      </w:r>
      <w:r w:rsidRPr="00261D54">
        <w:t>.</w:t>
      </w:r>
    </w:p>
    <w:p w14:paraId="4C277EF5" w14:textId="20A2A1F1" w:rsidR="001D38F1" w:rsidRPr="00261D54" w:rsidRDefault="001D38F1" w:rsidP="001D38F1">
      <w:r w:rsidRPr="00261D54">
        <w:t>A single host carcase can support the production of thousands of nematodes. Fifty nematodes feeding on the carcase can result in the production of between 15,000</w:t>
      </w:r>
      <w:r w:rsidR="00595FDE">
        <w:t>–</w:t>
      </w:r>
      <w:r w:rsidRPr="00261D54">
        <w:t xml:space="preserve">40,000 infectious </w:t>
      </w:r>
      <w:proofErr w:type="spellStart"/>
      <w:r w:rsidRPr="00261D54">
        <w:t>dauer</w:t>
      </w:r>
      <w:proofErr w:type="spellEnd"/>
      <w:r w:rsidRPr="00261D54">
        <w:t xml:space="preserve"> larvae </w:t>
      </w:r>
      <w:r w:rsidRPr="00261D54">
        <w:fldChar w:fldCharType="begin"/>
      </w:r>
      <w:r w:rsidRPr="00261D54">
        <w:instrText xml:space="preserve"> ADDIN EN.CITE &lt;EndNote&gt;&lt;Cite&gt;&lt;Author&gt;Morris&lt;/Author&gt;&lt;Year&gt;2018&lt;/Year&gt;&lt;RecNum&gt;1827&lt;/RecNum&gt;&lt;DisplayText&gt;(Morris et al., 2018)&lt;/DisplayText&gt;&lt;record&gt;&lt;rec-number&gt;1827&lt;/rec-number&gt;&lt;foreign-keys&gt;&lt;key app="EN" db-id="rrwaerrrmwz007e0sr8vzwfj29zxe9tfwr9r" timestamp="1653544566"&gt;1827&lt;/key&gt;&lt;/foreign-keys&gt;&lt;ref-type name="Journal Article"&gt;17&lt;/ref-type&gt;&lt;contributors&gt;&lt;authors&gt;&lt;author&gt;Morris, A.&lt;/author&gt;&lt;author&gt;Green, M.&lt;/author&gt;&lt;author&gt;Martin, H.&lt;/author&gt;&lt;author&gt;Crossland, K.&lt;/author&gt;&lt;author&gt;Swaney, W.T.&lt;/author&gt;&lt;author&gt;Williamson, S.M.&lt;/author&gt;&lt;author&gt;Rae, R.&lt;/author&gt;&lt;/authors&gt;&lt;/contributors&gt;&lt;titles&gt;&lt;title&gt;A nematode that can manipulate the behaviour of slugs&lt;/title&gt;&lt;secondary-title&gt;Behavioural processes&lt;/secondary-title&gt;&lt;/titles&gt;&lt;periodical&gt;&lt;full-title&gt;Behavioural Processes&lt;/full-title&gt;&lt;abbr-1&gt;Behav Process&lt;/abbr-1&gt;&lt;/periodical&gt;&lt;pages&gt;73-80&lt;/pages&gt;&lt;volume&gt;151&lt;/volume&gt;&lt;dates&gt;&lt;year&gt;2018&lt;/year&gt;&lt;/dates&gt;&lt;urls&gt;&lt;/urls&gt;&lt;/record&gt;&lt;/Cite&gt;&lt;/EndNote&gt;</w:instrText>
      </w:r>
      <w:r w:rsidRPr="00261D54">
        <w:fldChar w:fldCharType="separate"/>
      </w:r>
      <w:r w:rsidRPr="00261D54">
        <w:t>(Morris</w:t>
      </w:r>
      <w:r w:rsidR="00AF0763" w:rsidRPr="00AF0763">
        <w:rPr>
          <w:i/>
        </w:rPr>
        <w:t xml:space="preserve"> et al</w:t>
      </w:r>
      <w:r w:rsidR="00174F05" w:rsidRPr="00174F05">
        <w:t xml:space="preserve">., </w:t>
      </w:r>
      <w:r w:rsidRPr="00261D54">
        <w:t>2018)</w:t>
      </w:r>
      <w:r w:rsidRPr="00261D54">
        <w:fldChar w:fldCharType="end"/>
      </w:r>
      <w:r w:rsidRPr="00261D54">
        <w:t xml:space="preserve">. These nematodes are also able to complete their life cycle in nonparasitic conditions, thus maximising their ability to survive in the environment </w:t>
      </w:r>
      <w:r w:rsidRPr="00261D54">
        <w:fldChar w:fldCharType="begin"/>
      </w:r>
      <w:r w:rsidRPr="00261D54">
        <w:instrText xml:space="preserve"> ADDIN EN.CITE &lt;EndNote&gt;&lt;Cite&gt;&lt;Author&gt;Tan&lt;/Author&gt;&lt;Year&gt;2001&lt;/Year&gt;&lt;RecNum&gt;1785&lt;/RecNum&gt;&lt;DisplayText&gt;(Tan and Grewal, 2001b)&lt;/DisplayText&gt;&lt;record&gt;&lt;rec-number&gt;1785&lt;/rec-number&gt;&lt;foreign-keys&gt;&lt;key app="EN" db-id="rrwaerrrmwz007e0sr8vzwfj29zxe9tfwr9r" timestamp="1652753525"&gt;1785&lt;/key&gt;&lt;/foreign-keys&gt;&lt;ref-type name="Journal Article"&gt;17&lt;/ref-type&gt;&lt;contributors&gt;&lt;authors&gt;&lt;author&gt;Tan, L.&lt;/author&gt;&lt;author&gt;Grewal, P. S.&lt;/author&gt;&lt;/authors&gt;&lt;/contributors&gt;&lt;auth-address&gt;Ohio State Univ, Ohio Agr Res &amp;amp; Dev Ctr, Dept Entomol, Wooster, OH 44691 USA&lt;/auth-address&gt;&lt;titles&gt;&lt;title&gt;Pathogenicity of Moraxella osloensis, a bacterium associated with the nematode Phasmarhabditis hermaphrodita, to the slug Deroceras reticulatum&lt;/title&gt;&lt;secondary-title&gt;Applied and Environmental Microbiology&lt;/secondary-title&gt;&lt;alt-title&gt;Appl Environ Microb&lt;/alt-title&gt;&lt;/titles&gt;&lt;periodical&gt;&lt;full-title&gt;Applied and Environmental Microbiology&lt;/full-title&gt;&lt;abbr-1&gt;Appl Environ Microb&lt;/abbr-1&gt;&lt;/periodical&gt;&lt;alt-periodical&gt;&lt;full-title&gt;Applied and Environmental Microbiology&lt;/full-title&gt;&lt;abbr-1&gt;Appl Environ Microb&lt;/abbr-1&gt;&lt;/alt-periodical&gt;&lt;pages&gt;5010-5016&lt;/pages&gt;&lt;volume&gt;67&lt;/volume&gt;&lt;number&gt;11&lt;/number&gt;&lt;keywords&gt;&lt;keyword&gt;insecticidal toxins&lt;/keyword&gt;&lt;keyword&gt;biological-control&lt;/keyword&gt;&lt;keyword&gt;catarrhalis&lt;/keyword&gt;&lt;keyword&gt;rhabditidae&lt;/keyword&gt;&lt;keyword&gt;xenorhabdus&lt;/keyword&gt;&lt;keyword&gt;culture&lt;/keyword&gt;&lt;keyword&gt;agent&lt;/keyword&gt;&lt;/keywords&gt;&lt;dates&gt;&lt;year&gt;2001&lt;/year&gt;&lt;pub-dates&gt;&lt;date&gt;Nov&lt;/date&gt;&lt;/pub-dates&gt;&lt;/dates&gt;&lt;isbn&gt;0099-2240&lt;/isbn&gt;&lt;accession-num&gt;WOS:000171914100008&lt;/accession-num&gt;&lt;urls&gt;&lt;related-urls&gt;&lt;url&gt;&amp;lt;Go to ISI&amp;gt;://WOS:000171914100008&lt;/url&gt;&lt;/related-urls&gt;&lt;/urls&gt;&lt;electronic-resource-num&gt;Doi 10.1128/Aem.67.11.5010-5016.2001&lt;/electronic-resource-num&gt;&lt;language&gt;English&lt;/language&gt;&lt;/record&gt;&lt;/Cite&gt;&lt;/EndNote&gt;</w:instrText>
      </w:r>
      <w:r w:rsidRPr="00261D54">
        <w:fldChar w:fldCharType="separate"/>
      </w:r>
      <w:r w:rsidRPr="00261D54">
        <w:t>(Tan and Grewal, 2001b)</w:t>
      </w:r>
      <w:r w:rsidRPr="00261D54">
        <w:fldChar w:fldCharType="end"/>
      </w:r>
      <w:r w:rsidRPr="00261D54">
        <w:t>.</w:t>
      </w:r>
    </w:p>
    <w:p w14:paraId="223E64A2" w14:textId="72B61BC4" w:rsidR="001D38F1" w:rsidRPr="00261D54" w:rsidRDefault="001D38F1" w:rsidP="001D38F1">
      <w:r w:rsidRPr="00261D54">
        <w:t xml:space="preserve">Dauer larvae are sensitive to ultraviolet light, high temperatures and desiccation </w:t>
      </w:r>
      <w:r w:rsidRPr="00261D54">
        <w:fldChar w:fldCharType="begin"/>
      </w:r>
      <w:r w:rsidRPr="00261D54">
        <w:instrText xml:space="preserve"> ADDIN EN.CITE &lt;EndNote&gt;&lt;Cite&gt;&lt;Author&gt;El-Danasoury&lt;/Author&gt;&lt;Year&gt;2017&lt;/Year&gt;&lt;RecNum&gt;1748&lt;/RecNum&gt;&lt;DisplayText&gt;(El-Danasoury and Iglesias-Pineiro, 2017)&lt;/DisplayText&gt;&lt;record&gt;&lt;rec-number&gt;1748&lt;/rec-number&gt;&lt;foreign-keys&gt;&lt;key app="EN" db-id="rrwaerrrmwz007e0sr8vzwfj29zxe9tfwr9r" timestamp="1652753525"&gt;1748&lt;/key&gt;&lt;/foreign-keys&gt;&lt;ref-type name="Journal Article"&gt;17&lt;/ref-type&gt;&lt;contributors&gt;&lt;authors&gt;&lt;author&gt;El-Danasoury, H.&lt;/author&gt;&lt;author&gt;Iglesias-Pineiro, J.&lt;/author&gt;&lt;/authors&gt;&lt;/contributors&gt;&lt;auth-address&gt;Univ Santiago de Compostela, Fac Biol, Dept Zool Xenet &amp;amp; Antropol Fis, Santiago De Compostela 15782, Spain&lt;/auth-address&gt;&lt;titles&gt;&lt;title&gt;Performance of the slug parasitic nematode Phasmarhabditis hermaphrodita under predicted conditions of winter warming&lt;/title&gt;&lt;secondary-title&gt;Journal of Pesticide Science&lt;/secondary-title&gt;&lt;alt-title&gt;J Pestic Sci&lt;/alt-title&gt;&lt;/titles&gt;&lt;periodical&gt;&lt;full-title&gt;Journal of Pesticide Science&lt;/full-title&gt;&lt;abbr-1&gt;J Pestic Sci&lt;/abbr-1&gt;&lt;/periodical&gt;&lt;alt-periodical&gt;&lt;full-title&gt;Journal of Pesticide Science&lt;/full-title&gt;&lt;abbr-1&gt;J Pestic Sci&lt;/abbr-1&gt;&lt;/alt-periodical&gt;&lt;pages&gt;62-66&lt;/pages&gt;&lt;volume&gt;42&lt;/volume&gt;&lt;number&gt;1-2&lt;/number&gt;&lt;keywords&gt;&lt;keyword&gt;phasmarhabditis hermaphrodita&lt;/keyword&gt;&lt;keyword&gt;deroceras reticulatum&lt;/keyword&gt;&lt;keyword&gt;winter warming&lt;/keyword&gt;&lt;keyword&gt;climate change&lt;/keyword&gt;&lt;keyword&gt;nematodes&lt;/keyword&gt;&lt;keyword&gt;slugs&lt;/keyword&gt;&lt;keyword&gt;deroceras-reticulatum muller&lt;/keyword&gt;&lt;keyword&gt;rhabditid nematode&lt;/keyword&gt;&lt;keyword&gt;pest slug&lt;/keyword&gt;&lt;keyword&gt;biological-control&lt;/keyword&gt;&lt;keyword&gt;climate-change&lt;/keyword&gt;&lt;keyword&gt;survival&lt;/keyword&gt;&lt;keyword&gt;model&lt;/keyword&gt;&lt;/keywords&gt;&lt;dates&gt;&lt;year&gt;2017&lt;/year&gt;&lt;/dates&gt;&lt;isbn&gt;1348-589x&lt;/isbn&gt;&lt;accession-num&gt;WOS:000404321100010&lt;/accession-num&gt;&lt;urls&gt;&lt;related-urls&gt;&lt;url&gt;&amp;lt;Go to ISI&amp;gt;://WOS:000404321100010&lt;/url&gt;&lt;/related-urls&gt;&lt;/urls&gt;&lt;electronic-resource-num&gt;10.1584/jpestics.D16-097&lt;/electronic-resource-num&gt;&lt;language&gt;English&lt;/language&gt;&lt;/record&gt;&lt;/Cite&gt;&lt;/EndNote&gt;</w:instrText>
      </w:r>
      <w:r w:rsidRPr="00261D54">
        <w:fldChar w:fldCharType="separate"/>
      </w:r>
      <w:r w:rsidRPr="00261D54">
        <w:t>(El-Danasoury and Iglesias-Pineiro, 2017)</w:t>
      </w:r>
      <w:r w:rsidRPr="00261D54">
        <w:fldChar w:fldCharType="end"/>
      </w:r>
      <w:r w:rsidRPr="00261D54">
        <w:t xml:space="preserve">. However, they can survive relatively tough environmental conditions due to their thick cuticle and closed openings </w:t>
      </w:r>
      <w:r w:rsidRPr="00261D54">
        <w:fldChar w:fldCharType="begin"/>
      </w:r>
      <w:r w:rsidRPr="00261D54">
        <w:instrText xml:space="preserve"> ADDIN EN.CITE &lt;EndNote&gt;&lt;Cite&gt;&lt;Author&gt;Grewal&lt;/Author&gt;&lt;Year&gt;2003&lt;/Year&gt;&lt;RecNum&gt;1778&lt;/RecNum&gt;&lt;DisplayText&gt;(Grewal and Grewal, 2003)&lt;/DisplayText&gt;&lt;record&gt;&lt;rec-number&gt;1778&lt;/rec-number&gt;&lt;foreign-keys&gt;&lt;key app="EN" db-id="rrwaerrrmwz007e0sr8vzwfj29zxe9tfwr9r" timestamp="1652753525"&gt;1778&lt;/key&gt;&lt;/foreign-keys&gt;&lt;ref-type name="Journal Article"&gt;17&lt;/ref-type&gt;&lt;contributors&gt;&lt;authors&gt;&lt;author&gt;Grewal, S. K.&lt;/author&gt;&lt;author&gt;Grewal, P. S.&lt;/author&gt;&lt;/authors&gt;&lt;/contributors&gt;&lt;auth-address&gt;Ohio State Univ, Ohio Agr Res &amp;amp; Dev Ctr, Dept Entomol, Wooster, OH 44691 USA&lt;/auth-address&gt;&lt;titles&gt;&lt;title&gt;Effect of osmotic desiccation on longevity and temperature tolerance of Phasmarhabditis hermaphrodita (Nematoda : Rhabditidae)&lt;/title&gt;&lt;secondary-title&gt;Journal of Parasitology&lt;/secondary-title&gt;&lt;alt-title&gt;J Parasitol&lt;/alt-title&gt;&lt;/titles&gt;&lt;periodical&gt;&lt;full-title&gt;Journal of Parasitology&lt;/full-title&gt;&lt;abbr-1&gt;J Parasitol&lt;/abbr-1&gt;&lt;/periodical&gt;&lt;alt-periodical&gt;&lt;full-title&gt;Journal of Parasitology&lt;/full-title&gt;&lt;abbr-1&gt;J Parasitol&lt;/abbr-1&gt;&lt;/alt-periodical&gt;&lt;pages&gt;434-438&lt;/pages&gt;&lt;volume&gt;89&lt;/volume&gt;&lt;number&gt;3&lt;/number&gt;&lt;keywords&gt;&lt;keyword&gt;slug deroceras-reticulatum&lt;/keyword&gt;&lt;keyword&gt;grey garden slug&lt;/keyword&gt;&lt;keyword&gt;entomopathogenic nematodes&lt;/keyword&gt;&lt;keyword&gt;moraxella-osloensis&lt;/keyword&gt;&lt;keyword&gt;storage&lt;/keyword&gt;&lt;keyword&gt;survival&lt;/keyword&gt;&lt;keyword&gt;steinernematidae&lt;/keyword&gt;&lt;keyword&gt;heterorhabditis&lt;/keyword&gt;&lt;keyword&gt;pathogenicity&lt;/keyword&gt;&lt;keyword&gt;neoaplectana&lt;/keyword&gt;&lt;/keywords&gt;&lt;dates&gt;&lt;year&gt;2003&lt;/year&gt;&lt;pub-dates&gt;&lt;date&gt;Jun&lt;/date&gt;&lt;/pub-dates&gt;&lt;/dates&gt;&lt;isbn&gt;0022-3395&lt;/isbn&gt;&lt;accession-num&gt;WOS:000183955300002&lt;/accession-num&gt;&lt;urls&gt;&lt;related-urls&gt;&lt;url&gt;&amp;lt;Go to ISI&amp;gt;://WOS:000183955300002&lt;/url&gt;&lt;/related-urls&gt;&lt;/urls&gt;&lt;electronic-resource-num&gt;Doi 10.1645/0022-3395(2003)089[0434:Eoodol]2.0.Co;2&lt;/electronic-resource-num&gt;&lt;language&gt;English&lt;/language&gt;&lt;/record&gt;&lt;/Cite&gt;&lt;/EndNote&gt;</w:instrText>
      </w:r>
      <w:r w:rsidRPr="00261D54">
        <w:fldChar w:fldCharType="separate"/>
      </w:r>
      <w:r w:rsidRPr="00261D54">
        <w:t>(Grewal and Grewal, 2003)</w:t>
      </w:r>
      <w:r w:rsidRPr="00261D54">
        <w:fldChar w:fldCharType="end"/>
      </w:r>
      <w:r w:rsidRPr="00261D54">
        <w:t xml:space="preserve">. The nematode is killed at temperatures over 35°C </w:t>
      </w:r>
      <w:r w:rsidRPr="00261D54">
        <w:fldChar w:fldCharType="begin">
          <w:fldData xml:space="preserve">PEVuZE5vdGU+PENpdGU+PEF1dGhvcj5SYWU8L0F1dGhvcj48WWVhcj4yMDA3PC9ZZWFyPjxSZWNO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</w:fldData>
        </w:fldChar>
      </w:r>
      <w:r w:rsidRPr="00261D54">
        <w:instrText xml:space="preserve"> ADDIN EN.CITE </w:instrText>
      </w:r>
      <w:r w:rsidRPr="00261D54">
        <w:fldChar w:fldCharType="begin">
          <w:fldData xml:space="preserve">PEVuZE5vdGU+PENpdGU+PEF1dGhvcj5SYWU8L0F1dGhvcj48WWVhcj4yMDA3PC9ZZWFyPjxSZWNO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</w:fldData>
        </w:fldChar>
      </w:r>
      <w:r w:rsidRPr="00261D54">
        <w:instrText xml:space="preserve"> ADDIN EN.CITE.DATA </w:instrText>
      </w:r>
      <w:r w:rsidRPr="00261D54">
        <w:fldChar w:fldCharType="end"/>
      </w:r>
      <w:r w:rsidRPr="00261D54">
        <w:fldChar w:fldCharType="separate"/>
      </w:r>
      <w:r w:rsidRPr="00261D54">
        <w:t>(Rae</w:t>
      </w:r>
      <w:r w:rsidR="00AF0763" w:rsidRPr="00AF0763">
        <w:rPr>
          <w:i/>
        </w:rPr>
        <w:t xml:space="preserve"> et al</w:t>
      </w:r>
      <w:r w:rsidR="00174F05" w:rsidRPr="00174F05">
        <w:t xml:space="preserve">., </w:t>
      </w:r>
      <w:r w:rsidRPr="00261D54">
        <w:t>2007)</w:t>
      </w:r>
      <w:r w:rsidRPr="00261D54">
        <w:fldChar w:fldCharType="end"/>
      </w:r>
      <w:r w:rsidRPr="00261D54">
        <w:t xml:space="preserve">. It is thought that the nematodes manipulate the spatial behaviour of the host to ensure the host dies in the soil, hence protecting against high temperature and escaping predation. The nematodes requires a few days to complete their life cycle inside the cadaver, where under normal circumstances the cadaver would be consumed by predators within a matter of hours </w:t>
      </w:r>
      <w:r w:rsidRPr="00261D54">
        <w:fldChar w:fldCharType="begin">
          <w:fldData xml:space="preserve">PEVuZE5vdGU+PENpdGU+PEF1dGhvcj5QZWNob3ZhPC9BdXRob3I+PFllYXI+MjAwODwvWWVhcj48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</w:fldData>
        </w:fldChar>
      </w:r>
      <w:r w:rsidRPr="00261D54">
        <w:instrText xml:space="preserve"> ADDIN EN.CITE </w:instrText>
      </w:r>
      <w:r w:rsidRPr="00261D54">
        <w:fldChar w:fldCharType="begin">
          <w:fldData xml:space="preserve">PEVuZE5vdGU+PENpdGU+PEF1dGhvcj5QZWNob3ZhPC9BdXRob3I+PFllYXI+MjAwODwvWWVhcj48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</w:fldData>
        </w:fldChar>
      </w:r>
      <w:r w:rsidRPr="00261D54">
        <w:instrText xml:space="preserve"> ADDIN EN.CITE.DATA </w:instrText>
      </w:r>
      <w:r w:rsidRPr="00261D54">
        <w:fldChar w:fldCharType="end"/>
      </w:r>
      <w:r w:rsidRPr="00261D54">
        <w:fldChar w:fldCharType="separate"/>
      </w:r>
      <w:r w:rsidRPr="00261D54">
        <w:rPr>
          <w:noProof/>
        </w:rPr>
        <w:t>(Pechova and Foltan, 2008)</w:t>
      </w:r>
      <w:r w:rsidRPr="00261D54">
        <w:fldChar w:fldCharType="end"/>
      </w:r>
      <w:r w:rsidRPr="00261D54">
        <w:t>.</w:t>
      </w:r>
    </w:p>
    <w:p w14:paraId="645BF15D" w14:textId="451364FE" w:rsidR="00E30560" w:rsidRDefault="000C3909" w:rsidP="002648CD">
      <w:pPr>
        <w:pStyle w:val="Heading5"/>
        <w:rPr>
          <w:bCs/>
        </w:rPr>
      </w:pPr>
      <w:r w:rsidRPr="00261D54">
        <w:lastRenderedPageBreak/>
        <w:t>Diagnosis</w:t>
      </w:r>
    </w:p>
    <w:p w14:paraId="04A8505B" w14:textId="14164456" w:rsidR="001D38F1" w:rsidRPr="00261D54" w:rsidRDefault="00E30560" w:rsidP="001D38F1">
      <w:r>
        <w:rPr>
          <w:bCs/>
        </w:rPr>
        <w:t>T</w:t>
      </w:r>
      <w:r w:rsidR="000C3909" w:rsidRPr="00261D54">
        <w:rPr>
          <w:bCs/>
        </w:rPr>
        <w:t>he d</w:t>
      </w:r>
      <w:r w:rsidR="001D38F1" w:rsidRPr="00261D54">
        <w:t xml:space="preserve">iagnosis of </w:t>
      </w:r>
      <w:proofErr w:type="spellStart"/>
      <w:r w:rsidR="001D38F1" w:rsidRPr="00261D54">
        <w:rPr>
          <w:i/>
        </w:rPr>
        <w:t>Phasmarhabditis</w:t>
      </w:r>
      <w:proofErr w:type="spellEnd"/>
      <w:r w:rsidR="001D38F1" w:rsidRPr="00261D54">
        <w:t xml:space="preserve"> spp. is performed on dead snails, historically through dissection, which is time consuming </w:t>
      </w:r>
      <w:r w:rsidR="001D38F1" w:rsidRPr="00261D54">
        <w:fldChar w:fldCharType="begin"/>
      </w:r>
      <w:r w:rsidR="001D38F1" w:rsidRPr="00261D54">
        <w:instrText xml:space="preserve"> ADDIN EN.CITE &lt;EndNote&gt;&lt;Cite&gt;&lt;Author&gt;Wilson&lt;/Author&gt;&lt;Year&gt;2012&lt;/Year&gt;&lt;RecNum&gt;1828&lt;/RecNum&gt;&lt;DisplayText&gt;(Wilson et al., 2012)&lt;/DisplayText&gt;&lt;record&gt;&lt;rec-number&gt;1828&lt;/rec-number&gt;&lt;foreign-keys&gt;&lt;key app="EN" db-id="rrwaerrrmwz007e0sr8vzwfj29zxe9tfwr9r" timestamp="1653545189"&gt;1828&lt;/key&gt;&lt;/foreign-keys&gt;&lt;ref-type name="Journal Article"&gt;17&lt;/ref-type&gt;&lt;contributors&gt;&lt;authors&gt;&lt;author&gt;Wilson, M.J.&lt;/author&gt;&lt;author&gt;Burch, G.&lt;/author&gt;&lt;author&gt;Tourna, M.&lt;/author&gt;&lt;author&gt;Aalders, L.T.&lt;/author&gt;&lt;author&gt;Barker, G.M.&lt;/author&gt;&lt;/authors&gt;&lt;/contributors&gt;&lt;titles&gt;&lt;title&gt;The potential of a New Zealand strain of Phasmarhabditis hermaphrodita for biological control of slugs&lt;/title&gt;&lt;secondary-title&gt; New Zealand Plant Protection&lt;/secondary-title&gt;&lt;/titles&gt;&lt;periodical&gt;&lt;full-title&gt; New Zealand Plant Protection&lt;/full-title&gt;&lt;/periodical&gt;&lt;pages&gt;161-165&lt;/pages&gt;&lt;volume&gt;65&lt;/volume&gt;&lt;dates&gt;&lt;year&gt;2012&lt;/year&gt;&lt;/dates&gt;&lt;urls&gt;&lt;/urls&gt;&lt;/record&gt;&lt;/Cite&gt;&lt;/EndNote&gt;</w:instrText>
      </w:r>
      <w:r w:rsidR="001D38F1" w:rsidRPr="00261D54">
        <w:fldChar w:fldCharType="separate"/>
      </w:r>
      <w:r w:rsidR="001D38F1" w:rsidRPr="00261D54">
        <w:rPr>
          <w:noProof/>
        </w:rPr>
        <w:t>(Wilson</w:t>
      </w:r>
      <w:r w:rsidR="00AF0763" w:rsidRPr="00AF0763">
        <w:rPr>
          <w:i/>
          <w:noProof/>
        </w:rPr>
        <w:t xml:space="preserve"> et al</w:t>
      </w:r>
      <w:r w:rsidR="00174F05" w:rsidRPr="00174F05">
        <w:rPr>
          <w:noProof/>
        </w:rPr>
        <w:t xml:space="preserve">., </w:t>
      </w:r>
      <w:r w:rsidR="001D38F1" w:rsidRPr="00261D54">
        <w:rPr>
          <w:noProof/>
        </w:rPr>
        <w:t>2012)</w:t>
      </w:r>
      <w:r w:rsidR="001D38F1" w:rsidRPr="00261D54">
        <w:fldChar w:fldCharType="end"/>
      </w:r>
      <w:r w:rsidR="001D38F1" w:rsidRPr="00261D54">
        <w:t>. Wilson</w:t>
      </w:r>
      <w:r w:rsidR="00AF0763" w:rsidRPr="00AF0763">
        <w:rPr>
          <w:i/>
        </w:rPr>
        <w:t xml:space="preserve"> et al</w:t>
      </w:r>
      <w:r w:rsidR="001D38F1" w:rsidRPr="00261D54">
        <w:t xml:space="preserve"> 201</w:t>
      </w:r>
      <w:r w:rsidR="004605EA">
        <w:t>2</w:t>
      </w:r>
      <w:r w:rsidR="001D38F1" w:rsidRPr="00261D54">
        <w:t xml:space="preserve"> developed a new technique that was equally effective. This involved decapitating the host and incubating it for a week, allowing the development of the </w:t>
      </w:r>
      <w:proofErr w:type="spellStart"/>
      <w:r w:rsidR="001D38F1" w:rsidRPr="00261D54">
        <w:t>dauer</w:t>
      </w:r>
      <w:proofErr w:type="spellEnd"/>
      <w:r w:rsidR="001D38F1" w:rsidRPr="00261D54">
        <w:t xml:space="preserve"> larvae into adults.</w:t>
      </w:r>
    </w:p>
    <w:p w14:paraId="0BAC2A1D" w14:textId="35484579" w:rsidR="00E30560" w:rsidRDefault="001D5032" w:rsidP="002648CD">
      <w:pPr>
        <w:pStyle w:val="Heading5"/>
      </w:pPr>
      <w:r w:rsidRPr="001D5032">
        <w:t>Transmission</w:t>
      </w:r>
    </w:p>
    <w:p w14:paraId="74C4E8EF" w14:textId="501D35F7" w:rsidR="001D38F1" w:rsidRPr="00261D54" w:rsidRDefault="001D38F1" w:rsidP="001D38F1">
      <w:r w:rsidRPr="00261D54">
        <w:t xml:space="preserve">Transmission occurs in the soil when an infective larvae encounter a host. The larvae are attracted to mucus, faeces and volatile cues of snails and slugs </w:t>
      </w:r>
      <w:r w:rsidRPr="00261D54">
        <w:fldChar w:fldCharType="begin"/>
      </w:r>
      <w:r w:rsidRPr="00261D54">
        <w:instrText xml:space="preserve"> ADDIN EN.CITE &lt;EndNote&gt;&lt;Cite&gt;&lt;Author&gt;Andrus&lt;/Author&gt;&lt;Year&gt;2020&lt;/Year&gt;&lt;RecNum&gt;349&lt;/RecNum&gt;&lt;DisplayText&gt;(Andrus et al., 2020)&lt;/DisplayText&gt;&lt;record&gt;&lt;rec-number&gt;349&lt;/rec-number&gt;&lt;foreign-keys&gt;&lt;key app="EN" db-id="rrwaerrrmwz007e0sr8vzwfj29zxe9tfwr9r" timestamp="1627277368"&gt;349&lt;/key&gt;&lt;/foreign-keys&gt;&lt;ref-type name="Journal Article"&gt;17&lt;/ref-type&gt;&lt;contributors&gt;&lt;authors&gt;&lt;author&gt;Andrus, P.&lt;/author&gt;&lt;author&gt;Ingle, O.&lt;/author&gt;&lt;author&gt;Coleman, T.&lt;/author&gt;&lt;author&gt;Rae, R.&lt;/author&gt;&lt;/authors&gt;&lt;/contributors&gt;&lt;auth-address&gt;Liverpool John Moores Univ, Sch Nat Sci &amp;amp; Psychol, Byrom St, Liverpool L3 3AF, Merseyside, England&lt;/auth-address&gt;&lt;titles&gt;&lt;title&gt;Gastropod parasitic nematodes (Phasmarhabditis sp.) are attracted to hyaluronic acid in snail mucus by cGMP signalling&lt;/title&gt;&lt;secondary-title&gt;Journal of Helminthology&lt;/secondary-title&gt;&lt;alt-title&gt;J Helminthol&lt;/alt-title&gt;&lt;/titles&gt;&lt;periodical&gt;&lt;full-title&gt;Journal of Helminthology&lt;/full-title&gt;&lt;abbr-1&gt;J Helminthol&lt;/abbr-1&gt;&lt;/periodical&gt;&lt;alt-periodical&gt;&lt;full-title&gt;Journal of Helminthology&lt;/full-title&gt;&lt;abbr-1&gt;J Helminthol&lt;/abbr-1&gt;&lt;/alt-periodical&gt;&lt;volume&gt;94&lt;/volume&gt;&lt;keywords&gt;&lt;keyword&gt;chemotaxis&lt;/keyword&gt;&lt;keyword&gt;egl-4&lt;/keyword&gt;&lt;keyword&gt;gastropods&lt;/keyword&gt;&lt;keyword&gt;hyaluronic acid&lt;/keyword&gt;&lt;keyword&gt;nematodes&lt;/keyword&gt;&lt;keyword&gt;parasites&lt;/keyword&gt;&lt;keyword&gt;dependent protein-kinase&lt;/keyword&gt;&lt;keyword&gt;hermaphrodita nematoda&lt;/keyword&gt;&lt;keyword&gt;biological-control&lt;/keyword&gt;&lt;keyword&gt;biocontrol agent&lt;/keyword&gt;&lt;keyword&gt;rhabditidae&lt;/keyword&gt;&lt;keyword&gt;susceptibility&lt;/keyword&gt;&lt;keyword&gt;chemoattraction&lt;/keyword&gt;&lt;keyword&gt;olfaction&lt;/keyword&gt;&lt;keyword&gt;movement&lt;/keyword&gt;&lt;keyword&gt;behavior&lt;/keyword&gt;&lt;/keywords&gt;&lt;dates&gt;&lt;year&gt;2020&lt;/year&gt;&lt;/dates&gt;&lt;isbn&gt;0022-149x&lt;/isbn&gt;&lt;accession-num&gt;WOS:000538811300009&lt;/accession-num&gt;&lt;urls&gt;&lt;related-urls&gt;&lt;url&gt;&amp;lt;Go to ISI&amp;gt;://WOS:000538811300009&lt;/url&gt;&lt;/related-urls&gt;&lt;/urls&gt;&lt;electronic-resource-num&gt;ARTN e9&amp;#xD;10.1017/S0022149X18000986&lt;/electronic-resource-num&gt;&lt;language&gt;English&lt;/language&gt;&lt;/record&gt;&lt;/Cite&gt;&lt;/EndNote&gt;</w:instrText>
      </w:r>
      <w:r w:rsidRPr="00261D54">
        <w:fldChar w:fldCharType="separate"/>
      </w:r>
      <w:r w:rsidRPr="00261D54">
        <w:rPr>
          <w:noProof/>
        </w:rPr>
        <w:t>(Andrus</w:t>
      </w:r>
      <w:r w:rsidR="00AF0763" w:rsidRPr="00AF0763">
        <w:rPr>
          <w:i/>
          <w:noProof/>
        </w:rPr>
        <w:t xml:space="preserve"> et al</w:t>
      </w:r>
      <w:r w:rsidR="00174F05" w:rsidRPr="00174F05">
        <w:rPr>
          <w:noProof/>
        </w:rPr>
        <w:t xml:space="preserve">., </w:t>
      </w:r>
      <w:r w:rsidRPr="00261D54">
        <w:rPr>
          <w:noProof/>
        </w:rPr>
        <w:t>2020)</w:t>
      </w:r>
      <w:r w:rsidRPr="00261D54">
        <w:fldChar w:fldCharType="end"/>
      </w:r>
      <w:r w:rsidRPr="00261D54">
        <w:t>. Optimum temperature for growth and transmission is 17</w:t>
      </w:r>
      <w:r w:rsidRPr="00261D54">
        <w:rPr>
          <w:rFonts w:cstheme="minorHAnsi"/>
          <w:color w:val="1C1D1E"/>
          <w:shd w:val="clear" w:color="auto" w:fill="FFFFFF"/>
        </w:rPr>
        <w:t>°C, but t</w:t>
      </w:r>
      <w:r w:rsidRPr="00261D54">
        <w:t>ransmission can occur at temperatures as low as 5</w:t>
      </w:r>
      <w:r w:rsidRPr="00261D54">
        <w:rPr>
          <w:rFonts w:cstheme="minorHAnsi"/>
          <w:color w:val="1C1D1E"/>
          <w:shd w:val="clear" w:color="auto" w:fill="FFFFFF"/>
        </w:rPr>
        <w:t xml:space="preserve">°C </w:t>
      </w:r>
      <w:r w:rsidRPr="00261D54">
        <w:fldChar w:fldCharType="begin">
          <w:fldData xml:space="preserve">PEVuZE5vdGU+PENpdGU+PEF1dGhvcj5SYWU8L0F1dGhvcj48WWVhcj4yMDA3PC9ZZWFyPjxSZWNO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</w:fldData>
        </w:fldChar>
      </w:r>
      <w:r w:rsidRPr="00261D54">
        <w:instrText xml:space="preserve"> ADDIN EN.CITE </w:instrText>
      </w:r>
      <w:r w:rsidRPr="00261D54">
        <w:fldChar w:fldCharType="begin">
          <w:fldData xml:space="preserve">PEVuZE5vdGU+PENpdGU+PEF1dGhvcj5SYWU8L0F1dGhvcj48WWVhcj4yMDA3PC9ZZWFyPjxSZWNO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</w:fldData>
        </w:fldChar>
      </w:r>
      <w:r w:rsidRPr="00261D54">
        <w:instrText xml:space="preserve"> ADDIN EN.CITE.DATA </w:instrText>
      </w:r>
      <w:r w:rsidRPr="00261D54">
        <w:fldChar w:fldCharType="end"/>
      </w:r>
      <w:r w:rsidRPr="00261D54">
        <w:fldChar w:fldCharType="separate"/>
      </w:r>
      <w:r w:rsidRPr="00261D54">
        <w:rPr>
          <w:noProof/>
        </w:rPr>
        <w:t>(Rae</w:t>
      </w:r>
      <w:r w:rsidR="00AF0763" w:rsidRPr="00AF0763">
        <w:rPr>
          <w:i/>
          <w:noProof/>
        </w:rPr>
        <w:t xml:space="preserve"> et al</w:t>
      </w:r>
      <w:r w:rsidR="00174F05" w:rsidRPr="00174F05">
        <w:rPr>
          <w:noProof/>
        </w:rPr>
        <w:t xml:space="preserve">., </w:t>
      </w:r>
      <w:r w:rsidRPr="00261D54">
        <w:rPr>
          <w:noProof/>
        </w:rPr>
        <w:t>2007)</w:t>
      </w:r>
      <w:r w:rsidRPr="00261D54">
        <w:fldChar w:fldCharType="end"/>
      </w:r>
      <w:r w:rsidRPr="00261D54">
        <w:t xml:space="preserve">. Infection causes a great reduction in host movement and feeding, meaning environmental dispersal is minimal </w:t>
      </w:r>
      <w:r w:rsidRPr="00261D54">
        <w:fldChar w:fldCharType="begin">
          <w:fldData xml:space="preserve">PEVuZE5vdGU+PENpdGU+PEF1dGhvcj5SYWU8L0F1dGhvcj48WWVhcj4yMDA3PC9ZZWFyPjxSZWNO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</w:fldData>
        </w:fldChar>
      </w:r>
      <w:r w:rsidRPr="00261D54">
        <w:instrText xml:space="preserve"> ADDIN EN.CITE </w:instrText>
      </w:r>
      <w:r w:rsidRPr="00261D54">
        <w:fldChar w:fldCharType="begin">
          <w:fldData xml:space="preserve">PEVuZE5vdGU+PENpdGU+PEF1dGhvcj5SYWU8L0F1dGhvcj48WWVhcj4yMDA3PC9ZZWFyPjxSZWNO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</w:fldData>
        </w:fldChar>
      </w:r>
      <w:r w:rsidRPr="00261D54">
        <w:instrText xml:space="preserve"> ADDIN EN.CITE.DATA </w:instrText>
      </w:r>
      <w:r w:rsidRPr="00261D54">
        <w:fldChar w:fldCharType="end"/>
      </w:r>
      <w:r w:rsidRPr="00261D54">
        <w:fldChar w:fldCharType="separate"/>
      </w:r>
      <w:r w:rsidRPr="00261D54">
        <w:rPr>
          <w:noProof/>
        </w:rPr>
        <w:t>(Rae</w:t>
      </w:r>
      <w:r w:rsidR="00AF0763" w:rsidRPr="00AF0763">
        <w:rPr>
          <w:i/>
          <w:noProof/>
        </w:rPr>
        <w:t xml:space="preserve"> et al</w:t>
      </w:r>
      <w:r w:rsidR="00174F05" w:rsidRPr="00174F05">
        <w:rPr>
          <w:noProof/>
        </w:rPr>
        <w:t xml:space="preserve">., </w:t>
      </w:r>
      <w:r w:rsidRPr="00261D54">
        <w:rPr>
          <w:noProof/>
        </w:rPr>
        <w:t>2007)</w:t>
      </w:r>
      <w:r w:rsidRPr="00261D54">
        <w:fldChar w:fldCharType="end"/>
      </w:r>
      <w:r w:rsidRPr="00261D54">
        <w:t>.</w:t>
      </w:r>
    </w:p>
    <w:p w14:paraId="5920F7E7" w14:textId="77777777" w:rsidR="00116944" w:rsidRPr="00261D54" w:rsidRDefault="00116944" w:rsidP="002648CD">
      <w:pPr>
        <w:pStyle w:val="Heading5"/>
      </w:pPr>
      <w:r w:rsidRPr="00261D54">
        <w:t>Occurrence</w:t>
      </w:r>
    </w:p>
    <w:p w14:paraId="5F9B1FE8" w14:textId="515BE799" w:rsidR="001D38F1" w:rsidRPr="00261D54" w:rsidRDefault="001D38F1" w:rsidP="001D38F1">
      <w:r w:rsidRPr="00261D54">
        <w:rPr>
          <w:rFonts w:cstheme="majorHAnsi"/>
          <w:i/>
          <w:iCs/>
        </w:rPr>
        <w:t>P. </w:t>
      </w:r>
      <w:proofErr w:type="spellStart"/>
      <w:r w:rsidRPr="00261D54">
        <w:rPr>
          <w:i/>
          <w:iCs/>
        </w:rPr>
        <w:t>hermaphrodita</w:t>
      </w:r>
      <w:proofErr w:type="spellEnd"/>
      <w:r w:rsidRPr="00261D54">
        <w:t xml:space="preserve"> was first discovered in Germany and believed to be European in origin </w:t>
      </w:r>
      <w:r w:rsidRPr="00261D54">
        <w:fldChar w:fldCharType="begin">
          <w:fldData xml:space="preserve">PEVuZE5vdGU+PENpdGU+PEF1dGhvcj5Ib3dlPC9BdXRob3I+PFllYXI+MjAyMDwvWWVhcj48UmVj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</w:fldData>
        </w:fldChar>
      </w:r>
      <w:r w:rsidRPr="00261D54">
        <w:instrText xml:space="preserve"> ADDIN EN.CITE </w:instrText>
      </w:r>
      <w:r w:rsidRPr="00261D54">
        <w:fldChar w:fldCharType="begin">
          <w:fldData xml:space="preserve">PEVuZE5vdGU+PENpdGU+PEF1dGhvcj5Ib3dlPC9BdXRob3I+PFllYXI+MjAyMDwvWWVhcj48UmVj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</w:fldData>
        </w:fldChar>
      </w:r>
      <w:r w:rsidRPr="00261D54">
        <w:instrText xml:space="preserve"> ADDIN EN.CITE.DATA </w:instrText>
      </w:r>
      <w:r w:rsidRPr="00261D54">
        <w:fldChar w:fldCharType="end"/>
      </w:r>
      <w:r w:rsidRPr="00261D54">
        <w:fldChar w:fldCharType="separate"/>
      </w:r>
      <w:r w:rsidRPr="00261D54">
        <w:rPr>
          <w:noProof/>
        </w:rPr>
        <w:t>(Howe</w:t>
      </w:r>
      <w:r w:rsidR="00AF0763" w:rsidRPr="00AF0763">
        <w:rPr>
          <w:i/>
          <w:noProof/>
        </w:rPr>
        <w:t xml:space="preserve"> et al</w:t>
      </w:r>
      <w:r w:rsidR="00174F05" w:rsidRPr="00174F05">
        <w:rPr>
          <w:noProof/>
        </w:rPr>
        <w:t xml:space="preserve">., </w:t>
      </w:r>
      <w:r w:rsidRPr="00261D54">
        <w:rPr>
          <w:noProof/>
        </w:rPr>
        <w:t>2020)</w:t>
      </w:r>
      <w:r w:rsidRPr="00261D54">
        <w:fldChar w:fldCharType="end"/>
      </w:r>
      <w:r w:rsidRPr="00261D54">
        <w:t xml:space="preserve">. It is commercialised as </w:t>
      </w:r>
      <w:proofErr w:type="spellStart"/>
      <w:r w:rsidRPr="00261D54">
        <w:t>Nemaslug</w:t>
      </w:r>
      <w:proofErr w:type="spellEnd"/>
      <w:r w:rsidRPr="00261D54">
        <w:t xml:space="preserve"> and sold widely over Europe (14 countries) </w:t>
      </w:r>
      <w:r w:rsidRPr="00261D54">
        <w:fldChar w:fldCharType="begin">
          <w:fldData xml:space="preserve">PEVuZE5vdGU+PENpdGU+PEF1dGhvcj5NYWNNaWxsYW48L0F1dGhvcj48WWVhcj4yMDA2PC9ZZWFy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</w:fldData>
        </w:fldChar>
      </w:r>
      <w:r w:rsidRPr="00261D54">
        <w:instrText xml:space="preserve"> ADDIN EN.CITE </w:instrText>
      </w:r>
      <w:r w:rsidRPr="00261D54">
        <w:fldChar w:fldCharType="begin">
          <w:fldData xml:space="preserve">PEVuZE5vdGU+PENpdGU+PEF1dGhvcj5NYWNNaWxsYW48L0F1dGhvcj48WWVhcj4yMDA2PC9ZZWFy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</w:fldData>
        </w:fldChar>
      </w:r>
      <w:r w:rsidRPr="00261D54">
        <w:instrText xml:space="preserve"> ADDIN EN.CITE.DATA </w:instrText>
      </w:r>
      <w:r w:rsidRPr="00261D54">
        <w:fldChar w:fldCharType="end"/>
      </w:r>
      <w:r w:rsidRPr="00261D54">
        <w:fldChar w:fldCharType="separate"/>
      </w:r>
      <w:r w:rsidRPr="00261D54">
        <w:rPr>
          <w:noProof/>
        </w:rPr>
        <w:t>(MacMillan</w:t>
      </w:r>
      <w:r w:rsidR="00AF0763" w:rsidRPr="00AF0763">
        <w:rPr>
          <w:i/>
          <w:noProof/>
        </w:rPr>
        <w:t xml:space="preserve"> et al</w:t>
      </w:r>
      <w:r w:rsidR="00174F05" w:rsidRPr="00174F05">
        <w:rPr>
          <w:noProof/>
        </w:rPr>
        <w:t xml:space="preserve">., </w:t>
      </w:r>
      <w:r w:rsidRPr="00261D54">
        <w:rPr>
          <w:noProof/>
        </w:rPr>
        <w:t>2006)</w:t>
      </w:r>
      <w:r w:rsidRPr="00261D54">
        <w:fldChar w:fldCharType="end"/>
      </w:r>
      <w:r w:rsidRPr="00261D54">
        <w:t xml:space="preserve">. It has also been found in New Zealand, Chile, Iran, Egypt and the western United States. It is unknown whether these populations are naturally occurring or illegally introduced with the biological control agent, </w:t>
      </w:r>
      <w:proofErr w:type="spellStart"/>
      <w:r w:rsidRPr="00261D54">
        <w:t>Nemaslug</w:t>
      </w:r>
      <w:proofErr w:type="spellEnd"/>
      <w:r w:rsidRPr="00261D54">
        <w:t xml:space="preserve"> (</w:t>
      </w:r>
      <w:proofErr w:type="spellStart"/>
      <w:r w:rsidRPr="00261D54">
        <w:t>Nemaslug</w:t>
      </w:r>
      <w:proofErr w:type="spellEnd"/>
      <w:r w:rsidRPr="00261D54">
        <w:t xml:space="preserve"> is not available for sale in NZ or USA). </w:t>
      </w:r>
      <w:r w:rsidRPr="00261D54">
        <w:rPr>
          <w:i/>
          <w:iCs/>
        </w:rPr>
        <w:t>P</w:t>
      </w:r>
      <w:r w:rsidR="00D457B1">
        <w:rPr>
          <w:i/>
          <w:iCs/>
        </w:rPr>
        <w:t> </w:t>
      </w:r>
      <w:proofErr w:type="spellStart"/>
      <w:r w:rsidRPr="00261D54">
        <w:rPr>
          <w:i/>
          <w:iCs/>
        </w:rPr>
        <w:t>hermaphrodita</w:t>
      </w:r>
      <w:r w:rsidRPr="00261D54">
        <w:t>’s</w:t>
      </w:r>
      <w:proofErr w:type="spellEnd"/>
      <w:r w:rsidRPr="00261D54">
        <w:t xml:space="preserve"> potential impacts on </w:t>
      </w:r>
      <w:proofErr w:type="spellStart"/>
      <w:r w:rsidRPr="00261D54">
        <w:t>gastopods</w:t>
      </w:r>
      <w:proofErr w:type="spellEnd"/>
      <w:r w:rsidRPr="00261D54">
        <w:t xml:space="preserve"> native to these areas is unknown </w:t>
      </w:r>
      <w:r w:rsidRPr="00261D54">
        <w:fldChar w:fldCharType="begin">
          <w:fldData xml:space="preserve">PEVuZE5vdGU+PENpdGU+PEF1dGhvcj5Ib3dlPC9BdXRob3I+PFllYXI+MjAyMDwvWWVhcj48UmVj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</w:fldData>
        </w:fldChar>
      </w:r>
      <w:r w:rsidRPr="00261D54">
        <w:instrText xml:space="preserve"> ADDIN EN.CITE </w:instrText>
      </w:r>
      <w:r w:rsidRPr="00261D54">
        <w:fldChar w:fldCharType="begin">
          <w:fldData xml:space="preserve">PEVuZE5vdGU+PENpdGU+PEF1dGhvcj5Ib3dlPC9BdXRob3I+PFllYXI+MjAyMDwvWWVhcj48UmVj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</w:fldData>
        </w:fldChar>
      </w:r>
      <w:r w:rsidRPr="00261D54">
        <w:instrText xml:space="preserve"> ADDIN EN.CITE.DATA </w:instrText>
      </w:r>
      <w:r w:rsidRPr="00261D54">
        <w:fldChar w:fldCharType="end"/>
      </w:r>
      <w:r w:rsidRPr="00261D54">
        <w:fldChar w:fldCharType="separate"/>
      </w:r>
      <w:r w:rsidRPr="00261D54">
        <w:rPr>
          <w:noProof/>
        </w:rPr>
        <w:t>(Howe</w:t>
      </w:r>
      <w:r w:rsidR="00AF0763" w:rsidRPr="00AF0763">
        <w:rPr>
          <w:i/>
          <w:noProof/>
        </w:rPr>
        <w:t xml:space="preserve"> et al</w:t>
      </w:r>
      <w:r w:rsidR="00174F05" w:rsidRPr="00174F05">
        <w:rPr>
          <w:noProof/>
        </w:rPr>
        <w:t xml:space="preserve">., </w:t>
      </w:r>
      <w:r w:rsidRPr="00261D54">
        <w:rPr>
          <w:noProof/>
        </w:rPr>
        <w:t>2020)</w:t>
      </w:r>
      <w:r w:rsidRPr="00261D54">
        <w:fldChar w:fldCharType="end"/>
      </w:r>
      <w:r w:rsidRPr="00261D54">
        <w:t xml:space="preserve">. </w:t>
      </w:r>
      <w:r w:rsidRPr="00261D54">
        <w:rPr>
          <w:rFonts w:cstheme="majorHAnsi"/>
          <w:i/>
          <w:iCs/>
        </w:rPr>
        <w:t>P. </w:t>
      </w:r>
      <w:proofErr w:type="spellStart"/>
      <w:r w:rsidRPr="00261D54">
        <w:rPr>
          <w:i/>
          <w:iCs/>
        </w:rPr>
        <w:t>hermaphrodita</w:t>
      </w:r>
      <w:proofErr w:type="spellEnd"/>
      <w:r w:rsidRPr="00261D54" w:rsidDel="00114676">
        <w:t xml:space="preserve"> </w:t>
      </w:r>
      <w:r w:rsidRPr="00261D54">
        <w:t xml:space="preserve">has not been recorded in Australia. Australian average temperatures are higher than the optimum temperature of 15°C for transmission, and therefore it may not spread as much as in other countries </w:t>
      </w:r>
      <w:r w:rsidRPr="00261D54">
        <w:fldChar w:fldCharType="begin"/>
      </w:r>
      <w:r w:rsidRPr="00261D54">
        <w:instrText xml:space="preserve"> ADDIN EN.CITE &lt;EndNote&gt;&lt;Cite&gt;&lt;Author&gt;Charwat&lt;/Author&gt;&lt;Year&gt;2001&lt;/Year&gt;&lt;RecNum&gt;1863&lt;/RecNum&gt;&lt;DisplayText&gt;(Charwat and Davies, 2001)&lt;/DisplayText&gt;&lt;record&gt;&lt;rec-number&gt;1863&lt;/rec-number&gt;&lt;foreign-keys&gt;&lt;key app="EN" db-id="rrwaerrrmwz007e0sr8vzwfj29zxe9tfwr9r" timestamp="1653789326"&gt;1863&lt;/key&gt;&lt;/foreign-keys&gt;&lt;ref-type name="Report"&gt;27&lt;/ref-type&gt;&lt;contributors&gt;&lt;authors&gt;&lt;author&gt;Charwat, S.M.&lt;/author&gt;&lt;author&gt;Davies, K.A.&lt;/author&gt;&lt;/authors&gt;&lt;/contributors&gt;&lt;titles&gt;&lt;title&gt;Nematodes: Biocontrol Agents of Helicid Snails&lt;/title&gt;&lt;/titles&gt;&lt;pages&gt;27&lt;/pages&gt;&lt;dates&gt;&lt;year&gt;2001&lt;/year&gt;&lt;/dates&gt;&lt;publisher&gt;Rural Industries Research and Development Corporation&lt;/publisher&gt;&lt;isbn&gt;RIRDC Publication No 01/03&lt;/isbn&gt;&lt;urls&gt;&lt;/urls&gt;&lt;/record&gt;&lt;/Cite&gt;&lt;/EndNote&gt;</w:instrText>
      </w:r>
      <w:r w:rsidRPr="00261D54">
        <w:fldChar w:fldCharType="separate"/>
      </w:r>
      <w:r w:rsidRPr="00261D54">
        <w:rPr>
          <w:noProof/>
        </w:rPr>
        <w:t>(Charwat and Davies, 2001)</w:t>
      </w:r>
      <w:r w:rsidRPr="00261D54">
        <w:fldChar w:fldCharType="end"/>
      </w:r>
      <w:r w:rsidRPr="00261D54">
        <w:t>.</w:t>
      </w:r>
    </w:p>
    <w:p w14:paraId="5D23FEB7" w14:textId="485BD092" w:rsidR="001D38F1" w:rsidRPr="00261D54" w:rsidRDefault="001D38F1" w:rsidP="001D38F1">
      <w:r w:rsidRPr="00261D54">
        <w:rPr>
          <w:i/>
          <w:iCs/>
        </w:rPr>
        <w:t>P. californica</w:t>
      </w:r>
      <w:r w:rsidRPr="00261D54">
        <w:t xml:space="preserve"> has been isolated from the U.K</w:t>
      </w:r>
      <w:r w:rsidR="00174F05" w:rsidRPr="00174F05">
        <w:t xml:space="preserve">., </w:t>
      </w:r>
      <w:r w:rsidRPr="00261D54">
        <w:t>U.S.A</w:t>
      </w:r>
      <w:r w:rsidR="00174F05" w:rsidRPr="00174F05">
        <w:t xml:space="preserve">., </w:t>
      </w:r>
      <w:r w:rsidRPr="00261D54">
        <w:t xml:space="preserve">New Zealand and Canada </w:t>
      </w:r>
      <w:r w:rsidRPr="00261D54">
        <w:fldChar w:fldCharType="begin"/>
      </w:r>
      <w:r w:rsidRPr="00261D54">
        <w:instrText xml:space="preserve"> ADDIN EN.CITE &lt;EndNote&gt;&lt;Cite&gt;&lt;Author&gt;Grannell&lt;/Author&gt;&lt;Year&gt;2021&lt;/Year&gt;&lt;RecNum&gt;345&lt;/RecNum&gt;&lt;DisplayText&gt;(Grannell et al., 2021)&lt;/DisplayText&gt;&lt;record&gt;&lt;rec-number&gt;345&lt;/rec-number&gt;&lt;foreign-keys&gt;&lt;key app="EN" db-id="rrwaerrrmwz007e0sr8vzwfj29zxe9tfwr9r" timestamp="1627277368"&gt;345&lt;/key&gt;&lt;/foreign-keys&gt;&lt;ref-type name="Journal Article"&gt;17&lt;/ref-type&gt;&lt;contributors&gt;&lt;authors&gt;&lt;author&gt;Grannell, A.&lt;/author&gt;&lt;author&gt;Cutler, J.&lt;/author&gt;&lt;author&gt;Rae, R.&lt;/author&gt;&lt;/authors&gt;&lt;/contributors&gt;&lt;auth-address&gt;Liverpool John Moores Univ, Sch Biol &amp;amp; Environm Sci, Byrom St, Liverpool L3 3AF, Merseyside, England&lt;/auth-address&gt;&lt;titles&gt;&lt;title&gt;Size-susceptibility of Cornu aspersum exposed to the malacopathogenic nematodes Phasmarhabditis hermaphrodita and P. californica&lt;/title&gt;&lt;secondary-title&gt;Biocontrol Science and Technology&lt;/secondary-title&gt;&lt;alt-title&gt;Biocontrol Sci Techn&lt;/alt-title&gt;&lt;/titles&gt;&lt;periodical&gt;&lt;full-title&gt;Biocontrol Science and Technology&lt;/full-title&gt;&lt;abbr-1&gt;Biocontrol Sci Techn&lt;/abbr-1&gt;&lt;/periodical&gt;&lt;alt-periodical&gt;&lt;full-title&gt;Biocontrol Science and Technology&lt;/full-title&gt;&lt;abbr-1&gt;Biocontrol Sci Techn&lt;/abbr-1&gt;&lt;/alt-periodical&gt;&lt;keywords&gt;&lt;keyword&gt;parasitic nematodes&lt;/keyword&gt;&lt;keyword&gt;gastropods&lt;/keyword&gt;&lt;keyword&gt;biological control&lt;/keyword&gt;&lt;keyword&gt;grey garden slug&lt;/keyword&gt;&lt;keyword&gt;deroceras-reticulatum&lt;/keyword&gt;&lt;keyword&gt;biological-control&lt;/keyword&gt;&lt;keyword&gt;moraxella-osloensis&lt;/keyword&gt;&lt;keyword&gt;rhabditidae&lt;/keyword&gt;&lt;keyword&gt;pathogenicity&lt;/keyword&gt;&lt;keyword&gt;biocontrol&lt;/keyword&gt;&lt;keyword&gt;mollusca&lt;/keyword&gt;&lt;keyword&gt;agent&lt;/keyword&gt;&lt;/keywords&gt;&lt;dates&gt;&lt;year&gt;2021&lt;/year&gt;&lt;pub-dates&gt;&lt;date&gt;May 21&lt;/date&gt;&lt;/pub-dates&gt;&lt;/dates&gt;&lt;isbn&gt;0958-3157&lt;/isbn&gt;&lt;accession-num&gt;WOS:000652995600001&lt;/accession-num&gt;&lt;urls&gt;&lt;related-urls&gt;&lt;url&gt;&amp;lt;Go to ISI&amp;gt;://WOS:000652995600001&lt;/url&gt;&lt;/related-urls&gt;&lt;/urls&gt;&lt;electronic-resource-num&gt;10.1080/09583157.2021.1929072&lt;/electronic-resource-num&gt;&lt;language&gt;English&lt;/language&gt;&lt;/record&gt;&lt;/Cite&gt;&lt;/EndNote&gt;</w:instrText>
      </w:r>
      <w:r w:rsidRPr="00261D54">
        <w:fldChar w:fldCharType="separate"/>
      </w:r>
      <w:r w:rsidRPr="00261D54">
        <w:rPr>
          <w:noProof/>
        </w:rPr>
        <w:t>(Grannell</w:t>
      </w:r>
      <w:r w:rsidR="00AF0763" w:rsidRPr="00AF0763">
        <w:rPr>
          <w:i/>
          <w:noProof/>
        </w:rPr>
        <w:t xml:space="preserve"> et al</w:t>
      </w:r>
      <w:r w:rsidR="00174F05" w:rsidRPr="00174F05">
        <w:rPr>
          <w:noProof/>
        </w:rPr>
        <w:t xml:space="preserve">., </w:t>
      </w:r>
      <w:r w:rsidRPr="00261D54">
        <w:rPr>
          <w:noProof/>
        </w:rPr>
        <w:t>2021)</w:t>
      </w:r>
      <w:r w:rsidRPr="00261D54">
        <w:fldChar w:fldCharType="end"/>
      </w:r>
      <w:r w:rsidRPr="00261D54">
        <w:t xml:space="preserve">, but its native range remains unknown </w:t>
      </w:r>
      <w:r w:rsidRPr="00261D54">
        <w:fldChar w:fldCharType="begin"/>
      </w:r>
      <w:r w:rsidRPr="00261D54">
        <w:instrText xml:space="preserve"> ADDIN EN.CITE &lt;EndNote&gt;&lt;Cite&gt;&lt;Author&gt;Mc Donnell&lt;/Author&gt;&lt;Year&gt;2020&lt;/Year&gt;&lt;RecNum&gt;1730&lt;/RecNum&gt;&lt;DisplayText&gt;(Mc Donnell et al., 2020)&lt;/DisplayText&gt;&lt;record&gt;&lt;rec-number&gt;1730&lt;/rec-number&gt;&lt;foreign-keys&gt;&lt;key app="EN" db-id="rrwaerrrmwz007e0sr8vzwfj29zxe9tfwr9r" timestamp="1652753465"&gt;1730&lt;/key&gt;&lt;/foreign-keys&gt;&lt;ref-type name="Journal Article"&gt;17&lt;/ref-type&gt;&lt;contributors&gt;&lt;authors&gt;&lt;author&gt;Mc Donnell, R. J.&lt;/author&gt;&lt;author&gt;Colton, A. J.&lt;/author&gt;&lt;author&gt;Howe, D. K.&lt;/author&gt;&lt;author&gt;Denver, D. R.&lt;/author&gt;&lt;/authors&gt;&lt;/contributors&gt;&lt;auth-address&gt;Oregon State Univ, Dept Crop &amp;amp; Soil Sci, Corvallis, OR 97331 USA&amp;#xD;Oregon State Univ, Dept Integrat Biol, Corvallis, OR 97331 USA&lt;/auth-address&gt;&lt;titles&gt;&lt;title&gt;Lethality of four species of Phasmarhabditis (Nematoda: Rhabditidae) to the invasive slug, Deroceras reticulatum (Gastropoda: Agriolimacidae) in laboratory infectivity trials&lt;/title&gt;&lt;secondary-title&gt;Biological Control&lt;/secondary-title&gt;&lt;alt-title&gt;Biol Control&lt;/alt-title&gt;&lt;/titles&gt;&lt;periodical&gt;&lt;full-title&gt;Biological Control&lt;/full-title&gt;&lt;abbr-1&gt;Biol Control&lt;/abbr-1&gt;&lt;/periodical&gt;&lt;alt-periodical&gt;&lt;full-title&gt;Biological Control&lt;/full-title&gt;&lt;abbr-1&gt;Biol Control&lt;/abbr-1&gt;&lt;/alt-periodical&gt;&lt;volume&gt;150&lt;/volume&gt;&lt;keywords&gt;&lt;keyword&gt;nematodes&lt;/keyword&gt;&lt;keyword&gt;slugs&lt;/keyword&gt;&lt;keyword&gt;phasmarhabditis&lt;/keyword&gt;&lt;keyword&gt;deroceras reticulatum&lt;/keyword&gt;&lt;keyword&gt;laboratory infectivity trials&lt;/keyword&gt;&lt;keyword&gt;biological control&lt;/keyword&gt;&lt;keyword&gt;biological-control&lt;/keyword&gt;&lt;keyword&gt;caenorhabditis-elegans&lt;/keyword&gt;&lt;keyword&gt;hermaphrodita&lt;/keyword&gt;&lt;keyword&gt;snails&lt;/keyword&gt;&lt;keyword&gt;agent&lt;/keyword&gt;&lt;keyword&gt;susceptibility&lt;/keyword&gt;&lt;/keywords&gt;&lt;dates&gt;&lt;year&gt;2020&lt;/year&gt;&lt;pub-dates&gt;&lt;date&gt;Nov&lt;/date&gt;&lt;/pub-dates&gt;&lt;/dates&gt;&lt;isbn&gt;1049-9644&lt;/isbn&gt;&lt;accession-num&gt;WOS:000560697200006&lt;/accession-num&gt;&lt;urls&gt;&lt;related-urls&gt;&lt;url&gt;&amp;lt;Go to ISI&amp;gt;://WOS:000560697200006&lt;/url&gt;&lt;/related-urls&gt;&lt;/urls&gt;&lt;electronic-resource-num&gt;ARTN 104349&amp;#xD;10.1016/j.biocontrol.2020.104349&lt;/electronic-resource-num&gt;&lt;language&gt;English&lt;/language&gt;&lt;/record&gt;&lt;/Cite&gt;&lt;/EndNote&gt;</w:instrText>
      </w:r>
      <w:r w:rsidRPr="00261D54">
        <w:fldChar w:fldCharType="separate"/>
      </w:r>
      <w:r w:rsidRPr="00261D54">
        <w:rPr>
          <w:noProof/>
        </w:rPr>
        <w:t>(Mc Donnell</w:t>
      </w:r>
      <w:r w:rsidR="00AF0763" w:rsidRPr="00AF0763">
        <w:rPr>
          <w:i/>
          <w:noProof/>
        </w:rPr>
        <w:t xml:space="preserve"> et al</w:t>
      </w:r>
      <w:r w:rsidR="00174F05" w:rsidRPr="00174F05">
        <w:rPr>
          <w:noProof/>
        </w:rPr>
        <w:t xml:space="preserve">., </w:t>
      </w:r>
      <w:r w:rsidRPr="00261D54">
        <w:rPr>
          <w:noProof/>
        </w:rPr>
        <w:t>2020)</w:t>
      </w:r>
      <w:r w:rsidRPr="00261D54">
        <w:fldChar w:fldCharType="end"/>
      </w:r>
      <w:r w:rsidRPr="00261D54">
        <w:t>.</w:t>
      </w:r>
    </w:p>
    <w:p w14:paraId="6A2888B8" w14:textId="535D1DDE" w:rsidR="002602C8" w:rsidRPr="00261D54" w:rsidRDefault="002602C8" w:rsidP="002648CD">
      <w:pPr>
        <w:pStyle w:val="Heading4"/>
      </w:pPr>
      <w:r w:rsidRPr="00261D54">
        <w:t>Current biosecurity measures</w:t>
      </w:r>
    </w:p>
    <w:p w14:paraId="2BFA9407" w14:textId="1E852C58" w:rsidR="001D38F1" w:rsidRPr="00261D54" w:rsidRDefault="001D38F1" w:rsidP="001D38F1">
      <w:r w:rsidRPr="00261D54">
        <w:t>There are no specific biosecurity measures for</w:t>
      </w:r>
      <w:r w:rsidRPr="00261D54">
        <w:rPr>
          <w:rFonts w:cstheme="majorHAnsi"/>
          <w:i/>
          <w:iCs/>
        </w:rPr>
        <w:t xml:space="preserve"> </w:t>
      </w:r>
      <w:proofErr w:type="spellStart"/>
      <w:r w:rsidRPr="00261D54">
        <w:rPr>
          <w:rFonts w:cstheme="majorHAnsi"/>
          <w:i/>
          <w:iCs/>
        </w:rPr>
        <w:t>Phasmarhabditis</w:t>
      </w:r>
      <w:proofErr w:type="spellEnd"/>
      <w:r w:rsidRPr="00261D54">
        <w:rPr>
          <w:rFonts w:cstheme="majorHAnsi"/>
          <w:i/>
          <w:iCs/>
        </w:rPr>
        <w:t> </w:t>
      </w:r>
      <w:r w:rsidRPr="00261D54">
        <w:rPr>
          <w:rFonts w:cstheme="majorHAnsi"/>
        </w:rPr>
        <w:t>spp.</w:t>
      </w:r>
      <w:r w:rsidRPr="00261D54">
        <w:t xml:space="preserve"> in Australia.</w:t>
      </w:r>
    </w:p>
    <w:p w14:paraId="6F473498" w14:textId="4F0A31A2" w:rsidR="000C7968" w:rsidRPr="00261D54" w:rsidRDefault="00B35413" w:rsidP="002648CD">
      <w:pPr>
        <w:pStyle w:val="Heading4"/>
      </w:pPr>
      <w:r>
        <w:t>Risk assessment</w:t>
      </w:r>
    </w:p>
    <w:p w14:paraId="6FBEE0C2" w14:textId="6565E950" w:rsidR="001D38F1" w:rsidRPr="00261D54" w:rsidRDefault="001D38F1" w:rsidP="00756C36">
      <w:r w:rsidRPr="00261D54">
        <w:t>Entry and exposure assessment</w:t>
      </w:r>
      <w:r w:rsidR="00756C36" w:rsidRPr="00261D54">
        <w:t>:</w:t>
      </w:r>
    </w:p>
    <w:p w14:paraId="08C15EC0" w14:textId="17FE857F" w:rsidR="001D38F1" w:rsidRPr="00261D54" w:rsidRDefault="001D38F1" w:rsidP="000C7968">
      <w:pPr>
        <w:pStyle w:val="ListBullet"/>
        <w:keepNext/>
        <w:keepLines/>
        <w:widowControl w:val="0"/>
        <w:numPr>
          <w:ilvl w:val="0"/>
          <w:numId w:val="1"/>
        </w:numPr>
      </w:pPr>
      <w:proofErr w:type="spellStart"/>
      <w:r w:rsidRPr="00261D54">
        <w:rPr>
          <w:i/>
          <w:iCs/>
        </w:rPr>
        <w:t>Phasmarhabditis</w:t>
      </w:r>
      <w:proofErr w:type="spellEnd"/>
      <w:r w:rsidRPr="00261D54">
        <w:t xml:space="preserve"> spp. can infect </w:t>
      </w:r>
      <w:r w:rsidR="006F743C" w:rsidRPr="006F743C">
        <w:rPr>
          <w:i/>
          <w:iCs/>
        </w:rPr>
        <w:t>C.</w:t>
      </w:r>
      <w:r w:rsidR="00D457B1">
        <w:rPr>
          <w:i/>
          <w:iCs/>
        </w:rPr>
        <w:t> </w:t>
      </w:r>
      <w:r w:rsidR="006F743C" w:rsidRPr="006F743C">
        <w:rPr>
          <w:i/>
          <w:iCs/>
        </w:rPr>
        <w:t>aspersum</w:t>
      </w:r>
      <w:r w:rsidRPr="00261D54">
        <w:t>.</w:t>
      </w:r>
    </w:p>
    <w:p w14:paraId="7D5CB15B" w14:textId="3D04786B" w:rsidR="001D38F1" w:rsidRPr="00261D54" w:rsidRDefault="001D38F1" w:rsidP="001D38F1">
      <w:pPr>
        <w:pStyle w:val="ListBullet"/>
        <w:numPr>
          <w:ilvl w:val="0"/>
          <w:numId w:val="1"/>
        </w:numPr>
      </w:pPr>
      <w:r w:rsidRPr="00261D54">
        <w:t xml:space="preserve">Infected gastropods can take up to </w:t>
      </w:r>
      <w:r w:rsidR="008806D9">
        <w:t>three</w:t>
      </w:r>
      <w:r w:rsidRPr="00261D54">
        <w:t> weeks to die from infection. It is possible that an infected snail would be moved while not showing symptoms. Adults seem more resistant and therefore they could carry the parasite without showing signs.</w:t>
      </w:r>
    </w:p>
    <w:p w14:paraId="680CE671" w14:textId="77777777" w:rsidR="001D38F1" w:rsidRPr="00261D54" w:rsidRDefault="001D38F1" w:rsidP="001D38F1">
      <w:pPr>
        <w:pStyle w:val="ListBullet"/>
        <w:numPr>
          <w:ilvl w:val="0"/>
          <w:numId w:val="1"/>
        </w:numPr>
      </w:pPr>
      <w:r w:rsidRPr="00261D54">
        <w:t xml:space="preserve">The prevalence of </w:t>
      </w:r>
      <w:bookmarkStart w:id="80" w:name="_Hlk103880191"/>
      <w:proofErr w:type="spellStart"/>
      <w:r w:rsidRPr="00261D54">
        <w:rPr>
          <w:i/>
          <w:iCs/>
        </w:rPr>
        <w:t>Phasmarhabditis</w:t>
      </w:r>
      <w:bookmarkEnd w:id="80"/>
      <w:proofErr w:type="spellEnd"/>
      <w:r w:rsidRPr="00261D54">
        <w:t> spp. in snail farms is unknown. It has been detected in various countries but its distribution is not well-described.</w:t>
      </w:r>
    </w:p>
    <w:p w14:paraId="51F17CF4" w14:textId="77777777" w:rsidR="001D38F1" w:rsidRPr="00261D54" w:rsidRDefault="001D38F1" w:rsidP="001D38F1">
      <w:pPr>
        <w:pStyle w:val="ListBullet"/>
        <w:numPr>
          <w:ilvl w:val="0"/>
          <w:numId w:val="1"/>
        </w:numPr>
      </w:pPr>
      <w:r w:rsidRPr="00261D54">
        <w:t>Transmission occurs when infective larvae in the soil encounter a host (snail or slug).</w:t>
      </w:r>
    </w:p>
    <w:p w14:paraId="385378CE" w14:textId="77777777" w:rsidR="001D38F1" w:rsidRPr="00261D54" w:rsidRDefault="001D38F1" w:rsidP="001D38F1">
      <w:pPr>
        <w:pStyle w:val="ListBullet"/>
        <w:numPr>
          <w:ilvl w:val="0"/>
          <w:numId w:val="1"/>
        </w:numPr>
      </w:pPr>
      <w:r w:rsidRPr="00261D54">
        <w:t>In a commercial government certified snail farm, it would be expected that loss of breeding stock (discovery of snail carcases) would be investigated, the infection detected, and suitable action taken to protect stock.</w:t>
      </w:r>
    </w:p>
    <w:p w14:paraId="754E3A58" w14:textId="77777777" w:rsidR="001D38F1" w:rsidRPr="00261D54" w:rsidRDefault="001D38F1" w:rsidP="001D38F1">
      <w:pPr>
        <w:pStyle w:val="ListBullet"/>
        <w:numPr>
          <w:ilvl w:val="0"/>
          <w:numId w:val="1"/>
        </w:numPr>
      </w:pPr>
      <w:r w:rsidRPr="00261D54">
        <w:t xml:space="preserve">Only dead snails can be diagnosed with </w:t>
      </w:r>
      <w:proofErr w:type="spellStart"/>
      <w:r w:rsidRPr="00261D54">
        <w:rPr>
          <w:i/>
          <w:iCs/>
        </w:rPr>
        <w:t>Phasmarhabditis</w:t>
      </w:r>
      <w:proofErr w:type="spellEnd"/>
      <w:r w:rsidRPr="00261D54">
        <w:t> spp.</w:t>
      </w:r>
    </w:p>
    <w:p w14:paraId="5521350F" w14:textId="67A5CEB5" w:rsidR="001D38F1" w:rsidRPr="00261D54" w:rsidRDefault="001D38F1" w:rsidP="001D38F1">
      <w:r w:rsidRPr="00261D54">
        <w:lastRenderedPageBreak/>
        <w:t xml:space="preserve">Based on this information, the likelihood of entry of associated with the importation of infested farmed </w:t>
      </w:r>
      <w:r w:rsidR="006F743C" w:rsidRPr="006F743C">
        <w:rPr>
          <w:i/>
          <w:iCs/>
        </w:rPr>
        <w:t>C.</w:t>
      </w:r>
      <w:r w:rsidR="00003F32">
        <w:rPr>
          <w:i/>
          <w:iCs/>
        </w:rPr>
        <w:t> </w:t>
      </w:r>
      <w:r w:rsidR="006F743C" w:rsidRPr="006F743C">
        <w:rPr>
          <w:i/>
          <w:iCs/>
        </w:rPr>
        <w:t>aspersum</w:t>
      </w:r>
      <w:r w:rsidRPr="00261D54">
        <w:t>, and exposure of potential hosts in Australia was estimated to be very low.</w:t>
      </w:r>
    </w:p>
    <w:p w14:paraId="75FD5A49" w14:textId="04C1F580" w:rsidR="001D38F1" w:rsidRPr="00261D54" w:rsidRDefault="001D38F1" w:rsidP="00756C36">
      <w:r w:rsidRPr="00261D54">
        <w:t>Consequence assessment</w:t>
      </w:r>
      <w:r w:rsidR="00756C36" w:rsidRPr="00261D54">
        <w:t>:</w:t>
      </w:r>
    </w:p>
    <w:p w14:paraId="137D9A8F" w14:textId="77777777" w:rsidR="001D38F1" w:rsidRPr="00261D54" w:rsidRDefault="001D38F1" w:rsidP="001D38F1">
      <w:pPr>
        <w:pStyle w:val="ListBullet"/>
        <w:numPr>
          <w:ilvl w:val="0"/>
          <w:numId w:val="1"/>
        </w:numPr>
      </w:pPr>
      <w:r w:rsidRPr="00261D54">
        <w:t xml:space="preserve">There is no record of </w:t>
      </w:r>
      <w:proofErr w:type="spellStart"/>
      <w:r w:rsidRPr="00261D54">
        <w:rPr>
          <w:i/>
          <w:iCs/>
        </w:rPr>
        <w:t>Phasmarhabditis</w:t>
      </w:r>
      <w:proofErr w:type="spellEnd"/>
      <w:r w:rsidRPr="00261D54">
        <w:t> spp. in Australia.</w:t>
      </w:r>
    </w:p>
    <w:p w14:paraId="549F1320" w14:textId="77777777" w:rsidR="001D38F1" w:rsidRPr="00261D54" w:rsidRDefault="001D38F1" w:rsidP="001D38F1">
      <w:pPr>
        <w:pStyle w:val="ListBullet"/>
        <w:numPr>
          <w:ilvl w:val="0"/>
          <w:numId w:val="1"/>
        </w:numPr>
      </w:pPr>
      <w:bookmarkStart w:id="81" w:name="_Hlk133242648"/>
      <w:proofErr w:type="spellStart"/>
      <w:r w:rsidRPr="00261D54">
        <w:rPr>
          <w:i/>
          <w:iCs/>
        </w:rPr>
        <w:t>Phasmarhabditis</w:t>
      </w:r>
      <w:proofErr w:type="spellEnd"/>
      <w:r w:rsidRPr="00261D54">
        <w:t> spp</w:t>
      </w:r>
      <w:bookmarkEnd w:id="81"/>
      <w:r w:rsidRPr="00261D54">
        <w:t>. can infect many slugs and snails.</w:t>
      </w:r>
    </w:p>
    <w:p w14:paraId="75AD8EC9" w14:textId="77777777" w:rsidR="001D38F1" w:rsidRPr="00261D54" w:rsidRDefault="001D38F1" w:rsidP="001D38F1">
      <w:pPr>
        <w:pStyle w:val="ListBullet"/>
        <w:numPr>
          <w:ilvl w:val="0"/>
          <w:numId w:val="1"/>
        </w:numPr>
      </w:pPr>
      <w:r w:rsidRPr="00261D54">
        <w:t>Environmental spread is limited due to decreased movement of the infected host. It is unlikely to move rapidly from any source of introduction.</w:t>
      </w:r>
    </w:p>
    <w:p w14:paraId="1E4B9EE5" w14:textId="3A6D26C7" w:rsidR="001D38F1" w:rsidRPr="00261D54" w:rsidRDefault="001D38F1" w:rsidP="001D38F1">
      <w:pPr>
        <w:pStyle w:val="ListBullet"/>
        <w:numPr>
          <w:ilvl w:val="0"/>
          <w:numId w:val="1"/>
        </w:numPr>
      </w:pPr>
      <w:r w:rsidRPr="00261D54">
        <w:t>Average temperatures in Australia may be too high to support populations of this nematode in some areas, as optimum temperatures of infection are reported as being 15</w:t>
      </w:r>
      <w:r w:rsidR="00003F32">
        <w:t>–</w:t>
      </w:r>
      <w:r w:rsidRPr="00261D54">
        <w:t>17°C; however, transmission can occur at temperatures as low as 5°C.</w:t>
      </w:r>
    </w:p>
    <w:p w14:paraId="561B83FE" w14:textId="77777777" w:rsidR="001D38F1" w:rsidRPr="00261D54" w:rsidRDefault="001D38F1" w:rsidP="001D38F1">
      <w:pPr>
        <w:pStyle w:val="ListBullet"/>
        <w:numPr>
          <w:ilvl w:val="0"/>
          <w:numId w:val="1"/>
        </w:numPr>
      </w:pPr>
      <w:r w:rsidRPr="00261D54">
        <w:t>The introduction of this nematode to Australia could adversely impact native snails and slugs.</w:t>
      </w:r>
    </w:p>
    <w:p w14:paraId="78A38814" w14:textId="6FA66939" w:rsidR="001D38F1" w:rsidRPr="00261D54" w:rsidRDefault="001D38F1" w:rsidP="001D38F1">
      <w:pPr>
        <w:rPr>
          <w:rFonts w:cstheme="minorHAnsi"/>
        </w:rPr>
      </w:pPr>
      <w:r w:rsidRPr="00261D54">
        <w:rPr>
          <w:rFonts w:cstheme="minorHAnsi"/>
        </w:rPr>
        <w:t>Based on this information, the likely consequences of establishment and/or spread of</w:t>
      </w:r>
      <w:r w:rsidRPr="00261D54">
        <w:rPr>
          <w:rFonts w:cstheme="minorHAnsi"/>
          <w:i/>
          <w:iCs/>
        </w:rPr>
        <w:t xml:space="preserve"> </w:t>
      </w:r>
      <w:proofErr w:type="spellStart"/>
      <w:r w:rsidRPr="00261D54">
        <w:rPr>
          <w:rFonts w:cstheme="minorHAnsi"/>
          <w:i/>
          <w:iCs/>
        </w:rPr>
        <w:t>Phasmarhabditis</w:t>
      </w:r>
      <w:proofErr w:type="spellEnd"/>
      <w:r w:rsidRPr="00261D54">
        <w:rPr>
          <w:rFonts w:cstheme="minorHAnsi"/>
          <w:i/>
          <w:iCs/>
        </w:rPr>
        <w:t> </w:t>
      </w:r>
      <w:r w:rsidRPr="00261D54">
        <w:rPr>
          <w:rFonts w:cstheme="minorHAnsi"/>
        </w:rPr>
        <w:t xml:space="preserve">spp. associated with the importation of </w:t>
      </w:r>
      <w:r w:rsidR="006F743C" w:rsidRPr="006F743C">
        <w:rPr>
          <w:rFonts w:cstheme="minorHAnsi"/>
          <w:i/>
          <w:iCs/>
        </w:rPr>
        <w:t>C.</w:t>
      </w:r>
      <w:r w:rsidR="00003F32">
        <w:rPr>
          <w:rFonts w:cstheme="minorHAnsi"/>
          <w:i/>
          <w:iCs/>
        </w:rPr>
        <w:t> </w:t>
      </w:r>
      <w:r w:rsidR="006F743C" w:rsidRPr="006F743C">
        <w:rPr>
          <w:rFonts w:cstheme="minorHAnsi"/>
          <w:i/>
          <w:iCs/>
        </w:rPr>
        <w:t>aspersum</w:t>
      </w:r>
      <w:r w:rsidRPr="00261D54">
        <w:rPr>
          <w:rFonts w:cstheme="minorHAnsi"/>
        </w:rPr>
        <w:t xml:space="preserve"> was estimated to be negligible from an animal biosecurity perspective.</w:t>
      </w:r>
    </w:p>
    <w:p w14:paraId="730AC1E4" w14:textId="77777777" w:rsidR="000C7968" w:rsidRPr="00261D54" w:rsidRDefault="000C7968" w:rsidP="002648CD">
      <w:pPr>
        <w:pStyle w:val="Heading5"/>
      </w:pPr>
      <w:r w:rsidRPr="00261D54">
        <w:t>Conclusions</w:t>
      </w:r>
    </w:p>
    <w:p w14:paraId="39BECD8D" w14:textId="31A51CBA" w:rsidR="001D38F1" w:rsidRPr="00261D54" w:rsidRDefault="001D38F1" w:rsidP="001D38F1">
      <w:r w:rsidRPr="00261D54">
        <w:t xml:space="preserve">Based on the preceding information, the likelihood of entry of </w:t>
      </w:r>
      <w:proofErr w:type="spellStart"/>
      <w:r w:rsidRPr="00003F32">
        <w:rPr>
          <w:rFonts w:cstheme="minorHAnsi"/>
          <w:i/>
          <w:iCs/>
        </w:rPr>
        <w:t>Phasmarhabditis</w:t>
      </w:r>
      <w:proofErr w:type="spellEnd"/>
      <w:r w:rsidRPr="00003F32">
        <w:rPr>
          <w:rFonts w:cstheme="minorHAnsi"/>
          <w:i/>
          <w:iCs/>
        </w:rPr>
        <w:t> </w:t>
      </w:r>
      <w:r w:rsidRPr="00261D54">
        <w:rPr>
          <w:rFonts w:asciiTheme="majorHAnsi" w:hAnsiTheme="majorHAnsi" w:cstheme="minorHAnsi"/>
        </w:rPr>
        <w:t>spp. associated</w:t>
      </w:r>
      <w:r w:rsidRPr="00261D54">
        <w:rPr>
          <w:rFonts w:cstheme="minorHAnsi"/>
          <w:i/>
          <w:iCs/>
        </w:rPr>
        <w:t xml:space="preserve"> </w:t>
      </w:r>
      <w:r w:rsidRPr="00261D54">
        <w:t xml:space="preserve">with imports of </w:t>
      </w:r>
      <w:r w:rsidR="006F743C" w:rsidRPr="006F743C">
        <w:rPr>
          <w:rFonts w:cstheme="minorHAnsi"/>
          <w:i/>
          <w:iCs/>
        </w:rPr>
        <w:t>C.</w:t>
      </w:r>
      <w:r w:rsidR="00003F32">
        <w:rPr>
          <w:rFonts w:cstheme="minorHAnsi"/>
          <w:i/>
          <w:iCs/>
        </w:rPr>
        <w:t> </w:t>
      </w:r>
      <w:r w:rsidR="006F743C" w:rsidRPr="006F743C">
        <w:rPr>
          <w:rFonts w:cstheme="minorHAnsi"/>
          <w:i/>
          <w:iCs/>
        </w:rPr>
        <w:t>aspersum</w:t>
      </w:r>
      <w:r w:rsidRPr="00261D54">
        <w:t xml:space="preserve"> sourced from commercial, government certified snail farms is considered to be very low and the likely consequences of establishment and/or spread of </w:t>
      </w:r>
      <w:proofErr w:type="spellStart"/>
      <w:r w:rsidRPr="00003F32">
        <w:rPr>
          <w:rFonts w:cstheme="minorHAnsi"/>
          <w:i/>
          <w:iCs/>
        </w:rPr>
        <w:t>Phasmarhabditis</w:t>
      </w:r>
      <w:proofErr w:type="spellEnd"/>
      <w:r w:rsidRPr="00261D54">
        <w:rPr>
          <w:rFonts w:asciiTheme="majorHAnsi" w:hAnsiTheme="majorHAnsi" w:cstheme="minorHAnsi"/>
          <w:i/>
          <w:iCs/>
        </w:rPr>
        <w:t> </w:t>
      </w:r>
      <w:r w:rsidRPr="00261D54">
        <w:rPr>
          <w:rFonts w:asciiTheme="majorHAnsi" w:hAnsiTheme="majorHAnsi" w:cstheme="minorHAnsi"/>
        </w:rPr>
        <w:t>spp.</w:t>
      </w:r>
      <w:r w:rsidRPr="00261D54">
        <w:t xml:space="preserve"> is considered negligible</w:t>
      </w:r>
      <w:r w:rsidR="00813734" w:rsidRPr="00261D54">
        <w:t>.</w:t>
      </w:r>
      <w:r w:rsidRPr="00261D54">
        <w:t xml:space="preserve"> Using</w:t>
      </w:r>
      <w:r w:rsidR="00813734" w:rsidRPr="00261D54">
        <w:t xml:space="preserve"> </w:t>
      </w:r>
      <w:r w:rsidR="00813734" w:rsidRPr="00261D54">
        <w:fldChar w:fldCharType="begin"/>
      </w:r>
      <w:r w:rsidR="00813734" w:rsidRPr="00261D54">
        <w:instrText xml:space="preserve"> REF _Ref170887157 \h </w:instrText>
      </w:r>
      <w:r w:rsidR="00261D54">
        <w:instrText xml:space="preserve"> \* MERGEFORMAT </w:instrText>
      </w:r>
      <w:r w:rsidR="00813734" w:rsidRPr="00261D54">
        <w:fldChar w:fldCharType="separate"/>
      </w:r>
      <w:r w:rsidR="008A6235" w:rsidRPr="00261D54">
        <w:t xml:space="preserve">Table </w:t>
      </w:r>
      <w:r w:rsidR="008A6235">
        <w:rPr>
          <w:noProof/>
        </w:rPr>
        <w:t>3</w:t>
      </w:r>
      <w:r w:rsidR="00813734" w:rsidRPr="00261D54">
        <w:fldChar w:fldCharType="end"/>
      </w:r>
      <w:r w:rsidRPr="00261D54">
        <w:t xml:space="preserve">, the likelihood of entry and exposure (very low) was combined with the likely consequences of establishment and/or spread (negligible), which resulted in a risk estimation for </w:t>
      </w:r>
      <w:proofErr w:type="spellStart"/>
      <w:r w:rsidRPr="00003F32">
        <w:rPr>
          <w:rFonts w:cstheme="minorHAnsi"/>
          <w:i/>
          <w:iCs/>
        </w:rPr>
        <w:t>Phasmarhabditis</w:t>
      </w:r>
      <w:proofErr w:type="spellEnd"/>
      <w:r w:rsidRPr="00261D54">
        <w:rPr>
          <w:rFonts w:asciiTheme="majorHAnsi" w:hAnsiTheme="majorHAnsi" w:cstheme="minorHAnsi"/>
          <w:i/>
          <w:iCs/>
        </w:rPr>
        <w:t xml:space="preserve"> </w:t>
      </w:r>
      <w:r w:rsidRPr="00261D54">
        <w:rPr>
          <w:rFonts w:asciiTheme="majorHAnsi" w:hAnsiTheme="majorHAnsi" w:cstheme="minorHAnsi"/>
        </w:rPr>
        <w:t>spp.</w:t>
      </w:r>
      <w:r w:rsidRPr="00261D54">
        <w:t xml:space="preserve"> of negligible.</w:t>
      </w:r>
    </w:p>
    <w:p w14:paraId="67E06BE4" w14:textId="4140B22B" w:rsidR="001D38F1" w:rsidRPr="00261D54" w:rsidRDefault="001D38F1" w:rsidP="001D38F1">
      <w:r w:rsidRPr="00261D54">
        <w:t>As the overall risk of</w:t>
      </w:r>
      <w:r w:rsidRPr="00261D54">
        <w:rPr>
          <w:rFonts w:cstheme="minorHAnsi"/>
          <w:i/>
          <w:iCs/>
        </w:rPr>
        <w:t xml:space="preserve"> </w:t>
      </w:r>
      <w:proofErr w:type="spellStart"/>
      <w:r w:rsidRPr="00003F32">
        <w:rPr>
          <w:rFonts w:cstheme="minorHAnsi"/>
          <w:i/>
          <w:iCs/>
        </w:rPr>
        <w:t>Phasmarhabditis</w:t>
      </w:r>
      <w:proofErr w:type="spellEnd"/>
      <w:r w:rsidRPr="00261D54">
        <w:rPr>
          <w:rFonts w:asciiTheme="majorHAnsi" w:hAnsiTheme="majorHAnsi" w:cstheme="minorHAnsi"/>
          <w:i/>
          <w:iCs/>
        </w:rPr>
        <w:t> </w:t>
      </w:r>
      <w:r w:rsidRPr="00261D54">
        <w:rPr>
          <w:rFonts w:asciiTheme="majorHAnsi" w:hAnsiTheme="majorHAnsi" w:cstheme="minorHAnsi"/>
        </w:rPr>
        <w:t>spp.</w:t>
      </w:r>
      <w:r w:rsidRPr="00261D54">
        <w:rPr>
          <w:rFonts w:cstheme="minorHAnsi"/>
          <w:i/>
          <w:iCs/>
        </w:rPr>
        <w:t xml:space="preserve"> </w:t>
      </w:r>
      <w:r w:rsidRPr="00261D54">
        <w:t xml:space="preserve">associated with the importation of </w:t>
      </w:r>
      <w:r w:rsidR="006F743C" w:rsidRPr="006F743C">
        <w:rPr>
          <w:rFonts w:cstheme="minorHAnsi"/>
          <w:i/>
          <w:iCs/>
        </w:rPr>
        <w:t>C.</w:t>
      </w:r>
      <w:r w:rsidR="00003F32">
        <w:rPr>
          <w:rFonts w:cstheme="minorHAnsi"/>
          <w:i/>
          <w:iCs/>
        </w:rPr>
        <w:t> </w:t>
      </w:r>
      <w:r w:rsidR="006F743C" w:rsidRPr="006F743C">
        <w:rPr>
          <w:rFonts w:cstheme="minorHAnsi"/>
          <w:i/>
          <w:iCs/>
        </w:rPr>
        <w:t>aspersum</w:t>
      </w:r>
      <w:r w:rsidRPr="00261D54">
        <w:t xml:space="preserve"> is negligible and therefore achieves Australia’s ALOP with respect to animal biosecurity risks, additional biosecurity measures for </w:t>
      </w:r>
      <w:proofErr w:type="spellStart"/>
      <w:r w:rsidRPr="00003F32">
        <w:rPr>
          <w:rFonts w:cstheme="minorHAnsi"/>
          <w:i/>
          <w:iCs/>
        </w:rPr>
        <w:t>Phasmarhabditis</w:t>
      </w:r>
      <w:proofErr w:type="spellEnd"/>
      <w:r w:rsidRPr="00261D54">
        <w:rPr>
          <w:rFonts w:asciiTheme="majorHAnsi" w:hAnsiTheme="majorHAnsi" w:cstheme="minorHAnsi"/>
          <w:i/>
          <w:iCs/>
        </w:rPr>
        <w:t> </w:t>
      </w:r>
      <w:r w:rsidRPr="00261D54">
        <w:rPr>
          <w:rFonts w:asciiTheme="majorHAnsi" w:hAnsiTheme="majorHAnsi" w:cstheme="minorHAnsi"/>
        </w:rPr>
        <w:t>spp.</w:t>
      </w:r>
      <w:r w:rsidRPr="00261D54">
        <w:t xml:space="preserve"> are not required.</w:t>
      </w:r>
    </w:p>
    <w:p w14:paraId="7057F52A" w14:textId="09172307" w:rsidR="001D38F1" w:rsidRPr="00CA699B" w:rsidRDefault="001D38F1" w:rsidP="001D38F1">
      <w:pPr>
        <w:rPr>
          <w:rFonts w:cstheme="minorHAnsi"/>
        </w:rPr>
      </w:pPr>
      <w:r w:rsidRPr="00261D54">
        <w:rPr>
          <w:rFonts w:cstheme="minorHAnsi"/>
        </w:rPr>
        <w:t xml:space="preserve">The consequence assessment rating should be reviewed by relevant experts within the </w:t>
      </w:r>
      <w:r w:rsidR="00C21F0C">
        <w:rPr>
          <w:rFonts w:cstheme="minorHAnsi"/>
        </w:rPr>
        <w:t xml:space="preserve">Australian Government </w:t>
      </w:r>
      <w:r w:rsidR="00813734" w:rsidRPr="00261D54">
        <w:rPr>
          <w:rFonts w:cstheme="minorHAnsi"/>
        </w:rPr>
        <w:t>Department of Climate Change, Energy the Environment and Water</w:t>
      </w:r>
      <w:r w:rsidRPr="00261D54">
        <w:rPr>
          <w:rFonts w:cstheme="minorHAnsi"/>
        </w:rPr>
        <w:t xml:space="preserve"> as this agency has responsibility for estimating the level of adverse impacts on native slugs and snails that might eventuate associated with </w:t>
      </w:r>
      <w:r w:rsidRPr="00CA699B">
        <w:rPr>
          <w:rFonts w:cstheme="minorHAnsi"/>
        </w:rPr>
        <w:t>import.</w:t>
      </w:r>
    </w:p>
    <w:p w14:paraId="0EB4675B" w14:textId="77777777" w:rsidR="001D38F1" w:rsidRPr="00CA699B" w:rsidRDefault="001D38F1" w:rsidP="00A26D88">
      <w:pPr>
        <w:pStyle w:val="Heading3"/>
        <w:spacing w:before="120" w:after="240"/>
        <w:rPr>
          <w:i/>
          <w:iCs/>
        </w:rPr>
      </w:pPr>
      <w:bookmarkStart w:id="82" w:name="_Toc170833846"/>
      <w:bookmarkStart w:id="83" w:name="_Toc209421984"/>
      <w:proofErr w:type="spellStart"/>
      <w:r w:rsidRPr="00CA699B">
        <w:rPr>
          <w:i/>
          <w:iCs/>
        </w:rPr>
        <w:t>Riccardoella</w:t>
      </w:r>
      <w:proofErr w:type="spellEnd"/>
      <w:r w:rsidRPr="00CA699B">
        <w:rPr>
          <w:i/>
          <w:iCs/>
        </w:rPr>
        <w:t> </w:t>
      </w:r>
      <w:proofErr w:type="spellStart"/>
      <w:r w:rsidRPr="00CA699B">
        <w:rPr>
          <w:i/>
          <w:iCs/>
        </w:rPr>
        <w:t>limacum</w:t>
      </w:r>
      <w:bookmarkEnd w:id="61"/>
      <w:bookmarkEnd w:id="82"/>
      <w:bookmarkEnd w:id="83"/>
      <w:proofErr w:type="spellEnd"/>
    </w:p>
    <w:p w14:paraId="75713082" w14:textId="77777777" w:rsidR="00084CEE" w:rsidRPr="00261D54" w:rsidRDefault="00084CEE" w:rsidP="002648CD">
      <w:pPr>
        <w:pStyle w:val="Heading4"/>
      </w:pPr>
      <w:r w:rsidRPr="00CA699B">
        <w:t>Background</w:t>
      </w:r>
    </w:p>
    <w:p w14:paraId="74C9CC89" w14:textId="61D00315" w:rsidR="001D38F1" w:rsidRPr="00261D54" w:rsidRDefault="001D38F1" w:rsidP="001D38F1">
      <w:pPr>
        <w:rPr>
          <w:color w:val="1F497D" w:themeColor="text2"/>
        </w:rPr>
      </w:pPr>
      <w:proofErr w:type="spellStart"/>
      <w:r w:rsidRPr="00261D54">
        <w:rPr>
          <w:i/>
          <w:iCs/>
        </w:rPr>
        <w:t>Riccardoella</w:t>
      </w:r>
      <w:proofErr w:type="spellEnd"/>
      <w:r w:rsidRPr="00261D54">
        <w:rPr>
          <w:i/>
          <w:iCs/>
        </w:rPr>
        <w:t> </w:t>
      </w:r>
      <w:proofErr w:type="spellStart"/>
      <w:r w:rsidRPr="00261D54">
        <w:rPr>
          <w:i/>
          <w:iCs/>
        </w:rPr>
        <w:t>limacum</w:t>
      </w:r>
      <w:proofErr w:type="spellEnd"/>
      <w:r w:rsidRPr="00261D54">
        <w:rPr>
          <w:i/>
          <w:iCs/>
        </w:rPr>
        <w:t xml:space="preserve"> </w:t>
      </w:r>
      <w:r w:rsidRPr="00261D54">
        <w:t xml:space="preserve">is a parasitic mite of snails. It is common on </w:t>
      </w:r>
      <w:r w:rsidR="006F743C" w:rsidRPr="006F743C">
        <w:rPr>
          <w:i/>
          <w:iCs/>
        </w:rPr>
        <w:t>C.</w:t>
      </w:r>
      <w:r w:rsidR="00B3493B">
        <w:rPr>
          <w:i/>
          <w:iCs/>
        </w:rPr>
        <w:t> </w:t>
      </w:r>
      <w:r w:rsidR="006F743C" w:rsidRPr="006F743C">
        <w:rPr>
          <w:i/>
          <w:iCs/>
        </w:rPr>
        <w:t>aspersum</w:t>
      </w:r>
      <w:r w:rsidRPr="00261D54">
        <w:t xml:space="preserve"> </w:t>
      </w:r>
      <w:r w:rsidRPr="00261D54">
        <w:fldChar w:fldCharType="begin"/>
      </w:r>
      <w:r w:rsidRPr="00261D54">
        <w:instrText xml:space="preserve"> ADDIN EN.CITE &lt;EndNote&gt;&lt;Cite&gt;&lt;Author&gt;Turk&lt;/Author&gt;&lt;Year&gt;1946&lt;/Year&gt;&lt;RecNum&gt;1189&lt;/RecNum&gt;&lt;DisplayText&gt;(Turk and Phillips, 1946)&lt;/DisplayText&gt;&lt;record&gt;&lt;rec-number&gt;1189&lt;/rec-number&gt;&lt;foreign-keys&gt;&lt;key app="EN" db-id="rrwaerrrmwz007e0sr8vzwfj29zxe9tfwr9r" timestamp="1636325398"&gt;1189&lt;/key&gt;&lt;/foreign-keys&gt;&lt;ref-type name="Journal Article"&gt;17&lt;/ref-type&gt;&lt;contributors&gt;&lt;authors&gt;&lt;author&gt;Turk, F. A.&lt;/author&gt;&lt;author&gt;Phillips, S. M.&lt;/author&gt;&lt;/authors&gt;&lt;/contributors&gt;&lt;titles&gt;&lt;title&gt;A Monograph of the Slug Mite - Riccardoella-Limacum (Schrank)&lt;/title&gt;&lt;secondary-title&gt;Proceedings of the Zoological Society of London&lt;/secondary-title&gt;&lt;alt-title&gt;P Zool Soc Lond&lt;/alt-title&gt;&lt;/titles&gt;&lt;periodical&gt;&lt;full-title&gt;Proceedings of the Zoological Society of London&lt;/full-title&gt;&lt;abbr-1&gt;P Zool Soc Lond&lt;/abbr-1&gt;&lt;/periodical&gt;&lt;alt-periodical&gt;&lt;full-title&gt;Proceedings of the Zoological Society of London&lt;/full-title&gt;&lt;abbr-1&gt;P Zool Soc Lond&lt;/abbr-1&gt;&lt;/alt-periodical&gt;&lt;pages&gt;448-472&lt;/pages&gt;&lt;volume&gt;115&lt;/volume&gt;&lt;number&gt;3-4&lt;/number&gt;&lt;dates&gt;&lt;year&gt;1946&lt;/year&gt;&lt;/dates&gt;&lt;isbn&gt;0370-2774&lt;/isbn&gt;&lt;accession-num&gt;WOS:A1946XX00300011&lt;/accession-num&gt;&lt;urls&gt;&lt;related-urls&gt;&lt;url&gt;&amp;lt;Go to ISI&amp;gt;://WOS:A1946XX00300011&lt;/url&gt;&lt;/related-urls&gt;&lt;/urls&gt;&lt;language&gt;English&lt;/language&gt;&lt;/record&gt;&lt;/Cite&gt;&lt;/EndNote&gt;</w:instrText>
      </w:r>
      <w:r w:rsidRPr="00261D54">
        <w:fldChar w:fldCharType="separate"/>
      </w:r>
      <w:r w:rsidRPr="00261D54">
        <w:rPr>
          <w:noProof/>
        </w:rPr>
        <w:t>(Turk and Phillips, 1946)</w:t>
      </w:r>
      <w:r w:rsidRPr="00261D54">
        <w:fldChar w:fldCharType="end"/>
      </w:r>
      <w:r w:rsidRPr="00261D54">
        <w:t xml:space="preserve"> and can be found in snail farms </w:t>
      </w:r>
      <w:r w:rsidRPr="00261D54">
        <w:fldChar w:fldCharType="begin"/>
      </w:r>
      <w:r w:rsidRPr="00261D54">
        <w:instrText xml:space="preserve"> ADDIN EN.CITE &lt;EndNote&gt;&lt;Cite&gt;&lt;Author&gt;Segade&lt;/Author&gt;&lt;Year&gt;2013&lt;/Year&gt;&lt;RecNum&gt;52&lt;/RecNum&gt;&lt;DisplayText&gt;(Segade et al., 2013)&lt;/DisplayText&gt;&lt;record&gt;&lt;rec-number&gt;52&lt;/rec-number&gt;&lt;foreign-keys&gt;&lt;key app="EN" db-id="rrwaerrrmwz007e0sr8vzwfj29zxe9tfwr9r" timestamp="1627276222"&gt;52&lt;/key&gt;&lt;/foreign-keys&gt;&lt;ref-type name="Journal Article"&gt;17&lt;/ref-type&gt;&lt;contributors&gt;&lt;authors&gt;&lt;author&gt;Segade, P.&lt;/author&gt;&lt;author&gt;Garcia-Estevez, J.&lt;/author&gt;&lt;author&gt;Arias, C.&lt;/author&gt;&lt;author&gt;Iglesias, R.&lt;/author&gt;&lt;/authors&gt;&lt;/contributors&gt;&lt;auth-address&gt;Univ Vigo, Fac Biol, Lab Parasitol, Vigo 36310, Spain&lt;/auth-address&gt;&lt;titles&gt;&lt;title&gt;Parasitic infections in mixed system-based heliciculture farms: dynamics and key epidemiological factors&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482-497&lt;/pages&gt;&lt;volume&gt;140&lt;/volume&gt;&lt;number&gt;4&lt;/number&gt;&lt;keywords&gt;&lt;keyword&gt;parasites&lt;/keyword&gt;&lt;keyword&gt;helix aspersa aspersa&lt;/keyword&gt;&lt;keyword&gt;helix aspersa maxima&lt;/keyword&gt;&lt;keyword&gt;infection dynamics&lt;/keyword&gt;&lt;keyword&gt;reservoirs&lt;/keyword&gt;&lt;keyword&gt;heliciculture&lt;/keyword&gt;&lt;keyword&gt;nemhelix-bakeri morand&lt;/keyword&gt;&lt;keyword&gt;aspersa&lt;/keyword&gt;&lt;keyword&gt;host&lt;/keyword&gt;&lt;keyword&gt;snail&lt;/keyword&gt;&lt;keyword&gt;mite&lt;/keyword&gt;&lt;/keywords&gt;&lt;dates&gt;&lt;year&gt;2013&lt;/year&gt;&lt;pub-dates&gt;&lt;date&gt;Apr&lt;/date&gt;&lt;/pub-dates&gt;&lt;/dates&gt;&lt;isbn&gt;0031-1820&lt;/isbn&gt;&lt;accession-num&gt;WOS:000315458200007&lt;/accession-num&gt;&lt;urls&gt;&lt;related-urls&gt;&lt;url&gt;&amp;lt;Go to ISI&amp;gt;://WOS:000315458200007&lt;/url&gt;&lt;/related-urls&gt;&lt;/urls&gt;&lt;electronic-resource-num&gt;10.1017/S0031182012001795&lt;/electronic-resource-num&gt;&lt;language&gt;English&lt;/language&gt;&lt;/record&gt;&lt;/Cite&gt;&lt;/EndNote&gt;</w:instrText>
      </w:r>
      <w:r w:rsidRPr="00261D54">
        <w:fldChar w:fldCharType="separate"/>
      </w:r>
      <w:r w:rsidRPr="00261D54">
        <w:rPr>
          <w:noProof/>
        </w:rPr>
        <w:t>(Segade</w:t>
      </w:r>
      <w:r w:rsidR="00AF0763" w:rsidRPr="00AF0763">
        <w:rPr>
          <w:i/>
          <w:noProof/>
        </w:rPr>
        <w:t xml:space="preserve"> et al</w:t>
      </w:r>
      <w:r w:rsidR="00174F05" w:rsidRPr="00174F05">
        <w:rPr>
          <w:noProof/>
        </w:rPr>
        <w:t xml:space="preserve">., </w:t>
      </w:r>
      <w:r w:rsidRPr="00261D54">
        <w:rPr>
          <w:noProof/>
        </w:rPr>
        <w:t>2013)</w:t>
      </w:r>
      <w:r w:rsidRPr="00261D54">
        <w:fldChar w:fldCharType="end"/>
      </w:r>
      <w:r w:rsidRPr="00261D54">
        <w:t>. It has not been recorded in Australia.</w:t>
      </w:r>
    </w:p>
    <w:p w14:paraId="3A48609D" w14:textId="77777777" w:rsidR="00084CEE" w:rsidRPr="00261D54" w:rsidRDefault="00084CEE" w:rsidP="002648CD">
      <w:pPr>
        <w:pStyle w:val="Heading4"/>
      </w:pPr>
      <w:r w:rsidRPr="00261D54">
        <w:t>Technical information</w:t>
      </w:r>
    </w:p>
    <w:p w14:paraId="19D78F74" w14:textId="3AC81AFF" w:rsidR="00DD3481" w:rsidRDefault="00D83A6B" w:rsidP="002648CD">
      <w:pPr>
        <w:pStyle w:val="Heading5"/>
        <w:rPr>
          <w:bCs/>
        </w:rPr>
      </w:pPr>
      <w:r w:rsidRPr="00261D54">
        <w:t>Agent properties</w:t>
      </w:r>
    </w:p>
    <w:p w14:paraId="4580E20C" w14:textId="438BAC03" w:rsidR="001D38F1" w:rsidRPr="00261D54" w:rsidRDefault="001D38F1" w:rsidP="001D38F1">
      <w:proofErr w:type="spellStart"/>
      <w:r w:rsidRPr="00261D54">
        <w:rPr>
          <w:i/>
          <w:iCs/>
        </w:rPr>
        <w:t>Riccardoella</w:t>
      </w:r>
      <w:proofErr w:type="spellEnd"/>
      <w:r w:rsidRPr="00261D54">
        <w:rPr>
          <w:i/>
          <w:iCs/>
        </w:rPr>
        <w:t> </w:t>
      </w:r>
      <w:proofErr w:type="spellStart"/>
      <w:r w:rsidRPr="00261D54">
        <w:rPr>
          <w:i/>
          <w:iCs/>
        </w:rPr>
        <w:t>limacum</w:t>
      </w:r>
      <w:proofErr w:type="spellEnd"/>
      <w:r w:rsidRPr="00261D54">
        <w:rPr>
          <w:i/>
          <w:iCs/>
        </w:rPr>
        <w:t xml:space="preserve"> </w:t>
      </w:r>
      <w:r w:rsidRPr="00261D54">
        <w:t xml:space="preserve">(Acari: Prostigmata: </w:t>
      </w:r>
      <w:proofErr w:type="spellStart"/>
      <w:r w:rsidRPr="00261D54">
        <w:t>Ereynetidae</w:t>
      </w:r>
      <w:proofErr w:type="spellEnd"/>
      <w:r w:rsidRPr="00261D54">
        <w:t xml:space="preserve">) is a parasitic mite of snails. Little information exists on </w:t>
      </w:r>
      <w:proofErr w:type="spellStart"/>
      <w:r w:rsidRPr="00261D54">
        <w:rPr>
          <w:i/>
          <w:iCs/>
        </w:rPr>
        <w:t>Riccardoella</w:t>
      </w:r>
      <w:proofErr w:type="spellEnd"/>
      <w:r w:rsidRPr="00261D54">
        <w:rPr>
          <w:i/>
          <w:iCs/>
        </w:rPr>
        <w:t> </w:t>
      </w:r>
      <w:r w:rsidRPr="00261D54">
        <w:t xml:space="preserve">spp. in general as they are small, live inside hosts and are therefore inconspicuous. Two species have been confused in past studies. However, a study showed that one </w:t>
      </w:r>
      <w:r w:rsidRPr="00261D54">
        <w:lastRenderedPageBreak/>
        <w:t xml:space="preserve">species, </w:t>
      </w:r>
      <w:r w:rsidRPr="00261D54">
        <w:rPr>
          <w:i/>
          <w:iCs/>
        </w:rPr>
        <w:t>R. </w:t>
      </w:r>
      <w:proofErr w:type="spellStart"/>
      <w:r w:rsidRPr="00261D54">
        <w:rPr>
          <w:i/>
          <w:iCs/>
        </w:rPr>
        <w:t>limacum</w:t>
      </w:r>
      <w:proofErr w:type="spellEnd"/>
      <w:r w:rsidRPr="00261D54">
        <w:t xml:space="preserve"> infects snails, while the other species </w:t>
      </w:r>
      <w:r w:rsidRPr="00261D54">
        <w:rPr>
          <w:i/>
          <w:iCs/>
        </w:rPr>
        <w:t>R. </w:t>
      </w:r>
      <w:proofErr w:type="spellStart"/>
      <w:r w:rsidRPr="00261D54">
        <w:rPr>
          <w:i/>
          <w:iCs/>
        </w:rPr>
        <w:t>oudemans</w:t>
      </w:r>
      <w:proofErr w:type="spellEnd"/>
      <w:r w:rsidRPr="00261D54">
        <w:t xml:space="preserve"> infect slugs </w:t>
      </w:r>
      <w:r w:rsidRPr="00261D54">
        <w:fldChar w:fldCharType="begin"/>
      </w:r>
      <w:r w:rsidRPr="00261D54">
        <w:instrText xml:space="preserve"> ADDIN EN.CITE &lt;EndNote&gt;&lt;Cite&gt;&lt;Author&gt;Graham&lt;/Author&gt;&lt;Year&gt;1993&lt;/Year&gt;&lt;RecNum&gt;1185&lt;/RecNum&gt;&lt;DisplayText&gt;(Graham et al., 1993)&lt;/DisplayText&gt;&lt;record&gt;&lt;rec-number&gt;1185&lt;/rec-number&gt;&lt;foreign-keys&gt;&lt;key app="EN" db-id="rrwaerrrmwz007e0sr8vzwfj29zxe9tfwr9r" timestamp="1636325398"&gt;1185&lt;/key&gt;&lt;/foreign-keys&gt;&lt;ref-type name="Journal Article"&gt;17&lt;/ref-type&gt;&lt;contributors&gt;&lt;authors&gt;&lt;author&gt;Graham, F. J.&lt;/author&gt;&lt;author&gt;Ford, J. B.&lt;/author&gt;&lt;author&gt;Runham, N. W.&lt;/author&gt;&lt;/authors&gt;&lt;/contributors&gt;&lt;titles&gt;&lt;title&gt;Comparison of 2 Species of Mites of the Same Genus, Riccardoella Associated with Mollusks&lt;/title&gt;&lt;secondary-title&gt;Acarologia&lt;/secondary-title&gt;&lt;alt-title&gt;Acarologia&lt;/alt-title&gt;&lt;/titles&gt;&lt;periodical&gt;&lt;full-title&gt;Acarologia&lt;/full-title&gt;&lt;abbr-1&gt;Acarologia&lt;/abbr-1&gt;&lt;/periodical&gt;&lt;alt-periodical&gt;&lt;full-title&gt;Acarologia&lt;/full-title&gt;&lt;abbr-1&gt;Acarologia&lt;/abbr-1&gt;&lt;/alt-periodical&gt;&lt;pages&gt;143-148&lt;/pages&gt;&lt;volume&gt;34&lt;/volume&gt;&lt;number&gt;2&lt;/number&gt;&lt;keywords&gt;&lt;keyword&gt;helix&lt;/keyword&gt;&lt;keyword&gt;riccardoella&lt;/keyword&gt;&lt;keyword&gt;chaetotaxy&lt;/keyword&gt;&lt;/keywords&gt;&lt;dates&gt;&lt;year&gt;1993&lt;/year&gt;&lt;pub-dates&gt;&lt;date&gt;Jun&lt;/date&gt;&lt;/pub-dates&gt;&lt;/dates&gt;&lt;isbn&gt;0044-586x&lt;/isbn&gt;&lt;accession-num&gt;WOS:A1993LJ86300007&lt;/accession-num&gt;&lt;urls&gt;&lt;related-urls&gt;&lt;url&gt;&amp;lt;Go to ISI&amp;gt;://WOS:A1993LJ86300007&lt;/url&gt;&lt;/related-urls&gt;&lt;/urls&gt;&lt;language&gt;English&lt;/language&gt;&lt;/record&gt;&lt;/Cite&gt;&lt;/EndNote&gt;</w:instrText>
      </w:r>
      <w:r w:rsidRPr="00261D54">
        <w:fldChar w:fldCharType="separate"/>
      </w:r>
      <w:r w:rsidRPr="00261D54">
        <w:rPr>
          <w:noProof/>
        </w:rPr>
        <w:t>(Graham</w:t>
      </w:r>
      <w:r w:rsidR="00AF0763" w:rsidRPr="00AF0763">
        <w:rPr>
          <w:i/>
          <w:noProof/>
        </w:rPr>
        <w:t xml:space="preserve"> et al</w:t>
      </w:r>
      <w:r w:rsidR="00174F05" w:rsidRPr="00174F05">
        <w:rPr>
          <w:noProof/>
        </w:rPr>
        <w:t xml:space="preserve">., </w:t>
      </w:r>
      <w:r w:rsidRPr="00261D54">
        <w:rPr>
          <w:noProof/>
        </w:rPr>
        <w:t>1993)</w:t>
      </w:r>
      <w:r w:rsidRPr="00261D54">
        <w:fldChar w:fldCharType="end"/>
      </w:r>
      <w:r w:rsidRPr="00261D54">
        <w:t xml:space="preserve">. </w:t>
      </w:r>
      <w:bookmarkStart w:id="84" w:name="_Hlk125557811"/>
      <w:r w:rsidRPr="00261D54">
        <w:rPr>
          <w:i/>
          <w:iCs/>
        </w:rPr>
        <w:t>R. </w:t>
      </w:r>
      <w:proofErr w:type="spellStart"/>
      <w:r w:rsidRPr="00261D54">
        <w:rPr>
          <w:i/>
          <w:iCs/>
        </w:rPr>
        <w:t>limacum</w:t>
      </w:r>
      <w:proofErr w:type="spellEnd"/>
      <w:r w:rsidRPr="00261D54">
        <w:rPr>
          <w:i/>
          <w:iCs/>
        </w:rPr>
        <w:t xml:space="preserve"> </w:t>
      </w:r>
      <w:r w:rsidRPr="00261D54">
        <w:t xml:space="preserve">can infect several snail species, with </w:t>
      </w:r>
      <w:r w:rsidR="006F743C" w:rsidRPr="006F743C">
        <w:rPr>
          <w:i/>
          <w:iCs/>
        </w:rPr>
        <w:t>C.</w:t>
      </w:r>
      <w:r w:rsidR="00AB094F">
        <w:rPr>
          <w:i/>
          <w:iCs/>
        </w:rPr>
        <w:t> </w:t>
      </w:r>
      <w:r w:rsidR="006F743C" w:rsidRPr="006F743C">
        <w:rPr>
          <w:i/>
          <w:iCs/>
        </w:rPr>
        <w:t>aspersum</w:t>
      </w:r>
      <w:r w:rsidRPr="00261D54">
        <w:t xml:space="preserve"> being one of the most common hosts </w:t>
      </w:r>
      <w:r w:rsidRPr="00261D54">
        <w:fldChar w:fldCharType="begin"/>
      </w:r>
      <w:r w:rsidRPr="00261D54">
        <w:instrText xml:space="preserve"> ADDIN EN.CITE &lt;EndNote&gt;&lt;Cite&gt;&lt;Author&gt;Turk&lt;/Author&gt;&lt;Year&gt;1946&lt;/Year&gt;&lt;RecNum&gt;1189&lt;/RecNum&gt;&lt;DisplayText&gt;(Turk and Phillips, 1946)&lt;/DisplayText&gt;&lt;record&gt;&lt;rec-number&gt;1189&lt;/rec-number&gt;&lt;foreign-keys&gt;&lt;key app="EN" db-id="rrwaerrrmwz007e0sr8vzwfj29zxe9tfwr9r" timestamp="1636325398"&gt;1189&lt;/key&gt;&lt;/foreign-keys&gt;&lt;ref-type name="Journal Article"&gt;17&lt;/ref-type&gt;&lt;contributors&gt;&lt;authors&gt;&lt;author&gt;Turk, F. A.&lt;/author&gt;&lt;author&gt;Phillips, S. M.&lt;/author&gt;&lt;/authors&gt;&lt;/contributors&gt;&lt;titles&gt;&lt;title&gt;A Monograph of the Slug Mite - Riccardoella-Limacum (Schrank)&lt;/title&gt;&lt;secondary-title&gt;Proceedings of the Zoological Society of London&lt;/secondary-title&gt;&lt;alt-title&gt;P Zool Soc Lond&lt;/alt-title&gt;&lt;/titles&gt;&lt;periodical&gt;&lt;full-title&gt;Proceedings of the Zoological Society of London&lt;/full-title&gt;&lt;abbr-1&gt;P Zool Soc Lond&lt;/abbr-1&gt;&lt;/periodical&gt;&lt;alt-periodical&gt;&lt;full-title&gt;Proceedings of the Zoological Society of London&lt;/full-title&gt;&lt;abbr-1&gt;P Zool Soc Lond&lt;/abbr-1&gt;&lt;/alt-periodical&gt;&lt;pages&gt;448-472&lt;/pages&gt;&lt;volume&gt;115&lt;/volume&gt;&lt;number&gt;3-4&lt;/number&gt;&lt;dates&gt;&lt;year&gt;1946&lt;/year&gt;&lt;/dates&gt;&lt;isbn&gt;0370-2774&lt;/isbn&gt;&lt;accession-num&gt;WOS:A1946XX00300011&lt;/accession-num&gt;&lt;urls&gt;&lt;related-urls&gt;&lt;url&gt;&amp;lt;Go to ISI&amp;gt;://WOS:A1946XX00300011&lt;/url&gt;&lt;/related-urls&gt;&lt;/urls&gt;&lt;language&gt;English&lt;/language&gt;&lt;/record&gt;&lt;/Cite&gt;&lt;/EndNote&gt;</w:instrText>
      </w:r>
      <w:r w:rsidRPr="00261D54">
        <w:fldChar w:fldCharType="separate"/>
      </w:r>
      <w:r w:rsidRPr="00261D54">
        <w:rPr>
          <w:noProof/>
        </w:rPr>
        <w:t>(Turk and Phillips, 1946)</w:t>
      </w:r>
      <w:r w:rsidRPr="00261D54">
        <w:fldChar w:fldCharType="end"/>
      </w:r>
      <w:bookmarkEnd w:id="84"/>
      <w:r w:rsidRPr="00261D54">
        <w:t>.</w:t>
      </w:r>
    </w:p>
    <w:p w14:paraId="7C6CB448" w14:textId="3E6E7021" w:rsidR="001D38F1" w:rsidRPr="00261D54" w:rsidRDefault="001D38F1" w:rsidP="001D38F1">
      <w:r w:rsidRPr="00261D54">
        <w:rPr>
          <w:i/>
          <w:iCs/>
        </w:rPr>
        <w:t>R. </w:t>
      </w:r>
      <w:proofErr w:type="spellStart"/>
      <w:r w:rsidRPr="00261D54">
        <w:rPr>
          <w:i/>
          <w:iCs/>
        </w:rPr>
        <w:t>limacum</w:t>
      </w:r>
      <w:proofErr w:type="spellEnd"/>
      <w:r w:rsidRPr="00261D54">
        <w:rPr>
          <w:i/>
          <w:iCs/>
        </w:rPr>
        <w:t xml:space="preserve"> </w:t>
      </w:r>
      <w:r w:rsidRPr="00261D54">
        <w:t xml:space="preserve">is a </w:t>
      </w:r>
      <w:bookmarkStart w:id="85" w:name="_Hlk93308173"/>
      <w:r w:rsidRPr="00261D54">
        <w:t xml:space="preserve">hematophagous </w:t>
      </w:r>
      <w:bookmarkEnd w:id="85"/>
      <w:r w:rsidRPr="00261D54">
        <w:t xml:space="preserve">mite, feeding on its host blood while living in the mantle cavity. Eggs are laid in the host’s lung cavity and hatch within </w:t>
      </w:r>
      <w:r w:rsidR="00310EBF">
        <w:t>eight</w:t>
      </w:r>
      <w:r w:rsidRPr="00261D54">
        <w:t xml:space="preserve"> to 12 days </w:t>
      </w:r>
      <w:r w:rsidRPr="00261D54">
        <w:fldChar w:fldCharType="begin"/>
      </w:r>
      <w:r w:rsidRPr="00261D54">
        <w:instrText xml:space="preserve"> ADDIN EN.CITE &lt;EndNote&gt;&lt;Cite&gt;&lt;Author&gt;Baker&lt;/Author&gt;&lt;Year&gt;1970&lt;/Year&gt;&lt;RecNum&gt;1186&lt;/RecNum&gt;&lt;DisplayText&gt;(Baker, 1970)&lt;/DisplayText&gt;&lt;record&gt;&lt;rec-number&gt;1186&lt;/rec-number&gt;&lt;foreign-keys&gt;&lt;key app="EN" db-id="rrwaerrrmwz007e0sr8vzwfj29zxe9tfwr9r" timestamp="1636325398"&gt;1186&lt;/key&gt;&lt;/foreign-keys&gt;&lt;ref-type name="Journal Article"&gt;17&lt;/ref-type&gt;&lt;contributors&gt;&lt;authors&gt;&lt;author&gt;Baker, R. A.&lt;/author&gt;&lt;/authors&gt;&lt;/contributors&gt;&lt;titles&gt;&lt;title&gt;Studies on Life History of Riccardoella-Limacum (Schrank) (Acari-Trombidiformes)&lt;/title&gt;&lt;secondary-title&gt;Journal of Natural History&lt;/secondary-title&gt;&lt;alt-title&gt;J Nat Hist&lt;/alt-title&gt;&lt;/titles&gt;&lt;periodical&gt;&lt;full-title&gt;Journal of Natural History&lt;/full-title&gt;&lt;abbr-1&gt;J Nat Hist&lt;/abbr-1&gt;&lt;/periodical&gt;&lt;alt-periodical&gt;&lt;full-title&gt;Journal of Natural History&lt;/full-title&gt;&lt;abbr-1&gt;J Nat Hist&lt;/abbr-1&gt;&lt;/alt-periodical&gt;&lt;pages&gt;511-&amp;amp;&lt;/pages&gt;&lt;volume&gt;4&lt;/volume&gt;&lt;number&gt;4&lt;/number&gt;&lt;dates&gt;&lt;year&gt;1970&lt;/year&gt;&lt;/dates&gt;&lt;isbn&gt;0022-2933&lt;/isbn&gt;&lt;accession-num&gt;WOS:A1970H405600004&lt;/accession-num&gt;&lt;urls&gt;&lt;related-urls&gt;&lt;url&gt;&amp;lt;Go to ISI&amp;gt;://WOS:A1970H405600004&lt;/url&gt;&lt;/related-urls&gt;&lt;/urls&gt;&lt;electronic-resource-num&gt;Doi 10.1080/00222937000770471&lt;/electronic-resource-num&gt;&lt;language&gt;English&lt;/language&gt;&lt;/record&gt;&lt;/Cite&gt;&lt;/EndNote&gt;</w:instrText>
      </w:r>
      <w:r w:rsidRPr="00261D54">
        <w:fldChar w:fldCharType="separate"/>
      </w:r>
      <w:r w:rsidRPr="00261D54">
        <w:rPr>
          <w:noProof/>
        </w:rPr>
        <w:t>(Baker, 1970)</w:t>
      </w:r>
      <w:r w:rsidRPr="00261D54">
        <w:fldChar w:fldCharType="end"/>
      </w:r>
      <w:r w:rsidRPr="00261D54">
        <w:t xml:space="preserve">. There are </w:t>
      </w:r>
      <w:r w:rsidR="00310EBF">
        <w:t>three</w:t>
      </w:r>
      <w:r w:rsidRPr="00261D54">
        <w:t xml:space="preserve"> nymphal stages </w:t>
      </w:r>
      <w:r w:rsidRPr="00261D54">
        <w:fldChar w:fldCharType="begin"/>
      </w:r>
      <w:r w:rsidRPr="00261D54">
        <w:instrText xml:space="preserve"> ADDIN EN.CITE &lt;EndNote&gt;&lt;Cite&gt;&lt;Author&gt;Baker&lt;/Author&gt;&lt;Year&gt;1970&lt;/Year&gt;&lt;RecNum&gt;1186&lt;/RecNum&gt;&lt;DisplayText&gt;(Baker, 1970)&lt;/DisplayText&gt;&lt;record&gt;&lt;rec-number&gt;1186&lt;/rec-number&gt;&lt;foreign-keys&gt;&lt;key app="EN" db-id="rrwaerrrmwz007e0sr8vzwfj29zxe9tfwr9r" timestamp="1636325398"&gt;1186&lt;/key&gt;&lt;/foreign-keys&gt;&lt;ref-type name="Journal Article"&gt;17&lt;/ref-type&gt;&lt;contributors&gt;&lt;authors&gt;&lt;author&gt;Baker, R. A.&lt;/author&gt;&lt;/authors&gt;&lt;/contributors&gt;&lt;titles&gt;&lt;title&gt;Studies on Life History of Riccardoella-Limacum (Schrank) (Acari-Trombidiformes)&lt;/title&gt;&lt;secondary-title&gt;Journal of Natural History&lt;/secondary-title&gt;&lt;alt-title&gt;J Nat Hist&lt;/alt-title&gt;&lt;/titles&gt;&lt;periodical&gt;&lt;full-title&gt;Journal of Natural History&lt;/full-title&gt;&lt;abbr-1&gt;J Nat Hist&lt;/abbr-1&gt;&lt;/periodical&gt;&lt;alt-periodical&gt;&lt;full-title&gt;Journal of Natural History&lt;/full-title&gt;&lt;abbr-1&gt;J Nat Hist&lt;/abbr-1&gt;&lt;/alt-periodical&gt;&lt;pages&gt;511-&amp;amp;&lt;/pages&gt;&lt;volume&gt;4&lt;/volume&gt;&lt;number&gt;4&lt;/number&gt;&lt;dates&gt;&lt;year&gt;1970&lt;/year&gt;&lt;/dates&gt;&lt;isbn&gt;0022-2933&lt;/isbn&gt;&lt;accession-num&gt;WOS:A1970H405600004&lt;/accession-num&gt;&lt;urls&gt;&lt;related-urls&gt;&lt;url&gt;&amp;lt;Go to ISI&amp;gt;://WOS:A1970H405600004&lt;/url&gt;&lt;/related-urls&gt;&lt;/urls&gt;&lt;electronic-resource-num&gt;Doi 10.1080/00222937000770471&lt;/electronic-resource-num&gt;&lt;language&gt;English&lt;/language&gt;&lt;/record&gt;&lt;/Cite&gt;&lt;/EndNote&gt;</w:instrText>
      </w:r>
      <w:r w:rsidRPr="00261D54">
        <w:fldChar w:fldCharType="separate"/>
      </w:r>
      <w:r w:rsidRPr="00261D54">
        <w:rPr>
          <w:noProof/>
        </w:rPr>
        <w:t>(Baker, 1970)</w:t>
      </w:r>
      <w:r w:rsidRPr="00261D54">
        <w:fldChar w:fldCharType="end"/>
      </w:r>
      <w:r w:rsidRPr="00261D54">
        <w:t xml:space="preserve">. Newly hatched nymphs have </w:t>
      </w:r>
      <w:r w:rsidR="00310EBF">
        <w:t>six</w:t>
      </w:r>
      <w:r w:rsidRPr="00261D54">
        <w:t xml:space="preserve"> legs and move fast allowing dispersal </w:t>
      </w:r>
      <w:r w:rsidRPr="00261D54">
        <w:fldChar w:fldCharType="begin"/>
      </w:r>
      <w:r w:rsidRPr="00261D54">
        <w:instrText xml:space="preserve"> ADDIN EN.CITE &lt;EndNote&gt;&lt;Cite&gt;&lt;Author&gt;Turk&lt;/Author&gt;&lt;Year&gt;1946&lt;/Year&gt;&lt;RecNum&gt;1189&lt;/RecNum&gt;&lt;DisplayText&gt;(Turk and Phillips, 1946)&lt;/DisplayText&gt;&lt;record&gt;&lt;rec-number&gt;1189&lt;/rec-number&gt;&lt;foreign-keys&gt;&lt;key app="EN" db-id="rrwaerrrmwz007e0sr8vzwfj29zxe9tfwr9r" timestamp="1636325398"&gt;1189&lt;/key&gt;&lt;/foreign-keys&gt;&lt;ref-type name="Journal Article"&gt;17&lt;/ref-type&gt;&lt;contributors&gt;&lt;authors&gt;&lt;author&gt;Turk, F. A.&lt;/author&gt;&lt;author&gt;Phillips, S. M.&lt;/author&gt;&lt;/authors&gt;&lt;/contributors&gt;&lt;titles&gt;&lt;title&gt;A Monograph of the Slug Mite - Riccardoella-Limacum (Schrank)&lt;/title&gt;&lt;secondary-title&gt;Proceedings of the Zoological Society of London&lt;/secondary-title&gt;&lt;alt-title&gt;P Zool Soc Lond&lt;/alt-title&gt;&lt;/titles&gt;&lt;periodical&gt;&lt;full-title&gt;Proceedings of the Zoological Society of London&lt;/full-title&gt;&lt;abbr-1&gt;P Zool Soc Lond&lt;/abbr-1&gt;&lt;/periodical&gt;&lt;alt-periodical&gt;&lt;full-title&gt;Proceedings of the Zoological Society of London&lt;/full-title&gt;&lt;abbr-1&gt;P Zool Soc Lond&lt;/abbr-1&gt;&lt;/alt-periodical&gt;&lt;pages&gt;448-472&lt;/pages&gt;&lt;volume&gt;115&lt;/volume&gt;&lt;number&gt;3-4&lt;/number&gt;&lt;dates&gt;&lt;year&gt;1946&lt;/year&gt;&lt;/dates&gt;&lt;isbn&gt;0370-2774&lt;/isbn&gt;&lt;accession-num&gt;WOS:A1946XX00300011&lt;/accession-num&gt;&lt;urls&gt;&lt;related-urls&gt;&lt;url&gt;&amp;lt;Go to ISI&amp;gt;://WOS:A1946XX00300011&lt;/url&gt;&lt;/related-urls&gt;&lt;/urls&gt;&lt;language&gt;English&lt;/language&gt;&lt;/record&gt;&lt;/Cite&gt;&lt;/EndNote&gt;</w:instrText>
      </w:r>
      <w:r w:rsidRPr="00261D54">
        <w:fldChar w:fldCharType="separate"/>
      </w:r>
      <w:r w:rsidRPr="00261D54">
        <w:rPr>
          <w:noProof/>
        </w:rPr>
        <w:t>(Turk and Phillips, 1946)</w:t>
      </w:r>
      <w:r w:rsidRPr="00261D54">
        <w:fldChar w:fldCharType="end"/>
      </w:r>
      <w:r w:rsidRPr="00261D54">
        <w:t xml:space="preserve">. Adults are 0.4 mm long </w:t>
      </w:r>
      <w:r w:rsidRPr="00261D54">
        <w:fldChar w:fldCharType="begin"/>
      </w:r>
      <w:r w:rsidRPr="00261D54">
        <w:instrText xml:space="preserve"> ADDIN EN.CITE &lt;EndNote&gt;&lt;Cite&gt;&lt;Author&gt;Baker&lt;/Author&gt;&lt;Year&gt;1970&lt;/Year&gt;&lt;RecNum&gt;1186&lt;/RecNum&gt;&lt;DisplayText&gt;(Baker, 1970)&lt;/DisplayText&gt;&lt;record&gt;&lt;rec-number&gt;1186&lt;/rec-number&gt;&lt;foreign-keys&gt;&lt;key app="EN" db-id="rrwaerrrmwz007e0sr8vzwfj29zxe9tfwr9r" timestamp="1636325398"&gt;1186&lt;/key&gt;&lt;/foreign-keys&gt;&lt;ref-type name="Journal Article"&gt;17&lt;/ref-type&gt;&lt;contributors&gt;&lt;authors&gt;&lt;author&gt;Baker, R. A.&lt;/author&gt;&lt;/authors&gt;&lt;/contributors&gt;&lt;titles&gt;&lt;title&gt;Studies on Life History of Riccardoella-Limacum (Schrank) (Acari-Trombidiformes)&lt;/title&gt;&lt;secondary-title&gt;Journal of Natural History&lt;/secondary-title&gt;&lt;alt-title&gt;J Nat Hist&lt;/alt-title&gt;&lt;/titles&gt;&lt;periodical&gt;&lt;full-title&gt;Journal of Natural History&lt;/full-title&gt;&lt;abbr-1&gt;J Nat Hist&lt;/abbr-1&gt;&lt;/periodical&gt;&lt;alt-periodical&gt;&lt;full-title&gt;Journal of Natural History&lt;/full-title&gt;&lt;abbr-1&gt;J Nat Hist&lt;/abbr-1&gt;&lt;/alt-periodical&gt;&lt;pages&gt;511-&amp;amp;&lt;/pages&gt;&lt;volume&gt;4&lt;/volume&gt;&lt;number&gt;4&lt;/number&gt;&lt;dates&gt;&lt;year&gt;1970&lt;/year&gt;&lt;/dates&gt;&lt;isbn&gt;0022-2933&lt;/isbn&gt;&lt;accession-num&gt;WOS:A1970H405600004&lt;/accession-num&gt;&lt;urls&gt;&lt;related-urls&gt;&lt;url&gt;&amp;lt;Go to ISI&amp;gt;://WOS:A1970H405600004&lt;/url&gt;&lt;/related-urls&gt;&lt;/urls&gt;&lt;electronic-resource-num&gt;Doi 10.1080/00222937000770471&lt;/electronic-resource-num&gt;&lt;language&gt;English&lt;/language&gt;&lt;/record&gt;&lt;/Cite&gt;&lt;/EndNote&gt;</w:instrText>
      </w:r>
      <w:r w:rsidRPr="00261D54">
        <w:fldChar w:fldCharType="separate"/>
      </w:r>
      <w:r w:rsidRPr="00261D54">
        <w:rPr>
          <w:noProof/>
        </w:rPr>
        <w:t>(Baker, 1970)</w:t>
      </w:r>
      <w:r w:rsidRPr="00261D54">
        <w:fldChar w:fldCharType="end"/>
      </w:r>
      <w:r w:rsidRPr="00261D54">
        <w:t xml:space="preserve">. Mating occurs inside the host and males are present for a short time only </w:t>
      </w:r>
      <w:r w:rsidRPr="00261D54">
        <w:fldChar w:fldCharType="begin"/>
      </w:r>
      <w:r w:rsidRPr="00261D54">
        <w:instrText xml:space="preserve"> ADDIN EN.CITE &lt;EndNote&gt;&lt;Cite&gt;&lt;Author&gt;Turk&lt;/Author&gt;&lt;Year&gt;1946&lt;/Year&gt;&lt;RecNum&gt;1189&lt;/RecNum&gt;&lt;DisplayText&gt;(Turk and Phillips, 1946)&lt;/DisplayText&gt;&lt;record&gt;&lt;rec-number&gt;1189&lt;/rec-number&gt;&lt;foreign-keys&gt;&lt;key app="EN" db-id="rrwaerrrmwz007e0sr8vzwfj29zxe9tfwr9r" timestamp="1636325398"&gt;1189&lt;/key&gt;&lt;/foreign-keys&gt;&lt;ref-type name="Journal Article"&gt;17&lt;/ref-type&gt;&lt;contributors&gt;&lt;authors&gt;&lt;author&gt;Turk, F. A.&lt;/author&gt;&lt;author&gt;Phillips, S. M.&lt;/author&gt;&lt;/authors&gt;&lt;/contributors&gt;&lt;titles&gt;&lt;title&gt;A Monograph of the Slug Mite - Riccardoella-Limacum (Schrank)&lt;/title&gt;&lt;secondary-title&gt;Proceedings of the Zoological Society of London&lt;/secondary-title&gt;&lt;alt-title&gt;P Zool Soc Lond&lt;/alt-title&gt;&lt;/titles&gt;&lt;periodical&gt;&lt;full-title&gt;Proceedings of the Zoological Society of London&lt;/full-title&gt;&lt;abbr-1&gt;P Zool Soc Lond&lt;/abbr-1&gt;&lt;/periodical&gt;&lt;alt-periodical&gt;&lt;full-title&gt;Proceedings of the Zoological Society of London&lt;/full-title&gt;&lt;abbr-1&gt;P Zool Soc Lond&lt;/abbr-1&gt;&lt;/alt-periodical&gt;&lt;pages&gt;448-472&lt;/pages&gt;&lt;volume&gt;115&lt;/volume&gt;&lt;number&gt;3-4&lt;/number&gt;&lt;dates&gt;&lt;year&gt;1946&lt;/year&gt;&lt;/dates&gt;&lt;isbn&gt;0370-2774&lt;/isbn&gt;&lt;accession-num&gt;WOS:A1946XX00300011&lt;/accession-num&gt;&lt;urls&gt;&lt;related-urls&gt;&lt;url&gt;&amp;lt;Go to ISI&amp;gt;://WOS:A1946XX00300011&lt;/url&gt;&lt;/related-urls&gt;&lt;/urls&gt;&lt;language&gt;English&lt;/language&gt;&lt;/record&gt;&lt;/Cite&gt;&lt;/EndNote&gt;</w:instrText>
      </w:r>
      <w:r w:rsidRPr="00261D54">
        <w:fldChar w:fldCharType="separate"/>
      </w:r>
      <w:r w:rsidRPr="00261D54">
        <w:rPr>
          <w:noProof/>
        </w:rPr>
        <w:t>(Turk and Phillips, 1946)</w:t>
      </w:r>
      <w:r w:rsidRPr="00261D54">
        <w:fldChar w:fldCharType="end"/>
      </w:r>
      <w:r w:rsidRPr="00261D54">
        <w:t xml:space="preserve">. The total life cycle of </w:t>
      </w:r>
      <w:r w:rsidRPr="00261D54">
        <w:rPr>
          <w:i/>
          <w:iCs/>
        </w:rPr>
        <w:t>R. </w:t>
      </w:r>
      <w:proofErr w:type="spellStart"/>
      <w:r w:rsidRPr="00261D54">
        <w:rPr>
          <w:i/>
          <w:iCs/>
        </w:rPr>
        <w:t>limacum</w:t>
      </w:r>
      <w:proofErr w:type="spellEnd"/>
      <w:r w:rsidRPr="00261D54">
        <w:t xml:space="preserve"> takes 19 to 23 days to complete at temperatures between 20.1</w:t>
      </w:r>
      <w:r w:rsidR="000D0240">
        <w:t>–</w:t>
      </w:r>
      <w:r w:rsidRPr="00261D54">
        <w:t>25.1</w:t>
      </w:r>
      <w:r w:rsidRPr="00261D54">
        <w:rPr>
          <w:rFonts w:cs="Calibri"/>
        </w:rPr>
        <w:t>°</w:t>
      </w:r>
      <w:r w:rsidRPr="00261D54">
        <w:t xml:space="preserve">C </w:t>
      </w:r>
      <w:r w:rsidRPr="00261D54">
        <w:fldChar w:fldCharType="begin"/>
      </w:r>
      <w:r w:rsidRPr="00261D54">
        <w:instrText xml:space="preserve"> ADDIN EN.CITE &lt;EndNote&gt;&lt;Cite&gt;&lt;Author&gt;Baker&lt;/Author&gt;&lt;Year&gt;1970&lt;/Year&gt;&lt;RecNum&gt;1186&lt;/RecNum&gt;&lt;DisplayText&gt;(Baker, 1970)&lt;/DisplayText&gt;&lt;record&gt;&lt;rec-number&gt;1186&lt;/rec-number&gt;&lt;foreign-keys&gt;&lt;key app="EN" db-id="rrwaerrrmwz007e0sr8vzwfj29zxe9tfwr9r" timestamp="1636325398"&gt;1186&lt;/key&gt;&lt;/foreign-keys&gt;&lt;ref-type name="Journal Article"&gt;17&lt;/ref-type&gt;&lt;contributors&gt;&lt;authors&gt;&lt;author&gt;Baker, R. A.&lt;/author&gt;&lt;/authors&gt;&lt;/contributors&gt;&lt;titles&gt;&lt;title&gt;Studies on Life History of Riccardoella-Limacum (Schrank) (Acari-Trombidiformes)&lt;/title&gt;&lt;secondary-title&gt;Journal of Natural History&lt;/secondary-title&gt;&lt;alt-title&gt;J Nat Hist&lt;/alt-title&gt;&lt;/titles&gt;&lt;periodical&gt;&lt;full-title&gt;Journal of Natural History&lt;/full-title&gt;&lt;abbr-1&gt;J Nat Hist&lt;/abbr-1&gt;&lt;/periodical&gt;&lt;alt-periodical&gt;&lt;full-title&gt;Journal of Natural History&lt;/full-title&gt;&lt;abbr-1&gt;J Nat Hist&lt;/abbr-1&gt;&lt;/alt-periodical&gt;&lt;pages&gt;511-&amp;amp;&lt;/pages&gt;&lt;volume&gt;4&lt;/volume&gt;&lt;number&gt;4&lt;/number&gt;&lt;dates&gt;&lt;year&gt;1970&lt;/year&gt;&lt;/dates&gt;&lt;isbn&gt;0022-2933&lt;/isbn&gt;&lt;accession-num&gt;WOS:A1970H405600004&lt;/accession-num&gt;&lt;urls&gt;&lt;related-urls&gt;&lt;url&gt;&amp;lt;Go to ISI&amp;gt;://WOS:A1970H405600004&lt;/url&gt;&lt;/related-urls&gt;&lt;/urls&gt;&lt;electronic-resource-num&gt;Doi 10.1080/00222937000770471&lt;/electronic-resource-num&gt;&lt;language&gt;English&lt;/language&gt;&lt;/record&gt;&lt;/Cite&gt;&lt;/EndNote&gt;</w:instrText>
      </w:r>
      <w:r w:rsidRPr="00261D54">
        <w:fldChar w:fldCharType="separate"/>
      </w:r>
      <w:r w:rsidRPr="00261D54">
        <w:rPr>
          <w:noProof/>
        </w:rPr>
        <w:t>(Baker, 1970)</w:t>
      </w:r>
      <w:r w:rsidRPr="00261D54">
        <w:fldChar w:fldCharType="end"/>
      </w:r>
      <w:r w:rsidRPr="00261D54">
        <w:t xml:space="preserve">. Therefore, several generations can occur in a year. There is a seasonal pattern in mite numbers, which peak during autumn </w:t>
      </w:r>
      <w:r w:rsidRPr="00261D54">
        <w:fldChar w:fldCharType="begin"/>
      </w:r>
      <w:r w:rsidRPr="00261D54">
        <w:instrText xml:space="preserve"> ADDIN EN.CITE &lt;EndNote&gt;&lt;Cite&gt;&lt;Author&gt;Baur&lt;/Author&gt;&lt;Year&gt;2005&lt;/Year&gt;&lt;RecNum&gt;1198&lt;/RecNum&gt;&lt;Prefix&gt;reviewed in &lt;/Prefix&gt;&lt;DisplayText&gt;(reviewed in Baur and Baur, 2005)&lt;/DisplayText&gt;&lt;record&gt;&lt;rec-number&gt;1198&lt;/rec-number&gt;&lt;foreign-keys&gt;&lt;key app="EN" db-id="rrwaerrrmwz007e0sr8vzwfj29zxe9tfwr9r" timestamp="1636325734"&gt;1198&lt;/key&gt;&lt;/foreign-keys&gt;&lt;ref-type name="Journal Article"&gt;17&lt;/ref-type&gt;&lt;contributors&gt;&lt;authors&gt;&lt;author&gt;Baur, A.&lt;/author&gt;&lt;author&gt;Baur, B.&lt;/author&gt;&lt;/authors&gt;&lt;/contributors&gt;&lt;auth-address&gt;Univ Basel, Dept Integrative Biol, Sect Conservat Biol, CH-4056 Basel, Switzerland&lt;/auth-address&gt;&lt;titles&gt;&lt;title&gt;Interpopulation variation in the prevalence and intensity of parasitic mite infection in the land snail Arianta arbustorum&lt;/title&gt;&lt;secondary-title&gt;Invertebrate Biology&lt;/secondary-title&gt;&lt;alt-title&gt;Invertebr Biol&lt;/alt-title&gt;&lt;/titles&gt;&lt;periodical&gt;&lt;full-title&gt;Invertebrate Biology&lt;/full-title&gt;&lt;abbr-1&gt;Invertebr Biol&lt;/abbr-1&gt;&lt;/periodical&gt;&lt;alt-periodical&gt;&lt;full-title&gt;Invertebrate Biology&lt;/full-title&gt;&lt;abbr-1&gt;Invertebr Biol&lt;/abbr-1&gt;&lt;/alt-periodical&gt;&lt;pages&gt;194-201&lt;/pages&gt;&lt;volume&gt;124&lt;/volume&gt;&lt;number&gt;3&lt;/number&gt;&lt;keywords&gt;&lt;keyword&gt;terrestrial gastropod&lt;/keyword&gt;&lt;keyword&gt;mite&lt;/keyword&gt;&lt;keyword&gt;lung parasite&lt;/keyword&gt;&lt;keyword&gt;geographic variation&lt;/keyword&gt;&lt;keyword&gt;seasonal variation&lt;/keyword&gt;&lt;keyword&gt;riccardoella-limacum schrank&lt;/keyword&gt;&lt;keyword&gt;simultaneous hermaphrodite&lt;/keyword&gt;&lt;keyword&gt;reproductive success&lt;/keyword&gt;&lt;keyword&gt;alpine populations&lt;/keyword&gt;&lt;keyword&gt;life-history&lt;/keyword&gt;&lt;keyword&gt;l gastropoda&lt;/keyword&gt;&lt;keyword&gt;clutch size&lt;/keyword&gt;&lt;keyword&gt;sex&lt;/keyword&gt;&lt;keyword&gt;allocation&lt;/keyword&gt;&lt;keyword&gt;pulmonata&lt;/keyword&gt;&lt;/keywords&gt;&lt;dates&gt;&lt;year&gt;2005&lt;/year&gt;&lt;/dates&gt;&lt;isbn&gt;1077-8306&lt;/isbn&gt;&lt;accession-num&gt;WOS:000231668100002&lt;/accession-num&gt;&lt;urls&gt;&lt;related-urls&gt;&lt;url&gt;&amp;lt;Go to ISI&amp;gt;://WOS:000231668100002&lt;/url&gt;&lt;/related-urls&gt;&lt;/urls&gt;&lt;electronic-resource-num&gt;10.1111/j.1744-7410.2005.00019.x&lt;/electronic-resource-num&gt;&lt;language&gt;English&lt;/language&gt;&lt;/record&gt;&lt;/Cite&gt;&lt;/EndNote&gt;</w:instrText>
      </w:r>
      <w:r w:rsidRPr="00261D54">
        <w:fldChar w:fldCharType="separate"/>
      </w:r>
      <w:r w:rsidRPr="00261D54">
        <w:rPr>
          <w:noProof/>
        </w:rPr>
        <w:t>(reviewed in Baur and Baur, 2005)</w:t>
      </w:r>
      <w:r w:rsidRPr="00261D54">
        <w:fldChar w:fldCharType="end"/>
      </w:r>
      <w:r w:rsidRPr="00261D54">
        <w:t xml:space="preserve">. Adult mites rarely survive winter in the host </w:t>
      </w:r>
      <w:r w:rsidRPr="00261D54">
        <w:fldChar w:fldCharType="begin"/>
      </w:r>
      <w:r w:rsidRPr="00261D54">
        <w:instrText xml:space="preserve"> ADDIN EN.CITE &lt;EndNote&gt;&lt;Cite&gt;&lt;Author&gt;Baker&lt;/Author&gt;&lt;Year&gt;1970&lt;/Year&gt;&lt;RecNum&gt;1186&lt;/RecNum&gt;&lt;DisplayText&gt;(Baker, 1970)&lt;/DisplayText&gt;&lt;record&gt;&lt;rec-number&gt;1186&lt;/rec-number&gt;&lt;foreign-keys&gt;&lt;key app="EN" db-id="rrwaerrrmwz007e0sr8vzwfj29zxe9tfwr9r" timestamp="1636325398"&gt;1186&lt;/key&gt;&lt;/foreign-keys&gt;&lt;ref-type name="Journal Article"&gt;17&lt;/ref-type&gt;&lt;contributors&gt;&lt;authors&gt;&lt;author&gt;Baker, R. A.&lt;/author&gt;&lt;/authors&gt;&lt;/contributors&gt;&lt;titles&gt;&lt;title&gt;Studies on Life History of Riccardoella-Limacum (Schrank) (Acari-Trombidiformes)&lt;/title&gt;&lt;secondary-title&gt;Journal of Natural History&lt;/secondary-title&gt;&lt;alt-title&gt;J Nat Hist&lt;/alt-title&gt;&lt;/titles&gt;&lt;periodical&gt;&lt;full-title&gt;Journal of Natural History&lt;/full-title&gt;&lt;abbr-1&gt;J Nat Hist&lt;/abbr-1&gt;&lt;/periodical&gt;&lt;alt-periodical&gt;&lt;full-title&gt;Journal of Natural History&lt;/full-title&gt;&lt;abbr-1&gt;J Nat Hist&lt;/abbr-1&gt;&lt;/alt-periodical&gt;&lt;pages&gt;511-&amp;amp;&lt;/pages&gt;&lt;volume&gt;4&lt;/volume&gt;&lt;number&gt;4&lt;/number&gt;&lt;dates&gt;&lt;year&gt;1970&lt;/year&gt;&lt;/dates&gt;&lt;isbn&gt;0022-2933&lt;/isbn&gt;&lt;accession-num&gt;WOS:A1970H405600004&lt;/accession-num&gt;&lt;urls&gt;&lt;related-urls&gt;&lt;url&gt;&amp;lt;Go to ISI&amp;gt;://WOS:A1970H405600004&lt;/url&gt;&lt;/related-urls&gt;&lt;/urls&gt;&lt;electronic-resource-num&gt;Doi 10.1080/00222937000770471&lt;/electronic-resource-num&gt;&lt;language&gt;English&lt;/language&gt;&lt;/record&gt;&lt;/Cite&gt;&lt;/EndNote&gt;</w:instrText>
      </w:r>
      <w:r w:rsidRPr="00261D54">
        <w:fldChar w:fldCharType="separate"/>
      </w:r>
      <w:r w:rsidRPr="00261D54">
        <w:rPr>
          <w:noProof/>
        </w:rPr>
        <w:t>(Baker, 1970)</w:t>
      </w:r>
      <w:r w:rsidRPr="00261D54">
        <w:fldChar w:fldCharType="end"/>
      </w:r>
      <w:r w:rsidRPr="00261D54">
        <w:t xml:space="preserve"> and infections decrease over the host hibernating period </w:t>
      </w:r>
      <w:r w:rsidRPr="00261D54">
        <w:fldChar w:fldCharType="begin">
          <w:fldData xml:space="preserve">PEVuZE5vdGU+PENpdGU+PEF1dGhvcj5IYWV1c3NsZXI8L0F1dGhvcj48WWVhcj4yMDEyPC9ZZWFy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==
</w:fldData>
        </w:fldChar>
      </w:r>
      <w:r w:rsidRPr="00261D54">
        <w:instrText xml:space="preserve"> ADDIN EN.CITE </w:instrText>
      </w:r>
      <w:r w:rsidRPr="00261D54">
        <w:fldChar w:fldCharType="begin">
          <w:fldData xml:space="preserve">PEVuZE5vdGU+PENpdGU+PEF1dGhvcj5IYWV1c3NsZXI8L0F1dGhvcj48WWVhcj4yMDEyPC9ZZWFy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==
</w:fldData>
        </w:fldChar>
      </w:r>
      <w:r w:rsidRPr="00261D54">
        <w:instrText xml:space="preserve"> ADDIN EN.CITE.DATA </w:instrText>
      </w:r>
      <w:r w:rsidRPr="00261D54">
        <w:fldChar w:fldCharType="end"/>
      </w:r>
      <w:r w:rsidRPr="00261D54">
        <w:fldChar w:fldCharType="separate"/>
      </w:r>
      <w:r w:rsidRPr="00261D54">
        <w:rPr>
          <w:noProof/>
        </w:rPr>
        <w:t>(Haeussler</w:t>
      </w:r>
      <w:r w:rsidR="00AF0763" w:rsidRPr="00AF0763">
        <w:rPr>
          <w:i/>
          <w:noProof/>
        </w:rPr>
        <w:t xml:space="preserve"> et al</w:t>
      </w:r>
      <w:r w:rsidR="00174F05" w:rsidRPr="00174F05">
        <w:rPr>
          <w:noProof/>
        </w:rPr>
        <w:t xml:space="preserve">., </w:t>
      </w:r>
      <w:r w:rsidRPr="00261D54">
        <w:rPr>
          <w:noProof/>
        </w:rPr>
        <w:t>2012)</w:t>
      </w:r>
      <w:r w:rsidRPr="00261D54">
        <w:fldChar w:fldCharType="end"/>
      </w:r>
      <w:r w:rsidRPr="00261D54">
        <w:t xml:space="preserve">. Eggs appear to be the overwintering stage with nymphs hatching in spring </w:t>
      </w:r>
      <w:r w:rsidRPr="00261D54">
        <w:fldChar w:fldCharType="begin">
          <w:fldData xml:space="preserve">PEVuZE5vdGU+PENpdGU+PEF1dGhvcj5CYWtlcjwvQXV0aG9yPjxZZWFyPjE5NzA8L1llYXI+PFJl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</w:fldData>
        </w:fldChar>
      </w:r>
      <w:r w:rsidRPr="00261D54">
        <w:instrText xml:space="preserve"> ADDIN EN.CITE </w:instrText>
      </w:r>
      <w:r w:rsidRPr="00261D54">
        <w:fldChar w:fldCharType="begin">
          <w:fldData xml:space="preserve">PEVuZE5vdGU+PENpdGU+PEF1dGhvcj5CYWtlcjwvQXV0aG9yPjxZZWFyPjE5NzA8L1llYXI+PFJl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</w:fldData>
        </w:fldChar>
      </w:r>
      <w:r w:rsidRPr="00261D54">
        <w:instrText xml:space="preserve"> ADDIN EN.CITE.DATA </w:instrText>
      </w:r>
      <w:r w:rsidRPr="00261D54">
        <w:fldChar w:fldCharType="end"/>
      </w:r>
      <w:r w:rsidRPr="00261D54">
        <w:fldChar w:fldCharType="separate"/>
      </w:r>
      <w:r w:rsidRPr="00261D54">
        <w:rPr>
          <w:noProof/>
        </w:rPr>
        <w:t>(Baker, 1970</w:t>
      </w:r>
      <w:r w:rsidR="00DB0C91">
        <w:rPr>
          <w:noProof/>
        </w:rPr>
        <w:t xml:space="preserve">; </w:t>
      </w:r>
      <w:r w:rsidRPr="00261D54">
        <w:rPr>
          <w:noProof/>
        </w:rPr>
        <w:t>Haeussler</w:t>
      </w:r>
      <w:r w:rsidR="00AF0763" w:rsidRPr="00AF0763">
        <w:rPr>
          <w:i/>
          <w:noProof/>
        </w:rPr>
        <w:t xml:space="preserve"> et al</w:t>
      </w:r>
      <w:r w:rsidR="00174F05" w:rsidRPr="00174F05">
        <w:rPr>
          <w:noProof/>
        </w:rPr>
        <w:t xml:space="preserve">., </w:t>
      </w:r>
      <w:r w:rsidRPr="00261D54">
        <w:rPr>
          <w:noProof/>
        </w:rPr>
        <w:t>2012)</w:t>
      </w:r>
      <w:r w:rsidRPr="00261D54">
        <w:fldChar w:fldCharType="end"/>
      </w:r>
      <w:r w:rsidRPr="00261D54">
        <w:t xml:space="preserve">. The number of mites increases with host size with larger individuals having higher infestation load </w:t>
      </w:r>
      <w:r w:rsidRPr="00261D54">
        <w:fldChar w:fldCharType="begin"/>
      </w:r>
      <w:r w:rsidRPr="00261D54">
        <w:instrText xml:space="preserve"> ADDIN EN.CITE &lt;EndNote&gt;&lt;Cite&gt;&lt;Author&gt;Schupbach&lt;/Author&gt;&lt;Year&gt;2010&lt;/Year&gt;&lt;RecNum&gt;1194&lt;/RecNum&gt;&lt;DisplayText&gt;(Schupbach and Baur, 2010b)&lt;/DisplayText&gt;&lt;record&gt;&lt;rec-number&gt;1194&lt;/rec-number&gt;&lt;foreign-keys&gt;&lt;key app="EN" db-id="rrwaerrrmwz007e0sr8vzwfj29zxe9tfwr9r" timestamp="1636325734"&gt;1194&lt;/key&gt;&lt;/foreign-keys&gt;&lt;ref-type name="Journal Article"&gt;17&lt;/ref-type&gt;&lt;contributors&gt;&lt;authors&gt;&lt;author&gt;Schupbach, H. U.&lt;/author&gt;&lt;author&gt;Baur, B.&lt;/author&gt;&lt;/authors&gt;&lt;/contributors&gt;&lt;auth-address&gt;Univ Basel, Sect Conservat Biol, Dept Environm Sci, CH-4056 Basel, Switzerland&lt;/auth-address&gt;&lt;titles&gt;&lt;title&gt;Within- and Among-Family Variation in Parasite Load and Parasite-Induced Mortality in the Land Snail Arianta arbustorum, a Host of Parasitic Mites&lt;/title&gt;&lt;secondary-title&gt;Journal of Parasitology&lt;/secondary-title&gt;&lt;alt-title&gt;J Parasitol&lt;/alt-title&gt;&lt;/titles&gt;&lt;periodical&gt;&lt;full-title&gt;Journal of Parasitology&lt;/full-title&gt;&lt;abbr-1&gt;J Parasitol&lt;/abbr-1&gt;&lt;/periodical&gt;&lt;alt-periodical&gt;&lt;full-title&gt;Journal of Parasitology&lt;/full-title&gt;&lt;abbr-1&gt;J Parasitol&lt;/abbr-1&gt;&lt;/alt-periodical&gt;&lt;pages&gt;830-832&lt;/pages&gt;&lt;volume&gt;96&lt;/volume&gt;&lt;number&gt;4&lt;/number&gt;&lt;keywords&gt;&lt;keyword&gt;immunocompetence&lt;/keyword&gt;&lt;keyword&gt;susceptibility&lt;/keyword&gt;&lt;keyword&gt;ectoparasitism&lt;/keyword&gt;&lt;keyword&gt;populations&lt;/keyword&gt;&lt;keyword&gt;drosophila&lt;/keyword&gt;&lt;keyword&gt;intensity&lt;/keyword&gt;&lt;/keywords&gt;&lt;dates&gt;&lt;year&gt;2010&lt;/year&gt;&lt;pub-dates&gt;&lt;date&gt;Aug&lt;/date&gt;&lt;/pub-dates&gt;&lt;/dates&gt;&lt;isbn&gt;0022-3395&lt;/isbn&gt;&lt;accession-num&gt;WOS:000281459800030&lt;/accession-num&gt;&lt;urls&gt;&lt;related-urls&gt;&lt;url&gt;&amp;lt;Go to ISI&amp;gt;://WOS:000281459800030&lt;/url&gt;&lt;/related-urls&gt;&lt;/urls&gt;&lt;electronic-resource-num&gt;10.1645/Ge-2315.1&lt;/electronic-resource-num&gt;&lt;language&gt;English&lt;/language&gt;&lt;/record&gt;&lt;/Cite&gt;&lt;/EndNote&gt;</w:instrText>
      </w:r>
      <w:r w:rsidRPr="00261D54">
        <w:fldChar w:fldCharType="separate"/>
      </w:r>
      <w:r w:rsidRPr="00261D54">
        <w:rPr>
          <w:noProof/>
        </w:rPr>
        <w:t>(Schupbach and Baur, 2010b)</w:t>
      </w:r>
      <w:r w:rsidRPr="00261D54">
        <w:fldChar w:fldCharType="end"/>
      </w:r>
      <w:r w:rsidRPr="00261D54">
        <w:t>.</w:t>
      </w:r>
    </w:p>
    <w:p w14:paraId="72B6AD46" w14:textId="29C08300" w:rsidR="00DD3481" w:rsidRDefault="000268D3" w:rsidP="002648CD">
      <w:pPr>
        <w:pStyle w:val="Heading5"/>
        <w:rPr>
          <w:bCs/>
        </w:rPr>
      </w:pPr>
      <w:r w:rsidRPr="00261D54">
        <w:t>Epidemiology</w:t>
      </w:r>
    </w:p>
    <w:p w14:paraId="386E5761" w14:textId="5C1A297E" w:rsidR="001D38F1" w:rsidRPr="00261D54" w:rsidRDefault="001D38F1" w:rsidP="001D38F1">
      <w:r w:rsidRPr="00261D54">
        <w:t xml:space="preserve">While </w:t>
      </w:r>
      <w:r w:rsidRPr="00261D54">
        <w:rPr>
          <w:i/>
          <w:iCs/>
        </w:rPr>
        <w:t>R. </w:t>
      </w:r>
      <w:proofErr w:type="spellStart"/>
      <w:r w:rsidRPr="00261D54">
        <w:rPr>
          <w:i/>
          <w:iCs/>
        </w:rPr>
        <w:t>limacum</w:t>
      </w:r>
      <w:proofErr w:type="spellEnd"/>
      <w:r w:rsidRPr="00261D54">
        <w:t xml:space="preserve"> does not directly kill its hosts, several studies have found that infestation impact snail health. These impacts can be subtle. In a study where healthy </w:t>
      </w:r>
      <w:proofErr w:type="spellStart"/>
      <w:r w:rsidRPr="00261D54">
        <w:rPr>
          <w:i/>
          <w:iCs/>
        </w:rPr>
        <w:t>Arianta</w:t>
      </w:r>
      <w:proofErr w:type="spellEnd"/>
      <w:r w:rsidRPr="00261D54">
        <w:rPr>
          <w:i/>
          <w:iCs/>
        </w:rPr>
        <w:t> </w:t>
      </w:r>
      <w:proofErr w:type="spellStart"/>
      <w:r w:rsidRPr="00261D54">
        <w:rPr>
          <w:i/>
          <w:iCs/>
        </w:rPr>
        <w:t>arbustorum</w:t>
      </w:r>
      <w:proofErr w:type="spellEnd"/>
      <w:r w:rsidRPr="00261D54">
        <w:t xml:space="preserve"> snails were infested with </w:t>
      </w:r>
      <w:r w:rsidRPr="00261D54">
        <w:rPr>
          <w:i/>
          <w:iCs/>
        </w:rPr>
        <w:t>R </w:t>
      </w:r>
      <w:proofErr w:type="spellStart"/>
      <w:r w:rsidRPr="00261D54">
        <w:rPr>
          <w:i/>
          <w:iCs/>
        </w:rPr>
        <w:t>limacum</w:t>
      </w:r>
      <w:proofErr w:type="spellEnd"/>
      <w:r w:rsidRPr="00261D54">
        <w:t xml:space="preserve">, shell growth and reproduction (growth of albumen glands and reaching sexual maturity) were not affected by the </w:t>
      </w:r>
      <w:r w:rsidR="00173AB8" w:rsidRPr="00261D54">
        <w:t>mite,</w:t>
      </w:r>
      <w:r w:rsidRPr="00261D54">
        <w:t xml:space="preserve"> but they ingested less food</w:t>
      </w:r>
      <w:r w:rsidR="00173AB8">
        <w:t xml:space="preserve"> </w:t>
      </w:r>
      <w:r w:rsidRPr="00261D54">
        <w:t xml:space="preserve">(Wacker, 2008). In the same snail species, less eggs were produced when more mites were present in the host (Schupbach and Baur, 2008b). Several studies showed that snail mortality in infested individuals was higher in winter (Wacker, 2008; </w:t>
      </w:r>
      <w:proofErr w:type="spellStart"/>
      <w:r w:rsidRPr="00261D54">
        <w:t>Shupbach</w:t>
      </w:r>
      <w:proofErr w:type="spellEnd"/>
      <w:r w:rsidRPr="00261D54">
        <w:t xml:space="preserve"> and Baur, 2008b</w:t>
      </w:r>
      <w:r w:rsidR="00DB0C91">
        <w:t xml:space="preserve">; </w:t>
      </w:r>
      <w:proofErr w:type="spellStart"/>
      <w:r w:rsidRPr="00261D54">
        <w:t>Hausller</w:t>
      </w:r>
      <w:proofErr w:type="spellEnd"/>
      <w:r w:rsidR="00AF0763" w:rsidRPr="00AF0763">
        <w:rPr>
          <w:i/>
        </w:rPr>
        <w:t xml:space="preserve"> et al</w:t>
      </w:r>
      <w:r w:rsidR="00174F05" w:rsidRPr="00174F05">
        <w:t xml:space="preserve">., </w:t>
      </w:r>
      <w:r w:rsidRPr="00261D54">
        <w:t>2012) and mortality increased with parasite load (Schupbach and Baur, 2010b).</w:t>
      </w:r>
    </w:p>
    <w:p w14:paraId="7C1AE44C" w14:textId="77777777" w:rsidR="001D38F1" w:rsidRPr="00261D54" w:rsidRDefault="001D38F1" w:rsidP="001D38F1">
      <w:r w:rsidRPr="00261D54">
        <w:t xml:space="preserve">Susceptibility to </w:t>
      </w:r>
      <w:r w:rsidRPr="00261D54">
        <w:rPr>
          <w:i/>
          <w:iCs/>
        </w:rPr>
        <w:t>R. </w:t>
      </w:r>
      <w:proofErr w:type="spellStart"/>
      <w:r w:rsidRPr="00261D54">
        <w:rPr>
          <w:i/>
          <w:iCs/>
        </w:rPr>
        <w:t>limacum</w:t>
      </w:r>
      <w:proofErr w:type="spellEnd"/>
      <w:r w:rsidRPr="00261D54">
        <w:t xml:space="preserve"> is dependent on the snail family with some families being more resistant </w:t>
      </w:r>
      <w:r w:rsidRPr="00261D54">
        <w:fldChar w:fldCharType="begin"/>
      </w:r>
      <w:r w:rsidRPr="00261D54">
        <w:instrText xml:space="preserve"> ADDIN EN.CITE &lt;EndNote&gt;&lt;Cite&gt;&lt;Author&gt;Schupbach&lt;/Author&gt;&lt;Year&gt;2010&lt;/Year&gt;&lt;RecNum&gt;1194&lt;/RecNum&gt;&lt;DisplayText&gt;(Schupbach and Baur, 2010b)&lt;/DisplayText&gt;&lt;record&gt;&lt;rec-number&gt;1194&lt;/rec-number&gt;&lt;foreign-keys&gt;&lt;key app="EN" db-id="rrwaerrrmwz007e0sr8vzwfj29zxe9tfwr9r" timestamp="1636325734"&gt;1194&lt;/key&gt;&lt;/foreign-keys&gt;&lt;ref-type name="Journal Article"&gt;17&lt;/ref-type&gt;&lt;contributors&gt;&lt;authors&gt;&lt;author&gt;Schupbach, H. U.&lt;/author&gt;&lt;author&gt;Baur, B.&lt;/author&gt;&lt;/authors&gt;&lt;/contributors&gt;&lt;auth-address&gt;Univ Basel, Sect Conservat Biol, Dept Environm Sci, CH-4056 Basel, Switzerland&lt;/auth-address&gt;&lt;titles&gt;&lt;title&gt;Within- and Among-Family Variation in Parasite Load and Parasite-Induced Mortality in the Land Snail Arianta arbustorum, a Host of Parasitic Mites&lt;/title&gt;&lt;secondary-title&gt;Journal of Parasitology&lt;/secondary-title&gt;&lt;alt-title&gt;J Parasitol&lt;/alt-title&gt;&lt;/titles&gt;&lt;periodical&gt;&lt;full-title&gt;Journal of Parasitology&lt;/full-title&gt;&lt;abbr-1&gt;J Parasitol&lt;/abbr-1&gt;&lt;/periodical&gt;&lt;alt-periodical&gt;&lt;full-title&gt;Journal of Parasitology&lt;/full-title&gt;&lt;abbr-1&gt;J Parasitol&lt;/abbr-1&gt;&lt;/alt-periodical&gt;&lt;pages&gt;830-832&lt;/pages&gt;&lt;volume&gt;96&lt;/volume&gt;&lt;number&gt;4&lt;/number&gt;&lt;keywords&gt;&lt;keyword&gt;immunocompetence&lt;/keyword&gt;&lt;keyword&gt;susceptibility&lt;/keyword&gt;&lt;keyword&gt;ectoparasitism&lt;/keyword&gt;&lt;keyword&gt;populations&lt;/keyword&gt;&lt;keyword&gt;drosophila&lt;/keyword&gt;&lt;keyword&gt;intensity&lt;/keyword&gt;&lt;/keywords&gt;&lt;dates&gt;&lt;year&gt;2010&lt;/year&gt;&lt;pub-dates&gt;&lt;date&gt;Aug&lt;/date&gt;&lt;/pub-dates&gt;&lt;/dates&gt;&lt;isbn&gt;0022-3395&lt;/isbn&gt;&lt;accession-num&gt;WOS:000281459800030&lt;/accession-num&gt;&lt;urls&gt;&lt;related-urls&gt;&lt;url&gt;&amp;lt;Go to ISI&amp;gt;://WOS:000281459800030&lt;/url&gt;&lt;/related-urls&gt;&lt;/urls&gt;&lt;electronic-resource-num&gt;10.1645/Ge-2315.1&lt;/electronic-resource-num&gt;&lt;language&gt;English&lt;/language&gt;&lt;/record&gt;&lt;/Cite&gt;&lt;/EndNote&gt;</w:instrText>
      </w:r>
      <w:r w:rsidRPr="00261D54">
        <w:fldChar w:fldCharType="separate"/>
      </w:r>
      <w:r w:rsidRPr="00261D54">
        <w:rPr>
          <w:noProof/>
        </w:rPr>
        <w:t>(Schupbach and Baur, 2010b)</w:t>
      </w:r>
      <w:r w:rsidRPr="00261D54">
        <w:fldChar w:fldCharType="end"/>
      </w:r>
      <w:r w:rsidRPr="00261D54">
        <w:t xml:space="preserve">. Intensity of infection was found to vary between field populations with some populations harbouring higher numbers of </w:t>
      </w:r>
      <w:r w:rsidRPr="00261D54">
        <w:rPr>
          <w:i/>
          <w:iCs/>
        </w:rPr>
        <w:t>R. </w:t>
      </w:r>
      <w:proofErr w:type="spellStart"/>
      <w:r w:rsidRPr="00261D54">
        <w:rPr>
          <w:i/>
          <w:iCs/>
        </w:rPr>
        <w:t>limacum</w:t>
      </w:r>
      <w:proofErr w:type="spellEnd"/>
      <w:r w:rsidRPr="00261D54">
        <w:rPr>
          <w:i/>
          <w:iCs/>
        </w:rPr>
        <w:t xml:space="preserve"> </w:t>
      </w:r>
      <w:r w:rsidRPr="00261D54">
        <w:t xml:space="preserve">per individual </w:t>
      </w:r>
      <w:r w:rsidRPr="00261D54">
        <w:fldChar w:fldCharType="begin"/>
      </w:r>
      <w:r w:rsidRPr="00261D54">
        <w:instrText xml:space="preserve"> ADDIN EN.CITE &lt;EndNote&gt;&lt;Cite&gt;&lt;Author&gt;Baur&lt;/Author&gt;&lt;Year&gt;2005&lt;/Year&gt;&lt;RecNum&gt;1198&lt;/RecNum&gt;&lt;DisplayText&gt;(Baur and Baur, 2005)&lt;/DisplayText&gt;&lt;record&gt;&lt;rec-number&gt;1198&lt;/rec-number&gt;&lt;foreign-keys&gt;&lt;key app="EN" db-id="rrwaerrrmwz007e0sr8vzwfj29zxe9tfwr9r" timestamp="1636325734"&gt;1198&lt;/key&gt;&lt;/foreign-keys&gt;&lt;ref-type name="Journal Article"&gt;17&lt;/ref-type&gt;&lt;contributors&gt;&lt;authors&gt;&lt;author&gt;Baur, A.&lt;/author&gt;&lt;author&gt;Baur, B.&lt;/author&gt;&lt;/authors&gt;&lt;/contributors&gt;&lt;auth-address&gt;Univ Basel, Dept Integrative Biol, Sect Conservat Biol, CH-4056 Basel, Switzerland&lt;/auth-address&gt;&lt;titles&gt;&lt;title&gt;Interpopulation variation in the prevalence and intensity of parasitic mite infection in the land snail Arianta arbustorum&lt;/title&gt;&lt;secondary-title&gt;Invertebrate Biology&lt;/secondary-title&gt;&lt;alt-title&gt;Invertebr Biol&lt;/alt-title&gt;&lt;/titles&gt;&lt;periodical&gt;&lt;full-title&gt;Invertebrate Biology&lt;/full-title&gt;&lt;abbr-1&gt;Invertebr Biol&lt;/abbr-1&gt;&lt;/periodical&gt;&lt;alt-periodical&gt;&lt;full-title&gt;Invertebrate Biology&lt;/full-title&gt;&lt;abbr-1&gt;Invertebr Biol&lt;/abbr-1&gt;&lt;/alt-periodical&gt;&lt;pages&gt;194-201&lt;/pages&gt;&lt;volume&gt;124&lt;/volume&gt;&lt;number&gt;3&lt;/number&gt;&lt;keywords&gt;&lt;keyword&gt;terrestrial gastropod&lt;/keyword&gt;&lt;keyword&gt;mite&lt;/keyword&gt;&lt;keyword&gt;lung parasite&lt;/keyword&gt;&lt;keyword&gt;geographic variation&lt;/keyword&gt;&lt;keyword&gt;seasonal variation&lt;/keyword&gt;&lt;keyword&gt;riccardoella-limacum schrank&lt;/keyword&gt;&lt;keyword&gt;simultaneous hermaphrodite&lt;/keyword&gt;&lt;keyword&gt;reproductive success&lt;/keyword&gt;&lt;keyword&gt;alpine populations&lt;/keyword&gt;&lt;keyword&gt;life-history&lt;/keyword&gt;&lt;keyword&gt;l gastropoda&lt;/keyword&gt;&lt;keyword&gt;clutch size&lt;/keyword&gt;&lt;keyword&gt;sex&lt;/keyword&gt;&lt;keyword&gt;allocation&lt;/keyword&gt;&lt;keyword&gt;pulmonata&lt;/keyword&gt;&lt;/keywords&gt;&lt;dates&gt;&lt;year&gt;2005&lt;/year&gt;&lt;/dates&gt;&lt;isbn&gt;1077-8306&lt;/isbn&gt;&lt;accession-num&gt;WOS:000231668100002&lt;/accession-num&gt;&lt;urls&gt;&lt;related-urls&gt;&lt;url&gt;&amp;lt;Go to ISI&amp;gt;://WOS:000231668100002&lt;/url&gt;&lt;/related-urls&gt;&lt;/urls&gt;&lt;electronic-resource-num&gt;10.1111/j.1744-7410.2005.00019.x&lt;/electronic-resource-num&gt;&lt;language&gt;English&lt;/language&gt;&lt;/record&gt;&lt;/Cite&gt;&lt;/EndNote&gt;</w:instrText>
      </w:r>
      <w:r w:rsidRPr="00261D54">
        <w:fldChar w:fldCharType="separate"/>
      </w:r>
      <w:r w:rsidRPr="00261D54">
        <w:rPr>
          <w:noProof/>
        </w:rPr>
        <w:t>(Baur and Baur, 2005)</w:t>
      </w:r>
      <w:r w:rsidRPr="00261D54">
        <w:fldChar w:fldCharType="end"/>
      </w:r>
      <w:r w:rsidRPr="00261D54">
        <w:t>.</w:t>
      </w:r>
    </w:p>
    <w:p w14:paraId="7CA8892A" w14:textId="596E7316" w:rsidR="00DD3481" w:rsidRDefault="000C3909" w:rsidP="002648CD">
      <w:pPr>
        <w:pStyle w:val="Heading5"/>
        <w:rPr>
          <w:bCs/>
        </w:rPr>
      </w:pPr>
      <w:r w:rsidRPr="00261D54">
        <w:t>Diagnosis</w:t>
      </w:r>
    </w:p>
    <w:p w14:paraId="7AE88456" w14:textId="66834966" w:rsidR="001D38F1" w:rsidRPr="00261D54" w:rsidRDefault="00DD3481" w:rsidP="001D38F1">
      <w:r>
        <w:rPr>
          <w:bCs/>
        </w:rPr>
        <w:t>T</w:t>
      </w:r>
      <w:r w:rsidR="001D38F1" w:rsidRPr="00261D54">
        <w:t xml:space="preserve">he definitive diagnosis of </w:t>
      </w:r>
      <w:r w:rsidR="001D38F1" w:rsidRPr="00261D54">
        <w:rPr>
          <w:i/>
          <w:iCs/>
        </w:rPr>
        <w:t>R. </w:t>
      </w:r>
      <w:proofErr w:type="spellStart"/>
      <w:r w:rsidR="001D38F1" w:rsidRPr="00261D54">
        <w:rPr>
          <w:i/>
          <w:iCs/>
        </w:rPr>
        <w:t>limacum</w:t>
      </w:r>
      <w:proofErr w:type="spellEnd"/>
      <w:r w:rsidR="001D38F1" w:rsidRPr="00261D54">
        <w:t xml:space="preserve"> infestation is through dissection when the mite is found inside the host. While it is possible to observe mites in snails by looking through the respiratory pore, this is not a reliable technique and mite eggs cannot be detected </w:t>
      </w:r>
      <w:r w:rsidR="001D38F1" w:rsidRPr="00261D54">
        <w:fldChar w:fldCharType="begin"/>
      </w:r>
      <w:r w:rsidR="001D38F1" w:rsidRPr="00261D54">
        <w:instrText xml:space="preserve"> ADDIN EN.CITE &lt;EndNote&gt;&lt;Cite&gt;&lt;Author&gt;Baur&lt;/Author&gt;&lt;Year&gt;2005&lt;/Year&gt;&lt;RecNum&gt;1198&lt;/RecNum&gt;&lt;DisplayText&gt;(Baur and Baur, 2005)&lt;/DisplayText&gt;&lt;record&gt;&lt;rec-number&gt;1198&lt;/rec-number&gt;&lt;foreign-keys&gt;&lt;key app="EN" db-id="rrwaerrrmwz007e0sr8vzwfj29zxe9tfwr9r" timestamp="1636325734"&gt;1198&lt;/key&gt;&lt;/foreign-keys&gt;&lt;ref-type name="Journal Article"&gt;17&lt;/ref-type&gt;&lt;contributors&gt;&lt;authors&gt;&lt;author&gt;Baur, A.&lt;/author&gt;&lt;author&gt;Baur, B.&lt;/author&gt;&lt;/authors&gt;&lt;/contributors&gt;&lt;auth-address&gt;Univ Basel, Dept Integrative Biol, Sect Conservat Biol, CH-4056 Basel, Switzerland&lt;/auth-address&gt;&lt;titles&gt;&lt;title&gt;Interpopulation variation in the prevalence and intensity of parasitic mite infection in the land snail Arianta arbustorum&lt;/title&gt;&lt;secondary-title&gt;Invertebrate Biology&lt;/secondary-title&gt;&lt;alt-title&gt;Invertebr Biol&lt;/alt-title&gt;&lt;/titles&gt;&lt;periodical&gt;&lt;full-title&gt;Invertebrate Biology&lt;/full-title&gt;&lt;abbr-1&gt;Invertebr Biol&lt;/abbr-1&gt;&lt;/periodical&gt;&lt;alt-periodical&gt;&lt;full-title&gt;Invertebrate Biology&lt;/full-title&gt;&lt;abbr-1&gt;Invertebr Biol&lt;/abbr-1&gt;&lt;/alt-periodical&gt;&lt;pages&gt;194-201&lt;/pages&gt;&lt;volume&gt;124&lt;/volume&gt;&lt;number&gt;3&lt;/number&gt;&lt;keywords&gt;&lt;keyword&gt;terrestrial gastropod&lt;/keyword&gt;&lt;keyword&gt;mite&lt;/keyword&gt;&lt;keyword&gt;lung parasite&lt;/keyword&gt;&lt;keyword&gt;geographic variation&lt;/keyword&gt;&lt;keyword&gt;seasonal variation&lt;/keyword&gt;&lt;keyword&gt;riccardoella-limacum schrank&lt;/keyword&gt;&lt;keyword&gt;simultaneous hermaphrodite&lt;/keyword&gt;&lt;keyword&gt;reproductive success&lt;/keyword&gt;&lt;keyword&gt;alpine populations&lt;/keyword&gt;&lt;keyword&gt;life-history&lt;/keyword&gt;&lt;keyword&gt;l gastropoda&lt;/keyword&gt;&lt;keyword&gt;clutch size&lt;/keyword&gt;&lt;keyword&gt;sex&lt;/keyword&gt;&lt;keyword&gt;allocation&lt;/keyword&gt;&lt;keyword&gt;pulmonata&lt;/keyword&gt;&lt;/keywords&gt;&lt;dates&gt;&lt;year&gt;2005&lt;/year&gt;&lt;/dates&gt;&lt;isbn&gt;1077-8306&lt;/isbn&gt;&lt;accession-num&gt;WOS:000231668100002&lt;/accession-num&gt;&lt;urls&gt;&lt;related-urls&gt;&lt;url&gt;&amp;lt;Go to ISI&amp;gt;://WOS:000231668100002&lt;/url&gt;&lt;/related-urls&gt;&lt;/urls&gt;&lt;electronic-resource-num&gt;10.1111/j.1744-7410.2005.00019.x&lt;/electronic-resource-num&gt;&lt;language&gt;English&lt;/language&gt;&lt;/record&gt;&lt;/Cite&gt;&lt;/EndNote&gt;</w:instrText>
      </w:r>
      <w:r w:rsidR="001D38F1" w:rsidRPr="00261D54">
        <w:fldChar w:fldCharType="separate"/>
      </w:r>
      <w:r w:rsidR="001D38F1" w:rsidRPr="00261D54">
        <w:rPr>
          <w:noProof/>
        </w:rPr>
        <w:t>(Baur and Baur, 2005)</w:t>
      </w:r>
      <w:r w:rsidR="001D38F1" w:rsidRPr="00261D54">
        <w:fldChar w:fldCharType="end"/>
      </w:r>
      <w:r w:rsidR="001D38F1" w:rsidRPr="00261D54">
        <w:t xml:space="preserve">. Dissection is therefore a necessary part of diagnosis. In a recent study on </w:t>
      </w:r>
      <w:proofErr w:type="spellStart"/>
      <w:r w:rsidR="001D38F1" w:rsidRPr="00261D54">
        <w:rPr>
          <w:i/>
          <w:iCs/>
        </w:rPr>
        <w:t>Riccardoella</w:t>
      </w:r>
      <w:proofErr w:type="spellEnd"/>
      <w:r w:rsidR="001D38F1" w:rsidRPr="00261D54">
        <w:rPr>
          <w:i/>
          <w:iCs/>
        </w:rPr>
        <w:t> </w:t>
      </w:r>
      <w:proofErr w:type="spellStart"/>
      <w:r w:rsidR="001D38F1" w:rsidRPr="00261D54">
        <w:rPr>
          <w:i/>
          <w:iCs/>
        </w:rPr>
        <w:t>tokyoensis</w:t>
      </w:r>
      <w:proofErr w:type="spellEnd"/>
      <w:r w:rsidR="001D38F1" w:rsidRPr="00261D54">
        <w:t xml:space="preserve">, it was shown that snails did not show any sign of inflammation after being artificially infected. </w:t>
      </w:r>
      <w:r w:rsidR="001D38F1" w:rsidRPr="00261D54">
        <w:fldChar w:fldCharType="begin">
          <w:fldData xml:space="preserve">PEVuZE5vdGU+PENpdGU+PEF1dGhvcj5XYWtpPC9BdXRob3I+PFllYXI+MjAyMTwvWWVhcj48UmVj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</w:fldData>
        </w:fldChar>
      </w:r>
      <w:r w:rsidR="001D38F1" w:rsidRPr="00261D54">
        <w:instrText xml:space="preserve"> ADDIN EN.CITE </w:instrText>
      </w:r>
      <w:r w:rsidR="001D38F1" w:rsidRPr="00261D54">
        <w:fldChar w:fldCharType="begin">
          <w:fldData xml:space="preserve">PEVuZE5vdGU+PENpdGU+PEF1dGhvcj5XYWtpPC9BdXRob3I+PFllYXI+MjAyMTwvWWVhcj48UmVj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</w:fldData>
        </w:fldChar>
      </w:r>
      <w:r w:rsidR="001D38F1" w:rsidRPr="00261D54">
        <w:instrText xml:space="preserve"> ADDIN EN.CITE.DATA </w:instrText>
      </w:r>
      <w:r w:rsidR="001D38F1" w:rsidRPr="00261D54">
        <w:fldChar w:fldCharType="end"/>
      </w:r>
      <w:r w:rsidR="001D38F1" w:rsidRPr="00261D54">
        <w:fldChar w:fldCharType="separate"/>
      </w:r>
      <w:r w:rsidR="001D38F1" w:rsidRPr="00261D54">
        <w:rPr>
          <w:noProof/>
        </w:rPr>
        <w:t>(Waki</w:t>
      </w:r>
      <w:r w:rsidR="00AF0763" w:rsidRPr="00AF0763">
        <w:rPr>
          <w:i/>
          <w:noProof/>
        </w:rPr>
        <w:t xml:space="preserve"> et al</w:t>
      </w:r>
      <w:r w:rsidR="00174F05" w:rsidRPr="00174F05">
        <w:rPr>
          <w:noProof/>
        </w:rPr>
        <w:t xml:space="preserve">., </w:t>
      </w:r>
      <w:r w:rsidR="001D38F1" w:rsidRPr="00261D54">
        <w:rPr>
          <w:noProof/>
        </w:rPr>
        <w:t>2021)</w:t>
      </w:r>
      <w:r w:rsidR="001D38F1" w:rsidRPr="00261D54">
        <w:fldChar w:fldCharType="end"/>
      </w:r>
      <w:r w:rsidR="001D38F1" w:rsidRPr="00261D54">
        <w:t>. It is impossible to assess infestation based on snail health only.</w:t>
      </w:r>
    </w:p>
    <w:p w14:paraId="2AA4239F" w14:textId="55A3CDF5" w:rsidR="00DD3481" w:rsidRDefault="001D5032" w:rsidP="002648CD">
      <w:pPr>
        <w:pStyle w:val="Heading5"/>
      </w:pPr>
      <w:r w:rsidRPr="001D5032">
        <w:t>Transmission</w:t>
      </w:r>
    </w:p>
    <w:p w14:paraId="6F833605" w14:textId="550136E7" w:rsidR="001D38F1" w:rsidRPr="00261D54" w:rsidRDefault="001D38F1" w:rsidP="001D38F1">
      <w:r w:rsidRPr="00261D54">
        <w:t xml:space="preserve">Transmission occurs when snails come in contact with each other </w:t>
      </w:r>
      <w:r w:rsidRPr="00261D54">
        <w:fldChar w:fldCharType="begin">
          <w:fldData xml:space="preserve">PEVuZE5vdGU+PENpdGU+PEF1dGhvcj5TY2h1cGJhY2g8L0F1dGhvcj48WWVhcj4yMDEwPC9ZZWFy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</w:fldData>
        </w:fldChar>
      </w:r>
      <w:r w:rsidRPr="00261D54">
        <w:instrText xml:space="preserve"> ADDIN EN.CITE </w:instrText>
      </w:r>
      <w:r w:rsidRPr="00261D54">
        <w:fldChar w:fldCharType="begin">
          <w:fldData xml:space="preserve">PEVuZE5vdGU+PENpdGU+PEF1dGhvcj5TY2h1cGJhY2g8L0F1dGhvcj48WWVhcj4yMDEwPC9ZZWFy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</w:fldData>
        </w:fldChar>
      </w:r>
      <w:r w:rsidRPr="00261D54">
        <w:instrText xml:space="preserve"> ADDIN EN.CITE.DATA </w:instrText>
      </w:r>
      <w:r w:rsidRPr="00261D54">
        <w:fldChar w:fldCharType="end"/>
      </w:r>
      <w:r w:rsidRPr="00261D54">
        <w:fldChar w:fldCharType="separate"/>
      </w:r>
      <w:r w:rsidRPr="00261D54">
        <w:t>(Schupbach and Baur, 2010a)</w:t>
      </w:r>
      <w:r w:rsidRPr="00261D54">
        <w:fldChar w:fldCharType="end"/>
      </w:r>
      <w:r w:rsidRPr="00261D54">
        <w:t xml:space="preserve"> during courtship and mating, but they can also use mucus to infect new hosts </w:t>
      </w:r>
      <w:r w:rsidRPr="00261D54">
        <w:fldChar w:fldCharType="begin"/>
      </w:r>
      <w:r w:rsidRPr="00261D54">
        <w:instrText xml:space="preserve"> ADDIN EN.CITE &lt;EndNote&gt;&lt;Cite&gt;&lt;Author&gt;Schupbach&lt;/Author&gt;&lt;Year&gt;2008&lt;/Year&gt;&lt;RecNum&gt;1195&lt;/RecNum&gt;&lt;DisplayText&gt;(Schupbach and Baur, 2008a)&lt;/DisplayText&gt;&lt;record&gt;&lt;rec-number&gt;1195&lt;/rec-number&gt;&lt;foreign-keys&gt;&lt;key app="EN" db-id="rrwaerrrmwz007e0sr8vzwfj29zxe9tfwr9r" timestamp="1636325734"&gt;1195&lt;/key&gt;&lt;/foreign-keys&gt;&lt;ref-type name="Journal Article"&gt;17&lt;/ref-type&gt;&lt;contributors&gt;&lt;authors&gt;&lt;author&gt;Schupbach, H. U.&lt;/author&gt;&lt;author&gt;Baur, B.&lt;/author&gt;&lt;/authors&gt;&lt;/contributors&gt;&lt;auth-address&gt;Univ Basel, Dept Environm Sci, Sect Conservat Biol, CH-4056 Basel, Switzerland&lt;/auth-address&gt;&lt;titles&gt;&lt;title&gt;Experimental evidence for a new transmission route in a parasitic mite and its mucus-dependent orientation towards the host snail&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1679-1684&lt;/pages&gt;&lt;volume&gt;135&lt;/volume&gt;&lt;number&gt;14&lt;/number&gt;&lt;keywords&gt;&lt;keyword&gt;parasite transmission&lt;/keyword&gt;&lt;keyword&gt;host-finding&lt;/keyword&gt;&lt;keyword&gt;snail mucus&lt;/keyword&gt;&lt;keyword&gt;arianta arbustorum&lt;/keyword&gt;&lt;keyword&gt;riccardoella limacum&lt;/keyword&gt;&lt;keyword&gt;riccardoella-limacum schrank&lt;/keyword&gt;&lt;keyword&gt;arianta-arbustorum&lt;/keyword&gt;&lt;keyword&gt;life-history&lt;/keyword&gt;&lt;keyword&gt;acari-trombidiformes&lt;/keyword&gt;&lt;keyword&gt;evolution&lt;/keyword&gt;&lt;keyword&gt;virulence&lt;/keyword&gt;&lt;keyword&gt;strategies&lt;/keyword&gt;&lt;keyword&gt;infection&lt;/keyword&gt;&lt;keyword&gt;dispersal&lt;/keyword&gt;&lt;keyword&gt;patterns&lt;/keyword&gt;&lt;/keywords&gt;&lt;dates&gt;&lt;year&gt;2008&lt;/year&gt;&lt;pub-dates&gt;&lt;date&gt;Dec&lt;/date&gt;&lt;/pub-dates&gt;&lt;/dates&gt;&lt;isbn&gt;0031-1820&lt;/isbn&gt;&lt;accession-num&gt;WOS:000262075100007&lt;/accession-num&gt;&lt;urls&gt;&lt;related-urls&gt;&lt;url&gt;&amp;lt;Go to ISI&amp;gt;://WOS:000262075100007&lt;/url&gt;&lt;/related-urls&gt;&lt;/urls&gt;&lt;electronic-resource-num&gt;10.1017/S0031182008005039&lt;/electronic-resource-num&gt;&lt;language&gt;English&lt;/language&gt;&lt;/record&gt;&lt;/Cite&gt;&lt;/EndNote&gt;</w:instrText>
      </w:r>
      <w:r w:rsidRPr="00261D54">
        <w:fldChar w:fldCharType="separate"/>
      </w:r>
      <w:r w:rsidRPr="00261D54">
        <w:t>(Schupbach and Baur, 2008a)</w:t>
      </w:r>
      <w:r w:rsidRPr="00261D54">
        <w:fldChar w:fldCharType="end"/>
      </w:r>
      <w:r w:rsidRPr="00261D54">
        <w:t xml:space="preserve">. Fresh mucus is most effective for transmission </w:t>
      </w:r>
      <w:r w:rsidRPr="00261D54">
        <w:fldChar w:fldCharType="begin"/>
      </w:r>
      <w:r w:rsidRPr="00261D54">
        <w:instrText xml:space="preserve"> ADDIN EN.CITE &lt;EndNote&gt;&lt;Cite&gt;&lt;Author&gt;Schupbach&lt;/Author&gt;&lt;Year&gt;2008&lt;/Year&gt;&lt;RecNum&gt;1195&lt;/RecNum&gt;&lt;DisplayText&gt;(Schupbach and Baur, 2008a)&lt;/DisplayText&gt;&lt;record&gt;&lt;rec-number&gt;1195&lt;/rec-number&gt;&lt;foreign-keys&gt;&lt;key app="EN" db-id="rrwaerrrmwz007e0sr8vzwfj29zxe9tfwr9r" timestamp="1636325734"&gt;1195&lt;/key&gt;&lt;/foreign-keys&gt;&lt;ref-type name="Journal Article"&gt;17&lt;/ref-type&gt;&lt;contributors&gt;&lt;authors&gt;&lt;author&gt;Schupbach, H. U.&lt;/author&gt;&lt;author&gt;Baur, B.&lt;/author&gt;&lt;/authors&gt;&lt;/contributors&gt;&lt;auth-address&gt;Univ Basel, Dept Environm Sci, Sect Conservat Biol, CH-4056 Basel, Switzerland&lt;/auth-address&gt;&lt;titles&gt;&lt;title&gt;Experimental evidence for a new transmission route in a parasitic mite and its mucus-dependent orientation towards the host snail&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1679-1684&lt;/pages&gt;&lt;volume&gt;135&lt;/volume&gt;&lt;number&gt;14&lt;/number&gt;&lt;keywords&gt;&lt;keyword&gt;parasite transmission&lt;/keyword&gt;&lt;keyword&gt;host-finding&lt;/keyword&gt;&lt;keyword&gt;snail mucus&lt;/keyword&gt;&lt;keyword&gt;arianta arbustorum&lt;/keyword&gt;&lt;keyword&gt;riccardoella limacum&lt;/keyword&gt;&lt;keyword&gt;riccardoella-limacum schrank&lt;/keyword&gt;&lt;keyword&gt;arianta-arbustorum&lt;/keyword&gt;&lt;keyword&gt;life-history&lt;/keyword&gt;&lt;keyword&gt;acari-trombidiformes&lt;/keyword&gt;&lt;keyword&gt;evolution&lt;/keyword&gt;&lt;keyword&gt;virulence&lt;/keyword&gt;&lt;keyword&gt;strategies&lt;/keyword&gt;&lt;keyword&gt;infection&lt;/keyword&gt;&lt;keyword&gt;dispersal&lt;/keyword&gt;&lt;keyword&gt;patterns&lt;/keyword&gt;&lt;/keywords&gt;&lt;dates&gt;&lt;year&gt;2008&lt;/year&gt;&lt;pub-dates&gt;&lt;date&gt;Dec&lt;/date&gt;&lt;/pub-dates&gt;&lt;/dates&gt;&lt;isbn&gt;0031-1820&lt;/isbn&gt;&lt;accession-num&gt;WOS:000262075100007&lt;/accession-num&gt;&lt;urls&gt;&lt;related-urls&gt;&lt;url&gt;&amp;lt;Go to ISI&amp;gt;://WOS:000262075100007&lt;/url&gt;&lt;/related-urls&gt;&lt;/urls&gt;&lt;electronic-resource-num&gt;10.1017/S0031182008005039&lt;/electronic-resource-num&gt;&lt;language&gt;English&lt;/language&gt;&lt;/record&gt;&lt;/Cite&gt;&lt;/EndNote&gt;</w:instrText>
      </w:r>
      <w:r w:rsidRPr="00261D54">
        <w:fldChar w:fldCharType="separate"/>
      </w:r>
      <w:r w:rsidRPr="00261D54">
        <w:t>(Schupbach and Baur, 2008a)</w:t>
      </w:r>
      <w:r w:rsidRPr="00261D54">
        <w:fldChar w:fldCharType="end"/>
      </w:r>
      <w:r w:rsidRPr="00261D54">
        <w:t xml:space="preserve">. Transmission is influenced by the infested snail’s parasite load. The heavier the infestation, the more transmission will occur </w:t>
      </w:r>
      <w:r w:rsidRPr="00261D54">
        <w:fldChar w:fldCharType="begin">
          <w:fldData xml:space="preserve">PEVuZE5vdGU+PENpdGU+PEF1dGhvcj5TY2h1cGJhY2g8L0F1dGhvcj48WWVhcj4yMDEwPC9ZZWFy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</w:fldData>
        </w:fldChar>
      </w:r>
      <w:r w:rsidRPr="00261D54">
        <w:instrText xml:space="preserve"> ADDIN EN.CITE </w:instrText>
      </w:r>
      <w:r w:rsidRPr="00261D54">
        <w:fldChar w:fldCharType="begin">
          <w:fldData xml:space="preserve">PEVuZE5vdGU+PENpdGU+PEF1dGhvcj5TY2h1cGJhY2g8L0F1dGhvcj48WWVhcj4yMDEwPC9ZZWFy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</w:fldData>
        </w:fldChar>
      </w:r>
      <w:r w:rsidRPr="00261D54">
        <w:instrText xml:space="preserve"> ADDIN EN.CITE.DATA </w:instrText>
      </w:r>
      <w:r w:rsidRPr="00261D54">
        <w:fldChar w:fldCharType="end"/>
      </w:r>
      <w:r w:rsidRPr="00261D54">
        <w:fldChar w:fldCharType="separate"/>
      </w:r>
      <w:r w:rsidRPr="00261D54">
        <w:t>(Schupbach and Baur, 2010a)</w:t>
      </w:r>
      <w:r w:rsidRPr="00261D54">
        <w:fldChar w:fldCharType="end"/>
      </w:r>
      <w:r w:rsidRPr="00261D54">
        <w:t>.</w:t>
      </w:r>
    </w:p>
    <w:p w14:paraId="553BBBA8" w14:textId="77777777" w:rsidR="00116944" w:rsidRPr="00261D54" w:rsidRDefault="00116944" w:rsidP="002648CD">
      <w:pPr>
        <w:pStyle w:val="Heading5"/>
      </w:pPr>
      <w:r w:rsidRPr="00261D54">
        <w:lastRenderedPageBreak/>
        <w:t>Occurrence</w:t>
      </w:r>
    </w:p>
    <w:p w14:paraId="2F3665BC" w14:textId="77777777" w:rsidR="001D38F1" w:rsidRPr="00261D54" w:rsidRDefault="001D38F1" w:rsidP="001D38F1">
      <w:r w:rsidRPr="00261D54">
        <w:t xml:space="preserve">Parasitic </w:t>
      </w:r>
      <w:bookmarkStart w:id="86" w:name="_Hlk93570364"/>
      <w:proofErr w:type="spellStart"/>
      <w:r w:rsidRPr="00261D54">
        <w:rPr>
          <w:i/>
          <w:iCs/>
        </w:rPr>
        <w:t>Riccardoella</w:t>
      </w:r>
      <w:proofErr w:type="spellEnd"/>
      <w:r w:rsidRPr="00261D54">
        <w:rPr>
          <w:i/>
          <w:iCs/>
        </w:rPr>
        <w:t> </w:t>
      </w:r>
      <w:r w:rsidRPr="00261D54">
        <w:t>spp</w:t>
      </w:r>
      <w:bookmarkEnd w:id="86"/>
      <w:r w:rsidRPr="00261D54">
        <w:t xml:space="preserve">. mites may be easily missed due to their small size and because they live within their hosts. Therefore, they could be more widely distributed than currently thought. </w:t>
      </w:r>
      <w:r w:rsidRPr="00261D54">
        <w:rPr>
          <w:i/>
          <w:iCs/>
        </w:rPr>
        <w:t>R.</w:t>
      </w:r>
      <w:r w:rsidRPr="00261D54">
        <w:rPr>
          <w:i/>
        </w:rPr>
        <w:t> </w:t>
      </w:r>
      <w:proofErr w:type="spellStart"/>
      <w:r w:rsidRPr="00261D54">
        <w:rPr>
          <w:i/>
        </w:rPr>
        <w:t>limacum</w:t>
      </w:r>
      <w:proofErr w:type="spellEnd"/>
      <w:r w:rsidRPr="00261D54">
        <w:t xml:space="preserve"> is currently widespread in Europe. The greatest height it was found in Europe was at 1290 metres in Switzerland </w:t>
      </w:r>
      <w:r w:rsidRPr="00261D54">
        <w:fldChar w:fldCharType="begin"/>
      </w:r>
      <w:r w:rsidRPr="00261D54">
        <w:instrText xml:space="preserve"> ADDIN EN.CITE &lt;EndNote&gt;&lt;Cite&gt;&lt;Author&gt;Baur&lt;/Author&gt;&lt;Year&gt;2005&lt;/Year&gt;&lt;RecNum&gt;1198&lt;/RecNum&gt;&lt;DisplayText&gt;(Baur and Baur, 2005)&lt;/DisplayText&gt;&lt;record&gt;&lt;rec-number&gt;1198&lt;/rec-number&gt;&lt;foreign-keys&gt;&lt;key app="EN" db-id="rrwaerrrmwz007e0sr8vzwfj29zxe9tfwr9r" timestamp="1636325734"&gt;1198&lt;/key&gt;&lt;/foreign-keys&gt;&lt;ref-type name="Journal Article"&gt;17&lt;/ref-type&gt;&lt;contributors&gt;&lt;authors&gt;&lt;author&gt;Baur, A.&lt;/author&gt;&lt;author&gt;Baur, B.&lt;/author&gt;&lt;/authors&gt;&lt;/contributors&gt;&lt;auth-address&gt;Univ Basel, Dept Integrative Biol, Sect Conservat Biol, CH-4056 Basel, Switzerland&lt;/auth-address&gt;&lt;titles&gt;&lt;title&gt;Interpopulation variation in the prevalence and intensity of parasitic mite infection in the land snail Arianta arbustorum&lt;/title&gt;&lt;secondary-title&gt;Invertebrate Biology&lt;/secondary-title&gt;&lt;alt-title&gt;Invertebr Biol&lt;/alt-title&gt;&lt;/titles&gt;&lt;periodical&gt;&lt;full-title&gt;Invertebrate Biology&lt;/full-title&gt;&lt;abbr-1&gt;Invertebr Biol&lt;/abbr-1&gt;&lt;/periodical&gt;&lt;alt-periodical&gt;&lt;full-title&gt;Invertebrate Biology&lt;/full-title&gt;&lt;abbr-1&gt;Invertebr Biol&lt;/abbr-1&gt;&lt;/alt-periodical&gt;&lt;pages&gt;194-201&lt;/pages&gt;&lt;volume&gt;124&lt;/volume&gt;&lt;number&gt;3&lt;/number&gt;&lt;keywords&gt;&lt;keyword&gt;terrestrial gastropod&lt;/keyword&gt;&lt;keyword&gt;mite&lt;/keyword&gt;&lt;keyword&gt;lung parasite&lt;/keyword&gt;&lt;keyword&gt;geographic variation&lt;/keyword&gt;&lt;keyword&gt;seasonal variation&lt;/keyword&gt;&lt;keyword&gt;riccardoella-limacum schrank&lt;/keyword&gt;&lt;keyword&gt;simultaneous hermaphrodite&lt;/keyword&gt;&lt;keyword&gt;reproductive success&lt;/keyword&gt;&lt;keyword&gt;alpine populations&lt;/keyword&gt;&lt;keyword&gt;life-history&lt;/keyword&gt;&lt;keyword&gt;l gastropoda&lt;/keyword&gt;&lt;keyword&gt;clutch size&lt;/keyword&gt;&lt;keyword&gt;sex&lt;/keyword&gt;&lt;keyword&gt;allocation&lt;/keyword&gt;&lt;keyword&gt;pulmonata&lt;/keyword&gt;&lt;/keywords&gt;&lt;dates&gt;&lt;year&gt;2005&lt;/year&gt;&lt;/dates&gt;&lt;isbn&gt;1077-8306&lt;/isbn&gt;&lt;accession-num&gt;WOS:000231668100002&lt;/accession-num&gt;&lt;urls&gt;&lt;related-urls&gt;&lt;url&gt;&amp;lt;Go to ISI&amp;gt;://WOS:000231668100002&lt;/url&gt;&lt;/related-urls&gt;&lt;/urls&gt;&lt;electronic-resource-num&gt;10.1111/j.1744-7410.2005.00019.x&lt;/electronic-resource-num&gt;&lt;language&gt;English&lt;/language&gt;&lt;/record&gt;&lt;/Cite&gt;&lt;/EndNote&gt;</w:instrText>
      </w:r>
      <w:r w:rsidRPr="00261D54">
        <w:fldChar w:fldCharType="separate"/>
      </w:r>
      <w:r w:rsidRPr="00261D54">
        <w:t>(Baur and Baur, 2005)</w:t>
      </w:r>
      <w:r w:rsidRPr="00261D54">
        <w:fldChar w:fldCharType="end"/>
      </w:r>
      <w:r w:rsidRPr="00261D54">
        <w:t>.</w:t>
      </w:r>
    </w:p>
    <w:p w14:paraId="54E9B975" w14:textId="79F4CC74" w:rsidR="001D38F1" w:rsidRPr="00261D54" w:rsidRDefault="001D38F1" w:rsidP="001D38F1">
      <w:r w:rsidRPr="00261D54">
        <w:rPr>
          <w:i/>
        </w:rPr>
        <w:t>R. </w:t>
      </w:r>
      <w:proofErr w:type="spellStart"/>
      <w:r w:rsidRPr="00261D54">
        <w:rPr>
          <w:i/>
        </w:rPr>
        <w:t>limacum</w:t>
      </w:r>
      <w:proofErr w:type="spellEnd"/>
      <w:r w:rsidRPr="00261D54">
        <w:t xml:space="preserve"> is commonly found in snail farms. Segade</w:t>
      </w:r>
      <w:r w:rsidR="00AF0763" w:rsidRPr="00AF0763">
        <w:rPr>
          <w:i/>
        </w:rPr>
        <w:t xml:space="preserve"> et al</w:t>
      </w:r>
      <w:r w:rsidR="00174F05" w:rsidRPr="00174F05">
        <w:t xml:space="preserve">., </w:t>
      </w:r>
      <w:r w:rsidRPr="00261D54">
        <w:t xml:space="preserve">(2013) found this mite species to be infecting predominantly </w:t>
      </w:r>
      <w:r w:rsidRPr="00BD3C34">
        <w:rPr>
          <w:i/>
        </w:rPr>
        <w:t>C.</w:t>
      </w:r>
      <w:r w:rsidR="00302B88">
        <w:rPr>
          <w:i/>
          <w:iCs/>
        </w:rPr>
        <w:t> </w:t>
      </w:r>
      <w:r w:rsidR="1D854D46" w:rsidRPr="00D24CCC">
        <w:rPr>
          <w:i/>
          <w:iCs/>
        </w:rPr>
        <w:t>aspersum</w:t>
      </w:r>
      <w:r w:rsidR="00302B88">
        <w:rPr>
          <w:i/>
          <w:iCs/>
        </w:rPr>
        <w:t> </w:t>
      </w:r>
      <w:r w:rsidR="1D854D46" w:rsidRPr="00D24CCC">
        <w:rPr>
          <w:i/>
          <w:iCs/>
        </w:rPr>
        <w:t>aspersum</w:t>
      </w:r>
      <w:r w:rsidR="006764EB">
        <w:rPr>
          <w:i/>
          <w:iCs/>
        </w:rPr>
        <w:t xml:space="preserve"> </w:t>
      </w:r>
      <w:r w:rsidRPr="00261D54">
        <w:fldChar w:fldCharType="begin"/>
      </w:r>
      <w:r w:rsidRPr="00261D54">
        <w:instrText xml:space="preserve"> ADDIN EN.CITE &lt;EndNote&gt;&lt;Cite&gt;&lt;Author&gt;Segade&lt;/Author&gt;&lt;Year&gt;2013&lt;/Year&gt;&lt;RecNum&gt;52&lt;/RecNum&gt;&lt;DisplayText&gt;(Segade et al., 2013)&lt;/DisplayText&gt;&lt;record&gt;&lt;rec-number&gt;52&lt;/rec-number&gt;&lt;foreign-keys&gt;&lt;key app="EN" db-id="rrwaerrrmwz007e0sr8vzwfj29zxe9tfwr9r" timestamp="1627276222"&gt;52&lt;/key&gt;&lt;/foreign-keys&gt;&lt;ref-type name="Journal Article"&gt;17&lt;/ref-type&gt;&lt;contributors&gt;&lt;authors&gt;&lt;author&gt;Segade, P.&lt;/author&gt;&lt;author&gt;Garcia-Estevez, J.&lt;/author&gt;&lt;author&gt;Arias, C.&lt;/author&gt;&lt;author&gt;Iglesias, R.&lt;/author&gt;&lt;/authors&gt;&lt;/contributors&gt;&lt;auth-address&gt;Univ Vigo, Fac Biol, Lab Parasitol, Vigo 36310, Spain&lt;/auth-address&gt;&lt;titles&gt;&lt;title&gt;Parasitic infections in mixed system-based heliciculture farms: dynamics and key epidemiological factors&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482-497&lt;/pages&gt;&lt;volume&gt;140&lt;/volume&gt;&lt;number&gt;4&lt;/number&gt;&lt;keywords&gt;&lt;keyword&gt;parasites&lt;/keyword&gt;&lt;keyword&gt;helix aspersa aspersa&lt;/keyword&gt;&lt;keyword&gt;helix aspersa maxima&lt;/keyword&gt;&lt;keyword&gt;infection dynamics&lt;/keyword&gt;&lt;keyword&gt;reservoirs&lt;/keyword&gt;&lt;keyword&gt;heliciculture&lt;/keyword&gt;&lt;keyword&gt;nemhelix-bakeri morand&lt;/keyword&gt;&lt;keyword&gt;aspersa&lt;/keyword&gt;&lt;keyword&gt;host&lt;/keyword&gt;&lt;keyword&gt;snail&lt;/keyword&gt;&lt;keyword&gt;mite&lt;/keyword&gt;&lt;/keywords&gt;&lt;dates&gt;&lt;year&gt;2013&lt;/year&gt;&lt;pub-dates&gt;&lt;date&gt;Apr&lt;/date&gt;&lt;/pub-dates&gt;&lt;/dates&gt;&lt;isbn&gt;0031-1820&lt;/isbn&gt;&lt;accession-num&gt;WOS:000315458200007&lt;/accession-num&gt;&lt;urls&gt;&lt;related-urls&gt;&lt;url&gt;&amp;lt;Go to ISI&amp;gt;://WOS:000315458200007&lt;/url&gt;&lt;/related-urls&gt;&lt;/urls&gt;&lt;electronic-resource-num&gt;10.1017/S0031182012001795&lt;/electronic-resource-num&gt;&lt;language&gt;English&lt;/language&gt;&lt;/record&gt;&lt;/Cite&gt;&lt;/EndNote&gt;</w:instrText>
      </w:r>
      <w:r w:rsidRPr="00261D54">
        <w:fldChar w:fldCharType="separate"/>
      </w:r>
      <w:r w:rsidRPr="00261D54">
        <w:t>(Segade</w:t>
      </w:r>
      <w:r w:rsidR="00AF0763" w:rsidRPr="00AF0763">
        <w:rPr>
          <w:i/>
        </w:rPr>
        <w:t xml:space="preserve"> et al</w:t>
      </w:r>
      <w:r w:rsidR="00174F05" w:rsidRPr="00174F05">
        <w:t xml:space="preserve">., </w:t>
      </w:r>
      <w:r w:rsidRPr="00261D54">
        <w:t>2013)</w:t>
      </w:r>
      <w:r w:rsidRPr="00261D54">
        <w:fldChar w:fldCharType="end"/>
      </w:r>
      <w:r w:rsidRPr="00261D54">
        <w:t xml:space="preserve">. In one of the farms sampled, close to 60% of individuals were infected by mites. Mites were less prevalent in </w:t>
      </w:r>
      <w:r w:rsidR="006F743C" w:rsidRPr="006F743C">
        <w:rPr>
          <w:i/>
          <w:iCs/>
        </w:rPr>
        <w:t>C.</w:t>
      </w:r>
      <w:r w:rsidR="00302B88">
        <w:rPr>
          <w:i/>
          <w:iCs/>
        </w:rPr>
        <w:t> </w:t>
      </w:r>
      <w:r w:rsidR="006F743C" w:rsidRPr="006F743C">
        <w:rPr>
          <w:i/>
          <w:iCs/>
        </w:rPr>
        <w:t>aspersum</w:t>
      </w:r>
      <w:r w:rsidR="00302B88">
        <w:rPr>
          <w:i/>
        </w:rPr>
        <w:t> </w:t>
      </w:r>
      <w:r w:rsidRPr="00261D54">
        <w:rPr>
          <w:i/>
          <w:iCs/>
        </w:rPr>
        <w:t>maximum</w:t>
      </w:r>
      <w:r w:rsidRPr="00261D54">
        <w:t xml:space="preserve"> </w:t>
      </w:r>
      <w:r w:rsidRPr="00261D54">
        <w:fldChar w:fldCharType="begin"/>
      </w:r>
      <w:r w:rsidRPr="00261D54">
        <w:instrText xml:space="preserve"> ADDIN EN.CITE &lt;EndNote&gt;&lt;Cite&gt;&lt;Author&gt;Segade&lt;/Author&gt;&lt;Year&gt;2013&lt;/Year&gt;&lt;RecNum&gt;52&lt;/RecNum&gt;&lt;DisplayText&gt;(Segade et al., 2013)&lt;/DisplayText&gt;&lt;record&gt;&lt;rec-number&gt;52&lt;/rec-number&gt;&lt;foreign-keys&gt;&lt;key app="EN" db-id="rrwaerrrmwz007e0sr8vzwfj29zxe9tfwr9r" timestamp="1627276222"&gt;52&lt;/key&gt;&lt;/foreign-keys&gt;&lt;ref-type name="Journal Article"&gt;17&lt;/ref-type&gt;&lt;contributors&gt;&lt;authors&gt;&lt;author&gt;Segade, P.&lt;/author&gt;&lt;author&gt;Garcia-Estevez, J.&lt;/author&gt;&lt;author&gt;Arias, C.&lt;/author&gt;&lt;author&gt;Iglesias, R.&lt;/author&gt;&lt;/authors&gt;&lt;/contributors&gt;&lt;auth-address&gt;Univ Vigo, Fac Biol, Lab Parasitol, Vigo 36310, Spain&lt;/auth-address&gt;&lt;titles&gt;&lt;title&gt;Parasitic infections in mixed system-based heliciculture farms: dynamics and key epidemiological factors&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482-497&lt;/pages&gt;&lt;volume&gt;140&lt;/volume&gt;&lt;number&gt;4&lt;/number&gt;&lt;keywords&gt;&lt;keyword&gt;parasites&lt;/keyword&gt;&lt;keyword&gt;helix aspersa aspersa&lt;/keyword&gt;&lt;keyword&gt;helix aspersa maxima&lt;/keyword&gt;&lt;keyword&gt;infection dynamics&lt;/keyword&gt;&lt;keyword&gt;reservoirs&lt;/keyword&gt;&lt;keyword&gt;heliciculture&lt;/keyword&gt;&lt;keyword&gt;nemhelix-bakeri morand&lt;/keyword&gt;&lt;keyword&gt;aspersa&lt;/keyword&gt;&lt;keyword&gt;host&lt;/keyword&gt;&lt;keyword&gt;snail&lt;/keyword&gt;&lt;keyword&gt;mite&lt;/keyword&gt;&lt;/keywords&gt;&lt;dates&gt;&lt;year&gt;2013&lt;/year&gt;&lt;pub-dates&gt;&lt;date&gt;Apr&lt;/date&gt;&lt;/pub-dates&gt;&lt;/dates&gt;&lt;isbn&gt;0031-1820&lt;/isbn&gt;&lt;accession-num&gt;WOS:000315458200007&lt;/accession-num&gt;&lt;urls&gt;&lt;related-urls&gt;&lt;url&gt;&amp;lt;Go to ISI&amp;gt;://WOS:000315458200007&lt;/url&gt;&lt;/related-urls&gt;&lt;/urls&gt;&lt;electronic-resource-num&gt;10.1017/S0031182012001795&lt;/electronic-resource-num&gt;&lt;language&gt;English&lt;/language&gt;&lt;/record&gt;&lt;/Cite&gt;&lt;/EndNote&gt;</w:instrText>
      </w:r>
      <w:r w:rsidRPr="00261D54">
        <w:fldChar w:fldCharType="separate"/>
      </w:r>
      <w:r w:rsidRPr="00261D54">
        <w:rPr>
          <w:noProof/>
        </w:rPr>
        <w:t>(Segade</w:t>
      </w:r>
      <w:r w:rsidR="00AF0763" w:rsidRPr="00AF0763">
        <w:rPr>
          <w:i/>
          <w:noProof/>
        </w:rPr>
        <w:t xml:space="preserve"> et al</w:t>
      </w:r>
      <w:r w:rsidR="00174F05" w:rsidRPr="00174F05">
        <w:rPr>
          <w:noProof/>
        </w:rPr>
        <w:t xml:space="preserve">., </w:t>
      </w:r>
      <w:r w:rsidRPr="00261D54">
        <w:rPr>
          <w:noProof/>
        </w:rPr>
        <w:t>2013)</w:t>
      </w:r>
      <w:r w:rsidRPr="00261D54">
        <w:fldChar w:fldCharType="end"/>
      </w:r>
      <w:r w:rsidRPr="00261D54">
        <w:t>.</w:t>
      </w:r>
    </w:p>
    <w:p w14:paraId="257CA761" w14:textId="77777777" w:rsidR="001D38F1" w:rsidRPr="00261D54" w:rsidRDefault="001D38F1" w:rsidP="001D38F1">
      <w:r w:rsidRPr="00261D54">
        <w:rPr>
          <w:i/>
          <w:iCs/>
        </w:rPr>
        <w:t>R.</w:t>
      </w:r>
      <w:r w:rsidRPr="00261D54">
        <w:t> </w:t>
      </w:r>
      <w:proofErr w:type="spellStart"/>
      <w:r w:rsidRPr="00261D54">
        <w:rPr>
          <w:i/>
          <w:iCs/>
        </w:rPr>
        <w:t>oudemans</w:t>
      </w:r>
      <w:proofErr w:type="spellEnd"/>
      <w:r w:rsidRPr="00261D54">
        <w:t xml:space="preserve"> is widespread in Australia however </w:t>
      </w:r>
      <w:r w:rsidRPr="00261D54">
        <w:rPr>
          <w:i/>
          <w:iCs/>
        </w:rPr>
        <w:t>R. </w:t>
      </w:r>
      <w:proofErr w:type="spellStart"/>
      <w:r w:rsidRPr="00261D54">
        <w:rPr>
          <w:i/>
          <w:iCs/>
        </w:rPr>
        <w:t>limacum</w:t>
      </w:r>
      <w:proofErr w:type="spellEnd"/>
      <w:r w:rsidRPr="00261D54">
        <w:rPr>
          <w:i/>
          <w:iCs/>
        </w:rPr>
        <w:t xml:space="preserve"> </w:t>
      </w:r>
      <w:r w:rsidRPr="00261D54">
        <w:t>has not been recorded in Australia to date (B. Halliday, personal communication).</w:t>
      </w:r>
    </w:p>
    <w:p w14:paraId="0BECF5ED" w14:textId="1DA05E70" w:rsidR="002602C8" w:rsidRPr="00261D54" w:rsidRDefault="002602C8" w:rsidP="00E452B2">
      <w:pPr>
        <w:pStyle w:val="Heading4"/>
      </w:pPr>
      <w:r w:rsidRPr="00261D54">
        <w:t>Current biosecurity measures</w:t>
      </w:r>
    </w:p>
    <w:p w14:paraId="11E7DD93" w14:textId="77777777" w:rsidR="001D38F1" w:rsidRPr="00261D54" w:rsidRDefault="001D38F1" w:rsidP="000E2CC7">
      <w:pPr>
        <w:keepNext/>
        <w:keepLines/>
      </w:pPr>
      <w:r w:rsidRPr="00261D54">
        <w:t xml:space="preserve">There are no specific biosecurity measures for </w:t>
      </w:r>
      <w:r w:rsidRPr="00261D54">
        <w:rPr>
          <w:i/>
          <w:iCs/>
        </w:rPr>
        <w:t>R. </w:t>
      </w:r>
      <w:proofErr w:type="spellStart"/>
      <w:r w:rsidRPr="00261D54">
        <w:rPr>
          <w:i/>
          <w:iCs/>
        </w:rPr>
        <w:t>limacum</w:t>
      </w:r>
      <w:proofErr w:type="spellEnd"/>
      <w:r w:rsidRPr="00261D54">
        <w:t xml:space="preserve"> in Australia.</w:t>
      </w:r>
    </w:p>
    <w:p w14:paraId="7E842120" w14:textId="20F2D58F" w:rsidR="000C7968" w:rsidRPr="00261D54" w:rsidRDefault="00B35413" w:rsidP="00E452B2">
      <w:pPr>
        <w:pStyle w:val="Heading4"/>
      </w:pPr>
      <w:r>
        <w:t>Risk assessment</w:t>
      </w:r>
    </w:p>
    <w:p w14:paraId="3D644E82" w14:textId="5181422C" w:rsidR="001D38F1" w:rsidRPr="00261D54" w:rsidRDefault="001D38F1" w:rsidP="00756C36">
      <w:r w:rsidRPr="00261D54">
        <w:t>Entry and exposure assessment</w:t>
      </w:r>
      <w:r w:rsidR="00756C36" w:rsidRPr="00261D54">
        <w:t>:</w:t>
      </w:r>
    </w:p>
    <w:p w14:paraId="4C249F74" w14:textId="77777777" w:rsidR="001D38F1" w:rsidRPr="00261D54" w:rsidRDefault="001D38F1" w:rsidP="001D38F1">
      <w:pPr>
        <w:pStyle w:val="ListBullet"/>
        <w:numPr>
          <w:ilvl w:val="0"/>
          <w:numId w:val="1"/>
        </w:numPr>
      </w:pPr>
      <w:r w:rsidRPr="00261D54">
        <w:rPr>
          <w:i/>
          <w:iCs/>
        </w:rPr>
        <w:t>R. </w:t>
      </w:r>
      <w:proofErr w:type="spellStart"/>
      <w:r w:rsidRPr="00261D54">
        <w:rPr>
          <w:i/>
          <w:iCs/>
        </w:rPr>
        <w:t>limacum</w:t>
      </w:r>
      <w:proofErr w:type="spellEnd"/>
      <w:r w:rsidRPr="00261D54">
        <w:t xml:space="preserve"> is widespread in Europe and it is commonly found in snail farms.</w:t>
      </w:r>
    </w:p>
    <w:p w14:paraId="3405F0E5" w14:textId="77777777" w:rsidR="001D38F1" w:rsidRPr="00261D54" w:rsidRDefault="001D38F1" w:rsidP="001D38F1">
      <w:pPr>
        <w:pStyle w:val="ListBullet"/>
        <w:numPr>
          <w:ilvl w:val="0"/>
          <w:numId w:val="1"/>
        </w:numPr>
      </w:pPr>
      <w:r w:rsidRPr="00261D54">
        <w:t>The hosts for these parasites seem to be restricted to snails and slugs.</w:t>
      </w:r>
    </w:p>
    <w:p w14:paraId="62F74D2B" w14:textId="77777777" w:rsidR="001D38F1" w:rsidRPr="00261D54" w:rsidRDefault="001D38F1" w:rsidP="001D38F1">
      <w:pPr>
        <w:pStyle w:val="ListBullet"/>
        <w:numPr>
          <w:ilvl w:val="0"/>
          <w:numId w:val="1"/>
        </w:numPr>
      </w:pPr>
      <w:r w:rsidRPr="00261D54">
        <w:t xml:space="preserve">As </w:t>
      </w:r>
      <w:r w:rsidRPr="00261D54">
        <w:rPr>
          <w:i/>
          <w:iCs/>
        </w:rPr>
        <w:t>R. </w:t>
      </w:r>
      <w:proofErr w:type="spellStart"/>
      <w:r w:rsidRPr="00261D54">
        <w:rPr>
          <w:i/>
          <w:iCs/>
        </w:rPr>
        <w:t>limacum</w:t>
      </w:r>
      <w:proofErr w:type="spellEnd"/>
      <w:r w:rsidRPr="00261D54">
        <w:t xml:space="preserve"> is found within the mantle cavity of the snail, it is hard to detect, and dissection is necessary for diagnosis. Infested hosts may seem healthy based on visual inspection.</w:t>
      </w:r>
    </w:p>
    <w:p w14:paraId="44584B81" w14:textId="77777777" w:rsidR="001D38F1" w:rsidRPr="00261D54" w:rsidRDefault="001D38F1" w:rsidP="001D38F1">
      <w:pPr>
        <w:pStyle w:val="ListBullet"/>
        <w:numPr>
          <w:ilvl w:val="0"/>
          <w:numId w:val="1"/>
        </w:numPr>
      </w:pPr>
      <w:r w:rsidRPr="00261D54">
        <w:t>Transmission occurs when snails come in contact with each other. The mites may also use snail mucus to infect new hosts. Any opportunity for entry of wild snails or field reared snails onto snail farms represents a potential entry point for this pathogen onto the farm.</w:t>
      </w:r>
    </w:p>
    <w:p w14:paraId="0A556863" w14:textId="2C1E5DC4" w:rsidR="001D38F1" w:rsidRPr="00261D54" w:rsidRDefault="001D38F1" w:rsidP="001D38F1">
      <w:pPr>
        <w:pStyle w:val="ListBullet"/>
        <w:numPr>
          <w:ilvl w:val="0"/>
          <w:numId w:val="1"/>
        </w:numPr>
      </w:pPr>
      <w:r w:rsidRPr="00261D54">
        <w:t xml:space="preserve">A probable pathway for the introduction of </w:t>
      </w:r>
      <w:r w:rsidRPr="00261D54">
        <w:rPr>
          <w:i/>
          <w:iCs/>
        </w:rPr>
        <w:t>R. </w:t>
      </w:r>
      <w:proofErr w:type="spellStart"/>
      <w:r w:rsidRPr="00261D54">
        <w:rPr>
          <w:i/>
          <w:iCs/>
        </w:rPr>
        <w:t>limacum</w:t>
      </w:r>
      <w:proofErr w:type="spellEnd"/>
      <w:r w:rsidRPr="00261D54">
        <w:t xml:space="preserve"> is from infested imported snails transmitting </w:t>
      </w:r>
      <w:r w:rsidRPr="00261D54">
        <w:rPr>
          <w:i/>
          <w:iCs/>
        </w:rPr>
        <w:t>R. </w:t>
      </w:r>
      <w:proofErr w:type="spellStart"/>
      <w:r w:rsidRPr="00261D54">
        <w:rPr>
          <w:i/>
          <w:iCs/>
        </w:rPr>
        <w:t>limacum</w:t>
      </w:r>
      <w:proofErr w:type="spellEnd"/>
      <w:r w:rsidRPr="00261D54">
        <w:t xml:space="preserve"> to local </w:t>
      </w:r>
      <w:r w:rsidR="006F743C" w:rsidRPr="006F743C">
        <w:rPr>
          <w:i/>
          <w:iCs/>
        </w:rPr>
        <w:t>C.</w:t>
      </w:r>
      <w:r w:rsidR="006D204D">
        <w:rPr>
          <w:i/>
          <w:iCs/>
        </w:rPr>
        <w:t> </w:t>
      </w:r>
      <w:r w:rsidR="006F743C" w:rsidRPr="006F743C">
        <w:rPr>
          <w:i/>
          <w:iCs/>
        </w:rPr>
        <w:t>aspersum</w:t>
      </w:r>
      <w:r w:rsidRPr="00261D54">
        <w:t xml:space="preserve"> populations, which is one of the most common hosts. However, </w:t>
      </w:r>
      <w:r w:rsidRPr="00261D54">
        <w:rPr>
          <w:i/>
          <w:iCs/>
        </w:rPr>
        <w:t>R. </w:t>
      </w:r>
      <w:proofErr w:type="spellStart"/>
      <w:r w:rsidRPr="00261D54">
        <w:rPr>
          <w:i/>
          <w:iCs/>
        </w:rPr>
        <w:t>limacum</w:t>
      </w:r>
      <w:proofErr w:type="spellEnd"/>
      <w:r w:rsidRPr="00261D54">
        <w:t xml:space="preserve"> can infest several snail species.</w:t>
      </w:r>
    </w:p>
    <w:p w14:paraId="09924D40" w14:textId="72AA2B32" w:rsidR="001D38F1" w:rsidRPr="00261D54" w:rsidRDefault="001D38F1" w:rsidP="001D38F1">
      <w:bookmarkStart w:id="87" w:name="_Hlk125726533"/>
      <w:r w:rsidRPr="00261D54">
        <w:t xml:space="preserve">Based on this information, the likelihood of entry of </w:t>
      </w:r>
      <w:r w:rsidRPr="00261D54">
        <w:rPr>
          <w:i/>
          <w:iCs/>
        </w:rPr>
        <w:t>R. </w:t>
      </w:r>
      <w:proofErr w:type="spellStart"/>
      <w:r w:rsidRPr="00261D54">
        <w:rPr>
          <w:i/>
          <w:iCs/>
        </w:rPr>
        <w:t>limacum</w:t>
      </w:r>
      <w:proofErr w:type="spellEnd"/>
      <w:r w:rsidRPr="00261D54">
        <w:t xml:space="preserve"> associated with the importation of infested farmed </w:t>
      </w:r>
      <w:r w:rsidR="006F743C" w:rsidRPr="006F743C">
        <w:rPr>
          <w:i/>
          <w:iCs/>
        </w:rPr>
        <w:t>C.</w:t>
      </w:r>
      <w:r w:rsidR="006D204D">
        <w:rPr>
          <w:i/>
          <w:iCs/>
        </w:rPr>
        <w:t> </w:t>
      </w:r>
      <w:r w:rsidR="006F743C" w:rsidRPr="006F743C">
        <w:rPr>
          <w:i/>
          <w:iCs/>
        </w:rPr>
        <w:t>aspersum</w:t>
      </w:r>
      <w:r w:rsidRPr="00261D54">
        <w:t>, and exposure of potential hosts in Australia was estimated to be high.</w:t>
      </w:r>
    </w:p>
    <w:bookmarkEnd w:id="87"/>
    <w:p w14:paraId="4CAA34F7" w14:textId="5B33D32C" w:rsidR="001D38F1" w:rsidRPr="00261D54" w:rsidRDefault="001D38F1" w:rsidP="00756C36">
      <w:r w:rsidRPr="00261D54">
        <w:t>Consequence assessment</w:t>
      </w:r>
      <w:r w:rsidR="00756C36" w:rsidRPr="00261D54">
        <w:t>:</w:t>
      </w:r>
    </w:p>
    <w:p w14:paraId="38BEC1B8" w14:textId="77777777" w:rsidR="001D38F1" w:rsidRPr="00261D54" w:rsidRDefault="001D38F1" w:rsidP="001D38F1">
      <w:pPr>
        <w:pStyle w:val="ListBullet"/>
        <w:numPr>
          <w:ilvl w:val="0"/>
          <w:numId w:val="1"/>
        </w:numPr>
      </w:pPr>
      <w:r w:rsidRPr="00261D54">
        <w:rPr>
          <w:i/>
          <w:iCs/>
        </w:rPr>
        <w:t>R. </w:t>
      </w:r>
      <w:proofErr w:type="spellStart"/>
      <w:r w:rsidRPr="00261D54">
        <w:rPr>
          <w:i/>
          <w:iCs/>
        </w:rPr>
        <w:t>limacum</w:t>
      </w:r>
      <w:proofErr w:type="spellEnd"/>
      <w:r w:rsidRPr="00261D54">
        <w:t xml:space="preserve"> has not been reported in Australia. A related species, </w:t>
      </w:r>
      <w:r w:rsidRPr="00261D54">
        <w:rPr>
          <w:i/>
          <w:iCs/>
        </w:rPr>
        <w:t>R. </w:t>
      </w:r>
      <w:proofErr w:type="spellStart"/>
      <w:r w:rsidRPr="00261D54">
        <w:rPr>
          <w:i/>
          <w:iCs/>
        </w:rPr>
        <w:t>oudemans</w:t>
      </w:r>
      <w:proofErr w:type="spellEnd"/>
      <w:r w:rsidRPr="00261D54">
        <w:t xml:space="preserve"> is present and infests slugs.</w:t>
      </w:r>
    </w:p>
    <w:p w14:paraId="091A8F75" w14:textId="77777777" w:rsidR="001D38F1" w:rsidRPr="00261D54" w:rsidRDefault="001D38F1" w:rsidP="001D38F1">
      <w:pPr>
        <w:pStyle w:val="ListBullet"/>
        <w:numPr>
          <w:ilvl w:val="0"/>
          <w:numId w:val="1"/>
        </w:numPr>
      </w:pPr>
      <w:r w:rsidRPr="00261D54">
        <w:rPr>
          <w:i/>
          <w:iCs/>
        </w:rPr>
        <w:t>R. </w:t>
      </w:r>
      <w:proofErr w:type="spellStart"/>
      <w:r w:rsidRPr="00261D54">
        <w:rPr>
          <w:i/>
          <w:iCs/>
        </w:rPr>
        <w:t>limacum</w:t>
      </w:r>
      <w:proofErr w:type="spellEnd"/>
      <w:r w:rsidRPr="00261D54">
        <w:t xml:space="preserve"> has become widespread in Europe which suggests it is an efficient parasite in terms of ability to spread.</w:t>
      </w:r>
    </w:p>
    <w:p w14:paraId="5AFE2649" w14:textId="77777777" w:rsidR="001D38F1" w:rsidRPr="00261D54" w:rsidRDefault="001D38F1" w:rsidP="001D38F1">
      <w:pPr>
        <w:pStyle w:val="ListBullet"/>
        <w:numPr>
          <w:ilvl w:val="0"/>
          <w:numId w:val="1"/>
        </w:numPr>
      </w:pPr>
      <w:r w:rsidRPr="00261D54">
        <w:t xml:space="preserve">Several studies have found that infestation with </w:t>
      </w:r>
      <w:r w:rsidRPr="00261D54">
        <w:rPr>
          <w:i/>
          <w:iCs/>
        </w:rPr>
        <w:t>R. </w:t>
      </w:r>
      <w:proofErr w:type="spellStart"/>
      <w:r w:rsidRPr="00261D54">
        <w:rPr>
          <w:i/>
          <w:iCs/>
        </w:rPr>
        <w:t>limacum</w:t>
      </w:r>
      <w:proofErr w:type="spellEnd"/>
      <w:r w:rsidRPr="00261D54">
        <w:t xml:space="preserve"> impacts snail health, although such impacts may be subtle. Reported adverse effects for affected snails include lower food consumption, lower egg production, and increased mortality.</w:t>
      </w:r>
    </w:p>
    <w:p w14:paraId="630FB3DB" w14:textId="75BDB312" w:rsidR="001D38F1" w:rsidRPr="00261D54" w:rsidRDefault="001D38F1" w:rsidP="001D38F1">
      <w:pPr>
        <w:pStyle w:val="ListBullet"/>
        <w:numPr>
          <w:ilvl w:val="0"/>
          <w:numId w:val="1"/>
        </w:numPr>
      </w:pPr>
      <w:r w:rsidRPr="00261D54">
        <w:t xml:space="preserve">Detrimental impacts on the existing population of </w:t>
      </w:r>
      <w:r w:rsidR="006F743C" w:rsidRPr="006F743C">
        <w:rPr>
          <w:i/>
          <w:iCs/>
        </w:rPr>
        <w:t>C.</w:t>
      </w:r>
      <w:r w:rsidR="006D204D">
        <w:rPr>
          <w:i/>
          <w:iCs/>
        </w:rPr>
        <w:t> </w:t>
      </w:r>
      <w:r w:rsidR="006F743C" w:rsidRPr="006F743C">
        <w:rPr>
          <w:i/>
          <w:iCs/>
        </w:rPr>
        <w:t>aspersum</w:t>
      </w:r>
      <w:r w:rsidRPr="00261D54">
        <w:t xml:space="preserve"> might widely be viewed favourably by the Australian public, given its pest status. However, </w:t>
      </w:r>
      <w:r w:rsidRPr="00261D54">
        <w:rPr>
          <w:i/>
          <w:iCs/>
        </w:rPr>
        <w:t>R. </w:t>
      </w:r>
      <w:proofErr w:type="spellStart"/>
      <w:r w:rsidRPr="00261D54">
        <w:rPr>
          <w:i/>
          <w:iCs/>
        </w:rPr>
        <w:t>limacum</w:t>
      </w:r>
      <w:proofErr w:type="spellEnd"/>
      <w:r w:rsidRPr="00261D54">
        <w:t xml:space="preserve"> may also infest </w:t>
      </w:r>
      <w:r w:rsidRPr="00261D54">
        <w:lastRenderedPageBreak/>
        <w:t>Australia’s native snails, of which there are some 2,500 species (Stanisic</w:t>
      </w:r>
      <w:r w:rsidR="00AF0763" w:rsidRPr="00AF0763">
        <w:rPr>
          <w:i/>
        </w:rPr>
        <w:t xml:space="preserve"> et al</w:t>
      </w:r>
      <w:r w:rsidR="00174F05" w:rsidRPr="00174F05">
        <w:t xml:space="preserve">., </w:t>
      </w:r>
      <w:r w:rsidRPr="00261D54">
        <w:t>2022). This could result in potentially significant adverse outcomes for the ongoing viability of these species.</w:t>
      </w:r>
    </w:p>
    <w:p w14:paraId="6C73C3A1" w14:textId="77777777" w:rsidR="001D38F1" w:rsidRPr="00261D54" w:rsidRDefault="001D38F1" w:rsidP="001D38F1">
      <w:pPr>
        <w:pStyle w:val="ListBullet"/>
        <w:numPr>
          <w:ilvl w:val="0"/>
          <w:numId w:val="1"/>
        </w:numPr>
      </w:pPr>
      <w:r w:rsidRPr="00261D54">
        <w:t>Infestation of native snails (and possibly native slugs) could have wider implications for Australia’s biodiversity and conservation efforts.</w:t>
      </w:r>
    </w:p>
    <w:p w14:paraId="3024E6FC" w14:textId="6E7DB1F4" w:rsidR="001D38F1" w:rsidRPr="00261D54" w:rsidRDefault="001D38F1" w:rsidP="001D38F1">
      <w:bookmarkStart w:id="88" w:name="_Hlk125727260"/>
      <w:r w:rsidRPr="00261D54">
        <w:t xml:space="preserve">Based on this information, the likely consequences of establishment and/or spread of </w:t>
      </w:r>
      <w:r w:rsidRPr="00261D54">
        <w:rPr>
          <w:i/>
          <w:iCs/>
        </w:rPr>
        <w:t>R. </w:t>
      </w:r>
      <w:proofErr w:type="spellStart"/>
      <w:r w:rsidRPr="00261D54">
        <w:rPr>
          <w:i/>
          <w:iCs/>
        </w:rPr>
        <w:t>limacum</w:t>
      </w:r>
      <w:proofErr w:type="spellEnd"/>
      <w:r w:rsidRPr="00261D54">
        <w:t xml:space="preserve"> associated with the importation of </w:t>
      </w:r>
      <w:r w:rsidR="006F743C" w:rsidRPr="006F743C">
        <w:rPr>
          <w:i/>
          <w:iCs/>
        </w:rPr>
        <w:t>C.</w:t>
      </w:r>
      <w:r w:rsidR="006D204D">
        <w:rPr>
          <w:i/>
          <w:iCs/>
        </w:rPr>
        <w:t> </w:t>
      </w:r>
      <w:r w:rsidR="006F743C" w:rsidRPr="006F743C">
        <w:rPr>
          <w:i/>
          <w:iCs/>
        </w:rPr>
        <w:t>aspersum</w:t>
      </w:r>
      <w:r w:rsidRPr="00261D54">
        <w:t xml:space="preserve"> was estimated to be very low.</w:t>
      </w:r>
    </w:p>
    <w:p w14:paraId="12BE0FD1" w14:textId="2580D178" w:rsidR="001D38F1" w:rsidRPr="00261D54" w:rsidRDefault="001D38F1" w:rsidP="001D38F1">
      <w:r w:rsidRPr="00261D54">
        <w:rPr>
          <w:rFonts w:cstheme="minorHAnsi"/>
        </w:rPr>
        <w:t xml:space="preserve">The consequence assessment rating should be reviewed by relevant experts within the </w:t>
      </w:r>
      <w:r w:rsidR="00C21F0C">
        <w:rPr>
          <w:rFonts w:cstheme="minorHAnsi"/>
        </w:rPr>
        <w:t xml:space="preserve">Australian Government </w:t>
      </w:r>
      <w:r w:rsidR="00813734" w:rsidRPr="00261D54">
        <w:rPr>
          <w:rFonts w:cstheme="minorHAnsi"/>
        </w:rPr>
        <w:t>Department of Climate Change, Energy the Environment and Water</w:t>
      </w:r>
      <w:r w:rsidRPr="00261D54">
        <w:rPr>
          <w:rFonts w:cstheme="minorHAnsi"/>
        </w:rPr>
        <w:t xml:space="preserve"> as this agency has responsibility for estimating the level of adverse impacts to native fauna that might eventuate associated with importation of this parasite.</w:t>
      </w:r>
    </w:p>
    <w:p w14:paraId="3407C29B" w14:textId="77777777" w:rsidR="000C7968" w:rsidRPr="00261D54" w:rsidRDefault="000C7968" w:rsidP="00E452B2">
      <w:pPr>
        <w:pStyle w:val="Heading5"/>
      </w:pPr>
      <w:bookmarkStart w:id="89" w:name="_Hlk125727738"/>
      <w:bookmarkStart w:id="90" w:name="_Toc11849531"/>
      <w:bookmarkEnd w:id="88"/>
      <w:r w:rsidRPr="00261D54">
        <w:t>Conclusions</w:t>
      </w:r>
    </w:p>
    <w:p w14:paraId="3BD17CD7" w14:textId="521BF942" w:rsidR="001D38F1" w:rsidRPr="00261D54" w:rsidRDefault="001D38F1" w:rsidP="001D38F1">
      <w:r w:rsidRPr="00261D54">
        <w:t xml:space="preserve">Based on the preceding information, the likelihood of entry of </w:t>
      </w:r>
      <w:r w:rsidRPr="00261D54">
        <w:rPr>
          <w:i/>
          <w:iCs/>
        </w:rPr>
        <w:t>R. </w:t>
      </w:r>
      <w:proofErr w:type="spellStart"/>
      <w:r w:rsidRPr="00261D54">
        <w:rPr>
          <w:i/>
          <w:iCs/>
        </w:rPr>
        <w:t>limacum</w:t>
      </w:r>
      <w:proofErr w:type="spellEnd"/>
      <w:r w:rsidRPr="00261D54">
        <w:t xml:space="preserve"> associated with imports of </w:t>
      </w:r>
      <w:r w:rsidR="006F743C" w:rsidRPr="006F743C">
        <w:rPr>
          <w:i/>
          <w:iCs/>
        </w:rPr>
        <w:t>C.</w:t>
      </w:r>
      <w:r w:rsidR="006D204D">
        <w:rPr>
          <w:i/>
          <w:iCs/>
        </w:rPr>
        <w:t> </w:t>
      </w:r>
      <w:r w:rsidR="006F743C" w:rsidRPr="006F743C">
        <w:rPr>
          <w:i/>
          <w:iCs/>
        </w:rPr>
        <w:t>aspersum</w:t>
      </w:r>
      <w:r w:rsidRPr="00261D54">
        <w:rPr>
          <w:i/>
          <w:iCs/>
        </w:rPr>
        <w:t xml:space="preserve"> </w:t>
      </w:r>
      <w:r w:rsidRPr="00261D54">
        <w:t>sourced</w:t>
      </w:r>
      <w:r w:rsidRPr="00261D54">
        <w:rPr>
          <w:i/>
          <w:iCs/>
        </w:rPr>
        <w:t xml:space="preserve"> </w:t>
      </w:r>
      <w:r w:rsidRPr="00261D54">
        <w:t xml:space="preserve">from commercial, government certified snail farms is considered to be high and the likely consequences of establishment and/or spread of </w:t>
      </w:r>
      <w:proofErr w:type="spellStart"/>
      <w:r w:rsidRPr="00261D54">
        <w:rPr>
          <w:rFonts w:cstheme="minorHAnsi"/>
          <w:i/>
          <w:iCs/>
        </w:rPr>
        <w:t>Riccardoella</w:t>
      </w:r>
      <w:proofErr w:type="spellEnd"/>
      <w:r w:rsidRPr="00261D54">
        <w:rPr>
          <w:rFonts w:cstheme="minorHAnsi"/>
          <w:i/>
          <w:iCs/>
        </w:rPr>
        <w:t> </w:t>
      </w:r>
      <w:r w:rsidRPr="00261D54">
        <w:rPr>
          <w:rFonts w:cstheme="minorHAnsi"/>
        </w:rPr>
        <w:t>spp.</w:t>
      </w:r>
      <w:r w:rsidRPr="00261D54">
        <w:t xml:space="preserve"> are considered to be very low. </w:t>
      </w:r>
      <w:r w:rsidR="00813734" w:rsidRPr="00261D54">
        <w:t xml:space="preserve">Using </w:t>
      </w:r>
      <w:r w:rsidR="00813734" w:rsidRPr="00261D54">
        <w:fldChar w:fldCharType="begin"/>
      </w:r>
      <w:r w:rsidR="00813734" w:rsidRPr="00261D54">
        <w:instrText xml:space="preserve"> REF _Ref170887157 \h </w:instrText>
      </w:r>
      <w:r w:rsidR="00261D54">
        <w:instrText xml:space="preserve"> \* MERGEFORMAT </w:instrText>
      </w:r>
      <w:r w:rsidR="00813734" w:rsidRPr="00261D54">
        <w:fldChar w:fldCharType="separate"/>
      </w:r>
      <w:r w:rsidR="008A6235" w:rsidRPr="00261D54">
        <w:t xml:space="preserve">Table </w:t>
      </w:r>
      <w:r w:rsidR="008A6235">
        <w:rPr>
          <w:noProof/>
        </w:rPr>
        <w:t>3</w:t>
      </w:r>
      <w:r w:rsidR="00813734" w:rsidRPr="00261D54">
        <w:fldChar w:fldCharType="end"/>
      </w:r>
      <w:r w:rsidR="00813734" w:rsidRPr="00261D54">
        <w:t xml:space="preserve">, </w:t>
      </w:r>
      <w:r w:rsidRPr="00261D54">
        <w:t xml:space="preserve">the likelihood of entry and exposure (high) was combined with the likely consequences of establishment and/or spread (very low), which resulted in a risk estimation for </w:t>
      </w:r>
      <w:r w:rsidRPr="00261D54">
        <w:rPr>
          <w:rFonts w:cstheme="minorHAnsi"/>
          <w:i/>
          <w:iCs/>
        </w:rPr>
        <w:t>R. </w:t>
      </w:r>
      <w:proofErr w:type="spellStart"/>
      <w:r w:rsidRPr="00261D54">
        <w:rPr>
          <w:rFonts w:cstheme="minorHAnsi"/>
          <w:i/>
          <w:iCs/>
        </w:rPr>
        <w:t>limacum</w:t>
      </w:r>
      <w:proofErr w:type="spellEnd"/>
      <w:r w:rsidRPr="00261D54">
        <w:t xml:space="preserve"> of very low.</w:t>
      </w:r>
    </w:p>
    <w:p w14:paraId="4E3D17C7" w14:textId="60E9A721" w:rsidR="001D38F1" w:rsidRPr="00261D54" w:rsidRDefault="001D38F1" w:rsidP="001D38F1">
      <w:r w:rsidRPr="00261D54">
        <w:t xml:space="preserve">As the overall risk of </w:t>
      </w:r>
      <w:r w:rsidRPr="00261D54">
        <w:rPr>
          <w:rFonts w:cstheme="minorHAnsi"/>
          <w:i/>
          <w:iCs/>
        </w:rPr>
        <w:t>R. </w:t>
      </w:r>
      <w:proofErr w:type="spellStart"/>
      <w:r w:rsidRPr="00261D54">
        <w:rPr>
          <w:rFonts w:cstheme="minorHAnsi"/>
          <w:i/>
          <w:iCs/>
        </w:rPr>
        <w:t>limacum</w:t>
      </w:r>
      <w:proofErr w:type="spellEnd"/>
      <w:r w:rsidRPr="00261D54">
        <w:t xml:space="preserve"> associated with the importation of </w:t>
      </w:r>
      <w:r w:rsidR="006F743C" w:rsidRPr="006F743C">
        <w:rPr>
          <w:rFonts w:cstheme="minorHAnsi"/>
          <w:i/>
          <w:iCs/>
        </w:rPr>
        <w:t>C.</w:t>
      </w:r>
      <w:r w:rsidR="00CB3F2B">
        <w:rPr>
          <w:rFonts w:cstheme="minorHAnsi"/>
          <w:i/>
          <w:iCs/>
        </w:rPr>
        <w:t> </w:t>
      </w:r>
      <w:r w:rsidR="006F743C" w:rsidRPr="006F743C">
        <w:rPr>
          <w:rFonts w:cstheme="minorHAnsi"/>
          <w:i/>
          <w:iCs/>
        </w:rPr>
        <w:t>aspersum</w:t>
      </w:r>
      <w:r w:rsidRPr="00261D54">
        <w:t xml:space="preserve"> is very low and therefore achieve Australia’s ALOP with respect to animal biosecurity risks, additional biosecurity measures for </w:t>
      </w:r>
      <w:r w:rsidRPr="00261D54">
        <w:rPr>
          <w:rFonts w:cstheme="minorHAnsi"/>
          <w:i/>
          <w:iCs/>
        </w:rPr>
        <w:t>R. </w:t>
      </w:r>
      <w:proofErr w:type="spellStart"/>
      <w:r w:rsidRPr="00261D54">
        <w:rPr>
          <w:rFonts w:cstheme="minorHAnsi"/>
          <w:i/>
          <w:iCs/>
        </w:rPr>
        <w:t>limacum</w:t>
      </w:r>
      <w:proofErr w:type="spellEnd"/>
      <w:r w:rsidRPr="00261D54">
        <w:t xml:space="preserve"> are not required.</w:t>
      </w:r>
      <w:bookmarkStart w:id="91" w:name="_Toc105675686"/>
      <w:bookmarkEnd w:id="89"/>
      <w:bookmarkEnd w:id="90"/>
    </w:p>
    <w:p w14:paraId="4FB4F7BB" w14:textId="77777777" w:rsidR="001D38F1" w:rsidRPr="00261D54" w:rsidRDefault="001D38F1" w:rsidP="00756C36">
      <w:pPr>
        <w:pStyle w:val="Heading3"/>
        <w:spacing w:before="120" w:after="240"/>
      </w:pPr>
      <w:bookmarkStart w:id="92" w:name="_Toc170833847"/>
      <w:bookmarkStart w:id="93" w:name="_Toc209421985"/>
      <w:r w:rsidRPr="00261D54">
        <w:rPr>
          <w:i/>
          <w:iCs/>
        </w:rPr>
        <w:t>Tetrahymena</w:t>
      </w:r>
      <w:r w:rsidRPr="00261D54">
        <w:t> spp.</w:t>
      </w:r>
      <w:bookmarkEnd w:id="91"/>
      <w:bookmarkEnd w:id="92"/>
      <w:bookmarkEnd w:id="93"/>
    </w:p>
    <w:p w14:paraId="5BD6AB85" w14:textId="77777777" w:rsidR="00084CEE" w:rsidRPr="00261D54" w:rsidRDefault="00084CEE" w:rsidP="00E452B2">
      <w:pPr>
        <w:pStyle w:val="Heading4"/>
      </w:pPr>
      <w:r w:rsidRPr="00261D54">
        <w:t>Background</w:t>
      </w:r>
    </w:p>
    <w:p w14:paraId="04435BF3" w14:textId="1F8FB52D" w:rsidR="001D38F1" w:rsidRPr="00261D54" w:rsidRDefault="001D38F1" w:rsidP="00756C36">
      <w:pPr>
        <w:keepNext/>
        <w:keepLines/>
      </w:pPr>
      <w:r w:rsidRPr="00261D54">
        <w:rPr>
          <w:i/>
          <w:iCs/>
        </w:rPr>
        <w:t xml:space="preserve">Tetrahymena rostrata </w:t>
      </w:r>
      <w:r w:rsidRPr="00261D54">
        <w:t xml:space="preserve">and </w:t>
      </w:r>
      <w:r w:rsidRPr="00261D54">
        <w:rPr>
          <w:i/>
          <w:iCs/>
        </w:rPr>
        <w:t>Tetrahymena </w:t>
      </w:r>
      <w:proofErr w:type="spellStart"/>
      <w:r w:rsidRPr="00261D54">
        <w:rPr>
          <w:i/>
          <w:iCs/>
        </w:rPr>
        <w:t>limacis</w:t>
      </w:r>
      <w:proofErr w:type="spellEnd"/>
      <w:r w:rsidRPr="00261D54">
        <w:t xml:space="preserve"> are free-living, ciliated protozoans that can also be facultative parasites of terrestrial snails and slugs </w:t>
      </w:r>
      <w:r w:rsidRPr="00261D54">
        <w:fldChar w:fldCharType="begin"/>
      </w:r>
      <w:r w:rsidRPr="00261D54">
        <w:instrText xml:space="preserve"> ADDIN EN.CITE &lt;EndNote&gt;&lt;Cite&gt;&lt;Author&gt;Haites&lt;/Author&gt;&lt;Year&gt;2021&lt;/Year&gt;&lt;RecNum&gt;1205&lt;/RecNum&gt;&lt;DisplayText&gt;(Haites et al., 2021)&lt;/DisplayText&gt;&lt;record&gt;&lt;rec-number&gt;1205&lt;/rec-number&gt;&lt;foreign-keys&gt;&lt;key app="EN" db-id="rrwaerrrmwz007e0sr8vzwfj29zxe9tfwr9r" timestamp="1636438316"&gt;1205&lt;/key&gt;&lt;/foreign-keys&gt;&lt;ref-type name="Journal Article"&gt;17&lt;/ref-type&gt;&lt;contributors&gt;&lt;authors&gt;&lt;author&gt;Haites, R. E.&lt;/author&gt;&lt;author&gt;Watt, A. E.&lt;/author&gt;&lt;author&gt;Russell, D. A.&lt;/author&gt;&lt;author&gt;Billman-Jacobe, H.&lt;/author&gt;&lt;/authors&gt;&lt;/contributors&gt;&lt;auth-address&gt;Univ Melbourne, Fac Vet &amp;amp; Agr Sci, Asia Pacific Ctr Anim Hlth, Melbourne Vet Sch, Melbourne, Vic 3010, Australia&lt;/auth-address&gt;&lt;titles&gt;&lt;title&gt;Infection of Slugs with Theronts of the Ciliate Protozoan, Tetrahymena rostrata&lt;/title&gt;&lt;secondary-title&gt;Microorganisms&lt;/secondary-title&gt;&lt;alt-title&gt;Microorganisms&lt;/alt-title&gt;&lt;/titles&gt;&lt;periodical&gt;&lt;full-title&gt;Microorganisms&lt;/full-title&gt;&lt;abbr-1&gt;Microorganisms&lt;/abbr-1&gt;&lt;/periodical&gt;&lt;alt-periodical&gt;&lt;full-title&gt;Microorganisms&lt;/full-title&gt;&lt;abbr-1&gt;Microorganisms&lt;/abbr-1&gt;&lt;/alt-periodical&gt;&lt;volume&gt;9&lt;/volume&gt;&lt;number&gt;9&lt;/number&gt;&lt;keywords&gt;&lt;keyword&gt;parasitic ciliate&lt;/keyword&gt;&lt;keyword&gt;theronts&lt;/keyword&gt;&lt;keyword&gt;trophonts&lt;/keyword&gt;&lt;keyword&gt;cysts&lt;/keyword&gt;&lt;keyword&gt;mollusks&lt;/keyword&gt;&lt;keyword&gt;ichthyophthirius-multifiliis&lt;/keyword&gt;&lt;keyword&gt;ciliophora&lt;/keyword&gt;&lt;keyword&gt;parasite&lt;/keyword&gt;&lt;/keywords&gt;&lt;dates&gt;&lt;year&gt;2021&lt;/year&gt;&lt;pub-dates&gt;&lt;date&gt;Sep&lt;/date&gt;&lt;/pub-dates&gt;&lt;/dates&gt;&lt;accession-num&gt;WOS:000701138600001&lt;/accession-num&gt;&lt;urls&gt;&lt;related-urls&gt;&lt;url&gt;&amp;lt;Go to ISI&amp;gt;://WOS:000701138600001&lt;/url&gt;&lt;/related-urls&gt;&lt;/urls&gt;&lt;electronic-resource-num&gt;ARTN 1970&amp;#xD;10.3390/microorganisms9091970&lt;/electronic-resource-num&gt;&lt;language&gt;English&lt;/language&gt;&lt;/record&gt;&lt;/Cite&gt;&lt;/EndNote&gt;</w:instrText>
      </w:r>
      <w:r w:rsidRPr="00261D54">
        <w:fldChar w:fldCharType="separate"/>
      </w:r>
      <w:r w:rsidRPr="00261D54">
        <w:t>(Haites</w:t>
      </w:r>
      <w:r w:rsidR="00AF0763" w:rsidRPr="00AF0763">
        <w:rPr>
          <w:i/>
        </w:rPr>
        <w:t xml:space="preserve"> et al</w:t>
      </w:r>
      <w:r w:rsidR="00174F05" w:rsidRPr="00174F05">
        <w:t xml:space="preserve">., </w:t>
      </w:r>
      <w:r w:rsidRPr="00261D54">
        <w:t>2021)</w:t>
      </w:r>
      <w:r w:rsidRPr="00261D54">
        <w:fldChar w:fldCharType="end"/>
      </w:r>
      <w:r w:rsidRPr="00261D54">
        <w:t xml:space="preserve">. Some studies suggest that the gastropod host is not harmed or injured when infected </w:t>
      </w:r>
      <w:r w:rsidRPr="00261D54">
        <w:fldChar w:fldCharType="begin"/>
      </w:r>
      <w:r w:rsidRPr="00261D54">
        <w:instrText xml:space="preserve"> ADDIN EN.CITE &lt;EndNote&gt;&lt;Cite&gt;&lt;Author&gt;Michelson&lt;/Author&gt;&lt;Year&gt;1971&lt;/Year&gt;&lt;RecNum&gt;1276&lt;/RecNum&gt;&lt;DisplayText&gt;(Michelson, 1971)&lt;/DisplayText&gt;&lt;record&gt;&lt;rec-number&gt;1276&lt;/rec-number&gt;&lt;foreign-keys&gt;&lt;key app="EN" db-id="rrwaerrrmwz007e0sr8vzwfj29zxe9tfwr9r" timestamp="1646710601"&gt;1276&lt;/key&gt;&lt;/foreign-keys&gt;&lt;ref-type name="Journal Article"&gt;17&lt;/ref-type&gt;&lt;contributors&gt;&lt;authors&gt;&lt;author&gt;Michelson, E. H.&lt;/author&gt;&lt;/authors&gt;&lt;/contributors&gt;&lt;titles&gt;&lt;title&gt;Distribution and Pathogenicity of Tetrahymena-Limacis in Slug Deroceras-Reticulatum&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125-+&lt;/pages&gt;&lt;volume&gt;62&lt;/volume&gt;&lt;number&gt;Feb&lt;/number&gt;&lt;dates&gt;&lt;year&gt;1971&lt;/year&gt;&lt;/dates&gt;&lt;isbn&gt;0031-1820&lt;/isbn&gt;&lt;accession-num&gt;WOS:A1971I396800011&lt;/accession-num&gt;&lt;urls&gt;&lt;related-urls&gt;&lt;url&gt;&amp;lt;Go to ISI&amp;gt;://WOS:A1971I396800011&lt;/url&gt;&lt;/related-urls&gt;&lt;/urls&gt;&lt;electronic-resource-num&gt;Doi 10.1017/S003118200007133x&lt;/electronic-resource-num&gt;&lt;language&gt;English&lt;/language&gt;&lt;/record&gt;&lt;/Cite&gt;&lt;/EndNote&gt;</w:instrText>
      </w:r>
      <w:r w:rsidRPr="00261D54">
        <w:fldChar w:fldCharType="separate"/>
      </w:r>
      <w:r w:rsidRPr="00261D54">
        <w:t>(Michelson, 1971)</w:t>
      </w:r>
      <w:r w:rsidRPr="00261D54">
        <w:fldChar w:fldCharType="end"/>
      </w:r>
      <w:r w:rsidRPr="00261D54">
        <w:t xml:space="preserve">, while others found that high parasitic loads in gastropods are often fatal once the ciliates enter internal organs, particularly the kidneys </w:t>
      </w:r>
      <w:r w:rsidRPr="00261D54">
        <w:fldChar w:fldCharType="begin"/>
      </w:r>
      <w:r w:rsidRPr="00261D54">
        <w:instrText xml:space="preserve"> ADDIN EN.CITE &lt;EndNote&gt;&lt;Cite&gt;&lt;Author&gt;Zhang&lt;/Author&gt;&lt;Year&gt;2021&lt;/Year&gt;&lt;RecNum&gt;1395&lt;/RecNum&gt;&lt;DisplayText&gt;(Zhang and Vdacny, 2021)&lt;/DisplayText&gt;&lt;record&gt;&lt;rec-number&gt;1395&lt;/rec-number&gt;&lt;foreign-keys&gt;&lt;key app="EN" db-id="rrwaerrrmwz007e0sr8vzwfj29zxe9tfwr9r" timestamp="1652327089"&gt;1395&lt;/key&gt;&lt;/foreign-keys&gt;&lt;ref-type name="Journal Article"&gt;17&lt;/ref-type&gt;&lt;contributors&gt;&lt;authors&gt;&lt;author&gt;Zhang, T. Y.&lt;/author&gt;&lt;author&gt;Vdacny, P.&lt;/author&gt;&lt;/authors&gt;&lt;/contributors&gt;&lt;auth-address&gt;Comenius Univ, Fac Nat Sci, Dept Zool, Bratislava 84215, Slovakia&lt;/auth-address&gt;&lt;titles&gt;&lt;title&gt;A discovery of two new Tetrahymena species parasitizing slugs and mussels: morphology and multi-gene phylogeny of T. foissneri sp. n. and T. unionis sp. n.&lt;/title&gt;&lt;secondary-title&gt;Parasitology Research&lt;/secondary-title&gt;&lt;alt-title&gt;Parasitol Res&lt;/alt-title&gt;&lt;/titles&gt;&lt;periodical&gt;&lt;full-title&gt;Parasitology Research&lt;/full-title&gt;&lt;abbr-1&gt;Parasitol Res&lt;/abbr-1&gt;&lt;/periodical&gt;&lt;alt-periodical&gt;&lt;full-title&gt;Parasitology Research&lt;/full-title&gt;&lt;abbr-1&gt;Parasitol Res&lt;/abbr-1&gt;&lt;/alt-periodical&gt;&lt;pages&gt;2595-2616&lt;/pages&gt;&lt;volume&gt;120&lt;/volume&gt;&lt;number&gt;7&lt;/number&gt;&lt;keywords&gt;&lt;keyword&gt;arion vulgaris&lt;/keyword&gt;&lt;keyword&gt;ciliophora&lt;/keyword&gt;&lt;keyword&gt;hymenostomatia&lt;/keyword&gt;&lt;keyword&gt;histophagy&lt;/keyword&gt;&lt;keyword&gt;mollusca&lt;/keyword&gt;&lt;keyword&gt;unio tumidus&lt;/keyword&gt;&lt;/keywords&gt;&lt;dates&gt;&lt;year&gt;2021&lt;/year&gt;&lt;pub-dates&gt;&lt;date&gt;Jul&lt;/date&gt;&lt;/pub-dates&gt;&lt;/dates&gt;&lt;isbn&gt;0932-0113&lt;/isbn&gt;&lt;accession-num&gt;WOS:000639765600002&lt;/accession-num&gt;&lt;urls&gt;&lt;related-urls&gt;&lt;url&gt;&amp;lt;Go to ISI&amp;gt;://WOS:000639765600002&lt;/url&gt;&lt;/related-urls&gt;&lt;/urls&gt;&lt;electronic-resource-num&gt;10.1007/s00436-021-07152-5&lt;/electronic-resource-num&gt;&lt;language&gt;English&lt;/language&gt;&lt;/record&gt;&lt;/Cite&gt;&lt;/EndNote&gt;</w:instrText>
      </w:r>
      <w:r w:rsidRPr="00261D54">
        <w:fldChar w:fldCharType="separate"/>
      </w:r>
      <w:r w:rsidRPr="00261D54">
        <w:t>(Zhang and Vdacny, 2021)</w:t>
      </w:r>
      <w:r w:rsidRPr="00261D54">
        <w:fldChar w:fldCharType="end"/>
      </w:r>
      <w:r w:rsidRPr="00261D54">
        <w:t>.</w:t>
      </w:r>
    </w:p>
    <w:p w14:paraId="272B1FDE" w14:textId="43D10846" w:rsidR="001D38F1" w:rsidRPr="00261D54" w:rsidRDefault="001D38F1" w:rsidP="001D38F1">
      <w:r w:rsidRPr="00261D54">
        <w:rPr>
          <w:i/>
          <w:iCs/>
        </w:rPr>
        <w:t>T. rostrata</w:t>
      </w:r>
      <w:r w:rsidRPr="00261D54">
        <w:t xml:space="preserve"> is present in Australia and has been isolated from the egg of the grey field slug </w:t>
      </w:r>
      <w:r w:rsidRPr="00261D54">
        <w:rPr>
          <w:i/>
          <w:iCs/>
        </w:rPr>
        <w:t>Deroceras </w:t>
      </w:r>
      <w:proofErr w:type="spellStart"/>
      <w:r w:rsidRPr="00261D54">
        <w:rPr>
          <w:i/>
          <w:iCs/>
        </w:rPr>
        <w:t>reticulatum</w:t>
      </w:r>
      <w:proofErr w:type="spellEnd"/>
      <w:r w:rsidRPr="00261D54">
        <w:t xml:space="preserve"> </w:t>
      </w:r>
      <w:r w:rsidRPr="00261D54">
        <w:fldChar w:fldCharType="begin"/>
      </w:r>
      <w:r w:rsidRPr="00261D54">
        <w:instrText xml:space="preserve"> ADDIN EN.CITE &lt;EndNote&gt;&lt;Cite&gt;&lt;Author&gt;Watt&lt;/Author&gt;&lt;Year&gt;2021&lt;/Year&gt;&lt;RecNum&gt;1247&lt;/RecNum&gt;&lt;DisplayText&gt;(Watt et al., 2021)&lt;/DisplayText&gt;&lt;record&gt;&lt;rec-number&gt;1247&lt;/rec-number&gt;&lt;foreign-keys&gt;&lt;key app="EN" db-id="rrwaerrrmwz007e0sr8vzwfj29zxe9tfwr9r" timestamp="1646710313"&gt;1247&lt;/key&gt;&lt;/foreign-keys&gt;&lt;ref-type name="Journal Article"&gt;17&lt;/ref-type&gt;&lt;contributors&gt;&lt;authors&gt;&lt;author&gt;Watt, A.&lt;/author&gt;&lt;author&gt;Young, N.&lt;/author&gt;&lt;author&gt;Haites, R.&lt;/author&gt;&lt;author&gt;Dunse, K.&lt;/author&gt;&lt;author&gt;Russell, D.&lt;/author&gt;&lt;author&gt;Billman-Jacobe, H.&lt;/author&gt;&lt;/authors&gt;&lt;/contributors&gt;&lt;auth-address&gt;Univ Melbourne, Fac Vet &amp;amp; Agr Sci, Asia Pacific Ctr Anim Hlth, Melbourne Vet Sch, Parkville, Vic 3010, Australia&amp;#xD;Univ Melbourne, Fac Vet &amp;amp; Agr Sci, Melbourne Vet Sch, Parkville, Vic 3010, Australia&lt;/auth-address&gt;&lt;titles&gt;&lt;title&gt;Intraspecies Variation in Tetrahymena rostrata&lt;/title&gt;&lt;secondary-title&gt;Microorganisms&lt;/secondary-title&gt;&lt;alt-title&gt;Microorganisms&lt;/alt-title&gt;&lt;/titles&gt;&lt;periodical&gt;&lt;full-title&gt;Microorganisms&lt;/full-title&gt;&lt;abbr-1&gt;Microorganisms&lt;/abbr-1&gt;&lt;/periodical&gt;&lt;alt-periodical&gt;&lt;full-title&gt;Microorganisms&lt;/full-title&gt;&lt;abbr-1&gt;Microorganisms&lt;/abbr-1&gt;&lt;/alt-periodical&gt;&lt;volume&gt;9&lt;/volume&gt;&lt;number&gt;10&lt;/number&gt;&lt;keywords&gt;&lt;keyword&gt;ciliophora&lt;/keyword&gt;&lt;keyword&gt;mtssurrna&lt;/keyword&gt;&lt;keyword&gt;histone&lt;/keyword&gt;&lt;keyword&gt;cytochrome oxidase 1&lt;/keyword&gt;&lt;keyword&gt;origin of replication&lt;/keyword&gt;&lt;keyword&gt;mitochondrial genome&lt;/keyword&gt;&lt;keyword&gt;complete sequence&lt;/keyword&gt;&lt;keyword&gt;thermophila&lt;/keyword&gt;&lt;keyword&gt;evolution&lt;/keyword&gt;&lt;/keywords&gt;&lt;dates&gt;&lt;year&gt;2021&lt;/year&gt;&lt;pub-dates&gt;&lt;date&gt;Oct&lt;/date&gt;&lt;/pub-dates&gt;&lt;/dates&gt;&lt;accession-num&gt;WOS:000747274500001&lt;/accession-num&gt;&lt;urls&gt;&lt;related-urls&gt;&lt;url&gt;&amp;lt;Go to ISI&amp;gt;://WOS:000747274500001&lt;/url&gt;&lt;/related-urls&gt;&lt;/urls&gt;&lt;electronic-resource-num&gt;ARTN 2100&amp;#xD;10.3390/microorganisms9102100&lt;/electronic-resource-num&gt;&lt;language&gt;English&lt;/language&gt;&lt;/record&gt;&lt;/Cite&gt;&lt;/EndNote&gt;</w:instrText>
      </w:r>
      <w:r w:rsidRPr="00261D54">
        <w:fldChar w:fldCharType="separate"/>
      </w:r>
      <w:r w:rsidRPr="00261D54">
        <w:t>(Watt</w:t>
      </w:r>
      <w:r w:rsidR="00AF0763" w:rsidRPr="00AF0763">
        <w:rPr>
          <w:i/>
        </w:rPr>
        <w:t xml:space="preserve"> et al</w:t>
      </w:r>
      <w:r w:rsidR="00174F05" w:rsidRPr="00174F05">
        <w:t xml:space="preserve">., </w:t>
      </w:r>
      <w:r w:rsidRPr="00261D54">
        <w:t>2021)</w:t>
      </w:r>
      <w:r w:rsidRPr="00261D54">
        <w:fldChar w:fldCharType="end"/>
      </w:r>
      <w:r w:rsidRPr="00261D54">
        <w:t>.</w:t>
      </w:r>
    </w:p>
    <w:p w14:paraId="3C725008" w14:textId="75E75030" w:rsidR="001D38F1" w:rsidRPr="00261D54" w:rsidRDefault="001D38F1" w:rsidP="001D38F1">
      <w:r w:rsidRPr="00261D54">
        <w:rPr>
          <w:i/>
          <w:iCs/>
        </w:rPr>
        <w:t>T. rostrata</w:t>
      </w:r>
      <w:r w:rsidRPr="00261D54">
        <w:t xml:space="preserve"> is being considered for its potential as a biocontrol agent for </w:t>
      </w:r>
      <w:r w:rsidRPr="00261D54">
        <w:rPr>
          <w:i/>
          <w:iCs/>
        </w:rPr>
        <w:t>D. </w:t>
      </w:r>
      <w:proofErr w:type="spellStart"/>
      <w:r w:rsidRPr="00261D54">
        <w:rPr>
          <w:i/>
          <w:iCs/>
        </w:rPr>
        <w:t>reticulatum</w:t>
      </w:r>
      <w:proofErr w:type="spellEnd"/>
      <w:r w:rsidRPr="00261D54">
        <w:t xml:space="preserve"> </w:t>
      </w:r>
      <w:r w:rsidRPr="00261D54">
        <w:fldChar w:fldCharType="begin"/>
      </w:r>
      <w:r w:rsidRPr="00261D54">
        <w:instrText xml:space="preserve"> ADDIN EN.CITE &lt;EndNote&gt;&lt;Cite&gt;&lt;Author&gt;Watt&lt;/Author&gt;&lt;Year&gt;2021&lt;/Year&gt;&lt;RecNum&gt;1247&lt;/RecNum&gt;&lt;DisplayText&gt;(Watt et al., 2021)&lt;/DisplayText&gt;&lt;record&gt;&lt;rec-number&gt;1247&lt;/rec-number&gt;&lt;foreign-keys&gt;&lt;key app="EN" db-id="rrwaerrrmwz007e0sr8vzwfj29zxe9tfwr9r" timestamp="1646710313"&gt;1247&lt;/key&gt;&lt;/foreign-keys&gt;&lt;ref-type name="Journal Article"&gt;17&lt;/ref-type&gt;&lt;contributors&gt;&lt;authors&gt;&lt;author&gt;Watt, A.&lt;/author&gt;&lt;author&gt;Young, N.&lt;/author&gt;&lt;author&gt;Haites, R.&lt;/author&gt;&lt;author&gt;Dunse, K.&lt;/author&gt;&lt;author&gt;Russell, D.&lt;/author&gt;&lt;author&gt;Billman-Jacobe, H.&lt;/author&gt;&lt;/authors&gt;&lt;/contributors&gt;&lt;auth-address&gt;Univ Melbourne, Fac Vet &amp;amp; Agr Sci, Asia Pacific Ctr Anim Hlth, Melbourne Vet Sch, Parkville, Vic 3010, Australia&amp;#xD;Univ Melbourne, Fac Vet &amp;amp; Agr Sci, Melbourne Vet Sch, Parkville, Vic 3010, Australia&lt;/auth-address&gt;&lt;titles&gt;&lt;title&gt;Intraspecies Variation in Tetrahymena rostrata&lt;/title&gt;&lt;secondary-title&gt;Microorganisms&lt;/secondary-title&gt;&lt;alt-title&gt;Microorganisms&lt;/alt-title&gt;&lt;/titles&gt;&lt;periodical&gt;&lt;full-title&gt;Microorganisms&lt;/full-title&gt;&lt;abbr-1&gt;Microorganisms&lt;/abbr-1&gt;&lt;/periodical&gt;&lt;alt-periodical&gt;&lt;full-title&gt;Microorganisms&lt;/full-title&gt;&lt;abbr-1&gt;Microorganisms&lt;/abbr-1&gt;&lt;/alt-periodical&gt;&lt;volume&gt;9&lt;/volume&gt;&lt;number&gt;10&lt;/number&gt;&lt;keywords&gt;&lt;keyword&gt;ciliophora&lt;/keyword&gt;&lt;keyword&gt;mtssurrna&lt;/keyword&gt;&lt;keyword&gt;histone&lt;/keyword&gt;&lt;keyword&gt;cytochrome oxidase 1&lt;/keyword&gt;&lt;keyword&gt;origin of replication&lt;/keyword&gt;&lt;keyword&gt;mitochondrial genome&lt;/keyword&gt;&lt;keyword&gt;complete sequence&lt;/keyword&gt;&lt;keyword&gt;thermophila&lt;/keyword&gt;&lt;keyword&gt;evolution&lt;/keyword&gt;&lt;/keywords&gt;&lt;dates&gt;&lt;year&gt;2021&lt;/year&gt;&lt;pub-dates&gt;&lt;date&gt;Oct&lt;/date&gt;&lt;/pub-dates&gt;&lt;/dates&gt;&lt;accession-num&gt;WOS:000747274500001&lt;/accession-num&gt;&lt;urls&gt;&lt;related-urls&gt;&lt;url&gt;&amp;lt;Go to ISI&amp;gt;://WOS:000747274500001&lt;/url&gt;&lt;/related-urls&gt;&lt;/urls&gt;&lt;electronic-resource-num&gt;ARTN 2100&amp;#xD;10.3390/microorganisms9102100&lt;/electronic-resource-num&gt;&lt;language&gt;English&lt;/language&gt;&lt;/record&gt;&lt;/Cite&gt;&lt;/EndNote&gt;</w:instrText>
      </w:r>
      <w:r w:rsidRPr="00261D54">
        <w:fldChar w:fldCharType="separate"/>
      </w:r>
      <w:r w:rsidRPr="00261D54">
        <w:t>(Watt</w:t>
      </w:r>
      <w:r w:rsidR="00AF0763" w:rsidRPr="00AF0763">
        <w:rPr>
          <w:i/>
        </w:rPr>
        <w:t xml:space="preserve"> et al</w:t>
      </w:r>
      <w:r w:rsidR="00174F05" w:rsidRPr="00174F05">
        <w:t xml:space="preserve">., </w:t>
      </w:r>
      <w:r w:rsidRPr="00261D54">
        <w:t>2021)</w:t>
      </w:r>
      <w:r w:rsidRPr="00261D54">
        <w:fldChar w:fldCharType="end"/>
      </w:r>
      <w:r w:rsidRPr="00261D54">
        <w:t>.</w:t>
      </w:r>
    </w:p>
    <w:p w14:paraId="47A20803" w14:textId="77777777" w:rsidR="00084CEE" w:rsidRPr="00261D54" w:rsidRDefault="00084CEE" w:rsidP="00E452B2">
      <w:pPr>
        <w:pStyle w:val="Heading4"/>
      </w:pPr>
      <w:r w:rsidRPr="00261D54">
        <w:t>Technical information</w:t>
      </w:r>
    </w:p>
    <w:p w14:paraId="4D4DA306" w14:textId="47D44C23" w:rsidR="00DD3481" w:rsidRDefault="00D83A6B" w:rsidP="00E452B2">
      <w:pPr>
        <w:pStyle w:val="Heading5"/>
        <w:rPr>
          <w:bCs/>
        </w:rPr>
      </w:pPr>
      <w:r w:rsidRPr="00261D54">
        <w:t>Agent properties</w:t>
      </w:r>
    </w:p>
    <w:p w14:paraId="1624CBCD" w14:textId="0541EDD4" w:rsidR="001D38F1" w:rsidRPr="00261D54" w:rsidRDefault="001D38F1" w:rsidP="001D38F1">
      <w:r w:rsidRPr="00261D54">
        <w:rPr>
          <w:i/>
          <w:iCs/>
        </w:rPr>
        <w:t>Tetrahymena</w:t>
      </w:r>
      <w:r w:rsidRPr="00261D54">
        <w:t xml:space="preserve"> spp. are part of the phylum </w:t>
      </w:r>
      <w:proofErr w:type="spellStart"/>
      <w:r w:rsidRPr="00261D54">
        <w:t>Ciliophora</w:t>
      </w:r>
      <w:proofErr w:type="spellEnd"/>
      <w:r w:rsidRPr="00261D54">
        <w:t xml:space="preserve">, class: </w:t>
      </w:r>
      <w:proofErr w:type="spellStart"/>
      <w:r w:rsidRPr="00261D54">
        <w:t>Oligohymenophorea</w:t>
      </w:r>
      <w:proofErr w:type="spellEnd"/>
      <w:r w:rsidRPr="00261D54">
        <w:t xml:space="preserve">, order </w:t>
      </w:r>
      <w:proofErr w:type="spellStart"/>
      <w:r w:rsidRPr="00261D54">
        <w:t>Hymenostomatida</w:t>
      </w:r>
      <w:proofErr w:type="spellEnd"/>
      <w:r w:rsidRPr="00261D54">
        <w:t xml:space="preserve"> and family </w:t>
      </w:r>
      <w:proofErr w:type="spellStart"/>
      <w:r w:rsidRPr="00261D54">
        <w:t>Tetrahymenidae</w:t>
      </w:r>
      <w:proofErr w:type="spellEnd"/>
      <w:r w:rsidRPr="00261D54">
        <w:t xml:space="preserve">. These protozoans have </w:t>
      </w:r>
      <w:r w:rsidR="006151ED">
        <w:t>four</w:t>
      </w:r>
      <w:r w:rsidRPr="00261D54">
        <w:t xml:space="preserve"> developmental stages: </w:t>
      </w:r>
      <w:proofErr w:type="spellStart"/>
      <w:r w:rsidRPr="00261D54">
        <w:t>trophonts</w:t>
      </w:r>
      <w:proofErr w:type="spellEnd"/>
      <w:r w:rsidRPr="00261D54">
        <w:t xml:space="preserve">, </w:t>
      </w:r>
      <w:proofErr w:type="spellStart"/>
      <w:r w:rsidRPr="00261D54">
        <w:t>tomonts</w:t>
      </w:r>
      <w:proofErr w:type="spellEnd"/>
      <w:r w:rsidRPr="00261D54">
        <w:t xml:space="preserve">, </w:t>
      </w:r>
      <w:proofErr w:type="spellStart"/>
      <w:r w:rsidRPr="00261D54">
        <w:t>tomites</w:t>
      </w:r>
      <w:proofErr w:type="spellEnd"/>
      <w:r w:rsidRPr="00261D54">
        <w:t xml:space="preserve"> and </w:t>
      </w:r>
      <w:proofErr w:type="spellStart"/>
      <w:r w:rsidRPr="00261D54">
        <w:t>theronts</w:t>
      </w:r>
      <w:proofErr w:type="spellEnd"/>
      <w:r w:rsidRPr="00261D54">
        <w:t xml:space="preserve"> </w:t>
      </w:r>
      <w:r w:rsidRPr="00261D54">
        <w:fldChar w:fldCharType="begin"/>
      </w:r>
      <w:r w:rsidRPr="00261D54">
        <w:instrText xml:space="preserve"> ADDIN EN.CITE &lt;EndNote&gt;&lt;Cite&gt;&lt;Author&gt;Haites&lt;/Author&gt;&lt;Year&gt;2021&lt;/Year&gt;&lt;RecNum&gt;1205&lt;/RecNum&gt;&lt;DisplayText&gt;(Haites et al., 2021)&lt;/DisplayText&gt;&lt;record&gt;&lt;rec-number&gt;1205&lt;/rec-number&gt;&lt;foreign-keys&gt;&lt;key app="EN" db-id="rrwaerrrmwz007e0sr8vzwfj29zxe9tfwr9r" timestamp="1636438316"&gt;1205&lt;/key&gt;&lt;/foreign-keys&gt;&lt;ref-type name="Journal Article"&gt;17&lt;/ref-type&gt;&lt;contributors&gt;&lt;authors&gt;&lt;author&gt;Haites, R. E.&lt;/author&gt;&lt;author&gt;Watt, A. E.&lt;/author&gt;&lt;author&gt;Russell, D. A.&lt;/author&gt;&lt;author&gt;Billman-Jacobe, H.&lt;/author&gt;&lt;/authors&gt;&lt;/contributors&gt;&lt;auth-address&gt;Univ Melbourne, Fac Vet &amp;amp; Agr Sci, Asia Pacific Ctr Anim Hlth, Melbourne Vet Sch, Melbourne, Vic 3010, Australia&lt;/auth-address&gt;&lt;titles&gt;&lt;title&gt;Infection of Slugs with Theronts of the Ciliate Protozoan, Tetrahymena rostrata&lt;/title&gt;&lt;secondary-title&gt;Microorganisms&lt;/secondary-title&gt;&lt;alt-title&gt;Microorganisms&lt;/alt-title&gt;&lt;/titles&gt;&lt;periodical&gt;&lt;full-title&gt;Microorganisms&lt;/full-title&gt;&lt;abbr-1&gt;Microorganisms&lt;/abbr-1&gt;&lt;/periodical&gt;&lt;alt-periodical&gt;&lt;full-title&gt;Microorganisms&lt;/full-title&gt;&lt;abbr-1&gt;Microorganisms&lt;/abbr-1&gt;&lt;/alt-periodical&gt;&lt;volume&gt;9&lt;/volume&gt;&lt;number&gt;9&lt;/number&gt;&lt;keywords&gt;&lt;keyword&gt;parasitic ciliate&lt;/keyword&gt;&lt;keyword&gt;theronts&lt;/keyword&gt;&lt;keyword&gt;trophonts&lt;/keyword&gt;&lt;keyword&gt;cysts&lt;/keyword&gt;&lt;keyword&gt;mollusks&lt;/keyword&gt;&lt;keyword&gt;ichthyophthirius-multifiliis&lt;/keyword&gt;&lt;keyword&gt;ciliophora&lt;/keyword&gt;&lt;keyword&gt;parasite&lt;/keyword&gt;&lt;/keywords&gt;&lt;dates&gt;&lt;year&gt;2021&lt;/year&gt;&lt;pub-dates&gt;&lt;date&gt;Sep&lt;/date&gt;&lt;/pub-dates&gt;&lt;/dates&gt;&lt;accession-num&gt;WOS:000701138600001&lt;/accession-num&gt;&lt;urls&gt;&lt;related-urls&gt;&lt;url&gt;&amp;lt;Go to ISI&amp;gt;://WOS:000701138600001&lt;/url&gt;&lt;/related-urls&gt;&lt;/urls&gt;&lt;electronic-resource-num&gt;ARTN 1970&amp;#xD;10.3390/microorganisms9091970&lt;/electronic-resource-num&gt;&lt;language&gt;English&lt;/language&gt;&lt;/record&gt;&lt;/Cite&gt;&lt;/EndNote&gt;</w:instrText>
      </w:r>
      <w:r w:rsidRPr="00261D54">
        <w:fldChar w:fldCharType="separate"/>
      </w:r>
      <w:r w:rsidRPr="00261D54">
        <w:t>(</w:t>
      </w:r>
      <w:proofErr w:type="spellStart"/>
      <w:r w:rsidRPr="00261D54">
        <w:t>Haites</w:t>
      </w:r>
      <w:proofErr w:type="spellEnd"/>
      <w:r w:rsidR="00AF0763" w:rsidRPr="00AF0763">
        <w:rPr>
          <w:i/>
        </w:rPr>
        <w:t xml:space="preserve"> et al</w:t>
      </w:r>
      <w:r w:rsidR="00174F05" w:rsidRPr="00174F05">
        <w:t xml:space="preserve">., </w:t>
      </w:r>
      <w:r w:rsidRPr="00261D54">
        <w:t>2021)</w:t>
      </w:r>
      <w:r w:rsidRPr="00261D54">
        <w:fldChar w:fldCharType="end"/>
      </w:r>
      <w:r w:rsidRPr="00261D54">
        <w:t>.</w:t>
      </w:r>
    </w:p>
    <w:p w14:paraId="1CAB2BC6" w14:textId="21580C35" w:rsidR="001D38F1" w:rsidRPr="00261D54" w:rsidRDefault="001D38F1" w:rsidP="001D38F1">
      <w:r w:rsidRPr="00261D54">
        <w:t xml:space="preserve">The natural habitat for </w:t>
      </w:r>
      <w:r w:rsidRPr="00261D54">
        <w:rPr>
          <w:i/>
          <w:iCs/>
        </w:rPr>
        <w:t>T. rostrata</w:t>
      </w:r>
      <w:r w:rsidRPr="00261D54">
        <w:t xml:space="preserve"> is diverse and can include soil, leaf litter and moss </w:t>
      </w:r>
      <w:r w:rsidRPr="00261D54">
        <w:fldChar w:fldCharType="begin"/>
      </w:r>
      <w:r w:rsidRPr="00261D54">
        <w:instrText xml:space="preserve"> ADDIN EN.CITE &lt;EndNote&gt;&lt;Cite&gt;&lt;Author&gt;Zhang&lt;/Author&gt;&lt;Year&gt;2021&lt;/Year&gt;&lt;RecNum&gt;1395&lt;/RecNum&gt;&lt;DisplayText&gt;(Zhang and Vdacny, 2021)&lt;/DisplayText&gt;&lt;record&gt;&lt;rec-number&gt;1395&lt;/rec-number&gt;&lt;foreign-keys&gt;&lt;key app="EN" db-id="rrwaerrrmwz007e0sr8vzwfj29zxe9tfwr9r" timestamp="1652327089"&gt;1395&lt;/key&gt;&lt;/foreign-keys&gt;&lt;ref-type name="Journal Article"&gt;17&lt;/ref-type&gt;&lt;contributors&gt;&lt;authors&gt;&lt;author&gt;Zhang, T. Y.&lt;/author&gt;&lt;author&gt;Vdacny, P.&lt;/author&gt;&lt;/authors&gt;&lt;/contributors&gt;&lt;auth-address&gt;Comenius Univ, Fac Nat Sci, Dept Zool, Bratislava 84215, Slovakia&lt;/auth-address&gt;&lt;titles&gt;&lt;title&gt;A discovery of two new Tetrahymena species parasitizing slugs and mussels: morphology and multi-gene phylogeny of T. foissneri sp. n. and T. unionis sp. n.&lt;/title&gt;&lt;secondary-title&gt;Parasitology Research&lt;/secondary-title&gt;&lt;alt-title&gt;Parasitol Res&lt;/alt-title&gt;&lt;/titles&gt;&lt;periodical&gt;&lt;full-title&gt;Parasitology Research&lt;/full-title&gt;&lt;abbr-1&gt;Parasitol Res&lt;/abbr-1&gt;&lt;/periodical&gt;&lt;alt-periodical&gt;&lt;full-title&gt;Parasitology Research&lt;/full-title&gt;&lt;abbr-1&gt;Parasitol Res&lt;/abbr-1&gt;&lt;/alt-periodical&gt;&lt;pages&gt;2595-2616&lt;/pages&gt;&lt;volume&gt;120&lt;/volume&gt;&lt;number&gt;7&lt;/number&gt;&lt;keywords&gt;&lt;keyword&gt;arion vulgaris&lt;/keyword&gt;&lt;keyword&gt;ciliophora&lt;/keyword&gt;&lt;keyword&gt;hymenostomatia&lt;/keyword&gt;&lt;keyword&gt;histophagy&lt;/keyword&gt;&lt;keyword&gt;mollusca&lt;/keyword&gt;&lt;keyword&gt;unio tumidus&lt;/keyword&gt;&lt;/keywords&gt;&lt;dates&gt;&lt;year&gt;2021&lt;/year&gt;&lt;pub-dates&gt;&lt;date&gt;Jul&lt;/date&gt;&lt;/pub-dates&gt;&lt;/dates&gt;&lt;isbn&gt;0932-0113&lt;/isbn&gt;&lt;accession-num&gt;WOS:000639765600002&lt;/accession-num&gt;&lt;urls&gt;&lt;related-urls&gt;&lt;url&gt;&amp;lt;Go to ISI&amp;gt;://WOS:000639765600002&lt;/url&gt;&lt;/related-urls&gt;&lt;/urls&gt;&lt;electronic-resource-num&gt;10.1007/s00436-021-07152-5&lt;/electronic-resource-num&gt;&lt;language&gt;English&lt;/language&gt;&lt;/record&gt;&lt;/Cite&gt;&lt;/EndNote&gt;</w:instrText>
      </w:r>
      <w:r w:rsidRPr="00261D54">
        <w:fldChar w:fldCharType="separate"/>
      </w:r>
      <w:r w:rsidRPr="00261D54">
        <w:t>(Zhang and Vdacny, 2021)</w:t>
      </w:r>
      <w:r w:rsidRPr="00261D54">
        <w:fldChar w:fldCharType="end"/>
      </w:r>
      <w:r w:rsidRPr="00261D54">
        <w:t xml:space="preserve">. This species can survive harsh conditions and can persist in the environment for long </w:t>
      </w:r>
      <w:r w:rsidRPr="00261D54">
        <w:lastRenderedPageBreak/>
        <w:t xml:space="preserve">periods </w:t>
      </w:r>
      <w:r w:rsidRPr="00261D54">
        <w:fldChar w:fldCharType="begin"/>
      </w:r>
      <w:r w:rsidRPr="00261D54">
        <w:instrText xml:space="preserve"> ADDIN EN.CITE &lt;EndNote&gt;&lt;Cite&gt;&lt;Author&gt;Wilson&lt;/Author&gt;&lt;Year&gt;1998&lt;/Year&gt;&lt;RecNum&gt;1273&lt;/RecNum&gt;&lt;DisplayText&gt;(Wilson et al., 1998)&lt;/DisplayText&gt;&lt;record&gt;&lt;rec-number&gt;1273&lt;/rec-number&gt;&lt;foreign-keys&gt;&lt;key app="EN" db-id="rrwaerrrmwz007e0sr8vzwfj29zxe9tfwr9r" timestamp="1646710528"&gt;1273&lt;/key&gt;&lt;/foreign-keys&gt;&lt;ref-type name="Journal Article"&gt;17&lt;/ref-type&gt;&lt;contributors&gt;&lt;authors&gt;&lt;author&gt;Wilson, M. J.&lt;/author&gt;&lt;author&gt;Coyne, C.&lt;/author&gt;&lt;author&gt;Glen, D. M.&lt;/author&gt;&lt;/authors&gt;&lt;/contributors&gt;&lt;auth-address&gt;Univ Bristol, IACR Lond Ashton Res Stn, Dept Agr Sci, Bristol BS18 9AF, Avon, England&lt;/auth-address&gt;&lt;titles&gt;&lt;title&gt;Low temperatures suppress growth of the ciliate parasite, Tetrahymena rostrata, and pathogenicity to field slugs, Deroceras reticulatum&lt;/title&gt;&lt;secondary-title&gt;Biocontrol Science and Technology&lt;/secondary-title&gt;&lt;alt-title&gt;Biocontrol Sci Techn&lt;/alt-title&gt;&lt;/titles&gt;&lt;periodical&gt;&lt;full-title&gt;Biocontrol Science and Technology&lt;/full-title&gt;&lt;abbr-1&gt;Biocontrol Sci Techn&lt;/abbr-1&gt;&lt;/periodical&gt;&lt;alt-periodical&gt;&lt;full-title&gt;Biocontrol Science and Technology&lt;/full-title&gt;&lt;abbr-1&gt;Biocontrol Sci Techn&lt;/abbr-1&gt;&lt;/alt-periodical&gt;&lt;pages&gt;181-184&lt;/pages&gt;&lt;volume&gt;8&lt;/volume&gt;&lt;number&gt;1&lt;/number&gt;&lt;keywords&gt;&lt;keyword&gt;tetrahymena rostrata&lt;/keyword&gt;&lt;keyword&gt;deroceras reticulatum&lt;/keyword&gt;&lt;keyword&gt;protozoa&lt;/keyword&gt;&lt;keyword&gt;slugs&lt;/keyword&gt;&lt;keyword&gt;temperature&lt;/keyword&gt;&lt;/keywords&gt;&lt;dates&gt;&lt;year&gt;1998&lt;/year&gt;&lt;pub-dates&gt;&lt;date&gt;Mar&lt;/date&gt;&lt;/pub-dates&gt;&lt;/dates&gt;&lt;isbn&gt;0958-3157&lt;/isbn&gt;&lt;accession-num&gt;WOS:000073227200017&lt;/accession-num&gt;&lt;urls&gt;&lt;related-urls&gt;&lt;url&gt;&amp;lt;Go to ISI&amp;gt;://WOS:000073227200017&lt;/url&gt;&lt;/related-urls&gt;&lt;/urls&gt;&lt;electronic-resource-num&gt;Doi 10.1080/09583159830540&lt;/electronic-resource-num&gt;&lt;language&gt;English&lt;/language&gt;&lt;/record&gt;&lt;/Cite&gt;&lt;/EndNote&gt;</w:instrText>
      </w:r>
      <w:r w:rsidRPr="00261D54">
        <w:fldChar w:fldCharType="separate"/>
      </w:r>
      <w:r w:rsidRPr="00261D54">
        <w:t>(Wilson</w:t>
      </w:r>
      <w:r w:rsidR="00AF0763" w:rsidRPr="00AF0763">
        <w:rPr>
          <w:i/>
        </w:rPr>
        <w:t xml:space="preserve"> et al</w:t>
      </w:r>
      <w:r w:rsidR="00174F05" w:rsidRPr="00174F05">
        <w:t xml:space="preserve">., </w:t>
      </w:r>
      <w:r w:rsidRPr="00261D54">
        <w:t>1998)</w:t>
      </w:r>
      <w:r w:rsidRPr="00261D54">
        <w:fldChar w:fldCharType="end"/>
      </w:r>
      <w:r w:rsidRPr="00261D54">
        <w:t xml:space="preserve">. As </w:t>
      </w:r>
      <w:r w:rsidRPr="00261D54">
        <w:rPr>
          <w:i/>
          <w:iCs/>
        </w:rPr>
        <w:t>T. rostrata</w:t>
      </w:r>
      <w:r w:rsidRPr="00261D54">
        <w:t xml:space="preserve"> can go locally extinct due to the death of the host or exhaustion of its food source it must migrate frequently to find suitable environments to live </w:t>
      </w:r>
      <w:r w:rsidRPr="00261D54">
        <w:fldChar w:fldCharType="begin"/>
      </w:r>
      <w:r w:rsidRPr="00261D54">
        <w:instrText xml:space="preserve"> ADDIN EN.CITE &lt;EndNote&gt;&lt;Cite&gt;&lt;Author&gt;Kaczanowski&lt;/Author&gt;&lt;Year&gt;2016&lt;/Year&gt;&lt;RecNum&gt;1096&lt;/RecNum&gt;&lt;DisplayText&gt;(Kaczanowski et al., 2016)&lt;/DisplayText&gt;&lt;record&gt;&lt;rec-number&gt;1096&lt;/rec-number&gt;&lt;foreign-keys&gt;&lt;key app="EN" db-id="rrwaerrrmwz007e0sr8vzwfj29zxe9tfwr9r" timestamp="1627281837"&gt;1096&lt;/key&gt;&lt;/foreign-keys&gt;&lt;ref-type name="Journal Article"&gt;17&lt;/ref-type&gt;&lt;contributors&gt;&lt;authors&gt;&lt;author&gt;Kaczanowski, A.&lt;/author&gt;&lt;author&gt;Brunk, C. F.&lt;/author&gt;&lt;author&gt;Kazubski, S. L.&lt;/author&gt;&lt;/authors&gt;&lt;/contributors&gt;&lt;auth-address&gt;Univ Warsaw, Fac Biol, Inst Zool, Miecznikowa Str 1, PL-02096 Warsaw, Poland&amp;#xD;Univ Calif Los Angeles, Dept Ecol &amp;amp; Evolutionary Biol, 621 Charles E Young Dr, Los Angeles, CA 90095 USA&amp;#xD;Polish Acad Sci, Museum &amp;amp; Inst Zool, Wilcza 64, PL-00679 Warsaw, Poland&lt;/auth-address&gt;&lt;titles&gt;&lt;title&gt;Cohesion of Clonal Life History, Senescence and Rejuvenation Induced by Autogamy of the Histophagous Ciliate Tetrahymena rostrata&lt;/title&gt;&lt;secondary-title&gt;Protist&lt;/secondary-title&gt;&lt;alt-title&gt;Protist&lt;/alt-title&gt;&lt;/titles&gt;&lt;periodical&gt;&lt;full-title&gt;Protist&lt;/full-title&gt;&lt;abbr-1&gt;Protist&lt;/abbr-1&gt;&lt;/periodical&gt;&lt;alt-periodical&gt;&lt;full-title&gt;Protist&lt;/full-title&gt;&lt;abbr-1&gt;Protist&lt;/abbr-1&gt;&lt;/alt-periodical&gt;&lt;pages&gt;490-510&lt;/pages&gt;&lt;volume&gt;167&lt;/volume&gt;&lt;number&gt;5&lt;/number&gt;&lt;keywords&gt;&lt;keyword&gt;tetrahymena rostrata&lt;/keyword&gt;&lt;keyword&gt;encystment&lt;/keyword&gt;&lt;keyword&gt;senescence&lt;/keyword&gt;&lt;keyword&gt;rejuvenation by autogamy&lt;/keyword&gt;&lt;keyword&gt;diploid cell strains&lt;/keyword&gt;&lt;keyword&gt;ichthyophthirius-multifiliis&lt;/keyword&gt;&lt;keyword&gt;thermophila&lt;/keyword&gt;&lt;keyword&gt;sex&lt;/keyword&gt;&lt;keyword&gt;pyriformis&lt;/keyword&gt;&lt;keyword&gt;induction&lt;/keyword&gt;&lt;keyword&gt;evolution&lt;/keyword&gt;&lt;keyword&gt;snails&lt;/keyword&gt;&lt;/keywords&gt;&lt;dates&gt;&lt;year&gt;2016&lt;/year&gt;&lt;pub-dates&gt;&lt;date&gt;Nov&lt;/date&gt;&lt;/pub-dates&gt;&lt;/dates&gt;&lt;isbn&gt;1434-4610&lt;/isbn&gt;&lt;accession-num&gt;WOS:000385369900008&lt;/accession-num&gt;&lt;urls&gt;&lt;related-urls&gt;&lt;url&gt;&amp;lt;Go to ISI&amp;gt;://WOS:000385369900008&lt;/url&gt;&lt;/related-urls&gt;&lt;/urls&gt;&lt;electronic-resource-num&gt;10.1016/j.protis.2016.08.003&lt;/electronic-resource-num&gt;&lt;language&gt;English&lt;/language&gt;&lt;/record&gt;&lt;/Cite&gt;&lt;/EndNote&gt;</w:instrText>
      </w:r>
      <w:r w:rsidRPr="00261D54">
        <w:fldChar w:fldCharType="separate"/>
      </w:r>
      <w:r w:rsidRPr="00261D54">
        <w:t>(Kaczanowski</w:t>
      </w:r>
      <w:r w:rsidR="00AF0763" w:rsidRPr="00AF0763">
        <w:rPr>
          <w:i/>
        </w:rPr>
        <w:t xml:space="preserve"> et al</w:t>
      </w:r>
      <w:r w:rsidR="00174F05" w:rsidRPr="00174F05">
        <w:t xml:space="preserve">., </w:t>
      </w:r>
      <w:r w:rsidRPr="00261D54">
        <w:t>2016)</w:t>
      </w:r>
      <w:r w:rsidRPr="00261D54">
        <w:fldChar w:fldCharType="end"/>
      </w:r>
      <w:r w:rsidRPr="00261D54">
        <w:t>.</w:t>
      </w:r>
    </w:p>
    <w:p w14:paraId="6DBB1C86" w14:textId="7A4A4431" w:rsidR="001D38F1" w:rsidRPr="00261D54" w:rsidRDefault="001D38F1" w:rsidP="001D38F1">
      <w:r w:rsidRPr="00261D54">
        <w:t xml:space="preserve">Infection of </w:t>
      </w:r>
      <w:r w:rsidRPr="00261D54">
        <w:rPr>
          <w:i/>
          <w:iCs/>
        </w:rPr>
        <w:t>T. rostrata</w:t>
      </w:r>
      <w:r w:rsidRPr="00261D54">
        <w:t xml:space="preserve"> is largely concentrated in the nephridium or kidneys of the host </w:t>
      </w:r>
      <w:r w:rsidRPr="00261D54">
        <w:fldChar w:fldCharType="begin"/>
      </w:r>
      <w:r w:rsidRPr="00261D54">
        <w:instrText xml:space="preserve"> ADDIN EN.CITE &lt;EndNote&gt;&lt;Cite&gt;&lt;Author&gt;Segade&lt;/Author&gt;&lt;Year&gt;2009&lt;/Year&gt;&lt;RecNum&gt;17&lt;/RecNum&gt;&lt;DisplayText&gt;(Segade et al., 2009)&lt;/DisplayText&gt;&lt;record&gt;&lt;rec-number&gt;17&lt;/rec-number&gt;&lt;foreign-keys&gt;&lt;key app="EN" db-id="rrwaerrrmwz007e0sr8vzwfj29zxe9tfwr9r" timestamp="1627276127"&gt;17&lt;/key&gt;&lt;/foreign-keys&gt;&lt;ref-type name="Journal Article"&gt;17&lt;/ref-type&gt;&lt;contributors&gt;&lt;authors&gt;&lt;author&gt;Segade, P.&lt;/author&gt;&lt;author&gt;Kher, C. P.&lt;/author&gt;&lt;author&gt;Lynn, D. H.&lt;/author&gt;&lt;author&gt;Iglesias, R.&lt;/author&gt;&lt;/authors&gt;&lt;/contributors&gt;&lt;auth-address&gt;Univ Vigo, Fac Biol, Parasitol Lab, Vigo 36310, Spain&amp;#xD;Univ Guelph, Dept Integrat Biol, Guelph, ON N1G 2W1, Canada&lt;/auth-address&gt;&lt;titles&gt;&lt;title&gt;Morphological and molecular characterization of renal ciliates infecting farmed snails in Spain&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771-782&lt;/pages&gt;&lt;volume&gt;136&lt;/volume&gt;&lt;number&gt;7&lt;/number&gt;&lt;keywords&gt;&lt;keyword&gt;ciliates&lt;/keyword&gt;&lt;keyword&gt;snails&lt;/keyword&gt;&lt;keyword&gt;helix aspersa&lt;/keyword&gt;&lt;keyword&gt;snail farming&lt;/keyword&gt;&lt;keyword&gt;tetrahymena rostrata&lt;/keyword&gt;&lt;keyword&gt;helix-aspersa muller&lt;/keyword&gt;&lt;keyword&gt;rna gene-sequences&lt;/keyword&gt;&lt;keyword&gt;deroceras-reticulatum&lt;/keyword&gt;&lt;keyword&gt;tetrahymena-rostrata&lt;/keyword&gt;&lt;keyword&gt;complex ciliophora&lt;/keyword&gt;&lt;keyword&gt;n-sp&lt;/keyword&gt;&lt;keyword&gt;oligohymenophorea&lt;/keyword&gt;&lt;keyword&gt;parasite&lt;/keyword&gt;&lt;keyword&gt;growth&lt;/keyword&gt;&lt;keyword&gt;slug&lt;/keyword&gt;&lt;/keywords&gt;&lt;dates&gt;&lt;year&gt;2009&lt;/year&gt;&lt;pub-dates&gt;&lt;date&gt;Jun&lt;/date&gt;&lt;/pub-dates&gt;&lt;/dates&gt;&lt;isbn&gt;0031-1820&lt;/isbn&gt;&lt;accession-num&gt;WOS:000267192000008&lt;/accession-num&gt;&lt;urls&gt;&lt;related-urls&gt;&lt;url&gt;&amp;lt;Go to ISI&amp;gt;://WOS:000267192000008&lt;/url&gt;&lt;/related-urls&gt;&lt;/urls&gt;&lt;electronic-resource-num&gt;10.1017/S0031182009006040&lt;/electronic-resource-num&gt;&lt;language&gt;English&lt;/language&gt;&lt;/record&gt;&lt;/Cite&gt;&lt;/EndNote&gt;</w:instrText>
      </w:r>
      <w:r w:rsidRPr="00261D54">
        <w:fldChar w:fldCharType="separate"/>
      </w:r>
      <w:r w:rsidRPr="00261D54">
        <w:t>(Segade</w:t>
      </w:r>
      <w:r w:rsidR="00AF0763" w:rsidRPr="00AF0763">
        <w:rPr>
          <w:i/>
        </w:rPr>
        <w:t xml:space="preserve"> et al</w:t>
      </w:r>
      <w:r w:rsidR="00174F05" w:rsidRPr="00174F05">
        <w:t xml:space="preserve">., </w:t>
      </w:r>
      <w:r w:rsidRPr="00261D54">
        <w:t>2009)</w:t>
      </w:r>
      <w:r w:rsidRPr="00261D54">
        <w:fldChar w:fldCharType="end"/>
      </w:r>
      <w:r w:rsidRPr="00261D54">
        <w:t xml:space="preserve">. Other areas of infection include the pulmonary chamber, muscle, albumen gland, hepatopancreas and gonads </w:t>
      </w:r>
      <w:r w:rsidRPr="00261D54">
        <w:fldChar w:fldCharType="begin"/>
      </w:r>
      <w:r w:rsidRPr="00261D54">
        <w:instrText xml:space="preserve"> ADDIN EN.CITE &lt;EndNote&gt;&lt;Cite&gt;&lt;Author&gt;Haites&lt;/Author&gt;&lt;Year&gt;2021&lt;/Year&gt;&lt;RecNum&gt;1205&lt;/RecNum&gt;&lt;DisplayText&gt;(Haites et al., 2021)&lt;/DisplayText&gt;&lt;record&gt;&lt;rec-number&gt;1205&lt;/rec-number&gt;&lt;foreign-keys&gt;&lt;key app="EN" db-id="rrwaerrrmwz007e0sr8vzwfj29zxe9tfwr9r" timestamp="1636438316"&gt;1205&lt;/key&gt;&lt;/foreign-keys&gt;&lt;ref-type name="Journal Article"&gt;17&lt;/ref-type&gt;&lt;contributors&gt;&lt;authors&gt;&lt;author&gt;Haites, R. E.&lt;/author&gt;&lt;author&gt;Watt, A. E.&lt;/author&gt;&lt;author&gt;Russell, D. A.&lt;/author&gt;&lt;author&gt;Billman-Jacobe, H.&lt;/author&gt;&lt;/authors&gt;&lt;/contributors&gt;&lt;auth-address&gt;Univ Melbourne, Fac Vet &amp;amp; Agr Sci, Asia Pacific Ctr Anim Hlth, Melbourne Vet Sch, Melbourne, Vic 3010, Australia&lt;/auth-address&gt;&lt;titles&gt;&lt;title&gt;Infection of Slugs with Theronts of the Ciliate Protozoan, Tetrahymena rostrata&lt;/title&gt;&lt;secondary-title&gt;Microorganisms&lt;/secondary-title&gt;&lt;alt-title&gt;Microorganisms&lt;/alt-title&gt;&lt;/titles&gt;&lt;periodical&gt;&lt;full-title&gt;Microorganisms&lt;/full-title&gt;&lt;abbr-1&gt;Microorganisms&lt;/abbr-1&gt;&lt;/periodical&gt;&lt;alt-periodical&gt;&lt;full-title&gt;Microorganisms&lt;/full-title&gt;&lt;abbr-1&gt;Microorganisms&lt;/abbr-1&gt;&lt;/alt-periodical&gt;&lt;volume&gt;9&lt;/volume&gt;&lt;number&gt;9&lt;/number&gt;&lt;keywords&gt;&lt;keyword&gt;parasitic ciliate&lt;/keyword&gt;&lt;keyword&gt;theronts&lt;/keyword&gt;&lt;keyword&gt;trophonts&lt;/keyword&gt;&lt;keyword&gt;cysts&lt;/keyword&gt;&lt;keyword&gt;mollusks&lt;/keyword&gt;&lt;keyword&gt;ichthyophthirius-multifiliis&lt;/keyword&gt;&lt;keyword&gt;ciliophora&lt;/keyword&gt;&lt;keyword&gt;parasite&lt;/keyword&gt;&lt;/keywords&gt;&lt;dates&gt;&lt;year&gt;2021&lt;/year&gt;&lt;pub-dates&gt;&lt;date&gt;Sep&lt;/date&gt;&lt;/pub-dates&gt;&lt;/dates&gt;&lt;accession-num&gt;WOS:000701138600001&lt;/accession-num&gt;&lt;urls&gt;&lt;related-urls&gt;&lt;url&gt;&amp;lt;Go to ISI&amp;gt;://WOS:000701138600001&lt;/url&gt;&lt;/related-urls&gt;&lt;/urls&gt;&lt;electronic-resource-num&gt;ARTN 1970&amp;#xD;10.3390/microorganisms9091970&lt;/electronic-resource-num&gt;&lt;language&gt;English&lt;/language&gt;&lt;/record&gt;&lt;/Cite&gt;&lt;/EndNote&gt;</w:instrText>
      </w:r>
      <w:r w:rsidRPr="00261D54">
        <w:fldChar w:fldCharType="separate"/>
      </w:r>
      <w:r w:rsidRPr="00261D54">
        <w:rPr>
          <w:noProof/>
        </w:rPr>
        <w:t>(Haites</w:t>
      </w:r>
      <w:r w:rsidR="00AF0763" w:rsidRPr="00AF0763">
        <w:rPr>
          <w:i/>
          <w:noProof/>
        </w:rPr>
        <w:t xml:space="preserve"> et al</w:t>
      </w:r>
      <w:r w:rsidR="00174F05" w:rsidRPr="00174F05">
        <w:rPr>
          <w:noProof/>
        </w:rPr>
        <w:t xml:space="preserve">., </w:t>
      </w:r>
      <w:r w:rsidRPr="00261D54">
        <w:rPr>
          <w:noProof/>
        </w:rPr>
        <w:t>2021)</w:t>
      </w:r>
      <w:r w:rsidRPr="00261D54">
        <w:fldChar w:fldCharType="end"/>
      </w:r>
      <w:r w:rsidRPr="00261D54">
        <w:t>. Maximum densities in hosts can be very high. The maximum recorded by Segade</w:t>
      </w:r>
      <w:r w:rsidR="00AF0763" w:rsidRPr="00AF0763">
        <w:rPr>
          <w:i/>
        </w:rPr>
        <w:t xml:space="preserve"> et al</w:t>
      </w:r>
      <w:r w:rsidRPr="00261D54">
        <w:t xml:space="preserve"> (2009) was 6300 ciliates for petit gris </w:t>
      </w:r>
      <w:r w:rsidRPr="00261D54">
        <w:rPr>
          <w:i/>
          <w:iCs/>
        </w:rPr>
        <w:t>C. a. aspersum</w:t>
      </w:r>
      <w:r w:rsidRPr="00261D54">
        <w:t xml:space="preserve"> and 15,700 ciliates for </w:t>
      </w:r>
      <w:r w:rsidR="006F743C" w:rsidRPr="006F743C">
        <w:rPr>
          <w:i/>
          <w:iCs/>
        </w:rPr>
        <w:t>C. aspersum</w:t>
      </w:r>
      <w:r w:rsidRPr="00261D54">
        <w:rPr>
          <w:i/>
          <w:iCs/>
        </w:rPr>
        <w:t> maximum</w:t>
      </w:r>
      <w:r w:rsidRPr="00261D54">
        <w:t xml:space="preserve"> </w:t>
      </w:r>
      <w:r w:rsidRPr="00261D54">
        <w:fldChar w:fldCharType="begin"/>
      </w:r>
      <w:r w:rsidRPr="00261D54">
        <w:instrText xml:space="preserve"> ADDIN EN.CITE &lt;EndNote&gt;&lt;Cite&gt;&lt;Author&gt;Segade&lt;/Author&gt;&lt;Year&gt;2009&lt;/Year&gt;&lt;RecNum&gt;17&lt;/RecNum&gt;&lt;DisplayText&gt;(Segade et al., 2009)&lt;/DisplayText&gt;&lt;record&gt;&lt;rec-number&gt;17&lt;/rec-number&gt;&lt;foreign-keys&gt;&lt;key app="EN" db-id="rrwaerrrmwz007e0sr8vzwfj29zxe9tfwr9r" timestamp="1627276127"&gt;17&lt;/key&gt;&lt;/foreign-keys&gt;&lt;ref-type name="Journal Article"&gt;17&lt;/ref-type&gt;&lt;contributors&gt;&lt;authors&gt;&lt;author&gt;Segade, P.&lt;/author&gt;&lt;author&gt;Kher, C. P.&lt;/author&gt;&lt;author&gt;Lynn, D. H.&lt;/author&gt;&lt;author&gt;Iglesias, R.&lt;/author&gt;&lt;/authors&gt;&lt;/contributors&gt;&lt;auth-address&gt;Univ Vigo, Fac Biol, Parasitol Lab, Vigo 36310, Spain&amp;#xD;Univ Guelph, Dept Integrat Biol, Guelph, ON N1G 2W1, Canada&lt;/auth-address&gt;&lt;titles&gt;&lt;title&gt;Morphological and molecular characterization of renal ciliates infecting farmed snails in Spain&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771-782&lt;/pages&gt;&lt;volume&gt;136&lt;/volume&gt;&lt;number&gt;7&lt;/number&gt;&lt;keywords&gt;&lt;keyword&gt;ciliates&lt;/keyword&gt;&lt;keyword&gt;snails&lt;/keyword&gt;&lt;keyword&gt;helix aspersa&lt;/keyword&gt;&lt;keyword&gt;snail farming&lt;/keyword&gt;&lt;keyword&gt;tetrahymena rostrata&lt;/keyword&gt;&lt;keyword&gt;helix-aspersa muller&lt;/keyword&gt;&lt;keyword&gt;rna gene-sequences&lt;/keyword&gt;&lt;keyword&gt;deroceras-reticulatum&lt;/keyword&gt;&lt;keyword&gt;tetrahymena-rostrata&lt;/keyword&gt;&lt;keyword&gt;complex ciliophora&lt;/keyword&gt;&lt;keyword&gt;n-sp&lt;/keyword&gt;&lt;keyword&gt;oligohymenophorea&lt;/keyword&gt;&lt;keyword&gt;parasite&lt;/keyword&gt;&lt;keyword&gt;growth&lt;/keyword&gt;&lt;keyword&gt;slug&lt;/keyword&gt;&lt;/keywords&gt;&lt;dates&gt;&lt;year&gt;2009&lt;/year&gt;&lt;pub-dates&gt;&lt;date&gt;Jun&lt;/date&gt;&lt;/pub-dates&gt;&lt;/dates&gt;&lt;isbn&gt;0031-1820&lt;/isbn&gt;&lt;accession-num&gt;WOS:000267192000008&lt;/accession-num&gt;&lt;urls&gt;&lt;related-urls&gt;&lt;url&gt;&amp;lt;Go to ISI&amp;gt;://WOS:000267192000008&lt;/url&gt;&lt;/related-urls&gt;&lt;/urls&gt;&lt;electronic-resource-num&gt;10.1017/S0031182009006040&lt;/electronic-resource-num&gt;&lt;language&gt;English&lt;/language&gt;&lt;/record&gt;&lt;/Cite&gt;&lt;/EndNote&gt;</w:instrText>
      </w:r>
      <w:r w:rsidRPr="00261D54">
        <w:fldChar w:fldCharType="separate"/>
      </w:r>
      <w:r w:rsidRPr="00261D54">
        <w:rPr>
          <w:noProof/>
        </w:rPr>
        <w:t>(Segade</w:t>
      </w:r>
      <w:r w:rsidR="00AF0763" w:rsidRPr="00AF0763">
        <w:rPr>
          <w:i/>
          <w:noProof/>
        </w:rPr>
        <w:t xml:space="preserve"> et al</w:t>
      </w:r>
      <w:r w:rsidR="00174F05" w:rsidRPr="00174F05">
        <w:rPr>
          <w:noProof/>
        </w:rPr>
        <w:t xml:space="preserve">., </w:t>
      </w:r>
      <w:r w:rsidRPr="00261D54">
        <w:rPr>
          <w:noProof/>
        </w:rPr>
        <w:t>2009)</w:t>
      </w:r>
      <w:r w:rsidRPr="00261D54">
        <w:fldChar w:fldCharType="end"/>
      </w:r>
      <w:r w:rsidRPr="00261D54">
        <w:t>.</w:t>
      </w:r>
    </w:p>
    <w:p w14:paraId="3E423977" w14:textId="77777777" w:rsidR="001D38F1" w:rsidRPr="00261D54" w:rsidRDefault="001D38F1" w:rsidP="001D38F1">
      <w:pPr>
        <w:rPr>
          <w:rFonts w:cstheme="minorHAnsi"/>
        </w:rPr>
      </w:pPr>
      <w:r w:rsidRPr="00261D54">
        <w:rPr>
          <w:rFonts w:cstheme="minorHAnsi"/>
          <w:i/>
          <w:iCs/>
        </w:rPr>
        <w:t>T </w:t>
      </w:r>
      <w:proofErr w:type="spellStart"/>
      <w:r w:rsidRPr="00261D54">
        <w:rPr>
          <w:rFonts w:cstheme="minorHAnsi"/>
          <w:i/>
          <w:iCs/>
        </w:rPr>
        <w:t>limacis</w:t>
      </w:r>
      <w:proofErr w:type="spellEnd"/>
      <w:r w:rsidRPr="00261D54">
        <w:rPr>
          <w:rFonts w:cstheme="minorHAnsi"/>
        </w:rPr>
        <w:t xml:space="preserve"> protozoans were also concentrated in the kidneys but in heavy infestations were also found in the body wall and mantle shield. In heavy infections the ciliates can also replace the normal tissue structure </w:t>
      </w:r>
      <w:r w:rsidRPr="00261D54">
        <w:rPr>
          <w:rFonts w:cstheme="minorHAnsi"/>
        </w:rPr>
        <w:fldChar w:fldCharType="begin"/>
      </w:r>
      <w:r w:rsidRPr="00261D54">
        <w:rPr>
          <w:rFonts w:cstheme="minorHAnsi"/>
        </w:rPr>
        <w:instrText xml:space="preserve"> ADDIN EN.CITE &lt;EndNote&gt;&lt;Cite&gt;&lt;Author&gt;Michelson&lt;/Author&gt;&lt;Year&gt;1971&lt;/Year&gt;&lt;RecNum&gt;1276&lt;/RecNum&gt;&lt;DisplayText&gt;(Michelson, 1971)&lt;/DisplayText&gt;&lt;record&gt;&lt;rec-number&gt;1276&lt;/rec-number&gt;&lt;foreign-keys&gt;&lt;key app="EN" db-id="rrwaerrrmwz007e0sr8vzwfj29zxe9tfwr9r" timestamp="1646710601"&gt;1276&lt;/key&gt;&lt;/foreign-keys&gt;&lt;ref-type name="Journal Article"&gt;17&lt;/ref-type&gt;&lt;contributors&gt;&lt;authors&gt;&lt;author&gt;Michelson, E. H.&lt;/author&gt;&lt;/authors&gt;&lt;/contributors&gt;&lt;titles&gt;&lt;title&gt;Distribution and Pathogenicity of Tetrahymena-Limacis in Slug Deroceras-Reticulatum&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125-+&lt;/pages&gt;&lt;volume&gt;62&lt;/volume&gt;&lt;number&gt;Feb&lt;/number&gt;&lt;dates&gt;&lt;year&gt;1971&lt;/year&gt;&lt;/dates&gt;&lt;isbn&gt;0031-1820&lt;/isbn&gt;&lt;accession-num&gt;WOS:A1971I396800011&lt;/accession-num&gt;&lt;urls&gt;&lt;related-urls&gt;&lt;url&gt;&amp;lt;Go to ISI&amp;gt;://WOS:A1971I396800011&lt;/url&gt;&lt;/related-urls&gt;&lt;/urls&gt;&lt;electronic-resource-num&gt;Doi 10.1017/S003118200007133x&lt;/electronic-resource-num&gt;&lt;language&gt;English&lt;/language&gt;&lt;/record&gt;&lt;/Cite&gt;&lt;/EndNote&gt;</w:instrText>
      </w:r>
      <w:r w:rsidRPr="00261D54">
        <w:rPr>
          <w:rFonts w:cstheme="minorHAnsi"/>
        </w:rPr>
        <w:fldChar w:fldCharType="separate"/>
      </w:r>
      <w:r w:rsidRPr="00261D54">
        <w:rPr>
          <w:rFonts w:cstheme="minorHAnsi"/>
          <w:noProof/>
        </w:rPr>
        <w:t>(Michelson, 1971)</w:t>
      </w:r>
      <w:r w:rsidRPr="00261D54">
        <w:rPr>
          <w:rFonts w:cstheme="minorHAnsi"/>
        </w:rPr>
        <w:fldChar w:fldCharType="end"/>
      </w:r>
      <w:r w:rsidRPr="00261D54">
        <w:rPr>
          <w:rFonts w:cstheme="minorHAnsi"/>
        </w:rPr>
        <w:t>.</w:t>
      </w:r>
    </w:p>
    <w:p w14:paraId="01A351AB" w14:textId="3679A2F2" w:rsidR="00DD3481" w:rsidRDefault="000268D3" w:rsidP="00E452B2">
      <w:pPr>
        <w:pStyle w:val="Heading5"/>
        <w:rPr>
          <w:bCs/>
        </w:rPr>
      </w:pPr>
      <w:r w:rsidRPr="00261D54">
        <w:t>Epidemiology</w:t>
      </w:r>
    </w:p>
    <w:p w14:paraId="4F236525" w14:textId="410DBA30" w:rsidR="001D38F1" w:rsidRPr="00261D54" w:rsidRDefault="001D38F1" w:rsidP="001D38F1">
      <w:r w:rsidRPr="00261D54">
        <w:rPr>
          <w:i/>
          <w:iCs/>
        </w:rPr>
        <w:t>Tetrahymena</w:t>
      </w:r>
      <w:r w:rsidRPr="00261D54">
        <w:t xml:space="preserve"> spp. have several host species. </w:t>
      </w:r>
      <w:r w:rsidRPr="00261D54">
        <w:rPr>
          <w:i/>
          <w:iCs/>
        </w:rPr>
        <w:t>Tetrahymena </w:t>
      </w:r>
      <w:proofErr w:type="spellStart"/>
      <w:r w:rsidRPr="00261D54">
        <w:rPr>
          <w:i/>
          <w:iCs/>
        </w:rPr>
        <w:t>limacis</w:t>
      </w:r>
      <w:proofErr w:type="spellEnd"/>
      <w:r w:rsidRPr="00261D54">
        <w:t xml:space="preserve"> can use hosts from the </w:t>
      </w:r>
      <w:proofErr w:type="spellStart"/>
      <w:r w:rsidRPr="00261D54">
        <w:t>Arionidae</w:t>
      </w:r>
      <w:proofErr w:type="spellEnd"/>
      <w:r w:rsidRPr="00261D54">
        <w:t xml:space="preserve">, </w:t>
      </w:r>
      <w:proofErr w:type="spellStart"/>
      <w:r w:rsidRPr="00261D54">
        <w:t>Milacidae</w:t>
      </w:r>
      <w:proofErr w:type="spellEnd"/>
      <w:r w:rsidRPr="00261D54">
        <w:t xml:space="preserve"> and </w:t>
      </w:r>
      <w:proofErr w:type="spellStart"/>
      <w:r w:rsidRPr="00261D54">
        <w:t>Limacidae</w:t>
      </w:r>
      <w:proofErr w:type="spellEnd"/>
      <w:r w:rsidRPr="00261D54">
        <w:t xml:space="preserve"> slug families and from the </w:t>
      </w:r>
      <w:proofErr w:type="spellStart"/>
      <w:r w:rsidRPr="00261D54">
        <w:t>Bradybaenidae</w:t>
      </w:r>
      <w:proofErr w:type="spellEnd"/>
      <w:r w:rsidRPr="00261D54">
        <w:t xml:space="preserve">, </w:t>
      </w:r>
      <w:proofErr w:type="spellStart"/>
      <w:r w:rsidRPr="00261D54">
        <w:t>Daudebardiidae</w:t>
      </w:r>
      <w:proofErr w:type="spellEnd"/>
      <w:r w:rsidRPr="00261D54">
        <w:t xml:space="preserve">, </w:t>
      </w:r>
      <w:proofErr w:type="spellStart"/>
      <w:r w:rsidRPr="00261D54">
        <w:t>Helicidae</w:t>
      </w:r>
      <w:proofErr w:type="spellEnd"/>
      <w:r w:rsidRPr="00261D54">
        <w:t xml:space="preserve"> (which includes </w:t>
      </w:r>
      <w:r w:rsidR="006F743C" w:rsidRPr="006F743C">
        <w:rPr>
          <w:i/>
          <w:iCs/>
        </w:rPr>
        <w:t>C. aspersum</w:t>
      </w:r>
      <w:r w:rsidRPr="00261D54">
        <w:t xml:space="preserve">), </w:t>
      </w:r>
      <w:proofErr w:type="spellStart"/>
      <w:r w:rsidRPr="00261D54">
        <w:t>Hygromiidae</w:t>
      </w:r>
      <w:proofErr w:type="spellEnd"/>
      <w:r w:rsidRPr="00261D54">
        <w:t xml:space="preserve">, </w:t>
      </w:r>
      <w:proofErr w:type="spellStart"/>
      <w:r w:rsidRPr="00261D54">
        <w:t>Succineidae</w:t>
      </w:r>
      <w:proofErr w:type="spellEnd"/>
      <w:r w:rsidRPr="00261D54">
        <w:t xml:space="preserve">, </w:t>
      </w:r>
      <w:proofErr w:type="spellStart"/>
      <w:r w:rsidRPr="00261D54">
        <w:t>Vitrinidae</w:t>
      </w:r>
      <w:proofErr w:type="spellEnd"/>
      <w:r w:rsidRPr="00261D54">
        <w:t xml:space="preserve"> and </w:t>
      </w:r>
      <w:proofErr w:type="spellStart"/>
      <w:r w:rsidRPr="00261D54">
        <w:t>Zonitidae</w:t>
      </w:r>
      <w:proofErr w:type="spellEnd"/>
      <w:r w:rsidRPr="00261D54">
        <w:t xml:space="preserve"> snail families. </w:t>
      </w:r>
      <w:r w:rsidRPr="00261D54">
        <w:rPr>
          <w:i/>
          <w:iCs/>
        </w:rPr>
        <w:t>Tetrahymena rostrata</w:t>
      </w:r>
      <w:r w:rsidRPr="00261D54">
        <w:t xml:space="preserve"> is known to infect species such as </w:t>
      </w:r>
      <w:r w:rsidR="006F743C" w:rsidRPr="006F743C">
        <w:rPr>
          <w:i/>
          <w:iCs/>
        </w:rPr>
        <w:t>C.</w:t>
      </w:r>
      <w:r w:rsidR="00213B6F">
        <w:rPr>
          <w:i/>
          <w:iCs/>
        </w:rPr>
        <w:t> </w:t>
      </w:r>
      <w:r w:rsidR="006F743C" w:rsidRPr="006F743C">
        <w:rPr>
          <w:i/>
          <w:iCs/>
        </w:rPr>
        <w:t>aspersum</w:t>
      </w:r>
      <w:r w:rsidRPr="00261D54">
        <w:rPr>
          <w:i/>
          <w:iCs/>
        </w:rPr>
        <w:t xml:space="preserve">, </w:t>
      </w:r>
      <w:proofErr w:type="spellStart"/>
      <w:r w:rsidRPr="00261D54">
        <w:rPr>
          <w:i/>
          <w:iCs/>
        </w:rPr>
        <w:t>Chochilcopa</w:t>
      </w:r>
      <w:proofErr w:type="spellEnd"/>
      <w:r w:rsidRPr="00261D54">
        <w:rPr>
          <w:i/>
          <w:iCs/>
        </w:rPr>
        <w:t> </w:t>
      </w:r>
      <w:proofErr w:type="spellStart"/>
      <w:r w:rsidRPr="00261D54">
        <w:rPr>
          <w:i/>
          <w:iCs/>
        </w:rPr>
        <w:t>lubrica</w:t>
      </w:r>
      <w:proofErr w:type="spellEnd"/>
      <w:r w:rsidRPr="00261D54">
        <w:rPr>
          <w:i/>
          <w:iCs/>
        </w:rPr>
        <w:t xml:space="preserve">, </w:t>
      </w:r>
      <w:r w:rsidRPr="00261D54">
        <w:t xml:space="preserve">and more commonly, </w:t>
      </w:r>
      <w:proofErr w:type="spellStart"/>
      <w:r w:rsidRPr="00261D54">
        <w:rPr>
          <w:i/>
          <w:iCs/>
        </w:rPr>
        <w:t>Deroceras</w:t>
      </w:r>
      <w:proofErr w:type="spellEnd"/>
      <w:r w:rsidRPr="00261D54">
        <w:rPr>
          <w:i/>
          <w:iCs/>
        </w:rPr>
        <w:t> </w:t>
      </w:r>
      <w:proofErr w:type="spellStart"/>
      <w:r w:rsidRPr="00261D54">
        <w:rPr>
          <w:i/>
          <w:iCs/>
        </w:rPr>
        <w:t>reticulatum</w:t>
      </w:r>
      <w:proofErr w:type="spellEnd"/>
      <w:r w:rsidRPr="00261D54">
        <w:rPr>
          <w:i/>
          <w:iCs/>
        </w:rPr>
        <w:t xml:space="preserve"> </w:t>
      </w:r>
      <w:r w:rsidRPr="00261D54">
        <w:fldChar w:fldCharType="begin"/>
      </w:r>
      <w:r w:rsidRPr="00261D54">
        <w:instrText xml:space="preserve"> ADDIN EN.CITE &lt;EndNote&gt;&lt;Cite&gt;&lt;Author&gt;Kaczanowski&lt;/Author&gt;&lt;Year&gt;2016&lt;/Year&gt;&lt;RecNum&gt;1096&lt;/RecNum&gt;&lt;DisplayText&gt;(Kaczanowski et al., 2016)&lt;/DisplayText&gt;&lt;record&gt;&lt;rec-number&gt;1096&lt;/rec-number&gt;&lt;foreign-keys&gt;&lt;key app="EN" db-id="rrwaerrrmwz007e0sr8vzwfj29zxe9tfwr9r" timestamp="1627281837"&gt;1096&lt;/key&gt;&lt;/foreign-keys&gt;&lt;ref-type name="Journal Article"&gt;17&lt;/ref-type&gt;&lt;contributors&gt;&lt;authors&gt;&lt;author&gt;Kaczanowski, A.&lt;/author&gt;&lt;author&gt;Brunk, C. F.&lt;/author&gt;&lt;author&gt;Kazubski, S. L.&lt;/author&gt;&lt;/authors&gt;&lt;/contributors&gt;&lt;auth-address&gt;Univ Warsaw, Fac Biol, Inst Zool, Miecznikowa Str 1, PL-02096 Warsaw, Poland&amp;#xD;Univ Calif Los Angeles, Dept Ecol &amp;amp; Evolutionary Biol, 621 Charles E Young Dr, Los Angeles, CA 90095 USA&amp;#xD;Polish Acad Sci, Museum &amp;amp; Inst Zool, Wilcza 64, PL-00679 Warsaw, Poland&lt;/auth-address&gt;&lt;titles&gt;&lt;title&gt;Cohesion of Clonal Life History, Senescence and Rejuvenation Induced by Autogamy of the Histophagous Ciliate Tetrahymena rostrata&lt;/title&gt;&lt;secondary-title&gt;Protist&lt;/secondary-title&gt;&lt;alt-title&gt;Protist&lt;/alt-title&gt;&lt;/titles&gt;&lt;periodical&gt;&lt;full-title&gt;Protist&lt;/full-title&gt;&lt;abbr-1&gt;Protist&lt;/abbr-1&gt;&lt;/periodical&gt;&lt;alt-periodical&gt;&lt;full-title&gt;Protist&lt;/full-title&gt;&lt;abbr-1&gt;Protist&lt;/abbr-1&gt;&lt;/alt-periodical&gt;&lt;pages&gt;490-510&lt;/pages&gt;&lt;volume&gt;167&lt;/volume&gt;&lt;number&gt;5&lt;/number&gt;&lt;keywords&gt;&lt;keyword&gt;tetrahymena rostrata&lt;/keyword&gt;&lt;keyword&gt;encystment&lt;/keyword&gt;&lt;keyword&gt;senescence&lt;/keyword&gt;&lt;keyword&gt;rejuvenation by autogamy&lt;/keyword&gt;&lt;keyword&gt;diploid cell strains&lt;/keyword&gt;&lt;keyword&gt;ichthyophthirius-multifiliis&lt;/keyword&gt;&lt;keyword&gt;thermophila&lt;/keyword&gt;&lt;keyword&gt;sex&lt;/keyword&gt;&lt;keyword&gt;pyriformis&lt;/keyword&gt;&lt;keyword&gt;induction&lt;/keyword&gt;&lt;keyword&gt;evolution&lt;/keyword&gt;&lt;keyword&gt;snails&lt;/keyword&gt;&lt;/keywords&gt;&lt;dates&gt;&lt;year&gt;2016&lt;/year&gt;&lt;pub-dates&gt;&lt;date&gt;Nov&lt;/date&gt;&lt;/pub-dates&gt;&lt;/dates&gt;&lt;isbn&gt;1434-4610&lt;/isbn&gt;&lt;accession-num&gt;WOS:000385369900008&lt;/accession-num&gt;&lt;urls&gt;&lt;related-urls&gt;&lt;url&gt;&amp;lt;Go to ISI&amp;gt;://WOS:000385369900008&lt;/url&gt;&lt;/related-urls&gt;&lt;/urls&gt;&lt;electronic-resource-num&gt;10.1016/j.protis.2016.08.003&lt;/electronic-resource-num&gt;&lt;language&gt;English&lt;/language&gt;&lt;/record&gt;&lt;/Cite&gt;&lt;/EndNote&gt;</w:instrText>
      </w:r>
      <w:r w:rsidRPr="00261D54">
        <w:fldChar w:fldCharType="separate"/>
      </w:r>
      <w:r w:rsidRPr="00261D54">
        <w:rPr>
          <w:noProof/>
        </w:rPr>
        <w:t>(Kaczanowski</w:t>
      </w:r>
      <w:r w:rsidR="00AF0763" w:rsidRPr="00AF0763">
        <w:rPr>
          <w:i/>
          <w:noProof/>
        </w:rPr>
        <w:t xml:space="preserve"> et al</w:t>
      </w:r>
      <w:r w:rsidR="00174F05" w:rsidRPr="00174F05">
        <w:rPr>
          <w:noProof/>
        </w:rPr>
        <w:t xml:space="preserve">., </w:t>
      </w:r>
      <w:r w:rsidRPr="00261D54">
        <w:rPr>
          <w:noProof/>
        </w:rPr>
        <w:t>2016)</w:t>
      </w:r>
      <w:r w:rsidRPr="00261D54">
        <w:fldChar w:fldCharType="end"/>
      </w:r>
      <w:r w:rsidRPr="00261D54">
        <w:t xml:space="preserve">. It has been found in seven slug species in </w:t>
      </w:r>
      <w:proofErr w:type="spellStart"/>
      <w:r w:rsidRPr="00261D54">
        <w:t>Agriolimacidae</w:t>
      </w:r>
      <w:proofErr w:type="spellEnd"/>
      <w:r w:rsidRPr="00261D54">
        <w:t xml:space="preserve"> and </w:t>
      </w:r>
      <w:proofErr w:type="spellStart"/>
      <w:r w:rsidRPr="00261D54">
        <w:t>Arionidae</w:t>
      </w:r>
      <w:proofErr w:type="spellEnd"/>
      <w:r w:rsidRPr="00261D54">
        <w:t xml:space="preserve"> families and </w:t>
      </w:r>
      <w:r w:rsidR="001B305A">
        <w:t>seven</w:t>
      </w:r>
      <w:r w:rsidRPr="00261D54">
        <w:t xml:space="preserve"> snail species in the </w:t>
      </w:r>
      <w:proofErr w:type="spellStart"/>
      <w:r w:rsidRPr="00261D54">
        <w:t>Oleacinidae</w:t>
      </w:r>
      <w:proofErr w:type="spellEnd"/>
      <w:r w:rsidRPr="00261D54">
        <w:t xml:space="preserve"> and </w:t>
      </w:r>
      <w:proofErr w:type="spellStart"/>
      <w:r w:rsidRPr="00261D54">
        <w:t>Zonitidae</w:t>
      </w:r>
      <w:proofErr w:type="spellEnd"/>
      <w:r w:rsidRPr="00261D54">
        <w:t xml:space="preserve"> families </w:t>
      </w:r>
      <w:r w:rsidRPr="00261D54">
        <w:fldChar w:fldCharType="begin"/>
      </w:r>
      <w:r w:rsidRPr="00261D54">
        <w:instrText xml:space="preserve"> ADDIN EN.CITE &lt;EndNote&gt;&lt;Cite&gt;&lt;Author&gt;Van As&lt;/Author&gt;&lt;Year&gt;2004&lt;/Year&gt;&lt;RecNum&gt;1829&lt;/RecNum&gt;&lt;DisplayText&gt;(Van As and Basson, 2004)&lt;/DisplayText&gt;&lt;record&gt;&lt;rec-number&gt;1829&lt;/rec-number&gt;&lt;foreign-keys&gt;&lt;key app="EN" db-id="rrwaerrrmwz007e0sr8vzwfj29zxe9tfwr9r" timestamp="1653628209"&gt;1829&lt;/key&gt;&lt;/foreign-keys&gt;&lt;ref-type name="Book Section"&gt;5&lt;/ref-type&gt;&lt;contributors&gt;&lt;authors&gt;&lt;author&gt;Van As, J.G.&lt;/author&gt;&lt;author&gt;Basson, L.&lt;/author&gt;&lt;/authors&gt;&lt;secondary-authors&gt;&lt;author&gt;Barker, G.M.&lt;/author&gt;&lt;/secondary-authors&gt;&lt;/contributors&gt;&lt;titles&gt;&lt;title&gt;Ciliophoran (Ciliophora) parasites of terrestrial gastropods&lt;/title&gt;&lt;secondary-title&gt;Natural Enemies of Terrestrial Molluscs &lt;/secondary-title&gt;&lt;/titles&gt;&lt;pages&gt;559–578&lt;/pages&gt;&lt;dates&gt;&lt;year&gt;2004&lt;/year&gt;&lt;/dates&gt;&lt;pub-location&gt;Wallingford, UK&lt;/pub-location&gt;&lt;publisher&gt;CABI Publishing&lt;/publisher&gt;&lt;urls&gt;&lt;/urls&gt;&lt;/record&gt;&lt;/Cite&gt;&lt;/EndNote&gt;</w:instrText>
      </w:r>
      <w:r w:rsidRPr="00261D54">
        <w:fldChar w:fldCharType="separate"/>
      </w:r>
      <w:r w:rsidRPr="00261D54">
        <w:rPr>
          <w:noProof/>
        </w:rPr>
        <w:t>(Van As and Basson, 2004)</w:t>
      </w:r>
      <w:r w:rsidRPr="00261D54">
        <w:fldChar w:fldCharType="end"/>
      </w:r>
      <w:r w:rsidRPr="00261D54">
        <w:t>.</w:t>
      </w:r>
    </w:p>
    <w:p w14:paraId="1BEC0BF1" w14:textId="7D61F0A5" w:rsidR="001D38F1" w:rsidRPr="00261D54" w:rsidRDefault="001D38F1" w:rsidP="001D38F1">
      <w:pPr>
        <w:rPr>
          <w:color w:val="333333"/>
          <w:shd w:val="clear" w:color="auto" w:fill="FFFFFF"/>
        </w:rPr>
      </w:pPr>
      <w:r w:rsidRPr="00261D54">
        <w:t xml:space="preserve">In </w:t>
      </w:r>
      <w:r w:rsidR="006F743C" w:rsidRPr="006F743C">
        <w:rPr>
          <w:i/>
          <w:iCs/>
        </w:rPr>
        <w:t>C.</w:t>
      </w:r>
      <w:r w:rsidR="00213B6F">
        <w:rPr>
          <w:i/>
          <w:iCs/>
        </w:rPr>
        <w:t> </w:t>
      </w:r>
      <w:r w:rsidR="006F743C" w:rsidRPr="006F743C">
        <w:rPr>
          <w:i/>
          <w:iCs/>
        </w:rPr>
        <w:t>aspersum</w:t>
      </w:r>
      <w:r w:rsidRPr="00261D54">
        <w:t xml:space="preserve">, high </w:t>
      </w:r>
      <w:r w:rsidRPr="00261D54">
        <w:rPr>
          <w:i/>
          <w:iCs/>
        </w:rPr>
        <w:t>T. rostrata</w:t>
      </w:r>
      <w:r w:rsidRPr="00261D54">
        <w:t xml:space="preserve"> density causes mantle swelling and </w:t>
      </w:r>
      <w:r w:rsidRPr="00261D54">
        <w:rPr>
          <w:shd w:val="clear" w:color="auto" w:fill="FFFFFF"/>
        </w:rPr>
        <w:t xml:space="preserve">severe renal </w:t>
      </w:r>
      <w:r w:rsidR="4207C34B" w:rsidRPr="00261D54">
        <w:rPr>
          <w:shd w:val="clear" w:color="auto" w:fill="FFFFFF"/>
        </w:rPr>
        <w:t>pathology</w:t>
      </w:r>
      <w:r w:rsidRPr="00261D54">
        <w:rPr>
          <w:shd w:val="clear" w:color="auto" w:fill="FFFFFF"/>
        </w:rPr>
        <w:t xml:space="preserve"> </w:t>
      </w:r>
      <w:r w:rsidRPr="00261D54">
        <w:rPr>
          <w:shd w:val="clear" w:color="auto" w:fill="FFFFFF"/>
        </w:rPr>
        <w:fldChar w:fldCharType="begin"/>
      </w:r>
      <w:r w:rsidRPr="00261D54">
        <w:rPr>
          <w:shd w:val="clear" w:color="auto" w:fill="FFFFFF"/>
        </w:rPr>
        <w:instrText xml:space="preserve"> ADDIN EN.CITE &lt;EndNote&gt;&lt;Cite&gt;&lt;Author&gt;Segade&lt;/Author&gt;&lt;Year&gt;2009&lt;/Year&gt;&lt;RecNum&gt;17&lt;/RecNum&gt;&lt;DisplayText&gt;(Segade et al., 2009)&lt;/DisplayText&gt;&lt;record&gt;&lt;rec-number&gt;17&lt;/rec-number&gt;&lt;foreign-keys&gt;&lt;key app="EN" db-id="rrwaerrrmwz007e0sr8vzwfj29zxe9tfwr9r" timestamp="1627276127"&gt;17&lt;/key&gt;&lt;/foreign-keys&gt;&lt;ref-type name="Journal Article"&gt;17&lt;/ref-type&gt;&lt;contributors&gt;&lt;authors&gt;&lt;author&gt;Segade, P.&lt;/author&gt;&lt;author&gt;Kher, C. P.&lt;/author&gt;&lt;author&gt;Lynn, D. H.&lt;/author&gt;&lt;author&gt;Iglesias, R.&lt;/author&gt;&lt;/authors&gt;&lt;/contributors&gt;&lt;auth-address&gt;Univ Vigo, Fac Biol, Parasitol Lab, Vigo 36310, Spain&amp;#xD;Univ Guelph, Dept Integrat Biol, Guelph, ON N1G 2W1, Canada&lt;/auth-address&gt;&lt;titles&gt;&lt;title&gt;Morphological and molecular characterization of renal ciliates infecting farmed snails in Spain&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771-782&lt;/pages&gt;&lt;volume&gt;136&lt;/volume&gt;&lt;number&gt;7&lt;/number&gt;&lt;keywords&gt;&lt;keyword&gt;ciliates&lt;/keyword&gt;&lt;keyword&gt;snails&lt;/keyword&gt;&lt;keyword&gt;helix aspersa&lt;/keyword&gt;&lt;keyword&gt;snail farming&lt;/keyword&gt;&lt;keyword&gt;tetrahymena rostrata&lt;/keyword&gt;&lt;keyword&gt;helix-aspersa muller&lt;/keyword&gt;&lt;keyword&gt;rna gene-sequences&lt;/keyword&gt;&lt;keyword&gt;deroceras-reticulatum&lt;/keyword&gt;&lt;keyword&gt;tetrahymena-rostrata&lt;/keyword&gt;&lt;keyword&gt;complex ciliophora&lt;/keyword&gt;&lt;keyword&gt;n-sp&lt;/keyword&gt;&lt;keyword&gt;oligohymenophorea&lt;/keyword&gt;&lt;keyword&gt;parasite&lt;/keyword&gt;&lt;keyword&gt;growth&lt;/keyword&gt;&lt;keyword&gt;slug&lt;/keyword&gt;&lt;/keywords&gt;&lt;dates&gt;&lt;year&gt;2009&lt;/year&gt;&lt;pub-dates&gt;&lt;date&gt;Jun&lt;/date&gt;&lt;/pub-dates&gt;&lt;/dates&gt;&lt;isbn&gt;0031-1820&lt;/isbn&gt;&lt;accession-num&gt;WOS:000267192000008&lt;/accession-num&gt;&lt;urls&gt;&lt;related-urls&gt;&lt;url&gt;&amp;lt;Go to ISI&amp;gt;://WOS:000267192000008&lt;/url&gt;&lt;/related-urls&gt;&lt;/urls&gt;&lt;electronic-resource-num&gt;10.1017/S0031182009006040&lt;/electronic-resource-num&gt;&lt;language&gt;English&lt;/language&gt;&lt;/record&gt;&lt;/Cite&gt;&lt;/EndNote&gt;</w:instrText>
      </w:r>
      <w:r w:rsidRPr="00261D54">
        <w:rPr>
          <w:shd w:val="clear" w:color="auto" w:fill="FFFFFF"/>
        </w:rPr>
        <w:fldChar w:fldCharType="separate"/>
      </w:r>
      <w:r w:rsidRPr="00261D54">
        <w:rPr>
          <w:noProof/>
          <w:shd w:val="clear" w:color="auto" w:fill="FFFFFF"/>
        </w:rPr>
        <w:t>(Segade</w:t>
      </w:r>
      <w:r w:rsidR="00AF0763" w:rsidRPr="00AF0763">
        <w:rPr>
          <w:i/>
          <w:noProof/>
          <w:shd w:val="clear" w:color="auto" w:fill="FFFFFF"/>
        </w:rPr>
        <w:t xml:space="preserve"> et al</w:t>
      </w:r>
      <w:r w:rsidR="00174F05" w:rsidRPr="00174F05">
        <w:rPr>
          <w:noProof/>
          <w:shd w:val="clear" w:color="auto" w:fill="FFFFFF"/>
        </w:rPr>
        <w:t xml:space="preserve">., </w:t>
      </w:r>
      <w:r w:rsidRPr="00261D54">
        <w:rPr>
          <w:noProof/>
          <w:shd w:val="clear" w:color="auto" w:fill="FFFFFF"/>
        </w:rPr>
        <w:t>2009)</w:t>
      </w:r>
      <w:r w:rsidRPr="00261D54">
        <w:rPr>
          <w:shd w:val="clear" w:color="auto" w:fill="FFFFFF"/>
        </w:rPr>
        <w:fldChar w:fldCharType="end"/>
      </w:r>
      <w:r w:rsidRPr="00261D54">
        <w:rPr>
          <w:shd w:val="clear" w:color="auto" w:fill="FFFFFF"/>
        </w:rPr>
        <w:t xml:space="preserve">. </w:t>
      </w:r>
      <w:r w:rsidRPr="00261D54">
        <w:t xml:space="preserve">It is reported that snails infected with </w:t>
      </w:r>
      <w:r w:rsidRPr="00261D54">
        <w:rPr>
          <w:i/>
          <w:iCs/>
        </w:rPr>
        <w:t xml:space="preserve">T. rostrata </w:t>
      </w:r>
      <w:r w:rsidRPr="00261D54">
        <w:t xml:space="preserve">have slower growth rates, lower feeding rates and decreased fecundity. Heavily parasitised </w:t>
      </w:r>
      <w:r w:rsidR="006F743C" w:rsidRPr="006F743C">
        <w:rPr>
          <w:i/>
          <w:iCs/>
        </w:rPr>
        <w:t>C.</w:t>
      </w:r>
      <w:r w:rsidR="00213B6F">
        <w:rPr>
          <w:i/>
          <w:iCs/>
        </w:rPr>
        <w:t> </w:t>
      </w:r>
      <w:r w:rsidR="006F743C" w:rsidRPr="006F743C">
        <w:rPr>
          <w:i/>
          <w:iCs/>
        </w:rPr>
        <w:t>aspersum</w:t>
      </w:r>
      <w:r w:rsidRPr="00261D54">
        <w:rPr>
          <w:i/>
          <w:iCs/>
        </w:rPr>
        <w:t xml:space="preserve"> </w:t>
      </w:r>
      <w:r w:rsidRPr="00261D54">
        <w:t xml:space="preserve">suffer significant damage to the renal epithelium alongside deleterious effects such as the inability to retract their body back into their shell and mantle collar swelling </w:t>
      </w:r>
      <w:r w:rsidRPr="00261D54">
        <w:fldChar w:fldCharType="begin"/>
      </w:r>
      <w:r w:rsidRPr="00261D54">
        <w:instrText xml:space="preserve"> ADDIN EN.CITE &lt;EndNote&gt;&lt;Cite&gt;&lt;Author&gt;Zhang&lt;/Author&gt;&lt;Year&gt;2021&lt;/Year&gt;&lt;RecNum&gt;1395&lt;/RecNum&gt;&lt;DisplayText&gt;(Zhang and Vdacny, 2021)&lt;/DisplayText&gt;&lt;record&gt;&lt;rec-number&gt;1395&lt;/rec-number&gt;&lt;foreign-keys&gt;&lt;key app="EN" db-id="rrwaerrrmwz007e0sr8vzwfj29zxe9tfwr9r" timestamp="1652327089"&gt;1395&lt;/key&gt;&lt;/foreign-keys&gt;&lt;ref-type name="Journal Article"&gt;17&lt;/ref-type&gt;&lt;contributors&gt;&lt;authors&gt;&lt;author&gt;Zhang, T. Y.&lt;/author&gt;&lt;author&gt;Vdacny, P.&lt;/author&gt;&lt;/authors&gt;&lt;/contributors&gt;&lt;auth-address&gt;Comenius Univ, Fac Nat Sci, Dept Zool, Bratislava 84215, Slovakia&lt;/auth-address&gt;&lt;titles&gt;&lt;title&gt;A discovery of two new Tetrahymena species parasitizing slugs and mussels: morphology and multi-gene phylogeny of T. foissneri sp. n. and T. unionis sp. n.&lt;/title&gt;&lt;secondary-title&gt;Parasitology Research&lt;/secondary-title&gt;&lt;alt-title&gt;Parasitol Res&lt;/alt-title&gt;&lt;/titles&gt;&lt;periodical&gt;&lt;full-title&gt;Parasitology Research&lt;/full-title&gt;&lt;abbr-1&gt;Parasitol Res&lt;/abbr-1&gt;&lt;/periodical&gt;&lt;alt-periodical&gt;&lt;full-title&gt;Parasitology Research&lt;/full-title&gt;&lt;abbr-1&gt;Parasitol Res&lt;/abbr-1&gt;&lt;/alt-periodical&gt;&lt;pages&gt;2595-2616&lt;/pages&gt;&lt;volume&gt;120&lt;/volume&gt;&lt;number&gt;7&lt;/number&gt;&lt;keywords&gt;&lt;keyword&gt;arion vulgaris&lt;/keyword&gt;&lt;keyword&gt;ciliophora&lt;/keyword&gt;&lt;keyword&gt;hymenostomatia&lt;/keyword&gt;&lt;keyword&gt;histophagy&lt;/keyword&gt;&lt;keyword&gt;mollusca&lt;/keyword&gt;&lt;keyword&gt;unio tumidus&lt;/keyword&gt;&lt;/keywords&gt;&lt;dates&gt;&lt;year&gt;2021&lt;/year&gt;&lt;pub-dates&gt;&lt;date&gt;Jul&lt;/date&gt;&lt;/pub-dates&gt;&lt;/dates&gt;&lt;isbn&gt;0932-0113&lt;/isbn&gt;&lt;accession-num&gt;WOS:000639765600002&lt;/accession-num&gt;&lt;urls&gt;&lt;related-urls&gt;&lt;url&gt;&amp;lt;Go to ISI&amp;gt;://WOS:000639765600002&lt;/url&gt;&lt;/related-urls&gt;&lt;/urls&gt;&lt;electronic-resource-num&gt;10.1007/s00436-021-07152-5&lt;/electronic-resource-num&gt;&lt;language&gt;English&lt;/language&gt;&lt;/record&gt;&lt;/Cite&gt;&lt;/EndNote&gt;</w:instrText>
      </w:r>
      <w:r w:rsidRPr="00261D54">
        <w:fldChar w:fldCharType="separate"/>
      </w:r>
      <w:r w:rsidRPr="00261D54">
        <w:rPr>
          <w:noProof/>
        </w:rPr>
        <w:t>(Zhang and Vdacny, 2021)</w:t>
      </w:r>
      <w:r w:rsidRPr="00261D54">
        <w:fldChar w:fldCharType="end"/>
      </w:r>
      <w:r w:rsidRPr="00261D54">
        <w:t xml:space="preserve">. Infected slugs will also have reduced tentacle mobility </w:t>
      </w:r>
      <w:r w:rsidRPr="00261D54">
        <w:fldChar w:fldCharType="begin"/>
      </w:r>
      <w:r w:rsidRPr="00261D54">
        <w:instrText xml:space="preserve"> ADDIN EN.CITE &lt;EndNote&gt;&lt;Cite&gt;&lt;Author&gt;Haites&lt;/Author&gt;&lt;Year&gt;2021&lt;/Year&gt;&lt;RecNum&gt;1205&lt;/RecNum&gt;&lt;DisplayText&gt;(Haites et al., 2021)&lt;/DisplayText&gt;&lt;record&gt;&lt;rec-number&gt;1205&lt;/rec-number&gt;&lt;foreign-keys&gt;&lt;key app="EN" db-id="rrwaerrrmwz007e0sr8vzwfj29zxe9tfwr9r" timestamp="1636438316"&gt;1205&lt;/key&gt;&lt;/foreign-keys&gt;&lt;ref-type name="Journal Article"&gt;17&lt;/ref-type&gt;&lt;contributors&gt;&lt;authors&gt;&lt;author&gt;Haites, R. E.&lt;/author&gt;&lt;author&gt;Watt, A. E.&lt;/author&gt;&lt;author&gt;Russell, D. A.&lt;/author&gt;&lt;author&gt;Billman-Jacobe, H.&lt;/author&gt;&lt;/authors&gt;&lt;/contributors&gt;&lt;auth-address&gt;Univ Melbourne, Fac Vet &amp;amp; Agr Sci, Asia Pacific Ctr Anim Hlth, Melbourne Vet Sch, Melbourne, Vic 3010, Australia&lt;/auth-address&gt;&lt;titles&gt;&lt;title&gt;Infection of Slugs with Theronts of the Ciliate Protozoan, Tetrahymena rostrata&lt;/title&gt;&lt;secondary-title&gt;Microorganisms&lt;/secondary-title&gt;&lt;alt-title&gt;Microorganisms&lt;/alt-title&gt;&lt;/titles&gt;&lt;periodical&gt;&lt;full-title&gt;Microorganisms&lt;/full-title&gt;&lt;abbr-1&gt;Microorganisms&lt;/abbr-1&gt;&lt;/periodical&gt;&lt;alt-periodical&gt;&lt;full-title&gt;Microorganisms&lt;/full-title&gt;&lt;abbr-1&gt;Microorganisms&lt;/abbr-1&gt;&lt;/alt-periodical&gt;&lt;volume&gt;9&lt;/volume&gt;&lt;number&gt;9&lt;/number&gt;&lt;keywords&gt;&lt;keyword&gt;parasitic ciliate&lt;/keyword&gt;&lt;keyword&gt;theronts&lt;/keyword&gt;&lt;keyword&gt;trophonts&lt;/keyword&gt;&lt;keyword&gt;cysts&lt;/keyword&gt;&lt;keyword&gt;mollusks&lt;/keyword&gt;&lt;keyword&gt;ichthyophthirius-multifiliis&lt;/keyword&gt;&lt;keyword&gt;ciliophora&lt;/keyword&gt;&lt;keyword&gt;parasite&lt;/keyword&gt;&lt;/keywords&gt;&lt;dates&gt;&lt;year&gt;2021&lt;/year&gt;&lt;pub-dates&gt;&lt;date&gt;Sep&lt;/date&gt;&lt;/pub-dates&gt;&lt;/dates&gt;&lt;accession-num&gt;WOS:000701138600001&lt;/accession-num&gt;&lt;urls&gt;&lt;related-urls&gt;&lt;url&gt;&amp;lt;Go to ISI&amp;gt;://WOS:000701138600001&lt;/url&gt;&lt;/related-urls&gt;&lt;/urls&gt;&lt;electronic-resource-num&gt;ARTN 1970&amp;#xD;10.3390/microorganisms9091970&lt;/electronic-resource-num&gt;&lt;language&gt;English&lt;/language&gt;&lt;/record&gt;&lt;/Cite&gt;&lt;/EndNote&gt;</w:instrText>
      </w:r>
      <w:r w:rsidRPr="00261D54">
        <w:fldChar w:fldCharType="separate"/>
      </w:r>
      <w:r w:rsidRPr="00261D54">
        <w:rPr>
          <w:noProof/>
        </w:rPr>
        <w:t>(Haites</w:t>
      </w:r>
      <w:r w:rsidR="00AF0763" w:rsidRPr="00AF0763">
        <w:rPr>
          <w:i/>
          <w:noProof/>
        </w:rPr>
        <w:t xml:space="preserve"> et al</w:t>
      </w:r>
      <w:r w:rsidR="00174F05" w:rsidRPr="00174F05">
        <w:rPr>
          <w:noProof/>
        </w:rPr>
        <w:t xml:space="preserve">., </w:t>
      </w:r>
      <w:r w:rsidRPr="00261D54">
        <w:rPr>
          <w:noProof/>
        </w:rPr>
        <w:t>2021)</w:t>
      </w:r>
      <w:r w:rsidRPr="00261D54">
        <w:fldChar w:fldCharType="end"/>
      </w:r>
      <w:r w:rsidRPr="00261D54">
        <w:t>.</w:t>
      </w:r>
    </w:p>
    <w:p w14:paraId="4992EBAD" w14:textId="5D7B696F" w:rsidR="001D38F1" w:rsidRPr="00261D54" w:rsidRDefault="001D38F1" w:rsidP="001D38F1">
      <w:r w:rsidRPr="00261D54">
        <w:t xml:space="preserve">Prevalence of </w:t>
      </w:r>
      <w:r w:rsidRPr="00261D54">
        <w:rPr>
          <w:i/>
          <w:iCs/>
        </w:rPr>
        <w:t>Tetrahymena </w:t>
      </w:r>
      <w:r w:rsidRPr="00261D54">
        <w:t xml:space="preserve">spp. is significantly reduced after hibernation </w:t>
      </w:r>
      <w:r w:rsidRPr="00261D54">
        <w:fldChar w:fldCharType="begin"/>
      </w:r>
      <w:r w:rsidRPr="00261D54">
        <w:instrText xml:space="preserve"> ADDIN EN.CITE &lt;EndNote&gt;&lt;Cite&gt;&lt;Author&gt;Segade&lt;/Author&gt;&lt;Year&gt;2013&lt;/Year&gt;&lt;RecNum&gt;52&lt;/RecNum&gt;&lt;DisplayText&gt;(Segade et al., 2013)&lt;/DisplayText&gt;&lt;record&gt;&lt;rec-number&gt;52&lt;/rec-number&gt;&lt;foreign-keys&gt;&lt;key app="EN" db-id="rrwaerrrmwz007e0sr8vzwfj29zxe9tfwr9r" timestamp="1627276222"&gt;52&lt;/key&gt;&lt;/foreign-keys&gt;&lt;ref-type name="Journal Article"&gt;17&lt;/ref-type&gt;&lt;contributors&gt;&lt;authors&gt;&lt;author&gt;Segade, P.&lt;/author&gt;&lt;author&gt;Garcia-Estevez, J.&lt;/author&gt;&lt;author&gt;Arias, C.&lt;/author&gt;&lt;author&gt;Iglesias, R.&lt;/author&gt;&lt;/authors&gt;&lt;/contributors&gt;&lt;auth-address&gt;Univ Vigo, Fac Biol, Lab Parasitol, Vigo 36310, Spain&lt;/auth-address&gt;&lt;titles&gt;&lt;title&gt;Parasitic infections in mixed system-based heliciculture farms: dynamics and key epidemiological factors&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482-497&lt;/pages&gt;&lt;volume&gt;140&lt;/volume&gt;&lt;number&gt;4&lt;/number&gt;&lt;keywords&gt;&lt;keyword&gt;parasites&lt;/keyword&gt;&lt;keyword&gt;helix aspersa aspersa&lt;/keyword&gt;&lt;keyword&gt;helix aspersa maxima&lt;/keyword&gt;&lt;keyword&gt;infection dynamics&lt;/keyword&gt;&lt;keyword&gt;reservoirs&lt;/keyword&gt;&lt;keyword&gt;heliciculture&lt;/keyword&gt;&lt;keyword&gt;nemhelix-bakeri morand&lt;/keyword&gt;&lt;keyword&gt;aspersa&lt;/keyword&gt;&lt;keyword&gt;host&lt;/keyword&gt;&lt;keyword&gt;snail&lt;/keyword&gt;&lt;keyword&gt;mite&lt;/keyword&gt;&lt;/keywords&gt;&lt;dates&gt;&lt;year&gt;2013&lt;/year&gt;&lt;pub-dates&gt;&lt;date&gt;Apr&lt;/date&gt;&lt;/pub-dates&gt;&lt;/dates&gt;&lt;isbn&gt;0031-1820&lt;/isbn&gt;&lt;accession-num&gt;WOS:000315458200007&lt;/accession-num&gt;&lt;urls&gt;&lt;related-urls&gt;&lt;url&gt;&amp;lt;Go to ISI&amp;gt;://WOS:000315458200007&lt;/url&gt;&lt;/related-urls&gt;&lt;/urls&gt;&lt;electronic-resource-num&gt;10.1017/S0031182012001795&lt;/electronic-resource-num&gt;&lt;language&gt;English&lt;/language&gt;&lt;/record&gt;&lt;/Cite&gt;&lt;/EndNote&gt;</w:instrText>
      </w:r>
      <w:r w:rsidRPr="00261D54">
        <w:fldChar w:fldCharType="separate"/>
      </w:r>
      <w:r w:rsidRPr="00261D54">
        <w:rPr>
          <w:noProof/>
        </w:rPr>
        <w:t>(Segade</w:t>
      </w:r>
      <w:r w:rsidR="00AF0763" w:rsidRPr="00AF0763">
        <w:rPr>
          <w:i/>
          <w:noProof/>
        </w:rPr>
        <w:t xml:space="preserve"> et al</w:t>
      </w:r>
      <w:r w:rsidR="00174F05" w:rsidRPr="00174F05">
        <w:rPr>
          <w:noProof/>
        </w:rPr>
        <w:t xml:space="preserve">., </w:t>
      </w:r>
      <w:r w:rsidRPr="00261D54">
        <w:rPr>
          <w:noProof/>
        </w:rPr>
        <w:t>2013)</w:t>
      </w:r>
      <w:r w:rsidRPr="00261D54">
        <w:fldChar w:fldCharType="end"/>
      </w:r>
      <w:r w:rsidRPr="00261D54">
        <w:t>.</w:t>
      </w:r>
    </w:p>
    <w:p w14:paraId="1D449F99" w14:textId="736CFBA6" w:rsidR="00DD3481" w:rsidRDefault="000C3909" w:rsidP="00E452B2">
      <w:pPr>
        <w:pStyle w:val="Heading5"/>
        <w:rPr>
          <w:bCs/>
        </w:rPr>
      </w:pPr>
      <w:r w:rsidRPr="00261D54">
        <w:t>Diagnosis</w:t>
      </w:r>
    </w:p>
    <w:p w14:paraId="4966AF06" w14:textId="5BB21D75" w:rsidR="001D38F1" w:rsidRPr="00261D54" w:rsidRDefault="001D38F1" w:rsidP="001D38F1">
      <w:r w:rsidRPr="00261D54">
        <w:rPr>
          <w:i/>
          <w:iCs/>
        </w:rPr>
        <w:t xml:space="preserve">T. rostrata </w:t>
      </w:r>
      <w:r w:rsidRPr="00261D54">
        <w:t>is identifiable in the kidneys of infected snails such as</w:t>
      </w:r>
      <w:r w:rsidRPr="00261D54">
        <w:rPr>
          <w:i/>
          <w:iCs/>
        </w:rPr>
        <w:t xml:space="preserve"> </w:t>
      </w:r>
      <w:r w:rsidR="006F743C" w:rsidRPr="006F743C">
        <w:rPr>
          <w:i/>
          <w:iCs/>
        </w:rPr>
        <w:t>C.</w:t>
      </w:r>
      <w:r w:rsidR="00213B6F">
        <w:rPr>
          <w:i/>
          <w:iCs/>
        </w:rPr>
        <w:t> </w:t>
      </w:r>
      <w:r w:rsidR="006F743C" w:rsidRPr="006F743C">
        <w:rPr>
          <w:i/>
          <w:iCs/>
        </w:rPr>
        <w:t>aspersum</w:t>
      </w:r>
      <w:r w:rsidRPr="00261D54">
        <w:rPr>
          <w:i/>
          <w:iCs/>
        </w:rPr>
        <w:t xml:space="preserve">. </w:t>
      </w:r>
      <w:r w:rsidRPr="00261D54">
        <w:t xml:space="preserve">Diagnosis therefore requires dissection of the snail </w:t>
      </w:r>
      <w:r w:rsidRPr="00261D54">
        <w:fldChar w:fldCharType="begin"/>
      </w:r>
      <w:r w:rsidRPr="00261D54">
        <w:instrText xml:space="preserve"> ADDIN EN.CITE &lt;EndNote&gt;&lt;Cite&gt;&lt;Author&gt;Haites&lt;/Author&gt;&lt;Year&gt;2021&lt;/Year&gt;&lt;RecNum&gt;1205&lt;/RecNum&gt;&lt;DisplayText&gt;(Haites et al., 2021)&lt;/DisplayText&gt;&lt;record&gt;&lt;rec-number&gt;1205&lt;/rec-number&gt;&lt;foreign-keys&gt;&lt;key app="EN" db-id="rrwaerrrmwz007e0sr8vzwfj29zxe9tfwr9r" timestamp="1636438316"&gt;1205&lt;/key&gt;&lt;/foreign-keys&gt;&lt;ref-type name="Journal Article"&gt;17&lt;/ref-type&gt;&lt;contributors&gt;&lt;authors&gt;&lt;author&gt;Haites, R. E.&lt;/author&gt;&lt;author&gt;Watt, A. E.&lt;/author&gt;&lt;author&gt;Russell, D. A.&lt;/author&gt;&lt;author&gt;Billman-Jacobe, H.&lt;/author&gt;&lt;/authors&gt;&lt;/contributors&gt;&lt;auth-address&gt;Univ Melbourne, Fac Vet &amp;amp; Agr Sci, Asia Pacific Ctr Anim Hlth, Melbourne Vet Sch, Melbourne, Vic 3010, Australia&lt;/auth-address&gt;&lt;titles&gt;&lt;title&gt;Infection of Slugs with Theronts of the Ciliate Protozoan, Tetrahymena rostrata&lt;/title&gt;&lt;secondary-title&gt;Microorganisms&lt;/secondary-title&gt;&lt;alt-title&gt;Microorganisms&lt;/alt-title&gt;&lt;/titles&gt;&lt;periodical&gt;&lt;full-title&gt;Microorganisms&lt;/full-title&gt;&lt;abbr-1&gt;Microorganisms&lt;/abbr-1&gt;&lt;/periodical&gt;&lt;alt-periodical&gt;&lt;full-title&gt;Microorganisms&lt;/full-title&gt;&lt;abbr-1&gt;Microorganisms&lt;/abbr-1&gt;&lt;/alt-periodical&gt;&lt;volume&gt;9&lt;/volume&gt;&lt;number&gt;9&lt;/number&gt;&lt;keywords&gt;&lt;keyword&gt;parasitic ciliate&lt;/keyword&gt;&lt;keyword&gt;theronts&lt;/keyword&gt;&lt;keyword&gt;trophonts&lt;/keyword&gt;&lt;keyword&gt;cysts&lt;/keyword&gt;&lt;keyword&gt;mollusks&lt;/keyword&gt;&lt;keyword&gt;ichthyophthirius-multifiliis&lt;/keyword&gt;&lt;keyword&gt;ciliophora&lt;/keyword&gt;&lt;keyword&gt;parasite&lt;/keyword&gt;&lt;/keywords&gt;&lt;dates&gt;&lt;year&gt;2021&lt;/year&gt;&lt;pub-dates&gt;&lt;date&gt;Sep&lt;/date&gt;&lt;/pub-dates&gt;&lt;/dates&gt;&lt;accession-num&gt;WOS:000701138600001&lt;/accession-num&gt;&lt;urls&gt;&lt;related-urls&gt;&lt;url&gt;&amp;lt;Go to ISI&amp;gt;://WOS:000701138600001&lt;/url&gt;&lt;/related-urls&gt;&lt;/urls&gt;&lt;electronic-resource-num&gt;ARTN 1970&amp;#xD;10.3390/microorganisms9091970&lt;/electronic-resource-num&gt;&lt;language&gt;English&lt;/language&gt;&lt;/record&gt;&lt;/Cite&gt;&lt;/EndNote&gt;</w:instrText>
      </w:r>
      <w:r w:rsidRPr="00261D54">
        <w:fldChar w:fldCharType="separate"/>
      </w:r>
      <w:r w:rsidRPr="00261D54">
        <w:rPr>
          <w:noProof/>
        </w:rPr>
        <w:t>(Haites</w:t>
      </w:r>
      <w:r w:rsidR="00AF0763" w:rsidRPr="00AF0763">
        <w:rPr>
          <w:i/>
          <w:noProof/>
        </w:rPr>
        <w:t xml:space="preserve"> et al</w:t>
      </w:r>
      <w:r w:rsidR="00174F05" w:rsidRPr="00174F05">
        <w:rPr>
          <w:noProof/>
        </w:rPr>
        <w:t xml:space="preserve">., </w:t>
      </w:r>
      <w:r w:rsidRPr="00261D54">
        <w:rPr>
          <w:noProof/>
        </w:rPr>
        <w:t>2021)</w:t>
      </w:r>
      <w:r w:rsidRPr="00261D54">
        <w:fldChar w:fldCharType="end"/>
      </w:r>
      <w:r w:rsidRPr="00261D54">
        <w:t xml:space="preserve">. It is assumed this also applies to </w:t>
      </w:r>
      <w:r w:rsidRPr="00261D54">
        <w:rPr>
          <w:i/>
          <w:iCs/>
        </w:rPr>
        <w:t>T. </w:t>
      </w:r>
      <w:proofErr w:type="spellStart"/>
      <w:r w:rsidRPr="00261D54">
        <w:rPr>
          <w:i/>
          <w:iCs/>
        </w:rPr>
        <w:t>limac</w:t>
      </w:r>
      <w:r w:rsidR="008A48DE">
        <w:rPr>
          <w:i/>
          <w:iCs/>
        </w:rPr>
        <w:t>i</w:t>
      </w:r>
      <w:r w:rsidRPr="00261D54">
        <w:rPr>
          <w:i/>
          <w:iCs/>
        </w:rPr>
        <w:t>s</w:t>
      </w:r>
      <w:proofErr w:type="spellEnd"/>
      <w:r w:rsidRPr="00261D54">
        <w:rPr>
          <w:i/>
          <w:iCs/>
        </w:rPr>
        <w:t>.</w:t>
      </w:r>
    </w:p>
    <w:p w14:paraId="73B3A83D" w14:textId="36FEF210" w:rsidR="00DD3481" w:rsidRDefault="001D5032" w:rsidP="00E452B2">
      <w:pPr>
        <w:pStyle w:val="Heading5"/>
      </w:pPr>
      <w:r w:rsidRPr="001D5032">
        <w:t>Transmission</w:t>
      </w:r>
    </w:p>
    <w:p w14:paraId="7D196492" w14:textId="066F3793" w:rsidR="001D38F1" w:rsidRPr="00261D54" w:rsidRDefault="001D38F1" w:rsidP="001D38F1">
      <w:r w:rsidRPr="00261D54">
        <w:t xml:space="preserve">The host becomes infected by </w:t>
      </w:r>
      <w:proofErr w:type="spellStart"/>
      <w:r w:rsidRPr="00261D54">
        <w:t>trophonts</w:t>
      </w:r>
      <w:proofErr w:type="spellEnd"/>
      <w:r w:rsidRPr="00261D54">
        <w:t>. It is likely that snails or slugs are also infected by the free-swimming, excysted cells (</w:t>
      </w:r>
      <w:proofErr w:type="spellStart"/>
      <w:r w:rsidRPr="00261D54">
        <w:t>theronts</w:t>
      </w:r>
      <w:proofErr w:type="spellEnd"/>
      <w:r w:rsidRPr="00261D54">
        <w:t xml:space="preserve">) that penetrate the host's urethras and renal organs, as mucus of snails enhances </w:t>
      </w:r>
      <w:r w:rsidRPr="00261D54">
        <w:rPr>
          <w:color w:val="2E2E2E"/>
        </w:rPr>
        <w:t>T. rostrata</w:t>
      </w:r>
      <w:r w:rsidRPr="00261D54">
        <w:t xml:space="preserve"> </w:t>
      </w:r>
      <w:proofErr w:type="spellStart"/>
      <w:r w:rsidRPr="00261D54">
        <w:t>excystment</w:t>
      </w:r>
      <w:proofErr w:type="spellEnd"/>
      <w:r w:rsidRPr="00261D54">
        <w:t xml:space="preserve"> </w:t>
      </w:r>
      <w:r w:rsidRPr="00261D54">
        <w:fldChar w:fldCharType="begin"/>
      </w:r>
      <w:r w:rsidRPr="00261D54">
        <w:instrText xml:space="preserve"> ADDIN EN.CITE &lt;EndNote&gt;&lt;Cite&gt;&lt;Author&gt;Kaczanowski&lt;/Author&gt;&lt;Year&gt;2016&lt;/Year&gt;&lt;RecNum&gt;1096&lt;/RecNum&gt;&lt;DisplayText&gt;(Kaczanowski et al., 2016)&lt;/DisplayText&gt;&lt;record&gt;&lt;rec-number&gt;1096&lt;/rec-number&gt;&lt;foreign-keys&gt;&lt;key app="EN" db-id="rrwaerrrmwz007e0sr8vzwfj29zxe9tfwr9r" timestamp="1627281837"&gt;1096&lt;/key&gt;&lt;/foreign-keys&gt;&lt;ref-type name="Journal Article"&gt;17&lt;/ref-type&gt;&lt;contributors&gt;&lt;authors&gt;&lt;author&gt;Kaczanowski, A.&lt;/author&gt;&lt;author&gt;Brunk, C. F.&lt;/author&gt;&lt;author&gt;Kazubski, S. L.&lt;/author&gt;&lt;/authors&gt;&lt;/contributors&gt;&lt;auth-address&gt;Univ Warsaw, Fac Biol, Inst Zool, Miecznikowa Str 1, PL-02096 Warsaw, Poland&amp;#xD;Univ Calif Los Angeles, Dept Ecol &amp;amp; Evolutionary Biol, 621 Charles E Young Dr, Los Angeles, CA 90095 USA&amp;#xD;Polish Acad Sci, Museum &amp;amp; Inst Zool, Wilcza 64, PL-00679 Warsaw, Poland&lt;/auth-address&gt;&lt;titles&gt;&lt;title&gt;Cohesion of Clonal Life History, Senescence and Rejuvenation Induced by Autogamy of the Histophagous Ciliate Tetrahymena rostrata&lt;/title&gt;&lt;secondary-title&gt;Protist&lt;/secondary-title&gt;&lt;alt-title&gt;Protist&lt;/alt-title&gt;&lt;/titles&gt;&lt;periodical&gt;&lt;full-title&gt;Protist&lt;/full-title&gt;&lt;abbr-1&gt;Protist&lt;/abbr-1&gt;&lt;/periodical&gt;&lt;alt-periodical&gt;&lt;full-title&gt;Protist&lt;/full-title&gt;&lt;abbr-1&gt;Protist&lt;/abbr-1&gt;&lt;/alt-periodical&gt;&lt;pages&gt;490-510&lt;/pages&gt;&lt;volume&gt;167&lt;/volume&gt;&lt;number&gt;5&lt;/number&gt;&lt;keywords&gt;&lt;keyword&gt;tetrahymena rostrata&lt;/keyword&gt;&lt;keyword&gt;encystment&lt;/keyword&gt;&lt;keyword&gt;senescence&lt;/keyword&gt;&lt;keyword&gt;rejuvenation by autogamy&lt;/keyword&gt;&lt;keyword&gt;diploid cell strains&lt;/keyword&gt;&lt;keyword&gt;ichthyophthirius-multifiliis&lt;/keyword&gt;&lt;keyword&gt;thermophila&lt;/keyword&gt;&lt;keyword&gt;sex&lt;/keyword&gt;&lt;keyword&gt;pyriformis&lt;/keyword&gt;&lt;keyword&gt;induction&lt;/keyword&gt;&lt;keyword&gt;evolution&lt;/keyword&gt;&lt;keyword&gt;snails&lt;/keyword&gt;&lt;/keywords&gt;&lt;dates&gt;&lt;year&gt;2016&lt;/year&gt;&lt;pub-dates&gt;&lt;date&gt;Nov&lt;/date&gt;&lt;/pub-dates&gt;&lt;/dates&gt;&lt;isbn&gt;1434-4610&lt;/isbn&gt;&lt;accession-num&gt;WOS:000385369900008&lt;/accession-num&gt;&lt;urls&gt;&lt;related-urls&gt;&lt;url&gt;&amp;lt;Go to ISI&amp;gt;://WOS:000385369900008&lt;/url&gt;&lt;/related-urls&gt;&lt;/urls&gt;&lt;electronic-resource-num&gt;10.1016/j.protis.2016.08.003&lt;/electronic-resource-num&gt;&lt;language&gt;English&lt;/language&gt;&lt;/record&gt;&lt;/Cite&gt;&lt;/EndNote&gt;</w:instrText>
      </w:r>
      <w:r w:rsidRPr="00261D54">
        <w:fldChar w:fldCharType="separate"/>
      </w:r>
      <w:r w:rsidRPr="00261D54">
        <w:rPr>
          <w:noProof/>
        </w:rPr>
        <w:t>(Kaczanowski</w:t>
      </w:r>
      <w:r w:rsidR="00AF0763" w:rsidRPr="00AF0763">
        <w:rPr>
          <w:i/>
          <w:noProof/>
        </w:rPr>
        <w:t xml:space="preserve"> et al</w:t>
      </w:r>
      <w:r w:rsidR="00174F05" w:rsidRPr="00174F05">
        <w:rPr>
          <w:noProof/>
        </w:rPr>
        <w:t xml:space="preserve">., </w:t>
      </w:r>
      <w:r w:rsidRPr="00261D54">
        <w:rPr>
          <w:noProof/>
        </w:rPr>
        <w:t>2016)</w:t>
      </w:r>
      <w:r w:rsidRPr="00261D54">
        <w:fldChar w:fldCharType="end"/>
      </w:r>
      <w:r w:rsidRPr="00261D54">
        <w:t xml:space="preserve">. Snails can also undergo secondary self-infections by excysted cells which outcompete the remaining older cells </w:t>
      </w:r>
      <w:r w:rsidRPr="00261D54">
        <w:fldChar w:fldCharType="begin"/>
      </w:r>
      <w:r w:rsidRPr="00261D54">
        <w:instrText xml:space="preserve"> ADDIN EN.CITE &lt;EndNote&gt;&lt;Cite&gt;&lt;Author&gt;Kaczanowski&lt;/Author&gt;&lt;Year&gt;2016&lt;/Year&gt;&lt;RecNum&gt;1096&lt;/RecNum&gt;&lt;DisplayText&gt;(Kaczanowski et al., 2016)&lt;/DisplayText&gt;&lt;record&gt;&lt;rec-number&gt;1096&lt;/rec-number&gt;&lt;foreign-keys&gt;&lt;key app="EN" db-id="rrwaerrrmwz007e0sr8vzwfj29zxe9tfwr9r" timestamp="1627281837"&gt;1096&lt;/key&gt;&lt;/foreign-keys&gt;&lt;ref-type name="Journal Article"&gt;17&lt;/ref-type&gt;&lt;contributors&gt;&lt;authors&gt;&lt;author&gt;Kaczanowski, A.&lt;/author&gt;&lt;author&gt;Brunk, C. F.&lt;/author&gt;&lt;author&gt;Kazubski, S. L.&lt;/author&gt;&lt;/authors&gt;&lt;/contributors&gt;&lt;auth-address&gt;Univ Warsaw, Fac Biol, Inst Zool, Miecznikowa Str 1, PL-02096 Warsaw, Poland&amp;#xD;Univ Calif Los Angeles, Dept Ecol &amp;amp; Evolutionary Biol, 621 Charles E Young Dr, Los Angeles, CA 90095 USA&amp;#xD;Polish Acad Sci, Museum &amp;amp; Inst Zool, Wilcza 64, PL-00679 Warsaw, Poland&lt;/auth-address&gt;&lt;titles&gt;&lt;title&gt;Cohesion of Clonal Life History, Senescence and Rejuvenation Induced by Autogamy of the Histophagous Ciliate Tetrahymena rostrata&lt;/title&gt;&lt;secondary-title&gt;Protist&lt;/secondary-title&gt;&lt;alt-title&gt;Protist&lt;/alt-title&gt;&lt;/titles&gt;&lt;periodical&gt;&lt;full-title&gt;Protist&lt;/full-title&gt;&lt;abbr-1&gt;Protist&lt;/abbr-1&gt;&lt;/periodical&gt;&lt;alt-periodical&gt;&lt;full-title&gt;Protist&lt;/full-title&gt;&lt;abbr-1&gt;Protist&lt;/abbr-1&gt;&lt;/alt-periodical&gt;&lt;pages&gt;490-510&lt;/pages&gt;&lt;volume&gt;167&lt;/volume&gt;&lt;number&gt;5&lt;/number&gt;&lt;keywords&gt;&lt;keyword&gt;tetrahymena rostrata&lt;/keyword&gt;&lt;keyword&gt;encystment&lt;/keyword&gt;&lt;keyword&gt;senescence&lt;/keyword&gt;&lt;keyword&gt;rejuvenation by autogamy&lt;/keyword&gt;&lt;keyword&gt;diploid cell strains&lt;/keyword&gt;&lt;keyword&gt;ichthyophthirius-multifiliis&lt;/keyword&gt;&lt;keyword&gt;thermophila&lt;/keyword&gt;&lt;keyword&gt;sex&lt;/keyword&gt;&lt;keyword&gt;pyriformis&lt;/keyword&gt;&lt;keyword&gt;induction&lt;/keyword&gt;&lt;keyword&gt;evolution&lt;/keyword&gt;&lt;keyword&gt;snails&lt;/keyword&gt;&lt;/keywords&gt;&lt;dates&gt;&lt;year&gt;2016&lt;/year&gt;&lt;pub-dates&gt;&lt;date&gt;Nov&lt;/date&gt;&lt;/pub-dates&gt;&lt;/dates&gt;&lt;isbn&gt;1434-4610&lt;/isbn&gt;&lt;accession-num&gt;WOS:000385369900008&lt;/accession-num&gt;&lt;urls&gt;&lt;related-urls&gt;&lt;url&gt;&amp;lt;Go to ISI&amp;gt;://WOS:000385369900008&lt;/url&gt;&lt;/related-urls&gt;&lt;/urls&gt;&lt;electronic-resource-num&gt;10.1016/j.protis.2016.08.003&lt;/electronic-resource-num&gt;&lt;language&gt;English&lt;/language&gt;&lt;/record&gt;&lt;/Cite&gt;&lt;/EndNote&gt;</w:instrText>
      </w:r>
      <w:r w:rsidRPr="00261D54">
        <w:fldChar w:fldCharType="separate"/>
      </w:r>
      <w:r w:rsidRPr="00261D54">
        <w:rPr>
          <w:noProof/>
        </w:rPr>
        <w:t>(Kaczanowski</w:t>
      </w:r>
      <w:r w:rsidR="00AF0763" w:rsidRPr="00AF0763">
        <w:rPr>
          <w:i/>
          <w:noProof/>
        </w:rPr>
        <w:t xml:space="preserve"> et al</w:t>
      </w:r>
      <w:r w:rsidR="00174F05" w:rsidRPr="00174F05">
        <w:rPr>
          <w:noProof/>
        </w:rPr>
        <w:t xml:space="preserve">., </w:t>
      </w:r>
      <w:r w:rsidRPr="00261D54">
        <w:rPr>
          <w:noProof/>
        </w:rPr>
        <w:t>2016)</w:t>
      </w:r>
      <w:r w:rsidRPr="00261D54">
        <w:fldChar w:fldCharType="end"/>
      </w:r>
      <w:r w:rsidRPr="00261D54">
        <w:t>.</w:t>
      </w:r>
    </w:p>
    <w:p w14:paraId="52341FF7" w14:textId="259EF11D" w:rsidR="001D38F1" w:rsidRPr="00261D54" w:rsidRDefault="001D38F1" w:rsidP="001D38F1">
      <w:r w:rsidRPr="00261D54">
        <w:t xml:space="preserve">Transmission of </w:t>
      </w:r>
      <w:r w:rsidRPr="00261D54">
        <w:rPr>
          <w:i/>
          <w:iCs/>
        </w:rPr>
        <w:t>T.</w:t>
      </w:r>
      <w:r w:rsidR="00E864CA">
        <w:rPr>
          <w:i/>
          <w:iCs/>
        </w:rPr>
        <w:t> </w:t>
      </w:r>
      <w:proofErr w:type="spellStart"/>
      <w:r w:rsidRPr="00261D54">
        <w:rPr>
          <w:i/>
          <w:iCs/>
        </w:rPr>
        <w:t>limacis</w:t>
      </w:r>
      <w:proofErr w:type="spellEnd"/>
      <w:r w:rsidRPr="00261D54">
        <w:rPr>
          <w:i/>
          <w:iCs/>
        </w:rPr>
        <w:t xml:space="preserve"> </w:t>
      </w:r>
      <w:r w:rsidRPr="00261D54">
        <w:t xml:space="preserve">is faecal-oral, with host becoming infected when ingesting </w:t>
      </w:r>
      <w:r w:rsidRPr="00261D54">
        <w:rPr>
          <w:i/>
          <w:iCs/>
        </w:rPr>
        <w:t>T.</w:t>
      </w:r>
      <w:r w:rsidR="00E864CA">
        <w:rPr>
          <w:i/>
          <w:iCs/>
        </w:rPr>
        <w:t> </w:t>
      </w:r>
      <w:proofErr w:type="spellStart"/>
      <w:r w:rsidRPr="00261D54">
        <w:rPr>
          <w:i/>
          <w:iCs/>
        </w:rPr>
        <w:t>limacis</w:t>
      </w:r>
      <w:proofErr w:type="spellEnd"/>
      <w:r w:rsidRPr="00261D54">
        <w:rPr>
          <w:i/>
          <w:iCs/>
        </w:rPr>
        <w:t xml:space="preserve">. </w:t>
      </w:r>
      <w:r w:rsidRPr="00261D54">
        <w:t>Direct</w:t>
      </w:r>
      <w:r w:rsidRPr="00261D54">
        <w:rPr>
          <w:i/>
          <w:iCs/>
        </w:rPr>
        <w:t xml:space="preserve"> </w:t>
      </w:r>
      <w:r w:rsidRPr="00261D54">
        <w:t xml:space="preserve">infection into the respiratory chamber also seems possible in </w:t>
      </w:r>
      <w:r w:rsidRPr="00261D54">
        <w:rPr>
          <w:i/>
          <w:iCs/>
        </w:rPr>
        <w:t>D.</w:t>
      </w:r>
      <w:r w:rsidR="00E864CA">
        <w:rPr>
          <w:i/>
          <w:iCs/>
        </w:rPr>
        <w:t> </w:t>
      </w:r>
      <w:proofErr w:type="spellStart"/>
      <w:r w:rsidRPr="00261D54">
        <w:rPr>
          <w:i/>
          <w:iCs/>
        </w:rPr>
        <w:t>reticulatum</w:t>
      </w:r>
      <w:proofErr w:type="spellEnd"/>
      <w:r w:rsidRPr="00261D54">
        <w:rPr>
          <w:i/>
          <w:iCs/>
        </w:rPr>
        <w:t xml:space="preserve"> </w:t>
      </w:r>
      <w:r w:rsidRPr="00261D54">
        <w:fldChar w:fldCharType="begin"/>
      </w:r>
      <w:r w:rsidRPr="00261D54">
        <w:instrText xml:space="preserve"> ADDIN EN.CITE &lt;EndNote&gt;&lt;Cite&gt;&lt;Author&gt;Michelson&lt;/Author&gt;&lt;Year&gt;1971&lt;/Year&gt;&lt;RecNum&gt;1276&lt;/RecNum&gt;&lt;DisplayText&gt;(Michelson, 1971)&lt;/DisplayText&gt;&lt;record&gt;&lt;rec-number&gt;1276&lt;/rec-number&gt;&lt;foreign-keys&gt;&lt;key app="EN" db-id="rrwaerrrmwz007e0sr8vzwfj29zxe9tfwr9r" timestamp="1646710601"&gt;1276&lt;/key&gt;&lt;/foreign-keys&gt;&lt;ref-type name="Journal Article"&gt;17&lt;/ref-type&gt;&lt;contributors&gt;&lt;authors&gt;&lt;author&gt;Michelson, E. H.&lt;/author&gt;&lt;/authors&gt;&lt;/contributors&gt;&lt;titles&gt;&lt;title&gt;Distribution and Pathogenicity of Tetrahymena-Limacis in Slug Deroceras-Reticulatum&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125-+&lt;/pages&gt;&lt;volume&gt;62&lt;/volume&gt;&lt;number&gt;Feb&lt;/number&gt;&lt;dates&gt;&lt;year&gt;1971&lt;/year&gt;&lt;/dates&gt;&lt;isbn&gt;0031-1820&lt;/isbn&gt;&lt;accession-num&gt;WOS:A1971I396800011&lt;/accession-num&gt;&lt;urls&gt;&lt;related-urls&gt;&lt;url&gt;&amp;lt;Go to ISI&amp;gt;://WOS:A1971I396800011&lt;/url&gt;&lt;/related-urls&gt;&lt;/urls&gt;&lt;electronic-resource-num&gt;Doi 10.1017/S003118200007133x&lt;/electronic-resource-num&gt;&lt;language&gt;English&lt;/language&gt;&lt;/record&gt;&lt;/Cite&gt;&lt;/EndNote&gt;</w:instrText>
      </w:r>
      <w:r w:rsidRPr="00261D54">
        <w:fldChar w:fldCharType="separate"/>
      </w:r>
      <w:r w:rsidRPr="00261D54">
        <w:rPr>
          <w:noProof/>
        </w:rPr>
        <w:t>(Michelson, 1971)</w:t>
      </w:r>
      <w:r w:rsidRPr="00261D54">
        <w:fldChar w:fldCharType="end"/>
      </w:r>
      <w:r w:rsidRPr="00261D54">
        <w:t>.</w:t>
      </w:r>
    </w:p>
    <w:p w14:paraId="78493D31" w14:textId="77777777" w:rsidR="00116944" w:rsidRPr="00261D54" w:rsidRDefault="00116944" w:rsidP="00E452B2">
      <w:pPr>
        <w:pStyle w:val="Heading5"/>
      </w:pPr>
      <w:r w:rsidRPr="00261D54">
        <w:lastRenderedPageBreak/>
        <w:t>Occurrence</w:t>
      </w:r>
    </w:p>
    <w:p w14:paraId="08B81FE8" w14:textId="238BBA69" w:rsidR="001D38F1" w:rsidRPr="00261D54" w:rsidRDefault="001D38F1" w:rsidP="001D38F1">
      <w:pPr>
        <w:rPr>
          <w:b/>
          <w:bCs/>
          <w:sz w:val="28"/>
          <w:szCs w:val="28"/>
        </w:rPr>
      </w:pPr>
      <w:r w:rsidRPr="00261D54">
        <w:t xml:space="preserve">The first discovery of </w:t>
      </w:r>
      <w:r w:rsidRPr="00261D54">
        <w:rPr>
          <w:i/>
          <w:iCs/>
        </w:rPr>
        <w:t xml:space="preserve">T. rostrata </w:t>
      </w:r>
      <w:r w:rsidRPr="00261D54">
        <w:t xml:space="preserve">occurred in New Zealand and today it can be found in the USA, North America, Europe and Australia </w:t>
      </w:r>
      <w:r w:rsidRPr="00261D54">
        <w:fldChar w:fldCharType="begin"/>
      </w:r>
      <w:r w:rsidRPr="00261D54">
        <w:instrText xml:space="preserve"> ADDIN EN.CITE &lt;EndNote&gt;&lt;Cite&gt;&lt;Author&gt;Kaczanowski&lt;/Author&gt;&lt;Year&gt;2016&lt;/Year&gt;&lt;RecNum&gt;1096&lt;/RecNum&gt;&lt;DisplayText&gt;(Kaczanowski et al., 2016)&lt;/DisplayText&gt;&lt;record&gt;&lt;rec-number&gt;1096&lt;/rec-number&gt;&lt;foreign-keys&gt;&lt;key app="EN" db-id="rrwaerrrmwz007e0sr8vzwfj29zxe9tfwr9r" timestamp="1627281837"&gt;1096&lt;/key&gt;&lt;/foreign-keys&gt;&lt;ref-type name="Journal Article"&gt;17&lt;/ref-type&gt;&lt;contributors&gt;&lt;authors&gt;&lt;author&gt;Kaczanowski, A.&lt;/author&gt;&lt;author&gt;Brunk, C. F.&lt;/author&gt;&lt;author&gt;Kazubski, S. L.&lt;/author&gt;&lt;/authors&gt;&lt;/contributors&gt;&lt;auth-address&gt;Univ Warsaw, Fac Biol, Inst Zool, Miecznikowa Str 1, PL-02096 Warsaw, Poland&amp;#xD;Univ Calif Los Angeles, Dept Ecol &amp;amp; Evolutionary Biol, 621 Charles E Young Dr, Los Angeles, CA 90095 USA&amp;#xD;Polish Acad Sci, Museum &amp;amp; Inst Zool, Wilcza 64, PL-00679 Warsaw, Poland&lt;/auth-address&gt;&lt;titles&gt;&lt;title&gt;Cohesion of Clonal Life History, Senescence and Rejuvenation Induced by Autogamy of the Histophagous Ciliate Tetrahymena rostrata&lt;/title&gt;&lt;secondary-title&gt;Protist&lt;/secondary-title&gt;&lt;alt-title&gt;Protist&lt;/alt-title&gt;&lt;/titles&gt;&lt;periodical&gt;&lt;full-title&gt;Protist&lt;/full-title&gt;&lt;abbr-1&gt;Protist&lt;/abbr-1&gt;&lt;/periodical&gt;&lt;alt-periodical&gt;&lt;full-title&gt;Protist&lt;/full-title&gt;&lt;abbr-1&gt;Protist&lt;/abbr-1&gt;&lt;/alt-periodical&gt;&lt;pages&gt;490-510&lt;/pages&gt;&lt;volume&gt;167&lt;/volume&gt;&lt;number&gt;5&lt;/number&gt;&lt;keywords&gt;&lt;keyword&gt;tetrahymena rostrata&lt;/keyword&gt;&lt;keyword&gt;encystment&lt;/keyword&gt;&lt;keyword&gt;senescence&lt;/keyword&gt;&lt;keyword&gt;rejuvenation by autogamy&lt;/keyword&gt;&lt;keyword&gt;diploid cell strains&lt;/keyword&gt;&lt;keyword&gt;ichthyophthirius-multifiliis&lt;/keyword&gt;&lt;keyword&gt;thermophila&lt;/keyword&gt;&lt;keyword&gt;sex&lt;/keyword&gt;&lt;keyword&gt;pyriformis&lt;/keyword&gt;&lt;keyword&gt;induction&lt;/keyword&gt;&lt;keyword&gt;evolution&lt;/keyword&gt;&lt;keyword&gt;snails&lt;/keyword&gt;&lt;/keywords&gt;&lt;dates&gt;&lt;year&gt;2016&lt;/year&gt;&lt;pub-dates&gt;&lt;date&gt;Nov&lt;/date&gt;&lt;/pub-dates&gt;&lt;/dates&gt;&lt;isbn&gt;1434-4610&lt;/isbn&gt;&lt;accession-num&gt;WOS:000385369900008&lt;/accession-num&gt;&lt;urls&gt;&lt;related-urls&gt;&lt;url&gt;&amp;lt;Go to ISI&amp;gt;://WOS:000385369900008&lt;/url&gt;&lt;/related-urls&gt;&lt;/urls&gt;&lt;electronic-resource-num&gt;10.1016/j.protis.2016.08.003&lt;/electronic-resource-num&gt;&lt;language&gt;English&lt;/language&gt;&lt;/record&gt;&lt;/Cite&gt;&lt;/EndNote&gt;</w:instrText>
      </w:r>
      <w:r w:rsidRPr="00261D54">
        <w:fldChar w:fldCharType="separate"/>
      </w:r>
      <w:r w:rsidRPr="00261D54">
        <w:rPr>
          <w:noProof/>
        </w:rPr>
        <w:t>(Kaczanowski</w:t>
      </w:r>
      <w:r w:rsidR="00AF0763" w:rsidRPr="00AF0763">
        <w:rPr>
          <w:i/>
          <w:noProof/>
        </w:rPr>
        <w:t xml:space="preserve"> et al</w:t>
      </w:r>
      <w:r w:rsidR="00174F05" w:rsidRPr="00174F05">
        <w:rPr>
          <w:noProof/>
        </w:rPr>
        <w:t xml:space="preserve">., </w:t>
      </w:r>
      <w:r w:rsidRPr="00261D54">
        <w:rPr>
          <w:noProof/>
        </w:rPr>
        <w:t>2016)</w:t>
      </w:r>
      <w:r w:rsidRPr="00261D54">
        <w:fldChar w:fldCharType="end"/>
      </w:r>
      <w:r w:rsidRPr="00261D54">
        <w:t>. The distribution in Australia has not been defined.</w:t>
      </w:r>
    </w:p>
    <w:p w14:paraId="1AACB8A9" w14:textId="4ACBC542" w:rsidR="001D38F1" w:rsidRPr="00261D54" w:rsidRDefault="001D38F1" w:rsidP="001D38F1">
      <w:pPr>
        <w:rPr>
          <w:rFonts w:cstheme="majorBidi"/>
        </w:rPr>
      </w:pPr>
      <w:r w:rsidRPr="00261D54">
        <w:rPr>
          <w:rFonts w:cstheme="majorBidi"/>
          <w:i/>
          <w:iCs/>
        </w:rPr>
        <w:t>T. rostrata</w:t>
      </w:r>
      <w:r w:rsidRPr="00261D54">
        <w:rPr>
          <w:rFonts w:cstheme="majorBidi"/>
        </w:rPr>
        <w:t xml:space="preserve"> is common in snail farms </w:t>
      </w:r>
      <w:r w:rsidRPr="00261D54">
        <w:rPr>
          <w:rFonts w:cstheme="majorBidi"/>
        </w:rPr>
        <w:fldChar w:fldCharType="begin">
          <w:fldData xml:space="preserve">PEVuZE5vdGU+PENpdGU+PEF1dGhvcj5TZWdhZGU8L0F1dGhvcj48WWVhcj4yMDA5PC9ZZWFyPjxS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</w:fldData>
        </w:fldChar>
      </w:r>
      <w:r w:rsidRPr="00261D54">
        <w:rPr>
          <w:rFonts w:cstheme="majorBidi"/>
        </w:rPr>
        <w:instrText xml:space="preserve"> ADDIN EN.CITE </w:instrText>
      </w:r>
      <w:r w:rsidRPr="00261D54">
        <w:rPr>
          <w:rFonts w:cstheme="majorBidi"/>
        </w:rPr>
        <w:fldChar w:fldCharType="begin">
          <w:fldData xml:space="preserve">PEVuZE5vdGU+PENpdGU+PEF1dGhvcj5TZWdhZGU8L0F1dGhvcj48WWVhcj4yMDA5PC9ZZWFyPjxS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</w:fldData>
        </w:fldChar>
      </w:r>
      <w:r w:rsidRPr="00261D54">
        <w:rPr>
          <w:rFonts w:cstheme="majorBidi"/>
        </w:rPr>
        <w:instrText xml:space="preserve"> ADDIN EN.CITE.DATA </w:instrText>
      </w:r>
      <w:r w:rsidRPr="00261D54">
        <w:rPr>
          <w:rFonts w:cstheme="majorBidi"/>
        </w:rPr>
      </w:r>
      <w:r w:rsidRPr="00261D54">
        <w:rPr>
          <w:rFonts w:cstheme="majorBidi"/>
        </w:rPr>
        <w:fldChar w:fldCharType="end"/>
      </w:r>
      <w:r w:rsidRPr="00261D54">
        <w:rPr>
          <w:rFonts w:cstheme="majorBidi"/>
        </w:rPr>
      </w:r>
      <w:r w:rsidRPr="00261D54">
        <w:rPr>
          <w:rFonts w:cstheme="majorBidi"/>
        </w:rPr>
        <w:fldChar w:fldCharType="separate"/>
      </w:r>
      <w:r w:rsidRPr="00261D54">
        <w:rPr>
          <w:rFonts w:cstheme="majorBidi"/>
          <w:noProof/>
        </w:rPr>
        <w:t>(Segade</w:t>
      </w:r>
      <w:r w:rsidR="00AF0763" w:rsidRPr="00AF0763">
        <w:rPr>
          <w:rFonts w:cstheme="majorBidi"/>
          <w:i/>
          <w:noProof/>
        </w:rPr>
        <w:t xml:space="preserve"> et al</w:t>
      </w:r>
      <w:r w:rsidR="00174F05" w:rsidRPr="00174F05">
        <w:rPr>
          <w:rFonts w:cstheme="majorBidi"/>
          <w:noProof/>
        </w:rPr>
        <w:t xml:space="preserve">., </w:t>
      </w:r>
      <w:r w:rsidRPr="00261D54">
        <w:rPr>
          <w:rFonts w:cstheme="majorBidi"/>
          <w:noProof/>
        </w:rPr>
        <w:t>2009</w:t>
      </w:r>
      <w:r w:rsidR="004A3FD5">
        <w:rPr>
          <w:rFonts w:cstheme="majorBidi"/>
          <w:noProof/>
        </w:rPr>
        <w:t xml:space="preserve">; </w:t>
      </w:r>
      <w:r w:rsidRPr="00261D54">
        <w:rPr>
          <w:rFonts w:cstheme="majorBidi"/>
          <w:noProof/>
        </w:rPr>
        <w:t>Segade</w:t>
      </w:r>
      <w:r w:rsidR="00AF0763" w:rsidRPr="00AF0763">
        <w:rPr>
          <w:rFonts w:cstheme="majorBidi"/>
          <w:i/>
          <w:noProof/>
        </w:rPr>
        <w:t xml:space="preserve"> et al</w:t>
      </w:r>
      <w:r w:rsidR="00174F05" w:rsidRPr="00174F05">
        <w:rPr>
          <w:rFonts w:cstheme="majorBidi"/>
          <w:noProof/>
        </w:rPr>
        <w:t xml:space="preserve">., </w:t>
      </w:r>
      <w:r w:rsidRPr="00261D54">
        <w:rPr>
          <w:rFonts w:cstheme="majorBidi"/>
          <w:noProof/>
        </w:rPr>
        <w:t>2013)</w:t>
      </w:r>
      <w:r w:rsidRPr="00261D54">
        <w:rPr>
          <w:rFonts w:cstheme="majorBidi"/>
        </w:rPr>
        <w:fldChar w:fldCharType="end"/>
      </w:r>
      <w:r w:rsidRPr="00261D54">
        <w:rPr>
          <w:rFonts w:cstheme="majorBidi"/>
        </w:rPr>
        <w:t xml:space="preserve">. A study into parasite prevalence in mixed system-based </w:t>
      </w:r>
      <w:r w:rsidR="00EF5C97">
        <w:rPr>
          <w:rFonts w:cstheme="majorBidi"/>
        </w:rPr>
        <w:t>heliciculture</w:t>
      </w:r>
      <w:r w:rsidRPr="00261D54">
        <w:rPr>
          <w:rFonts w:cstheme="majorBidi"/>
        </w:rPr>
        <w:t xml:space="preserve"> farms in North-West Spain found </w:t>
      </w:r>
      <w:r w:rsidRPr="00261D54">
        <w:rPr>
          <w:rFonts w:cstheme="majorBidi"/>
          <w:i/>
          <w:iCs/>
        </w:rPr>
        <w:t xml:space="preserve">T. rostrata </w:t>
      </w:r>
      <w:r w:rsidRPr="00261D54">
        <w:rPr>
          <w:rFonts w:cstheme="majorBidi"/>
        </w:rPr>
        <w:t xml:space="preserve">in approximately 3% of </w:t>
      </w:r>
      <w:r w:rsidR="006F743C" w:rsidRPr="006F743C">
        <w:rPr>
          <w:rFonts w:cstheme="majorBidi"/>
          <w:i/>
          <w:iCs/>
        </w:rPr>
        <w:t>C.</w:t>
      </w:r>
      <w:r w:rsidR="00E864CA">
        <w:rPr>
          <w:rFonts w:cstheme="majorBidi"/>
          <w:i/>
          <w:iCs/>
        </w:rPr>
        <w:t> </w:t>
      </w:r>
      <w:r w:rsidR="006F743C" w:rsidRPr="006F743C">
        <w:rPr>
          <w:rFonts w:cstheme="majorBidi"/>
          <w:i/>
          <w:iCs/>
        </w:rPr>
        <w:t>aspersum</w:t>
      </w:r>
      <w:r w:rsidRPr="00261D54">
        <w:rPr>
          <w:rFonts w:cstheme="majorBidi"/>
          <w:i/>
          <w:iCs/>
        </w:rPr>
        <w:t xml:space="preserve"> </w:t>
      </w:r>
      <w:r w:rsidRPr="00261D54">
        <w:rPr>
          <w:rFonts w:cstheme="majorBidi"/>
        </w:rPr>
        <w:t xml:space="preserve">populations involved in the study. However, infection rate can be higher with 12.6% of juveniles being infected </w:t>
      </w:r>
      <w:r w:rsidRPr="00261D54">
        <w:rPr>
          <w:rFonts w:cstheme="majorBidi"/>
        </w:rPr>
        <w:fldChar w:fldCharType="begin"/>
      </w:r>
      <w:r w:rsidRPr="00261D54">
        <w:rPr>
          <w:rFonts w:cstheme="majorBidi"/>
        </w:rPr>
        <w:instrText xml:space="preserve"> ADDIN EN.CITE &lt;EndNote&gt;&lt;Cite&gt;&lt;Author&gt;Segade&lt;/Author&gt;&lt;Year&gt;2013&lt;/Year&gt;&lt;RecNum&gt;52&lt;/RecNum&gt;&lt;DisplayText&gt;(Segade et al., 2013)&lt;/DisplayText&gt;&lt;record&gt;&lt;rec-number&gt;52&lt;/rec-number&gt;&lt;foreign-keys&gt;&lt;key app="EN" db-id="rrwaerrrmwz007e0sr8vzwfj29zxe9tfwr9r" timestamp="1627276222"&gt;52&lt;/key&gt;&lt;/foreign-keys&gt;&lt;ref-type name="Journal Article"&gt;17&lt;/ref-type&gt;&lt;contributors&gt;&lt;authors&gt;&lt;author&gt;Segade, P.&lt;/author&gt;&lt;author&gt;Garcia-Estevez, J.&lt;/author&gt;&lt;author&gt;Arias, C.&lt;/author&gt;&lt;author&gt;Iglesias, R.&lt;/author&gt;&lt;/authors&gt;&lt;/contributors&gt;&lt;auth-address&gt;Univ Vigo, Fac Biol, Lab Parasitol, Vigo 36310, Spain&lt;/auth-address&gt;&lt;titles&gt;&lt;title&gt;Parasitic infections in mixed system-based heliciculture farms: dynamics and key epidemiological factors&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482-497&lt;/pages&gt;&lt;volume&gt;140&lt;/volume&gt;&lt;number&gt;4&lt;/number&gt;&lt;keywords&gt;&lt;keyword&gt;parasites&lt;/keyword&gt;&lt;keyword&gt;helix aspersa aspersa&lt;/keyword&gt;&lt;keyword&gt;helix aspersa maxima&lt;/keyword&gt;&lt;keyword&gt;infection dynamics&lt;/keyword&gt;&lt;keyword&gt;reservoirs&lt;/keyword&gt;&lt;keyword&gt;heliciculture&lt;/keyword&gt;&lt;keyword&gt;nemhelix-bakeri morand&lt;/keyword&gt;&lt;keyword&gt;aspersa&lt;/keyword&gt;&lt;keyword&gt;host&lt;/keyword&gt;&lt;keyword&gt;snail&lt;/keyword&gt;&lt;keyword&gt;mite&lt;/keyword&gt;&lt;/keywords&gt;&lt;dates&gt;&lt;year&gt;2013&lt;/year&gt;&lt;pub-dates&gt;&lt;date&gt;Apr&lt;/date&gt;&lt;/pub-dates&gt;&lt;/dates&gt;&lt;isbn&gt;0031-1820&lt;/isbn&gt;&lt;accession-num&gt;WOS:000315458200007&lt;/accession-num&gt;&lt;urls&gt;&lt;related-urls&gt;&lt;url&gt;&amp;lt;Go to ISI&amp;gt;://WOS:000315458200007&lt;/url&gt;&lt;/related-urls&gt;&lt;/urls&gt;&lt;electronic-resource-num&gt;10.1017/S0031182012001795&lt;/electronic-resource-num&gt;&lt;language&gt;English&lt;/language&gt;&lt;/record&gt;&lt;/Cite&gt;&lt;/EndNote&gt;</w:instrText>
      </w:r>
      <w:r w:rsidRPr="00261D54">
        <w:rPr>
          <w:rFonts w:cstheme="majorBidi"/>
        </w:rPr>
        <w:fldChar w:fldCharType="separate"/>
      </w:r>
      <w:r w:rsidRPr="00261D54">
        <w:rPr>
          <w:rFonts w:cstheme="majorBidi"/>
          <w:noProof/>
        </w:rPr>
        <w:t>(Segade</w:t>
      </w:r>
      <w:r w:rsidR="00AF0763" w:rsidRPr="00AF0763">
        <w:rPr>
          <w:rFonts w:cstheme="majorBidi"/>
          <w:i/>
          <w:noProof/>
        </w:rPr>
        <w:t xml:space="preserve"> et al</w:t>
      </w:r>
      <w:r w:rsidR="00174F05" w:rsidRPr="00174F05">
        <w:rPr>
          <w:rFonts w:cstheme="majorBidi"/>
          <w:noProof/>
        </w:rPr>
        <w:t xml:space="preserve">., </w:t>
      </w:r>
      <w:r w:rsidRPr="00261D54">
        <w:rPr>
          <w:rFonts w:cstheme="majorBidi"/>
          <w:noProof/>
        </w:rPr>
        <w:t>2013)</w:t>
      </w:r>
      <w:r w:rsidRPr="00261D54">
        <w:rPr>
          <w:rFonts w:cstheme="majorBidi"/>
        </w:rPr>
        <w:fldChar w:fldCharType="end"/>
      </w:r>
      <w:r w:rsidRPr="00261D54">
        <w:rPr>
          <w:rFonts w:cstheme="majorBidi"/>
        </w:rPr>
        <w:t>.</w:t>
      </w:r>
    </w:p>
    <w:p w14:paraId="6F34F9C4" w14:textId="0C7ECEC3" w:rsidR="001D38F1" w:rsidRPr="00261D54" w:rsidRDefault="001D38F1" w:rsidP="001D38F1">
      <w:pPr>
        <w:rPr>
          <w:rFonts w:cstheme="majorBidi"/>
        </w:rPr>
      </w:pPr>
      <w:r w:rsidRPr="00261D54">
        <w:rPr>
          <w:rFonts w:cstheme="majorBidi"/>
        </w:rPr>
        <w:t xml:space="preserve">A Spanish study found that </w:t>
      </w:r>
      <w:r w:rsidRPr="00261D54">
        <w:rPr>
          <w:rFonts w:cstheme="majorBidi"/>
          <w:i/>
          <w:iCs/>
        </w:rPr>
        <w:t>T. </w:t>
      </w:r>
      <w:proofErr w:type="spellStart"/>
      <w:r w:rsidRPr="00261D54">
        <w:rPr>
          <w:rFonts w:cstheme="majorBidi"/>
          <w:i/>
          <w:iCs/>
        </w:rPr>
        <w:t>limacis</w:t>
      </w:r>
      <w:proofErr w:type="spellEnd"/>
      <w:r w:rsidRPr="00261D54">
        <w:rPr>
          <w:rFonts w:cstheme="majorBidi"/>
        </w:rPr>
        <w:t xml:space="preserve"> had an</w:t>
      </w:r>
      <w:r w:rsidR="00E864CA">
        <w:rPr>
          <w:rFonts w:cstheme="majorBidi"/>
        </w:rPr>
        <w:t xml:space="preserve"> </w:t>
      </w:r>
      <w:r w:rsidRPr="00261D54">
        <w:rPr>
          <w:rFonts w:cstheme="majorBidi"/>
        </w:rPr>
        <w:t xml:space="preserve">overall prevalence of 0.5% in </w:t>
      </w:r>
      <w:r w:rsidR="00EF5C97">
        <w:rPr>
          <w:rFonts w:cstheme="majorBidi"/>
        </w:rPr>
        <w:t>heliciculture</w:t>
      </w:r>
      <w:r w:rsidRPr="00261D54">
        <w:rPr>
          <w:rFonts w:cstheme="majorBidi"/>
        </w:rPr>
        <w:t xml:space="preserve"> systems</w:t>
      </w:r>
      <w:r w:rsidR="00174F05" w:rsidRPr="00174F05">
        <w:rPr>
          <w:rFonts w:cstheme="majorBidi"/>
        </w:rPr>
        <w:t xml:space="preserve">., </w:t>
      </w:r>
      <w:r w:rsidRPr="00261D54">
        <w:rPr>
          <w:rFonts w:cstheme="majorBidi"/>
        </w:rPr>
        <w:t xml:space="preserve">with higher prevalence in juveniles with 29.4% of individuals infected </w:t>
      </w:r>
      <w:r w:rsidRPr="00261D54">
        <w:rPr>
          <w:rFonts w:cstheme="majorBidi"/>
        </w:rPr>
        <w:fldChar w:fldCharType="begin"/>
      </w:r>
      <w:r w:rsidRPr="00261D54">
        <w:rPr>
          <w:rFonts w:cstheme="majorBidi"/>
        </w:rPr>
        <w:instrText xml:space="preserve"> ADDIN EN.CITE &lt;EndNote&gt;&lt;Cite&gt;&lt;Author&gt;Segade&lt;/Author&gt;&lt;Year&gt;2013&lt;/Year&gt;&lt;RecNum&gt;52&lt;/RecNum&gt;&lt;DisplayText&gt;(Segade et al., 2013)&lt;/DisplayText&gt;&lt;record&gt;&lt;rec-number&gt;52&lt;/rec-number&gt;&lt;foreign-keys&gt;&lt;key app="EN" db-id="rrwaerrrmwz007e0sr8vzwfj29zxe9tfwr9r" timestamp="1627276222"&gt;52&lt;/key&gt;&lt;/foreign-keys&gt;&lt;ref-type name="Journal Article"&gt;17&lt;/ref-type&gt;&lt;contributors&gt;&lt;authors&gt;&lt;author&gt;Segade, P.&lt;/author&gt;&lt;author&gt;Garcia-Estevez, J.&lt;/author&gt;&lt;author&gt;Arias, C.&lt;/author&gt;&lt;author&gt;Iglesias, R.&lt;/author&gt;&lt;/authors&gt;&lt;/contributors&gt;&lt;auth-address&gt;Univ Vigo, Fac Biol, Lab Parasitol, Vigo 36310, Spain&lt;/auth-address&gt;&lt;titles&gt;&lt;title&gt;Parasitic infections in mixed system-based heliciculture farms: dynamics and key epidemiological factors&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482-497&lt;/pages&gt;&lt;volume&gt;140&lt;/volume&gt;&lt;number&gt;4&lt;/number&gt;&lt;keywords&gt;&lt;keyword&gt;parasites&lt;/keyword&gt;&lt;keyword&gt;helix aspersa aspersa&lt;/keyword&gt;&lt;keyword&gt;helix aspersa maxima&lt;/keyword&gt;&lt;keyword&gt;infection dynamics&lt;/keyword&gt;&lt;keyword&gt;reservoirs&lt;/keyword&gt;&lt;keyword&gt;heliciculture&lt;/keyword&gt;&lt;keyword&gt;nemhelix-bakeri morand&lt;/keyword&gt;&lt;keyword&gt;aspersa&lt;/keyword&gt;&lt;keyword&gt;host&lt;/keyword&gt;&lt;keyword&gt;snail&lt;/keyword&gt;&lt;keyword&gt;mite&lt;/keyword&gt;&lt;/keywords&gt;&lt;dates&gt;&lt;year&gt;2013&lt;/year&gt;&lt;pub-dates&gt;&lt;date&gt;Apr&lt;/date&gt;&lt;/pub-dates&gt;&lt;/dates&gt;&lt;isbn&gt;0031-1820&lt;/isbn&gt;&lt;accession-num&gt;WOS:000315458200007&lt;/accession-num&gt;&lt;urls&gt;&lt;related-urls&gt;&lt;url&gt;&amp;lt;Go to ISI&amp;gt;://WOS:000315458200007&lt;/url&gt;&lt;/related-urls&gt;&lt;/urls&gt;&lt;electronic-resource-num&gt;10.1017/S0031182012001795&lt;/electronic-resource-num&gt;&lt;language&gt;English&lt;/language&gt;&lt;/record&gt;&lt;/Cite&gt;&lt;/EndNote&gt;</w:instrText>
      </w:r>
      <w:r w:rsidRPr="00261D54">
        <w:rPr>
          <w:rFonts w:cstheme="majorBidi"/>
        </w:rPr>
        <w:fldChar w:fldCharType="separate"/>
      </w:r>
      <w:r w:rsidRPr="00261D54">
        <w:rPr>
          <w:rFonts w:cstheme="majorBidi"/>
          <w:noProof/>
        </w:rPr>
        <w:t>(Segade</w:t>
      </w:r>
      <w:r w:rsidR="00AF0763" w:rsidRPr="00AF0763">
        <w:rPr>
          <w:rFonts w:cstheme="majorBidi"/>
          <w:i/>
          <w:noProof/>
        </w:rPr>
        <w:t xml:space="preserve"> et al</w:t>
      </w:r>
      <w:r w:rsidR="00174F05" w:rsidRPr="00174F05">
        <w:rPr>
          <w:rFonts w:cstheme="majorBidi"/>
          <w:noProof/>
        </w:rPr>
        <w:t xml:space="preserve">., </w:t>
      </w:r>
      <w:r w:rsidRPr="00261D54">
        <w:rPr>
          <w:rFonts w:cstheme="majorBidi"/>
          <w:noProof/>
        </w:rPr>
        <w:t>2013)</w:t>
      </w:r>
      <w:r w:rsidRPr="00261D54">
        <w:rPr>
          <w:rFonts w:cstheme="majorBidi"/>
        </w:rPr>
        <w:fldChar w:fldCharType="end"/>
      </w:r>
      <w:r w:rsidRPr="00261D54">
        <w:rPr>
          <w:rFonts w:cstheme="majorBidi"/>
        </w:rPr>
        <w:t>.</w:t>
      </w:r>
    </w:p>
    <w:p w14:paraId="182E26CB" w14:textId="23130253" w:rsidR="00DC5D3F" w:rsidRPr="00261D54" w:rsidRDefault="00DC5D3F" w:rsidP="00E452B2">
      <w:pPr>
        <w:pStyle w:val="Heading4"/>
      </w:pPr>
      <w:r w:rsidRPr="00261D54">
        <w:t>Current biosecurity measures</w:t>
      </w:r>
    </w:p>
    <w:p w14:paraId="7701ABC9" w14:textId="1332C89D" w:rsidR="001D38F1" w:rsidRPr="00261D54" w:rsidRDefault="001D38F1" w:rsidP="000E2CC7">
      <w:pPr>
        <w:keepNext/>
        <w:keepLines/>
      </w:pPr>
      <w:r w:rsidRPr="00261D54">
        <w:t>There are no specific biosecurity measures for this species in Australia.</w:t>
      </w:r>
    </w:p>
    <w:p w14:paraId="1F71CD67" w14:textId="198F930C" w:rsidR="000C7968" w:rsidRPr="00261D54" w:rsidRDefault="00B35413" w:rsidP="00E452B2">
      <w:pPr>
        <w:pStyle w:val="Heading4"/>
      </w:pPr>
      <w:r>
        <w:t>Risk assessment</w:t>
      </w:r>
    </w:p>
    <w:p w14:paraId="1D5E6B1E" w14:textId="40DE07BC" w:rsidR="001D38F1" w:rsidRPr="00261D54" w:rsidRDefault="001D38F1" w:rsidP="00756C36">
      <w:r w:rsidRPr="00261D54">
        <w:t>Entry and exposure assessment</w:t>
      </w:r>
      <w:r w:rsidR="00756C36" w:rsidRPr="00261D54">
        <w:t>:</w:t>
      </w:r>
    </w:p>
    <w:p w14:paraId="4A403112" w14:textId="2DE22B3B" w:rsidR="001D38F1" w:rsidRPr="00261D54" w:rsidRDefault="001D38F1" w:rsidP="001D38F1">
      <w:pPr>
        <w:pStyle w:val="ListBullet"/>
        <w:numPr>
          <w:ilvl w:val="0"/>
          <w:numId w:val="1"/>
        </w:numPr>
      </w:pPr>
      <w:r w:rsidRPr="00261D54">
        <w:rPr>
          <w:i/>
          <w:iCs/>
        </w:rPr>
        <w:t>T. rostrata</w:t>
      </w:r>
      <w:r w:rsidRPr="00261D54">
        <w:t xml:space="preserve"> is known to be present in Australia; however, available information for </w:t>
      </w:r>
      <w:r w:rsidRPr="00261D54">
        <w:rPr>
          <w:i/>
          <w:iCs/>
        </w:rPr>
        <w:t>T. rostrata</w:t>
      </w:r>
      <w:r w:rsidRPr="00261D54">
        <w:t xml:space="preserve"> is likely to be largely applicable to the related species, </w:t>
      </w:r>
      <w:r w:rsidRPr="00261D54">
        <w:rPr>
          <w:i/>
          <w:iCs/>
        </w:rPr>
        <w:t>T. </w:t>
      </w:r>
      <w:proofErr w:type="spellStart"/>
      <w:r w:rsidR="00454EE1">
        <w:rPr>
          <w:i/>
          <w:iCs/>
        </w:rPr>
        <w:t>limacis</w:t>
      </w:r>
      <w:proofErr w:type="spellEnd"/>
      <w:r w:rsidRPr="00261D54">
        <w:rPr>
          <w:i/>
          <w:iCs/>
        </w:rPr>
        <w:t>.</w:t>
      </w:r>
    </w:p>
    <w:p w14:paraId="1BA74AD8" w14:textId="77777777" w:rsidR="001D38F1" w:rsidRPr="00261D54" w:rsidRDefault="001D38F1" w:rsidP="001D38F1">
      <w:pPr>
        <w:pStyle w:val="ListBullet"/>
        <w:numPr>
          <w:ilvl w:val="0"/>
          <w:numId w:val="1"/>
        </w:numPr>
      </w:pPr>
      <w:r w:rsidRPr="00261D54">
        <w:rPr>
          <w:i/>
          <w:iCs/>
        </w:rPr>
        <w:t>T. </w:t>
      </w:r>
      <w:proofErr w:type="spellStart"/>
      <w:r w:rsidRPr="00261D54">
        <w:rPr>
          <w:i/>
          <w:iCs/>
        </w:rPr>
        <w:t>limacis</w:t>
      </w:r>
      <w:proofErr w:type="spellEnd"/>
      <w:r w:rsidRPr="00261D54">
        <w:t xml:space="preserve"> are free-living, ciliated protozoans that are also facultative parasites of terrestrial snails and slugs.</w:t>
      </w:r>
    </w:p>
    <w:p w14:paraId="7BEF08FF" w14:textId="3F38431C" w:rsidR="001D38F1" w:rsidRPr="00261D54" w:rsidRDefault="001D38F1" w:rsidP="001D38F1">
      <w:pPr>
        <w:pStyle w:val="ListBullet"/>
        <w:numPr>
          <w:ilvl w:val="0"/>
          <w:numId w:val="1"/>
        </w:numPr>
        <w:rPr>
          <w:rFonts w:cstheme="majorBidi"/>
        </w:rPr>
      </w:pPr>
      <w:r w:rsidRPr="00261D54">
        <w:rPr>
          <w:i/>
          <w:iCs/>
        </w:rPr>
        <w:t>T. </w:t>
      </w:r>
      <w:proofErr w:type="spellStart"/>
      <w:r w:rsidR="00454EE1">
        <w:rPr>
          <w:i/>
          <w:iCs/>
        </w:rPr>
        <w:t>limacis</w:t>
      </w:r>
      <w:proofErr w:type="spellEnd"/>
      <w:r w:rsidRPr="00261D54">
        <w:rPr>
          <w:i/>
          <w:iCs/>
        </w:rPr>
        <w:t xml:space="preserve"> </w:t>
      </w:r>
      <w:r w:rsidRPr="00261D54">
        <w:t xml:space="preserve">has an </w:t>
      </w:r>
      <w:r w:rsidRPr="00261D54">
        <w:rPr>
          <w:rFonts w:cstheme="majorBidi"/>
        </w:rPr>
        <w:t xml:space="preserve">overall prevalence of 0.5% in </w:t>
      </w:r>
      <w:r w:rsidR="00EF5C97">
        <w:rPr>
          <w:rFonts w:cstheme="majorBidi"/>
        </w:rPr>
        <w:t>heliciculture</w:t>
      </w:r>
      <w:r w:rsidRPr="00261D54">
        <w:rPr>
          <w:rFonts w:cstheme="majorBidi"/>
        </w:rPr>
        <w:t xml:space="preserve"> systems</w:t>
      </w:r>
      <w:r w:rsidR="00174F05" w:rsidRPr="00174F05">
        <w:rPr>
          <w:rFonts w:cstheme="majorBidi"/>
        </w:rPr>
        <w:t xml:space="preserve">., </w:t>
      </w:r>
      <w:r w:rsidRPr="00261D54">
        <w:rPr>
          <w:rFonts w:cstheme="majorBidi"/>
        </w:rPr>
        <w:t>with a higher prevalence in juveniles with 29.4% of individuals infected.</w:t>
      </w:r>
    </w:p>
    <w:p w14:paraId="1C39183F" w14:textId="77777777" w:rsidR="001D38F1" w:rsidRPr="00261D54" w:rsidRDefault="001D38F1" w:rsidP="001D38F1">
      <w:pPr>
        <w:pStyle w:val="ListBullet"/>
        <w:numPr>
          <w:ilvl w:val="0"/>
          <w:numId w:val="1"/>
        </w:numPr>
      </w:pPr>
      <w:r w:rsidRPr="00261D54">
        <w:t xml:space="preserve">Transmission of </w:t>
      </w:r>
      <w:r w:rsidRPr="00261D54">
        <w:rPr>
          <w:i/>
          <w:iCs/>
        </w:rPr>
        <w:t>T. </w:t>
      </w:r>
      <w:proofErr w:type="spellStart"/>
      <w:r w:rsidRPr="00261D54">
        <w:rPr>
          <w:i/>
          <w:iCs/>
        </w:rPr>
        <w:t>limacis</w:t>
      </w:r>
      <w:proofErr w:type="spellEnd"/>
      <w:r w:rsidRPr="00261D54">
        <w:rPr>
          <w:i/>
          <w:iCs/>
        </w:rPr>
        <w:t xml:space="preserve"> </w:t>
      </w:r>
      <w:r w:rsidRPr="00261D54">
        <w:t xml:space="preserve">is faecal-oral, with the host becoming infected when ingesting </w:t>
      </w:r>
      <w:r w:rsidRPr="00B61BDB">
        <w:rPr>
          <w:rStyle w:val="Emphasis"/>
        </w:rPr>
        <w:t>T. </w:t>
      </w:r>
      <w:proofErr w:type="spellStart"/>
      <w:r w:rsidRPr="00B61BDB">
        <w:rPr>
          <w:rStyle w:val="Emphasis"/>
        </w:rPr>
        <w:t>limacis</w:t>
      </w:r>
      <w:proofErr w:type="spellEnd"/>
      <w:r w:rsidRPr="00261D54">
        <w:t>.</w:t>
      </w:r>
    </w:p>
    <w:p w14:paraId="5563FB3B" w14:textId="77777777" w:rsidR="001D38F1" w:rsidRPr="00261D54" w:rsidRDefault="001D38F1" w:rsidP="001D38F1">
      <w:pPr>
        <w:pStyle w:val="ListBullet"/>
        <w:numPr>
          <w:ilvl w:val="0"/>
          <w:numId w:val="1"/>
        </w:numPr>
      </w:pPr>
      <w:r w:rsidRPr="00261D54">
        <w:t>Diagnosis requires dissection of the snail.</w:t>
      </w:r>
    </w:p>
    <w:p w14:paraId="77A9F82C" w14:textId="237EC6AF" w:rsidR="001D38F1" w:rsidRPr="00261D54" w:rsidRDefault="001D38F1" w:rsidP="001D38F1">
      <w:r w:rsidRPr="00261D54">
        <w:t>There is a paucity of relevant scientific information on</w:t>
      </w:r>
      <w:r w:rsidRPr="00261D54">
        <w:rPr>
          <w:i/>
          <w:iCs/>
        </w:rPr>
        <w:t xml:space="preserve"> T. </w:t>
      </w:r>
      <w:proofErr w:type="spellStart"/>
      <w:r w:rsidR="00454EE1">
        <w:rPr>
          <w:i/>
          <w:iCs/>
        </w:rPr>
        <w:t>limacis</w:t>
      </w:r>
      <w:proofErr w:type="spellEnd"/>
      <w:r w:rsidRPr="00261D54">
        <w:t xml:space="preserve">; however, based on this information, the likelihood of entry of associated with the importation of infested farmed </w:t>
      </w:r>
      <w:r w:rsidR="006F743C" w:rsidRPr="006F743C">
        <w:rPr>
          <w:i/>
          <w:iCs/>
        </w:rPr>
        <w:t>C.</w:t>
      </w:r>
      <w:r w:rsidR="00B61BDB">
        <w:rPr>
          <w:i/>
          <w:iCs/>
        </w:rPr>
        <w:t> </w:t>
      </w:r>
      <w:r w:rsidR="006F743C" w:rsidRPr="006F743C">
        <w:rPr>
          <w:i/>
          <w:iCs/>
        </w:rPr>
        <w:t>aspersum</w:t>
      </w:r>
      <w:r w:rsidRPr="00261D54">
        <w:t>, and exposure of potential hosts in Australia was estimated to be very low.</w:t>
      </w:r>
    </w:p>
    <w:p w14:paraId="4EA2A5D9" w14:textId="6DB62788" w:rsidR="001D38F1" w:rsidRPr="00261D54" w:rsidRDefault="001D38F1" w:rsidP="00756C36">
      <w:r w:rsidRPr="00261D54">
        <w:t>Consequence assessment</w:t>
      </w:r>
      <w:r w:rsidR="00756C36" w:rsidRPr="00261D54">
        <w:t>:</w:t>
      </w:r>
    </w:p>
    <w:p w14:paraId="50C14508" w14:textId="77777777" w:rsidR="001D38F1" w:rsidRPr="00261D54" w:rsidRDefault="001D38F1" w:rsidP="001D38F1">
      <w:pPr>
        <w:pStyle w:val="ListBullet"/>
        <w:numPr>
          <w:ilvl w:val="0"/>
          <w:numId w:val="1"/>
        </w:numPr>
      </w:pPr>
      <w:r w:rsidRPr="00261D54">
        <w:t xml:space="preserve">The status in Australia of </w:t>
      </w:r>
      <w:r w:rsidRPr="00261D54">
        <w:rPr>
          <w:i/>
          <w:iCs/>
        </w:rPr>
        <w:t>T. </w:t>
      </w:r>
      <w:proofErr w:type="spellStart"/>
      <w:r w:rsidRPr="00261D54">
        <w:rPr>
          <w:i/>
          <w:iCs/>
        </w:rPr>
        <w:t>limacis</w:t>
      </w:r>
      <w:proofErr w:type="spellEnd"/>
      <w:r w:rsidRPr="00261D54">
        <w:t xml:space="preserve"> is unknown. The related species, </w:t>
      </w:r>
      <w:r w:rsidRPr="00261D54">
        <w:rPr>
          <w:i/>
          <w:iCs/>
        </w:rPr>
        <w:t>T. rostrata</w:t>
      </w:r>
      <w:r w:rsidRPr="00261D54">
        <w:t xml:space="preserve"> is here.</w:t>
      </w:r>
    </w:p>
    <w:p w14:paraId="21821D86" w14:textId="77777777" w:rsidR="001D38F1" w:rsidRPr="00261D54" w:rsidRDefault="001D38F1" w:rsidP="001D38F1">
      <w:pPr>
        <w:pStyle w:val="ListBullet"/>
        <w:numPr>
          <w:ilvl w:val="0"/>
          <w:numId w:val="1"/>
        </w:numPr>
        <w:rPr>
          <w:rFonts w:cstheme="minorHAnsi"/>
        </w:rPr>
      </w:pPr>
      <w:r w:rsidRPr="00261D54">
        <w:t xml:space="preserve">The impact of </w:t>
      </w:r>
      <w:r w:rsidRPr="00261D54">
        <w:rPr>
          <w:i/>
          <w:iCs/>
        </w:rPr>
        <w:t>Tetrahymena </w:t>
      </w:r>
      <w:r w:rsidRPr="00261D54">
        <w:t xml:space="preserve">spp. on their mollusc hosts is unknown; but there is a possibility that </w:t>
      </w:r>
      <w:r w:rsidRPr="00261D54">
        <w:rPr>
          <w:rFonts w:cstheme="minorHAnsi"/>
        </w:rPr>
        <w:t>in heavy infections the ciliates could replace the normal tissue structure in parts of the snail or slug.</w:t>
      </w:r>
    </w:p>
    <w:p w14:paraId="17B35A73" w14:textId="77777777" w:rsidR="001D38F1" w:rsidRPr="00261D54" w:rsidRDefault="001D38F1" w:rsidP="001D38F1">
      <w:pPr>
        <w:pStyle w:val="ListBullet"/>
        <w:numPr>
          <w:ilvl w:val="0"/>
          <w:numId w:val="1"/>
        </w:numPr>
      </w:pPr>
      <w:r w:rsidRPr="00261D54">
        <w:t xml:space="preserve">The fact that </w:t>
      </w:r>
      <w:r w:rsidRPr="00261D54">
        <w:rPr>
          <w:i/>
          <w:iCs/>
        </w:rPr>
        <w:t xml:space="preserve">T. rostrata </w:t>
      </w:r>
      <w:r w:rsidRPr="00261D54">
        <w:t xml:space="preserve">is being considered for its potential as a biocontrol agent for </w:t>
      </w:r>
      <w:r w:rsidRPr="00261D54">
        <w:rPr>
          <w:i/>
          <w:iCs/>
        </w:rPr>
        <w:t>D. </w:t>
      </w:r>
      <w:proofErr w:type="spellStart"/>
      <w:r w:rsidRPr="00261D54">
        <w:rPr>
          <w:i/>
          <w:iCs/>
        </w:rPr>
        <w:t>reticulatum</w:t>
      </w:r>
      <w:proofErr w:type="spellEnd"/>
      <w:r w:rsidRPr="00261D54">
        <w:rPr>
          <w:i/>
          <w:iCs/>
        </w:rPr>
        <w:t xml:space="preserve"> </w:t>
      </w:r>
      <w:r w:rsidRPr="00261D54">
        <w:t>would suggest significant harm to the host; in this case the grey field slug</w:t>
      </w:r>
      <w:r w:rsidRPr="00261D54">
        <w:rPr>
          <w:i/>
          <w:iCs/>
        </w:rPr>
        <w:t>.</w:t>
      </w:r>
    </w:p>
    <w:p w14:paraId="56A1AD2A" w14:textId="77777777" w:rsidR="001D38F1" w:rsidRPr="00261D54" w:rsidRDefault="001D38F1" w:rsidP="001D38F1">
      <w:pPr>
        <w:pStyle w:val="ListBullet"/>
        <w:numPr>
          <w:ilvl w:val="0"/>
          <w:numId w:val="1"/>
        </w:numPr>
      </w:pPr>
      <w:r w:rsidRPr="00261D54">
        <w:t>The full host range is unknown.</w:t>
      </w:r>
    </w:p>
    <w:p w14:paraId="137D17BA" w14:textId="77777777" w:rsidR="001D38F1" w:rsidRPr="00261D54" w:rsidRDefault="001D38F1" w:rsidP="001D38F1">
      <w:pPr>
        <w:pStyle w:val="ListBullet"/>
        <w:numPr>
          <w:ilvl w:val="0"/>
          <w:numId w:val="1"/>
        </w:numPr>
      </w:pPr>
      <w:r w:rsidRPr="00261D54">
        <w:rPr>
          <w:i/>
          <w:iCs/>
        </w:rPr>
        <w:t>Tetrahymena</w:t>
      </w:r>
      <w:r w:rsidRPr="00261D54">
        <w:t> spp. could also have an impact on snail farms if initial stock is infected.</w:t>
      </w:r>
    </w:p>
    <w:p w14:paraId="4103EA86" w14:textId="77777777" w:rsidR="001D38F1" w:rsidRPr="00261D54" w:rsidRDefault="001D38F1" w:rsidP="001D38F1">
      <w:pPr>
        <w:pStyle w:val="ListBullet"/>
        <w:numPr>
          <w:ilvl w:val="0"/>
          <w:numId w:val="1"/>
        </w:numPr>
      </w:pPr>
      <w:r w:rsidRPr="00261D54">
        <w:lastRenderedPageBreak/>
        <w:t>The introduction of new species of these protozoans to Australia could adversely impact native slugs and snails.</w:t>
      </w:r>
    </w:p>
    <w:p w14:paraId="60AFDF6F" w14:textId="72DB7394" w:rsidR="001D38F1" w:rsidRPr="00261D54" w:rsidRDefault="001D38F1" w:rsidP="001D38F1">
      <w:pPr>
        <w:rPr>
          <w:rFonts w:cstheme="minorHAnsi"/>
        </w:rPr>
      </w:pPr>
      <w:r w:rsidRPr="00261D54">
        <w:rPr>
          <w:rFonts w:cstheme="minorHAnsi"/>
        </w:rPr>
        <w:t>Based on this information, the likely consequences of establishment and/or spread of</w:t>
      </w:r>
      <w:r w:rsidRPr="00261D54">
        <w:rPr>
          <w:rFonts w:cstheme="minorHAnsi"/>
          <w:i/>
          <w:iCs/>
        </w:rPr>
        <w:t xml:space="preserve"> T. </w:t>
      </w:r>
      <w:proofErr w:type="spellStart"/>
      <w:r w:rsidR="00454EE1">
        <w:rPr>
          <w:rFonts w:cstheme="minorHAnsi"/>
          <w:i/>
          <w:iCs/>
        </w:rPr>
        <w:t>limacis</w:t>
      </w:r>
      <w:proofErr w:type="spellEnd"/>
      <w:r w:rsidRPr="00261D54">
        <w:rPr>
          <w:rFonts w:cstheme="minorHAnsi"/>
        </w:rPr>
        <w:t xml:space="preserve"> associated with the importation of </w:t>
      </w:r>
      <w:r w:rsidR="006F743C" w:rsidRPr="006F743C">
        <w:rPr>
          <w:rFonts w:cstheme="minorHAnsi"/>
          <w:i/>
          <w:iCs/>
        </w:rPr>
        <w:t>C.</w:t>
      </w:r>
      <w:r w:rsidR="00570AEF">
        <w:rPr>
          <w:rFonts w:cstheme="minorHAnsi"/>
          <w:i/>
          <w:iCs/>
        </w:rPr>
        <w:t> </w:t>
      </w:r>
      <w:r w:rsidR="006F743C" w:rsidRPr="006F743C">
        <w:rPr>
          <w:rFonts w:cstheme="minorHAnsi"/>
          <w:i/>
          <w:iCs/>
        </w:rPr>
        <w:t>aspersum</w:t>
      </w:r>
      <w:r w:rsidRPr="00261D54">
        <w:rPr>
          <w:rFonts w:cstheme="minorHAnsi"/>
        </w:rPr>
        <w:t xml:space="preserve"> was estimated to be </w:t>
      </w:r>
      <w:r w:rsidRPr="008564E5">
        <w:rPr>
          <w:rFonts w:cstheme="minorHAnsi"/>
        </w:rPr>
        <w:t>negligible</w:t>
      </w:r>
      <w:r w:rsidRPr="00261D54">
        <w:rPr>
          <w:rFonts w:cstheme="minorHAnsi"/>
        </w:rPr>
        <w:t xml:space="preserve"> from an animal biosecurity perspective.</w:t>
      </w:r>
    </w:p>
    <w:p w14:paraId="368AD120" w14:textId="77777777" w:rsidR="000C7968" w:rsidRPr="00261D54" w:rsidRDefault="000C7968" w:rsidP="00DB7E64">
      <w:pPr>
        <w:pStyle w:val="Heading5"/>
      </w:pPr>
      <w:r w:rsidRPr="00261D54">
        <w:t>Conclusions</w:t>
      </w:r>
    </w:p>
    <w:p w14:paraId="7948F026" w14:textId="12B6653F" w:rsidR="001D38F1" w:rsidRPr="00261D54" w:rsidRDefault="001D38F1" w:rsidP="001D38F1">
      <w:r w:rsidRPr="00261D54">
        <w:t xml:space="preserve">Based on the preceding information, the likelihood of entry of </w:t>
      </w:r>
      <w:r w:rsidRPr="00261D54">
        <w:rPr>
          <w:i/>
          <w:iCs/>
        </w:rPr>
        <w:t>T. </w:t>
      </w:r>
      <w:proofErr w:type="spellStart"/>
      <w:r w:rsidR="00454EE1">
        <w:rPr>
          <w:i/>
          <w:iCs/>
        </w:rPr>
        <w:t>limacis</w:t>
      </w:r>
      <w:proofErr w:type="spellEnd"/>
      <w:r w:rsidRPr="00261D54">
        <w:t xml:space="preserve"> associated with imports of </w:t>
      </w:r>
      <w:r w:rsidR="006F743C" w:rsidRPr="006F743C">
        <w:rPr>
          <w:rFonts w:cstheme="minorHAnsi"/>
          <w:i/>
          <w:iCs/>
        </w:rPr>
        <w:t>C.</w:t>
      </w:r>
      <w:r w:rsidR="00570AEF">
        <w:rPr>
          <w:rFonts w:cstheme="minorHAnsi"/>
          <w:i/>
          <w:iCs/>
        </w:rPr>
        <w:t> </w:t>
      </w:r>
      <w:r w:rsidR="006F743C" w:rsidRPr="006F743C">
        <w:rPr>
          <w:rFonts w:cstheme="minorHAnsi"/>
          <w:i/>
          <w:iCs/>
        </w:rPr>
        <w:t>aspersum</w:t>
      </w:r>
      <w:r w:rsidRPr="00261D54">
        <w:t xml:space="preserve"> sourced from commercial, government certified snail farms is considered to be very low and the likely consequences of establishment and/or spread of </w:t>
      </w:r>
      <w:r w:rsidRPr="00570AEF">
        <w:rPr>
          <w:rFonts w:cstheme="minorHAnsi"/>
          <w:i/>
          <w:iCs/>
        </w:rPr>
        <w:t>T. </w:t>
      </w:r>
      <w:proofErr w:type="spellStart"/>
      <w:r w:rsidR="00454EE1">
        <w:rPr>
          <w:rFonts w:cstheme="minorHAnsi"/>
          <w:i/>
          <w:iCs/>
        </w:rPr>
        <w:t>limacis</w:t>
      </w:r>
      <w:proofErr w:type="spellEnd"/>
      <w:r w:rsidRPr="00261D54">
        <w:rPr>
          <w:rFonts w:asciiTheme="majorHAnsi" w:hAnsiTheme="majorHAnsi" w:cstheme="minorHAnsi"/>
        </w:rPr>
        <w:t xml:space="preserve"> </w:t>
      </w:r>
      <w:r w:rsidRPr="00261D54">
        <w:t xml:space="preserve">is considered negligible </w:t>
      </w:r>
      <w:r w:rsidR="00813734" w:rsidRPr="00261D54">
        <w:t xml:space="preserve">Using </w:t>
      </w:r>
      <w:r w:rsidR="00813734" w:rsidRPr="00261D54">
        <w:fldChar w:fldCharType="begin"/>
      </w:r>
      <w:r w:rsidR="00813734" w:rsidRPr="00261D54">
        <w:instrText xml:space="preserve"> REF _Ref170887157 \h </w:instrText>
      </w:r>
      <w:r w:rsidR="00261D54">
        <w:instrText xml:space="preserve"> \* MERGEFORMAT </w:instrText>
      </w:r>
      <w:r w:rsidR="00813734" w:rsidRPr="00261D54">
        <w:fldChar w:fldCharType="separate"/>
      </w:r>
      <w:r w:rsidR="008A6235" w:rsidRPr="00261D54">
        <w:t xml:space="preserve">Table </w:t>
      </w:r>
      <w:r w:rsidR="008A6235">
        <w:rPr>
          <w:noProof/>
        </w:rPr>
        <w:t>3</w:t>
      </w:r>
      <w:r w:rsidR="00813734" w:rsidRPr="00261D54">
        <w:fldChar w:fldCharType="end"/>
      </w:r>
      <w:r w:rsidRPr="00261D54">
        <w:t xml:space="preserve">, the likelihood of entry and exposure (very low) was combined with the likely consequences of establishment and/or spread (negligible), which resulted in a risk estimation for </w:t>
      </w:r>
      <w:r w:rsidRPr="00261D54">
        <w:rPr>
          <w:i/>
          <w:iCs/>
        </w:rPr>
        <w:t>T. </w:t>
      </w:r>
      <w:proofErr w:type="spellStart"/>
      <w:r w:rsidR="00454EE1">
        <w:rPr>
          <w:i/>
          <w:iCs/>
        </w:rPr>
        <w:t>limacis</w:t>
      </w:r>
      <w:proofErr w:type="spellEnd"/>
      <w:r w:rsidRPr="00261D54">
        <w:t xml:space="preserve"> of </w:t>
      </w:r>
      <w:r w:rsidRPr="00261D54">
        <w:rPr>
          <w:bCs/>
        </w:rPr>
        <w:t>negligible</w:t>
      </w:r>
      <w:r w:rsidRPr="00261D54">
        <w:rPr>
          <w:b/>
        </w:rPr>
        <w:t>.</w:t>
      </w:r>
    </w:p>
    <w:p w14:paraId="7E31DD82" w14:textId="440100DB" w:rsidR="001D38F1" w:rsidRPr="00261D54" w:rsidRDefault="001D38F1" w:rsidP="001D38F1">
      <w:r w:rsidRPr="00261D54">
        <w:t>As the overall risk of</w:t>
      </w:r>
      <w:r w:rsidRPr="00261D54">
        <w:rPr>
          <w:rFonts w:cstheme="minorHAnsi"/>
          <w:i/>
          <w:iCs/>
        </w:rPr>
        <w:t xml:space="preserve"> T. </w:t>
      </w:r>
      <w:proofErr w:type="spellStart"/>
      <w:r w:rsidR="00454EE1">
        <w:rPr>
          <w:rFonts w:cstheme="minorHAnsi"/>
          <w:i/>
          <w:iCs/>
        </w:rPr>
        <w:t>limacis</w:t>
      </w:r>
      <w:proofErr w:type="spellEnd"/>
      <w:r w:rsidRPr="00261D54">
        <w:rPr>
          <w:rFonts w:cstheme="minorHAnsi"/>
          <w:i/>
          <w:iCs/>
        </w:rPr>
        <w:t xml:space="preserve"> </w:t>
      </w:r>
      <w:r w:rsidRPr="00261D54">
        <w:t xml:space="preserve">associated with the importation of </w:t>
      </w:r>
      <w:r w:rsidR="006F743C" w:rsidRPr="006F743C">
        <w:rPr>
          <w:rFonts w:cstheme="minorHAnsi"/>
          <w:i/>
          <w:iCs/>
        </w:rPr>
        <w:t>C.</w:t>
      </w:r>
      <w:r w:rsidR="00570AEF">
        <w:rPr>
          <w:rFonts w:cstheme="minorHAnsi"/>
          <w:i/>
          <w:iCs/>
        </w:rPr>
        <w:t> </w:t>
      </w:r>
      <w:r w:rsidR="006F743C" w:rsidRPr="006F743C">
        <w:rPr>
          <w:rFonts w:cstheme="minorHAnsi"/>
          <w:i/>
          <w:iCs/>
        </w:rPr>
        <w:t>aspersum</w:t>
      </w:r>
      <w:r w:rsidRPr="00261D54">
        <w:t xml:space="preserve"> is negligible and therefore achieves Australia’s ALOP with respect to animal biosecurity risks, additional biosecurity measures for </w:t>
      </w:r>
      <w:r w:rsidRPr="00261D54">
        <w:rPr>
          <w:i/>
          <w:iCs/>
        </w:rPr>
        <w:t>T. </w:t>
      </w:r>
      <w:proofErr w:type="spellStart"/>
      <w:r w:rsidR="00454EE1">
        <w:rPr>
          <w:i/>
          <w:iCs/>
        </w:rPr>
        <w:t>limacis</w:t>
      </w:r>
      <w:proofErr w:type="spellEnd"/>
      <w:r w:rsidRPr="00261D54">
        <w:rPr>
          <w:i/>
          <w:iCs/>
        </w:rPr>
        <w:t xml:space="preserve"> </w:t>
      </w:r>
      <w:r w:rsidRPr="00261D54">
        <w:t>are not required.</w:t>
      </w:r>
    </w:p>
    <w:p w14:paraId="2E8D1345" w14:textId="2A980BFA" w:rsidR="001D38F1" w:rsidRPr="00261D54" w:rsidRDefault="001D38F1" w:rsidP="001D38F1">
      <w:pPr>
        <w:rPr>
          <w:rFonts w:cstheme="minorHAnsi"/>
        </w:rPr>
      </w:pPr>
      <w:r w:rsidRPr="00261D54">
        <w:rPr>
          <w:rFonts w:cstheme="minorHAnsi"/>
        </w:rPr>
        <w:t xml:space="preserve">The consequence assessment rating should be reviewed by relevant experts within the </w:t>
      </w:r>
      <w:r w:rsidR="00C21F0C">
        <w:rPr>
          <w:rFonts w:cstheme="minorHAnsi"/>
        </w:rPr>
        <w:t xml:space="preserve">Australian Government </w:t>
      </w:r>
      <w:r w:rsidR="00813734" w:rsidRPr="00261D54">
        <w:rPr>
          <w:rFonts w:cstheme="minorHAnsi"/>
        </w:rPr>
        <w:t>Department of Climate Change, Energy the Environment and Water</w:t>
      </w:r>
      <w:r w:rsidRPr="00261D54">
        <w:rPr>
          <w:rFonts w:cstheme="minorHAnsi"/>
        </w:rPr>
        <w:t xml:space="preserve"> as this agency has responsibility for estimating the level of adverse impacts on native slugs and snails that might occur.</w:t>
      </w:r>
      <w:bookmarkStart w:id="94" w:name="_Toc105675679"/>
      <w:bookmarkStart w:id="95" w:name="_Hlk105070284"/>
    </w:p>
    <w:p w14:paraId="0FDA88F4" w14:textId="77777777" w:rsidR="001D38F1" w:rsidRPr="00261D54" w:rsidRDefault="001D38F1" w:rsidP="00756C36">
      <w:pPr>
        <w:pStyle w:val="Heading3"/>
        <w:spacing w:before="120" w:after="240"/>
        <w:rPr>
          <w:i/>
          <w:iCs/>
        </w:rPr>
      </w:pPr>
      <w:bookmarkStart w:id="96" w:name="_Toc170833848"/>
      <w:bookmarkStart w:id="97" w:name="_Toc209421986"/>
      <w:proofErr w:type="spellStart"/>
      <w:r w:rsidRPr="00261D54">
        <w:rPr>
          <w:i/>
          <w:iCs/>
        </w:rPr>
        <w:t>Troglostrongylus</w:t>
      </w:r>
      <w:proofErr w:type="spellEnd"/>
      <w:r w:rsidRPr="00261D54">
        <w:rPr>
          <w:i/>
          <w:iCs/>
        </w:rPr>
        <w:t> </w:t>
      </w:r>
      <w:proofErr w:type="spellStart"/>
      <w:r w:rsidRPr="00261D54">
        <w:rPr>
          <w:i/>
          <w:iCs/>
        </w:rPr>
        <w:t>brevior</w:t>
      </w:r>
      <w:bookmarkEnd w:id="94"/>
      <w:bookmarkEnd w:id="96"/>
      <w:bookmarkEnd w:id="97"/>
      <w:proofErr w:type="spellEnd"/>
    </w:p>
    <w:bookmarkEnd w:id="95"/>
    <w:p w14:paraId="61A0B353" w14:textId="77777777" w:rsidR="00084CEE" w:rsidRPr="00261D54" w:rsidRDefault="00084CEE" w:rsidP="00DB7E64">
      <w:pPr>
        <w:pStyle w:val="Heading4"/>
      </w:pPr>
      <w:r w:rsidRPr="00261D54">
        <w:t>Background</w:t>
      </w:r>
    </w:p>
    <w:p w14:paraId="0E1CE04A" w14:textId="5C47CC21" w:rsidR="001D38F1" w:rsidRPr="00261D54" w:rsidRDefault="001D38F1" w:rsidP="00756C36">
      <w:pPr>
        <w:keepNext/>
        <w:keepLines/>
      </w:pPr>
      <w:proofErr w:type="spellStart"/>
      <w:r w:rsidRPr="00261D54">
        <w:rPr>
          <w:i/>
          <w:iCs/>
        </w:rPr>
        <w:t>Troglostrongylus</w:t>
      </w:r>
      <w:proofErr w:type="spellEnd"/>
      <w:r w:rsidRPr="00261D54">
        <w:rPr>
          <w:i/>
          <w:iCs/>
        </w:rPr>
        <w:t> </w:t>
      </w:r>
      <w:proofErr w:type="spellStart"/>
      <w:r w:rsidRPr="00261D54">
        <w:rPr>
          <w:i/>
          <w:iCs/>
        </w:rPr>
        <w:t>brevior</w:t>
      </w:r>
      <w:proofErr w:type="spellEnd"/>
      <w:r w:rsidRPr="00261D54">
        <w:t xml:space="preserve"> (</w:t>
      </w:r>
      <w:proofErr w:type="spellStart"/>
      <w:r w:rsidRPr="00261D54">
        <w:t>Gerichter</w:t>
      </w:r>
      <w:proofErr w:type="spellEnd"/>
      <w:r w:rsidRPr="00261D54">
        <w:t>, 1948) is a nematode lungworm that uses gastropods as intermediate hosts and cats as definitive hosts. It can cause serious broncho</w:t>
      </w:r>
      <w:r w:rsidRPr="00261D54">
        <w:noBreakHyphen/>
        <w:t xml:space="preserve">pulmonary disease in cats which are the definitive hosts and is often fatal in kittens </w:t>
      </w:r>
      <w:r w:rsidRPr="00261D54">
        <w:fldChar w:fldCharType="begin">
          <w:fldData xml:space="preserve">PEVuZE5vdGU+PENpdGU+PEF1dGhvcj5UcmF2ZXJzYTwvQXV0aG9yPjxZZWFyPjIwMTQ8L1llYXI+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</w:fldData>
        </w:fldChar>
      </w:r>
      <w:r w:rsidRPr="00261D54">
        <w:instrText xml:space="preserve"> ADDIN EN.CITE </w:instrText>
      </w:r>
      <w:r w:rsidRPr="00261D54">
        <w:fldChar w:fldCharType="begin">
          <w:fldData xml:space="preserve">PEVuZE5vdGU+PENpdGU+PEF1dGhvcj5UcmF2ZXJzYTwvQXV0aG9yPjxZZWFyPjIwMTQ8L1llYXI+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</w:fldData>
        </w:fldChar>
      </w:r>
      <w:r w:rsidRPr="00261D54">
        <w:instrText xml:space="preserve"> ADDIN EN.CITE.DATA </w:instrText>
      </w:r>
      <w:r w:rsidRPr="00261D54">
        <w:fldChar w:fldCharType="end"/>
      </w:r>
      <w:r w:rsidRPr="00261D54">
        <w:fldChar w:fldCharType="separate"/>
      </w:r>
      <w:r w:rsidRPr="00261D54">
        <w:t>(Traversa</w:t>
      </w:r>
      <w:r w:rsidR="00AF0763" w:rsidRPr="00AF0763">
        <w:rPr>
          <w:i/>
        </w:rPr>
        <w:t xml:space="preserve"> et al</w:t>
      </w:r>
      <w:r w:rsidR="00174F05" w:rsidRPr="00174F05">
        <w:t xml:space="preserve">., </w:t>
      </w:r>
      <w:r w:rsidRPr="00261D54">
        <w:t>2014)</w:t>
      </w:r>
      <w:r w:rsidRPr="00261D54">
        <w:fldChar w:fldCharType="end"/>
      </w:r>
      <w:r w:rsidRPr="00261D54">
        <w:t xml:space="preserve">. It was initially considered as a parasite of wild cats, but its prevalence in domestic cats appears to be increasing. This is difficult to be certain of as it is believed that </w:t>
      </w:r>
      <w:r w:rsidRPr="00261D54">
        <w:rPr>
          <w:i/>
          <w:iCs/>
        </w:rPr>
        <w:t>T. </w:t>
      </w:r>
      <w:proofErr w:type="spellStart"/>
      <w:r w:rsidRPr="00261D54">
        <w:rPr>
          <w:i/>
          <w:iCs/>
        </w:rPr>
        <w:t>brevior</w:t>
      </w:r>
      <w:proofErr w:type="spellEnd"/>
      <w:r w:rsidRPr="00261D54">
        <w:t xml:space="preserve"> infection has frequently been historically misidentified as </w:t>
      </w:r>
      <w:r w:rsidRPr="00261D54">
        <w:rPr>
          <w:i/>
          <w:iCs/>
        </w:rPr>
        <w:t>A. </w:t>
      </w:r>
      <w:proofErr w:type="spellStart"/>
      <w:r w:rsidRPr="00261D54">
        <w:rPr>
          <w:i/>
          <w:iCs/>
        </w:rPr>
        <w:t>abstrusus</w:t>
      </w:r>
      <w:proofErr w:type="spellEnd"/>
      <w:r w:rsidRPr="00261D54">
        <w:t xml:space="preserve"> </w:t>
      </w:r>
      <w:r w:rsidRPr="00261D54">
        <w:fldChar w:fldCharType="begin">
          <w:fldData xml:space="preserve">PEVuZE5vdGU+PENpdGU+PEF1dGhvcj5UcmF2ZXJzYTwvQXV0aG9yPjxZZWFyPjIwMTQ8L1llYXI+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</w:fldData>
        </w:fldChar>
      </w:r>
      <w:r w:rsidRPr="00261D54">
        <w:instrText xml:space="preserve"> ADDIN EN.CITE </w:instrText>
      </w:r>
      <w:r w:rsidRPr="00261D54">
        <w:fldChar w:fldCharType="begin">
          <w:fldData xml:space="preserve">PEVuZE5vdGU+PENpdGU+PEF1dGhvcj5UcmF2ZXJzYTwvQXV0aG9yPjxZZWFyPjIwMTQ8L1llYXI+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</w:fldData>
        </w:fldChar>
      </w:r>
      <w:r w:rsidRPr="00261D54">
        <w:instrText xml:space="preserve"> ADDIN EN.CITE.DATA </w:instrText>
      </w:r>
      <w:r w:rsidRPr="00261D54">
        <w:fldChar w:fldCharType="end"/>
      </w:r>
      <w:r w:rsidRPr="00261D54">
        <w:fldChar w:fldCharType="separate"/>
      </w:r>
      <w:r w:rsidRPr="00261D54">
        <w:t>(Traversa</w:t>
      </w:r>
      <w:r w:rsidR="00AF0763" w:rsidRPr="00AF0763">
        <w:rPr>
          <w:i/>
        </w:rPr>
        <w:t xml:space="preserve"> et al</w:t>
      </w:r>
      <w:r w:rsidR="00174F05" w:rsidRPr="00174F05">
        <w:t xml:space="preserve">., </w:t>
      </w:r>
      <w:r w:rsidRPr="00261D54">
        <w:t>2014)</w:t>
      </w:r>
      <w:r w:rsidRPr="00261D54">
        <w:fldChar w:fldCharType="end"/>
      </w:r>
      <w:r w:rsidRPr="00261D54">
        <w:t xml:space="preserve">. Several gastropods serve as intermediate hosts including </w:t>
      </w:r>
      <w:r w:rsidR="006F743C" w:rsidRPr="006F743C">
        <w:rPr>
          <w:i/>
          <w:iCs/>
        </w:rPr>
        <w:t>C.</w:t>
      </w:r>
      <w:r w:rsidR="00046584">
        <w:rPr>
          <w:i/>
          <w:iCs/>
        </w:rPr>
        <w:t> </w:t>
      </w:r>
      <w:r w:rsidR="006F743C" w:rsidRPr="006F743C">
        <w:rPr>
          <w:i/>
          <w:iCs/>
        </w:rPr>
        <w:t>aspersum</w:t>
      </w:r>
      <w:r w:rsidRPr="00261D54">
        <w:t xml:space="preserve"> </w:t>
      </w:r>
      <w:r w:rsidRPr="00261D54">
        <w:fldChar w:fldCharType="begin"/>
      </w:r>
      <w:r w:rsidRPr="00261D54">
        <w:instrText xml:space="preserve"> ADDIN EN.CITE &lt;EndNote&gt;&lt;Cite&gt;&lt;Author&gt;Brianti&lt;/Author&gt;&lt;Year&gt;2013&lt;/Year&gt;&lt;RecNum&gt;1352&lt;/RecNum&gt;&lt;DisplayText&gt;(Brianti et al., 2013)&lt;/DisplayText&gt;&lt;record&gt;&lt;rec-number&gt;1352&lt;/rec-number&gt;&lt;foreign-keys&gt;&lt;key app="EN" db-id="rrwaerrrmwz007e0sr8vzwfj29zxe9tfwr9r" timestamp="1651662541"&gt;1352&lt;/key&gt;&lt;/foreign-keys&gt;&lt;ref-type name="Journal Article"&gt;17&lt;/ref-type&gt;&lt;contributors&gt;&lt;authors&gt;&lt;author&gt;Brianti, E.&lt;/author&gt;&lt;author&gt;Gaglio, G.&lt;/author&gt;&lt;author&gt;Napoli, E.&lt;/author&gt;&lt;author&gt;Falsone, L.&lt;/author&gt;&lt;author&gt;Giannetto, S.&lt;/author&gt;&lt;author&gt;Latrofa, M. S.&lt;/author&gt;&lt;author&gt;Giannelli, A.&lt;/author&gt;&lt;author&gt;Dantas-Torres, F.&lt;/author&gt;&lt;author&gt;Otranto, D.&lt;/author&gt;&lt;/authors&gt;&lt;/contributors&gt;&lt;auth-address&gt;Univ Messina, Dipartimento Sci Vet, Messina, Italy&amp;#xD;Univ Bari, Dipartimento Med Vet, Bari, Italy&amp;#xD;Fundacao Oswaldo Cruz, Ctr Pesquisas Aggeu Magalhaes, Dept Imunol, Recife, PE, Brazil&lt;/auth-address&gt;&lt;titles&gt;&lt;title&gt;Evidence for direct transmission of the cat lungworm Troglostrongylus brevior (Strongylida: Crenosomatidae)&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821-824&lt;/pages&gt;&lt;volume&gt;140&lt;/volume&gt;&lt;number&gt;7&lt;/number&gt;&lt;keywords&gt;&lt;keyword&gt;troglostrongylus brevior&lt;/keyword&gt;&lt;keyword&gt;biology&lt;/keyword&gt;&lt;keyword&gt;lactational transmission&lt;/keyword&gt;&lt;keyword&gt;cat&lt;/keyword&gt;&lt;keyword&gt;kitten&lt;/keyword&gt;&lt;keyword&gt;aelurostrongylus-abstrusus&lt;/keyword&gt;&lt;keyword&gt;dogs&lt;/keyword&gt;&lt;/keywords&gt;&lt;dates&gt;&lt;year&gt;2013&lt;/year&gt;&lt;pub-dates&gt;&lt;date&gt;Jun&lt;/date&gt;&lt;/pub-dates&gt;&lt;/dates&gt;&lt;isbn&gt;0031-1820&lt;/isbn&gt;&lt;accession-num&gt;WOS:000318365700003&lt;/accession-num&gt;&lt;urls&gt;&lt;related-urls&gt;&lt;url&gt;&amp;lt;Go to ISI&amp;gt;://WOS:000318365700003&lt;/url&gt;&lt;/related-urls&gt;&lt;/urls&gt;&lt;electronic-resource-num&gt;10.1017/S0031182013000188&lt;/electronic-resource-num&gt;&lt;language&gt;English&lt;/language&gt;&lt;/record&gt;&lt;/Cite&gt;&lt;/EndNote&gt;</w:instrText>
      </w:r>
      <w:r w:rsidRPr="00261D54">
        <w:fldChar w:fldCharType="separate"/>
      </w:r>
      <w:r w:rsidRPr="00261D54">
        <w:t>(Brianti</w:t>
      </w:r>
      <w:r w:rsidR="00AF0763" w:rsidRPr="00AF0763">
        <w:rPr>
          <w:i/>
        </w:rPr>
        <w:t xml:space="preserve"> et al</w:t>
      </w:r>
      <w:r w:rsidR="00174F05" w:rsidRPr="00174F05">
        <w:t xml:space="preserve">., </w:t>
      </w:r>
      <w:r w:rsidRPr="00261D54">
        <w:t>2013)</w:t>
      </w:r>
      <w:r w:rsidRPr="00261D54">
        <w:fldChar w:fldCharType="end"/>
      </w:r>
      <w:r w:rsidRPr="00261D54">
        <w:t xml:space="preserve">. </w:t>
      </w:r>
      <w:r w:rsidRPr="00261D54">
        <w:rPr>
          <w:i/>
          <w:iCs/>
        </w:rPr>
        <w:t>T. </w:t>
      </w:r>
      <w:proofErr w:type="spellStart"/>
      <w:r w:rsidRPr="00261D54">
        <w:rPr>
          <w:i/>
          <w:iCs/>
        </w:rPr>
        <w:t>brevior</w:t>
      </w:r>
      <w:proofErr w:type="spellEnd"/>
      <w:r w:rsidRPr="00261D54">
        <w:t xml:space="preserve"> has not been detected in Australia.</w:t>
      </w:r>
    </w:p>
    <w:p w14:paraId="496F3101" w14:textId="77777777" w:rsidR="00084CEE" w:rsidRPr="00261D54" w:rsidRDefault="00084CEE" w:rsidP="00DB7E64">
      <w:pPr>
        <w:pStyle w:val="Heading4"/>
      </w:pPr>
      <w:r w:rsidRPr="00261D54">
        <w:t>Technical information</w:t>
      </w:r>
    </w:p>
    <w:p w14:paraId="5A927A4E" w14:textId="1EABA15D" w:rsidR="00AF6235" w:rsidRDefault="00D83A6B" w:rsidP="00DB7E64">
      <w:pPr>
        <w:pStyle w:val="Heading5"/>
        <w:rPr>
          <w:bCs/>
        </w:rPr>
      </w:pPr>
      <w:r w:rsidRPr="00261D54">
        <w:t>Agent properties</w:t>
      </w:r>
    </w:p>
    <w:p w14:paraId="1794D13F" w14:textId="45153B58" w:rsidR="001D38F1" w:rsidRPr="00261D54" w:rsidRDefault="001D38F1" w:rsidP="001D38F1">
      <w:r w:rsidRPr="00261D54">
        <w:rPr>
          <w:i/>
          <w:iCs/>
        </w:rPr>
        <w:t>T. </w:t>
      </w:r>
      <w:proofErr w:type="spellStart"/>
      <w:r w:rsidRPr="00261D54">
        <w:rPr>
          <w:i/>
          <w:iCs/>
        </w:rPr>
        <w:t>brevior</w:t>
      </w:r>
      <w:proofErr w:type="spellEnd"/>
      <w:r w:rsidRPr="00261D54">
        <w:t xml:space="preserve"> is a nematode in the class </w:t>
      </w:r>
      <w:proofErr w:type="spellStart"/>
      <w:r w:rsidRPr="00261D54">
        <w:t>Chromadorea</w:t>
      </w:r>
      <w:proofErr w:type="spellEnd"/>
      <w:r w:rsidRPr="00261D54">
        <w:t xml:space="preserve">, order </w:t>
      </w:r>
      <w:proofErr w:type="spellStart"/>
      <w:r w:rsidRPr="00261D54">
        <w:t>Strongylida</w:t>
      </w:r>
      <w:proofErr w:type="spellEnd"/>
      <w:r w:rsidRPr="00261D54">
        <w:t xml:space="preserve"> and family </w:t>
      </w:r>
      <w:proofErr w:type="spellStart"/>
      <w:r w:rsidRPr="00261D54">
        <w:t>Crenosomatidae</w:t>
      </w:r>
      <w:proofErr w:type="spellEnd"/>
      <w:r w:rsidRPr="00261D54">
        <w:t xml:space="preserve"> (GBIF, 2022). First stage larvae (L1) are released into the environment through faeces of the definitive host, cats. The larvae penetrate the integument of molluscs, the intermediate hosts. Inside the snail they develop until they become infective L3 larvae. The definitive host will become infected by eating the intermediate host or indirectly by eating a paratenic host that has ingested an infected snail (rodents, birds, reptiles, and amphibians) </w:t>
      </w:r>
      <w:r w:rsidRPr="00261D54">
        <w:fldChar w:fldCharType="begin">
          <w:fldData xml:space="preserve">PEVuZE5vdGU+PENpdGU+PEF1dGhvcj5UcmF2ZXJzYTwvQXV0aG9yPjxZZWFyPjIwMTQ8L1llYXI+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</w:fldData>
        </w:fldChar>
      </w:r>
      <w:r w:rsidRPr="00261D54">
        <w:instrText xml:space="preserve"> ADDIN EN.CITE </w:instrText>
      </w:r>
      <w:r w:rsidRPr="00261D54">
        <w:fldChar w:fldCharType="begin">
          <w:fldData xml:space="preserve">PEVuZE5vdGU+PENpdGU+PEF1dGhvcj5UcmF2ZXJzYTwvQXV0aG9yPjxZZWFyPjIwMTQ8L1llYXI+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</w:fldData>
        </w:fldChar>
      </w:r>
      <w:r w:rsidRPr="00261D54">
        <w:instrText xml:space="preserve"> ADDIN EN.CITE.DATA </w:instrText>
      </w:r>
      <w:r w:rsidRPr="00261D54">
        <w:fldChar w:fldCharType="end"/>
      </w:r>
      <w:r w:rsidRPr="00261D54">
        <w:fldChar w:fldCharType="separate"/>
      </w:r>
      <w:r w:rsidRPr="00261D54">
        <w:t>(Traversa</w:t>
      </w:r>
      <w:r w:rsidR="00AF0763" w:rsidRPr="00AF0763">
        <w:rPr>
          <w:i/>
        </w:rPr>
        <w:t xml:space="preserve"> et al</w:t>
      </w:r>
      <w:r w:rsidR="00174F05" w:rsidRPr="00174F05">
        <w:t xml:space="preserve">., </w:t>
      </w:r>
      <w:r w:rsidRPr="00261D54">
        <w:t>2014)</w:t>
      </w:r>
      <w:r w:rsidRPr="00261D54">
        <w:fldChar w:fldCharType="end"/>
      </w:r>
      <w:r w:rsidRPr="00261D54">
        <w:t xml:space="preserve">. Kittens may also acquire infection through vertical transmission and ingestion of L3 stage larvae in their mother’s milk </w:t>
      </w:r>
      <w:r w:rsidRPr="00261D54">
        <w:fldChar w:fldCharType="begin"/>
      </w:r>
      <w:r w:rsidRPr="00261D54">
        <w:instrText xml:space="preserve"> ADDIN EN.CITE &lt;EndNote&gt;&lt;Cite&gt;&lt;Author&gt;Brianti&lt;/Author&gt;&lt;Year&gt;2013&lt;/Year&gt;&lt;RecNum&gt;1352&lt;/RecNum&gt;&lt;DisplayText&gt;(Brianti et al., 2013)&lt;/DisplayText&gt;&lt;record&gt;&lt;rec-number&gt;1352&lt;/rec-number&gt;&lt;foreign-keys&gt;&lt;key app="EN" db-id="rrwaerrrmwz007e0sr8vzwfj29zxe9tfwr9r" timestamp="1651662541"&gt;1352&lt;/key&gt;&lt;/foreign-keys&gt;&lt;ref-type name="Journal Article"&gt;17&lt;/ref-type&gt;&lt;contributors&gt;&lt;authors&gt;&lt;author&gt;Brianti, E.&lt;/author&gt;&lt;author&gt;Gaglio, G.&lt;/author&gt;&lt;author&gt;Napoli, E.&lt;/author&gt;&lt;author&gt;Falsone, L.&lt;/author&gt;&lt;author&gt;Giannetto, S.&lt;/author&gt;&lt;author&gt;Latrofa, M. S.&lt;/author&gt;&lt;author&gt;Giannelli, A.&lt;/author&gt;&lt;author&gt;Dantas-Torres, F.&lt;/author&gt;&lt;author&gt;Otranto, D.&lt;/author&gt;&lt;/authors&gt;&lt;/contributors&gt;&lt;auth-address&gt;Univ Messina, Dipartimento Sci Vet, Messina, Italy&amp;#xD;Univ Bari, Dipartimento Med Vet, Bari, Italy&amp;#xD;Fundacao Oswaldo Cruz, Ctr Pesquisas Aggeu Magalhaes, Dept Imunol, Recife, PE, Brazil&lt;/auth-address&gt;&lt;titles&gt;&lt;title&gt;Evidence for direct transmission of the cat lungworm Troglostrongylus brevior (Strongylida: Crenosomatidae)&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821-824&lt;/pages&gt;&lt;volume&gt;140&lt;/volume&gt;&lt;number&gt;7&lt;/number&gt;&lt;keywords&gt;&lt;keyword&gt;troglostrongylus brevior&lt;/keyword&gt;&lt;keyword&gt;biology&lt;/keyword&gt;&lt;keyword&gt;lactational transmission&lt;/keyword&gt;&lt;keyword&gt;cat&lt;/keyword&gt;&lt;keyword&gt;kitten&lt;/keyword&gt;&lt;keyword&gt;aelurostrongylus-abstrusus&lt;/keyword&gt;&lt;keyword&gt;dogs&lt;/keyword&gt;&lt;/keywords&gt;&lt;dates&gt;&lt;year&gt;2013&lt;/year&gt;&lt;pub-dates&gt;&lt;date&gt;Jun&lt;/date&gt;&lt;/pub-dates&gt;&lt;/dates&gt;&lt;isbn&gt;0031-1820&lt;/isbn&gt;&lt;accession-num&gt;WOS:000318365700003&lt;/accession-num&gt;&lt;urls&gt;&lt;related-urls&gt;&lt;url&gt;&amp;lt;Go to ISI&amp;gt;://WOS:000318365700003&lt;/url&gt;&lt;/related-urls&gt;&lt;/urls&gt;&lt;electronic-resource-num&gt;10.1017/S0031182013000188&lt;/electronic-resource-num&gt;&lt;language&gt;English&lt;/language&gt;&lt;/record&gt;&lt;/Cite&gt;&lt;/EndNote&gt;</w:instrText>
      </w:r>
      <w:r w:rsidRPr="00261D54">
        <w:fldChar w:fldCharType="separate"/>
      </w:r>
      <w:r w:rsidRPr="00261D54">
        <w:t>(Brianti</w:t>
      </w:r>
      <w:r w:rsidR="00AF0763" w:rsidRPr="00AF0763">
        <w:rPr>
          <w:i/>
        </w:rPr>
        <w:t xml:space="preserve"> et al</w:t>
      </w:r>
      <w:r w:rsidR="00174F05" w:rsidRPr="00174F05">
        <w:t xml:space="preserve">., </w:t>
      </w:r>
      <w:r w:rsidRPr="00261D54">
        <w:t>2013)</w:t>
      </w:r>
      <w:r w:rsidRPr="00261D54">
        <w:fldChar w:fldCharType="end"/>
      </w:r>
      <w:r w:rsidRPr="00261D54">
        <w:t>.</w:t>
      </w:r>
    </w:p>
    <w:p w14:paraId="432C290A" w14:textId="5D613665" w:rsidR="001D38F1" w:rsidRPr="00261D54" w:rsidRDefault="001D38F1" w:rsidP="001D38F1">
      <w:r w:rsidRPr="00261D54">
        <w:t xml:space="preserve">Once inside the digestive system of the definitive host, the L3 larvae penetrate the intestinal tract and enter the blood steam or lymphatic system to eventually reach the lungs where they will mature </w:t>
      </w:r>
      <w:r w:rsidRPr="00261D54">
        <w:lastRenderedPageBreak/>
        <w:t xml:space="preserve">to adults </w:t>
      </w:r>
      <w:r w:rsidRPr="00261D54">
        <w:fldChar w:fldCharType="begin"/>
      </w:r>
      <w:r w:rsidRPr="00261D54">
        <w:instrText xml:space="preserve"> ADDIN EN.CITE &lt;EndNote&gt;&lt;Cite&gt;&lt;Author&gt;Brianti&lt;/Author&gt;&lt;Year&gt;2013&lt;/Year&gt;&lt;RecNum&gt;1352&lt;/RecNum&gt;&lt;DisplayText&gt;(Brianti et al., 2013)&lt;/DisplayText&gt;&lt;record&gt;&lt;rec-number&gt;1352&lt;/rec-number&gt;&lt;foreign-keys&gt;&lt;key app="EN" db-id="rrwaerrrmwz007e0sr8vzwfj29zxe9tfwr9r" timestamp="1651662541"&gt;1352&lt;/key&gt;&lt;/foreign-keys&gt;&lt;ref-type name="Journal Article"&gt;17&lt;/ref-type&gt;&lt;contributors&gt;&lt;authors&gt;&lt;author&gt;Brianti, E.&lt;/author&gt;&lt;author&gt;Gaglio, G.&lt;/author&gt;&lt;author&gt;Napoli, E.&lt;/author&gt;&lt;author&gt;Falsone, L.&lt;/author&gt;&lt;author&gt;Giannetto, S.&lt;/author&gt;&lt;author&gt;Latrofa, M. S.&lt;/author&gt;&lt;author&gt;Giannelli, A.&lt;/author&gt;&lt;author&gt;Dantas-Torres, F.&lt;/author&gt;&lt;author&gt;Otranto, D.&lt;/author&gt;&lt;/authors&gt;&lt;/contributors&gt;&lt;auth-address&gt;Univ Messina, Dipartimento Sci Vet, Messina, Italy&amp;#xD;Univ Bari, Dipartimento Med Vet, Bari, Italy&amp;#xD;Fundacao Oswaldo Cruz, Ctr Pesquisas Aggeu Magalhaes, Dept Imunol, Recife, PE, Brazil&lt;/auth-address&gt;&lt;titles&gt;&lt;title&gt;Evidence for direct transmission of the cat lungworm Troglostrongylus brevior (Strongylida: Crenosomatidae)&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821-824&lt;/pages&gt;&lt;volume&gt;140&lt;/volume&gt;&lt;number&gt;7&lt;/number&gt;&lt;keywords&gt;&lt;keyword&gt;troglostrongylus brevior&lt;/keyword&gt;&lt;keyword&gt;biology&lt;/keyword&gt;&lt;keyword&gt;lactational transmission&lt;/keyword&gt;&lt;keyword&gt;cat&lt;/keyword&gt;&lt;keyword&gt;kitten&lt;/keyword&gt;&lt;keyword&gt;aelurostrongylus-abstrusus&lt;/keyword&gt;&lt;keyword&gt;dogs&lt;/keyword&gt;&lt;/keywords&gt;&lt;dates&gt;&lt;year&gt;2013&lt;/year&gt;&lt;pub-dates&gt;&lt;date&gt;Jun&lt;/date&gt;&lt;/pub-dates&gt;&lt;/dates&gt;&lt;isbn&gt;0031-1820&lt;/isbn&gt;&lt;accession-num&gt;WOS:000318365700003&lt;/accession-num&gt;&lt;urls&gt;&lt;related-urls&gt;&lt;url&gt;&amp;lt;Go to ISI&amp;gt;://WOS:000318365700003&lt;/url&gt;&lt;/related-urls&gt;&lt;/urls&gt;&lt;electronic-resource-num&gt;10.1017/S0031182013000188&lt;/electronic-resource-num&gt;&lt;language&gt;English&lt;/language&gt;&lt;/record&gt;&lt;/Cite&gt;&lt;/EndNote&gt;</w:instrText>
      </w:r>
      <w:r w:rsidRPr="00261D54">
        <w:fldChar w:fldCharType="separate"/>
      </w:r>
      <w:r w:rsidRPr="00261D54">
        <w:t>(Brianti</w:t>
      </w:r>
      <w:r w:rsidR="00AF0763" w:rsidRPr="00AF0763">
        <w:rPr>
          <w:i/>
        </w:rPr>
        <w:t xml:space="preserve"> et al</w:t>
      </w:r>
      <w:r w:rsidR="00174F05" w:rsidRPr="00174F05">
        <w:t xml:space="preserve">., </w:t>
      </w:r>
      <w:r w:rsidRPr="00261D54">
        <w:t>2013)</w:t>
      </w:r>
      <w:r w:rsidRPr="00261D54">
        <w:fldChar w:fldCharType="end"/>
      </w:r>
      <w:r w:rsidRPr="00261D54">
        <w:t xml:space="preserve">. Adults live in the bronchi and bronchioles where they will reproduce </w:t>
      </w:r>
      <w:r w:rsidRPr="00261D54">
        <w:fldChar w:fldCharType="begin">
          <w:fldData xml:space="preserve">PEVuZE5vdGU+PENpdGU+PEF1dGhvcj5UcmF2ZXJzYTwvQXV0aG9yPjxZZWFyPjIwMTQ8L1llYXI+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</w:fldData>
        </w:fldChar>
      </w:r>
      <w:r w:rsidRPr="00261D54">
        <w:instrText xml:space="preserve"> ADDIN EN.CITE </w:instrText>
      </w:r>
      <w:r w:rsidRPr="00261D54">
        <w:fldChar w:fldCharType="begin">
          <w:fldData xml:space="preserve">PEVuZE5vdGU+PENpdGU+PEF1dGhvcj5UcmF2ZXJzYTwvQXV0aG9yPjxZZWFyPjIwMTQ8L1llYXI+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</w:fldData>
        </w:fldChar>
      </w:r>
      <w:r w:rsidRPr="00261D54">
        <w:instrText xml:space="preserve"> ADDIN EN.CITE.DATA </w:instrText>
      </w:r>
      <w:r w:rsidRPr="00261D54">
        <w:fldChar w:fldCharType="end"/>
      </w:r>
      <w:r w:rsidRPr="00261D54">
        <w:fldChar w:fldCharType="separate"/>
      </w:r>
      <w:r w:rsidRPr="00261D54">
        <w:t>(Traversa</w:t>
      </w:r>
      <w:r w:rsidR="00AF0763" w:rsidRPr="00AF0763">
        <w:rPr>
          <w:i/>
        </w:rPr>
        <w:t xml:space="preserve"> et al</w:t>
      </w:r>
      <w:r w:rsidR="00174F05" w:rsidRPr="00174F05">
        <w:t xml:space="preserve">., </w:t>
      </w:r>
      <w:r w:rsidRPr="00261D54">
        <w:t>2014)</w:t>
      </w:r>
      <w:r w:rsidRPr="00261D54">
        <w:fldChar w:fldCharType="end"/>
      </w:r>
      <w:r w:rsidRPr="00261D54">
        <w:t xml:space="preserve">. Females release eggs in the lungs. These will hatch into L1 larvae, exit the respiratory system to be swallowed back by the host and travel down the digestive system until they are released in the environment through faeces for the lifecycle to recommence </w:t>
      </w:r>
      <w:r w:rsidRPr="00261D54">
        <w:fldChar w:fldCharType="begin">
          <w:fldData xml:space="preserve">PEVuZE5vdGU+PENpdGU+PEF1dGhvcj5UcmF2ZXJzYTwvQXV0aG9yPjxZZWFyPjIwMTQ8L1llYXI+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</w:fldData>
        </w:fldChar>
      </w:r>
      <w:r w:rsidRPr="00261D54">
        <w:instrText xml:space="preserve"> ADDIN EN.CITE </w:instrText>
      </w:r>
      <w:r w:rsidRPr="00261D54">
        <w:fldChar w:fldCharType="begin">
          <w:fldData xml:space="preserve">PEVuZE5vdGU+PENpdGU+PEF1dGhvcj5UcmF2ZXJzYTwvQXV0aG9yPjxZZWFyPjIwMTQ8L1llYXI+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</w:fldData>
        </w:fldChar>
      </w:r>
      <w:r w:rsidRPr="00261D54">
        <w:instrText xml:space="preserve"> ADDIN EN.CITE.DATA </w:instrText>
      </w:r>
      <w:r w:rsidRPr="00261D54">
        <w:fldChar w:fldCharType="end"/>
      </w:r>
      <w:r w:rsidRPr="00261D54">
        <w:fldChar w:fldCharType="separate"/>
      </w:r>
      <w:r w:rsidRPr="00261D54">
        <w:rPr>
          <w:noProof/>
        </w:rPr>
        <w:t>(Traversa</w:t>
      </w:r>
      <w:r w:rsidR="00AF0763" w:rsidRPr="00AF0763">
        <w:rPr>
          <w:i/>
          <w:noProof/>
        </w:rPr>
        <w:t xml:space="preserve"> et al</w:t>
      </w:r>
      <w:r w:rsidR="00174F05" w:rsidRPr="00174F05">
        <w:rPr>
          <w:noProof/>
        </w:rPr>
        <w:t xml:space="preserve">., </w:t>
      </w:r>
      <w:r w:rsidRPr="00261D54">
        <w:rPr>
          <w:noProof/>
        </w:rPr>
        <w:t>2014)</w:t>
      </w:r>
      <w:r w:rsidRPr="00261D54">
        <w:fldChar w:fldCharType="end"/>
      </w:r>
      <w:r w:rsidRPr="00261D54">
        <w:t>.</w:t>
      </w:r>
      <w:r w:rsidR="00466EEF" w:rsidRPr="00280175">
        <w:t xml:space="preserve"> </w:t>
      </w:r>
      <w:r w:rsidRPr="00261D54">
        <w:t>The lifecycle takes approximately 28 days to complete.</w:t>
      </w:r>
    </w:p>
    <w:p w14:paraId="34B64533" w14:textId="395A1D44" w:rsidR="00AF6235" w:rsidRDefault="000268D3" w:rsidP="00DB7E64">
      <w:pPr>
        <w:pStyle w:val="Heading5"/>
        <w:rPr>
          <w:bCs/>
        </w:rPr>
      </w:pPr>
      <w:bookmarkStart w:id="98" w:name="_Hlk132813110"/>
      <w:r w:rsidRPr="00261D54">
        <w:t>Epidemiology</w:t>
      </w:r>
    </w:p>
    <w:p w14:paraId="008D8D59" w14:textId="697D0FAD" w:rsidR="001D38F1" w:rsidRPr="00261D54" w:rsidRDefault="001D38F1" w:rsidP="001D38F1">
      <w:r w:rsidRPr="00261D54">
        <w:t xml:space="preserve">Several gastropods serve as intermediate hosts of </w:t>
      </w:r>
      <w:r w:rsidRPr="00261D54">
        <w:rPr>
          <w:i/>
          <w:iCs/>
        </w:rPr>
        <w:t>T. </w:t>
      </w:r>
      <w:proofErr w:type="spellStart"/>
      <w:r w:rsidRPr="00261D54">
        <w:rPr>
          <w:i/>
          <w:iCs/>
        </w:rPr>
        <w:t>brevior</w:t>
      </w:r>
      <w:proofErr w:type="spellEnd"/>
      <w:r w:rsidRPr="00261D54">
        <w:t xml:space="preserve"> including </w:t>
      </w:r>
      <w:proofErr w:type="spellStart"/>
      <w:r w:rsidRPr="00261D54">
        <w:rPr>
          <w:i/>
          <w:iCs/>
        </w:rPr>
        <w:t>Agriolimax</w:t>
      </w:r>
      <w:proofErr w:type="spellEnd"/>
      <w:r w:rsidRPr="00261D54">
        <w:rPr>
          <w:i/>
          <w:iCs/>
        </w:rPr>
        <w:t> </w:t>
      </w:r>
      <w:r w:rsidRPr="00261D54">
        <w:t>spp</w:t>
      </w:r>
      <w:r w:rsidR="00174F05" w:rsidRPr="00174F05">
        <w:rPr>
          <w:iCs/>
        </w:rPr>
        <w:t xml:space="preserve">., </w:t>
      </w:r>
      <w:proofErr w:type="spellStart"/>
      <w:r w:rsidRPr="00261D54">
        <w:rPr>
          <w:i/>
          <w:iCs/>
        </w:rPr>
        <w:t>Helicella</w:t>
      </w:r>
      <w:proofErr w:type="spellEnd"/>
      <w:r w:rsidRPr="00261D54">
        <w:rPr>
          <w:i/>
          <w:iCs/>
        </w:rPr>
        <w:t> </w:t>
      </w:r>
      <w:r w:rsidRPr="00261D54">
        <w:t>spp</w:t>
      </w:r>
      <w:r w:rsidR="00174F05" w:rsidRPr="00174F05">
        <w:t xml:space="preserve">., </w:t>
      </w:r>
      <w:r w:rsidRPr="00261D54">
        <w:rPr>
          <w:i/>
          <w:iCs/>
        </w:rPr>
        <w:t>Helix </w:t>
      </w:r>
      <w:r w:rsidRPr="00261D54">
        <w:t>spp</w:t>
      </w:r>
      <w:r w:rsidR="00174F05" w:rsidRPr="00174F05">
        <w:rPr>
          <w:iCs/>
        </w:rPr>
        <w:t xml:space="preserve">., </w:t>
      </w:r>
      <w:proofErr w:type="spellStart"/>
      <w:r w:rsidRPr="00261D54">
        <w:rPr>
          <w:i/>
          <w:iCs/>
        </w:rPr>
        <w:t>Monacha</w:t>
      </w:r>
      <w:proofErr w:type="spellEnd"/>
      <w:r w:rsidRPr="00261D54">
        <w:rPr>
          <w:i/>
          <w:iCs/>
        </w:rPr>
        <w:t> </w:t>
      </w:r>
      <w:r w:rsidRPr="00261D54">
        <w:t>spp.</w:t>
      </w:r>
      <w:r w:rsidRPr="00261D54">
        <w:rPr>
          <w:i/>
          <w:iCs/>
        </w:rPr>
        <w:t xml:space="preserve"> </w:t>
      </w:r>
      <w:r w:rsidRPr="00261D54">
        <w:t>and</w:t>
      </w:r>
      <w:r w:rsidRPr="00261D54">
        <w:rPr>
          <w:i/>
          <w:iCs/>
        </w:rPr>
        <w:t xml:space="preserve"> Theba </w:t>
      </w:r>
      <w:r w:rsidRPr="00261D54">
        <w:t xml:space="preserve">spp. </w:t>
      </w:r>
      <w:r w:rsidRPr="00261D54">
        <w:fldChar w:fldCharType="begin"/>
      </w:r>
      <w:r w:rsidRPr="00261D54">
        <w:instrText xml:space="preserve"> ADDIN EN.CITE &lt;EndNote&gt;&lt;Cite&gt;&lt;Author&gt;Brianti&lt;/Author&gt;&lt;Year&gt;2013&lt;/Year&gt;&lt;RecNum&gt;1352&lt;/RecNum&gt;&lt;DisplayText&gt;(Brianti et al., 2013)&lt;/DisplayText&gt;&lt;record&gt;&lt;rec-number&gt;1352&lt;/rec-number&gt;&lt;foreign-keys&gt;&lt;key app="EN" db-id="rrwaerrrmwz007e0sr8vzwfj29zxe9tfwr9r" timestamp="1651662541"&gt;1352&lt;/key&gt;&lt;/foreign-keys&gt;&lt;ref-type name="Journal Article"&gt;17&lt;/ref-type&gt;&lt;contributors&gt;&lt;authors&gt;&lt;author&gt;Brianti, E.&lt;/author&gt;&lt;author&gt;Gaglio, G.&lt;/author&gt;&lt;author&gt;Napoli, E.&lt;/author&gt;&lt;author&gt;Falsone, L.&lt;/author&gt;&lt;author&gt;Giannetto, S.&lt;/author&gt;&lt;author&gt;Latrofa, M. S.&lt;/author&gt;&lt;author&gt;Giannelli, A.&lt;/author&gt;&lt;author&gt;Dantas-Torres, F.&lt;/author&gt;&lt;author&gt;Otranto, D.&lt;/author&gt;&lt;/authors&gt;&lt;/contributors&gt;&lt;auth-address&gt;Univ Messina, Dipartimento Sci Vet, Messina, Italy&amp;#xD;Univ Bari, Dipartimento Med Vet, Bari, Italy&amp;#xD;Fundacao Oswaldo Cruz, Ctr Pesquisas Aggeu Magalhaes, Dept Imunol, Recife, PE, Brazil&lt;/auth-address&gt;&lt;titles&gt;&lt;title&gt;Evidence for direct transmission of the cat lungworm Troglostrongylus brevior (Strongylida: Crenosomatidae)&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821-824&lt;/pages&gt;&lt;volume&gt;140&lt;/volume&gt;&lt;number&gt;7&lt;/number&gt;&lt;keywords&gt;&lt;keyword&gt;troglostrongylus brevior&lt;/keyword&gt;&lt;keyword&gt;biology&lt;/keyword&gt;&lt;keyword&gt;lactational transmission&lt;/keyword&gt;&lt;keyword&gt;cat&lt;/keyword&gt;&lt;keyword&gt;kitten&lt;/keyword&gt;&lt;keyword&gt;aelurostrongylus-abstrusus&lt;/keyword&gt;&lt;keyword&gt;dogs&lt;/keyword&gt;&lt;/keywords&gt;&lt;dates&gt;&lt;year&gt;2013&lt;/year&gt;&lt;pub-dates&gt;&lt;date&gt;Jun&lt;/date&gt;&lt;/pub-dates&gt;&lt;/dates&gt;&lt;isbn&gt;0031-1820&lt;/isbn&gt;&lt;accession-num&gt;WOS:000318365700003&lt;/accession-num&gt;&lt;urls&gt;&lt;related-urls&gt;&lt;url&gt;&amp;lt;Go to ISI&amp;gt;://WOS:000318365700003&lt;/url&gt;&lt;/related-urls&gt;&lt;/urls&gt;&lt;electronic-resource-num&gt;10.1017/S0031182013000188&lt;/electronic-resource-num&gt;&lt;language&gt;English&lt;/language&gt;&lt;/record&gt;&lt;/Cite&gt;&lt;/EndNote&gt;</w:instrText>
      </w:r>
      <w:r w:rsidRPr="00261D54">
        <w:fldChar w:fldCharType="separate"/>
      </w:r>
      <w:r w:rsidRPr="00261D54">
        <w:rPr>
          <w:noProof/>
        </w:rPr>
        <w:t>(Brianti</w:t>
      </w:r>
      <w:r w:rsidR="00AF0763" w:rsidRPr="00AF0763">
        <w:rPr>
          <w:i/>
          <w:noProof/>
        </w:rPr>
        <w:t xml:space="preserve"> et al</w:t>
      </w:r>
      <w:r w:rsidR="00174F05" w:rsidRPr="00174F05">
        <w:rPr>
          <w:noProof/>
        </w:rPr>
        <w:t xml:space="preserve">., </w:t>
      </w:r>
      <w:r w:rsidRPr="00261D54">
        <w:rPr>
          <w:noProof/>
        </w:rPr>
        <w:t>2013)</w:t>
      </w:r>
      <w:r w:rsidRPr="00261D54">
        <w:fldChar w:fldCharType="end"/>
      </w:r>
      <w:r w:rsidRPr="00261D54">
        <w:rPr>
          <w:i/>
          <w:iCs/>
        </w:rPr>
        <w:t xml:space="preserve">. </w:t>
      </w:r>
      <w:r w:rsidRPr="00261D54">
        <w:t xml:space="preserve">These authors also note </w:t>
      </w:r>
      <w:r w:rsidR="006F743C" w:rsidRPr="006F743C">
        <w:rPr>
          <w:i/>
          <w:iCs/>
        </w:rPr>
        <w:t>C.</w:t>
      </w:r>
      <w:r w:rsidR="00046584">
        <w:rPr>
          <w:i/>
          <w:iCs/>
        </w:rPr>
        <w:t> </w:t>
      </w:r>
      <w:r w:rsidR="006F743C" w:rsidRPr="006F743C">
        <w:rPr>
          <w:i/>
          <w:iCs/>
        </w:rPr>
        <w:t>aspersum</w:t>
      </w:r>
      <w:r w:rsidRPr="00261D54">
        <w:t xml:space="preserve"> as an intermediate host.</w:t>
      </w:r>
    </w:p>
    <w:bookmarkEnd w:id="98"/>
    <w:p w14:paraId="51743A7D" w14:textId="5121812F" w:rsidR="001D38F1" w:rsidRPr="00261D54" w:rsidRDefault="001D38F1" w:rsidP="001D38F1">
      <w:r w:rsidRPr="00261D54">
        <w:t xml:space="preserve">Feline symptoms can range from subclinical to life threatening and include dyspnoea, mucoid-purulent nasal discharge, sneezing, depression, anorexia </w:t>
      </w:r>
      <w:r w:rsidRPr="00261D54">
        <w:fldChar w:fldCharType="begin">
          <w:fldData xml:space="preserve">PEVuZE5vdGU+PENpdGU+PEF1dGhvcj5HaWFubmVsbGk8L0F1dGhvcj48WWVhcj4yMDE0PC9ZZWFy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</w:fldData>
        </w:fldChar>
      </w:r>
      <w:r w:rsidRPr="00261D54">
        <w:instrText xml:space="preserve"> ADDIN EN.CITE </w:instrText>
      </w:r>
      <w:r w:rsidRPr="00261D54">
        <w:fldChar w:fldCharType="begin">
          <w:fldData xml:space="preserve">PEVuZE5vdGU+PENpdGU+PEF1dGhvcj5HaWFubmVsbGk8L0F1dGhvcj48WWVhcj4yMDE0PC9ZZWFy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</w:fldData>
        </w:fldChar>
      </w:r>
      <w:r w:rsidRPr="00261D54">
        <w:instrText xml:space="preserve"> ADDIN EN.CITE.DATA </w:instrText>
      </w:r>
      <w:r w:rsidRPr="00261D54">
        <w:fldChar w:fldCharType="end"/>
      </w:r>
      <w:r w:rsidRPr="00261D54">
        <w:fldChar w:fldCharType="separate"/>
      </w:r>
      <w:r w:rsidRPr="00261D54">
        <w:rPr>
          <w:noProof/>
        </w:rPr>
        <w:t>(Giannelli</w:t>
      </w:r>
      <w:r w:rsidR="00AF0763" w:rsidRPr="00AF0763">
        <w:rPr>
          <w:i/>
          <w:noProof/>
        </w:rPr>
        <w:t xml:space="preserve"> et al</w:t>
      </w:r>
      <w:r w:rsidR="00174F05" w:rsidRPr="00174F05">
        <w:rPr>
          <w:noProof/>
        </w:rPr>
        <w:t xml:space="preserve">., </w:t>
      </w:r>
      <w:r w:rsidRPr="00261D54">
        <w:rPr>
          <w:noProof/>
        </w:rPr>
        <w:t>2014)</w:t>
      </w:r>
      <w:r w:rsidRPr="00261D54">
        <w:fldChar w:fldCharType="end"/>
      </w:r>
      <w:r w:rsidRPr="00261D54">
        <w:t xml:space="preserve">, as well as irreversible pulmonary hypertension and death </w:t>
      </w:r>
      <w:r w:rsidRPr="00261D54">
        <w:fldChar w:fldCharType="begin">
          <w:fldData xml:space="preserve">PEVuZE5vdGU+PENpdGU+PEF1dGhvcj5Nb3JlbGxpPC9BdXRob3I+PFllYXI+MjAyMDwvWWVhcj48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</w:fldData>
        </w:fldChar>
      </w:r>
      <w:r w:rsidRPr="00261D54">
        <w:instrText xml:space="preserve"> ADDIN EN.CITE </w:instrText>
      </w:r>
      <w:r w:rsidRPr="00261D54">
        <w:fldChar w:fldCharType="begin">
          <w:fldData xml:space="preserve">PEVuZE5vdGU+PENpdGU+PEF1dGhvcj5Nb3JlbGxpPC9BdXRob3I+PFllYXI+MjAyMDwvWWVhcj48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</w:fldData>
        </w:fldChar>
      </w:r>
      <w:r w:rsidRPr="00261D54">
        <w:instrText xml:space="preserve"> ADDIN EN.CITE.DATA </w:instrText>
      </w:r>
      <w:r w:rsidRPr="00261D54">
        <w:fldChar w:fldCharType="end"/>
      </w:r>
      <w:r w:rsidRPr="00261D54">
        <w:fldChar w:fldCharType="separate"/>
      </w:r>
      <w:r w:rsidRPr="00261D54">
        <w:rPr>
          <w:noProof/>
        </w:rPr>
        <w:t>(Morelli</w:t>
      </w:r>
      <w:r w:rsidR="00AF0763" w:rsidRPr="00AF0763">
        <w:rPr>
          <w:i/>
          <w:noProof/>
        </w:rPr>
        <w:t xml:space="preserve"> et al</w:t>
      </w:r>
      <w:r w:rsidR="00174F05" w:rsidRPr="00174F05">
        <w:rPr>
          <w:noProof/>
        </w:rPr>
        <w:t xml:space="preserve">., </w:t>
      </w:r>
      <w:r w:rsidRPr="00261D54">
        <w:rPr>
          <w:noProof/>
        </w:rPr>
        <w:t>2020)</w:t>
      </w:r>
      <w:r w:rsidRPr="00261D54">
        <w:fldChar w:fldCharType="end"/>
      </w:r>
      <w:r w:rsidRPr="00261D54">
        <w:t xml:space="preserve">. Severity of infection is a result of the large body size of the nematodes and their location in the trachea, bronchi, and bronchioles </w:t>
      </w:r>
      <w:r w:rsidRPr="00261D54">
        <w:fldChar w:fldCharType="begin"/>
      </w:r>
      <w:r w:rsidRPr="00261D54">
        <w:instrText xml:space="preserve"> ADDIN EN.CITE &lt;EndNote&gt;&lt;Cite&gt;&lt;Author&gt;Brianti&lt;/Author&gt;&lt;Year&gt;2013&lt;/Year&gt;&lt;RecNum&gt;1352&lt;/RecNum&gt;&lt;DisplayText&gt;(Brianti et al., 2013)&lt;/DisplayText&gt;&lt;record&gt;&lt;rec-number&gt;1352&lt;/rec-number&gt;&lt;foreign-keys&gt;&lt;key app="EN" db-id="rrwaerrrmwz007e0sr8vzwfj29zxe9tfwr9r" timestamp="1651662541"&gt;1352&lt;/key&gt;&lt;/foreign-keys&gt;&lt;ref-type name="Journal Article"&gt;17&lt;/ref-type&gt;&lt;contributors&gt;&lt;authors&gt;&lt;author&gt;Brianti, E.&lt;/author&gt;&lt;author&gt;Gaglio, G.&lt;/author&gt;&lt;author&gt;Napoli, E.&lt;/author&gt;&lt;author&gt;Falsone, L.&lt;/author&gt;&lt;author&gt;Giannetto, S.&lt;/author&gt;&lt;author&gt;Latrofa, M. S.&lt;/author&gt;&lt;author&gt;Giannelli, A.&lt;/author&gt;&lt;author&gt;Dantas-Torres, F.&lt;/author&gt;&lt;author&gt;Otranto, D.&lt;/author&gt;&lt;/authors&gt;&lt;/contributors&gt;&lt;auth-address&gt;Univ Messina, Dipartimento Sci Vet, Messina, Italy&amp;#xD;Univ Bari, Dipartimento Med Vet, Bari, Italy&amp;#xD;Fundacao Oswaldo Cruz, Ctr Pesquisas Aggeu Magalhaes, Dept Imunol, Recife, PE, Brazil&lt;/auth-address&gt;&lt;titles&gt;&lt;title&gt;Evidence for direct transmission of the cat lungworm Troglostrongylus brevior (Strongylida: Crenosomatidae)&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821-824&lt;/pages&gt;&lt;volume&gt;140&lt;/volume&gt;&lt;number&gt;7&lt;/number&gt;&lt;keywords&gt;&lt;keyword&gt;troglostrongylus brevior&lt;/keyword&gt;&lt;keyword&gt;biology&lt;/keyword&gt;&lt;keyword&gt;lactational transmission&lt;/keyword&gt;&lt;keyword&gt;cat&lt;/keyword&gt;&lt;keyword&gt;kitten&lt;/keyword&gt;&lt;keyword&gt;aelurostrongylus-abstrusus&lt;/keyword&gt;&lt;keyword&gt;dogs&lt;/keyword&gt;&lt;/keywords&gt;&lt;dates&gt;&lt;year&gt;2013&lt;/year&gt;&lt;pub-dates&gt;&lt;date&gt;Jun&lt;/date&gt;&lt;/pub-dates&gt;&lt;/dates&gt;&lt;isbn&gt;0031-1820&lt;/isbn&gt;&lt;accession-num&gt;WOS:000318365700003&lt;/accession-num&gt;&lt;urls&gt;&lt;related-urls&gt;&lt;url&gt;&amp;lt;Go to ISI&amp;gt;://WOS:000318365700003&lt;/url&gt;&lt;/related-urls&gt;&lt;/urls&gt;&lt;electronic-resource-num&gt;10.1017/S0031182013000188&lt;/electronic-resource-num&gt;&lt;language&gt;English&lt;/language&gt;&lt;/record&gt;&lt;/Cite&gt;&lt;/EndNote&gt;</w:instrText>
      </w:r>
      <w:r w:rsidRPr="00261D54">
        <w:fldChar w:fldCharType="separate"/>
      </w:r>
      <w:r w:rsidRPr="00261D54">
        <w:rPr>
          <w:noProof/>
        </w:rPr>
        <w:t>(Brianti</w:t>
      </w:r>
      <w:r w:rsidR="00AF0763" w:rsidRPr="00AF0763">
        <w:rPr>
          <w:i/>
          <w:noProof/>
        </w:rPr>
        <w:t xml:space="preserve"> et al</w:t>
      </w:r>
      <w:r w:rsidR="00174F05" w:rsidRPr="00174F05">
        <w:rPr>
          <w:noProof/>
        </w:rPr>
        <w:t xml:space="preserve">., </w:t>
      </w:r>
      <w:r w:rsidRPr="00261D54">
        <w:rPr>
          <w:noProof/>
        </w:rPr>
        <w:t>2013)</w:t>
      </w:r>
      <w:r w:rsidRPr="00261D54">
        <w:fldChar w:fldCharType="end"/>
      </w:r>
      <w:r w:rsidRPr="00261D54">
        <w:t xml:space="preserve">. </w:t>
      </w:r>
      <w:r w:rsidRPr="00261D54">
        <w:rPr>
          <w:rFonts w:cstheme="minorHAnsi"/>
        </w:rPr>
        <w:t xml:space="preserve">Prevalence is higher in kittens (85.7%) than in adults (64.3%) </w:t>
      </w:r>
      <w:r w:rsidRPr="00261D54">
        <w:rPr>
          <w:rFonts w:cstheme="minorHAnsi"/>
        </w:rPr>
        <w:fldChar w:fldCharType="begin">
          <w:fldData xml:space="preserve">PEVuZE5vdGU+PENpdGU+PEF1dGhvcj5GYWxzb25lPC9BdXRob3I+PFllYXI+MjAxNDwvWWVhcj48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</w:fldData>
        </w:fldChar>
      </w:r>
      <w:r w:rsidRPr="00261D54">
        <w:rPr>
          <w:rFonts w:cstheme="minorHAnsi"/>
        </w:rPr>
        <w:instrText xml:space="preserve"> ADDIN EN.CITE </w:instrText>
      </w:r>
      <w:r w:rsidRPr="00261D54">
        <w:rPr>
          <w:rFonts w:cstheme="minorHAnsi"/>
        </w:rPr>
        <w:fldChar w:fldCharType="begin">
          <w:fldData xml:space="preserve">PEVuZE5vdGU+PENpdGU+PEF1dGhvcj5GYWxzb25lPC9BdXRob3I+PFllYXI+MjAxNDwvWWVhcj48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</w:fldData>
        </w:fldChar>
      </w:r>
      <w:r w:rsidRPr="00261D54">
        <w:rPr>
          <w:rFonts w:cstheme="minorHAnsi"/>
        </w:rPr>
        <w:instrText xml:space="preserve"> ADDIN EN.CITE.DATA </w:instrText>
      </w:r>
      <w:r w:rsidRPr="00261D54">
        <w:rPr>
          <w:rFonts w:cstheme="minorHAnsi"/>
        </w:rPr>
      </w:r>
      <w:r w:rsidRPr="00261D54">
        <w:rPr>
          <w:rFonts w:cstheme="minorHAnsi"/>
        </w:rPr>
        <w:fldChar w:fldCharType="end"/>
      </w:r>
      <w:r w:rsidRPr="00261D54">
        <w:rPr>
          <w:rFonts w:cstheme="minorHAnsi"/>
        </w:rPr>
      </w:r>
      <w:r w:rsidRPr="00261D54">
        <w:rPr>
          <w:rFonts w:cstheme="minorHAnsi"/>
        </w:rPr>
        <w:fldChar w:fldCharType="separate"/>
      </w:r>
      <w:r w:rsidRPr="00261D54">
        <w:rPr>
          <w:rFonts w:cstheme="minorHAnsi"/>
          <w:noProof/>
        </w:rPr>
        <w:t>(Falsone</w:t>
      </w:r>
      <w:r w:rsidR="00AF0763" w:rsidRPr="00AF0763">
        <w:rPr>
          <w:rFonts w:cstheme="minorHAnsi"/>
          <w:i/>
          <w:noProof/>
        </w:rPr>
        <w:t xml:space="preserve"> et al</w:t>
      </w:r>
      <w:r w:rsidR="00174F05" w:rsidRPr="00174F05">
        <w:rPr>
          <w:rFonts w:cstheme="minorHAnsi"/>
          <w:noProof/>
        </w:rPr>
        <w:t xml:space="preserve">., </w:t>
      </w:r>
      <w:r w:rsidRPr="00261D54">
        <w:rPr>
          <w:rFonts w:cstheme="minorHAnsi"/>
          <w:noProof/>
        </w:rPr>
        <w:t>2014)</w:t>
      </w:r>
      <w:r w:rsidRPr="00261D54">
        <w:rPr>
          <w:rFonts w:cstheme="minorHAnsi"/>
        </w:rPr>
        <w:fldChar w:fldCharType="end"/>
      </w:r>
      <w:r w:rsidRPr="00261D54">
        <w:rPr>
          <w:rFonts w:cstheme="minorHAnsi"/>
        </w:rPr>
        <w:t>. There is limited data on prevalence and potential for co</w:t>
      </w:r>
      <w:r w:rsidRPr="00261D54">
        <w:rPr>
          <w:rFonts w:cstheme="minorHAnsi"/>
        </w:rPr>
        <w:noBreakHyphen/>
        <w:t xml:space="preserve">infections of cat </w:t>
      </w:r>
      <w:proofErr w:type="spellStart"/>
      <w:r w:rsidRPr="00261D54">
        <w:rPr>
          <w:rFonts w:cstheme="minorHAnsi"/>
        </w:rPr>
        <w:t>metastrongylid</w:t>
      </w:r>
      <w:proofErr w:type="spellEnd"/>
      <w:r w:rsidRPr="00261D54">
        <w:rPr>
          <w:rFonts w:cstheme="minorHAnsi"/>
        </w:rPr>
        <w:t xml:space="preserve"> species in Europe.</w:t>
      </w:r>
    </w:p>
    <w:p w14:paraId="72F4BF3A" w14:textId="3871651C" w:rsidR="001D38F1" w:rsidRPr="00261D54" w:rsidRDefault="001D38F1" w:rsidP="001D38F1">
      <w:r w:rsidRPr="00261D54">
        <w:t xml:space="preserve">Seasonal patterns of transmission in southern Europe have been observed. A decrease in temperature favours the development of </w:t>
      </w:r>
      <w:r w:rsidRPr="00261D54">
        <w:rPr>
          <w:i/>
          <w:iCs/>
        </w:rPr>
        <w:t>T. </w:t>
      </w:r>
      <w:proofErr w:type="spellStart"/>
      <w:r w:rsidRPr="00261D54">
        <w:rPr>
          <w:i/>
          <w:iCs/>
        </w:rPr>
        <w:t>brevior</w:t>
      </w:r>
      <w:proofErr w:type="spellEnd"/>
      <w:r w:rsidRPr="00261D54">
        <w:t xml:space="preserve"> in the snail, therefore infection rates in snails are highest in autumn and winter. The highest infection rates in cats are seen in spring when gastropods exit hibernation </w:t>
      </w:r>
      <w:r w:rsidRPr="00261D54">
        <w:fldChar w:fldCharType="begin">
          <w:fldData xml:space="preserve">PEVuZE5vdGU+PENpdGU+PEF1dGhvcj5Nb3JlbGxpPC9BdXRob3I+PFllYXI+MjAyMDwvWWVhcj48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</w:fldData>
        </w:fldChar>
      </w:r>
      <w:r w:rsidRPr="00261D54">
        <w:instrText xml:space="preserve"> ADDIN EN.CITE </w:instrText>
      </w:r>
      <w:r w:rsidRPr="00261D54">
        <w:fldChar w:fldCharType="begin">
          <w:fldData xml:space="preserve">PEVuZE5vdGU+PENpdGU+PEF1dGhvcj5Nb3JlbGxpPC9BdXRob3I+PFllYXI+MjAyMDwvWWVhcj48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</w:fldData>
        </w:fldChar>
      </w:r>
      <w:r w:rsidRPr="00261D54">
        <w:instrText xml:space="preserve"> ADDIN EN.CITE.DATA </w:instrText>
      </w:r>
      <w:r w:rsidRPr="00261D54">
        <w:fldChar w:fldCharType="end"/>
      </w:r>
      <w:r w:rsidRPr="00261D54">
        <w:fldChar w:fldCharType="separate"/>
      </w:r>
      <w:r w:rsidRPr="00261D54">
        <w:t>(Morelli</w:t>
      </w:r>
      <w:r w:rsidR="00AF0763" w:rsidRPr="00AF0763">
        <w:rPr>
          <w:i/>
        </w:rPr>
        <w:t xml:space="preserve"> et al</w:t>
      </w:r>
      <w:r w:rsidR="00174F05" w:rsidRPr="00174F05">
        <w:t xml:space="preserve">., </w:t>
      </w:r>
      <w:r w:rsidRPr="00261D54">
        <w:t>2020)</w:t>
      </w:r>
      <w:r w:rsidRPr="00261D54">
        <w:fldChar w:fldCharType="end"/>
      </w:r>
      <w:r w:rsidRPr="00261D54">
        <w:t>.</w:t>
      </w:r>
    </w:p>
    <w:p w14:paraId="40B2B399" w14:textId="0D65CCDB" w:rsidR="00AF6235" w:rsidRDefault="000C3909" w:rsidP="00DB7E64">
      <w:pPr>
        <w:pStyle w:val="Heading5"/>
        <w:rPr>
          <w:bCs/>
        </w:rPr>
      </w:pPr>
      <w:r w:rsidRPr="00261D54">
        <w:t>Diagnosis</w:t>
      </w:r>
    </w:p>
    <w:p w14:paraId="19E2476D" w14:textId="1570ACCD" w:rsidR="001D38F1" w:rsidRPr="00261D54" w:rsidRDefault="00AF6235" w:rsidP="001D38F1">
      <w:r>
        <w:rPr>
          <w:bCs/>
        </w:rPr>
        <w:t>T</w:t>
      </w:r>
      <w:r w:rsidR="000C3909" w:rsidRPr="00261D54">
        <w:rPr>
          <w:bCs/>
        </w:rPr>
        <w:t>he d</w:t>
      </w:r>
      <w:r w:rsidR="001D38F1" w:rsidRPr="00261D54">
        <w:t xml:space="preserve">iagnosis of </w:t>
      </w:r>
      <w:r w:rsidR="001D38F1" w:rsidRPr="00261D54">
        <w:rPr>
          <w:i/>
          <w:iCs/>
        </w:rPr>
        <w:t>T. </w:t>
      </w:r>
      <w:proofErr w:type="spellStart"/>
      <w:r w:rsidR="001D38F1" w:rsidRPr="00261D54">
        <w:rPr>
          <w:i/>
          <w:iCs/>
        </w:rPr>
        <w:t>brevior</w:t>
      </w:r>
      <w:proofErr w:type="spellEnd"/>
      <w:r w:rsidR="001D38F1" w:rsidRPr="00261D54">
        <w:t xml:space="preserve"> infection in the intermediate gastropod host involves dissection as for other lungworms.</w:t>
      </w:r>
    </w:p>
    <w:p w14:paraId="18DAE9E1" w14:textId="5AEDB5C7" w:rsidR="001D38F1" w:rsidRPr="00261D54" w:rsidRDefault="001D38F1" w:rsidP="001D38F1">
      <w:r w:rsidRPr="00261D54">
        <w:t>Diagnosis in the definitive host require microscopic analysis of faecal samples following the ZnSO</w:t>
      </w:r>
      <w:r w:rsidRPr="00F86881">
        <w:rPr>
          <w:vertAlign w:val="subscript"/>
        </w:rPr>
        <w:t>4</w:t>
      </w:r>
      <w:r w:rsidRPr="00261D54">
        <w:t xml:space="preserve"> flotation and Baermann method. Diagnosis can be complicated by the non-specific nature of the clinical signs and an absence of clinical signs in some infected animals (Jefferies</w:t>
      </w:r>
      <w:r w:rsidR="00AF0763" w:rsidRPr="00AF0763">
        <w:rPr>
          <w:i/>
        </w:rPr>
        <w:t xml:space="preserve"> et al</w:t>
      </w:r>
      <w:r w:rsidRPr="00261D54">
        <w:t xml:space="preserve"> 2010 citing Travers and Guglielmini 2008).</w:t>
      </w:r>
    </w:p>
    <w:p w14:paraId="274BCB83" w14:textId="1EA1F3A4" w:rsidR="00AF6235" w:rsidRDefault="001D5032" w:rsidP="00DB7E64">
      <w:pPr>
        <w:pStyle w:val="Heading5"/>
      </w:pPr>
      <w:r w:rsidRPr="001D5032">
        <w:t>Transmission</w:t>
      </w:r>
    </w:p>
    <w:p w14:paraId="5B6E74F9" w14:textId="0E1DC644" w:rsidR="001D38F1" w:rsidRPr="00261D54" w:rsidRDefault="001D38F1" w:rsidP="001D38F1">
      <w:r w:rsidRPr="00261D54">
        <w:rPr>
          <w:i/>
          <w:iCs/>
        </w:rPr>
        <w:t>T. </w:t>
      </w:r>
      <w:proofErr w:type="spellStart"/>
      <w:r w:rsidRPr="00261D54">
        <w:rPr>
          <w:i/>
          <w:iCs/>
        </w:rPr>
        <w:t>brevior</w:t>
      </w:r>
      <w:proofErr w:type="spellEnd"/>
      <w:r w:rsidRPr="00261D54">
        <w:t xml:space="preserve"> infects the snail host as L1 larvae when they come in contact in the environment with faeces carrying an egg burden from an infected feline. Transmission between snails is also possible with L3 larvae being shed in the snail mucus</w:t>
      </w:r>
      <w:r w:rsidRPr="00261D54">
        <w:rPr>
          <w:color w:val="505050"/>
          <w:sz w:val="27"/>
          <w:szCs w:val="27"/>
          <w:shd w:val="clear" w:color="auto" w:fill="FFFFFF"/>
        </w:rPr>
        <w:t xml:space="preserve"> </w:t>
      </w:r>
      <w:r w:rsidRPr="00261D54">
        <w:fldChar w:fldCharType="begin"/>
      </w:r>
      <w:r w:rsidRPr="00261D54">
        <w:instrText xml:space="preserve"> ADDIN EN.CITE &lt;EndNote&gt;&lt;Cite&gt;&lt;Author&gt;Brianti&lt;/Author&gt;&lt;Year&gt;2021&lt;/Year&gt;&lt;RecNum&gt;1324&lt;/RecNum&gt;&lt;DisplayText&gt;(Brianti et al., 2021)&lt;/DisplayText&gt;&lt;record&gt;&lt;rec-number&gt;1324&lt;/rec-number&gt;&lt;foreign-keys&gt;&lt;key app="EN" db-id="rrwaerrrmwz007e0sr8vzwfj29zxe9tfwr9r" timestamp="1650849815"&gt;1324&lt;/key&gt;&lt;/foreign-keys&gt;&lt;ref-type name="Journal Article"&gt;17&lt;/ref-type&gt;&lt;contributors&gt;&lt;authors&gt;&lt;author&gt;Brianti, E.&lt;/author&gt;&lt;author&gt;Varcasia, A.&lt;/author&gt;&lt;author&gt;Otranto, D.&lt;/author&gt;&lt;/authors&gt;&lt;/contributors&gt;&lt;auth-address&gt;Univ Messina, Dept Vet Sci, Messina, Italy&amp;#xD;Univ Messina, Osped Vet Univ Didatt, Messina, Italy&amp;#xD;Univ Sassari, Vet Teaching Hosp, Dept Vet Med, Parasitol, Sassari, Italy&amp;#xD;Univ Bari, Dept Vet Med, Parasitol Unit, Valenzano, Italy&amp;#xD;Bu Ali Sina Univ, Fac Vet Sci, Hamadan, Hamadan, Iran&lt;/auth-address&gt;&lt;titles&gt;&lt;title&gt;Troglostrongylus brevior&lt;/title&gt;&lt;secondary-title&gt;Trends in Parasitology&lt;/secondary-title&gt;&lt;alt-title&gt;Trends Parasitol&lt;/alt-title&gt;&lt;/titles&gt;&lt;periodical&gt;&lt;full-title&gt;Trends in Parasitology&lt;/full-title&gt;&lt;abbr-1&gt;Trends Parasitol&lt;/abbr-1&gt;&lt;/periodical&gt;&lt;alt-periodical&gt;&lt;full-title&gt;Trends in Parasitology&lt;/full-title&gt;&lt;abbr-1&gt;Trends Parasitol&lt;/abbr-1&gt;&lt;/alt-periodical&gt;&lt;pages&gt;569-570&lt;/pages&gt;&lt;volume&gt;37&lt;/volume&gt;&lt;number&gt;6&lt;/number&gt;&lt;keywords&gt;&lt;keyword&gt;feline lungworm&lt;/keyword&gt;&lt;/keywords&gt;&lt;dates&gt;&lt;year&gt;2021&lt;/year&gt;&lt;pub-dates&gt;&lt;date&gt;Jun&lt;/date&gt;&lt;/pub-dates&gt;&lt;/dates&gt;&lt;isbn&gt;1471-4922&lt;/isbn&gt;&lt;accession-num&gt;WOS:000652749500010&lt;/accession-num&gt;&lt;urls&gt;&lt;related-urls&gt;&lt;url&gt;&amp;lt;Go to ISI&amp;gt;://WOS:000652749500010&lt;/url&gt;&lt;/related-urls&gt;&lt;/urls&gt;&lt;electronic-resource-num&gt;10.1016/j.pt.2020.11.006&lt;/electronic-resource-num&gt;&lt;language&gt;English&lt;/language&gt;&lt;/record&gt;&lt;/Cite&gt;&lt;/EndNote&gt;</w:instrText>
      </w:r>
      <w:r w:rsidRPr="00261D54">
        <w:fldChar w:fldCharType="separate"/>
      </w:r>
      <w:r w:rsidRPr="00261D54">
        <w:rPr>
          <w:noProof/>
        </w:rPr>
        <w:t>(Brianti</w:t>
      </w:r>
      <w:r w:rsidR="00AF0763" w:rsidRPr="00AF0763">
        <w:rPr>
          <w:i/>
          <w:noProof/>
        </w:rPr>
        <w:t xml:space="preserve"> et al</w:t>
      </w:r>
      <w:r w:rsidR="00174F05" w:rsidRPr="00174F05">
        <w:rPr>
          <w:noProof/>
        </w:rPr>
        <w:t xml:space="preserve">., </w:t>
      </w:r>
      <w:r w:rsidRPr="00261D54">
        <w:rPr>
          <w:noProof/>
        </w:rPr>
        <w:t>2021)</w:t>
      </w:r>
      <w:r w:rsidRPr="00261D54">
        <w:fldChar w:fldCharType="end"/>
      </w:r>
      <w:r w:rsidRPr="00261D54">
        <w:t xml:space="preserve">. Cats can acquire the infection directly through ingestion of infected intermediate hosts or indirectly through ingestion of paratenic hosts (birds, amphibians, reptiles or rodents), which have ingested the infected snails </w:t>
      </w:r>
      <w:r w:rsidRPr="00261D54">
        <w:fldChar w:fldCharType="begin">
          <w:fldData xml:space="preserve">PEVuZE5vdGU+PENpdGU+PEF1dGhvcj5Nb3JlbGxpPC9BdXRob3I+PFllYXI+MjAyMDwvWWVhcj48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</w:fldData>
        </w:fldChar>
      </w:r>
      <w:r w:rsidRPr="00261D54">
        <w:instrText xml:space="preserve"> ADDIN EN.CITE </w:instrText>
      </w:r>
      <w:r w:rsidRPr="00261D54">
        <w:fldChar w:fldCharType="begin">
          <w:fldData xml:space="preserve">PEVuZE5vdGU+PENpdGU+PEF1dGhvcj5Nb3JlbGxpPC9BdXRob3I+PFllYXI+MjAyMDwvWWVhcj48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</w:fldData>
        </w:fldChar>
      </w:r>
      <w:r w:rsidRPr="00261D54">
        <w:instrText xml:space="preserve"> ADDIN EN.CITE.DATA </w:instrText>
      </w:r>
      <w:r w:rsidRPr="00261D54">
        <w:fldChar w:fldCharType="end"/>
      </w:r>
      <w:r w:rsidRPr="00261D54">
        <w:fldChar w:fldCharType="separate"/>
      </w:r>
      <w:r w:rsidRPr="00261D54">
        <w:rPr>
          <w:noProof/>
        </w:rPr>
        <w:t>(Morelli</w:t>
      </w:r>
      <w:r w:rsidR="00AF0763" w:rsidRPr="00AF0763">
        <w:rPr>
          <w:i/>
          <w:noProof/>
        </w:rPr>
        <w:t xml:space="preserve"> et al</w:t>
      </w:r>
      <w:r w:rsidR="00174F05" w:rsidRPr="00174F05">
        <w:rPr>
          <w:noProof/>
        </w:rPr>
        <w:t xml:space="preserve">., </w:t>
      </w:r>
      <w:r w:rsidRPr="00261D54">
        <w:rPr>
          <w:noProof/>
        </w:rPr>
        <w:t>2020)</w:t>
      </w:r>
      <w:r w:rsidRPr="00261D54">
        <w:fldChar w:fldCharType="end"/>
      </w:r>
      <w:r w:rsidRPr="00261D54">
        <w:t xml:space="preserve">. Research has also shown kittens can acquire infection through lactation </w:t>
      </w:r>
      <w:r w:rsidRPr="00261D54">
        <w:fldChar w:fldCharType="begin"/>
      </w:r>
      <w:r w:rsidRPr="00261D54">
        <w:instrText xml:space="preserve"> ADDIN EN.CITE &lt;EndNote&gt;&lt;Cite&gt;&lt;Author&gt;Brianti&lt;/Author&gt;&lt;Year&gt;2013&lt;/Year&gt;&lt;RecNum&gt;1352&lt;/RecNum&gt;&lt;DisplayText&gt;(Brianti et al., 2013)&lt;/DisplayText&gt;&lt;record&gt;&lt;rec-number&gt;1352&lt;/rec-number&gt;&lt;foreign-keys&gt;&lt;key app="EN" db-id="rrwaerrrmwz007e0sr8vzwfj29zxe9tfwr9r" timestamp="1651662541"&gt;1352&lt;/key&gt;&lt;/foreign-keys&gt;&lt;ref-type name="Journal Article"&gt;17&lt;/ref-type&gt;&lt;contributors&gt;&lt;authors&gt;&lt;author&gt;Brianti, E.&lt;/author&gt;&lt;author&gt;Gaglio, G.&lt;/author&gt;&lt;author&gt;Napoli, E.&lt;/author&gt;&lt;author&gt;Falsone, L.&lt;/author&gt;&lt;author&gt;Giannetto, S.&lt;/author&gt;&lt;author&gt;Latrofa, M. S.&lt;/author&gt;&lt;author&gt;Giannelli, A.&lt;/author&gt;&lt;author&gt;Dantas-Torres, F.&lt;/author&gt;&lt;author&gt;Otranto, D.&lt;/author&gt;&lt;/authors&gt;&lt;/contributors&gt;&lt;auth-address&gt;Univ Messina, Dipartimento Sci Vet, Messina, Italy&amp;#xD;Univ Bari, Dipartimento Med Vet, Bari, Italy&amp;#xD;Fundacao Oswaldo Cruz, Ctr Pesquisas Aggeu Magalhaes, Dept Imunol, Recife, PE, Brazil&lt;/auth-address&gt;&lt;titles&gt;&lt;title&gt;Evidence for direct transmission of the cat lungworm Troglostrongylus brevior (Strongylida: Crenosomatidae)&lt;/title&gt;&lt;secondary-title&gt;Parasitology&lt;/secondary-title&gt;&lt;alt-title&gt;Parasitology&lt;/alt-title&gt;&lt;/titles&gt;&lt;periodical&gt;&lt;full-title&gt;Parasitology&lt;/full-title&gt;&lt;abbr-1&gt;Parasitology&lt;/abbr-1&gt;&lt;/periodical&gt;&lt;alt-periodical&gt;&lt;full-title&gt;Parasitology&lt;/full-title&gt;&lt;abbr-1&gt;Parasitology&lt;/abbr-1&gt;&lt;/alt-periodical&gt;&lt;pages&gt;821-824&lt;/pages&gt;&lt;volume&gt;140&lt;/volume&gt;&lt;number&gt;7&lt;/number&gt;&lt;keywords&gt;&lt;keyword&gt;troglostrongylus brevior&lt;/keyword&gt;&lt;keyword&gt;biology&lt;/keyword&gt;&lt;keyword&gt;lactational transmission&lt;/keyword&gt;&lt;keyword&gt;cat&lt;/keyword&gt;&lt;keyword&gt;kitten&lt;/keyword&gt;&lt;keyword&gt;aelurostrongylus-abstrusus&lt;/keyword&gt;&lt;keyword&gt;dogs&lt;/keyword&gt;&lt;/keywords&gt;&lt;dates&gt;&lt;year&gt;2013&lt;/year&gt;&lt;pub-dates&gt;&lt;date&gt;Jun&lt;/date&gt;&lt;/pub-dates&gt;&lt;/dates&gt;&lt;isbn&gt;0031-1820&lt;/isbn&gt;&lt;accession-num&gt;WOS:000318365700003&lt;/accession-num&gt;&lt;urls&gt;&lt;related-urls&gt;&lt;url&gt;&amp;lt;Go to ISI&amp;gt;://WOS:000318365700003&lt;/url&gt;&lt;/related-urls&gt;&lt;/urls&gt;&lt;electronic-resource-num&gt;10.1017/S0031182013000188&lt;/electronic-resource-num&gt;&lt;language&gt;English&lt;/language&gt;&lt;/record&gt;&lt;/Cite&gt;&lt;/EndNote&gt;</w:instrText>
      </w:r>
      <w:r w:rsidRPr="00261D54">
        <w:fldChar w:fldCharType="separate"/>
      </w:r>
      <w:r w:rsidRPr="00261D54">
        <w:rPr>
          <w:noProof/>
        </w:rPr>
        <w:t>(Brianti</w:t>
      </w:r>
      <w:r w:rsidR="00AF0763" w:rsidRPr="00AF0763">
        <w:rPr>
          <w:i/>
          <w:noProof/>
        </w:rPr>
        <w:t xml:space="preserve"> et al</w:t>
      </w:r>
      <w:r w:rsidR="00174F05" w:rsidRPr="00174F05">
        <w:rPr>
          <w:noProof/>
        </w:rPr>
        <w:t xml:space="preserve">., </w:t>
      </w:r>
      <w:r w:rsidRPr="00261D54">
        <w:rPr>
          <w:noProof/>
        </w:rPr>
        <w:t>2013)</w:t>
      </w:r>
      <w:r w:rsidRPr="00261D54">
        <w:fldChar w:fldCharType="end"/>
      </w:r>
      <w:r w:rsidRPr="00261D54">
        <w:t>.</w:t>
      </w:r>
    </w:p>
    <w:p w14:paraId="7A898862" w14:textId="460C92C6" w:rsidR="00AF6235" w:rsidRDefault="00756C36" w:rsidP="00DB7E64">
      <w:pPr>
        <w:pStyle w:val="Heading5"/>
        <w:rPr>
          <w:bCs/>
        </w:rPr>
      </w:pPr>
      <w:r w:rsidRPr="00261D54">
        <w:t>Treatment</w:t>
      </w:r>
    </w:p>
    <w:p w14:paraId="5303E796" w14:textId="5A5E9BBD" w:rsidR="001D38F1" w:rsidRPr="00261D54" w:rsidRDefault="001D38F1" w:rsidP="001D38F1">
      <w:r w:rsidRPr="00261D54">
        <w:t xml:space="preserve">In a pilot study, </w:t>
      </w:r>
      <w:r w:rsidRPr="00261D54">
        <w:rPr>
          <w:i/>
          <w:iCs/>
        </w:rPr>
        <w:t>T. </w:t>
      </w:r>
      <w:proofErr w:type="spellStart"/>
      <w:r w:rsidRPr="00261D54">
        <w:rPr>
          <w:i/>
          <w:iCs/>
        </w:rPr>
        <w:t>brevior</w:t>
      </w:r>
      <w:proofErr w:type="spellEnd"/>
      <w:r w:rsidRPr="00261D54">
        <w:t xml:space="preserve"> infection was successfully treated in cats with Advocate® spot-on solution for cats</w:t>
      </w:r>
      <w:r w:rsidR="00551117">
        <w:t xml:space="preserve"> (</w:t>
      </w:r>
      <w:r w:rsidRPr="00261D54">
        <w:t>Bayer Animal Health</w:t>
      </w:r>
      <w:r w:rsidR="0073634A">
        <w:t xml:space="preserve"> GmbH</w:t>
      </w:r>
      <w:r w:rsidRPr="00261D54">
        <w:t>) which contain</w:t>
      </w:r>
      <w:r w:rsidR="00551117">
        <w:t>s</w:t>
      </w:r>
      <w:r w:rsidRPr="00261D54">
        <w:t xml:space="preserve"> 1% w/v moxidectin and 10% w/v imidacloprid </w:t>
      </w:r>
      <w:r w:rsidRPr="00261D54">
        <w:fldChar w:fldCharType="begin">
          <w:fldData xml:space="preserve">PEVuZE5vdGU+PENpdGU+PEF1dGhvcj5EaWFrb3U8L0F1dGhvcj48WWVhcj4yMDE5PC9ZZWFyPjxS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</w:fldData>
        </w:fldChar>
      </w:r>
      <w:r w:rsidRPr="00261D54">
        <w:instrText xml:space="preserve"> ADDIN EN.CITE </w:instrText>
      </w:r>
      <w:r w:rsidRPr="00261D54">
        <w:fldChar w:fldCharType="begin">
          <w:fldData xml:space="preserve">PEVuZE5vdGU+PENpdGU+PEF1dGhvcj5EaWFrb3U8L0F1dGhvcj48WWVhcj4yMDE5PC9ZZWFyPjxS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</w:fldData>
        </w:fldChar>
      </w:r>
      <w:r w:rsidRPr="00261D54">
        <w:instrText xml:space="preserve"> ADDIN EN.CITE.DATA </w:instrText>
      </w:r>
      <w:r w:rsidRPr="00261D54">
        <w:fldChar w:fldCharType="end"/>
      </w:r>
      <w:r w:rsidRPr="00261D54">
        <w:fldChar w:fldCharType="separate"/>
      </w:r>
      <w:r w:rsidRPr="00261D54">
        <w:rPr>
          <w:noProof/>
        </w:rPr>
        <w:t>(Diakou</w:t>
      </w:r>
      <w:r w:rsidR="00AF0763" w:rsidRPr="00AF0763">
        <w:rPr>
          <w:i/>
          <w:noProof/>
        </w:rPr>
        <w:t xml:space="preserve"> et al</w:t>
      </w:r>
      <w:r w:rsidR="00174F05" w:rsidRPr="00174F05">
        <w:rPr>
          <w:noProof/>
        </w:rPr>
        <w:t xml:space="preserve">., </w:t>
      </w:r>
      <w:r w:rsidRPr="00261D54">
        <w:rPr>
          <w:noProof/>
        </w:rPr>
        <w:t>2019)</w:t>
      </w:r>
      <w:r w:rsidRPr="00261D54">
        <w:fldChar w:fldCharType="end"/>
      </w:r>
      <w:r w:rsidRPr="00261D54">
        <w:t>.</w:t>
      </w:r>
    </w:p>
    <w:p w14:paraId="57D84C5E" w14:textId="77777777" w:rsidR="001D38F1" w:rsidRPr="00261D54" w:rsidRDefault="001D38F1" w:rsidP="001D38F1">
      <w:r w:rsidRPr="00261D54">
        <w:t xml:space="preserve">There are no known treatments for </w:t>
      </w:r>
      <w:r w:rsidRPr="00261D54">
        <w:rPr>
          <w:i/>
          <w:iCs/>
        </w:rPr>
        <w:t>T. </w:t>
      </w:r>
      <w:proofErr w:type="spellStart"/>
      <w:r w:rsidRPr="00261D54">
        <w:rPr>
          <w:i/>
          <w:iCs/>
        </w:rPr>
        <w:t>brevior</w:t>
      </w:r>
      <w:proofErr w:type="spellEnd"/>
      <w:r w:rsidRPr="00261D54">
        <w:t xml:space="preserve"> in intermediate hosts.</w:t>
      </w:r>
    </w:p>
    <w:p w14:paraId="1A07AB5D" w14:textId="77777777" w:rsidR="00116944" w:rsidRPr="00261D54" w:rsidRDefault="00116944" w:rsidP="00DB7E64">
      <w:pPr>
        <w:pStyle w:val="Heading5"/>
      </w:pPr>
      <w:r w:rsidRPr="00261D54">
        <w:lastRenderedPageBreak/>
        <w:t>Occurrence</w:t>
      </w:r>
    </w:p>
    <w:p w14:paraId="52A70096" w14:textId="1E9E5576" w:rsidR="001D38F1" w:rsidRPr="00261D54" w:rsidRDefault="001D38F1" w:rsidP="001D38F1">
      <w:proofErr w:type="spellStart"/>
      <w:r w:rsidRPr="00261D54">
        <w:rPr>
          <w:i/>
          <w:iCs/>
        </w:rPr>
        <w:t>Troglostrongylus</w:t>
      </w:r>
      <w:proofErr w:type="spellEnd"/>
      <w:r w:rsidRPr="00261D54">
        <w:rPr>
          <w:i/>
          <w:iCs/>
        </w:rPr>
        <w:t> </w:t>
      </w:r>
      <w:proofErr w:type="spellStart"/>
      <w:r w:rsidRPr="00261D54">
        <w:rPr>
          <w:i/>
          <w:iCs/>
        </w:rPr>
        <w:t>brevior</w:t>
      </w:r>
      <w:proofErr w:type="spellEnd"/>
      <w:r w:rsidRPr="00261D54">
        <w:t xml:space="preserve"> has been reported in the Mediterranean Basin, Eastern Europe and South America </w:t>
      </w:r>
      <w:r w:rsidRPr="00261D54">
        <w:fldChar w:fldCharType="begin">
          <w:fldData xml:space="preserve">PEVuZE5vdGU+PENpdGU+PEF1dGhvcj5Nb3JlbGxpPC9BdXRob3I+PFllYXI+MjAyMDwvWWVhcj48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</w:fldData>
        </w:fldChar>
      </w:r>
      <w:r w:rsidRPr="00261D54">
        <w:instrText xml:space="preserve"> ADDIN EN.CITE </w:instrText>
      </w:r>
      <w:r w:rsidRPr="00261D54">
        <w:fldChar w:fldCharType="begin">
          <w:fldData xml:space="preserve">PEVuZE5vdGU+PENpdGU+PEF1dGhvcj5Nb3JlbGxpPC9BdXRob3I+PFllYXI+MjAyMDwvWWVhcj48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</w:fldData>
        </w:fldChar>
      </w:r>
      <w:r w:rsidRPr="00261D54">
        <w:instrText xml:space="preserve"> ADDIN EN.CITE.DATA </w:instrText>
      </w:r>
      <w:r w:rsidRPr="00261D54">
        <w:fldChar w:fldCharType="end"/>
      </w:r>
      <w:r w:rsidRPr="00261D54">
        <w:fldChar w:fldCharType="separate"/>
      </w:r>
      <w:r w:rsidRPr="00261D54">
        <w:rPr>
          <w:noProof/>
        </w:rPr>
        <w:t>(Morelli</w:t>
      </w:r>
      <w:r w:rsidR="00AF0763" w:rsidRPr="00AF0763">
        <w:rPr>
          <w:i/>
          <w:noProof/>
        </w:rPr>
        <w:t xml:space="preserve"> et al</w:t>
      </w:r>
      <w:r w:rsidR="00174F05" w:rsidRPr="00174F05">
        <w:rPr>
          <w:noProof/>
        </w:rPr>
        <w:t xml:space="preserve">., </w:t>
      </w:r>
      <w:r w:rsidRPr="00261D54">
        <w:rPr>
          <w:noProof/>
        </w:rPr>
        <w:t>2020)</w:t>
      </w:r>
      <w:r w:rsidRPr="00261D54">
        <w:fldChar w:fldCharType="end"/>
      </w:r>
      <w:r w:rsidRPr="00261D54">
        <w:t xml:space="preserve">. In Europe it has been recorded in Spain, Italy, Greece, Bulgaria, Romania and Cyprus </w:t>
      </w:r>
      <w:r w:rsidRPr="00261D54">
        <w:fldChar w:fldCharType="begin"/>
      </w:r>
      <w:r w:rsidRPr="00261D54">
        <w:instrText xml:space="preserve"> ADDIN EN.CITE &lt;EndNote&gt;&lt;Cite&gt;&lt;Author&gt;Deak&lt;/Author&gt;&lt;Year&gt;2017&lt;/Year&gt;&lt;RecNum&gt;1333&lt;/RecNum&gt;&lt;DisplayText&gt;(Deak et al., 2017)&lt;/DisplayText&gt;&lt;record&gt;&lt;rec-number&gt;1333&lt;/rec-number&gt;&lt;foreign-keys&gt;&lt;key app="EN" db-id="rrwaerrrmwz007e0sr8vzwfj29zxe9tfwr9r" timestamp="1651662541"&gt;1333&lt;/key&gt;&lt;/foreign-keys&gt;&lt;ref-type name="Journal Article"&gt;17&lt;/ref-type&gt;&lt;contributors&gt;&lt;authors&gt;&lt;author&gt;Deak, G.&lt;/author&gt;&lt;author&gt;Ionica, A. M.&lt;/author&gt;&lt;author&gt;Mihalca, A. D.&lt;/author&gt;&lt;author&gt;Gherman, C. M.&lt;/author&gt;&lt;/authors&gt;&lt;/contributors&gt;&lt;auth-address&gt;Univ Agr Sci &amp;amp; Vet Med, Dept Parasitol &amp;amp; Parasit Dis, Calea Manastur 3-5, Cluj Napoca 400372, Romania&lt;/auth-address&gt;&lt;titles&gt;&lt;title&gt;Troglostrongylus brevior: a new parasite for Romania&lt;/title&gt;&lt;secondary-title&gt;Parasites &amp;amp; Vectors&lt;/secondary-title&gt;&lt;alt-title&gt;Parasite Vector&lt;/alt-title&gt;&lt;/titles&gt;&lt;periodical&gt;&lt;full-title&gt;Parasites &amp;amp; Vectors&lt;/full-title&gt;&lt;abbr-1&gt;Parasite Vector&lt;/abbr-1&gt;&lt;/periodical&gt;&lt;alt-periodical&gt;&lt;full-title&gt;Parasites &amp;amp; Vectors&lt;/full-title&gt;&lt;abbr-1&gt;Parasite Vector&lt;/abbr-1&gt;&lt;/alt-periodical&gt;&lt;volume&gt;10&lt;/volume&gt;&lt;keywords&gt;&lt;keyword&gt;troglostrongylus brevior&lt;/keyword&gt;&lt;keyword&gt;felis silvestris&lt;/keyword&gt;&lt;keyword&gt;romania&lt;/keyword&gt;&lt;keyword&gt;felis-silvestris-silvestris&lt;/keyword&gt;&lt;keyword&gt;aelurostrongylus-abstrusus&lt;/keyword&gt;&lt;keyword&gt;angiostrongylus-chabaudi&lt;/keyword&gt;&lt;keyword&gt;domestic cats&lt;/keyword&gt;&lt;keyword&gt;risk-factors&lt;/keyword&gt;&lt;keyword&gt;lungworms&lt;/keyword&gt;&lt;keyword&gt;prevalence&lt;/keyword&gt;&lt;keyword&gt;infection&lt;/keyword&gt;&lt;keyword&gt;populations&lt;/keyword&gt;&lt;keyword&gt;nematoda&lt;/keyword&gt;&lt;/keywords&gt;&lt;dates&gt;&lt;year&gt;2017&lt;/year&gt;&lt;pub-dates&gt;&lt;date&gt;Dec 6&lt;/date&gt;&lt;/pub-dates&gt;&lt;/dates&gt;&lt;isbn&gt;1756-3305&lt;/isbn&gt;&lt;accession-num&gt;WOS:000417502100002&lt;/accession-num&gt;&lt;urls&gt;&lt;related-urls&gt;&lt;url&gt;&amp;lt;Go to ISI&amp;gt;://WOS:000417502100002&lt;/url&gt;&lt;/related-urls&gt;&lt;/urls&gt;&lt;electronic-resource-num&gt;ARTN 599&amp;#xD;10.1186/s13071-017-2551-4&lt;/electronic-resource-num&gt;&lt;language&gt;English&lt;/language&gt;&lt;/record&gt;&lt;/Cite&gt;&lt;/EndNote&gt;</w:instrText>
      </w:r>
      <w:r w:rsidRPr="00261D54">
        <w:fldChar w:fldCharType="separate"/>
      </w:r>
      <w:r w:rsidRPr="00261D54">
        <w:rPr>
          <w:noProof/>
        </w:rPr>
        <w:t>(Deak</w:t>
      </w:r>
      <w:r w:rsidR="00AF0763" w:rsidRPr="00AF0763">
        <w:rPr>
          <w:i/>
          <w:noProof/>
        </w:rPr>
        <w:t xml:space="preserve"> et al</w:t>
      </w:r>
      <w:r w:rsidR="00174F05" w:rsidRPr="00174F05">
        <w:rPr>
          <w:noProof/>
        </w:rPr>
        <w:t xml:space="preserve">., </w:t>
      </w:r>
      <w:r w:rsidRPr="00261D54">
        <w:rPr>
          <w:noProof/>
        </w:rPr>
        <w:t>2017)</w:t>
      </w:r>
      <w:r w:rsidRPr="00261D54">
        <w:fldChar w:fldCharType="end"/>
      </w:r>
      <w:r w:rsidRPr="00261D54">
        <w:t xml:space="preserve">. All of Mediterranean Europe provides suitable conditions for this parasite </w:t>
      </w:r>
      <w:r w:rsidRPr="00261D54">
        <w:fldChar w:fldCharType="begin">
          <w:fldData xml:space="preserve">PEVuZE5vdGU+PENpdGU+PEF1dGhvcj5EaWFrb3U8L0F1dGhvcj48WWVhcj4yMDE1PC9ZZWFyPjxS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</w:fldData>
        </w:fldChar>
      </w:r>
      <w:r w:rsidRPr="00261D54">
        <w:instrText xml:space="preserve"> ADDIN EN.CITE </w:instrText>
      </w:r>
      <w:r w:rsidRPr="00261D54">
        <w:fldChar w:fldCharType="begin">
          <w:fldData xml:space="preserve">PEVuZE5vdGU+PENpdGU+PEF1dGhvcj5EaWFrb3U8L0F1dGhvcj48WWVhcj4yMDE1PC9ZZWFyPjxS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</w:fldData>
        </w:fldChar>
      </w:r>
      <w:r w:rsidRPr="00261D54">
        <w:instrText xml:space="preserve"> ADDIN EN.CITE.DATA </w:instrText>
      </w:r>
      <w:r w:rsidRPr="00261D54">
        <w:fldChar w:fldCharType="end"/>
      </w:r>
      <w:r w:rsidRPr="00261D54">
        <w:fldChar w:fldCharType="separate"/>
      </w:r>
      <w:r w:rsidRPr="00261D54">
        <w:rPr>
          <w:noProof/>
        </w:rPr>
        <w:t>(Diakou</w:t>
      </w:r>
      <w:r w:rsidR="00AF0763" w:rsidRPr="00AF0763">
        <w:rPr>
          <w:i/>
          <w:noProof/>
        </w:rPr>
        <w:t xml:space="preserve"> et al</w:t>
      </w:r>
      <w:r w:rsidR="00174F05" w:rsidRPr="00174F05">
        <w:rPr>
          <w:noProof/>
        </w:rPr>
        <w:t xml:space="preserve">., </w:t>
      </w:r>
      <w:r w:rsidRPr="00261D54">
        <w:rPr>
          <w:noProof/>
        </w:rPr>
        <w:t>2015)</w:t>
      </w:r>
      <w:r w:rsidRPr="00261D54">
        <w:fldChar w:fldCharType="end"/>
      </w:r>
      <w:r w:rsidRPr="00261D54">
        <w:t xml:space="preserve">. Infection rates can be very high in wild felids. In Italy, 71.4% of wildcats were shown to be infected </w:t>
      </w:r>
      <w:r w:rsidRPr="00261D54">
        <w:fldChar w:fldCharType="begin">
          <w:fldData xml:space="preserve">PEVuZE5vdGU+PENpdGU+PEF1dGhvcj5GYWxzb25lPC9BdXRob3I+PFllYXI+MjAxNDwvWWVhcj48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</w:fldData>
        </w:fldChar>
      </w:r>
      <w:r w:rsidRPr="00261D54">
        <w:instrText xml:space="preserve"> ADDIN EN.CITE </w:instrText>
      </w:r>
      <w:r w:rsidRPr="00261D54">
        <w:fldChar w:fldCharType="begin">
          <w:fldData xml:space="preserve">PEVuZE5vdGU+PENpdGU+PEF1dGhvcj5GYWxzb25lPC9BdXRob3I+PFllYXI+MjAxNDwvWWVhcj48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</w:fldData>
        </w:fldChar>
      </w:r>
      <w:r w:rsidRPr="00261D54">
        <w:instrText xml:space="preserve"> ADDIN EN.CITE.DATA </w:instrText>
      </w:r>
      <w:r w:rsidRPr="00261D54">
        <w:fldChar w:fldCharType="end"/>
      </w:r>
      <w:r w:rsidRPr="00261D54">
        <w:fldChar w:fldCharType="separate"/>
      </w:r>
      <w:r w:rsidRPr="00261D54">
        <w:rPr>
          <w:noProof/>
        </w:rPr>
        <w:t>(Falsone</w:t>
      </w:r>
      <w:r w:rsidR="00AF0763" w:rsidRPr="00AF0763">
        <w:rPr>
          <w:i/>
          <w:noProof/>
        </w:rPr>
        <w:t xml:space="preserve"> et al</w:t>
      </w:r>
      <w:r w:rsidR="00174F05" w:rsidRPr="00174F05">
        <w:rPr>
          <w:noProof/>
        </w:rPr>
        <w:t xml:space="preserve">., </w:t>
      </w:r>
      <w:r w:rsidRPr="00261D54">
        <w:rPr>
          <w:noProof/>
        </w:rPr>
        <w:t>2014)</w:t>
      </w:r>
      <w:r w:rsidRPr="00261D54">
        <w:fldChar w:fldCharType="end"/>
      </w:r>
      <w:r w:rsidRPr="00261D54">
        <w:t>.</w:t>
      </w:r>
    </w:p>
    <w:p w14:paraId="376B30DA" w14:textId="2253386C" w:rsidR="00DC5D3F" w:rsidRPr="00261D54" w:rsidRDefault="00DC5D3F" w:rsidP="00DB7E64">
      <w:pPr>
        <w:pStyle w:val="Heading4"/>
      </w:pPr>
      <w:r w:rsidRPr="00261D54">
        <w:t>Current biosecurity measures</w:t>
      </w:r>
    </w:p>
    <w:p w14:paraId="4C5FB538" w14:textId="65688B7E" w:rsidR="00AC1132" w:rsidRDefault="00AC1132" w:rsidP="00EB636D">
      <w:pPr>
        <w:keepNext/>
        <w:keepLines/>
      </w:pPr>
      <w:r w:rsidRPr="00261D54">
        <w:t xml:space="preserve">For imported dogs and cats, the current </w:t>
      </w:r>
      <w:r>
        <w:t xml:space="preserve">generic </w:t>
      </w:r>
      <w:r w:rsidRPr="00261D54">
        <w:t>biosecurity measures for internal parasites</w:t>
      </w:r>
      <w:r>
        <w:t xml:space="preserve"> for Group 3 countries are that</w:t>
      </w:r>
      <w:r w:rsidRPr="00261D54">
        <w:t>:</w:t>
      </w:r>
      <w:r>
        <w:t xml:space="preserve"> a</w:t>
      </w:r>
      <w:r w:rsidRPr="006764EB">
        <w:t xml:space="preserve"> government approved veterinarian must treat the dog twice with an internal parasite treatment effective against internal parasites (nematodes and cestodes). The two treatments must be administered at least 14 days apart and within 45 days before export. The second treatment must be given within five (5) days before export.</w:t>
      </w:r>
    </w:p>
    <w:p w14:paraId="3EACC24B" w14:textId="77777777" w:rsidR="001D38F1" w:rsidRPr="00261D54" w:rsidRDefault="001D38F1" w:rsidP="001D38F1">
      <w:r w:rsidRPr="00261D54">
        <w:t xml:space="preserve">There are no specific biosecurity measures for </w:t>
      </w:r>
      <w:r w:rsidRPr="00261D54">
        <w:rPr>
          <w:i/>
          <w:iCs/>
        </w:rPr>
        <w:t>T. </w:t>
      </w:r>
      <w:proofErr w:type="spellStart"/>
      <w:r w:rsidRPr="00261D54">
        <w:rPr>
          <w:i/>
          <w:iCs/>
        </w:rPr>
        <w:t>brevior</w:t>
      </w:r>
      <w:proofErr w:type="spellEnd"/>
      <w:r w:rsidRPr="00261D54">
        <w:rPr>
          <w:i/>
          <w:iCs/>
        </w:rPr>
        <w:t xml:space="preserve"> </w:t>
      </w:r>
      <w:r w:rsidRPr="00261D54">
        <w:t>in Australia.</w:t>
      </w:r>
    </w:p>
    <w:p w14:paraId="00207F98" w14:textId="55896608" w:rsidR="000C7968" w:rsidRPr="00261D54" w:rsidRDefault="00B35413" w:rsidP="006946F5">
      <w:pPr>
        <w:pStyle w:val="Heading4"/>
      </w:pPr>
      <w:r>
        <w:t>Risk assessment</w:t>
      </w:r>
    </w:p>
    <w:p w14:paraId="0477D1E9" w14:textId="0BE730AF" w:rsidR="001D38F1" w:rsidRPr="00261D54" w:rsidRDefault="001D38F1" w:rsidP="00756C36">
      <w:r w:rsidRPr="00261D54">
        <w:t>Entry and exposure assessment</w:t>
      </w:r>
      <w:r w:rsidR="00756C36" w:rsidRPr="00261D54">
        <w:t>:</w:t>
      </w:r>
    </w:p>
    <w:p w14:paraId="03BC8B46" w14:textId="071A572B" w:rsidR="001D38F1" w:rsidRPr="00261D54" w:rsidRDefault="001D38F1" w:rsidP="001D38F1">
      <w:pPr>
        <w:pStyle w:val="ListBullet"/>
        <w:numPr>
          <w:ilvl w:val="0"/>
          <w:numId w:val="1"/>
        </w:numPr>
      </w:pPr>
      <w:r w:rsidRPr="00261D54">
        <w:rPr>
          <w:rFonts w:cstheme="majorHAnsi"/>
          <w:i/>
          <w:iCs/>
        </w:rPr>
        <w:t>T.</w:t>
      </w:r>
      <w:r w:rsidRPr="00261D54">
        <w:rPr>
          <w:i/>
          <w:iCs/>
        </w:rPr>
        <w:t> </w:t>
      </w:r>
      <w:proofErr w:type="spellStart"/>
      <w:r w:rsidRPr="00261D54">
        <w:rPr>
          <w:i/>
          <w:iCs/>
        </w:rPr>
        <w:t>brevior</w:t>
      </w:r>
      <w:proofErr w:type="spellEnd"/>
      <w:r w:rsidRPr="00261D54">
        <w:rPr>
          <w:i/>
          <w:iCs/>
        </w:rPr>
        <w:t xml:space="preserve"> </w:t>
      </w:r>
      <w:r w:rsidRPr="00261D54">
        <w:t xml:space="preserve">may use </w:t>
      </w:r>
      <w:r w:rsidR="006F743C" w:rsidRPr="006F743C">
        <w:rPr>
          <w:i/>
          <w:iCs/>
        </w:rPr>
        <w:t>C.</w:t>
      </w:r>
      <w:r w:rsidR="00487C0C">
        <w:rPr>
          <w:i/>
          <w:iCs/>
        </w:rPr>
        <w:t> </w:t>
      </w:r>
      <w:r w:rsidR="006F743C" w:rsidRPr="006F743C">
        <w:rPr>
          <w:i/>
          <w:iCs/>
        </w:rPr>
        <w:t>aspersum</w:t>
      </w:r>
      <w:r w:rsidRPr="00261D54">
        <w:t xml:space="preserve"> as an intermediate host and infections may be increasing in domestic cats in Europe based on detection of a number of cases in domestic cats over the last decade. However, there is little information available for clear statements about prevalence.</w:t>
      </w:r>
    </w:p>
    <w:p w14:paraId="7337B5AC" w14:textId="395BCE52" w:rsidR="001D38F1" w:rsidRPr="00261D54" w:rsidRDefault="001D38F1" w:rsidP="001D38F1">
      <w:pPr>
        <w:pStyle w:val="ListBullet"/>
        <w:numPr>
          <w:ilvl w:val="0"/>
          <w:numId w:val="1"/>
        </w:numPr>
      </w:pPr>
      <w:r w:rsidRPr="00261D54">
        <w:rPr>
          <w:rFonts w:cstheme="majorBidi"/>
        </w:rPr>
        <w:t>Domestic cats are known to eat snails but it can be assumed this is not their preferred diet. Therefore</w:t>
      </w:r>
      <w:r w:rsidR="00474704">
        <w:rPr>
          <w:rFonts w:cstheme="majorBidi"/>
        </w:rPr>
        <w:t>,</w:t>
      </w:r>
      <w:r w:rsidRPr="00261D54">
        <w:rPr>
          <w:rFonts w:cstheme="majorBidi"/>
        </w:rPr>
        <w:t xml:space="preserve"> detection of cases may argue for an increasing prevalence in the snail host and/or infested potential paratenic hosts. It may also reflect increased research effort.</w:t>
      </w:r>
    </w:p>
    <w:p w14:paraId="3B417EFF" w14:textId="77777777" w:rsidR="001D38F1" w:rsidRPr="00261D54" w:rsidRDefault="001D38F1" w:rsidP="001D38F1">
      <w:pPr>
        <w:pStyle w:val="ListBullet"/>
        <w:numPr>
          <w:ilvl w:val="0"/>
          <w:numId w:val="1"/>
        </w:numPr>
      </w:pPr>
      <w:r w:rsidRPr="00261D54">
        <w:rPr>
          <w:rFonts w:cstheme="majorHAnsi"/>
          <w:i/>
          <w:iCs/>
        </w:rPr>
        <w:t>T.</w:t>
      </w:r>
      <w:r w:rsidRPr="00261D54">
        <w:rPr>
          <w:i/>
          <w:iCs/>
        </w:rPr>
        <w:t> </w:t>
      </w:r>
      <w:proofErr w:type="spellStart"/>
      <w:r w:rsidRPr="00261D54">
        <w:rPr>
          <w:i/>
          <w:iCs/>
        </w:rPr>
        <w:t>brevior</w:t>
      </w:r>
      <w:proofErr w:type="spellEnd"/>
      <w:r w:rsidRPr="00261D54">
        <w:t xml:space="preserve"> has not been reported on snail farms. As with </w:t>
      </w:r>
      <w:r w:rsidRPr="00261D54">
        <w:rPr>
          <w:i/>
          <w:iCs/>
        </w:rPr>
        <w:t>C. </w:t>
      </w:r>
      <w:proofErr w:type="spellStart"/>
      <w:r w:rsidRPr="00261D54">
        <w:rPr>
          <w:i/>
          <w:iCs/>
        </w:rPr>
        <w:t>vulpis</w:t>
      </w:r>
      <w:proofErr w:type="spellEnd"/>
      <w:r w:rsidRPr="00261D54">
        <w:t>, this information should receive appropriate weighting considering a general paucity of information and detailed scientific reports assessing the prevalence of pathogens and parasites in farmed snails that may represent a biosecurity (rather than food safety) risk.</w:t>
      </w:r>
    </w:p>
    <w:p w14:paraId="5AB1CBAF" w14:textId="77777777" w:rsidR="001D38F1" w:rsidRPr="00261D54" w:rsidRDefault="001D38F1" w:rsidP="001D38F1">
      <w:pPr>
        <w:pStyle w:val="ListBullet"/>
        <w:numPr>
          <w:ilvl w:val="0"/>
          <w:numId w:val="1"/>
        </w:numPr>
      </w:pPr>
      <w:r w:rsidRPr="00261D54">
        <w:t>Diagnosis in the snail is a laboratory procedure and requires dissection.</w:t>
      </w:r>
    </w:p>
    <w:p w14:paraId="71DFEA9D" w14:textId="77777777" w:rsidR="001D38F1" w:rsidRPr="00261D54" w:rsidRDefault="001D38F1" w:rsidP="001D38F1">
      <w:pPr>
        <w:pStyle w:val="ListBullet"/>
        <w:numPr>
          <w:ilvl w:val="0"/>
          <w:numId w:val="1"/>
        </w:numPr>
      </w:pPr>
      <w:r w:rsidRPr="00261D54">
        <w:t>There is no treatment available for snails.</w:t>
      </w:r>
    </w:p>
    <w:p w14:paraId="36387469" w14:textId="3B960874" w:rsidR="001D38F1" w:rsidRPr="00261D54" w:rsidRDefault="001D38F1" w:rsidP="001D38F1">
      <w:r w:rsidRPr="00261D54">
        <w:t xml:space="preserve">Based on this information, the likelihood of entry of </w:t>
      </w:r>
      <w:r w:rsidRPr="00261D54">
        <w:rPr>
          <w:i/>
          <w:iCs/>
        </w:rPr>
        <w:t>T. </w:t>
      </w:r>
      <w:proofErr w:type="spellStart"/>
      <w:r w:rsidRPr="00261D54">
        <w:rPr>
          <w:i/>
          <w:iCs/>
        </w:rPr>
        <w:t>brevior</w:t>
      </w:r>
      <w:proofErr w:type="spellEnd"/>
      <w:r w:rsidRPr="00261D54">
        <w:t xml:space="preserve"> associated with the importation of infested farmed </w:t>
      </w:r>
      <w:r w:rsidR="006F743C" w:rsidRPr="006F743C">
        <w:rPr>
          <w:i/>
          <w:iCs/>
        </w:rPr>
        <w:t>C.</w:t>
      </w:r>
      <w:r w:rsidR="00474704">
        <w:rPr>
          <w:i/>
          <w:iCs/>
        </w:rPr>
        <w:t> </w:t>
      </w:r>
      <w:r w:rsidR="006F743C" w:rsidRPr="006F743C">
        <w:rPr>
          <w:i/>
          <w:iCs/>
        </w:rPr>
        <w:t>aspersum</w:t>
      </w:r>
      <w:r w:rsidRPr="00261D54">
        <w:t>, and exposure of potential hosts in Australia was estimated to be low.</w:t>
      </w:r>
    </w:p>
    <w:p w14:paraId="2ED69EDC" w14:textId="616B6DBE" w:rsidR="001D38F1" w:rsidRPr="00261D54" w:rsidRDefault="001D38F1" w:rsidP="00756C36">
      <w:r w:rsidRPr="00261D54">
        <w:t>Consequence assessment</w:t>
      </w:r>
      <w:r w:rsidR="00756C36" w:rsidRPr="00261D54">
        <w:t>:</w:t>
      </w:r>
    </w:p>
    <w:p w14:paraId="7A993908" w14:textId="77777777" w:rsidR="001D38F1" w:rsidRPr="00261D54" w:rsidRDefault="001D38F1" w:rsidP="001D38F1">
      <w:pPr>
        <w:pStyle w:val="ListBullet"/>
        <w:numPr>
          <w:ilvl w:val="0"/>
          <w:numId w:val="1"/>
        </w:numPr>
      </w:pPr>
      <w:r w:rsidRPr="00261D54">
        <w:rPr>
          <w:i/>
          <w:iCs/>
        </w:rPr>
        <w:t>T. </w:t>
      </w:r>
      <w:proofErr w:type="spellStart"/>
      <w:r w:rsidRPr="00261D54">
        <w:rPr>
          <w:i/>
          <w:iCs/>
        </w:rPr>
        <w:t>brevior</w:t>
      </w:r>
      <w:proofErr w:type="spellEnd"/>
      <w:r w:rsidRPr="00261D54">
        <w:rPr>
          <w:i/>
          <w:iCs/>
        </w:rPr>
        <w:t xml:space="preserve"> </w:t>
      </w:r>
      <w:r w:rsidRPr="00261D54">
        <w:t>has not been detected in Australia in intermediate hosts or definitive hosts.</w:t>
      </w:r>
    </w:p>
    <w:p w14:paraId="632DE350" w14:textId="04B3E480" w:rsidR="001D38F1" w:rsidRPr="00261D54" w:rsidRDefault="001D38F1" w:rsidP="001D38F1">
      <w:pPr>
        <w:pStyle w:val="ListBullet"/>
        <w:numPr>
          <w:ilvl w:val="0"/>
          <w:numId w:val="1"/>
        </w:numPr>
      </w:pPr>
      <w:r w:rsidRPr="00261D54">
        <w:t xml:space="preserve">Several gastropods serve as intermediate hosts of </w:t>
      </w:r>
      <w:r w:rsidRPr="00261D54">
        <w:rPr>
          <w:i/>
          <w:iCs/>
        </w:rPr>
        <w:t>T.</w:t>
      </w:r>
      <w:r w:rsidR="00474704">
        <w:rPr>
          <w:i/>
          <w:iCs/>
        </w:rPr>
        <w:t> </w:t>
      </w:r>
      <w:proofErr w:type="spellStart"/>
      <w:r w:rsidRPr="00261D54">
        <w:rPr>
          <w:i/>
          <w:iCs/>
        </w:rPr>
        <w:t>brevior</w:t>
      </w:r>
      <w:proofErr w:type="spellEnd"/>
      <w:r w:rsidRPr="00261D54">
        <w:rPr>
          <w:i/>
          <w:iCs/>
        </w:rPr>
        <w:t xml:space="preserve">, </w:t>
      </w:r>
      <w:r w:rsidRPr="00261D54">
        <w:t xml:space="preserve">including </w:t>
      </w:r>
      <w:r w:rsidR="006F743C" w:rsidRPr="006F743C">
        <w:rPr>
          <w:i/>
          <w:iCs/>
        </w:rPr>
        <w:t>C.</w:t>
      </w:r>
      <w:r w:rsidR="00474704">
        <w:rPr>
          <w:i/>
          <w:iCs/>
        </w:rPr>
        <w:t> </w:t>
      </w:r>
      <w:r w:rsidR="006F743C" w:rsidRPr="006F743C">
        <w:rPr>
          <w:i/>
          <w:iCs/>
        </w:rPr>
        <w:t>aspersum</w:t>
      </w:r>
      <w:r w:rsidRPr="00261D54">
        <w:t xml:space="preserve">. </w:t>
      </w:r>
      <w:r w:rsidRPr="00261D54">
        <w:rPr>
          <w:i/>
          <w:iCs/>
        </w:rPr>
        <w:t>T. </w:t>
      </w:r>
      <w:proofErr w:type="spellStart"/>
      <w:r w:rsidRPr="00261D54">
        <w:rPr>
          <w:i/>
          <w:iCs/>
        </w:rPr>
        <w:t>brevior</w:t>
      </w:r>
      <w:proofErr w:type="spellEnd"/>
      <w:r w:rsidRPr="00261D54">
        <w:t xml:space="preserve"> would likely have ample intermediate, paratenic and definitive hosts (domestic and feral cats) in Australia if it were introduced. Once introduced, there is potential for this parasite to establish and spread.</w:t>
      </w:r>
    </w:p>
    <w:p w14:paraId="72765431" w14:textId="741B77E4" w:rsidR="001D38F1" w:rsidRPr="00261D54" w:rsidRDefault="001D38F1" w:rsidP="001D38F1">
      <w:pPr>
        <w:pStyle w:val="ListBullet"/>
        <w:numPr>
          <w:ilvl w:val="0"/>
          <w:numId w:val="1"/>
        </w:numPr>
      </w:pPr>
      <w:r w:rsidRPr="00261D54">
        <w:rPr>
          <w:rFonts w:cstheme="majorBidi"/>
          <w:i/>
          <w:iCs/>
        </w:rPr>
        <w:t>T.</w:t>
      </w:r>
      <w:r w:rsidRPr="00261D54">
        <w:rPr>
          <w:i/>
          <w:iCs/>
        </w:rPr>
        <w:t> </w:t>
      </w:r>
      <w:proofErr w:type="spellStart"/>
      <w:r w:rsidRPr="00261D54">
        <w:rPr>
          <w:i/>
          <w:iCs/>
        </w:rPr>
        <w:t>brevior</w:t>
      </w:r>
      <w:proofErr w:type="spellEnd"/>
      <w:r w:rsidRPr="00261D54">
        <w:rPr>
          <w:i/>
          <w:iCs/>
        </w:rPr>
        <w:t xml:space="preserve"> </w:t>
      </w:r>
      <w:r w:rsidRPr="00261D54">
        <w:t>can infect domestic cats and may be fatal in kittens.</w:t>
      </w:r>
    </w:p>
    <w:p w14:paraId="4088DDBA" w14:textId="5CD34AC1" w:rsidR="001D38F1" w:rsidRPr="00261D54" w:rsidRDefault="001D38F1" w:rsidP="001D38F1">
      <w:pPr>
        <w:pStyle w:val="ListBullet"/>
        <w:numPr>
          <w:ilvl w:val="0"/>
          <w:numId w:val="1"/>
        </w:numPr>
        <w:rPr>
          <w:rFonts w:eastAsiaTheme="majorEastAsia" w:cstheme="majorBidi"/>
        </w:rPr>
      </w:pPr>
      <w:r w:rsidRPr="00261D54">
        <w:rPr>
          <w:rFonts w:eastAsiaTheme="majorEastAsia" w:cstheme="majorBidi"/>
        </w:rPr>
        <w:t xml:space="preserve">Feline symptoms can range from subclinical to life threatening and include dyspnoea, mucoid-purulent nasal discharge, sneezing, depression and anorexia, as well as irreversible pulmonary </w:t>
      </w:r>
      <w:r w:rsidRPr="00261D54">
        <w:rPr>
          <w:rFonts w:eastAsiaTheme="majorEastAsia" w:cstheme="majorBidi"/>
        </w:rPr>
        <w:lastRenderedPageBreak/>
        <w:t>hypertension and death. Severity of infection is variable and some infected animals may show no clinical signs.</w:t>
      </w:r>
    </w:p>
    <w:p w14:paraId="5DAF0136" w14:textId="585AD184" w:rsidR="001D38F1" w:rsidRPr="00261D54" w:rsidRDefault="001D38F1" w:rsidP="001D38F1">
      <w:pPr>
        <w:pStyle w:val="ListBullet"/>
        <w:numPr>
          <w:ilvl w:val="0"/>
          <w:numId w:val="1"/>
        </w:numPr>
        <w:rPr>
          <w:rFonts w:eastAsiaTheme="majorEastAsia" w:cstheme="majorBidi"/>
          <w:iCs/>
        </w:rPr>
      </w:pPr>
      <w:r w:rsidRPr="00261D54">
        <w:rPr>
          <w:rFonts w:eastAsiaTheme="majorEastAsia" w:cstheme="majorBidi"/>
          <w:bCs/>
        </w:rPr>
        <w:t>Cats can be diagnosed through clinical signs and a</w:t>
      </w:r>
      <w:r w:rsidRPr="00261D54">
        <w:rPr>
          <w:rFonts w:eastAsiaTheme="majorEastAsia" w:cstheme="majorBidi"/>
        </w:rPr>
        <w:t xml:space="preserve"> faecal examination. Diagnosis can be complicated by the non-specific nature of the clinical signs in affected animals as well as the possibility of a complete absence of clinical signs in infected animals.</w:t>
      </w:r>
    </w:p>
    <w:p w14:paraId="1DCE49E3" w14:textId="77777777" w:rsidR="001D38F1" w:rsidRPr="00261D54" w:rsidRDefault="001D38F1" w:rsidP="001D38F1">
      <w:pPr>
        <w:pStyle w:val="ListBullet"/>
        <w:numPr>
          <w:ilvl w:val="0"/>
          <w:numId w:val="1"/>
        </w:numPr>
      </w:pPr>
      <w:r w:rsidRPr="00261D54">
        <w:t>Cats can be successfully treated based on limited studies.</w:t>
      </w:r>
    </w:p>
    <w:p w14:paraId="0DF55811" w14:textId="77777777" w:rsidR="001D38F1" w:rsidRPr="00261D54" w:rsidRDefault="001D38F1" w:rsidP="001D38F1">
      <w:pPr>
        <w:pStyle w:val="ListBullet"/>
        <w:numPr>
          <w:ilvl w:val="0"/>
          <w:numId w:val="1"/>
        </w:numPr>
        <w:rPr>
          <w:rFonts w:eastAsiaTheme="majorEastAsia" w:cstheme="majorBidi"/>
        </w:rPr>
      </w:pPr>
      <w:r w:rsidRPr="00261D54">
        <w:rPr>
          <w:rFonts w:eastAsiaTheme="majorEastAsia" w:cstheme="majorBidi"/>
        </w:rPr>
        <w:t xml:space="preserve">Impact on the domestic (companion) cat population in Australia, if </w:t>
      </w:r>
      <w:r w:rsidRPr="00261D54">
        <w:rPr>
          <w:rFonts w:cstheme="majorBidi"/>
          <w:i/>
          <w:iCs/>
        </w:rPr>
        <w:t>T.</w:t>
      </w:r>
      <w:r w:rsidRPr="00261D54">
        <w:rPr>
          <w:i/>
          <w:iCs/>
        </w:rPr>
        <w:t> </w:t>
      </w:r>
      <w:proofErr w:type="spellStart"/>
      <w:r w:rsidRPr="00261D54">
        <w:rPr>
          <w:i/>
          <w:iCs/>
        </w:rPr>
        <w:t>brevior</w:t>
      </w:r>
      <w:proofErr w:type="spellEnd"/>
      <w:r w:rsidRPr="00261D54">
        <w:rPr>
          <w:rFonts w:eastAsiaTheme="majorEastAsia" w:cstheme="majorBidi"/>
        </w:rPr>
        <w:t xml:space="preserve"> was introduced in the snail, is anticipated to be minimal. There is potential for kittens to succumb and incur treatment costs.</w:t>
      </w:r>
    </w:p>
    <w:p w14:paraId="18404C69" w14:textId="2407EE33" w:rsidR="001D38F1" w:rsidRPr="00261D54" w:rsidRDefault="001D38F1" w:rsidP="001D38F1">
      <w:pPr>
        <w:rPr>
          <w:lang w:eastAsia="en-AU"/>
        </w:rPr>
      </w:pPr>
      <w:r w:rsidRPr="00261D54">
        <w:rPr>
          <w:lang w:eastAsia="en-AU"/>
        </w:rPr>
        <w:t xml:space="preserve">Based on this information, the likely consequences of establishment and/or spread of </w:t>
      </w:r>
      <w:r w:rsidRPr="00261D54">
        <w:rPr>
          <w:i/>
          <w:iCs/>
          <w:lang w:eastAsia="en-AU"/>
        </w:rPr>
        <w:t>T. </w:t>
      </w:r>
      <w:proofErr w:type="spellStart"/>
      <w:r w:rsidRPr="00261D54">
        <w:rPr>
          <w:i/>
          <w:iCs/>
          <w:lang w:eastAsia="en-AU"/>
        </w:rPr>
        <w:t>brevior</w:t>
      </w:r>
      <w:proofErr w:type="spellEnd"/>
      <w:r w:rsidRPr="00261D54">
        <w:rPr>
          <w:lang w:eastAsia="en-AU"/>
        </w:rPr>
        <w:t xml:space="preserve"> associated with the importation of </w:t>
      </w:r>
      <w:r w:rsidR="006F743C" w:rsidRPr="006F743C">
        <w:rPr>
          <w:i/>
          <w:iCs/>
          <w:lang w:eastAsia="en-AU"/>
        </w:rPr>
        <w:t>C.</w:t>
      </w:r>
      <w:r w:rsidR="00D66A6B">
        <w:rPr>
          <w:i/>
          <w:iCs/>
          <w:lang w:eastAsia="en-AU"/>
        </w:rPr>
        <w:t> </w:t>
      </w:r>
      <w:r w:rsidR="006F743C" w:rsidRPr="006F743C">
        <w:rPr>
          <w:i/>
          <w:iCs/>
          <w:lang w:eastAsia="en-AU"/>
        </w:rPr>
        <w:t>aspersum</w:t>
      </w:r>
      <w:r w:rsidRPr="00261D54">
        <w:rPr>
          <w:lang w:eastAsia="en-AU"/>
        </w:rPr>
        <w:t xml:space="preserve"> was estimated to be low.</w:t>
      </w:r>
    </w:p>
    <w:p w14:paraId="450F22BA" w14:textId="77777777" w:rsidR="000C7968" w:rsidRPr="00261D54" w:rsidRDefault="000C7968" w:rsidP="006946F5">
      <w:pPr>
        <w:pStyle w:val="Heading5"/>
      </w:pPr>
      <w:r w:rsidRPr="00261D54">
        <w:t>Conclusions</w:t>
      </w:r>
    </w:p>
    <w:p w14:paraId="64201DB5" w14:textId="7A947DE8" w:rsidR="001D38F1" w:rsidRPr="00261D54" w:rsidRDefault="001D38F1" w:rsidP="000C240A">
      <w:pPr>
        <w:keepNext/>
        <w:keepLines/>
      </w:pPr>
      <w:r w:rsidRPr="00261D54">
        <w:t xml:space="preserve">Based on the preceding information, the likelihood of entry of </w:t>
      </w:r>
      <w:r w:rsidRPr="00261D54">
        <w:rPr>
          <w:rFonts w:cstheme="minorHAnsi"/>
          <w:i/>
          <w:iCs/>
        </w:rPr>
        <w:t>T. </w:t>
      </w:r>
      <w:proofErr w:type="spellStart"/>
      <w:r w:rsidRPr="00261D54">
        <w:rPr>
          <w:rFonts w:cstheme="minorHAnsi"/>
          <w:i/>
          <w:iCs/>
        </w:rPr>
        <w:t>brevior</w:t>
      </w:r>
      <w:proofErr w:type="spellEnd"/>
      <w:r w:rsidRPr="00261D54">
        <w:rPr>
          <w:rFonts w:cstheme="minorHAnsi"/>
          <w:i/>
          <w:iCs/>
        </w:rPr>
        <w:t xml:space="preserve"> </w:t>
      </w:r>
      <w:r w:rsidRPr="00261D54">
        <w:rPr>
          <w:rFonts w:cstheme="minorHAnsi"/>
        </w:rPr>
        <w:t xml:space="preserve">associated </w:t>
      </w:r>
      <w:r w:rsidRPr="00261D54">
        <w:t xml:space="preserve">with imports of </w:t>
      </w:r>
      <w:r w:rsidR="006F743C" w:rsidRPr="006F743C">
        <w:rPr>
          <w:rFonts w:cstheme="minorHAnsi"/>
          <w:i/>
          <w:iCs/>
        </w:rPr>
        <w:t>C.</w:t>
      </w:r>
      <w:r w:rsidR="00D66A6B">
        <w:rPr>
          <w:rFonts w:cstheme="minorHAnsi"/>
          <w:i/>
          <w:iCs/>
        </w:rPr>
        <w:t> </w:t>
      </w:r>
      <w:r w:rsidR="006F743C" w:rsidRPr="006F743C">
        <w:rPr>
          <w:rFonts w:cstheme="minorHAnsi"/>
          <w:i/>
          <w:iCs/>
        </w:rPr>
        <w:t>aspersum</w:t>
      </w:r>
      <w:r w:rsidRPr="00261D54">
        <w:t xml:space="preserve"> sourced from commercial, government certified snail farms is considered to be low and the likely consequences of establishment and/or spread of </w:t>
      </w:r>
      <w:r w:rsidRPr="00261D54">
        <w:rPr>
          <w:rFonts w:cstheme="minorHAnsi"/>
          <w:i/>
          <w:iCs/>
        </w:rPr>
        <w:t>T. </w:t>
      </w:r>
      <w:proofErr w:type="spellStart"/>
      <w:r w:rsidRPr="00261D54">
        <w:rPr>
          <w:rFonts w:cstheme="minorHAnsi"/>
          <w:i/>
          <w:iCs/>
        </w:rPr>
        <w:t>brevior</w:t>
      </w:r>
      <w:proofErr w:type="spellEnd"/>
      <w:r w:rsidRPr="00261D54">
        <w:rPr>
          <w:rFonts w:cstheme="minorHAnsi"/>
          <w:i/>
          <w:iCs/>
        </w:rPr>
        <w:t xml:space="preserve"> </w:t>
      </w:r>
      <w:r w:rsidRPr="00261D54">
        <w:t xml:space="preserve">is considered low. </w:t>
      </w:r>
      <w:r w:rsidR="00813734" w:rsidRPr="00261D54">
        <w:t xml:space="preserve">Using </w:t>
      </w:r>
      <w:r w:rsidR="00813734" w:rsidRPr="00261D54">
        <w:fldChar w:fldCharType="begin"/>
      </w:r>
      <w:r w:rsidR="00813734" w:rsidRPr="00261D54">
        <w:instrText xml:space="preserve"> REF _Ref170887157 \h </w:instrText>
      </w:r>
      <w:r w:rsidR="00261D54">
        <w:instrText xml:space="preserve"> \* MERGEFORMAT </w:instrText>
      </w:r>
      <w:r w:rsidR="00813734" w:rsidRPr="00261D54">
        <w:fldChar w:fldCharType="separate"/>
      </w:r>
      <w:r w:rsidR="008A6235" w:rsidRPr="00261D54">
        <w:t xml:space="preserve">Table </w:t>
      </w:r>
      <w:r w:rsidR="008A6235">
        <w:rPr>
          <w:noProof/>
        </w:rPr>
        <w:t>3</w:t>
      </w:r>
      <w:r w:rsidR="00813734" w:rsidRPr="00261D54">
        <w:fldChar w:fldCharType="end"/>
      </w:r>
      <w:r w:rsidRPr="00261D54">
        <w:t xml:space="preserve">, the likelihood of entry and exposure (low) was combined with the likely consequences of establishment and/or spread low), which resulted in a risk estimation for </w:t>
      </w:r>
      <w:r w:rsidRPr="00261D54">
        <w:rPr>
          <w:rFonts w:cstheme="minorHAnsi"/>
          <w:i/>
          <w:iCs/>
        </w:rPr>
        <w:t>T. </w:t>
      </w:r>
      <w:proofErr w:type="spellStart"/>
      <w:r w:rsidRPr="00261D54">
        <w:rPr>
          <w:rFonts w:cstheme="minorHAnsi"/>
          <w:i/>
          <w:iCs/>
        </w:rPr>
        <w:t>brevior</w:t>
      </w:r>
      <w:proofErr w:type="spellEnd"/>
      <w:r w:rsidRPr="00261D54">
        <w:rPr>
          <w:rFonts w:cstheme="minorHAnsi"/>
          <w:i/>
          <w:iCs/>
        </w:rPr>
        <w:t xml:space="preserve"> </w:t>
      </w:r>
      <w:r w:rsidRPr="00261D54">
        <w:t>of very low.</w:t>
      </w:r>
    </w:p>
    <w:p w14:paraId="7C873D05" w14:textId="7E2895A2" w:rsidR="00FF3401" w:rsidRPr="00F93D91" w:rsidRDefault="001D38F1" w:rsidP="00FF3401">
      <w:r w:rsidRPr="00261D54">
        <w:t>As the overall risk of</w:t>
      </w:r>
      <w:r w:rsidRPr="00261D54">
        <w:rPr>
          <w:rFonts w:cstheme="minorHAnsi"/>
          <w:i/>
          <w:iCs/>
        </w:rPr>
        <w:t xml:space="preserve"> T.</w:t>
      </w:r>
      <w:r w:rsidR="00D66A6B">
        <w:rPr>
          <w:rFonts w:cstheme="minorHAnsi"/>
          <w:i/>
          <w:iCs/>
        </w:rPr>
        <w:t> </w:t>
      </w:r>
      <w:proofErr w:type="spellStart"/>
      <w:r w:rsidRPr="00261D54">
        <w:rPr>
          <w:rFonts w:cstheme="minorHAnsi"/>
          <w:i/>
          <w:iCs/>
        </w:rPr>
        <w:t>brevior</w:t>
      </w:r>
      <w:proofErr w:type="spellEnd"/>
      <w:r w:rsidRPr="00261D54">
        <w:rPr>
          <w:rFonts w:cstheme="minorHAnsi"/>
          <w:i/>
          <w:iCs/>
        </w:rPr>
        <w:t xml:space="preserve"> </w:t>
      </w:r>
      <w:r w:rsidRPr="00261D54">
        <w:t xml:space="preserve">associated with the importation of </w:t>
      </w:r>
      <w:r w:rsidR="006F743C" w:rsidRPr="006F743C">
        <w:rPr>
          <w:rFonts w:cstheme="minorHAnsi"/>
          <w:i/>
          <w:iCs/>
        </w:rPr>
        <w:t>C.</w:t>
      </w:r>
      <w:r w:rsidR="00D66A6B">
        <w:rPr>
          <w:rFonts w:cstheme="minorHAnsi"/>
          <w:i/>
          <w:iCs/>
        </w:rPr>
        <w:t> </w:t>
      </w:r>
      <w:r w:rsidR="006F743C" w:rsidRPr="006F743C">
        <w:rPr>
          <w:rFonts w:cstheme="minorHAnsi"/>
          <w:i/>
          <w:iCs/>
        </w:rPr>
        <w:t>aspersum</w:t>
      </w:r>
      <w:r w:rsidRPr="00261D54">
        <w:t xml:space="preserve"> is very low and therefore achieves Australia’s ALOP with respect to </w:t>
      </w:r>
      <w:r w:rsidRPr="00F93D91">
        <w:t xml:space="preserve">animal biosecurity risks, additional biosecurity measures for </w:t>
      </w:r>
      <w:r w:rsidRPr="00F93D91">
        <w:rPr>
          <w:rFonts w:cstheme="minorHAnsi"/>
          <w:i/>
          <w:iCs/>
        </w:rPr>
        <w:t>T. </w:t>
      </w:r>
      <w:proofErr w:type="spellStart"/>
      <w:r w:rsidRPr="00F93D91">
        <w:rPr>
          <w:rFonts w:cstheme="minorHAnsi"/>
          <w:i/>
          <w:iCs/>
        </w:rPr>
        <w:t>brevior</w:t>
      </w:r>
      <w:proofErr w:type="spellEnd"/>
      <w:r w:rsidRPr="00F93D91">
        <w:rPr>
          <w:rFonts w:cstheme="minorHAnsi"/>
          <w:i/>
          <w:iCs/>
        </w:rPr>
        <w:t xml:space="preserve"> </w:t>
      </w:r>
      <w:r w:rsidRPr="00F93D91">
        <w:t>are not required.</w:t>
      </w:r>
    </w:p>
    <w:p w14:paraId="5E7405BA" w14:textId="40A648C8" w:rsidR="00B97CB6" w:rsidRPr="00F93D91" w:rsidRDefault="00406340" w:rsidP="00B97CB6">
      <w:pPr>
        <w:pStyle w:val="Heading3"/>
        <w:spacing w:before="120" w:after="240"/>
      </w:pPr>
      <w:bookmarkStart w:id="99" w:name="_Ref171438525"/>
      <w:bookmarkStart w:id="100" w:name="_Toc209421987"/>
      <w:r w:rsidRPr="00F93D91">
        <w:rPr>
          <w:i/>
          <w:iCs/>
        </w:rPr>
        <w:t>Cornu aspersum</w:t>
      </w:r>
      <w:r w:rsidR="00B97CB6" w:rsidRPr="00F93D91">
        <w:t xml:space="preserve"> as a vector</w:t>
      </w:r>
      <w:r w:rsidR="00FA72F0" w:rsidRPr="00F93D91">
        <w:t xml:space="preserve"> for </w:t>
      </w:r>
      <w:r w:rsidR="0087068E" w:rsidRPr="00F93D91">
        <w:t xml:space="preserve">plant </w:t>
      </w:r>
      <w:r w:rsidR="00127EA7" w:rsidRPr="00F93D91">
        <w:t>pathogens</w:t>
      </w:r>
      <w:bookmarkEnd w:id="99"/>
      <w:bookmarkEnd w:id="100"/>
    </w:p>
    <w:p w14:paraId="4DB365AF" w14:textId="1DE3D37E" w:rsidR="001D259E" w:rsidRDefault="001D259E" w:rsidP="001D259E">
      <w:r w:rsidRPr="00F93D91">
        <w:t xml:space="preserve">This section examines the potential for </w:t>
      </w:r>
      <w:r w:rsidR="00F93C69" w:rsidRPr="00F93D91">
        <w:t xml:space="preserve">garden snails, </w:t>
      </w:r>
      <w:r w:rsidRPr="00F93D91">
        <w:t>including</w:t>
      </w:r>
      <w:r>
        <w:t xml:space="preserve"> </w:t>
      </w:r>
      <w:r w:rsidR="006F743C" w:rsidRPr="006F743C">
        <w:rPr>
          <w:i/>
          <w:iCs/>
        </w:rPr>
        <w:t>C.</w:t>
      </w:r>
      <w:r w:rsidR="00C03CC7">
        <w:rPr>
          <w:i/>
          <w:iCs/>
        </w:rPr>
        <w:t> </w:t>
      </w:r>
      <w:r w:rsidR="006F743C" w:rsidRPr="006F743C">
        <w:rPr>
          <w:i/>
          <w:iCs/>
        </w:rPr>
        <w:t>aspersum</w:t>
      </w:r>
      <w:r w:rsidR="00F93C69">
        <w:t xml:space="preserve">, </w:t>
      </w:r>
      <w:r>
        <w:t>to vecto</w:t>
      </w:r>
      <w:r w:rsidR="007E2F12">
        <w:t xml:space="preserve">r microorganisms that are not pathogenic to snails but may </w:t>
      </w:r>
      <w:r w:rsidR="003805E9">
        <w:t>have an impact on plant life and health.</w:t>
      </w:r>
    </w:p>
    <w:p w14:paraId="500A1B71" w14:textId="1A8BCDB7" w:rsidR="00A270AB" w:rsidRDefault="00A270AB" w:rsidP="00A270AB">
      <w:pPr>
        <w:pStyle w:val="Heading4"/>
        <w:spacing w:before="120" w:after="240"/>
      </w:pPr>
      <w:r>
        <w:t>Relevant vectored plant pathogens</w:t>
      </w:r>
    </w:p>
    <w:p w14:paraId="6C545502" w14:textId="0460D9D8" w:rsidR="00CE5E61" w:rsidRDefault="00CE5E61" w:rsidP="00CE5E61">
      <w:pPr>
        <w:rPr>
          <w:rFonts w:ascii="Cambria" w:hAnsi="Cambria"/>
        </w:rPr>
      </w:pPr>
      <w:r>
        <w:t xml:space="preserve">The potential transmission of plant disease agents by snails, including </w:t>
      </w:r>
      <w:r w:rsidR="006F743C" w:rsidRPr="006F743C">
        <w:rPr>
          <w:i/>
          <w:iCs/>
        </w:rPr>
        <w:t>C.</w:t>
      </w:r>
      <w:r w:rsidR="00C03CC7">
        <w:rPr>
          <w:i/>
          <w:iCs/>
        </w:rPr>
        <w:t> </w:t>
      </w:r>
      <w:r w:rsidR="006F743C" w:rsidRPr="006F743C">
        <w:rPr>
          <w:i/>
          <w:iCs/>
        </w:rPr>
        <w:t>aspersum</w:t>
      </w:r>
      <w:r>
        <w:t xml:space="preserve">, has received little attention. </w:t>
      </w:r>
      <w:r w:rsidR="001051DE">
        <w:t xml:space="preserve">A </w:t>
      </w:r>
      <w:r>
        <w:t>number of plant pathogenic organisms have been recovered from snails</w:t>
      </w:r>
      <w:r w:rsidR="003867A1">
        <w:t>;</w:t>
      </w:r>
      <w:r>
        <w:t xml:space="preserve"> however</w:t>
      </w:r>
      <w:r w:rsidR="003867A1">
        <w:t>,</w:t>
      </w:r>
      <w:r>
        <w:t xml:space="preserve"> there is no evidence that snails play a key role in the dispersal of these disease agents or are the primary vectors of these organisms</w:t>
      </w:r>
      <w:r w:rsidR="003867A1">
        <w:t>:</w:t>
      </w:r>
    </w:p>
    <w:p w14:paraId="7A4E2D67" w14:textId="1291E91F" w:rsidR="00CE5E61" w:rsidRDefault="00CE5E61" w:rsidP="00A270AB">
      <w:pPr>
        <w:pStyle w:val="ListBullet"/>
        <w:numPr>
          <w:ilvl w:val="0"/>
          <w:numId w:val="1"/>
        </w:numPr>
      </w:pPr>
      <w:r>
        <w:fldChar w:fldCharType="begin"/>
      </w:r>
      <w:r>
        <w:instrText xml:space="preserve"> ADDIN EN.CITE &lt;EndNote&gt;&lt;Cite AuthorYear="1"&gt;&lt;Author&gt;El-Hamalawi&lt;/Author&gt;&lt;Year&gt;1996&lt;/Year&gt;&lt;RecNum&gt;52317&lt;/RecNum&gt;&lt;DisplayText&gt;El-Hamalawi and Menge (1996)&lt;/DisplayText&gt;&lt;record&gt;&lt;rec-number&gt;52317&lt;/rec-number&gt;&lt;foreign-keys&gt;&lt;key app="EN" db-id="pxwxw0er9zv2fxezxdk5tt5utz5p5vtrwdv0" timestamp="1710815193"&gt;52317&lt;/key&gt;&lt;/foreign-keys&gt;&lt;ref-type name="Journal Articles"&gt;17&lt;/ref-type&gt;&lt;contributors&gt;&lt;authors&gt;&lt;author&gt;El-Hamalawi,Z.A.&lt;/author&gt;&lt;author&gt;Menge,J.A.&lt;/author&gt;&lt;/authors&gt;&lt;/contributors&gt;&lt;titles&gt;&lt;title&gt;&lt;style face="normal" font="default" size="100%"&gt;The role of snails and ants in transmitting the avocado stem canker pathogen, &lt;/style&gt;&lt;style face="italic" font="default" size="100%"&gt;Phytophthora citricola&lt;/style&gt;&lt;/title&gt;&lt;secondary-title&gt;Journal of the American Society for Horticultural Science&lt;/secondary-title&gt;&lt;/titles&gt;&lt;periodical&gt;&lt;full-title&gt;Journal of the American Society for Horticultural Science&lt;/full-title&gt;&lt;/periodical&gt;&lt;pages&gt;973-977&lt;/pages&gt;&lt;volume&gt;121&lt;/volume&gt;&lt;number&gt;5&lt;/number&gt;&lt;keywords&gt;&lt;keyword&gt;Persea americana&lt;/keyword&gt;&lt;keyword&gt;Persea indica&lt;/keyword&gt;&lt;keyword&gt;Helix aspersa&lt;/keyword&gt;&lt;keyword&gt;Cornu aspersum&lt;/keyword&gt;&lt;keyword&gt;Iridomyrmex humilis&lt;/keyword&gt;&lt;/keywords&gt;&lt;dates&gt;&lt;year&gt;1996&lt;/year&gt;&lt;/dates&gt;&lt;urls&gt;&lt;related-urls&gt;&lt;url&gt;https://doi.org/10.21273/JASHS.121.5.973&lt;/url&gt;&lt;/related-urls&gt;&lt;pdf-urls&gt;&lt;url&gt;file://J:\E Library\Plant Catalogue\E\El-Hamalawi and Menge 1996 EN52317.pdf&lt;/url&gt;&lt;/pdf-urls&gt;&lt;/urls&gt;&lt;custom1&gt;Hitchhiker PRA, KP&lt;/custom1&gt;&lt;electronic-resource-num&gt;DOI 10.21273/JASHS.121.5.973&lt;/electronic-resource-num&gt;&lt;/record&gt;&lt;/Cite&gt;&lt;/EndNote&gt;</w:instrText>
      </w:r>
      <w:r>
        <w:fldChar w:fldCharType="separate"/>
      </w:r>
      <w:r>
        <w:rPr>
          <w:noProof/>
        </w:rPr>
        <w:t>El-Hamalawi and Menge (1996)</w:t>
      </w:r>
      <w:r>
        <w:fldChar w:fldCharType="end"/>
      </w:r>
      <w:r>
        <w:t xml:space="preserve"> </w:t>
      </w:r>
      <w:r w:rsidRPr="00A270AB">
        <w:rPr>
          <w:rFonts w:eastAsiaTheme="majorEastAsia" w:cstheme="majorBidi"/>
        </w:rPr>
        <w:t>demonstrated</w:t>
      </w:r>
      <w:r>
        <w:t xml:space="preserve"> the transmission of </w:t>
      </w:r>
      <w:r>
        <w:rPr>
          <w:i/>
          <w:iCs/>
        </w:rPr>
        <w:t>Phytophthora</w:t>
      </w:r>
      <w:r w:rsidR="00C03CC7">
        <w:rPr>
          <w:i/>
          <w:iCs/>
        </w:rPr>
        <w:t> </w:t>
      </w:r>
      <w:proofErr w:type="spellStart"/>
      <w:r>
        <w:rPr>
          <w:i/>
          <w:iCs/>
        </w:rPr>
        <w:t>citricola</w:t>
      </w:r>
      <w:proofErr w:type="spellEnd"/>
      <w:r>
        <w:t xml:space="preserve"> by </w:t>
      </w:r>
      <w:r w:rsidR="006F743C" w:rsidRPr="006F743C">
        <w:rPr>
          <w:i/>
          <w:iCs/>
        </w:rPr>
        <w:t>C.</w:t>
      </w:r>
      <w:r w:rsidR="00C03CC7">
        <w:rPr>
          <w:i/>
          <w:iCs/>
        </w:rPr>
        <w:t> </w:t>
      </w:r>
      <w:r w:rsidR="006F743C" w:rsidRPr="006F743C">
        <w:rPr>
          <w:i/>
          <w:iCs/>
        </w:rPr>
        <w:t>aspersum</w:t>
      </w:r>
      <w:r>
        <w:t xml:space="preserve"> (syn. </w:t>
      </w:r>
      <w:r>
        <w:rPr>
          <w:i/>
          <w:iCs/>
        </w:rPr>
        <w:t>Helix</w:t>
      </w:r>
      <w:r w:rsidR="00C03CC7">
        <w:rPr>
          <w:i/>
          <w:iCs/>
        </w:rPr>
        <w:t> </w:t>
      </w:r>
      <w:proofErr w:type="spellStart"/>
      <w:r>
        <w:rPr>
          <w:i/>
          <w:iCs/>
        </w:rPr>
        <w:t>aspersa</w:t>
      </w:r>
      <w:proofErr w:type="spellEnd"/>
      <w:r>
        <w:t xml:space="preserve">) to </w:t>
      </w:r>
      <w:proofErr w:type="spellStart"/>
      <w:r>
        <w:rPr>
          <w:i/>
          <w:iCs/>
        </w:rPr>
        <w:t>Persea</w:t>
      </w:r>
      <w:proofErr w:type="spellEnd"/>
      <w:r w:rsidR="00C03CC7">
        <w:rPr>
          <w:i/>
          <w:iCs/>
        </w:rPr>
        <w:t> </w:t>
      </w:r>
      <w:r>
        <w:rPr>
          <w:i/>
          <w:iCs/>
        </w:rPr>
        <w:t>americana</w:t>
      </w:r>
      <w:r>
        <w:t xml:space="preserve"> (avocado) plants and </w:t>
      </w:r>
      <w:r>
        <w:rPr>
          <w:i/>
          <w:iCs/>
        </w:rPr>
        <w:t>P.</w:t>
      </w:r>
      <w:r w:rsidR="00C03CC7">
        <w:rPr>
          <w:i/>
          <w:iCs/>
        </w:rPr>
        <w:t> </w:t>
      </w:r>
      <w:r>
        <w:rPr>
          <w:i/>
          <w:iCs/>
        </w:rPr>
        <w:t>indica</w:t>
      </w:r>
      <w:r>
        <w:t xml:space="preserve"> stem cuttings.</w:t>
      </w:r>
    </w:p>
    <w:p w14:paraId="2430B60A" w14:textId="02A8FFD7" w:rsidR="00CE5E61" w:rsidRDefault="00CE5E61" w:rsidP="00A270AB">
      <w:pPr>
        <w:pStyle w:val="ListBullet"/>
        <w:numPr>
          <w:ilvl w:val="0"/>
          <w:numId w:val="1"/>
        </w:numPr>
      </w:pPr>
      <w:r>
        <w:fldChar w:fldCharType="begin"/>
      </w:r>
      <w:r>
        <w:instrText xml:space="preserve"> ADDIN EN.CITE &lt;EndNote&gt;&lt;Cite AuthorYear="1"&gt;&lt;Author&gt;Alvarez&lt;/Author&gt;&lt;Year&gt;2009&lt;/Year&gt;&lt;RecNum&gt;48678&lt;/RecNum&gt;&lt;DisplayText&gt;Alvarez et al. (2009)&lt;/DisplayText&gt;&lt;record&gt;&lt;rec-number&gt;48678&lt;/rec-number&gt;&lt;foreign-keys&gt;&lt;key app="EN" db-id="pxwxw0er9zv2fxezxdk5tt5utz5p5vtrwdv0" timestamp="1673319669"&gt;48678&lt;/key&gt;&lt;/foreign-keys&gt;&lt;ref-type name="Journal Articles"&gt;17&lt;/ref-type&gt;&lt;contributors&gt;&lt;authors&gt;&lt;author&gt;Alvarez,L.A.&lt;/author&gt;&lt;author&gt;Gramaje,D.&lt;/author&gt;&lt;author&gt;Abad-Campos,P.&lt;/author&gt;&lt;author&gt;García-Jiménez,J.&lt;/author&gt;&lt;/authors&gt;&lt;/contributors&gt;&lt;titles&gt;&lt;title&gt;&lt;style face="normal" font="default" size="100%"&gt;Role of the &lt;/style&gt;&lt;style face="italic" font="default" size="100%"&gt;Helix aspersa&lt;/style&gt;&lt;style face="normal" font="default" size="100%"&gt; snail as a vector of &lt;/style&gt;&lt;style face="italic" font="default" size="100%"&gt;Phytophthora citrophthora&lt;/style&gt;&lt;style face="normal" font="default" size="100%"&gt; causing branch cankers on clementine trees in Spain&lt;/style&gt;&lt;/title&gt;&lt;secondary-title&gt;Plant Pathology&lt;/secondary-title&gt;&lt;/titles&gt;&lt;periodical&gt;&lt;full-title&gt;Plant Pathology&lt;/full-title&gt;&lt;/periodical&gt;&lt;pages&gt;956-963&lt;/pages&gt;&lt;volume&gt;58&lt;/volume&gt;&lt;dates&gt;&lt;year&gt;2009&lt;/year&gt;&lt;/dates&gt;&lt;urls&gt;&lt;related-urls&gt;&lt;url&gt;https://doi.org/10.1111/j.1365-3059.2009.02088.x&lt;/url&gt;&lt;/related-urls&gt;&lt;pdf-urls&gt;&lt;url&gt;file://J:\E Library\Plant Catalogue\A\Alvarez et al 2009 EN48678.pdf&lt;/url&gt;&lt;/pdf-urls&gt;&lt;/urls&gt;&lt;custom1&gt;Hitchhiker PRA, KP&lt;/custom1&gt;&lt;/record&gt;&lt;/Cite&gt;&lt;/EndNote&gt;</w:instrText>
      </w:r>
      <w:r>
        <w:fldChar w:fldCharType="separate"/>
      </w:r>
      <w:r>
        <w:rPr>
          <w:noProof/>
        </w:rPr>
        <w:t>Alvarez et al. (2009)</w:t>
      </w:r>
      <w:r>
        <w:fldChar w:fldCharType="end"/>
      </w:r>
      <w:r>
        <w:t xml:space="preserve"> </w:t>
      </w:r>
      <w:r w:rsidRPr="00A270AB">
        <w:rPr>
          <w:rFonts w:eastAsiaTheme="majorEastAsia" w:cstheme="majorBidi"/>
        </w:rPr>
        <w:t>demonstrated</w:t>
      </w:r>
      <w:r>
        <w:t xml:space="preserve"> </w:t>
      </w:r>
      <w:r w:rsidR="006F743C" w:rsidRPr="006F743C">
        <w:rPr>
          <w:i/>
          <w:iCs/>
        </w:rPr>
        <w:t>C.</w:t>
      </w:r>
      <w:r w:rsidR="00C03CC7">
        <w:rPr>
          <w:i/>
          <w:iCs/>
        </w:rPr>
        <w:t> </w:t>
      </w:r>
      <w:r w:rsidR="006F743C" w:rsidRPr="006F743C">
        <w:rPr>
          <w:i/>
          <w:iCs/>
        </w:rPr>
        <w:t>aspersum</w:t>
      </w:r>
      <w:r>
        <w:t xml:space="preserve"> (syn. </w:t>
      </w:r>
      <w:r>
        <w:rPr>
          <w:i/>
          <w:iCs/>
        </w:rPr>
        <w:t>H.</w:t>
      </w:r>
      <w:r w:rsidR="00C03CC7">
        <w:rPr>
          <w:i/>
          <w:iCs/>
        </w:rPr>
        <w:t> </w:t>
      </w:r>
      <w:proofErr w:type="spellStart"/>
      <w:r>
        <w:rPr>
          <w:i/>
          <w:iCs/>
        </w:rPr>
        <w:t>aspersa</w:t>
      </w:r>
      <w:proofErr w:type="spellEnd"/>
      <w:r>
        <w:t xml:space="preserve">) successfully transmitted </w:t>
      </w:r>
      <w:r>
        <w:rPr>
          <w:i/>
          <w:iCs/>
        </w:rPr>
        <w:t>Phytophthora</w:t>
      </w:r>
      <w:r w:rsidR="00C03CC7">
        <w:rPr>
          <w:i/>
          <w:iCs/>
        </w:rPr>
        <w:t> </w:t>
      </w:r>
      <w:proofErr w:type="spellStart"/>
      <w:r>
        <w:rPr>
          <w:i/>
          <w:iCs/>
        </w:rPr>
        <w:t>citrophthora</w:t>
      </w:r>
      <w:proofErr w:type="spellEnd"/>
      <w:r>
        <w:t xml:space="preserve"> (Phytophthora branch canker of citrus) to three varieties of citrus plants.</w:t>
      </w:r>
    </w:p>
    <w:p w14:paraId="7BC46D94" w14:textId="286B89B6" w:rsidR="00CE5E61" w:rsidRDefault="00CE5E61" w:rsidP="00A270AB">
      <w:pPr>
        <w:pStyle w:val="ListBullet"/>
        <w:numPr>
          <w:ilvl w:val="0"/>
          <w:numId w:val="1"/>
        </w:numPr>
      </w:pPr>
      <w:r>
        <w:fldChar w:fldCharType="begin"/>
      </w:r>
      <w:r>
        <w:instrText xml:space="preserve"> ADDIN EN.CITE &lt;EndNote&gt;&lt;Cite AuthorYear="1"&gt;&lt;Author&gt;Hyder&lt;/Author&gt;&lt;Year&gt;2009&lt;/Year&gt;&lt;RecNum&gt;39637&lt;/RecNum&gt;&lt;DisplayText&gt;Hyder, Coffey and Stanghellini (2009)&lt;/DisplayText&gt;&lt;record&gt;&lt;rec-number&gt;39637&lt;/rec-number&gt;&lt;foreign-keys&gt;&lt;key app="EN" db-id="pxwxw0er9zv2fxezxdk5tt5utz5p5vtrwdv0" timestamp="1597820132"&gt;39637&lt;/key&gt;&lt;/foreign-keys&gt;&lt;ref-type name="Journal Articles"&gt;17&lt;/ref-type&gt;&lt;contributors&gt;&lt;authors&gt;&lt;author&gt;Hyder, N.&lt;/author&gt;&lt;author&gt;Coffey, M.D.&lt;/author&gt;&lt;author&gt;Stanghellini, M.E.&lt;/author&gt;&lt;/authors&gt;&lt;/contributors&gt;&lt;auth-address&gt;Department of Plant Pathology and Microbiology, University of California, Riverside 92521.&lt;/auth-address&gt;&lt;titles&gt;&lt;title&gt;Viability of oomycete propagules following ingestion and excretion by fungus gnats, shore flies, and snails&lt;/title&gt;&lt;secondary-title&gt;Plant Disease&lt;/secondary-title&gt;&lt;/titles&gt;&lt;periodical&gt;&lt;full-title&gt;Plant Disease&lt;/full-title&gt;&lt;/periodical&gt;&lt;pages&gt;720-726&lt;/pages&gt;&lt;volume&gt;93&lt;/volume&gt;&lt;number&gt;7&lt;/number&gt;&lt;keywords&gt;&lt;keyword&gt;Phytophthora&lt;/keyword&gt;&lt;/keywords&gt;&lt;dates&gt;&lt;year&gt;2009&lt;/year&gt;&lt;/dates&gt;&lt;isbn&gt;0191-2917 (Print)&amp;#xD;0191-2917&lt;/isbn&gt;&lt;accession-num&gt;30764365&lt;/accession-num&gt;&lt;urls&gt;&lt;related-urls&gt;&lt;url&gt;https://apsjournals.apsnet.org/doi/pdfplus/10.1094/PDIS-93-7-0720&lt;/url&gt;&lt;/related-urls&gt;&lt;pdf-urls&gt;&lt;url&gt;file://J:\E Library\Plant Catalogue\H\Hyder et al 2009 EN39637.pdf&lt;/url&gt;&lt;/pdf-urls&gt;&lt;/urls&gt;&lt;custom1&gt;CBR&lt;/custom1&gt;&lt;electronic-resource-num&gt;DOI 10.1094/pdis-93-7-0720&lt;/electronic-resource-num&gt;&lt;remote-database-provider&gt;NLM&lt;/remote-database-provider&gt;&lt;/record&gt;&lt;/Cite&gt;&lt;/EndNote&gt;</w:instrText>
      </w:r>
      <w:r>
        <w:fldChar w:fldCharType="separate"/>
      </w:r>
      <w:r>
        <w:rPr>
          <w:noProof/>
        </w:rPr>
        <w:t>Hyder, Coffey and Stanghellini (2009)</w:t>
      </w:r>
      <w:r>
        <w:fldChar w:fldCharType="end"/>
      </w:r>
      <w:r>
        <w:t xml:space="preserve"> </w:t>
      </w:r>
      <w:r w:rsidRPr="00A270AB">
        <w:rPr>
          <w:rFonts w:eastAsiaTheme="majorEastAsia" w:cstheme="majorBidi"/>
        </w:rPr>
        <w:t>demonstrated</w:t>
      </w:r>
      <w:r>
        <w:t xml:space="preserve"> successful transmission of the plant pathogen </w:t>
      </w:r>
      <w:r>
        <w:rPr>
          <w:i/>
          <w:iCs/>
        </w:rPr>
        <w:t>Phytophthora</w:t>
      </w:r>
      <w:r w:rsidR="00C03CC7">
        <w:rPr>
          <w:i/>
          <w:iCs/>
        </w:rPr>
        <w:t> </w:t>
      </w:r>
      <w:proofErr w:type="spellStart"/>
      <w:r>
        <w:rPr>
          <w:i/>
          <w:iCs/>
        </w:rPr>
        <w:t>ramorum</w:t>
      </w:r>
      <w:proofErr w:type="spellEnd"/>
      <w:r>
        <w:t xml:space="preserve"> by </w:t>
      </w:r>
      <w:r w:rsidR="006F743C" w:rsidRPr="006F743C">
        <w:rPr>
          <w:i/>
          <w:iCs/>
        </w:rPr>
        <w:t>C.</w:t>
      </w:r>
      <w:r w:rsidR="00C03CC7">
        <w:rPr>
          <w:i/>
          <w:iCs/>
        </w:rPr>
        <w:t> </w:t>
      </w:r>
      <w:r w:rsidR="006F743C" w:rsidRPr="006F743C">
        <w:rPr>
          <w:i/>
          <w:iCs/>
        </w:rPr>
        <w:t>aspersum</w:t>
      </w:r>
      <w:r>
        <w:t xml:space="preserve"> (syn. </w:t>
      </w:r>
      <w:r>
        <w:rPr>
          <w:i/>
          <w:iCs/>
        </w:rPr>
        <w:t>H.</w:t>
      </w:r>
      <w:r w:rsidR="00C03CC7">
        <w:rPr>
          <w:i/>
          <w:iCs/>
        </w:rPr>
        <w:t> </w:t>
      </w:r>
      <w:proofErr w:type="spellStart"/>
      <w:r>
        <w:rPr>
          <w:i/>
          <w:iCs/>
        </w:rPr>
        <w:t>aspersa</w:t>
      </w:r>
      <w:proofErr w:type="spellEnd"/>
      <w:r>
        <w:t xml:space="preserve">) to </w:t>
      </w:r>
      <w:r>
        <w:rPr>
          <w:i/>
          <w:iCs/>
        </w:rPr>
        <w:t>Rhododendron</w:t>
      </w:r>
      <w:r>
        <w:t xml:space="preserve"> leaves.</w:t>
      </w:r>
    </w:p>
    <w:p w14:paraId="39ACBFB3" w14:textId="0B3BF6CB" w:rsidR="00CE5E61" w:rsidRDefault="00CE5E61" w:rsidP="00CE5E61">
      <w:r>
        <w:lastRenderedPageBreak/>
        <w:t xml:space="preserve">The transmission of </w:t>
      </w:r>
      <w:r w:rsidRPr="006946F5">
        <w:rPr>
          <w:rStyle w:val="Emphasis"/>
        </w:rPr>
        <w:t>Phytophthora</w:t>
      </w:r>
      <w:r>
        <w:t xml:space="preserve"> by snails has not been directly observed in the field, and transmission studies </w:t>
      </w:r>
      <w:r w:rsidR="003867A1">
        <w:t>are often</w:t>
      </w:r>
      <w:r>
        <w:t xml:space="preserve"> conducted under controlled conditions. Phytophthora are spread naturally via soil, rain splash, water, wind and water and by humans moving infected plant material, soil and equipment </w:t>
      </w:r>
      <w:r>
        <w:fldChar w:fldCharType="begin">
          <w:fldData xml:space="preserve">PEVuZE5vdGU+PENpdGU+PEF1dGhvcj5SaXN0YWlubzwvQXV0aG9yPjxZZWFyPjIwMDA8L1llYXI+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</w:fldData>
        </w:fldChar>
      </w:r>
      <w:r>
        <w:instrText xml:space="preserve"> ADDIN EN.CITE </w:instrText>
      </w:r>
      <w:r>
        <w:fldChar w:fldCharType="begin">
          <w:fldData xml:space="preserve">PEVuZE5vdGU+PENpdGU+PEF1dGhvcj5SaXN0YWlubzwvQXV0aG9yPjxZZWFyPjIwMDA8L1llYXI+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</w:fldData>
        </w:fldChar>
      </w:r>
      <w:r>
        <w:instrText xml:space="preserve"> ADDIN EN.CITE.DATA </w:instrText>
      </w:r>
      <w:r>
        <w:fldChar w:fldCharType="end"/>
      </w:r>
      <w:r>
        <w:fldChar w:fldCharType="separate"/>
      </w:r>
      <w:r>
        <w:rPr>
          <w:noProof/>
        </w:rPr>
        <w:t>(DAWR</w:t>
      </w:r>
      <w:r w:rsidR="00BA7285">
        <w:rPr>
          <w:noProof/>
        </w:rPr>
        <w:t>,</w:t>
      </w:r>
      <w:r>
        <w:rPr>
          <w:noProof/>
        </w:rPr>
        <w:t xml:space="preserve"> 2015; Ristaino </w:t>
      </w:r>
      <w:r w:rsidR="00BA7285">
        <w:rPr>
          <w:noProof/>
        </w:rPr>
        <w:t xml:space="preserve">and </w:t>
      </w:r>
      <w:r>
        <w:rPr>
          <w:noProof/>
        </w:rPr>
        <w:t>Gumpertz</w:t>
      </w:r>
      <w:r w:rsidR="00BA7285">
        <w:rPr>
          <w:noProof/>
        </w:rPr>
        <w:t>,</w:t>
      </w:r>
      <w:r>
        <w:rPr>
          <w:noProof/>
        </w:rPr>
        <w:t xml:space="preserve"> 2000)</w:t>
      </w:r>
      <w:r>
        <w:fldChar w:fldCharType="end"/>
      </w:r>
      <w:r>
        <w:t>. These modes of transmission are highly effective in spreading the disease to new hosts.</w:t>
      </w:r>
    </w:p>
    <w:p w14:paraId="33431676" w14:textId="6D6FDFEB" w:rsidR="00CE5E61" w:rsidRDefault="00CE5E61" w:rsidP="00CE5E61">
      <w:r>
        <w:t xml:space="preserve">In contrast to microbial disease, snails are well documented vectoring and transmitting a range of nematodes, and similar organisms, associated with animal and human diseases – similarly, plant related nematodes have also been found inhabiting </w:t>
      </w:r>
      <w:r w:rsidR="006F743C" w:rsidRPr="006F743C">
        <w:rPr>
          <w:i/>
          <w:iCs/>
        </w:rPr>
        <w:t>C.</w:t>
      </w:r>
      <w:r w:rsidR="00F62A38">
        <w:rPr>
          <w:i/>
          <w:iCs/>
        </w:rPr>
        <w:t> </w:t>
      </w:r>
      <w:r w:rsidR="006F743C" w:rsidRPr="006F743C">
        <w:rPr>
          <w:i/>
          <w:iCs/>
        </w:rPr>
        <w:t>aspersum</w:t>
      </w:r>
      <w:r>
        <w:t>.</w:t>
      </w:r>
    </w:p>
    <w:p w14:paraId="2FC17DF1" w14:textId="2109B090" w:rsidR="00CE5E61" w:rsidRDefault="00CE5E61" w:rsidP="00A270AB">
      <w:pPr>
        <w:pStyle w:val="ListBullet"/>
        <w:numPr>
          <w:ilvl w:val="0"/>
          <w:numId w:val="1"/>
        </w:numPr>
      </w:pPr>
      <w:r>
        <w:fldChar w:fldCharType="begin"/>
      </w:r>
      <w:r>
        <w:instrText xml:space="preserve"> ADDIN EN.CITE &lt;EndNote&gt;&lt;Cite AuthorYear="1"&gt;&lt;Author&gt;Sanchez&lt;/Author&gt;&lt;Year&gt;2010&lt;/Year&gt;&lt;RecNum&gt;51766&lt;/RecNum&gt;&lt;DisplayText&gt;Sanchez (2010)&lt;/DisplayText&gt;&lt;record&gt;&lt;rec-number&gt;51766&lt;/rec-number&gt;&lt;foreign-keys&gt;&lt;key app="EN" db-id="pxwxw0er9zv2fxezxdk5tt5utz5p5vtrwdv0" timestamp="1705607184"&gt;51766&lt;/key&gt;&lt;/foreign-keys&gt;&lt;ref-type name="Thesis/Dissertations"&gt;32&lt;/ref-type&gt;&lt;contributors&gt;&lt;authors&gt;&lt;author&gt;Sanchez, K.R.&lt;/author&gt;&lt;/authors&gt;&lt;/contributors&gt;&lt;titles&gt;&lt;title&gt;&lt;style face="normal" font="default" size="100%"&gt;Nematode and bacterial associates of the invasive brown garden snail, &lt;/style&gt;&lt;style face="italic" font="default" size="100%"&gt;Helix aspersa&lt;/style&gt;&lt;/title&gt;&lt;/titles&gt;&lt;volume&gt;Masters of Science&lt;/volume&gt;&lt;keywords&gt;&lt;keyword&gt;Brown garden snail&lt;/keyword&gt;&lt;keyword&gt;Helix aspersa&lt;/keyword&gt;&lt;keyword&gt;invasive pests&lt;/keyword&gt;&lt;keyword&gt;invasive species&lt;/keyword&gt;&lt;/keywords&gt;&lt;dates&gt;&lt;year&gt;2010&lt;/year&gt;&lt;/dates&gt;&lt;publisher&gt;University of California, Davis&lt;/publisher&gt;&lt;work-type&gt;Thesis&lt;/work-type&gt;&lt;urls&gt;&lt;pdf-urls&gt;&lt;url&gt;file://J:\E Library\Plant Catalogue\S\Sanchez 2010 EN51766.pdf&lt;/url&gt;&lt;/pdf-urls&gt;&lt;/urls&gt;&lt;custom1&gt;Hitchhiker PRA_RG&lt;/custom1&gt;&lt;/record&gt;&lt;/Cite&gt;&lt;/EndNote&gt;</w:instrText>
      </w:r>
      <w:r>
        <w:fldChar w:fldCharType="separate"/>
      </w:r>
      <w:r>
        <w:rPr>
          <w:noProof/>
        </w:rPr>
        <w:t>Sanchez (2010)</w:t>
      </w:r>
      <w:r>
        <w:fldChar w:fldCharType="end"/>
      </w:r>
      <w:r>
        <w:t xml:space="preserve"> recovered an extensive range of nematodes and bacteria from </w:t>
      </w:r>
      <w:r w:rsidR="006F743C" w:rsidRPr="006F743C">
        <w:rPr>
          <w:i/>
          <w:iCs/>
        </w:rPr>
        <w:t>C.</w:t>
      </w:r>
      <w:r w:rsidR="00F62A38">
        <w:rPr>
          <w:i/>
          <w:iCs/>
        </w:rPr>
        <w:t> </w:t>
      </w:r>
      <w:r w:rsidR="006F743C" w:rsidRPr="006F743C">
        <w:rPr>
          <w:i/>
          <w:iCs/>
        </w:rPr>
        <w:t>aspersum</w:t>
      </w:r>
      <w:r>
        <w:t xml:space="preserve"> (as </w:t>
      </w:r>
      <w:r>
        <w:rPr>
          <w:i/>
          <w:iCs/>
        </w:rPr>
        <w:t>H.</w:t>
      </w:r>
      <w:r w:rsidR="00F62A38">
        <w:rPr>
          <w:i/>
          <w:iCs/>
        </w:rPr>
        <w:t> </w:t>
      </w:r>
      <w:proofErr w:type="spellStart"/>
      <w:r>
        <w:rPr>
          <w:i/>
          <w:iCs/>
        </w:rPr>
        <w:t>aspersa</w:t>
      </w:r>
      <w:proofErr w:type="spellEnd"/>
      <w:r>
        <w:t xml:space="preserve">) collected in California, USA. Nematodes were recovered from 92% of snails, including plant pathogenic species </w:t>
      </w:r>
      <w:proofErr w:type="spellStart"/>
      <w:r>
        <w:rPr>
          <w:i/>
          <w:iCs/>
        </w:rPr>
        <w:t>Aphelenchoides</w:t>
      </w:r>
      <w:proofErr w:type="spellEnd"/>
      <w:r w:rsidR="00F62A38">
        <w:rPr>
          <w:i/>
          <w:iCs/>
        </w:rPr>
        <w:t> </w:t>
      </w:r>
      <w:proofErr w:type="spellStart"/>
      <w:r>
        <w:rPr>
          <w:i/>
          <w:iCs/>
        </w:rPr>
        <w:t>fragariea</w:t>
      </w:r>
      <w:proofErr w:type="spellEnd"/>
      <w:r>
        <w:t xml:space="preserve">, </w:t>
      </w:r>
      <w:proofErr w:type="spellStart"/>
      <w:r>
        <w:rPr>
          <w:i/>
          <w:iCs/>
        </w:rPr>
        <w:t>Heterodera</w:t>
      </w:r>
      <w:proofErr w:type="spellEnd"/>
      <w:r w:rsidR="00F62A38">
        <w:rPr>
          <w:i/>
          <w:iCs/>
        </w:rPr>
        <w:t> </w:t>
      </w:r>
      <w:proofErr w:type="spellStart"/>
      <w:r>
        <w:rPr>
          <w:i/>
          <w:iCs/>
        </w:rPr>
        <w:t>schachtii</w:t>
      </w:r>
      <w:proofErr w:type="spellEnd"/>
      <w:r>
        <w:t xml:space="preserve"> and </w:t>
      </w:r>
      <w:proofErr w:type="spellStart"/>
      <w:r>
        <w:rPr>
          <w:i/>
          <w:iCs/>
        </w:rPr>
        <w:t>Xiphinema</w:t>
      </w:r>
      <w:proofErr w:type="spellEnd"/>
      <w:r w:rsidR="00F62A38">
        <w:rPr>
          <w:i/>
          <w:iCs/>
        </w:rPr>
        <w:t> </w:t>
      </w:r>
      <w:r>
        <w:rPr>
          <w:i/>
          <w:iCs/>
        </w:rPr>
        <w:t>index</w:t>
      </w:r>
      <w:r>
        <w:t xml:space="preserve">. Thirty-one bacterial species were isolated from snail organ tissues and mucus slime; of these, only one was phytopathogenic – </w:t>
      </w:r>
      <w:r>
        <w:rPr>
          <w:i/>
          <w:iCs/>
        </w:rPr>
        <w:t>Xanthomonas</w:t>
      </w:r>
      <w:r w:rsidR="00A27611">
        <w:rPr>
          <w:i/>
          <w:iCs/>
        </w:rPr>
        <w:t> </w:t>
      </w:r>
      <w:r>
        <w:rPr>
          <w:i/>
          <w:iCs/>
        </w:rPr>
        <w:t>campestris</w:t>
      </w:r>
      <w:r w:rsidR="00A27611">
        <w:t> </w:t>
      </w:r>
      <w:proofErr w:type="spellStart"/>
      <w:r>
        <w:t>pv</w:t>
      </w:r>
      <w:proofErr w:type="spellEnd"/>
      <w:r>
        <w:t>.</w:t>
      </w:r>
      <w:r w:rsidR="00A27611">
        <w:t> </w:t>
      </w:r>
      <w:r>
        <w:rPr>
          <w:i/>
          <w:iCs/>
        </w:rPr>
        <w:t>campestris</w:t>
      </w:r>
      <w:r>
        <w:t xml:space="preserve">. Many of the bacterial species recovered are frequently found in or on plants, soil and water. Some bacteria isolated during the study have been reported to be entomopathogenic such as </w:t>
      </w:r>
      <w:r>
        <w:rPr>
          <w:i/>
          <w:iCs/>
        </w:rPr>
        <w:t>Pseudomonas</w:t>
      </w:r>
      <w:r w:rsidR="00A27611">
        <w:rPr>
          <w:i/>
          <w:iCs/>
        </w:rPr>
        <w:t> </w:t>
      </w:r>
      <w:proofErr w:type="spellStart"/>
      <w:r>
        <w:rPr>
          <w:i/>
          <w:iCs/>
        </w:rPr>
        <w:t>entomophila</w:t>
      </w:r>
      <w:proofErr w:type="spellEnd"/>
      <w:r>
        <w:t xml:space="preserve">, </w:t>
      </w:r>
      <w:r>
        <w:rPr>
          <w:i/>
          <w:iCs/>
        </w:rPr>
        <w:t>Serratia</w:t>
      </w:r>
      <w:r w:rsidR="00A27611">
        <w:rPr>
          <w:i/>
          <w:iCs/>
        </w:rPr>
        <w:t> </w:t>
      </w:r>
      <w:r>
        <w:rPr>
          <w:i/>
          <w:iCs/>
        </w:rPr>
        <w:t>marcescens</w:t>
      </w:r>
      <w:r>
        <w:t xml:space="preserve"> and </w:t>
      </w:r>
      <w:r>
        <w:rPr>
          <w:i/>
          <w:iCs/>
        </w:rPr>
        <w:t>S.</w:t>
      </w:r>
      <w:r w:rsidR="00A27611">
        <w:rPr>
          <w:i/>
          <w:iCs/>
        </w:rPr>
        <w:t> </w:t>
      </w:r>
      <w:proofErr w:type="spellStart"/>
      <w:r>
        <w:rPr>
          <w:i/>
          <w:iCs/>
        </w:rPr>
        <w:t>proteamaculans</w:t>
      </w:r>
      <w:proofErr w:type="spellEnd"/>
      <w:r>
        <w:t>, and several are associated with infections in humans.</w:t>
      </w:r>
    </w:p>
    <w:p w14:paraId="2D094E8F" w14:textId="77EE2F7B" w:rsidR="00CE5E61" w:rsidRDefault="00CE5E61" w:rsidP="00A270AB">
      <w:pPr>
        <w:pStyle w:val="ListBullet"/>
        <w:numPr>
          <w:ilvl w:val="0"/>
          <w:numId w:val="1"/>
        </w:numPr>
      </w:pPr>
      <w:r>
        <w:fldChar w:fldCharType="begin"/>
      </w:r>
      <w:r>
        <w:instrText xml:space="preserve"> ADDIN EN.CITE &lt;EndNote&gt;&lt;Cite AuthorYear="1"&gt;&lt;Author&gt;Sanchez&lt;/Author&gt;&lt;Year&gt;2015&lt;/Year&gt;&lt;RecNum&gt;51767&lt;/RecNum&gt;&lt;DisplayText&gt;Sanchez (2015)&lt;/DisplayText&gt;&lt;record&gt;&lt;rec-number&gt;51767&lt;/rec-number&gt;&lt;foreign-keys&gt;&lt;key app="EN" db-id="pxwxw0er9zv2fxezxdk5tt5utz5p5vtrwdv0" timestamp="1705607442"&gt;51767&lt;/key&gt;&lt;/foreign-keys&gt;&lt;ref-type name="Thesis/Dissertations"&gt;32&lt;/ref-type&gt;&lt;contributors&gt;&lt;authors&gt;&lt;author&gt;Sanchez, K.R.&lt;/author&gt;&lt;/authors&gt;&lt;/contributors&gt;&lt;titles&gt;&lt;title&gt;The role of terrestrial mollusks in phoresis and vectoring of plant-parasites&lt;/title&gt;&lt;/titles&gt;&lt;volume&gt;PhD&lt;/volume&gt;&lt;keywords&gt;&lt;keyword&gt;Brown garden snail&lt;/keyword&gt;&lt;keyword&gt;Helix aspersa&lt;/keyword&gt;&lt;keyword&gt;invasive pests&lt;/keyword&gt;&lt;/keywords&gt;&lt;dates&gt;&lt;year&gt;2015&lt;/year&gt;&lt;/dates&gt;&lt;publisher&gt;University of California, Davis&lt;/publisher&gt;&lt;work-type&gt;Dissertation&lt;/work-type&gt;&lt;urls&gt;&lt;pdf-urls&gt;&lt;url&gt;file://J:\E Library\Plant Catalogue\S\Sanchez 2015 EN51767.pdf&lt;/url&gt;&lt;/pdf-urls&gt;&lt;/urls&gt;&lt;custom1&gt;Hitchhiker PRA_RG&lt;/custom1&gt;&lt;/record&gt;&lt;/Cite&gt;&lt;/EndNote&gt;</w:instrText>
      </w:r>
      <w:r>
        <w:fldChar w:fldCharType="separate"/>
      </w:r>
      <w:r>
        <w:rPr>
          <w:noProof/>
        </w:rPr>
        <w:t>Sanchez (2015)</w:t>
      </w:r>
      <w:r>
        <w:fldChar w:fldCharType="end"/>
      </w:r>
      <w:r>
        <w:t xml:space="preserve"> further investigated the role of </w:t>
      </w:r>
      <w:r w:rsidR="006F743C" w:rsidRPr="006F743C">
        <w:rPr>
          <w:i/>
          <w:iCs/>
        </w:rPr>
        <w:t>C.</w:t>
      </w:r>
      <w:r w:rsidR="00A27611">
        <w:rPr>
          <w:i/>
          <w:iCs/>
        </w:rPr>
        <w:t> </w:t>
      </w:r>
      <w:r w:rsidR="006F743C" w:rsidRPr="006F743C">
        <w:rPr>
          <w:i/>
          <w:iCs/>
        </w:rPr>
        <w:t>aspersum</w:t>
      </w:r>
      <w:r>
        <w:t xml:space="preserve"> (as </w:t>
      </w:r>
      <w:r>
        <w:rPr>
          <w:i/>
          <w:iCs/>
        </w:rPr>
        <w:t>H.</w:t>
      </w:r>
      <w:r w:rsidR="00A27611">
        <w:rPr>
          <w:i/>
          <w:iCs/>
        </w:rPr>
        <w:t> </w:t>
      </w:r>
      <w:proofErr w:type="spellStart"/>
      <w:r>
        <w:rPr>
          <w:i/>
          <w:iCs/>
        </w:rPr>
        <w:t>aspersa</w:t>
      </w:r>
      <w:proofErr w:type="spellEnd"/>
      <w:r>
        <w:t xml:space="preserve">) in transmitting plant pathogens. Additional plant pathogenic nematodes </w:t>
      </w:r>
      <w:proofErr w:type="spellStart"/>
      <w:r>
        <w:rPr>
          <w:i/>
          <w:iCs/>
        </w:rPr>
        <w:t>Ditylencus</w:t>
      </w:r>
      <w:proofErr w:type="spellEnd"/>
      <w:r w:rsidR="00A27611">
        <w:rPr>
          <w:i/>
          <w:iCs/>
        </w:rPr>
        <w:t> </w:t>
      </w:r>
      <w:proofErr w:type="spellStart"/>
      <w:r>
        <w:rPr>
          <w:i/>
          <w:iCs/>
        </w:rPr>
        <w:t>dipsaci</w:t>
      </w:r>
      <w:proofErr w:type="spellEnd"/>
      <w:r>
        <w:t xml:space="preserve">, </w:t>
      </w:r>
      <w:proofErr w:type="spellStart"/>
      <w:r>
        <w:rPr>
          <w:i/>
          <w:iCs/>
        </w:rPr>
        <w:t>Mesocriconema</w:t>
      </w:r>
      <w:proofErr w:type="spellEnd"/>
      <w:r w:rsidR="00A27611">
        <w:rPr>
          <w:i/>
          <w:iCs/>
        </w:rPr>
        <w:t> </w:t>
      </w:r>
      <w:r>
        <w:rPr>
          <w:i/>
          <w:iCs/>
        </w:rPr>
        <w:t>discus</w:t>
      </w:r>
      <w:r>
        <w:t xml:space="preserve"> and </w:t>
      </w:r>
      <w:proofErr w:type="spellStart"/>
      <w:r>
        <w:rPr>
          <w:i/>
          <w:iCs/>
        </w:rPr>
        <w:t>Pratylenchus</w:t>
      </w:r>
      <w:proofErr w:type="spellEnd"/>
      <w:r w:rsidR="00A27611">
        <w:rPr>
          <w:i/>
          <w:iCs/>
        </w:rPr>
        <w:t> </w:t>
      </w:r>
      <w:proofErr w:type="spellStart"/>
      <w:r>
        <w:rPr>
          <w:i/>
          <w:iCs/>
        </w:rPr>
        <w:t>vulnus</w:t>
      </w:r>
      <w:proofErr w:type="spellEnd"/>
      <w:r>
        <w:t xml:space="preserve">, as well as fungi </w:t>
      </w:r>
      <w:r>
        <w:rPr>
          <w:i/>
          <w:iCs/>
        </w:rPr>
        <w:t>Fusarium</w:t>
      </w:r>
      <w:r w:rsidR="00A27611">
        <w:rPr>
          <w:i/>
          <w:iCs/>
        </w:rPr>
        <w:t> </w:t>
      </w:r>
      <w:proofErr w:type="spellStart"/>
      <w:r>
        <w:rPr>
          <w:i/>
          <w:iCs/>
        </w:rPr>
        <w:t>solani</w:t>
      </w:r>
      <w:proofErr w:type="spellEnd"/>
      <w:r>
        <w:t xml:space="preserve">, </w:t>
      </w:r>
      <w:r>
        <w:rPr>
          <w:i/>
          <w:iCs/>
        </w:rPr>
        <w:t>F.</w:t>
      </w:r>
      <w:r w:rsidR="00A27611">
        <w:rPr>
          <w:i/>
          <w:iCs/>
        </w:rPr>
        <w:t> </w:t>
      </w:r>
      <w:proofErr w:type="spellStart"/>
      <w:r>
        <w:rPr>
          <w:i/>
          <w:iCs/>
        </w:rPr>
        <w:t>oxysporum</w:t>
      </w:r>
      <w:proofErr w:type="spellEnd"/>
      <w:r w:rsidR="003C2017">
        <w:t> </w:t>
      </w:r>
      <w:r>
        <w:t>f.</w:t>
      </w:r>
      <w:r w:rsidR="003C2017">
        <w:t> </w:t>
      </w:r>
      <w:r>
        <w:t>sp.</w:t>
      </w:r>
      <w:r w:rsidR="003C2017">
        <w:t> </w:t>
      </w:r>
      <w:proofErr w:type="spellStart"/>
      <w:r>
        <w:rPr>
          <w:i/>
          <w:iCs/>
        </w:rPr>
        <w:t>callistephi</w:t>
      </w:r>
      <w:proofErr w:type="spellEnd"/>
      <w:r>
        <w:rPr>
          <w:i/>
          <w:iCs/>
        </w:rPr>
        <w:t>,</w:t>
      </w:r>
      <w:r>
        <w:t xml:space="preserve"> </w:t>
      </w:r>
      <w:r>
        <w:rPr>
          <w:i/>
          <w:iCs/>
        </w:rPr>
        <w:t>F.</w:t>
      </w:r>
      <w:r w:rsidR="003C2017">
        <w:rPr>
          <w:i/>
          <w:iCs/>
        </w:rPr>
        <w:t> </w:t>
      </w:r>
      <w:proofErr w:type="spellStart"/>
      <w:r>
        <w:rPr>
          <w:i/>
          <w:iCs/>
        </w:rPr>
        <w:t>oxysporum</w:t>
      </w:r>
      <w:proofErr w:type="spellEnd"/>
      <w:r w:rsidR="003C2017">
        <w:t> </w:t>
      </w:r>
      <w:r>
        <w:t>f.</w:t>
      </w:r>
      <w:r w:rsidR="003C2017">
        <w:t> </w:t>
      </w:r>
      <w:r>
        <w:t>sp.</w:t>
      </w:r>
      <w:r w:rsidR="003C2017">
        <w:t> </w:t>
      </w:r>
      <w:proofErr w:type="spellStart"/>
      <w:r>
        <w:rPr>
          <w:i/>
          <w:iCs/>
        </w:rPr>
        <w:t>chrysanthemi</w:t>
      </w:r>
      <w:proofErr w:type="spellEnd"/>
      <w:r>
        <w:t xml:space="preserve">, </w:t>
      </w:r>
      <w:r>
        <w:rPr>
          <w:i/>
          <w:iCs/>
        </w:rPr>
        <w:t>Mucor</w:t>
      </w:r>
      <w:r w:rsidR="003C2017">
        <w:rPr>
          <w:i/>
          <w:iCs/>
        </w:rPr>
        <w:t> </w:t>
      </w:r>
      <w:proofErr w:type="spellStart"/>
      <w:r>
        <w:rPr>
          <w:i/>
          <w:iCs/>
        </w:rPr>
        <w:t>hiemalis</w:t>
      </w:r>
      <w:proofErr w:type="spellEnd"/>
      <w:r>
        <w:t xml:space="preserve"> and </w:t>
      </w:r>
      <w:r>
        <w:rPr>
          <w:i/>
          <w:iCs/>
        </w:rPr>
        <w:t>Rhizoctonia</w:t>
      </w:r>
      <w:r w:rsidR="003C2017">
        <w:rPr>
          <w:i/>
          <w:iCs/>
        </w:rPr>
        <w:t> </w:t>
      </w:r>
      <w:proofErr w:type="spellStart"/>
      <w:r>
        <w:rPr>
          <w:i/>
          <w:iCs/>
        </w:rPr>
        <w:t>solani</w:t>
      </w:r>
      <w:proofErr w:type="spellEnd"/>
      <w:r>
        <w:t>, were recovered from snails collected in California, USA.</w:t>
      </w:r>
    </w:p>
    <w:p w14:paraId="59178CC7" w14:textId="07A07E4B" w:rsidR="00CE5E61" w:rsidRDefault="00CE5E61" w:rsidP="0011100C">
      <w:pPr>
        <w:pStyle w:val="ListBullet"/>
        <w:numPr>
          <w:ilvl w:val="0"/>
          <w:numId w:val="1"/>
        </w:numPr>
      </w:pPr>
      <w:r>
        <w:t xml:space="preserve">In controlled studies, </w:t>
      </w:r>
      <w:r>
        <w:fldChar w:fldCharType="begin"/>
      </w:r>
      <w:r>
        <w:instrText xml:space="preserve"> ADDIN EN.CITE &lt;EndNote&gt;&lt;Cite AuthorYear="1"&gt;&lt;Author&gt;Sanchez&lt;/Author&gt;&lt;Year&gt;2015&lt;/Year&gt;&lt;RecNum&gt;51767&lt;/RecNum&gt;&lt;DisplayText&gt;Sanchez (2015)&lt;/DisplayText&gt;&lt;record&gt;&lt;rec-number&gt;51767&lt;/rec-number&gt;&lt;foreign-keys&gt;&lt;key app="EN" db-id="pxwxw0er9zv2fxezxdk5tt5utz5p5vtrwdv0" timestamp="1705607442"&gt;51767&lt;/key&gt;&lt;/foreign-keys&gt;&lt;ref-type name="Thesis/Dissertations"&gt;32&lt;/ref-type&gt;&lt;contributors&gt;&lt;authors&gt;&lt;author&gt;Sanchez, K.R.&lt;/author&gt;&lt;/authors&gt;&lt;/contributors&gt;&lt;titles&gt;&lt;title&gt;The role of terrestrial mollusks in phoresis and vectoring of plant-parasites&lt;/title&gt;&lt;/titles&gt;&lt;volume&gt;PhD&lt;/volume&gt;&lt;keywords&gt;&lt;keyword&gt;Brown garden snail&lt;/keyword&gt;&lt;keyword&gt;Helix aspersa&lt;/keyword&gt;&lt;keyword&gt;invasive pests&lt;/keyword&gt;&lt;/keywords&gt;&lt;dates&gt;&lt;year&gt;2015&lt;/year&gt;&lt;/dates&gt;&lt;publisher&gt;University of California, Davis&lt;/publisher&gt;&lt;work-type&gt;Dissertation&lt;/work-type&gt;&lt;urls&gt;&lt;pdf-urls&gt;&lt;url&gt;file://J:\E Library\Plant Catalogue\S\Sanchez 2015 EN51767.pdf&lt;/url&gt;&lt;/pdf-urls&gt;&lt;/urls&gt;&lt;custom1&gt;Hitchhiker PRA_RG&lt;/custom1&gt;&lt;/record&gt;&lt;/Cite&gt;&lt;/EndNote&gt;</w:instrText>
      </w:r>
      <w:r>
        <w:fldChar w:fldCharType="separate"/>
      </w:r>
      <w:r>
        <w:rPr>
          <w:noProof/>
        </w:rPr>
        <w:t>Sanchez (2015)</w:t>
      </w:r>
      <w:r>
        <w:fldChar w:fldCharType="end"/>
      </w:r>
      <w:r>
        <w:t xml:space="preserve"> demonstrated that plant parasitic nematodes survived digestion by </w:t>
      </w:r>
      <w:r w:rsidR="006F743C" w:rsidRPr="006F743C">
        <w:rPr>
          <w:i/>
          <w:iCs/>
        </w:rPr>
        <w:t>C.</w:t>
      </w:r>
      <w:r w:rsidR="003C2017">
        <w:rPr>
          <w:i/>
          <w:iCs/>
        </w:rPr>
        <w:t> </w:t>
      </w:r>
      <w:r w:rsidR="006F743C" w:rsidRPr="006F743C">
        <w:rPr>
          <w:i/>
          <w:iCs/>
        </w:rPr>
        <w:t>aspersum</w:t>
      </w:r>
      <w:r>
        <w:t>,</w:t>
      </w:r>
      <w:r>
        <w:rPr>
          <w:i/>
          <w:iCs/>
        </w:rPr>
        <w:t xml:space="preserve"> </w:t>
      </w:r>
      <w:r>
        <w:t xml:space="preserve">and were passed in decreasing numbers in snail faeces for up to </w:t>
      </w:r>
      <w:r w:rsidR="00AD58E1">
        <w:t>eight</w:t>
      </w:r>
      <w:r>
        <w:t xml:space="preserve"> days (minimal nematodes were recovered after 9 days). Likewise, viable fungi were also recovered from snail faecal pellets.</w:t>
      </w:r>
    </w:p>
    <w:p w14:paraId="77809D69" w14:textId="3319B96C" w:rsidR="00CE5E61" w:rsidRDefault="00CE5E61" w:rsidP="0011100C">
      <w:pPr>
        <w:pStyle w:val="ListBullet"/>
        <w:numPr>
          <w:ilvl w:val="0"/>
          <w:numId w:val="1"/>
        </w:numPr>
      </w:pPr>
      <w:r>
        <w:fldChar w:fldCharType="begin"/>
      </w:r>
      <w:r>
        <w:instrText xml:space="preserve"> ADDIN EN.CITE &lt;EndNote&gt;&lt;Cite AuthorYear="1"&gt;&lt;Author&gt;Sanchez&lt;/Author&gt;&lt;Year&gt;2015&lt;/Year&gt;&lt;RecNum&gt;51767&lt;/RecNum&gt;&lt;DisplayText&gt;Sanchez (2015)&lt;/DisplayText&gt;&lt;record&gt;&lt;rec-number&gt;51767&lt;/rec-number&gt;&lt;foreign-keys&gt;&lt;key app="EN" db-id="pxwxw0er9zv2fxezxdk5tt5utz5p5vtrwdv0" timestamp="1705607442"&gt;51767&lt;/key&gt;&lt;/foreign-keys&gt;&lt;ref-type name="Thesis/Dissertations"&gt;32&lt;/ref-type&gt;&lt;contributors&gt;&lt;authors&gt;&lt;author&gt;Sanchez, K.R.&lt;/author&gt;&lt;/authors&gt;&lt;/contributors&gt;&lt;titles&gt;&lt;title&gt;The role of terrestrial mollusks in phoresis and vectoring of plant-parasites&lt;/title&gt;&lt;/titles&gt;&lt;volume&gt;PhD&lt;/volume&gt;&lt;keywords&gt;&lt;keyword&gt;Brown garden snail&lt;/keyword&gt;&lt;keyword&gt;Helix aspersa&lt;/keyword&gt;&lt;keyword&gt;invasive pests&lt;/keyword&gt;&lt;/keywords&gt;&lt;dates&gt;&lt;year&gt;2015&lt;/year&gt;&lt;/dates&gt;&lt;publisher&gt;University of California, Davis&lt;/publisher&gt;&lt;work-type&gt;Dissertation&lt;/work-type&gt;&lt;urls&gt;&lt;pdf-urls&gt;&lt;url&gt;file://J:\E Library\Plant Catalogue\S\Sanchez 2015 EN51767.pdf&lt;/url&gt;&lt;/pdf-urls&gt;&lt;/urls&gt;&lt;custom1&gt;Hitchhiker PRA_RG&lt;/custom1&gt;&lt;/record&gt;&lt;/Cite&gt;&lt;/EndNote&gt;</w:instrText>
      </w:r>
      <w:r>
        <w:fldChar w:fldCharType="separate"/>
      </w:r>
      <w:r>
        <w:rPr>
          <w:noProof/>
        </w:rPr>
        <w:t>Sanchez (2015)</w:t>
      </w:r>
      <w:r>
        <w:fldChar w:fldCharType="end"/>
      </w:r>
      <w:r>
        <w:t xml:space="preserve"> went on to demonstrate that root knot nematodes consumed by </w:t>
      </w:r>
      <w:r>
        <w:rPr>
          <w:i/>
          <w:iCs/>
        </w:rPr>
        <w:t>C.</w:t>
      </w:r>
      <w:r w:rsidR="003C2017">
        <w:rPr>
          <w:i/>
          <w:iCs/>
        </w:rPr>
        <w:t> </w:t>
      </w:r>
      <w:proofErr w:type="spellStart"/>
      <w:r>
        <w:rPr>
          <w:i/>
          <w:iCs/>
        </w:rPr>
        <w:t>aspersa</w:t>
      </w:r>
      <w:proofErr w:type="spellEnd"/>
      <w:r>
        <w:t>, successfully infected tomato plants, when collected faecal pellets were placed on the base of seedlings and incubated for two months.</w:t>
      </w:r>
    </w:p>
    <w:p w14:paraId="1C23AD4C" w14:textId="7CEB2438" w:rsidR="00CE5E61" w:rsidRDefault="00CE5E61" w:rsidP="0011100C">
      <w:pPr>
        <w:pStyle w:val="ListBullet"/>
        <w:numPr>
          <w:ilvl w:val="0"/>
          <w:numId w:val="1"/>
        </w:numPr>
      </w:pPr>
      <w:r>
        <w:t xml:space="preserve">Similarly, </w:t>
      </w:r>
      <w:r>
        <w:fldChar w:fldCharType="begin"/>
      </w:r>
      <w:r>
        <w:instrText xml:space="preserve"> ADDIN EN.CITE &lt;EndNote&gt;&lt;Cite AuthorYear="1"&gt;&lt;Author&gt;Michaud&lt;/Author&gt;&lt;Year&gt;2019&lt;/Year&gt;&lt;RecNum&gt;51765&lt;/RecNum&gt;&lt;DisplayText&gt;Michaud (2019)&lt;/DisplayText&gt;&lt;record&gt;&lt;rec-number&gt;51765&lt;/rec-number&gt;&lt;foreign-keys&gt;&lt;key app="EN" db-id="pxwxw0er9zv2fxezxdk5tt5utz5p5vtrwdv0" timestamp="1705606904"&gt;51765&lt;/key&gt;&lt;/foreign-keys&gt;&lt;ref-type name="Thesis/Dissertations"&gt;32&lt;/ref-type&gt;&lt;contributors&gt;&lt;authors&gt;&lt;author&gt;Michaud, A.&lt;/author&gt;&lt;/authors&gt;&lt;/contributors&gt;&lt;titles&gt;&lt;title&gt;&lt;style face="normal" font="default" size="100%"&gt;The ingestion and defecation of viable root-knot nematode and cyst nematode eggs by &lt;/style&gt;&lt;style face="italic" font="default" size="100%"&gt;Cornu aspersum&lt;/style&gt;&lt;/title&gt;&lt;/titles&gt;&lt;volume&gt;Master of Science&lt;/volume&gt;&lt;keywords&gt;&lt;keyword&gt;Brown garden snail&lt;/keyword&gt;&lt;keyword&gt;Cornu aspersum&lt;/keyword&gt;&lt;keyword&gt;root knot nematode&lt;/keyword&gt;&lt;keyword&gt;Meloidogyne javanica&lt;/keyword&gt;&lt;keyword&gt;Sugarbeet cyst nematode&lt;/keyword&gt;&lt;keyword&gt;Heterodera schachtii&lt;/keyword&gt;&lt;/keywords&gt;&lt;dates&gt;&lt;year&gt;2019&lt;/year&gt;&lt;/dates&gt;&lt;publisher&gt;University of California, Davis&lt;/publisher&gt;&lt;work-type&gt;Thesis&lt;/work-type&gt;&lt;urls&gt;&lt;pdf-urls&gt;&lt;url&gt;file://J:\E Library\Plant Catalogue\M\Michaud 2019 EN51765.pdf&lt;/url&gt;&lt;/pdf-urls&gt;&lt;/urls&gt;&lt;custom1&gt;Hitchhiker PRA_RG&lt;/custom1&gt;&lt;/record&gt;&lt;/Cite&gt;&lt;/EndNote&gt;</w:instrText>
      </w:r>
      <w:r>
        <w:fldChar w:fldCharType="separate"/>
      </w:r>
      <w:r>
        <w:rPr>
          <w:noProof/>
        </w:rPr>
        <w:t>Michaud (2019)</w:t>
      </w:r>
      <w:r>
        <w:fldChar w:fldCharType="end"/>
      </w:r>
      <w:r>
        <w:t xml:space="preserve"> also demonstrated the consumption, and passing of viable plant nematodes </w:t>
      </w:r>
      <w:r>
        <w:rPr>
          <w:i/>
          <w:iCs/>
        </w:rPr>
        <w:t>Meloidogyne</w:t>
      </w:r>
      <w:r w:rsidR="003C2017">
        <w:rPr>
          <w:i/>
          <w:iCs/>
        </w:rPr>
        <w:t> </w:t>
      </w:r>
      <w:r>
        <w:rPr>
          <w:i/>
          <w:iCs/>
        </w:rPr>
        <w:t>javanica</w:t>
      </w:r>
      <w:r>
        <w:t xml:space="preserve"> and </w:t>
      </w:r>
      <w:proofErr w:type="spellStart"/>
      <w:r>
        <w:rPr>
          <w:i/>
          <w:iCs/>
        </w:rPr>
        <w:t>Heterodera</w:t>
      </w:r>
      <w:proofErr w:type="spellEnd"/>
      <w:r w:rsidR="003C2017">
        <w:rPr>
          <w:i/>
          <w:iCs/>
        </w:rPr>
        <w:t> </w:t>
      </w:r>
      <w:proofErr w:type="spellStart"/>
      <w:r>
        <w:rPr>
          <w:i/>
          <w:iCs/>
        </w:rPr>
        <w:t>schachtii</w:t>
      </w:r>
      <w:proofErr w:type="spellEnd"/>
      <w:r>
        <w:t xml:space="preserve"> by </w:t>
      </w:r>
      <w:r w:rsidR="006F743C" w:rsidRPr="006F743C">
        <w:rPr>
          <w:i/>
          <w:iCs/>
        </w:rPr>
        <w:t>C.</w:t>
      </w:r>
      <w:r w:rsidR="003C2017">
        <w:rPr>
          <w:i/>
          <w:iCs/>
        </w:rPr>
        <w:t> </w:t>
      </w:r>
      <w:r w:rsidR="006F743C" w:rsidRPr="006F743C">
        <w:rPr>
          <w:i/>
          <w:iCs/>
        </w:rPr>
        <w:t>aspersum</w:t>
      </w:r>
      <w:r>
        <w:t>. Egg masses and cysts consumed by the snails, survived digestion and were viable after excretion. The hatched nematodes were infective, causing galls on tomato plants.</w:t>
      </w:r>
    </w:p>
    <w:p w14:paraId="1FBC02AB" w14:textId="6DD7FBDE" w:rsidR="00CE5E61" w:rsidRPr="00F93D91" w:rsidRDefault="00CE5E61" w:rsidP="00CE5E61">
      <w:r>
        <w:t xml:space="preserve">Each of these authors point to the potential role that </w:t>
      </w:r>
      <w:r w:rsidR="006F743C" w:rsidRPr="006F743C">
        <w:rPr>
          <w:i/>
          <w:iCs/>
        </w:rPr>
        <w:t>C.</w:t>
      </w:r>
      <w:r w:rsidR="003C2017">
        <w:rPr>
          <w:i/>
          <w:iCs/>
        </w:rPr>
        <w:t> </w:t>
      </w:r>
      <w:r w:rsidR="006F743C" w:rsidRPr="006F743C">
        <w:rPr>
          <w:i/>
          <w:iCs/>
        </w:rPr>
        <w:t>aspersum</w:t>
      </w:r>
      <w:r>
        <w:t xml:space="preserve"> may play in distributing plant pathogens within crops/hosts. Thus far, all studies have been conducted under controlled conditions. There are no publications that identify plant pathogenic nematodes being transmitted by snails in either agricultural or environmental settings, and no </w:t>
      </w:r>
      <w:r w:rsidRPr="00F93D91">
        <w:t>known plant pathogenic nematodes that rely on snails as the sole method of dispersal, or in contrast to animal pathogenic nematodes, rely on snails as an obligate intermediate host.</w:t>
      </w:r>
    </w:p>
    <w:p w14:paraId="4F4A892F" w14:textId="6709EA44" w:rsidR="003715C6" w:rsidRPr="00F93D91" w:rsidRDefault="00DE7B1C" w:rsidP="003C603D">
      <w:pPr>
        <w:pStyle w:val="Heading4"/>
        <w:spacing w:before="120" w:after="240"/>
      </w:pPr>
      <w:r w:rsidRPr="00F93D91">
        <w:lastRenderedPageBreak/>
        <w:t xml:space="preserve">Risk </w:t>
      </w:r>
      <w:r w:rsidR="0068069D" w:rsidRPr="00F93D91">
        <w:t>assessment</w:t>
      </w:r>
      <w:r w:rsidRPr="00F93D91">
        <w:t xml:space="preserve"> and </w:t>
      </w:r>
      <w:r w:rsidR="003C603D" w:rsidRPr="00F93D91">
        <w:t>management for vectored</w:t>
      </w:r>
      <w:r w:rsidR="00415049" w:rsidRPr="00F93D91">
        <w:t xml:space="preserve"> </w:t>
      </w:r>
      <w:r w:rsidR="00EB79A9" w:rsidRPr="00F93D91">
        <w:t>plant pathogens</w:t>
      </w:r>
    </w:p>
    <w:p w14:paraId="5447D373" w14:textId="7F0A9F3E" w:rsidR="003C603D" w:rsidRPr="008643AF" w:rsidRDefault="009A13D0" w:rsidP="00FF3401">
      <w:r w:rsidRPr="00F93D91">
        <w:t xml:space="preserve">There is </w:t>
      </w:r>
      <w:r w:rsidR="005C1340" w:rsidRPr="00F93D91">
        <w:t xml:space="preserve">substantial uncertainty </w:t>
      </w:r>
      <w:r w:rsidRPr="00F93D91">
        <w:t>in</w:t>
      </w:r>
      <w:r w:rsidR="005C1340" w:rsidRPr="00F93D91">
        <w:t xml:space="preserve"> respect of both</w:t>
      </w:r>
      <w:r w:rsidR="00707274" w:rsidRPr="00F93D91">
        <w:t>: (a)</w:t>
      </w:r>
      <w:r w:rsidR="005C1340" w:rsidRPr="00F93D91">
        <w:t xml:space="preserve"> the likelihood </w:t>
      </w:r>
      <w:r w:rsidR="00015A4D" w:rsidRPr="00F93D91">
        <w:t xml:space="preserve">that imported </w:t>
      </w:r>
      <w:r w:rsidR="006F743C" w:rsidRPr="00F93D91">
        <w:rPr>
          <w:i/>
          <w:iCs/>
        </w:rPr>
        <w:t>C.</w:t>
      </w:r>
      <w:r w:rsidR="00692C1E" w:rsidRPr="00F93D91">
        <w:rPr>
          <w:i/>
          <w:iCs/>
        </w:rPr>
        <w:t> </w:t>
      </w:r>
      <w:r w:rsidR="006F743C" w:rsidRPr="00F93D91">
        <w:rPr>
          <w:i/>
          <w:iCs/>
        </w:rPr>
        <w:t>aspersum</w:t>
      </w:r>
      <w:r w:rsidR="00015A4D" w:rsidRPr="00F93D91">
        <w:t xml:space="preserve"> </w:t>
      </w:r>
      <w:r w:rsidR="00BF76A4" w:rsidRPr="00F93D91">
        <w:t>will</w:t>
      </w:r>
      <w:r w:rsidR="00015A4D" w:rsidRPr="00F93D91">
        <w:t xml:space="preserve"> vector </w:t>
      </w:r>
      <w:r w:rsidR="001E7664" w:rsidRPr="00F93D91">
        <w:t xml:space="preserve">an individual </w:t>
      </w:r>
      <w:r w:rsidR="000D49EF" w:rsidRPr="00F93D91">
        <w:t>pathogen</w:t>
      </w:r>
      <w:r w:rsidR="00707274" w:rsidRPr="00F93D91">
        <w:t xml:space="preserve">; and (b) </w:t>
      </w:r>
      <w:r w:rsidR="00BD7039" w:rsidRPr="00F93D91">
        <w:t>the likely consequences of introduction within Australia</w:t>
      </w:r>
      <w:r w:rsidR="00D555EE" w:rsidRPr="00F93D91">
        <w:t xml:space="preserve"> in respect of the impact </w:t>
      </w:r>
      <w:r w:rsidR="00C56A03" w:rsidRPr="00F93D91">
        <w:t xml:space="preserve">of each of </w:t>
      </w:r>
      <w:r w:rsidR="00D555EE" w:rsidRPr="00F93D91">
        <w:t>the</w:t>
      </w:r>
      <w:r w:rsidR="00BF76A4" w:rsidRPr="00F93D91">
        <w:t xml:space="preserve">se pests and diseases </w:t>
      </w:r>
      <w:r w:rsidR="00D555EE" w:rsidRPr="00F93D91">
        <w:t>may have on plant life and health.</w:t>
      </w:r>
      <w:r w:rsidRPr="00F93D91">
        <w:t xml:space="preserve"> In view of this uncertainty,</w:t>
      </w:r>
      <w:r w:rsidR="00E85D4D" w:rsidRPr="00F93D91">
        <w:t xml:space="preserve"> and the potential for significant impact,</w:t>
      </w:r>
      <w:r w:rsidRPr="00F93D91">
        <w:t xml:space="preserve"> </w:t>
      </w:r>
      <w:r w:rsidR="00C56A03" w:rsidRPr="00F93D91">
        <w:t xml:space="preserve">the </w:t>
      </w:r>
      <w:r w:rsidRPr="00F93D91">
        <w:t>biosecurity</w:t>
      </w:r>
      <w:r w:rsidRPr="00EB482C">
        <w:t xml:space="preserve"> risk </w:t>
      </w:r>
      <w:r w:rsidR="00C56A03" w:rsidRPr="00EB482C">
        <w:t xml:space="preserve">attached to each </w:t>
      </w:r>
      <w:r w:rsidR="008643AF" w:rsidRPr="00EB482C">
        <w:t xml:space="preserve">vectored </w:t>
      </w:r>
      <w:r w:rsidR="00F33EE7" w:rsidRPr="00EB482C">
        <w:t xml:space="preserve">pest or disease </w:t>
      </w:r>
      <w:r w:rsidRPr="00EB482C">
        <w:t>was conservatively</w:t>
      </w:r>
      <w:r w:rsidR="00131AB6" w:rsidRPr="00EB482C">
        <w:t xml:space="preserve"> estimated as low</w:t>
      </w:r>
      <w:r w:rsidR="00131AB6" w:rsidRPr="008643AF">
        <w:t xml:space="preserve"> and, thus requiring risk management</w:t>
      </w:r>
      <w:r w:rsidR="008A7598" w:rsidRPr="008643AF">
        <w:t xml:space="preserve"> if the importation of </w:t>
      </w:r>
      <w:r w:rsidR="006F743C" w:rsidRPr="006F743C">
        <w:rPr>
          <w:i/>
          <w:iCs/>
        </w:rPr>
        <w:t>C.</w:t>
      </w:r>
      <w:r w:rsidR="00692C1E">
        <w:rPr>
          <w:i/>
          <w:iCs/>
        </w:rPr>
        <w:t> </w:t>
      </w:r>
      <w:r w:rsidR="006F743C" w:rsidRPr="006F743C">
        <w:rPr>
          <w:i/>
          <w:iCs/>
        </w:rPr>
        <w:t>aspersum</w:t>
      </w:r>
      <w:r w:rsidR="008A7598" w:rsidRPr="008643AF">
        <w:t xml:space="preserve"> is to achieve Australia’s ALOP</w:t>
      </w:r>
      <w:r w:rsidR="00131AB6" w:rsidRPr="008643AF">
        <w:t>.</w:t>
      </w:r>
    </w:p>
    <w:p w14:paraId="785C49E5" w14:textId="0104D0DA" w:rsidR="00131AB6" w:rsidRDefault="00245EB9" w:rsidP="00FF3401">
      <w:r w:rsidRPr="00245EB9">
        <w:rPr>
          <w:b/>
          <w:bCs/>
        </w:rPr>
        <w:t>Importation of adult snails</w:t>
      </w:r>
      <w:r>
        <w:t>: t</w:t>
      </w:r>
      <w:r w:rsidR="00131AB6">
        <w:t xml:space="preserve">he management measure that has been specified for </w:t>
      </w:r>
      <w:proofErr w:type="spellStart"/>
      <w:r w:rsidR="00131AB6" w:rsidRPr="00137C2C">
        <w:rPr>
          <w:i/>
          <w:iCs/>
        </w:rPr>
        <w:t>Angiostrongylus</w:t>
      </w:r>
      <w:proofErr w:type="spellEnd"/>
      <w:r w:rsidR="00131AB6" w:rsidRPr="00131AB6">
        <w:t xml:space="preserve"> spp.</w:t>
      </w:r>
      <w:r w:rsidR="00131AB6">
        <w:t xml:space="preserve"> and for </w:t>
      </w:r>
      <w:proofErr w:type="spellStart"/>
      <w:r w:rsidR="00131AB6" w:rsidRPr="00137C2C">
        <w:rPr>
          <w:i/>
          <w:iCs/>
        </w:rPr>
        <w:t>Crenosoma</w:t>
      </w:r>
      <w:proofErr w:type="spellEnd"/>
      <w:r w:rsidR="00692C1E">
        <w:rPr>
          <w:i/>
          <w:iCs/>
        </w:rPr>
        <w:t> </w:t>
      </w:r>
      <w:proofErr w:type="spellStart"/>
      <w:r w:rsidR="00131AB6" w:rsidRPr="00137C2C">
        <w:rPr>
          <w:i/>
          <w:iCs/>
        </w:rPr>
        <w:t>vulpis</w:t>
      </w:r>
      <w:proofErr w:type="spellEnd"/>
      <w:r w:rsidR="00131AB6">
        <w:t xml:space="preserve"> </w:t>
      </w:r>
      <w:r w:rsidR="001A4931">
        <w:t xml:space="preserve">(Sections </w:t>
      </w:r>
      <w:r w:rsidR="001A4931">
        <w:fldChar w:fldCharType="begin"/>
      </w:r>
      <w:r w:rsidR="001A4931">
        <w:instrText xml:space="preserve"> REF _Ref170975355 \w \h </w:instrText>
      </w:r>
      <w:r w:rsidR="001A4931">
        <w:fldChar w:fldCharType="separate"/>
      </w:r>
      <w:r w:rsidR="008A6235">
        <w:t>5.1</w:t>
      </w:r>
      <w:r w:rsidR="001A4931">
        <w:fldChar w:fldCharType="end"/>
      </w:r>
      <w:r w:rsidR="001A4931">
        <w:t xml:space="preserve"> and </w:t>
      </w:r>
      <w:r w:rsidR="001A4931">
        <w:fldChar w:fldCharType="begin"/>
      </w:r>
      <w:r w:rsidR="001A4931">
        <w:instrText xml:space="preserve"> REF _Ref170975358 \w \h </w:instrText>
      </w:r>
      <w:r w:rsidR="001A4931">
        <w:fldChar w:fldCharType="separate"/>
      </w:r>
      <w:r w:rsidR="008A6235">
        <w:t>5.3</w:t>
      </w:r>
      <w:r w:rsidR="001A4931">
        <w:fldChar w:fldCharType="end"/>
      </w:r>
      <w:r w:rsidR="001A4931">
        <w:t xml:space="preserve">, respectively) is to </w:t>
      </w:r>
      <w:r w:rsidR="001D48F6">
        <w:t xml:space="preserve">require that </w:t>
      </w:r>
      <w:r w:rsidR="00A239EF">
        <w:t xml:space="preserve">adult </w:t>
      </w:r>
      <w:r w:rsidR="001A4931" w:rsidRPr="001A4931">
        <w:t xml:space="preserve">snails </w:t>
      </w:r>
      <w:r w:rsidR="001D48F6">
        <w:t xml:space="preserve">are </w:t>
      </w:r>
      <w:r w:rsidR="001A4931" w:rsidRPr="001A4931">
        <w:t xml:space="preserve">imported into an </w:t>
      </w:r>
      <w:r w:rsidR="00FA6B55">
        <w:t>Approved Arrangement</w:t>
      </w:r>
      <w:r w:rsidR="001A4931" w:rsidRPr="001A4931">
        <w:t xml:space="preserve"> site, where they </w:t>
      </w:r>
      <w:r w:rsidR="00F156D7">
        <w:t>can</w:t>
      </w:r>
      <w:r w:rsidR="001A4931" w:rsidRPr="001A4931">
        <w:t xml:space="preserve"> be reared in isolation from other snails and </w:t>
      </w:r>
      <w:r w:rsidR="001D48F6">
        <w:t xml:space="preserve">any other </w:t>
      </w:r>
      <w:r w:rsidR="00B57E7A">
        <w:t xml:space="preserve">host species. This </w:t>
      </w:r>
      <w:r w:rsidR="008A7598">
        <w:t xml:space="preserve">measure </w:t>
      </w:r>
      <w:r w:rsidR="0033101E">
        <w:t xml:space="preserve">can be extended to </w:t>
      </w:r>
      <w:r w:rsidR="002A1BF5">
        <w:t>manage vectored diseases and pests. Isolation w</w:t>
      </w:r>
      <w:r w:rsidR="00B57E7A">
        <w:t xml:space="preserve">ould break the life cycle of </w:t>
      </w:r>
      <w:r w:rsidR="0010194E">
        <w:t>plant pathogens.</w:t>
      </w:r>
      <w:r w:rsidR="00350C13">
        <w:t xml:space="preserve"> </w:t>
      </w:r>
      <w:r w:rsidR="001A4931" w:rsidRPr="001A4931">
        <w:t xml:space="preserve">The next generation of </w:t>
      </w:r>
      <w:r w:rsidR="006F743C" w:rsidRPr="006F743C">
        <w:rPr>
          <w:i/>
          <w:iCs/>
        </w:rPr>
        <w:t>C.</w:t>
      </w:r>
      <w:r w:rsidR="00692C1E">
        <w:rPr>
          <w:i/>
          <w:iCs/>
        </w:rPr>
        <w:t> </w:t>
      </w:r>
      <w:r w:rsidR="006F743C" w:rsidRPr="006F743C">
        <w:rPr>
          <w:i/>
          <w:iCs/>
        </w:rPr>
        <w:t>aspersum</w:t>
      </w:r>
      <w:r w:rsidR="001A4931" w:rsidRPr="001A4931">
        <w:t xml:space="preserve"> would </w:t>
      </w:r>
      <w:r w:rsidR="00137C2C">
        <w:t xml:space="preserve">then be considered </w:t>
      </w:r>
      <w:r w:rsidR="001A4931" w:rsidRPr="001A4931">
        <w:t>free of</w:t>
      </w:r>
      <w:r w:rsidR="00137C2C">
        <w:t xml:space="preserve"> any key vectored </w:t>
      </w:r>
      <w:r w:rsidR="00FA72F0" w:rsidRPr="001821E2">
        <w:t>diseases and pests</w:t>
      </w:r>
      <w:r w:rsidR="00FC5096" w:rsidRPr="001821E2">
        <w:t xml:space="preserve"> </w:t>
      </w:r>
      <w:r w:rsidR="001A4931" w:rsidRPr="001821E2">
        <w:t xml:space="preserve">and </w:t>
      </w:r>
      <w:r w:rsidR="00FC5096" w:rsidRPr="001821E2">
        <w:t xml:space="preserve">will be </w:t>
      </w:r>
      <w:r w:rsidR="001A4931" w:rsidRPr="001821E2">
        <w:t xml:space="preserve">eligible for release from the </w:t>
      </w:r>
      <w:r w:rsidR="00FA6B55">
        <w:t>Approved Arrangement</w:t>
      </w:r>
      <w:r w:rsidR="00BF00BE" w:rsidRPr="001821E2">
        <w:t xml:space="preserve"> site</w:t>
      </w:r>
      <w:r w:rsidR="001A4931" w:rsidRPr="001821E2">
        <w:t>.</w:t>
      </w:r>
    </w:p>
    <w:p w14:paraId="7C449C2B" w14:textId="2991BB4B" w:rsidR="00245EB9" w:rsidRPr="00F93D91" w:rsidRDefault="00245EB9" w:rsidP="00FF3401">
      <w:r w:rsidRPr="00245EB9">
        <w:rPr>
          <w:b/>
          <w:bCs/>
        </w:rPr>
        <w:t xml:space="preserve">Importation of </w:t>
      </w:r>
      <w:r w:rsidR="007E297D">
        <w:rPr>
          <w:b/>
          <w:bCs/>
        </w:rPr>
        <w:t>hatchling snail</w:t>
      </w:r>
      <w:r w:rsidRPr="00245EB9">
        <w:rPr>
          <w:b/>
          <w:bCs/>
        </w:rPr>
        <w:t>s</w:t>
      </w:r>
      <w:r w:rsidRPr="00245EB9">
        <w:t xml:space="preserve">: these are hatchlings less than 10 days old that have not been released from the hatching environment and have not </w:t>
      </w:r>
      <w:r w:rsidRPr="00F93D91">
        <w:t xml:space="preserve">been exposed to plant substrate. As these </w:t>
      </w:r>
      <w:r w:rsidR="007E297D" w:rsidRPr="00F93D91">
        <w:t>hatchling snail</w:t>
      </w:r>
      <w:r w:rsidRPr="00F93D91">
        <w:t xml:space="preserve">s have not been exposed to plant substrate, the </w:t>
      </w:r>
      <w:r w:rsidR="002B6C1F" w:rsidRPr="00F93D91">
        <w:t xml:space="preserve">likelihood that they will vector plant pathogens </w:t>
      </w:r>
      <w:r w:rsidR="00A45D1A" w:rsidRPr="00F93D91">
        <w:t xml:space="preserve">will be sufficiently low as to </w:t>
      </w:r>
      <w:r w:rsidRPr="00F93D91">
        <w:t>achieve Australia’s ALOP.</w:t>
      </w:r>
    </w:p>
    <w:p w14:paraId="506E104E" w14:textId="6F72D33E" w:rsidR="0026709E" w:rsidRPr="00F93D91" w:rsidRDefault="003C53E5" w:rsidP="00885C19">
      <w:pPr>
        <w:pStyle w:val="Heading2"/>
      </w:pPr>
      <w:bookmarkStart w:id="101" w:name="_Toc209421988"/>
      <w:r w:rsidRPr="00F93D91">
        <w:lastRenderedPageBreak/>
        <w:t>Species verification and b</w:t>
      </w:r>
      <w:r w:rsidR="0026709E" w:rsidRPr="00F93D91">
        <w:t>iosecurity</w:t>
      </w:r>
      <w:bookmarkEnd w:id="101"/>
    </w:p>
    <w:p w14:paraId="0AEFE96E" w14:textId="451A6CED" w:rsidR="008820C0" w:rsidRPr="00F93D91" w:rsidRDefault="008820C0" w:rsidP="008820C0">
      <w:r w:rsidRPr="00F93D91">
        <w:t>In this biosecurity import risk review, risk management describes the process of implementing measures to address the underlying requirement for species verification, as well as the biosecurity risks identified in the review as exceeding Australia’s ALOP. In establishing these measures, the negative effects on trade have been minimised</w:t>
      </w:r>
      <w:r w:rsidR="00EE0DD3" w:rsidRPr="00F93D91">
        <w:t>.</w:t>
      </w:r>
    </w:p>
    <w:p w14:paraId="30DAC72D" w14:textId="77777777" w:rsidR="008820C0" w:rsidRPr="006E0AA3" w:rsidRDefault="008820C0" w:rsidP="008820C0">
      <w:r w:rsidRPr="00F93D91">
        <w:t>Before issuing an import permit for this commodity, the department will consider (</w:t>
      </w:r>
      <w:r w:rsidRPr="00F93D91">
        <w:rPr>
          <w:i/>
          <w:iCs/>
        </w:rPr>
        <w:t>inter alia</w:t>
      </w:r>
      <w:r w:rsidRPr="00F93D91">
        <w:t>) certain criteria, including:</w:t>
      </w:r>
    </w:p>
    <w:p w14:paraId="5417D540" w14:textId="38240BE6" w:rsidR="008820C0" w:rsidRPr="006E0AA3" w:rsidRDefault="008820C0" w:rsidP="008820C0">
      <w:pPr>
        <w:pStyle w:val="ListBullet"/>
      </w:pPr>
      <w:r w:rsidRPr="006E0AA3">
        <w:t>The animal health status of the country</w:t>
      </w:r>
    </w:p>
    <w:p w14:paraId="315CD22A" w14:textId="59E95B08" w:rsidR="008820C0" w:rsidRPr="006E0AA3" w:rsidRDefault="008820C0" w:rsidP="008820C0">
      <w:pPr>
        <w:pStyle w:val="ListBullet"/>
      </w:pPr>
      <w:r w:rsidRPr="006E0AA3">
        <w:t>The effectiveness of the country’s animal and plant health authorities</w:t>
      </w:r>
    </w:p>
    <w:p w14:paraId="50F76DE6" w14:textId="4DC8F9A6" w:rsidR="008820C0" w:rsidRPr="006E0AA3" w:rsidRDefault="008820C0" w:rsidP="008820C0">
      <w:pPr>
        <w:pStyle w:val="ListBullet"/>
      </w:pPr>
      <w:r w:rsidRPr="006E0AA3">
        <w:t>Legislative controls over animal and plant health, including biosecurity policies and practices</w:t>
      </w:r>
    </w:p>
    <w:p w14:paraId="3F3FE5D3" w14:textId="685631FF" w:rsidR="008820C0" w:rsidRPr="006E0AA3" w:rsidRDefault="008820C0" w:rsidP="008820C0">
      <w:pPr>
        <w:pStyle w:val="ListBullet"/>
      </w:pPr>
      <w:r w:rsidRPr="006E0AA3">
        <w:t>The standard of reporting to WOAH and IPPC, of significant disease and pest outbreaks</w:t>
      </w:r>
    </w:p>
    <w:p w14:paraId="11609E41" w14:textId="321E325E" w:rsidR="008820C0" w:rsidRPr="006E0AA3" w:rsidRDefault="008820C0" w:rsidP="008820C0">
      <w:pPr>
        <w:pStyle w:val="ListBullet"/>
      </w:pPr>
      <w:r w:rsidRPr="006E0AA3">
        <w:t>The effectiveness of official laboratory services, including compliance with relevant international standards</w:t>
      </w:r>
    </w:p>
    <w:p w14:paraId="42A3EBD8" w14:textId="77777777" w:rsidR="008820C0" w:rsidRPr="00F93D91" w:rsidRDefault="008820C0" w:rsidP="008820C0">
      <w:pPr>
        <w:pStyle w:val="ListBullet"/>
      </w:pPr>
      <w:r w:rsidRPr="00F93D91">
        <w:t>The effectiveness of systems for the certification and documentation of products intended for export to Australia.</w:t>
      </w:r>
    </w:p>
    <w:p w14:paraId="259B9B35" w14:textId="77777777" w:rsidR="008820C0" w:rsidRPr="00F93D91" w:rsidRDefault="008820C0" w:rsidP="005363DE">
      <w:pPr>
        <w:pStyle w:val="Heading3"/>
        <w:spacing w:before="120" w:after="240"/>
      </w:pPr>
      <w:bookmarkStart w:id="102" w:name="_Toc209421989"/>
      <w:r w:rsidRPr="00F93D91">
        <w:t>Measures for species verification and biosecurity</w:t>
      </w:r>
      <w:bookmarkEnd w:id="102"/>
    </w:p>
    <w:p w14:paraId="5D9DFCA5" w14:textId="45DAA9FC" w:rsidR="008820C0" w:rsidRPr="006E0AA3" w:rsidRDefault="008820C0" w:rsidP="008820C0">
      <w:r w:rsidRPr="00F93D91">
        <w:t>Biosecurity measures will be required for the importation of live</w:t>
      </w:r>
      <w:r w:rsidRPr="006E0AA3">
        <w:t xml:space="preserve"> </w:t>
      </w:r>
      <w:r w:rsidRPr="006E0AA3">
        <w:rPr>
          <w:i/>
          <w:iCs/>
        </w:rPr>
        <w:t>C. aspersum</w:t>
      </w:r>
      <w:r w:rsidRPr="006E0AA3">
        <w:t xml:space="preserve"> for </w:t>
      </w:r>
      <w:r w:rsidR="00EE0DD3">
        <w:t>heliciculture</w:t>
      </w:r>
      <w:r w:rsidRPr="006E0AA3">
        <w:t xml:space="preserve"> within Australia</w:t>
      </w:r>
      <w:r w:rsidR="0058216B">
        <w:t xml:space="preserve">, noting that </w:t>
      </w:r>
      <w:r w:rsidR="0058216B" w:rsidRPr="0058216B">
        <w:t xml:space="preserve">the scope of this review was extended from </w:t>
      </w:r>
      <w:r w:rsidR="0058216B" w:rsidRPr="0058216B">
        <w:rPr>
          <w:i/>
          <w:iCs/>
        </w:rPr>
        <w:t>adult C. aspersum</w:t>
      </w:r>
      <w:r w:rsidR="0058216B" w:rsidRPr="0058216B">
        <w:t xml:space="preserve"> for helic</w:t>
      </w:r>
      <w:r w:rsidR="0058216B">
        <w:t>ic</w:t>
      </w:r>
      <w:r w:rsidR="0058216B" w:rsidRPr="0058216B">
        <w:t xml:space="preserve">ulture to include the option for the importation of </w:t>
      </w:r>
      <w:r w:rsidR="007E297D">
        <w:t>hatchling snail</w:t>
      </w:r>
      <w:r w:rsidR="0058216B" w:rsidRPr="0058216B">
        <w:t>s.</w:t>
      </w:r>
    </w:p>
    <w:p w14:paraId="10F22F38" w14:textId="4C512604" w:rsidR="008820C0" w:rsidRPr="006E0AA3" w:rsidRDefault="008820C0" w:rsidP="008820C0">
      <w:r w:rsidRPr="006E0AA3">
        <w:rPr>
          <w:b/>
          <w:bCs/>
        </w:rPr>
        <w:t>Exporting country</w:t>
      </w:r>
      <w:r w:rsidRPr="006E0AA3">
        <w:t xml:space="preserve">: </w:t>
      </w:r>
      <w:r w:rsidRPr="006E0AA3">
        <w:rPr>
          <w:i/>
          <w:iCs/>
        </w:rPr>
        <w:t>C. aspersum</w:t>
      </w:r>
      <w:r w:rsidRPr="006E0AA3">
        <w:t xml:space="preserve"> breed-stock must only be sourced from approved countries. Approval will</w:t>
      </w:r>
      <w:r w:rsidR="00725477">
        <w:t xml:space="preserve"> depend </w:t>
      </w:r>
      <w:r w:rsidRPr="006E0AA3">
        <w:t>on the department undertaking a Competent Authority assessment for this commodity.</w:t>
      </w:r>
    </w:p>
    <w:p w14:paraId="360A32B0" w14:textId="77777777" w:rsidR="008820C0" w:rsidRPr="006E0AA3" w:rsidRDefault="008820C0" w:rsidP="008820C0">
      <w:r w:rsidRPr="006E0AA3">
        <w:rPr>
          <w:b/>
          <w:bCs/>
        </w:rPr>
        <w:t>Snail farming establishments</w:t>
      </w:r>
      <w:r w:rsidRPr="006E0AA3">
        <w:t xml:space="preserve">: snail farms seeking to export </w:t>
      </w:r>
      <w:r w:rsidRPr="006E0AA3">
        <w:rPr>
          <w:i/>
          <w:iCs/>
        </w:rPr>
        <w:t>C. aspersum</w:t>
      </w:r>
      <w:r w:rsidRPr="006E0AA3">
        <w:t xml:space="preserve"> to Australia must be commercial operations and government certified for basic quality standards for food safety, and general hygienic operations. Government certification for relevant biosecurity controls will also be required at the time of export. The current Quality Standard applicable to the commercial operation which is exporting </w:t>
      </w:r>
      <w:r w:rsidRPr="006E0AA3">
        <w:rPr>
          <w:i/>
          <w:iCs/>
        </w:rPr>
        <w:t>C. aspersum</w:t>
      </w:r>
      <w:r w:rsidRPr="006E0AA3">
        <w:t xml:space="preserve"> to Australia must be linked to a specific import application and will be reviewed as part of the application assessment process.</w:t>
      </w:r>
      <w:r>
        <w:t xml:space="preserve"> Some modification or amendment of this Quality Standard may be required. </w:t>
      </w:r>
    </w:p>
    <w:p w14:paraId="0CFCA448" w14:textId="77777777" w:rsidR="008820C0" w:rsidRPr="006E0AA3" w:rsidRDefault="008820C0" w:rsidP="008820C0">
      <w:pPr>
        <w:keepNext/>
        <w:keepLines/>
        <w:rPr>
          <w:u w:val="single"/>
        </w:rPr>
      </w:pPr>
      <w:r w:rsidRPr="006E0AA3">
        <w:rPr>
          <w:u w:val="single"/>
        </w:rPr>
        <w:lastRenderedPageBreak/>
        <w:t>Species verification and biosecurity measures for adult snails</w:t>
      </w:r>
    </w:p>
    <w:p w14:paraId="533706FE" w14:textId="4F708E41" w:rsidR="008820C0" w:rsidRPr="006E0AA3" w:rsidRDefault="008820C0" w:rsidP="008820C0">
      <w:pPr>
        <w:pStyle w:val="ListBullet"/>
        <w:keepNext/>
        <w:keepLines/>
      </w:pPr>
      <w:r w:rsidRPr="006E0AA3">
        <w:t xml:space="preserve">Adult snails exported to Australia must be certified by the exporter and exporting country as </w:t>
      </w:r>
      <w:r w:rsidRPr="006E0AA3">
        <w:rPr>
          <w:i/>
          <w:iCs/>
        </w:rPr>
        <w:t>C. aspersum</w:t>
      </w:r>
      <w:r w:rsidRPr="006E0AA3">
        <w:t xml:space="preserve"> only. Certification of species may be based on morphological identification or on an approved molecular method. Approval will entail the development, validation and standardisation of a molecular procedure that meets the department’s requirements for sensitivity and specificity.</w:t>
      </w:r>
    </w:p>
    <w:p w14:paraId="011417E4" w14:textId="7451AD62" w:rsidR="008820C0" w:rsidRPr="006E0AA3" w:rsidRDefault="008820C0" w:rsidP="008820C0">
      <w:pPr>
        <w:pStyle w:val="ListBullet"/>
      </w:pPr>
      <w:r w:rsidRPr="006E0AA3">
        <w:t>Adult snails will be directed to an Approved Arrangement on arrival at the Australian border. Th</w:t>
      </w:r>
      <w:r w:rsidR="00A74430">
        <w:t xml:space="preserve">is will be </w:t>
      </w:r>
      <w:r w:rsidRPr="006E0AA3">
        <w:t xml:space="preserve">a biosecure facility </w:t>
      </w:r>
      <w:r w:rsidR="00175945">
        <w:t xml:space="preserve">and </w:t>
      </w:r>
      <w:r w:rsidRPr="006E0AA3">
        <w:t>may be a government-supervised quarantine facility or may be a snail farming facility that is managed privately. The privately managed Approved Arrangement and site will include (</w:t>
      </w:r>
      <w:r w:rsidRPr="006E0AA3">
        <w:rPr>
          <w:i/>
          <w:iCs/>
        </w:rPr>
        <w:t>inter alia</w:t>
      </w:r>
      <w:r w:rsidRPr="006E0AA3">
        <w:t xml:space="preserve">) site design and security, as well as biosecurity protocols for site maintenance, people and the disposal of waste. The privately managed Approved Arrangement and site will also be subject to the department’s requirements for audit and compliance. </w:t>
      </w:r>
    </w:p>
    <w:p w14:paraId="7AE54297" w14:textId="3CFE746A" w:rsidR="008820C0" w:rsidRPr="006E0AA3" w:rsidRDefault="008820C0" w:rsidP="008820C0">
      <w:pPr>
        <w:pStyle w:val="ListBullet"/>
      </w:pPr>
      <w:r w:rsidRPr="006E0AA3">
        <w:t xml:space="preserve">A subset of the snails within each imported consignment will be subject to species verification by morphological or molecular identification. Morphological Identification involves sacrifice of the selected snails as dissection is required. </w:t>
      </w:r>
      <w:r w:rsidR="00371F2B" w:rsidRPr="00371F2B">
        <w:t>Dissection and identification must be undertaken by a suitably qualified inspector who has been approved by the department to undertake this task. Identification must be based on a diagnostic key that has been approved by the department for use in this context</w:t>
      </w:r>
      <w:r w:rsidRPr="006E0AA3">
        <w:t>. Molecular identification will entail the development, validation and standardisation of a molecular procedure that meets the department’s requirements for sensitivity and specificity. The identification procedure will be described in the Approved Arrangement and the protocol for its application will be based on the anticipated size of consignment.</w:t>
      </w:r>
    </w:p>
    <w:p w14:paraId="4838A6F9" w14:textId="349E9415" w:rsidR="008820C0" w:rsidRDefault="008820C0" w:rsidP="008820C0">
      <w:pPr>
        <w:pStyle w:val="ListBullet"/>
      </w:pPr>
      <w:r w:rsidRPr="006E0AA3">
        <w:t xml:space="preserve">Imported adult snails will remain under the Approved Arrangement and within the biosecure facility where they will be bred to the next generation. Throughout this period, the imported snails will be isolated from </w:t>
      </w:r>
      <w:r w:rsidR="00126A4A">
        <w:t xml:space="preserve">Australian </w:t>
      </w:r>
      <w:r w:rsidRPr="006E0AA3">
        <w:t xml:space="preserve">snails and from the definitive host of both </w:t>
      </w:r>
      <w:proofErr w:type="spellStart"/>
      <w:r w:rsidRPr="006E0AA3">
        <w:rPr>
          <w:i/>
          <w:iCs/>
        </w:rPr>
        <w:t>Angiostrongylus</w:t>
      </w:r>
      <w:proofErr w:type="spellEnd"/>
      <w:r w:rsidRPr="006E0AA3">
        <w:rPr>
          <w:i/>
          <w:iCs/>
        </w:rPr>
        <w:t xml:space="preserve"> spp</w:t>
      </w:r>
      <w:r w:rsidRPr="006E0AA3">
        <w:t xml:space="preserve">. and </w:t>
      </w:r>
      <w:proofErr w:type="spellStart"/>
      <w:r w:rsidRPr="006E0AA3">
        <w:rPr>
          <w:i/>
          <w:iCs/>
        </w:rPr>
        <w:t>Crenosoma</w:t>
      </w:r>
      <w:proofErr w:type="spellEnd"/>
      <w:r w:rsidRPr="006E0AA3">
        <w:rPr>
          <w:i/>
          <w:iCs/>
        </w:rPr>
        <w:t xml:space="preserve"> </w:t>
      </w:r>
      <w:proofErr w:type="spellStart"/>
      <w:r w:rsidRPr="006E0AA3">
        <w:rPr>
          <w:i/>
          <w:iCs/>
        </w:rPr>
        <w:t>vulpis</w:t>
      </w:r>
      <w:proofErr w:type="spellEnd"/>
      <w:r w:rsidRPr="006E0AA3">
        <w:t xml:space="preserve">. This will ensure that the following generation of </w:t>
      </w:r>
      <w:r w:rsidRPr="006E0AA3">
        <w:rPr>
          <w:i/>
          <w:iCs/>
        </w:rPr>
        <w:t>C. aspersum</w:t>
      </w:r>
      <w:r w:rsidRPr="006E0AA3">
        <w:t xml:space="preserve"> will be free of </w:t>
      </w:r>
      <w:proofErr w:type="spellStart"/>
      <w:r w:rsidRPr="006E0AA3">
        <w:rPr>
          <w:i/>
          <w:iCs/>
        </w:rPr>
        <w:t>Angiostrongylus</w:t>
      </w:r>
      <w:proofErr w:type="spellEnd"/>
      <w:r w:rsidRPr="006E0AA3">
        <w:rPr>
          <w:i/>
          <w:iCs/>
        </w:rPr>
        <w:t xml:space="preserve"> spp</w:t>
      </w:r>
      <w:r w:rsidRPr="006E0AA3">
        <w:t xml:space="preserve">. and </w:t>
      </w:r>
      <w:proofErr w:type="spellStart"/>
      <w:r w:rsidRPr="006E0AA3">
        <w:rPr>
          <w:i/>
          <w:iCs/>
        </w:rPr>
        <w:t>Crenosoma</w:t>
      </w:r>
      <w:proofErr w:type="spellEnd"/>
      <w:r w:rsidRPr="006E0AA3">
        <w:rPr>
          <w:i/>
          <w:iCs/>
        </w:rPr>
        <w:t xml:space="preserve"> </w:t>
      </w:r>
      <w:proofErr w:type="spellStart"/>
      <w:r w:rsidRPr="006E0AA3">
        <w:rPr>
          <w:i/>
          <w:iCs/>
        </w:rPr>
        <w:t>vulpis</w:t>
      </w:r>
      <w:proofErr w:type="spellEnd"/>
      <w:r w:rsidRPr="006E0AA3">
        <w:t>. Isolation within the biosecure facility will also break the life cycle of vectored plant pathogens. Successive generation(s) of snails will then be eligible for release from the Approved Arrangement and site.</w:t>
      </w:r>
      <w:r>
        <w:t xml:space="preserve"> </w:t>
      </w:r>
    </w:p>
    <w:p w14:paraId="406A7719" w14:textId="77777777" w:rsidR="008820C0" w:rsidRPr="006E0AA3" w:rsidRDefault="008820C0" w:rsidP="008820C0">
      <w:pPr>
        <w:pStyle w:val="ListBullet"/>
      </w:pPr>
      <w:r>
        <w:t>The imported adult snails will not be eligible for release from the Approved Arrangement site. They will either remain within the site for their natural life or will be euthanised. The remains of imported adult snails will be managed as biosecurity waste.</w:t>
      </w:r>
    </w:p>
    <w:p w14:paraId="4F67CF5A" w14:textId="5BE79CAA" w:rsidR="008820C0" w:rsidRPr="006E0AA3" w:rsidRDefault="008820C0" w:rsidP="008820C0">
      <w:pPr>
        <w:rPr>
          <w:u w:val="single"/>
        </w:rPr>
      </w:pPr>
      <w:r w:rsidRPr="006E0AA3">
        <w:rPr>
          <w:u w:val="single"/>
        </w:rPr>
        <w:t xml:space="preserve">Species verification and biosecurity measures for </w:t>
      </w:r>
      <w:r w:rsidR="007E297D">
        <w:rPr>
          <w:u w:val="single"/>
        </w:rPr>
        <w:t>hatchling snail</w:t>
      </w:r>
      <w:r w:rsidRPr="006E0AA3">
        <w:rPr>
          <w:u w:val="single"/>
        </w:rPr>
        <w:t>s</w:t>
      </w:r>
    </w:p>
    <w:p w14:paraId="68E560DB" w14:textId="35F10507" w:rsidR="00610339" w:rsidRDefault="007E297D" w:rsidP="00610339">
      <w:pPr>
        <w:pStyle w:val="ListBullet"/>
      </w:pPr>
      <w:r>
        <w:t>Hatchling snail</w:t>
      </w:r>
      <w:r w:rsidR="00610339" w:rsidRPr="006E0AA3">
        <w:t>s are hatchlings less than 10 days old that have not been released from the hatching environment and have not been exposed to plant substrate.</w:t>
      </w:r>
      <w:r w:rsidR="00610339">
        <w:t xml:space="preserve"> </w:t>
      </w:r>
    </w:p>
    <w:p w14:paraId="0A40F14F" w14:textId="288FC3CE" w:rsidR="00024626" w:rsidRPr="006E0AA3" w:rsidRDefault="00024626" w:rsidP="00610339">
      <w:pPr>
        <w:pStyle w:val="ListBullet"/>
      </w:pPr>
      <w:r>
        <w:t xml:space="preserve">Hatchling snails must be sourced from establishments that employ either </w:t>
      </w:r>
      <w:r w:rsidR="009369F6">
        <w:t xml:space="preserve">an internal or mixed (internal and external) farming system and must only have received </w:t>
      </w:r>
      <w:r w:rsidR="00B55551">
        <w:t xml:space="preserve">commercially </w:t>
      </w:r>
      <w:r w:rsidR="001165D3">
        <w:t>processed livestock feed.</w:t>
      </w:r>
    </w:p>
    <w:p w14:paraId="5C8A7E4B" w14:textId="0B5CA571" w:rsidR="008820C0" w:rsidRPr="006E0AA3" w:rsidRDefault="008235A6" w:rsidP="008820C0">
      <w:pPr>
        <w:pStyle w:val="ListBullet"/>
      </w:pPr>
      <w:r w:rsidRPr="008235A6">
        <w:t>Ha</w:t>
      </w:r>
      <w:r>
        <w:t xml:space="preserve">tchling </w:t>
      </w:r>
      <w:r w:rsidR="008820C0" w:rsidRPr="006E0AA3">
        <w:t xml:space="preserve">snails must be certified by the exporter and exporting country as </w:t>
      </w:r>
      <w:r w:rsidR="008820C0" w:rsidRPr="006E0AA3">
        <w:rPr>
          <w:i/>
          <w:iCs/>
        </w:rPr>
        <w:t>C. aspersum</w:t>
      </w:r>
      <w:r w:rsidR="008820C0" w:rsidRPr="006E0AA3">
        <w:t xml:space="preserve"> only. Certification of species may be based on morphological identification of breed stock or on an </w:t>
      </w:r>
      <w:r w:rsidR="008820C0" w:rsidRPr="006E0AA3">
        <w:lastRenderedPageBreak/>
        <w:t>approved molecular method. Approval will entail the development, validation and standardisation of a molecular procedure that meets the department’s requirements for sensitivity and specificity.</w:t>
      </w:r>
    </w:p>
    <w:p w14:paraId="7319A2D7" w14:textId="03908F6B" w:rsidR="008820C0" w:rsidRPr="006E0AA3" w:rsidRDefault="007E297D" w:rsidP="008820C0">
      <w:pPr>
        <w:pStyle w:val="ListBullet"/>
      </w:pPr>
      <w:r>
        <w:t>Hatchling snail</w:t>
      </w:r>
      <w:r w:rsidR="008820C0" w:rsidRPr="006E0AA3">
        <w:t>s will be directed to an Approved Arrangement on arrival at the Australian border. This will be a government-supervised biosecure facility where the snails can be held while species is verified.</w:t>
      </w:r>
    </w:p>
    <w:p w14:paraId="3988F4DD" w14:textId="74DDD43A" w:rsidR="008820C0" w:rsidRDefault="008820C0" w:rsidP="008820C0">
      <w:pPr>
        <w:pStyle w:val="ListBullet"/>
      </w:pPr>
      <w:r w:rsidRPr="006E0AA3">
        <w:t xml:space="preserve">A subset of the </w:t>
      </w:r>
      <w:r w:rsidR="007E297D">
        <w:t>hatchling snail</w:t>
      </w:r>
      <w:r w:rsidRPr="006E0AA3">
        <w:t xml:space="preserve">s within each imported consignment will be subject to species verification by molecular identification. This will entail the development, validation and standardisation of a molecular procedure that meets the department’s requirements for sensitivity and specificity. The protocol for the application of this procedure will be described in the Approved Arrangement and will be based on the anticipated size of </w:t>
      </w:r>
      <w:r w:rsidR="00191721">
        <w:t xml:space="preserve">a </w:t>
      </w:r>
      <w:r w:rsidRPr="006E0AA3">
        <w:t>consignment.</w:t>
      </w:r>
    </w:p>
    <w:p w14:paraId="1454BEAA" w14:textId="7B0C8181" w:rsidR="00326310" w:rsidRPr="006E0AA3" w:rsidRDefault="00326310" w:rsidP="008820C0">
      <w:pPr>
        <w:pStyle w:val="ListBullet"/>
      </w:pPr>
      <w:r>
        <w:t xml:space="preserve">Having verified the species </w:t>
      </w:r>
      <w:r w:rsidR="002E4227">
        <w:t xml:space="preserve">of </w:t>
      </w:r>
      <w:r w:rsidR="007E297D">
        <w:t>hatchling snail</w:t>
      </w:r>
      <w:r w:rsidR="002E4227">
        <w:t xml:space="preserve">s within </w:t>
      </w:r>
      <w:r w:rsidR="00F37FE0">
        <w:t xml:space="preserve">a consignment </w:t>
      </w:r>
      <w:r w:rsidR="002E4227">
        <w:t>(as above)</w:t>
      </w:r>
      <w:r w:rsidR="00F37FE0">
        <w:t>, the consignment may be released from biosecurity control. It will be a condition o</w:t>
      </w:r>
      <w:r w:rsidR="009564A6">
        <w:t>f</w:t>
      </w:r>
      <w:r w:rsidR="00F37FE0">
        <w:t xml:space="preserve"> the import permit </w:t>
      </w:r>
      <w:r w:rsidR="00FB474E">
        <w:t xml:space="preserve">that imported </w:t>
      </w:r>
      <w:r w:rsidR="007E297D">
        <w:t>hatchling snail</w:t>
      </w:r>
      <w:r w:rsidR="00FB474E">
        <w:t>s are for breeding purposes only and must not be used for human consumption.</w:t>
      </w:r>
    </w:p>
    <w:p w14:paraId="56268558" w14:textId="77777777" w:rsidR="008820C0" w:rsidRPr="006E0AA3" w:rsidRDefault="008820C0" w:rsidP="005363DE">
      <w:pPr>
        <w:pStyle w:val="Heading3"/>
        <w:spacing w:before="120" w:after="240"/>
      </w:pPr>
      <w:bookmarkStart w:id="103" w:name="_Toc209421990"/>
      <w:r w:rsidRPr="006E0AA3">
        <w:t>Certification for species verification and biosecurity</w:t>
      </w:r>
      <w:bookmarkEnd w:id="103"/>
    </w:p>
    <w:p w14:paraId="1ED6709D" w14:textId="77777777" w:rsidR="008820C0" w:rsidRPr="006E0AA3" w:rsidRDefault="008820C0" w:rsidP="008820C0">
      <w:pPr>
        <w:rPr>
          <w:rFonts w:ascii="Segoe UI" w:hAnsi="Segoe UI" w:cs="Segoe UI"/>
          <w:lang w:eastAsia="en-AU"/>
        </w:rPr>
      </w:pPr>
      <w:r w:rsidRPr="006E0AA3">
        <w:t>A veterinary health certification will be required for live garden snails (</w:t>
      </w:r>
      <w:r w:rsidRPr="006E0AA3">
        <w:rPr>
          <w:i/>
          <w:iCs/>
        </w:rPr>
        <w:t>C. aspersum</w:t>
      </w:r>
      <w:r w:rsidRPr="006E0AA3">
        <w:t>) exported to Australia. This certificate must be signed by an Official Veterinarian</w:t>
      </w:r>
      <w:r>
        <w:t>.</w:t>
      </w:r>
      <w:r w:rsidRPr="006E0AA3">
        <w:rPr>
          <w:lang w:eastAsia="ja-JP"/>
        </w:rPr>
        <w:t xml:space="preserve"> The department may review these conditions if there is reason to believe that the animal health or phytosanitary status of an exporting country has changed.</w:t>
      </w:r>
    </w:p>
    <w:p w14:paraId="23AB033D" w14:textId="77777777" w:rsidR="008820C0" w:rsidRPr="006E0AA3" w:rsidRDefault="008820C0" w:rsidP="008820C0">
      <w:r w:rsidRPr="006E0AA3">
        <w:t>The certificate must provide details of:</w:t>
      </w:r>
    </w:p>
    <w:p w14:paraId="72A80A95" w14:textId="4B7F0A8D" w:rsidR="008820C0" w:rsidRPr="006E0AA3" w:rsidRDefault="008820C0" w:rsidP="008820C0">
      <w:pPr>
        <w:pStyle w:val="ListBullet"/>
      </w:pPr>
      <w:r w:rsidRPr="006E0AA3">
        <w:t>The packaging of the live garden snails for export to Australia, including details of the labelling</w:t>
      </w:r>
    </w:p>
    <w:p w14:paraId="33AAE4A6" w14:textId="63C4AB39" w:rsidR="008820C0" w:rsidRPr="006E0AA3" w:rsidRDefault="008820C0" w:rsidP="008820C0">
      <w:pPr>
        <w:pStyle w:val="ListBullet"/>
      </w:pPr>
      <w:r w:rsidRPr="006E0AA3">
        <w:t>The addresses and, where applicable, the identification numbers of establishments at which the live garden snails for export to Australia were raised</w:t>
      </w:r>
    </w:p>
    <w:p w14:paraId="3E128B26" w14:textId="0AE9880C" w:rsidR="008820C0" w:rsidRPr="006E0AA3" w:rsidRDefault="008820C0" w:rsidP="008820C0">
      <w:pPr>
        <w:pStyle w:val="ListBullet"/>
      </w:pPr>
      <w:r w:rsidRPr="006E0AA3">
        <w:t>The names and addresses of the exporter and the consignee</w:t>
      </w:r>
    </w:p>
    <w:p w14:paraId="6870F849" w14:textId="77777777" w:rsidR="008820C0" w:rsidRPr="006E0AA3" w:rsidRDefault="008820C0" w:rsidP="008820C0">
      <w:pPr>
        <w:pStyle w:val="ListBullet"/>
      </w:pPr>
      <w:r w:rsidRPr="006E0AA3">
        <w:t>Species of the live garden snails for export to Australia within the consignment.</w:t>
      </w:r>
    </w:p>
    <w:p w14:paraId="50F1ED4C" w14:textId="77777777" w:rsidR="008820C0" w:rsidRPr="006E0AA3" w:rsidRDefault="008820C0" w:rsidP="008820C0">
      <w:r w:rsidRPr="006E0AA3">
        <w:t>The Official Veterinarian of the source country must certify in English and also in a language understood by the Official Veterinarian of the approved country</w:t>
      </w:r>
      <w:r>
        <w:t>,</w:t>
      </w:r>
      <w:r w:rsidRPr="006E0AA3">
        <w:t xml:space="preserve"> if required, that:</w:t>
      </w:r>
    </w:p>
    <w:p w14:paraId="6C296236" w14:textId="3C14DBC6" w:rsidR="008820C0" w:rsidRPr="006E0AA3" w:rsidRDefault="008820C0" w:rsidP="008820C0">
      <w:pPr>
        <w:pStyle w:val="ListBullet"/>
      </w:pPr>
      <w:r w:rsidRPr="006E0AA3">
        <w:t xml:space="preserve">The live garden snails for export to Australia are </w:t>
      </w:r>
      <w:r w:rsidRPr="006E0AA3">
        <w:rPr>
          <w:i/>
          <w:iCs/>
        </w:rPr>
        <w:t>C. aspersum</w:t>
      </w:r>
    </w:p>
    <w:p w14:paraId="0AA99726" w14:textId="0740033D" w:rsidR="008820C0" w:rsidRPr="006E0AA3" w:rsidRDefault="008820C0" w:rsidP="008820C0">
      <w:pPr>
        <w:pStyle w:val="ListBullet"/>
      </w:pPr>
      <w:r w:rsidRPr="006E0AA3">
        <w:t>The live garden snails for export to Australia have been continuously resident in the exporting country since hatching</w:t>
      </w:r>
    </w:p>
    <w:p w14:paraId="27184514" w14:textId="77777777" w:rsidR="008820C0" w:rsidRPr="006E0AA3" w:rsidRDefault="008820C0" w:rsidP="008820C0">
      <w:pPr>
        <w:pStyle w:val="ListBullet"/>
      </w:pPr>
      <w:r w:rsidRPr="006E0AA3">
        <w:t>The live garden snails for export to Australia have been sourced from an approved snail farming establishment. To be approved, this must be a commercial establishment that is not incorporating field (wild) snails into their stock. These establishments must be government certified for basic quality standards for food safety and general hygienic operation.</w:t>
      </w:r>
    </w:p>
    <w:p w14:paraId="691ED38D" w14:textId="77777777" w:rsidR="008820C0" w:rsidRPr="006E0AA3" w:rsidRDefault="008820C0" w:rsidP="008820C0">
      <w:r w:rsidRPr="006E0AA3">
        <w:t>The current Quality Standard document(s) applicable to the commercial operation must be attached to the import application.</w:t>
      </w:r>
    </w:p>
    <w:p w14:paraId="5EA6A668" w14:textId="3DC8F980" w:rsidR="008820C0" w:rsidRPr="006E0AA3" w:rsidRDefault="008820C0" w:rsidP="008820C0">
      <w:pPr>
        <w:pStyle w:val="ListBullet"/>
      </w:pPr>
      <w:r w:rsidRPr="006E0AA3">
        <w:lastRenderedPageBreak/>
        <w:t>The live garden snails for export to Australia must not be field collected</w:t>
      </w:r>
    </w:p>
    <w:p w14:paraId="3A4AC9FC" w14:textId="62188222" w:rsidR="008820C0" w:rsidRPr="006E0AA3" w:rsidRDefault="008820C0" w:rsidP="008820C0">
      <w:pPr>
        <w:pStyle w:val="ListBullet"/>
      </w:pPr>
      <w:r w:rsidRPr="006E0AA3">
        <w:t>The live garden snails for export to Australia were prepared and/or stored at the following establishments &lt;</w:t>
      </w:r>
      <w:r w:rsidRPr="006E0AA3">
        <w:rPr>
          <w:shd w:val="clear" w:color="auto" w:fill="F2F2F2" w:themeFill="background1" w:themeFillShade="F2"/>
        </w:rPr>
        <w:t>insert list</w:t>
      </w:r>
      <w:r w:rsidRPr="006E0AA3">
        <w:t>&gt;</w:t>
      </w:r>
    </w:p>
    <w:p w14:paraId="62339918" w14:textId="61453C00" w:rsidR="008820C0" w:rsidRPr="006E0AA3" w:rsidRDefault="008820C0" w:rsidP="008820C0">
      <w:pPr>
        <w:pStyle w:val="ListBullet"/>
      </w:pPr>
      <w:r w:rsidRPr="006E0AA3">
        <w:t>The live garden snails for export to Australia have been subject to effective separation controls to ensure the prevention of inadvertent or deliberate substitution, and the prevention of comingling with, or contamination by, animal material not eligible for export to Australia</w:t>
      </w:r>
    </w:p>
    <w:p w14:paraId="708511AC" w14:textId="381BAA30" w:rsidR="008820C0" w:rsidRPr="006E0AA3" w:rsidRDefault="008820C0" w:rsidP="008820C0">
      <w:pPr>
        <w:pStyle w:val="ListBullet"/>
      </w:pPr>
      <w:r w:rsidRPr="006E0AA3">
        <w:t>The live garden snails for export to Australia have been prepared for export and packed on &lt;</w:t>
      </w:r>
      <w:r w:rsidRPr="006E0AA3">
        <w:rPr>
          <w:shd w:val="clear" w:color="auto" w:fill="F2F2F2" w:themeFill="background1" w:themeFillShade="F2"/>
        </w:rPr>
        <w:t>insert date</w:t>
      </w:r>
      <w:r w:rsidRPr="006E0AA3">
        <w:t>&gt; and the bags, wrappers or packing containers were clean and new</w:t>
      </w:r>
    </w:p>
    <w:p w14:paraId="3C03D92A" w14:textId="185CB347" w:rsidR="008820C0" w:rsidRPr="006E0AA3" w:rsidRDefault="008820C0" w:rsidP="008820C0">
      <w:pPr>
        <w:pStyle w:val="ListBullet"/>
      </w:pPr>
      <w:r w:rsidRPr="006E0AA3">
        <w:t>The live garden snails for export to Australia were not exposed to contamination prior to export</w:t>
      </w:r>
    </w:p>
    <w:p w14:paraId="7A3C68D5" w14:textId="03772519" w:rsidR="00FF3401" w:rsidRPr="00261D54" w:rsidRDefault="008820C0" w:rsidP="00D30E01">
      <w:pPr>
        <w:pStyle w:val="ListBullet"/>
        <w:rPr>
          <w:lang w:eastAsia="ja-JP"/>
        </w:rPr>
      </w:pPr>
      <w:r w:rsidRPr="006E0AA3">
        <w:t>The live garden snails for export to Australia will be transported in a clean packing container sealed with a seal bearing the number or mark &lt;</w:t>
      </w:r>
      <w:r w:rsidRPr="001821E2">
        <w:rPr>
          <w:shd w:val="clear" w:color="auto" w:fill="F2F2F2" w:themeFill="background1" w:themeFillShade="F2"/>
        </w:rPr>
        <w:t>insert mark</w:t>
      </w:r>
      <w:r w:rsidRPr="006E0AA3">
        <w:t>&gt;. The container contains only garden snails eligible for entry into Australia.</w:t>
      </w:r>
    </w:p>
    <w:p w14:paraId="29746292" w14:textId="77777777" w:rsidR="0026709E" w:rsidRPr="00261D54" w:rsidRDefault="0026709E" w:rsidP="00885C19">
      <w:pPr>
        <w:pStyle w:val="Heading2"/>
      </w:pPr>
      <w:bookmarkStart w:id="104" w:name="_Toc209421991"/>
      <w:r w:rsidRPr="00261D54">
        <w:lastRenderedPageBreak/>
        <w:t>Appendices</w:t>
      </w:r>
      <w:bookmarkEnd w:id="104"/>
    </w:p>
    <w:p w14:paraId="70F63388" w14:textId="6439DA45" w:rsidR="0026709E" w:rsidRPr="00261D54" w:rsidRDefault="0026709E" w:rsidP="00386C83">
      <w:pPr>
        <w:pStyle w:val="Heading3"/>
        <w:spacing w:before="120" w:after="240"/>
      </w:pPr>
      <w:bookmarkStart w:id="105" w:name="_Appendix_A:_hazard"/>
      <w:bookmarkStart w:id="106" w:name="_Toc209421992"/>
      <w:bookmarkEnd w:id="105"/>
      <w:r w:rsidRPr="00261D54">
        <w:t>Appendix A: hazard identification</w:t>
      </w:r>
      <w:bookmarkEnd w:id="106"/>
    </w:p>
    <w:p w14:paraId="2D3612BB" w14:textId="107D076F" w:rsidR="00247660" w:rsidRPr="00261D54" w:rsidRDefault="002B2435" w:rsidP="002B2435">
      <w:r w:rsidRPr="00261D54">
        <w:t>Under the W</w:t>
      </w:r>
      <w:r w:rsidR="005B3E75">
        <w:t>orld Organisation of Animal Health (W</w:t>
      </w:r>
      <w:r w:rsidRPr="00261D54">
        <w:t>OAH</w:t>
      </w:r>
      <w:r w:rsidR="005B3E75">
        <w:t>)</w:t>
      </w:r>
      <w:r w:rsidRPr="00261D54">
        <w:t xml:space="preserve"> Code, hazard identification is a categorisation step, identifying biological agents dichotomously as hazards or not. The risk assessment may be concluded if hazard identification fails to identify hazards associated with the importation.</w:t>
      </w:r>
    </w:p>
    <w:p w14:paraId="3B827BEA" w14:textId="1436851D" w:rsidR="00742360" w:rsidRPr="00261D54" w:rsidRDefault="00742360" w:rsidP="00742360">
      <w:r w:rsidRPr="00261D54">
        <w:t xml:space="preserve">A set of questions distils the key considerations for hazard identification for this biosecurity </w:t>
      </w:r>
      <w:r w:rsidR="00BB55B8" w:rsidRPr="00261D54">
        <w:t>import risk review</w:t>
      </w:r>
      <w:r w:rsidR="00A6081D">
        <w:t>, including</w:t>
      </w:r>
      <w:r w:rsidR="00BB55B8" w:rsidRPr="00261D54">
        <w:t>:</w:t>
      </w:r>
    </w:p>
    <w:p w14:paraId="695F84D9" w14:textId="3F3B07A4" w:rsidR="00742360" w:rsidRPr="00261D54" w:rsidRDefault="00742360" w:rsidP="00742360">
      <w:pPr>
        <w:pStyle w:val="ListBullet"/>
      </w:pPr>
      <w:r w:rsidRPr="00261D54">
        <w:t xml:space="preserve">Are there any pathogens that can infect </w:t>
      </w:r>
      <w:r w:rsidR="006F743C" w:rsidRPr="006F743C">
        <w:rPr>
          <w:i/>
          <w:iCs/>
        </w:rPr>
        <w:t>C.</w:t>
      </w:r>
      <w:r w:rsidR="0069156D">
        <w:rPr>
          <w:i/>
          <w:iCs/>
        </w:rPr>
        <w:t> </w:t>
      </w:r>
      <w:r w:rsidR="006F743C" w:rsidRPr="006F743C">
        <w:rPr>
          <w:i/>
          <w:iCs/>
        </w:rPr>
        <w:t>aspersum</w:t>
      </w:r>
      <w:r w:rsidRPr="00261D54">
        <w:t xml:space="preserve"> that could be imported along with the snail?</w:t>
      </w:r>
    </w:p>
    <w:p w14:paraId="10787AB0" w14:textId="77777777" w:rsidR="00742360" w:rsidRPr="00261D54" w:rsidRDefault="00742360" w:rsidP="00742360">
      <w:pPr>
        <w:pStyle w:val="ListBullet"/>
      </w:pPr>
      <w:r w:rsidRPr="00261D54">
        <w:t>Are these pathogens present in Australia?</w:t>
      </w:r>
    </w:p>
    <w:p w14:paraId="79075D18" w14:textId="6B372B67" w:rsidR="00742360" w:rsidRPr="00261D54" w:rsidRDefault="00742360" w:rsidP="00742360">
      <w:pPr>
        <w:pStyle w:val="ListBullet"/>
      </w:pPr>
      <w:r w:rsidRPr="00261D54">
        <w:t xml:space="preserve">Can the introduction, establishment and spread of pathogens introduced in imported infected </w:t>
      </w:r>
      <w:r w:rsidR="006F743C" w:rsidRPr="006F743C">
        <w:rPr>
          <w:i/>
          <w:iCs/>
        </w:rPr>
        <w:t>C.</w:t>
      </w:r>
      <w:r w:rsidR="0069156D">
        <w:rPr>
          <w:i/>
          <w:iCs/>
        </w:rPr>
        <w:t> </w:t>
      </w:r>
      <w:r w:rsidR="006F743C" w:rsidRPr="006F743C">
        <w:rPr>
          <w:i/>
          <w:iCs/>
        </w:rPr>
        <w:t>aspersum</w:t>
      </w:r>
      <w:r w:rsidRPr="00261D54">
        <w:t xml:space="preserve"> which have escaped/been released into the environment, cause adverse outcomes in Australia if a significant outbreak eventuated?</w:t>
      </w:r>
    </w:p>
    <w:p w14:paraId="2A8B5389" w14:textId="6622AE59" w:rsidR="00742360" w:rsidRPr="00261D54" w:rsidRDefault="00247660" w:rsidP="00742360">
      <w:r w:rsidRPr="00261D54">
        <w:t>H</w:t>
      </w:r>
      <w:r w:rsidR="00742360" w:rsidRPr="00261D54">
        <w:t xml:space="preserve">azard </w:t>
      </w:r>
      <w:r w:rsidRPr="00261D54">
        <w:t xml:space="preserve">identification </w:t>
      </w:r>
      <w:r w:rsidR="00742360" w:rsidRPr="00261D54">
        <w:t xml:space="preserve">identified 14 pathogens (to genus group) which could infect </w:t>
      </w:r>
      <w:r w:rsidR="006F743C" w:rsidRPr="006F743C">
        <w:rPr>
          <w:i/>
          <w:iCs/>
        </w:rPr>
        <w:t>C.</w:t>
      </w:r>
      <w:r w:rsidR="0069156D">
        <w:rPr>
          <w:i/>
          <w:iCs/>
        </w:rPr>
        <w:t> </w:t>
      </w:r>
      <w:r w:rsidR="006F743C" w:rsidRPr="006F743C">
        <w:rPr>
          <w:i/>
          <w:iCs/>
        </w:rPr>
        <w:t>aspersum</w:t>
      </w:r>
      <w:r w:rsidR="00742360" w:rsidRPr="00261D54">
        <w:t>, were exotic to Australia and which could have significant adverse consequences in Australia. Of these</w:t>
      </w:r>
      <w:r w:rsidRPr="00261D54">
        <w:t>,</w:t>
      </w:r>
      <w:r w:rsidR="00742360" w:rsidRPr="00261D54">
        <w:t xml:space="preserve"> </w:t>
      </w:r>
      <w:r w:rsidRPr="00261D54">
        <w:t xml:space="preserve">eight </w:t>
      </w:r>
      <w:r w:rsidR="00742360" w:rsidRPr="00261D54">
        <w:t xml:space="preserve">pathogens (to genus group) were </w:t>
      </w:r>
      <w:r w:rsidRPr="00261D54">
        <w:t xml:space="preserve">then </w:t>
      </w:r>
      <w:r w:rsidR="00742360" w:rsidRPr="00261D54">
        <w:t>retained for further review.</w:t>
      </w:r>
    </w:p>
    <w:p w14:paraId="6EBB0DE2" w14:textId="52EB251A" w:rsidR="00904E24" w:rsidRPr="00261D54" w:rsidRDefault="00742360" w:rsidP="00904E24">
      <w:r w:rsidRPr="00261D54">
        <w:t xml:space="preserve">The results of the hazard refinement process, including the reason for removal or retention of each identified hazard are summarised in </w:t>
      </w:r>
      <w:r w:rsidRPr="00261D54">
        <w:fldChar w:fldCharType="begin"/>
      </w:r>
      <w:r w:rsidRPr="00261D54">
        <w:instrText xml:space="preserve"> REF _Ref170740372 \h  \* MERGEFORMAT </w:instrText>
      </w:r>
      <w:r w:rsidRPr="00261D54">
        <w:fldChar w:fldCharType="separate"/>
      </w:r>
      <w:r w:rsidR="008A6235" w:rsidRPr="00261D54">
        <w:t xml:space="preserve">Table </w:t>
      </w:r>
      <w:r w:rsidR="008A6235">
        <w:rPr>
          <w:noProof/>
        </w:rPr>
        <w:t>6</w:t>
      </w:r>
      <w:r w:rsidRPr="00261D54">
        <w:fldChar w:fldCharType="end"/>
      </w:r>
      <w:r w:rsidRPr="00261D54">
        <w:t>.</w:t>
      </w:r>
      <w:r w:rsidR="00904E24" w:rsidRPr="00261D54">
        <w:t xml:space="preserve"> </w:t>
      </w:r>
      <w:r w:rsidR="002B10CC" w:rsidRPr="00261D54">
        <w:t>T</w:t>
      </w:r>
      <w:r w:rsidR="00904E24" w:rsidRPr="00261D54">
        <w:t>he diseases retained for review</w:t>
      </w:r>
      <w:r w:rsidR="00D605AB">
        <w:t xml:space="preserve"> include</w:t>
      </w:r>
      <w:r w:rsidR="00904E24" w:rsidRPr="00261D54">
        <w:t>:</w:t>
      </w:r>
    </w:p>
    <w:p w14:paraId="1910956F" w14:textId="3ED3F115" w:rsidR="00904E24" w:rsidRPr="00261D54" w:rsidRDefault="00904E24" w:rsidP="002B10CC">
      <w:pPr>
        <w:pStyle w:val="ListBullet"/>
        <w:spacing w:before="60" w:after="60" w:line="240" w:lineRule="auto"/>
        <w:rPr>
          <w:lang w:eastAsia="ja-JP"/>
        </w:rPr>
      </w:pPr>
      <w:proofErr w:type="spellStart"/>
      <w:r w:rsidRPr="00261D54">
        <w:rPr>
          <w:i/>
          <w:iCs/>
          <w:lang w:eastAsia="ja-JP"/>
        </w:rPr>
        <w:t>Angiostrongylus</w:t>
      </w:r>
      <w:proofErr w:type="spellEnd"/>
      <w:r w:rsidRPr="00261D54">
        <w:rPr>
          <w:i/>
          <w:iCs/>
          <w:lang w:eastAsia="ja-JP"/>
        </w:rPr>
        <w:t> </w:t>
      </w:r>
      <w:r w:rsidRPr="00261D54">
        <w:rPr>
          <w:lang w:eastAsia="ja-JP"/>
        </w:rPr>
        <w:t>spp</w:t>
      </w:r>
      <w:r w:rsidR="00174F05" w:rsidRPr="00174F05">
        <w:rPr>
          <w:lang w:eastAsia="ja-JP"/>
        </w:rPr>
        <w:t xml:space="preserve">., </w:t>
      </w:r>
      <w:r w:rsidRPr="00261D54">
        <w:rPr>
          <w:lang w:eastAsia="ja-JP"/>
        </w:rPr>
        <w:t>including:</w:t>
      </w:r>
    </w:p>
    <w:p w14:paraId="2C418064" w14:textId="77777777" w:rsidR="00904E24" w:rsidRPr="00261D54" w:rsidRDefault="00904E24" w:rsidP="002B10CC">
      <w:pPr>
        <w:pStyle w:val="ListBullet2"/>
        <w:spacing w:before="60" w:after="60" w:line="240" w:lineRule="auto"/>
        <w:rPr>
          <w:i/>
          <w:iCs/>
          <w:lang w:eastAsia="ja-JP"/>
        </w:rPr>
      </w:pPr>
      <w:proofErr w:type="spellStart"/>
      <w:r w:rsidRPr="00261D54">
        <w:rPr>
          <w:i/>
          <w:iCs/>
          <w:lang w:eastAsia="ja-JP"/>
        </w:rPr>
        <w:t>Angiostrongylus</w:t>
      </w:r>
      <w:proofErr w:type="spellEnd"/>
      <w:r w:rsidRPr="00261D54">
        <w:rPr>
          <w:i/>
          <w:iCs/>
          <w:lang w:eastAsia="ja-JP"/>
        </w:rPr>
        <w:t> (</w:t>
      </w:r>
      <w:proofErr w:type="spellStart"/>
      <w:r w:rsidRPr="00261D54">
        <w:rPr>
          <w:i/>
          <w:iCs/>
          <w:lang w:eastAsia="ja-JP"/>
        </w:rPr>
        <w:t>Aelurostrongylus</w:t>
      </w:r>
      <w:proofErr w:type="spellEnd"/>
      <w:r w:rsidRPr="00261D54">
        <w:rPr>
          <w:i/>
          <w:iCs/>
          <w:lang w:eastAsia="ja-JP"/>
        </w:rPr>
        <w:t>) </w:t>
      </w:r>
      <w:proofErr w:type="spellStart"/>
      <w:r w:rsidRPr="00261D54">
        <w:rPr>
          <w:i/>
          <w:iCs/>
          <w:lang w:eastAsia="ja-JP"/>
        </w:rPr>
        <w:t>abstrusus</w:t>
      </w:r>
      <w:proofErr w:type="spellEnd"/>
    </w:p>
    <w:p w14:paraId="67E75797" w14:textId="77777777" w:rsidR="00904E24" w:rsidRPr="00261D54" w:rsidRDefault="00904E24" w:rsidP="002B10CC">
      <w:pPr>
        <w:pStyle w:val="ListBullet2"/>
        <w:spacing w:before="60" w:after="60" w:line="240" w:lineRule="auto"/>
        <w:rPr>
          <w:i/>
          <w:iCs/>
          <w:lang w:eastAsia="ja-JP"/>
        </w:rPr>
      </w:pPr>
      <w:proofErr w:type="spellStart"/>
      <w:r w:rsidRPr="00261D54">
        <w:rPr>
          <w:i/>
          <w:iCs/>
          <w:lang w:eastAsia="ja-JP"/>
        </w:rPr>
        <w:t>Angiostrongylus</w:t>
      </w:r>
      <w:proofErr w:type="spellEnd"/>
      <w:r w:rsidRPr="00261D54">
        <w:rPr>
          <w:i/>
          <w:iCs/>
          <w:lang w:eastAsia="ja-JP"/>
        </w:rPr>
        <w:t> </w:t>
      </w:r>
      <w:proofErr w:type="spellStart"/>
      <w:r w:rsidRPr="00261D54">
        <w:rPr>
          <w:i/>
          <w:iCs/>
          <w:lang w:eastAsia="ja-JP"/>
        </w:rPr>
        <w:t>cantonensis</w:t>
      </w:r>
      <w:proofErr w:type="spellEnd"/>
    </w:p>
    <w:p w14:paraId="31181ED6" w14:textId="77777777" w:rsidR="00904E24" w:rsidRPr="00261D54" w:rsidRDefault="00904E24" w:rsidP="002B10CC">
      <w:pPr>
        <w:pStyle w:val="ListBullet2"/>
        <w:spacing w:before="60" w:after="60" w:line="240" w:lineRule="auto"/>
        <w:rPr>
          <w:i/>
          <w:iCs/>
          <w:lang w:eastAsia="ja-JP"/>
        </w:rPr>
      </w:pPr>
      <w:proofErr w:type="spellStart"/>
      <w:r w:rsidRPr="00261D54">
        <w:rPr>
          <w:i/>
          <w:iCs/>
          <w:lang w:eastAsia="ja-JP"/>
        </w:rPr>
        <w:t>Angiostrongylus</w:t>
      </w:r>
      <w:proofErr w:type="spellEnd"/>
      <w:r w:rsidRPr="00261D54">
        <w:rPr>
          <w:i/>
          <w:iCs/>
          <w:lang w:eastAsia="ja-JP"/>
        </w:rPr>
        <w:t> </w:t>
      </w:r>
      <w:proofErr w:type="spellStart"/>
      <w:r w:rsidRPr="00261D54">
        <w:rPr>
          <w:i/>
          <w:iCs/>
          <w:lang w:eastAsia="ja-JP"/>
        </w:rPr>
        <w:t>chabaudi</w:t>
      </w:r>
      <w:proofErr w:type="spellEnd"/>
    </w:p>
    <w:p w14:paraId="0563CF90" w14:textId="77777777" w:rsidR="00904E24" w:rsidRPr="00261D54" w:rsidRDefault="00904E24" w:rsidP="002B10CC">
      <w:pPr>
        <w:pStyle w:val="ListBullet2"/>
        <w:spacing w:before="60" w:after="60" w:line="240" w:lineRule="auto"/>
        <w:rPr>
          <w:i/>
          <w:iCs/>
          <w:lang w:eastAsia="ja-JP"/>
        </w:rPr>
      </w:pPr>
      <w:proofErr w:type="spellStart"/>
      <w:r w:rsidRPr="00261D54">
        <w:rPr>
          <w:i/>
          <w:iCs/>
          <w:lang w:eastAsia="ja-JP"/>
        </w:rPr>
        <w:t>Angiostrongylus</w:t>
      </w:r>
      <w:proofErr w:type="spellEnd"/>
      <w:r w:rsidRPr="00261D54">
        <w:rPr>
          <w:i/>
          <w:iCs/>
          <w:lang w:eastAsia="ja-JP"/>
        </w:rPr>
        <w:t> vasorum</w:t>
      </w:r>
    </w:p>
    <w:p w14:paraId="611E764A" w14:textId="69C7C42A" w:rsidR="00904E24" w:rsidRPr="00261D54" w:rsidRDefault="00904E24" w:rsidP="002B10CC">
      <w:pPr>
        <w:pStyle w:val="ListBullet"/>
        <w:spacing w:before="60" w:after="60" w:line="240" w:lineRule="auto"/>
        <w:rPr>
          <w:lang w:eastAsia="ja-JP"/>
        </w:rPr>
      </w:pPr>
      <w:proofErr w:type="spellStart"/>
      <w:r w:rsidRPr="00261D54">
        <w:rPr>
          <w:i/>
          <w:iCs/>
          <w:lang w:eastAsia="ja-JP"/>
        </w:rPr>
        <w:t>Brachylaima</w:t>
      </w:r>
      <w:proofErr w:type="spellEnd"/>
      <w:r w:rsidRPr="00261D54">
        <w:rPr>
          <w:i/>
          <w:iCs/>
          <w:lang w:eastAsia="ja-JP"/>
        </w:rPr>
        <w:t> </w:t>
      </w:r>
      <w:r w:rsidRPr="00261D54">
        <w:rPr>
          <w:lang w:eastAsia="ja-JP"/>
        </w:rPr>
        <w:t>spp</w:t>
      </w:r>
      <w:r w:rsidR="00174F05" w:rsidRPr="00174F05">
        <w:rPr>
          <w:lang w:eastAsia="ja-JP"/>
        </w:rPr>
        <w:t xml:space="preserve">., </w:t>
      </w:r>
      <w:r w:rsidRPr="00261D54">
        <w:rPr>
          <w:lang w:eastAsia="ja-JP"/>
        </w:rPr>
        <w:t>including:</w:t>
      </w:r>
    </w:p>
    <w:p w14:paraId="68ACF0D0" w14:textId="77777777" w:rsidR="00904E24" w:rsidRPr="00261D54" w:rsidRDefault="00904E24" w:rsidP="002B10CC">
      <w:pPr>
        <w:pStyle w:val="ListBullet2"/>
        <w:spacing w:before="60" w:after="60" w:line="240" w:lineRule="auto"/>
        <w:rPr>
          <w:i/>
          <w:iCs/>
          <w:lang w:eastAsia="ja-JP"/>
        </w:rPr>
      </w:pPr>
      <w:proofErr w:type="spellStart"/>
      <w:r w:rsidRPr="00261D54">
        <w:rPr>
          <w:i/>
          <w:iCs/>
          <w:lang w:eastAsia="ja-JP"/>
        </w:rPr>
        <w:t>Brachylaima</w:t>
      </w:r>
      <w:proofErr w:type="spellEnd"/>
      <w:r w:rsidRPr="00261D54">
        <w:rPr>
          <w:i/>
          <w:iCs/>
          <w:lang w:eastAsia="ja-JP"/>
        </w:rPr>
        <w:t> </w:t>
      </w:r>
      <w:proofErr w:type="spellStart"/>
      <w:r w:rsidRPr="00261D54">
        <w:rPr>
          <w:i/>
          <w:iCs/>
          <w:lang w:eastAsia="ja-JP"/>
        </w:rPr>
        <w:t>aspersae</w:t>
      </w:r>
      <w:proofErr w:type="spellEnd"/>
    </w:p>
    <w:p w14:paraId="4D9F4609" w14:textId="77777777" w:rsidR="00904E24" w:rsidRPr="00261D54" w:rsidRDefault="00904E24" w:rsidP="002B10CC">
      <w:pPr>
        <w:pStyle w:val="ListBullet2"/>
        <w:spacing w:before="60" w:after="60" w:line="240" w:lineRule="auto"/>
        <w:rPr>
          <w:i/>
          <w:iCs/>
          <w:lang w:eastAsia="ja-JP"/>
        </w:rPr>
      </w:pPr>
      <w:proofErr w:type="spellStart"/>
      <w:r w:rsidRPr="00261D54">
        <w:rPr>
          <w:i/>
          <w:iCs/>
          <w:lang w:eastAsia="ja-JP"/>
        </w:rPr>
        <w:t>Brachylaima</w:t>
      </w:r>
      <w:proofErr w:type="spellEnd"/>
      <w:r w:rsidRPr="00261D54">
        <w:rPr>
          <w:i/>
          <w:iCs/>
          <w:lang w:eastAsia="ja-JP"/>
        </w:rPr>
        <w:t> </w:t>
      </w:r>
      <w:proofErr w:type="spellStart"/>
      <w:r w:rsidRPr="00261D54">
        <w:rPr>
          <w:i/>
          <w:iCs/>
          <w:lang w:eastAsia="ja-JP"/>
        </w:rPr>
        <w:t>cribbi</w:t>
      </w:r>
      <w:proofErr w:type="spellEnd"/>
    </w:p>
    <w:p w14:paraId="724EA560" w14:textId="77777777" w:rsidR="00904E24" w:rsidRPr="00261D54" w:rsidRDefault="00904E24" w:rsidP="002B10CC">
      <w:pPr>
        <w:pStyle w:val="ListBullet2"/>
        <w:spacing w:before="60" w:after="60" w:line="240" w:lineRule="auto"/>
        <w:rPr>
          <w:i/>
          <w:iCs/>
          <w:lang w:eastAsia="ja-JP"/>
        </w:rPr>
      </w:pPr>
      <w:proofErr w:type="spellStart"/>
      <w:r w:rsidRPr="00261D54">
        <w:rPr>
          <w:i/>
          <w:iCs/>
          <w:lang w:eastAsia="ja-JP"/>
        </w:rPr>
        <w:t>Brachylaima</w:t>
      </w:r>
      <w:proofErr w:type="spellEnd"/>
      <w:r w:rsidRPr="00261D54">
        <w:rPr>
          <w:i/>
          <w:iCs/>
          <w:lang w:eastAsia="ja-JP"/>
        </w:rPr>
        <w:t> </w:t>
      </w:r>
      <w:proofErr w:type="spellStart"/>
      <w:r w:rsidRPr="00261D54">
        <w:rPr>
          <w:i/>
          <w:iCs/>
          <w:lang w:eastAsia="ja-JP"/>
        </w:rPr>
        <w:t>Ilobregatensis</w:t>
      </w:r>
      <w:proofErr w:type="spellEnd"/>
    </w:p>
    <w:p w14:paraId="4E2B5979" w14:textId="77777777" w:rsidR="00904E24" w:rsidRPr="00261D54" w:rsidRDefault="00904E24" w:rsidP="002B10CC">
      <w:pPr>
        <w:pStyle w:val="ListBullet2"/>
        <w:spacing w:before="60" w:after="60" w:line="240" w:lineRule="auto"/>
        <w:rPr>
          <w:i/>
          <w:iCs/>
          <w:lang w:eastAsia="ja-JP"/>
        </w:rPr>
      </w:pPr>
      <w:proofErr w:type="spellStart"/>
      <w:r w:rsidRPr="00261D54">
        <w:rPr>
          <w:i/>
          <w:iCs/>
          <w:lang w:eastAsia="ja-JP"/>
        </w:rPr>
        <w:t>Brachylaima</w:t>
      </w:r>
      <w:proofErr w:type="spellEnd"/>
      <w:r w:rsidRPr="00261D54">
        <w:rPr>
          <w:i/>
          <w:iCs/>
          <w:lang w:eastAsia="ja-JP"/>
        </w:rPr>
        <w:t> </w:t>
      </w:r>
      <w:proofErr w:type="spellStart"/>
      <w:r w:rsidRPr="00261D54">
        <w:rPr>
          <w:i/>
          <w:iCs/>
          <w:lang w:eastAsia="ja-JP"/>
        </w:rPr>
        <w:t>mascomai</w:t>
      </w:r>
      <w:proofErr w:type="spellEnd"/>
    </w:p>
    <w:p w14:paraId="70144BB3" w14:textId="77777777" w:rsidR="00904E24" w:rsidRPr="00261D54" w:rsidRDefault="00904E24" w:rsidP="002B10CC">
      <w:pPr>
        <w:pStyle w:val="ListBullet"/>
        <w:spacing w:before="60" w:after="60" w:line="240" w:lineRule="auto"/>
        <w:rPr>
          <w:i/>
          <w:iCs/>
          <w:lang w:eastAsia="ja-JP"/>
        </w:rPr>
      </w:pPr>
      <w:proofErr w:type="spellStart"/>
      <w:r w:rsidRPr="00261D54">
        <w:rPr>
          <w:i/>
          <w:iCs/>
          <w:lang w:eastAsia="ja-JP"/>
        </w:rPr>
        <w:t>Crenosoma</w:t>
      </w:r>
      <w:proofErr w:type="spellEnd"/>
      <w:r w:rsidRPr="00261D54">
        <w:rPr>
          <w:i/>
          <w:iCs/>
          <w:lang w:eastAsia="ja-JP"/>
        </w:rPr>
        <w:t> </w:t>
      </w:r>
      <w:proofErr w:type="spellStart"/>
      <w:r w:rsidRPr="00261D54">
        <w:rPr>
          <w:i/>
          <w:iCs/>
          <w:lang w:eastAsia="ja-JP"/>
        </w:rPr>
        <w:t>vulpis</w:t>
      </w:r>
      <w:proofErr w:type="spellEnd"/>
    </w:p>
    <w:p w14:paraId="55A8FC93" w14:textId="77777777" w:rsidR="00904E24" w:rsidRPr="00261D54" w:rsidRDefault="00904E24" w:rsidP="002B10CC">
      <w:pPr>
        <w:pStyle w:val="ListBullet"/>
        <w:spacing w:before="60" w:after="60" w:line="240" w:lineRule="auto"/>
        <w:rPr>
          <w:i/>
          <w:iCs/>
          <w:lang w:eastAsia="ja-JP"/>
        </w:rPr>
      </w:pPr>
      <w:proofErr w:type="spellStart"/>
      <w:r w:rsidRPr="00261D54">
        <w:rPr>
          <w:i/>
          <w:iCs/>
          <w:lang w:eastAsia="ja-JP"/>
        </w:rPr>
        <w:t>Dicrocoelium</w:t>
      </w:r>
      <w:proofErr w:type="spellEnd"/>
      <w:r w:rsidRPr="00261D54">
        <w:rPr>
          <w:i/>
          <w:iCs/>
          <w:lang w:eastAsia="ja-JP"/>
        </w:rPr>
        <w:t> </w:t>
      </w:r>
      <w:proofErr w:type="spellStart"/>
      <w:r w:rsidRPr="00261D54">
        <w:rPr>
          <w:i/>
          <w:iCs/>
          <w:lang w:eastAsia="ja-JP"/>
        </w:rPr>
        <w:t>dendriticum</w:t>
      </w:r>
      <w:proofErr w:type="spellEnd"/>
    </w:p>
    <w:p w14:paraId="4EEE78A1" w14:textId="77777777" w:rsidR="00904E24" w:rsidRPr="00261D54" w:rsidRDefault="00904E24" w:rsidP="002B10CC">
      <w:pPr>
        <w:pStyle w:val="ListBullet"/>
        <w:spacing w:before="60" w:after="60" w:line="240" w:lineRule="auto"/>
        <w:rPr>
          <w:lang w:eastAsia="ja-JP"/>
        </w:rPr>
      </w:pPr>
      <w:proofErr w:type="spellStart"/>
      <w:r w:rsidRPr="00261D54">
        <w:rPr>
          <w:i/>
          <w:iCs/>
          <w:lang w:eastAsia="ja-JP"/>
        </w:rPr>
        <w:t>Phasmarhabditis</w:t>
      </w:r>
      <w:proofErr w:type="spellEnd"/>
      <w:r w:rsidRPr="00261D54">
        <w:rPr>
          <w:i/>
          <w:iCs/>
          <w:lang w:eastAsia="ja-JP"/>
        </w:rPr>
        <w:t> </w:t>
      </w:r>
      <w:r w:rsidRPr="00261D54">
        <w:rPr>
          <w:lang w:eastAsia="ja-JP"/>
        </w:rPr>
        <w:t>spp.</w:t>
      </w:r>
    </w:p>
    <w:p w14:paraId="2D96A18A" w14:textId="77777777" w:rsidR="00904E24" w:rsidRPr="00261D54" w:rsidRDefault="00904E24" w:rsidP="002B10CC">
      <w:pPr>
        <w:pStyle w:val="ListBullet"/>
        <w:spacing w:before="60" w:after="60" w:line="240" w:lineRule="auto"/>
        <w:rPr>
          <w:i/>
          <w:iCs/>
          <w:lang w:eastAsia="ja-JP"/>
        </w:rPr>
      </w:pPr>
      <w:proofErr w:type="spellStart"/>
      <w:r w:rsidRPr="00261D54">
        <w:rPr>
          <w:i/>
          <w:iCs/>
          <w:lang w:eastAsia="ja-JP"/>
        </w:rPr>
        <w:t>Riccardoella</w:t>
      </w:r>
      <w:proofErr w:type="spellEnd"/>
      <w:r w:rsidRPr="00261D54">
        <w:rPr>
          <w:i/>
          <w:iCs/>
          <w:lang w:eastAsia="ja-JP"/>
        </w:rPr>
        <w:t> </w:t>
      </w:r>
      <w:proofErr w:type="spellStart"/>
      <w:r w:rsidRPr="00261D54">
        <w:rPr>
          <w:i/>
          <w:iCs/>
          <w:lang w:eastAsia="ja-JP"/>
        </w:rPr>
        <w:t>limacum</w:t>
      </w:r>
      <w:proofErr w:type="spellEnd"/>
    </w:p>
    <w:p w14:paraId="06BFF7F0" w14:textId="0FF88FC6" w:rsidR="00904E24" w:rsidRPr="00261D54" w:rsidRDefault="00904E24" w:rsidP="002B10CC">
      <w:pPr>
        <w:pStyle w:val="ListBullet"/>
        <w:spacing w:before="60" w:after="60" w:line="240" w:lineRule="auto"/>
        <w:rPr>
          <w:lang w:eastAsia="ja-JP"/>
        </w:rPr>
      </w:pPr>
      <w:proofErr w:type="spellStart"/>
      <w:r w:rsidRPr="00261D54">
        <w:rPr>
          <w:i/>
          <w:iCs/>
          <w:lang w:eastAsia="ja-JP"/>
        </w:rPr>
        <w:t>Tetrahumena</w:t>
      </w:r>
      <w:proofErr w:type="spellEnd"/>
      <w:r w:rsidRPr="00261D54">
        <w:rPr>
          <w:lang w:eastAsia="ja-JP"/>
        </w:rPr>
        <w:t> spp</w:t>
      </w:r>
      <w:r w:rsidR="00174F05" w:rsidRPr="00174F05">
        <w:rPr>
          <w:lang w:eastAsia="ja-JP"/>
        </w:rPr>
        <w:t xml:space="preserve">., </w:t>
      </w:r>
      <w:r w:rsidRPr="00261D54">
        <w:rPr>
          <w:lang w:eastAsia="ja-JP"/>
        </w:rPr>
        <w:t>including:</w:t>
      </w:r>
    </w:p>
    <w:p w14:paraId="0D976CA3" w14:textId="77777777" w:rsidR="00904E24" w:rsidRPr="00261D54" w:rsidRDefault="00904E24" w:rsidP="002B10CC">
      <w:pPr>
        <w:pStyle w:val="ListBullet2"/>
        <w:spacing w:before="60" w:after="60" w:line="240" w:lineRule="auto"/>
        <w:rPr>
          <w:i/>
          <w:iCs/>
          <w:lang w:eastAsia="ja-JP"/>
        </w:rPr>
      </w:pPr>
      <w:r w:rsidRPr="00261D54">
        <w:rPr>
          <w:i/>
          <w:iCs/>
          <w:lang w:eastAsia="ja-JP"/>
        </w:rPr>
        <w:t>Tetrahymena rostrata</w:t>
      </w:r>
    </w:p>
    <w:p w14:paraId="052F5068" w14:textId="77777777" w:rsidR="00904E24" w:rsidRPr="00261D54" w:rsidRDefault="00904E24" w:rsidP="002B10CC">
      <w:pPr>
        <w:pStyle w:val="ListBullet2"/>
        <w:spacing w:before="60" w:after="60" w:line="240" w:lineRule="auto"/>
        <w:rPr>
          <w:i/>
          <w:iCs/>
          <w:lang w:eastAsia="ja-JP"/>
        </w:rPr>
      </w:pPr>
      <w:r w:rsidRPr="00261D54">
        <w:rPr>
          <w:i/>
          <w:iCs/>
          <w:lang w:eastAsia="ja-JP"/>
        </w:rPr>
        <w:t>Tetrahymena </w:t>
      </w:r>
      <w:proofErr w:type="spellStart"/>
      <w:r w:rsidRPr="00261D54">
        <w:rPr>
          <w:i/>
          <w:iCs/>
          <w:lang w:eastAsia="ja-JP"/>
        </w:rPr>
        <w:t>limacis</w:t>
      </w:r>
      <w:proofErr w:type="spellEnd"/>
    </w:p>
    <w:p w14:paraId="0AC596EB" w14:textId="251833C8" w:rsidR="009B1C73" w:rsidRPr="00261D54" w:rsidRDefault="00904E24" w:rsidP="002150CD">
      <w:pPr>
        <w:pStyle w:val="ListBullet"/>
        <w:spacing w:before="60" w:after="60" w:line="240" w:lineRule="auto"/>
      </w:pPr>
      <w:proofErr w:type="spellStart"/>
      <w:r w:rsidRPr="00261D54">
        <w:rPr>
          <w:i/>
          <w:iCs/>
          <w:lang w:eastAsia="ja-JP"/>
        </w:rPr>
        <w:t>Troglostrongylus</w:t>
      </w:r>
      <w:proofErr w:type="spellEnd"/>
      <w:r w:rsidRPr="00261D54">
        <w:rPr>
          <w:i/>
          <w:iCs/>
          <w:lang w:eastAsia="ja-JP"/>
        </w:rPr>
        <w:t> </w:t>
      </w:r>
      <w:proofErr w:type="spellStart"/>
      <w:r w:rsidRPr="00261D54">
        <w:rPr>
          <w:i/>
          <w:iCs/>
          <w:lang w:eastAsia="ja-JP"/>
        </w:rPr>
        <w:t>brevior</w:t>
      </w:r>
      <w:proofErr w:type="spellEnd"/>
    </w:p>
    <w:p w14:paraId="4460B033" w14:textId="77777777" w:rsidR="00647289" w:rsidRPr="00261D54" w:rsidRDefault="00647289" w:rsidP="00C322BF">
      <w:pPr>
        <w:sectPr w:rsidR="00647289" w:rsidRPr="00261D54" w:rsidSect="008E3E14">
          <w:headerReference w:type="even" r:id="rId27"/>
          <w:headerReference w:type="default" r:id="rId28"/>
          <w:footerReference w:type="even" r:id="rId29"/>
          <w:footerReference w:type="default" r:id="rId30"/>
          <w:headerReference w:type="first" r:id="rId31"/>
          <w:footerReference w:type="first" r:id="rId32"/>
          <w:pgSz w:w="11906" w:h="16838"/>
          <w:pgMar w:top="1418" w:right="1418" w:bottom="1418" w:left="1418" w:header="567" w:footer="283" w:gutter="0"/>
          <w:cols w:space="708"/>
          <w:titlePg/>
          <w:docGrid w:linePitch="360"/>
        </w:sectPr>
      </w:pPr>
    </w:p>
    <w:p w14:paraId="6B8A424D" w14:textId="679E7CFF" w:rsidR="00C17969" w:rsidRPr="00261D54" w:rsidRDefault="00C17969" w:rsidP="00C17969">
      <w:pPr>
        <w:pStyle w:val="Caption"/>
      </w:pPr>
      <w:bookmarkStart w:id="107" w:name="_Ref170740372"/>
      <w:bookmarkStart w:id="108" w:name="_Toc209422001"/>
      <w:r w:rsidRPr="00261D54">
        <w:lastRenderedPageBreak/>
        <w:t xml:space="preserve">Table </w:t>
      </w:r>
      <w:r w:rsidRPr="00261D54">
        <w:fldChar w:fldCharType="begin"/>
      </w:r>
      <w:r w:rsidRPr="00261D54">
        <w:instrText xml:space="preserve"> SEQ Table \* ARABIC </w:instrText>
      </w:r>
      <w:r w:rsidRPr="00261D54">
        <w:fldChar w:fldCharType="separate"/>
      </w:r>
      <w:r w:rsidR="008A6235">
        <w:rPr>
          <w:noProof/>
        </w:rPr>
        <w:t>6</w:t>
      </w:r>
      <w:r w:rsidRPr="00261D54">
        <w:fldChar w:fldCharType="end"/>
      </w:r>
      <w:bookmarkEnd w:id="107"/>
      <w:r w:rsidRPr="00261D54">
        <w:t xml:space="preserve"> Hazard identification</w:t>
      </w:r>
      <w:bookmarkEnd w:id="108"/>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270"/>
        <w:gridCol w:w="3518"/>
        <w:gridCol w:w="2619"/>
        <w:gridCol w:w="2404"/>
        <w:gridCol w:w="921"/>
        <w:gridCol w:w="2270"/>
      </w:tblGrid>
      <w:tr w:rsidR="00C17969" w:rsidRPr="00261D54" w14:paraId="78F580E5" w14:textId="77777777" w:rsidTr="00CD234C">
        <w:trPr>
          <w:cantSplit/>
          <w:tblHeader/>
        </w:trPr>
        <w:tc>
          <w:tcPr>
            <w:tcW w:w="860" w:type="pct"/>
          </w:tcPr>
          <w:p w14:paraId="321E63CF" w14:textId="77777777" w:rsidR="00C17969" w:rsidRPr="00261D54" w:rsidRDefault="00C17969" w:rsidP="00C17969">
            <w:pPr>
              <w:pStyle w:val="TableHeading"/>
              <w:spacing w:before="20" w:after="20"/>
            </w:pPr>
            <w:r w:rsidRPr="00261D54">
              <w:rPr>
                <w:lang w:bidi="hi-IN"/>
              </w:rPr>
              <w:t>Age</w:t>
            </w:r>
            <w:bookmarkStart w:id="109" w:name="Title_6"/>
            <w:bookmarkEnd w:id="109"/>
            <w:r w:rsidRPr="00261D54">
              <w:rPr>
                <w:lang w:bidi="hi-IN"/>
              </w:rPr>
              <w:t>nt</w:t>
            </w:r>
          </w:p>
        </w:tc>
        <w:tc>
          <w:tcPr>
            <w:tcW w:w="952" w:type="pct"/>
          </w:tcPr>
          <w:p w14:paraId="52E7BBF6" w14:textId="77777777" w:rsidR="00C17969" w:rsidRPr="00261D54" w:rsidRDefault="00C17969" w:rsidP="00C17969">
            <w:pPr>
              <w:pStyle w:val="TableHeading"/>
              <w:spacing w:before="20" w:after="20"/>
            </w:pPr>
            <w:r w:rsidRPr="00261D54">
              <w:rPr>
                <w:lang w:bidi="hi-IN"/>
              </w:rPr>
              <w:t>Agent species</w:t>
            </w:r>
          </w:p>
        </w:tc>
        <w:tc>
          <w:tcPr>
            <w:tcW w:w="1008" w:type="pct"/>
          </w:tcPr>
          <w:p w14:paraId="1F22BC50" w14:textId="77777777" w:rsidR="00C17969" w:rsidRPr="00261D54" w:rsidRDefault="00C17969" w:rsidP="00C17969">
            <w:pPr>
              <w:pStyle w:val="TableHeading"/>
              <w:spacing w:before="20" w:after="20"/>
            </w:pPr>
            <w:r w:rsidRPr="00261D54">
              <w:rPr>
                <w:lang w:bidi="hi-IN"/>
              </w:rPr>
              <w:t>Known susceptible species</w:t>
            </w:r>
          </w:p>
        </w:tc>
        <w:tc>
          <w:tcPr>
            <w:tcW w:w="919" w:type="pct"/>
          </w:tcPr>
          <w:p w14:paraId="129F0AC7" w14:textId="77777777" w:rsidR="00C17969" w:rsidRPr="00261D54" w:rsidRDefault="00C17969" w:rsidP="00C17969">
            <w:pPr>
              <w:pStyle w:val="TableHeading"/>
              <w:spacing w:before="20" w:after="20"/>
            </w:pPr>
            <w:r w:rsidRPr="00261D54">
              <w:rPr>
                <w:lang w:bidi="hi-IN"/>
              </w:rPr>
              <w:t>Adverse consequences in Australia</w:t>
            </w:r>
          </w:p>
        </w:tc>
        <w:tc>
          <w:tcPr>
            <w:tcW w:w="349" w:type="pct"/>
          </w:tcPr>
          <w:p w14:paraId="7A6D333B" w14:textId="77777777" w:rsidR="00C17969" w:rsidRPr="00261D54" w:rsidRDefault="00C17969" w:rsidP="00C17969">
            <w:pPr>
              <w:pStyle w:val="TableHeading"/>
              <w:spacing w:before="20" w:after="20"/>
            </w:pPr>
            <w:r w:rsidRPr="00261D54">
              <w:rPr>
                <w:lang w:bidi="hi-IN"/>
              </w:rPr>
              <w:t>Exotic to Australia</w:t>
            </w:r>
          </w:p>
        </w:tc>
        <w:tc>
          <w:tcPr>
            <w:tcW w:w="912" w:type="pct"/>
          </w:tcPr>
          <w:p w14:paraId="4A534E73" w14:textId="77777777" w:rsidR="00C17969" w:rsidRPr="00261D54" w:rsidRDefault="00C17969" w:rsidP="00C17969">
            <w:pPr>
              <w:pStyle w:val="TableHeading"/>
              <w:spacing w:before="20" w:after="20"/>
            </w:pPr>
            <w:r w:rsidRPr="00261D54">
              <w:rPr>
                <w:lang w:bidi="hi-IN"/>
              </w:rPr>
              <w:t>Retained for further review</w:t>
            </w:r>
          </w:p>
        </w:tc>
      </w:tr>
      <w:tr w:rsidR="00C17969" w:rsidRPr="00261D54" w14:paraId="6580C3D2" w14:textId="77777777" w:rsidTr="00C17969">
        <w:tc>
          <w:tcPr>
            <w:tcW w:w="860" w:type="pct"/>
          </w:tcPr>
          <w:p w14:paraId="7D5EB957" w14:textId="77777777" w:rsidR="00C17969" w:rsidRPr="00261D54" w:rsidRDefault="00C17969" w:rsidP="00C17969">
            <w:pPr>
              <w:pStyle w:val="TableText"/>
              <w:spacing w:before="20" w:after="20"/>
              <w:rPr>
                <w:i/>
                <w:iCs/>
              </w:rPr>
            </w:pPr>
            <w:proofErr w:type="spellStart"/>
            <w:r w:rsidRPr="00261D54">
              <w:rPr>
                <w:i/>
                <w:iCs/>
              </w:rPr>
              <w:t>Alloionema</w:t>
            </w:r>
            <w:proofErr w:type="spellEnd"/>
            <w:r w:rsidRPr="00261D54">
              <w:rPr>
                <w:i/>
                <w:iCs/>
              </w:rPr>
              <w:t> </w:t>
            </w:r>
            <w:proofErr w:type="spellStart"/>
            <w:r w:rsidRPr="00261D54">
              <w:rPr>
                <w:i/>
                <w:iCs/>
              </w:rPr>
              <w:t>appendiculatum</w:t>
            </w:r>
            <w:proofErr w:type="spellEnd"/>
          </w:p>
          <w:p w14:paraId="35F92B07" w14:textId="77777777" w:rsidR="00C17969" w:rsidRPr="00261D54" w:rsidRDefault="00C17969" w:rsidP="00C17969">
            <w:pPr>
              <w:pStyle w:val="TableText"/>
              <w:spacing w:before="20" w:after="20"/>
            </w:pPr>
            <w:r w:rsidRPr="00261D54">
              <w:t>Nematode</w:t>
            </w:r>
          </w:p>
          <w:p w14:paraId="32F47F17" w14:textId="77777777" w:rsidR="00C17969" w:rsidRPr="00261D54" w:rsidRDefault="00C17969" w:rsidP="00C17969">
            <w:pPr>
              <w:pStyle w:val="TableText"/>
              <w:spacing w:before="20" w:after="20"/>
            </w:pPr>
          </w:p>
        </w:tc>
        <w:tc>
          <w:tcPr>
            <w:tcW w:w="952" w:type="pct"/>
          </w:tcPr>
          <w:p w14:paraId="68BC5D22" w14:textId="0CDA6200" w:rsidR="00C17969" w:rsidRPr="00261D54" w:rsidRDefault="005F70EE" w:rsidP="00C17969">
            <w:pPr>
              <w:pStyle w:val="TableText"/>
              <w:spacing w:before="20" w:after="20"/>
            </w:pPr>
            <w:r>
              <w:t>n</w:t>
            </w:r>
            <w:r w:rsidR="00C17969" w:rsidRPr="00261D54">
              <w:t>/a</w:t>
            </w:r>
          </w:p>
        </w:tc>
        <w:tc>
          <w:tcPr>
            <w:tcW w:w="1008" w:type="pct"/>
          </w:tcPr>
          <w:p w14:paraId="4FE4157B" w14:textId="31C2C681" w:rsidR="00C17969" w:rsidRDefault="00C17969" w:rsidP="00C17969">
            <w:pPr>
              <w:pStyle w:val="TableText"/>
              <w:spacing w:before="20" w:after="20"/>
            </w:pPr>
            <w:r w:rsidRPr="00261D54">
              <w:t xml:space="preserve">Snails in the families </w:t>
            </w:r>
            <w:proofErr w:type="spellStart"/>
            <w:r w:rsidRPr="00261D54">
              <w:t>Helicidae</w:t>
            </w:r>
            <w:proofErr w:type="spellEnd"/>
            <w:r w:rsidRPr="00261D54">
              <w:t xml:space="preserve"> (including </w:t>
            </w:r>
            <w:r w:rsidR="006F743C" w:rsidRPr="006F743C">
              <w:rPr>
                <w:i/>
              </w:rPr>
              <w:t>C. aspersum</w:t>
            </w:r>
            <w:r w:rsidRPr="00261D54">
              <w:t xml:space="preserve">), </w:t>
            </w:r>
            <w:proofErr w:type="spellStart"/>
            <w:r w:rsidRPr="00261D54">
              <w:t>Agriolimacidae</w:t>
            </w:r>
            <w:proofErr w:type="spellEnd"/>
            <w:r w:rsidRPr="00261D54">
              <w:t xml:space="preserve">, </w:t>
            </w:r>
            <w:proofErr w:type="spellStart"/>
            <w:r w:rsidRPr="00261D54">
              <w:t>Hygromiidae</w:t>
            </w:r>
            <w:proofErr w:type="spellEnd"/>
            <w:r w:rsidRPr="00261D54">
              <w:t xml:space="preserve">, </w:t>
            </w:r>
            <w:proofErr w:type="spellStart"/>
            <w:r w:rsidRPr="00261D54">
              <w:t>Succineidae</w:t>
            </w:r>
            <w:proofErr w:type="spellEnd"/>
          </w:p>
          <w:p w14:paraId="60BCF171" w14:textId="77777777" w:rsidR="00B32AD3" w:rsidRPr="00261D54" w:rsidRDefault="00B32AD3" w:rsidP="00C17969">
            <w:pPr>
              <w:pStyle w:val="TableText"/>
              <w:spacing w:before="20" w:after="20"/>
            </w:pPr>
          </w:p>
          <w:p w14:paraId="7C18F6B5" w14:textId="77777777" w:rsidR="00C17969" w:rsidRPr="00261D54" w:rsidRDefault="00C17969" w:rsidP="00C17969">
            <w:pPr>
              <w:pStyle w:val="TableText"/>
              <w:spacing w:before="20" w:after="20"/>
            </w:pPr>
            <w:r w:rsidRPr="00261D54">
              <w:t xml:space="preserve">Slugs in the family </w:t>
            </w:r>
            <w:proofErr w:type="spellStart"/>
            <w:r w:rsidRPr="00261D54">
              <w:t>Arionidae</w:t>
            </w:r>
            <w:proofErr w:type="spellEnd"/>
          </w:p>
        </w:tc>
        <w:tc>
          <w:tcPr>
            <w:tcW w:w="919" w:type="pct"/>
          </w:tcPr>
          <w:p w14:paraId="64BD7497" w14:textId="77777777" w:rsidR="00C17969" w:rsidRPr="00261D54" w:rsidRDefault="00C17969" w:rsidP="00C17969">
            <w:pPr>
              <w:pStyle w:val="TableText"/>
              <w:spacing w:before="20" w:after="20"/>
            </w:pPr>
            <w:r w:rsidRPr="00261D54">
              <w:t>Could potentially infect native snails and slugs.</w:t>
            </w:r>
          </w:p>
        </w:tc>
        <w:tc>
          <w:tcPr>
            <w:tcW w:w="349" w:type="pct"/>
          </w:tcPr>
          <w:p w14:paraId="532EA1FE" w14:textId="585AF7A0" w:rsidR="00C17969" w:rsidRPr="00261D54" w:rsidRDefault="00D72C42" w:rsidP="00C17969">
            <w:pPr>
              <w:pStyle w:val="TableText"/>
              <w:spacing w:before="20" w:after="20"/>
            </w:pPr>
            <w:r w:rsidRPr="00261D54">
              <w:t>U</w:t>
            </w:r>
            <w:r w:rsidR="00C17969" w:rsidRPr="00261D54">
              <w:t>nknown</w:t>
            </w:r>
            <w:r w:rsidRPr="00261D54">
              <w:t xml:space="preserve"> </w:t>
            </w:r>
          </w:p>
        </w:tc>
        <w:tc>
          <w:tcPr>
            <w:tcW w:w="912" w:type="pct"/>
          </w:tcPr>
          <w:p w14:paraId="3F095EA5" w14:textId="427D4816" w:rsidR="00C17969" w:rsidRPr="00261D54" w:rsidRDefault="00C17969" w:rsidP="00C17969">
            <w:pPr>
              <w:pStyle w:val="TableText"/>
              <w:spacing w:before="20" w:after="20"/>
            </w:pPr>
            <w:r w:rsidRPr="00261D54">
              <w:t xml:space="preserve">No. Refer to Department of </w:t>
            </w:r>
            <w:r w:rsidR="003E53EA" w:rsidRPr="00261D54">
              <w:t xml:space="preserve">Climate Change, Energy, the </w:t>
            </w:r>
            <w:r w:rsidRPr="00261D54">
              <w:t>Environment</w:t>
            </w:r>
            <w:r w:rsidR="003E53EA" w:rsidRPr="00261D54">
              <w:t xml:space="preserve"> and Water</w:t>
            </w:r>
          </w:p>
        </w:tc>
      </w:tr>
      <w:tr w:rsidR="00C17969" w:rsidRPr="00261D54" w14:paraId="6251A5B9" w14:textId="77777777" w:rsidTr="00C17969">
        <w:tc>
          <w:tcPr>
            <w:tcW w:w="860" w:type="pct"/>
          </w:tcPr>
          <w:p w14:paraId="17E52E00" w14:textId="77777777" w:rsidR="00C17969" w:rsidRPr="00261D54" w:rsidRDefault="00C17969" w:rsidP="00C17969">
            <w:pPr>
              <w:pStyle w:val="TableText"/>
              <w:spacing w:before="20" w:after="20"/>
              <w:rPr>
                <w:i/>
                <w:iCs/>
              </w:rPr>
            </w:pPr>
            <w:proofErr w:type="spellStart"/>
            <w:r w:rsidRPr="00261D54">
              <w:rPr>
                <w:i/>
                <w:iCs/>
              </w:rPr>
              <w:t>Angiostoma</w:t>
            </w:r>
            <w:proofErr w:type="spellEnd"/>
            <w:r w:rsidRPr="00261D54">
              <w:rPr>
                <w:i/>
                <w:iCs/>
              </w:rPr>
              <w:t> </w:t>
            </w:r>
            <w:proofErr w:type="spellStart"/>
            <w:r w:rsidRPr="00261D54">
              <w:rPr>
                <w:i/>
                <w:iCs/>
              </w:rPr>
              <w:t>aspersae</w:t>
            </w:r>
            <w:proofErr w:type="spellEnd"/>
          </w:p>
          <w:p w14:paraId="4E228041" w14:textId="77777777" w:rsidR="00C17969" w:rsidRPr="00261D54" w:rsidRDefault="00C17969" w:rsidP="00C17969">
            <w:pPr>
              <w:pStyle w:val="TableText"/>
              <w:spacing w:before="20" w:after="20"/>
              <w:rPr>
                <w:lang w:val="fr-FR"/>
              </w:rPr>
            </w:pPr>
            <w:proofErr w:type="spellStart"/>
            <w:r w:rsidRPr="00261D54">
              <w:rPr>
                <w:lang w:val="fr-FR"/>
              </w:rPr>
              <w:t>Nematode</w:t>
            </w:r>
            <w:proofErr w:type="spellEnd"/>
          </w:p>
          <w:p w14:paraId="1C9F17AE" w14:textId="77777777" w:rsidR="00C17969" w:rsidRPr="00261D54" w:rsidRDefault="00C17969" w:rsidP="00C17969">
            <w:pPr>
              <w:pStyle w:val="TableText"/>
              <w:spacing w:before="20" w:after="20"/>
            </w:pPr>
          </w:p>
        </w:tc>
        <w:tc>
          <w:tcPr>
            <w:tcW w:w="952" w:type="pct"/>
          </w:tcPr>
          <w:p w14:paraId="1E5C2E6D" w14:textId="3208683D" w:rsidR="00C17969" w:rsidRPr="00261D54" w:rsidRDefault="00AD7D2C" w:rsidP="00C17969">
            <w:pPr>
              <w:pStyle w:val="TableText"/>
              <w:spacing w:before="20" w:after="20"/>
            </w:pPr>
            <w:r>
              <w:t>n</w:t>
            </w:r>
            <w:r w:rsidRPr="00261D54">
              <w:t>/a</w:t>
            </w:r>
          </w:p>
        </w:tc>
        <w:tc>
          <w:tcPr>
            <w:tcW w:w="1008" w:type="pct"/>
          </w:tcPr>
          <w:p w14:paraId="516DD8A0" w14:textId="7E402B41" w:rsidR="00C17969" w:rsidRPr="00261D54" w:rsidRDefault="006F743C" w:rsidP="00C17969">
            <w:pPr>
              <w:pStyle w:val="TableText"/>
              <w:spacing w:before="20" w:after="20"/>
              <w:rPr>
                <w:i/>
                <w:iCs/>
              </w:rPr>
            </w:pPr>
            <w:r w:rsidRPr="006F743C">
              <w:rPr>
                <w:i/>
                <w:iCs/>
              </w:rPr>
              <w:t>C. aspersum</w:t>
            </w:r>
          </w:p>
          <w:p w14:paraId="1D08A683" w14:textId="77777777" w:rsidR="00C17969" w:rsidRPr="00261D54" w:rsidRDefault="00C17969" w:rsidP="00C17969">
            <w:pPr>
              <w:pStyle w:val="TableText"/>
              <w:spacing w:before="20" w:after="20"/>
            </w:pPr>
            <w:r w:rsidRPr="00261D54">
              <w:t>Salamanders:</w:t>
            </w:r>
          </w:p>
          <w:p w14:paraId="6FE8A443" w14:textId="77777777" w:rsidR="00C17969" w:rsidRPr="00261D54" w:rsidRDefault="00C17969" w:rsidP="00C17969">
            <w:pPr>
              <w:pStyle w:val="TableText"/>
              <w:spacing w:before="20" w:after="20"/>
              <w:rPr>
                <w:i/>
                <w:iCs/>
              </w:rPr>
            </w:pPr>
            <w:proofErr w:type="spellStart"/>
            <w:r w:rsidRPr="00261D54">
              <w:rPr>
                <w:i/>
                <w:iCs/>
              </w:rPr>
              <w:t>Lyciasalamandra</w:t>
            </w:r>
            <w:proofErr w:type="spellEnd"/>
            <w:r w:rsidRPr="00261D54">
              <w:rPr>
                <w:i/>
                <w:iCs/>
              </w:rPr>
              <w:t> </w:t>
            </w:r>
            <w:proofErr w:type="spellStart"/>
            <w:r w:rsidRPr="00261D54">
              <w:rPr>
                <w:i/>
                <w:iCs/>
              </w:rPr>
              <w:t>antalyana</w:t>
            </w:r>
            <w:proofErr w:type="spellEnd"/>
          </w:p>
          <w:p w14:paraId="4AF292C7" w14:textId="77777777" w:rsidR="00C17969" w:rsidRPr="00261D54" w:rsidRDefault="00C17969" w:rsidP="00C17969">
            <w:pPr>
              <w:pStyle w:val="TableText"/>
              <w:spacing w:before="20" w:after="20"/>
            </w:pPr>
            <w:proofErr w:type="spellStart"/>
            <w:r w:rsidRPr="00261D54">
              <w:rPr>
                <w:i/>
                <w:iCs/>
              </w:rPr>
              <w:t>Lyciasalamandra</w:t>
            </w:r>
            <w:proofErr w:type="spellEnd"/>
            <w:r w:rsidRPr="00261D54">
              <w:rPr>
                <w:i/>
                <w:iCs/>
              </w:rPr>
              <w:t> </w:t>
            </w:r>
            <w:proofErr w:type="spellStart"/>
            <w:r w:rsidRPr="00261D54">
              <w:rPr>
                <w:i/>
                <w:iCs/>
              </w:rPr>
              <w:t>luschani</w:t>
            </w:r>
            <w:proofErr w:type="spellEnd"/>
          </w:p>
        </w:tc>
        <w:tc>
          <w:tcPr>
            <w:tcW w:w="919" w:type="pct"/>
          </w:tcPr>
          <w:p w14:paraId="56F5C09F" w14:textId="77777777" w:rsidR="00C17969" w:rsidRPr="00261D54" w:rsidRDefault="00C17969" w:rsidP="00C17969">
            <w:pPr>
              <w:pStyle w:val="TableText"/>
              <w:spacing w:before="20" w:after="20"/>
            </w:pPr>
            <w:r w:rsidRPr="00261D54">
              <w:t>Little information on this species. Could potentially infect native snails and slugs.</w:t>
            </w:r>
          </w:p>
        </w:tc>
        <w:tc>
          <w:tcPr>
            <w:tcW w:w="349" w:type="pct"/>
          </w:tcPr>
          <w:p w14:paraId="2CEB75EB" w14:textId="77777777" w:rsidR="00C17969" w:rsidRPr="00261D54" w:rsidRDefault="00C17969" w:rsidP="00C17969">
            <w:pPr>
              <w:pStyle w:val="TableText"/>
              <w:spacing w:before="20" w:after="20"/>
            </w:pPr>
            <w:r w:rsidRPr="00261D54">
              <w:t>Yes</w:t>
            </w:r>
          </w:p>
        </w:tc>
        <w:tc>
          <w:tcPr>
            <w:tcW w:w="912" w:type="pct"/>
          </w:tcPr>
          <w:p w14:paraId="60179043" w14:textId="77777777" w:rsidR="00C17969" w:rsidRPr="00261D54" w:rsidRDefault="00C17969" w:rsidP="00C17969">
            <w:pPr>
              <w:pStyle w:val="TableText"/>
              <w:spacing w:before="20" w:after="20"/>
            </w:pPr>
            <w:r w:rsidRPr="00261D54">
              <w:t>No</w:t>
            </w:r>
          </w:p>
          <w:p w14:paraId="206B761E" w14:textId="77777777" w:rsidR="00C17969" w:rsidRPr="00261D54" w:rsidRDefault="00C17969" w:rsidP="00C17969">
            <w:pPr>
              <w:pStyle w:val="TableText"/>
              <w:spacing w:before="20" w:after="20"/>
            </w:pPr>
            <w:r w:rsidRPr="00261D54">
              <w:t>Sparse information available.</w:t>
            </w:r>
          </w:p>
          <w:p w14:paraId="559F2162" w14:textId="77777777" w:rsidR="00C17969" w:rsidRPr="00261D54" w:rsidRDefault="00C17969" w:rsidP="00C17969">
            <w:pPr>
              <w:pStyle w:val="TableText"/>
              <w:spacing w:before="20" w:after="20"/>
            </w:pPr>
            <w:r w:rsidRPr="00261D54">
              <w:t>Hosts are salamanders.</w:t>
            </w:r>
          </w:p>
          <w:p w14:paraId="54D09E31" w14:textId="77777777" w:rsidR="00C17969" w:rsidRPr="00261D54" w:rsidRDefault="00C17969" w:rsidP="00C17969">
            <w:pPr>
              <w:pStyle w:val="TableText"/>
              <w:spacing w:before="20" w:after="20"/>
            </w:pPr>
            <w:r w:rsidRPr="00261D54">
              <w:t>Very restricted distribution.</w:t>
            </w:r>
          </w:p>
        </w:tc>
      </w:tr>
      <w:tr w:rsidR="00C17969" w:rsidRPr="00261D54" w14:paraId="642BAE28" w14:textId="77777777" w:rsidTr="00C17969">
        <w:tc>
          <w:tcPr>
            <w:tcW w:w="860" w:type="pct"/>
            <w:vMerge w:val="restart"/>
          </w:tcPr>
          <w:p w14:paraId="714FA7EF" w14:textId="77777777" w:rsidR="00C17969" w:rsidRPr="00261D54" w:rsidRDefault="00C17969" w:rsidP="00C17969">
            <w:pPr>
              <w:pStyle w:val="TableText"/>
              <w:spacing w:before="20" w:after="20"/>
            </w:pPr>
            <w:proofErr w:type="spellStart"/>
            <w:r w:rsidRPr="00261D54">
              <w:rPr>
                <w:i/>
                <w:iCs/>
              </w:rPr>
              <w:t>Angiostrongylus</w:t>
            </w:r>
            <w:proofErr w:type="spellEnd"/>
            <w:r w:rsidRPr="00261D54">
              <w:rPr>
                <w:i/>
                <w:iCs/>
              </w:rPr>
              <w:t> </w:t>
            </w:r>
            <w:r w:rsidRPr="00261D54">
              <w:t>spp.</w:t>
            </w:r>
          </w:p>
          <w:p w14:paraId="17EA7416" w14:textId="77777777" w:rsidR="00C17969" w:rsidRPr="00261D54" w:rsidRDefault="00C17969" w:rsidP="00C17969">
            <w:pPr>
              <w:pStyle w:val="TableText"/>
              <w:spacing w:before="20" w:after="20"/>
            </w:pPr>
            <w:r w:rsidRPr="00261D54">
              <w:t>Nematode</w:t>
            </w:r>
          </w:p>
          <w:p w14:paraId="18743800" w14:textId="77777777" w:rsidR="00C17969" w:rsidRPr="00261D54" w:rsidRDefault="00C17969" w:rsidP="00C17969">
            <w:pPr>
              <w:pStyle w:val="TableText"/>
              <w:spacing w:before="20" w:after="20"/>
            </w:pPr>
          </w:p>
        </w:tc>
        <w:tc>
          <w:tcPr>
            <w:tcW w:w="952" w:type="pct"/>
          </w:tcPr>
          <w:p w14:paraId="3D9520D5" w14:textId="77777777" w:rsidR="00C17969" w:rsidRPr="00261D54" w:rsidRDefault="00C17969" w:rsidP="00C17969">
            <w:pPr>
              <w:pStyle w:val="TableText"/>
              <w:spacing w:before="20" w:after="20"/>
              <w:rPr>
                <w:i/>
                <w:iCs/>
              </w:rPr>
            </w:pPr>
            <w:proofErr w:type="spellStart"/>
            <w:r w:rsidRPr="00261D54">
              <w:rPr>
                <w:i/>
                <w:iCs/>
              </w:rPr>
              <w:t>Angiostrongylus</w:t>
            </w:r>
            <w:proofErr w:type="spellEnd"/>
            <w:r w:rsidRPr="00261D54">
              <w:rPr>
                <w:i/>
                <w:iCs/>
              </w:rPr>
              <w:t> (</w:t>
            </w:r>
            <w:proofErr w:type="spellStart"/>
            <w:r w:rsidRPr="00261D54">
              <w:rPr>
                <w:i/>
                <w:iCs/>
              </w:rPr>
              <w:t>Aelurostrongylus</w:t>
            </w:r>
            <w:proofErr w:type="spellEnd"/>
            <w:r w:rsidRPr="00261D54">
              <w:rPr>
                <w:i/>
                <w:iCs/>
              </w:rPr>
              <w:t>) </w:t>
            </w:r>
            <w:proofErr w:type="spellStart"/>
            <w:r w:rsidRPr="00261D54">
              <w:rPr>
                <w:i/>
                <w:iCs/>
              </w:rPr>
              <w:t>abstrusus</w:t>
            </w:r>
            <w:proofErr w:type="spellEnd"/>
          </w:p>
        </w:tc>
        <w:tc>
          <w:tcPr>
            <w:tcW w:w="1008" w:type="pct"/>
          </w:tcPr>
          <w:p w14:paraId="1D195423" w14:textId="77777777" w:rsidR="00C17969" w:rsidRPr="00261D54" w:rsidRDefault="00C17969" w:rsidP="00C17969">
            <w:pPr>
              <w:pStyle w:val="TableText"/>
              <w:spacing w:before="20" w:after="20"/>
            </w:pPr>
            <w:r w:rsidRPr="00261D54">
              <w:t>Felines</w:t>
            </w:r>
          </w:p>
          <w:p w14:paraId="54910EC5" w14:textId="77777777" w:rsidR="00C17969" w:rsidRPr="00261D54" w:rsidRDefault="00C17969" w:rsidP="00C17969">
            <w:pPr>
              <w:pStyle w:val="TableText"/>
              <w:spacing w:before="20" w:after="20"/>
              <w:rPr>
                <w:i/>
                <w:iCs/>
              </w:rPr>
            </w:pPr>
            <w:r w:rsidRPr="00261D54">
              <w:rPr>
                <w:i/>
                <w:iCs/>
              </w:rPr>
              <w:t>Felis catus</w:t>
            </w:r>
          </w:p>
          <w:p w14:paraId="5BF08789" w14:textId="77777777" w:rsidR="00C17969" w:rsidRPr="00261D54" w:rsidRDefault="00C17969" w:rsidP="00C17969">
            <w:pPr>
              <w:pStyle w:val="TableText"/>
              <w:spacing w:before="20" w:after="20"/>
              <w:rPr>
                <w:i/>
                <w:iCs/>
              </w:rPr>
            </w:pPr>
            <w:r w:rsidRPr="00261D54">
              <w:rPr>
                <w:i/>
                <w:iCs/>
              </w:rPr>
              <w:t>Acinonyx jubatus</w:t>
            </w:r>
          </w:p>
          <w:p w14:paraId="358C8928" w14:textId="77777777" w:rsidR="00C17969" w:rsidRPr="00261D54" w:rsidRDefault="00C17969" w:rsidP="00C17969">
            <w:pPr>
              <w:pStyle w:val="TableText"/>
              <w:spacing w:before="20" w:after="20"/>
              <w:rPr>
                <w:i/>
                <w:iCs/>
              </w:rPr>
            </w:pPr>
            <w:r w:rsidRPr="00261D54">
              <w:rPr>
                <w:i/>
                <w:iCs/>
              </w:rPr>
              <w:t>Panthera onca</w:t>
            </w:r>
          </w:p>
          <w:p w14:paraId="6B769D11" w14:textId="77777777" w:rsidR="00C17969" w:rsidRPr="00261D54" w:rsidRDefault="00C17969" w:rsidP="00C17969">
            <w:pPr>
              <w:pStyle w:val="TableText"/>
              <w:spacing w:before="20" w:after="20"/>
              <w:rPr>
                <w:i/>
                <w:iCs/>
              </w:rPr>
            </w:pPr>
            <w:r w:rsidRPr="00261D54">
              <w:rPr>
                <w:i/>
                <w:iCs/>
              </w:rPr>
              <w:t>Felis concolor</w:t>
            </w:r>
          </w:p>
          <w:p w14:paraId="407497B4" w14:textId="77777777" w:rsidR="00C17969" w:rsidRPr="00261D54" w:rsidRDefault="00C17969" w:rsidP="00C17969">
            <w:pPr>
              <w:pStyle w:val="TableText"/>
              <w:spacing w:before="20" w:after="20"/>
              <w:rPr>
                <w:i/>
                <w:iCs/>
              </w:rPr>
            </w:pPr>
            <w:r w:rsidRPr="00261D54">
              <w:rPr>
                <w:i/>
                <w:iCs/>
              </w:rPr>
              <w:t xml:space="preserve">Panthera </w:t>
            </w:r>
            <w:proofErr w:type="spellStart"/>
            <w:r w:rsidRPr="00261D54">
              <w:rPr>
                <w:i/>
                <w:iCs/>
              </w:rPr>
              <w:t>leo</w:t>
            </w:r>
            <w:proofErr w:type="spellEnd"/>
          </w:p>
          <w:p w14:paraId="53EC980D" w14:textId="77777777" w:rsidR="00C17969" w:rsidRPr="00261D54" w:rsidRDefault="00C17969" w:rsidP="00C17969">
            <w:pPr>
              <w:pStyle w:val="TableText"/>
              <w:spacing w:before="20" w:after="20"/>
            </w:pPr>
            <w:r w:rsidRPr="00261D54">
              <w:rPr>
                <w:i/>
                <w:iCs/>
              </w:rPr>
              <w:t xml:space="preserve">Panthera </w:t>
            </w:r>
            <w:proofErr w:type="spellStart"/>
            <w:r w:rsidRPr="00261D54">
              <w:rPr>
                <w:i/>
                <w:iCs/>
              </w:rPr>
              <w:t>tigris</w:t>
            </w:r>
            <w:proofErr w:type="spellEnd"/>
            <w:r w:rsidRPr="00261D54">
              <w:rPr>
                <w:i/>
                <w:iCs/>
              </w:rPr>
              <w:t xml:space="preserve"> </w:t>
            </w:r>
            <w:proofErr w:type="spellStart"/>
            <w:r w:rsidRPr="00261D54">
              <w:rPr>
                <w:i/>
                <w:iCs/>
              </w:rPr>
              <w:t>altaica</w:t>
            </w:r>
            <w:proofErr w:type="spellEnd"/>
          </w:p>
        </w:tc>
        <w:tc>
          <w:tcPr>
            <w:tcW w:w="919" w:type="pct"/>
          </w:tcPr>
          <w:p w14:paraId="36920563" w14:textId="77777777" w:rsidR="00C17969" w:rsidRPr="00261D54" w:rsidRDefault="00C17969" w:rsidP="00C17969">
            <w:pPr>
              <w:pStyle w:val="TableText"/>
              <w:spacing w:before="20" w:after="20"/>
            </w:pPr>
            <w:r w:rsidRPr="00261D54">
              <w:t>Yes</w:t>
            </w:r>
          </w:p>
          <w:p w14:paraId="704EFEBB" w14:textId="77777777" w:rsidR="00C17969" w:rsidRPr="00261D54" w:rsidRDefault="00C17969" w:rsidP="00C17969">
            <w:pPr>
              <w:pStyle w:val="TableText"/>
              <w:spacing w:before="20" w:after="20"/>
            </w:pPr>
            <w:r w:rsidRPr="00261D54">
              <w:t xml:space="preserve">Domestic cats are affected by this species. The introduction of new strains/genotypes could have adverse consequences to domestic cats. </w:t>
            </w:r>
          </w:p>
        </w:tc>
        <w:tc>
          <w:tcPr>
            <w:tcW w:w="349" w:type="pct"/>
          </w:tcPr>
          <w:p w14:paraId="218F44A5" w14:textId="77777777" w:rsidR="00C17969" w:rsidRPr="00261D54" w:rsidRDefault="00C17969" w:rsidP="00C17969">
            <w:pPr>
              <w:pStyle w:val="TableText"/>
              <w:spacing w:before="20" w:after="20"/>
            </w:pPr>
            <w:r w:rsidRPr="00261D54">
              <w:t>No</w:t>
            </w:r>
          </w:p>
        </w:tc>
        <w:tc>
          <w:tcPr>
            <w:tcW w:w="912" w:type="pct"/>
          </w:tcPr>
          <w:p w14:paraId="10493966" w14:textId="77777777" w:rsidR="00C17969" w:rsidRPr="00261D54" w:rsidRDefault="00C17969" w:rsidP="00C17969">
            <w:pPr>
              <w:pStyle w:val="TableText"/>
              <w:spacing w:before="20" w:after="20"/>
            </w:pPr>
            <w:r w:rsidRPr="00261D54">
              <w:t>No</w:t>
            </w:r>
          </w:p>
        </w:tc>
      </w:tr>
      <w:tr w:rsidR="00C17969" w:rsidRPr="00261D54" w14:paraId="52E1301A" w14:textId="77777777" w:rsidTr="00C17969">
        <w:tc>
          <w:tcPr>
            <w:tcW w:w="860" w:type="pct"/>
            <w:vMerge/>
          </w:tcPr>
          <w:p w14:paraId="7AC525E5" w14:textId="77777777" w:rsidR="00C17969" w:rsidRPr="00261D54" w:rsidRDefault="00C17969" w:rsidP="00C17969">
            <w:pPr>
              <w:pStyle w:val="TableText"/>
              <w:spacing w:before="20" w:after="20"/>
            </w:pPr>
          </w:p>
        </w:tc>
        <w:tc>
          <w:tcPr>
            <w:tcW w:w="952" w:type="pct"/>
          </w:tcPr>
          <w:p w14:paraId="784BBB92" w14:textId="77777777" w:rsidR="00C17969" w:rsidRPr="00261D54" w:rsidRDefault="00C17969" w:rsidP="00C17969">
            <w:pPr>
              <w:pStyle w:val="TableText"/>
              <w:spacing w:before="20" w:after="20"/>
              <w:rPr>
                <w:i/>
                <w:iCs/>
              </w:rPr>
            </w:pPr>
            <w:proofErr w:type="spellStart"/>
            <w:r w:rsidRPr="00261D54">
              <w:rPr>
                <w:i/>
                <w:iCs/>
              </w:rPr>
              <w:t>Angiostrongylus</w:t>
            </w:r>
            <w:proofErr w:type="spellEnd"/>
            <w:r w:rsidRPr="00261D54">
              <w:rPr>
                <w:i/>
                <w:iCs/>
              </w:rPr>
              <w:t> </w:t>
            </w:r>
            <w:proofErr w:type="spellStart"/>
            <w:r w:rsidRPr="00261D54">
              <w:rPr>
                <w:i/>
                <w:iCs/>
              </w:rPr>
              <w:t>cantonensis</w:t>
            </w:r>
            <w:proofErr w:type="spellEnd"/>
          </w:p>
        </w:tc>
        <w:tc>
          <w:tcPr>
            <w:tcW w:w="1008" w:type="pct"/>
          </w:tcPr>
          <w:p w14:paraId="28A84CFE" w14:textId="7D496F8E" w:rsidR="00C17969" w:rsidRPr="00261D54" w:rsidRDefault="00C17969" w:rsidP="00C17969">
            <w:pPr>
              <w:pStyle w:val="TableText"/>
              <w:spacing w:before="20" w:after="20"/>
            </w:pPr>
            <w:r w:rsidRPr="00261D54">
              <w:t xml:space="preserve">Rodents24 rat species with Rattus norvegicus and </w:t>
            </w:r>
            <w:r w:rsidRPr="00261D54">
              <w:rPr>
                <w:i/>
              </w:rPr>
              <w:t>R. rattus</w:t>
            </w:r>
            <w:r w:rsidRPr="00261D54">
              <w:t xml:space="preserve"> identified as responsible for greatest distribution</w:t>
            </w:r>
          </w:p>
          <w:p w14:paraId="5B9E8177" w14:textId="1EC48B83" w:rsidR="00C17969" w:rsidRPr="00261D54" w:rsidRDefault="00C17969" w:rsidP="00C17969">
            <w:pPr>
              <w:pStyle w:val="TableText"/>
              <w:spacing w:before="20" w:after="20"/>
            </w:pPr>
          </w:p>
          <w:p w14:paraId="6AD9A039" w14:textId="77777777" w:rsidR="00C17969" w:rsidRPr="00261D54" w:rsidRDefault="00C17969" w:rsidP="00C17969">
            <w:pPr>
              <w:pStyle w:val="TableText"/>
              <w:spacing w:before="20" w:after="20"/>
            </w:pPr>
            <w:r w:rsidRPr="00261D54">
              <w:t>Accidental hosts:</w:t>
            </w:r>
          </w:p>
          <w:p w14:paraId="39E49D6C" w14:textId="77777777" w:rsidR="00C17969" w:rsidRPr="00261D54" w:rsidRDefault="00C17969" w:rsidP="00C17969">
            <w:pPr>
              <w:pStyle w:val="TableText"/>
              <w:spacing w:before="20" w:after="20"/>
            </w:pPr>
            <w:r w:rsidRPr="00261D54">
              <w:t>Humans, Australian native fauna, domesticated and wild animals</w:t>
            </w:r>
          </w:p>
        </w:tc>
        <w:tc>
          <w:tcPr>
            <w:tcW w:w="919" w:type="pct"/>
          </w:tcPr>
          <w:p w14:paraId="03D39F8C" w14:textId="274556D9" w:rsidR="00C17969" w:rsidRPr="00261D54" w:rsidRDefault="00C17969" w:rsidP="00C17969">
            <w:pPr>
              <w:pStyle w:val="TableText"/>
              <w:spacing w:before="20" w:after="20"/>
            </w:pPr>
            <w:r w:rsidRPr="00261D54">
              <w:t>Yes</w:t>
            </w:r>
          </w:p>
        </w:tc>
        <w:tc>
          <w:tcPr>
            <w:tcW w:w="349" w:type="pct"/>
          </w:tcPr>
          <w:p w14:paraId="689C77B4" w14:textId="77777777" w:rsidR="00C17969" w:rsidRPr="00261D54" w:rsidRDefault="00C17969" w:rsidP="00C17969">
            <w:pPr>
              <w:pStyle w:val="TableText"/>
              <w:spacing w:before="20" w:after="20"/>
            </w:pPr>
            <w:r w:rsidRPr="00261D54">
              <w:t>No</w:t>
            </w:r>
          </w:p>
        </w:tc>
        <w:tc>
          <w:tcPr>
            <w:tcW w:w="912" w:type="pct"/>
          </w:tcPr>
          <w:p w14:paraId="55A916EC" w14:textId="77777777" w:rsidR="00C17969" w:rsidRPr="00261D54" w:rsidRDefault="00C17969" w:rsidP="00C17969">
            <w:pPr>
              <w:pStyle w:val="TableText"/>
              <w:spacing w:before="20" w:after="20"/>
            </w:pPr>
            <w:r w:rsidRPr="00261D54">
              <w:t xml:space="preserve">No. However, some details included in chapter on </w:t>
            </w:r>
            <w:proofErr w:type="spellStart"/>
            <w:r w:rsidRPr="004615A9">
              <w:rPr>
                <w:i/>
                <w:iCs/>
              </w:rPr>
              <w:t>Angiostrongylus</w:t>
            </w:r>
            <w:proofErr w:type="spellEnd"/>
            <w:r w:rsidRPr="00261D54">
              <w:t> spp.</w:t>
            </w:r>
          </w:p>
        </w:tc>
      </w:tr>
      <w:tr w:rsidR="00C17969" w:rsidRPr="00261D54" w14:paraId="4F4CA4FF" w14:textId="77777777" w:rsidTr="00C17969">
        <w:tc>
          <w:tcPr>
            <w:tcW w:w="860" w:type="pct"/>
            <w:vMerge/>
          </w:tcPr>
          <w:p w14:paraId="23FF4384" w14:textId="77777777" w:rsidR="00C17969" w:rsidRPr="00261D54" w:rsidRDefault="00C17969" w:rsidP="00C17969">
            <w:pPr>
              <w:pStyle w:val="TableText"/>
              <w:spacing w:before="20" w:after="20"/>
            </w:pPr>
          </w:p>
        </w:tc>
        <w:tc>
          <w:tcPr>
            <w:tcW w:w="952" w:type="pct"/>
          </w:tcPr>
          <w:p w14:paraId="12CDF247" w14:textId="77777777" w:rsidR="00C17969" w:rsidRPr="00261D54" w:rsidRDefault="00C17969" w:rsidP="00C17969">
            <w:pPr>
              <w:pStyle w:val="TableText"/>
              <w:spacing w:before="20" w:after="20"/>
              <w:rPr>
                <w:i/>
                <w:iCs/>
              </w:rPr>
            </w:pPr>
            <w:proofErr w:type="spellStart"/>
            <w:r w:rsidRPr="00261D54">
              <w:rPr>
                <w:i/>
                <w:iCs/>
              </w:rPr>
              <w:t>Angiostrongylus</w:t>
            </w:r>
            <w:proofErr w:type="spellEnd"/>
            <w:r w:rsidRPr="00261D54">
              <w:rPr>
                <w:i/>
                <w:iCs/>
              </w:rPr>
              <w:t> </w:t>
            </w:r>
            <w:proofErr w:type="spellStart"/>
            <w:r w:rsidRPr="00261D54">
              <w:rPr>
                <w:i/>
                <w:iCs/>
              </w:rPr>
              <w:t>chabaudi</w:t>
            </w:r>
            <w:proofErr w:type="spellEnd"/>
          </w:p>
        </w:tc>
        <w:tc>
          <w:tcPr>
            <w:tcW w:w="1008" w:type="pct"/>
          </w:tcPr>
          <w:p w14:paraId="01D440AC" w14:textId="77777777" w:rsidR="00C17969" w:rsidRPr="00261D54" w:rsidRDefault="00C17969" w:rsidP="00C17969">
            <w:pPr>
              <w:pStyle w:val="TableText"/>
              <w:spacing w:before="20" w:after="20"/>
            </w:pPr>
            <w:r w:rsidRPr="00261D54">
              <w:t>Felines</w:t>
            </w:r>
          </w:p>
        </w:tc>
        <w:tc>
          <w:tcPr>
            <w:tcW w:w="919" w:type="pct"/>
          </w:tcPr>
          <w:p w14:paraId="46C1C6C6" w14:textId="77777777" w:rsidR="00C17969" w:rsidRPr="00261D54" w:rsidRDefault="00C17969" w:rsidP="00C17969">
            <w:pPr>
              <w:pStyle w:val="TableText"/>
              <w:spacing w:before="20" w:after="20"/>
            </w:pPr>
            <w:r w:rsidRPr="00261D54">
              <w:t>Yes</w:t>
            </w:r>
          </w:p>
          <w:p w14:paraId="1FCCFF55" w14:textId="77777777" w:rsidR="00C17969" w:rsidRPr="00261D54" w:rsidRDefault="00C17969" w:rsidP="00C17969">
            <w:pPr>
              <w:pStyle w:val="TableText"/>
              <w:spacing w:before="20" w:after="20"/>
            </w:pPr>
            <w:r w:rsidRPr="00261D54">
              <w:t>Domestic cats are affected by this species.</w:t>
            </w:r>
          </w:p>
        </w:tc>
        <w:tc>
          <w:tcPr>
            <w:tcW w:w="349" w:type="pct"/>
          </w:tcPr>
          <w:p w14:paraId="166C1861" w14:textId="77777777" w:rsidR="00C17969" w:rsidRPr="00261D54" w:rsidRDefault="00C17969" w:rsidP="00C17969">
            <w:pPr>
              <w:pStyle w:val="TableText"/>
              <w:spacing w:before="20" w:after="20"/>
            </w:pPr>
            <w:r w:rsidRPr="00261D54">
              <w:t>Yes</w:t>
            </w:r>
          </w:p>
        </w:tc>
        <w:tc>
          <w:tcPr>
            <w:tcW w:w="912" w:type="pct"/>
          </w:tcPr>
          <w:p w14:paraId="4BEFF311" w14:textId="77777777" w:rsidR="00C17969" w:rsidRPr="00261D54" w:rsidRDefault="00C17969" w:rsidP="00C17969">
            <w:pPr>
              <w:pStyle w:val="TableText"/>
              <w:spacing w:before="20" w:after="20"/>
            </w:pPr>
            <w:r w:rsidRPr="00261D54">
              <w:t>Yes</w:t>
            </w:r>
          </w:p>
        </w:tc>
      </w:tr>
      <w:tr w:rsidR="00C17969" w:rsidRPr="00261D54" w14:paraId="3ECA3E42" w14:textId="77777777" w:rsidTr="00C17969">
        <w:tc>
          <w:tcPr>
            <w:tcW w:w="860" w:type="pct"/>
            <w:vMerge/>
          </w:tcPr>
          <w:p w14:paraId="4A62B1F6" w14:textId="77777777" w:rsidR="00C17969" w:rsidRPr="00261D54" w:rsidRDefault="00C17969" w:rsidP="00C17969">
            <w:pPr>
              <w:pStyle w:val="TableText"/>
              <w:spacing w:before="20" w:after="20"/>
            </w:pPr>
          </w:p>
        </w:tc>
        <w:tc>
          <w:tcPr>
            <w:tcW w:w="952" w:type="pct"/>
          </w:tcPr>
          <w:p w14:paraId="475216B7" w14:textId="77777777" w:rsidR="00C17969" w:rsidRPr="00261D54" w:rsidRDefault="00C17969" w:rsidP="00C17969">
            <w:pPr>
              <w:pStyle w:val="TableText"/>
              <w:spacing w:before="20" w:after="20"/>
              <w:rPr>
                <w:i/>
                <w:iCs/>
              </w:rPr>
            </w:pPr>
            <w:r w:rsidRPr="00261D54">
              <w:rPr>
                <w:i/>
                <w:iCs/>
              </w:rPr>
              <w:t>Angiostrongylus </w:t>
            </w:r>
            <w:proofErr w:type="spellStart"/>
            <w:r w:rsidRPr="00261D54">
              <w:rPr>
                <w:i/>
                <w:iCs/>
              </w:rPr>
              <w:t>mackerrasae</w:t>
            </w:r>
            <w:proofErr w:type="spellEnd"/>
          </w:p>
        </w:tc>
        <w:tc>
          <w:tcPr>
            <w:tcW w:w="1008" w:type="pct"/>
          </w:tcPr>
          <w:p w14:paraId="333E36FC" w14:textId="77777777" w:rsidR="00C17969" w:rsidRPr="00261D54" w:rsidRDefault="00C17969" w:rsidP="00C17969">
            <w:pPr>
              <w:pStyle w:val="TableText"/>
              <w:spacing w:before="20" w:after="20"/>
            </w:pPr>
            <w:r w:rsidRPr="00261D54">
              <w:t>Rodents</w:t>
            </w:r>
          </w:p>
          <w:p w14:paraId="70611AB7" w14:textId="77777777" w:rsidR="00C17969" w:rsidRPr="00261D54" w:rsidRDefault="00C17969" w:rsidP="00C17969">
            <w:pPr>
              <w:pStyle w:val="TableText"/>
              <w:spacing w:before="20" w:after="20"/>
              <w:rPr>
                <w:i/>
              </w:rPr>
            </w:pPr>
            <w:r w:rsidRPr="00261D54">
              <w:rPr>
                <w:i/>
              </w:rPr>
              <w:t>Rattus fuscipes</w:t>
            </w:r>
          </w:p>
          <w:p w14:paraId="584ADD2F" w14:textId="77777777" w:rsidR="00C17969" w:rsidRPr="00261D54" w:rsidRDefault="00C17969" w:rsidP="00C17969">
            <w:pPr>
              <w:pStyle w:val="TableText"/>
              <w:spacing w:before="20" w:after="20"/>
              <w:rPr>
                <w:i/>
              </w:rPr>
            </w:pPr>
            <w:proofErr w:type="spellStart"/>
            <w:r w:rsidRPr="00261D54">
              <w:rPr>
                <w:i/>
              </w:rPr>
              <w:t>Melomys</w:t>
            </w:r>
            <w:proofErr w:type="spellEnd"/>
            <w:r w:rsidRPr="00261D54">
              <w:rPr>
                <w:i/>
              </w:rPr>
              <w:t> </w:t>
            </w:r>
            <w:proofErr w:type="spellStart"/>
            <w:r w:rsidRPr="00261D54">
              <w:rPr>
                <w:i/>
              </w:rPr>
              <w:t>cervinipes</w:t>
            </w:r>
            <w:proofErr w:type="spellEnd"/>
          </w:p>
          <w:p w14:paraId="4B1433E8" w14:textId="77777777" w:rsidR="00C17969" w:rsidRPr="00261D54" w:rsidRDefault="00C17969" w:rsidP="00C17969">
            <w:pPr>
              <w:pStyle w:val="TableText"/>
              <w:spacing w:before="20" w:after="20"/>
            </w:pPr>
            <w:r w:rsidRPr="00261D54">
              <w:rPr>
                <w:i/>
              </w:rPr>
              <w:t>Rattus </w:t>
            </w:r>
            <w:proofErr w:type="spellStart"/>
            <w:r w:rsidRPr="00261D54">
              <w:rPr>
                <w:i/>
              </w:rPr>
              <w:t>leucopus</w:t>
            </w:r>
            <w:proofErr w:type="spellEnd"/>
          </w:p>
        </w:tc>
        <w:tc>
          <w:tcPr>
            <w:tcW w:w="919" w:type="pct"/>
          </w:tcPr>
          <w:p w14:paraId="61183155" w14:textId="77777777" w:rsidR="00C17969" w:rsidRPr="00261D54" w:rsidRDefault="00C17969" w:rsidP="00C17969">
            <w:pPr>
              <w:pStyle w:val="TableText"/>
              <w:spacing w:before="20" w:after="20"/>
            </w:pPr>
            <w:r w:rsidRPr="00261D54">
              <w:t>No</w:t>
            </w:r>
          </w:p>
        </w:tc>
        <w:tc>
          <w:tcPr>
            <w:tcW w:w="349" w:type="pct"/>
          </w:tcPr>
          <w:p w14:paraId="782972DA" w14:textId="77777777" w:rsidR="00C17969" w:rsidRPr="00261D54" w:rsidRDefault="00C17969" w:rsidP="00C17969">
            <w:pPr>
              <w:pStyle w:val="TableText"/>
              <w:spacing w:before="20" w:after="20"/>
            </w:pPr>
            <w:r w:rsidRPr="00261D54">
              <w:t>No</w:t>
            </w:r>
          </w:p>
        </w:tc>
        <w:tc>
          <w:tcPr>
            <w:tcW w:w="912" w:type="pct"/>
          </w:tcPr>
          <w:p w14:paraId="69280164" w14:textId="77777777" w:rsidR="00C17969" w:rsidRPr="00261D54" w:rsidRDefault="00C17969" w:rsidP="00C17969">
            <w:pPr>
              <w:pStyle w:val="TableText"/>
              <w:spacing w:before="20" w:after="20"/>
            </w:pPr>
            <w:r w:rsidRPr="00261D54">
              <w:t>No</w:t>
            </w:r>
          </w:p>
        </w:tc>
      </w:tr>
      <w:tr w:rsidR="00C17969" w:rsidRPr="00261D54" w14:paraId="2D8AC23E" w14:textId="77777777" w:rsidTr="00C17969">
        <w:tc>
          <w:tcPr>
            <w:tcW w:w="860" w:type="pct"/>
            <w:vMerge/>
          </w:tcPr>
          <w:p w14:paraId="6FC33726" w14:textId="77777777" w:rsidR="00C17969" w:rsidRPr="00261D54" w:rsidRDefault="00C17969" w:rsidP="00C17969">
            <w:pPr>
              <w:pStyle w:val="TableText"/>
              <w:spacing w:before="20" w:after="20"/>
            </w:pPr>
          </w:p>
        </w:tc>
        <w:tc>
          <w:tcPr>
            <w:tcW w:w="952" w:type="pct"/>
          </w:tcPr>
          <w:p w14:paraId="2F27B074" w14:textId="77777777" w:rsidR="00C17969" w:rsidRPr="00261D54" w:rsidRDefault="00C17969" w:rsidP="00C17969">
            <w:pPr>
              <w:pStyle w:val="TableText"/>
              <w:spacing w:before="20" w:after="20"/>
              <w:rPr>
                <w:i/>
                <w:iCs/>
              </w:rPr>
            </w:pPr>
            <w:proofErr w:type="spellStart"/>
            <w:r w:rsidRPr="00261D54">
              <w:rPr>
                <w:i/>
                <w:iCs/>
              </w:rPr>
              <w:t>Angiostrongylus</w:t>
            </w:r>
            <w:proofErr w:type="spellEnd"/>
            <w:r w:rsidRPr="00261D54">
              <w:rPr>
                <w:i/>
                <w:iCs/>
              </w:rPr>
              <w:t> vasorum</w:t>
            </w:r>
          </w:p>
        </w:tc>
        <w:tc>
          <w:tcPr>
            <w:tcW w:w="1008" w:type="pct"/>
          </w:tcPr>
          <w:p w14:paraId="20A93187" w14:textId="77777777" w:rsidR="00C17969" w:rsidRPr="00261D54" w:rsidRDefault="00C17969" w:rsidP="00C17969">
            <w:pPr>
              <w:pStyle w:val="TableText"/>
              <w:spacing w:before="20" w:after="20"/>
            </w:pPr>
            <w:r w:rsidRPr="00261D54">
              <w:t>Canines</w:t>
            </w:r>
          </w:p>
          <w:p w14:paraId="77BFFFDB" w14:textId="77777777" w:rsidR="00C17969" w:rsidRPr="00261D54" w:rsidRDefault="00C17969" w:rsidP="00C17969">
            <w:pPr>
              <w:pStyle w:val="TableText"/>
              <w:spacing w:before="20" w:after="20"/>
              <w:rPr>
                <w:i/>
                <w:iCs/>
              </w:rPr>
            </w:pPr>
            <w:r w:rsidRPr="00261D54">
              <w:rPr>
                <w:i/>
                <w:iCs/>
              </w:rPr>
              <w:t>Canis lupus familiaris</w:t>
            </w:r>
          </w:p>
          <w:p w14:paraId="1BC75E82" w14:textId="77777777" w:rsidR="00C17969" w:rsidRPr="00261D54" w:rsidRDefault="00C17969" w:rsidP="00C17969">
            <w:pPr>
              <w:pStyle w:val="TableText"/>
              <w:spacing w:before="20" w:after="20"/>
              <w:rPr>
                <w:i/>
                <w:iCs/>
              </w:rPr>
            </w:pPr>
            <w:proofErr w:type="spellStart"/>
            <w:r w:rsidRPr="00261D54">
              <w:rPr>
                <w:i/>
                <w:iCs/>
              </w:rPr>
              <w:t>Cerdocyon</w:t>
            </w:r>
            <w:proofErr w:type="spellEnd"/>
            <w:r w:rsidRPr="00261D54">
              <w:rPr>
                <w:i/>
                <w:iCs/>
              </w:rPr>
              <w:t> thous</w:t>
            </w:r>
          </w:p>
          <w:p w14:paraId="4A817512" w14:textId="77777777" w:rsidR="00C17969" w:rsidRPr="00261D54" w:rsidRDefault="00C17969" w:rsidP="00C17969">
            <w:pPr>
              <w:pStyle w:val="TableText"/>
              <w:spacing w:before="20" w:after="20"/>
              <w:rPr>
                <w:i/>
                <w:iCs/>
              </w:rPr>
            </w:pPr>
            <w:proofErr w:type="spellStart"/>
            <w:r w:rsidRPr="00261D54">
              <w:rPr>
                <w:i/>
                <w:iCs/>
              </w:rPr>
              <w:t>Ducicyon</w:t>
            </w:r>
            <w:proofErr w:type="spellEnd"/>
            <w:r w:rsidRPr="00261D54">
              <w:rPr>
                <w:i/>
                <w:iCs/>
              </w:rPr>
              <w:t> </w:t>
            </w:r>
            <w:proofErr w:type="spellStart"/>
            <w:r w:rsidRPr="00261D54">
              <w:rPr>
                <w:i/>
                <w:iCs/>
              </w:rPr>
              <w:t>azarae</w:t>
            </w:r>
            <w:proofErr w:type="spellEnd"/>
          </w:p>
          <w:p w14:paraId="63751731" w14:textId="77777777" w:rsidR="00C17969" w:rsidRPr="00261D54" w:rsidRDefault="00C17969" w:rsidP="00C17969">
            <w:pPr>
              <w:pStyle w:val="TableText"/>
              <w:spacing w:before="20" w:after="20"/>
              <w:rPr>
                <w:i/>
                <w:iCs/>
              </w:rPr>
            </w:pPr>
            <w:proofErr w:type="spellStart"/>
            <w:r w:rsidRPr="00261D54">
              <w:rPr>
                <w:i/>
                <w:iCs/>
              </w:rPr>
              <w:t>Ducicyon</w:t>
            </w:r>
            <w:proofErr w:type="spellEnd"/>
            <w:r w:rsidRPr="00261D54">
              <w:rPr>
                <w:i/>
                <w:iCs/>
              </w:rPr>
              <w:t>. </w:t>
            </w:r>
            <w:proofErr w:type="spellStart"/>
            <w:r w:rsidRPr="00261D54">
              <w:rPr>
                <w:i/>
                <w:iCs/>
              </w:rPr>
              <w:t>vetulus</w:t>
            </w:r>
            <w:proofErr w:type="spellEnd"/>
          </w:p>
          <w:p w14:paraId="1E07A2F9" w14:textId="77777777" w:rsidR="00C17969" w:rsidRPr="00261D54" w:rsidRDefault="00C17969" w:rsidP="00C17969">
            <w:pPr>
              <w:pStyle w:val="TableText"/>
              <w:spacing w:before="20" w:after="20"/>
              <w:rPr>
                <w:i/>
                <w:iCs/>
              </w:rPr>
            </w:pPr>
            <w:proofErr w:type="spellStart"/>
            <w:r w:rsidRPr="00261D54">
              <w:rPr>
                <w:i/>
                <w:iCs/>
              </w:rPr>
              <w:t>Fennecus</w:t>
            </w:r>
            <w:proofErr w:type="spellEnd"/>
            <w:r w:rsidRPr="00261D54">
              <w:rPr>
                <w:i/>
                <w:iCs/>
              </w:rPr>
              <w:t> </w:t>
            </w:r>
            <w:proofErr w:type="spellStart"/>
            <w:r w:rsidRPr="00261D54">
              <w:rPr>
                <w:i/>
                <w:iCs/>
              </w:rPr>
              <w:t>zerda</w:t>
            </w:r>
            <w:proofErr w:type="spellEnd"/>
          </w:p>
          <w:p w14:paraId="2603DAB6" w14:textId="77777777" w:rsidR="00C17969" w:rsidRPr="00261D54" w:rsidRDefault="00C17969" w:rsidP="00C17969">
            <w:pPr>
              <w:pStyle w:val="TableText"/>
              <w:spacing w:before="20" w:after="20"/>
              <w:rPr>
                <w:i/>
                <w:iCs/>
              </w:rPr>
            </w:pPr>
            <w:r w:rsidRPr="00261D54">
              <w:rPr>
                <w:i/>
                <w:iCs/>
              </w:rPr>
              <w:t>Vulpes vulpes</w:t>
            </w:r>
          </w:p>
          <w:p w14:paraId="7CEA510E" w14:textId="37F778A6" w:rsidR="00C17969" w:rsidRPr="00261D54" w:rsidRDefault="00C17969" w:rsidP="00C17969">
            <w:pPr>
              <w:pStyle w:val="TableText"/>
              <w:spacing w:before="20" w:after="20"/>
            </w:pPr>
          </w:p>
          <w:p w14:paraId="4434773A" w14:textId="77777777" w:rsidR="00C17969" w:rsidRPr="00261D54" w:rsidRDefault="00C17969" w:rsidP="00C17969">
            <w:pPr>
              <w:pStyle w:val="TableText"/>
              <w:spacing w:before="20" w:after="20"/>
            </w:pPr>
            <w:r w:rsidRPr="00261D54">
              <w:t>Paratenic hosts:</w:t>
            </w:r>
          </w:p>
          <w:p w14:paraId="2BCED0B3" w14:textId="77777777" w:rsidR="00C17969" w:rsidRPr="00261D54" w:rsidRDefault="00C17969" w:rsidP="00C17969">
            <w:pPr>
              <w:pStyle w:val="TableText"/>
              <w:spacing w:before="20" w:after="20"/>
            </w:pPr>
            <w:r w:rsidRPr="00261D54">
              <w:t>lizards, mice, rats</w:t>
            </w:r>
          </w:p>
        </w:tc>
        <w:tc>
          <w:tcPr>
            <w:tcW w:w="919" w:type="pct"/>
          </w:tcPr>
          <w:p w14:paraId="38293AB2" w14:textId="77777777" w:rsidR="00C17969" w:rsidRPr="00261D54" w:rsidRDefault="00C17969" w:rsidP="00C17969">
            <w:pPr>
              <w:pStyle w:val="TableText"/>
              <w:spacing w:before="20" w:after="20"/>
            </w:pPr>
            <w:r w:rsidRPr="00261D54">
              <w:t>Yes</w:t>
            </w:r>
          </w:p>
          <w:p w14:paraId="21CD3E5A" w14:textId="77777777" w:rsidR="00C17969" w:rsidRPr="00261D54" w:rsidRDefault="00C17969" w:rsidP="00C17969">
            <w:pPr>
              <w:pStyle w:val="TableText"/>
              <w:spacing w:before="20" w:after="20"/>
            </w:pPr>
            <w:r w:rsidRPr="00261D54">
              <w:t>This species infects canids. Domestic dogs, dingoes and foxes would be at risk of infection.</w:t>
            </w:r>
          </w:p>
        </w:tc>
        <w:tc>
          <w:tcPr>
            <w:tcW w:w="349" w:type="pct"/>
          </w:tcPr>
          <w:p w14:paraId="59DDC60E" w14:textId="77777777" w:rsidR="00C17969" w:rsidRPr="00261D54" w:rsidRDefault="00C17969" w:rsidP="00C17969">
            <w:pPr>
              <w:pStyle w:val="TableText"/>
              <w:spacing w:before="20" w:after="20"/>
            </w:pPr>
            <w:r w:rsidRPr="00261D54">
              <w:t>Yes</w:t>
            </w:r>
          </w:p>
        </w:tc>
        <w:tc>
          <w:tcPr>
            <w:tcW w:w="912" w:type="pct"/>
          </w:tcPr>
          <w:p w14:paraId="2C03EC3E" w14:textId="77777777" w:rsidR="00C17969" w:rsidRPr="00261D54" w:rsidRDefault="00C17969" w:rsidP="00C17969">
            <w:pPr>
              <w:pStyle w:val="TableText"/>
              <w:spacing w:before="20" w:after="20"/>
            </w:pPr>
            <w:r w:rsidRPr="00261D54">
              <w:t>Yes</w:t>
            </w:r>
          </w:p>
        </w:tc>
      </w:tr>
      <w:tr w:rsidR="00C17969" w:rsidRPr="00261D54" w14:paraId="6C993EC0" w14:textId="77777777" w:rsidTr="00C17969">
        <w:tc>
          <w:tcPr>
            <w:tcW w:w="860" w:type="pct"/>
            <w:vMerge w:val="restart"/>
          </w:tcPr>
          <w:p w14:paraId="3F4A9572" w14:textId="77777777" w:rsidR="00C17969" w:rsidRPr="00261D54" w:rsidRDefault="00C17969" w:rsidP="00C17969">
            <w:pPr>
              <w:pStyle w:val="TableText"/>
              <w:spacing w:before="20" w:after="20"/>
              <w:rPr>
                <w:i/>
                <w:iCs/>
              </w:rPr>
            </w:pPr>
            <w:proofErr w:type="spellStart"/>
            <w:r w:rsidRPr="00261D54">
              <w:rPr>
                <w:i/>
                <w:iCs/>
              </w:rPr>
              <w:t>Brachylaima</w:t>
            </w:r>
            <w:proofErr w:type="spellEnd"/>
            <w:r w:rsidRPr="00261D54">
              <w:rPr>
                <w:i/>
                <w:iCs/>
              </w:rPr>
              <w:t> </w:t>
            </w:r>
            <w:r w:rsidRPr="00261D54">
              <w:t>spp.</w:t>
            </w:r>
          </w:p>
          <w:p w14:paraId="2B5416D9" w14:textId="77777777" w:rsidR="00C17969" w:rsidRPr="00261D54" w:rsidRDefault="00C17969" w:rsidP="00C17969">
            <w:pPr>
              <w:pStyle w:val="TableText"/>
              <w:spacing w:before="20" w:after="20"/>
            </w:pPr>
            <w:r w:rsidRPr="00261D54">
              <w:t>Trematode</w:t>
            </w:r>
          </w:p>
          <w:p w14:paraId="53FD53E7" w14:textId="77777777" w:rsidR="00C17969" w:rsidRPr="00261D54" w:rsidRDefault="00C17969" w:rsidP="00C17969">
            <w:pPr>
              <w:pStyle w:val="TableText"/>
              <w:spacing w:before="20" w:after="20"/>
            </w:pPr>
          </w:p>
        </w:tc>
        <w:tc>
          <w:tcPr>
            <w:tcW w:w="952" w:type="pct"/>
          </w:tcPr>
          <w:p w14:paraId="3888B34A" w14:textId="77777777" w:rsidR="00C17969" w:rsidRPr="00261D54" w:rsidRDefault="00C17969" w:rsidP="00C17969">
            <w:pPr>
              <w:pStyle w:val="TableText"/>
              <w:spacing w:before="20" w:after="20"/>
              <w:rPr>
                <w:i/>
                <w:iCs/>
              </w:rPr>
            </w:pPr>
            <w:proofErr w:type="spellStart"/>
            <w:r w:rsidRPr="00261D54">
              <w:rPr>
                <w:i/>
                <w:iCs/>
              </w:rPr>
              <w:t>Brachylaima</w:t>
            </w:r>
            <w:proofErr w:type="spellEnd"/>
            <w:r w:rsidRPr="00261D54">
              <w:rPr>
                <w:i/>
                <w:iCs/>
              </w:rPr>
              <w:t> </w:t>
            </w:r>
            <w:proofErr w:type="spellStart"/>
            <w:r w:rsidRPr="00261D54">
              <w:rPr>
                <w:i/>
                <w:iCs/>
              </w:rPr>
              <w:t>aspersae</w:t>
            </w:r>
            <w:proofErr w:type="spellEnd"/>
          </w:p>
        </w:tc>
        <w:tc>
          <w:tcPr>
            <w:tcW w:w="1008" w:type="pct"/>
          </w:tcPr>
          <w:p w14:paraId="6F52E6B6" w14:textId="4D7AAA20" w:rsidR="00C17969" w:rsidRPr="00261D54" w:rsidRDefault="00C17969" w:rsidP="00C17969">
            <w:pPr>
              <w:pStyle w:val="TableText"/>
              <w:spacing w:before="20" w:after="20"/>
            </w:pPr>
            <w:r w:rsidRPr="00261D54">
              <w:t>Rodents</w:t>
            </w:r>
          </w:p>
          <w:p w14:paraId="2673BD06" w14:textId="77777777" w:rsidR="00C17969" w:rsidRPr="00261D54" w:rsidRDefault="00C17969" w:rsidP="00C17969">
            <w:pPr>
              <w:pStyle w:val="TableText"/>
              <w:spacing w:before="20" w:after="20"/>
            </w:pPr>
            <w:r w:rsidRPr="00261D54">
              <w:t>Known definite host:</w:t>
            </w:r>
          </w:p>
          <w:p w14:paraId="41275C0E" w14:textId="77777777" w:rsidR="00C17969" w:rsidRPr="00261D54" w:rsidRDefault="00C17969" w:rsidP="00C17969">
            <w:pPr>
              <w:pStyle w:val="TableText"/>
              <w:spacing w:before="20" w:after="20"/>
            </w:pPr>
            <w:r w:rsidRPr="00261D54">
              <w:t>mouse (</w:t>
            </w:r>
            <w:r w:rsidRPr="00261D54">
              <w:rPr>
                <w:i/>
                <w:iCs/>
              </w:rPr>
              <w:t>Mus musculus</w:t>
            </w:r>
            <w:r w:rsidRPr="00261D54">
              <w:t>)</w:t>
            </w:r>
          </w:p>
        </w:tc>
        <w:tc>
          <w:tcPr>
            <w:tcW w:w="919" w:type="pct"/>
          </w:tcPr>
          <w:p w14:paraId="047423B8" w14:textId="54975F55" w:rsidR="00C17969" w:rsidRPr="00261D54" w:rsidRDefault="00C17969" w:rsidP="00C17969">
            <w:pPr>
              <w:pStyle w:val="TableText"/>
              <w:spacing w:before="20" w:after="20"/>
            </w:pPr>
            <w:r w:rsidRPr="00261D54">
              <w:t>Yes</w:t>
            </w:r>
          </w:p>
          <w:p w14:paraId="768AFD9E" w14:textId="77777777" w:rsidR="00C17969" w:rsidRPr="00261D54" w:rsidRDefault="00C17969" w:rsidP="00C17969">
            <w:pPr>
              <w:pStyle w:val="TableText"/>
              <w:spacing w:before="20" w:after="20"/>
            </w:pPr>
            <w:r w:rsidRPr="00261D54">
              <w:t>Little information available on this species. Only one known host. It could potentially infect native rodents and other animals.</w:t>
            </w:r>
          </w:p>
        </w:tc>
        <w:tc>
          <w:tcPr>
            <w:tcW w:w="349" w:type="pct"/>
          </w:tcPr>
          <w:p w14:paraId="4D3083F1" w14:textId="77777777" w:rsidR="00C17969" w:rsidRPr="00261D54" w:rsidRDefault="00C17969" w:rsidP="00C17969">
            <w:pPr>
              <w:pStyle w:val="TableText"/>
              <w:spacing w:before="20" w:after="20"/>
              <w:rPr>
                <w:strike/>
              </w:rPr>
            </w:pPr>
            <w:r w:rsidRPr="00261D54">
              <w:t>Yes</w:t>
            </w:r>
          </w:p>
        </w:tc>
        <w:tc>
          <w:tcPr>
            <w:tcW w:w="912" w:type="pct"/>
          </w:tcPr>
          <w:p w14:paraId="5942A3F8" w14:textId="77777777" w:rsidR="00C17969" w:rsidRPr="00261D54" w:rsidRDefault="00C17969" w:rsidP="00C17969">
            <w:pPr>
              <w:pStyle w:val="TableText"/>
              <w:spacing w:before="20" w:after="20"/>
            </w:pPr>
            <w:r w:rsidRPr="00261D54">
              <w:t>Yes</w:t>
            </w:r>
          </w:p>
        </w:tc>
      </w:tr>
      <w:tr w:rsidR="00C17969" w:rsidRPr="00261D54" w14:paraId="44F74955" w14:textId="77777777" w:rsidTr="00C17969">
        <w:tc>
          <w:tcPr>
            <w:tcW w:w="860" w:type="pct"/>
            <w:vMerge/>
          </w:tcPr>
          <w:p w14:paraId="4E094DE6" w14:textId="77777777" w:rsidR="00C17969" w:rsidRPr="00261D54" w:rsidRDefault="00C17969" w:rsidP="00C17969">
            <w:pPr>
              <w:pStyle w:val="TableText"/>
              <w:spacing w:before="20" w:after="20"/>
              <w:rPr>
                <w:i/>
                <w:iCs/>
                <w:sz w:val="20"/>
                <w:szCs w:val="20"/>
              </w:rPr>
            </w:pPr>
          </w:p>
        </w:tc>
        <w:tc>
          <w:tcPr>
            <w:tcW w:w="952" w:type="pct"/>
          </w:tcPr>
          <w:p w14:paraId="55FE5E06" w14:textId="77777777" w:rsidR="00C17969" w:rsidRPr="00261D54" w:rsidRDefault="00C17969" w:rsidP="00C17969">
            <w:pPr>
              <w:pStyle w:val="TableText"/>
              <w:spacing w:before="20" w:after="20"/>
              <w:rPr>
                <w:i/>
                <w:iCs/>
              </w:rPr>
            </w:pPr>
            <w:proofErr w:type="spellStart"/>
            <w:r w:rsidRPr="00261D54">
              <w:rPr>
                <w:i/>
                <w:iCs/>
              </w:rPr>
              <w:t>Brachylaima</w:t>
            </w:r>
            <w:proofErr w:type="spellEnd"/>
            <w:r w:rsidRPr="00261D54">
              <w:rPr>
                <w:i/>
                <w:iCs/>
              </w:rPr>
              <w:t> </w:t>
            </w:r>
            <w:proofErr w:type="spellStart"/>
            <w:r w:rsidRPr="00261D54">
              <w:rPr>
                <w:i/>
                <w:iCs/>
              </w:rPr>
              <w:t>cribbi</w:t>
            </w:r>
            <w:proofErr w:type="spellEnd"/>
            <w:r w:rsidRPr="00261D54">
              <w:rPr>
                <w:i/>
                <w:iCs/>
              </w:rPr>
              <w:t xml:space="preserve"> </w:t>
            </w:r>
          </w:p>
        </w:tc>
        <w:tc>
          <w:tcPr>
            <w:tcW w:w="1008" w:type="pct"/>
          </w:tcPr>
          <w:p w14:paraId="1A69F47C" w14:textId="77777777" w:rsidR="00C17969" w:rsidRPr="00261D54" w:rsidRDefault="00C17969" w:rsidP="00C17969">
            <w:pPr>
              <w:pStyle w:val="TableText"/>
              <w:spacing w:before="20" w:after="20"/>
            </w:pPr>
            <w:r w:rsidRPr="00261D54">
              <w:t>Birds, mammals, reptiles</w:t>
            </w:r>
          </w:p>
          <w:p w14:paraId="6DD4E687" w14:textId="5716C059" w:rsidR="00C17969" w:rsidRPr="00261D54" w:rsidRDefault="00C17969" w:rsidP="00C17969">
            <w:pPr>
              <w:pStyle w:val="TableText"/>
              <w:spacing w:before="20" w:after="20"/>
            </w:pPr>
          </w:p>
          <w:p w14:paraId="1B9CACB3" w14:textId="77777777" w:rsidR="00C17969" w:rsidRPr="00261D54" w:rsidRDefault="00C17969" w:rsidP="00C17969">
            <w:pPr>
              <w:pStyle w:val="TableText"/>
              <w:spacing w:before="20" w:after="20"/>
            </w:pPr>
            <w:r w:rsidRPr="00261D54">
              <w:t>Known definitive hosts:</w:t>
            </w:r>
          </w:p>
          <w:p w14:paraId="649A18FB" w14:textId="77777777" w:rsidR="00C17969" w:rsidRPr="00261D54" w:rsidRDefault="00C17969" w:rsidP="00C17969">
            <w:pPr>
              <w:pStyle w:val="TableText"/>
              <w:spacing w:before="20" w:after="20"/>
            </w:pPr>
            <w:r w:rsidRPr="00261D54">
              <w:t>Bird:</w:t>
            </w:r>
          </w:p>
          <w:p w14:paraId="06BD39BE" w14:textId="77777777" w:rsidR="00C17969" w:rsidRPr="00261D54" w:rsidRDefault="00C17969" w:rsidP="00C17969">
            <w:pPr>
              <w:pStyle w:val="TableText"/>
              <w:spacing w:before="20" w:after="20"/>
            </w:pPr>
            <w:r w:rsidRPr="00261D54">
              <w:t>emu (</w:t>
            </w:r>
            <w:proofErr w:type="spellStart"/>
            <w:r w:rsidRPr="00261D54">
              <w:rPr>
                <w:i/>
                <w:iCs/>
              </w:rPr>
              <w:t>Dromaius</w:t>
            </w:r>
            <w:proofErr w:type="spellEnd"/>
            <w:r w:rsidRPr="00261D54">
              <w:rPr>
                <w:i/>
                <w:iCs/>
              </w:rPr>
              <w:t> novaehollandiae</w:t>
            </w:r>
            <w:r w:rsidRPr="00261D54">
              <w:t>)</w:t>
            </w:r>
          </w:p>
          <w:p w14:paraId="245CD85C" w14:textId="77777777" w:rsidR="00C17969" w:rsidRPr="00261D54" w:rsidRDefault="00C17969" w:rsidP="00C17969">
            <w:pPr>
              <w:pStyle w:val="TableText"/>
              <w:spacing w:before="20" w:after="20"/>
            </w:pPr>
            <w:r w:rsidRPr="00261D54">
              <w:t>chicken (</w:t>
            </w:r>
            <w:r w:rsidRPr="00261D54">
              <w:rPr>
                <w:i/>
                <w:iCs/>
              </w:rPr>
              <w:t>Gallus gallus</w:t>
            </w:r>
            <w:r w:rsidRPr="00261D54">
              <w:t>)</w:t>
            </w:r>
          </w:p>
          <w:p w14:paraId="18E50CF4" w14:textId="77777777" w:rsidR="00C17969" w:rsidRPr="00261D54" w:rsidRDefault="00C17969" w:rsidP="00C17969">
            <w:pPr>
              <w:pStyle w:val="TableText"/>
              <w:spacing w:before="20" w:after="20"/>
            </w:pPr>
            <w:r w:rsidRPr="00261D54">
              <w:t>pigeon (</w:t>
            </w:r>
            <w:r w:rsidRPr="00261D54">
              <w:rPr>
                <w:i/>
                <w:iCs/>
              </w:rPr>
              <w:t>Columba </w:t>
            </w:r>
            <w:proofErr w:type="spellStart"/>
            <w:r w:rsidRPr="00261D54">
              <w:rPr>
                <w:i/>
                <w:iCs/>
              </w:rPr>
              <w:t>livia</w:t>
            </w:r>
            <w:proofErr w:type="spellEnd"/>
            <w:r w:rsidRPr="00261D54">
              <w:t>)</w:t>
            </w:r>
          </w:p>
          <w:p w14:paraId="262EA3B7" w14:textId="77777777" w:rsidR="00C17969" w:rsidRPr="00261D54" w:rsidRDefault="00C17969" w:rsidP="00C17969">
            <w:pPr>
              <w:pStyle w:val="TableText"/>
              <w:spacing w:before="20" w:after="20"/>
            </w:pPr>
            <w:r w:rsidRPr="00261D54">
              <w:t>little raven (</w:t>
            </w:r>
            <w:r w:rsidRPr="00261D54">
              <w:rPr>
                <w:i/>
                <w:iCs/>
              </w:rPr>
              <w:t>Corvus </w:t>
            </w:r>
            <w:proofErr w:type="spellStart"/>
            <w:r w:rsidRPr="00261D54">
              <w:rPr>
                <w:i/>
                <w:iCs/>
              </w:rPr>
              <w:t>mellori</w:t>
            </w:r>
            <w:proofErr w:type="spellEnd"/>
            <w:r w:rsidRPr="00261D54">
              <w:t>)</w:t>
            </w:r>
          </w:p>
          <w:p w14:paraId="664B6A5C" w14:textId="77777777" w:rsidR="00C17969" w:rsidRPr="00261D54" w:rsidRDefault="00C17969" w:rsidP="00C17969">
            <w:pPr>
              <w:pStyle w:val="TableText"/>
              <w:spacing w:before="20" w:after="20"/>
            </w:pPr>
            <w:r w:rsidRPr="00261D54">
              <w:t>black bird (</w:t>
            </w:r>
            <w:r w:rsidRPr="00261D54">
              <w:rPr>
                <w:i/>
                <w:iCs/>
              </w:rPr>
              <w:t>Turdus merula</w:t>
            </w:r>
            <w:r w:rsidRPr="00261D54">
              <w:t>)</w:t>
            </w:r>
          </w:p>
          <w:p w14:paraId="763C452D" w14:textId="77777777" w:rsidR="00C17969" w:rsidRPr="00261D54" w:rsidRDefault="00C17969" w:rsidP="00C17969">
            <w:pPr>
              <w:pStyle w:val="TableText"/>
              <w:spacing w:before="20" w:after="20"/>
            </w:pPr>
            <w:r w:rsidRPr="00261D54">
              <w:t>starling (</w:t>
            </w:r>
            <w:r w:rsidRPr="00261D54">
              <w:rPr>
                <w:i/>
                <w:iCs/>
              </w:rPr>
              <w:t>Sturnus vulgaris</w:t>
            </w:r>
            <w:r w:rsidRPr="00261D54">
              <w:t>)</w:t>
            </w:r>
          </w:p>
          <w:p w14:paraId="2FB97AE7" w14:textId="77777777" w:rsidR="00C17969" w:rsidRPr="00261D54" w:rsidRDefault="00C17969" w:rsidP="00C17969">
            <w:pPr>
              <w:pStyle w:val="TableText"/>
              <w:spacing w:before="20" w:after="20"/>
            </w:pPr>
            <w:r w:rsidRPr="00261D54">
              <w:t>Mammal:</w:t>
            </w:r>
          </w:p>
          <w:p w14:paraId="79ACC449" w14:textId="77777777" w:rsidR="00C17969" w:rsidRPr="00261D54" w:rsidRDefault="00C17969" w:rsidP="00C17969">
            <w:pPr>
              <w:pStyle w:val="TableText"/>
              <w:spacing w:before="20" w:after="20"/>
            </w:pPr>
            <w:r w:rsidRPr="00261D54">
              <w:t>mouse (</w:t>
            </w:r>
            <w:r w:rsidRPr="00261D54">
              <w:rPr>
                <w:i/>
                <w:iCs/>
              </w:rPr>
              <w:t>Mus </w:t>
            </w:r>
            <w:proofErr w:type="spellStart"/>
            <w:r w:rsidRPr="00261D54">
              <w:rPr>
                <w:i/>
                <w:iCs/>
              </w:rPr>
              <w:t>domesticus</w:t>
            </w:r>
            <w:proofErr w:type="spellEnd"/>
            <w:r w:rsidRPr="00261D54">
              <w:t>)</w:t>
            </w:r>
          </w:p>
          <w:p w14:paraId="73F31E16" w14:textId="77777777" w:rsidR="00C17969" w:rsidRPr="00261D54" w:rsidRDefault="00C17969" w:rsidP="00C17969">
            <w:pPr>
              <w:pStyle w:val="TableText"/>
              <w:spacing w:before="20" w:after="20"/>
            </w:pPr>
            <w:r w:rsidRPr="00261D54">
              <w:t>sheep (</w:t>
            </w:r>
            <w:r w:rsidRPr="00261D54">
              <w:rPr>
                <w:i/>
                <w:iCs/>
              </w:rPr>
              <w:t>Ovis</w:t>
            </w:r>
            <w:r w:rsidRPr="00261D54">
              <w:t> spp.)</w:t>
            </w:r>
          </w:p>
          <w:p w14:paraId="50D63A70" w14:textId="77777777" w:rsidR="00C17969" w:rsidRPr="00261D54" w:rsidRDefault="00C17969" w:rsidP="00C17969">
            <w:pPr>
              <w:pStyle w:val="TableText"/>
              <w:spacing w:before="20" w:after="20"/>
            </w:pPr>
            <w:r w:rsidRPr="00261D54">
              <w:t>cat (</w:t>
            </w:r>
            <w:r w:rsidRPr="00261D54">
              <w:rPr>
                <w:i/>
                <w:iCs/>
              </w:rPr>
              <w:t>Felis catus</w:t>
            </w:r>
            <w:r w:rsidRPr="00261D54">
              <w:t>)</w:t>
            </w:r>
          </w:p>
          <w:p w14:paraId="40A33FFA" w14:textId="77777777" w:rsidR="00C17969" w:rsidRPr="00261D54" w:rsidRDefault="00C17969" w:rsidP="00C17969">
            <w:pPr>
              <w:pStyle w:val="TableText"/>
              <w:spacing w:before="20" w:after="20"/>
            </w:pPr>
            <w:r w:rsidRPr="00261D54">
              <w:t>Reptile:</w:t>
            </w:r>
          </w:p>
          <w:p w14:paraId="51DA26C5" w14:textId="77777777" w:rsidR="00C17969" w:rsidRPr="00261D54" w:rsidRDefault="00C17969" w:rsidP="00C17969">
            <w:pPr>
              <w:pStyle w:val="TableText"/>
              <w:spacing w:before="20" w:after="20"/>
            </w:pPr>
            <w:r w:rsidRPr="00261D54">
              <w:t>Shingleback lizard (</w:t>
            </w:r>
            <w:proofErr w:type="spellStart"/>
            <w:r w:rsidRPr="00261D54">
              <w:rPr>
                <w:i/>
                <w:iCs/>
              </w:rPr>
              <w:t>Tiliqua</w:t>
            </w:r>
            <w:proofErr w:type="spellEnd"/>
            <w:r w:rsidRPr="00261D54">
              <w:rPr>
                <w:i/>
                <w:iCs/>
              </w:rPr>
              <w:t> rugosa</w:t>
            </w:r>
            <w:r w:rsidRPr="00261D54">
              <w:t>)</w:t>
            </w:r>
          </w:p>
        </w:tc>
        <w:tc>
          <w:tcPr>
            <w:tcW w:w="919" w:type="pct"/>
          </w:tcPr>
          <w:p w14:paraId="475ADC4B" w14:textId="77777777" w:rsidR="0074508A" w:rsidRDefault="00C17969" w:rsidP="00C17969">
            <w:pPr>
              <w:pStyle w:val="TableText"/>
              <w:spacing w:before="20" w:after="20"/>
            </w:pPr>
            <w:r w:rsidRPr="00261D54">
              <w:t>Yes, but already present.</w:t>
            </w:r>
          </w:p>
          <w:p w14:paraId="30D16307" w14:textId="459384CF" w:rsidR="00C17969" w:rsidRPr="00261D54" w:rsidRDefault="00C17969" w:rsidP="00C17969">
            <w:pPr>
              <w:pStyle w:val="TableText"/>
              <w:spacing w:before="20" w:after="20"/>
            </w:pPr>
            <w:r w:rsidRPr="00261D54">
              <w:t>The origin of this species has not been established. It is therefore possible that new strains / genotypes are introduced.</w:t>
            </w:r>
          </w:p>
        </w:tc>
        <w:tc>
          <w:tcPr>
            <w:tcW w:w="349" w:type="pct"/>
          </w:tcPr>
          <w:p w14:paraId="6BD0C733" w14:textId="77777777" w:rsidR="00C17969" w:rsidRPr="00261D54" w:rsidRDefault="00C17969" w:rsidP="00C17969">
            <w:pPr>
              <w:pStyle w:val="TableText"/>
              <w:spacing w:before="20" w:after="20"/>
            </w:pPr>
            <w:r w:rsidRPr="00261D54">
              <w:t>No</w:t>
            </w:r>
          </w:p>
        </w:tc>
        <w:tc>
          <w:tcPr>
            <w:tcW w:w="912" w:type="pct"/>
          </w:tcPr>
          <w:p w14:paraId="4376F08E" w14:textId="77777777" w:rsidR="00C17969" w:rsidRPr="00261D54" w:rsidRDefault="00C17969" w:rsidP="00C17969">
            <w:pPr>
              <w:pStyle w:val="TableText"/>
              <w:spacing w:before="20" w:after="20"/>
            </w:pPr>
            <w:r w:rsidRPr="00261D54">
              <w:t>Yes</w:t>
            </w:r>
          </w:p>
        </w:tc>
      </w:tr>
      <w:tr w:rsidR="00C17969" w:rsidRPr="00261D54" w14:paraId="0130E163" w14:textId="77777777" w:rsidTr="00C17969">
        <w:tc>
          <w:tcPr>
            <w:tcW w:w="860" w:type="pct"/>
            <w:vMerge/>
          </w:tcPr>
          <w:p w14:paraId="5DC5223C" w14:textId="77777777" w:rsidR="00C17969" w:rsidRPr="00261D54" w:rsidRDefault="00C17969" w:rsidP="00C17969">
            <w:pPr>
              <w:pStyle w:val="TableText"/>
              <w:spacing w:before="20" w:after="20"/>
            </w:pPr>
          </w:p>
        </w:tc>
        <w:tc>
          <w:tcPr>
            <w:tcW w:w="952" w:type="pct"/>
          </w:tcPr>
          <w:p w14:paraId="6EBF4843" w14:textId="77777777" w:rsidR="00C17969" w:rsidRPr="00261D54" w:rsidRDefault="00C17969" w:rsidP="00C17969">
            <w:pPr>
              <w:pStyle w:val="TableText"/>
              <w:spacing w:before="20" w:after="20"/>
              <w:rPr>
                <w:i/>
                <w:iCs/>
              </w:rPr>
            </w:pPr>
            <w:proofErr w:type="spellStart"/>
            <w:r w:rsidRPr="00261D54">
              <w:rPr>
                <w:i/>
                <w:iCs/>
              </w:rPr>
              <w:t>Brachylaima</w:t>
            </w:r>
            <w:proofErr w:type="spellEnd"/>
            <w:r w:rsidRPr="00261D54">
              <w:rPr>
                <w:i/>
                <w:iCs/>
              </w:rPr>
              <w:t> </w:t>
            </w:r>
            <w:proofErr w:type="spellStart"/>
            <w:r w:rsidRPr="00261D54">
              <w:rPr>
                <w:i/>
                <w:iCs/>
              </w:rPr>
              <w:t>Ilobregatensis</w:t>
            </w:r>
            <w:proofErr w:type="spellEnd"/>
          </w:p>
        </w:tc>
        <w:tc>
          <w:tcPr>
            <w:tcW w:w="1008" w:type="pct"/>
          </w:tcPr>
          <w:p w14:paraId="3B4424D5" w14:textId="77777777" w:rsidR="00C17969" w:rsidRPr="00261D54" w:rsidRDefault="00C17969" w:rsidP="00C17969">
            <w:pPr>
              <w:pStyle w:val="TableText"/>
              <w:spacing w:before="20" w:after="20"/>
            </w:pPr>
            <w:r w:rsidRPr="00261D54">
              <w:t>Rodents</w:t>
            </w:r>
          </w:p>
          <w:p w14:paraId="50102905" w14:textId="77777777" w:rsidR="00C17969" w:rsidRPr="00261D54" w:rsidRDefault="00C17969" w:rsidP="00C17969">
            <w:pPr>
              <w:pStyle w:val="TableText"/>
              <w:spacing w:before="20" w:after="20"/>
            </w:pPr>
            <w:r w:rsidRPr="00261D54">
              <w:lastRenderedPageBreak/>
              <w:t>Known definite hosts:</w:t>
            </w:r>
          </w:p>
          <w:p w14:paraId="17027B36" w14:textId="77777777" w:rsidR="00C17969" w:rsidRPr="00261D54" w:rsidRDefault="00C17969" w:rsidP="00C17969">
            <w:pPr>
              <w:pStyle w:val="TableText"/>
              <w:spacing w:before="20" w:after="20"/>
              <w:rPr>
                <w:i/>
                <w:iCs/>
              </w:rPr>
            </w:pPr>
            <w:proofErr w:type="spellStart"/>
            <w:r w:rsidRPr="00261D54">
              <w:rPr>
                <w:i/>
                <w:iCs/>
              </w:rPr>
              <w:t>Crocidura</w:t>
            </w:r>
            <w:proofErr w:type="spellEnd"/>
            <w:r w:rsidRPr="00261D54">
              <w:rPr>
                <w:i/>
                <w:iCs/>
              </w:rPr>
              <w:t> </w:t>
            </w:r>
            <w:proofErr w:type="spellStart"/>
            <w:r w:rsidRPr="00261D54">
              <w:rPr>
                <w:i/>
                <w:iCs/>
              </w:rPr>
              <w:t>russula</w:t>
            </w:r>
            <w:proofErr w:type="spellEnd"/>
          </w:p>
          <w:p w14:paraId="553D8AA7" w14:textId="77777777" w:rsidR="00C17969" w:rsidRPr="00261D54" w:rsidRDefault="00C17969" w:rsidP="00C17969">
            <w:pPr>
              <w:pStyle w:val="TableText"/>
              <w:spacing w:before="20" w:after="20"/>
              <w:rPr>
                <w:i/>
                <w:iCs/>
              </w:rPr>
            </w:pPr>
            <w:r w:rsidRPr="00261D54">
              <w:rPr>
                <w:i/>
                <w:iCs/>
              </w:rPr>
              <w:t>Mus </w:t>
            </w:r>
            <w:proofErr w:type="spellStart"/>
            <w:r w:rsidRPr="00261D54">
              <w:rPr>
                <w:i/>
                <w:iCs/>
              </w:rPr>
              <w:t>spretus</w:t>
            </w:r>
            <w:proofErr w:type="spellEnd"/>
          </w:p>
          <w:p w14:paraId="34FCFFD0" w14:textId="77777777" w:rsidR="00C17969" w:rsidRPr="00261D54" w:rsidRDefault="00C17969" w:rsidP="00C17969">
            <w:pPr>
              <w:pStyle w:val="TableText"/>
              <w:spacing w:before="20" w:after="20"/>
            </w:pPr>
            <w:r w:rsidRPr="00261D54">
              <w:rPr>
                <w:i/>
                <w:iCs/>
              </w:rPr>
              <w:t>Mus musculus</w:t>
            </w:r>
          </w:p>
        </w:tc>
        <w:tc>
          <w:tcPr>
            <w:tcW w:w="919" w:type="pct"/>
          </w:tcPr>
          <w:p w14:paraId="68EE8B8D" w14:textId="77777777" w:rsidR="00C17969" w:rsidRPr="00261D54" w:rsidRDefault="00C17969" w:rsidP="00C17969">
            <w:pPr>
              <w:pStyle w:val="TableText"/>
              <w:spacing w:before="20" w:after="20"/>
            </w:pPr>
            <w:r w:rsidRPr="00261D54">
              <w:lastRenderedPageBreak/>
              <w:t>Yes</w:t>
            </w:r>
          </w:p>
          <w:p w14:paraId="3B7E90D7" w14:textId="77777777" w:rsidR="00C17969" w:rsidRPr="00261D54" w:rsidRDefault="00C17969" w:rsidP="00C17969">
            <w:pPr>
              <w:pStyle w:val="TableText"/>
              <w:spacing w:before="20" w:after="20"/>
            </w:pPr>
            <w:r w:rsidRPr="00261D54">
              <w:lastRenderedPageBreak/>
              <w:t>Little information available on this species. Known hosts are all rodents. It could potentially infect native rodents and other animals.</w:t>
            </w:r>
          </w:p>
        </w:tc>
        <w:tc>
          <w:tcPr>
            <w:tcW w:w="349" w:type="pct"/>
          </w:tcPr>
          <w:p w14:paraId="01875F8D" w14:textId="77777777" w:rsidR="00C17969" w:rsidRPr="00261D54" w:rsidRDefault="00C17969" w:rsidP="00C17969">
            <w:pPr>
              <w:pStyle w:val="TableText"/>
              <w:spacing w:before="20" w:after="20"/>
            </w:pPr>
            <w:r w:rsidRPr="00261D54">
              <w:lastRenderedPageBreak/>
              <w:t>Yes</w:t>
            </w:r>
          </w:p>
        </w:tc>
        <w:tc>
          <w:tcPr>
            <w:tcW w:w="912" w:type="pct"/>
          </w:tcPr>
          <w:p w14:paraId="416956B9" w14:textId="77777777" w:rsidR="00C17969" w:rsidRPr="00261D54" w:rsidRDefault="00C17969" w:rsidP="00C17969">
            <w:pPr>
              <w:pStyle w:val="TableText"/>
              <w:spacing w:before="20" w:after="20"/>
            </w:pPr>
            <w:r w:rsidRPr="00261D54">
              <w:t>Yes</w:t>
            </w:r>
          </w:p>
        </w:tc>
      </w:tr>
      <w:tr w:rsidR="00C17969" w:rsidRPr="00261D54" w14:paraId="595CB029" w14:textId="77777777" w:rsidTr="00C17969">
        <w:tc>
          <w:tcPr>
            <w:tcW w:w="860" w:type="pct"/>
            <w:vMerge/>
          </w:tcPr>
          <w:p w14:paraId="4B433A4D" w14:textId="77777777" w:rsidR="00C17969" w:rsidRPr="00261D54" w:rsidRDefault="00C17969" w:rsidP="00C17969">
            <w:pPr>
              <w:pStyle w:val="TableText"/>
              <w:spacing w:before="20" w:after="20"/>
            </w:pPr>
          </w:p>
        </w:tc>
        <w:tc>
          <w:tcPr>
            <w:tcW w:w="952" w:type="pct"/>
          </w:tcPr>
          <w:p w14:paraId="6D2083AC" w14:textId="77777777" w:rsidR="00C17969" w:rsidRPr="00261D54" w:rsidRDefault="00C17969" w:rsidP="00C17969">
            <w:pPr>
              <w:pStyle w:val="TableText"/>
              <w:spacing w:before="20" w:after="20"/>
              <w:rPr>
                <w:i/>
                <w:iCs/>
              </w:rPr>
            </w:pPr>
            <w:proofErr w:type="spellStart"/>
            <w:r w:rsidRPr="00261D54">
              <w:rPr>
                <w:i/>
                <w:iCs/>
              </w:rPr>
              <w:t>Brachylaima</w:t>
            </w:r>
            <w:proofErr w:type="spellEnd"/>
            <w:r w:rsidRPr="00261D54">
              <w:rPr>
                <w:i/>
                <w:iCs/>
              </w:rPr>
              <w:t> </w:t>
            </w:r>
            <w:proofErr w:type="spellStart"/>
            <w:r w:rsidRPr="00261D54">
              <w:rPr>
                <w:i/>
                <w:iCs/>
              </w:rPr>
              <w:t>mascomai</w:t>
            </w:r>
            <w:proofErr w:type="spellEnd"/>
          </w:p>
        </w:tc>
        <w:tc>
          <w:tcPr>
            <w:tcW w:w="1008" w:type="pct"/>
          </w:tcPr>
          <w:p w14:paraId="136851C7" w14:textId="77777777" w:rsidR="00C17969" w:rsidRPr="00261D54" w:rsidRDefault="00C17969" w:rsidP="00C17969">
            <w:pPr>
              <w:pStyle w:val="TableText"/>
              <w:spacing w:before="20" w:after="20"/>
            </w:pPr>
            <w:r w:rsidRPr="00261D54">
              <w:t>Rodents</w:t>
            </w:r>
          </w:p>
          <w:p w14:paraId="78854771" w14:textId="77777777" w:rsidR="00C17969" w:rsidRPr="00261D54" w:rsidRDefault="00C17969" w:rsidP="00C17969">
            <w:pPr>
              <w:pStyle w:val="TableText"/>
              <w:spacing w:before="20" w:after="20"/>
            </w:pPr>
            <w:r w:rsidRPr="00261D54">
              <w:t>Known definitive host:</w:t>
            </w:r>
          </w:p>
          <w:p w14:paraId="2C12BFCD" w14:textId="77777777" w:rsidR="00C17969" w:rsidRPr="00261D54" w:rsidRDefault="00C17969" w:rsidP="00C17969">
            <w:pPr>
              <w:pStyle w:val="TableText"/>
              <w:spacing w:before="20" w:after="20"/>
              <w:rPr>
                <w:i/>
                <w:iCs/>
              </w:rPr>
            </w:pPr>
            <w:r w:rsidRPr="00261D54">
              <w:rPr>
                <w:i/>
                <w:iCs/>
              </w:rPr>
              <w:t>Rattus norvegicus</w:t>
            </w:r>
          </w:p>
          <w:p w14:paraId="6654D7CA" w14:textId="77777777" w:rsidR="00C17969" w:rsidRPr="00261D54" w:rsidRDefault="00C17969" w:rsidP="00C17969">
            <w:pPr>
              <w:pStyle w:val="TableText"/>
              <w:spacing w:before="20" w:after="20"/>
              <w:rPr>
                <w:i/>
                <w:iCs/>
              </w:rPr>
            </w:pPr>
            <w:r w:rsidRPr="00261D54">
              <w:rPr>
                <w:i/>
                <w:iCs/>
              </w:rPr>
              <w:t>Rattus rattus</w:t>
            </w:r>
          </w:p>
          <w:p w14:paraId="5FE742B0" w14:textId="77777777" w:rsidR="00C17969" w:rsidRPr="00261D54" w:rsidRDefault="00C17969" w:rsidP="00C17969">
            <w:pPr>
              <w:pStyle w:val="TableText"/>
              <w:spacing w:before="20" w:after="20"/>
              <w:rPr>
                <w:i/>
                <w:iCs/>
              </w:rPr>
            </w:pPr>
            <w:r w:rsidRPr="00261D54">
              <w:rPr>
                <w:i/>
                <w:iCs/>
              </w:rPr>
              <w:t>Mus musculus</w:t>
            </w:r>
          </w:p>
          <w:p w14:paraId="45F63FC4" w14:textId="75DD619E" w:rsidR="00C17969" w:rsidRPr="00261D54" w:rsidRDefault="00C17969" w:rsidP="00C17969">
            <w:pPr>
              <w:pStyle w:val="TableText"/>
              <w:spacing w:before="20" w:after="20"/>
              <w:rPr>
                <w:i/>
                <w:iCs/>
              </w:rPr>
            </w:pPr>
            <w:proofErr w:type="spellStart"/>
            <w:r w:rsidRPr="00261D54">
              <w:rPr>
                <w:i/>
                <w:iCs/>
              </w:rPr>
              <w:t>Crocidura</w:t>
            </w:r>
            <w:proofErr w:type="spellEnd"/>
            <w:r w:rsidRPr="00261D54">
              <w:rPr>
                <w:i/>
                <w:iCs/>
              </w:rPr>
              <w:t> </w:t>
            </w:r>
            <w:proofErr w:type="spellStart"/>
            <w:r w:rsidRPr="00261D54">
              <w:rPr>
                <w:i/>
                <w:iCs/>
              </w:rPr>
              <w:t>russula</w:t>
            </w:r>
            <w:proofErr w:type="spellEnd"/>
          </w:p>
          <w:p w14:paraId="12F91647" w14:textId="77777777" w:rsidR="00C17969" w:rsidRPr="00261D54" w:rsidRDefault="00C17969" w:rsidP="00C17969">
            <w:pPr>
              <w:pStyle w:val="TableText"/>
              <w:spacing w:before="20" w:after="20"/>
              <w:rPr>
                <w:i/>
                <w:iCs/>
              </w:rPr>
            </w:pPr>
            <w:r w:rsidRPr="00261D54">
              <w:rPr>
                <w:i/>
                <w:iCs/>
              </w:rPr>
              <w:t>Meriones </w:t>
            </w:r>
            <w:proofErr w:type="spellStart"/>
            <w:r w:rsidRPr="00261D54">
              <w:rPr>
                <w:i/>
                <w:iCs/>
              </w:rPr>
              <w:t>unguiculatus</w:t>
            </w:r>
            <w:proofErr w:type="spellEnd"/>
          </w:p>
          <w:p w14:paraId="78D84D9F" w14:textId="77777777" w:rsidR="00C17969" w:rsidRPr="00261D54" w:rsidRDefault="00C17969" w:rsidP="00C17969">
            <w:pPr>
              <w:pStyle w:val="TableText"/>
              <w:spacing w:before="20" w:after="20"/>
            </w:pPr>
            <w:r w:rsidRPr="00261D54">
              <w:rPr>
                <w:i/>
                <w:iCs/>
              </w:rPr>
              <w:t>Apodemus sylvaticus</w:t>
            </w:r>
          </w:p>
        </w:tc>
        <w:tc>
          <w:tcPr>
            <w:tcW w:w="919" w:type="pct"/>
          </w:tcPr>
          <w:p w14:paraId="1D26D6EF" w14:textId="77777777" w:rsidR="00C17969" w:rsidRPr="00261D54" w:rsidRDefault="00C17969" w:rsidP="00C17969">
            <w:pPr>
              <w:pStyle w:val="TableText"/>
              <w:spacing w:before="20" w:after="20"/>
            </w:pPr>
            <w:r w:rsidRPr="00261D54">
              <w:t>Yes</w:t>
            </w:r>
          </w:p>
          <w:p w14:paraId="687BD943" w14:textId="77777777" w:rsidR="00C17969" w:rsidRPr="00261D54" w:rsidRDefault="00C17969" w:rsidP="00C17969">
            <w:pPr>
              <w:pStyle w:val="TableText"/>
              <w:spacing w:before="20" w:after="20"/>
            </w:pPr>
            <w:r w:rsidRPr="00261D54">
              <w:t xml:space="preserve">Little information available on this species. Known hosts are all rodents. It could potentially infect native rodents and other animals. </w:t>
            </w:r>
          </w:p>
        </w:tc>
        <w:tc>
          <w:tcPr>
            <w:tcW w:w="349" w:type="pct"/>
          </w:tcPr>
          <w:p w14:paraId="724ADF8A" w14:textId="77777777" w:rsidR="00C17969" w:rsidRPr="00261D54" w:rsidRDefault="00C17969" w:rsidP="00C17969">
            <w:pPr>
              <w:pStyle w:val="TableText"/>
              <w:spacing w:before="20" w:after="20"/>
            </w:pPr>
            <w:r w:rsidRPr="00261D54">
              <w:t>Yes</w:t>
            </w:r>
          </w:p>
        </w:tc>
        <w:tc>
          <w:tcPr>
            <w:tcW w:w="912" w:type="pct"/>
          </w:tcPr>
          <w:p w14:paraId="3D6EA92B" w14:textId="77777777" w:rsidR="00C17969" w:rsidRPr="00261D54" w:rsidRDefault="00C17969" w:rsidP="00C17969">
            <w:pPr>
              <w:pStyle w:val="TableText"/>
              <w:spacing w:before="20" w:after="20"/>
            </w:pPr>
            <w:r w:rsidRPr="00261D54">
              <w:t>Yes</w:t>
            </w:r>
          </w:p>
        </w:tc>
      </w:tr>
      <w:tr w:rsidR="00C17969" w:rsidRPr="00261D54" w14:paraId="60B29BF7" w14:textId="77777777" w:rsidTr="00C17969">
        <w:tc>
          <w:tcPr>
            <w:tcW w:w="860" w:type="pct"/>
          </w:tcPr>
          <w:p w14:paraId="53DEF10E" w14:textId="77777777" w:rsidR="00C17969" w:rsidRPr="00261D54" w:rsidRDefault="00C17969" w:rsidP="00C17969">
            <w:pPr>
              <w:pStyle w:val="TableText"/>
              <w:spacing w:before="20" w:after="20"/>
              <w:rPr>
                <w:i/>
                <w:iCs/>
              </w:rPr>
            </w:pPr>
            <w:proofErr w:type="spellStart"/>
            <w:r w:rsidRPr="00261D54">
              <w:rPr>
                <w:i/>
                <w:iCs/>
              </w:rPr>
              <w:t>Crenosoma</w:t>
            </w:r>
            <w:proofErr w:type="spellEnd"/>
            <w:r w:rsidRPr="00261D54">
              <w:rPr>
                <w:i/>
                <w:iCs/>
              </w:rPr>
              <w:t> </w:t>
            </w:r>
            <w:proofErr w:type="spellStart"/>
            <w:r w:rsidRPr="00261D54">
              <w:rPr>
                <w:i/>
                <w:iCs/>
              </w:rPr>
              <w:t>vulpis</w:t>
            </w:r>
            <w:proofErr w:type="spellEnd"/>
          </w:p>
          <w:p w14:paraId="2AD28FF6" w14:textId="77777777" w:rsidR="00C17969" w:rsidRPr="00261D54" w:rsidRDefault="00C17969" w:rsidP="00C17969">
            <w:pPr>
              <w:pStyle w:val="TableText"/>
              <w:spacing w:before="20" w:after="20"/>
            </w:pPr>
            <w:r w:rsidRPr="00261D54">
              <w:t>Nematode</w:t>
            </w:r>
          </w:p>
          <w:p w14:paraId="6AE99D17" w14:textId="77777777" w:rsidR="00C17969" w:rsidRPr="00261D54" w:rsidRDefault="00C17969" w:rsidP="00C17969">
            <w:pPr>
              <w:pStyle w:val="TableText"/>
              <w:spacing w:before="20" w:after="20"/>
            </w:pPr>
          </w:p>
        </w:tc>
        <w:tc>
          <w:tcPr>
            <w:tcW w:w="952" w:type="pct"/>
          </w:tcPr>
          <w:p w14:paraId="1F3C7B8F" w14:textId="22F28E7A" w:rsidR="00C17969" w:rsidRPr="00261D54" w:rsidRDefault="00326952" w:rsidP="00C17969">
            <w:pPr>
              <w:pStyle w:val="TableText"/>
              <w:spacing w:before="20" w:after="20"/>
            </w:pPr>
            <w:r>
              <w:t>n</w:t>
            </w:r>
            <w:r w:rsidRPr="00261D54">
              <w:t>/a</w:t>
            </w:r>
          </w:p>
        </w:tc>
        <w:tc>
          <w:tcPr>
            <w:tcW w:w="1008" w:type="pct"/>
          </w:tcPr>
          <w:p w14:paraId="6E5CEEB2" w14:textId="77777777" w:rsidR="00C17969" w:rsidRPr="00261D54" w:rsidRDefault="00C17969" w:rsidP="00C17969">
            <w:pPr>
              <w:pStyle w:val="TableText"/>
              <w:spacing w:before="20" w:after="20"/>
            </w:pPr>
            <w:r w:rsidRPr="00261D54">
              <w:t>Fox (</w:t>
            </w:r>
            <w:r w:rsidRPr="00261D54">
              <w:rPr>
                <w:i/>
                <w:iCs/>
              </w:rPr>
              <w:t>Vulpes vulpes</w:t>
            </w:r>
            <w:r w:rsidRPr="00261D54">
              <w:t>)</w:t>
            </w:r>
          </w:p>
          <w:p w14:paraId="7E3E0305" w14:textId="48F6DBFD" w:rsidR="00C17969" w:rsidRPr="00261D54" w:rsidRDefault="00C17969" w:rsidP="00C17969">
            <w:pPr>
              <w:pStyle w:val="TableText"/>
              <w:spacing w:before="20" w:after="20"/>
            </w:pPr>
            <w:r w:rsidRPr="00261D54">
              <w:t>Coyote (</w:t>
            </w:r>
            <w:r w:rsidRPr="00261D54">
              <w:rPr>
                <w:i/>
                <w:iCs/>
              </w:rPr>
              <w:t>Canis latrans</w:t>
            </w:r>
            <w:r w:rsidRPr="00261D54">
              <w:t>),</w:t>
            </w:r>
          </w:p>
          <w:p w14:paraId="2C06C76F" w14:textId="416260D6" w:rsidR="00C17969" w:rsidRPr="00261D54" w:rsidRDefault="00C17969" w:rsidP="00C17969">
            <w:pPr>
              <w:pStyle w:val="TableText"/>
              <w:spacing w:before="20" w:after="20"/>
            </w:pPr>
            <w:r w:rsidRPr="00261D54">
              <w:t>Dogs (</w:t>
            </w:r>
            <w:r w:rsidRPr="00261D54">
              <w:rPr>
                <w:i/>
                <w:iCs/>
              </w:rPr>
              <w:t>Canis lupus familiaris</w:t>
            </w:r>
            <w:r w:rsidRPr="00261D54">
              <w:t>)</w:t>
            </w:r>
          </w:p>
          <w:p w14:paraId="1B1DC777" w14:textId="77777777" w:rsidR="00C17969" w:rsidRPr="00261D54" w:rsidRDefault="00C17969" w:rsidP="00C17969">
            <w:pPr>
              <w:pStyle w:val="TableText"/>
              <w:spacing w:before="20" w:after="20"/>
            </w:pPr>
            <w:r w:rsidRPr="00261D54">
              <w:t>Badgers (</w:t>
            </w:r>
            <w:r w:rsidRPr="00261D54">
              <w:rPr>
                <w:i/>
                <w:iCs/>
              </w:rPr>
              <w:t>Meles meles</w:t>
            </w:r>
            <w:r w:rsidRPr="00261D54">
              <w:t>)</w:t>
            </w:r>
          </w:p>
        </w:tc>
        <w:tc>
          <w:tcPr>
            <w:tcW w:w="919" w:type="pct"/>
          </w:tcPr>
          <w:p w14:paraId="6079E769" w14:textId="77777777" w:rsidR="00C17969" w:rsidRPr="00261D54" w:rsidRDefault="00C17969" w:rsidP="00C17969">
            <w:pPr>
              <w:pStyle w:val="TableText"/>
              <w:spacing w:before="20" w:after="20"/>
            </w:pPr>
            <w:r w:rsidRPr="00261D54">
              <w:t>Yes</w:t>
            </w:r>
          </w:p>
          <w:p w14:paraId="4E2A303B" w14:textId="77777777" w:rsidR="00C17969" w:rsidRPr="00261D54" w:rsidRDefault="00C17969" w:rsidP="00C17969">
            <w:pPr>
              <w:pStyle w:val="TableText"/>
              <w:spacing w:before="20" w:after="20"/>
            </w:pPr>
            <w:r w:rsidRPr="00261D54">
              <w:t>Domestic dogs, dingoes and foxes would be at risk of infection.</w:t>
            </w:r>
          </w:p>
        </w:tc>
        <w:tc>
          <w:tcPr>
            <w:tcW w:w="349" w:type="pct"/>
          </w:tcPr>
          <w:p w14:paraId="43892B77" w14:textId="77777777" w:rsidR="00C17969" w:rsidRPr="00261D54" w:rsidRDefault="00C17969" w:rsidP="00C17969">
            <w:pPr>
              <w:pStyle w:val="TableText"/>
              <w:spacing w:before="20" w:after="20"/>
            </w:pPr>
            <w:r w:rsidRPr="00261D54">
              <w:t>Yes</w:t>
            </w:r>
          </w:p>
        </w:tc>
        <w:tc>
          <w:tcPr>
            <w:tcW w:w="912" w:type="pct"/>
          </w:tcPr>
          <w:p w14:paraId="00553A84" w14:textId="77777777" w:rsidR="00C17969" w:rsidRPr="00261D54" w:rsidRDefault="00C17969" w:rsidP="00C17969">
            <w:pPr>
              <w:pStyle w:val="TableText"/>
              <w:spacing w:before="20" w:after="20"/>
            </w:pPr>
            <w:r w:rsidRPr="00261D54">
              <w:t>Yes</w:t>
            </w:r>
          </w:p>
        </w:tc>
      </w:tr>
      <w:tr w:rsidR="00C17969" w:rsidRPr="00261D54" w14:paraId="00161696" w14:textId="77777777" w:rsidTr="00C17969">
        <w:tc>
          <w:tcPr>
            <w:tcW w:w="860" w:type="pct"/>
          </w:tcPr>
          <w:p w14:paraId="3F162D8C" w14:textId="77777777" w:rsidR="00C17969" w:rsidRPr="00261D54" w:rsidRDefault="00C17969" w:rsidP="00C17969">
            <w:pPr>
              <w:pStyle w:val="TableText"/>
              <w:spacing w:before="20" w:after="20"/>
              <w:rPr>
                <w:i/>
                <w:iCs/>
              </w:rPr>
            </w:pPr>
            <w:proofErr w:type="spellStart"/>
            <w:r w:rsidRPr="00261D54">
              <w:rPr>
                <w:i/>
                <w:iCs/>
              </w:rPr>
              <w:t>Cryptobia</w:t>
            </w:r>
            <w:proofErr w:type="spellEnd"/>
            <w:r w:rsidRPr="00261D54">
              <w:rPr>
                <w:i/>
                <w:iCs/>
              </w:rPr>
              <w:t> </w:t>
            </w:r>
            <w:proofErr w:type="spellStart"/>
            <w:r w:rsidRPr="00261D54">
              <w:rPr>
                <w:i/>
                <w:iCs/>
              </w:rPr>
              <w:t>helicogenae</w:t>
            </w:r>
            <w:proofErr w:type="spellEnd"/>
          </w:p>
          <w:p w14:paraId="50DE1B6A" w14:textId="77777777" w:rsidR="00C17969" w:rsidRPr="00261D54" w:rsidRDefault="00C17969" w:rsidP="00C17969">
            <w:pPr>
              <w:pStyle w:val="TableText"/>
              <w:spacing w:before="20" w:after="20"/>
            </w:pPr>
            <w:r w:rsidRPr="00261D54">
              <w:t>Protozoan</w:t>
            </w:r>
          </w:p>
          <w:p w14:paraId="73CE9D40" w14:textId="77777777" w:rsidR="00C17969" w:rsidRPr="00261D54" w:rsidRDefault="00C17969" w:rsidP="00C17969">
            <w:pPr>
              <w:pStyle w:val="TableText"/>
              <w:spacing w:before="20" w:after="20"/>
            </w:pPr>
          </w:p>
        </w:tc>
        <w:tc>
          <w:tcPr>
            <w:tcW w:w="952" w:type="pct"/>
          </w:tcPr>
          <w:p w14:paraId="5873A818" w14:textId="25C26775" w:rsidR="00C17969" w:rsidRPr="00261D54" w:rsidRDefault="00326952" w:rsidP="00C17969">
            <w:pPr>
              <w:pStyle w:val="TableText"/>
              <w:spacing w:before="20" w:after="20"/>
            </w:pPr>
            <w:r>
              <w:t>n</w:t>
            </w:r>
            <w:r w:rsidRPr="00261D54">
              <w:t>/a</w:t>
            </w:r>
          </w:p>
        </w:tc>
        <w:tc>
          <w:tcPr>
            <w:tcW w:w="1008" w:type="pct"/>
          </w:tcPr>
          <w:p w14:paraId="680486B2" w14:textId="77777777" w:rsidR="00C17969" w:rsidRPr="00261D54" w:rsidRDefault="00C17969" w:rsidP="00C17969">
            <w:pPr>
              <w:pStyle w:val="TableText"/>
              <w:spacing w:before="20" w:after="20"/>
            </w:pPr>
            <w:r w:rsidRPr="00261D54">
              <w:t>Snails</w:t>
            </w:r>
          </w:p>
          <w:p w14:paraId="54145C70" w14:textId="697D9A26" w:rsidR="00C17969" w:rsidRPr="00261D54" w:rsidRDefault="006F743C" w:rsidP="00C17969">
            <w:pPr>
              <w:pStyle w:val="TableText"/>
              <w:spacing w:before="20" w:after="20"/>
              <w:rPr>
                <w:i/>
                <w:iCs/>
              </w:rPr>
            </w:pPr>
            <w:r w:rsidRPr="006F743C">
              <w:rPr>
                <w:i/>
                <w:iCs/>
              </w:rPr>
              <w:t>C. aspersum</w:t>
            </w:r>
          </w:p>
          <w:p w14:paraId="2C2B193E" w14:textId="77777777" w:rsidR="00C17969" w:rsidRPr="00261D54" w:rsidRDefault="00C17969" w:rsidP="00C17969">
            <w:pPr>
              <w:pStyle w:val="TableText"/>
              <w:spacing w:before="20" w:after="20"/>
            </w:pPr>
            <w:r w:rsidRPr="00261D54">
              <w:rPr>
                <w:i/>
                <w:iCs/>
              </w:rPr>
              <w:t>Helix </w:t>
            </w:r>
            <w:proofErr w:type="spellStart"/>
            <w:r w:rsidRPr="00261D54">
              <w:rPr>
                <w:i/>
                <w:iCs/>
              </w:rPr>
              <w:t>pomatia</w:t>
            </w:r>
            <w:proofErr w:type="spellEnd"/>
          </w:p>
        </w:tc>
        <w:tc>
          <w:tcPr>
            <w:tcW w:w="919" w:type="pct"/>
          </w:tcPr>
          <w:p w14:paraId="606AC63C" w14:textId="29D9A8B8" w:rsidR="00C17969" w:rsidRPr="00261D54" w:rsidRDefault="00C17969" w:rsidP="00C17969">
            <w:pPr>
              <w:pStyle w:val="TableText"/>
              <w:spacing w:before="20" w:after="20"/>
            </w:pPr>
            <w:r w:rsidRPr="00261D54">
              <w:t>Yes</w:t>
            </w:r>
          </w:p>
          <w:p w14:paraId="7B43C93B" w14:textId="77777777" w:rsidR="00C17969" w:rsidRPr="00261D54" w:rsidRDefault="00C17969" w:rsidP="00C17969">
            <w:pPr>
              <w:pStyle w:val="TableText"/>
              <w:spacing w:before="20" w:after="20"/>
            </w:pPr>
            <w:r w:rsidRPr="00261D54">
              <w:t>Could potentially infect native snails and slugs.</w:t>
            </w:r>
          </w:p>
        </w:tc>
        <w:tc>
          <w:tcPr>
            <w:tcW w:w="349" w:type="pct"/>
          </w:tcPr>
          <w:p w14:paraId="728BC9AD" w14:textId="77777777" w:rsidR="00C17969" w:rsidRPr="00261D54" w:rsidRDefault="00C17969" w:rsidP="00C17969">
            <w:pPr>
              <w:pStyle w:val="TableText"/>
              <w:spacing w:before="20" w:after="20"/>
            </w:pPr>
            <w:r w:rsidRPr="00261D54">
              <w:t>Yes</w:t>
            </w:r>
          </w:p>
        </w:tc>
        <w:tc>
          <w:tcPr>
            <w:tcW w:w="912" w:type="pct"/>
          </w:tcPr>
          <w:p w14:paraId="77C4EBC1" w14:textId="77777777" w:rsidR="00C17969" w:rsidRPr="00261D54" w:rsidRDefault="00C17969" w:rsidP="00C17969">
            <w:pPr>
              <w:pStyle w:val="TableText"/>
              <w:spacing w:before="20" w:after="20"/>
            </w:pPr>
            <w:r w:rsidRPr="00261D54">
              <w:t>No</w:t>
            </w:r>
          </w:p>
          <w:p w14:paraId="6FC55335" w14:textId="77777777" w:rsidR="00C17969" w:rsidRPr="00261D54" w:rsidRDefault="00C17969" w:rsidP="00C17969">
            <w:pPr>
              <w:pStyle w:val="TableText"/>
              <w:spacing w:before="20" w:after="20"/>
            </w:pPr>
            <w:r w:rsidRPr="00261D54">
              <w:t>Sparse information available.</w:t>
            </w:r>
          </w:p>
        </w:tc>
      </w:tr>
      <w:tr w:rsidR="00C17969" w:rsidRPr="00261D54" w14:paraId="01D0B1FF" w14:textId="77777777" w:rsidTr="00C17969">
        <w:tc>
          <w:tcPr>
            <w:tcW w:w="860" w:type="pct"/>
          </w:tcPr>
          <w:p w14:paraId="6A6D358E" w14:textId="77777777" w:rsidR="00C17969" w:rsidRPr="00261D54" w:rsidRDefault="00C17969" w:rsidP="00C17969">
            <w:pPr>
              <w:pStyle w:val="TableText"/>
              <w:spacing w:before="20" w:after="20"/>
              <w:rPr>
                <w:i/>
                <w:iCs/>
              </w:rPr>
            </w:pPr>
            <w:proofErr w:type="spellStart"/>
            <w:r w:rsidRPr="00261D54">
              <w:rPr>
                <w:i/>
                <w:iCs/>
              </w:rPr>
              <w:t>Dicrocoelium</w:t>
            </w:r>
            <w:proofErr w:type="spellEnd"/>
            <w:r w:rsidRPr="00261D54">
              <w:rPr>
                <w:i/>
                <w:iCs/>
              </w:rPr>
              <w:t> </w:t>
            </w:r>
            <w:proofErr w:type="spellStart"/>
            <w:r w:rsidRPr="00261D54">
              <w:rPr>
                <w:i/>
                <w:iCs/>
              </w:rPr>
              <w:t>dendriticum</w:t>
            </w:r>
            <w:proofErr w:type="spellEnd"/>
          </w:p>
          <w:p w14:paraId="7AAC8A36" w14:textId="77777777" w:rsidR="00C17969" w:rsidRPr="00261D54" w:rsidRDefault="00C17969" w:rsidP="00C17969">
            <w:pPr>
              <w:pStyle w:val="TableText"/>
              <w:spacing w:before="20" w:after="20"/>
            </w:pPr>
            <w:r w:rsidRPr="00261D54">
              <w:t>Trematode</w:t>
            </w:r>
          </w:p>
          <w:p w14:paraId="483F2A3C" w14:textId="77777777" w:rsidR="00C17969" w:rsidRPr="00261D54" w:rsidRDefault="00C17969" w:rsidP="00C17969">
            <w:pPr>
              <w:pStyle w:val="TableText"/>
              <w:spacing w:before="20" w:after="20"/>
            </w:pPr>
          </w:p>
        </w:tc>
        <w:tc>
          <w:tcPr>
            <w:tcW w:w="952" w:type="pct"/>
          </w:tcPr>
          <w:p w14:paraId="3A4419F0" w14:textId="68CC1B83" w:rsidR="00C17969" w:rsidRPr="00261D54" w:rsidRDefault="00326952" w:rsidP="00C17969">
            <w:pPr>
              <w:pStyle w:val="TableText"/>
              <w:spacing w:before="20" w:after="20"/>
            </w:pPr>
            <w:r>
              <w:t>n</w:t>
            </w:r>
            <w:r w:rsidRPr="00261D54">
              <w:t>/a</w:t>
            </w:r>
          </w:p>
        </w:tc>
        <w:tc>
          <w:tcPr>
            <w:tcW w:w="1008" w:type="pct"/>
          </w:tcPr>
          <w:p w14:paraId="61A3D35E" w14:textId="77777777" w:rsidR="00C17969" w:rsidRPr="00261D54" w:rsidRDefault="00C17969" w:rsidP="00C17969">
            <w:pPr>
              <w:pStyle w:val="TableText"/>
              <w:spacing w:before="20" w:after="20"/>
            </w:pPr>
            <w:r w:rsidRPr="00261D54">
              <w:t>Livestock including sheep, cattle, llama</w:t>
            </w:r>
          </w:p>
          <w:p w14:paraId="00135499" w14:textId="77777777" w:rsidR="00C17969" w:rsidRPr="00261D54" w:rsidRDefault="00C17969" w:rsidP="00C17969">
            <w:pPr>
              <w:pStyle w:val="TableText"/>
              <w:spacing w:before="20" w:after="20"/>
            </w:pPr>
            <w:r w:rsidRPr="00261D54">
              <w:t>Rabbits, pigs, dogs</w:t>
            </w:r>
          </w:p>
          <w:p w14:paraId="429E7089" w14:textId="77777777" w:rsidR="00C17969" w:rsidRPr="00261D54" w:rsidRDefault="00C17969" w:rsidP="00C17969">
            <w:pPr>
              <w:pStyle w:val="TableText"/>
              <w:spacing w:before="20" w:after="20"/>
            </w:pPr>
            <w:r w:rsidRPr="00261D54">
              <w:t>Humans</w:t>
            </w:r>
          </w:p>
        </w:tc>
        <w:tc>
          <w:tcPr>
            <w:tcW w:w="919" w:type="pct"/>
          </w:tcPr>
          <w:p w14:paraId="53500770" w14:textId="77777777" w:rsidR="00C17969" w:rsidRPr="00261D54" w:rsidRDefault="00C17969" w:rsidP="00C17969">
            <w:pPr>
              <w:pStyle w:val="TableText"/>
              <w:spacing w:before="20" w:after="20"/>
            </w:pPr>
            <w:r w:rsidRPr="00261D54">
              <w:t>Yes</w:t>
            </w:r>
          </w:p>
          <w:p w14:paraId="1164B791" w14:textId="28355933" w:rsidR="00C17969" w:rsidRPr="00261D54" w:rsidRDefault="00C17969" w:rsidP="00C17969">
            <w:pPr>
              <w:pStyle w:val="TableText"/>
              <w:spacing w:before="20" w:after="20"/>
            </w:pPr>
            <w:r w:rsidRPr="00261D54">
              <w:t xml:space="preserve">The role of </w:t>
            </w:r>
            <w:r w:rsidR="006F743C" w:rsidRPr="006F743C">
              <w:rPr>
                <w:i/>
                <w:iCs/>
              </w:rPr>
              <w:t>C. aspersum</w:t>
            </w:r>
            <w:r w:rsidRPr="00261D54">
              <w:t xml:space="preserve"> as an intermediate host is unclear. This parasite has a broad host range, can impact livestock and can also infect humans. It could potentially infect native animals.</w:t>
            </w:r>
          </w:p>
        </w:tc>
        <w:tc>
          <w:tcPr>
            <w:tcW w:w="349" w:type="pct"/>
          </w:tcPr>
          <w:p w14:paraId="5FE2E1F5" w14:textId="77777777" w:rsidR="00C17969" w:rsidRPr="00261D54" w:rsidRDefault="00C17969" w:rsidP="00C17969">
            <w:pPr>
              <w:pStyle w:val="TableText"/>
              <w:spacing w:before="20" w:after="20"/>
            </w:pPr>
            <w:r w:rsidRPr="00261D54">
              <w:t>Yes</w:t>
            </w:r>
          </w:p>
        </w:tc>
        <w:tc>
          <w:tcPr>
            <w:tcW w:w="912" w:type="pct"/>
          </w:tcPr>
          <w:p w14:paraId="1E035B42" w14:textId="77777777" w:rsidR="00C17969" w:rsidRPr="00261D54" w:rsidRDefault="00C17969" w:rsidP="00C17969">
            <w:pPr>
              <w:pStyle w:val="TableText"/>
              <w:spacing w:before="20" w:after="20"/>
            </w:pPr>
            <w:r w:rsidRPr="00261D54">
              <w:t>Yes</w:t>
            </w:r>
          </w:p>
        </w:tc>
      </w:tr>
      <w:tr w:rsidR="00C17969" w:rsidRPr="00261D54" w14:paraId="4E63408B" w14:textId="77777777" w:rsidTr="00C17969">
        <w:tc>
          <w:tcPr>
            <w:tcW w:w="860" w:type="pct"/>
            <w:vMerge w:val="restart"/>
          </w:tcPr>
          <w:p w14:paraId="3E492DE6" w14:textId="77777777" w:rsidR="00C17969" w:rsidRPr="00261D54" w:rsidRDefault="00C17969" w:rsidP="00C17969">
            <w:pPr>
              <w:pStyle w:val="TableText"/>
              <w:spacing w:before="20" w:after="20"/>
            </w:pPr>
            <w:proofErr w:type="spellStart"/>
            <w:r w:rsidRPr="00261D54">
              <w:rPr>
                <w:i/>
                <w:iCs/>
              </w:rPr>
              <w:t>Phasmarhabditis</w:t>
            </w:r>
            <w:proofErr w:type="spellEnd"/>
            <w:r w:rsidRPr="00261D54">
              <w:rPr>
                <w:i/>
                <w:iCs/>
              </w:rPr>
              <w:t> </w:t>
            </w:r>
            <w:r w:rsidRPr="00261D54">
              <w:t>spp.</w:t>
            </w:r>
          </w:p>
          <w:p w14:paraId="1872951F" w14:textId="77777777" w:rsidR="00C17969" w:rsidRPr="00261D54" w:rsidRDefault="00C17969" w:rsidP="00C17969">
            <w:pPr>
              <w:pStyle w:val="TableText"/>
              <w:spacing w:before="20" w:after="20"/>
            </w:pPr>
            <w:r w:rsidRPr="00261D54">
              <w:t>Nematode</w:t>
            </w:r>
          </w:p>
          <w:p w14:paraId="7ECF7217" w14:textId="77777777" w:rsidR="00C17969" w:rsidRPr="00261D54" w:rsidRDefault="00C17969" w:rsidP="00C17969">
            <w:pPr>
              <w:pStyle w:val="TableText"/>
              <w:spacing w:before="20" w:after="20"/>
            </w:pPr>
          </w:p>
        </w:tc>
        <w:tc>
          <w:tcPr>
            <w:tcW w:w="952" w:type="pct"/>
          </w:tcPr>
          <w:p w14:paraId="7758E685" w14:textId="77777777" w:rsidR="00C17969" w:rsidRPr="00261D54" w:rsidRDefault="00C17969" w:rsidP="00C17969">
            <w:pPr>
              <w:pStyle w:val="TableText"/>
              <w:spacing w:before="20" w:after="20"/>
              <w:rPr>
                <w:i/>
                <w:iCs/>
              </w:rPr>
            </w:pPr>
            <w:proofErr w:type="spellStart"/>
            <w:r w:rsidRPr="00261D54">
              <w:rPr>
                <w:i/>
                <w:iCs/>
              </w:rPr>
              <w:t>Phasmarhabditis</w:t>
            </w:r>
            <w:proofErr w:type="spellEnd"/>
            <w:r w:rsidRPr="00261D54">
              <w:rPr>
                <w:i/>
                <w:iCs/>
              </w:rPr>
              <w:t> </w:t>
            </w:r>
            <w:proofErr w:type="spellStart"/>
            <w:r w:rsidRPr="00261D54">
              <w:rPr>
                <w:i/>
                <w:iCs/>
              </w:rPr>
              <w:t>hermaphrodita</w:t>
            </w:r>
            <w:proofErr w:type="spellEnd"/>
          </w:p>
        </w:tc>
        <w:tc>
          <w:tcPr>
            <w:tcW w:w="1008" w:type="pct"/>
          </w:tcPr>
          <w:p w14:paraId="28907A6C" w14:textId="535502CF" w:rsidR="00C17969" w:rsidRPr="00261D54" w:rsidRDefault="00C17969" w:rsidP="00C17969">
            <w:pPr>
              <w:pStyle w:val="TableText"/>
              <w:spacing w:before="20" w:after="20"/>
            </w:pPr>
            <w:r w:rsidRPr="00261D54">
              <w:t xml:space="preserve">Snails in the family </w:t>
            </w:r>
            <w:proofErr w:type="spellStart"/>
            <w:r w:rsidRPr="00261D54">
              <w:t>Helicidae</w:t>
            </w:r>
            <w:proofErr w:type="spellEnd"/>
            <w:r w:rsidRPr="00261D54">
              <w:t xml:space="preserve"> (including </w:t>
            </w:r>
            <w:r w:rsidR="006F743C" w:rsidRPr="006F743C">
              <w:rPr>
                <w:i/>
                <w:iCs/>
              </w:rPr>
              <w:t>C. aspersum</w:t>
            </w:r>
            <w:r w:rsidRPr="00261D54">
              <w:t>)</w:t>
            </w:r>
          </w:p>
          <w:p w14:paraId="4BBECD3B" w14:textId="77777777" w:rsidR="00C17969" w:rsidRPr="00261D54" w:rsidRDefault="00C17969" w:rsidP="00C17969">
            <w:pPr>
              <w:pStyle w:val="TableText"/>
              <w:spacing w:before="20" w:after="20"/>
            </w:pPr>
            <w:r w:rsidRPr="00261D54">
              <w:t xml:space="preserve">Slugs in the families </w:t>
            </w:r>
            <w:proofErr w:type="spellStart"/>
            <w:r w:rsidRPr="00261D54">
              <w:t>Limacidae</w:t>
            </w:r>
            <w:proofErr w:type="spellEnd"/>
            <w:r w:rsidRPr="00261D54">
              <w:t xml:space="preserve">, </w:t>
            </w:r>
            <w:proofErr w:type="spellStart"/>
            <w:r w:rsidRPr="00261D54">
              <w:t>Agriolimacidae</w:t>
            </w:r>
            <w:proofErr w:type="spellEnd"/>
            <w:r w:rsidRPr="00261D54">
              <w:t xml:space="preserve">, </w:t>
            </w:r>
            <w:proofErr w:type="spellStart"/>
            <w:r w:rsidRPr="00261D54">
              <w:t>Arionidae</w:t>
            </w:r>
            <w:proofErr w:type="spellEnd"/>
            <w:r w:rsidRPr="00261D54">
              <w:t xml:space="preserve">, </w:t>
            </w:r>
            <w:proofErr w:type="spellStart"/>
            <w:r w:rsidRPr="00261D54">
              <w:t>Milacidae</w:t>
            </w:r>
            <w:proofErr w:type="spellEnd"/>
            <w:r w:rsidRPr="00261D54">
              <w:t xml:space="preserve">, </w:t>
            </w:r>
            <w:proofErr w:type="spellStart"/>
            <w:r w:rsidRPr="00261D54">
              <w:t>Vaginulidae</w:t>
            </w:r>
            <w:proofErr w:type="spellEnd"/>
          </w:p>
        </w:tc>
        <w:tc>
          <w:tcPr>
            <w:tcW w:w="919" w:type="pct"/>
          </w:tcPr>
          <w:p w14:paraId="084A1F6E" w14:textId="77777777" w:rsidR="00AD7D2C" w:rsidRDefault="00C17969" w:rsidP="00C17969">
            <w:pPr>
              <w:pStyle w:val="TableText"/>
              <w:spacing w:before="20" w:after="20"/>
            </w:pPr>
            <w:r w:rsidRPr="00261D54">
              <w:t>Yes</w:t>
            </w:r>
          </w:p>
          <w:p w14:paraId="09686E20" w14:textId="7DB79E8A" w:rsidR="00C17969" w:rsidRPr="00261D54" w:rsidRDefault="00C17969" w:rsidP="00C17969">
            <w:pPr>
              <w:pStyle w:val="TableText"/>
              <w:spacing w:before="20" w:after="20"/>
            </w:pPr>
            <w:r w:rsidRPr="00261D54">
              <w:t>Could potentially infect native snails and slugs.</w:t>
            </w:r>
          </w:p>
        </w:tc>
        <w:tc>
          <w:tcPr>
            <w:tcW w:w="349" w:type="pct"/>
          </w:tcPr>
          <w:p w14:paraId="06557FE5" w14:textId="77777777" w:rsidR="00C17969" w:rsidRPr="00261D54" w:rsidRDefault="00C17969" w:rsidP="00C17969">
            <w:pPr>
              <w:pStyle w:val="TableText"/>
              <w:spacing w:before="20" w:after="20"/>
            </w:pPr>
            <w:r w:rsidRPr="00261D54">
              <w:t>Yes</w:t>
            </w:r>
          </w:p>
        </w:tc>
        <w:tc>
          <w:tcPr>
            <w:tcW w:w="912" w:type="pct"/>
          </w:tcPr>
          <w:p w14:paraId="1918257F" w14:textId="77777777" w:rsidR="00C17969" w:rsidRPr="00261D54" w:rsidRDefault="00C17969" w:rsidP="00C17969">
            <w:pPr>
              <w:pStyle w:val="TableText"/>
              <w:spacing w:before="20" w:after="20"/>
            </w:pPr>
            <w:r w:rsidRPr="00261D54">
              <w:t>Yes</w:t>
            </w:r>
          </w:p>
        </w:tc>
      </w:tr>
      <w:tr w:rsidR="00C17969" w:rsidRPr="00261D54" w14:paraId="6EE9CBCB" w14:textId="77777777" w:rsidTr="00C17969">
        <w:tc>
          <w:tcPr>
            <w:tcW w:w="860" w:type="pct"/>
            <w:vMerge/>
          </w:tcPr>
          <w:p w14:paraId="50AFF24E" w14:textId="77777777" w:rsidR="00C17969" w:rsidRPr="00261D54" w:rsidRDefault="00C17969" w:rsidP="00C17969">
            <w:pPr>
              <w:pStyle w:val="TableText"/>
              <w:spacing w:before="20" w:after="20"/>
            </w:pPr>
          </w:p>
        </w:tc>
        <w:tc>
          <w:tcPr>
            <w:tcW w:w="952" w:type="pct"/>
          </w:tcPr>
          <w:p w14:paraId="08EF8410" w14:textId="77777777" w:rsidR="00C17969" w:rsidRPr="00261D54" w:rsidRDefault="00C17969" w:rsidP="00C17969">
            <w:pPr>
              <w:pStyle w:val="TableText"/>
              <w:spacing w:before="20" w:after="20"/>
              <w:rPr>
                <w:i/>
                <w:iCs/>
              </w:rPr>
            </w:pPr>
            <w:proofErr w:type="spellStart"/>
            <w:r w:rsidRPr="00261D54">
              <w:rPr>
                <w:i/>
                <w:iCs/>
              </w:rPr>
              <w:t>Phasmarhabditis</w:t>
            </w:r>
            <w:proofErr w:type="spellEnd"/>
            <w:r w:rsidRPr="00261D54">
              <w:rPr>
                <w:i/>
                <w:iCs/>
              </w:rPr>
              <w:t> californica</w:t>
            </w:r>
          </w:p>
        </w:tc>
        <w:tc>
          <w:tcPr>
            <w:tcW w:w="1008" w:type="pct"/>
          </w:tcPr>
          <w:p w14:paraId="67AA189A" w14:textId="2C4DDAED" w:rsidR="00C17969" w:rsidRPr="00261D54" w:rsidRDefault="006F743C" w:rsidP="00C17969">
            <w:pPr>
              <w:pStyle w:val="TableText"/>
              <w:spacing w:before="20" w:after="20"/>
              <w:rPr>
                <w:i/>
                <w:iCs/>
              </w:rPr>
            </w:pPr>
            <w:r w:rsidRPr="006F743C">
              <w:rPr>
                <w:i/>
                <w:iCs/>
              </w:rPr>
              <w:t>C. aspersum</w:t>
            </w:r>
          </w:p>
        </w:tc>
        <w:tc>
          <w:tcPr>
            <w:tcW w:w="919" w:type="pct"/>
          </w:tcPr>
          <w:p w14:paraId="2DE71378" w14:textId="1BD52B03" w:rsidR="00C17969" w:rsidRPr="00261D54" w:rsidRDefault="00C17969" w:rsidP="00C17969">
            <w:pPr>
              <w:pStyle w:val="TableText"/>
              <w:spacing w:before="20" w:after="20"/>
            </w:pPr>
            <w:r w:rsidRPr="00261D54">
              <w:t>Yes</w:t>
            </w:r>
          </w:p>
          <w:p w14:paraId="14E29CAB" w14:textId="77777777" w:rsidR="00C17969" w:rsidRPr="00261D54" w:rsidRDefault="00C17969" w:rsidP="00C17969">
            <w:pPr>
              <w:pStyle w:val="TableText"/>
              <w:spacing w:before="20" w:after="20"/>
            </w:pPr>
            <w:r w:rsidRPr="00261D54">
              <w:lastRenderedPageBreak/>
              <w:t>Little information on this species. Could potentially infect native snails and slugs.</w:t>
            </w:r>
          </w:p>
        </w:tc>
        <w:tc>
          <w:tcPr>
            <w:tcW w:w="349" w:type="pct"/>
          </w:tcPr>
          <w:p w14:paraId="54A0F6D4" w14:textId="77777777" w:rsidR="00C17969" w:rsidRPr="00261D54" w:rsidRDefault="00C17969" w:rsidP="00C17969">
            <w:pPr>
              <w:pStyle w:val="TableText"/>
              <w:spacing w:before="20" w:after="20"/>
            </w:pPr>
            <w:r w:rsidRPr="00261D54">
              <w:lastRenderedPageBreak/>
              <w:t>Yes</w:t>
            </w:r>
          </w:p>
        </w:tc>
        <w:tc>
          <w:tcPr>
            <w:tcW w:w="912" w:type="pct"/>
          </w:tcPr>
          <w:p w14:paraId="3E2A1163" w14:textId="77777777" w:rsidR="00C17969" w:rsidRPr="00261D54" w:rsidRDefault="00C17969" w:rsidP="00C17969">
            <w:pPr>
              <w:pStyle w:val="TableText"/>
              <w:spacing w:before="20" w:after="20"/>
            </w:pPr>
            <w:r w:rsidRPr="00261D54">
              <w:t>Yes</w:t>
            </w:r>
          </w:p>
        </w:tc>
      </w:tr>
      <w:tr w:rsidR="00C17969" w:rsidRPr="00261D54" w14:paraId="51B1A1A3" w14:textId="77777777" w:rsidTr="00C17969">
        <w:tc>
          <w:tcPr>
            <w:tcW w:w="860" w:type="pct"/>
          </w:tcPr>
          <w:p w14:paraId="1A3C19DE" w14:textId="77777777" w:rsidR="00C17969" w:rsidRPr="00261D54" w:rsidRDefault="00C17969" w:rsidP="00C17969">
            <w:pPr>
              <w:pStyle w:val="TableText"/>
              <w:spacing w:before="20" w:after="20"/>
              <w:rPr>
                <w:i/>
                <w:iCs/>
              </w:rPr>
            </w:pPr>
            <w:proofErr w:type="spellStart"/>
            <w:r w:rsidRPr="00261D54">
              <w:rPr>
                <w:i/>
                <w:iCs/>
              </w:rPr>
              <w:t>Rhabditis</w:t>
            </w:r>
            <w:proofErr w:type="spellEnd"/>
            <w:r w:rsidRPr="00261D54">
              <w:rPr>
                <w:i/>
                <w:iCs/>
              </w:rPr>
              <w:t> </w:t>
            </w:r>
            <w:proofErr w:type="spellStart"/>
            <w:r w:rsidRPr="00261D54">
              <w:rPr>
                <w:i/>
                <w:iCs/>
              </w:rPr>
              <w:t>maupasi</w:t>
            </w:r>
            <w:proofErr w:type="spellEnd"/>
          </w:p>
          <w:p w14:paraId="0EB91B84" w14:textId="77777777" w:rsidR="00C17969" w:rsidRPr="00261D54" w:rsidRDefault="00C17969" w:rsidP="00C17969">
            <w:pPr>
              <w:pStyle w:val="TableText"/>
              <w:spacing w:before="20" w:after="20"/>
            </w:pPr>
            <w:r w:rsidRPr="00261D54">
              <w:t>Nematode</w:t>
            </w:r>
          </w:p>
          <w:p w14:paraId="6E613D77" w14:textId="77777777" w:rsidR="00C17969" w:rsidRPr="00261D54" w:rsidRDefault="00C17969" w:rsidP="00C17969">
            <w:pPr>
              <w:pStyle w:val="TableText"/>
              <w:spacing w:before="20" w:after="20"/>
            </w:pPr>
            <w:r w:rsidRPr="00261D54">
              <w:t>10</w:t>
            </w:r>
          </w:p>
        </w:tc>
        <w:tc>
          <w:tcPr>
            <w:tcW w:w="952" w:type="pct"/>
          </w:tcPr>
          <w:p w14:paraId="237FE602" w14:textId="394D8199" w:rsidR="00C17969" w:rsidRPr="00261D54" w:rsidRDefault="00326952" w:rsidP="00C17969">
            <w:pPr>
              <w:pStyle w:val="TableText"/>
              <w:spacing w:before="20" w:after="20"/>
            </w:pPr>
            <w:r>
              <w:t>n</w:t>
            </w:r>
            <w:r w:rsidRPr="00261D54">
              <w:t>/a</w:t>
            </w:r>
          </w:p>
        </w:tc>
        <w:tc>
          <w:tcPr>
            <w:tcW w:w="1008" w:type="pct"/>
          </w:tcPr>
          <w:p w14:paraId="7CA7A43A" w14:textId="0FFC5A62" w:rsidR="00C17969" w:rsidRPr="00261D54" w:rsidRDefault="006F743C" w:rsidP="00C17969">
            <w:pPr>
              <w:pStyle w:val="TableText"/>
              <w:spacing w:before="20" w:after="20"/>
              <w:rPr>
                <w:i/>
                <w:iCs/>
              </w:rPr>
            </w:pPr>
            <w:r w:rsidRPr="006F743C">
              <w:rPr>
                <w:i/>
                <w:iCs/>
              </w:rPr>
              <w:t>C. aspersum</w:t>
            </w:r>
          </w:p>
        </w:tc>
        <w:tc>
          <w:tcPr>
            <w:tcW w:w="919" w:type="pct"/>
          </w:tcPr>
          <w:p w14:paraId="46544C8A" w14:textId="77777777" w:rsidR="00C17969" w:rsidRPr="00261D54" w:rsidRDefault="00C17969" w:rsidP="00C17969">
            <w:pPr>
              <w:pStyle w:val="TableText"/>
              <w:spacing w:before="20" w:after="20"/>
            </w:pPr>
            <w:r w:rsidRPr="00261D54">
              <w:t>No, but could potentially infect native snails and slugs.</w:t>
            </w:r>
          </w:p>
        </w:tc>
        <w:tc>
          <w:tcPr>
            <w:tcW w:w="349" w:type="pct"/>
          </w:tcPr>
          <w:p w14:paraId="2B09338F" w14:textId="77777777" w:rsidR="00C17969" w:rsidRPr="00261D54" w:rsidRDefault="00C17969" w:rsidP="00C17969">
            <w:pPr>
              <w:pStyle w:val="TableText"/>
              <w:spacing w:before="20" w:after="20"/>
            </w:pPr>
            <w:r w:rsidRPr="00261D54">
              <w:t>Unknown</w:t>
            </w:r>
          </w:p>
        </w:tc>
        <w:tc>
          <w:tcPr>
            <w:tcW w:w="912" w:type="pct"/>
          </w:tcPr>
          <w:p w14:paraId="1B0BBE3B" w14:textId="77777777" w:rsidR="00C17969" w:rsidRPr="00261D54" w:rsidRDefault="00C17969" w:rsidP="00C17969">
            <w:pPr>
              <w:pStyle w:val="TableText"/>
              <w:spacing w:before="20" w:after="20"/>
            </w:pPr>
            <w:r w:rsidRPr="00261D54">
              <w:t>No</w:t>
            </w:r>
          </w:p>
          <w:p w14:paraId="2C8DA9A3" w14:textId="3C656404" w:rsidR="00C17969" w:rsidRPr="00261D54" w:rsidRDefault="00C17969" w:rsidP="00C17969">
            <w:pPr>
              <w:pStyle w:val="TableText"/>
              <w:spacing w:before="20" w:after="20"/>
            </w:pPr>
            <w:r w:rsidRPr="00261D54">
              <w:t>Sparse information, no evidence of animal biosecurity impact, referred to Department of Health and Age</w:t>
            </w:r>
            <w:r w:rsidR="001879E5">
              <w:t xml:space="preserve">d Care </w:t>
            </w:r>
            <w:r w:rsidRPr="00261D54">
              <w:t xml:space="preserve">as </w:t>
            </w:r>
            <w:r w:rsidR="006F743C" w:rsidRPr="006F743C">
              <w:rPr>
                <w:i/>
                <w:iCs/>
              </w:rPr>
              <w:t>C.</w:t>
            </w:r>
            <w:r w:rsidR="00326952">
              <w:rPr>
                <w:i/>
                <w:iCs/>
              </w:rPr>
              <w:t> </w:t>
            </w:r>
            <w:r w:rsidR="006F743C" w:rsidRPr="006F743C">
              <w:rPr>
                <w:i/>
                <w:iCs/>
              </w:rPr>
              <w:t>aspersum</w:t>
            </w:r>
            <w:r w:rsidRPr="00261D54">
              <w:t xml:space="preserve"> for human consumption can carry parasite.</w:t>
            </w:r>
          </w:p>
        </w:tc>
      </w:tr>
      <w:tr w:rsidR="00C17969" w:rsidRPr="00261D54" w14:paraId="2C9B02A9" w14:textId="77777777" w:rsidTr="00C17969">
        <w:tc>
          <w:tcPr>
            <w:tcW w:w="860" w:type="pct"/>
          </w:tcPr>
          <w:p w14:paraId="2692D8BC" w14:textId="77777777" w:rsidR="00C17969" w:rsidRPr="00261D54" w:rsidRDefault="00C17969" w:rsidP="00C17969">
            <w:pPr>
              <w:pStyle w:val="TableText"/>
              <w:spacing w:before="20" w:after="20"/>
              <w:rPr>
                <w:i/>
                <w:iCs/>
              </w:rPr>
            </w:pPr>
            <w:proofErr w:type="spellStart"/>
            <w:r w:rsidRPr="00261D54">
              <w:rPr>
                <w:i/>
                <w:iCs/>
              </w:rPr>
              <w:t>Riccardoella</w:t>
            </w:r>
            <w:proofErr w:type="spellEnd"/>
            <w:r w:rsidRPr="00261D54">
              <w:rPr>
                <w:i/>
                <w:iCs/>
              </w:rPr>
              <w:t> </w:t>
            </w:r>
            <w:proofErr w:type="spellStart"/>
            <w:r w:rsidRPr="00261D54">
              <w:rPr>
                <w:i/>
                <w:iCs/>
              </w:rPr>
              <w:t>limacum</w:t>
            </w:r>
            <w:proofErr w:type="spellEnd"/>
          </w:p>
          <w:p w14:paraId="6A917B10" w14:textId="77777777" w:rsidR="00C17969" w:rsidRPr="00261D54" w:rsidRDefault="00C17969" w:rsidP="00C17969">
            <w:pPr>
              <w:pStyle w:val="TableText"/>
              <w:spacing w:before="20" w:after="20"/>
            </w:pPr>
            <w:r w:rsidRPr="00261D54">
              <w:t>Mite</w:t>
            </w:r>
          </w:p>
          <w:p w14:paraId="6A2AFBB0" w14:textId="77777777" w:rsidR="00C17969" w:rsidRPr="00261D54" w:rsidRDefault="00C17969" w:rsidP="00C17969">
            <w:pPr>
              <w:pStyle w:val="TableText"/>
              <w:spacing w:before="20" w:after="20"/>
            </w:pPr>
          </w:p>
        </w:tc>
        <w:tc>
          <w:tcPr>
            <w:tcW w:w="952" w:type="pct"/>
          </w:tcPr>
          <w:p w14:paraId="0E0677D7" w14:textId="58ACBFFE" w:rsidR="00C17969" w:rsidRPr="00261D54" w:rsidRDefault="00326952" w:rsidP="00C17969">
            <w:pPr>
              <w:pStyle w:val="TableText"/>
              <w:spacing w:before="20" w:after="20"/>
            </w:pPr>
            <w:r>
              <w:t>n</w:t>
            </w:r>
            <w:r w:rsidRPr="00261D54">
              <w:t>/a</w:t>
            </w:r>
          </w:p>
        </w:tc>
        <w:tc>
          <w:tcPr>
            <w:tcW w:w="1008" w:type="pct"/>
          </w:tcPr>
          <w:p w14:paraId="293031F9" w14:textId="6FB3C845" w:rsidR="00C17969" w:rsidRPr="00261D54" w:rsidRDefault="006F743C" w:rsidP="00C17969">
            <w:pPr>
              <w:pStyle w:val="TableText"/>
              <w:spacing w:before="20" w:after="20"/>
              <w:rPr>
                <w:i/>
                <w:iCs/>
              </w:rPr>
            </w:pPr>
            <w:r w:rsidRPr="006F743C">
              <w:rPr>
                <w:i/>
                <w:iCs/>
              </w:rPr>
              <w:t>C. aspersum</w:t>
            </w:r>
          </w:p>
          <w:p w14:paraId="38F9E025" w14:textId="77777777" w:rsidR="00C17969" w:rsidRPr="00261D54" w:rsidRDefault="00C17969" w:rsidP="00C17969">
            <w:pPr>
              <w:pStyle w:val="TableText"/>
              <w:spacing w:before="20" w:after="20"/>
            </w:pPr>
            <w:proofErr w:type="spellStart"/>
            <w:r w:rsidRPr="00261D54">
              <w:rPr>
                <w:i/>
                <w:iCs/>
              </w:rPr>
              <w:t>Arianta</w:t>
            </w:r>
            <w:proofErr w:type="spellEnd"/>
            <w:r w:rsidRPr="00261D54">
              <w:rPr>
                <w:i/>
                <w:iCs/>
              </w:rPr>
              <w:t> </w:t>
            </w:r>
            <w:proofErr w:type="spellStart"/>
            <w:r w:rsidRPr="00261D54">
              <w:rPr>
                <w:i/>
                <w:iCs/>
              </w:rPr>
              <w:t>arbustorum</w:t>
            </w:r>
            <w:proofErr w:type="spellEnd"/>
          </w:p>
        </w:tc>
        <w:tc>
          <w:tcPr>
            <w:tcW w:w="919" w:type="pct"/>
          </w:tcPr>
          <w:p w14:paraId="6518B83E" w14:textId="77777777" w:rsidR="00C17969" w:rsidRPr="00261D54" w:rsidRDefault="00C17969" w:rsidP="00C17969">
            <w:pPr>
              <w:pStyle w:val="TableText"/>
              <w:spacing w:before="20" w:after="20"/>
            </w:pPr>
            <w:r w:rsidRPr="00261D54">
              <w:t>Yes</w:t>
            </w:r>
          </w:p>
          <w:p w14:paraId="00610356" w14:textId="77777777" w:rsidR="00C17969" w:rsidRPr="00261D54" w:rsidRDefault="00C17969" w:rsidP="00C17969">
            <w:pPr>
              <w:pStyle w:val="TableText"/>
              <w:spacing w:before="20" w:after="20"/>
            </w:pPr>
            <w:r w:rsidRPr="00261D54">
              <w:t>Could potentially infect native snails and slugs</w:t>
            </w:r>
          </w:p>
        </w:tc>
        <w:tc>
          <w:tcPr>
            <w:tcW w:w="349" w:type="pct"/>
          </w:tcPr>
          <w:p w14:paraId="24C9A16F" w14:textId="77777777" w:rsidR="00C17969" w:rsidRPr="00261D54" w:rsidRDefault="00C17969" w:rsidP="00C17969">
            <w:pPr>
              <w:pStyle w:val="TableText"/>
              <w:spacing w:before="20" w:after="20"/>
            </w:pPr>
            <w:r w:rsidRPr="00261D54">
              <w:t xml:space="preserve">Yes </w:t>
            </w:r>
          </w:p>
        </w:tc>
        <w:tc>
          <w:tcPr>
            <w:tcW w:w="912" w:type="pct"/>
          </w:tcPr>
          <w:p w14:paraId="6642D2B9" w14:textId="77777777" w:rsidR="00C17969" w:rsidRPr="00261D54" w:rsidRDefault="00C17969" w:rsidP="00C17969">
            <w:pPr>
              <w:pStyle w:val="TableText"/>
              <w:spacing w:before="20" w:after="20"/>
            </w:pPr>
            <w:r w:rsidRPr="00261D54">
              <w:t xml:space="preserve">Yes </w:t>
            </w:r>
          </w:p>
        </w:tc>
      </w:tr>
      <w:tr w:rsidR="00C17969" w:rsidRPr="00261D54" w14:paraId="20A1204F" w14:textId="77777777" w:rsidTr="00C17969">
        <w:tc>
          <w:tcPr>
            <w:tcW w:w="860" w:type="pct"/>
            <w:vMerge w:val="restart"/>
          </w:tcPr>
          <w:p w14:paraId="51C1E61C" w14:textId="77777777" w:rsidR="00C17969" w:rsidRPr="00261D54" w:rsidRDefault="00C17969" w:rsidP="00C17969">
            <w:pPr>
              <w:pStyle w:val="TableText"/>
              <w:spacing w:before="20" w:after="20"/>
            </w:pPr>
            <w:r w:rsidRPr="00261D54">
              <w:rPr>
                <w:i/>
                <w:iCs/>
              </w:rPr>
              <w:t>Tetrahymena</w:t>
            </w:r>
            <w:r w:rsidRPr="00261D54">
              <w:t> spp.</w:t>
            </w:r>
          </w:p>
          <w:p w14:paraId="16A59C69" w14:textId="77777777" w:rsidR="00C17969" w:rsidRPr="00261D54" w:rsidRDefault="00C17969" w:rsidP="00C17969">
            <w:pPr>
              <w:pStyle w:val="TableText"/>
              <w:spacing w:before="20" w:after="20"/>
            </w:pPr>
            <w:r w:rsidRPr="00261D54">
              <w:t>Protozoan</w:t>
            </w:r>
          </w:p>
          <w:p w14:paraId="6A6E329F" w14:textId="77777777" w:rsidR="00C17969" w:rsidRPr="00261D54" w:rsidRDefault="00C17969" w:rsidP="00C17969">
            <w:pPr>
              <w:pStyle w:val="TableText"/>
              <w:spacing w:before="20" w:after="20"/>
            </w:pPr>
          </w:p>
        </w:tc>
        <w:tc>
          <w:tcPr>
            <w:tcW w:w="952" w:type="pct"/>
          </w:tcPr>
          <w:p w14:paraId="2098ECBC" w14:textId="77777777" w:rsidR="00C17969" w:rsidRPr="00261D54" w:rsidRDefault="00C17969" w:rsidP="00C17969">
            <w:pPr>
              <w:pStyle w:val="TableText"/>
              <w:spacing w:before="20" w:after="20"/>
              <w:rPr>
                <w:i/>
                <w:iCs/>
              </w:rPr>
            </w:pPr>
            <w:r w:rsidRPr="00261D54">
              <w:rPr>
                <w:i/>
                <w:iCs/>
              </w:rPr>
              <w:t>Tetrahymena </w:t>
            </w:r>
            <w:proofErr w:type="spellStart"/>
            <w:r w:rsidRPr="00261D54">
              <w:rPr>
                <w:i/>
                <w:iCs/>
              </w:rPr>
              <w:t>limacis</w:t>
            </w:r>
            <w:proofErr w:type="spellEnd"/>
          </w:p>
        </w:tc>
        <w:tc>
          <w:tcPr>
            <w:tcW w:w="1008" w:type="pct"/>
          </w:tcPr>
          <w:p w14:paraId="1C792BF5" w14:textId="3E0687D2" w:rsidR="00C17969" w:rsidRPr="00261D54" w:rsidRDefault="00C17969" w:rsidP="00C17969">
            <w:pPr>
              <w:pStyle w:val="TableText"/>
              <w:spacing w:before="20" w:after="20"/>
              <w:rPr>
                <w:rFonts w:cstheme="minorHAnsi"/>
              </w:rPr>
            </w:pPr>
            <w:r w:rsidRPr="00261D54">
              <w:rPr>
                <w:rFonts w:cstheme="minorHAnsi"/>
              </w:rPr>
              <w:t xml:space="preserve">Slugs in the </w:t>
            </w:r>
            <w:proofErr w:type="spellStart"/>
            <w:r w:rsidRPr="00261D54">
              <w:rPr>
                <w:rFonts w:cstheme="minorHAnsi"/>
              </w:rPr>
              <w:t>Arionidae</w:t>
            </w:r>
            <w:proofErr w:type="spellEnd"/>
            <w:r w:rsidRPr="00261D54">
              <w:rPr>
                <w:rFonts w:cstheme="minorHAnsi"/>
              </w:rPr>
              <w:t xml:space="preserve">, </w:t>
            </w:r>
            <w:proofErr w:type="spellStart"/>
            <w:r w:rsidRPr="00261D54">
              <w:rPr>
                <w:rFonts w:cstheme="minorHAnsi"/>
              </w:rPr>
              <w:t>Milacidae</w:t>
            </w:r>
            <w:proofErr w:type="spellEnd"/>
            <w:r w:rsidRPr="00261D54">
              <w:rPr>
                <w:rFonts w:cstheme="minorHAnsi"/>
              </w:rPr>
              <w:t xml:space="preserve"> and </w:t>
            </w:r>
            <w:proofErr w:type="spellStart"/>
            <w:r w:rsidRPr="00261D54">
              <w:rPr>
                <w:rFonts w:cstheme="minorHAnsi"/>
              </w:rPr>
              <w:t>Limacidae</w:t>
            </w:r>
            <w:proofErr w:type="spellEnd"/>
            <w:r w:rsidRPr="00261D54">
              <w:rPr>
                <w:rFonts w:cstheme="minorHAnsi"/>
              </w:rPr>
              <w:t xml:space="preserve"> families</w:t>
            </w:r>
          </w:p>
          <w:p w14:paraId="6F981AC9" w14:textId="77777777" w:rsidR="00C17969" w:rsidRPr="00261D54" w:rsidRDefault="00C17969" w:rsidP="00C17969">
            <w:pPr>
              <w:pStyle w:val="TableText"/>
              <w:spacing w:before="20" w:after="20"/>
            </w:pPr>
            <w:r w:rsidRPr="00261D54">
              <w:rPr>
                <w:rFonts w:cstheme="minorHAnsi"/>
              </w:rPr>
              <w:t xml:space="preserve">Snails in the </w:t>
            </w:r>
            <w:proofErr w:type="spellStart"/>
            <w:r w:rsidRPr="00261D54">
              <w:rPr>
                <w:rFonts w:cstheme="minorHAnsi"/>
              </w:rPr>
              <w:t>Bradybaenidae</w:t>
            </w:r>
            <w:proofErr w:type="spellEnd"/>
            <w:r w:rsidRPr="00261D54">
              <w:rPr>
                <w:rFonts w:cstheme="minorHAnsi"/>
              </w:rPr>
              <w:t xml:space="preserve">, </w:t>
            </w:r>
            <w:proofErr w:type="spellStart"/>
            <w:r w:rsidRPr="00261D54">
              <w:rPr>
                <w:rFonts w:cstheme="minorHAnsi"/>
              </w:rPr>
              <w:t>Daudebardiidae</w:t>
            </w:r>
            <w:proofErr w:type="spellEnd"/>
            <w:r w:rsidRPr="00261D54">
              <w:rPr>
                <w:rFonts w:cstheme="minorHAnsi"/>
              </w:rPr>
              <w:t xml:space="preserve">, </w:t>
            </w:r>
            <w:proofErr w:type="spellStart"/>
            <w:r w:rsidRPr="00261D54">
              <w:rPr>
                <w:rFonts w:cstheme="minorHAnsi"/>
              </w:rPr>
              <w:t>Helicidae</w:t>
            </w:r>
            <w:proofErr w:type="spellEnd"/>
            <w:r w:rsidRPr="00261D54">
              <w:rPr>
                <w:rFonts w:cstheme="minorHAnsi"/>
              </w:rPr>
              <w:t xml:space="preserve">, </w:t>
            </w:r>
            <w:proofErr w:type="spellStart"/>
            <w:r w:rsidRPr="00261D54">
              <w:rPr>
                <w:rFonts w:cstheme="minorHAnsi"/>
              </w:rPr>
              <w:t>Hygromiidae</w:t>
            </w:r>
            <w:proofErr w:type="spellEnd"/>
            <w:r w:rsidRPr="00261D54">
              <w:rPr>
                <w:rFonts w:cstheme="minorHAnsi"/>
              </w:rPr>
              <w:t xml:space="preserve">, </w:t>
            </w:r>
            <w:proofErr w:type="spellStart"/>
            <w:r w:rsidRPr="00261D54">
              <w:rPr>
                <w:rFonts w:cstheme="minorHAnsi"/>
              </w:rPr>
              <w:t>Succineidae</w:t>
            </w:r>
            <w:proofErr w:type="spellEnd"/>
            <w:r w:rsidRPr="00261D54">
              <w:rPr>
                <w:rFonts w:cstheme="minorHAnsi"/>
              </w:rPr>
              <w:t xml:space="preserve">, </w:t>
            </w:r>
            <w:proofErr w:type="spellStart"/>
            <w:r w:rsidRPr="00261D54">
              <w:rPr>
                <w:rFonts w:cstheme="minorHAnsi"/>
              </w:rPr>
              <w:t>Vitrinidae</w:t>
            </w:r>
            <w:proofErr w:type="spellEnd"/>
            <w:r w:rsidRPr="00261D54">
              <w:rPr>
                <w:rFonts w:cstheme="minorHAnsi"/>
              </w:rPr>
              <w:t xml:space="preserve"> and </w:t>
            </w:r>
            <w:proofErr w:type="spellStart"/>
            <w:r w:rsidRPr="00261D54">
              <w:rPr>
                <w:rFonts w:cstheme="minorHAnsi"/>
              </w:rPr>
              <w:t>Zonitidae</w:t>
            </w:r>
            <w:proofErr w:type="spellEnd"/>
            <w:r w:rsidRPr="00261D54">
              <w:rPr>
                <w:rFonts w:cstheme="minorHAnsi"/>
              </w:rPr>
              <w:t xml:space="preserve"> families.</w:t>
            </w:r>
          </w:p>
        </w:tc>
        <w:tc>
          <w:tcPr>
            <w:tcW w:w="919" w:type="pct"/>
          </w:tcPr>
          <w:p w14:paraId="3948877B" w14:textId="77777777" w:rsidR="00C17969" w:rsidRPr="00261D54" w:rsidRDefault="00C17969" w:rsidP="00C17969">
            <w:pPr>
              <w:pStyle w:val="TableText"/>
              <w:spacing w:before="20" w:after="20"/>
            </w:pPr>
            <w:r w:rsidRPr="00261D54">
              <w:t>Yes</w:t>
            </w:r>
          </w:p>
          <w:p w14:paraId="59CDC1B6" w14:textId="77777777" w:rsidR="00C17969" w:rsidRPr="00261D54" w:rsidRDefault="00C17969" w:rsidP="00C17969">
            <w:pPr>
              <w:pStyle w:val="TableText"/>
              <w:spacing w:before="20" w:after="20"/>
            </w:pPr>
            <w:r w:rsidRPr="00261D54">
              <w:t>Could potentially infect native snails and slugs.</w:t>
            </w:r>
          </w:p>
        </w:tc>
        <w:tc>
          <w:tcPr>
            <w:tcW w:w="349" w:type="pct"/>
          </w:tcPr>
          <w:p w14:paraId="458D493F" w14:textId="77777777" w:rsidR="00C17969" w:rsidRPr="00261D54" w:rsidRDefault="00C17969" w:rsidP="00C17969">
            <w:pPr>
              <w:pStyle w:val="TableText"/>
              <w:spacing w:before="20" w:after="20"/>
            </w:pPr>
            <w:r w:rsidRPr="00261D54">
              <w:t>Unknown</w:t>
            </w:r>
          </w:p>
        </w:tc>
        <w:tc>
          <w:tcPr>
            <w:tcW w:w="912" w:type="pct"/>
          </w:tcPr>
          <w:p w14:paraId="583FBF77" w14:textId="77777777" w:rsidR="00C17969" w:rsidRPr="00261D54" w:rsidRDefault="00C17969" w:rsidP="00C17969">
            <w:pPr>
              <w:pStyle w:val="TableText"/>
              <w:spacing w:before="20" w:after="20"/>
            </w:pPr>
            <w:r w:rsidRPr="00261D54">
              <w:t>Yes.</w:t>
            </w:r>
          </w:p>
        </w:tc>
      </w:tr>
      <w:tr w:rsidR="00C17969" w:rsidRPr="00261D54" w14:paraId="2E93002A" w14:textId="77777777" w:rsidTr="00C17969">
        <w:tc>
          <w:tcPr>
            <w:tcW w:w="860" w:type="pct"/>
            <w:vMerge/>
          </w:tcPr>
          <w:p w14:paraId="606135A3" w14:textId="77777777" w:rsidR="00C17969" w:rsidRPr="00261D54" w:rsidRDefault="00C17969" w:rsidP="00C17969">
            <w:pPr>
              <w:pStyle w:val="TableText"/>
              <w:spacing w:before="20" w:after="20"/>
            </w:pPr>
          </w:p>
        </w:tc>
        <w:tc>
          <w:tcPr>
            <w:tcW w:w="952" w:type="pct"/>
          </w:tcPr>
          <w:p w14:paraId="0C539E3C" w14:textId="77777777" w:rsidR="00C17969" w:rsidRPr="00261D54" w:rsidRDefault="00C17969" w:rsidP="00C17969">
            <w:pPr>
              <w:pStyle w:val="TableText"/>
              <w:spacing w:before="20" w:after="20"/>
              <w:rPr>
                <w:i/>
                <w:iCs/>
              </w:rPr>
            </w:pPr>
            <w:r w:rsidRPr="00261D54">
              <w:rPr>
                <w:i/>
                <w:iCs/>
              </w:rPr>
              <w:t>Tetrahymena rostrata</w:t>
            </w:r>
          </w:p>
        </w:tc>
        <w:tc>
          <w:tcPr>
            <w:tcW w:w="1008" w:type="pct"/>
          </w:tcPr>
          <w:p w14:paraId="7EEA2C79" w14:textId="77777777" w:rsidR="00C17969" w:rsidRPr="00261D54" w:rsidRDefault="00C17969" w:rsidP="00C17969">
            <w:pPr>
              <w:pStyle w:val="TableText"/>
              <w:spacing w:before="20" w:after="20"/>
            </w:pPr>
            <w:r w:rsidRPr="00261D54">
              <w:t>Snails and slugs</w:t>
            </w:r>
          </w:p>
          <w:p w14:paraId="71E08FF7" w14:textId="0E57A252" w:rsidR="00C17969" w:rsidRPr="00261D54" w:rsidRDefault="00C17969" w:rsidP="00C17969">
            <w:pPr>
              <w:pStyle w:val="TableText"/>
              <w:spacing w:before="20" w:after="20"/>
            </w:pPr>
            <w:r w:rsidRPr="00261D54">
              <w:t xml:space="preserve">Snails in the </w:t>
            </w:r>
            <w:proofErr w:type="spellStart"/>
            <w:r w:rsidRPr="00261D54">
              <w:t>Helicidae</w:t>
            </w:r>
            <w:proofErr w:type="spellEnd"/>
            <w:r w:rsidRPr="00261D54">
              <w:t xml:space="preserve"> (including </w:t>
            </w:r>
            <w:r w:rsidR="006F743C" w:rsidRPr="006F743C">
              <w:rPr>
                <w:i/>
                <w:iCs/>
              </w:rPr>
              <w:t>C. aspersum</w:t>
            </w:r>
            <w:r w:rsidRPr="00261D54">
              <w:t xml:space="preserve">) </w:t>
            </w:r>
            <w:proofErr w:type="spellStart"/>
            <w:r w:rsidRPr="00261D54">
              <w:t>Oleacinidae</w:t>
            </w:r>
            <w:proofErr w:type="spellEnd"/>
            <w:r w:rsidRPr="00261D54">
              <w:t xml:space="preserve"> and </w:t>
            </w:r>
            <w:proofErr w:type="spellStart"/>
            <w:r w:rsidRPr="00261D54">
              <w:t>Zonitidae</w:t>
            </w:r>
            <w:proofErr w:type="spellEnd"/>
          </w:p>
          <w:p w14:paraId="4AA5D81C" w14:textId="77777777" w:rsidR="00C17969" w:rsidRPr="00261D54" w:rsidRDefault="00C17969" w:rsidP="00C17969">
            <w:pPr>
              <w:pStyle w:val="TableText"/>
              <w:spacing w:before="20" w:after="20"/>
            </w:pPr>
            <w:r w:rsidRPr="00261D54">
              <w:t xml:space="preserve">Slugs in the </w:t>
            </w:r>
            <w:proofErr w:type="spellStart"/>
            <w:r w:rsidRPr="00261D54">
              <w:t>Agriolimacidae</w:t>
            </w:r>
            <w:proofErr w:type="spellEnd"/>
            <w:r w:rsidRPr="00261D54">
              <w:t xml:space="preserve"> and </w:t>
            </w:r>
            <w:proofErr w:type="spellStart"/>
            <w:r w:rsidRPr="00261D54">
              <w:t>Arionidae</w:t>
            </w:r>
            <w:proofErr w:type="spellEnd"/>
            <w:r w:rsidRPr="00261D54">
              <w:t xml:space="preserve"> families </w:t>
            </w:r>
          </w:p>
        </w:tc>
        <w:tc>
          <w:tcPr>
            <w:tcW w:w="919" w:type="pct"/>
          </w:tcPr>
          <w:p w14:paraId="5760794C" w14:textId="77777777" w:rsidR="00C17969" w:rsidRPr="00261D54" w:rsidRDefault="00C17969" w:rsidP="00C17969">
            <w:pPr>
              <w:pStyle w:val="TableText"/>
              <w:spacing w:before="20" w:after="20"/>
            </w:pPr>
            <w:r w:rsidRPr="00261D54">
              <w:t>Yes</w:t>
            </w:r>
          </w:p>
          <w:p w14:paraId="25FA43DE" w14:textId="77777777" w:rsidR="00C17969" w:rsidRPr="00261D54" w:rsidRDefault="00C17969" w:rsidP="00C17969">
            <w:pPr>
              <w:pStyle w:val="TableText"/>
              <w:spacing w:before="20" w:after="20"/>
            </w:pPr>
            <w:r w:rsidRPr="00261D54">
              <w:t>Could potentially infect native snails and slugs.</w:t>
            </w:r>
          </w:p>
        </w:tc>
        <w:tc>
          <w:tcPr>
            <w:tcW w:w="349" w:type="pct"/>
          </w:tcPr>
          <w:p w14:paraId="0D0A5AAB" w14:textId="77777777" w:rsidR="00C17969" w:rsidRPr="00261D54" w:rsidRDefault="00C17969" w:rsidP="00C17969">
            <w:pPr>
              <w:pStyle w:val="TableText"/>
              <w:spacing w:before="20" w:after="20"/>
            </w:pPr>
            <w:r w:rsidRPr="00261D54">
              <w:t>No</w:t>
            </w:r>
          </w:p>
        </w:tc>
        <w:tc>
          <w:tcPr>
            <w:tcW w:w="912" w:type="pct"/>
          </w:tcPr>
          <w:p w14:paraId="6144FC61" w14:textId="77777777" w:rsidR="00C17969" w:rsidRPr="00261D54" w:rsidRDefault="00C17969" w:rsidP="00C17969">
            <w:pPr>
              <w:pStyle w:val="TableText"/>
              <w:spacing w:before="20" w:after="20"/>
            </w:pPr>
            <w:r w:rsidRPr="00261D54">
              <w:t xml:space="preserve">As part of </w:t>
            </w:r>
            <w:r w:rsidRPr="00261D54">
              <w:rPr>
                <w:i/>
                <w:iCs/>
              </w:rPr>
              <w:t>Tetrahymena</w:t>
            </w:r>
            <w:r w:rsidRPr="00261D54">
              <w:t> spp. chapter.</w:t>
            </w:r>
          </w:p>
        </w:tc>
      </w:tr>
      <w:tr w:rsidR="00C17969" w:rsidRPr="00261D54" w14:paraId="11D12620" w14:textId="77777777" w:rsidTr="00C17969">
        <w:tc>
          <w:tcPr>
            <w:tcW w:w="860" w:type="pct"/>
          </w:tcPr>
          <w:p w14:paraId="587A0673" w14:textId="77777777" w:rsidR="00C17969" w:rsidRPr="00261D54" w:rsidRDefault="00C17969" w:rsidP="00C17969">
            <w:pPr>
              <w:pStyle w:val="TableText"/>
              <w:spacing w:before="20" w:after="20"/>
              <w:rPr>
                <w:i/>
                <w:iCs/>
              </w:rPr>
            </w:pPr>
            <w:proofErr w:type="spellStart"/>
            <w:r w:rsidRPr="00261D54">
              <w:rPr>
                <w:i/>
                <w:iCs/>
              </w:rPr>
              <w:t>Tetratrichomonas</w:t>
            </w:r>
            <w:proofErr w:type="spellEnd"/>
            <w:r w:rsidRPr="00261D54">
              <w:rPr>
                <w:i/>
                <w:iCs/>
              </w:rPr>
              <w:t> </w:t>
            </w:r>
            <w:proofErr w:type="spellStart"/>
            <w:r w:rsidRPr="00261D54">
              <w:rPr>
                <w:i/>
                <w:iCs/>
              </w:rPr>
              <w:t>limacis</w:t>
            </w:r>
            <w:proofErr w:type="spellEnd"/>
          </w:p>
          <w:p w14:paraId="5C5656A6" w14:textId="77777777" w:rsidR="00C17969" w:rsidRPr="00261D54" w:rsidRDefault="00C17969" w:rsidP="00C17969">
            <w:pPr>
              <w:pStyle w:val="TableText"/>
              <w:spacing w:before="20" w:after="20"/>
            </w:pPr>
            <w:r w:rsidRPr="00261D54">
              <w:t>Protozoan</w:t>
            </w:r>
          </w:p>
        </w:tc>
        <w:tc>
          <w:tcPr>
            <w:tcW w:w="952" w:type="pct"/>
          </w:tcPr>
          <w:p w14:paraId="7746F538" w14:textId="65B813E0" w:rsidR="00C17969" w:rsidRPr="00261D54" w:rsidRDefault="00326952" w:rsidP="00C17969">
            <w:pPr>
              <w:pStyle w:val="TableText"/>
              <w:spacing w:before="20" w:after="20"/>
            </w:pPr>
            <w:r>
              <w:t>n</w:t>
            </w:r>
            <w:r w:rsidRPr="00261D54">
              <w:t>/a</w:t>
            </w:r>
          </w:p>
        </w:tc>
        <w:tc>
          <w:tcPr>
            <w:tcW w:w="1008" w:type="pct"/>
          </w:tcPr>
          <w:p w14:paraId="783A5A27" w14:textId="77777777" w:rsidR="00C17969" w:rsidRPr="00261D54" w:rsidRDefault="00C17969" w:rsidP="00C17969">
            <w:pPr>
              <w:pStyle w:val="TableText"/>
              <w:spacing w:before="20" w:after="20"/>
            </w:pPr>
            <w:r w:rsidRPr="00261D54">
              <w:t>Snails and slugs</w:t>
            </w:r>
          </w:p>
          <w:p w14:paraId="5E4EA45C" w14:textId="7B55068E" w:rsidR="00C17969" w:rsidRPr="00261D54" w:rsidRDefault="006F743C" w:rsidP="00C17969">
            <w:pPr>
              <w:pStyle w:val="TableText"/>
              <w:spacing w:before="20" w:after="20"/>
              <w:rPr>
                <w:i/>
                <w:iCs/>
              </w:rPr>
            </w:pPr>
            <w:r w:rsidRPr="006F743C">
              <w:rPr>
                <w:i/>
                <w:iCs/>
              </w:rPr>
              <w:t>C. aspersum</w:t>
            </w:r>
          </w:p>
          <w:p w14:paraId="0A04425B" w14:textId="77777777" w:rsidR="00C17969" w:rsidRPr="00261D54" w:rsidRDefault="00C17969" w:rsidP="00C17969">
            <w:pPr>
              <w:pStyle w:val="TableText"/>
              <w:spacing w:before="20" w:after="20"/>
              <w:rPr>
                <w:i/>
                <w:iCs/>
              </w:rPr>
            </w:pPr>
            <w:proofErr w:type="spellStart"/>
            <w:r w:rsidRPr="00261D54">
              <w:rPr>
                <w:i/>
                <w:iCs/>
              </w:rPr>
              <w:t>Limax</w:t>
            </w:r>
            <w:proofErr w:type="spellEnd"/>
            <w:r w:rsidRPr="00261D54">
              <w:rPr>
                <w:i/>
                <w:iCs/>
              </w:rPr>
              <w:t> flavus</w:t>
            </w:r>
          </w:p>
          <w:p w14:paraId="607243DF" w14:textId="77777777" w:rsidR="00C17969" w:rsidRPr="00261D54" w:rsidRDefault="00C17969" w:rsidP="00C17969">
            <w:pPr>
              <w:pStyle w:val="TableText"/>
              <w:spacing w:before="20" w:after="20"/>
              <w:rPr>
                <w:i/>
                <w:iCs/>
              </w:rPr>
            </w:pPr>
            <w:proofErr w:type="spellStart"/>
            <w:r w:rsidRPr="00261D54">
              <w:rPr>
                <w:i/>
                <w:iCs/>
              </w:rPr>
              <w:t>Deroceras</w:t>
            </w:r>
            <w:proofErr w:type="spellEnd"/>
            <w:r w:rsidRPr="00261D54">
              <w:rPr>
                <w:i/>
                <w:iCs/>
              </w:rPr>
              <w:t> </w:t>
            </w:r>
            <w:proofErr w:type="spellStart"/>
            <w:r w:rsidRPr="00261D54">
              <w:rPr>
                <w:i/>
                <w:iCs/>
              </w:rPr>
              <w:t>agreste</w:t>
            </w:r>
            <w:proofErr w:type="spellEnd"/>
          </w:p>
          <w:p w14:paraId="1AA29F4D" w14:textId="77777777" w:rsidR="00C17969" w:rsidRPr="00261D54" w:rsidRDefault="00C17969" w:rsidP="00C17969">
            <w:pPr>
              <w:pStyle w:val="TableText"/>
              <w:spacing w:before="20" w:after="20"/>
              <w:rPr>
                <w:i/>
                <w:iCs/>
              </w:rPr>
            </w:pPr>
            <w:proofErr w:type="spellStart"/>
            <w:r w:rsidRPr="00261D54">
              <w:rPr>
                <w:i/>
                <w:iCs/>
              </w:rPr>
              <w:t>Limax</w:t>
            </w:r>
            <w:proofErr w:type="spellEnd"/>
            <w:r w:rsidRPr="00261D54">
              <w:rPr>
                <w:i/>
                <w:iCs/>
              </w:rPr>
              <w:t> maximus</w:t>
            </w:r>
          </w:p>
          <w:p w14:paraId="6BC605EA" w14:textId="77777777" w:rsidR="00C17969" w:rsidRPr="00261D54" w:rsidRDefault="00C17969" w:rsidP="00C17969">
            <w:pPr>
              <w:pStyle w:val="TableText"/>
              <w:spacing w:before="20" w:after="20"/>
              <w:rPr>
                <w:i/>
                <w:iCs/>
              </w:rPr>
            </w:pPr>
            <w:r w:rsidRPr="00261D54">
              <w:rPr>
                <w:i/>
                <w:iCs/>
              </w:rPr>
              <w:t>Helix </w:t>
            </w:r>
            <w:proofErr w:type="spellStart"/>
            <w:r w:rsidRPr="00261D54">
              <w:rPr>
                <w:i/>
                <w:iCs/>
              </w:rPr>
              <w:t>pomatia</w:t>
            </w:r>
            <w:proofErr w:type="spellEnd"/>
          </w:p>
          <w:p w14:paraId="26DDE403" w14:textId="77777777" w:rsidR="00C17969" w:rsidRPr="00261D54" w:rsidRDefault="00C17969" w:rsidP="00C17969">
            <w:pPr>
              <w:pStyle w:val="TableText"/>
              <w:spacing w:before="20" w:after="20"/>
            </w:pPr>
            <w:proofErr w:type="spellStart"/>
            <w:r w:rsidRPr="00261D54">
              <w:rPr>
                <w:i/>
                <w:iCs/>
              </w:rPr>
              <w:t>Otala</w:t>
            </w:r>
            <w:proofErr w:type="spellEnd"/>
            <w:r w:rsidRPr="00261D54">
              <w:rPr>
                <w:i/>
                <w:iCs/>
              </w:rPr>
              <w:t> lacteal</w:t>
            </w:r>
          </w:p>
        </w:tc>
        <w:tc>
          <w:tcPr>
            <w:tcW w:w="919" w:type="pct"/>
          </w:tcPr>
          <w:p w14:paraId="29810043" w14:textId="77777777" w:rsidR="00C17969" w:rsidRPr="00261D54" w:rsidRDefault="00C17969" w:rsidP="00C17969">
            <w:pPr>
              <w:pStyle w:val="TableText"/>
              <w:spacing w:before="20" w:after="20"/>
            </w:pPr>
            <w:r w:rsidRPr="00261D54">
              <w:t xml:space="preserve">No information but </w:t>
            </w:r>
          </w:p>
          <w:p w14:paraId="54F3D485" w14:textId="77777777" w:rsidR="00C17969" w:rsidRPr="00261D54" w:rsidRDefault="00C17969" w:rsidP="00C17969">
            <w:pPr>
              <w:pStyle w:val="TableText"/>
              <w:spacing w:before="20" w:after="20"/>
            </w:pPr>
            <w:r w:rsidRPr="00261D54">
              <w:t>could potentially infect native snails and slugs.</w:t>
            </w:r>
          </w:p>
        </w:tc>
        <w:tc>
          <w:tcPr>
            <w:tcW w:w="349" w:type="pct"/>
          </w:tcPr>
          <w:p w14:paraId="292CC56A" w14:textId="77777777" w:rsidR="00C17969" w:rsidRPr="00261D54" w:rsidRDefault="00C17969" w:rsidP="00C17969">
            <w:pPr>
              <w:pStyle w:val="TableText"/>
              <w:spacing w:before="20" w:after="20"/>
            </w:pPr>
            <w:r w:rsidRPr="00261D54">
              <w:t>Unknown</w:t>
            </w:r>
          </w:p>
        </w:tc>
        <w:tc>
          <w:tcPr>
            <w:tcW w:w="912" w:type="pct"/>
          </w:tcPr>
          <w:p w14:paraId="359E37D8" w14:textId="77777777" w:rsidR="00C17969" w:rsidRPr="00261D54" w:rsidRDefault="00C17969" w:rsidP="00C17969">
            <w:pPr>
              <w:pStyle w:val="TableText"/>
              <w:spacing w:before="20" w:after="20"/>
            </w:pPr>
            <w:r w:rsidRPr="00261D54">
              <w:t>No</w:t>
            </w:r>
          </w:p>
        </w:tc>
      </w:tr>
      <w:tr w:rsidR="00C17969" w:rsidRPr="00261D54" w14:paraId="3BC02229" w14:textId="77777777" w:rsidTr="00C17969">
        <w:tc>
          <w:tcPr>
            <w:tcW w:w="860" w:type="pct"/>
          </w:tcPr>
          <w:p w14:paraId="1FB04622" w14:textId="77777777" w:rsidR="00C17969" w:rsidRPr="00261D54" w:rsidRDefault="00C17969" w:rsidP="00C17969">
            <w:pPr>
              <w:pStyle w:val="TableText"/>
              <w:spacing w:before="20" w:after="20"/>
              <w:rPr>
                <w:i/>
                <w:iCs/>
              </w:rPr>
            </w:pPr>
            <w:proofErr w:type="spellStart"/>
            <w:r w:rsidRPr="00261D54">
              <w:rPr>
                <w:i/>
                <w:iCs/>
              </w:rPr>
              <w:t>Troglostrongylus</w:t>
            </w:r>
            <w:proofErr w:type="spellEnd"/>
            <w:r w:rsidRPr="00261D54">
              <w:rPr>
                <w:i/>
                <w:iCs/>
              </w:rPr>
              <w:t> </w:t>
            </w:r>
            <w:proofErr w:type="spellStart"/>
            <w:r w:rsidRPr="00261D54">
              <w:rPr>
                <w:i/>
                <w:iCs/>
              </w:rPr>
              <w:t>brevior</w:t>
            </w:r>
            <w:proofErr w:type="spellEnd"/>
          </w:p>
          <w:p w14:paraId="487F5C25" w14:textId="77777777" w:rsidR="00C17969" w:rsidRPr="00261D54" w:rsidRDefault="00C17969" w:rsidP="00C17969">
            <w:pPr>
              <w:pStyle w:val="TableText"/>
              <w:spacing w:before="20" w:after="20"/>
            </w:pPr>
            <w:r w:rsidRPr="00261D54">
              <w:lastRenderedPageBreak/>
              <w:t>Nematode</w:t>
            </w:r>
          </w:p>
        </w:tc>
        <w:tc>
          <w:tcPr>
            <w:tcW w:w="952" w:type="pct"/>
          </w:tcPr>
          <w:p w14:paraId="58FED074" w14:textId="77F989C9" w:rsidR="00C17969" w:rsidRPr="00261D54" w:rsidRDefault="008C4221" w:rsidP="00C17969">
            <w:pPr>
              <w:pStyle w:val="TableText"/>
              <w:spacing w:before="20" w:after="20"/>
            </w:pPr>
            <w:r>
              <w:lastRenderedPageBreak/>
              <w:t>n</w:t>
            </w:r>
            <w:r w:rsidR="00C17969" w:rsidRPr="00261D54">
              <w:t>/a</w:t>
            </w:r>
          </w:p>
        </w:tc>
        <w:tc>
          <w:tcPr>
            <w:tcW w:w="1008" w:type="pct"/>
          </w:tcPr>
          <w:p w14:paraId="428FEA40" w14:textId="77777777" w:rsidR="00C17969" w:rsidRPr="00261D54" w:rsidRDefault="00C17969" w:rsidP="00C17969">
            <w:pPr>
              <w:pStyle w:val="TableText"/>
              <w:spacing w:before="20" w:after="20"/>
            </w:pPr>
            <w:r w:rsidRPr="00261D54">
              <w:t>Felids</w:t>
            </w:r>
          </w:p>
        </w:tc>
        <w:tc>
          <w:tcPr>
            <w:tcW w:w="919" w:type="pct"/>
          </w:tcPr>
          <w:p w14:paraId="60B81FC6" w14:textId="57892A46" w:rsidR="00C17969" w:rsidRPr="00261D54" w:rsidRDefault="00C17969" w:rsidP="00C17969">
            <w:pPr>
              <w:pStyle w:val="TableText"/>
              <w:spacing w:before="20" w:after="20"/>
            </w:pPr>
            <w:r w:rsidRPr="00261D54">
              <w:t>Yes</w:t>
            </w:r>
          </w:p>
          <w:p w14:paraId="12A7E16C" w14:textId="77777777" w:rsidR="00C17969" w:rsidRPr="00261D54" w:rsidRDefault="00C17969" w:rsidP="00C17969">
            <w:pPr>
              <w:pStyle w:val="TableText"/>
              <w:spacing w:before="20" w:after="20"/>
            </w:pPr>
            <w:r w:rsidRPr="00261D54">
              <w:lastRenderedPageBreak/>
              <w:t>Domestic cats would be at risk of infection.</w:t>
            </w:r>
          </w:p>
        </w:tc>
        <w:tc>
          <w:tcPr>
            <w:tcW w:w="349" w:type="pct"/>
          </w:tcPr>
          <w:p w14:paraId="4D7FB4B1" w14:textId="77777777" w:rsidR="00C17969" w:rsidRPr="00261D54" w:rsidRDefault="00C17969" w:rsidP="00C17969">
            <w:pPr>
              <w:pStyle w:val="TableText"/>
              <w:spacing w:before="20" w:after="20"/>
            </w:pPr>
            <w:r w:rsidRPr="00261D54">
              <w:lastRenderedPageBreak/>
              <w:t>Yes</w:t>
            </w:r>
          </w:p>
        </w:tc>
        <w:tc>
          <w:tcPr>
            <w:tcW w:w="912" w:type="pct"/>
          </w:tcPr>
          <w:p w14:paraId="3743B694" w14:textId="77777777" w:rsidR="00C17969" w:rsidRPr="00261D54" w:rsidRDefault="00C17969" w:rsidP="00C17969">
            <w:pPr>
              <w:pStyle w:val="TableText"/>
              <w:spacing w:before="20" w:after="20"/>
            </w:pPr>
            <w:r w:rsidRPr="00261D54">
              <w:t>Yes</w:t>
            </w:r>
          </w:p>
        </w:tc>
      </w:tr>
    </w:tbl>
    <w:p w14:paraId="326A9B1E" w14:textId="0B7252F2" w:rsidR="00742360" w:rsidRPr="00261D54" w:rsidRDefault="008C4221" w:rsidP="008C4221">
      <w:pPr>
        <w:pStyle w:val="FootnoteText"/>
      </w:pPr>
      <w:r>
        <w:t>n/a: not applicable.</w:t>
      </w:r>
    </w:p>
    <w:p w14:paraId="08BD0FEE" w14:textId="79D274D5" w:rsidR="00944F0E" w:rsidRDefault="00944F0E" w:rsidP="006B1A0B">
      <w:pPr>
        <w:tabs>
          <w:tab w:val="left" w:pos="10517"/>
        </w:tabs>
        <w:spacing w:after="0" w:line="240" w:lineRule="auto"/>
        <w:rPr>
          <w:rFonts w:ascii="Calibri" w:eastAsia="Times New Roman" w:hAnsi="Calibri" w:cs="Times New Roman"/>
          <w:b/>
          <w:bCs/>
          <w:sz w:val="36"/>
          <w:szCs w:val="24"/>
        </w:rPr>
      </w:pPr>
      <w:r>
        <w:br w:type="page"/>
      </w:r>
      <w:r w:rsidR="006B1A0B">
        <w:lastRenderedPageBreak/>
        <w:tab/>
      </w:r>
    </w:p>
    <w:p w14:paraId="3D3665E1" w14:textId="64961348" w:rsidR="00261D54" w:rsidRPr="00261D54" w:rsidRDefault="00261D54" w:rsidP="00261D54">
      <w:pPr>
        <w:pStyle w:val="Heading3"/>
        <w:spacing w:before="120" w:after="240"/>
      </w:pPr>
      <w:bookmarkStart w:id="110" w:name="_Toc209421993"/>
      <w:r w:rsidRPr="00261D54">
        <w:t xml:space="preserve">Appendix </w:t>
      </w:r>
      <w:r w:rsidR="006B1A0B">
        <w:t>B</w:t>
      </w:r>
      <w:r w:rsidRPr="00261D54">
        <w:t>: species of garden snail</w:t>
      </w:r>
      <w:bookmarkEnd w:id="110"/>
    </w:p>
    <w:p w14:paraId="01976C0B" w14:textId="232EEEA2" w:rsidR="00261D54" w:rsidRPr="00261D54" w:rsidRDefault="00261D54" w:rsidP="00261D54">
      <w:pPr>
        <w:pStyle w:val="Caption"/>
      </w:pPr>
      <w:bookmarkStart w:id="111" w:name="_Toc209422002"/>
      <w:r w:rsidRPr="00261D54">
        <w:t xml:space="preserve">Table </w:t>
      </w:r>
      <w:r w:rsidRPr="00261D54">
        <w:fldChar w:fldCharType="begin"/>
      </w:r>
      <w:r w:rsidRPr="00261D54">
        <w:instrText xml:space="preserve"> SEQ Table \* ARABIC </w:instrText>
      </w:r>
      <w:r w:rsidRPr="00261D54">
        <w:fldChar w:fldCharType="separate"/>
      </w:r>
      <w:r w:rsidR="008A6235">
        <w:rPr>
          <w:noProof/>
        </w:rPr>
        <w:t>7</w:t>
      </w:r>
      <w:r w:rsidRPr="00261D54">
        <w:fldChar w:fldCharType="end"/>
      </w:r>
      <w:r w:rsidRPr="00261D54">
        <w:t xml:space="preserve"> Comparison of snail species in Australia and worldwide</w:t>
      </w:r>
      <w:bookmarkEnd w:id="111"/>
    </w:p>
    <w:tbl>
      <w:tblPr>
        <w:tblpPr w:leftFromText="180" w:rightFromText="180" w:vertAnchor="text" w:horzAnchor="margin" w:tblpY="52"/>
        <w:tblW w:w="5000" w:type="pct"/>
        <w:tblBorders>
          <w:top w:val="single" w:sz="4" w:space="0" w:color="auto"/>
          <w:bottom w:val="single" w:sz="4" w:space="0" w:color="auto"/>
          <w:insideH w:val="single" w:sz="4" w:space="0" w:color="auto"/>
        </w:tblBorders>
        <w:shd w:val="clear" w:color="auto" w:fill="F2F2F2" w:themeFill="background1" w:themeFillShade="F2"/>
        <w:tblLook w:val="04A0" w:firstRow="1" w:lastRow="0" w:firstColumn="1" w:lastColumn="0" w:noHBand="0" w:noVBand="1"/>
      </w:tblPr>
      <w:tblGrid>
        <w:gridCol w:w="2352"/>
        <w:gridCol w:w="2056"/>
        <w:gridCol w:w="1470"/>
        <w:gridCol w:w="1165"/>
        <w:gridCol w:w="1585"/>
        <w:gridCol w:w="1704"/>
        <w:gridCol w:w="2017"/>
        <w:gridCol w:w="1653"/>
      </w:tblGrid>
      <w:tr w:rsidR="00261D54" w:rsidRPr="00261D54" w14:paraId="2A748F67" w14:textId="77777777" w:rsidTr="00EB0D24">
        <w:trPr>
          <w:cantSplit/>
          <w:trHeight w:val="364"/>
          <w:tblHeader/>
        </w:trPr>
        <w:tc>
          <w:tcPr>
            <w:tcW w:w="561" w:type="pct"/>
          </w:tcPr>
          <w:p w14:paraId="43AB7CCF" w14:textId="77777777" w:rsidR="00261D54" w:rsidRPr="00261D54" w:rsidRDefault="00261D54" w:rsidP="009F52EA">
            <w:pPr>
              <w:pStyle w:val="TableHeading"/>
            </w:pPr>
            <w:r w:rsidRPr="00261D54">
              <w:t>S</w:t>
            </w:r>
            <w:bookmarkStart w:id="112" w:name="Title_7"/>
            <w:bookmarkEnd w:id="112"/>
            <w:r w:rsidRPr="00261D54">
              <w:t>nail species</w:t>
            </w:r>
          </w:p>
        </w:tc>
        <w:tc>
          <w:tcPr>
            <w:tcW w:w="774" w:type="pct"/>
          </w:tcPr>
          <w:p w14:paraId="24DFF12F" w14:textId="77777777" w:rsidR="00261D54" w:rsidRPr="00261D54" w:rsidRDefault="00261D54" w:rsidP="009F52EA">
            <w:pPr>
              <w:pStyle w:val="TableHeading"/>
            </w:pPr>
            <w:r w:rsidRPr="00261D54">
              <w:t>Morphology</w:t>
            </w:r>
          </w:p>
        </w:tc>
        <w:tc>
          <w:tcPr>
            <w:tcW w:w="565" w:type="pct"/>
          </w:tcPr>
          <w:p w14:paraId="3E3465B3" w14:textId="77777777" w:rsidR="00261D54" w:rsidRPr="00261D54" w:rsidRDefault="00261D54" w:rsidP="009F52EA">
            <w:pPr>
              <w:pStyle w:val="TableHeading"/>
            </w:pPr>
            <w:r w:rsidRPr="00261D54">
              <w:t>Origin</w:t>
            </w:r>
          </w:p>
        </w:tc>
        <w:tc>
          <w:tcPr>
            <w:tcW w:w="456" w:type="pct"/>
          </w:tcPr>
          <w:p w14:paraId="7B2E64C2" w14:textId="77777777" w:rsidR="00261D54" w:rsidRPr="00261D54" w:rsidRDefault="00261D54" w:rsidP="009F52EA">
            <w:pPr>
              <w:pStyle w:val="TableHeading"/>
            </w:pPr>
            <w:r w:rsidRPr="00261D54">
              <w:t>Present in Australia</w:t>
            </w:r>
          </w:p>
        </w:tc>
        <w:tc>
          <w:tcPr>
            <w:tcW w:w="606" w:type="pct"/>
          </w:tcPr>
          <w:p w14:paraId="3DDC536C" w14:textId="77777777" w:rsidR="00261D54" w:rsidRPr="00261D54" w:rsidRDefault="00261D54" w:rsidP="009F52EA">
            <w:pPr>
              <w:pStyle w:val="TableHeading"/>
            </w:pPr>
            <w:r w:rsidRPr="00261D54">
              <w:t>Is this species farmed?</w:t>
            </w:r>
          </w:p>
        </w:tc>
        <w:tc>
          <w:tcPr>
            <w:tcW w:w="648" w:type="pct"/>
          </w:tcPr>
          <w:p w14:paraId="48793445" w14:textId="77777777" w:rsidR="00261D54" w:rsidRPr="00261D54" w:rsidRDefault="00261D54" w:rsidP="009F52EA">
            <w:pPr>
              <w:pStyle w:val="TableHeading"/>
            </w:pPr>
            <w:r w:rsidRPr="00261D54">
              <w:t>Is this species field collected?</w:t>
            </w:r>
          </w:p>
        </w:tc>
        <w:tc>
          <w:tcPr>
            <w:tcW w:w="760" w:type="pct"/>
          </w:tcPr>
          <w:p w14:paraId="6CD71354" w14:textId="77777777" w:rsidR="00261D54" w:rsidRPr="00261D54" w:rsidRDefault="00261D54" w:rsidP="009F52EA">
            <w:pPr>
              <w:pStyle w:val="TableHeading"/>
            </w:pPr>
            <w:r w:rsidRPr="00261D54">
              <w:t>Comments</w:t>
            </w:r>
          </w:p>
        </w:tc>
        <w:tc>
          <w:tcPr>
            <w:tcW w:w="631" w:type="pct"/>
          </w:tcPr>
          <w:p w14:paraId="120D7CAC" w14:textId="77777777" w:rsidR="00261D54" w:rsidRPr="00261D54" w:rsidRDefault="00261D54" w:rsidP="009F52EA">
            <w:pPr>
              <w:pStyle w:val="TableHeading"/>
            </w:pPr>
            <w:r w:rsidRPr="00261D54">
              <w:t>References</w:t>
            </w:r>
          </w:p>
        </w:tc>
      </w:tr>
      <w:tr w:rsidR="00261D54" w:rsidRPr="00261D54" w14:paraId="2545EFFD" w14:textId="77777777" w:rsidTr="00461A7C">
        <w:trPr>
          <w:cantSplit/>
          <w:trHeight w:val="571"/>
        </w:trPr>
        <w:tc>
          <w:tcPr>
            <w:tcW w:w="561" w:type="pct"/>
          </w:tcPr>
          <w:p w14:paraId="396A773F" w14:textId="0A6D3398" w:rsidR="00261D54" w:rsidRPr="00261D54" w:rsidRDefault="00406340" w:rsidP="009F52EA">
            <w:pPr>
              <w:pStyle w:val="TableText"/>
              <w:rPr>
                <w:i/>
                <w:iCs/>
              </w:rPr>
            </w:pPr>
            <w:r w:rsidRPr="00406340">
              <w:rPr>
                <w:i/>
                <w:iCs/>
              </w:rPr>
              <w:t>Cornu aspersum</w:t>
            </w:r>
          </w:p>
          <w:p w14:paraId="446D82F4" w14:textId="77777777" w:rsidR="00261D54" w:rsidRPr="00261D54" w:rsidRDefault="00261D54" w:rsidP="009F52EA">
            <w:pPr>
              <w:pStyle w:val="TableText"/>
              <w:rPr>
                <w:i/>
                <w:iCs/>
              </w:rPr>
            </w:pPr>
            <w:r w:rsidRPr="00261D54">
              <w:rPr>
                <w:i/>
                <w:iCs/>
              </w:rPr>
              <w:t>= Helix </w:t>
            </w:r>
            <w:proofErr w:type="spellStart"/>
            <w:r w:rsidRPr="00261D54">
              <w:rPr>
                <w:i/>
                <w:iCs/>
              </w:rPr>
              <w:t>aspersa</w:t>
            </w:r>
            <w:proofErr w:type="spellEnd"/>
            <w:r w:rsidRPr="00261D54">
              <w:rPr>
                <w:i/>
                <w:iCs/>
              </w:rPr>
              <w:t xml:space="preserve"> </w:t>
            </w:r>
            <w:proofErr w:type="spellStart"/>
            <w:r w:rsidRPr="00261D54">
              <w:rPr>
                <w:i/>
                <w:iCs/>
              </w:rPr>
              <w:t>aspersa</w:t>
            </w:r>
            <w:proofErr w:type="spellEnd"/>
          </w:p>
          <w:p w14:paraId="63258FF5" w14:textId="77777777" w:rsidR="00261D54" w:rsidRPr="00261D54" w:rsidRDefault="00261D54" w:rsidP="009F52EA">
            <w:pPr>
              <w:pStyle w:val="TableText"/>
            </w:pPr>
            <w:r w:rsidRPr="00261D54">
              <w:t>Common garden snail</w:t>
            </w:r>
          </w:p>
          <w:p w14:paraId="1D8D30E6" w14:textId="77777777" w:rsidR="00261D54" w:rsidRPr="00261D54" w:rsidRDefault="00261D54" w:rsidP="009F52EA">
            <w:pPr>
              <w:pStyle w:val="TableText"/>
            </w:pPr>
            <w:r w:rsidRPr="00261D54">
              <w:t>Petit gris</w:t>
            </w:r>
          </w:p>
        </w:tc>
        <w:tc>
          <w:tcPr>
            <w:tcW w:w="774" w:type="pct"/>
          </w:tcPr>
          <w:p w14:paraId="3ECE71B2" w14:textId="7A997585" w:rsidR="00261D54" w:rsidRPr="00261D54" w:rsidRDefault="00261D54" w:rsidP="009F52EA">
            <w:pPr>
              <w:pStyle w:val="TableText"/>
            </w:pPr>
            <w:r w:rsidRPr="00261D54">
              <w:t>Shell size: 25</w:t>
            </w:r>
            <w:r w:rsidR="00831DE7">
              <w:t>–</w:t>
            </w:r>
            <w:r w:rsidRPr="00261D54">
              <w:t>35</w:t>
            </w:r>
            <w:r w:rsidR="00831DE7">
              <w:t> </w:t>
            </w:r>
            <w:r w:rsidRPr="00261D54">
              <w:t>mm diameter x 25</w:t>
            </w:r>
            <w:r w:rsidR="00831DE7">
              <w:t>–</w:t>
            </w:r>
            <w:r w:rsidRPr="00261D54">
              <w:t>35</w:t>
            </w:r>
            <w:r w:rsidR="00831DE7">
              <w:t> </w:t>
            </w:r>
            <w:r w:rsidRPr="00261D54">
              <w:t>mm height</w:t>
            </w:r>
          </w:p>
          <w:p w14:paraId="10EC8D83" w14:textId="77777777" w:rsidR="00261D54" w:rsidRPr="00261D54" w:rsidRDefault="00261D54" w:rsidP="009F52EA">
            <w:pPr>
              <w:pStyle w:val="TableText"/>
            </w:pPr>
            <w:r w:rsidRPr="00261D54">
              <w:t>Shell colour: light brown to dark brown with darker coloured bands and yellow fleck</w:t>
            </w:r>
          </w:p>
          <w:p w14:paraId="1582D4E7" w14:textId="7C67D39D" w:rsidR="00261D54" w:rsidRPr="00261D54" w:rsidRDefault="00261D54" w:rsidP="009F52EA">
            <w:pPr>
              <w:pStyle w:val="TableText"/>
            </w:pPr>
            <w:r w:rsidRPr="00261D54">
              <w:t>Shell shape: round and globose</w:t>
            </w:r>
          </w:p>
          <w:p w14:paraId="572E547E" w14:textId="22F5BA8D" w:rsidR="00261D54" w:rsidRPr="00261D54" w:rsidRDefault="00261D54" w:rsidP="009F52EA">
            <w:pPr>
              <w:pStyle w:val="TableText"/>
            </w:pPr>
            <w:r w:rsidRPr="00261D54">
              <w:t>Whorls: 4</w:t>
            </w:r>
            <w:r w:rsidR="00831DE7">
              <w:t>–</w:t>
            </w:r>
            <w:r w:rsidRPr="00261D54">
              <w:t>5</w:t>
            </w:r>
          </w:p>
          <w:p w14:paraId="024F337E" w14:textId="77777777" w:rsidR="00261D54" w:rsidRPr="00261D54" w:rsidRDefault="00261D54" w:rsidP="009F52EA">
            <w:pPr>
              <w:pStyle w:val="TableText"/>
            </w:pPr>
            <w:r w:rsidRPr="00261D54">
              <w:t>Large and rounded aperture</w:t>
            </w:r>
          </w:p>
          <w:p w14:paraId="791990BA" w14:textId="77777777" w:rsidR="00261D54" w:rsidRPr="00261D54" w:rsidRDefault="00261D54" w:rsidP="009F52EA">
            <w:pPr>
              <w:pStyle w:val="TableText"/>
            </w:pPr>
            <w:r w:rsidRPr="00261D54">
              <w:t>Closed umbilicus</w:t>
            </w:r>
          </w:p>
        </w:tc>
        <w:tc>
          <w:tcPr>
            <w:tcW w:w="565" w:type="pct"/>
          </w:tcPr>
          <w:p w14:paraId="6CADE5A0" w14:textId="362E22C6" w:rsidR="00261D54" w:rsidRPr="00261D54" w:rsidRDefault="00261D54" w:rsidP="009F52EA">
            <w:pPr>
              <w:pStyle w:val="TableText"/>
            </w:pPr>
            <w:r w:rsidRPr="00261D54">
              <w:t>Mediterranean region</w:t>
            </w:r>
          </w:p>
          <w:p w14:paraId="664F1AEA" w14:textId="77777777" w:rsidR="00261D54" w:rsidRPr="00261D54" w:rsidRDefault="00261D54" w:rsidP="009F52EA">
            <w:pPr>
              <w:pStyle w:val="TableText"/>
            </w:pPr>
            <w:r w:rsidRPr="00261D54">
              <w:t>Now also found in:</w:t>
            </w:r>
          </w:p>
          <w:p w14:paraId="03C88384" w14:textId="77777777" w:rsidR="00261D54" w:rsidRPr="00261D54" w:rsidRDefault="00261D54" w:rsidP="009F52EA">
            <w:pPr>
              <w:pStyle w:val="TableText"/>
            </w:pPr>
            <w:r w:rsidRPr="00261D54">
              <w:t>Africa</w:t>
            </w:r>
          </w:p>
          <w:p w14:paraId="3E69FFC6" w14:textId="77777777" w:rsidR="00261D54" w:rsidRPr="00261D54" w:rsidRDefault="00261D54" w:rsidP="009F52EA">
            <w:pPr>
              <w:pStyle w:val="TableText"/>
            </w:pPr>
            <w:r w:rsidRPr="00261D54">
              <w:t>Asia</w:t>
            </w:r>
          </w:p>
          <w:p w14:paraId="038617D7" w14:textId="77777777" w:rsidR="00261D54" w:rsidRPr="00261D54" w:rsidRDefault="00261D54" w:rsidP="009F52EA">
            <w:pPr>
              <w:pStyle w:val="TableText"/>
            </w:pPr>
            <w:r w:rsidRPr="00261D54">
              <w:t>Europe</w:t>
            </w:r>
          </w:p>
          <w:p w14:paraId="4A4D3C77" w14:textId="77777777" w:rsidR="00261D54" w:rsidRPr="00261D54" w:rsidRDefault="00261D54" w:rsidP="009F52EA">
            <w:pPr>
              <w:pStyle w:val="TableText"/>
            </w:pPr>
            <w:r w:rsidRPr="00261D54">
              <w:t>North America</w:t>
            </w:r>
          </w:p>
          <w:p w14:paraId="10158543" w14:textId="77777777" w:rsidR="00261D54" w:rsidRPr="00261D54" w:rsidRDefault="00261D54" w:rsidP="009F52EA">
            <w:pPr>
              <w:pStyle w:val="TableText"/>
            </w:pPr>
            <w:r w:rsidRPr="00261D54">
              <w:t>Oceania</w:t>
            </w:r>
          </w:p>
          <w:p w14:paraId="24A621A0" w14:textId="77777777" w:rsidR="00261D54" w:rsidRPr="00261D54" w:rsidRDefault="00261D54" w:rsidP="009F52EA">
            <w:pPr>
              <w:pStyle w:val="TableText"/>
            </w:pPr>
            <w:r w:rsidRPr="00261D54">
              <w:t>South America</w:t>
            </w:r>
          </w:p>
        </w:tc>
        <w:tc>
          <w:tcPr>
            <w:tcW w:w="456" w:type="pct"/>
          </w:tcPr>
          <w:p w14:paraId="1464B924" w14:textId="77777777" w:rsidR="00261D54" w:rsidRPr="00261D54" w:rsidRDefault="00261D54" w:rsidP="009F52EA">
            <w:pPr>
              <w:pStyle w:val="TableText"/>
            </w:pPr>
            <w:r w:rsidRPr="00261D54">
              <w:t>Yes</w:t>
            </w:r>
          </w:p>
        </w:tc>
        <w:tc>
          <w:tcPr>
            <w:tcW w:w="606" w:type="pct"/>
          </w:tcPr>
          <w:p w14:paraId="771F4E86" w14:textId="77777777" w:rsidR="00261D54" w:rsidRPr="00261D54" w:rsidRDefault="00261D54" w:rsidP="009F52EA">
            <w:pPr>
              <w:pStyle w:val="TableText"/>
            </w:pPr>
            <w:r w:rsidRPr="00261D54">
              <w:t>Yes</w:t>
            </w:r>
          </w:p>
          <w:p w14:paraId="362FA805" w14:textId="66E357B5" w:rsidR="00261D54" w:rsidRPr="00261D54" w:rsidRDefault="00261D54" w:rsidP="009F52EA">
            <w:pPr>
              <w:pStyle w:val="TableText"/>
            </w:pPr>
            <w:r w:rsidRPr="00261D54">
              <w:t>Sizes of farms vary from cottage industry or hobbyists to large scale commercial production</w:t>
            </w:r>
            <w:r w:rsidR="00831DE7">
              <w:t>.</w:t>
            </w:r>
          </w:p>
          <w:p w14:paraId="06481B52" w14:textId="2BCB41E7" w:rsidR="00261D54" w:rsidRPr="00261D54" w:rsidRDefault="00261D54" w:rsidP="009F52EA">
            <w:pPr>
              <w:pStyle w:val="TableText"/>
            </w:pPr>
            <w:r w:rsidRPr="00261D54">
              <w:t>No commercial farms in Australia, only cottage industry</w:t>
            </w:r>
            <w:r w:rsidR="00831DE7">
              <w:t>.</w:t>
            </w:r>
          </w:p>
        </w:tc>
        <w:tc>
          <w:tcPr>
            <w:tcW w:w="648" w:type="pct"/>
          </w:tcPr>
          <w:p w14:paraId="174CBF74" w14:textId="77777777" w:rsidR="00261D54" w:rsidRPr="00261D54" w:rsidRDefault="00261D54" w:rsidP="009F52EA">
            <w:pPr>
              <w:pStyle w:val="TableText"/>
            </w:pPr>
            <w:r w:rsidRPr="00261D54">
              <w:t>Yes</w:t>
            </w:r>
          </w:p>
          <w:p w14:paraId="65A266F6" w14:textId="0244B558" w:rsidR="00261D54" w:rsidRPr="00261D54" w:rsidRDefault="00261D54" w:rsidP="009F52EA">
            <w:pPr>
              <w:pStyle w:val="TableText"/>
            </w:pPr>
            <w:r w:rsidRPr="00261D54">
              <w:t>Farm raised in countries where it has been intentionally introduced such as eastern Europe, South America and Asia</w:t>
            </w:r>
            <w:r w:rsidR="00831DE7">
              <w:t>.</w:t>
            </w:r>
          </w:p>
          <w:p w14:paraId="294C51DC" w14:textId="7629C91B" w:rsidR="00261D54" w:rsidRPr="00261D54" w:rsidRDefault="00261D54" w:rsidP="009F52EA">
            <w:pPr>
              <w:pStyle w:val="TableText"/>
            </w:pPr>
            <w:r w:rsidRPr="00261D54">
              <w:t xml:space="preserve">Field collected, due to overharvesting and agricultural chemicals has become rare to find in the wild in places like </w:t>
            </w:r>
            <w:r w:rsidR="006D3DFD" w:rsidRPr="006D3DFD">
              <w:t>the Republic of Türkiye</w:t>
            </w:r>
            <w:r w:rsidR="00831DE7">
              <w:t>.</w:t>
            </w:r>
          </w:p>
        </w:tc>
        <w:tc>
          <w:tcPr>
            <w:tcW w:w="760" w:type="pct"/>
          </w:tcPr>
          <w:p w14:paraId="6FED22BC" w14:textId="154EB2BD" w:rsidR="00261D54" w:rsidRPr="00261D54" w:rsidRDefault="00261D54" w:rsidP="009F52EA">
            <w:pPr>
              <w:pStyle w:val="TableText"/>
            </w:pPr>
            <w:r w:rsidRPr="00261D54">
              <w:rPr>
                <w:i/>
                <w:iCs/>
              </w:rPr>
              <w:t xml:space="preserve">Helix </w:t>
            </w:r>
            <w:r w:rsidRPr="00261D54">
              <w:t>snails constitute 70% of world market (</w:t>
            </w:r>
            <w:r w:rsidRPr="00261D54">
              <w:rPr>
                <w:i/>
                <w:iCs/>
              </w:rPr>
              <w:t>Helix</w:t>
            </w:r>
            <w:r w:rsidR="00831DE7">
              <w:rPr>
                <w:i/>
                <w:iCs/>
              </w:rPr>
              <w:t> </w:t>
            </w:r>
            <w:proofErr w:type="spellStart"/>
            <w:r w:rsidRPr="00261D54">
              <w:rPr>
                <w:i/>
                <w:iCs/>
              </w:rPr>
              <w:t>aspersa</w:t>
            </w:r>
            <w:proofErr w:type="spellEnd"/>
            <w:r w:rsidRPr="00261D54">
              <w:rPr>
                <w:i/>
                <w:iCs/>
              </w:rPr>
              <w:t xml:space="preserve"> </w:t>
            </w:r>
            <w:r w:rsidRPr="00261D54">
              <w:t>40%)</w:t>
            </w:r>
            <w:r w:rsidR="00831DE7">
              <w:t>.</w:t>
            </w:r>
          </w:p>
          <w:p w14:paraId="660F17DF" w14:textId="5DEAF33B" w:rsidR="00261D54" w:rsidRPr="00261D54" w:rsidRDefault="00261D54" w:rsidP="009F52EA">
            <w:pPr>
              <w:pStyle w:val="TableText"/>
            </w:pPr>
            <w:r w:rsidRPr="00261D54">
              <w:t>Most suitable and easily grown species to farm in Italy</w:t>
            </w:r>
            <w:r w:rsidR="00831DE7">
              <w:t>.</w:t>
            </w:r>
          </w:p>
          <w:p w14:paraId="482D3CC3" w14:textId="3B94762A" w:rsidR="00261D54" w:rsidRPr="00261D54" w:rsidRDefault="00261D54" w:rsidP="009F52EA">
            <w:pPr>
              <w:pStyle w:val="TableText"/>
            </w:pPr>
            <w:r w:rsidRPr="00261D54">
              <w:t>Invasive pest of agricultural crops in the Americas, south-eastern parts of Australia, New Zealand, South Africa and elevated areas (&gt;1</w:t>
            </w:r>
            <w:r w:rsidR="00831DE7">
              <w:t>,</w:t>
            </w:r>
            <w:r w:rsidRPr="00261D54">
              <w:t>000</w:t>
            </w:r>
            <w:r w:rsidR="00831DE7">
              <w:t> </w:t>
            </w:r>
            <w:r w:rsidRPr="00261D54">
              <w:t>m)</w:t>
            </w:r>
            <w:r w:rsidR="00831DE7">
              <w:t>.</w:t>
            </w:r>
          </w:p>
          <w:p w14:paraId="0F4CEF78" w14:textId="02924512" w:rsidR="00261D54" w:rsidRPr="00261D54" w:rsidRDefault="00261D54" w:rsidP="009F52EA">
            <w:pPr>
              <w:pStyle w:val="TableText"/>
            </w:pPr>
            <w:r w:rsidRPr="00261D54">
              <w:t>High change of wild caught snails being contaminated with heavy metals presenting risk to humans</w:t>
            </w:r>
            <w:r w:rsidR="00831DE7">
              <w:t>.</w:t>
            </w:r>
          </w:p>
        </w:tc>
        <w:tc>
          <w:tcPr>
            <w:tcW w:w="631" w:type="pct"/>
          </w:tcPr>
          <w:p w14:paraId="158B8A51" w14:textId="62E2C0D1" w:rsidR="00261D54" w:rsidRPr="00261D54" w:rsidRDefault="00261D54" w:rsidP="009F52EA">
            <w:pPr>
              <w:pStyle w:val="TableText"/>
            </w:pPr>
            <w:r w:rsidRPr="00261D54">
              <w:fldChar w:fldCharType="begin">
                <w:fldData xml:space="preserve">PEVuZE5vdGU+PENpdGU+PEF1dGhvcj5Db250ZTwvQXV0aG9yPjxZZWFyPjIwMTU8L1llYXI+PFJl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</w:fldData>
              </w:fldChar>
            </w:r>
            <w:r w:rsidRPr="00261D54">
              <w:instrText xml:space="preserve"> ADDIN EN.CITE </w:instrText>
            </w:r>
            <w:r w:rsidRPr="00261D54">
              <w:fldChar w:fldCharType="begin">
                <w:fldData xml:space="preserve">PEVuZE5vdGU+PENpdGU+PEF1dGhvcj5Db250ZTwvQXV0aG9yPjxZZWFyPjIwMTU8L1llYXI+PFJl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</w:fldData>
              </w:fldChar>
            </w:r>
            <w:r w:rsidRPr="00261D54">
              <w:instrText xml:space="preserve"> ADDIN EN.CITE.DATA </w:instrText>
            </w:r>
            <w:r w:rsidRPr="00261D54">
              <w:fldChar w:fldCharType="end"/>
            </w:r>
            <w:r w:rsidRPr="00261D54">
              <w:fldChar w:fldCharType="separate"/>
            </w:r>
            <w:r w:rsidRPr="00261D54">
              <w:rPr>
                <w:noProof/>
              </w:rPr>
              <w:t>(Conte, 2015</w:t>
            </w:r>
            <w:r w:rsidR="004F7178">
              <w:rPr>
                <w:noProof/>
              </w:rPr>
              <w:t xml:space="preserve">; </w:t>
            </w:r>
            <w:r w:rsidRPr="00261D54">
              <w:rPr>
                <w:noProof/>
              </w:rPr>
              <w:t>Begg, 2003</w:t>
            </w:r>
            <w:r w:rsidR="004F7178">
              <w:rPr>
                <w:noProof/>
              </w:rPr>
              <w:t>;</w:t>
            </w:r>
            <w:r w:rsidRPr="00261D54">
              <w:rPr>
                <w:noProof/>
              </w:rPr>
              <w:t xml:space="preserve"> Blacket</w:t>
            </w:r>
            <w:r w:rsidR="00AF0763" w:rsidRPr="00AF0763">
              <w:rPr>
                <w:i/>
                <w:noProof/>
              </w:rPr>
              <w:t xml:space="preserve"> et al</w:t>
            </w:r>
            <w:r w:rsidR="00174F05" w:rsidRPr="00174F05">
              <w:rPr>
                <w:noProof/>
              </w:rPr>
              <w:t xml:space="preserve">., </w:t>
            </w:r>
            <w:r w:rsidRPr="00261D54">
              <w:rPr>
                <w:noProof/>
              </w:rPr>
              <w:t>2016</w:t>
            </w:r>
            <w:r w:rsidR="004F7178">
              <w:rPr>
                <w:noProof/>
              </w:rPr>
              <w:t>;</w:t>
            </w:r>
            <w:r w:rsidRPr="00261D54">
              <w:rPr>
                <w:noProof/>
              </w:rPr>
              <w:t xml:space="preserve"> Begg, 2006</w:t>
            </w:r>
            <w:r w:rsidR="004F7178">
              <w:rPr>
                <w:noProof/>
              </w:rPr>
              <w:t>;</w:t>
            </w:r>
            <w:r w:rsidRPr="00261D54">
              <w:rPr>
                <w:noProof/>
              </w:rPr>
              <w:t xml:space="preserve"> Nordsieck, 2022a</w:t>
            </w:r>
            <w:r w:rsidR="004F7178">
              <w:rPr>
                <w:noProof/>
              </w:rPr>
              <w:t>;</w:t>
            </w:r>
            <w:r w:rsidRPr="00261D54">
              <w:rPr>
                <w:noProof/>
              </w:rPr>
              <w:t xml:space="preserve"> Murphy, 2001</w:t>
            </w:r>
            <w:r w:rsidR="004F7178">
              <w:rPr>
                <w:noProof/>
              </w:rPr>
              <w:t>;</w:t>
            </w:r>
            <w:r w:rsidRPr="00261D54">
              <w:rPr>
                <w:noProof/>
              </w:rPr>
              <w:t xml:space="preserve"> CABI, 2015)</w:t>
            </w:r>
            <w:r w:rsidRPr="00261D54">
              <w:fldChar w:fldCharType="end"/>
            </w:r>
          </w:p>
        </w:tc>
      </w:tr>
      <w:tr w:rsidR="00261D54" w:rsidRPr="00261D54" w14:paraId="4A5412FC" w14:textId="77777777" w:rsidTr="00461A7C">
        <w:trPr>
          <w:cantSplit/>
          <w:trHeight w:val="571"/>
        </w:trPr>
        <w:tc>
          <w:tcPr>
            <w:tcW w:w="561" w:type="pct"/>
          </w:tcPr>
          <w:p w14:paraId="071476FC" w14:textId="77777777" w:rsidR="00261D54" w:rsidRPr="00261D54" w:rsidRDefault="00261D54" w:rsidP="009F52EA">
            <w:pPr>
              <w:pStyle w:val="TableText"/>
              <w:rPr>
                <w:i/>
                <w:iCs/>
              </w:rPr>
            </w:pPr>
            <w:r w:rsidRPr="00261D54">
              <w:rPr>
                <w:i/>
                <w:iCs/>
              </w:rPr>
              <w:t>Helix </w:t>
            </w:r>
            <w:proofErr w:type="spellStart"/>
            <w:r w:rsidRPr="00261D54">
              <w:rPr>
                <w:i/>
                <w:iCs/>
              </w:rPr>
              <w:t>aspersa</w:t>
            </w:r>
            <w:proofErr w:type="spellEnd"/>
            <w:r w:rsidRPr="00261D54">
              <w:rPr>
                <w:i/>
                <w:iCs/>
              </w:rPr>
              <w:t> maxima</w:t>
            </w:r>
          </w:p>
          <w:p w14:paraId="2CEB47FC" w14:textId="16A1DA4E" w:rsidR="00261D54" w:rsidRPr="00261D54" w:rsidRDefault="00261D54" w:rsidP="009F52EA">
            <w:pPr>
              <w:pStyle w:val="TableText"/>
              <w:rPr>
                <w:i/>
                <w:iCs/>
              </w:rPr>
            </w:pPr>
            <w:r w:rsidRPr="00261D54">
              <w:rPr>
                <w:i/>
                <w:iCs/>
              </w:rPr>
              <w:t xml:space="preserve">= </w:t>
            </w:r>
            <w:r w:rsidR="00406340" w:rsidRPr="00406340">
              <w:rPr>
                <w:i/>
                <w:iCs/>
              </w:rPr>
              <w:t>Cornu aspersum</w:t>
            </w:r>
            <w:r w:rsidRPr="00261D54">
              <w:rPr>
                <w:i/>
                <w:iCs/>
              </w:rPr>
              <w:t> maximum</w:t>
            </w:r>
          </w:p>
          <w:p w14:paraId="6E65ECFE" w14:textId="77777777" w:rsidR="00261D54" w:rsidRPr="00261D54" w:rsidRDefault="00261D54" w:rsidP="009F52EA">
            <w:pPr>
              <w:pStyle w:val="TableText"/>
            </w:pPr>
            <w:r w:rsidRPr="00261D54">
              <w:t>Gros gris</w:t>
            </w:r>
          </w:p>
        </w:tc>
        <w:tc>
          <w:tcPr>
            <w:tcW w:w="774" w:type="pct"/>
          </w:tcPr>
          <w:p w14:paraId="0EB37FA9" w14:textId="6012134A" w:rsidR="00261D54" w:rsidRPr="00261D54" w:rsidRDefault="00261D54" w:rsidP="009F52EA">
            <w:pPr>
              <w:pStyle w:val="TableText"/>
            </w:pPr>
            <w:r w:rsidRPr="00261D54">
              <w:t>Shell size: 45</w:t>
            </w:r>
            <w:r w:rsidR="00831DE7">
              <w:t> </w:t>
            </w:r>
            <w:r w:rsidRPr="00261D54">
              <w:t>mm diameter</w:t>
            </w:r>
          </w:p>
          <w:p w14:paraId="6C9FCCAD" w14:textId="2746EB57" w:rsidR="00261D54" w:rsidRPr="00261D54" w:rsidRDefault="00261D54" w:rsidP="009F52EA">
            <w:pPr>
              <w:pStyle w:val="TableText"/>
              <w:rPr>
                <w:i/>
                <w:iCs/>
              </w:rPr>
            </w:pPr>
            <w:r w:rsidRPr="00261D54">
              <w:t xml:space="preserve">Shell colour: similar to </w:t>
            </w:r>
            <w:r w:rsidR="006F743C" w:rsidRPr="006F743C">
              <w:rPr>
                <w:i/>
                <w:iCs/>
              </w:rPr>
              <w:t>C.</w:t>
            </w:r>
            <w:r w:rsidR="006F4152">
              <w:rPr>
                <w:i/>
                <w:iCs/>
              </w:rPr>
              <w:t> </w:t>
            </w:r>
            <w:r w:rsidR="006F743C" w:rsidRPr="006F743C">
              <w:rPr>
                <w:i/>
                <w:iCs/>
              </w:rPr>
              <w:t>aspersum</w:t>
            </w:r>
            <w:r w:rsidRPr="00261D54">
              <w:rPr>
                <w:i/>
                <w:iCs/>
              </w:rPr>
              <w:t> aspersum</w:t>
            </w:r>
          </w:p>
          <w:p w14:paraId="3163A3B9" w14:textId="3C150912" w:rsidR="00261D54" w:rsidRPr="00261D54" w:rsidRDefault="00261D54" w:rsidP="009F52EA">
            <w:pPr>
              <w:pStyle w:val="TableText"/>
            </w:pPr>
            <w:r w:rsidRPr="00261D54">
              <w:t>Weight: 20</w:t>
            </w:r>
            <w:r w:rsidR="00831DE7">
              <w:t>–</w:t>
            </w:r>
            <w:r w:rsidRPr="00261D54">
              <w:t>30</w:t>
            </w:r>
            <w:r w:rsidR="00831DE7">
              <w:t> </w:t>
            </w:r>
            <w:r w:rsidRPr="00261D54">
              <w:t>g</w:t>
            </w:r>
          </w:p>
          <w:p w14:paraId="6EF14567" w14:textId="49D40BA4" w:rsidR="00261D54" w:rsidRPr="00261D54" w:rsidRDefault="00261D54" w:rsidP="009F52EA">
            <w:pPr>
              <w:pStyle w:val="TableText"/>
            </w:pPr>
            <w:r w:rsidRPr="00261D54">
              <w:t xml:space="preserve">Bigger than </w:t>
            </w:r>
            <w:r w:rsidR="006F743C" w:rsidRPr="006F743C">
              <w:rPr>
                <w:i/>
                <w:iCs/>
              </w:rPr>
              <w:t>C.</w:t>
            </w:r>
            <w:r w:rsidR="006F4152">
              <w:rPr>
                <w:i/>
                <w:iCs/>
              </w:rPr>
              <w:t> </w:t>
            </w:r>
            <w:r w:rsidR="006F743C" w:rsidRPr="006F743C">
              <w:rPr>
                <w:i/>
                <w:iCs/>
              </w:rPr>
              <w:t>aspersum</w:t>
            </w:r>
            <w:r w:rsidRPr="00261D54">
              <w:rPr>
                <w:i/>
                <w:iCs/>
              </w:rPr>
              <w:t> aspersum</w:t>
            </w:r>
          </w:p>
        </w:tc>
        <w:tc>
          <w:tcPr>
            <w:tcW w:w="565" w:type="pct"/>
          </w:tcPr>
          <w:p w14:paraId="390081E5" w14:textId="77777777" w:rsidR="00261D54" w:rsidRPr="00261D54" w:rsidRDefault="00261D54" w:rsidP="009F52EA">
            <w:pPr>
              <w:pStyle w:val="TableText"/>
            </w:pPr>
            <w:r w:rsidRPr="00261D54">
              <w:t>North Africa</w:t>
            </w:r>
          </w:p>
        </w:tc>
        <w:tc>
          <w:tcPr>
            <w:tcW w:w="456" w:type="pct"/>
          </w:tcPr>
          <w:p w14:paraId="6384033C" w14:textId="77777777" w:rsidR="00261D54" w:rsidRPr="00261D54" w:rsidRDefault="00261D54" w:rsidP="009F52EA">
            <w:pPr>
              <w:pStyle w:val="TableText"/>
            </w:pPr>
            <w:r w:rsidRPr="00261D54">
              <w:t>No</w:t>
            </w:r>
          </w:p>
        </w:tc>
        <w:tc>
          <w:tcPr>
            <w:tcW w:w="606" w:type="pct"/>
          </w:tcPr>
          <w:p w14:paraId="5A7CF4DB" w14:textId="77777777" w:rsidR="00261D54" w:rsidRPr="00261D54" w:rsidRDefault="00261D54" w:rsidP="009F52EA">
            <w:pPr>
              <w:pStyle w:val="TableText"/>
            </w:pPr>
            <w:r w:rsidRPr="00261D54">
              <w:t>Yes</w:t>
            </w:r>
          </w:p>
          <w:p w14:paraId="198B96C8" w14:textId="77777777" w:rsidR="00261D54" w:rsidRPr="00261D54" w:rsidRDefault="00261D54" w:rsidP="009F52EA">
            <w:pPr>
              <w:pStyle w:val="TableText"/>
            </w:pPr>
            <w:r w:rsidRPr="00261D54">
              <w:t>Commercial</w:t>
            </w:r>
          </w:p>
        </w:tc>
        <w:tc>
          <w:tcPr>
            <w:tcW w:w="648" w:type="pct"/>
          </w:tcPr>
          <w:p w14:paraId="1B243D9E" w14:textId="77777777" w:rsidR="00261D54" w:rsidRPr="00261D54" w:rsidRDefault="00261D54" w:rsidP="009F52EA">
            <w:pPr>
              <w:pStyle w:val="TableText"/>
            </w:pPr>
            <w:r w:rsidRPr="00261D54">
              <w:t>No</w:t>
            </w:r>
          </w:p>
        </w:tc>
        <w:tc>
          <w:tcPr>
            <w:tcW w:w="760" w:type="pct"/>
          </w:tcPr>
          <w:p w14:paraId="585C8A66" w14:textId="23A64477" w:rsidR="00261D54" w:rsidRPr="00261D54" w:rsidRDefault="00261D54" w:rsidP="009F52EA">
            <w:pPr>
              <w:pStyle w:val="TableText"/>
            </w:pPr>
            <w:r w:rsidRPr="00261D54">
              <w:t>Growing conditions have been adapted to support breeding of these snails in Europe</w:t>
            </w:r>
            <w:r w:rsidR="00831DE7">
              <w:t>.</w:t>
            </w:r>
          </w:p>
        </w:tc>
        <w:tc>
          <w:tcPr>
            <w:tcW w:w="631" w:type="pct"/>
          </w:tcPr>
          <w:p w14:paraId="71364724" w14:textId="54ED6989" w:rsidR="00261D54" w:rsidRPr="00261D54" w:rsidRDefault="00261D54" w:rsidP="009F52EA">
            <w:pPr>
              <w:pStyle w:val="TableText"/>
            </w:pPr>
            <w:r w:rsidRPr="00261D54">
              <w:fldChar w:fldCharType="begin">
                <w:fldData xml:space="preserve">PEVuZE5vdGU+PENpdGU+PEF1dGhvcj5BdWRlPC9BdXRob3I+PFllYXI+MjAxOTwvWWVhcj48UmVj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</w:fldData>
              </w:fldChar>
            </w:r>
            <w:r w:rsidRPr="00261D54">
              <w:instrText xml:space="preserve"> ADDIN EN.CITE </w:instrText>
            </w:r>
            <w:r w:rsidRPr="00261D54">
              <w:fldChar w:fldCharType="begin">
                <w:fldData xml:space="preserve">PEVuZE5vdGU+PENpdGU+PEF1dGhvcj5BdWRlPC9BdXRob3I+PFllYXI+MjAxOTwvWWVhcj48UmVj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</w:fldData>
              </w:fldChar>
            </w:r>
            <w:r w:rsidRPr="00261D54">
              <w:instrText xml:space="preserve"> ADDIN EN.CITE.DATA </w:instrText>
            </w:r>
            <w:r w:rsidRPr="00261D54">
              <w:fldChar w:fldCharType="end"/>
            </w:r>
            <w:r w:rsidRPr="00261D54">
              <w:fldChar w:fldCharType="separate"/>
            </w:r>
            <w:r w:rsidRPr="00261D54">
              <w:t>(Aude</w:t>
            </w:r>
            <w:r w:rsidR="00AF0763" w:rsidRPr="00AF0763">
              <w:rPr>
                <w:i/>
              </w:rPr>
              <w:t xml:space="preserve"> et al</w:t>
            </w:r>
            <w:r w:rsidR="00174F05" w:rsidRPr="00174F05">
              <w:t xml:space="preserve">., </w:t>
            </w:r>
            <w:r w:rsidRPr="00261D54">
              <w:t>2019</w:t>
            </w:r>
            <w:r w:rsidR="004F7178">
              <w:t>;</w:t>
            </w:r>
            <w:r w:rsidRPr="00261D54">
              <w:t xml:space="preserve"> CABI, 2015)</w:t>
            </w:r>
            <w:r w:rsidRPr="00261D54">
              <w:fldChar w:fldCharType="end"/>
            </w:r>
          </w:p>
        </w:tc>
      </w:tr>
      <w:tr w:rsidR="00261D54" w:rsidRPr="00261D54" w14:paraId="07837ACF" w14:textId="77777777" w:rsidTr="00461A7C">
        <w:trPr>
          <w:cantSplit/>
          <w:trHeight w:val="581"/>
        </w:trPr>
        <w:tc>
          <w:tcPr>
            <w:tcW w:w="561" w:type="pct"/>
          </w:tcPr>
          <w:p w14:paraId="16691E66" w14:textId="77777777" w:rsidR="00261D54" w:rsidRPr="00261D54" w:rsidRDefault="00261D54" w:rsidP="009F52EA">
            <w:pPr>
              <w:pStyle w:val="TableText"/>
              <w:rPr>
                <w:i/>
                <w:iCs/>
              </w:rPr>
            </w:pPr>
            <w:r w:rsidRPr="00261D54">
              <w:rPr>
                <w:i/>
                <w:iCs/>
              </w:rPr>
              <w:lastRenderedPageBreak/>
              <w:t xml:space="preserve">Helix </w:t>
            </w:r>
            <w:proofErr w:type="spellStart"/>
            <w:r w:rsidRPr="00261D54">
              <w:rPr>
                <w:i/>
                <w:iCs/>
              </w:rPr>
              <w:t>pomatia</w:t>
            </w:r>
            <w:proofErr w:type="spellEnd"/>
          </w:p>
          <w:p w14:paraId="3153EDBA" w14:textId="77777777" w:rsidR="00261D54" w:rsidRPr="00261D54" w:rsidRDefault="00261D54" w:rsidP="009F52EA">
            <w:pPr>
              <w:pStyle w:val="TableText"/>
            </w:pPr>
            <w:r w:rsidRPr="00261D54">
              <w:t>Roman snail, Burgundy snail, escargot de Bourgogne</w:t>
            </w:r>
          </w:p>
        </w:tc>
        <w:tc>
          <w:tcPr>
            <w:tcW w:w="774" w:type="pct"/>
          </w:tcPr>
          <w:p w14:paraId="7BD3C033" w14:textId="53F0ED0B" w:rsidR="00261D54" w:rsidRPr="00261D54" w:rsidRDefault="00261D54" w:rsidP="009F52EA">
            <w:pPr>
              <w:pStyle w:val="TableText"/>
            </w:pPr>
            <w:r w:rsidRPr="00261D54">
              <w:t>Shell size: 38</w:t>
            </w:r>
            <w:r w:rsidR="00A85837">
              <w:t>–</w:t>
            </w:r>
            <w:r w:rsidRPr="00261D54">
              <w:t>50</w:t>
            </w:r>
            <w:r w:rsidR="00A85837">
              <w:t> </w:t>
            </w:r>
            <w:r w:rsidRPr="00261D54">
              <w:t>mm or 1/3 size of snail</w:t>
            </w:r>
          </w:p>
          <w:p w14:paraId="4DFCC2F5" w14:textId="1E32A233" w:rsidR="00261D54" w:rsidRPr="00261D54" w:rsidRDefault="00261D54" w:rsidP="009F52EA">
            <w:pPr>
              <w:pStyle w:val="TableText"/>
            </w:pPr>
            <w:r w:rsidRPr="00261D54">
              <w:t>Shell colour: brown with 4</w:t>
            </w:r>
            <w:r w:rsidR="00A85837">
              <w:t>–</w:t>
            </w:r>
            <w:r w:rsidRPr="00261D54">
              <w:t>5 light brown bands</w:t>
            </w:r>
          </w:p>
          <w:p w14:paraId="6F2550A5" w14:textId="77777777" w:rsidR="00261D54" w:rsidRPr="00261D54" w:rsidRDefault="00261D54" w:rsidP="009F52EA">
            <w:pPr>
              <w:pStyle w:val="TableText"/>
            </w:pPr>
            <w:r w:rsidRPr="00261D54">
              <w:t>Shell shape: round spiral</w:t>
            </w:r>
          </w:p>
          <w:p w14:paraId="0CF63649" w14:textId="5B237B0E" w:rsidR="00261D54" w:rsidRPr="00261D54" w:rsidRDefault="00261D54" w:rsidP="009F52EA">
            <w:pPr>
              <w:pStyle w:val="TableText"/>
            </w:pPr>
            <w:r w:rsidRPr="00261D54">
              <w:t>Whorls: 4</w:t>
            </w:r>
            <w:r w:rsidR="00A85837">
              <w:t>–</w:t>
            </w:r>
            <w:r w:rsidRPr="00261D54">
              <w:t>5</w:t>
            </w:r>
          </w:p>
        </w:tc>
        <w:tc>
          <w:tcPr>
            <w:tcW w:w="565" w:type="pct"/>
          </w:tcPr>
          <w:p w14:paraId="7B52E3B6" w14:textId="77777777" w:rsidR="00261D54" w:rsidRDefault="00261D54" w:rsidP="009F52EA">
            <w:pPr>
              <w:pStyle w:val="TableText"/>
            </w:pPr>
            <w:r w:rsidRPr="00261D54">
              <w:t>Central and Southeast Europe</w:t>
            </w:r>
          </w:p>
          <w:p w14:paraId="6F1726EA" w14:textId="2119F183" w:rsidR="00261D54" w:rsidRPr="00261D54" w:rsidRDefault="00261D54" w:rsidP="009F52EA">
            <w:pPr>
              <w:pStyle w:val="TableText"/>
            </w:pPr>
            <w:r w:rsidRPr="00261D54">
              <w:t>Now also found in:</w:t>
            </w:r>
          </w:p>
          <w:p w14:paraId="663CC67B" w14:textId="77777777" w:rsidR="00261D54" w:rsidRPr="00261D54" w:rsidRDefault="00261D54" w:rsidP="009F52EA">
            <w:pPr>
              <w:pStyle w:val="TableText"/>
            </w:pPr>
            <w:r w:rsidRPr="00261D54">
              <w:t>North America,</w:t>
            </w:r>
          </w:p>
          <w:p w14:paraId="4497570B" w14:textId="0E09BF8C" w:rsidR="00261D54" w:rsidRPr="00261D54" w:rsidRDefault="00261D54" w:rsidP="009F52EA">
            <w:pPr>
              <w:pStyle w:val="TableText"/>
            </w:pPr>
            <w:r w:rsidRPr="00261D54">
              <w:t>South America</w:t>
            </w:r>
          </w:p>
          <w:p w14:paraId="7CF30C39" w14:textId="77777777" w:rsidR="00261D54" w:rsidRPr="00261D54" w:rsidRDefault="00261D54" w:rsidP="009F52EA">
            <w:pPr>
              <w:pStyle w:val="TableText"/>
            </w:pPr>
            <w:r w:rsidRPr="00261D54">
              <w:t>Asia</w:t>
            </w:r>
          </w:p>
          <w:p w14:paraId="1328CEA3" w14:textId="77777777" w:rsidR="00261D54" w:rsidRPr="00261D54" w:rsidRDefault="00261D54" w:rsidP="009F52EA">
            <w:pPr>
              <w:pStyle w:val="TableText"/>
            </w:pPr>
          </w:p>
        </w:tc>
        <w:tc>
          <w:tcPr>
            <w:tcW w:w="456" w:type="pct"/>
          </w:tcPr>
          <w:p w14:paraId="1F8BF44C" w14:textId="77777777" w:rsidR="00261D54" w:rsidRPr="00261D54" w:rsidRDefault="00261D54" w:rsidP="009F52EA">
            <w:pPr>
              <w:pStyle w:val="TableText"/>
            </w:pPr>
            <w:r w:rsidRPr="00261D54">
              <w:t>No</w:t>
            </w:r>
          </w:p>
        </w:tc>
        <w:tc>
          <w:tcPr>
            <w:tcW w:w="606" w:type="pct"/>
          </w:tcPr>
          <w:p w14:paraId="5727BA1C" w14:textId="77777777" w:rsidR="00261D54" w:rsidRPr="00261D54" w:rsidRDefault="00261D54" w:rsidP="009F52EA">
            <w:pPr>
              <w:pStyle w:val="TableText"/>
            </w:pPr>
            <w:r w:rsidRPr="00261D54">
              <w:t>Yes</w:t>
            </w:r>
          </w:p>
          <w:p w14:paraId="02FC4E93" w14:textId="3D5C4D37" w:rsidR="00261D54" w:rsidRPr="00261D54" w:rsidRDefault="00261D54" w:rsidP="009F52EA">
            <w:pPr>
              <w:pStyle w:val="TableText"/>
            </w:pPr>
            <w:r w:rsidRPr="00261D54">
              <w:t xml:space="preserve">160 farms in Sardinia (Italy) for </w:t>
            </w:r>
            <w:r w:rsidRPr="00261D54">
              <w:rPr>
                <w:i/>
                <w:iCs/>
              </w:rPr>
              <w:t xml:space="preserve">Helix </w:t>
            </w:r>
            <w:r w:rsidRPr="00261D54">
              <w:t>genus under the support of the International Institute of Snail Farming (2</w:t>
            </w:r>
            <w:r w:rsidR="008B311C">
              <w:t>,</w:t>
            </w:r>
            <w:r w:rsidRPr="00261D54">
              <w:t>000 members)</w:t>
            </w:r>
            <w:r w:rsidR="008B311C">
              <w:t>.</w:t>
            </w:r>
          </w:p>
          <w:p w14:paraId="6B9EF5DD" w14:textId="0C9EBDF2" w:rsidR="00261D54" w:rsidRPr="00261D54" w:rsidRDefault="00261D54" w:rsidP="009F52EA">
            <w:pPr>
              <w:pStyle w:val="TableText"/>
            </w:pPr>
            <w:r w:rsidRPr="00261D54">
              <w:t>9,800</w:t>
            </w:r>
            <w:r w:rsidR="008B311C">
              <w:t> </w:t>
            </w:r>
            <w:r w:rsidRPr="00261D54">
              <w:t>kg produced in Italy 200</w:t>
            </w:r>
            <w:r w:rsidR="008B311C">
              <w:t>.</w:t>
            </w:r>
          </w:p>
          <w:p w14:paraId="7488E3AE" w14:textId="13451998" w:rsidR="00261D54" w:rsidRPr="00261D54" w:rsidRDefault="00261D54" w:rsidP="009F52EA">
            <w:pPr>
              <w:pStyle w:val="TableText"/>
            </w:pPr>
            <w:r w:rsidRPr="00261D54">
              <w:t>Sizes of farms vary from cottage industry or hobbyists to large scale commercial production</w:t>
            </w:r>
            <w:r w:rsidR="008B311C">
              <w:t>.</w:t>
            </w:r>
          </w:p>
          <w:p w14:paraId="429384A5" w14:textId="77777777" w:rsidR="00261D54" w:rsidRPr="00261D54" w:rsidRDefault="00261D54" w:rsidP="009F52EA">
            <w:pPr>
              <w:pStyle w:val="TableText"/>
            </w:pPr>
          </w:p>
        </w:tc>
        <w:tc>
          <w:tcPr>
            <w:tcW w:w="648" w:type="pct"/>
          </w:tcPr>
          <w:p w14:paraId="3054804A" w14:textId="77777777" w:rsidR="00261D54" w:rsidRPr="00261D54" w:rsidRDefault="00261D54" w:rsidP="009F52EA">
            <w:pPr>
              <w:pStyle w:val="TableText"/>
            </w:pPr>
            <w:r w:rsidRPr="00261D54">
              <w:t>Yes</w:t>
            </w:r>
          </w:p>
          <w:p w14:paraId="532873D7" w14:textId="0CDF4F19" w:rsidR="00261D54" w:rsidRPr="00261D54" w:rsidRDefault="00261D54" w:rsidP="009F52EA">
            <w:pPr>
              <w:pStyle w:val="TableText"/>
            </w:pPr>
            <w:r w:rsidRPr="00261D54">
              <w:t>Field collected, but due to overharvesting and agricultural chemicals has become rare to find in the wild</w:t>
            </w:r>
            <w:r w:rsidR="008B311C">
              <w:t>.</w:t>
            </w:r>
          </w:p>
          <w:p w14:paraId="1E248015" w14:textId="1798652D" w:rsidR="00261D54" w:rsidRPr="00261D54" w:rsidRDefault="00261D54" w:rsidP="009F52EA">
            <w:pPr>
              <w:pStyle w:val="TableText"/>
            </w:pPr>
            <w:r w:rsidRPr="00261D54">
              <w:t>Difficult to breed on a large scale due to artificial conditions of a farm</w:t>
            </w:r>
            <w:r w:rsidR="008B311C">
              <w:t>.</w:t>
            </w:r>
          </w:p>
          <w:p w14:paraId="6933BB54" w14:textId="18AB0B18" w:rsidR="00261D54" w:rsidRPr="00261D54" w:rsidRDefault="00261D54" w:rsidP="009F52EA">
            <w:pPr>
              <w:pStyle w:val="TableText"/>
            </w:pPr>
            <w:r w:rsidRPr="00261D54">
              <w:t>Commercial</w:t>
            </w:r>
            <w:r w:rsidR="008B311C">
              <w:t>.</w:t>
            </w:r>
          </w:p>
          <w:p w14:paraId="00A67C95" w14:textId="6FC6F22E" w:rsidR="00261D54" w:rsidRPr="00261D54" w:rsidRDefault="008B311C" w:rsidP="009F52EA">
            <w:pPr>
              <w:pStyle w:val="TableText"/>
            </w:pPr>
            <w:r>
              <w:t>E</w:t>
            </w:r>
            <w:r w:rsidR="00261D54" w:rsidRPr="00261D54">
              <w:t>xploitation prohibited in Western Europe (still occurring in Eastern Europe)</w:t>
            </w:r>
            <w:r>
              <w:t>.</w:t>
            </w:r>
          </w:p>
        </w:tc>
        <w:tc>
          <w:tcPr>
            <w:tcW w:w="760" w:type="pct"/>
          </w:tcPr>
          <w:p w14:paraId="40247A10" w14:textId="77777777" w:rsidR="00A85837" w:rsidRDefault="00261D54" w:rsidP="009F52EA">
            <w:pPr>
              <w:pStyle w:val="TableText"/>
            </w:pPr>
            <w:r w:rsidRPr="00261D54">
              <w:t>Most popular in Europe and North America</w:t>
            </w:r>
            <w:r w:rsidR="008B311C">
              <w:t>.</w:t>
            </w:r>
          </w:p>
          <w:p w14:paraId="362F6AF5" w14:textId="204405D4" w:rsidR="00261D54" w:rsidRPr="00261D54" w:rsidRDefault="00261D54" w:rsidP="009F52EA">
            <w:pPr>
              <w:pStyle w:val="TableText"/>
            </w:pPr>
            <w:r w:rsidRPr="00261D54">
              <w:t>Meat is considered most juicy and tasty</w:t>
            </w:r>
            <w:r w:rsidR="00A85837">
              <w:t>.</w:t>
            </w:r>
          </w:p>
          <w:p w14:paraId="33B38B6E" w14:textId="1470CA51" w:rsidR="00261D54" w:rsidRPr="00261D54" w:rsidRDefault="00261D54" w:rsidP="009F52EA">
            <w:pPr>
              <w:pStyle w:val="TableText"/>
            </w:pPr>
            <w:r w:rsidRPr="00261D54">
              <w:t>In places like Central Romania, 50</w:t>
            </w:r>
            <w:r w:rsidR="00A85837">
              <w:t>–</w:t>
            </w:r>
            <w:r w:rsidRPr="00261D54">
              <w:t>150</w:t>
            </w:r>
            <w:r w:rsidR="00A85837">
              <w:t xml:space="preserve"> </w:t>
            </w:r>
            <w:r w:rsidRPr="00261D54">
              <w:t>families at a time make collection an annual even</w:t>
            </w:r>
            <w:r w:rsidR="00A85837">
              <w:t>.</w:t>
            </w:r>
          </w:p>
          <w:p w14:paraId="09F8DD0C" w14:textId="157D289F" w:rsidR="00261D54" w:rsidRPr="00261D54" w:rsidRDefault="00261D54" w:rsidP="009F52EA">
            <w:pPr>
              <w:pStyle w:val="TableText"/>
            </w:pPr>
            <w:r w:rsidRPr="00261D54">
              <w:rPr>
                <w:i/>
                <w:iCs/>
              </w:rPr>
              <w:t xml:space="preserve">Helix </w:t>
            </w:r>
            <w:r w:rsidRPr="00261D54">
              <w:t>snails constitute 70% of world market (</w:t>
            </w:r>
            <w:r w:rsidRPr="00261D54">
              <w:rPr>
                <w:i/>
                <w:iCs/>
              </w:rPr>
              <w:t>Helix</w:t>
            </w:r>
            <w:r w:rsidR="00A85837">
              <w:rPr>
                <w:i/>
                <w:iCs/>
              </w:rPr>
              <w:t> </w:t>
            </w:r>
            <w:proofErr w:type="spellStart"/>
            <w:r w:rsidRPr="00261D54">
              <w:rPr>
                <w:i/>
                <w:iCs/>
              </w:rPr>
              <w:t>pomatia</w:t>
            </w:r>
            <w:proofErr w:type="spellEnd"/>
            <w:r w:rsidRPr="00261D54">
              <w:rPr>
                <w:i/>
                <w:iCs/>
              </w:rPr>
              <w:t xml:space="preserve"> </w:t>
            </w:r>
            <w:r w:rsidRPr="00261D54">
              <w:t>28%)</w:t>
            </w:r>
            <w:r w:rsidR="00A85837">
              <w:t>.</w:t>
            </w:r>
          </w:p>
        </w:tc>
        <w:tc>
          <w:tcPr>
            <w:tcW w:w="631" w:type="pct"/>
          </w:tcPr>
          <w:p w14:paraId="2B44BFEC" w14:textId="0C6B4BFF" w:rsidR="00261D54" w:rsidRPr="00261D54" w:rsidRDefault="00261D54" w:rsidP="009F52EA">
            <w:pPr>
              <w:pStyle w:val="TableText"/>
            </w:pPr>
            <w:r w:rsidRPr="00261D54">
              <w:fldChar w:fldCharType="begin">
                <w:fldData xml:space="preserve">PEVuZE5vdGU+PENpdGU+PEF1dGhvcj5BbmltYWxpYTwvQXV0aG9yPjxZZWFyPjIwMjI8L1llYXI+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</w:fldData>
              </w:fldChar>
            </w:r>
            <w:r w:rsidRPr="00261D54">
              <w:instrText xml:space="preserve"> ADDIN EN.CITE </w:instrText>
            </w:r>
            <w:r w:rsidRPr="00261D54">
              <w:fldChar w:fldCharType="begin">
                <w:fldData xml:space="preserve">PEVuZE5vdGU+PENpdGU+PEF1dGhvcj5BbmltYWxpYTwvQXV0aG9yPjxZZWFyPjIwMjI8L1llYXI+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</w:fldData>
              </w:fldChar>
            </w:r>
            <w:r w:rsidRPr="00261D54">
              <w:instrText xml:space="preserve"> ADDIN EN.CITE.DATA </w:instrText>
            </w:r>
            <w:r w:rsidRPr="00261D54">
              <w:fldChar w:fldCharType="end"/>
            </w:r>
            <w:r w:rsidRPr="00261D54">
              <w:fldChar w:fldCharType="separate"/>
            </w:r>
            <w:r w:rsidRPr="00261D54">
              <w:rPr>
                <w:noProof/>
              </w:rPr>
              <w:t>(Animalia, 2022</w:t>
            </w:r>
            <w:r w:rsidR="004F7178">
              <w:rPr>
                <w:noProof/>
              </w:rPr>
              <w:t>;</w:t>
            </w:r>
            <w:r w:rsidRPr="00261D54">
              <w:rPr>
                <w:noProof/>
              </w:rPr>
              <w:t xml:space="preserve"> Ligaszewski</w:t>
            </w:r>
            <w:r w:rsidR="00AF0763" w:rsidRPr="00AF0763">
              <w:rPr>
                <w:i/>
                <w:noProof/>
              </w:rPr>
              <w:t xml:space="preserve"> et al</w:t>
            </w:r>
            <w:r w:rsidR="00174F05" w:rsidRPr="00174F05">
              <w:rPr>
                <w:noProof/>
              </w:rPr>
              <w:t xml:space="preserve">., </w:t>
            </w:r>
            <w:r w:rsidRPr="00261D54">
              <w:rPr>
                <w:noProof/>
              </w:rPr>
              <w:t>2007</w:t>
            </w:r>
            <w:r w:rsidR="004F7178">
              <w:rPr>
                <w:noProof/>
              </w:rPr>
              <w:t>;</w:t>
            </w:r>
            <w:r w:rsidRPr="00261D54">
              <w:rPr>
                <w:noProof/>
              </w:rPr>
              <w:t xml:space="preserve"> Ligaszewski and Pol, 2021</w:t>
            </w:r>
            <w:r w:rsidR="004F7178">
              <w:rPr>
                <w:noProof/>
              </w:rPr>
              <w:t>;</w:t>
            </w:r>
            <w:r w:rsidRPr="00261D54">
              <w:rPr>
                <w:noProof/>
              </w:rPr>
              <w:t xml:space="preserve"> Ligaszewski</w:t>
            </w:r>
            <w:r w:rsidR="00AF0763" w:rsidRPr="00AF0763">
              <w:rPr>
                <w:i/>
                <w:noProof/>
              </w:rPr>
              <w:t xml:space="preserve"> et al</w:t>
            </w:r>
            <w:r w:rsidR="00174F05" w:rsidRPr="00174F05">
              <w:rPr>
                <w:noProof/>
              </w:rPr>
              <w:t xml:space="preserve">., </w:t>
            </w:r>
            <w:r w:rsidRPr="00261D54">
              <w:rPr>
                <w:noProof/>
              </w:rPr>
              <w:t>2009</w:t>
            </w:r>
            <w:r w:rsidR="004F7178">
              <w:rPr>
                <w:noProof/>
              </w:rPr>
              <w:t>;</w:t>
            </w:r>
            <w:r w:rsidRPr="00261D54">
              <w:rPr>
                <w:noProof/>
              </w:rPr>
              <w:t xml:space="preserve"> Conte, 2015</w:t>
            </w:r>
            <w:r w:rsidR="004F7178">
              <w:rPr>
                <w:noProof/>
              </w:rPr>
              <w:t>;</w:t>
            </w:r>
            <w:r w:rsidRPr="00261D54">
              <w:rPr>
                <w:noProof/>
              </w:rPr>
              <w:t xml:space="preserve"> Thompson and Cheney, 1996)</w:t>
            </w:r>
            <w:r w:rsidRPr="00261D54">
              <w:fldChar w:fldCharType="end"/>
            </w:r>
          </w:p>
        </w:tc>
      </w:tr>
      <w:tr w:rsidR="00261D54" w:rsidRPr="00261D54" w14:paraId="1D03C4FE" w14:textId="77777777" w:rsidTr="00461A7C">
        <w:trPr>
          <w:cantSplit/>
          <w:trHeight w:val="581"/>
        </w:trPr>
        <w:tc>
          <w:tcPr>
            <w:tcW w:w="561" w:type="pct"/>
          </w:tcPr>
          <w:p w14:paraId="5A0B01E8" w14:textId="77777777" w:rsidR="00261D54" w:rsidRPr="00261D54" w:rsidRDefault="00261D54" w:rsidP="009F52EA">
            <w:pPr>
              <w:pStyle w:val="TableText"/>
              <w:rPr>
                <w:i/>
                <w:iCs/>
              </w:rPr>
            </w:pPr>
            <w:r w:rsidRPr="00261D54">
              <w:rPr>
                <w:i/>
                <w:iCs/>
              </w:rPr>
              <w:t xml:space="preserve">Helix </w:t>
            </w:r>
            <w:proofErr w:type="spellStart"/>
            <w:r w:rsidRPr="00261D54">
              <w:rPr>
                <w:i/>
                <w:iCs/>
              </w:rPr>
              <w:t>lucorum</w:t>
            </w:r>
            <w:proofErr w:type="spellEnd"/>
          </w:p>
          <w:p w14:paraId="21464280" w14:textId="77777777" w:rsidR="00261D54" w:rsidRPr="00261D54" w:rsidRDefault="00261D54" w:rsidP="009F52EA">
            <w:pPr>
              <w:pStyle w:val="TableText"/>
              <w:rPr>
                <w:i/>
                <w:iCs/>
              </w:rPr>
            </w:pPr>
            <w:r w:rsidRPr="00261D54">
              <w:t>Turkish snail</w:t>
            </w:r>
          </w:p>
        </w:tc>
        <w:tc>
          <w:tcPr>
            <w:tcW w:w="774" w:type="pct"/>
          </w:tcPr>
          <w:p w14:paraId="1F71F142" w14:textId="17A3395A" w:rsidR="00261D54" w:rsidRPr="00261D54" w:rsidRDefault="00261D54" w:rsidP="009F52EA">
            <w:pPr>
              <w:pStyle w:val="TableText"/>
            </w:pPr>
            <w:r w:rsidRPr="00261D54">
              <w:t>Shell size: 35</w:t>
            </w:r>
            <w:r w:rsidR="008B311C">
              <w:t>–</w:t>
            </w:r>
            <w:r w:rsidRPr="00261D54">
              <w:t>60</w:t>
            </w:r>
            <w:r w:rsidR="008B311C">
              <w:t> </w:t>
            </w:r>
            <w:r w:rsidRPr="00261D54">
              <w:t>mm width x 25</w:t>
            </w:r>
            <w:r w:rsidR="008B311C">
              <w:t>–</w:t>
            </w:r>
            <w:r w:rsidRPr="00261D54">
              <w:t>45</w:t>
            </w:r>
            <w:r w:rsidR="008B311C">
              <w:t> </w:t>
            </w:r>
            <w:r w:rsidRPr="00261D54">
              <w:t>mm height</w:t>
            </w:r>
          </w:p>
          <w:p w14:paraId="6D454F1C" w14:textId="77777777" w:rsidR="00261D54" w:rsidRPr="00261D54" w:rsidRDefault="00261D54" w:rsidP="009F52EA">
            <w:pPr>
              <w:pStyle w:val="TableText"/>
            </w:pPr>
            <w:r w:rsidRPr="00261D54">
              <w:t>Shell colour: brown tip with white spherical spiral bands</w:t>
            </w:r>
          </w:p>
          <w:p w14:paraId="627C488A" w14:textId="270626B1" w:rsidR="00261D54" w:rsidRPr="00261D54" w:rsidRDefault="00261D54" w:rsidP="009F52EA">
            <w:pPr>
              <w:pStyle w:val="TableText"/>
            </w:pPr>
            <w:r w:rsidRPr="00261D54">
              <w:t>Shell shape: heavily depressed</w:t>
            </w:r>
          </w:p>
          <w:p w14:paraId="3E26899F" w14:textId="2AD1C8C6" w:rsidR="00261D54" w:rsidRPr="00261D54" w:rsidRDefault="00261D54" w:rsidP="009F52EA">
            <w:pPr>
              <w:pStyle w:val="TableText"/>
            </w:pPr>
            <w:r w:rsidRPr="00261D54">
              <w:t>Weight: 20</w:t>
            </w:r>
            <w:r w:rsidR="008B311C">
              <w:t>–</w:t>
            </w:r>
            <w:r w:rsidRPr="00261D54">
              <w:t>25</w:t>
            </w:r>
            <w:r w:rsidR="008B311C">
              <w:t> </w:t>
            </w:r>
            <w:r w:rsidRPr="00261D54">
              <w:t>g</w:t>
            </w:r>
          </w:p>
        </w:tc>
        <w:tc>
          <w:tcPr>
            <w:tcW w:w="565" w:type="pct"/>
          </w:tcPr>
          <w:p w14:paraId="5C411582" w14:textId="548AB2D1" w:rsidR="00261D54" w:rsidRPr="00261D54" w:rsidRDefault="00261D54" w:rsidP="009F52EA">
            <w:pPr>
              <w:pStyle w:val="TableText"/>
            </w:pPr>
            <w:r w:rsidRPr="00261D54">
              <w:t>Eastern Black Sea region through Asia Minor</w:t>
            </w:r>
          </w:p>
          <w:p w14:paraId="47E307D3" w14:textId="77777777" w:rsidR="00261D54" w:rsidRPr="00261D54" w:rsidRDefault="00261D54" w:rsidP="009F52EA">
            <w:pPr>
              <w:pStyle w:val="TableText"/>
            </w:pPr>
            <w:r w:rsidRPr="00261D54">
              <w:t>Southern Romania and Bulgaria</w:t>
            </w:r>
          </w:p>
          <w:p w14:paraId="37829223" w14:textId="67FAD264" w:rsidR="00261D54" w:rsidRPr="00261D54" w:rsidRDefault="00261D54" w:rsidP="009F52EA">
            <w:pPr>
              <w:pStyle w:val="TableText"/>
            </w:pPr>
            <w:r w:rsidRPr="00261D54">
              <w:t>Italy</w:t>
            </w:r>
          </w:p>
          <w:p w14:paraId="272D2BC6" w14:textId="77777777" w:rsidR="00261D54" w:rsidRPr="00261D54" w:rsidRDefault="00261D54" w:rsidP="009F52EA">
            <w:pPr>
              <w:pStyle w:val="TableText"/>
            </w:pPr>
            <w:r w:rsidRPr="00261D54">
              <w:t>Introduced in Austria</w:t>
            </w:r>
          </w:p>
        </w:tc>
        <w:tc>
          <w:tcPr>
            <w:tcW w:w="456" w:type="pct"/>
          </w:tcPr>
          <w:p w14:paraId="0AF5035B" w14:textId="77777777" w:rsidR="00261D54" w:rsidRPr="00261D54" w:rsidRDefault="00261D54" w:rsidP="009F52EA">
            <w:pPr>
              <w:pStyle w:val="TableText"/>
            </w:pPr>
            <w:r w:rsidRPr="00261D54">
              <w:t>No</w:t>
            </w:r>
          </w:p>
        </w:tc>
        <w:tc>
          <w:tcPr>
            <w:tcW w:w="606" w:type="pct"/>
          </w:tcPr>
          <w:p w14:paraId="748E64EA" w14:textId="77777777" w:rsidR="00261D54" w:rsidRPr="00261D54" w:rsidRDefault="00261D54" w:rsidP="009F52EA">
            <w:pPr>
              <w:pStyle w:val="TableText"/>
            </w:pPr>
            <w:r w:rsidRPr="00261D54">
              <w:t xml:space="preserve">No </w:t>
            </w:r>
          </w:p>
        </w:tc>
        <w:tc>
          <w:tcPr>
            <w:tcW w:w="648" w:type="pct"/>
          </w:tcPr>
          <w:p w14:paraId="15C26151" w14:textId="77777777" w:rsidR="00261D54" w:rsidRPr="00261D54" w:rsidRDefault="00261D54" w:rsidP="009F52EA">
            <w:pPr>
              <w:pStyle w:val="TableText"/>
            </w:pPr>
            <w:r w:rsidRPr="00261D54">
              <w:t>Yes</w:t>
            </w:r>
          </w:p>
          <w:p w14:paraId="1B2E3FD5" w14:textId="1A014830" w:rsidR="00261D54" w:rsidRPr="00261D54" w:rsidRDefault="00261D54" w:rsidP="009F52EA">
            <w:pPr>
              <w:pStyle w:val="TableText"/>
            </w:pPr>
            <w:r w:rsidRPr="00261D54">
              <w:t xml:space="preserve">Field collected in </w:t>
            </w:r>
            <w:r w:rsidR="006D3DFD" w:rsidRPr="006D3DFD">
              <w:t>the Republic of Türkiye</w:t>
            </w:r>
            <w:r w:rsidR="006D3DFD" w:rsidRPr="006D3DFD" w:rsidDel="006D3DFD">
              <w:t xml:space="preserve"> </w:t>
            </w:r>
            <w:r w:rsidRPr="00261D54">
              <w:t>– regional standards suggested such as size, diameter, weight and time of year (after copulation)</w:t>
            </w:r>
            <w:r w:rsidR="008B311C">
              <w:t>.</w:t>
            </w:r>
          </w:p>
        </w:tc>
        <w:tc>
          <w:tcPr>
            <w:tcW w:w="760" w:type="pct"/>
          </w:tcPr>
          <w:p w14:paraId="58538500" w14:textId="62ECAE8B" w:rsidR="00261D54" w:rsidRPr="00261D54" w:rsidRDefault="00261D54" w:rsidP="009F52EA">
            <w:pPr>
              <w:pStyle w:val="TableText"/>
            </w:pPr>
            <w:r w:rsidRPr="00261D54">
              <w:t>Most popular in Europe and North America</w:t>
            </w:r>
            <w:r w:rsidR="008B311C">
              <w:t>.</w:t>
            </w:r>
          </w:p>
          <w:p w14:paraId="1736903C" w14:textId="0876EFED" w:rsidR="00261D54" w:rsidRPr="00261D54" w:rsidRDefault="00261D54" w:rsidP="009F52EA">
            <w:pPr>
              <w:pStyle w:val="TableText"/>
            </w:pPr>
            <w:r w:rsidRPr="00261D54">
              <w:rPr>
                <w:i/>
                <w:iCs/>
              </w:rPr>
              <w:t xml:space="preserve">Helix </w:t>
            </w:r>
            <w:r w:rsidRPr="00261D54">
              <w:t>snails constitute 70% of world market (</w:t>
            </w:r>
            <w:r w:rsidRPr="00261D54">
              <w:rPr>
                <w:i/>
                <w:iCs/>
              </w:rPr>
              <w:t xml:space="preserve">Helix </w:t>
            </w:r>
            <w:proofErr w:type="spellStart"/>
            <w:r w:rsidRPr="00261D54">
              <w:rPr>
                <w:i/>
                <w:iCs/>
              </w:rPr>
              <w:t>lucorum</w:t>
            </w:r>
            <w:proofErr w:type="spellEnd"/>
            <w:r w:rsidRPr="00261D54">
              <w:rPr>
                <w:i/>
                <w:iCs/>
              </w:rPr>
              <w:t xml:space="preserve"> </w:t>
            </w:r>
            <w:r w:rsidRPr="00261D54">
              <w:t>22%)</w:t>
            </w:r>
            <w:r w:rsidR="008B311C">
              <w:t>.</w:t>
            </w:r>
          </w:p>
        </w:tc>
        <w:tc>
          <w:tcPr>
            <w:tcW w:w="631" w:type="pct"/>
          </w:tcPr>
          <w:p w14:paraId="23480565" w14:textId="0C27A045" w:rsidR="00261D54" w:rsidRPr="00261D54" w:rsidRDefault="00261D54" w:rsidP="009F52EA">
            <w:pPr>
              <w:pStyle w:val="TableText"/>
            </w:pPr>
            <w:r w:rsidRPr="00261D54">
              <w:fldChar w:fldCharType="begin">
                <w:fldData xml:space="preserve">PEVuZE5vdGU+PENpdGU+PEF1dGhvcj5Ob3Jkc2llY2s8L0F1dGhvcj48WWVhcj4yMDIyPC9ZZWFy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</w:fldData>
              </w:fldChar>
            </w:r>
            <w:r w:rsidRPr="00261D54">
              <w:instrText xml:space="preserve"> ADDIN EN.CITE </w:instrText>
            </w:r>
            <w:r w:rsidRPr="00261D54">
              <w:fldChar w:fldCharType="begin">
                <w:fldData xml:space="preserve">PEVuZE5vdGU+PENpdGU+PEF1dGhvcj5Ob3Jkc2llY2s8L0F1dGhvcj48WWVhcj4yMDIyPC9ZZWFy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</w:fldData>
              </w:fldChar>
            </w:r>
            <w:r w:rsidRPr="00261D54">
              <w:instrText xml:space="preserve"> ADDIN EN.CITE.DATA </w:instrText>
            </w:r>
            <w:r w:rsidRPr="00261D54">
              <w:fldChar w:fldCharType="end"/>
            </w:r>
            <w:r w:rsidRPr="00261D54">
              <w:fldChar w:fldCharType="separate"/>
            </w:r>
            <w:r w:rsidRPr="00261D54">
              <w:rPr>
                <w:noProof/>
              </w:rPr>
              <w:t>(Nordsieck, 2022b</w:t>
            </w:r>
            <w:r w:rsidR="004F7178">
              <w:rPr>
                <w:noProof/>
              </w:rPr>
              <w:t>;</w:t>
            </w:r>
            <w:r w:rsidRPr="00261D54">
              <w:rPr>
                <w:noProof/>
              </w:rPr>
              <w:t xml:space="preserve"> Conte, 2015</w:t>
            </w:r>
            <w:r w:rsidR="004F7178">
              <w:rPr>
                <w:noProof/>
              </w:rPr>
              <w:t>;</w:t>
            </w:r>
            <w:r w:rsidRPr="00261D54">
              <w:rPr>
                <w:noProof/>
              </w:rPr>
              <w:t xml:space="preserve"> Neubert, 2011)</w:t>
            </w:r>
            <w:r w:rsidRPr="00261D54">
              <w:fldChar w:fldCharType="end"/>
            </w:r>
          </w:p>
        </w:tc>
      </w:tr>
      <w:tr w:rsidR="00261D54" w:rsidRPr="00261D54" w14:paraId="6470BF24" w14:textId="77777777" w:rsidTr="00461A7C">
        <w:trPr>
          <w:cantSplit/>
          <w:trHeight w:val="581"/>
        </w:trPr>
        <w:tc>
          <w:tcPr>
            <w:tcW w:w="561" w:type="pct"/>
          </w:tcPr>
          <w:p w14:paraId="34A8FAD2" w14:textId="77777777" w:rsidR="00261D54" w:rsidRPr="00261D54" w:rsidRDefault="00261D54" w:rsidP="009F52EA">
            <w:pPr>
              <w:pStyle w:val="TableText"/>
              <w:rPr>
                <w:i/>
                <w:iCs/>
              </w:rPr>
            </w:pPr>
            <w:r w:rsidRPr="00261D54">
              <w:rPr>
                <w:i/>
                <w:iCs/>
              </w:rPr>
              <w:t xml:space="preserve">Helix </w:t>
            </w:r>
            <w:proofErr w:type="spellStart"/>
            <w:r w:rsidRPr="00261D54">
              <w:rPr>
                <w:i/>
                <w:iCs/>
              </w:rPr>
              <w:t>cincta</w:t>
            </w:r>
            <w:proofErr w:type="spellEnd"/>
          </w:p>
        </w:tc>
        <w:tc>
          <w:tcPr>
            <w:tcW w:w="774" w:type="pct"/>
          </w:tcPr>
          <w:p w14:paraId="51AB2D1E" w14:textId="54A7EEE1" w:rsidR="00261D54" w:rsidRPr="00261D54" w:rsidRDefault="00261D54" w:rsidP="009F52EA">
            <w:pPr>
              <w:pStyle w:val="TableText"/>
            </w:pPr>
            <w:r w:rsidRPr="00261D54">
              <w:t>Shell size: 37 ± 4</w:t>
            </w:r>
            <w:r w:rsidR="008B311C">
              <w:t> </w:t>
            </w:r>
            <w:r w:rsidRPr="00261D54">
              <w:t>mm diameter</w:t>
            </w:r>
          </w:p>
          <w:p w14:paraId="1980EAAB" w14:textId="77777777" w:rsidR="00261D54" w:rsidRPr="00261D54" w:rsidRDefault="00261D54" w:rsidP="009F52EA">
            <w:pPr>
              <w:pStyle w:val="TableText"/>
            </w:pPr>
            <w:r w:rsidRPr="00261D54">
              <w:t>Shell colour: light brown with thin bands</w:t>
            </w:r>
          </w:p>
          <w:p w14:paraId="06B20056" w14:textId="1C6637B2" w:rsidR="00261D54" w:rsidRPr="00261D54" w:rsidRDefault="00261D54" w:rsidP="009F52EA">
            <w:pPr>
              <w:pStyle w:val="TableText"/>
            </w:pPr>
            <w:r w:rsidRPr="00261D54">
              <w:lastRenderedPageBreak/>
              <w:t>Shell shape: compressed last turn with rough surface</w:t>
            </w:r>
          </w:p>
          <w:p w14:paraId="75C38914" w14:textId="77777777" w:rsidR="00261D54" w:rsidRPr="00261D54" w:rsidRDefault="00261D54" w:rsidP="009F52EA">
            <w:pPr>
              <w:pStyle w:val="TableText"/>
            </w:pPr>
            <w:r w:rsidRPr="00261D54">
              <w:t>Short brown peristome</w:t>
            </w:r>
          </w:p>
        </w:tc>
        <w:tc>
          <w:tcPr>
            <w:tcW w:w="565" w:type="pct"/>
          </w:tcPr>
          <w:p w14:paraId="696EBA0D" w14:textId="3E3B0F03" w:rsidR="00261D54" w:rsidRPr="00261D54" w:rsidRDefault="006D3DFD" w:rsidP="009F52EA">
            <w:pPr>
              <w:pStyle w:val="TableText"/>
            </w:pPr>
            <w:r>
              <w:lastRenderedPageBreak/>
              <w:t>T</w:t>
            </w:r>
            <w:r w:rsidRPr="006D3DFD">
              <w:t>he Republic of Türkiye</w:t>
            </w:r>
          </w:p>
          <w:p w14:paraId="57E4733E" w14:textId="77777777" w:rsidR="00261D54" w:rsidRPr="00261D54" w:rsidRDefault="00261D54" w:rsidP="009F52EA">
            <w:pPr>
              <w:pStyle w:val="TableText"/>
            </w:pPr>
            <w:r w:rsidRPr="00261D54">
              <w:t>North East Mediterranean from Italy to the Middle East</w:t>
            </w:r>
          </w:p>
        </w:tc>
        <w:tc>
          <w:tcPr>
            <w:tcW w:w="456" w:type="pct"/>
          </w:tcPr>
          <w:p w14:paraId="7225E84A" w14:textId="77777777" w:rsidR="00261D54" w:rsidRPr="00261D54" w:rsidRDefault="00261D54" w:rsidP="009F52EA">
            <w:pPr>
              <w:pStyle w:val="TableText"/>
            </w:pPr>
            <w:r w:rsidRPr="00261D54">
              <w:t>No</w:t>
            </w:r>
          </w:p>
        </w:tc>
        <w:tc>
          <w:tcPr>
            <w:tcW w:w="606" w:type="pct"/>
          </w:tcPr>
          <w:p w14:paraId="334D45C3" w14:textId="77777777" w:rsidR="00261D54" w:rsidRPr="00261D54" w:rsidRDefault="00261D54" w:rsidP="009F52EA">
            <w:pPr>
              <w:pStyle w:val="TableText"/>
            </w:pPr>
            <w:r w:rsidRPr="00261D54">
              <w:t>No</w:t>
            </w:r>
          </w:p>
        </w:tc>
        <w:tc>
          <w:tcPr>
            <w:tcW w:w="648" w:type="pct"/>
          </w:tcPr>
          <w:p w14:paraId="367A0C74" w14:textId="77777777" w:rsidR="00261D54" w:rsidRPr="00261D54" w:rsidRDefault="00261D54" w:rsidP="009F52EA">
            <w:pPr>
              <w:pStyle w:val="TableText"/>
            </w:pPr>
            <w:r w:rsidRPr="00261D54">
              <w:t>Yes</w:t>
            </w:r>
          </w:p>
        </w:tc>
        <w:tc>
          <w:tcPr>
            <w:tcW w:w="760" w:type="pct"/>
          </w:tcPr>
          <w:p w14:paraId="033C83FA" w14:textId="0F04078B" w:rsidR="00261D54" w:rsidRPr="00261D54" w:rsidRDefault="00261D54" w:rsidP="009F52EA">
            <w:pPr>
              <w:pStyle w:val="TableText"/>
            </w:pPr>
            <w:r w:rsidRPr="00261D54">
              <w:t xml:space="preserve">Not consumed in </w:t>
            </w:r>
            <w:r w:rsidR="006D3DFD" w:rsidRPr="006D3DFD">
              <w:t>the Republic of Türkiye</w:t>
            </w:r>
            <w:r w:rsidRPr="00261D54">
              <w:t xml:space="preserve"> but a main export item</w:t>
            </w:r>
            <w:r w:rsidR="008B311C">
              <w:t>.</w:t>
            </w:r>
          </w:p>
        </w:tc>
        <w:tc>
          <w:tcPr>
            <w:tcW w:w="631" w:type="pct"/>
          </w:tcPr>
          <w:p w14:paraId="439FCC63" w14:textId="09FC8AE3" w:rsidR="00261D54" w:rsidRPr="00261D54" w:rsidRDefault="00261D54" w:rsidP="009F52EA">
            <w:pPr>
              <w:pStyle w:val="TableText"/>
            </w:pPr>
            <w:r w:rsidRPr="00261D54">
              <w:fldChar w:fldCharType="begin">
                <w:fldData xml:space="preserve">PEVuZE5vdGU+PENpdGU+PEF1dGhvcj5ZaWxkaXJpbTwvQXV0aG9yPjxZZWFyPjIwMDQ8L1llYXI+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</w:fldData>
              </w:fldChar>
            </w:r>
            <w:r w:rsidRPr="00261D54">
              <w:instrText xml:space="preserve"> ADDIN EN.CITE </w:instrText>
            </w:r>
            <w:r w:rsidRPr="00261D54">
              <w:fldChar w:fldCharType="begin">
                <w:fldData xml:space="preserve">PEVuZE5vdGU+PENpdGU+PEF1dGhvcj5ZaWxkaXJpbTwvQXV0aG9yPjxZZWFyPjIwMDQ8L1llYXI+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</w:fldData>
              </w:fldChar>
            </w:r>
            <w:r w:rsidRPr="00261D54">
              <w:instrText xml:space="preserve"> ADDIN EN.CITE.DATA </w:instrText>
            </w:r>
            <w:r w:rsidRPr="00261D54">
              <w:fldChar w:fldCharType="end"/>
            </w:r>
            <w:r w:rsidRPr="00261D54">
              <w:fldChar w:fldCharType="separate"/>
            </w:r>
            <w:r w:rsidRPr="00261D54">
              <w:rPr>
                <w:noProof/>
              </w:rPr>
              <w:t>(Yildirim</w:t>
            </w:r>
            <w:r w:rsidR="00AF0763" w:rsidRPr="00AF0763">
              <w:rPr>
                <w:i/>
                <w:noProof/>
              </w:rPr>
              <w:t xml:space="preserve"> et al</w:t>
            </w:r>
            <w:r w:rsidR="00174F05" w:rsidRPr="00174F05">
              <w:rPr>
                <w:noProof/>
              </w:rPr>
              <w:t xml:space="preserve">., </w:t>
            </w:r>
            <w:r w:rsidRPr="00261D54">
              <w:rPr>
                <w:noProof/>
              </w:rPr>
              <w:t>2004</w:t>
            </w:r>
            <w:r w:rsidR="004F7178">
              <w:rPr>
                <w:noProof/>
              </w:rPr>
              <w:t>;</w:t>
            </w:r>
            <w:r w:rsidRPr="00261D54">
              <w:rPr>
                <w:noProof/>
              </w:rPr>
              <w:t xml:space="preserve"> Giusti</w:t>
            </w:r>
            <w:r w:rsidR="00AF0763" w:rsidRPr="00AF0763">
              <w:rPr>
                <w:i/>
                <w:noProof/>
              </w:rPr>
              <w:t xml:space="preserve"> et al</w:t>
            </w:r>
            <w:r w:rsidR="00174F05" w:rsidRPr="00174F05">
              <w:rPr>
                <w:noProof/>
              </w:rPr>
              <w:t xml:space="preserve">., </w:t>
            </w:r>
            <w:r w:rsidRPr="00261D54">
              <w:rPr>
                <w:noProof/>
              </w:rPr>
              <w:t>2015)</w:t>
            </w:r>
            <w:r w:rsidRPr="00261D54">
              <w:fldChar w:fldCharType="end"/>
            </w:r>
          </w:p>
        </w:tc>
      </w:tr>
      <w:tr w:rsidR="00261D54" w:rsidRPr="00261D54" w14:paraId="52C3758E" w14:textId="77777777" w:rsidTr="00461A7C">
        <w:trPr>
          <w:cantSplit/>
          <w:trHeight w:val="581"/>
        </w:trPr>
        <w:tc>
          <w:tcPr>
            <w:tcW w:w="561" w:type="pct"/>
          </w:tcPr>
          <w:p w14:paraId="44843864" w14:textId="28A211ED" w:rsidR="00261D54" w:rsidRPr="00261D54" w:rsidRDefault="00261D54" w:rsidP="009F52EA">
            <w:pPr>
              <w:pStyle w:val="TableText"/>
              <w:rPr>
                <w:i/>
                <w:iCs/>
              </w:rPr>
            </w:pPr>
            <w:proofErr w:type="spellStart"/>
            <w:r w:rsidRPr="00261D54">
              <w:rPr>
                <w:i/>
                <w:iCs/>
              </w:rPr>
              <w:t>Cantareus</w:t>
            </w:r>
            <w:proofErr w:type="spellEnd"/>
            <w:r w:rsidRPr="00261D54">
              <w:rPr>
                <w:i/>
                <w:iCs/>
              </w:rPr>
              <w:t xml:space="preserve"> </w:t>
            </w:r>
            <w:proofErr w:type="spellStart"/>
            <w:r w:rsidRPr="00261D54">
              <w:rPr>
                <w:i/>
                <w:iCs/>
              </w:rPr>
              <w:t>apertus</w:t>
            </w:r>
            <w:proofErr w:type="spellEnd"/>
          </w:p>
          <w:p w14:paraId="1F7430CB" w14:textId="77777777" w:rsidR="00261D54" w:rsidRPr="00261D54" w:rsidRDefault="00261D54" w:rsidP="009F52EA">
            <w:pPr>
              <w:pStyle w:val="TableText"/>
              <w:rPr>
                <w:i/>
                <w:iCs/>
              </w:rPr>
            </w:pPr>
            <w:r w:rsidRPr="00261D54">
              <w:rPr>
                <w:i/>
                <w:iCs/>
              </w:rPr>
              <w:t xml:space="preserve">= Helix </w:t>
            </w:r>
            <w:proofErr w:type="spellStart"/>
            <w:r w:rsidRPr="00261D54">
              <w:rPr>
                <w:i/>
                <w:iCs/>
              </w:rPr>
              <w:t>adanensis</w:t>
            </w:r>
            <w:proofErr w:type="spellEnd"/>
          </w:p>
          <w:p w14:paraId="2AD805CF" w14:textId="77777777" w:rsidR="00261D54" w:rsidRPr="00261D54" w:rsidRDefault="00261D54" w:rsidP="009F52EA">
            <w:pPr>
              <w:pStyle w:val="TableText"/>
              <w:rPr>
                <w:i/>
                <w:iCs/>
              </w:rPr>
            </w:pPr>
            <w:r w:rsidRPr="00261D54">
              <w:rPr>
                <w:i/>
                <w:iCs/>
              </w:rPr>
              <w:t xml:space="preserve">= Cornu </w:t>
            </w:r>
            <w:proofErr w:type="spellStart"/>
            <w:r w:rsidRPr="00261D54">
              <w:rPr>
                <w:i/>
                <w:iCs/>
              </w:rPr>
              <w:t>apertus</w:t>
            </w:r>
            <w:proofErr w:type="spellEnd"/>
          </w:p>
          <w:p w14:paraId="579EBEB8" w14:textId="77777777" w:rsidR="00261D54" w:rsidRPr="00261D54" w:rsidRDefault="00261D54" w:rsidP="009F52EA">
            <w:pPr>
              <w:pStyle w:val="TableText"/>
              <w:rPr>
                <w:i/>
                <w:iCs/>
              </w:rPr>
            </w:pPr>
            <w:r w:rsidRPr="00261D54">
              <w:t>Green snail</w:t>
            </w:r>
          </w:p>
        </w:tc>
        <w:tc>
          <w:tcPr>
            <w:tcW w:w="774" w:type="pct"/>
          </w:tcPr>
          <w:p w14:paraId="00076C8B" w14:textId="0D10CC9F" w:rsidR="00261D54" w:rsidRPr="00261D54" w:rsidRDefault="00261D54" w:rsidP="009F52EA">
            <w:pPr>
              <w:pStyle w:val="TableText"/>
            </w:pPr>
            <w:r w:rsidRPr="00261D54">
              <w:t>Shell size: 15</w:t>
            </w:r>
            <w:r w:rsidR="00A52237">
              <w:t>–</w:t>
            </w:r>
            <w:r w:rsidRPr="00261D54">
              <w:t>30</w:t>
            </w:r>
            <w:r w:rsidR="00A52237">
              <w:t> </w:t>
            </w:r>
            <w:r w:rsidRPr="00261D54">
              <w:t>mm diameter</w:t>
            </w:r>
          </w:p>
          <w:p w14:paraId="045BE03F" w14:textId="77777777" w:rsidR="00261D54" w:rsidRPr="00261D54" w:rsidRDefault="00261D54" w:rsidP="009F52EA">
            <w:pPr>
              <w:pStyle w:val="TableText"/>
            </w:pPr>
            <w:r w:rsidRPr="00261D54">
              <w:t>Shell colour: olive green (juveniles), light brown shell (adults), no banding</w:t>
            </w:r>
          </w:p>
          <w:p w14:paraId="1D7384C7" w14:textId="5594C185" w:rsidR="00261D54" w:rsidRPr="00261D54" w:rsidRDefault="00261D54" w:rsidP="009F52EA">
            <w:pPr>
              <w:pStyle w:val="TableText"/>
            </w:pPr>
            <w:r w:rsidRPr="00261D54">
              <w:t>Whorls: 4</w:t>
            </w:r>
            <w:r w:rsidR="00A52237">
              <w:t>–</w:t>
            </w:r>
            <w:r w:rsidRPr="00261D54">
              <w:t>5</w:t>
            </w:r>
          </w:p>
          <w:p w14:paraId="2E41E393" w14:textId="33540B99" w:rsidR="00261D54" w:rsidRPr="00261D54" w:rsidRDefault="00261D54" w:rsidP="009F52EA">
            <w:pPr>
              <w:pStyle w:val="TableText"/>
            </w:pPr>
            <w:r w:rsidRPr="00261D54">
              <w:t xml:space="preserve">Aperture extremely large relative to body (larger aperture than </w:t>
            </w:r>
            <w:r w:rsidR="006F743C" w:rsidRPr="006F743C">
              <w:rPr>
                <w:i/>
                <w:iCs/>
              </w:rPr>
              <w:t>C.</w:t>
            </w:r>
            <w:r w:rsidR="00A52237">
              <w:rPr>
                <w:i/>
                <w:iCs/>
              </w:rPr>
              <w:t> </w:t>
            </w:r>
            <w:r w:rsidR="006F743C" w:rsidRPr="006F743C">
              <w:rPr>
                <w:i/>
                <w:iCs/>
              </w:rPr>
              <w:t>aspersum</w:t>
            </w:r>
            <w:r w:rsidRPr="00261D54">
              <w:t>)</w:t>
            </w:r>
          </w:p>
        </w:tc>
        <w:tc>
          <w:tcPr>
            <w:tcW w:w="565" w:type="pct"/>
          </w:tcPr>
          <w:p w14:paraId="30C4504D" w14:textId="77777777" w:rsidR="00261D54" w:rsidRPr="00261D54" w:rsidRDefault="00261D54" w:rsidP="009F52EA">
            <w:pPr>
              <w:pStyle w:val="TableText"/>
            </w:pPr>
            <w:r w:rsidRPr="00261D54">
              <w:t>Mediterranean region (Europe and North Africa)</w:t>
            </w:r>
          </w:p>
          <w:p w14:paraId="74742F64" w14:textId="7FDA2B00" w:rsidR="00261D54" w:rsidRPr="00261D54" w:rsidRDefault="00261D54" w:rsidP="009F52EA">
            <w:pPr>
              <w:pStyle w:val="TableText"/>
            </w:pPr>
            <w:r w:rsidRPr="00261D54">
              <w:t>Introduced to</w:t>
            </w:r>
            <w:r w:rsidR="00A52237">
              <w:t xml:space="preserve"> </w:t>
            </w:r>
            <w:r w:rsidRPr="00261D54">
              <w:t>Australia (WA) and North America</w:t>
            </w:r>
          </w:p>
        </w:tc>
        <w:tc>
          <w:tcPr>
            <w:tcW w:w="456" w:type="pct"/>
          </w:tcPr>
          <w:p w14:paraId="6EDD7CC2" w14:textId="77777777" w:rsidR="000057F8" w:rsidRDefault="00261D54" w:rsidP="009F52EA">
            <w:pPr>
              <w:pStyle w:val="TableText"/>
            </w:pPr>
            <w:r w:rsidRPr="00261D54">
              <w:t>Yes</w:t>
            </w:r>
          </w:p>
          <w:p w14:paraId="31E60FE5" w14:textId="7C5BF546" w:rsidR="00261D54" w:rsidRPr="00261D54" w:rsidRDefault="00261D54" w:rsidP="009F52EA">
            <w:pPr>
              <w:pStyle w:val="TableText"/>
            </w:pPr>
            <w:r w:rsidRPr="00261D54">
              <w:t>Declared pest</w:t>
            </w:r>
          </w:p>
        </w:tc>
        <w:tc>
          <w:tcPr>
            <w:tcW w:w="606" w:type="pct"/>
          </w:tcPr>
          <w:p w14:paraId="61FC841A" w14:textId="77777777" w:rsidR="00261D54" w:rsidRPr="00261D54" w:rsidRDefault="00261D54" w:rsidP="009F52EA">
            <w:pPr>
              <w:pStyle w:val="TableText"/>
            </w:pPr>
            <w:r w:rsidRPr="00261D54">
              <w:t>No</w:t>
            </w:r>
          </w:p>
        </w:tc>
        <w:tc>
          <w:tcPr>
            <w:tcW w:w="648" w:type="pct"/>
          </w:tcPr>
          <w:p w14:paraId="2F64D754" w14:textId="77777777" w:rsidR="00261D54" w:rsidRPr="00261D54" w:rsidRDefault="00261D54" w:rsidP="009F52EA">
            <w:pPr>
              <w:pStyle w:val="TableText"/>
            </w:pPr>
            <w:r w:rsidRPr="00261D54">
              <w:t>Yes</w:t>
            </w:r>
          </w:p>
        </w:tc>
        <w:tc>
          <w:tcPr>
            <w:tcW w:w="760" w:type="pct"/>
          </w:tcPr>
          <w:p w14:paraId="4AA56AFC" w14:textId="68C1307C" w:rsidR="00261D54" w:rsidRPr="00261D54" w:rsidRDefault="00261D54" w:rsidP="009F52EA">
            <w:pPr>
              <w:pStyle w:val="TableText"/>
            </w:pPr>
            <w:r w:rsidRPr="00261D54">
              <w:t xml:space="preserve">Not consumed in </w:t>
            </w:r>
            <w:r w:rsidR="009B3F7A" w:rsidRPr="009B3F7A">
              <w:t>the Republic of Türkiye</w:t>
            </w:r>
            <w:r w:rsidRPr="00261D54">
              <w:t xml:space="preserve"> but a main export item</w:t>
            </w:r>
            <w:r w:rsidR="00A52237">
              <w:t>.</w:t>
            </w:r>
          </w:p>
        </w:tc>
        <w:tc>
          <w:tcPr>
            <w:tcW w:w="631" w:type="pct"/>
          </w:tcPr>
          <w:p w14:paraId="47062B99" w14:textId="2AE5140F" w:rsidR="00261D54" w:rsidRPr="00261D54" w:rsidRDefault="00261D54" w:rsidP="009F52EA">
            <w:pPr>
              <w:pStyle w:val="TableText"/>
            </w:pPr>
            <w:r w:rsidRPr="00261D54">
              <w:fldChar w:fldCharType="begin">
                <w:fldData xml:space="preserve">PEVuZE5vdGU+PENpdGU+PEF1dGhvcj5CbGFja2V0PC9BdXRob3I+PFllYXI+MjAxNjwvWWVhcj48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</w:fldData>
              </w:fldChar>
            </w:r>
            <w:r w:rsidRPr="00261D54">
              <w:instrText xml:space="preserve"> ADDIN EN.CITE </w:instrText>
            </w:r>
            <w:r w:rsidRPr="00261D54">
              <w:fldChar w:fldCharType="begin">
                <w:fldData xml:space="preserve">PEVuZE5vdGU+PENpdGU+PEF1dGhvcj5CbGFja2V0PC9BdXRob3I+PFllYXI+MjAxNjwvWWVhcj48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</w:fldData>
              </w:fldChar>
            </w:r>
            <w:r w:rsidRPr="00261D54">
              <w:instrText xml:space="preserve"> ADDIN EN.CITE.DATA </w:instrText>
            </w:r>
            <w:r w:rsidRPr="00261D54">
              <w:fldChar w:fldCharType="end"/>
            </w:r>
            <w:r w:rsidRPr="00261D54">
              <w:fldChar w:fldCharType="separate"/>
            </w:r>
            <w:r w:rsidRPr="00261D54">
              <w:rPr>
                <w:noProof/>
              </w:rPr>
              <w:t>(Blacket</w:t>
            </w:r>
            <w:r w:rsidR="00AF0763" w:rsidRPr="00AF0763">
              <w:rPr>
                <w:i/>
                <w:noProof/>
              </w:rPr>
              <w:t xml:space="preserve"> et al</w:t>
            </w:r>
            <w:r w:rsidR="00174F05" w:rsidRPr="00174F05">
              <w:rPr>
                <w:noProof/>
              </w:rPr>
              <w:t xml:space="preserve">., </w:t>
            </w:r>
            <w:r w:rsidRPr="00261D54">
              <w:rPr>
                <w:noProof/>
              </w:rPr>
              <w:t>2016</w:t>
            </w:r>
            <w:r w:rsidR="004F7178">
              <w:rPr>
                <w:noProof/>
              </w:rPr>
              <w:t>;</w:t>
            </w:r>
            <w:r w:rsidRPr="00261D54">
              <w:rPr>
                <w:noProof/>
              </w:rPr>
              <w:t xml:space="preserve"> Yildirim</w:t>
            </w:r>
            <w:r w:rsidR="00AF0763" w:rsidRPr="00AF0763">
              <w:rPr>
                <w:i/>
                <w:noProof/>
              </w:rPr>
              <w:t xml:space="preserve"> et al</w:t>
            </w:r>
            <w:r w:rsidR="00174F05" w:rsidRPr="00174F05">
              <w:rPr>
                <w:noProof/>
              </w:rPr>
              <w:t xml:space="preserve">., </w:t>
            </w:r>
            <w:r w:rsidRPr="00261D54">
              <w:rPr>
                <w:noProof/>
              </w:rPr>
              <w:t>2004)</w:t>
            </w:r>
            <w:r w:rsidRPr="00261D54">
              <w:fldChar w:fldCharType="end"/>
            </w:r>
          </w:p>
        </w:tc>
      </w:tr>
      <w:tr w:rsidR="00261D54" w:rsidRPr="00261D54" w14:paraId="1FACCE32" w14:textId="77777777" w:rsidTr="00461A7C">
        <w:trPr>
          <w:cantSplit/>
          <w:trHeight w:val="581"/>
        </w:trPr>
        <w:tc>
          <w:tcPr>
            <w:tcW w:w="561" w:type="pct"/>
          </w:tcPr>
          <w:p w14:paraId="2F81B4C9" w14:textId="77777777" w:rsidR="00261D54" w:rsidRPr="00261D54" w:rsidRDefault="00261D54" w:rsidP="009F52EA">
            <w:pPr>
              <w:pStyle w:val="TableText"/>
              <w:rPr>
                <w:i/>
                <w:iCs/>
              </w:rPr>
            </w:pPr>
            <w:proofErr w:type="spellStart"/>
            <w:r w:rsidRPr="00261D54">
              <w:rPr>
                <w:i/>
                <w:iCs/>
              </w:rPr>
              <w:t>Cepaea</w:t>
            </w:r>
            <w:proofErr w:type="spellEnd"/>
            <w:r w:rsidRPr="00261D54">
              <w:rPr>
                <w:i/>
                <w:iCs/>
              </w:rPr>
              <w:t xml:space="preserve"> </w:t>
            </w:r>
            <w:proofErr w:type="spellStart"/>
            <w:r w:rsidRPr="00261D54">
              <w:rPr>
                <w:i/>
                <w:iCs/>
              </w:rPr>
              <w:t>nemoralis</w:t>
            </w:r>
            <w:proofErr w:type="spellEnd"/>
          </w:p>
          <w:p w14:paraId="1E014196" w14:textId="77777777" w:rsidR="00261D54" w:rsidRPr="00261D54" w:rsidRDefault="00261D54" w:rsidP="009F52EA">
            <w:pPr>
              <w:pStyle w:val="TableText"/>
              <w:rPr>
                <w:i/>
                <w:iCs/>
              </w:rPr>
            </w:pPr>
            <w:r w:rsidRPr="00261D54">
              <w:t>English garden snail</w:t>
            </w:r>
          </w:p>
        </w:tc>
        <w:tc>
          <w:tcPr>
            <w:tcW w:w="774" w:type="pct"/>
          </w:tcPr>
          <w:p w14:paraId="313DE4AB" w14:textId="63662507" w:rsidR="00261D54" w:rsidRPr="00261D54" w:rsidRDefault="00261D54" w:rsidP="009F52EA">
            <w:pPr>
              <w:pStyle w:val="TableText"/>
            </w:pPr>
            <w:r w:rsidRPr="00261D54">
              <w:t>Shell size: 20</w:t>
            </w:r>
            <w:r w:rsidR="00A52237">
              <w:t>–</w:t>
            </w:r>
            <w:r w:rsidRPr="00261D54">
              <w:t>26mm diameter</w:t>
            </w:r>
          </w:p>
          <w:p w14:paraId="2591E218" w14:textId="09BC4D17" w:rsidR="00261D54" w:rsidRPr="00261D54" w:rsidRDefault="00261D54" w:rsidP="009F52EA">
            <w:pPr>
              <w:pStyle w:val="TableText"/>
            </w:pPr>
            <w:r w:rsidRPr="00261D54">
              <w:t>Shell colour: yellow, pink or brown with 1</w:t>
            </w:r>
            <w:r w:rsidR="00A52237">
              <w:t>–</w:t>
            </w:r>
            <w:r w:rsidRPr="00261D54">
              <w:t>5 bands</w:t>
            </w:r>
          </w:p>
          <w:p w14:paraId="2CF15ABC" w14:textId="2FE494AF" w:rsidR="00261D54" w:rsidRPr="00261D54" w:rsidRDefault="00261D54" w:rsidP="009F52EA">
            <w:pPr>
              <w:pStyle w:val="TableText"/>
            </w:pPr>
            <w:r w:rsidRPr="00261D54">
              <w:t xml:space="preserve">Distinguished from </w:t>
            </w:r>
            <w:r w:rsidRPr="00261D54">
              <w:rPr>
                <w:i/>
                <w:iCs/>
              </w:rPr>
              <w:t>C.</w:t>
            </w:r>
            <w:r w:rsidR="00A52237">
              <w:rPr>
                <w:i/>
                <w:iCs/>
              </w:rPr>
              <w:t> </w:t>
            </w:r>
            <w:r w:rsidRPr="00261D54">
              <w:rPr>
                <w:i/>
                <w:iCs/>
              </w:rPr>
              <w:t xml:space="preserve">hortensis </w:t>
            </w:r>
            <w:r w:rsidRPr="00261D54">
              <w:t>by its brown apertural lip (opening of the shell)</w:t>
            </w:r>
          </w:p>
        </w:tc>
        <w:tc>
          <w:tcPr>
            <w:tcW w:w="565" w:type="pct"/>
          </w:tcPr>
          <w:p w14:paraId="4232A182" w14:textId="77777777" w:rsidR="00261D54" w:rsidRPr="00261D54" w:rsidRDefault="00261D54" w:rsidP="009F52EA">
            <w:pPr>
              <w:pStyle w:val="TableText"/>
            </w:pPr>
            <w:r w:rsidRPr="00261D54">
              <w:t>Central and Western Europe</w:t>
            </w:r>
          </w:p>
          <w:p w14:paraId="45D88F0C" w14:textId="1EF9F2EB" w:rsidR="00261D54" w:rsidRPr="00261D54" w:rsidRDefault="00261D54" w:rsidP="009F52EA">
            <w:pPr>
              <w:pStyle w:val="TableText"/>
            </w:pPr>
            <w:r w:rsidRPr="00261D54">
              <w:t>Introduced to</w:t>
            </w:r>
            <w:r w:rsidR="008B311C">
              <w:t xml:space="preserve"> </w:t>
            </w:r>
            <w:r w:rsidRPr="00261D54">
              <w:t>North America</w:t>
            </w:r>
          </w:p>
        </w:tc>
        <w:tc>
          <w:tcPr>
            <w:tcW w:w="456" w:type="pct"/>
          </w:tcPr>
          <w:p w14:paraId="1FF4A6D6" w14:textId="77777777" w:rsidR="00261D54" w:rsidRPr="00261D54" w:rsidRDefault="00261D54" w:rsidP="009F52EA">
            <w:pPr>
              <w:pStyle w:val="TableText"/>
            </w:pPr>
            <w:r w:rsidRPr="00261D54">
              <w:t>No</w:t>
            </w:r>
          </w:p>
        </w:tc>
        <w:tc>
          <w:tcPr>
            <w:tcW w:w="606" w:type="pct"/>
          </w:tcPr>
          <w:p w14:paraId="07B133AA" w14:textId="77777777" w:rsidR="00261D54" w:rsidRPr="00261D54" w:rsidRDefault="00261D54" w:rsidP="009F52EA">
            <w:pPr>
              <w:pStyle w:val="TableText"/>
            </w:pPr>
            <w:r w:rsidRPr="00261D54">
              <w:t>No</w:t>
            </w:r>
          </w:p>
        </w:tc>
        <w:tc>
          <w:tcPr>
            <w:tcW w:w="648" w:type="pct"/>
          </w:tcPr>
          <w:p w14:paraId="3417C505" w14:textId="77777777" w:rsidR="00261D54" w:rsidRPr="00261D54" w:rsidRDefault="00261D54" w:rsidP="009F52EA">
            <w:pPr>
              <w:pStyle w:val="TableText"/>
            </w:pPr>
            <w:r w:rsidRPr="00261D54">
              <w:t>Yes</w:t>
            </w:r>
          </w:p>
        </w:tc>
        <w:tc>
          <w:tcPr>
            <w:tcW w:w="760" w:type="pct"/>
          </w:tcPr>
          <w:p w14:paraId="0EEE1681" w14:textId="1D0CEEAC" w:rsidR="00261D54" w:rsidRPr="00261D54" w:rsidRDefault="00261D54" w:rsidP="009F52EA">
            <w:pPr>
              <w:pStyle w:val="TableText"/>
            </w:pPr>
            <w:r w:rsidRPr="00261D54">
              <w:t>Ease of culture, near worldwide availability and hardiness has led to them being cultured for human consumption</w:t>
            </w:r>
            <w:r w:rsidR="003145BC">
              <w:t>.</w:t>
            </w:r>
          </w:p>
        </w:tc>
        <w:tc>
          <w:tcPr>
            <w:tcW w:w="631" w:type="pct"/>
          </w:tcPr>
          <w:p w14:paraId="5EE2037D" w14:textId="48F21AFE" w:rsidR="00261D54" w:rsidRPr="00261D54" w:rsidRDefault="00261D54" w:rsidP="009F52EA">
            <w:pPr>
              <w:pStyle w:val="TableText"/>
            </w:pPr>
            <w:r w:rsidRPr="00261D54">
              <w:fldChar w:fldCharType="begin">
                <w:fldData xml:space="preserve">PEVuZE5vdGU+PENpdGU+PEF1dGhvcj5EZWVzPC9BdXRob3I+PFllYXI+MTk3MDwvWWVhcj48UmVj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=
</w:fldData>
              </w:fldChar>
            </w:r>
            <w:r w:rsidRPr="00261D54">
              <w:instrText xml:space="preserve"> ADDIN EN.CITE </w:instrText>
            </w:r>
            <w:r w:rsidRPr="00261D54">
              <w:fldChar w:fldCharType="begin">
                <w:fldData xml:space="preserve">PEVuZE5vdGU+PENpdGU+PEF1dGhvcj5EZWVzPC9BdXRob3I+PFllYXI+MTk3MDwvWWVhcj48UmVj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=
</w:fldData>
              </w:fldChar>
            </w:r>
            <w:r w:rsidRPr="00261D54">
              <w:instrText xml:space="preserve"> ADDIN EN.CITE.DATA </w:instrText>
            </w:r>
            <w:r w:rsidRPr="00261D54">
              <w:fldChar w:fldCharType="end"/>
            </w:r>
            <w:r w:rsidRPr="00261D54">
              <w:fldChar w:fldCharType="separate"/>
            </w:r>
            <w:r w:rsidRPr="00261D54">
              <w:rPr>
                <w:noProof/>
              </w:rPr>
              <w:t>(Dees, 1970</w:t>
            </w:r>
            <w:r w:rsidR="004F7178">
              <w:rPr>
                <w:noProof/>
              </w:rPr>
              <w:t>;</w:t>
            </w:r>
            <w:r w:rsidRPr="00261D54">
              <w:rPr>
                <w:noProof/>
              </w:rPr>
              <w:t xml:space="preserve"> Pearce</w:t>
            </w:r>
            <w:r w:rsidR="00AF0763" w:rsidRPr="00AF0763">
              <w:rPr>
                <w:i/>
                <w:noProof/>
              </w:rPr>
              <w:t xml:space="preserve"> et al</w:t>
            </w:r>
            <w:r w:rsidR="00174F05" w:rsidRPr="00174F05">
              <w:rPr>
                <w:noProof/>
              </w:rPr>
              <w:t xml:space="preserve">., </w:t>
            </w:r>
            <w:r w:rsidRPr="00261D54">
              <w:rPr>
                <w:noProof/>
              </w:rPr>
              <w:t>2010</w:t>
            </w:r>
            <w:r w:rsidR="004F7178">
              <w:rPr>
                <w:noProof/>
              </w:rPr>
              <w:t>;</w:t>
            </w:r>
            <w:r w:rsidRPr="00261D54">
              <w:rPr>
                <w:noProof/>
              </w:rPr>
              <w:t xml:space="preserve"> Rosin</w:t>
            </w:r>
            <w:r w:rsidR="00AF0763" w:rsidRPr="00AF0763">
              <w:rPr>
                <w:i/>
                <w:noProof/>
              </w:rPr>
              <w:t xml:space="preserve"> et al</w:t>
            </w:r>
            <w:r w:rsidR="00174F05" w:rsidRPr="00174F05">
              <w:rPr>
                <w:noProof/>
              </w:rPr>
              <w:t xml:space="preserve">., </w:t>
            </w:r>
            <w:r w:rsidRPr="00261D54">
              <w:rPr>
                <w:noProof/>
              </w:rPr>
              <w:t>2013</w:t>
            </w:r>
            <w:r w:rsidR="004F7178">
              <w:rPr>
                <w:noProof/>
              </w:rPr>
              <w:t>;</w:t>
            </w:r>
            <w:r w:rsidRPr="00261D54">
              <w:rPr>
                <w:noProof/>
              </w:rPr>
              <w:t xml:space="preserve"> Ozgo and Schilthuizen, 2012</w:t>
            </w:r>
            <w:r w:rsidR="004F7178">
              <w:rPr>
                <w:noProof/>
              </w:rPr>
              <w:t>;</w:t>
            </w:r>
            <w:r w:rsidRPr="00261D54">
              <w:rPr>
                <w:noProof/>
              </w:rPr>
              <w:t xml:space="preserve"> Whitson, 2005)</w:t>
            </w:r>
            <w:r w:rsidRPr="00261D54">
              <w:fldChar w:fldCharType="end"/>
            </w:r>
          </w:p>
        </w:tc>
      </w:tr>
      <w:tr w:rsidR="00261D54" w:rsidRPr="00261D54" w14:paraId="70F67400" w14:textId="77777777" w:rsidTr="00461A7C">
        <w:trPr>
          <w:cantSplit/>
          <w:trHeight w:val="581"/>
        </w:trPr>
        <w:tc>
          <w:tcPr>
            <w:tcW w:w="561" w:type="pct"/>
          </w:tcPr>
          <w:p w14:paraId="436F0A56" w14:textId="77777777" w:rsidR="00261D54" w:rsidRPr="00261D54" w:rsidRDefault="00261D54" w:rsidP="009F52EA">
            <w:pPr>
              <w:pStyle w:val="TableText"/>
              <w:rPr>
                <w:i/>
                <w:iCs/>
              </w:rPr>
            </w:pPr>
            <w:proofErr w:type="spellStart"/>
            <w:r w:rsidRPr="00261D54">
              <w:rPr>
                <w:i/>
                <w:iCs/>
              </w:rPr>
              <w:t>Cepaea</w:t>
            </w:r>
            <w:proofErr w:type="spellEnd"/>
            <w:r w:rsidRPr="00261D54">
              <w:rPr>
                <w:i/>
                <w:iCs/>
              </w:rPr>
              <w:t xml:space="preserve"> hortensis</w:t>
            </w:r>
          </w:p>
          <w:p w14:paraId="15EC6B99" w14:textId="77777777" w:rsidR="00261D54" w:rsidRPr="00261D54" w:rsidRDefault="00261D54" w:rsidP="009F52EA">
            <w:pPr>
              <w:pStyle w:val="TableText"/>
              <w:rPr>
                <w:i/>
                <w:iCs/>
              </w:rPr>
            </w:pPr>
            <w:r w:rsidRPr="00261D54">
              <w:t>Smaller banded snail</w:t>
            </w:r>
          </w:p>
        </w:tc>
        <w:tc>
          <w:tcPr>
            <w:tcW w:w="774" w:type="pct"/>
          </w:tcPr>
          <w:p w14:paraId="29E884B4" w14:textId="1F37F5BD" w:rsidR="00261D54" w:rsidRPr="00261D54" w:rsidRDefault="00261D54" w:rsidP="009F52EA">
            <w:pPr>
              <w:pStyle w:val="TableText"/>
            </w:pPr>
            <w:r w:rsidRPr="00261D54">
              <w:t>Shell size: 20</w:t>
            </w:r>
            <w:r w:rsidR="003145BC">
              <w:t> </w:t>
            </w:r>
            <w:r w:rsidRPr="00261D54">
              <w:t>mm diameter</w:t>
            </w:r>
          </w:p>
          <w:p w14:paraId="6F2AD0DF" w14:textId="08AEB23B" w:rsidR="00261D54" w:rsidRPr="00261D54" w:rsidRDefault="00261D54" w:rsidP="009F52EA">
            <w:pPr>
              <w:pStyle w:val="TableText"/>
            </w:pPr>
            <w:r w:rsidRPr="00261D54">
              <w:t>Shell colour: yellow to brown with 1</w:t>
            </w:r>
            <w:r w:rsidR="003145BC">
              <w:t>–</w:t>
            </w:r>
            <w:r w:rsidRPr="00261D54">
              <w:t>5 thin chestnut brown stripes</w:t>
            </w:r>
          </w:p>
          <w:p w14:paraId="6EFF0CF8" w14:textId="57654EAB" w:rsidR="00261D54" w:rsidRPr="00261D54" w:rsidRDefault="00261D54" w:rsidP="009F52EA">
            <w:pPr>
              <w:pStyle w:val="TableText"/>
            </w:pPr>
            <w:r w:rsidRPr="00261D54">
              <w:t xml:space="preserve">Distinguished from </w:t>
            </w:r>
            <w:r w:rsidRPr="00261D54">
              <w:rPr>
                <w:i/>
                <w:iCs/>
              </w:rPr>
              <w:t>C.</w:t>
            </w:r>
            <w:r w:rsidR="003145BC">
              <w:rPr>
                <w:i/>
                <w:iCs/>
              </w:rPr>
              <w:t> </w:t>
            </w:r>
            <w:proofErr w:type="spellStart"/>
            <w:r w:rsidRPr="00261D54">
              <w:rPr>
                <w:i/>
                <w:iCs/>
              </w:rPr>
              <w:t>nemoralis</w:t>
            </w:r>
            <w:proofErr w:type="spellEnd"/>
            <w:r w:rsidRPr="00261D54">
              <w:rPr>
                <w:i/>
                <w:iCs/>
              </w:rPr>
              <w:t xml:space="preserve"> </w:t>
            </w:r>
            <w:r w:rsidRPr="00261D54">
              <w:t>by its white apertural lip (opening of the shell)</w:t>
            </w:r>
          </w:p>
        </w:tc>
        <w:tc>
          <w:tcPr>
            <w:tcW w:w="565" w:type="pct"/>
          </w:tcPr>
          <w:p w14:paraId="49A17AD5" w14:textId="3C783492" w:rsidR="00261D54" w:rsidRPr="00261D54" w:rsidRDefault="00261D54" w:rsidP="009F52EA">
            <w:pPr>
              <w:pStyle w:val="TableText"/>
              <w:rPr>
                <w:i/>
                <w:iCs/>
              </w:rPr>
            </w:pPr>
            <w:r w:rsidRPr="00261D54">
              <w:t xml:space="preserve">Central and Northern Europe, extending more north than </w:t>
            </w:r>
            <w:r w:rsidRPr="00261D54">
              <w:rPr>
                <w:i/>
                <w:iCs/>
              </w:rPr>
              <w:t>C.</w:t>
            </w:r>
            <w:r w:rsidR="003145BC">
              <w:rPr>
                <w:i/>
                <w:iCs/>
              </w:rPr>
              <w:t> </w:t>
            </w:r>
            <w:proofErr w:type="spellStart"/>
            <w:r w:rsidRPr="00261D54">
              <w:rPr>
                <w:i/>
                <w:iCs/>
              </w:rPr>
              <w:t>nemoralis</w:t>
            </w:r>
            <w:proofErr w:type="spellEnd"/>
          </w:p>
          <w:p w14:paraId="2C719104" w14:textId="77777777" w:rsidR="00261D54" w:rsidRPr="00261D54" w:rsidRDefault="00261D54" w:rsidP="009F52EA">
            <w:pPr>
              <w:pStyle w:val="TableText"/>
            </w:pPr>
            <w:r w:rsidRPr="00261D54">
              <w:t>North America</w:t>
            </w:r>
          </w:p>
        </w:tc>
        <w:tc>
          <w:tcPr>
            <w:tcW w:w="456" w:type="pct"/>
          </w:tcPr>
          <w:p w14:paraId="1BD51FD8" w14:textId="77777777" w:rsidR="00261D54" w:rsidRPr="00261D54" w:rsidRDefault="00261D54" w:rsidP="009F52EA">
            <w:pPr>
              <w:pStyle w:val="TableText"/>
            </w:pPr>
            <w:r w:rsidRPr="00261D54">
              <w:t>No</w:t>
            </w:r>
          </w:p>
        </w:tc>
        <w:tc>
          <w:tcPr>
            <w:tcW w:w="606" w:type="pct"/>
          </w:tcPr>
          <w:p w14:paraId="5A336FB1" w14:textId="77777777" w:rsidR="00261D54" w:rsidRPr="00261D54" w:rsidRDefault="00261D54" w:rsidP="009F52EA">
            <w:pPr>
              <w:pStyle w:val="TableText"/>
            </w:pPr>
            <w:r w:rsidRPr="00261D54">
              <w:t>No</w:t>
            </w:r>
          </w:p>
        </w:tc>
        <w:tc>
          <w:tcPr>
            <w:tcW w:w="648" w:type="pct"/>
          </w:tcPr>
          <w:p w14:paraId="0250CB6C" w14:textId="77777777" w:rsidR="00261D54" w:rsidRPr="00261D54" w:rsidRDefault="00261D54" w:rsidP="009F52EA">
            <w:pPr>
              <w:pStyle w:val="TableText"/>
            </w:pPr>
            <w:r w:rsidRPr="00261D54">
              <w:t>Yes</w:t>
            </w:r>
          </w:p>
        </w:tc>
        <w:tc>
          <w:tcPr>
            <w:tcW w:w="760" w:type="pct"/>
          </w:tcPr>
          <w:p w14:paraId="709893D9" w14:textId="5275FB2E" w:rsidR="00261D54" w:rsidRPr="00261D54" w:rsidRDefault="00261D54" w:rsidP="009F52EA">
            <w:pPr>
              <w:pStyle w:val="TableText"/>
            </w:pPr>
            <w:r w:rsidRPr="00261D54">
              <w:t>Least popular of the large European snails</w:t>
            </w:r>
            <w:r w:rsidR="003145BC">
              <w:t>.</w:t>
            </w:r>
          </w:p>
        </w:tc>
        <w:tc>
          <w:tcPr>
            <w:tcW w:w="631" w:type="pct"/>
          </w:tcPr>
          <w:p w14:paraId="286CCCB8" w14:textId="6293AE0B" w:rsidR="00261D54" w:rsidRPr="00261D54" w:rsidRDefault="00261D54" w:rsidP="009F52EA">
            <w:pPr>
              <w:pStyle w:val="TableText"/>
            </w:pPr>
            <w:r w:rsidRPr="00261D54">
              <w:fldChar w:fldCharType="begin">
                <w:fldData xml:space="preserve">PEVuZE5vdGU+PENpdGU+PEF1dGhvcj5Db3dpZTwvQXV0aG9yPjxZZWFyPjE5ODc8L1llYXI+PFJl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</w:fldData>
              </w:fldChar>
            </w:r>
            <w:r w:rsidRPr="00261D54">
              <w:instrText xml:space="preserve"> ADDIN EN.CITE </w:instrText>
            </w:r>
            <w:r w:rsidRPr="00261D54">
              <w:fldChar w:fldCharType="begin">
                <w:fldData xml:space="preserve">PEVuZE5vdGU+PENpdGU+PEF1dGhvcj5Db3dpZTwvQXV0aG9yPjxZZWFyPjE5ODc8L1llYXI+PFJl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</w:fldData>
              </w:fldChar>
            </w:r>
            <w:r w:rsidRPr="00261D54">
              <w:instrText xml:space="preserve"> ADDIN EN.CITE.DATA </w:instrText>
            </w:r>
            <w:r w:rsidRPr="00261D54">
              <w:fldChar w:fldCharType="end"/>
            </w:r>
            <w:r w:rsidRPr="00261D54">
              <w:fldChar w:fldCharType="separate"/>
            </w:r>
            <w:r w:rsidRPr="00261D54">
              <w:rPr>
                <w:noProof/>
              </w:rPr>
              <w:t>(Cowie and Jones, 1987</w:t>
            </w:r>
            <w:r w:rsidR="004F7178">
              <w:rPr>
                <w:noProof/>
              </w:rPr>
              <w:t>;</w:t>
            </w:r>
            <w:r w:rsidRPr="00261D54">
              <w:rPr>
                <w:noProof/>
              </w:rPr>
              <w:t xml:space="preserve"> Pearce</w:t>
            </w:r>
            <w:r w:rsidR="00AF0763" w:rsidRPr="00AF0763">
              <w:rPr>
                <w:i/>
                <w:noProof/>
              </w:rPr>
              <w:t xml:space="preserve"> et al</w:t>
            </w:r>
            <w:r w:rsidR="00174F05" w:rsidRPr="00174F05">
              <w:rPr>
                <w:noProof/>
              </w:rPr>
              <w:t xml:space="preserve">., </w:t>
            </w:r>
            <w:r w:rsidRPr="00261D54">
              <w:rPr>
                <w:noProof/>
              </w:rPr>
              <w:t>2010</w:t>
            </w:r>
            <w:r w:rsidR="004F7178">
              <w:rPr>
                <w:noProof/>
              </w:rPr>
              <w:t>;</w:t>
            </w:r>
            <w:r w:rsidRPr="00261D54">
              <w:rPr>
                <w:noProof/>
              </w:rPr>
              <w:t xml:space="preserve"> Dees, 1970</w:t>
            </w:r>
            <w:r w:rsidR="004F7178">
              <w:rPr>
                <w:noProof/>
              </w:rPr>
              <w:t>;</w:t>
            </w:r>
            <w:r w:rsidRPr="00261D54">
              <w:rPr>
                <w:noProof/>
              </w:rPr>
              <w:t xml:space="preserve"> Thompson and Cheney, 1996)</w:t>
            </w:r>
            <w:r w:rsidRPr="00261D54">
              <w:fldChar w:fldCharType="end"/>
            </w:r>
          </w:p>
        </w:tc>
      </w:tr>
      <w:tr w:rsidR="00261D54" w:rsidRPr="00261D54" w14:paraId="73542FFD" w14:textId="77777777" w:rsidTr="00461A7C">
        <w:trPr>
          <w:cantSplit/>
          <w:trHeight w:val="581"/>
        </w:trPr>
        <w:tc>
          <w:tcPr>
            <w:tcW w:w="561" w:type="pct"/>
          </w:tcPr>
          <w:p w14:paraId="39CD16F1" w14:textId="566DEAF3" w:rsidR="00261D54" w:rsidRPr="00261D54" w:rsidRDefault="00261D54" w:rsidP="009F52EA">
            <w:pPr>
              <w:pStyle w:val="TableText"/>
              <w:rPr>
                <w:i/>
                <w:iCs/>
              </w:rPr>
            </w:pPr>
            <w:proofErr w:type="spellStart"/>
            <w:r w:rsidRPr="00261D54">
              <w:rPr>
                <w:i/>
                <w:iCs/>
              </w:rPr>
              <w:lastRenderedPageBreak/>
              <w:t>Eobania</w:t>
            </w:r>
            <w:proofErr w:type="spellEnd"/>
            <w:r w:rsidRPr="00261D54">
              <w:rPr>
                <w:i/>
                <w:iCs/>
              </w:rPr>
              <w:t xml:space="preserve"> </w:t>
            </w:r>
            <w:proofErr w:type="spellStart"/>
            <w:r w:rsidRPr="00261D54">
              <w:rPr>
                <w:i/>
                <w:iCs/>
              </w:rPr>
              <w:t>vermiculata</w:t>
            </w:r>
            <w:proofErr w:type="spellEnd"/>
            <w:r w:rsidRPr="00261D54">
              <w:rPr>
                <w:i/>
                <w:iCs/>
                <w:color w:val="000000"/>
                <w:shd w:val="clear" w:color="auto" w:fill="FFFFFF"/>
              </w:rPr>
              <w:t xml:space="preserve"> =</w:t>
            </w:r>
            <w:proofErr w:type="spellStart"/>
            <w:r w:rsidRPr="00261D54">
              <w:rPr>
                <w:i/>
                <w:iCs/>
              </w:rPr>
              <w:t>Massylaea</w:t>
            </w:r>
            <w:proofErr w:type="spellEnd"/>
            <w:r w:rsidRPr="00261D54">
              <w:rPr>
                <w:i/>
                <w:iCs/>
              </w:rPr>
              <w:t xml:space="preserve"> </w:t>
            </w:r>
            <w:proofErr w:type="spellStart"/>
            <w:r w:rsidRPr="00261D54">
              <w:rPr>
                <w:i/>
                <w:iCs/>
              </w:rPr>
              <w:t>vermiculata</w:t>
            </w:r>
            <w:proofErr w:type="spellEnd"/>
          </w:p>
          <w:p w14:paraId="0BF5E79B" w14:textId="77777777" w:rsidR="00261D54" w:rsidRPr="00261D54" w:rsidRDefault="00261D54" w:rsidP="009F52EA">
            <w:pPr>
              <w:pStyle w:val="TableText"/>
              <w:rPr>
                <w:i/>
                <w:iCs/>
              </w:rPr>
            </w:pPr>
            <w:r w:rsidRPr="00261D54">
              <w:t>Chocolate-banded snail</w:t>
            </w:r>
          </w:p>
        </w:tc>
        <w:tc>
          <w:tcPr>
            <w:tcW w:w="774" w:type="pct"/>
          </w:tcPr>
          <w:p w14:paraId="73C2E6CB" w14:textId="346533E3" w:rsidR="00261D54" w:rsidRPr="00261D54" w:rsidRDefault="00261D54" w:rsidP="009F52EA">
            <w:pPr>
              <w:pStyle w:val="TableText"/>
            </w:pPr>
            <w:r w:rsidRPr="00261D54">
              <w:t>Shell size: 22</w:t>
            </w:r>
            <w:r w:rsidR="00BD0713">
              <w:t>–</w:t>
            </w:r>
            <w:r w:rsidRPr="00261D54">
              <w:t>35mm diameter</w:t>
            </w:r>
          </w:p>
          <w:p w14:paraId="54C4F550" w14:textId="21366F4E" w:rsidR="00261D54" w:rsidRPr="00261D54" w:rsidRDefault="00261D54" w:rsidP="009F52EA">
            <w:pPr>
              <w:pStyle w:val="TableText"/>
            </w:pPr>
            <w:r w:rsidRPr="00261D54">
              <w:t>Shell colour: white, green or yellow with darker chocolate colour bands</w:t>
            </w:r>
          </w:p>
          <w:p w14:paraId="2303E5B1" w14:textId="2E9CA1BA" w:rsidR="00261D54" w:rsidRPr="00261D54" w:rsidRDefault="00261D54" w:rsidP="009F52EA">
            <w:pPr>
              <w:pStyle w:val="TableText"/>
            </w:pPr>
            <w:r w:rsidRPr="00261D54">
              <w:t>Whorls: 5</w:t>
            </w:r>
            <w:r w:rsidR="003145BC">
              <w:t>–</w:t>
            </w:r>
            <w:r w:rsidRPr="00261D54">
              <w:t>6</w:t>
            </w:r>
          </w:p>
        </w:tc>
        <w:tc>
          <w:tcPr>
            <w:tcW w:w="565" w:type="pct"/>
          </w:tcPr>
          <w:p w14:paraId="678F72CB" w14:textId="77777777" w:rsidR="00261D54" w:rsidRPr="00261D54" w:rsidRDefault="00261D54" w:rsidP="009F52EA">
            <w:pPr>
              <w:pStyle w:val="TableText"/>
            </w:pPr>
            <w:r w:rsidRPr="00261D54">
              <w:t>Mediterranean region</w:t>
            </w:r>
          </w:p>
          <w:p w14:paraId="2C2B906C" w14:textId="488B5EAE" w:rsidR="00261D54" w:rsidRPr="00261D54" w:rsidRDefault="009B3F7A" w:rsidP="009F52EA">
            <w:pPr>
              <w:pStyle w:val="TableText"/>
            </w:pPr>
            <w:r>
              <w:t>T</w:t>
            </w:r>
            <w:r w:rsidRPr="009B3F7A">
              <w:t>he Republic of Türkiye</w:t>
            </w:r>
          </w:p>
        </w:tc>
        <w:tc>
          <w:tcPr>
            <w:tcW w:w="456" w:type="pct"/>
          </w:tcPr>
          <w:p w14:paraId="1E504F2F" w14:textId="77777777" w:rsidR="00261D54" w:rsidRPr="00261D54" w:rsidRDefault="00261D54" w:rsidP="009F52EA">
            <w:pPr>
              <w:pStyle w:val="TableText"/>
            </w:pPr>
            <w:r w:rsidRPr="00261D54">
              <w:t>Unsure</w:t>
            </w:r>
          </w:p>
          <w:p w14:paraId="6C8BEA39" w14:textId="25BC0D6F" w:rsidR="00261D54" w:rsidRPr="00261D54" w:rsidRDefault="00261D54" w:rsidP="009F52EA">
            <w:pPr>
              <w:pStyle w:val="TableText"/>
            </w:pPr>
            <w:r w:rsidRPr="00261D54">
              <w:t>Introduced to South-eastern Australia; appears locally extinct.</w:t>
            </w:r>
          </w:p>
          <w:p w14:paraId="3CB49F81" w14:textId="7C6D7DA8" w:rsidR="00261D54" w:rsidRPr="00261D54" w:rsidRDefault="00261D54" w:rsidP="009F52EA">
            <w:pPr>
              <w:pStyle w:val="TableText"/>
            </w:pPr>
            <w:r w:rsidRPr="00261D54">
              <w:t>On National Priority Pests list 2019</w:t>
            </w:r>
            <w:r w:rsidR="0014565B">
              <w:t>.</w:t>
            </w:r>
          </w:p>
        </w:tc>
        <w:tc>
          <w:tcPr>
            <w:tcW w:w="606" w:type="pct"/>
          </w:tcPr>
          <w:p w14:paraId="7857DFF1" w14:textId="77777777" w:rsidR="00261D54" w:rsidRPr="00261D54" w:rsidRDefault="00261D54" w:rsidP="009F52EA">
            <w:pPr>
              <w:pStyle w:val="TableText"/>
            </w:pPr>
            <w:r w:rsidRPr="00261D54">
              <w:t>Yes</w:t>
            </w:r>
          </w:p>
          <w:p w14:paraId="026F2F32" w14:textId="5823A9B0" w:rsidR="00261D54" w:rsidRPr="00261D54" w:rsidRDefault="00261D54" w:rsidP="009F52EA">
            <w:pPr>
              <w:pStyle w:val="TableText"/>
            </w:pPr>
            <w:r w:rsidRPr="00261D54">
              <w:t>4,420</w:t>
            </w:r>
            <w:r w:rsidR="00BD0713">
              <w:t> </w:t>
            </w:r>
            <w:r w:rsidRPr="00261D54">
              <w:t>kg produced in Italy 2002</w:t>
            </w:r>
            <w:r w:rsidR="0014565B">
              <w:t>.</w:t>
            </w:r>
          </w:p>
          <w:p w14:paraId="7E3F1617" w14:textId="71D366B1" w:rsidR="00261D54" w:rsidRPr="00261D54" w:rsidRDefault="00261D54" w:rsidP="009F52EA">
            <w:pPr>
              <w:pStyle w:val="TableText"/>
            </w:pPr>
            <w:r w:rsidRPr="00261D54">
              <w:t>Sizes of farms vary from cottage industry or hobbyists to large scale commercial production</w:t>
            </w:r>
            <w:r w:rsidR="0014565B">
              <w:t>.</w:t>
            </w:r>
          </w:p>
        </w:tc>
        <w:tc>
          <w:tcPr>
            <w:tcW w:w="648" w:type="pct"/>
          </w:tcPr>
          <w:p w14:paraId="553F5F06" w14:textId="77777777" w:rsidR="00261D54" w:rsidRPr="00261D54" w:rsidRDefault="00261D54" w:rsidP="009F52EA">
            <w:pPr>
              <w:pStyle w:val="TableText"/>
            </w:pPr>
            <w:r w:rsidRPr="00261D54">
              <w:t>Yes</w:t>
            </w:r>
          </w:p>
          <w:p w14:paraId="1414959C" w14:textId="77777777" w:rsidR="00261D54" w:rsidRPr="00261D54" w:rsidRDefault="00261D54" w:rsidP="009F52EA">
            <w:pPr>
              <w:pStyle w:val="TableText"/>
            </w:pPr>
            <w:r w:rsidRPr="00261D54">
              <w:t xml:space="preserve"> collected</w:t>
            </w:r>
          </w:p>
        </w:tc>
        <w:tc>
          <w:tcPr>
            <w:tcW w:w="760" w:type="pct"/>
          </w:tcPr>
          <w:p w14:paraId="74BC40D5" w14:textId="52447C72" w:rsidR="00261D54" w:rsidRPr="00261D54" w:rsidRDefault="00261D54" w:rsidP="009F52EA">
            <w:pPr>
              <w:pStyle w:val="TableText"/>
            </w:pPr>
            <w:r w:rsidRPr="00261D54">
              <w:t>Quite difficult to raise in captivity</w:t>
            </w:r>
            <w:r w:rsidR="0014565B">
              <w:t>.</w:t>
            </w:r>
          </w:p>
          <w:p w14:paraId="0919DCCF" w14:textId="3A5C1518" w:rsidR="00261D54" w:rsidRPr="00261D54" w:rsidRDefault="00261D54" w:rsidP="009F52EA">
            <w:pPr>
              <w:pStyle w:val="TableText"/>
            </w:pPr>
            <w:r w:rsidRPr="00261D54">
              <w:t xml:space="preserve">Important export item for </w:t>
            </w:r>
            <w:r w:rsidR="009B3F7A" w:rsidRPr="009B3F7A">
              <w:t>the Republic of Türkiye</w:t>
            </w:r>
            <w:r w:rsidR="0014565B">
              <w:t>.</w:t>
            </w:r>
          </w:p>
          <w:p w14:paraId="55B0EDF0" w14:textId="7FB42C23" w:rsidR="00261D54" w:rsidRPr="00261D54" w:rsidRDefault="00261D54" w:rsidP="009F52EA">
            <w:pPr>
              <w:pStyle w:val="TableText"/>
            </w:pPr>
            <w:r w:rsidRPr="00261D54">
              <w:t>8.5% world market</w:t>
            </w:r>
            <w:r w:rsidR="007B020B">
              <w:t>.</w:t>
            </w:r>
          </w:p>
        </w:tc>
        <w:tc>
          <w:tcPr>
            <w:tcW w:w="631" w:type="pct"/>
          </w:tcPr>
          <w:p w14:paraId="7FA4E0E2" w14:textId="576C70A0" w:rsidR="00261D54" w:rsidRPr="00261D54" w:rsidRDefault="00261D54" w:rsidP="009F52EA">
            <w:pPr>
              <w:pStyle w:val="TableText"/>
            </w:pPr>
            <w:r w:rsidRPr="00261D54">
              <w:fldChar w:fldCharType="begin"/>
            </w:r>
            <w:r w:rsidRPr="00261D54">
              <w:instrText xml:space="preserve"> ADDIN EN.CITE &lt;EndNote&gt;&lt;Cite&gt;&lt;Author&gt;Conte&lt;/Author&gt;&lt;Year&gt;2015&lt;/Year&gt;&lt;RecNum&gt;1866&lt;/RecNum&gt;&lt;DisplayText&gt;(Conte, 2015, Yildirim et al., 2004)&lt;/DisplayText&gt;&lt;record&gt;&lt;rec-number&gt;1866&lt;/rec-number&gt;&lt;foreign-keys&gt;&lt;key app="EN" db-id="rrwaerrrmwz007e0sr8vzwfj29zxe9tfwr9r" timestamp="1653887072"&gt;1866&lt;/key&gt;&lt;/foreign-keys&gt;&lt;ref-type name="Journal Article"&gt;17&lt;/ref-type&gt;&lt;contributors&gt;&lt;authors&gt;&lt;author&gt;Conte, R.&lt;/author&gt;&lt;/authors&gt;&lt;/contributors&gt;&lt;titles&gt;&lt;title&gt;Heliciculture: purpose and economic perspectives in the European community&lt;/title&gt;&lt;secondary-title&gt;IST Journal&lt;/secondary-title&gt;&lt;/titles&gt;&lt;periodical&gt;&lt;full-title&gt;IST Journal&lt;/full-title&gt;&lt;/periodical&gt;&lt;dates&gt;&lt;year&gt;2015&lt;/year&gt;&lt;/dates&gt;&lt;urls&gt;&lt;related-urls&gt;&lt;url&gt;https://www.researchgate.net/profile/Raffaele-Conte/publication/275030005_Heliciculture_purpose_and_economic_perspectives_in_the_European_community/links/552fa4090cf22d437171101f/Heliciculture-purpose-and-economic-perspectives-in-the-European-community.pdf&lt;/url&gt;&lt;/related-urls&gt;&lt;/urls&gt;&lt;/record&gt;&lt;/Cite&gt;&lt;Cite&gt;&lt;Author&gt;Yildirim&lt;/Author&gt;&lt;Year&gt;2004&lt;/Year&gt;&lt;RecNum&gt;2149&lt;/RecNum&gt;&lt;record&gt;&lt;rec-number&gt;2149&lt;/rec-number&gt;&lt;foreign-keys&gt;&lt;key app="EN" db-id="rrwaerrrmwz007e0sr8vzwfj29zxe9tfwr9r" timestamp="1654594659"&gt;2149&lt;/key&gt;&lt;/foreign-keys&gt;&lt;ref-type name="Journal Article"&gt;17&lt;/ref-type&gt;&lt;contributors&gt;&lt;authors&gt;&lt;author&gt;Yildirim, M. Z.&lt;/author&gt;&lt;author&gt;Kebapci, U.&lt;/author&gt;&lt;author&gt;Gumus, B. A. &lt;/author&gt;&lt;/authors&gt;&lt;/contributors&gt;&lt;titles&gt;&lt;title&gt;Edible snails (terrestrial) of Turkey&lt;/title&gt;&lt;secondary-title&gt;&lt;style face="normal" font="default" charset="238" size="100%"&gt;Turkish Journal of Zoology&lt;/style&gt;&lt;/secondary-title&gt;&lt;/titles&gt;&lt;periodical&gt;&lt;full-title&gt;Turkish Journal of Zoology&lt;/full-title&gt;&lt;/periodical&gt;&lt;pages&gt;&lt;style face="normal" font="default" charset="238" size="100%"&gt;329-335&lt;/style&gt;&lt;/pages&gt;&lt;volume&gt;&lt;style face="normal" font="default" charset="238" size="100%"&gt;28&lt;/style&gt;&lt;/volume&gt;&lt;number&gt;4&lt;/number&gt;&lt;dates&gt;&lt;year&gt;2004&lt;/year&gt;&lt;/dates&gt;&lt;urls&gt;&lt;/urls&gt;&lt;/record&gt;&lt;/Cite&gt;&lt;/EndNote&gt;</w:instrText>
            </w:r>
            <w:r w:rsidRPr="00261D54">
              <w:fldChar w:fldCharType="separate"/>
            </w:r>
            <w:r w:rsidRPr="00261D54">
              <w:rPr>
                <w:noProof/>
              </w:rPr>
              <w:t>(Conte, 2015</w:t>
            </w:r>
            <w:r w:rsidR="004F7178">
              <w:rPr>
                <w:noProof/>
              </w:rPr>
              <w:t>;</w:t>
            </w:r>
            <w:r w:rsidRPr="00261D54">
              <w:rPr>
                <w:noProof/>
              </w:rPr>
              <w:t xml:space="preserve"> Yildirim</w:t>
            </w:r>
            <w:r w:rsidR="00AF0763" w:rsidRPr="00AF0763">
              <w:rPr>
                <w:i/>
                <w:noProof/>
              </w:rPr>
              <w:t xml:space="preserve"> et al</w:t>
            </w:r>
            <w:r w:rsidR="00174F05" w:rsidRPr="00174F05">
              <w:rPr>
                <w:noProof/>
              </w:rPr>
              <w:t xml:space="preserve">., </w:t>
            </w:r>
            <w:r w:rsidRPr="00261D54">
              <w:rPr>
                <w:noProof/>
              </w:rPr>
              <w:t>2004)</w:t>
            </w:r>
            <w:r w:rsidRPr="00261D54">
              <w:fldChar w:fldCharType="end"/>
            </w:r>
          </w:p>
        </w:tc>
      </w:tr>
      <w:tr w:rsidR="00261D54" w:rsidRPr="00261D54" w14:paraId="2D5E2311" w14:textId="77777777" w:rsidTr="00461A7C">
        <w:trPr>
          <w:cantSplit/>
          <w:trHeight w:val="581"/>
        </w:trPr>
        <w:tc>
          <w:tcPr>
            <w:tcW w:w="561" w:type="pct"/>
          </w:tcPr>
          <w:p w14:paraId="7FC200B5" w14:textId="77777777" w:rsidR="00261D54" w:rsidRPr="00261D54" w:rsidRDefault="00261D54" w:rsidP="009F52EA">
            <w:pPr>
              <w:pStyle w:val="TableText"/>
              <w:rPr>
                <w:i/>
                <w:iCs/>
              </w:rPr>
            </w:pPr>
            <w:proofErr w:type="spellStart"/>
            <w:r w:rsidRPr="00261D54">
              <w:rPr>
                <w:i/>
                <w:iCs/>
              </w:rPr>
              <w:t>Otala</w:t>
            </w:r>
            <w:proofErr w:type="spellEnd"/>
            <w:r w:rsidRPr="00261D54">
              <w:rPr>
                <w:i/>
                <w:iCs/>
              </w:rPr>
              <w:t xml:space="preserve"> lactea</w:t>
            </w:r>
          </w:p>
          <w:p w14:paraId="50A20D13" w14:textId="77777777" w:rsidR="00261D54" w:rsidRPr="00261D54" w:rsidRDefault="00261D54" w:rsidP="009F52EA">
            <w:pPr>
              <w:pStyle w:val="TableText"/>
              <w:rPr>
                <w:i/>
                <w:iCs/>
              </w:rPr>
            </w:pPr>
            <w:r w:rsidRPr="00261D54">
              <w:t>Milk snail</w:t>
            </w:r>
          </w:p>
        </w:tc>
        <w:tc>
          <w:tcPr>
            <w:tcW w:w="774" w:type="pct"/>
          </w:tcPr>
          <w:p w14:paraId="73DC6C57" w14:textId="11F53EFB" w:rsidR="00261D54" w:rsidRPr="00261D54" w:rsidRDefault="00261D54" w:rsidP="009F52EA">
            <w:pPr>
              <w:pStyle w:val="TableText"/>
            </w:pPr>
            <w:r w:rsidRPr="00261D54">
              <w:t>Shell size: 27.5</w:t>
            </w:r>
            <w:r w:rsidR="00EA5874">
              <w:t>–</w:t>
            </w:r>
            <w:r w:rsidRPr="00261D54">
              <w:t>36</w:t>
            </w:r>
            <w:r w:rsidR="00EA5874">
              <w:t> </w:t>
            </w:r>
            <w:r w:rsidRPr="00261D54">
              <w:t>mm diameter x 16</w:t>
            </w:r>
            <w:r w:rsidR="00EA5874">
              <w:t>–</w:t>
            </w:r>
            <w:r w:rsidRPr="00261D54">
              <w:t>25</w:t>
            </w:r>
            <w:r w:rsidR="00EA5874">
              <w:t> </w:t>
            </w:r>
            <w:r w:rsidRPr="00261D54">
              <w:t>mm high</w:t>
            </w:r>
          </w:p>
          <w:p w14:paraId="1DAA07AD" w14:textId="4058D41C" w:rsidR="00261D54" w:rsidRPr="00261D54" w:rsidRDefault="00261D54" w:rsidP="009F52EA">
            <w:pPr>
              <w:pStyle w:val="TableText"/>
            </w:pPr>
            <w:r w:rsidRPr="00261D54">
              <w:t>Shell colour: light brown (almost white) with speckled dark brown lines along the shell whorls</w:t>
            </w:r>
          </w:p>
          <w:p w14:paraId="1EF5458D" w14:textId="77777777" w:rsidR="00261D54" w:rsidRPr="00261D54" w:rsidRDefault="00261D54" w:rsidP="009F52EA">
            <w:pPr>
              <w:pStyle w:val="TableText"/>
            </w:pPr>
            <w:r w:rsidRPr="00261D54">
              <w:t>Shell shape: non globular, slightly depressed</w:t>
            </w:r>
          </w:p>
        </w:tc>
        <w:tc>
          <w:tcPr>
            <w:tcW w:w="565" w:type="pct"/>
          </w:tcPr>
          <w:p w14:paraId="4279F38F" w14:textId="77777777" w:rsidR="00261D54" w:rsidRPr="00261D54" w:rsidRDefault="00261D54" w:rsidP="009F52EA">
            <w:pPr>
              <w:pStyle w:val="TableText"/>
            </w:pPr>
            <w:r w:rsidRPr="00261D54">
              <w:t>Northern Africa</w:t>
            </w:r>
          </w:p>
          <w:p w14:paraId="168E9331" w14:textId="77777777" w:rsidR="00261D54" w:rsidRPr="00261D54" w:rsidRDefault="00261D54" w:rsidP="009F52EA">
            <w:pPr>
              <w:pStyle w:val="TableText"/>
            </w:pPr>
            <w:r w:rsidRPr="00261D54">
              <w:t>Spain</w:t>
            </w:r>
          </w:p>
          <w:p w14:paraId="135F7E1A" w14:textId="77777777" w:rsidR="00261D54" w:rsidRPr="00261D54" w:rsidRDefault="00261D54" w:rsidP="009F52EA">
            <w:pPr>
              <w:pStyle w:val="TableText"/>
            </w:pPr>
            <w:r w:rsidRPr="00261D54">
              <w:t xml:space="preserve">South America </w:t>
            </w:r>
          </w:p>
        </w:tc>
        <w:tc>
          <w:tcPr>
            <w:tcW w:w="456" w:type="pct"/>
          </w:tcPr>
          <w:p w14:paraId="51756969" w14:textId="77777777" w:rsidR="00261D54" w:rsidRPr="00261D54" w:rsidRDefault="00261D54" w:rsidP="009F52EA">
            <w:pPr>
              <w:pStyle w:val="TableText"/>
            </w:pPr>
            <w:r w:rsidRPr="00261D54">
              <w:t>No</w:t>
            </w:r>
          </w:p>
        </w:tc>
        <w:tc>
          <w:tcPr>
            <w:tcW w:w="606" w:type="pct"/>
          </w:tcPr>
          <w:p w14:paraId="2059C34E" w14:textId="77777777" w:rsidR="00261D54" w:rsidRPr="00261D54" w:rsidRDefault="00261D54" w:rsidP="009F52EA">
            <w:pPr>
              <w:pStyle w:val="TableText"/>
            </w:pPr>
          </w:p>
        </w:tc>
        <w:tc>
          <w:tcPr>
            <w:tcW w:w="648" w:type="pct"/>
          </w:tcPr>
          <w:p w14:paraId="2EA638DD" w14:textId="77777777" w:rsidR="00261D54" w:rsidRPr="00261D54" w:rsidRDefault="00261D54" w:rsidP="009F52EA">
            <w:pPr>
              <w:pStyle w:val="TableText"/>
            </w:pPr>
            <w:r w:rsidRPr="00261D54">
              <w:t>Yes</w:t>
            </w:r>
          </w:p>
        </w:tc>
        <w:tc>
          <w:tcPr>
            <w:tcW w:w="760" w:type="pct"/>
          </w:tcPr>
          <w:p w14:paraId="39E05299" w14:textId="5370364F" w:rsidR="00261D54" w:rsidRPr="00261D54" w:rsidRDefault="00EA5874" w:rsidP="009F52EA">
            <w:pPr>
              <w:pStyle w:val="TableText"/>
            </w:pPr>
            <w:r>
              <w:t>None</w:t>
            </w:r>
          </w:p>
        </w:tc>
        <w:tc>
          <w:tcPr>
            <w:tcW w:w="631" w:type="pct"/>
          </w:tcPr>
          <w:p w14:paraId="6DCD8907" w14:textId="34E5E7CE" w:rsidR="00261D54" w:rsidRPr="00261D54" w:rsidRDefault="00261D54" w:rsidP="009F52EA">
            <w:pPr>
              <w:pStyle w:val="TableText"/>
            </w:pPr>
            <w:r w:rsidRPr="00261D54">
              <w:fldChar w:fldCharType="begin"/>
            </w:r>
            <w:r w:rsidRPr="00261D54">
              <w:instrText xml:space="preserve"> ADDIN EN.CITE &lt;EndNote&gt;&lt;Cite&gt;&lt;Author&gt;White-McLean&lt;/Author&gt;&lt;Year&gt;2022&lt;/Year&gt;&lt;RecNum&gt;2027&lt;/RecNum&gt;&lt;DisplayText&gt;(White-McLean, 2022b, Dees, 1970)&lt;/DisplayText&gt;&lt;record&gt;&lt;rec-number&gt;2027&lt;/rec-number&gt;&lt;foreign-keys&gt;&lt;key app="EN" db-id="rrwaerrrmwz007e0sr8vzwfj29zxe9tfwr9r" timestamp="1653968350"&gt;2027&lt;/key&gt;&lt;/foreign-keys&gt;&lt;ref-type name="Web Page"&gt;12&lt;/ref-type&gt;&lt;contributors&gt;&lt;authors&gt;&lt;author&gt;White-McLean, J.&lt;/author&gt;&lt;/authors&gt;&lt;/contributors&gt;&lt;titles&gt;&lt;title&gt;Otala spp.&lt;/title&gt;&lt;secondary-title&gt;Teerestrial Mollusc Tool&lt;/secondary-title&gt;&lt;/titles&gt;&lt;volume&gt;2022&lt;/volume&gt;&lt;number&gt;31-05-2022&lt;/number&gt;&lt;dates&gt;&lt;year&gt;2022&lt;/year&gt;&lt;/dates&gt;&lt;urls&gt;&lt;related-urls&gt;&lt;url&gt;https://idtools.org/id/mollusc/factsheet.php?name=Otala%20spp.&lt;/url&gt;&lt;/related-urls&gt;&lt;/urls&gt;&lt;/record&gt;&lt;/Cite&gt;&lt;Cite&gt;&lt;Author&gt;Dees&lt;/Author&gt;&lt;Year&gt;1970&lt;/Year&gt;&lt;RecNum&gt;2151&lt;/RecNum&gt;&lt;record&gt;&lt;rec-number&gt;2151&lt;/rec-number&gt;&lt;foreign-keys&gt;&lt;key app="EN" db-id="rrwaerrrmwz007e0sr8vzwfj29zxe9tfwr9r" timestamp="1654595060"&gt;2151&lt;/key&gt;&lt;/foreign-keys&gt;&lt;ref-type name="Government Document"&gt;46&lt;/ref-type&gt;&lt;contributors&gt;&lt;authors&gt;&lt;author&gt;Dees, L.T.&lt;/author&gt;&lt;/authors&gt;&lt;secondary-authors&gt;&lt;author&gt;US Department of the Interior, Fish and Wildlife Service&lt;/author&gt;&lt;/secondary-authors&gt;&lt;/contributors&gt;&lt;titles&gt;&lt;title&gt;Edible land snails in the United States &lt;/title&gt;&lt;/titles&gt;&lt;pages&gt;8&lt;/pages&gt;&lt;volume&gt;91&lt;/volume&gt;&lt;dates&gt;&lt;year&gt;1970&lt;/year&gt;&lt;/dates&gt;&lt;pub-location&gt;Washington, DC&lt;/pub-location&gt;&lt;urls&gt;&lt;/urls&gt;&lt;/record&gt;&lt;/Cite&gt;&lt;/EndNote&gt;</w:instrText>
            </w:r>
            <w:r w:rsidRPr="00261D54">
              <w:fldChar w:fldCharType="separate"/>
            </w:r>
            <w:r w:rsidRPr="00261D54">
              <w:rPr>
                <w:noProof/>
              </w:rPr>
              <w:t>(White-McLean, 2022b</w:t>
            </w:r>
            <w:r w:rsidR="004F7178">
              <w:rPr>
                <w:noProof/>
              </w:rPr>
              <w:t>;</w:t>
            </w:r>
            <w:r w:rsidRPr="00261D54">
              <w:rPr>
                <w:noProof/>
              </w:rPr>
              <w:t xml:space="preserve"> Dees, 1970)</w:t>
            </w:r>
            <w:r w:rsidRPr="00261D54">
              <w:fldChar w:fldCharType="end"/>
            </w:r>
          </w:p>
          <w:p w14:paraId="010EBC65" w14:textId="77777777" w:rsidR="00261D54" w:rsidRPr="00261D54" w:rsidRDefault="00261D54" w:rsidP="009F52EA">
            <w:pPr>
              <w:pStyle w:val="TableText"/>
            </w:pPr>
          </w:p>
        </w:tc>
      </w:tr>
      <w:tr w:rsidR="00261D54" w:rsidRPr="00261D54" w14:paraId="135FD334" w14:textId="77777777" w:rsidTr="00461A7C">
        <w:trPr>
          <w:cantSplit/>
          <w:trHeight w:val="581"/>
        </w:trPr>
        <w:tc>
          <w:tcPr>
            <w:tcW w:w="561" w:type="pct"/>
          </w:tcPr>
          <w:p w14:paraId="0F741BBF" w14:textId="77777777" w:rsidR="00261D54" w:rsidRPr="00261D54" w:rsidRDefault="00261D54" w:rsidP="009F52EA">
            <w:pPr>
              <w:pStyle w:val="TableText"/>
              <w:rPr>
                <w:i/>
                <w:iCs/>
              </w:rPr>
            </w:pPr>
            <w:proofErr w:type="spellStart"/>
            <w:r w:rsidRPr="00261D54">
              <w:rPr>
                <w:i/>
                <w:iCs/>
              </w:rPr>
              <w:t>Otala</w:t>
            </w:r>
            <w:proofErr w:type="spellEnd"/>
            <w:r w:rsidRPr="00261D54">
              <w:rPr>
                <w:i/>
                <w:iCs/>
              </w:rPr>
              <w:t xml:space="preserve"> punctata</w:t>
            </w:r>
          </w:p>
        </w:tc>
        <w:tc>
          <w:tcPr>
            <w:tcW w:w="774" w:type="pct"/>
          </w:tcPr>
          <w:p w14:paraId="745921D2" w14:textId="192D0264" w:rsidR="00261D54" w:rsidRPr="00261D54" w:rsidRDefault="00261D54" w:rsidP="009F52EA">
            <w:pPr>
              <w:pStyle w:val="TableText"/>
            </w:pPr>
            <w:r w:rsidRPr="00261D54">
              <w:t>Shell size: 33</w:t>
            </w:r>
            <w:r w:rsidR="00EA5874">
              <w:t>–</w:t>
            </w:r>
            <w:r w:rsidRPr="00261D54">
              <w:t>39</w:t>
            </w:r>
            <w:r w:rsidR="00EA5874">
              <w:t> </w:t>
            </w:r>
            <w:r w:rsidRPr="00261D54">
              <w:t>mm wide x 20</w:t>
            </w:r>
            <w:r w:rsidR="00EA5874">
              <w:t>–</w:t>
            </w:r>
            <w:r w:rsidRPr="00261D54">
              <w:t>24</w:t>
            </w:r>
            <w:r w:rsidR="00EA5874">
              <w:t> </w:t>
            </w:r>
            <w:r w:rsidRPr="00261D54">
              <w:t>mm high</w:t>
            </w:r>
          </w:p>
          <w:p w14:paraId="5B90177C" w14:textId="77777777" w:rsidR="00261D54" w:rsidRPr="00261D54" w:rsidRDefault="00261D54" w:rsidP="009F52EA">
            <w:pPr>
              <w:pStyle w:val="TableText"/>
            </w:pPr>
            <w:r w:rsidRPr="00261D54">
              <w:t>Shell colour: dark brown with lots of white flecks along whorls</w:t>
            </w:r>
          </w:p>
        </w:tc>
        <w:tc>
          <w:tcPr>
            <w:tcW w:w="565" w:type="pct"/>
          </w:tcPr>
          <w:p w14:paraId="41E1D4C0" w14:textId="77777777" w:rsidR="00261D54" w:rsidRPr="00261D54" w:rsidRDefault="00261D54" w:rsidP="009F52EA">
            <w:pPr>
              <w:pStyle w:val="TableText"/>
            </w:pPr>
            <w:r w:rsidRPr="00261D54">
              <w:t>Mediterranean</w:t>
            </w:r>
          </w:p>
          <w:p w14:paraId="4767A140" w14:textId="77777777" w:rsidR="00261D54" w:rsidRPr="00261D54" w:rsidRDefault="00261D54" w:rsidP="009F52EA">
            <w:pPr>
              <w:pStyle w:val="TableText"/>
            </w:pPr>
            <w:r w:rsidRPr="00261D54">
              <w:t>South Africa</w:t>
            </w:r>
          </w:p>
          <w:p w14:paraId="78DE7286" w14:textId="77777777" w:rsidR="00261D54" w:rsidRPr="00261D54" w:rsidRDefault="00261D54" w:rsidP="009F52EA">
            <w:pPr>
              <w:pStyle w:val="TableText"/>
            </w:pPr>
            <w:r w:rsidRPr="00261D54">
              <w:t>North America</w:t>
            </w:r>
          </w:p>
        </w:tc>
        <w:tc>
          <w:tcPr>
            <w:tcW w:w="456" w:type="pct"/>
          </w:tcPr>
          <w:p w14:paraId="08DC7598" w14:textId="77777777" w:rsidR="00261D54" w:rsidRPr="00261D54" w:rsidRDefault="00261D54" w:rsidP="009F52EA">
            <w:pPr>
              <w:pStyle w:val="TableText"/>
            </w:pPr>
            <w:r w:rsidRPr="00261D54">
              <w:t>No</w:t>
            </w:r>
          </w:p>
        </w:tc>
        <w:tc>
          <w:tcPr>
            <w:tcW w:w="606" w:type="pct"/>
          </w:tcPr>
          <w:p w14:paraId="0C9805E3" w14:textId="77777777" w:rsidR="00261D54" w:rsidRPr="00261D54" w:rsidRDefault="00261D54" w:rsidP="009F52EA">
            <w:pPr>
              <w:pStyle w:val="TableText"/>
            </w:pPr>
          </w:p>
        </w:tc>
        <w:tc>
          <w:tcPr>
            <w:tcW w:w="648" w:type="pct"/>
          </w:tcPr>
          <w:p w14:paraId="3F269BBF" w14:textId="77777777" w:rsidR="00261D54" w:rsidRPr="00261D54" w:rsidRDefault="00261D54" w:rsidP="009F52EA">
            <w:pPr>
              <w:pStyle w:val="TableText"/>
            </w:pPr>
            <w:r w:rsidRPr="00261D54">
              <w:t>Yes</w:t>
            </w:r>
          </w:p>
        </w:tc>
        <w:tc>
          <w:tcPr>
            <w:tcW w:w="760" w:type="pct"/>
          </w:tcPr>
          <w:p w14:paraId="4731D6C3" w14:textId="35AD281E" w:rsidR="00261D54" w:rsidRPr="00261D54" w:rsidRDefault="00EA5874" w:rsidP="009F52EA">
            <w:pPr>
              <w:pStyle w:val="TableText"/>
            </w:pPr>
            <w:r>
              <w:t>None</w:t>
            </w:r>
          </w:p>
        </w:tc>
        <w:tc>
          <w:tcPr>
            <w:tcW w:w="631" w:type="pct"/>
          </w:tcPr>
          <w:p w14:paraId="5E08D1A7" w14:textId="120A50AE" w:rsidR="00261D54" w:rsidRPr="00261D54" w:rsidRDefault="00261D54" w:rsidP="009F52EA">
            <w:pPr>
              <w:pStyle w:val="TableText"/>
            </w:pPr>
            <w:r w:rsidRPr="00261D54">
              <w:fldChar w:fldCharType="begin"/>
            </w:r>
            <w:r w:rsidRPr="00261D54">
              <w:instrText xml:space="preserve"> ADDIN EN.CITE &lt;EndNote&gt;&lt;Cite&gt;&lt;Author&gt;White-McLean&lt;/Author&gt;&lt;Year&gt;2022&lt;/Year&gt;&lt;RecNum&gt;2027&lt;/RecNum&gt;&lt;DisplayText&gt;(White-McLean, 2022b, Barbara and Schembri, 2008)&lt;/DisplayText&gt;&lt;record&gt;&lt;rec-number&gt;2027&lt;/rec-number&gt;&lt;foreign-keys&gt;&lt;key app="EN" db-id="rrwaerrrmwz007e0sr8vzwfj29zxe9tfwr9r" timestamp="1653968350"&gt;2027&lt;/key&gt;&lt;/foreign-keys&gt;&lt;ref-type name="Web Page"&gt;12&lt;/ref-type&gt;&lt;contributors&gt;&lt;authors&gt;&lt;author&gt;White-McLean, J.&lt;/author&gt;&lt;/authors&gt;&lt;/contributors&gt;&lt;titles&gt;&lt;title&gt;Otala spp.&lt;/title&gt;&lt;secondary-title&gt;Teerestrial Mollusc Tool&lt;/secondary-title&gt;&lt;/titles&gt;&lt;volume&gt;2022&lt;/volume&gt;&lt;number&gt;31-05-2022&lt;/number&gt;&lt;dates&gt;&lt;year&gt;2022&lt;/year&gt;&lt;/dates&gt;&lt;urls&gt;&lt;related-urls&gt;&lt;url&gt;https://idtools.org/id/mollusc/factsheet.php?name=Otala%20spp.&lt;/url&gt;&lt;/related-urls&gt;&lt;/urls&gt;&lt;/record&gt;&lt;/Cite&gt;&lt;Cite&gt;&lt;Author&gt;Barbara&lt;/Author&gt;&lt;Year&gt;2008&lt;/Year&gt;&lt;RecNum&gt;2163&lt;/RecNum&gt;&lt;record&gt;&lt;rec-number&gt;2163&lt;/rec-number&gt;&lt;foreign-keys&gt;&lt;key app="EN" db-id="rrwaerrrmwz007e0sr8vzwfj29zxe9tfwr9r" timestamp="1654600551"&gt;2163&lt;/key&gt;&lt;/foreign-keys&gt;&lt;ref-type name="Journal Article"&gt;17&lt;/ref-type&gt;&lt;contributors&gt;&lt;authors&gt;&lt;author&gt;Barbara, N.&lt;/author&gt;&lt;author&gt;Schembri, P.J.&lt;/author&gt;&lt;/authors&gt;&lt;/contributors&gt;&lt;titles&gt;&lt;title&gt;The status of Otala punctata (Muller, 1774): a recently established terrestrial gastropod in Malta&lt;/title&gt;&lt;secondary-title&gt;Bollettino Malacologico&lt;/secondary-title&gt;&lt;/titles&gt;&lt;periodical&gt;&lt;full-title&gt;Bollettino Malacologico&lt;/full-title&gt;&lt;/periodical&gt;&lt;pages&gt;101-107&lt;/pages&gt;&lt;volume&gt;44&lt;/volume&gt;&lt;number&gt;5-8&lt;/number&gt;&lt;dates&gt;&lt;year&gt;2008&lt;/year&gt;&lt;/dates&gt;&lt;urls&gt;&lt;/urls&gt;&lt;/record&gt;&lt;/Cite&gt;&lt;/EndNote&gt;</w:instrText>
            </w:r>
            <w:r w:rsidRPr="00261D54">
              <w:fldChar w:fldCharType="separate"/>
            </w:r>
            <w:r w:rsidRPr="00261D54">
              <w:rPr>
                <w:noProof/>
              </w:rPr>
              <w:t>(White-McLean, 2022b</w:t>
            </w:r>
            <w:r w:rsidR="004F7178">
              <w:rPr>
                <w:noProof/>
              </w:rPr>
              <w:t>;</w:t>
            </w:r>
            <w:r w:rsidRPr="00261D54">
              <w:rPr>
                <w:noProof/>
              </w:rPr>
              <w:t xml:space="preserve"> Barbara and Schembri, 2008)</w:t>
            </w:r>
            <w:r w:rsidRPr="00261D54">
              <w:fldChar w:fldCharType="end"/>
            </w:r>
          </w:p>
        </w:tc>
      </w:tr>
      <w:tr w:rsidR="00261D54" w:rsidRPr="00261D54" w14:paraId="6BE29928" w14:textId="77777777" w:rsidTr="00461A7C">
        <w:trPr>
          <w:cantSplit/>
          <w:trHeight w:val="581"/>
        </w:trPr>
        <w:tc>
          <w:tcPr>
            <w:tcW w:w="561" w:type="pct"/>
          </w:tcPr>
          <w:p w14:paraId="5E363C11" w14:textId="77777777" w:rsidR="00261D54" w:rsidRPr="00261D54" w:rsidRDefault="00261D54" w:rsidP="009F52EA">
            <w:pPr>
              <w:pStyle w:val="TableText"/>
              <w:rPr>
                <w:i/>
                <w:iCs/>
              </w:rPr>
            </w:pPr>
            <w:r w:rsidRPr="00261D54">
              <w:rPr>
                <w:i/>
                <w:iCs/>
              </w:rPr>
              <w:t xml:space="preserve">Theba </w:t>
            </w:r>
            <w:proofErr w:type="spellStart"/>
            <w:r w:rsidRPr="00261D54">
              <w:rPr>
                <w:i/>
                <w:iCs/>
              </w:rPr>
              <w:t>pisana</w:t>
            </w:r>
            <w:proofErr w:type="spellEnd"/>
          </w:p>
          <w:p w14:paraId="61AB51A2" w14:textId="77777777" w:rsidR="00261D54" w:rsidRPr="00261D54" w:rsidRDefault="00261D54" w:rsidP="009F52EA">
            <w:pPr>
              <w:pStyle w:val="TableText"/>
            </w:pPr>
            <w:r w:rsidRPr="00261D54">
              <w:t>White garden snail</w:t>
            </w:r>
          </w:p>
        </w:tc>
        <w:tc>
          <w:tcPr>
            <w:tcW w:w="774" w:type="pct"/>
          </w:tcPr>
          <w:p w14:paraId="04679E8E" w14:textId="2A25D3D7" w:rsidR="00261D54" w:rsidRPr="00261D54" w:rsidRDefault="00261D54" w:rsidP="009F52EA">
            <w:pPr>
              <w:pStyle w:val="TableText"/>
            </w:pPr>
            <w:r w:rsidRPr="00261D54">
              <w:t>Shell size: 12</w:t>
            </w:r>
            <w:r w:rsidR="00EA5874">
              <w:t>–</w:t>
            </w:r>
            <w:r w:rsidRPr="00261D54">
              <w:t>25</w:t>
            </w:r>
            <w:r w:rsidR="00EA5874">
              <w:t> </w:t>
            </w:r>
            <w:r w:rsidRPr="00261D54">
              <w:t>mm width x 9</w:t>
            </w:r>
            <w:r w:rsidR="00EA5874">
              <w:t>–</w:t>
            </w:r>
            <w:r w:rsidRPr="00261D54">
              <w:t>20</w:t>
            </w:r>
            <w:r w:rsidR="00EA5874">
              <w:t> </w:t>
            </w:r>
            <w:r w:rsidRPr="00261D54">
              <w:t>mm height</w:t>
            </w:r>
          </w:p>
          <w:p w14:paraId="56B08B3F" w14:textId="1DF781F7" w:rsidR="00261D54" w:rsidRPr="00261D54" w:rsidRDefault="00261D54" w:rsidP="009F52EA">
            <w:pPr>
              <w:pStyle w:val="TableText"/>
            </w:pPr>
            <w:r w:rsidRPr="00261D54">
              <w:t>Shell colour: creamy white shell with diverse range of pale-dark brown markings.</w:t>
            </w:r>
            <w:r w:rsidR="0014565B">
              <w:t xml:space="preserve"> </w:t>
            </w:r>
            <w:r w:rsidRPr="00261D54">
              <w:lastRenderedPageBreak/>
              <w:t>Uninterrupted spiral bands, dotted lines or small radial smudges</w:t>
            </w:r>
          </w:p>
        </w:tc>
        <w:tc>
          <w:tcPr>
            <w:tcW w:w="565" w:type="pct"/>
          </w:tcPr>
          <w:p w14:paraId="4DDAC5AE" w14:textId="77777777" w:rsidR="00261D54" w:rsidRPr="00261D54" w:rsidRDefault="00261D54" w:rsidP="009F52EA">
            <w:pPr>
              <w:pStyle w:val="TableText"/>
            </w:pPr>
            <w:r w:rsidRPr="00261D54">
              <w:lastRenderedPageBreak/>
              <w:t>Mediterranean</w:t>
            </w:r>
          </w:p>
          <w:p w14:paraId="5E76EBD1" w14:textId="77777777" w:rsidR="00261D54" w:rsidRPr="00261D54" w:rsidRDefault="00261D54" w:rsidP="009F52EA">
            <w:pPr>
              <w:pStyle w:val="TableText"/>
            </w:pPr>
            <w:r w:rsidRPr="00261D54">
              <w:t>Atlantic coast of Europe</w:t>
            </w:r>
          </w:p>
          <w:p w14:paraId="556F679F" w14:textId="77777777" w:rsidR="00261D54" w:rsidRPr="00261D54" w:rsidRDefault="00261D54" w:rsidP="009F52EA">
            <w:pPr>
              <w:pStyle w:val="TableText"/>
            </w:pPr>
            <w:r w:rsidRPr="00261D54">
              <w:t>Southwest England and Wales</w:t>
            </w:r>
          </w:p>
          <w:p w14:paraId="19595312" w14:textId="77777777" w:rsidR="00261D54" w:rsidRPr="00261D54" w:rsidRDefault="00261D54" w:rsidP="009F52EA">
            <w:pPr>
              <w:pStyle w:val="TableText"/>
            </w:pPr>
            <w:r w:rsidRPr="00261D54">
              <w:lastRenderedPageBreak/>
              <w:t>Introduced to Australia and USA</w:t>
            </w:r>
          </w:p>
        </w:tc>
        <w:tc>
          <w:tcPr>
            <w:tcW w:w="456" w:type="pct"/>
          </w:tcPr>
          <w:p w14:paraId="12D4A5D2" w14:textId="77777777" w:rsidR="00261D54" w:rsidRPr="00261D54" w:rsidRDefault="00261D54" w:rsidP="009F52EA">
            <w:pPr>
              <w:pStyle w:val="TableText"/>
            </w:pPr>
            <w:r w:rsidRPr="00261D54">
              <w:lastRenderedPageBreak/>
              <w:t>Yes</w:t>
            </w:r>
          </w:p>
        </w:tc>
        <w:tc>
          <w:tcPr>
            <w:tcW w:w="606" w:type="pct"/>
          </w:tcPr>
          <w:p w14:paraId="02EA1952" w14:textId="77777777" w:rsidR="00261D54" w:rsidRPr="00261D54" w:rsidRDefault="00261D54" w:rsidP="009F52EA">
            <w:pPr>
              <w:pStyle w:val="TableText"/>
            </w:pPr>
          </w:p>
        </w:tc>
        <w:tc>
          <w:tcPr>
            <w:tcW w:w="648" w:type="pct"/>
          </w:tcPr>
          <w:p w14:paraId="69DA22D2" w14:textId="77777777" w:rsidR="00261D54" w:rsidRPr="00261D54" w:rsidRDefault="00261D54" w:rsidP="009F52EA">
            <w:pPr>
              <w:pStyle w:val="TableText"/>
            </w:pPr>
            <w:r w:rsidRPr="00261D54">
              <w:t>Yes</w:t>
            </w:r>
          </w:p>
        </w:tc>
        <w:tc>
          <w:tcPr>
            <w:tcW w:w="760" w:type="pct"/>
          </w:tcPr>
          <w:p w14:paraId="7076CFCB" w14:textId="3522CF0E" w:rsidR="00261D54" w:rsidRPr="00261D54" w:rsidRDefault="00261D54" w:rsidP="009F52EA">
            <w:pPr>
              <w:pStyle w:val="TableText"/>
            </w:pPr>
            <w:r w:rsidRPr="00261D54">
              <w:t>Serious agricultural pest worldwide, and in Australia, particularly in South Australia</w:t>
            </w:r>
            <w:r w:rsidR="004A7AEC">
              <w:t>.</w:t>
            </w:r>
          </w:p>
          <w:p w14:paraId="60146C1C" w14:textId="1AA6ACA7" w:rsidR="00261D54" w:rsidRPr="00261D54" w:rsidRDefault="00261D54" w:rsidP="009F52EA">
            <w:pPr>
              <w:pStyle w:val="TableText"/>
            </w:pPr>
            <w:r w:rsidRPr="00261D54">
              <w:lastRenderedPageBreak/>
              <w:t>Mainly consumed in the Iberian Peninsula (Spain and Portugal)</w:t>
            </w:r>
            <w:r w:rsidR="004A7AEC">
              <w:t>.</w:t>
            </w:r>
          </w:p>
          <w:p w14:paraId="12F3286D" w14:textId="63CBA6CF" w:rsidR="00261D54" w:rsidRPr="00261D54" w:rsidRDefault="00261D54" w:rsidP="009F52EA">
            <w:pPr>
              <w:pStyle w:val="TableText"/>
            </w:pPr>
            <w:r w:rsidRPr="00261D54">
              <w:t>4</w:t>
            </w:r>
            <w:r w:rsidR="006C6DAE">
              <w:t>,</w:t>
            </w:r>
            <w:r w:rsidRPr="00261D54">
              <w:t>000 tonnes per year consumed in Portugal</w:t>
            </w:r>
            <w:r w:rsidR="004A7AEC">
              <w:t>.</w:t>
            </w:r>
          </w:p>
          <w:p w14:paraId="004204A4" w14:textId="4BC92AC5" w:rsidR="00261D54" w:rsidRPr="00261D54" w:rsidRDefault="00261D54" w:rsidP="009F52EA">
            <w:pPr>
              <w:pStyle w:val="TableText"/>
            </w:pPr>
            <w:r w:rsidRPr="00261D54">
              <w:t>Growing and large economic market</w:t>
            </w:r>
            <w:r w:rsidR="004A7AEC">
              <w:t>.</w:t>
            </w:r>
          </w:p>
          <w:p w14:paraId="6BFE447E" w14:textId="3E0E2DCF" w:rsidR="00261D54" w:rsidRPr="00261D54" w:rsidRDefault="00261D54" w:rsidP="009F52EA">
            <w:pPr>
              <w:pStyle w:val="TableText"/>
            </w:pPr>
            <w:r w:rsidRPr="00261D54">
              <w:t xml:space="preserve">Important export item for </w:t>
            </w:r>
            <w:r w:rsidR="009B3F7A" w:rsidRPr="009B3F7A">
              <w:t>the Republic of Türkiye</w:t>
            </w:r>
            <w:r w:rsidR="004A7AEC">
              <w:t>.</w:t>
            </w:r>
          </w:p>
        </w:tc>
        <w:tc>
          <w:tcPr>
            <w:tcW w:w="631" w:type="pct"/>
          </w:tcPr>
          <w:p w14:paraId="14967A68" w14:textId="22C0EE23" w:rsidR="00261D54" w:rsidRPr="00261D54" w:rsidRDefault="00261D54" w:rsidP="009F52EA">
            <w:pPr>
              <w:pStyle w:val="TableText"/>
            </w:pPr>
            <w:r w:rsidRPr="00261D54">
              <w:lastRenderedPageBreak/>
              <w:fldChar w:fldCharType="begin">
                <w:fldData xml:space="preserve">PEVuZE5vdGU+PENpdGU+PEF1dGhvcj5Db3dpZTwvQXV0aG9yPjxZZWFyPjIwMDk8L1llYXI+PFJl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</w:fldData>
              </w:fldChar>
            </w:r>
            <w:r w:rsidRPr="00261D54">
              <w:instrText xml:space="preserve"> ADDIN EN.CITE </w:instrText>
            </w:r>
            <w:r w:rsidRPr="00261D54">
              <w:fldChar w:fldCharType="begin">
                <w:fldData xml:space="preserve">PEVuZE5vdGU+PENpdGU+PEF1dGhvcj5Db3dpZTwvQXV0aG9yPjxZZWFyPjIwMDk8L1llYXI+PFJl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</w:fldData>
              </w:fldChar>
            </w:r>
            <w:r w:rsidRPr="00261D54">
              <w:instrText xml:space="preserve"> ADDIN EN.CITE.DATA </w:instrText>
            </w:r>
            <w:r w:rsidRPr="00261D54">
              <w:fldChar w:fldCharType="end"/>
            </w:r>
            <w:r w:rsidRPr="00261D54">
              <w:fldChar w:fldCharType="separate"/>
            </w:r>
            <w:r w:rsidRPr="00261D54">
              <w:rPr>
                <w:noProof/>
              </w:rPr>
              <w:t>(Cowie</w:t>
            </w:r>
            <w:r w:rsidR="00AF0763" w:rsidRPr="00AF0763">
              <w:rPr>
                <w:i/>
                <w:noProof/>
              </w:rPr>
              <w:t xml:space="preserve"> et al</w:t>
            </w:r>
            <w:r w:rsidR="00174F05" w:rsidRPr="00174F05">
              <w:rPr>
                <w:noProof/>
              </w:rPr>
              <w:t xml:space="preserve">., </w:t>
            </w:r>
            <w:r w:rsidRPr="00261D54">
              <w:rPr>
                <w:noProof/>
              </w:rPr>
              <w:t>2009</w:t>
            </w:r>
            <w:r w:rsidR="004F7178">
              <w:rPr>
                <w:noProof/>
              </w:rPr>
              <w:t>;</w:t>
            </w:r>
            <w:r w:rsidRPr="00261D54">
              <w:rPr>
                <w:noProof/>
              </w:rPr>
              <w:t xml:space="preserve"> Dees, 1970</w:t>
            </w:r>
            <w:r w:rsidR="004F7178">
              <w:rPr>
                <w:noProof/>
              </w:rPr>
              <w:t>;</w:t>
            </w:r>
            <w:r w:rsidRPr="00261D54">
              <w:rPr>
                <w:noProof/>
              </w:rPr>
              <w:t xml:space="preserve"> Leonard, 2003</w:t>
            </w:r>
            <w:r w:rsidR="004F7178">
              <w:rPr>
                <w:noProof/>
              </w:rPr>
              <w:t>;</w:t>
            </w:r>
            <w:r w:rsidRPr="00261D54">
              <w:rPr>
                <w:noProof/>
              </w:rPr>
              <w:t xml:space="preserve"> Caetano</w:t>
            </w:r>
            <w:r w:rsidR="00AF0763" w:rsidRPr="00AF0763">
              <w:rPr>
                <w:i/>
                <w:noProof/>
              </w:rPr>
              <w:t xml:space="preserve"> et al</w:t>
            </w:r>
            <w:r w:rsidR="00174F05" w:rsidRPr="00174F05">
              <w:rPr>
                <w:noProof/>
              </w:rPr>
              <w:t xml:space="preserve">., </w:t>
            </w:r>
            <w:r w:rsidRPr="00261D54">
              <w:rPr>
                <w:noProof/>
              </w:rPr>
              <w:t>2021</w:t>
            </w:r>
            <w:r w:rsidR="004F7178">
              <w:rPr>
                <w:noProof/>
              </w:rPr>
              <w:t>;</w:t>
            </w:r>
            <w:r w:rsidRPr="00261D54">
              <w:rPr>
                <w:noProof/>
              </w:rPr>
              <w:t xml:space="preserve"> CABI, 2020</w:t>
            </w:r>
            <w:r w:rsidR="004F7178">
              <w:rPr>
                <w:noProof/>
              </w:rPr>
              <w:t>;</w:t>
            </w:r>
            <w:r w:rsidRPr="00261D54">
              <w:rPr>
                <w:noProof/>
              </w:rPr>
              <w:t xml:space="preserve"> ALA, 2022)</w:t>
            </w:r>
            <w:r w:rsidRPr="00261D54">
              <w:fldChar w:fldCharType="end"/>
            </w:r>
          </w:p>
        </w:tc>
      </w:tr>
      <w:tr w:rsidR="00261D54" w:rsidRPr="00261D54" w14:paraId="102AE15D" w14:textId="77777777" w:rsidTr="00461A7C">
        <w:trPr>
          <w:cantSplit/>
          <w:trHeight w:val="290"/>
        </w:trPr>
        <w:tc>
          <w:tcPr>
            <w:tcW w:w="561" w:type="pct"/>
          </w:tcPr>
          <w:p w14:paraId="6F1A8844" w14:textId="77777777" w:rsidR="00261D54" w:rsidRPr="00261D54" w:rsidRDefault="00261D54" w:rsidP="009F52EA">
            <w:pPr>
              <w:pStyle w:val="TableText"/>
              <w:rPr>
                <w:i/>
                <w:iCs/>
              </w:rPr>
            </w:pPr>
            <w:r w:rsidRPr="00261D54">
              <w:rPr>
                <w:i/>
                <w:iCs/>
              </w:rPr>
              <w:t xml:space="preserve">Achatina </w:t>
            </w:r>
            <w:proofErr w:type="spellStart"/>
            <w:r w:rsidRPr="00261D54">
              <w:rPr>
                <w:i/>
                <w:iCs/>
              </w:rPr>
              <w:t>achatina</w:t>
            </w:r>
            <w:proofErr w:type="spellEnd"/>
            <w:r w:rsidRPr="00261D54">
              <w:t xml:space="preserve"> Common African snail</w:t>
            </w:r>
          </w:p>
        </w:tc>
        <w:tc>
          <w:tcPr>
            <w:tcW w:w="774" w:type="pct"/>
          </w:tcPr>
          <w:p w14:paraId="67EA98E7" w14:textId="04D64CCE" w:rsidR="00261D54" w:rsidRPr="00261D54" w:rsidRDefault="00261D54" w:rsidP="009F52EA">
            <w:pPr>
              <w:pStyle w:val="TableText"/>
            </w:pPr>
            <w:r w:rsidRPr="00261D54">
              <w:t>Shell size: 180</w:t>
            </w:r>
            <w:r w:rsidR="006C6DAE">
              <w:t> </w:t>
            </w:r>
            <w:r w:rsidRPr="00261D54">
              <w:t>mm length x 90</w:t>
            </w:r>
            <w:r w:rsidR="006C6DAE">
              <w:t> </w:t>
            </w:r>
            <w:r w:rsidRPr="00261D54">
              <w:t>mm diameter</w:t>
            </w:r>
          </w:p>
          <w:p w14:paraId="3D04C2E7" w14:textId="7B9A17DC" w:rsidR="00261D54" w:rsidRPr="00261D54" w:rsidRDefault="00261D54" w:rsidP="009F52EA">
            <w:pPr>
              <w:pStyle w:val="TableText"/>
            </w:pPr>
            <w:r w:rsidRPr="00261D54">
              <w:t>Body size: 300</w:t>
            </w:r>
            <w:r w:rsidR="006C6DAE">
              <w:t> </w:t>
            </w:r>
            <w:r w:rsidRPr="00261D54">
              <w:t>mm length and 250</w:t>
            </w:r>
            <w:r w:rsidR="006C6DAE">
              <w:t> </w:t>
            </w:r>
            <w:r w:rsidRPr="00261D54">
              <w:t>mm height (largest snail species worldwide)</w:t>
            </w:r>
          </w:p>
          <w:p w14:paraId="2EACCC4F" w14:textId="18ED2F6D" w:rsidR="00261D54" w:rsidRPr="00261D54" w:rsidRDefault="00261D54" w:rsidP="009F52EA">
            <w:pPr>
              <w:pStyle w:val="TableText"/>
            </w:pPr>
            <w:r w:rsidRPr="00261D54">
              <w:t xml:space="preserve">Shell colour: brown with striped pattern </w:t>
            </w:r>
            <w:r w:rsidR="004A7AEC">
              <w:t>‘</w:t>
            </w:r>
            <w:r w:rsidRPr="00261D54">
              <w:t>tiger snail</w:t>
            </w:r>
            <w:r w:rsidR="004A7AEC">
              <w:t>’</w:t>
            </w:r>
          </w:p>
          <w:p w14:paraId="06E6B9D0" w14:textId="77777777" w:rsidR="00261D54" w:rsidRPr="00261D54" w:rsidRDefault="00261D54" w:rsidP="009F52EA">
            <w:pPr>
              <w:pStyle w:val="TableText"/>
            </w:pPr>
            <w:r w:rsidRPr="00261D54">
              <w:t>Shell shape: conical</w:t>
            </w:r>
          </w:p>
        </w:tc>
        <w:tc>
          <w:tcPr>
            <w:tcW w:w="565" w:type="pct"/>
          </w:tcPr>
          <w:p w14:paraId="5C731097" w14:textId="77777777" w:rsidR="00261D54" w:rsidRPr="00261D54" w:rsidRDefault="00261D54" w:rsidP="009F52EA">
            <w:pPr>
              <w:pStyle w:val="TableText"/>
            </w:pPr>
            <w:r w:rsidRPr="00261D54">
              <w:t>West Africa</w:t>
            </w:r>
          </w:p>
        </w:tc>
        <w:tc>
          <w:tcPr>
            <w:tcW w:w="456" w:type="pct"/>
          </w:tcPr>
          <w:p w14:paraId="45505B41" w14:textId="77777777" w:rsidR="00261D54" w:rsidRPr="00261D54" w:rsidRDefault="00261D54" w:rsidP="009F52EA">
            <w:pPr>
              <w:pStyle w:val="TableText"/>
            </w:pPr>
            <w:r w:rsidRPr="00261D54">
              <w:t>No</w:t>
            </w:r>
          </w:p>
        </w:tc>
        <w:tc>
          <w:tcPr>
            <w:tcW w:w="606" w:type="pct"/>
          </w:tcPr>
          <w:p w14:paraId="709C0677" w14:textId="2ACE08AB" w:rsidR="00261D54" w:rsidRPr="00261D54" w:rsidRDefault="00261D54" w:rsidP="009F52EA">
            <w:pPr>
              <w:pStyle w:val="TableText"/>
            </w:pPr>
            <w:r w:rsidRPr="00261D54">
              <w:t>Yes</w:t>
            </w:r>
          </w:p>
          <w:p w14:paraId="2CB0FDE4" w14:textId="77777777" w:rsidR="00261D54" w:rsidRPr="00261D54" w:rsidRDefault="00261D54" w:rsidP="009F52EA">
            <w:pPr>
              <w:pStyle w:val="TableText"/>
            </w:pPr>
            <w:r w:rsidRPr="00261D54">
              <w:t>Commercial</w:t>
            </w:r>
          </w:p>
          <w:p w14:paraId="76D275FC" w14:textId="77777777" w:rsidR="00261D54" w:rsidRPr="00261D54" w:rsidRDefault="00261D54" w:rsidP="009F52EA">
            <w:pPr>
              <w:pStyle w:val="TableText"/>
            </w:pPr>
            <w:r w:rsidRPr="00261D54">
              <w:t>Cottage industry</w:t>
            </w:r>
          </w:p>
        </w:tc>
        <w:tc>
          <w:tcPr>
            <w:tcW w:w="648" w:type="pct"/>
          </w:tcPr>
          <w:p w14:paraId="7B67D44A" w14:textId="3D2F6170" w:rsidR="00261D54" w:rsidRPr="00261D54" w:rsidRDefault="00261D54" w:rsidP="009F52EA">
            <w:pPr>
              <w:pStyle w:val="TableText"/>
            </w:pPr>
            <w:r w:rsidRPr="00261D54">
              <w:t>Yes</w:t>
            </w:r>
          </w:p>
          <w:p w14:paraId="594806EE" w14:textId="0F5915E3" w:rsidR="00261D54" w:rsidRPr="00261D54" w:rsidRDefault="00261D54" w:rsidP="009F52EA">
            <w:pPr>
              <w:pStyle w:val="TableText"/>
            </w:pPr>
            <w:r w:rsidRPr="00261D54">
              <w:t>18.2% of farmers in Nigeria obtain snails from wild</w:t>
            </w:r>
            <w:r w:rsidR="004A7AEC">
              <w:t>.</w:t>
            </w:r>
          </w:p>
          <w:p w14:paraId="725322B9" w14:textId="278F533B" w:rsidR="00261D54" w:rsidRPr="00261D54" w:rsidRDefault="00261D54" w:rsidP="009F52EA">
            <w:pPr>
              <w:pStyle w:val="TableText"/>
            </w:pPr>
            <w:r w:rsidRPr="00261D54">
              <w:t xml:space="preserve"> Very few farmers (&lt;4%) start with eggs or hatchlings</w:t>
            </w:r>
            <w:r w:rsidR="004A7AEC">
              <w:t>.</w:t>
            </w:r>
          </w:p>
          <w:p w14:paraId="05A675EE" w14:textId="31D84793" w:rsidR="00261D54" w:rsidRPr="00261D54" w:rsidRDefault="00261D54" w:rsidP="009F52EA">
            <w:pPr>
              <w:pStyle w:val="TableText"/>
            </w:pPr>
            <w:r w:rsidRPr="00261D54">
              <w:t>Market makes up 30% of snails that are farmed</w:t>
            </w:r>
            <w:r w:rsidR="004A7AEC">
              <w:t>.</w:t>
            </w:r>
          </w:p>
        </w:tc>
        <w:tc>
          <w:tcPr>
            <w:tcW w:w="760" w:type="pct"/>
          </w:tcPr>
          <w:p w14:paraId="5E06E022" w14:textId="410028C1" w:rsidR="00261D54" w:rsidRPr="00261D54" w:rsidRDefault="00261D54" w:rsidP="009F52EA">
            <w:pPr>
              <w:pStyle w:val="TableText"/>
            </w:pPr>
            <w:r w:rsidRPr="00261D54">
              <w:t>Snails purchased from the market are hand-picked from their natural habitat.</w:t>
            </w:r>
          </w:p>
          <w:p w14:paraId="3F101988" w14:textId="3E2843B0" w:rsidR="00261D54" w:rsidRPr="00261D54" w:rsidRDefault="00261D54" w:rsidP="009F52EA">
            <w:pPr>
              <w:pStyle w:val="TableText"/>
            </w:pPr>
            <w:r w:rsidRPr="00261D54">
              <w:t>Preferred source of snails for consumers as it is widely believed they taste better.</w:t>
            </w:r>
          </w:p>
          <w:p w14:paraId="67B0568A" w14:textId="26EA6E11" w:rsidR="00261D54" w:rsidRPr="00261D54" w:rsidRDefault="00261D54" w:rsidP="009F52EA">
            <w:pPr>
              <w:pStyle w:val="TableText"/>
            </w:pPr>
            <w:r w:rsidRPr="00261D54">
              <w:t>Snails are taken from wild before reaching sexual maturity – threatens survival</w:t>
            </w:r>
            <w:r w:rsidR="009A0E9B">
              <w:t>.</w:t>
            </w:r>
          </w:p>
          <w:p w14:paraId="339DD028" w14:textId="0583CD7C" w:rsidR="00261D54" w:rsidRPr="00261D54" w:rsidRDefault="00261D54" w:rsidP="009F52EA">
            <w:pPr>
              <w:pStyle w:val="TableText"/>
            </w:pPr>
            <w:r w:rsidRPr="00261D54">
              <w:t>High change of wild caught snails being contaminated presenting risk to humans</w:t>
            </w:r>
            <w:r w:rsidR="009A0E9B">
              <w:t>.</w:t>
            </w:r>
          </w:p>
          <w:p w14:paraId="484755F0" w14:textId="086C6E07" w:rsidR="00261D54" w:rsidRPr="00261D54" w:rsidRDefault="00261D54" w:rsidP="009F52EA">
            <w:pPr>
              <w:pStyle w:val="TableText"/>
            </w:pPr>
            <w:r w:rsidRPr="00261D54">
              <w:t>Hardest species to farm due to stable conditions it is accustomed to in the wild but by far most popular in West Africa (2</w:t>
            </w:r>
            <w:r w:rsidRPr="00261D54">
              <w:rPr>
                <w:vertAlign w:val="superscript"/>
              </w:rPr>
              <w:t>nd</w:t>
            </w:r>
            <w:r w:rsidRPr="00261D54">
              <w:t xml:space="preserve"> and 3</w:t>
            </w:r>
            <w:r w:rsidRPr="00261D54">
              <w:rPr>
                <w:vertAlign w:val="superscript"/>
              </w:rPr>
              <w:t>rd</w:t>
            </w:r>
            <w:r w:rsidRPr="00261D54">
              <w:t xml:space="preserve"> most popular </w:t>
            </w:r>
            <w:proofErr w:type="spellStart"/>
            <w:r w:rsidRPr="00261D54">
              <w:rPr>
                <w:i/>
                <w:iCs/>
              </w:rPr>
              <w:t>Archachatina</w:t>
            </w:r>
            <w:proofErr w:type="spellEnd"/>
            <w:r w:rsidRPr="00261D54">
              <w:rPr>
                <w:i/>
                <w:iCs/>
              </w:rPr>
              <w:t xml:space="preserve"> marginata </w:t>
            </w:r>
            <w:r w:rsidRPr="00261D54">
              <w:lastRenderedPageBreak/>
              <w:t>and</w:t>
            </w:r>
            <w:r w:rsidRPr="00261D54">
              <w:rPr>
                <w:i/>
                <w:iCs/>
              </w:rPr>
              <w:t xml:space="preserve"> Achatina fulica </w:t>
            </w:r>
            <w:r w:rsidRPr="00261D54">
              <w:t>respectively</w:t>
            </w:r>
            <w:r w:rsidRPr="00261D54">
              <w:rPr>
                <w:i/>
                <w:iCs/>
              </w:rPr>
              <w:t>)</w:t>
            </w:r>
            <w:r w:rsidR="009A0E9B">
              <w:rPr>
                <w:i/>
                <w:iCs/>
              </w:rPr>
              <w:t>.</w:t>
            </w:r>
          </w:p>
        </w:tc>
        <w:tc>
          <w:tcPr>
            <w:tcW w:w="631" w:type="pct"/>
          </w:tcPr>
          <w:p w14:paraId="73B8B5FF" w14:textId="06E2CEC5" w:rsidR="00261D54" w:rsidRPr="00261D54" w:rsidRDefault="00261D54" w:rsidP="009F52EA">
            <w:pPr>
              <w:pStyle w:val="TableText"/>
            </w:pPr>
            <w:r w:rsidRPr="00261D54">
              <w:lastRenderedPageBreak/>
              <w:fldChar w:fldCharType="begin">
                <w:fldData xml:space="preserve">PEVuZE5vdGU+PENpdGU+PEF1dGhvcj5DaGFoPC9BdXRob3I+PFllYXI+MjAxMzwvWWVhcj48UmVj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</w:fldData>
              </w:fldChar>
            </w:r>
            <w:r w:rsidRPr="00261D54">
              <w:instrText xml:space="preserve"> ADDIN EN.CITE </w:instrText>
            </w:r>
            <w:r w:rsidRPr="00261D54">
              <w:fldChar w:fldCharType="begin">
                <w:fldData xml:space="preserve">PEVuZE5vdGU+PENpdGU+PEF1dGhvcj5DaGFoPC9BdXRob3I+PFllYXI+MjAxMzwvWWVhcj48UmVj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</w:fldData>
              </w:fldChar>
            </w:r>
            <w:r w:rsidRPr="00261D54">
              <w:instrText xml:space="preserve"> ADDIN EN.CITE.DATA </w:instrText>
            </w:r>
            <w:r w:rsidRPr="00261D54">
              <w:fldChar w:fldCharType="end"/>
            </w:r>
            <w:r w:rsidRPr="00261D54">
              <w:fldChar w:fldCharType="separate"/>
            </w:r>
            <w:r w:rsidRPr="00261D54">
              <w:rPr>
                <w:noProof/>
              </w:rPr>
              <w:t>(Chah and Inegbedion, 2013</w:t>
            </w:r>
            <w:r w:rsidR="004F7178">
              <w:rPr>
                <w:noProof/>
              </w:rPr>
              <w:t>;</w:t>
            </w:r>
            <w:r w:rsidRPr="00261D54">
              <w:rPr>
                <w:noProof/>
              </w:rPr>
              <w:t xml:space="preserve"> Nyoagbe</w:t>
            </w:r>
            <w:r w:rsidR="00AF0763" w:rsidRPr="00AF0763">
              <w:rPr>
                <w:i/>
                <w:noProof/>
              </w:rPr>
              <w:t xml:space="preserve"> et al</w:t>
            </w:r>
            <w:r w:rsidR="00174F05" w:rsidRPr="00174F05">
              <w:rPr>
                <w:noProof/>
              </w:rPr>
              <w:t xml:space="preserve">., </w:t>
            </w:r>
            <w:r w:rsidRPr="00261D54">
              <w:rPr>
                <w:noProof/>
              </w:rPr>
              <w:t>2016</w:t>
            </w:r>
            <w:r w:rsidR="004F7178">
              <w:rPr>
                <w:noProof/>
              </w:rPr>
              <w:t>;</w:t>
            </w:r>
            <w:r w:rsidRPr="00261D54">
              <w:rPr>
                <w:noProof/>
              </w:rPr>
              <w:t xml:space="preserve"> Ngenwi</w:t>
            </w:r>
            <w:r w:rsidR="00AF0763" w:rsidRPr="00AF0763">
              <w:rPr>
                <w:i/>
                <w:noProof/>
              </w:rPr>
              <w:t xml:space="preserve"> et al</w:t>
            </w:r>
            <w:r w:rsidR="00174F05" w:rsidRPr="00174F05">
              <w:rPr>
                <w:noProof/>
              </w:rPr>
              <w:t xml:space="preserve">., </w:t>
            </w:r>
            <w:r w:rsidRPr="00261D54">
              <w:rPr>
                <w:noProof/>
              </w:rPr>
              <w:t>2010</w:t>
            </w:r>
            <w:r w:rsidR="004F7178">
              <w:rPr>
                <w:noProof/>
              </w:rPr>
              <w:t>;</w:t>
            </w:r>
            <w:r w:rsidRPr="00261D54">
              <w:rPr>
                <w:noProof/>
              </w:rPr>
              <w:t xml:space="preserve"> Cobbinah, 1993)</w:t>
            </w:r>
            <w:r w:rsidRPr="00261D54">
              <w:fldChar w:fldCharType="end"/>
            </w:r>
          </w:p>
        </w:tc>
      </w:tr>
      <w:tr w:rsidR="00261D54" w:rsidRPr="00261D54" w14:paraId="0259F8B1" w14:textId="77777777" w:rsidTr="00461A7C">
        <w:trPr>
          <w:cantSplit/>
          <w:trHeight w:val="290"/>
        </w:trPr>
        <w:tc>
          <w:tcPr>
            <w:tcW w:w="561" w:type="pct"/>
          </w:tcPr>
          <w:p w14:paraId="58146BA6" w14:textId="77777777" w:rsidR="00261D54" w:rsidRPr="00261D54" w:rsidRDefault="00261D54" w:rsidP="009F52EA">
            <w:pPr>
              <w:pStyle w:val="TableText"/>
              <w:rPr>
                <w:i/>
                <w:iCs/>
              </w:rPr>
            </w:pPr>
            <w:r w:rsidRPr="00261D54">
              <w:rPr>
                <w:i/>
                <w:iCs/>
              </w:rPr>
              <w:t>Achatina (</w:t>
            </w:r>
            <w:proofErr w:type="spellStart"/>
            <w:r w:rsidRPr="00261D54">
              <w:rPr>
                <w:i/>
                <w:iCs/>
              </w:rPr>
              <w:t>Lissachatina</w:t>
            </w:r>
            <w:proofErr w:type="spellEnd"/>
            <w:r w:rsidRPr="00261D54">
              <w:rPr>
                <w:i/>
                <w:iCs/>
              </w:rPr>
              <w:t>) fulica</w:t>
            </w:r>
          </w:p>
          <w:p w14:paraId="2272A85B" w14:textId="77777777" w:rsidR="00261D54" w:rsidRPr="00261D54" w:rsidRDefault="00261D54" w:rsidP="009F52EA">
            <w:pPr>
              <w:pStyle w:val="TableText"/>
            </w:pPr>
            <w:r w:rsidRPr="00261D54">
              <w:t>Giant African land snail</w:t>
            </w:r>
          </w:p>
        </w:tc>
        <w:tc>
          <w:tcPr>
            <w:tcW w:w="774" w:type="pct"/>
          </w:tcPr>
          <w:p w14:paraId="23B177DD" w14:textId="5F1D557D" w:rsidR="00261D54" w:rsidRPr="00261D54" w:rsidRDefault="00261D54" w:rsidP="009F52EA">
            <w:pPr>
              <w:pStyle w:val="TableText"/>
            </w:pPr>
            <w:r w:rsidRPr="00261D54">
              <w:t>Shell size: 200</w:t>
            </w:r>
            <w:r w:rsidR="006C6DAE">
              <w:t> </w:t>
            </w:r>
            <w:r w:rsidRPr="00261D54">
              <w:t>mm length x 120</w:t>
            </w:r>
            <w:r w:rsidR="006C6DAE">
              <w:t> </w:t>
            </w:r>
            <w:r w:rsidRPr="00261D54">
              <w:t>mm diameter</w:t>
            </w:r>
          </w:p>
          <w:p w14:paraId="4C2C00D0" w14:textId="60B78BB1" w:rsidR="00261D54" w:rsidRPr="00261D54" w:rsidRDefault="00261D54" w:rsidP="009F52EA">
            <w:pPr>
              <w:pStyle w:val="TableText"/>
            </w:pPr>
            <w:r w:rsidRPr="00261D54">
              <w:t>Shell colour: brown with darker bands across spiral</w:t>
            </w:r>
          </w:p>
          <w:p w14:paraId="4F27F644" w14:textId="3B136B0C" w:rsidR="00261D54" w:rsidRPr="00261D54" w:rsidRDefault="00261D54" w:rsidP="009F52EA">
            <w:pPr>
              <w:pStyle w:val="TableText"/>
            </w:pPr>
            <w:r w:rsidRPr="00261D54">
              <w:t>Weight: 250</w:t>
            </w:r>
            <w:r w:rsidR="006C6DAE">
              <w:t> </w:t>
            </w:r>
            <w:r w:rsidRPr="00261D54">
              <w:t>g</w:t>
            </w:r>
          </w:p>
        </w:tc>
        <w:tc>
          <w:tcPr>
            <w:tcW w:w="565" w:type="pct"/>
          </w:tcPr>
          <w:p w14:paraId="4B1F6C37" w14:textId="77777777" w:rsidR="00261D54" w:rsidRPr="00261D54" w:rsidRDefault="00261D54" w:rsidP="009F52EA">
            <w:pPr>
              <w:pStyle w:val="TableText"/>
            </w:pPr>
            <w:r w:rsidRPr="00261D54">
              <w:t>East Africa</w:t>
            </w:r>
          </w:p>
        </w:tc>
        <w:tc>
          <w:tcPr>
            <w:tcW w:w="456" w:type="pct"/>
          </w:tcPr>
          <w:p w14:paraId="0F8747D6" w14:textId="77777777" w:rsidR="00261D54" w:rsidRPr="00261D54" w:rsidRDefault="00261D54" w:rsidP="009F52EA">
            <w:pPr>
              <w:pStyle w:val="TableText"/>
            </w:pPr>
            <w:r w:rsidRPr="00261D54">
              <w:t>No</w:t>
            </w:r>
          </w:p>
          <w:p w14:paraId="3BB1CE42" w14:textId="17F15E81" w:rsidR="00261D54" w:rsidRPr="00261D54" w:rsidRDefault="00261D54" w:rsidP="009F52EA">
            <w:pPr>
              <w:pStyle w:val="TableText"/>
            </w:pPr>
            <w:r w:rsidRPr="00261D54">
              <w:t>An outbreak occurred in QLD in 1977 but was quickly eradicated</w:t>
            </w:r>
            <w:r w:rsidR="009A0E9B">
              <w:t>.</w:t>
            </w:r>
          </w:p>
          <w:p w14:paraId="2F42A01B" w14:textId="1103AE49" w:rsidR="00261D54" w:rsidRPr="00261D54" w:rsidRDefault="00261D54" w:rsidP="009F52EA">
            <w:pPr>
              <w:pStyle w:val="TableText"/>
            </w:pPr>
            <w:r w:rsidRPr="00261D54">
              <w:t>A single animal was also found in QLD in 2004</w:t>
            </w:r>
            <w:r w:rsidR="009A0E9B">
              <w:t>.</w:t>
            </w:r>
          </w:p>
          <w:p w14:paraId="1B46BF0B" w14:textId="23CFD690" w:rsidR="00261D54" w:rsidRPr="00261D54" w:rsidRDefault="00261D54" w:rsidP="009F52EA">
            <w:pPr>
              <w:pStyle w:val="TableText"/>
            </w:pPr>
            <w:r w:rsidRPr="00261D54">
              <w:t>On National Priority Pests list 2019</w:t>
            </w:r>
            <w:r w:rsidR="009A0E9B">
              <w:t>.</w:t>
            </w:r>
          </w:p>
        </w:tc>
        <w:tc>
          <w:tcPr>
            <w:tcW w:w="606" w:type="pct"/>
          </w:tcPr>
          <w:p w14:paraId="38D20BD8" w14:textId="7C76E4AE" w:rsidR="00261D54" w:rsidRPr="00261D54" w:rsidRDefault="00261D54" w:rsidP="009F52EA">
            <w:pPr>
              <w:pStyle w:val="TableText"/>
            </w:pPr>
            <w:r w:rsidRPr="00261D54">
              <w:t>Yes</w:t>
            </w:r>
          </w:p>
          <w:p w14:paraId="6D1D2626" w14:textId="77777777" w:rsidR="00261D54" w:rsidRPr="00261D54" w:rsidRDefault="00261D54" w:rsidP="009F52EA">
            <w:pPr>
              <w:pStyle w:val="TableText"/>
            </w:pPr>
            <w:r w:rsidRPr="00261D54">
              <w:t>Commercial</w:t>
            </w:r>
          </w:p>
          <w:p w14:paraId="3D8E9404" w14:textId="77777777" w:rsidR="00261D54" w:rsidRPr="00261D54" w:rsidRDefault="00261D54" w:rsidP="009F52EA">
            <w:pPr>
              <w:pStyle w:val="TableText"/>
            </w:pPr>
            <w:r w:rsidRPr="00261D54">
              <w:t>Cottage industry</w:t>
            </w:r>
          </w:p>
        </w:tc>
        <w:tc>
          <w:tcPr>
            <w:tcW w:w="648" w:type="pct"/>
          </w:tcPr>
          <w:p w14:paraId="21D12995" w14:textId="77777777" w:rsidR="00261D54" w:rsidRPr="00261D54" w:rsidRDefault="00261D54" w:rsidP="009F52EA">
            <w:pPr>
              <w:pStyle w:val="TableText"/>
            </w:pPr>
            <w:r w:rsidRPr="00261D54">
              <w:t>Yes</w:t>
            </w:r>
          </w:p>
          <w:p w14:paraId="3C8AA3C5" w14:textId="29B98D08" w:rsidR="00261D54" w:rsidRPr="00261D54" w:rsidRDefault="00261D54" w:rsidP="009F52EA">
            <w:pPr>
              <w:pStyle w:val="TableText"/>
            </w:pPr>
            <w:r w:rsidRPr="00261D54">
              <w:t>18.2% of farmers in Nigeria obtain snails from wild.</w:t>
            </w:r>
          </w:p>
          <w:p w14:paraId="434D6B25" w14:textId="77777777" w:rsidR="00261D54" w:rsidRPr="00261D54" w:rsidRDefault="00261D54" w:rsidP="009F52EA">
            <w:pPr>
              <w:pStyle w:val="TableText"/>
            </w:pPr>
            <w:r w:rsidRPr="00261D54">
              <w:t>Very few farmers (&lt;4%) start with eggs or hatchlings.</w:t>
            </w:r>
          </w:p>
          <w:p w14:paraId="7EE8A2B5" w14:textId="77777777" w:rsidR="00261D54" w:rsidRPr="00261D54" w:rsidRDefault="00261D54" w:rsidP="009F52EA">
            <w:pPr>
              <w:pStyle w:val="TableText"/>
            </w:pPr>
            <w:r w:rsidRPr="00261D54">
              <w:t>Market makes up 30% of snails that are farmed.</w:t>
            </w:r>
          </w:p>
        </w:tc>
        <w:tc>
          <w:tcPr>
            <w:tcW w:w="760" w:type="pct"/>
          </w:tcPr>
          <w:p w14:paraId="3DB6ED5E" w14:textId="4E643A6E" w:rsidR="00261D54" w:rsidRPr="00261D54" w:rsidRDefault="00261D54" w:rsidP="009F52EA">
            <w:pPr>
              <w:pStyle w:val="TableText"/>
            </w:pPr>
            <w:r w:rsidRPr="00261D54">
              <w:t>Snails purchased from the market are hand-picked from their natural habitat.</w:t>
            </w:r>
          </w:p>
          <w:p w14:paraId="49A1117A" w14:textId="77777777" w:rsidR="00261D54" w:rsidRPr="00261D54" w:rsidRDefault="00261D54" w:rsidP="009F52EA">
            <w:pPr>
              <w:pStyle w:val="TableText"/>
            </w:pPr>
            <w:r w:rsidRPr="00261D54">
              <w:t>Preferred source of snails for consumers as it is widely believed they taste better.</w:t>
            </w:r>
          </w:p>
          <w:p w14:paraId="7C26ECED" w14:textId="4B06EB30" w:rsidR="00261D54" w:rsidRPr="00261D54" w:rsidRDefault="00261D54" w:rsidP="009F52EA">
            <w:pPr>
              <w:pStyle w:val="TableText"/>
            </w:pPr>
            <w:r w:rsidRPr="00261D54">
              <w:t>Snails are taken from wild before reaching sexual maturity – threatens survival</w:t>
            </w:r>
            <w:r w:rsidR="00FA2753">
              <w:t>.</w:t>
            </w:r>
          </w:p>
          <w:p w14:paraId="51636E85" w14:textId="68A43BDB" w:rsidR="00261D54" w:rsidRPr="00261D54" w:rsidRDefault="00261D54" w:rsidP="009F52EA">
            <w:pPr>
              <w:pStyle w:val="TableText"/>
            </w:pPr>
            <w:r w:rsidRPr="00261D54">
              <w:t>High change of wild caught snails being contaminated presenting risk to humans</w:t>
            </w:r>
            <w:r w:rsidR="00FA2753">
              <w:t>.</w:t>
            </w:r>
          </w:p>
          <w:p w14:paraId="6E93D83A" w14:textId="432D080E" w:rsidR="00261D54" w:rsidRPr="00261D54" w:rsidRDefault="00261D54" w:rsidP="009F52EA">
            <w:pPr>
              <w:pStyle w:val="TableText"/>
            </w:pPr>
            <w:r w:rsidRPr="00261D54">
              <w:t xml:space="preserve">Causes considerable economic damage to </w:t>
            </w:r>
            <w:proofErr w:type="gramStart"/>
            <w:r w:rsidRPr="00261D54">
              <w:t>crops</w:t>
            </w:r>
            <w:proofErr w:type="gramEnd"/>
            <w:r w:rsidR="00FA2753">
              <w:t>.</w:t>
            </w:r>
          </w:p>
        </w:tc>
        <w:tc>
          <w:tcPr>
            <w:tcW w:w="631" w:type="pct"/>
          </w:tcPr>
          <w:p w14:paraId="4AC85461" w14:textId="5D5FBBFA" w:rsidR="00261D54" w:rsidRPr="00261D54" w:rsidRDefault="00261D54" w:rsidP="004F7178">
            <w:pPr>
              <w:pStyle w:val="TableText"/>
            </w:pPr>
            <w:r w:rsidRPr="00261D54">
              <w:fldChar w:fldCharType="begin">
                <w:fldData xml:space="preserve">PEVuZE5vdGU+PENpdGU+PEF1dGhvcj5DaGFoPC9BdXRob3I+PFllYXI+MjAxMzwvWWVhcj48UmVj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</w:fldData>
              </w:fldChar>
            </w:r>
            <w:r w:rsidRPr="00261D54">
              <w:instrText xml:space="preserve"> ADDIN EN.CITE </w:instrText>
            </w:r>
            <w:r w:rsidRPr="00261D54">
              <w:fldChar w:fldCharType="begin">
                <w:fldData xml:space="preserve">PEVuZE5vdGU+PENpdGU+PEF1dGhvcj5DaGFoPC9BdXRob3I+PFllYXI+MjAxMzwvWWVhcj48UmVj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</w:fldData>
              </w:fldChar>
            </w:r>
            <w:r w:rsidRPr="00261D54">
              <w:instrText xml:space="preserve"> ADDIN EN.CITE.DATA </w:instrText>
            </w:r>
            <w:r w:rsidRPr="00261D54">
              <w:fldChar w:fldCharType="end"/>
            </w:r>
            <w:r w:rsidRPr="00261D54">
              <w:fldChar w:fldCharType="separate"/>
            </w:r>
            <w:r w:rsidRPr="00261D54">
              <w:rPr>
                <w:noProof/>
              </w:rPr>
              <w:t>(Chah and Inegbedion, 2013</w:t>
            </w:r>
            <w:r w:rsidR="004F7178">
              <w:rPr>
                <w:noProof/>
              </w:rPr>
              <w:t>;</w:t>
            </w:r>
            <w:r w:rsidRPr="00261D54">
              <w:rPr>
                <w:noProof/>
              </w:rPr>
              <w:t xml:space="preserve"> Nyoagbe</w:t>
            </w:r>
            <w:r w:rsidR="00AF0763" w:rsidRPr="00AF0763">
              <w:rPr>
                <w:i/>
                <w:noProof/>
              </w:rPr>
              <w:t xml:space="preserve"> et al</w:t>
            </w:r>
            <w:r w:rsidR="00174F05" w:rsidRPr="00174F05">
              <w:rPr>
                <w:noProof/>
              </w:rPr>
              <w:t xml:space="preserve">., </w:t>
            </w:r>
            <w:r w:rsidRPr="00261D54">
              <w:rPr>
                <w:noProof/>
              </w:rPr>
              <w:t>2016</w:t>
            </w:r>
            <w:r w:rsidR="004F7178">
              <w:rPr>
                <w:noProof/>
              </w:rPr>
              <w:t>;</w:t>
            </w:r>
            <w:r w:rsidRPr="00261D54">
              <w:rPr>
                <w:noProof/>
              </w:rPr>
              <w:t xml:space="preserve"> Government, 2019</w:t>
            </w:r>
            <w:r w:rsidR="004F7178">
              <w:rPr>
                <w:noProof/>
              </w:rPr>
              <w:t xml:space="preserve">; </w:t>
            </w:r>
            <w:r w:rsidRPr="00261D54">
              <w:fldChar w:fldCharType="end"/>
            </w:r>
            <w:r w:rsidRPr="00261D54">
              <w:fldChar w:fldCharType="begin"/>
            </w:r>
            <w:r w:rsidRPr="00261D54">
              <w:instrText xml:space="preserve"> ADDIN EN.CITE &lt;EndNote&gt;&lt;Cite&gt;&lt;Author&gt;Cobbinah&lt;/Author&gt;&lt;Year&gt;1993&lt;/Year&gt;&lt;RecNum&gt;2167&lt;/RecNum&gt;&lt;DisplayText&gt;(Cobbinah, 1993)&lt;/DisplayText&gt;&lt;record&gt;&lt;rec-number&gt;2167&lt;/rec-number&gt;&lt;foreign-keys&gt;&lt;key app="EN" db-id="rrwaerrrmwz007e0sr8vzwfj29zxe9tfwr9r" timestamp="1654601694"&gt;2167&lt;/key&gt;&lt;/foreign-keys&gt;&lt;ref-type name="Book"&gt;6&lt;/ref-type&gt;&lt;contributors&gt;&lt;authors&gt;&lt;author&gt;Cobbinah, J.R. &lt;/author&gt;&lt;/authors&gt;&lt;/contributors&gt;&lt;titles&gt;&lt;title&gt;Snail farming in West Africa. &lt;/title&gt;&lt;/titles&gt;&lt;section&gt;78&lt;/section&gt;&lt;dates&gt;&lt;year&gt;1993&lt;/year&gt;&lt;/dates&gt;&lt;pub-location&gt;Wageningen, The Netherlands&lt;/pub-location&gt;&lt;publisher&gt;CTA&lt;/publisher&gt;&lt;urls&gt;&lt;/urls&gt;&lt;/record&gt;&lt;/Cite&gt;&lt;/EndNote&gt;</w:instrText>
            </w:r>
            <w:r w:rsidRPr="00261D54">
              <w:fldChar w:fldCharType="separate"/>
            </w:r>
            <w:r w:rsidRPr="00261D54">
              <w:rPr>
                <w:noProof/>
              </w:rPr>
              <w:t>Cobbinah, 1993)</w:t>
            </w:r>
            <w:r w:rsidRPr="00261D54">
              <w:fldChar w:fldCharType="end"/>
            </w:r>
          </w:p>
        </w:tc>
      </w:tr>
      <w:tr w:rsidR="00261D54" w:rsidRPr="00261D54" w14:paraId="1FBB4127" w14:textId="77777777" w:rsidTr="00461A7C">
        <w:trPr>
          <w:cantSplit/>
          <w:trHeight w:val="290"/>
        </w:trPr>
        <w:tc>
          <w:tcPr>
            <w:tcW w:w="561" w:type="pct"/>
          </w:tcPr>
          <w:p w14:paraId="50A63D8C" w14:textId="77777777" w:rsidR="00261D54" w:rsidRPr="00261D54" w:rsidRDefault="00261D54" w:rsidP="009F52EA">
            <w:pPr>
              <w:pStyle w:val="TableText"/>
              <w:rPr>
                <w:i/>
                <w:iCs/>
              </w:rPr>
            </w:pPr>
            <w:proofErr w:type="spellStart"/>
            <w:r w:rsidRPr="00261D54">
              <w:rPr>
                <w:i/>
                <w:iCs/>
              </w:rPr>
              <w:t>Archachatina</w:t>
            </w:r>
            <w:proofErr w:type="spellEnd"/>
            <w:r w:rsidRPr="00261D54">
              <w:rPr>
                <w:i/>
                <w:iCs/>
              </w:rPr>
              <w:t xml:space="preserve"> marginata</w:t>
            </w:r>
          </w:p>
        </w:tc>
        <w:tc>
          <w:tcPr>
            <w:tcW w:w="774" w:type="pct"/>
          </w:tcPr>
          <w:p w14:paraId="1493F3E3" w14:textId="2A066B5C" w:rsidR="00261D54" w:rsidRPr="00261D54" w:rsidRDefault="00261D54" w:rsidP="009F52EA">
            <w:pPr>
              <w:pStyle w:val="TableText"/>
            </w:pPr>
            <w:r w:rsidRPr="00261D54">
              <w:t>Shell size: up to 210</w:t>
            </w:r>
            <w:r w:rsidR="005E3CF5">
              <w:t> </w:t>
            </w:r>
            <w:r w:rsidRPr="00261D54">
              <w:t>mm length x 130</w:t>
            </w:r>
            <w:r w:rsidR="005E3CF5">
              <w:t> </w:t>
            </w:r>
            <w:r w:rsidRPr="00261D54">
              <w:t>mm in diameter</w:t>
            </w:r>
          </w:p>
          <w:p w14:paraId="1D4B2E0A" w14:textId="77777777" w:rsidR="00261D54" w:rsidRPr="00261D54" w:rsidRDefault="00261D54" w:rsidP="009F52EA">
            <w:pPr>
              <w:pStyle w:val="TableText"/>
            </w:pPr>
            <w:r w:rsidRPr="00261D54">
              <w:t>Shell colour: brown to yellow, striated ‘woven’ look</w:t>
            </w:r>
          </w:p>
          <w:p w14:paraId="604F6BBE" w14:textId="77777777" w:rsidR="00261D54" w:rsidRPr="00261D54" w:rsidRDefault="00261D54" w:rsidP="009F52EA">
            <w:pPr>
              <w:pStyle w:val="TableText"/>
            </w:pPr>
            <w:r w:rsidRPr="00261D54">
              <w:t>Shell shape: more rounded than other African species</w:t>
            </w:r>
          </w:p>
          <w:p w14:paraId="356B26C5" w14:textId="71536E7B" w:rsidR="00261D54" w:rsidRPr="00261D54" w:rsidRDefault="00261D54" w:rsidP="009F52EA">
            <w:pPr>
              <w:pStyle w:val="TableText"/>
            </w:pPr>
            <w:r w:rsidRPr="00261D54">
              <w:t>Weight: 500</w:t>
            </w:r>
            <w:r w:rsidR="005E3CF5">
              <w:t> </w:t>
            </w:r>
            <w:r w:rsidRPr="00261D54">
              <w:t>g</w:t>
            </w:r>
          </w:p>
        </w:tc>
        <w:tc>
          <w:tcPr>
            <w:tcW w:w="565" w:type="pct"/>
          </w:tcPr>
          <w:p w14:paraId="6ABB2C94" w14:textId="77777777" w:rsidR="00261D54" w:rsidRPr="00261D54" w:rsidRDefault="00261D54" w:rsidP="009F52EA">
            <w:pPr>
              <w:pStyle w:val="TableText"/>
            </w:pPr>
            <w:r w:rsidRPr="00261D54">
              <w:t>African rainforest belt / West Africa</w:t>
            </w:r>
          </w:p>
        </w:tc>
        <w:tc>
          <w:tcPr>
            <w:tcW w:w="456" w:type="pct"/>
          </w:tcPr>
          <w:p w14:paraId="29AA21E1" w14:textId="77777777" w:rsidR="00261D54" w:rsidRPr="00261D54" w:rsidRDefault="00261D54" w:rsidP="009F52EA">
            <w:pPr>
              <w:pStyle w:val="TableText"/>
            </w:pPr>
            <w:r w:rsidRPr="00261D54">
              <w:t>No</w:t>
            </w:r>
          </w:p>
        </w:tc>
        <w:tc>
          <w:tcPr>
            <w:tcW w:w="606" w:type="pct"/>
          </w:tcPr>
          <w:p w14:paraId="7EE26EBB" w14:textId="77777777" w:rsidR="00261D54" w:rsidRPr="00261D54" w:rsidRDefault="00261D54" w:rsidP="009F52EA">
            <w:pPr>
              <w:pStyle w:val="TableText"/>
            </w:pPr>
            <w:r w:rsidRPr="00261D54">
              <w:t>Yes</w:t>
            </w:r>
          </w:p>
          <w:p w14:paraId="6A7FF79E" w14:textId="77777777" w:rsidR="00261D54" w:rsidRPr="00261D54" w:rsidRDefault="00261D54" w:rsidP="009F52EA">
            <w:pPr>
              <w:pStyle w:val="TableText"/>
            </w:pPr>
            <w:r w:rsidRPr="00261D54">
              <w:t>Commercial</w:t>
            </w:r>
          </w:p>
          <w:p w14:paraId="48691F98" w14:textId="77777777" w:rsidR="00261D54" w:rsidRPr="00261D54" w:rsidRDefault="00261D54" w:rsidP="009F52EA">
            <w:pPr>
              <w:pStyle w:val="TableText"/>
            </w:pPr>
            <w:r w:rsidRPr="00261D54">
              <w:t>Cottage industry</w:t>
            </w:r>
          </w:p>
        </w:tc>
        <w:tc>
          <w:tcPr>
            <w:tcW w:w="648" w:type="pct"/>
          </w:tcPr>
          <w:p w14:paraId="03EDE0FD" w14:textId="76227595" w:rsidR="00261D54" w:rsidRPr="00261D54" w:rsidRDefault="00261D54" w:rsidP="009F52EA">
            <w:pPr>
              <w:pStyle w:val="TableText"/>
            </w:pPr>
            <w:r w:rsidRPr="00261D54">
              <w:t>Yes</w:t>
            </w:r>
          </w:p>
          <w:p w14:paraId="69228F94" w14:textId="17CF07F3" w:rsidR="00261D54" w:rsidRPr="00261D54" w:rsidRDefault="00261D54" w:rsidP="009F52EA">
            <w:pPr>
              <w:pStyle w:val="TableText"/>
            </w:pPr>
            <w:r w:rsidRPr="00261D54">
              <w:t>18.2% of farmers in Nigeria obtain snails from wild</w:t>
            </w:r>
            <w:r w:rsidR="00FA2753">
              <w:t>.</w:t>
            </w:r>
          </w:p>
          <w:p w14:paraId="6DEB09D0" w14:textId="2E8A5F4E" w:rsidR="00261D54" w:rsidRPr="00261D54" w:rsidRDefault="00261D54" w:rsidP="009F52EA">
            <w:pPr>
              <w:pStyle w:val="TableText"/>
            </w:pPr>
            <w:r w:rsidRPr="00261D54">
              <w:t>Very few farmers (&lt;4%) start with eggs or hatchlings</w:t>
            </w:r>
            <w:r w:rsidR="00FA2753">
              <w:t>.</w:t>
            </w:r>
          </w:p>
          <w:p w14:paraId="10D2B775" w14:textId="77777777" w:rsidR="00261D54" w:rsidRPr="00261D54" w:rsidRDefault="00261D54" w:rsidP="009F52EA">
            <w:pPr>
              <w:pStyle w:val="TableText"/>
            </w:pPr>
            <w:r w:rsidRPr="00261D54">
              <w:t>Market makes up 30% of snails that are farmed.</w:t>
            </w:r>
          </w:p>
          <w:p w14:paraId="40B355E9" w14:textId="47941601" w:rsidR="00261D54" w:rsidRPr="00261D54" w:rsidRDefault="00261D54" w:rsidP="009F52EA">
            <w:pPr>
              <w:pStyle w:val="TableText"/>
            </w:pPr>
            <w:r w:rsidRPr="00261D54">
              <w:t xml:space="preserve">Largely rudimentary and its demand is met by hunting </w:t>
            </w:r>
            <w:r w:rsidRPr="00261D54">
              <w:lastRenderedPageBreak/>
              <w:t>from their habitat in the wild.</w:t>
            </w:r>
          </w:p>
        </w:tc>
        <w:tc>
          <w:tcPr>
            <w:tcW w:w="760" w:type="pct"/>
          </w:tcPr>
          <w:p w14:paraId="3AF3929A" w14:textId="77777777" w:rsidR="00261D54" w:rsidRPr="00261D54" w:rsidRDefault="00261D54" w:rsidP="009F52EA">
            <w:pPr>
              <w:pStyle w:val="TableText"/>
            </w:pPr>
            <w:r w:rsidRPr="00261D54">
              <w:lastRenderedPageBreak/>
              <w:t xml:space="preserve">Snails purchased from the market are hand-picked from their natural habitat. </w:t>
            </w:r>
          </w:p>
          <w:p w14:paraId="5681CAC9" w14:textId="2305DD5A" w:rsidR="00261D54" w:rsidRPr="00261D54" w:rsidRDefault="00261D54" w:rsidP="009F52EA">
            <w:pPr>
              <w:pStyle w:val="TableText"/>
            </w:pPr>
            <w:r w:rsidRPr="00261D54">
              <w:t>Preferred source of snails for consumers as it is widely believed they taste better.</w:t>
            </w:r>
          </w:p>
          <w:p w14:paraId="4FFF4BF2" w14:textId="3CA600CF" w:rsidR="00261D54" w:rsidRPr="00261D54" w:rsidRDefault="00261D54" w:rsidP="009F52EA">
            <w:pPr>
              <w:pStyle w:val="TableText"/>
            </w:pPr>
            <w:r w:rsidRPr="00261D54">
              <w:t>Snails are taken from wild before reaching sexual maturity – threatens survival</w:t>
            </w:r>
            <w:r w:rsidR="005E3CF5">
              <w:t>.</w:t>
            </w:r>
          </w:p>
          <w:p w14:paraId="0511CA70" w14:textId="2B253C13" w:rsidR="00261D54" w:rsidRPr="00261D54" w:rsidRDefault="00261D54" w:rsidP="009F52EA">
            <w:pPr>
              <w:pStyle w:val="TableText"/>
            </w:pPr>
            <w:r w:rsidRPr="00261D54">
              <w:lastRenderedPageBreak/>
              <w:t>High change of wild caught snails being contaminated presenting risk to humans</w:t>
            </w:r>
            <w:r w:rsidR="005E3CF5">
              <w:t>.</w:t>
            </w:r>
          </w:p>
          <w:p w14:paraId="2590425C" w14:textId="3631A91A" w:rsidR="00261D54" w:rsidRPr="00261D54" w:rsidRDefault="00261D54" w:rsidP="009F52EA">
            <w:pPr>
              <w:pStyle w:val="TableText"/>
            </w:pPr>
            <w:r w:rsidRPr="00261D54">
              <w:t>Highest yield out of the three main species farmed in Nigeria</w:t>
            </w:r>
            <w:r w:rsidR="005E3CF5">
              <w:t>.</w:t>
            </w:r>
          </w:p>
        </w:tc>
        <w:tc>
          <w:tcPr>
            <w:tcW w:w="631" w:type="pct"/>
          </w:tcPr>
          <w:p w14:paraId="2A4E7A6C" w14:textId="1EF93AAF" w:rsidR="00261D54" w:rsidRPr="00261D54" w:rsidRDefault="00261D54" w:rsidP="009F52EA">
            <w:pPr>
              <w:pStyle w:val="TableText"/>
            </w:pPr>
            <w:r w:rsidRPr="00261D54">
              <w:lastRenderedPageBreak/>
              <w:fldChar w:fldCharType="begin">
                <w:fldData xml:space="preserve">PEVuZE5vdGU+PENpdGU+PEF1dGhvcj5DaGFoPC9BdXRob3I+PFllYXI+MjAxMzwvWWVhcj48UmVj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</w:fldData>
              </w:fldChar>
            </w:r>
            <w:r w:rsidRPr="00261D54">
              <w:instrText xml:space="preserve"> ADDIN EN.CITE </w:instrText>
            </w:r>
            <w:r w:rsidRPr="00261D54">
              <w:fldChar w:fldCharType="begin">
                <w:fldData xml:space="preserve">PEVuZE5vdGU+PENpdGU+PEF1dGhvcj5DaGFoPC9BdXRob3I+PFllYXI+MjAxMzwvWWVhcj48UmVj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</w:fldData>
              </w:fldChar>
            </w:r>
            <w:r w:rsidRPr="00261D54">
              <w:instrText xml:space="preserve"> ADDIN EN.CITE.DATA </w:instrText>
            </w:r>
            <w:r w:rsidRPr="00261D54">
              <w:fldChar w:fldCharType="end"/>
            </w:r>
            <w:r w:rsidRPr="00261D54">
              <w:fldChar w:fldCharType="separate"/>
            </w:r>
            <w:r w:rsidRPr="00261D54">
              <w:rPr>
                <w:noProof/>
              </w:rPr>
              <w:t>(Chah and Inegbedion, 2013</w:t>
            </w:r>
            <w:r w:rsidR="004F7178">
              <w:rPr>
                <w:noProof/>
              </w:rPr>
              <w:t>;</w:t>
            </w:r>
            <w:r w:rsidRPr="00261D54">
              <w:rPr>
                <w:noProof/>
              </w:rPr>
              <w:t xml:space="preserve"> Nyoagbe</w:t>
            </w:r>
            <w:r w:rsidR="00AF0763" w:rsidRPr="00AF0763">
              <w:rPr>
                <w:i/>
                <w:noProof/>
              </w:rPr>
              <w:t xml:space="preserve"> et al</w:t>
            </w:r>
            <w:r w:rsidR="00174F05" w:rsidRPr="00174F05">
              <w:rPr>
                <w:noProof/>
              </w:rPr>
              <w:t xml:space="preserve">., </w:t>
            </w:r>
            <w:r w:rsidRPr="00261D54">
              <w:rPr>
                <w:noProof/>
              </w:rPr>
              <w:t>2016</w:t>
            </w:r>
            <w:r w:rsidR="004F7178">
              <w:rPr>
                <w:noProof/>
              </w:rPr>
              <w:t>;</w:t>
            </w:r>
            <w:r w:rsidRPr="00261D54">
              <w:rPr>
                <w:noProof/>
              </w:rPr>
              <w:t xml:space="preserve"> Jimoh and Akinola, 2020</w:t>
            </w:r>
            <w:r w:rsidR="004F7178">
              <w:rPr>
                <w:noProof/>
              </w:rPr>
              <w:t>;</w:t>
            </w:r>
            <w:r w:rsidRPr="00261D54">
              <w:rPr>
                <w:noProof/>
              </w:rPr>
              <w:t xml:space="preserve"> White-McLean, 2022a)</w:t>
            </w:r>
            <w:r w:rsidRPr="00261D54">
              <w:fldChar w:fldCharType="end"/>
            </w:r>
          </w:p>
        </w:tc>
      </w:tr>
      <w:tr w:rsidR="00261D54" w:rsidRPr="00261D54" w14:paraId="16B51379" w14:textId="77777777" w:rsidTr="00461A7C">
        <w:trPr>
          <w:cantSplit/>
          <w:trHeight w:val="290"/>
        </w:trPr>
        <w:tc>
          <w:tcPr>
            <w:tcW w:w="561" w:type="pct"/>
          </w:tcPr>
          <w:p w14:paraId="6DBF2652" w14:textId="77777777" w:rsidR="00261D54" w:rsidRPr="00261D54" w:rsidRDefault="00261D54" w:rsidP="009F52EA">
            <w:pPr>
              <w:pStyle w:val="TableText"/>
              <w:rPr>
                <w:i/>
                <w:iCs/>
              </w:rPr>
            </w:pPr>
            <w:r w:rsidRPr="00261D54">
              <w:rPr>
                <w:i/>
                <w:iCs/>
              </w:rPr>
              <w:t xml:space="preserve">Elona </w:t>
            </w:r>
            <w:proofErr w:type="spellStart"/>
            <w:r w:rsidRPr="00261D54">
              <w:rPr>
                <w:i/>
                <w:iCs/>
              </w:rPr>
              <w:t>quimperiana</w:t>
            </w:r>
            <w:proofErr w:type="spellEnd"/>
          </w:p>
          <w:p w14:paraId="592DF79F" w14:textId="77777777" w:rsidR="00261D54" w:rsidRPr="00261D54" w:rsidRDefault="00261D54" w:rsidP="009F52EA">
            <w:pPr>
              <w:pStyle w:val="TableText"/>
            </w:pPr>
            <w:r w:rsidRPr="00261D54">
              <w:t>Quimper snail</w:t>
            </w:r>
          </w:p>
        </w:tc>
        <w:tc>
          <w:tcPr>
            <w:tcW w:w="774" w:type="pct"/>
          </w:tcPr>
          <w:p w14:paraId="6D14A7EC" w14:textId="77777777" w:rsidR="00CF3F85" w:rsidRDefault="00261D54" w:rsidP="009F52EA">
            <w:pPr>
              <w:pStyle w:val="TableText"/>
            </w:pPr>
            <w:r w:rsidRPr="00261D54">
              <w:t>Shell size: 30</w:t>
            </w:r>
            <w:r w:rsidR="005E3CF5">
              <w:t> </w:t>
            </w:r>
            <w:r w:rsidRPr="00261D54">
              <w:t>mm diameter</w:t>
            </w:r>
          </w:p>
          <w:p w14:paraId="22AB35DC" w14:textId="73E32BCF" w:rsidR="00261D54" w:rsidRPr="00261D54" w:rsidRDefault="00261D54" w:rsidP="009F52EA">
            <w:pPr>
              <w:pStyle w:val="TableText"/>
            </w:pPr>
            <w:r w:rsidRPr="00261D54">
              <w:t>Shell colour: translucent</w:t>
            </w:r>
          </w:p>
          <w:p w14:paraId="6D5AA2F0" w14:textId="330981DD" w:rsidR="00261D54" w:rsidRPr="00261D54" w:rsidRDefault="00261D54" w:rsidP="009F52EA">
            <w:pPr>
              <w:pStyle w:val="TableText"/>
            </w:pPr>
            <w:r w:rsidRPr="00261D54">
              <w:t>Shell shape: flat and smooth</w:t>
            </w:r>
          </w:p>
          <w:p w14:paraId="61C078C4" w14:textId="77777777" w:rsidR="00261D54" w:rsidRPr="00261D54" w:rsidRDefault="00261D54" w:rsidP="009F52EA">
            <w:pPr>
              <w:pStyle w:val="TableText"/>
            </w:pPr>
            <w:r w:rsidRPr="00261D54">
              <w:t>Slightly reflected apertural margin</w:t>
            </w:r>
          </w:p>
        </w:tc>
        <w:tc>
          <w:tcPr>
            <w:tcW w:w="565" w:type="pct"/>
          </w:tcPr>
          <w:p w14:paraId="602E0D6D" w14:textId="77777777" w:rsidR="007B020B" w:rsidRDefault="00261D54" w:rsidP="009F52EA">
            <w:pPr>
              <w:pStyle w:val="TableText"/>
            </w:pPr>
            <w:r w:rsidRPr="00261D54">
              <w:t>France</w:t>
            </w:r>
          </w:p>
          <w:p w14:paraId="05EF763F" w14:textId="1B3BCCD7" w:rsidR="00261D54" w:rsidRPr="00261D54" w:rsidRDefault="00261D54" w:rsidP="009F52EA">
            <w:pPr>
              <w:pStyle w:val="TableText"/>
            </w:pPr>
            <w:r w:rsidRPr="00261D54">
              <w:t>Spain</w:t>
            </w:r>
          </w:p>
        </w:tc>
        <w:tc>
          <w:tcPr>
            <w:tcW w:w="456" w:type="pct"/>
          </w:tcPr>
          <w:p w14:paraId="4E9813BF" w14:textId="77777777" w:rsidR="00261D54" w:rsidRPr="00261D54" w:rsidRDefault="00261D54" w:rsidP="009F52EA">
            <w:pPr>
              <w:pStyle w:val="TableText"/>
            </w:pPr>
            <w:r w:rsidRPr="00261D54">
              <w:t>No</w:t>
            </w:r>
          </w:p>
        </w:tc>
        <w:tc>
          <w:tcPr>
            <w:tcW w:w="606" w:type="pct"/>
          </w:tcPr>
          <w:p w14:paraId="3B3A5D74" w14:textId="77777777" w:rsidR="00261D54" w:rsidRPr="00261D54" w:rsidRDefault="00261D54" w:rsidP="009F52EA">
            <w:pPr>
              <w:pStyle w:val="TableText"/>
            </w:pPr>
            <w:r w:rsidRPr="00261D54">
              <w:t>No</w:t>
            </w:r>
          </w:p>
        </w:tc>
        <w:tc>
          <w:tcPr>
            <w:tcW w:w="648" w:type="pct"/>
          </w:tcPr>
          <w:p w14:paraId="49200787" w14:textId="77777777" w:rsidR="00261D54" w:rsidRPr="00261D54" w:rsidRDefault="00261D54" w:rsidP="009F52EA">
            <w:pPr>
              <w:pStyle w:val="TableText"/>
            </w:pPr>
            <w:r w:rsidRPr="00261D54">
              <w:t>Yes</w:t>
            </w:r>
          </w:p>
        </w:tc>
        <w:tc>
          <w:tcPr>
            <w:tcW w:w="760" w:type="pct"/>
          </w:tcPr>
          <w:p w14:paraId="6CCD9E75" w14:textId="3DF67215" w:rsidR="00261D54" w:rsidRPr="00261D54" w:rsidRDefault="00CF3F85" w:rsidP="009F52EA">
            <w:pPr>
              <w:pStyle w:val="TableText"/>
            </w:pPr>
            <w:r>
              <w:t>None</w:t>
            </w:r>
          </w:p>
        </w:tc>
        <w:tc>
          <w:tcPr>
            <w:tcW w:w="631" w:type="pct"/>
          </w:tcPr>
          <w:p w14:paraId="2744D53C" w14:textId="77777777" w:rsidR="00261D54" w:rsidRPr="00261D54" w:rsidRDefault="00261D54" w:rsidP="009F52EA">
            <w:pPr>
              <w:pStyle w:val="TableText"/>
            </w:pPr>
            <w:r w:rsidRPr="00261D54">
              <w:fldChar w:fldCharType="begin"/>
            </w:r>
            <w:r w:rsidRPr="00261D54">
              <w:instrText xml:space="preserve"> ADDIN EN.CITE &lt;EndNote&gt;&lt;Cite&gt;&lt;Author&gt;Raven&lt;/Author&gt;&lt;Year&gt;2022&lt;/Year&gt;&lt;RecNum&gt;2170&lt;/RecNum&gt;&lt;DisplayText&gt;(Raven, 2022)&lt;/DisplayText&gt;&lt;record&gt;&lt;rec-number&gt;2170&lt;/rec-number&gt;&lt;foreign-keys&gt;&lt;key app="EN" db-id="rrwaerrrmwz007e0sr8vzwfj29zxe9tfwr9r" timestamp="1654602487"&gt;2170&lt;/key&gt;&lt;/foreign-keys&gt;&lt;ref-type name="Journal Article"&gt;17&lt;/ref-type&gt;&lt;contributors&gt;&lt;authors&gt;&lt;author&gt;Raven, J.H.&lt;/author&gt;&lt;/authors&gt;&lt;/contributors&gt;&lt;titles&gt;&lt;title&gt;&lt;style face="normal" font="default" size="100%"&gt;Juvenile shells of &lt;/style&gt;&lt;style face="italic" font="default" size="100%"&gt;Elona quimperiana&lt;/style&gt;&lt;style face="normal" font="default" size="100%"&gt; (Férussac, 1821) (Gastropoda: Elonidae)&lt;/style&gt;&lt;/title&gt;&lt;secondary-title&gt;Revista de Malacologia Iberica&lt;/secondary-title&gt;&lt;/titles&gt;&lt;periodical&gt;&lt;full-title&gt;Revista de Malacologia Iberica&lt;/full-title&gt;&lt;/periodical&gt;&lt;pages&gt;48-49&lt;/pages&gt;&lt;volume&gt;3&lt;/volume&gt;&lt;dates&gt;&lt;year&gt;2022&lt;/year&gt;&lt;/dates&gt;&lt;urls&gt;&lt;/urls&gt;&lt;/record&gt;&lt;/Cite&gt;&lt;/EndNote&gt;</w:instrText>
            </w:r>
            <w:r w:rsidRPr="00261D54">
              <w:fldChar w:fldCharType="separate"/>
            </w:r>
            <w:r w:rsidRPr="00261D54">
              <w:rPr>
                <w:noProof/>
              </w:rPr>
              <w:t>(Raven, 2022)</w:t>
            </w:r>
            <w:r w:rsidRPr="00261D54">
              <w:fldChar w:fldCharType="end"/>
            </w:r>
          </w:p>
        </w:tc>
      </w:tr>
      <w:tr w:rsidR="00261D54" w:rsidRPr="00261D54" w14:paraId="7B8C24BC" w14:textId="77777777" w:rsidTr="00461A7C">
        <w:trPr>
          <w:cantSplit/>
          <w:trHeight w:val="290"/>
        </w:trPr>
        <w:tc>
          <w:tcPr>
            <w:tcW w:w="561" w:type="pct"/>
          </w:tcPr>
          <w:p w14:paraId="3BB8D708" w14:textId="77777777" w:rsidR="00261D54" w:rsidRPr="00261D54" w:rsidRDefault="00261D54" w:rsidP="009F52EA">
            <w:pPr>
              <w:pStyle w:val="TableText"/>
              <w:rPr>
                <w:i/>
                <w:iCs/>
              </w:rPr>
            </w:pPr>
            <w:proofErr w:type="spellStart"/>
            <w:r w:rsidRPr="00261D54">
              <w:rPr>
                <w:i/>
                <w:iCs/>
              </w:rPr>
              <w:t>Sphincterochila</w:t>
            </w:r>
            <w:proofErr w:type="spellEnd"/>
            <w:r w:rsidRPr="00261D54">
              <w:rPr>
                <w:i/>
                <w:iCs/>
              </w:rPr>
              <w:t xml:space="preserve"> </w:t>
            </w:r>
            <w:proofErr w:type="spellStart"/>
            <w:r w:rsidRPr="00261D54">
              <w:rPr>
                <w:i/>
                <w:iCs/>
              </w:rPr>
              <w:t>candidissima</w:t>
            </w:r>
            <w:proofErr w:type="spellEnd"/>
          </w:p>
        </w:tc>
        <w:tc>
          <w:tcPr>
            <w:tcW w:w="774" w:type="pct"/>
          </w:tcPr>
          <w:p w14:paraId="4A744A36" w14:textId="60F30603" w:rsidR="00261D54" w:rsidRPr="00261D54" w:rsidRDefault="00261D54" w:rsidP="009F52EA">
            <w:pPr>
              <w:pStyle w:val="TableText"/>
            </w:pPr>
            <w:r w:rsidRPr="00261D54">
              <w:t>Shell size: 13.3</w:t>
            </w:r>
            <w:r w:rsidR="00CF3F85">
              <w:t>–</w:t>
            </w:r>
            <w:r w:rsidRPr="00261D54">
              <w:t>20.5</w:t>
            </w:r>
            <w:r w:rsidR="00CF3F85">
              <w:t> </w:t>
            </w:r>
            <w:r w:rsidRPr="00261D54">
              <w:t>mm</w:t>
            </w:r>
          </w:p>
          <w:p w14:paraId="6A4FD9BF" w14:textId="77777777" w:rsidR="00261D54" w:rsidRPr="00261D54" w:rsidRDefault="00261D54" w:rsidP="009F52EA">
            <w:pPr>
              <w:pStyle w:val="TableText"/>
            </w:pPr>
            <w:r w:rsidRPr="00261D54">
              <w:t>Shell colour: pure white</w:t>
            </w:r>
          </w:p>
        </w:tc>
        <w:tc>
          <w:tcPr>
            <w:tcW w:w="565" w:type="pct"/>
          </w:tcPr>
          <w:p w14:paraId="14617651" w14:textId="77777777" w:rsidR="00261D54" w:rsidRPr="00261D54" w:rsidRDefault="00261D54" w:rsidP="009F52EA">
            <w:pPr>
              <w:pStyle w:val="TableText"/>
            </w:pPr>
            <w:r w:rsidRPr="00261D54">
              <w:t>Mediterranean</w:t>
            </w:r>
          </w:p>
          <w:p w14:paraId="216915EB" w14:textId="77777777" w:rsidR="00261D54" w:rsidRPr="00261D54" w:rsidRDefault="00261D54" w:rsidP="009F52EA">
            <w:pPr>
              <w:pStyle w:val="TableText"/>
            </w:pPr>
            <w:r w:rsidRPr="00261D54">
              <w:t>Spain</w:t>
            </w:r>
          </w:p>
        </w:tc>
        <w:tc>
          <w:tcPr>
            <w:tcW w:w="456" w:type="pct"/>
          </w:tcPr>
          <w:p w14:paraId="577AAF36" w14:textId="77777777" w:rsidR="00261D54" w:rsidRPr="00261D54" w:rsidRDefault="00261D54" w:rsidP="009F52EA">
            <w:pPr>
              <w:pStyle w:val="TableText"/>
            </w:pPr>
            <w:r w:rsidRPr="00261D54">
              <w:t>No</w:t>
            </w:r>
          </w:p>
        </w:tc>
        <w:tc>
          <w:tcPr>
            <w:tcW w:w="606" w:type="pct"/>
          </w:tcPr>
          <w:p w14:paraId="18A09877" w14:textId="77777777" w:rsidR="00261D54" w:rsidRPr="00261D54" w:rsidRDefault="00261D54" w:rsidP="009F52EA">
            <w:pPr>
              <w:pStyle w:val="TableText"/>
            </w:pPr>
            <w:r w:rsidRPr="00261D54">
              <w:t>No</w:t>
            </w:r>
          </w:p>
        </w:tc>
        <w:tc>
          <w:tcPr>
            <w:tcW w:w="648" w:type="pct"/>
          </w:tcPr>
          <w:p w14:paraId="6405CBA5" w14:textId="77777777" w:rsidR="00261D54" w:rsidRPr="00261D54" w:rsidRDefault="00261D54" w:rsidP="009F52EA">
            <w:pPr>
              <w:pStyle w:val="TableText"/>
            </w:pPr>
            <w:r w:rsidRPr="00261D54">
              <w:t>Yes</w:t>
            </w:r>
          </w:p>
        </w:tc>
        <w:tc>
          <w:tcPr>
            <w:tcW w:w="760" w:type="pct"/>
          </w:tcPr>
          <w:p w14:paraId="4D625E8B" w14:textId="1125DD77" w:rsidR="00261D54" w:rsidRPr="00261D54" w:rsidRDefault="00CF3F85" w:rsidP="009F52EA">
            <w:pPr>
              <w:pStyle w:val="TableText"/>
            </w:pPr>
            <w:r>
              <w:t>None</w:t>
            </w:r>
          </w:p>
        </w:tc>
        <w:tc>
          <w:tcPr>
            <w:tcW w:w="631" w:type="pct"/>
          </w:tcPr>
          <w:p w14:paraId="51D1E006" w14:textId="5C08CC08" w:rsidR="00261D54" w:rsidRPr="00261D54" w:rsidRDefault="00261D54" w:rsidP="009F52EA">
            <w:pPr>
              <w:pStyle w:val="TableText"/>
            </w:pPr>
            <w:r w:rsidRPr="00261D54">
              <w:fldChar w:fldCharType="begin">
                <w:fldData xml:space="preserve">PEVuZE5vdGU+PENpdGU+PEF1dGhvcj5Nb3Jlbm8tUnVlZGE8L0F1dGhvcj48WWVhcj4yMDA4PC9Z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</w:fldData>
              </w:fldChar>
            </w:r>
            <w:r w:rsidRPr="00261D54">
              <w:instrText xml:space="preserve"> ADDIN EN.CITE </w:instrText>
            </w:r>
            <w:r w:rsidRPr="00261D54">
              <w:fldChar w:fldCharType="begin">
                <w:fldData xml:space="preserve">PEVuZE5vdGU+PENpdGU+PEF1dGhvcj5Nb3Jlbm8tUnVlZGE8L0F1dGhvcj48WWVhcj4yMDA4PC9Z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</w:fldData>
              </w:fldChar>
            </w:r>
            <w:r w:rsidRPr="00261D54">
              <w:instrText xml:space="preserve"> ADDIN EN.CITE.DATA </w:instrText>
            </w:r>
            <w:r w:rsidRPr="00261D54">
              <w:fldChar w:fldCharType="end"/>
            </w:r>
            <w:r w:rsidRPr="00261D54">
              <w:fldChar w:fldCharType="separate"/>
            </w:r>
            <w:r w:rsidRPr="00261D54">
              <w:rPr>
                <w:noProof/>
              </w:rPr>
              <w:t>(Moreno-Rueda, 2008</w:t>
            </w:r>
            <w:r w:rsidR="004F7178">
              <w:rPr>
                <w:noProof/>
              </w:rPr>
              <w:t>;</w:t>
            </w:r>
            <w:r w:rsidRPr="00261D54">
              <w:rPr>
                <w:noProof/>
              </w:rPr>
              <w:t xml:space="preserve"> Yanes and Fernandez-Lopez-de-Pablo, 2017)</w:t>
            </w:r>
            <w:r w:rsidRPr="00261D54">
              <w:fldChar w:fldCharType="end"/>
            </w:r>
          </w:p>
        </w:tc>
      </w:tr>
      <w:tr w:rsidR="00261D54" w:rsidRPr="00261D54" w14:paraId="78071B25" w14:textId="77777777" w:rsidTr="00461A7C">
        <w:trPr>
          <w:cantSplit/>
          <w:trHeight w:val="290"/>
        </w:trPr>
        <w:tc>
          <w:tcPr>
            <w:tcW w:w="561" w:type="pct"/>
          </w:tcPr>
          <w:p w14:paraId="4A6A4957" w14:textId="77777777" w:rsidR="00261D54" w:rsidRPr="00261D54" w:rsidRDefault="00261D54" w:rsidP="009F52EA">
            <w:pPr>
              <w:pStyle w:val="TableText"/>
            </w:pPr>
            <w:proofErr w:type="spellStart"/>
            <w:r w:rsidRPr="00261D54">
              <w:rPr>
                <w:i/>
                <w:iCs/>
              </w:rPr>
              <w:t>Iberus</w:t>
            </w:r>
            <w:proofErr w:type="spellEnd"/>
            <w:r w:rsidRPr="00261D54">
              <w:rPr>
                <w:i/>
                <w:iCs/>
              </w:rPr>
              <w:t xml:space="preserve"> </w:t>
            </w:r>
            <w:proofErr w:type="spellStart"/>
            <w:r w:rsidRPr="00261D54">
              <w:rPr>
                <w:i/>
                <w:iCs/>
              </w:rPr>
              <w:t>alonensis</w:t>
            </w:r>
            <w:proofErr w:type="spellEnd"/>
          </w:p>
        </w:tc>
        <w:tc>
          <w:tcPr>
            <w:tcW w:w="774" w:type="pct"/>
          </w:tcPr>
          <w:p w14:paraId="28D76058" w14:textId="12E45AFB" w:rsidR="00261D54" w:rsidRPr="00261D54" w:rsidRDefault="00261D54" w:rsidP="009F52EA">
            <w:pPr>
              <w:pStyle w:val="TableText"/>
            </w:pPr>
            <w:r w:rsidRPr="00261D54">
              <w:t>Shell size: 30</w:t>
            </w:r>
            <w:r w:rsidR="009A0E9B">
              <w:t> </w:t>
            </w:r>
            <w:r w:rsidRPr="00261D54">
              <w:t>mm diameter</w:t>
            </w:r>
          </w:p>
          <w:p w14:paraId="6997DFEA" w14:textId="77777777" w:rsidR="00261D54" w:rsidRPr="00261D54" w:rsidRDefault="00261D54" w:rsidP="009F52EA">
            <w:pPr>
              <w:pStyle w:val="TableText"/>
            </w:pPr>
            <w:r w:rsidRPr="00261D54">
              <w:t>Shell colour: creamy light brown</w:t>
            </w:r>
          </w:p>
        </w:tc>
        <w:tc>
          <w:tcPr>
            <w:tcW w:w="565" w:type="pct"/>
          </w:tcPr>
          <w:p w14:paraId="02760CF2" w14:textId="77777777" w:rsidR="00261D54" w:rsidRPr="00261D54" w:rsidRDefault="00261D54" w:rsidP="009F52EA">
            <w:pPr>
              <w:pStyle w:val="TableText"/>
            </w:pPr>
          </w:p>
        </w:tc>
        <w:tc>
          <w:tcPr>
            <w:tcW w:w="456" w:type="pct"/>
          </w:tcPr>
          <w:p w14:paraId="05DB59D6" w14:textId="77777777" w:rsidR="00261D54" w:rsidRPr="00261D54" w:rsidRDefault="00261D54" w:rsidP="009F52EA">
            <w:pPr>
              <w:pStyle w:val="TableText"/>
            </w:pPr>
            <w:r w:rsidRPr="00261D54">
              <w:t>No</w:t>
            </w:r>
          </w:p>
        </w:tc>
        <w:tc>
          <w:tcPr>
            <w:tcW w:w="606" w:type="pct"/>
          </w:tcPr>
          <w:p w14:paraId="4B1229E1" w14:textId="77777777" w:rsidR="00261D54" w:rsidRPr="00261D54" w:rsidRDefault="00261D54" w:rsidP="009F52EA">
            <w:pPr>
              <w:pStyle w:val="TableText"/>
            </w:pPr>
            <w:r w:rsidRPr="00261D54">
              <w:t>No</w:t>
            </w:r>
          </w:p>
        </w:tc>
        <w:tc>
          <w:tcPr>
            <w:tcW w:w="648" w:type="pct"/>
          </w:tcPr>
          <w:p w14:paraId="12DD83FC" w14:textId="77777777" w:rsidR="00261D54" w:rsidRPr="00261D54" w:rsidRDefault="00261D54" w:rsidP="009F52EA">
            <w:pPr>
              <w:pStyle w:val="TableText"/>
            </w:pPr>
            <w:r w:rsidRPr="00261D54">
              <w:t>Yes</w:t>
            </w:r>
          </w:p>
        </w:tc>
        <w:tc>
          <w:tcPr>
            <w:tcW w:w="760" w:type="pct"/>
          </w:tcPr>
          <w:p w14:paraId="571D0A46" w14:textId="77777777" w:rsidR="00261D54" w:rsidRPr="00261D54" w:rsidRDefault="00261D54" w:rsidP="009F52EA">
            <w:pPr>
              <w:pStyle w:val="TableText"/>
            </w:pPr>
            <w:r w:rsidRPr="00261D54">
              <w:t>Only in Spain</w:t>
            </w:r>
          </w:p>
          <w:p w14:paraId="10201452" w14:textId="77777777" w:rsidR="00261D54" w:rsidRPr="00261D54" w:rsidRDefault="00261D54" w:rsidP="009F52EA">
            <w:pPr>
              <w:pStyle w:val="TableText"/>
            </w:pPr>
            <w:r w:rsidRPr="00261D54">
              <w:t>Threatened</w:t>
            </w:r>
          </w:p>
          <w:p w14:paraId="39B84F0D" w14:textId="77777777" w:rsidR="00261D54" w:rsidRPr="00261D54" w:rsidRDefault="00261D54" w:rsidP="009F52EA">
            <w:pPr>
              <w:pStyle w:val="TableText"/>
            </w:pPr>
            <w:r w:rsidRPr="00261D54">
              <w:t>Unlikely important</w:t>
            </w:r>
          </w:p>
        </w:tc>
        <w:tc>
          <w:tcPr>
            <w:tcW w:w="631" w:type="pct"/>
          </w:tcPr>
          <w:p w14:paraId="6EBD8794" w14:textId="77777777" w:rsidR="00261D54" w:rsidRPr="00261D54" w:rsidRDefault="00261D54" w:rsidP="009F52EA">
            <w:pPr>
              <w:pStyle w:val="TableText"/>
            </w:pPr>
            <w:r w:rsidRPr="00261D54">
              <w:fldChar w:fldCharType="begin"/>
            </w:r>
            <w:r w:rsidRPr="00261D54">
              <w:instrText xml:space="preserve"> ADDIN EN.CITE &lt;EndNote&gt;&lt;Cite&gt;&lt;Author&gt;Thompson&lt;/Author&gt;&lt;Year&gt;1996&lt;/Year&gt;&lt;RecNum&gt;2173&lt;/RecNum&gt;&lt;DisplayText&gt;(Thompson and Cheney, 1996)&lt;/DisplayText&gt;&lt;record&gt;&lt;rec-number&gt;2173&lt;/rec-number&gt;&lt;foreign-keys&gt;&lt;key app="EN" db-id="rrwaerrrmwz007e0sr8vzwfj29zxe9tfwr9r" timestamp="1654603230"&gt;2173&lt;/key&gt;&lt;/foreign-keys&gt;&lt;ref-type name="Book"&gt;6&lt;/ref-type&gt;&lt;contributors&gt;&lt;authors&gt;&lt;author&gt;Thompson, R.&lt;/author&gt;&lt;author&gt;Cheney, S.&lt;/author&gt;&lt;/authors&gt;&lt;secondary-authors&gt;&lt;author&gt;The Altnerative Farming Systems Information Center, National Agricultural Library&lt;/author&gt;&lt;/secondary-authors&gt;&lt;/contributors&gt;&lt;titles&gt;&lt;title&gt;Raising snails&lt;/title&gt;&lt;/titles&gt;&lt;pages&gt;29&lt;/pages&gt;&lt;dates&gt;&lt;year&gt;1996&lt;/year&gt;&lt;/dates&gt;&lt;publisher&gt;US Department of Agriculture&lt;/publisher&gt;&lt;urls&gt;&lt;/urls&gt;&lt;/record&gt;&lt;/Cite&gt;&lt;/EndNote&gt;</w:instrText>
            </w:r>
            <w:r w:rsidRPr="00261D54">
              <w:fldChar w:fldCharType="separate"/>
            </w:r>
            <w:r w:rsidRPr="00261D54">
              <w:rPr>
                <w:noProof/>
              </w:rPr>
              <w:t>(Thompson and Cheney, 1996)</w:t>
            </w:r>
            <w:r w:rsidRPr="00261D54">
              <w:fldChar w:fldCharType="end"/>
            </w:r>
          </w:p>
        </w:tc>
      </w:tr>
    </w:tbl>
    <w:p w14:paraId="1448D225" w14:textId="77777777" w:rsidR="00FF3401" w:rsidRPr="00261D54" w:rsidRDefault="00FF3401" w:rsidP="0026709E"/>
    <w:p w14:paraId="6E7D8E51" w14:textId="77777777" w:rsidR="00261D54" w:rsidRPr="00261D54" w:rsidRDefault="00261D54" w:rsidP="00885C19">
      <w:pPr>
        <w:pStyle w:val="Heading2"/>
        <w:sectPr w:rsidR="00261D54" w:rsidRPr="00261D54" w:rsidSect="00261D54">
          <w:headerReference w:type="even" r:id="rId33"/>
          <w:headerReference w:type="default" r:id="rId34"/>
          <w:headerReference w:type="first" r:id="rId35"/>
          <w:pgSz w:w="16838" w:h="11906" w:orient="landscape"/>
          <w:pgMar w:top="1418" w:right="1418" w:bottom="1418" w:left="1418" w:header="567" w:footer="283" w:gutter="0"/>
          <w:cols w:space="708"/>
          <w:titlePg/>
          <w:docGrid w:linePitch="360"/>
        </w:sectPr>
      </w:pPr>
    </w:p>
    <w:p w14:paraId="6C603D43" w14:textId="77777777" w:rsidR="0026709E" w:rsidRPr="00261D54" w:rsidRDefault="0026709E" w:rsidP="00885C19">
      <w:pPr>
        <w:pStyle w:val="Heading2"/>
      </w:pPr>
      <w:bookmarkStart w:id="113" w:name="_Toc209421994"/>
      <w:r w:rsidRPr="00261D54">
        <w:lastRenderedPageBreak/>
        <w:t>Glossary</w:t>
      </w:r>
      <w:bookmarkEnd w:id="113"/>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68"/>
        <w:gridCol w:w="6792"/>
      </w:tblGrid>
      <w:tr w:rsidR="00085FB0" w14:paraId="008C4346" w14:textId="77777777" w:rsidTr="00085FB0">
        <w:trPr>
          <w:tblHeader/>
        </w:trPr>
        <w:tc>
          <w:tcPr>
            <w:tcW w:w="2268" w:type="dxa"/>
          </w:tcPr>
          <w:p w14:paraId="419F9AC4" w14:textId="29CB7EA9" w:rsidR="004514FB" w:rsidRDefault="00224441" w:rsidP="007B020B">
            <w:pPr>
              <w:pStyle w:val="TableHeading"/>
            </w:pPr>
            <w:r>
              <w:t>Ter</w:t>
            </w:r>
            <w:bookmarkStart w:id="114" w:name="Title_8"/>
            <w:bookmarkEnd w:id="114"/>
            <w:r>
              <w:t>m</w:t>
            </w:r>
          </w:p>
        </w:tc>
        <w:tc>
          <w:tcPr>
            <w:tcW w:w="6792" w:type="dxa"/>
          </w:tcPr>
          <w:p w14:paraId="23013649" w14:textId="61C5E6B6" w:rsidR="004514FB" w:rsidRDefault="00C85493" w:rsidP="007B020B">
            <w:pPr>
              <w:pStyle w:val="TableHeading"/>
            </w:pPr>
            <w:r>
              <w:t>Definition</w:t>
            </w:r>
          </w:p>
        </w:tc>
      </w:tr>
      <w:tr w:rsidR="004E281A" w14:paraId="4773634A" w14:textId="77777777" w:rsidTr="00085FB0">
        <w:tc>
          <w:tcPr>
            <w:tcW w:w="2268" w:type="dxa"/>
          </w:tcPr>
          <w:p w14:paraId="3C565A07" w14:textId="77777777" w:rsidR="00960AFD" w:rsidRDefault="00960AFD" w:rsidP="007B020B">
            <w:pPr>
              <w:pStyle w:val="TableText"/>
            </w:pPr>
            <w:r>
              <w:t>ALOP</w:t>
            </w:r>
          </w:p>
        </w:tc>
        <w:tc>
          <w:tcPr>
            <w:tcW w:w="6792" w:type="dxa"/>
          </w:tcPr>
          <w:p w14:paraId="57C8A51E" w14:textId="77777777" w:rsidR="00960AFD" w:rsidRDefault="00960AFD" w:rsidP="007B020B">
            <w:pPr>
              <w:pStyle w:val="TableText"/>
            </w:pPr>
            <w:r>
              <w:t>Appropriate Level of Protection</w:t>
            </w:r>
          </w:p>
        </w:tc>
      </w:tr>
      <w:tr w:rsidR="004E281A" w14:paraId="39C46E30" w14:textId="77777777" w:rsidTr="00085FB0">
        <w:tc>
          <w:tcPr>
            <w:tcW w:w="2268" w:type="dxa"/>
          </w:tcPr>
          <w:p w14:paraId="2229543E" w14:textId="741D3A83" w:rsidR="001D2768" w:rsidRDefault="001D2768" w:rsidP="00912D11">
            <w:pPr>
              <w:pStyle w:val="TableText"/>
            </w:pPr>
            <w:r>
              <w:t>Approved Arrangement</w:t>
            </w:r>
          </w:p>
        </w:tc>
        <w:tc>
          <w:tcPr>
            <w:tcW w:w="6792" w:type="dxa"/>
          </w:tcPr>
          <w:p w14:paraId="054AC3C1" w14:textId="49502627" w:rsidR="000E671C" w:rsidRDefault="000E671C" w:rsidP="00912D11">
            <w:pPr>
              <w:pStyle w:val="TableText"/>
            </w:pPr>
            <w:r>
              <w:t>Approved arrangements, previously Quarantine Approved Premises and Compliance Agreements, are voluntary arrangements entered into with the Department of Agriculture, Fisheries and Forestry.</w:t>
            </w:r>
          </w:p>
          <w:p w14:paraId="4E1A1492" w14:textId="77777777" w:rsidR="001D2768" w:rsidRDefault="000E671C" w:rsidP="00912D11">
            <w:pPr>
              <w:pStyle w:val="TableText"/>
            </w:pPr>
            <w:r>
              <w:t>These arrangements allow operators to manage biosecurity risks and/or perform the documentary assessment of goods in accordance with departmental requirements, using their own sites, facilities, equipment and people, and without constant supervision by the department and with occasional compliance monitoring or auditing.</w:t>
            </w:r>
          </w:p>
          <w:p w14:paraId="26919316" w14:textId="79AF9AC6" w:rsidR="000E671C" w:rsidRPr="00B60B27" w:rsidRDefault="000E671C" w:rsidP="00912D11">
            <w:pPr>
              <w:pStyle w:val="TableText"/>
            </w:pPr>
            <w:r>
              <w:t>Further detail at</w:t>
            </w:r>
            <w:r w:rsidR="00044238">
              <w:t xml:space="preserve"> </w:t>
            </w:r>
            <w:hyperlink r:id="rId36" w:history="1">
              <w:r w:rsidR="00FA6B55">
                <w:rPr>
                  <w:rStyle w:val="Hyperlink"/>
                </w:rPr>
                <w:t>Approved Arrangement</w:t>
              </w:r>
              <w:r w:rsidR="008D60F6" w:rsidRPr="008D60F6">
                <w:rPr>
                  <w:rStyle w:val="Hyperlink"/>
                </w:rPr>
                <w:t>s</w:t>
              </w:r>
            </w:hyperlink>
            <w:r w:rsidR="00577E88">
              <w:t>.</w:t>
            </w:r>
          </w:p>
        </w:tc>
      </w:tr>
      <w:tr w:rsidR="004E281A" w14:paraId="4FAD40D4" w14:textId="77777777" w:rsidTr="00085FB0">
        <w:tc>
          <w:tcPr>
            <w:tcW w:w="2268" w:type="dxa"/>
          </w:tcPr>
          <w:p w14:paraId="3FC3EDF2" w14:textId="2D0B6C08" w:rsidR="001D2768" w:rsidRDefault="001D2768" w:rsidP="00912D11">
            <w:pPr>
              <w:pStyle w:val="TableText"/>
            </w:pPr>
            <w:r>
              <w:t xml:space="preserve">Approved Arrangement site </w:t>
            </w:r>
          </w:p>
        </w:tc>
        <w:tc>
          <w:tcPr>
            <w:tcW w:w="6792" w:type="dxa"/>
          </w:tcPr>
          <w:p w14:paraId="2DA687BD" w14:textId="749B304D" w:rsidR="001D2768" w:rsidRDefault="00A75108" w:rsidP="00912D11">
            <w:pPr>
              <w:pStyle w:val="TableText"/>
            </w:pPr>
            <w:r w:rsidRPr="00A75108">
              <w:t xml:space="preserve">A site where a biosecurity industry participant undertakes biosecurity activities covered by an </w:t>
            </w:r>
            <w:r w:rsidR="00FA6B55">
              <w:t>Approved Arrangement</w:t>
            </w:r>
            <w:r w:rsidRPr="00A75108">
              <w:t xml:space="preserve">. For biosecurity industry participants that undertake mobile biosecurity activities, the biosecurity industry participants </w:t>
            </w:r>
            <w:r w:rsidR="00FA6B55">
              <w:t>Approved Arrangement</w:t>
            </w:r>
            <w:r w:rsidRPr="00A75108">
              <w:t xml:space="preserve"> site is the location from which the mobile activities are based.</w:t>
            </w:r>
          </w:p>
          <w:p w14:paraId="5A8C33D4" w14:textId="613F979E" w:rsidR="00A75108" w:rsidRPr="00B60B27" w:rsidRDefault="00A75108" w:rsidP="00912D11">
            <w:pPr>
              <w:pStyle w:val="TableText"/>
            </w:pPr>
            <w:r>
              <w:t>Further detail at</w:t>
            </w:r>
            <w:r w:rsidR="008D60F6">
              <w:t xml:space="preserve"> </w:t>
            </w:r>
            <w:hyperlink r:id="rId37" w:history="1">
              <w:r w:rsidR="00FA6B55">
                <w:rPr>
                  <w:rStyle w:val="Hyperlink"/>
                </w:rPr>
                <w:t>Approved Arrangement</w:t>
              </w:r>
              <w:r w:rsidR="008D60F6" w:rsidRPr="00577E88">
                <w:rPr>
                  <w:rStyle w:val="Hyperlink"/>
                </w:rPr>
                <w:t xml:space="preserve"> site</w:t>
              </w:r>
            </w:hyperlink>
            <w:r w:rsidR="00577E88">
              <w:t>.</w:t>
            </w:r>
          </w:p>
        </w:tc>
      </w:tr>
      <w:tr w:rsidR="0080787A" w14:paraId="5C9A69C8" w14:textId="77777777" w:rsidTr="00085FB0">
        <w:tc>
          <w:tcPr>
            <w:tcW w:w="2268" w:type="dxa"/>
          </w:tcPr>
          <w:p w14:paraId="0AE49BE2" w14:textId="05392BAB" w:rsidR="0080787A" w:rsidRDefault="0080787A" w:rsidP="00912D11">
            <w:pPr>
              <w:pStyle w:val="TableText"/>
            </w:pPr>
            <w:r>
              <w:t>Approved Country</w:t>
            </w:r>
          </w:p>
        </w:tc>
        <w:tc>
          <w:tcPr>
            <w:tcW w:w="6792" w:type="dxa"/>
          </w:tcPr>
          <w:p w14:paraId="7F3CDA94" w14:textId="70FFBDCF" w:rsidR="0080787A" w:rsidRPr="00A75108" w:rsidRDefault="0075361F" w:rsidP="00912D11">
            <w:pPr>
              <w:pStyle w:val="TableText"/>
            </w:pPr>
            <w:r w:rsidRPr="0075361F">
              <w:t>An approved country is one assessed by the Department of Agriculture, Fisheries and Forestry based on relevant factors such as history of trade and knowledge of the competent authority, history of reporting to WOAH for notifiable animal diseases, history of compliant trade to Australia, and verification activities which may have been undertaken historically.</w:t>
            </w:r>
          </w:p>
        </w:tc>
      </w:tr>
      <w:tr w:rsidR="004E281A" w14:paraId="5477296F" w14:textId="77777777" w:rsidTr="00085FB0">
        <w:tc>
          <w:tcPr>
            <w:tcW w:w="2268" w:type="dxa"/>
          </w:tcPr>
          <w:p w14:paraId="30B4DD3C" w14:textId="77777777" w:rsidR="00960AFD" w:rsidRDefault="00960AFD" w:rsidP="00912D11">
            <w:pPr>
              <w:pStyle w:val="TableText"/>
            </w:pPr>
            <w:r>
              <w:t>BIRA</w:t>
            </w:r>
          </w:p>
        </w:tc>
        <w:tc>
          <w:tcPr>
            <w:tcW w:w="6792" w:type="dxa"/>
          </w:tcPr>
          <w:p w14:paraId="259807FD" w14:textId="77777777" w:rsidR="00960AFD" w:rsidRDefault="00960AFD" w:rsidP="00912D11">
            <w:pPr>
              <w:pStyle w:val="TableText"/>
            </w:pPr>
            <w:r w:rsidRPr="00B60B27">
              <w:t>Biosecurity</w:t>
            </w:r>
            <w:r>
              <w:t xml:space="preserve"> </w:t>
            </w:r>
            <w:r w:rsidRPr="00B60B27">
              <w:t>import risk analysis</w:t>
            </w:r>
          </w:p>
        </w:tc>
      </w:tr>
      <w:tr w:rsidR="004E281A" w14:paraId="2FD3C073" w14:textId="77777777" w:rsidTr="00085FB0">
        <w:tc>
          <w:tcPr>
            <w:tcW w:w="2268" w:type="dxa"/>
          </w:tcPr>
          <w:p w14:paraId="7A7D6DD3" w14:textId="77777777" w:rsidR="00960AFD" w:rsidRDefault="00960AFD" w:rsidP="00912D11">
            <w:pPr>
              <w:pStyle w:val="TableText"/>
            </w:pPr>
            <w:r>
              <w:t>DAFF</w:t>
            </w:r>
          </w:p>
        </w:tc>
        <w:tc>
          <w:tcPr>
            <w:tcW w:w="6792" w:type="dxa"/>
          </w:tcPr>
          <w:p w14:paraId="38EB2413" w14:textId="77777777" w:rsidR="00960AFD" w:rsidRDefault="00960AFD" w:rsidP="00912D11">
            <w:pPr>
              <w:pStyle w:val="TableText"/>
            </w:pPr>
            <w:r>
              <w:t>Australian Government Department of Agriculture, Fisheries and Forestry</w:t>
            </w:r>
          </w:p>
        </w:tc>
      </w:tr>
      <w:tr w:rsidR="004E281A" w14:paraId="5A243C47" w14:textId="77777777" w:rsidTr="00085FB0">
        <w:tc>
          <w:tcPr>
            <w:tcW w:w="2268" w:type="dxa"/>
          </w:tcPr>
          <w:p w14:paraId="698AC38E" w14:textId="77777777" w:rsidR="00960AFD" w:rsidRDefault="00960AFD" w:rsidP="00912D11">
            <w:pPr>
              <w:pStyle w:val="TableText"/>
            </w:pPr>
            <w:r>
              <w:t>DCCEEW</w:t>
            </w:r>
          </w:p>
        </w:tc>
        <w:tc>
          <w:tcPr>
            <w:tcW w:w="6792" w:type="dxa"/>
          </w:tcPr>
          <w:p w14:paraId="0B7D1F3E" w14:textId="77777777" w:rsidR="00960AFD" w:rsidRDefault="00960AFD" w:rsidP="00912D11">
            <w:pPr>
              <w:pStyle w:val="TableText"/>
            </w:pPr>
            <w:r>
              <w:t xml:space="preserve">Australian Government </w:t>
            </w:r>
            <w:r w:rsidRPr="00337562">
              <w:t>Department of Climate Change, Energy, the Environment and Water</w:t>
            </w:r>
          </w:p>
        </w:tc>
      </w:tr>
      <w:tr w:rsidR="004E281A" w14:paraId="2EE2C3D4" w14:textId="77777777" w:rsidTr="00085FB0">
        <w:tc>
          <w:tcPr>
            <w:tcW w:w="2268" w:type="dxa"/>
          </w:tcPr>
          <w:p w14:paraId="3B2956D2" w14:textId="77777777" w:rsidR="00960AFD" w:rsidRDefault="00960AFD" w:rsidP="00912D11">
            <w:pPr>
              <w:pStyle w:val="TableText"/>
            </w:pPr>
            <w:r>
              <w:t>EPBC Act</w:t>
            </w:r>
          </w:p>
        </w:tc>
        <w:tc>
          <w:tcPr>
            <w:tcW w:w="6792" w:type="dxa"/>
          </w:tcPr>
          <w:p w14:paraId="3BF486C3" w14:textId="77777777" w:rsidR="00960AFD" w:rsidRDefault="00960AFD" w:rsidP="00912D11">
            <w:pPr>
              <w:pStyle w:val="TableText"/>
            </w:pPr>
            <w:r w:rsidRPr="00B60B27">
              <w:t>Environment Protection and Biodiversity Conservation Act 1999</w:t>
            </w:r>
          </w:p>
        </w:tc>
      </w:tr>
      <w:tr w:rsidR="004E281A" w14:paraId="38915355" w14:textId="77777777" w:rsidTr="00085FB0">
        <w:tc>
          <w:tcPr>
            <w:tcW w:w="2268" w:type="dxa"/>
          </w:tcPr>
          <w:p w14:paraId="76F38209" w14:textId="7167B2AB" w:rsidR="00C82D0D" w:rsidRDefault="00AA2E13" w:rsidP="00912D11">
            <w:pPr>
              <w:pStyle w:val="TableText"/>
            </w:pPr>
            <w:r>
              <w:t>Heliciculture</w:t>
            </w:r>
          </w:p>
        </w:tc>
        <w:tc>
          <w:tcPr>
            <w:tcW w:w="6792" w:type="dxa"/>
          </w:tcPr>
          <w:p w14:paraId="76D08528" w14:textId="191DF644" w:rsidR="00C82D0D" w:rsidRDefault="00AA2E13" w:rsidP="00912D11">
            <w:pPr>
              <w:pStyle w:val="TableText"/>
            </w:pPr>
            <w:r>
              <w:t xml:space="preserve">Synonymous with heliculture and means the </w:t>
            </w:r>
            <w:r w:rsidR="00D833A7" w:rsidRPr="00D833A7">
              <w:t>science of snail rearing (or farming)</w:t>
            </w:r>
          </w:p>
        </w:tc>
      </w:tr>
      <w:tr w:rsidR="004E281A" w14:paraId="69121783" w14:textId="77777777" w:rsidTr="00085FB0">
        <w:tc>
          <w:tcPr>
            <w:tcW w:w="2268" w:type="dxa"/>
          </w:tcPr>
          <w:p w14:paraId="4C7F5F73" w14:textId="77777777" w:rsidR="00960AFD" w:rsidRDefault="00960AFD" w:rsidP="00912D11">
            <w:pPr>
              <w:pStyle w:val="TableText"/>
            </w:pPr>
            <w:r>
              <w:t>IPPC</w:t>
            </w:r>
          </w:p>
        </w:tc>
        <w:tc>
          <w:tcPr>
            <w:tcW w:w="6792" w:type="dxa"/>
          </w:tcPr>
          <w:p w14:paraId="4D7DAAE6" w14:textId="77777777" w:rsidR="00960AFD" w:rsidRDefault="00960AFD" w:rsidP="00912D11">
            <w:pPr>
              <w:pStyle w:val="TableText"/>
            </w:pPr>
            <w:r>
              <w:t>International Plant protection Convention</w:t>
            </w:r>
          </w:p>
        </w:tc>
      </w:tr>
      <w:tr w:rsidR="004E281A" w14:paraId="7052BFB9" w14:textId="77777777" w:rsidTr="00085FB0">
        <w:tc>
          <w:tcPr>
            <w:tcW w:w="2268" w:type="dxa"/>
          </w:tcPr>
          <w:p w14:paraId="761CF43F" w14:textId="77777777" w:rsidR="00960AFD" w:rsidRDefault="00960AFD" w:rsidP="00912D11">
            <w:pPr>
              <w:pStyle w:val="TableText"/>
            </w:pPr>
            <w:r>
              <w:t>ISPM</w:t>
            </w:r>
          </w:p>
        </w:tc>
        <w:tc>
          <w:tcPr>
            <w:tcW w:w="6792" w:type="dxa"/>
          </w:tcPr>
          <w:p w14:paraId="4FD31829" w14:textId="77777777" w:rsidR="00960AFD" w:rsidRDefault="00960AFD" w:rsidP="00912D11">
            <w:pPr>
              <w:pStyle w:val="TableText"/>
            </w:pPr>
            <w:r>
              <w:t>International Standards for Phytosanitary Measures</w:t>
            </w:r>
          </w:p>
        </w:tc>
      </w:tr>
      <w:tr w:rsidR="004E281A" w14:paraId="1F4D0559" w14:textId="77777777" w:rsidTr="00085FB0">
        <w:tc>
          <w:tcPr>
            <w:tcW w:w="2268" w:type="dxa"/>
          </w:tcPr>
          <w:p w14:paraId="31920C73" w14:textId="77777777" w:rsidR="00960AFD" w:rsidRDefault="00960AFD" w:rsidP="00912D11">
            <w:pPr>
              <w:pStyle w:val="TableText"/>
            </w:pPr>
            <w:r>
              <w:t>ISPM 11</w:t>
            </w:r>
          </w:p>
        </w:tc>
        <w:tc>
          <w:tcPr>
            <w:tcW w:w="6792" w:type="dxa"/>
          </w:tcPr>
          <w:p w14:paraId="4AF47583" w14:textId="77777777" w:rsidR="00960AFD" w:rsidRDefault="00960AFD" w:rsidP="00912D11">
            <w:pPr>
              <w:pStyle w:val="TableText"/>
            </w:pPr>
            <w:r w:rsidRPr="00B60B27">
              <w:t>Pest Risk Analysis for Quarantine Pests</w:t>
            </w:r>
          </w:p>
        </w:tc>
      </w:tr>
      <w:tr w:rsidR="004E281A" w14:paraId="570761E0" w14:textId="77777777" w:rsidTr="00085FB0">
        <w:tc>
          <w:tcPr>
            <w:tcW w:w="2268" w:type="dxa"/>
          </w:tcPr>
          <w:p w14:paraId="68D2EA3E" w14:textId="77777777" w:rsidR="00960AFD" w:rsidRDefault="00960AFD" w:rsidP="00912D11">
            <w:pPr>
              <w:pStyle w:val="TableText"/>
            </w:pPr>
            <w:r>
              <w:t>The department</w:t>
            </w:r>
          </w:p>
        </w:tc>
        <w:tc>
          <w:tcPr>
            <w:tcW w:w="6792" w:type="dxa"/>
          </w:tcPr>
          <w:p w14:paraId="7E712E3A" w14:textId="77777777" w:rsidR="00960AFD" w:rsidRDefault="00960AFD" w:rsidP="00912D11">
            <w:pPr>
              <w:pStyle w:val="TableText"/>
            </w:pPr>
            <w:r>
              <w:t>Australian Government Department of Agriculture, Fisheries and Forestry</w:t>
            </w:r>
          </w:p>
        </w:tc>
      </w:tr>
      <w:tr w:rsidR="004E281A" w14:paraId="3982CB42" w14:textId="77777777" w:rsidTr="00085FB0">
        <w:tc>
          <w:tcPr>
            <w:tcW w:w="2268" w:type="dxa"/>
          </w:tcPr>
          <w:p w14:paraId="5142C37D" w14:textId="77777777" w:rsidR="00960AFD" w:rsidRDefault="00960AFD" w:rsidP="00912D11">
            <w:pPr>
              <w:pStyle w:val="TableText"/>
            </w:pPr>
            <w:r>
              <w:t>WOAH</w:t>
            </w:r>
          </w:p>
        </w:tc>
        <w:tc>
          <w:tcPr>
            <w:tcW w:w="6792" w:type="dxa"/>
          </w:tcPr>
          <w:p w14:paraId="09526895" w14:textId="77777777" w:rsidR="00960AFD" w:rsidRDefault="00960AFD" w:rsidP="00912D11">
            <w:pPr>
              <w:pStyle w:val="TableText"/>
            </w:pPr>
            <w:r>
              <w:t>T</w:t>
            </w:r>
            <w:r w:rsidRPr="00B60B27">
              <w:t>he World Organisation for Animal Health</w:t>
            </w:r>
          </w:p>
        </w:tc>
      </w:tr>
    </w:tbl>
    <w:p w14:paraId="468B5A3A" w14:textId="77777777" w:rsidR="00296DB6" w:rsidRPr="00261D54" w:rsidRDefault="00296DB6" w:rsidP="00FF3401">
      <w:pPr>
        <w:rPr>
          <w:lang w:eastAsia="ja-JP"/>
        </w:rPr>
      </w:pPr>
    </w:p>
    <w:p w14:paraId="7C514D0E" w14:textId="431B21A2" w:rsidR="0026709E" w:rsidRPr="006F743C" w:rsidRDefault="0026709E" w:rsidP="00885C19">
      <w:pPr>
        <w:pStyle w:val="Heading2"/>
      </w:pPr>
      <w:bookmarkStart w:id="115" w:name="_Toc209421995"/>
      <w:r w:rsidRPr="006F743C">
        <w:lastRenderedPageBreak/>
        <w:t>References</w:t>
      </w:r>
      <w:bookmarkEnd w:id="115"/>
    </w:p>
    <w:p w14:paraId="41412B8D" w14:textId="2733388F" w:rsidR="0039023D" w:rsidRPr="006F743C" w:rsidRDefault="0039023D" w:rsidP="00746C24">
      <w:proofErr w:type="spellStart"/>
      <w:r w:rsidRPr="006F743C">
        <w:t>Abo</w:t>
      </w:r>
      <w:proofErr w:type="spellEnd"/>
      <w:r w:rsidRPr="006F743C">
        <w:t xml:space="preserve"> Bakr, Y, </w:t>
      </w:r>
      <w:proofErr w:type="spellStart"/>
      <w:r w:rsidRPr="006F743C">
        <w:t>Eshra</w:t>
      </w:r>
      <w:proofErr w:type="spellEnd"/>
      <w:r w:rsidRPr="006F743C">
        <w:t>, EH</w:t>
      </w:r>
      <w:r w:rsidR="00184A16" w:rsidRPr="006F743C">
        <w:t xml:space="preserve"> and </w:t>
      </w:r>
      <w:r w:rsidRPr="006F743C">
        <w:t xml:space="preserve">Hussein, HI </w:t>
      </w:r>
      <w:r w:rsidR="00EC45F7" w:rsidRPr="006F743C">
        <w:t>(</w:t>
      </w:r>
      <w:r w:rsidRPr="006F743C">
        <w:t>2007</w:t>
      </w:r>
      <w:r w:rsidR="00EC45F7" w:rsidRPr="006F743C">
        <w:t xml:space="preserve">). </w:t>
      </w:r>
      <w:r w:rsidRPr="006F743C">
        <w:t xml:space="preserve">Calotropis </w:t>
      </w:r>
      <w:proofErr w:type="spellStart"/>
      <w:r w:rsidRPr="006F743C">
        <w:t>procera</w:t>
      </w:r>
      <w:proofErr w:type="spellEnd"/>
      <w:r w:rsidRPr="006F743C">
        <w:t xml:space="preserve"> glycosides are more effective on </w:t>
      </w:r>
      <w:proofErr w:type="spellStart"/>
      <w:r w:rsidRPr="006F743C">
        <w:t>Eobania</w:t>
      </w:r>
      <w:proofErr w:type="spellEnd"/>
      <w:r w:rsidRPr="006F743C">
        <w:t xml:space="preserve"> </w:t>
      </w:r>
      <w:proofErr w:type="spellStart"/>
      <w:r w:rsidRPr="006F743C">
        <w:t>vermiculata</w:t>
      </w:r>
      <w:proofErr w:type="spellEnd"/>
      <w:r w:rsidRPr="006F743C">
        <w:t xml:space="preserve"> (Müller) than methomyl and other plant glycosides, Journal of Agricultural Science 32</w:t>
      </w:r>
      <w:r w:rsidR="00EC45F7" w:rsidRPr="006F743C">
        <w:t>(</w:t>
      </w:r>
      <w:r w:rsidRPr="006F743C">
        <w:t>12</w:t>
      </w:r>
      <w:r w:rsidR="00EC45F7" w:rsidRPr="006F743C">
        <w:t xml:space="preserve">): </w:t>
      </w:r>
      <w:r w:rsidRPr="006F743C">
        <w:t>10519-27</w:t>
      </w:r>
    </w:p>
    <w:p w14:paraId="7C30A48C" w14:textId="581E8DD0" w:rsidR="0039023D" w:rsidRPr="006F743C" w:rsidRDefault="0039023D" w:rsidP="009C7C3C">
      <w:r w:rsidRPr="006F743C">
        <w:t>Aghazadeh, M, Reid, SA, Aland, KV, Restrepo, AC, Traub, RJ, McCarthy, JS</w:t>
      </w:r>
      <w:r w:rsidR="00184A16" w:rsidRPr="006F743C">
        <w:t xml:space="preserve"> and </w:t>
      </w:r>
      <w:r w:rsidRPr="006F743C">
        <w:t xml:space="preserve">Jones, MK </w:t>
      </w:r>
      <w:r w:rsidR="009F24E5" w:rsidRPr="006F743C">
        <w:t>(</w:t>
      </w:r>
      <w:r w:rsidRPr="006F743C">
        <w:t>2015a</w:t>
      </w:r>
      <w:r w:rsidR="009F24E5" w:rsidRPr="006F743C">
        <w:t xml:space="preserve">). </w:t>
      </w:r>
      <w:r w:rsidRPr="006F743C">
        <w:t xml:space="preserve">A survey of </w:t>
      </w:r>
      <w:proofErr w:type="spellStart"/>
      <w:r w:rsidRPr="006F743C">
        <w:t>Angiostrongylus</w:t>
      </w:r>
      <w:proofErr w:type="spellEnd"/>
      <w:r w:rsidRPr="006F743C">
        <w:t xml:space="preserve"> species in definitive hosts in Queensland, </w:t>
      </w:r>
      <w:r w:rsidR="00652B75" w:rsidRPr="006F743C">
        <w:t>International Journal for Parasitology: Parasites and Wildlife</w:t>
      </w:r>
      <w:r w:rsidR="009F24E5" w:rsidRPr="006F743C">
        <w:t xml:space="preserve"> </w:t>
      </w:r>
      <w:r w:rsidRPr="006F743C">
        <w:t>4</w:t>
      </w:r>
      <w:r w:rsidR="009F24E5" w:rsidRPr="006F743C">
        <w:t>(</w:t>
      </w:r>
      <w:r w:rsidRPr="006F743C">
        <w:t>3</w:t>
      </w:r>
      <w:r w:rsidR="009F24E5" w:rsidRPr="006F743C">
        <w:t xml:space="preserve">): </w:t>
      </w:r>
      <w:r w:rsidRPr="006F743C">
        <w:t>323-8</w:t>
      </w:r>
      <w:r w:rsidR="0028653B" w:rsidRPr="006F743C">
        <w:t xml:space="preserve"> </w:t>
      </w:r>
    </w:p>
    <w:p w14:paraId="71259760" w14:textId="50E8859D" w:rsidR="0039023D" w:rsidRPr="006F743C" w:rsidRDefault="0039023D" w:rsidP="009C7C3C">
      <w:r w:rsidRPr="006F743C">
        <w:t>Aghazadeh, M, Traub, RJ, Mohandas, N, Aland, KV, Reid, SA, McCarthy, JS</w:t>
      </w:r>
      <w:r w:rsidR="00184A16" w:rsidRPr="006F743C">
        <w:t xml:space="preserve"> and </w:t>
      </w:r>
      <w:r w:rsidRPr="006F743C">
        <w:t xml:space="preserve">Jones, MK </w:t>
      </w:r>
      <w:r w:rsidR="009F24E5" w:rsidRPr="006F743C">
        <w:t>(</w:t>
      </w:r>
      <w:r w:rsidRPr="006F743C">
        <w:t>2015b</w:t>
      </w:r>
      <w:r w:rsidR="009F24E5" w:rsidRPr="006F743C">
        <w:t xml:space="preserve">). </w:t>
      </w:r>
      <w:r w:rsidRPr="006F743C">
        <w:t xml:space="preserve">The mitochondrial genome of </w:t>
      </w:r>
      <w:proofErr w:type="spellStart"/>
      <w:r w:rsidRPr="006F743C">
        <w:t>Angiostrongylus</w:t>
      </w:r>
      <w:proofErr w:type="spellEnd"/>
      <w:r w:rsidRPr="006F743C">
        <w:t xml:space="preserve"> </w:t>
      </w:r>
      <w:proofErr w:type="spellStart"/>
      <w:r w:rsidRPr="006F743C">
        <w:t>mackerrasae</w:t>
      </w:r>
      <w:proofErr w:type="spellEnd"/>
      <w:r w:rsidRPr="006F743C">
        <w:t xml:space="preserve"> as a basis for molecular, epidemiological and population genetic studies, Parasit</w:t>
      </w:r>
      <w:r w:rsidR="009948D0" w:rsidRPr="006F743C">
        <w:t>es</w:t>
      </w:r>
      <w:r w:rsidRPr="006F743C">
        <w:t xml:space="preserve"> </w:t>
      </w:r>
      <w:r w:rsidR="009948D0" w:rsidRPr="006F743C">
        <w:t xml:space="preserve">and </w:t>
      </w:r>
      <w:r w:rsidRPr="006F743C">
        <w:t>Vectors</w:t>
      </w:r>
      <w:r w:rsidR="009F24E5" w:rsidRPr="006F743C">
        <w:t xml:space="preserve"> </w:t>
      </w:r>
      <w:r w:rsidRPr="006F743C">
        <w:t>8</w:t>
      </w:r>
      <w:r w:rsidR="009F24E5" w:rsidRPr="006F743C">
        <w:t xml:space="preserve">: </w:t>
      </w:r>
      <w:r w:rsidRPr="006F743C">
        <w:t>473</w:t>
      </w:r>
    </w:p>
    <w:p w14:paraId="446E5A1E" w14:textId="5681324F" w:rsidR="0039023D" w:rsidRPr="006F743C" w:rsidRDefault="0039023D" w:rsidP="00746C24">
      <w:r w:rsidRPr="006F743C">
        <w:t xml:space="preserve">AJOT </w:t>
      </w:r>
      <w:r w:rsidR="002E32EC" w:rsidRPr="006F743C">
        <w:t>(</w:t>
      </w:r>
      <w:r w:rsidRPr="006F743C">
        <w:t>2017</w:t>
      </w:r>
      <w:r w:rsidR="002E32EC" w:rsidRPr="006F743C">
        <w:t xml:space="preserve">). </w:t>
      </w:r>
      <w:r w:rsidRPr="006F743C">
        <w:t>Philadelphia CBP slows invasive snail mail, American Journal of Transportation</w:t>
      </w:r>
      <w:r w:rsidR="002E32EC" w:rsidRPr="006F743C">
        <w:t xml:space="preserve">, </w:t>
      </w:r>
      <w:r w:rsidRPr="006F743C">
        <w:t>available at http://www.ajot.com/news/philadelphia-cdp-slows-invasive-snail-mail, accessed 13 March 2024.</w:t>
      </w:r>
    </w:p>
    <w:p w14:paraId="58840112" w14:textId="61C7755F" w:rsidR="0039023D" w:rsidRPr="006F743C" w:rsidRDefault="0039023D" w:rsidP="009C7C3C">
      <w:r w:rsidRPr="006F743C">
        <w:t>Akkaya, H, Deniz, A</w:t>
      </w:r>
      <w:r w:rsidR="00184A16" w:rsidRPr="006F743C">
        <w:t xml:space="preserve"> and </w:t>
      </w:r>
      <w:r w:rsidRPr="006F743C">
        <w:t xml:space="preserve">Sezen, A </w:t>
      </w:r>
      <w:r w:rsidR="002E32EC" w:rsidRPr="006F743C">
        <w:t>(</w:t>
      </w:r>
      <w:r w:rsidRPr="006F743C">
        <w:t>2006</w:t>
      </w:r>
      <w:r w:rsidR="002E32EC" w:rsidRPr="006F743C">
        <w:t xml:space="preserve">). </w:t>
      </w:r>
      <w:r w:rsidRPr="006F743C">
        <w:t xml:space="preserve">Effect of praziquantel on </w:t>
      </w:r>
      <w:proofErr w:type="spellStart"/>
      <w:r w:rsidRPr="006F743C">
        <w:t>Dicrocoelium</w:t>
      </w:r>
      <w:proofErr w:type="spellEnd"/>
      <w:r w:rsidRPr="006F743C">
        <w:t xml:space="preserve"> </w:t>
      </w:r>
      <w:proofErr w:type="spellStart"/>
      <w:r w:rsidRPr="006F743C">
        <w:t>dendriticum</w:t>
      </w:r>
      <w:proofErr w:type="spellEnd"/>
      <w:r w:rsidRPr="006F743C">
        <w:t xml:space="preserve"> in naturally infected sheep</w:t>
      </w:r>
      <w:r w:rsidR="002E32EC" w:rsidRPr="006F743C">
        <w:t>,</w:t>
      </w:r>
      <w:r w:rsidR="006F29F6" w:rsidRPr="006F743C">
        <w:t xml:space="preserve"> </w:t>
      </w:r>
      <w:proofErr w:type="spellStart"/>
      <w:r w:rsidRPr="006F743C">
        <w:t>Medycyna</w:t>
      </w:r>
      <w:proofErr w:type="spellEnd"/>
      <w:r w:rsidRPr="006F743C">
        <w:t xml:space="preserve"> </w:t>
      </w:r>
      <w:proofErr w:type="spellStart"/>
      <w:r w:rsidRPr="006F743C">
        <w:t>Weterynaryjna</w:t>
      </w:r>
      <w:proofErr w:type="spellEnd"/>
      <w:r w:rsidR="006B0A6A" w:rsidRPr="006F743C">
        <w:t xml:space="preserve"> </w:t>
      </w:r>
      <w:r w:rsidRPr="006F743C">
        <w:t>62</w:t>
      </w:r>
      <w:r w:rsidR="006B0A6A" w:rsidRPr="006F743C">
        <w:t>(</w:t>
      </w:r>
      <w:r w:rsidRPr="006F743C">
        <w:t>12</w:t>
      </w:r>
      <w:r w:rsidR="006B0A6A" w:rsidRPr="006F743C">
        <w:t xml:space="preserve">): </w:t>
      </w:r>
      <w:r w:rsidRPr="006F743C">
        <w:t>1381-</w:t>
      </w:r>
      <w:r w:rsidR="006B0A6A" w:rsidRPr="006F743C">
        <w:t>138</w:t>
      </w:r>
      <w:r w:rsidRPr="006F743C">
        <w:t>2</w:t>
      </w:r>
    </w:p>
    <w:p w14:paraId="4577AF22" w14:textId="3CE93B45" w:rsidR="0039023D" w:rsidRPr="006F743C" w:rsidRDefault="0039023D" w:rsidP="009C7C3C">
      <w:r w:rsidRPr="006F743C">
        <w:t xml:space="preserve">ALA </w:t>
      </w:r>
      <w:r w:rsidR="006B0A6A" w:rsidRPr="006F743C">
        <w:t>(</w:t>
      </w:r>
      <w:r w:rsidRPr="006F743C">
        <w:t>2022a</w:t>
      </w:r>
      <w:r w:rsidR="006B0A6A" w:rsidRPr="006F743C">
        <w:t xml:space="preserve">). </w:t>
      </w:r>
      <w:r w:rsidRPr="006F743C">
        <w:t>Cornu aspersum (Müller, 1774), Atlas of Living Australia, accessed 05-06-2022.</w:t>
      </w:r>
    </w:p>
    <w:p w14:paraId="1B86977A" w14:textId="7DCA6B6F" w:rsidR="0039023D" w:rsidRPr="006F743C" w:rsidRDefault="0039023D" w:rsidP="009C7C3C">
      <w:r w:rsidRPr="006F743C">
        <w:t xml:space="preserve">ALA </w:t>
      </w:r>
      <w:r w:rsidR="006B0A6A" w:rsidRPr="006F743C">
        <w:t>(</w:t>
      </w:r>
      <w:r w:rsidRPr="006F743C">
        <w:t>2022b</w:t>
      </w:r>
      <w:r w:rsidR="006B0A6A" w:rsidRPr="006F743C">
        <w:t xml:space="preserve">). </w:t>
      </w:r>
      <w:proofErr w:type="spellStart"/>
      <w:r w:rsidRPr="006F743C">
        <w:t>Dicrocoelium</w:t>
      </w:r>
      <w:proofErr w:type="spellEnd"/>
      <w:r w:rsidRPr="006F743C">
        <w:t xml:space="preserve"> </w:t>
      </w:r>
      <w:r w:rsidR="006B0A6A" w:rsidRPr="006F743C">
        <w:t>(</w:t>
      </w:r>
      <w:r w:rsidRPr="006F743C">
        <w:t>Dujardin, 1845</w:t>
      </w:r>
      <w:r w:rsidR="006B0A6A" w:rsidRPr="006F743C">
        <w:t>),</w:t>
      </w:r>
      <w:r w:rsidRPr="006F743C">
        <w:t xml:space="preserve"> Atlas of Living Australia, accessed 27-05-2022.</w:t>
      </w:r>
    </w:p>
    <w:p w14:paraId="156DDAEC" w14:textId="6D0B51B5" w:rsidR="0039023D" w:rsidRPr="006F743C" w:rsidRDefault="0039023D" w:rsidP="009C7C3C">
      <w:r w:rsidRPr="006F743C">
        <w:t xml:space="preserve">ALA </w:t>
      </w:r>
      <w:r w:rsidR="006B0A6A" w:rsidRPr="006F743C">
        <w:t>(</w:t>
      </w:r>
      <w:r w:rsidRPr="006F743C">
        <w:t>2022c</w:t>
      </w:r>
      <w:r w:rsidR="006B0A6A" w:rsidRPr="006F743C">
        <w:t xml:space="preserve">). </w:t>
      </w:r>
      <w:r w:rsidRPr="006F743C">
        <w:t xml:space="preserve">Theba </w:t>
      </w:r>
      <w:proofErr w:type="spellStart"/>
      <w:r w:rsidRPr="006F743C">
        <w:t>pisana</w:t>
      </w:r>
      <w:proofErr w:type="spellEnd"/>
      <w:r w:rsidRPr="006F743C">
        <w:t xml:space="preserve"> (Müller, 1774), Atlas of Living Australia, accessed 07-06-2022.</w:t>
      </w:r>
    </w:p>
    <w:p w14:paraId="32743AAB" w14:textId="59210C4C" w:rsidR="0039023D" w:rsidRPr="006F743C" w:rsidRDefault="0039023D" w:rsidP="009C7C3C">
      <w:proofErr w:type="spellStart"/>
      <w:r w:rsidRPr="006F743C">
        <w:t>Alicata</w:t>
      </w:r>
      <w:proofErr w:type="spellEnd"/>
      <w:r w:rsidRPr="006F743C">
        <w:t>, JE</w:t>
      </w:r>
      <w:r w:rsidR="00184A16" w:rsidRPr="006F743C">
        <w:t xml:space="preserve"> and </w:t>
      </w:r>
      <w:r w:rsidRPr="006F743C">
        <w:t xml:space="preserve">Brown, RW </w:t>
      </w:r>
      <w:r w:rsidR="00E80AC3" w:rsidRPr="006F743C">
        <w:t>(</w:t>
      </w:r>
      <w:r w:rsidRPr="006F743C">
        <w:t>1962</w:t>
      </w:r>
      <w:r w:rsidR="00E80AC3" w:rsidRPr="006F743C">
        <w:t xml:space="preserve">). </w:t>
      </w:r>
      <w:r w:rsidRPr="006F743C">
        <w:t xml:space="preserve">Observations on the method of human infection with </w:t>
      </w:r>
      <w:proofErr w:type="spellStart"/>
      <w:r w:rsidRPr="006F743C">
        <w:t>Angiostrongylus</w:t>
      </w:r>
      <w:proofErr w:type="spellEnd"/>
      <w:r w:rsidRPr="006F743C">
        <w:t xml:space="preserve"> </w:t>
      </w:r>
      <w:proofErr w:type="spellStart"/>
      <w:r w:rsidRPr="006F743C">
        <w:t>cantonensis</w:t>
      </w:r>
      <w:proofErr w:type="spellEnd"/>
      <w:r w:rsidRPr="006F743C">
        <w:t xml:space="preserve"> in Tahiti, Canadian Journal of Zoology 40</w:t>
      </w:r>
      <w:r w:rsidR="00E80AC3" w:rsidRPr="006F743C">
        <w:t xml:space="preserve">: </w:t>
      </w:r>
      <w:r w:rsidRPr="006F743C">
        <w:t>755-</w:t>
      </w:r>
      <w:r w:rsidR="00E80AC3" w:rsidRPr="006F743C">
        <w:t>7</w:t>
      </w:r>
      <w:r w:rsidRPr="006F743C">
        <w:t>60</w:t>
      </w:r>
    </w:p>
    <w:p w14:paraId="2FFB8F09" w14:textId="023F2C8A" w:rsidR="0039023D" w:rsidRPr="006F743C" w:rsidRDefault="0039023D" w:rsidP="009C7C3C">
      <w:proofErr w:type="spellStart"/>
      <w:r w:rsidRPr="006F743C">
        <w:t>Alicata</w:t>
      </w:r>
      <w:proofErr w:type="spellEnd"/>
      <w:r w:rsidRPr="006F743C">
        <w:t xml:space="preserve">, JE </w:t>
      </w:r>
      <w:r w:rsidR="00E80AC3" w:rsidRPr="006F743C">
        <w:t>(</w:t>
      </w:r>
      <w:r w:rsidRPr="006F743C">
        <w:t>1965</w:t>
      </w:r>
      <w:r w:rsidR="00E80AC3" w:rsidRPr="006F743C">
        <w:t xml:space="preserve">). </w:t>
      </w:r>
      <w:r w:rsidRPr="006F743C">
        <w:t xml:space="preserve">Biology and Distribution of the Rat Lungworm, </w:t>
      </w:r>
      <w:proofErr w:type="spellStart"/>
      <w:r w:rsidRPr="006F743C">
        <w:t>Angiostrongylus</w:t>
      </w:r>
      <w:proofErr w:type="spellEnd"/>
      <w:r w:rsidRPr="006F743C">
        <w:t xml:space="preserve"> </w:t>
      </w:r>
      <w:proofErr w:type="spellStart"/>
      <w:r w:rsidRPr="006F743C">
        <w:t>cantonensis</w:t>
      </w:r>
      <w:proofErr w:type="spellEnd"/>
      <w:r w:rsidRPr="006F743C">
        <w:t xml:space="preserve">, and its Relationship to Eosinophilic Meningoencephalitis and other Neurological Disorders of Man and Animals, Advances in Parasitology </w:t>
      </w:r>
      <w:r w:rsidR="00E80AC3" w:rsidRPr="006F743C">
        <w:t xml:space="preserve">3: </w:t>
      </w:r>
      <w:r w:rsidRPr="006F743C">
        <w:t>223-</w:t>
      </w:r>
      <w:r w:rsidR="00E80AC3" w:rsidRPr="006F743C">
        <w:t>2</w:t>
      </w:r>
      <w:r w:rsidRPr="006F743C">
        <w:t>48</w:t>
      </w:r>
    </w:p>
    <w:p w14:paraId="60AB08BC" w14:textId="24F59843" w:rsidR="0039023D" w:rsidRPr="006F743C" w:rsidRDefault="0039023D" w:rsidP="00746C24">
      <w:r w:rsidRPr="006F743C">
        <w:t xml:space="preserve">Al-Khayat, JA </w:t>
      </w:r>
      <w:r w:rsidR="00E80AC3" w:rsidRPr="006F743C">
        <w:t>(</w:t>
      </w:r>
      <w:r w:rsidRPr="006F743C">
        <w:t>2010</w:t>
      </w:r>
      <w:r w:rsidR="00E80AC3" w:rsidRPr="006F743C">
        <w:t xml:space="preserve">). </w:t>
      </w:r>
      <w:r w:rsidRPr="006F743C">
        <w:t>First record of five terrestrial snails in the State of Qatar, Turkish Journal of Zoology</w:t>
      </w:r>
      <w:r w:rsidR="00E80AC3" w:rsidRPr="006F743C">
        <w:t xml:space="preserve"> </w:t>
      </w:r>
      <w:r w:rsidRPr="006F743C">
        <w:t>34</w:t>
      </w:r>
      <w:r w:rsidR="00E80AC3" w:rsidRPr="006F743C">
        <w:t>(</w:t>
      </w:r>
      <w:r w:rsidRPr="006F743C">
        <w:t>4</w:t>
      </w:r>
      <w:r w:rsidR="00E80AC3" w:rsidRPr="006F743C">
        <w:t xml:space="preserve">): </w:t>
      </w:r>
      <w:r w:rsidRPr="006F743C">
        <w:t>539-</w:t>
      </w:r>
      <w:r w:rsidR="00E80AC3" w:rsidRPr="006F743C">
        <w:t>5</w:t>
      </w:r>
      <w:r w:rsidRPr="006F743C">
        <w:t>45</w:t>
      </w:r>
    </w:p>
    <w:p w14:paraId="1C7B048B" w14:textId="2637C8F9" w:rsidR="0039023D" w:rsidRPr="006F743C" w:rsidRDefault="0039023D" w:rsidP="00746C24">
      <w:r w:rsidRPr="006F743C">
        <w:t>A</w:t>
      </w:r>
      <w:r w:rsidR="004E16B3" w:rsidRPr="006F743C">
        <w:t>llendorf</w:t>
      </w:r>
      <w:r w:rsidRPr="006F743C">
        <w:t>, FW</w:t>
      </w:r>
      <w:r w:rsidR="00174F05" w:rsidRPr="006F743C">
        <w:t xml:space="preserve">, </w:t>
      </w:r>
      <w:r w:rsidRPr="006F743C">
        <w:t>L</w:t>
      </w:r>
      <w:r w:rsidR="004E16B3" w:rsidRPr="006F743C">
        <w:t>eary</w:t>
      </w:r>
      <w:r w:rsidRPr="006F743C">
        <w:t>, RF</w:t>
      </w:r>
      <w:r w:rsidR="00174F05" w:rsidRPr="006F743C">
        <w:t xml:space="preserve">, </w:t>
      </w:r>
      <w:r w:rsidRPr="006F743C">
        <w:t>S</w:t>
      </w:r>
      <w:r w:rsidR="004E16B3" w:rsidRPr="006F743C">
        <w:t>pruell</w:t>
      </w:r>
      <w:r w:rsidRPr="006F743C">
        <w:t>, P</w:t>
      </w:r>
      <w:r w:rsidR="00184A16" w:rsidRPr="006F743C">
        <w:t xml:space="preserve"> and </w:t>
      </w:r>
      <w:proofErr w:type="spellStart"/>
      <w:r w:rsidRPr="006F743C">
        <w:t>W</w:t>
      </w:r>
      <w:r w:rsidR="004E16B3" w:rsidRPr="006F743C">
        <w:t>enburg</w:t>
      </w:r>
      <w:proofErr w:type="spellEnd"/>
      <w:r w:rsidRPr="006F743C">
        <w:t>, JK</w:t>
      </w:r>
      <w:r w:rsidR="004E16B3" w:rsidRPr="006F743C">
        <w:t xml:space="preserve"> (</w:t>
      </w:r>
      <w:r w:rsidRPr="006F743C">
        <w:t>2001</w:t>
      </w:r>
      <w:r w:rsidR="004E16B3" w:rsidRPr="006F743C">
        <w:t>)</w:t>
      </w:r>
      <w:r w:rsidRPr="006F743C">
        <w:t>. The problems with hybrids: setting conservation guidelines. Trends in Ecology</w:t>
      </w:r>
      <w:r w:rsidR="00184A16" w:rsidRPr="006F743C">
        <w:t xml:space="preserve"> and </w:t>
      </w:r>
      <w:r w:rsidRPr="006F743C">
        <w:t>Evolution 16</w:t>
      </w:r>
      <w:r w:rsidR="004E16B3" w:rsidRPr="006F743C">
        <w:t xml:space="preserve">: </w:t>
      </w:r>
      <w:r w:rsidRPr="006F743C">
        <w:t>613-622</w:t>
      </w:r>
    </w:p>
    <w:p w14:paraId="3669FFB8" w14:textId="5BB76B84" w:rsidR="0039023D" w:rsidRPr="006F743C" w:rsidRDefault="0039023D" w:rsidP="009C7C3C">
      <w:proofErr w:type="spellStart"/>
      <w:r w:rsidRPr="006F743C">
        <w:t>Alstedt</w:t>
      </w:r>
      <w:proofErr w:type="spellEnd"/>
      <w:r w:rsidRPr="006F743C">
        <w:t>, U, Voigt, K, Jager, MC, Knubben-Schweizer, G, Zablotski, Y, Strube, C</w:t>
      </w:r>
      <w:r w:rsidR="00184A16" w:rsidRPr="006F743C">
        <w:t xml:space="preserve"> and </w:t>
      </w:r>
      <w:r w:rsidRPr="006F743C">
        <w:t xml:space="preserve">Wenzel, C </w:t>
      </w:r>
      <w:r w:rsidR="003F1A8B" w:rsidRPr="006F743C">
        <w:t>(</w:t>
      </w:r>
      <w:r w:rsidRPr="006F743C">
        <w:t>2022</w:t>
      </w:r>
      <w:r w:rsidR="003F1A8B" w:rsidRPr="006F743C">
        <w:t xml:space="preserve">). </w:t>
      </w:r>
      <w:r w:rsidRPr="006F743C">
        <w:t>Rumen and Liver Fluke Infections in Sheep and Goats in Northern and Southern Germany</w:t>
      </w:r>
      <w:r w:rsidR="003F1A8B" w:rsidRPr="006F743C">
        <w:t xml:space="preserve">, </w:t>
      </w:r>
      <w:r w:rsidRPr="006F743C">
        <w:t>Animals</w:t>
      </w:r>
      <w:r w:rsidR="003F1A8B" w:rsidRPr="006F743C">
        <w:t xml:space="preserve"> </w:t>
      </w:r>
      <w:r w:rsidRPr="006F743C">
        <w:t>12</w:t>
      </w:r>
      <w:r w:rsidR="003F1A8B" w:rsidRPr="006F743C">
        <w:t>(</w:t>
      </w:r>
      <w:r w:rsidRPr="006F743C">
        <w:t>7</w:t>
      </w:r>
      <w:r w:rsidR="003F1A8B" w:rsidRPr="006F743C">
        <w:t>)</w:t>
      </w:r>
      <w:r w:rsidRPr="006F743C">
        <w:t>, available at ARTN 876 10.3390/ani12070876</w:t>
      </w:r>
    </w:p>
    <w:p w14:paraId="1B840AAA" w14:textId="2DF8BA40" w:rsidR="0039023D" w:rsidRPr="006F743C" w:rsidRDefault="0039023D" w:rsidP="00746C24">
      <w:r w:rsidRPr="006F743C">
        <w:t xml:space="preserve">Alvarez, LA, </w:t>
      </w:r>
      <w:proofErr w:type="spellStart"/>
      <w:r w:rsidRPr="006F743C">
        <w:t>Gramaje</w:t>
      </w:r>
      <w:proofErr w:type="spellEnd"/>
      <w:r w:rsidRPr="006F743C">
        <w:t>, D, Abad-Campos, P</w:t>
      </w:r>
      <w:r w:rsidR="00184A16" w:rsidRPr="006F743C">
        <w:t xml:space="preserve"> and </w:t>
      </w:r>
      <w:r w:rsidRPr="006F743C">
        <w:t xml:space="preserve">García-Jiménez, J </w:t>
      </w:r>
      <w:r w:rsidR="0002115D" w:rsidRPr="006F743C">
        <w:t>(</w:t>
      </w:r>
      <w:r w:rsidRPr="006F743C">
        <w:t>2009</w:t>
      </w:r>
      <w:r w:rsidR="0002115D" w:rsidRPr="006F743C">
        <w:t xml:space="preserve">). </w:t>
      </w:r>
      <w:r w:rsidRPr="006F743C">
        <w:t xml:space="preserve">Role of the Helix </w:t>
      </w:r>
      <w:proofErr w:type="spellStart"/>
      <w:r w:rsidRPr="006F743C">
        <w:t>aspersa</w:t>
      </w:r>
      <w:proofErr w:type="spellEnd"/>
      <w:r w:rsidRPr="006F743C">
        <w:t xml:space="preserve"> snail as a vector of Phytophthora </w:t>
      </w:r>
      <w:proofErr w:type="spellStart"/>
      <w:r w:rsidRPr="006F743C">
        <w:t>citrophthora</w:t>
      </w:r>
      <w:proofErr w:type="spellEnd"/>
      <w:r w:rsidRPr="006F743C">
        <w:t xml:space="preserve"> causing branch cankers on clementine trees in Spain, Plant Pathology</w:t>
      </w:r>
      <w:r w:rsidR="0002115D" w:rsidRPr="006F743C">
        <w:t xml:space="preserve"> </w:t>
      </w:r>
      <w:r w:rsidRPr="006F743C">
        <w:t>58</w:t>
      </w:r>
      <w:r w:rsidR="0002115D" w:rsidRPr="006F743C">
        <w:t xml:space="preserve">: </w:t>
      </w:r>
      <w:r w:rsidRPr="006F743C">
        <w:t>956-</w:t>
      </w:r>
      <w:r w:rsidR="0002115D" w:rsidRPr="006F743C">
        <w:t>9</w:t>
      </w:r>
      <w:r w:rsidRPr="006F743C">
        <w:t>63</w:t>
      </w:r>
    </w:p>
    <w:p w14:paraId="3399E6E9" w14:textId="6B9D71AC" w:rsidR="0039023D" w:rsidRPr="006F743C" w:rsidRDefault="0039023D" w:rsidP="00746C24">
      <w:r w:rsidRPr="006F743C">
        <w:t>Amr, ZS, Baker, MA</w:t>
      </w:r>
      <w:r w:rsidR="00184A16" w:rsidRPr="006F743C">
        <w:t xml:space="preserve"> and </w:t>
      </w:r>
      <w:proofErr w:type="spellStart"/>
      <w:r w:rsidRPr="006F743C">
        <w:t>Katbeh</w:t>
      </w:r>
      <w:proofErr w:type="spellEnd"/>
      <w:r w:rsidRPr="006F743C">
        <w:t xml:space="preserve">-Bader, A </w:t>
      </w:r>
      <w:r w:rsidR="0002115D" w:rsidRPr="006F743C">
        <w:t>(</w:t>
      </w:r>
      <w:r w:rsidRPr="006F743C">
        <w:t>2019</w:t>
      </w:r>
      <w:r w:rsidR="0002115D" w:rsidRPr="006F743C">
        <w:t xml:space="preserve">). </w:t>
      </w:r>
      <w:proofErr w:type="spellStart"/>
      <w:r w:rsidRPr="006F743C">
        <w:t>Massylaea</w:t>
      </w:r>
      <w:proofErr w:type="spellEnd"/>
      <w:r w:rsidRPr="006F743C">
        <w:t xml:space="preserve"> </w:t>
      </w:r>
      <w:proofErr w:type="spellStart"/>
      <w:r w:rsidRPr="006F743C">
        <w:t>vermiculata</w:t>
      </w:r>
      <w:proofErr w:type="spellEnd"/>
      <w:r w:rsidRPr="006F743C">
        <w:t xml:space="preserve"> (O.F. Müller, 1774): a serious land snail pest introduced to Jordan, Jordan Journal of Natural History</w:t>
      </w:r>
      <w:r w:rsidR="0002115D" w:rsidRPr="006F743C">
        <w:t xml:space="preserve"> </w:t>
      </w:r>
      <w:r w:rsidRPr="006F743C">
        <w:t>6</w:t>
      </w:r>
      <w:r w:rsidR="0002115D" w:rsidRPr="006F743C">
        <w:t>(</w:t>
      </w:r>
      <w:r w:rsidRPr="006F743C">
        <w:t>6</w:t>
      </w:r>
      <w:r w:rsidR="0002115D" w:rsidRPr="006F743C">
        <w:t xml:space="preserve">): </w:t>
      </w:r>
      <w:r w:rsidRPr="006F743C">
        <w:t>60-</w:t>
      </w:r>
      <w:r w:rsidR="0002115D" w:rsidRPr="006F743C">
        <w:t>6</w:t>
      </w:r>
      <w:r w:rsidRPr="006F743C">
        <w:t>1</w:t>
      </w:r>
    </w:p>
    <w:p w14:paraId="323C599A" w14:textId="1F337E92" w:rsidR="0039023D" w:rsidRPr="006F743C" w:rsidRDefault="0039023D" w:rsidP="009C7C3C">
      <w:r w:rsidRPr="006F743C">
        <w:lastRenderedPageBreak/>
        <w:t xml:space="preserve">Anderson, RC </w:t>
      </w:r>
      <w:r w:rsidR="0002115D" w:rsidRPr="006F743C">
        <w:t>(</w:t>
      </w:r>
      <w:r w:rsidRPr="006F743C">
        <w:t>2000</w:t>
      </w:r>
      <w:r w:rsidR="0002115D" w:rsidRPr="006F743C">
        <w:t xml:space="preserve">). </w:t>
      </w:r>
      <w:r w:rsidRPr="006F743C">
        <w:t xml:space="preserve">The superfamily </w:t>
      </w:r>
      <w:proofErr w:type="spellStart"/>
      <w:r w:rsidRPr="006F743C">
        <w:t>Megastrongyloidea</w:t>
      </w:r>
      <w:proofErr w:type="spellEnd"/>
      <w:r w:rsidRPr="006F743C">
        <w:t xml:space="preserve">, </w:t>
      </w:r>
      <w:r w:rsidR="0002115D" w:rsidRPr="006F743C">
        <w:t>in N</w:t>
      </w:r>
      <w:r w:rsidRPr="006F743C">
        <w:t>ematode parasites of vertebrates: their development and transmission</w:t>
      </w:r>
      <w:r w:rsidR="00174F05" w:rsidRPr="006F743C">
        <w:t xml:space="preserve">, </w:t>
      </w:r>
      <w:r w:rsidRPr="006F743C">
        <w:t>2nd Ed, CABI Publishing, Wallingford, 129-</w:t>
      </w:r>
      <w:r w:rsidR="00966060" w:rsidRPr="006F743C">
        <w:t>1</w:t>
      </w:r>
      <w:r w:rsidRPr="006F743C">
        <w:t>72</w:t>
      </w:r>
    </w:p>
    <w:p w14:paraId="5046446F" w14:textId="15A0E071" w:rsidR="0039023D" w:rsidRPr="006F743C" w:rsidRDefault="0039023D" w:rsidP="009C7C3C">
      <w:r w:rsidRPr="006F743C">
        <w:t>Andrus, P, Ingle, O, Coleman, T</w:t>
      </w:r>
      <w:r w:rsidR="00184A16" w:rsidRPr="006F743C">
        <w:t xml:space="preserve"> and </w:t>
      </w:r>
      <w:r w:rsidRPr="006F743C">
        <w:t xml:space="preserve">Rae, R </w:t>
      </w:r>
      <w:r w:rsidR="00966060" w:rsidRPr="006F743C">
        <w:t>(</w:t>
      </w:r>
      <w:r w:rsidRPr="006F743C">
        <w:t>2020</w:t>
      </w:r>
      <w:r w:rsidR="00966060" w:rsidRPr="006F743C">
        <w:t xml:space="preserve">). </w:t>
      </w:r>
      <w:r w:rsidRPr="006F743C">
        <w:t>Gastropod parasitic nematodes (</w:t>
      </w:r>
      <w:proofErr w:type="spellStart"/>
      <w:r w:rsidRPr="006F743C">
        <w:t>Phasmarhabditis</w:t>
      </w:r>
      <w:proofErr w:type="spellEnd"/>
      <w:r w:rsidRPr="006F743C">
        <w:t xml:space="preserve"> sp.) are attracted to hyaluronic acid in snail mucus by cGMP signalling</w:t>
      </w:r>
      <w:r w:rsidR="00966060" w:rsidRPr="006F743C">
        <w:t xml:space="preserve">. </w:t>
      </w:r>
      <w:r w:rsidRPr="006F743C">
        <w:t>Journal of Helminthology</w:t>
      </w:r>
      <w:r w:rsidR="00966060" w:rsidRPr="006F743C">
        <w:t xml:space="preserve"> </w:t>
      </w:r>
      <w:r w:rsidRPr="006F743C">
        <w:t>94, available at ARTN e9 10.1017/S0022149X18000986</w:t>
      </w:r>
    </w:p>
    <w:p w14:paraId="77517B48" w14:textId="51E4BA5E" w:rsidR="0039023D" w:rsidRPr="006F743C" w:rsidRDefault="0039023D" w:rsidP="00746C24">
      <w:r w:rsidRPr="006F743C">
        <w:t>A</w:t>
      </w:r>
      <w:r w:rsidR="007E324A" w:rsidRPr="006F743C">
        <w:t>nimalia (</w:t>
      </w:r>
      <w:r w:rsidRPr="006F743C">
        <w:t>2022</w:t>
      </w:r>
      <w:r w:rsidR="007E324A" w:rsidRPr="006F743C">
        <w:t>)</w:t>
      </w:r>
      <w:r w:rsidRPr="006F743C">
        <w:t xml:space="preserve">. Helix </w:t>
      </w:r>
      <w:proofErr w:type="spellStart"/>
      <w:r w:rsidRPr="006F743C">
        <w:t>pomatia</w:t>
      </w:r>
      <w:proofErr w:type="spellEnd"/>
      <w:r w:rsidRPr="006F743C">
        <w:t xml:space="preserve"> [Online]. Available</w:t>
      </w:r>
      <w:r w:rsidR="007E324A" w:rsidRPr="006F743C">
        <w:t xml:space="preserve"> at </w:t>
      </w:r>
      <w:r w:rsidRPr="006F743C">
        <w:t>https://animalia.bio/helix-pomatia [Accessed 30-05-2022]</w:t>
      </w:r>
    </w:p>
    <w:p w14:paraId="0BF375FE" w14:textId="247104B8" w:rsidR="0039023D" w:rsidRPr="006F743C" w:rsidRDefault="0039023D" w:rsidP="00746C24">
      <w:r w:rsidRPr="006F743C">
        <w:t>A</w:t>
      </w:r>
      <w:r w:rsidR="007E324A" w:rsidRPr="006F743C">
        <w:t>postolou</w:t>
      </w:r>
      <w:r w:rsidRPr="006F743C">
        <w:t>, K</w:t>
      </w:r>
      <w:r w:rsidR="00174F05" w:rsidRPr="006F743C">
        <w:t xml:space="preserve">, </w:t>
      </w:r>
      <w:proofErr w:type="spellStart"/>
      <w:r w:rsidRPr="006F743C">
        <w:t>S</w:t>
      </w:r>
      <w:r w:rsidR="007E324A" w:rsidRPr="006F743C">
        <w:t>taikou</w:t>
      </w:r>
      <w:proofErr w:type="spellEnd"/>
      <w:r w:rsidRPr="006F743C">
        <w:t>, A</w:t>
      </w:r>
      <w:r w:rsidR="00174F05" w:rsidRPr="006F743C">
        <w:t xml:space="preserve">, </w:t>
      </w:r>
      <w:proofErr w:type="spellStart"/>
      <w:r w:rsidRPr="006F743C">
        <w:t>S</w:t>
      </w:r>
      <w:r w:rsidR="007E324A" w:rsidRPr="006F743C">
        <w:t>otiraki</w:t>
      </w:r>
      <w:proofErr w:type="spellEnd"/>
      <w:r w:rsidRPr="006F743C">
        <w:t>, S</w:t>
      </w:r>
      <w:r w:rsidR="00184A16" w:rsidRPr="006F743C">
        <w:t xml:space="preserve"> and </w:t>
      </w:r>
      <w:proofErr w:type="spellStart"/>
      <w:r w:rsidRPr="006F743C">
        <w:t>H</w:t>
      </w:r>
      <w:r w:rsidR="007E324A" w:rsidRPr="006F743C">
        <w:t>atziioannou</w:t>
      </w:r>
      <w:proofErr w:type="spellEnd"/>
      <w:r w:rsidRPr="006F743C">
        <w:t>, M</w:t>
      </w:r>
      <w:r w:rsidR="007E324A" w:rsidRPr="006F743C">
        <w:t xml:space="preserve"> (</w:t>
      </w:r>
      <w:r w:rsidRPr="006F743C">
        <w:t>2021</w:t>
      </w:r>
      <w:r w:rsidR="007E324A" w:rsidRPr="006F743C">
        <w:t>)</w:t>
      </w:r>
      <w:r w:rsidRPr="006F743C">
        <w:t>. An Assessment of Snail-Farm Systems Based on Land Use and Farm Components. Animals 11</w:t>
      </w:r>
      <w:r w:rsidR="00A63E0B" w:rsidRPr="006F743C">
        <w:t>, available at: https://www.mdpi.com/2076-2615/11/2/272</w:t>
      </w:r>
    </w:p>
    <w:p w14:paraId="6053F6B6" w14:textId="77777777" w:rsidR="00BC7D25" w:rsidRPr="006F743C" w:rsidRDefault="00BC7D25" w:rsidP="009C7C3C">
      <w:r w:rsidRPr="006F743C">
        <w:t xml:space="preserve">Arbabi, M, </w:t>
      </w:r>
      <w:proofErr w:type="spellStart"/>
      <w:r w:rsidRPr="006F743C">
        <w:t>Dalimi</w:t>
      </w:r>
      <w:proofErr w:type="spellEnd"/>
      <w:r w:rsidRPr="006F743C">
        <w:t xml:space="preserve">, A, </w:t>
      </w:r>
      <w:proofErr w:type="spellStart"/>
      <w:r w:rsidRPr="006F743C">
        <w:t>Ghafarifar</w:t>
      </w:r>
      <w:proofErr w:type="spellEnd"/>
      <w:r w:rsidRPr="006F743C">
        <w:t xml:space="preserve">, F and Moghadam, MF (2011). Prevalence and intensity of </w:t>
      </w:r>
      <w:proofErr w:type="spellStart"/>
      <w:r w:rsidRPr="006F743C">
        <w:t>Dicrocoelium</w:t>
      </w:r>
      <w:proofErr w:type="spellEnd"/>
      <w:r w:rsidRPr="006F743C">
        <w:t xml:space="preserve"> </w:t>
      </w:r>
      <w:proofErr w:type="spellStart"/>
      <w:r w:rsidRPr="006F743C">
        <w:t>dendriticum</w:t>
      </w:r>
      <w:proofErr w:type="spellEnd"/>
      <w:r w:rsidRPr="006F743C">
        <w:t xml:space="preserve"> in sheep and goats of Iran, Research Journal of Parasitology 6(5,): 160-167</w:t>
      </w:r>
    </w:p>
    <w:p w14:paraId="102C8C58" w14:textId="77777777" w:rsidR="00BC7D25" w:rsidRPr="006F743C" w:rsidRDefault="00BC7D25" w:rsidP="009C7C3C">
      <w:r w:rsidRPr="006F743C">
        <w:t xml:space="preserve">Arbabi, M, Hadad, A, Hooshyar, H, Akbari, H and Mashkani, SMH (2021). Maintenance of liver fluke, </w:t>
      </w:r>
      <w:proofErr w:type="spellStart"/>
      <w:r w:rsidRPr="006F743C">
        <w:t>Dicrocoelium</w:t>
      </w:r>
      <w:proofErr w:type="spellEnd"/>
      <w:r w:rsidRPr="006F743C">
        <w:t xml:space="preserve"> </w:t>
      </w:r>
      <w:proofErr w:type="spellStart"/>
      <w:r w:rsidRPr="006F743C">
        <w:t>dendriticum</w:t>
      </w:r>
      <w:proofErr w:type="spellEnd"/>
      <w:r w:rsidRPr="006F743C">
        <w:t>, outside the body of its native host, International Archives of Health Sciences 8(3): 201-105</w:t>
      </w:r>
    </w:p>
    <w:p w14:paraId="1810D8D9" w14:textId="77777777" w:rsidR="00BC7D25" w:rsidRPr="006F743C" w:rsidRDefault="00BC7D25" w:rsidP="009C7C3C">
      <w:r w:rsidRPr="006F743C">
        <w:t xml:space="preserve">Arbabi, M, Nezami, E, Hooshyar, H and </w:t>
      </w:r>
      <w:proofErr w:type="spellStart"/>
      <w:r w:rsidRPr="006F743C">
        <w:t>Delavari</w:t>
      </w:r>
      <w:proofErr w:type="spellEnd"/>
      <w:r w:rsidRPr="006F743C">
        <w:t xml:space="preserve">, M (2018). Epidemiology and economic loss of fasciolosis and </w:t>
      </w:r>
      <w:proofErr w:type="spellStart"/>
      <w:r w:rsidRPr="006F743C">
        <w:t>dicrocoeliosis</w:t>
      </w:r>
      <w:proofErr w:type="spellEnd"/>
      <w:r w:rsidRPr="006F743C">
        <w:t xml:space="preserve"> in Arak, Iran, Veterinary World 11(12): 1648-1655</w:t>
      </w:r>
    </w:p>
    <w:p w14:paraId="595BBE3E" w14:textId="77777777" w:rsidR="00BC7D25" w:rsidRDefault="00BC7D25" w:rsidP="009C7C3C">
      <w:r w:rsidRPr="00BC7D25">
        <w:t xml:space="preserve">Arbabi, M, Nezami, E, Hooshyar, H, </w:t>
      </w:r>
      <w:proofErr w:type="spellStart"/>
      <w:r w:rsidRPr="00BC7D25">
        <w:t>Delavari</w:t>
      </w:r>
      <w:proofErr w:type="spellEnd"/>
      <w:r w:rsidRPr="00BC7D25">
        <w:t xml:space="preserve">, M (2018). Epidemiology and economic loss of fasciolosis and </w:t>
      </w:r>
      <w:proofErr w:type="spellStart"/>
      <w:r w:rsidRPr="00BC7D25">
        <w:t>dicrocoeliosis</w:t>
      </w:r>
      <w:proofErr w:type="spellEnd"/>
      <w:r w:rsidRPr="00BC7D25">
        <w:t xml:space="preserve"> in Arak, Iran</w:t>
      </w:r>
      <w:r>
        <w:t xml:space="preserve">ian </w:t>
      </w:r>
      <w:r w:rsidRPr="00BC7D25">
        <w:t>Veterinary World 11(12): 1648-1655</w:t>
      </w:r>
    </w:p>
    <w:p w14:paraId="2DC12BAF" w14:textId="306327A5" w:rsidR="0039023D" w:rsidRPr="006F743C" w:rsidRDefault="0039023D" w:rsidP="00746C24">
      <w:r w:rsidRPr="006F743C">
        <w:t>A</w:t>
      </w:r>
      <w:r w:rsidR="00B63DC5" w:rsidRPr="006F743C">
        <w:t>rnaud</w:t>
      </w:r>
      <w:r w:rsidRPr="006F743C">
        <w:t>, JF</w:t>
      </w:r>
      <w:r w:rsidR="00174F05" w:rsidRPr="006F743C">
        <w:t xml:space="preserve">, </w:t>
      </w:r>
      <w:r w:rsidRPr="006F743C">
        <w:t>M</w:t>
      </w:r>
      <w:r w:rsidR="00B63DC5" w:rsidRPr="006F743C">
        <w:t>adec</w:t>
      </w:r>
      <w:r w:rsidRPr="006F743C">
        <w:t>, L</w:t>
      </w:r>
      <w:r w:rsidR="00174F05" w:rsidRPr="006F743C">
        <w:t xml:space="preserve">, </w:t>
      </w:r>
      <w:proofErr w:type="spellStart"/>
      <w:r w:rsidRPr="006F743C">
        <w:t>B</w:t>
      </w:r>
      <w:r w:rsidR="00B63DC5" w:rsidRPr="006F743C">
        <w:t>ellidio</w:t>
      </w:r>
      <w:proofErr w:type="spellEnd"/>
      <w:r w:rsidRPr="006F743C">
        <w:t>, A</w:t>
      </w:r>
      <w:r w:rsidR="00184A16" w:rsidRPr="006F743C">
        <w:t xml:space="preserve"> and </w:t>
      </w:r>
      <w:proofErr w:type="spellStart"/>
      <w:r w:rsidRPr="006F743C">
        <w:t>G</w:t>
      </w:r>
      <w:r w:rsidR="00B63DC5" w:rsidRPr="006F743C">
        <w:t>uiller</w:t>
      </w:r>
      <w:proofErr w:type="spellEnd"/>
      <w:r w:rsidRPr="006F743C">
        <w:t xml:space="preserve">, A </w:t>
      </w:r>
      <w:r w:rsidR="00B63DC5" w:rsidRPr="006F743C">
        <w:t>(</w:t>
      </w:r>
      <w:r w:rsidRPr="006F743C">
        <w:t>1999</w:t>
      </w:r>
      <w:r w:rsidR="00B63DC5" w:rsidRPr="006F743C">
        <w:t>)</w:t>
      </w:r>
      <w:r w:rsidRPr="006F743C">
        <w:t xml:space="preserve">. Microspatial genetic structure in the land snail Helix </w:t>
      </w:r>
      <w:proofErr w:type="spellStart"/>
      <w:r w:rsidRPr="006F743C">
        <w:t>aspersa</w:t>
      </w:r>
      <w:proofErr w:type="spellEnd"/>
      <w:r w:rsidRPr="006F743C">
        <w:t xml:space="preserve"> (</w:t>
      </w:r>
      <w:proofErr w:type="spellStart"/>
      <w:r w:rsidRPr="006F743C">
        <w:t>Gastropoda</w:t>
      </w:r>
      <w:proofErr w:type="spellEnd"/>
      <w:r w:rsidRPr="006F743C">
        <w:t xml:space="preserve"> : </w:t>
      </w:r>
      <w:proofErr w:type="spellStart"/>
      <w:r w:rsidRPr="006F743C">
        <w:t>Helicidae</w:t>
      </w:r>
      <w:proofErr w:type="spellEnd"/>
      <w:r w:rsidRPr="006F743C">
        <w:t>)</w:t>
      </w:r>
      <w:r w:rsidR="00B63DC5" w:rsidRPr="006F743C">
        <w:t xml:space="preserve">, </w:t>
      </w:r>
      <w:r w:rsidRPr="006F743C">
        <w:t>Heredity 83</w:t>
      </w:r>
      <w:r w:rsidR="00B63DC5" w:rsidRPr="006F743C">
        <w:t xml:space="preserve">: </w:t>
      </w:r>
      <w:r w:rsidRPr="006F743C">
        <w:t>110-119</w:t>
      </w:r>
    </w:p>
    <w:p w14:paraId="66B5AAFE" w14:textId="629441D5" w:rsidR="0039023D" w:rsidRPr="006F743C" w:rsidRDefault="0039023D" w:rsidP="00746C24">
      <w:r w:rsidRPr="006F743C">
        <w:t>A</w:t>
      </w:r>
      <w:r w:rsidR="00284219" w:rsidRPr="006F743C">
        <w:t xml:space="preserve">ubry, </w:t>
      </w:r>
      <w:r w:rsidRPr="006F743C">
        <w:t>S</w:t>
      </w:r>
      <w:r w:rsidR="00174F05" w:rsidRPr="006F743C">
        <w:t xml:space="preserve">, </w:t>
      </w:r>
      <w:proofErr w:type="spellStart"/>
      <w:r w:rsidRPr="006F743C">
        <w:t>L</w:t>
      </w:r>
      <w:r w:rsidR="00284219" w:rsidRPr="006F743C">
        <w:t>abaune</w:t>
      </w:r>
      <w:proofErr w:type="spellEnd"/>
      <w:r w:rsidR="00284219" w:rsidRPr="006F743C">
        <w:t xml:space="preserve">, </w:t>
      </w:r>
      <w:r w:rsidRPr="006F743C">
        <w:t>C</w:t>
      </w:r>
      <w:r w:rsidR="00174F05" w:rsidRPr="006F743C">
        <w:t xml:space="preserve">, </w:t>
      </w:r>
      <w:r w:rsidRPr="006F743C">
        <w:t>M</w:t>
      </w:r>
      <w:r w:rsidR="00284219" w:rsidRPr="006F743C">
        <w:t xml:space="preserve">agnin, </w:t>
      </w:r>
      <w:r w:rsidRPr="006F743C">
        <w:t>F</w:t>
      </w:r>
      <w:r w:rsidR="00174F05" w:rsidRPr="006F743C">
        <w:t xml:space="preserve">, </w:t>
      </w:r>
      <w:r w:rsidRPr="006F743C">
        <w:t>R</w:t>
      </w:r>
      <w:r w:rsidR="00284219" w:rsidRPr="006F743C">
        <w:t xml:space="preserve">oche, </w:t>
      </w:r>
      <w:r w:rsidRPr="006F743C">
        <w:t>P</w:t>
      </w:r>
      <w:r w:rsidR="00184A16" w:rsidRPr="006F743C">
        <w:t xml:space="preserve"> and </w:t>
      </w:r>
      <w:r w:rsidRPr="006F743C">
        <w:t>K</w:t>
      </w:r>
      <w:r w:rsidR="00284219" w:rsidRPr="006F743C">
        <w:t>iss, L</w:t>
      </w:r>
      <w:r w:rsidRPr="006F743C">
        <w:t xml:space="preserve"> </w:t>
      </w:r>
      <w:r w:rsidR="00284219" w:rsidRPr="006F743C">
        <w:t>(</w:t>
      </w:r>
      <w:r w:rsidRPr="006F743C">
        <w:t>2006</w:t>
      </w:r>
      <w:r w:rsidR="00284219" w:rsidRPr="006F743C">
        <w:t>)</w:t>
      </w:r>
      <w:r w:rsidRPr="006F743C">
        <w:t>. Active and passive dispersal of an invading land snail in Mediterranean France. Journal of Animal Ecology 75</w:t>
      </w:r>
      <w:r w:rsidR="00284219" w:rsidRPr="006F743C">
        <w:t xml:space="preserve">: </w:t>
      </w:r>
      <w:r w:rsidRPr="006F743C">
        <w:t>802-813</w:t>
      </w:r>
    </w:p>
    <w:p w14:paraId="626DCAFB" w14:textId="50DB04B4" w:rsidR="0039023D" w:rsidRPr="006F743C" w:rsidRDefault="0039023D" w:rsidP="009C7C3C">
      <w:r w:rsidRPr="006F743C">
        <w:t>Aude, D, Marion, B, Raphael, C</w:t>
      </w:r>
      <w:r w:rsidR="00184A16" w:rsidRPr="006F743C">
        <w:t xml:space="preserve"> and </w:t>
      </w:r>
      <w:r w:rsidRPr="006F743C">
        <w:t xml:space="preserve">Colet, JM </w:t>
      </w:r>
      <w:r w:rsidR="001359FA" w:rsidRPr="006F743C">
        <w:t>(</w:t>
      </w:r>
      <w:r w:rsidRPr="006F743C">
        <w:t>2019</w:t>
      </w:r>
      <w:r w:rsidR="001359FA" w:rsidRPr="006F743C">
        <w:t xml:space="preserve">). </w:t>
      </w:r>
      <w:r w:rsidRPr="006F743C">
        <w:t xml:space="preserve">Proton Nuclear Magnetic Resonance (H-1 NMR) profiling of isolated organs in the snail Helix </w:t>
      </w:r>
      <w:proofErr w:type="spellStart"/>
      <w:r w:rsidRPr="006F743C">
        <w:t>aspersa</w:t>
      </w:r>
      <w:proofErr w:type="spellEnd"/>
      <w:r w:rsidRPr="006F743C">
        <w:t xml:space="preserve"> maxima</w:t>
      </w:r>
      <w:r w:rsidR="001359FA" w:rsidRPr="006F743C">
        <w:t xml:space="preserve">, </w:t>
      </w:r>
      <w:r w:rsidRPr="006F743C">
        <w:t>Ecological Indicators</w:t>
      </w:r>
      <w:r w:rsidR="001359FA" w:rsidRPr="006F743C">
        <w:t xml:space="preserve"> </w:t>
      </w:r>
      <w:r w:rsidRPr="006F743C">
        <w:t>105</w:t>
      </w:r>
      <w:r w:rsidR="001359FA" w:rsidRPr="006F743C">
        <w:t xml:space="preserve">: </w:t>
      </w:r>
      <w:r w:rsidRPr="006F743C">
        <w:t>177-</w:t>
      </w:r>
      <w:r w:rsidR="001359FA" w:rsidRPr="006F743C">
        <w:t>1</w:t>
      </w:r>
      <w:r w:rsidRPr="006F743C">
        <w:t xml:space="preserve">87 </w:t>
      </w:r>
    </w:p>
    <w:p w14:paraId="2910F0ED" w14:textId="2A50A7D8" w:rsidR="0039023D" w:rsidRPr="006F743C" w:rsidRDefault="0039023D" w:rsidP="00746C24">
      <w:r w:rsidRPr="006F743C">
        <w:t>A</w:t>
      </w:r>
      <w:r w:rsidR="001359FA" w:rsidRPr="006F743C">
        <w:t xml:space="preserve">ude, D, </w:t>
      </w:r>
      <w:r w:rsidRPr="006F743C">
        <w:t>M</w:t>
      </w:r>
      <w:r w:rsidR="001359FA" w:rsidRPr="006F743C">
        <w:t>arion, B</w:t>
      </w:r>
      <w:r w:rsidR="00074F02" w:rsidRPr="006F743C">
        <w:t xml:space="preserve">, </w:t>
      </w:r>
      <w:r w:rsidRPr="006F743C">
        <w:t>R</w:t>
      </w:r>
      <w:r w:rsidR="00074F02" w:rsidRPr="006F743C">
        <w:t xml:space="preserve">aphael, C </w:t>
      </w:r>
      <w:r w:rsidR="00184A16" w:rsidRPr="006F743C">
        <w:t xml:space="preserve">and </w:t>
      </w:r>
      <w:r w:rsidRPr="006F743C">
        <w:t>C</w:t>
      </w:r>
      <w:r w:rsidR="00074F02" w:rsidRPr="006F743C">
        <w:t>olet, JM (</w:t>
      </w:r>
      <w:r w:rsidRPr="006F743C">
        <w:t>2019</w:t>
      </w:r>
      <w:r w:rsidR="00074F02" w:rsidRPr="006F743C">
        <w:t>)</w:t>
      </w:r>
      <w:r w:rsidRPr="006F743C">
        <w:t xml:space="preserve">. Proton Nuclear Magnetic Resonance (H-1 NMR) profiling of isolated organs in the snail Helix </w:t>
      </w:r>
      <w:proofErr w:type="spellStart"/>
      <w:r w:rsidRPr="006F743C">
        <w:t>aspersa</w:t>
      </w:r>
      <w:proofErr w:type="spellEnd"/>
      <w:r w:rsidRPr="006F743C">
        <w:t xml:space="preserve"> maxima</w:t>
      </w:r>
      <w:r w:rsidR="00074F02" w:rsidRPr="006F743C">
        <w:t xml:space="preserve">, </w:t>
      </w:r>
      <w:r w:rsidRPr="006F743C">
        <w:t>Ecological Indicator</w:t>
      </w:r>
      <w:r w:rsidR="00074F02" w:rsidRPr="006F743C">
        <w:t>s</w:t>
      </w:r>
      <w:r w:rsidRPr="006F743C">
        <w:t xml:space="preserve"> 105</w:t>
      </w:r>
      <w:r w:rsidR="00074F02" w:rsidRPr="006F743C">
        <w:t>:</w:t>
      </w:r>
      <w:r w:rsidRPr="006F743C">
        <w:t xml:space="preserve"> 177-187</w:t>
      </w:r>
    </w:p>
    <w:p w14:paraId="09F7839A" w14:textId="0240888B" w:rsidR="0039023D" w:rsidRPr="006F743C" w:rsidRDefault="0039023D" w:rsidP="00746C24">
      <w:r w:rsidRPr="006F743C">
        <w:t>AUSVEG</w:t>
      </w:r>
      <w:r w:rsidR="00074F02" w:rsidRPr="006F743C">
        <w:t xml:space="preserve"> (</w:t>
      </w:r>
      <w:r w:rsidRPr="006F743C">
        <w:t>2021</w:t>
      </w:r>
      <w:r w:rsidR="00074F02" w:rsidRPr="006F743C">
        <w:t>)</w:t>
      </w:r>
      <w:r w:rsidRPr="006F743C">
        <w:t>. Slugs and Snails [Online]. Available: https://ausveg.com.au/biosecurity-agrichemical/crop-protection/overview-pests-diseases-disorders/slugs-and-snails/</w:t>
      </w:r>
    </w:p>
    <w:p w14:paraId="778053B4" w14:textId="2A015A13" w:rsidR="0039023D" w:rsidRPr="006F743C" w:rsidRDefault="0039023D" w:rsidP="009C7C3C">
      <w:r w:rsidRPr="006F743C">
        <w:t xml:space="preserve">Baker, RA </w:t>
      </w:r>
      <w:r w:rsidR="00074F02" w:rsidRPr="006F743C">
        <w:t>(</w:t>
      </w:r>
      <w:r w:rsidRPr="006F743C">
        <w:t>1970</w:t>
      </w:r>
      <w:r w:rsidR="00074F02" w:rsidRPr="006F743C">
        <w:t xml:space="preserve">). </w:t>
      </w:r>
      <w:r w:rsidRPr="006F743C">
        <w:t xml:space="preserve">Studies on Life History of </w:t>
      </w:r>
      <w:proofErr w:type="spellStart"/>
      <w:r w:rsidRPr="006F743C">
        <w:t>Riccardoella-Limacum</w:t>
      </w:r>
      <w:proofErr w:type="spellEnd"/>
      <w:r w:rsidRPr="006F743C">
        <w:t xml:space="preserve"> (Schrank) (Acari-</w:t>
      </w:r>
      <w:proofErr w:type="spellStart"/>
      <w:r w:rsidRPr="006F743C">
        <w:t>Trombidiformes</w:t>
      </w:r>
      <w:proofErr w:type="spellEnd"/>
      <w:r w:rsidRPr="006F743C">
        <w:t>)</w:t>
      </w:r>
      <w:r w:rsidR="00074F02" w:rsidRPr="006F743C">
        <w:t xml:space="preserve">, </w:t>
      </w:r>
      <w:r w:rsidRPr="006F743C">
        <w:t>Journal of Natural History</w:t>
      </w:r>
      <w:r w:rsidR="00074F02" w:rsidRPr="006F743C">
        <w:t xml:space="preserve"> </w:t>
      </w:r>
      <w:r w:rsidRPr="006F743C">
        <w:t>4</w:t>
      </w:r>
      <w:r w:rsidR="00074F02" w:rsidRPr="006F743C">
        <w:t>(</w:t>
      </w:r>
      <w:r w:rsidRPr="006F743C">
        <w:t>4</w:t>
      </w:r>
      <w:r w:rsidR="00074F02" w:rsidRPr="006F743C">
        <w:t xml:space="preserve">): </w:t>
      </w:r>
      <w:r w:rsidRPr="006F743C">
        <w:t>511</w:t>
      </w:r>
    </w:p>
    <w:p w14:paraId="11181967" w14:textId="51569FC8" w:rsidR="0039023D" w:rsidRPr="006F743C" w:rsidRDefault="0039023D" w:rsidP="00746C24">
      <w:r w:rsidRPr="006F743C">
        <w:t>Bank, RA</w:t>
      </w:r>
      <w:r w:rsidR="00184A16" w:rsidRPr="006F743C">
        <w:t xml:space="preserve"> and </w:t>
      </w:r>
      <w:r w:rsidRPr="006F743C">
        <w:t xml:space="preserve">Neubert, E </w:t>
      </w:r>
      <w:r w:rsidR="00DB6889" w:rsidRPr="006F743C">
        <w:t>(</w:t>
      </w:r>
      <w:r w:rsidRPr="006F743C">
        <w:t>2017</w:t>
      </w:r>
      <w:r w:rsidR="00DB6889" w:rsidRPr="006F743C">
        <w:t xml:space="preserve">). </w:t>
      </w:r>
      <w:r w:rsidRPr="006F743C">
        <w:t xml:space="preserve">Checklist of the land and freshwater </w:t>
      </w:r>
      <w:proofErr w:type="spellStart"/>
      <w:r w:rsidRPr="006F743C">
        <w:t>Gastropoda</w:t>
      </w:r>
      <w:proofErr w:type="spellEnd"/>
      <w:r w:rsidRPr="006F743C">
        <w:t xml:space="preserve"> of Europe, </w:t>
      </w:r>
      <w:proofErr w:type="spellStart"/>
      <w:r w:rsidRPr="006F743C">
        <w:t>MolluscaBase</w:t>
      </w:r>
      <w:proofErr w:type="spellEnd"/>
      <w:r w:rsidRPr="006F743C">
        <w:t>, available at https://docplayer.net/131138986-Molluscabase-checklist-of-the-land-and-freshwater-gastropoda-of-europe-ruud-a-bank-eike-neubert-last-update-july-16-th-2017.html</w:t>
      </w:r>
    </w:p>
    <w:p w14:paraId="64934561" w14:textId="1C0D2616" w:rsidR="0039023D" w:rsidRPr="006F743C" w:rsidRDefault="0039023D" w:rsidP="009C7C3C">
      <w:r w:rsidRPr="006F743C">
        <w:lastRenderedPageBreak/>
        <w:t>Barbara, N</w:t>
      </w:r>
      <w:r w:rsidR="00184A16" w:rsidRPr="006F743C">
        <w:t xml:space="preserve"> and </w:t>
      </w:r>
      <w:r w:rsidRPr="006F743C">
        <w:t xml:space="preserve">Schembri, PJ </w:t>
      </w:r>
      <w:r w:rsidR="00DB6889" w:rsidRPr="006F743C">
        <w:t>(</w:t>
      </w:r>
      <w:r w:rsidRPr="006F743C">
        <w:t>2008</w:t>
      </w:r>
      <w:r w:rsidR="00DB6889" w:rsidRPr="006F743C">
        <w:t xml:space="preserve">). </w:t>
      </w:r>
      <w:r w:rsidRPr="006F743C">
        <w:t xml:space="preserve">The status of </w:t>
      </w:r>
      <w:proofErr w:type="spellStart"/>
      <w:r w:rsidRPr="006F743C">
        <w:t>Otala</w:t>
      </w:r>
      <w:proofErr w:type="spellEnd"/>
      <w:r w:rsidRPr="006F743C">
        <w:t xml:space="preserve"> punctata (Muller, 1774): a recently established terrestrial gastropod in Malta, Bollettino </w:t>
      </w:r>
      <w:proofErr w:type="spellStart"/>
      <w:r w:rsidRPr="006F743C">
        <w:t>Malacologico</w:t>
      </w:r>
      <w:proofErr w:type="spellEnd"/>
      <w:r w:rsidR="00DB6889" w:rsidRPr="006F743C">
        <w:t xml:space="preserve"> </w:t>
      </w:r>
      <w:r w:rsidRPr="006F743C">
        <w:t>44</w:t>
      </w:r>
      <w:r w:rsidR="00DB6889" w:rsidRPr="006F743C">
        <w:t>(</w:t>
      </w:r>
      <w:r w:rsidRPr="006F743C">
        <w:t>5-8</w:t>
      </w:r>
      <w:r w:rsidR="00DB6889" w:rsidRPr="006F743C">
        <w:t xml:space="preserve">): </w:t>
      </w:r>
      <w:r w:rsidRPr="006F743C">
        <w:t>101-</w:t>
      </w:r>
      <w:r w:rsidR="00DB6889" w:rsidRPr="006F743C">
        <w:t>10</w:t>
      </w:r>
      <w:r w:rsidRPr="006F743C">
        <w:t>7</w:t>
      </w:r>
    </w:p>
    <w:p w14:paraId="00D98697" w14:textId="2C5D6967" w:rsidR="0039023D" w:rsidRPr="006F743C" w:rsidRDefault="0039023D" w:rsidP="00746C24">
      <w:r w:rsidRPr="006F743C">
        <w:t>B</w:t>
      </w:r>
      <w:r w:rsidR="005A088E" w:rsidRPr="006F743C">
        <w:t xml:space="preserve">arbara, N and </w:t>
      </w:r>
      <w:r w:rsidRPr="006F743C">
        <w:t>S</w:t>
      </w:r>
      <w:r w:rsidR="005A088E" w:rsidRPr="006F743C">
        <w:t>chembri, PJ (</w:t>
      </w:r>
      <w:r w:rsidRPr="006F743C">
        <w:t>2008</w:t>
      </w:r>
      <w:r w:rsidR="005A088E" w:rsidRPr="006F743C">
        <w:t>)</w:t>
      </w:r>
      <w:r w:rsidRPr="006F743C">
        <w:t xml:space="preserve">. The status of </w:t>
      </w:r>
      <w:proofErr w:type="spellStart"/>
      <w:r w:rsidRPr="006F743C">
        <w:t>Otala</w:t>
      </w:r>
      <w:proofErr w:type="spellEnd"/>
      <w:r w:rsidRPr="006F743C">
        <w:t xml:space="preserve"> punctata (Muller, 1774): a recently established terrestrial gastropod in Malta. Bollettino </w:t>
      </w:r>
      <w:proofErr w:type="spellStart"/>
      <w:r w:rsidRPr="006F743C">
        <w:t>Malacologico</w:t>
      </w:r>
      <w:proofErr w:type="spellEnd"/>
      <w:r w:rsidRPr="006F743C">
        <w:t xml:space="preserve"> 44</w:t>
      </w:r>
      <w:r w:rsidR="005A088E" w:rsidRPr="006F743C">
        <w:t xml:space="preserve">: </w:t>
      </w:r>
      <w:r w:rsidRPr="006F743C">
        <w:t>101-107</w:t>
      </w:r>
    </w:p>
    <w:p w14:paraId="340CF4FF" w14:textId="78E8CE1B" w:rsidR="0039023D" w:rsidRPr="006F743C" w:rsidRDefault="0039023D" w:rsidP="009C7C3C">
      <w:proofErr w:type="spellStart"/>
      <w:r w:rsidRPr="006F743C">
        <w:t>Barcante</w:t>
      </w:r>
      <w:proofErr w:type="spellEnd"/>
      <w:r w:rsidRPr="006F743C">
        <w:t xml:space="preserve">, TA, </w:t>
      </w:r>
      <w:proofErr w:type="spellStart"/>
      <w:r w:rsidRPr="006F743C">
        <w:t>Barcante</w:t>
      </w:r>
      <w:proofErr w:type="spellEnd"/>
      <w:r w:rsidRPr="006F743C">
        <w:t>, JM, Dias, SR</w:t>
      </w:r>
      <w:r w:rsidR="00184A16" w:rsidRPr="006F743C">
        <w:t xml:space="preserve"> and </w:t>
      </w:r>
      <w:r w:rsidRPr="006F743C">
        <w:t xml:space="preserve">Lima </w:t>
      </w:r>
      <w:proofErr w:type="spellStart"/>
      <w:r w:rsidRPr="006F743C">
        <w:t>Wdos</w:t>
      </w:r>
      <w:proofErr w:type="spellEnd"/>
      <w:r w:rsidRPr="006F743C">
        <w:t xml:space="preserve">, S </w:t>
      </w:r>
      <w:r w:rsidR="00EC0820" w:rsidRPr="006F743C">
        <w:t>(</w:t>
      </w:r>
      <w:r w:rsidRPr="006F743C">
        <w:t>2003</w:t>
      </w:r>
      <w:r w:rsidR="00EC0820" w:rsidRPr="006F743C">
        <w:t xml:space="preserve">). </w:t>
      </w:r>
      <w:proofErr w:type="spellStart"/>
      <w:r w:rsidRPr="006F743C">
        <w:t>Angiostrongylus</w:t>
      </w:r>
      <w:proofErr w:type="spellEnd"/>
      <w:r w:rsidRPr="006F743C">
        <w:t xml:space="preserve"> vasorum (Baillet, 1866) Kamensky, 1905: emergence of third-stage larvae from infected </w:t>
      </w:r>
      <w:proofErr w:type="spellStart"/>
      <w:r w:rsidRPr="006F743C">
        <w:t>Biomphalaria</w:t>
      </w:r>
      <w:proofErr w:type="spellEnd"/>
      <w:r w:rsidRPr="006F743C">
        <w:t xml:space="preserve"> glabrata snails, Parasitol</w:t>
      </w:r>
      <w:r w:rsidR="00AA6954" w:rsidRPr="006F743C">
        <w:t>ogy</w:t>
      </w:r>
      <w:r w:rsidRPr="006F743C">
        <w:t xml:space="preserve"> Res</w:t>
      </w:r>
      <w:r w:rsidR="00AA6954" w:rsidRPr="006F743C">
        <w:t>earch</w:t>
      </w:r>
      <w:r w:rsidR="00EC0820" w:rsidRPr="006F743C">
        <w:t xml:space="preserve"> </w:t>
      </w:r>
      <w:r w:rsidRPr="006F743C">
        <w:t>91</w:t>
      </w:r>
      <w:r w:rsidR="00EC0820" w:rsidRPr="006F743C">
        <w:t>(</w:t>
      </w:r>
      <w:r w:rsidRPr="006F743C">
        <w:t>6</w:t>
      </w:r>
      <w:r w:rsidR="00EC0820" w:rsidRPr="006F743C">
        <w:t xml:space="preserve">): </w:t>
      </w:r>
      <w:r w:rsidRPr="006F743C">
        <w:t>471-</w:t>
      </w:r>
      <w:r w:rsidR="00EC0820" w:rsidRPr="006F743C">
        <w:t>47</w:t>
      </w:r>
      <w:r w:rsidRPr="006F743C">
        <w:t>5</w:t>
      </w:r>
    </w:p>
    <w:p w14:paraId="701F9F92" w14:textId="0FF8E422" w:rsidR="0039023D" w:rsidRPr="006F743C" w:rsidRDefault="0039023D" w:rsidP="00746C24">
      <w:r w:rsidRPr="006F743C">
        <w:t>B</w:t>
      </w:r>
      <w:r w:rsidR="009A7436" w:rsidRPr="006F743C">
        <w:t>arker, GM and Watts, C (</w:t>
      </w:r>
      <w:r w:rsidRPr="006F743C">
        <w:t>2002</w:t>
      </w:r>
      <w:r w:rsidR="009A7436" w:rsidRPr="006F743C">
        <w:t>)</w:t>
      </w:r>
      <w:r w:rsidRPr="006F743C">
        <w:t xml:space="preserve">. Management of the invasive alien snail </w:t>
      </w:r>
      <w:proofErr w:type="spellStart"/>
      <w:r w:rsidRPr="006F743C">
        <w:t>Cantareus</w:t>
      </w:r>
      <w:proofErr w:type="spellEnd"/>
      <w:r w:rsidRPr="006F743C">
        <w:t xml:space="preserve"> </w:t>
      </w:r>
      <w:proofErr w:type="spellStart"/>
      <w:r w:rsidRPr="006F743C">
        <w:t>aspersus</w:t>
      </w:r>
      <w:proofErr w:type="spellEnd"/>
      <w:r w:rsidRPr="006F743C">
        <w:t xml:space="preserve"> on conservation land. </w:t>
      </w:r>
      <w:r w:rsidR="00954842" w:rsidRPr="006F743C">
        <w:t>Available at: https://citeseerx.ist.psu.edu/document?repid=rep1&amp;type=pdf&amp;doi=d2c718a99a3354ba3bf004d38cb5f6bc404960fa</w:t>
      </w:r>
    </w:p>
    <w:p w14:paraId="08398D94" w14:textId="631F6A30" w:rsidR="0039023D" w:rsidRPr="006F743C" w:rsidRDefault="0039023D" w:rsidP="009C7C3C">
      <w:r w:rsidRPr="006F743C">
        <w:t>Barrett, JL, Carlisle, MS</w:t>
      </w:r>
      <w:r w:rsidR="00184A16" w:rsidRPr="006F743C">
        <w:t xml:space="preserve"> and </w:t>
      </w:r>
      <w:proofErr w:type="spellStart"/>
      <w:r w:rsidRPr="006F743C">
        <w:t>Provic</w:t>
      </w:r>
      <w:proofErr w:type="spellEnd"/>
      <w:r w:rsidRPr="006F743C">
        <w:t xml:space="preserve">, P </w:t>
      </w:r>
      <w:r w:rsidR="00954842" w:rsidRPr="006F743C">
        <w:t>(</w:t>
      </w:r>
      <w:r w:rsidRPr="006F743C">
        <w:t>2002</w:t>
      </w:r>
      <w:r w:rsidR="00954842" w:rsidRPr="006F743C">
        <w:t xml:space="preserve">). </w:t>
      </w:r>
      <w:r w:rsidRPr="006F743C">
        <w:t>Neuro-</w:t>
      </w:r>
      <w:proofErr w:type="spellStart"/>
      <w:r w:rsidRPr="006F743C">
        <w:t>angiostrongylosis</w:t>
      </w:r>
      <w:proofErr w:type="spellEnd"/>
      <w:r w:rsidRPr="006F743C">
        <w:t xml:space="preserve"> in wild black and grey-headed flying foxes (Pteropus spp.), Australian Veterinary Journal</w:t>
      </w:r>
      <w:r w:rsidR="00954842" w:rsidRPr="006F743C">
        <w:t xml:space="preserve"> </w:t>
      </w:r>
      <w:r w:rsidRPr="006F743C">
        <w:t>80</w:t>
      </w:r>
      <w:r w:rsidR="00954842" w:rsidRPr="006F743C">
        <w:t xml:space="preserve">: </w:t>
      </w:r>
      <w:r w:rsidRPr="006F743C">
        <w:t>554-</w:t>
      </w:r>
      <w:r w:rsidR="00954842" w:rsidRPr="006F743C">
        <w:t>55</w:t>
      </w:r>
      <w:r w:rsidRPr="006F743C">
        <w:t>8</w:t>
      </w:r>
    </w:p>
    <w:p w14:paraId="22F9276E" w14:textId="39691CAE" w:rsidR="0039023D" w:rsidRPr="006F743C" w:rsidRDefault="0039023D" w:rsidP="009C7C3C">
      <w:r w:rsidRPr="006F743C">
        <w:t>Barrs, VR, Swinney, GR, Martin, P</w:t>
      </w:r>
      <w:r w:rsidR="00184A16" w:rsidRPr="006F743C">
        <w:t xml:space="preserve"> and </w:t>
      </w:r>
      <w:r w:rsidRPr="006F743C">
        <w:t xml:space="preserve">Nicoll, RG </w:t>
      </w:r>
      <w:r w:rsidR="00580441" w:rsidRPr="006F743C">
        <w:t>(</w:t>
      </w:r>
      <w:r w:rsidRPr="006F743C">
        <w:t>2008</w:t>
      </w:r>
      <w:r w:rsidR="00580441" w:rsidRPr="006F743C">
        <w:t xml:space="preserve">). </w:t>
      </w:r>
      <w:r w:rsidRPr="006F743C">
        <w:t xml:space="preserve">Concurrent </w:t>
      </w:r>
      <w:proofErr w:type="spellStart"/>
      <w:r w:rsidRPr="006F743C">
        <w:t>Aelurostrongylus</w:t>
      </w:r>
      <w:proofErr w:type="spellEnd"/>
      <w:r w:rsidRPr="006F743C">
        <w:t xml:space="preserve"> </w:t>
      </w:r>
      <w:proofErr w:type="spellStart"/>
      <w:r w:rsidRPr="006F743C">
        <w:t>abstrusus</w:t>
      </w:r>
      <w:proofErr w:type="spellEnd"/>
      <w:r w:rsidRPr="006F743C">
        <w:t xml:space="preserve"> infection and salmonellosis in a kitten, Australian Veterinary Journal</w:t>
      </w:r>
      <w:r w:rsidR="00580441" w:rsidRPr="006F743C">
        <w:t xml:space="preserve"> </w:t>
      </w:r>
      <w:r w:rsidRPr="006F743C">
        <w:t>77</w:t>
      </w:r>
      <w:r w:rsidR="00580441" w:rsidRPr="006F743C">
        <w:t xml:space="preserve">(4): </w:t>
      </w:r>
      <w:r w:rsidRPr="006F743C">
        <w:t>229-32</w:t>
      </w:r>
    </w:p>
    <w:p w14:paraId="4B6A776F" w14:textId="7FE7BC81" w:rsidR="0039023D" w:rsidRPr="006F743C" w:rsidRDefault="0039023D" w:rsidP="009C7C3C">
      <w:proofErr w:type="spellStart"/>
      <w:r w:rsidRPr="006F743C">
        <w:t>Barutzki</w:t>
      </w:r>
      <w:proofErr w:type="spellEnd"/>
      <w:r w:rsidRPr="006F743C">
        <w:t>, D</w:t>
      </w:r>
      <w:r w:rsidR="00184A16" w:rsidRPr="006F743C">
        <w:t xml:space="preserve"> and </w:t>
      </w:r>
      <w:r w:rsidRPr="006F743C">
        <w:t xml:space="preserve">Schaper, R </w:t>
      </w:r>
      <w:r w:rsidR="00580441" w:rsidRPr="006F743C">
        <w:t>(</w:t>
      </w:r>
      <w:r w:rsidRPr="006F743C">
        <w:t>2009</w:t>
      </w:r>
      <w:r w:rsidR="00580441" w:rsidRPr="006F743C">
        <w:t xml:space="preserve">). </w:t>
      </w:r>
      <w:r w:rsidRPr="006F743C">
        <w:t xml:space="preserve">Natural Infections of </w:t>
      </w:r>
      <w:proofErr w:type="spellStart"/>
      <w:r w:rsidRPr="006F743C">
        <w:t>Angiostrongylus</w:t>
      </w:r>
      <w:proofErr w:type="spellEnd"/>
      <w:r w:rsidRPr="006F743C">
        <w:t xml:space="preserve"> vasorum and </w:t>
      </w:r>
      <w:proofErr w:type="spellStart"/>
      <w:r w:rsidRPr="006F743C">
        <w:t>Crenosoma</w:t>
      </w:r>
      <w:proofErr w:type="spellEnd"/>
      <w:r w:rsidRPr="006F743C">
        <w:t xml:space="preserve"> </w:t>
      </w:r>
      <w:proofErr w:type="spellStart"/>
      <w:r w:rsidRPr="006F743C">
        <w:t>vulpis</w:t>
      </w:r>
      <w:proofErr w:type="spellEnd"/>
      <w:r w:rsidRPr="006F743C">
        <w:t xml:space="preserve"> in </w:t>
      </w:r>
      <w:r w:rsidR="005A6609" w:rsidRPr="006F743C">
        <w:t>d</w:t>
      </w:r>
      <w:r w:rsidRPr="006F743C">
        <w:t>ogs in Germany (2007-2009)</w:t>
      </w:r>
      <w:r w:rsidR="00580441" w:rsidRPr="006F743C">
        <w:t xml:space="preserve">, </w:t>
      </w:r>
      <w:r w:rsidRPr="006F743C">
        <w:t>Parasitology Research</w:t>
      </w:r>
      <w:r w:rsidR="00580441" w:rsidRPr="006F743C">
        <w:t xml:space="preserve"> </w:t>
      </w:r>
      <w:r w:rsidRPr="006F743C">
        <w:t>105</w:t>
      </w:r>
      <w:r w:rsidR="00580441" w:rsidRPr="006F743C">
        <w:t xml:space="preserve">: </w:t>
      </w:r>
      <w:r w:rsidRPr="006F743C">
        <w:t>S39-S48</w:t>
      </w:r>
    </w:p>
    <w:p w14:paraId="4E74BA4F" w14:textId="53E1FCA5" w:rsidR="0039023D" w:rsidRPr="006F743C" w:rsidRDefault="0039023D" w:rsidP="009C7C3C">
      <w:proofErr w:type="spellStart"/>
      <w:r w:rsidRPr="006F743C">
        <w:t>Barutzki</w:t>
      </w:r>
      <w:proofErr w:type="spellEnd"/>
      <w:r w:rsidRPr="006F743C">
        <w:t>, D</w:t>
      </w:r>
      <w:r w:rsidR="00184A16" w:rsidRPr="006F743C">
        <w:t xml:space="preserve"> and </w:t>
      </w:r>
      <w:r w:rsidRPr="006F743C">
        <w:t xml:space="preserve">Schaper, R </w:t>
      </w:r>
      <w:r w:rsidR="005A6609" w:rsidRPr="006F743C">
        <w:t>(</w:t>
      </w:r>
      <w:r w:rsidRPr="006F743C">
        <w:t>2011</w:t>
      </w:r>
      <w:r w:rsidR="005A6609" w:rsidRPr="006F743C">
        <w:t xml:space="preserve">). </w:t>
      </w:r>
      <w:r w:rsidRPr="006F743C">
        <w:t>Results of parasitological examinations of faecal samples from cats and dogs in Germany between 2003 and 2010, Parasitology Research</w:t>
      </w:r>
      <w:r w:rsidR="005A6609" w:rsidRPr="006F743C">
        <w:t xml:space="preserve"> </w:t>
      </w:r>
      <w:r w:rsidRPr="006F743C">
        <w:t>109</w:t>
      </w:r>
      <w:r w:rsidR="00BD1EF0" w:rsidRPr="006F743C">
        <w:t xml:space="preserve">: </w:t>
      </w:r>
      <w:r w:rsidRPr="006F743C">
        <w:t>S45-S60</w:t>
      </w:r>
    </w:p>
    <w:p w14:paraId="6F1C527F" w14:textId="46EF4B18" w:rsidR="0039023D" w:rsidRPr="006F743C" w:rsidRDefault="0039023D" w:rsidP="00746C24">
      <w:proofErr w:type="spellStart"/>
      <w:r w:rsidRPr="006F743C">
        <w:t>Bashê</w:t>
      </w:r>
      <w:proofErr w:type="spellEnd"/>
      <w:r w:rsidRPr="006F743C">
        <w:t>, SK</w:t>
      </w:r>
      <w:r w:rsidR="00184A16" w:rsidRPr="006F743C">
        <w:t xml:space="preserve"> and </w:t>
      </w:r>
      <w:r w:rsidRPr="006F743C">
        <w:t xml:space="preserve">Al-Qassab, SE </w:t>
      </w:r>
      <w:r w:rsidR="00BD1EF0" w:rsidRPr="006F743C">
        <w:t>(</w:t>
      </w:r>
      <w:r w:rsidRPr="006F743C">
        <w:t>2024</w:t>
      </w:r>
      <w:r w:rsidR="00BD1EF0" w:rsidRPr="006F743C">
        <w:t xml:space="preserve">). </w:t>
      </w:r>
      <w:r w:rsidRPr="006F743C">
        <w:t>Morphological and molecular identification of some terrestrial snails: first report, Zanco Journal of Pure and Applied Sciences</w:t>
      </w:r>
      <w:r w:rsidR="00BD1EF0" w:rsidRPr="006F743C">
        <w:t xml:space="preserve"> </w:t>
      </w:r>
      <w:r w:rsidRPr="006F743C">
        <w:t>36</w:t>
      </w:r>
      <w:r w:rsidR="00BD1EF0" w:rsidRPr="006F743C">
        <w:t>(</w:t>
      </w:r>
      <w:r w:rsidRPr="006F743C">
        <w:t>1</w:t>
      </w:r>
      <w:r w:rsidR="00BD1EF0" w:rsidRPr="006F743C">
        <w:t xml:space="preserve">): </w:t>
      </w:r>
      <w:r w:rsidRPr="006F743C">
        <w:t>94-104</w:t>
      </w:r>
    </w:p>
    <w:p w14:paraId="2C95BE42" w14:textId="143D2503" w:rsidR="0039023D" w:rsidRPr="006F743C" w:rsidRDefault="0039023D" w:rsidP="009C7C3C">
      <w:r w:rsidRPr="006F743C">
        <w:t>Baur, A</w:t>
      </w:r>
      <w:r w:rsidR="00184A16" w:rsidRPr="006F743C">
        <w:t xml:space="preserve"> and </w:t>
      </w:r>
      <w:r w:rsidRPr="006F743C">
        <w:t xml:space="preserve">Baur, B </w:t>
      </w:r>
      <w:r w:rsidR="00496AA3" w:rsidRPr="006F743C">
        <w:t>(</w:t>
      </w:r>
      <w:r w:rsidRPr="006F743C">
        <w:t>2005</w:t>
      </w:r>
      <w:r w:rsidR="00496AA3" w:rsidRPr="006F743C">
        <w:t xml:space="preserve">). </w:t>
      </w:r>
      <w:r w:rsidRPr="006F743C">
        <w:t xml:space="preserve">Interpopulation variation in the prevalence and intensity of parasitic mite infection in the land snail </w:t>
      </w:r>
      <w:proofErr w:type="spellStart"/>
      <w:r w:rsidRPr="006F743C">
        <w:t>Arianta</w:t>
      </w:r>
      <w:proofErr w:type="spellEnd"/>
      <w:r w:rsidRPr="006F743C">
        <w:t xml:space="preserve"> </w:t>
      </w:r>
      <w:proofErr w:type="spellStart"/>
      <w:r w:rsidRPr="006F743C">
        <w:t>arbustorum</w:t>
      </w:r>
      <w:proofErr w:type="spellEnd"/>
      <w:r w:rsidR="00496AA3" w:rsidRPr="006F743C">
        <w:t xml:space="preserve">, </w:t>
      </w:r>
      <w:r w:rsidRPr="006F743C">
        <w:t>Invertebrate Biology</w:t>
      </w:r>
      <w:r w:rsidR="00496AA3" w:rsidRPr="006F743C">
        <w:t xml:space="preserve"> </w:t>
      </w:r>
      <w:r w:rsidRPr="006F743C">
        <w:t>124</w:t>
      </w:r>
      <w:r w:rsidR="00496AA3" w:rsidRPr="006F743C">
        <w:t>(</w:t>
      </w:r>
      <w:r w:rsidRPr="006F743C">
        <w:t>3</w:t>
      </w:r>
      <w:r w:rsidR="00496AA3" w:rsidRPr="006F743C">
        <w:t xml:space="preserve">): </w:t>
      </w:r>
      <w:r w:rsidRPr="006F743C">
        <w:t>194-201</w:t>
      </w:r>
    </w:p>
    <w:p w14:paraId="07B0C804" w14:textId="3D37B8E0" w:rsidR="0039023D" w:rsidRPr="006F743C" w:rsidRDefault="0039023D" w:rsidP="009C7C3C">
      <w:r w:rsidRPr="006F743C">
        <w:t>Baydar, E</w:t>
      </w:r>
      <w:r w:rsidR="00184A16" w:rsidRPr="006F743C">
        <w:t xml:space="preserve"> and </w:t>
      </w:r>
      <w:r w:rsidRPr="006F743C">
        <w:t xml:space="preserve">Kaya, F </w:t>
      </w:r>
      <w:r w:rsidR="00496AA3" w:rsidRPr="006F743C">
        <w:t>(</w:t>
      </w:r>
      <w:r w:rsidRPr="006F743C">
        <w:t>2021</w:t>
      </w:r>
      <w:r w:rsidR="00496AA3" w:rsidRPr="006F743C">
        <w:t xml:space="preserve">). </w:t>
      </w:r>
      <w:r w:rsidRPr="006F743C">
        <w:t xml:space="preserve">Case report: </w:t>
      </w:r>
      <w:proofErr w:type="spellStart"/>
      <w:r w:rsidRPr="006F743C">
        <w:t>Aelurostrongylus</w:t>
      </w:r>
      <w:proofErr w:type="spellEnd"/>
      <w:r w:rsidRPr="006F743C">
        <w:t xml:space="preserve"> </w:t>
      </w:r>
      <w:proofErr w:type="spellStart"/>
      <w:r w:rsidRPr="006F743C">
        <w:t>abstrusus</w:t>
      </w:r>
      <w:proofErr w:type="spellEnd"/>
      <w:r w:rsidRPr="006F743C">
        <w:t xml:space="preserve"> infection and radiographic findings in a kitten, </w:t>
      </w:r>
      <w:proofErr w:type="spellStart"/>
      <w:r w:rsidRPr="006F743C">
        <w:t>Kocatepe</w:t>
      </w:r>
      <w:proofErr w:type="spellEnd"/>
      <w:r w:rsidRPr="006F743C">
        <w:t xml:space="preserve"> Veterinary Journal</w:t>
      </w:r>
      <w:r w:rsidR="00496AA3" w:rsidRPr="006F743C">
        <w:t xml:space="preserve">, </w:t>
      </w:r>
      <w:r w:rsidRPr="006F743C">
        <w:t>available at</w:t>
      </w:r>
      <w:r w:rsidR="00395AF9" w:rsidRPr="006F743C">
        <w:t>: https://dergipark.org.tr/tr/download/article-file/1726058</w:t>
      </w:r>
    </w:p>
    <w:p w14:paraId="23F5F35B" w14:textId="2B828CE8" w:rsidR="0039023D" w:rsidRPr="006F743C" w:rsidRDefault="0039023D" w:rsidP="009C7C3C">
      <w:r w:rsidRPr="006F743C">
        <w:t>Begg</w:t>
      </w:r>
      <w:r w:rsidR="00395AF9" w:rsidRPr="006F743C">
        <w:t>, S</w:t>
      </w:r>
      <w:r w:rsidRPr="006F743C">
        <w:t xml:space="preserve"> </w:t>
      </w:r>
      <w:r w:rsidR="00395AF9" w:rsidRPr="006F743C">
        <w:t>(</w:t>
      </w:r>
      <w:r w:rsidRPr="006F743C">
        <w:t>2006</w:t>
      </w:r>
      <w:r w:rsidR="00395AF9" w:rsidRPr="006F743C">
        <w:t xml:space="preserve">). </w:t>
      </w:r>
      <w:r w:rsidRPr="006F743C">
        <w:t xml:space="preserve">Free-range Snail Farming in Australia, </w:t>
      </w:r>
      <w:r w:rsidR="00F11F34" w:rsidRPr="006F743C">
        <w:t>Australian Government Rural Industries Research and Development Corporation p</w:t>
      </w:r>
      <w:r w:rsidRPr="006F743C">
        <w:t xml:space="preserve">ublication 06/104, </w:t>
      </w:r>
      <w:r w:rsidR="00F11F34" w:rsidRPr="006F743C">
        <w:t>RIRDC</w:t>
      </w:r>
    </w:p>
    <w:p w14:paraId="2D85C2DA" w14:textId="40EB3295" w:rsidR="0039023D" w:rsidRPr="006F743C" w:rsidRDefault="0039023D" w:rsidP="009C7C3C">
      <w:r w:rsidRPr="006F743C">
        <w:t xml:space="preserve">Begg, S </w:t>
      </w:r>
      <w:r w:rsidR="00395AF9" w:rsidRPr="006F743C">
        <w:t>(</w:t>
      </w:r>
      <w:r w:rsidRPr="006F743C">
        <w:t>2003</w:t>
      </w:r>
      <w:r w:rsidR="00395AF9" w:rsidRPr="006F743C">
        <w:t>)</w:t>
      </w:r>
      <w:r w:rsidR="00F11F34" w:rsidRPr="006F743C">
        <w:t xml:space="preserve">. </w:t>
      </w:r>
      <w:r w:rsidRPr="006F743C">
        <w:t xml:space="preserve">Farming Edible Snails – Lessons from Italy, Australian Government Rural Industries Research and </w:t>
      </w:r>
      <w:r w:rsidR="00F11F34" w:rsidRPr="006F743C">
        <w:t>Development</w:t>
      </w:r>
      <w:r w:rsidRPr="006F743C">
        <w:t xml:space="preserve"> Corporation</w:t>
      </w:r>
      <w:r w:rsidR="005445EC" w:rsidRPr="006F743C">
        <w:t xml:space="preserve"> publication 03137, RIRDC</w:t>
      </w:r>
    </w:p>
    <w:p w14:paraId="4B3B5C54" w14:textId="094C3AE0" w:rsidR="0039023D" w:rsidRPr="006F743C" w:rsidRDefault="0039023D" w:rsidP="00746C24">
      <w:r w:rsidRPr="006F743C">
        <w:t>B</w:t>
      </w:r>
      <w:r w:rsidR="00172932" w:rsidRPr="006F743C">
        <w:t>enbellil-Tafoughalt, S</w:t>
      </w:r>
      <w:r w:rsidR="006A47EF" w:rsidRPr="006F743C">
        <w:t xml:space="preserve">, </w:t>
      </w:r>
      <w:r w:rsidRPr="006F743C">
        <w:t>S</w:t>
      </w:r>
      <w:r w:rsidR="006A47EF" w:rsidRPr="006F743C">
        <w:t xml:space="preserve">ahnoune, M, De Vaufleury, A and </w:t>
      </w:r>
      <w:proofErr w:type="spellStart"/>
      <w:r w:rsidR="006A47EF" w:rsidRPr="006F743C">
        <w:t>Moali</w:t>
      </w:r>
      <w:proofErr w:type="spellEnd"/>
      <w:r w:rsidR="006A47EF" w:rsidRPr="006F743C">
        <w:t>, A (</w:t>
      </w:r>
      <w:r w:rsidRPr="006F743C">
        <w:t>2009</w:t>
      </w:r>
      <w:r w:rsidR="006A47EF" w:rsidRPr="006F743C">
        <w:t>)</w:t>
      </w:r>
      <w:r w:rsidRPr="006F743C">
        <w:t>. Effects of Temperature and Photoperiod on Growth and Reproduction of the Land Snail Helix Aperta Born (</w:t>
      </w:r>
      <w:proofErr w:type="spellStart"/>
      <w:r w:rsidRPr="006F743C">
        <w:t>Gastropoda</w:t>
      </w:r>
      <w:proofErr w:type="spellEnd"/>
      <w:r w:rsidRPr="006F743C">
        <w:t xml:space="preserve">, </w:t>
      </w:r>
      <w:proofErr w:type="spellStart"/>
      <w:r w:rsidRPr="006F743C">
        <w:t>Pulmonata</w:t>
      </w:r>
      <w:proofErr w:type="spellEnd"/>
      <w:r w:rsidRPr="006F743C">
        <w:t xml:space="preserve">). Revue D </w:t>
      </w:r>
      <w:proofErr w:type="spellStart"/>
      <w:r w:rsidRPr="006F743C">
        <w:t>Ecologie</w:t>
      </w:r>
      <w:proofErr w:type="spellEnd"/>
      <w:r w:rsidRPr="006F743C">
        <w:t>-La Terre Et La Vie, 64, 207-219.</w:t>
      </w:r>
    </w:p>
    <w:p w14:paraId="3F51E040" w14:textId="514120B8" w:rsidR="0039023D" w:rsidRPr="006F743C" w:rsidRDefault="0039023D" w:rsidP="00746C24">
      <w:proofErr w:type="spellStart"/>
      <w:r w:rsidRPr="006F743C">
        <w:t>B</w:t>
      </w:r>
      <w:r w:rsidR="00D60423" w:rsidRPr="006F743C">
        <w:t>enfradj</w:t>
      </w:r>
      <w:proofErr w:type="spellEnd"/>
      <w:r w:rsidRPr="006F743C">
        <w:t>, N</w:t>
      </w:r>
      <w:r w:rsidR="00174F05" w:rsidRPr="006F743C">
        <w:t xml:space="preserve">, </w:t>
      </w:r>
      <w:r w:rsidRPr="006F743C">
        <w:t>V</w:t>
      </w:r>
      <w:r w:rsidR="00D60423" w:rsidRPr="006F743C">
        <w:t>ettraino</w:t>
      </w:r>
      <w:r w:rsidRPr="006F743C">
        <w:t>, AM</w:t>
      </w:r>
      <w:r w:rsidR="00174F05" w:rsidRPr="006F743C">
        <w:t xml:space="preserve">, </w:t>
      </w:r>
      <w:r w:rsidRPr="006F743C">
        <w:t>T</w:t>
      </w:r>
      <w:r w:rsidR="00D60423" w:rsidRPr="006F743C">
        <w:t>omassini</w:t>
      </w:r>
      <w:r w:rsidRPr="006F743C">
        <w:t>, A</w:t>
      </w:r>
      <w:r w:rsidR="00174F05" w:rsidRPr="006F743C">
        <w:t xml:space="preserve">, </w:t>
      </w:r>
      <w:r w:rsidRPr="006F743C">
        <w:t>B</w:t>
      </w:r>
      <w:r w:rsidR="00D60423" w:rsidRPr="006F743C">
        <w:t xml:space="preserve">runi, </w:t>
      </w:r>
      <w:r w:rsidRPr="006F743C">
        <w:t>N</w:t>
      </w:r>
      <w:r w:rsidR="00174F05" w:rsidRPr="006F743C">
        <w:t xml:space="preserve">, </w:t>
      </w:r>
      <w:r w:rsidRPr="006F743C">
        <w:t>V</w:t>
      </w:r>
      <w:r w:rsidR="00D60423" w:rsidRPr="006F743C">
        <w:t xml:space="preserve">annini, A </w:t>
      </w:r>
      <w:r w:rsidR="00184A16" w:rsidRPr="006F743C">
        <w:t xml:space="preserve">and </w:t>
      </w:r>
      <w:r w:rsidRPr="006F743C">
        <w:t>B</w:t>
      </w:r>
      <w:r w:rsidR="00D60423" w:rsidRPr="006F743C">
        <w:t>oughalleb</w:t>
      </w:r>
      <w:r w:rsidRPr="006F743C">
        <w:t>-M'H</w:t>
      </w:r>
      <w:r w:rsidR="00D60423" w:rsidRPr="006F743C">
        <w:t>amdi</w:t>
      </w:r>
      <w:r w:rsidRPr="006F743C">
        <w:t xml:space="preserve">, N </w:t>
      </w:r>
      <w:r w:rsidR="00D60423" w:rsidRPr="006F743C">
        <w:t>(</w:t>
      </w:r>
      <w:r w:rsidRPr="006F743C">
        <w:t>2018</w:t>
      </w:r>
      <w:r w:rsidR="00D60423" w:rsidRPr="006F743C">
        <w:t>)</w:t>
      </w:r>
      <w:r w:rsidRPr="006F743C">
        <w:t>. Citrus gummosis incidence and role of ants (</w:t>
      </w:r>
      <w:proofErr w:type="spellStart"/>
      <w:r w:rsidRPr="006F743C">
        <w:t>Lasius</w:t>
      </w:r>
      <w:proofErr w:type="spellEnd"/>
      <w:r w:rsidRPr="006F743C">
        <w:t xml:space="preserve"> grandis) and snails (Helix </w:t>
      </w:r>
      <w:proofErr w:type="spellStart"/>
      <w:r w:rsidRPr="006F743C">
        <w:t>aspersa</w:t>
      </w:r>
      <w:proofErr w:type="spellEnd"/>
      <w:r w:rsidRPr="006F743C">
        <w:t>) as vectors of the disease in Tunisia</w:t>
      </w:r>
      <w:r w:rsidR="00D60423" w:rsidRPr="006F743C">
        <w:t xml:space="preserve">, </w:t>
      </w:r>
      <w:r w:rsidRPr="006F743C">
        <w:t>Forest Pathology, 48</w:t>
      </w:r>
      <w:r w:rsidR="007B1078" w:rsidRPr="006F743C">
        <w:t>(3): e12423</w:t>
      </w:r>
    </w:p>
    <w:p w14:paraId="4314DA01" w14:textId="634DB407" w:rsidR="0039023D" w:rsidRPr="006F743C" w:rsidRDefault="0039023D" w:rsidP="009C7C3C">
      <w:r w:rsidRPr="006F743C">
        <w:lastRenderedPageBreak/>
        <w:t>Bessa, EC, Lima, WDS, Daemon, E, Cury, MC</w:t>
      </w:r>
      <w:r w:rsidR="00184A16" w:rsidRPr="006F743C">
        <w:t xml:space="preserve"> and </w:t>
      </w:r>
      <w:r w:rsidRPr="006F743C">
        <w:t xml:space="preserve">Araujo, JLDB </w:t>
      </w:r>
      <w:r w:rsidR="007B1078" w:rsidRPr="006F743C">
        <w:t>(</w:t>
      </w:r>
      <w:r w:rsidRPr="006F743C">
        <w:t>2000</w:t>
      </w:r>
      <w:r w:rsidR="007B1078" w:rsidRPr="006F743C">
        <w:t xml:space="preserve">). </w:t>
      </w:r>
      <w:proofErr w:type="spellStart"/>
      <w:r w:rsidRPr="006F743C">
        <w:t>Desenvolvimento</w:t>
      </w:r>
      <w:proofErr w:type="spellEnd"/>
      <w:r w:rsidRPr="006F743C">
        <w:t xml:space="preserve"> </w:t>
      </w:r>
      <w:proofErr w:type="spellStart"/>
      <w:r w:rsidRPr="006F743C">
        <w:t>biológico</w:t>
      </w:r>
      <w:proofErr w:type="spellEnd"/>
      <w:r w:rsidRPr="006F743C">
        <w:t xml:space="preserve"> de </w:t>
      </w:r>
      <w:proofErr w:type="spellStart"/>
      <w:r w:rsidRPr="006F743C">
        <w:t>Angiostrongylus</w:t>
      </w:r>
      <w:proofErr w:type="spellEnd"/>
      <w:r w:rsidRPr="006F743C">
        <w:t xml:space="preserve"> vasorum (Baillet) </w:t>
      </w:r>
      <w:proofErr w:type="spellStart"/>
      <w:r w:rsidRPr="006F743C">
        <w:t>Kamensnky</w:t>
      </w:r>
      <w:proofErr w:type="spellEnd"/>
      <w:r w:rsidRPr="006F743C">
        <w:t xml:space="preserve"> (Nematoda, </w:t>
      </w:r>
      <w:proofErr w:type="spellStart"/>
      <w:r w:rsidRPr="006F743C">
        <w:t>Angiostrongylidae</w:t>
      </w:r>
      <w:proofErr w:type="spellEnd"/>
      <w:r w:rsidRPr="006F743C">
        <w:t xml:space="preserve">) </w:t>
      </w:r>
      <w:proofErr w:type="spellStart"/>
      <w:r w:rsidRPr="006F743C">
        <w:t>em</w:t>
      </w:r>
      <w:proofErr w:type="spellEnd"/>
      <w:r w:rsidRPr="006F743C">
        <w:t xml:space="preserve"> </w:t>
      </w:r>
      <w:proofErr w:type="spellStart"/>
      <w:r w:rsidRPr="006F743C">
        <w:t>Subulina</w:t>
      </w:r>
      <w:proofErr w:type="spellEnd"/>
      <w:r w:rsidRPr="006F743C">
        <w:t xml:space="preserve"> </w:t>
      </w:r>
      <w:proofErr w:type="spellStart"/>
      <w:r w:rsidRPr="006F743C">
        <w:t>octona</w:t>
      </w:r>
      <w:proofErr w:type="spellEnd"/>
      <w:r w:rsidRPr="006F743C">
        <w:t xml:space="preserve"> </w:t>
      </w:r>
      <w:proofErr w:type="spellStart"/>
      <w:r w:rsidRPr="006F743C">
        <w:t>Bruguiere</w:t>
      </w:r>
      <w:proofErr w:type="spellEnd"/>
      <w:r w:rsidRPr="006F743C">
        <w:t xml:space="preserve"> (</w:t>
      </w:r>
      <w:proofErr w:type="spellStart"/>
      <w:r w:rsidRPr="006F743C">
        <w:t>Molusca</w:t>
      </w:r>
      <w:proofErr w:type="spellEnd"/>
      <w:r w:rsidRPr="006F743C">
        <w:t xml:space="preserve">, </w:t>
      </w:r>
      <w:proofErr w:type="spellStart"/>
      <w:r w:rsidRPr="006F743C">
        <w:t>Subulinidae</w:t>
      </w:r>
      <w:proofErr w:type="spellEnd"/>
      <w:r w:rsidRPr="006F743C">
        <w:t xml:space="preserve">) </w:t>
      </w:r>
      <w:proofErr w:type="spellStart"/>
      <w:r w:rsidRPr="006F743C">
        <w:t>em</w:t>
      </w:r>
      <w:proofErr w:type="spellEnd"/>
      <w:r w:rsidRPr="006F743C">
        <w:t xml:space="preserve"> </w:t>
      </w:r>
      <w:proofErr w:type="spellStart"/>
      <w:r w:rsidRPr="006F743C">
        <w:t>condições</w:t>
      </w:r>
      <w:proofErr w:type="spellEnd"/>
      <w:r w:rsidRPr="006F743C">
        <w:t xml:space="preserve"> de </w:t>
      </w:r>
      <w:proofErr w:type="spellStart"/>
      <w:r w:rsidRPr="006F743C">
        <w:t>laboratório</w:t>
      </w:r>
      <w:proofErr w:type="spellEnd"/>
      <w:r w:rsidRPr="006F743C">
        <w:t xml:space="preserve">, </w:t>
      </w:r>
      <w:proofErr w:type="spellStart"/>
      <w:r w:rsidR="00966BF3" w:rsidRPr="006F743C">
        <w:t>Revista</w:t>
      </w:r>
      <w:proofErr w:type="spellEnd"/>
      <w:r w:rsidR="00966BF3" w:rsidRPr="006F743C">
        <w:t xml:space="preserve"> Brasileira de </w:t>
      </w:r>
      <w:proofErr w:type="spellStart"/>
      <w:r w:rsidR="00966BF3" w:rsidRPr="006F743C">
        <w:t>Zoologia</w:t>
      </w:r>
      <w:proofErr w:type="spellEnd"/>
      <w:r w:rsidRPr="006F743C">
        <w:t xml:space="preserve"> 17</w:t>
      </w:r>
      <w:r w:rsidR="007B1078" w:rsidRPr="006F743C">
        <w:t>(</w:t>
      </w:r>
      <w:r w:rsidRPr="006F743C">
        <w:t>1</w:t>
      </w:r>
      <w:r w:rsidR="007B1078" w:rsidRPr="006F743C">
        <w:t xml:space="preserve">): </w:t>
      </w:r>
      <w:r w:rsidRPr="006F743C">
        <w:t>29-41</w:t>
      </w:r>
    </w:p>
    <w:p w14:paraId="11FC41A4" w14:textId="505971E2" w:rsidR="0039023D" w:rsidRPr="006F743C" w:rsidRDefault="0039023D" w:rsidP="00746C24">
      <w:proofErr w:type="spellStart"/>
      <w:r w:rsidRPr="006F743C">
        <w:t>B</w:t>
      </w:r>
      <w:r w:rsidR="007B1078" w:rsidRPr="006F743C">
        <w:t>ezemer</w:t>
      </w:r>
      <w:proofErr w:type="spellEnd"/>
      <w:r w:rsidR="007B1078" w:rsidRPr="006F743C">
        <w:t xml:space="preserve"> </w:t>
      </w:r>
      <w:r w:rsidRPr="006F743C">
        <w:t>TM</w:t>
      </w:r>
      <w:r w:rsidR="00184A16" w:rsidRPr="006F743C">
        <w:t xml:space="preserve"> and </w:t>
      </w:r>
      <w:r w:rsidRPr="006F743C">
        <w:t>K</w:t>
      </w:r>
      <w:r w:rsidR="007B1078" w:rsidRPr="006F743C">
        <w:t>night, KJ (</w:t>
      </w:r>
      <w:r w:rsidRPr="006F743C">
        <w:t>2001</w:t>
      </w:r>
      <w:r w:rsidR="007B1078" w:rsidRPr="006F743C">
        <w:t>)</w:t>
      </w:r>
      <w:r w:rsidRPr="006F743C">
        <w:t xml:space="preserve">. Unpredictable responses of garden snail (Helix </w:t>
      </w:r>
      <w:proofErr w:type="spellStart"/>
      <w:r w:rsidRPr="006F743C">
        <w:t>aspersa</w:t>
      </w:r>
      <w:proofErr w:type="spellEnd"/>
      <w:r w:rsidRPr="006F743C">
        <w:t xml:space="preserve">) populations to climate change. Acta </w:t>
      </w:r>
      <w:proofErr w:type="spellStart"/>
      <w:r w:rsidRPr="006F743C">
        <w:t>Oecologica</w:t>
      </w:r>
      <w:proofErr w:type="spellEnd"/>
      <w:r w:rsidRPr="006F743C">
        <w:t>-International Journal of Ecology 22</w:t>
      </w:r>
      <w:r w:rsidR="007B1078" w:rsidRPr="006F743C">
        <w:t xml:space="preserve">: </w:t>
      </w:r>
      <w:r w:rsidRPr="006F743C">
        <w:t>201-208</w:t>
      </w:r>
    </w:p>
    <w:p w14:paraId="156EEBED" w14:textId="4CBD76B7" w:rsidR="0039023D" w:rsidRPr="006F743C" w:rsidRDefault="0039023D" w:rsidP="009C7C3C">
      <w:proofErr w:type="spellStart"/>
      <w:r w:rsidRPr="006F743C">
        <w:t>Bhaibulaya</w:t>
      </w:r>
      <w:proofErr w:type="spellEnd"/>
      <w:r w:rsidRPr="006F743C">
        <w:t xml:space="preserve">, M </w:t>
      </w:r>
      <w:r w:rsidR="007B1078" w:rsidRPr="006F743C">
        <w:t>(</w:t>
      </w:r>
      <w:r w:rsidRPr="006F743C">
        <w:t>1968</w:t>
      </w:r>
      <w:r w:rsidR="007B1078" w:rsidRPr="006F743C">
        <w:t xml:space="preserve">). </w:t>
      </w:r>
      <w:r w:rsidRPr="006F743C">
        <w:t xml:space="preserve">A new species of </w:t>
      </w:r>
      <w:proofErr w:type="spellStart"/>
      <w:r w:rsidRPr="006F743C">
        <w:t>Angiostrongylus</w:t>
      </w:r>
      <w:proofErr w:type="spellEnd"/>
      <w:r w:rsidRPr="006F743C">
        <w:t xml:space="preserve"> in an Australian rat, Rattus fuscipes, Parasitology</w:t>
      </w:r>
      <w:r w:rsidR="007B1078" w:rsidRPr="006F743C">
        <w:t xml:space="preserve"> </w:t>
      </w:r>
      <w:r w:rsidRPr="006F743C">
        <w:t>58</w:t>
      </w:r>
      <w:r w:rsidR="007B1078" w:rsidRPr="006F743C">
        <w:t>(</w:t>
      </w:r>
      <w:r w:rsidRPr="006F743C">
        <w:t>4</w:t>
      </w:r>
      <w:r w:rsidR="007B1078" w:rsidRPr="006F743C">
        <w:t xml:space="preserve">): </w:t>
      </w:r>
      <w:r w:rsidRPr="006F743C">
        <w:t>789-</w:t>
      </w:r>
      <w:r w:rsidR="007B1078" w:rsidRPr="006F743C">
        <w:t>7</w:t>
      </w:r>
      <w:r w:rsidRPr="006F743C">
        <w:t>99</w:t>
      </w:r>
    </w:p>
    <w:p w14:paraId="5B5D912D" w14:textId="005B43DF" w:rsidR="0039023D" w:rsidRPr="006F743C" w:rsidRDefault="0039023D" w:rsidP="009C7C3C">
      <w:proofErr w:type="spellStart"/>
      <w:r w:rsidRPr="006F743C">
        <w:t>Bhaibulaya</w:t>
      </w:r>
      <w:proofErr w:type="spellEnd"/>
      <w:r w:rsidRPr="006F743C">
        <w:t xml:space="preserve">, M </w:t>
      </w:r>
      <w:r w:rsidR="007B1078" w:rsidRPr="006F743C">
        <w:t>(</w:t>
      </w:r>
      <w:r w:rsidRPr="006F743C">
        <w:t>1991</w:t>
      </w:r>
      <w:r w:rsidR="007B1078" w:rsidRPr="006F743C">
        <w:t xml:space="preserve">). </w:t>
      </w:r>
      <w:r w:rsidRPr="006F743C">
        <w:t>Snail borne parasitic zoonoses: Angiostrongyliasis, Southeast Asian Journal of Tropical Medicine and Public Health</w:t>
      </w:r>
      <w:r w:rsidR="007B1078" w:rsidRPr="006F743C">
        <w:t xml:space="preserve"> </w:t>
      </w:r>
      <w:r w:rsidRPr="006F743C">
        <w:t>22</w:t>
      </w:r>
      <w:r w:rsidR="007B1078" w:rsidRPr="006F743C">
        <w:t xml:space="preserve">: </w:t>
      </w:r>
      <w:r w:rsidRPr="006F743C">
        <w:t>189-93</w:t>
      </w:r>
    </w:p>
    <w:p w14:paraId="2F976063" w14:textId="3B676677" w:rsidR="0039023D" w:rsidRPr="006F743C" w:rsidRDefault="0039023D" w:rsidP="009C7C3C">
      <w:r w:rsidRPr="006F743C">
        <w:t>Bihr, T</w:t>
      </w:r>
      <w:r w:rsidR="00184A16" w:rsidRPr="006F743C">
        <w:t xml:space="preserve"> and </w:t>
      </w:r>
      <w:r w:rsidRPr="006F743C">
        <w:t xml:space="preserve">Conboy, GA </w:t>
      </w:r>
      <w:r w:rsidR="007B1078" w:rsidRPr="006F743C">
        <w:t>(</w:t>
      </w:r>
      <w:r w:rsidRPr="006F743C">
        <w:t>1999</w:t>
      </w:r>
      <w:r w:rsidR="007B1078" w:rsidRPr="006F743C">
        <w:t xml:space="preserve">). </w:t>
      </w:r>
      <w:r w:rsidRPr="006F743C">
        <w:t>Lungworm (</w:t>
      </w:r>
      <w:proofErr w:type="spellStart"/>
      <w:r w:rsidRPr="006F743C">
        <w:t>Crenosoma</w:t>
      </w:r>
      <w:proofErr w:type="spellEnd"/>
      <w:r w:rsidRPr="006F743C">
        <w:t xml:space="preserve"> </w:t>
      </w:r>
      <w:proofErr w:type="spellStart"/>
      <w:r w:rsidRPr="006F743C">
        <w:t>vulpis</w:t>
      </w:r>
      <w:proofErr w:type="spellEnd"/>
      <w:r w:rsidRPr="006F743C">
        <w:t>) infection in dogs on Prince Edward Island</w:t>
      </w:r>
      <w:r w:rsidR="007B1078" w:rsidRPr="006F743C">
        <w:t xml:space="preserve">, </w:t>
      </w:r>
      <w:r w:rsidRPr="006F743C">
        <w:t xml:space="preserve">Canadian Veterinary Journal-Revue </w:t>
      </w:r>
      <w:proofErr w:type="spellStart"/>
      <w:r w:rsidRPr="006F743C">
        <w:t>Veterinaire</w:t>
      </w:r>
      <w:proofErr w:type="spellEnd"/>
      <w:r w:rsidRPr="006F743C">
        <w:t xml:space="preserve"> Canadienne</w:t>
      </w:r>
      <w:r w:rsidR="007B1078" w:rsidRPr="006F743C">
        <w:t xml:space="preserve"> </w:t>
      </w:r>
      <w:r w:rsidRPr="006F743C">
        <w:t>40</w:t>
      </w:r>
      <w:r w:rsidR="007B1078" w:rsidRPr="006F743C">
        <w:t>(</w:t>
      </w:r>
      <w:r w:rsidRPr="006F743C">
        <w:t>8</w:t>
      </w:r>
      <w:r w:rsidR="007B1078" w:rsidRPr="006F743C">
        <w:t xml:space="preserve">): </w:t>
      </w:r>
      <w:r w:rsidRPr="006F743C">
        <w:t>555-</w:t>
      </w:r>
      <w:r w:rsidR="007B1078" w:rsidRPr="006F743C">
        <w:t>55</w:t>
      </w:r>
      <w:r w:rsidRPr="006F743C">
        <w:t>9</w:t>
      </w:r>
    </w:p>
    <w:p w14:paraId="5D59852A" w14:textId="4B59838D" w:rsidR="0039023D" w:rsidRPr="006F743C" w:rsidRDefault="0039023D" w:rsidP="009C7C3C">
      <w:proofErr w:type="spellStart"/>
      <w:r w:rsidRPr="006F743C">
        <w:t>Biocca</w:t>
      </w:r>
      <w:proofErr w:type="spellEnd"/>
      <w:r w:rsidRPr="006F743C">
        <w:t xml:space="preserve">, E </w:t>
      </w:r>
      <w:r w:rsidR="007B1078" w:rsidRPr="006F743C">
        <w:t>(</w:t>
      </w:r>
      <w:r w:rsidRPr="006F743C">
        <w:t>1957</w:t>
      </w:r>
      <w:r w:rsidR="007B1078" w:rsidRPr="006F743C">
        <w:t xml:space="preserve">). </w:t>
      </w:r>
      <w:proofErr w:type="spellStart"/>
      <w:r w:rsidRPr="006F743C">
        <w:t>Angiostrongylus</w:t>
      </w:r>
      <w:proofErr w:type="spellEnd"/>
      <w:r w:rsidRPr="006F743C">
        <w:t xml:space="preserve"> </w:t>
      </w:r>
      <w:proofErr w:type="spellStart"/>
      <w:r w:rsidRPr="006F743C">
        <w:t>chabaudi</w:t>
      </w:r>
      <w:proofErr w:type="spellEnd"/>
      <w:r w:rsidRPr="006F743C">
        <w:t xml:space="preserve"> n. sp. </w:t>
      </w:r>
      <w:proofErr w:type="spellStart"/>
      <w:r w:rsidRPr="006F743C">
        <w:t>parassita</w:t>
      </w:r>
      <w:proofErr w:type="spellEnd"/>
      <w:r w:rsidRPr="006F743C">
        <w:t xml:space="preserve"> del </w:t>
      </w:r>
      <w:proofErr w:type="spellStart"/>
      <w:r w:rsidRPr="006F743C">
        <w:t>cuore</w:t>
      </w:r>
      <w:proofErr w:type="spellEnd"/>
      <w:r w:rsidRPr="006F743C">
        <w:t xml:space="preserve"> e </w:t>
      </w:r>
      <w:proofErr w:type="spellStart"/>
      <w:r w:rsidRPr="006F743C">
        <w:t>dei</w:t>
      </w:r>
      <w:proofErr w:type="spellEnd"/>
      <w:r w:rsidRPr="006F743C">
        <w:t xml:space="preserve"> </w:t>
      </w:r>
      <w:proofErr w:type="spellStart"/>
      <w:r w:rsidRPr="006F743C">
        <w:t>vasi</w:t>
      </w:r>
      <w:proofErr w:type="spellEnd"/>
      <w:r w:rsidRPr="006F743C">
        <w:t xml:space="preserve"> </w:t>
      </w:r>
      <w:proofErr w:type="spellStart"/>
      <w:r w:rsidRPr="006F743C">
        <w:t>polmonari</w:t>
      </w:r>
      <w:proofErr w:type="spellEnd"/>
      <w:r w:rsidRPr="006F743C">
        <w:t xml:space="preserve"> del </w:t>
      </w:r>
      <w:proofErr w:type="spellStart"/>
      <w:r w:rsidRPr="006F743C">
        <w:t>gatto</w:t>
      </w:r>
      <w:proofErr w:type="spellEnd"/>
      <w:r w:rsidRPr="006F743C">
        <w:t xml:space="preserve"> </w:t>
      </w:r>
      <w:proofErr w:type="spellStart"/>
      <w:r w:rsidRPr="006F743C">
        <w:t>selvatico</w:t>
      </w:r>
      <w:proofErr w:type="spellEnd"/>
      <w:r w:rsidRPr="006F743C">
        <w:t xml:space="preserve"> (Felis silvestris), </w:t>
      </w:r>
      <w:r w:rsidR="00A56954" w:rsidRPr="006F743C">
        <w:t xml:space="preserve">Reale Accademia </w:t>
      </w:r>
      <w:proofErr w:type="spellStart"/>
      <w:r w:rsidR="00A56954" w:rsidRPr="006F743C">
        <w:t>dei</w:t>
      </w:r>
      <w:proofErr w:type="spellEnd"/>
      <w:r w:rsidR="00A56954" w:rsidRPr="006F743C">
        <w:t xml:space="preserve"> </w:t>
      </w:r>
      <w:proofErr w:type="spellStart"/>
      <w:r w:rsidR="00A56954" w:rsidRPr="006F743C">
        <w:t>Lincei</w:t>
      </w:r>
      <w:proofErr w:type="spellEnd"/>
      <w:r w:rsidR="00A56954" w:rsidRPr="006F743C">
        <w:t xml:space="preserve"> </w:t>
      </w:r>
      <w:r w:rsidRPr="006F743C">
        <w:t>22</w:t>
      </w:r>
      <w:r w:rsidR="00490ED6" w:rsidRPr="006F743C">
        <w:t xml:space="preserve">: </w:t>
      </w:r>
      <w:r w:rsidRPr="006F743C">
        <w:t>526-</w:t>
      </w:r>
      <w:r w:rsidR="00BC549B" w:rsidRPr="006F743C">
        <w:t>5</w:t>
      </w:r>
      <w:r w:rsidRPr="006F743C">
        <w:t>32</w:t>
      </w:r>
    </w:p>
    <w:p w14:paraId="4E5675DF" w14:textId="1B1977AF" w:rsidR="0039023D" w:rsidRPr="006F743C" w:rsidRDefault="0039023D" w:rsidP="009C7C3C">
      <w:r w:rsidRPr="006F743C">
        <w:t>Bjork, KE, Averbeck, GA</w:t>
      </w:r>
      <w:r w:rsidR="00184A16" w:rsidRPr="006F743C">
        <w:t xml:space="preserve"> and </w:t>
      </w:r>
      <w:r w:rsidRPr="006F743C">
        <w:t xml:space="preserve">Stromberg, BE </w:t>
      </w:r>
      <w:r w:rsidR="00490ED6" w:rsidRPr="006F743C">
        <w:t>(</w:t>
      </w:r>
      <w:r w:rsidRPr="006F743C">
        <w:t>2000</w:t>
      </w:r>
      <w:r w:rsidR="00490ED6" w:rsidRPr="006F743C">
        <w:t xml:space="preserve">). </w:t>
      </w:r>
      <w:r w:rsidRPr="006F743C">
        <w:t xml:space="preserve">Parasites and parasite stages of free-ranging wild lions (Panthera </w:t>
      </w:r>
      <w:proofErr w:type="spellStart"/>
      <w:r w:rsidRPr="006F743C">
        <w:t>leo</w:t>
      </w:r>
      <w:proofErr w:type="spellEnd"/>
      <w:r w:rsidRPr="006F743C">
        <w:t>) of northern Tanzania, Journal of Zoo and Wildlife Medicine</w:t>
      </w:r>
      <w:r w:rsidR="00490ED6" w:rsidRPr="006F743C">
        <w:t xml:space="preserve"> </w:t>
      </w:r>
      <w:r w:rsidRPr="006F743C">
        <w:t>31</w:t>
      </w:r>
      <w:r w:rsidR="00490ED6" w:rsidRPr="006F743C">
        <w:t xml:space="preserve">(1): </w:t>
      </w:r>
      <w:r w:rsidRPr="006F743C">
        <w:t>56-61</w:t>
      </w:r>
    </w:p>
    <w:p w14:paraId="65F4CF24" w14:textId="33467A43" w:rsidR="0039023D" w:rsidRPr="006F743C" w:rsidRDefault="0039023D" w:rsidP="00746C24">
      <w:proofErr w:type="spellStart"/>
      <w:r w:rsidRPr="006F743C">
        <w:t>B</w:t>
      </w:r>
      <w:r w:rsidR="00490ED6" w:rsidRPr="006F743C">
        <w:t>lacket</w:t>
      </w:r>
      <w:proofErr w:type="spellEnd"/>
      <w:r w:rsidR="00746C9E" w:rsidRPr="006F743C">
        <w:t xml:space="preserve">, MJ, Shea, M, </w:t>
      </w:r>
      <w:proofErr w:type="spellStart"/>
      <w:r w:rsidR="00746C9E" w:rsidRPr="006F743C">
        <w:t>Semararo</w:t>
      </w:r>
      <w:proofErr w:type="spellEnd"/>
      <w:r w:rsidR="00746C9E" w:rsidRPr="006F743C">
        <w:t xml:space="preserve">, L and </w:t>
      </w:r>
      <w:proofErr w:type="spellStart"/>
      <w:r w:rsidR="00746C9E" w:rsidRPr="006F743C">
        <w:t>Malipatil,MB</w:t>
      </w:r>
      <w:proofErr w:type="spellEnd"/>
      <w:r w:rsidR="00746C9E" w:rsidRPr="006F743C">
        <w:t xml:space="preserve"> (</w:t>
      </w:r>
      <w:r w:rsidRPr="006F743C">
        <w:t>2016</w:t>
      </w:r>
      <w:r w:rsidR="00746C9E" w:rsidRPr="006F743C">
        <w:t>)</w:t>
      </w:r>
      <w:r w:rsidRPr="006F743C">
        <w:t xml:space="preserve">. Introduced </w:t>
      </w:r>
      <w:proofErr w:type="spellStart"/>
      <w:r w:rsidRPr="006F743C">
        <w:t>Helicidae</w:t>
      </w:r>
      <w:proofErr w:type="spellEnd"/>
      <w:r w:rsidRPr="006F743C">
        <w:t xml:space="preserve"> Garden Snails in Australia: Morphological and Molecular Diagnostics, Species Distributions and Systematics. Records of the Australian Museum</w:t>
      </w:r>
      <w:r w:rsidR="00746C9E" w:rsidRPr="006F743C">
        <w:t xml:space="preserve"> </w:t>
      </w:r>
      <w:r w:rsidRPr="006F743C">
        <w:t>68</w:t>
      </w:r>
      <w:r w:rsidR="00746C9E" w:rsidRPr="006F743C">
        <w:t xml:space="preserve">: </w:t>
      </w:r>
      <w:r w:rsidRPr="006F743C">
        <w:t>99-116</w:t>
      </w:r>
    </w:p>
    <w:p w14:paraId="26EFBD4D" w14:textId="6B1E75BA" w:rsidR="0039023D" w:rsidRPr="006F743C" w:rsidRDefault="0039023D" w:rsidP="00746C24">
      <w:proofErr w:type="spellStart"/>
      <w:r w:rsidRPr="006F743C">
        <w:t>Błoszyk</w:t>
      </w:r>
      <w:proofErr w:type="spellEnd"/>
      <w:r w:rsidRPr="006F743C">
        <w:t>, J, Kacprowicz, J</w:t>
      </w:r>
      <w:r w:rsidR="00184A16" w:rsidRPr="006F743C">
        <w:t xml:space="preserve"> and </w:t>
      </w:r>
      <w:proofErr w:type="spellStart"/>
      <w:r w:rsidRPr="006F743C">
        <w:t>Książkiewicz-Parulska</w:t>
      </w:r>
      <w:proofErr w:type="spellEnd"/>
      <w:r w:rsidRPr="006F743C">
        <w:t xml:space="preserve">, Z </w:t>
      </w:r>
      <w:r w:rsidR="00081A9D" w:rsidRPr="006F743C">
        <w:t>(</w:t>
      </w:r>
      <w:r w:rsidRPr="006F743C">
        <w:t>2016</w:t>
      </w:r>
      <w:r w:rsidR="00081A9D" w:rsidRPr="006F743C">
        <w:t xml:space="preserve">). </w:t>
      </w:r>
      <w:r w:rsidRPr="006F743C">
        <w:t xml:space="preserve">Notes on the activity of the Roman snail (Helix </w:t>
      </w:r>
      <w:proofErr w:type="spellStart"/>
      <w:r w:rsidRPr="006F743C">
        <w:t>pomatia</w:t>
      </w:r>
      <w:proofErr w:type="spellEnd"/>
      <w:r w:rsidRPr="006F743C">
        <w:t xml:space="preserve"> L.), Folia </w:t>
      </w:r>
      <w:proofErr w:type="spellStart"/>
      <w:r w:rsidRPr="006F743C">
        <w:t>Malacologica</w:t>
      </w:r>
      <w:proofErr w:type="spellEnd"/>
      <w:r w:rsidRPr="006F743C">
        <w:t xml:space="preserve"> 24</w:t>
      </w:r>
      <w:r w:rsidR="00081A9D" w:rsidRPr="006F743C">
        <w:t>(</w:t>
      </w:r>
      <w:r w:rsidRPr="006F743C">
        <w:t>2</w:t>
      </w:r>
      <w:r w:rsidR="00081A9D" w:rsidRPr="006F743C">
        <w:t xml:space="preserve">): </w:t>
      </w:r>
      <w:r w:rsidRPr="006F743C">
        <w:t>103-</w:t>
      </w:r>
      <w:r w:rsidR="00081A9D" w:rsidRPr="006F743C">
        <w:t>10</w:t>
      </w:r>
      <w:r w:rsidRPr="006F743C">
        <w:t>6</w:t>
      </w:r>
    </w:p>
    <w:p w14:paraId="563E0A1D" w14:textId="2FD27A1A" w:rsidR="0039023D" w:rsidRPr="006F743C" w:rsidRDefault="0039023D" w:rsidP="009C7C3C">
      <w:r w:rsidRPr="006F743C">
        <w:t>Bolt, G, Monrad, J, Frandsen, F, Henriksen, P</w:t>
      </w:r>
      <w:r w:rsidR="00184A16" w:rsidRPr="006F743C">
        <w:t xml:space="preserve"> and </w:t>
      </w:r>
      <w:r w:rsidRPr="006F743C">
        <w:t xml:space="preserve">Dietz, HH </w:t>
      </w:r>
      <w:r w:rsidR="00081A9D" w:rsidRPr="006F743C">
        <w:t>(</w:t>
      </w:r>
      <w:r w:rsidRPr="006F743C">
        <w:t>1993</w:t>
      </w:r>
      <w:r w:rsidR="00081A9D" w:rsidRPr="006F743C">
        <w:t xml:space="preserve">). </w:t>
      </w:r>
      <w:r w:rsidRPr="006F743C">
        <w:t xml:space="preserve">The common frog (Rana </w:t>
      </w:r>
      <w:proofErr w:type="spellStart"/>
      <w:r w:rsidRPr="006F743C">
        <w:t>temporaria</w:t>
      </w:r>
      <w:proofErr w:type="spellEnd"/>
      <w:r w:rsidRPr="006F743C">
        <w:t xml:space="preserve">) as a potential paratenic and intermediate host for </w:t>
      </w:r>
      <w:proofErr w:type="spellStart"/>
      <w:r w:rsidRPr="006F743C">
        <w:t>Angiostrongylus</w:t>
      </w:r>
      <w:proofErr w:type="spellEnd"/>
      <w:r w:rsidRPr="006F743C">
        <w:t xml:space="preserve"> vasorum, Parasitology Research</w:t>
      </w:r>
      <w:r w:rsidR="00081A9D" w:rsidRPr="006F743C">
        <w:t xml:space="preserve"> </w:t>
      </w:r>
      <w:r w:rsidRPr="006F743C">
        <w:t>79</w:t>
      </w:r>
      <w:r w:rsidR="00081A9D" w:rsidRPr="006F743C">
        <w:t xml:space="preserve">: </w:t>
      </w:r>
      <w:r w:rsidRPr="006F743C">
        <w:t>428-30</w:t>
      </w:r>
    </w:p>
    <w:p w14:paraId="2516DDE4" w14:textId="4ADAF2AB" w:rsidR="0039023D" w:rsidRPr="006F743C" w:rsidRDefault="0039023D" w:rsidP="009C7C3C">
      <w:r w:rsidRPr="006F743C">
        <w:t xml:space="preserve">Bosco, A, Rinaldi, L, Salamina, V, Santaniello, M, </w:t>
      </w:r>
      <w:proofErr w:type="spellStart"/>
      <w:r w:rsidRPr="006F743C">
        <w:t>Morgoglione</w:t>
      </w:r>
      <w:proofErr w:type="spellEnd"/>
      <w:r w:rsidRPr="006F743C">
        <w:t>, ME, Guariglia, I, Cappelli, G, Scala, A</w:t>
      </w:r>
      <w:r w:rsidR="00184A16" w:rsidRPr="006F743C">
        <w:t xml:space="preserve"> and </w:t>
      </w:r>
      <w:proofErr w:type="spellStart"/>
      <w:r w:rsidRPr="006F743C">
        <w:t>Cringoli</w:t>
      </w:r>
      <w:proofErr w:type="spellEnd"/>
      <w:r w:rsidRPr="006F743C">
        <w:t xml:space="preserve">, G </w:t>
      </w:r>
      <w:r w:rsidR="00081A9D" w:rsidRPr="006F743C">
        <w:t>(</w:t>
      </w:r>
      <w:r w:rsidRPr="006F743C">
        <w:t>2015</w:t>
      </w:r>
      <w:r w:rsidR="00081A9D" w:rsidRPr="006F743C">
        <w:t xml:space="preserve">). </w:t>
      </w:r>
      <w:r w:rsidRPr="006F743C">
        <w:t xml:space="preserve">Field trial on the efficacy of albendazole </w:t>
      </w:r>
      <w:proofErr w:type="spellStart"/>
      <w:r w:rsidRPr="006F743C">
        <w:t>micronised</w:t>
      </w:r>
      <w:proofErr w:type="spellEnd"/>
      <w:r w:rsidRPr="006F743C">
        <w:t xml:space="preserve"> (single and double treatment) against </w:t>
      </w:r>
      <w:proofErr w:type="spellStart"/>
      <w:r w:rsidRPr="006F743C">
        <w:t>Dicrocoelium</w:t>
      </w:r>
      <w:proofErr w:type="spellEnd"/>
      <w:r w:rsidRPr="006F743C">
        <w:t xml:space="preserve"> </w:t>
      </w:r>
      <w:proofErr w:type="spellStart"/>
      <w:r w:rsidRPr="006F743C">
        <w:t>dendriticum</w:t>
      </w:r>
      <w:proofErr w:type="spellEnd"/>
      <w:r w:rsidRPr="006F743C">
        <w:t xml:space="preserve"> in naturally infected sheep: A new strategy for the control of </w:t>
      </w:r>
      <w:proofErr w:type="spellStart"/>
      <w:r w:rsidRPr="006F743C">
        <w:t>dicrocoeliosis</w:t>
      </w:r>
      <w:proofErr w:type="spellEnd"/>
      <w:r w:rsidR="00081A9D" w:rsidRPr="006F743C">
        <w:t xml:space="preserve">, </w:t>
      </w:r>
      <w:r w:rsidRPr="006F743C">
        <w:t>Small Ruminant Research</w:t>
      </w:r>
      <w:r w:rsidR="00081A9D" w:rsidRPr="006F743C">
        <w:t xml:space="preserve"> </w:t>
      </w:r>
      <w:r w:rsidRPr="006F743C">
        <w:t>126</w:t>
      </w:r>
      <w:r w:rsidR="00081A9D" w:rsidRPr="006F743C">
        <w:t>: 2</w:t>
      </w:r>
      <w:r w:rsidRPr="006F743C">
        <w:t>-5</w:t>
      </w:r>
    </w:p>
    <w:p w14:paraId="794B481F" w14:textId="51C046EA" w:rsidR="0039023D" w:rsidRPr="006F743C" w:rsidRDefault="0039023D" w:rsidP="00746C24">
      <w:proofErr w:type="spellStart"/>
      <w:r w:rsidRPr="006F743C">
        <w:t>Bößneck</w:t>
      </w:r>
      <w:proofErr w:type="spellEnd"/>
      <w:r w:rsidRPr="006F743C">
        <w:t xml:space="preserve">, U </w:t>
      </w:r>
      <w:r w:rsidR="00081A9D" w:rsidRPr="006F743C">
        <w:t>(</w:t>
      </w:r>
      <w:r w:rsidRPr="006F743C">
        <w:t>2011</w:t>
      </w:r>
      <w:r w:rsidR="00081A9D" w:rsidRPr="006F743C">
        <w:t xml:space="preserve">). </w:t>
      </w:r>
      <w:r w:rsidRPr="006F743C">
        <w:t xml:space="preserve">New records of freshwater and land molluscs from Lebanon: (Mollusca: </w:t>
      </w:r>
      <w:proofErr w:type="spellStart"/>
      <w:r w:rsidRPr="006F743C">
        <w:t>Gastropoda</w:t>
      </w:r>
      <w:proofErr w:type="spellEnd"/>
      <w:r w:rsidR="00184A16" w:rsidRPr="006F743C">
        <w:t xml:space="preserve"> and </w:t>
      </w:r>
      <w:r w:rsidRPr="006F743C">
        <w:t>Bivalvia), Zoology in the Middle East</w:t>
      </w:r>
      <w:r w:rsidR="00081A9D" w:rsidRPr="006F743C">
        <w:t xml:space="preserve"> </w:t>
      </w:r>
      <w:r w:rsidRPr="006F743C">
        <w:t>54</w:t>
      </w:r>
      <w:r w:rsidR="00081A9D" w:rsidRPr="006F743C">
        <w:t>(</w:t>
      </w:r>
      <w:r w:rsidRPr="006F743C">
        <w:t>1</w:t>
      </w:r>
      <w:r w:rsidR="00081A9D" w:rsidRPr="006F743C">
        <w:t xml:space="preserve">): </w:t>
      </w:r>
      <w:r w:rsidRPr="006F743C">
        <w:t>35-52</w:t>
      </w:r>
    </w:p>
    <w:p w14:paraId="581AB45D" w14:textId="292139C0" w:rsidR="0039023D" w:rsidRPr="006F743C" w:rsidRDefault="0039023D" w:rsidP="009C7C3C">
      <w:r w:rsidRPr="006F743C">
        <w:t>Bowman, DD, Hendrix, CM, Lindsay, DS</w:t>
      </w:r>
      <w:r w:rsidR="00184A16" w:rsidRPr="006F743C">
        <w:t xml:space="preserve"> and </w:t>
      </w:r>
      <w:r w:rsidRPr="006F743C">
        <w:t xml:space="preserve">Barr, SC </w:t>
      </w:r>
      <w:r w:rsidR="00FD1F35" w:rsidRPr="006F743C">
        <w:t>(</w:t>
      </w:r>
      <w:r w:rsidRPr="006F743C">
        <w:t>2002</w:t>
      </w:r>
      <w:r w:rsidR="00FD1F35" w:rsidRPr="006F743C">
        <w:t xml:space="preserve">). </w:t>
      </w:r>
      <w:r w:rsidRPr="006F743C">
        <w:t>‘</w:t>
      </w:r>
      <w:proofErr w:type="spellStart"/>
      <w:r w:rsidRPr="006F743C">
        <w:t>Metastrongyloidea</w:t>
      </w:r>
      <w:proofErr w:type="spellEnd"/>
      <w:r w:rsidRPr="006F743C">
        <w:t>’, Feline Clinical Parasitology</w:t>
      </w:r>
      <w:r w:rsidR="00FD1F35" w:rsidRPr="006F743C">
        <w:t xml:space="preserve"> </w:t>
      </w:r>
      <w:r w:rsidRPr="006F743C">
        <w:t>1</w:t>
      </w:r>
      <w:r w:rsidR="00FD1F35" w:rsidRPr="006F743C">
        <w:t xml:space="preserve">: </w:t>
      </w:r>
      <w:r w:rsidRPr="006F743C">
        <w:t>272-</w:t>
      </w:r>
      <w:r w:rsidR="00FD1F35" w:rsidRPr="006F743C">
        <w:t>17</w:t>
      </w:r>
      <w:r w:rsidRPr="006F743C">
        <w:t>3</w:t>
      </w:r>
    </w:p>
    <w:p w14:paraId="13862B3B" w14:textId="01C7ECE6" w:rsidR="0039023D" w:rsidRPr="006F743C" w:rsidRDefault="0039023D" w:rsidP="009C7C3C">
      <w:proofErr w:type="spellStart"/>
      <w:r w:rsidRPr="006F743C">
        <w:t>Brianti</w:t>
      </w:r>
      <w:proofErr w:type="spellEnd"/>
      <w:r w:rsidRPr="006F743C">
        <w:t xml:space="preserve">, E, Gaglio, G, Napoli, E, Falsone, L, Giannetto, S, </w:t>
      </w:r>
      <w:proofErr w:type="spellStart"/>
      <w:r w:rsidRPr="006F743C">
        <w:t>Latrofa</w:t>
      </w:r>
      <w:proofErr w:type="spellEnd"/>
      <w:r w:rsidRPr="006F743C">
        <w:t>, MS, Giannelli, A, Dantas-Torres, F</w:t>
      </w:r>
      <w:r w:rsidR="00184A16" w:rsidRPr="006F743C">
        <w:t xml:space="preserve"> and </w:t>
      </w:r>
      <w:r w:rsidRPr="006F743C">
        <w:t xml:space="preserve">Otranto, D </w:t>
      </w:r>
      <w:r w:rsidR="00CF3482" w:rsidRPr="006F743C">
        <w:t>(</w:t>
      </w:r>
      <w:r w:rsidRPr="006F743C">
        <w:t>2013</w:t>
      </w:r>
      <w:r w:rsidR="00CF3482" w:rsidRPr="006F743C">
        <w:t xml:space="preserve">). </w:t>
      </w:r>
      <w:r w:rsidRPr="006F743C">
        <w:t xml:space="preserve">Evidence for direct transmission of the cat lungworm </w:t>
      </w:r>
      <w:proofErr w:type="spellStart"/>
      <w:r w:rsidRPr="006F743C">
        <w:t>Troglostrongylus</w:t>
      </w:r>
      <w:proofErr w:type="spellEnd"/>
      <w:r w:rsidRPr="006F743C">
        <w:t xml:space="preserve"> </w:t>
      </w:r>
      <w:proofErr w:type="spellStart"/>
      <w:r w:rsidRPr="006F743C">
        <w:t>brevior</w:t>
      </w:r>
      <w:proofErr w:type="spellEnd"/>
      <w:r w:rsidRPr="006F743C">
        <w:t xml:space="preserve"> (</w:t>
      </w:r>
      <w:proofErr w:type="spellStart"/>
      <w:r w:rsidRPr="006F743C">
        <w:t>Strongylida</w:t>
      </w:r>
      <w:proofErr w:type="spellEnd"/>
      <w:r w:rsidRPr="006F743C">
        <w:t xml:space="preserve">: </w:t>
      </w:r>
      <w:proofErr w:type="spellStart"/>
      <w:r w:rsidRPr="006F743C">
        <w:t>Crenosomatidae</w:t>
      </w:r>
      <w:proofErr w:type="spellEnd"/>
      <w:r w:rsidRPr="006F743C">
        <w:t>)</w:t>
      </w:r>
      <w:r w:rsidR="00CF3482" w:rsidRPr="006F743C">
        <w:t xml:space="preserve">, </w:t>
      </w:r>
      <w:r w:rsidRPr="006F743C">
        <w:t>Parasitology</w:t>
      </w:r>
      <w:r w:rsidR="00CF3482" w:rsidRPr="006F743C">
        <w:t xml:space="preserve"> </w:t>
      </w:r>
      <w:r w:rsidRPr="006F743C">
        <w:t>140</w:t>
      </w:r>
      <w:r w:rsidR="00CF3482" w:rsidRPr="006F743C">
        <w:t>(</w:t>
      </w:r>
      <w:r w:rsidRPr="006F743C">
        <w:t>7</w:t>
      </w:r>
      <w:r w:rsidR="00CF3482" w:rsidRPr="006F743C">
        <w:t xml:space="preserve">): </w:t>
      </w:r>
      <w:r w:rsidRPr="006F743C">
        <w:t>821-</w:t>
      </w:r>
      <w:r w:rsidR="00CF3482" w:rsidRPr="006F743C">
        <w:t>82</w:t>
      </w:r>
      <w:r w:rsidRPr="006F743C">
        <w:t>4</w:t>
      </w:r>
    </w:p>
    <w:p w14:paraId="1D3528F0" w14:textId="6C6C27B8" w:rsidR="0039023D" w:rsidRPr="006F743C" w:rsidRDefault="0039023D" w:rsidP="009C7C3C">
      <w:proofErr w:type="spellStart"/>
      <w:r w:rsidRPr="006F743C">
        <w:lastRenderedPageBreak/>
        <w:t>Brianti</w:t>
      </w:r>
      <w:proofErr w:type="spellEnd"/>
      <w:r w:rsidRPr="006F743C">
        <w:t xml:space="preserve">, E, </w:t>
      </w:r>
      <w:proofErr w:type="spellStart"/>
      <w:r w:rsidRPr="006F743C">
        <w:t>Varcasia</w:t>
      </w:r>
      <w:proofErr w:type="spellEnd"/>
      <w:r w:rsidRPr="006F743C">
        <w:t>, A</w:t>
      </w:r>
      <w:r w:rsidR="00184A16" w:rsidRPr="006F743C">
        <w:t xml:space="preserve"> and </w:t>
      </w:r>
      <w:r w:rsidRPr="006F743C">
        <w:t xml:space="preserve">Otranto, D </w:t>
      </w:r>
      <w:r w:rsidR="00CF3482" w:rsidRPr="006F743C">
        <w:t>(</w:t>
      </w:r>
      <w:r w:rsidRPr="006F743C">
        <w:t>2021</w:t>
      </w:r>
      <w:r w:rsidR="00CF3482" w:rsidRPr="006F743C">
        <w:t xml:space="preserve">). </w:t>
      </w:r>
      <w:proofErr w:type="spellStart"/>
      <w:r w:rsidRPr="006F743C">
        <w:t>Troglostrongylus</w:t>
      </w:r>
      <w:proofErr w:type="spellEnd"/>
      <w:r w:rsidRPr="006F743C">
        <w:t xml:space="preserve"> </w:t>
      </w:r>
      <w:proofErr w:type="spellStart"/>
      <w:r w:rsidRPr="006F743C">
        <w:t>brevior</w:t>
      </w:r>
      <w:proofErr w:type="spellEnd"/>
      <w:r w:rsidR="00CF3482" w:rsidRPr="006F743C">
        <w:t xml:space="preserve">, </w:t>
      </w:r>
      <w:r w:rsidRPr="006F743C">
        <w:t>Trends in Parasitology</w:t>
      </w:r>
      <w:r w:rsidR="00CF3482" w:rsidRPr="006F743C">
        <w:t xml:space="preserve"> </w:t>
      </w:r>
      <w:r w:rsidRPr="006F743C">
        <w:t>37</w:t>
      </w:r>
      <w:r w:rsidR="00CF3482" w:rsidRPr="006F743C">
        <w:t>(</w:t>
      </w:r>
      <w:r w:rsidRPr="006F743C">
        <w:t>6</w:t>
      </w:r>
      <w:r w:rsidR="00CF3482" w:rsidRPr="006F743C">
        <w:t xml:space="preserve">): </w:t>
      </w:r>
      <w:r w:rsidRPr="006F743C">
        <w:t>569-</w:t>
      </w:r>
      <w:r w:rsidR="00CF3482" w:rsidRPr="006F743C">
        <w:t>5</w:t>
      </w:r>
      <w:r w:rsidRPr="006F743C">
        <w:t>70</w:t>
      </w:r>
    </w:p>
    <w:p w14:paraId="1B704300" w14:textId="29417E68" w:rsidR="0039023D" w:rsidRPr="006F743C" w:rsidRDefault="0039023D" w:rsidP="009C7C3C">
      <w:r w:rsidRPr="006F743C">
        <w:t>Butcher, AR</w:t>
      </w:r>
      <w:r w:rsidR="00184A16" w:rsidRPr="006F743C">
        <w:t xml:space="preserve"> and </w:t>
      </w:r>
      <w:r w:rsidRPr="006F743C">
        <w:t xml:space="preserve">Grove, DI </w:t>
      </w:r>
      <w:r w:rsidR="00A50422" w:rsidRPr="006F743C">
        <w:t>(</w:t>
      </w:r>
      <w:r w:rsidRPr="006F743C">
        <w:t>2001</w:t>
      </w:r>
      <w:r w:rsidR="00A50422" w:rsidRPr="006F743C">
        <w:t xml:space="preserve">). </w:t>
      </w:r>
      <w:r w:rsidRPr="006F743C">
        <w:t xml:space="preserve">Description of the life-cycle stages of </w:t>
      </w:r>
      <w:proofErr w:type="spellStart"/>
      <w:r w:rsidRPr="006F743C">
        <w:t>Brachylaima</w:t>
      </w:r>
      <w:proofErr w:type="spellEnd"/>
      <w:r w:rsidRPr="006F743C">
        <w:t xml:space="preserve"> </w:t>
      </w:r>
      <w:proofErr w:type="spellStart"/>
      <w:r w:rsidRPr="006F743C">
        <w:t>cribbi</w:t>
      </w:r>
      <w:proofErr w:type="spellEnd"/>
      <w:r w:rsidRPr="006F743C">
        <w:t xml:space="preserve"> n. </w:t>
      </w:r>
      <w:proofErr w:type="spellStart"/>
      <w:r w:rsidRPr="006F743C">
        <w:t>sp</w:t>
      </w:r>
      <w:proofErr w:type="spellEnd"/>
      <w:r w:rsidRPr="006F743C">
        <w:t xml:space="preserve"> (Digenea : </w:t>
      </w:r>
      <w:proofErr w:type="spellStart"/>
      <w:r w:rsidRPr="006F743C">
        <w:t>Brachylaimidae</w:t>
      </w:r>
      <w:proofErr w:type="spellEnd"/>
      <w:r w:rsidRPr="006F743C">
        <w:t>) derived from eggs recovered from human faeces in Australia</w:t>
      </w:r>
      <w:r w:rsidR="00BF4493" w:rsidRPr="006F743C">
        <w:t xml:space="preserve">, </w:t>
      </w:r>
      <w:r w:rsidRPr="006F743C">
        <w:t>Systematic Parasitology</w:t>
      </w:r>
      <w:r w:rsidR="00BF4493" w:rsidRPr="006F743C">
        <w:t xml:space="preserve"> </w:t>
      </w:r>
      <w:r w:rsidRPr="006F743C">
        <w:t>49</w:t>
      </w:r>
      <w:r w:rsidR="00BF4493" w:rsidRPr="006F743C">
        <w:t>(</w:t>
      </w:r>
      <w:r w:rsidRPr="006F743C">
        <w:t>3</w:t>
      </w:r>
      <w:r w:rsidR="00BF4493" w:rsidRPr="006F743C">
        <w:t xml:space="preserve">): </w:t>
      </w:r>
      <w:r w:rsidRPr="006F743C">
        <w:t>211-</w:t>
      </w:r>
      <w:r w:rsidR="00BF4493" w:rsidRPr="006F743C">
        <w:t>2</w:t>
      </w:r>
      <w:r w:rsidRPr="006F743C">
        <w:t>21</w:t>
      </w:r>
    </w:p>
    <w:p w14:paraId="3CC7193D" w14:textId="31BB8080" w:rsidR="0039023D" w:rsidRPr="006F743C" w:rsidRDefault="0039023D" w:rsidP="009C7C3C">
      <w:r w:rsidRPr="006F743C">
        <w:t>Butcher, AR</w:t>
      </w:r>
      <w:r w:rsidR="00184A16" w:rsidRPr="006F743C">
        <w:t xml:space="preserve"> and </w:t>
      </w:r>
      <w:r w:rsidRPr="006F743C">
        <w:t xml:space="preserve">Grove, DI </w:t>
      </w:r>
      <w:r w:rsidR="00BF4493" w:rsidRPr="006F743C">
        <w:t>(</w:t>
      </w:r>
      <w:r w:rsidRPr="006F743C">
        <w:t>2003</w:t>
      </w:r>
      <w:r w:rsidR="00BF4493" w:rsidRPr="006F743C">
        <w:t xml:space="preserve">). </w:t>
      </w:r>
      <w:r w:rsidRPr="006F743C">
        <w:t xml:space="preserve">Field prevalence and laboratory susceptibility of southern Australian land snails to </w:t>
      </w:r>
      <w:proofErr w:type="spellStart"/>
      <w:r w:rsidRPr="006F743C">
        <w:t>Brachylaima</w:t>
      </w:r>
      <w:proofErr w:type="spellEnd"/>
      <w:r w:rsidRPr="006F743C">
        <w:t xml:space="preserve"> </w:t>
      </w:r>
      <w:proofErr w:type="spellStart"/>
      <w:r w:rsidRPr="006F743C">
        <w:t>cribbi</w:t>
      </w:r>
      <w:proofErr w:type="spellEnd"/>
      <w:r w:rsidRPr="006F743C">
        <w:t xml:space="preserve"> sporocyst infection</w:t>
      </w:r>
      <w:r w:rsidR="00BF4493" w:rsidRPr="006F743C">
        <w:t xml:space="preserve">, </w:t>
      </w:r>
      <w:r w:rsidRPr="006F743C">
        <w:t>Parasite</w:t>
      </w:r>
      <w:r w:rsidR="00BF4493" w:rsidRPr="006F743C">
        <w:t xml:space="preserve"> </w:t>
      </w:r>
      <w:r w:rsidRPr="006F743C">
        <w:t>10</w:t>
      </w:r>
      <w:r w:rsidR="00BF4493" w:rsidRPr="006F743C">
        <w:t>(</w:t>
      </w:r>
      <w:r w:rsidRPr="006F743C">
        <w:t>2</w:t>
      </w:r>
      <w:r w:rsidR="00BF4493" w:rsidRPr="006F743C">
        <w:t xml:space="preserve">): </w:t>
      </w:r>
      <w:r w:rsidRPr="006F743C">
        <w:t>119-</w:t>
      </w:r>
      <w:r w:rsidR="00BF4493" w:rsidRPr="006F743C">
        <w:t>1</w:t>
      </w:r>
      <w:r w:rsidRPr="006F743C">
        <w:t>25</w:t>
      </w:r>
    </w:p>
    <w:p w14:paraId="3D200284" w14:textId="0B159F7F" w:rsidR="0039023D" w:rsidRPr="006F743C" w:rsidRDefault="0039023D" w:rsidP="009C7C3C">
      <w:r w:rsidRPr="006F743C">
        <w:t>Butcher, AR</w:t>
      </w:r>
      <w:r w:rsidR="00184A16" w:rsidRPr="006F743C">
        <w:t xml:space="preserve"> and </w:t>
      </w:r>
      <w:r w:rsidRPr="006F743C">
        <w:t xml:space="preserve">Grove, DI </w:t>
      </w:r>
      <w:r w:rsidR="00BF4493" w:rsidRPr="006F743C">
        <w:t>(</w:t>
      </w:r>
      <w:r w:rsidRPr="006F743C">
        <w:t>2005a</w:t>
      </w:r>
      <w:r w:rsidR="00BF4493" w:rsidRPr="006F743C">
        <w:t xml:space="preserve">). </w:t>
      </w:r>
      <w:r w:rsidRPr="006F743C">
        <w:t xml:space="preserve">Seasonal variation in rates of sporocyst and metacercarial infection by </w:t>
      </w:r>
      <w:proofErr w:type="spellStart"/>
      <w:r w:rsidRPr="006F743C">
        <w:t>Brachylaima</w:t>
      </w:r>
      <w:proofErr w:type="spellEnd"/>
      <w:r w:rsidRPr="006F743C">
        <w:t xml:space="preserve"> </w:t>
      </w:r>
      <w:proofErr w:type="spellStart"/>
      <w:r w:rsidRPr="006F743C">
        <w:t>cribbi</w:t>
      </w:r>
      <w:proofErr w:type="spellEnd"/>
      <w:r w:rsidRPr="006F743C">
        <w:t xml:space="preserve"> in </w:t>
      </w:r>
      <w:proofErr w:type="spellStart"/>
      <w:r w:rsidRPr="006F743C">
        <w:t>helicid</w:t>
      </w:r>
      <w:proofErr w:type="spellEnd"/>
      <w:r w:rsidRPr="006F743C">
        <w:t xml:space="preserve"> and hygromiid land snails on the Yorke Peninsula, South Australia</w:t>
      </w:r>
      <w:r w:rsidR="00BF4493" w:rsidRPr="006F743C">
        <w:t xml:space="preserve">, </w:t>
      </w:r>
      <w:r w:rsidRPr="006F743C">
        <w:t>Australian Journal of Zoology</w:t>
      </w:r>
      <w:r w:rsidR="00BF4493" w:rsidRPr="006F743C">
        <w:t xml:space="preserve"> </w:t>
      </w:r>
      <w:r w:rsidRPr="006F743C">
        <w:t>53</w:t>
      </w:r>
      <w:r w:rsidR="00BF4493" w:rsidRPr="006F743C">
        <w:t>(</w:t>
      </w:r>
      <w:r w:rsidRPr="006F743C">
        <w:t>6</w:t>
      </w:r>
      <w:r w:rsidR="00BF4493" w:rsidRPr="006F743C">
        <w:t xml:space="preserve">): </w:t>
      </w:r>
      <w:r w:rsidRPr="006F743C">
        <w:t>375-</w:t>
      </w:r>
      <w:r w:rsidR="00BF4493" w:rsidRPr="006F743C">
        <w:t>3</w:t>
      </w:r>
      <w:r w:rsidRPr="006F743C">
        <w:t>82</w:t>
      </w:r>
    </w:p>
    <w:p w14:paraId="100D5520" w14:textId="0948C5EE" w:rsidR="0039023D" w:rsidRPr="006F743C" w:rsidRDefault="0039023D" w:rsidP="009C7C3C">
      <w:r w:rsidRPr="006F743C">
        <w:t>Butcher, AR</w:t>
      </w:r>
      <w:r w:rsidR="00184A16" w:rsidRPr="006F743C">
        <w:t xml:space="preserve"> and </w:t>
      </w:r>
      <w:r w:rsidRPr="006F743C">
        <w:t xml:space="preserve">Grove, DI </w:t>
      </w:r>
      <w:r w:rsidR="00BF4493" w:rsidRPr="006F743C">
        <w:t>(</w:t>
      </w:r>
      <w:r w:rsidRPr="006F743C">
        <w:t>2005b</w:t>
      </w:r>
      <w:r w:rsidR="00BF4493" w:rsidRPr="006F743C">
        <w:t xml:space="preserve">). </w:t>
      </w:r>
      <w:r w:rsidRPr="006F743C">
        <w:t xml:space="preserve">Second intermediate host land snails and definitive host animals of </w:t>
      </w:r>
      <w:proofErr w:type="spellStart"/>
      <w:r w:rsidRPr="006F743C">
        <w:t>Brachylaima</w:t>
      </w:r>
      <w:proofErr w:type="spellEnd"/>
      <w:r w:rsidRPr="006F743C">
        <w:t xml:space="preserve"> </w:t>
      </w:r>
      <w:proofErr w:type="spellStart"/>
      <w:r w:rsidRPr="006F743C">
        <w:t>cribbi</w:t>
      </w:r>
      <w:proofErr w:type="spellEnd"/>
      <w:r w:rsidRPr="006F743C">
        <w:t xml:space="preserve"> in southern Australia</w:t>
      </w:r>
      <w:r w:rsidR="00BF4493" w:rsidRPr="006F743C">
        <w:t xml:space="preserve">, </w:t>
      </w:r>
      <w:r w:rsidRPr="006F743C">
        <w:t>Parasite</w:t>
      </w:r>
      <w:r w:rsidR="00BF4493" w:rsidRPr="006F743C">
        <w:t xml:space="preserve"> </w:t>
      </w:r>
      <w:r w:rsidRPr="006F743C">
        <w:t>12</w:t>
      </w:r>
      <w:r w:rsidR="00BF4493" w:rsidRPr="006F743C">
        <w:t>(</w:t>
      </w:r>
      <w:r w:rsidRPr="006F743C">
        <w:t>1</w:t>
      </w:r>
      <w:r w:rsidR="00BF4493" w:rsidRPr="006F743C">
        <w:t xml:space="preserve">): </w:t>
      </w:r>
      <w:r w:rsidRPr="006F743C">
        <w:t>31-</w:t>
      </w:r>
      <w:r w:rsidR="00BF4493" w:rsidRPr="006F743C">
        <w:t>3</w:t>
      </w:r>
      <w:r w:rsidRPr="006F743C">
        <w:t>7</w:t>
      </w:r>
    </w:p>
    <w:p w14:paraId="6A8777ED" w14:textId="48B2D0CC" w:rsidR="0039023D" w:rsidRPr="006F743C" w:rsidRDefault="0039023D" w:rsidP="009C7C3C">
      <w:r w:rsidRPr="006F743C">
        <w:t xml:space="preserve">Butcher, AR </w:t>
      </w:r>
      <w:r w:rsidR="00BF4493" w:rsidRPr="006F743C">
        <w:t>(</w:t>
      </w:r>
      <w:r w:rsidRPr="006F743C">
        <w:t>2016</w:t>
      </w:r>
      <w:r w:rsidR="00BF4493" w:rsidRPr="006F743C">
        <w:t xml:space="preserve">). </w:t>
      </w:r>
      <w:r w:rsidRPr="006F743C">
        <w:t xml:space="preserve">Children, snails and worms: the </w:t>
      </w:r>
      <w:proofErr w:type="spellStart"/>
      <w:r w:rsidRPr="006F743C">
        <w:t>Brachylaima</w:t>
      </w:r>
      <w:proofErr w:type="spellEnd"/>
      <w:r w:rsidRPr="006F743C">
        <w:t xml:space="preserve"> </w:t>
      </w:r>
      <w:proofErr w:type="spellStart"/>
      <w:r w:rsidRPr="006F743C">
        <w:t>cribbi</w:t>
      </w:r>
      <w:proofErr w:type="spellEnd"/>
      <w:r w:rsidRPr="006F743C">
        <w:t xml:space="preserve"> story</w:t>
      </w:r>
      <w:r w:rsidR="00BF4493" w:rsidRPr="006F743C">
        <w:t xml:space="preserve">, </w:t>
      </w:r>
      <w:r w:rsidRPr="006F743C">
        <w:t>Microbiology Australia</w:t>
      </w:r>
      <w:r w:rsidR="00BF4493" w:rsidRPr="006F743C">
        <w:t xml:space="preserve"> </w:t>
      </w:r>
      <w:r w:rsidRPr="006F743C">
        <w:t>37</w:t>
      </w:r>
      <w:r w:rsidR="00BF4493" w:rsidRPr="006F743C">
        <w:t>(</w:t>
      </w:r>
      <w:r w:rsidRPr="006F743C">
        <w:t>1</w:t>
      </w:r>
      <w:r w:rsidR="00BF4493" w:rsidRPr="006F743C">
        <w:t xml:space="preserve">): </w:t>
      </w:r>
      <w:r w:rsidRPr="006F743C">
        <w:t>30-</w:t>
      </w:r>
      <w:r w:rsidR="00BF4493" w:rsidRPr="006F743C">
        <w:t>3</w:t>
      </w:r>
      <w:r w:rsidRPr="006F743C">
        <w:t>3</w:t>
      </w:r>
    </w:p>
    <w:p w14:paraId="6A10ADFD" w14:textId="0AD68D15" w:rsidR="0039023D" w:rsidRPr="006F743C" w:rsidRDefault="0039023D" w:rsidP="009C7C3C">
      <w:r w:rsidRPr="006F743C">
        <w:t xml:space="preserve">Butcher, AR, </w:t>
      </w:r>
      <w:proofErr w:type="spellStart"/>
      <w:r w:rsidRPr="006F743C">
        <w:t>Parasuramar</w:t>
      </w:r>
      <w:proofErr w:type="spellEnd"/>
      <w:r w:rsidRPr="006F743C">
        <w:t>, P, Thompson, CS</w:t>
      </w:r>
      <w:r w:rsidR="00184A16" w:rsidRPr="006F743C">
        <w:t xml:space="preserve"> and </w:t>
      </w:r>
      <w:r w:rsidRPr="006F743C">
        <w:t xml:space="preserve">Grove, DI </w:t>
      </w:r>
      <w:r w:rsidR="0064111F" w:rsidRPr="006F743C">
        <w:t>(</w:t>
      </w:r>
      <w:r w:rsidRPr="006F743C">
        <w:t>1998</w:t>
      </w:r>
      <w:r w:rsidR="0064111F" w:rsidRPr="006F743C">
        <w:t xml:space="preserve">). </w:t>
      </w:r>
      <w:r w:rsidRPr="006F743C">
        <w:t xml:space="preserve">First report of the isolation of an adult worm of the genus </w:t>
      </w:r>
      <w:proofErr w:type="spellStart"/>
      <w:r w:rsidRPr="006F743C">
        <w:t>Brachylaima</w:t>
      </w:r>
      <w:proofErr w:type="spellEnd"/>
      <w:r w:rsidRPr="006F743C">
        <w:t xml:space="preserve"> (Digenea : </w:t>
      </w:r>
      <w:proofErr w:type="spellStart"/>
      <w:r w:rsidRPr="006F743C">
        <w:t>Brachylaimidae</w:t>
      </w:r>
      <w:proofErr w:type="spellEnd"/>
      <w:r w:rsidRPr="006F743C">
        <w:t>), from the gastrointestinal tract of a human</w:t>
      </w:r>
      <w:r w:rsidR="0064111F" w:rsidRPr="006F743C">
        <w:t xml:space="preserve">, </w:t>
      </w:r>
      <w:r w:rsidRPr="006F743C">
        <w:t>International Journal for Parasitology</w:t>
      </w:r>
      <w:r w:rsidR="0064111F" w:rsidRPr="006F743C">
        <w:t xml:space="preserve"> </w:t>
      </w:r>
      <w:r w:rsidRPr="006F743C">
        <w:t>28</w:t>
      </w:r>
      <w:r w:rsidR="0064111F" w:rsidRPr="006F743C">
        <w:t>(</w:t>
      </w:r>
      <w:r w:rsidRPr="006F743C">
        <w:t>4</w:t>
      </w:r>
      <w:r w:rsidR="0064111F" w:rsidRPr="006F743C">
        <w:t xml:space="preserve">): </w:t>
      </w:r>
      <w:r w:rsidRPr="006F743C">
        <w:t>607-</w:t>
      </w:r>
      <w:r w:rsidR="0064111F" w:rsidRPr="006F743C">
        <w:t>6</w:t>
      </w:r>
      <w:r w:rsidRPr="006F743C">
        <w:t>10</w:t>
      </w:r>
    </w:p>
    <w:p w14:paraId="1CEFBC85" w14:textId="0DA613E6" w:rsidR="0039023D" w:rsidRPr="006F743C" w:rsidRDefault="0039023D" w:rsidP="009C7C3C">
      <w:r w:rsidRPr="006F743C">
        <w:t>Butcher, AR, Talbot, GA, Norton, RE, Kirk, MD, Cribb, TH, Forsyth, JRL, Knight, B</w:t>
      </w:r>
      <w:r w:rsidR="00184A16" w:rsidRPr="006F743C">
        <w:t xml:space="preserve"> and </w:t>
      </w:r>
      <w:r w:rsidRPr="006F743C">
        <w:t xml:space="preserve">Cameron, AS </w:t>
      </w:r>
      <w:r w:rsidR="0064111F" w:rsidRPr="006F743C">
        <w:t>(</w:t>
      </w:r>
      <w:r w:rsidRPr="006F743C">
        <w:t>1996</w:t>
      </w:r>
      <w:r w:rsidR="0064111F" w:rsidRPr="006F743C">
        <w:t xml:space="preserve">). </w:t>
      </w:r>
      <w:r w:rsidRPr="006F743C">
        <w:t xml:space="preserve">Locally acquired </w:t>
      </w:r>
      <w:proofErr w:type="spellStart"/>
      <w:r w:rsidRPr="006F743C">
        <w:t>Brachylaima</w:t>
      </w:r>
      <w:proofErr w:type="spellEnd"/>
      <w:r w:rsidRPr="006F743C">
        <w:t xml:space="preserve"> sp (Digenea: </w:t>
      </w:r>
      <w:proofErr w:type="spellStart"/>
      <w:r w:rsidRPr="006F743C">
        <w:t>Brachylaimidae</w:t>
      </w:r>
      <w:proofErr w:type="spellEnd"/>
      <w:r w:rsidRPr="006F743C">
        <w:t>) intestinal fluke infection in two South Australian infants</w:t>
      </w:r>
      <w:r w:rsidR="0064111F" w:rsidRPr="006F743C">
        <w:t xml:space="preserve">, </w:t>
      </w:r>
      <w:r w:rsidRPr="006F743C">
        <w:t>Medical Journal of Australia</w:t>
      </w:r>
      <w:r w:rsidR="0064111F" w:rsidRPr="006F743C">
        <w:t xml:space="preserve"> </w:t>
      </w:r>
      <w:r w:rsidRPr="006F743C">
        <w:t>164</w:t>
      </w:r>
      <w:r w:rsidR="0064111F" w:rsidRPr="006F743C">
        <w:t>(</w:t>
      </w:r>
      <w:r w:rsidRPr="006F743C">
        <w:t>8</w:t>
      </w:r>
      <w:r w:rsidR="0064111F" w:rsidRPr="006F743C">
        <w:t xml:space="preserve">): </w:t>
      </w:r>
      <w:r w:rsidRPr="006F743C">
        <w:t>475-</w:t>
      </w:r>
      <w:r w:rsidR="0064111F" w:rsidRPr="006F743C">
        <w:t>47</w:t>
      </w:r>
      <w:r w:rsidRPr="006F743C">
        <w:t>8</w:t>
      </w:r>
    </w:p>
    <w:p w14:paraId="34200C97" w14:textId="64FB3FD1" w:rsidR="0039023D" w:rsidRPr="006F743C" w:rsidRDefault="0039023D" w:rsidP="00746C24">
      <w:r w:rsidRPr="006F743C">
        <w:t>C</w:t>
      </w:r>
      <w:r w:rsidR="00D37E4B" w:rsidRPr="006F743C">
        <w:t xml:space="preserve">abaret, J, Morand, S, Aubert, C and </w:t>
      </w:r>
      <w:proofErr w:type="spellStart"/>
      <w:r w:rsidR="00D37E4B" w:rsidRPr="006F743C">
        <w:t>Yvore</w:t>
      </w:r>
      <w:proofErr w:type="spellEnd"/>
      <w:r w:rsidR="00D37E4B" w:rsidRPr="006F743C">
        <w:t>, P (</w:t>
      </w:r>
      <w:r w:rsidRPr="006F743C">
        <w:t>1988</w:t>
      </w:r>
      <w:r w:rsidR="00D37E4B" w:rsidRPr="006F743C">
        <w:t>)</w:t>
      </w:r>
      <w:r w:rsidRPr="006F743C">
        <w:t>. Snail Farming - a Survey of Breeding Management, Hygiene and Parasitism of the Garden Snail, Helix-</w:t>
      </w:r>
      <w:proofErr w:type="spellStart"/>
      <w:r w:rsidRPr="006F743C">
        <w:t>Aspersa</w:t>
      </w:r>
      <w:proofErr w:type="spellEnd"/>
      <w:r w:rsidRPr="006F743C">
        <w:t xml:space="preserve"> Muller</w:t>
      </w:r>
      <w:r w:rsidR="00D37E4B" w:rsidRPr="006F743C">
        <w:t xml:space="preserve">, </w:t>
      </w:r>
      <w:r w:rsidRPr="006F743C">
        <w:t>Journal of Molluscan Studies</w:t>
      </w:r>
      <w:r w:rsidR="00D37E4B" w:rsidRPr="006F743C">
        <w:t xml:space="preserve"> </w:t>
      </w:r>
      <w:r w:rsidRPr="006F743C">
        <w:t>54</w:t>
      </w:r>
      <w:r w:rsidR="00D37E4B" w:rsidRPr="006F743C">
        <w:t xml:space="preserve">: </w:t>
      </w:r>
      <w:r w:rsidRPr="006F743C">
        <w:t>209-214</w:t>
      </w:r>
    </w:p>
    <w:p w14:paraId="4C8FC144" w14:textId="77777777" w:rsidR="0039023D" w:rsidRPr="006F743C" w:rsidRDefault="0039023D" w:rsidP="00746C24">
      <w:r w:rsidRPr="006F743C">
        <w:t>CABI. 2015. Cornu aspersum (common garden snail) [Online]. Available: https://www.cabi.org/isc/datasheet/26821 [Accessed 30-05-2022 2022].</w:t>
      </w:r>
    </w:p>
    <w:p w14:paraId="41F62153" w14:textId="77777777" w:rsidR="0039023D" w:rsidRPr="006F743C" w:rsidRDefault="0039023D" w:rsidP="00746C24">
      <w:r w:rsidRPr="006F743C">
        <w:t>CABI. 2015. Cornu aspersum (common garden snail) [Online]. Available: https://www.cabi.org/isc/datasheet/26821 [Accessed 30-05-2022 2022].</w:t>
      </w:r>
    </w:p>
    <w:p w14:paraId="1A693BE8" w14:textId="77777777" w:rsidR="0039023D" w:rsidRPr="006F743C" w:rsidRDefault="0039023D" w:rsidP="00746C24">
      <w:r w:rsidRPr="006F743C">
        <w:t xml:space="preserve">CABI. 2020. Theba </w:t>
      </w:r>
      <w:proofErr w:type="spellStart"/>
      <w:r w:rsidRPr="006F743C">
        <w:t>pisana</w:t>
      </w:r>
      <w:proofErr w:type="spellEnd"/>
      <w:r w:rsidRPr="006F743C">
        <w:t xml:space="preserve"> (white garden snail) [Online]. Available: https://www.cabi.org/isc/datasheet/62094 [Accessed].</w:t>
      </w:r>
    </w:p>
    <w:p w14:paraId="522BE316" w14:textId="38F42F73" w:rsidR="0039023D" w:rsidRPr="006F743C" w:rsidRDefault="0039023D" w:rsidP="009C7C3C">
      <w:r w:rsidRPr="006F743C">
        <w:t xml:space="preserve">Caetano, D, Miranda, A, Lopes, S, Paiva, J, Rodrigues, A, </w:t>
      </w:r>
      <w:proofErr w:type="spellStart"/>
      <w:r w:rsidRPr="006F743C">
        <w:t>Videira</w:t>
      </w:r>
      <w:proofErr w:type="spellEnd"/>
      <w:r w:rsidRPr="006F743C">
        <w:t>, A</w:t>
      </w:r>
      <w:r w:rsidR="00184A16" w:rsidRPr="006F743C">
        <w:t xml:space="preserve"> and </w:t>
      </w:r>
      <w:r w:rsidRPr="006F743C">
        <w:t xml:space="preserve">Almeida, CMM </w:t>
      </w:r>
      <w:r w:rsidR="00081B07" w:rsidRPr="006F743C">
        <w:t>(</w:t>
      </w:r>
      <w:r w:rsidRPr="006F743C">
        <w:t>2021</w:t>
      </w:r>
      <w:r w:rsidR="00081B07" w:rsidRPr="006F743C">
        <w:t xml:space="preserve">). </w:t>
      </w:r>
      <w:r w:rsidRPr="006F743C">
        <w:t xml:space="preserve">Nutritional and toxicity profiles of two species of land snail, Theba </w:t>
      </w:r>
      <w:proofErr w:type="spellStart"/>
      <w:r w:rsidRPr="006F743C">
        <w:t>pisana</w:t>
      </w:r>
      <w:proofErr w:type="spellEnd"/>
      <w:r w:rsidRPr="006F743C">
        <w:t xml:space="preserve"> and </w:t>
      </w:r>
      <w:proofErr w:type="spellStart"/>
      <w:r w:rsidRPr="006F743C">
        <w:t>Otala</w:t>
      </w:r>
      <w:proofErr w:type="spellEnd"/>
      <w:r w:rsidRPr="006F743C">
        <w:t xml:space="preserve"> lactea, from Morocco</w:t>
      </w:r>
      <w:r w:rsidR="00081B07" w:rsidRPr="006F743C">
        <w:t xml:space="preserve">, </w:t>
      </w:r>
      <w:r w:rsidRPr="006F743C">
        <w:t>Journal of Food Composition and Analysis</w:t>
      </w:r>
      <w:r w:rsidR="00F17BFB" w:rsidRPr="006F743C">
        <w:t xml:space="preserve">, </w:t>
      </w:r>
      <w:proofErr w:type="spellStart"/>
      <w:r w:rsidR="005F290A" w:rsidRPr="006F743C">
        <w:t>doi</w:t>
      </w:r>
      <w:proofErr w:type="spellEnd"/>
      <w:r w:rsidR="005F290A" w:rsidRPr="006F743C">
        <w:t xml:space="preserve">: </w:t>
      </w:r>
      <w:r w:rsidR="00F17BFB" w:rsidRPr="006F743C">
        <w:t>10.1016/j.jfca.2021.103893</w:t>
      </w:r>
    </w:p>
    <w:p w14:paraId="1CEDB08E" w14:textId="7E2D69B0" w:rsidR="0039023D" w:rsidRPr="006F743C" w:rsidRDefault="0039023D" w:rsidP="00746C24">
      <w:r w:rsidRPr="006F743C">
        <w:t xml:space="preserve">Călin, M, Oana Cristea, T, </w:t>
      </w:r>
      <w:proofErr w:type="spellStart"/>
      <w:r w:rsidRPr="006F743C">
        <w:t>Ambarus</w:t>
      </w:r>
      <w:proofErr w:type="spellEnd"/>
      <w:r w:rsidRPr="006F743C">
        <w:t xml:space="preserve">, S, </w:t>
      </w:r>
      <w:proofErr w:type="spellStart"/>
      <w:r w:rsidRPr="006F743C">
        <w:t>Brezeanu</w:t>
      </w:r>
      <w:proofErr w:type="spellEnd"/>
      <w:r w:rsidRPr="006F743C">
        <w:t xml:space="preserve">, C, </w:t>
      </w:r>
      <w:proofErr w:type="spellStart"/>
      <w:r w:rsidRPr="006F743C">
        <w:t>Brezeanu</w:t>
      </w:r>
      <w:proofErr w:type="spellEnd"/>
      <w:r w:rsidRPr="006F743C">
        <w:t>, PM, Prisecaru, M</w:t>
      </w:r>
      <w:r w:rsidR="00184A16" w:rsidRPr="006F743C">
        <w:t xml:space="preserve"> and </w:t>
      </w:r>
      <w:proofErr w:type="spellStart"/>
      <w:r w:rsidRPr="006F743C">
        <w:t>Şova</w:t>
      </w:r>
      <w:proofErr w:type="spellEnd"/>
      <w:r w:rsidRPr="006F743C">
        <w:t xml:space="preserve">, GF </w:t>
      </w:r>
      <w:r w:rsidR="00646D3C" w:rsidRPr="006F743C">
        <w:t>(</w:t>
      </w:r>
      <w:r w:rsidRPr="006F743C">
        <w:t>2014</w:t>
      </w:r>
      <w:r w:rsidR="00646D3C" w:rsidRPr="006F743C">
        <w:t xml:space="preserve">). </w:t>
      </w:r>
      <w:r w:rsidRPr="006F743C">
        <w:t xml:space="preserve">The </w:t>
      </w:r>
      <w:proofErr w:type="spellStart"/>
      <w:r w:rsidRPr="006F743C">
        <w:t>behavior</w:t>
      </w:r>
      <w:proofErr w:type="spellEnd"/>
      <w:r w:rsidRPr="006F743C">
        <w:t xml:space="preserve"> of some plant species to snails attack, </w:t>
      </w:r>
      <w:proofErr w:type="spellStart"/>
      <w:r w:rsidRPr="006F743C">
        <w:t>Studii</w:t>
      </w:r>
      <w:proofErr w:type="spellEnd"/>
      <w:r w:rsidRPr="006F743C">
        <w:t xml:space="preserve"> </w:t>
      </w:r>
      <w:proofErr w:type="spellStart"/>
      <w:r w:rsidRPr="006F743C">
        <w:t>şi</w:t>
      </w:r>
      <w:proofErr w:type="spellEnd"/>
      <w:r w:rsidRPr="006F743C">
        <w:t xml:space="preserve"> </w:t>
      </w:r>
      <w:proofErr w:type="spellStart"/>
      <w:r w:rsidRPr="006F743C">
        <w:t>Cercetări</w:t>
      </w:r>
      <w:proofErr w:type="spellEnd"/>
      <w:r w:rsidRPr="006F743C">
        <w:t xml:space="preserve">: </w:t>
      </w:r>
      <w:proofErr w:type="spellStart"/>
      <w:r w:rsidRPr="006F743C">
        <w:t>Biologie</w:t>
      </w:r>
      <w:proofErr w:type="spellEnd"/>
      <w:r w:rsidR="00646D3C" w:rsidRPr="006F743C">
        <w:t xml:space="preserve"> </w:t>
      </w:r>
      <w:r w:rsidRPr="006F743C">
        <w:t>23</w:t>
      </w:r>
      <w:r w:rsidR="00646D3C" w:rsidRPr="006F743C">
        <w:t>(</w:t>
      </w:r>
      <w:r w:rsidRPr="006F743C">
        <w:t>2</w:t>
      </w:r>
      <w:r w:rsidR="00646D3C" w:rsidRPr="006F743C">
        <w:t xml:space="preserve">): </w:t>
      </w:r>
      <w:r w:rsidRPr="006F743C">
        <w:t>31-</w:t>
      </w:r>
      <w:r w:rsidR="00646D3C" w:rsidRPr="006F743C">
        <w:t>3</w:t>
      </w:r>
      <w:r w:rsidRPr="006F743C">
        <w:t>3</w:t>
      </w:r>
    </w:p>
    <w:p w14:paraId="659AF374" w14:textId="3A483C5C" w:rsidR="0039023D" w:rsidRPr="006F743C" w:rsidRDefault="0039023D" w:rsidP="009C7C3C">
      <w:r w:rsidRPr="006F743C">
        <w:lastRenderedPageBreak/>
        <w:t xml:space="preserve">Cardillo, NM, Ercole, M, Farina, F, Pasqualetti, M, Loiza, Y, Perez, M, </w:t>
      </w:r>
      <w:proofErr w:type="spellStart"/>
      <w:r w:rsidRPr="006F743C">
        <w:t>Bonboni</w:t>
      </w:r>
      <w:proofErr w:type="spellEnd"/>
      <w:r w:rsidRPr="006F743C">
        <w:t>, A</w:t>
      </w:r>
      <w:r w:rsidR="00184A16" w:rsidRPr="006F743C">
        <w:t xml:space="preserve"> and </w:t>
      </w:r>
      <w:proofErr w:type="spellStart"/>
      <w:r w:rsidRPr="006F743C">
        <w:t>Ribicich</w:t>
      </w:r>
      <w:proofErr w:type="spellEnd"/>
      <w:r w:rsidRPr="006F743C">
        <w:t xml:space="preserve">, M </w:t>
      </w:r>
      <w:r w:rsidR="00646D3C" w:rsidRPr="006F743C">
        <w:t>(</w:t>
      </w:r>
      <w:r w:rsidRPr="006F743C">
        <w:t>2018</w:t>
      </w:r>
      <w:r w:rsidR="00646D3C" w:rsidRPr="006F743C">
        <w:t xml:space="preserve">). </w:t>
      </w:r>
      <w:r w:rsidRPr="006F743C">
        <w:t xml:space="preserve">Larval development of </w:t>
      </w:r>
      <w:proofErr w:type="spellStart"/>
      <w:r w:rsidRPr="006F743C">
        <w:t>Aelurostrongylus</w:t>
      </w:r>
      <w:proofErr w:type="spellEnd"/>
      <w:r w:rsidRPr="006F743C">
        <w:t xml:space="preserve"> </w:t>
      </w:r>
      <w:proofErr w:type="spellStart"/>
      <w:r w:rsidRPr="006F743C">
        <w:t>abstrusus</w:t>
      </w:r>
      <w:proofErr w:type="spellEnd"/>
      <w:r w:rsidRPr="006F743C">
        <w:t xml:space="preserve"> in experimentally infected Rumina </w:t>
      </w:r>
      <w:proofErr w:type="spellStart"/>
      <w:r w:rsidRPr="006F743C">
        <w:t>decollata</w:t>
      </w:r>
      <w:proofErr w:type="spellEnd"/>
      <w:r w:rsidRPr="006F743C">
        <w:t xml:space="preserve"> snails, Vet</w:t>
      </w:r>
      <w:r w:rsidR="00AB47E8" w:rsidRPr="006F743C">
        <w:t>erinary</w:t>
      </w:r>
      <w:r w:rsidRPr="006F743C">
        <w:t xml:space="preserve"> Parasitol</w:t>
      </w:r>
      <w:r w:rsidR="00AB47E8" w:rsidRPr="006F743C">
        <w:t>ogy</w:t>
      </w:r>
      <w:r w:rsidR="00646D3C" w:rsidRPr="006F743C">
        <w:t xml:space="preserve"> </w:t>
      </w:r>
      <w:r w:rsidRPr="006F743C">
        <w:t>251</w:t>
      </w:r>
      <w:r w:rsidR="00646D3C" w:rsidRPr="006F743C">
        <w:t xml:space="preserve">: </w:t>
      </w:r>
      <w:r w:rsidRPr="006F743C">
        <w:t>50-</w:t>
      </w:r>
      <w:r w:rsidR="00646D3C" w:rsidRPr="006F743C">
        <w:t>5</w:t>
      </w:r>
      <w:r w:rsidRPr="006F743C">
        <w:t>5</w:t>
      </w:r>
    </w:p>
    <w:p w14:paraId="047A8801" w14:textId="7241D2EA" w:rsidR="0039023D" w:rsidRPr="006F743C" w:rsidRDefault="0039023D" w:rsidP="009C7C3C">
      <w:r w:rsidRPr="006F743C">
        <w:t xml:space="preserve">Catalogue of Life </w:t>
      </w:r>
      <w:r w:rsidR="00646D3C" w:rsidRPr="006F743C">
        <w:t>(</w:t>
      </w:r>
      <w:r w:rsidRPr="006F743C">
        <w:t>2020</w:t>
      </w:r>
      <w:r w:rsidR="00646D3C" w:rsidRPr="006F743C">
        <w:t xml:space="preserve">). </w:t>
      </w:r>
      <w:proofErr w:type="spellStart"/>
      <w:r w:rsidRPr="006F743C">
        <w:t>Pellioditis</w:t>
      </w:r>
      <w:proofErr w:type="spellEnd"/>
      <w:r w:rsidRPr="006F743C">
        <w:t xml:space="preserve"> </w:t>
      </w:r>
      <w:proofErr w:type="spellStart"/>
      <w:r w:rsidRPr="006F743C">
        <w:t>hermaphrodita</w:t>
      </w:r>
      <w:proofErr w:type="spellEnd"/>
      <w:r w:rsidRPr="006F743C">
        <w:t xml:space="preserve"> (A. Schneider, 1859)</w:t>
      </w:r>
    </w:p>
    <w:p w14:paraId="6BC04030" w14:textId="34C4857D" w:rsidR="0039023D" w:rsidRPr="006F743C" w:rsidRDefault="0039023D" w:rsidP="009C7C3C">
      <w:r w:rsidRPr="006F743C">
        <w:t xml:space="preserve">Catalogue of Life </w:t>
      </w:r>
      <w:r w:rsidR="00646D3C" w:rsidRPr="006F743C">
        <w:t>(</w:t>
      </w:r>
      <w:r w:rsidRPr="006F743C">
        <w:t>2022a</w:t>
      </w:r>
      <w:r w:rsidR="00646D3C" w:rsidRPr="006F743C">
        <w:t xml:space="preserve">). </w:t>
      </w:r>
      <w:r w:rsidRPr="006F743C">
        <w:t>Cornu aspersum (O. F. Müller, 1774), Catalogue of Life, accessed 04-06-2022</w:t>
      </w:r>
    </w:p>
    <w:p w14:paraId="496B699F" w14:textId="637258C6" w:rsidR="0039023D" w:rsidRPr="006F743C" w:rsidRDefault="0039023D" w:rsidP="009C7C3C">
      <w:r w:rsidRPr="006F743C">
        <w:t xml:space="preserve">Catalogue of Life </w:t>
      </w:r>
      <w:r w:rsidR="00646D3C" w:rsidRPr="006F743C">
        <w:t>(</w:t>
      </w:r>
      <w:r w:rsidRPr="006F743C">
        <w:t>2022b</w:t>
      </w:r>
      <w:r w:rsidR="00646D3C" w:rsidRPr="006F743C">
        <w:t xml:space="preserve">) </w:t>
      </w:r>
      <w:proofErr w:type="spellStart"/>
      <w:r w:rsidRPr="006F743C">
        <w:t>Dicrocoelium</w:t>
      </w:r>
      <w:proofErr w:type="spellEnd"/>
      <w:r w:rsidRPr="006F743C">
        <w:t xml:space="preserve"> Dujardin, 1845, accessed 27-05-2022</w:t>
      </w:r>
    </w:p>
    <w:p w14:paraId="38BFE017" w14:textId="138153A3" w:rsidR="0039023D" w:rsidRPr="006F743C" w:rsidRDefault="0039023D" w:rsidP="009C7C3C">
      <w:r w:rsidRPr="006F743C">
        <w:t xml:space="preserve">Catalogue of Life </w:t>
      </w:r>
      <w:r w:rsidR="00646D3C" w:rsidRPr="006F743C">
        <w:t>(</w:t>
      </w:r>
      <w:r w:rsidRPr="006F743C">
        <w:t>2022c</w:t>
      </w:r>
      <w:r w:rsidR="00646D3C" w:rsidRPr="006F743C">
        <w:t xml:space="preserve">) </w:t>
      </w:r>
      <w:r w:rsidRPr="006F743C">
        <w:t>Tetrahymena, accessed 25-05-2022</w:t>
      </w:r>
    </w:p>
    <w:p w14:paraId="34049857" w14:textId="5E454498" w:rsidR="0039023D" w:rsidRPr="006F743C" w:rsidRDefault="0039023D" w:rsidP="00746C24">
      <w:r w:rsidRPr="006F743C">
        <w:t>Ç</w:t>
      </w:r>
      <w:r w:rsidR="00CA711E" w:rsidRPr="006F743C">
        <w:t xml:space="preserve">elik, MY, Duman, MB, </w:t>
      </w:r>
      <w:proofErr w:type="spellStart"/>
      <w:r w:rsidR="00F32641" w:rsidRPr="006F743C">
        <w:t>Sariipek</w:t>
      </w:r>
      <w:proofErr w:type="spellEnd"/>
      <w:r w:rsidR="00F32641" w:rsidRPr="006F743C">
        <w:t xml:space="preserve">, M, Goran, GU and </w:t>
      </w:r>
      <w:proofErr w:type="spellStart"/>
      <w:r w:rsidR="00F32641" w:rsidRPr="006F743C">
        <w:t>Karayucel</w:t>
      </w:r>
      <w:proofErr w:type="spellEnd"/>
      <w:r w:rsidR="00F32641" w:rsidRPr="006F743C">
        <w:t>, S (</w:t>
      </w:r>
      <w:r w:rsidRPr="006F743C">
        <w:t>2018</w:t>
      </w:r>
      <w:r w:rsidR="00F32641" w:rsidRPr="006F743C">
        <w:t>)</w:t>
      </w:r>
      <w:r w:rsidRPr="006F743C">
        <w:t>. Growth and mortality rates of Cornu aspersum: organic snail culture system, Black Sea region</w:t>
      </w:r>
      <w:r w:rsidR="00F32641" w:rsidRPr="006F743C">
        <w:t xml:space="preserve">, </w:t>
      </w:r>
      <w:r w:rsidRPr="006F743C">
        <w:t>Journal of Agricultural Sciences</w:t>
      </w:r>
      <w:r w:rsidR="00F32641" w:rsidRPr="006F743C">
        <w:t xml:space="preserve"> </w:t>
      </w:r>
      <w:r w:rsidRPr="006F743C">
        <w:t>25</w:t>
      </w:r>
      <w:r w:rsidR="00F32641" w:rsidRPr="006F743C">
        <w:t xml:space="preserve">: </w:t>
      </w:r>
      <w:r w:rsidRPr="006F743C">
        <w:t>189-196</w:t>
      </w:r>
    </w:p>
    <w:p w14:paraId="2F550E1C" w14:textId="1CEB03E1" w:rsidR="0039023D" w:rsidRPr="006F743C" w:rsidRDefault="00F32641" w:rsidP="00746C24">
      <w:r w:rsidRPr="006F743C">
        <w:t xml:space="preserve">Çelik, MY, Duman, MB, </w:t>
      </w:r>
      <w:proofErr w:type="spellStart"/>
      <w:r w:rsidRPr="006F743C">
        <w:t>Sariipek</w:t>
      </w:r>
      <w:proofErr w:type="spellEnd"/>
      <w:r w:rsidRPr="006F743C">
        <w:t xml:space="preserve">, M, Goran, GU and </w:t>
      </w:r>
      <w:proofErr w:type="spellStart"/>
      <w:r w:rsidRPr="006F743C">
        <w:t>Karayucel</w:t>
      </w:r>
      <w:proofErr w:type="spellEnd"/>
      <w:r w:rsidRPr="006F743C">
        <w:t>, S (</w:t>
      </w:r>
      <w:r w:rsidR="0039023D" w:rsidRPr="006F743C">
        <w:t>2020</w:t>
      </w:r>
      <w:r w:rsidRPr="006F743C">
        <w:t>)</w:t>
      </w:r>
      <w:r w:rsidR="0039023D" w:rsidRPr="006F743C">
        <w:t>. Comparison of Proximate and Amino Acid Composition between Farmed and Wild Land Snails (Cornu aspersum Muller, 1774)</w:t>
      </w:r>
      <w:r w:rsidRPr="006F743C">
        <w:t xml:space="preserve">, </w:t>
      </w:r>
      <w:r w:rsidR="0039023D" w:rsidRPr="006F743C">
        <w:t>Journal of Aquatic Food Product Technology 29</w:t>
      </w:r>
      <w:r w:rsidRPr="006F743C">
        <w:t xml:space="preserve">: </w:t>
      </w:r>
      <w:r w:rsidR="0039023D" w:rsidRPr="006F743C">
        <w:t>383-390</w:t>
      </w:r>
    </w:p>
    <w:p w14:paraId="6D0B0D1A" w14:textId="47DF7F0A" w:rsidR="0039023D" w:rsidRPr="006F743C" w:rsidRDefault="0039023D" w:rsidP="00746C24">
      <w:proofErr w:type="spellStart"/>
      <w:r w:rsidRPr="006F743C">
        <w:t>Çelık</w:t>
      </w:r>
      <w:proofErr w:type="spellEnd"/>
      <w:r w:rsidRPr="006F743C">
        <w:t>, MY, Duman, MB</w:t>
      </w:r>
      <w:r w:rsidR="00174F05" w:rsidRPr="006F743C">
        <w:t xml:space="preserve">, </w:t>
      </w:r>
      <w:proofErr w:type="spellStart"/>
      <w:r w:rsidRPr="006F743C">
        <w:t>Sariıpek</w:t>
      </w:r>
      <w:proofErr w:type="spellEnd"/>
      <w:r w:rsidRPr="006F743C">
        <w:t>, M, Uzun Gören, G, Kaya Öztürk, D</w:t>
      </w:r>
      <w:r w:rsidR="00184A16" w:rsidRPr="006F743C">
        <w:t xml:space="preserve"> and </w:t>
      </w:r>
      <w:proofErr w:type="spellStart"/>
      <w:r w:rsidRPr="006F743C">
        <w:t>Karayücel</w:t>
      </w:r>
      <w:proofErr w:type="spellEnd"/>
      <w:r w:rsidR="00F32641" w:rsidRPr="006F743C">
        <w:t>,</w:t>
      </w:r>
      <w:r w:rsidRPr="006F743C">
        <w:t xml:space="preserve"> S </w:t>
      </w:r>
      <w:r w:rsidR="00F32641" w:rsidRPr="006F743C">
        <w:t>(</w:t>
      </w:r>
      <w:r w:rsidRPr="006F743C">
        <w:t>2018</w:t>
      </w:r>
      <w:r w:rsidR="00F32641" w:rsidRPr="006F743C">
        <w:t xml:space="preserve">). </w:t>
      </w:r>
      <w:r w:rsidRPr="006F743C">
        <w:t xml:space="preserve">Effect of shell height on the reproductive success and survival of Cornu aspersum (O.F. Müller, 1774), AACL </w:t>
      </w:r>
      <w:proofErr w:type="spellStart"/>
      <w:r w:rsidRPr="006F743C">
        <w:t>Bioflux</w:t>
      </w:r>
      <w:proofErr w:type="spellEnd"/>
      <w:r w:rsidR="00F32641" w:rsidRPr="006F743C">
        <w:t xml:space="preserve"> </w:t>
      </w:r>
      <w:r w:rsidRPr="006F743C">
        <w:t>11</w:t>
      </w:r>
      <w:r w:rsidR="00F32641" w:rsidRPr="006F743C">
        <w:t>(</w:t>
      </w:r>
      <w:r w:rsidRPr="006F743C">
        <w:t>2</w:t>
      </w:r>
      <w:r w:rsidR="00F32641" w:rsidRPr="006F743C">
        <w:t xml:space="preserve">): </w:t>
      </w:r>
      <w:r w:rsidRPr="006F743C">
        <w:t>525-</w:t>
      </w:r>
      <w:r w:rsidR="00F32641" w:rsidRPr="006F743C">
        <w:t>5</w:t>
      </w:r>
      <w:r w:rsidRPr="006F743C">
        <w:t>32</w:t>
      </w:r>
    </w:p>
    <w:p w14:paraId="3E47B4F5" w14:textId="282E6736" w:rsidR="0039023D" w:rsidRPr="006F743C" w:rsidRDefault="0039023D" w:rsidP="009C7C3C">
      <w:r w:rsidRPr="006F743C">
        <w:t>Cengiz, ZT, Yilmaz, H, Dulger, AC</w:t>
      </w:r>
      <w:r w:rsidR="00184A16" w:rsidRPr="006F743C">
        <w:t xml:space="preserve"> and </w:t>
      </w:r>
      <w:r w:rsidRPr="006F743C">
        <w:t xml:space="preserve">Cicek, M </w:t>
      </w:r>
      <w:r w:rsidR="00173BC0" w:rsidRPr="006F743C">
        <w:t>(</w:t>
      </w:r>
      <w:r w:rsidRPr="006F743C">
        <w:t>2010</w:t>
      </w:r>
      <w:r w:rsidR="00173BC0" w:rsidRPr="006F743C">
        <w:t xml:space="preserve">). </w:t>
      </w:r>
      <w:r w:rsidRPr="006F743C">
        <w:t xml:space="preserve">Human infection with </w:t>
      </w:r>
      <w:proofErr w:type="spellStart"/>
      <w:r w:rsidRPr="006F743C">
        <w:t>Dicrocoelium</w:t>
      </w:r>
      <w:proofErr w:type="spellEnd"/>
      <w:r w:rsidRPr="006F743C">
        <w:t xml:space="preserve"> </w:t>
      </w:r>
      <w:proofErr w:type="spellStart"/>
      <w:r w:rsidRPr="006F743C">
        <w:t>dendriticum</w:t>
      </w:r>
      <w:proofErr w:type="spellEnd"/>
      <w:r w:rsidRPr="006F743C">
        <w:t xml:space="preserve"> in Turkey</w:t>
      </w:r>
      <w:r w:rsidR="00173BC0" w:rsidRPr="006F743C">
        <w:t xml:space="preserve">, </w:t>
      </w:r>
      <w:r w:rsidRPr="006F743C">
        <w:t>Annals of Saudi Medicine</w:t>
      </w:r>
      <w:r w:rsidR="00173BC0" w:rsidRPr="006F743C">
        <w:t xml:space="preserve"> </w:t>
      </w:r>
      <w:r w:rsidRPr="006F743C">
        <w:t>30</w:t>
      </w:r>
      <w:r w:rsidR="00173BC0" w:rsidRPr="006F743C">
        <w:t>(</w:t>
      </w:r>
      <w:r w:rsidRPr="006F743C">
        <w:t>2</w:t>
      </w:r>
      <w:r w:rsidR="00173BC0" w:rsidRPr="006F743C">
        <w:t xml:space="preserve">): </w:t>
      </w:r>
      <w:r w:rsidRPr="006F743C">
        <w:t>159-</w:t>
      </w:r>
      <w:r w:rsidR="00173BC0" w:rsidRPr="006F743C">
        <w:t>1</w:t>
      </w:r>
      <w:r w:rsidRPr="006F743C">
        <w:t>61</w:t>
      </w:r>
    </w:p>
    <w:p w14:paraId="5FF5FA3C" w14:textId="4AD734AE" w:rsidR="0039023D" w:rsidRPr="006F743C" w:rsidRDefault="0039023D" w:rsidP="00746C24">
      <w:r w:rsidRPr="006F743C">
        <w:t>C</w:t>
      </w:r>
      <w:r w:rsidR="008B2F67" w:rsidRPr="006F743C">
        <w:t>han</w:t>
      </w:r>
      <w:r w:rsidR="0077212D" w:rsidRPr="006F743C">
        <w:t xml:space="preserve">, JM and </w:t>
      </w:r>
      <w:r w:rsidRPr="006F743C">
        <w:t>I</w:t>
      </w:r>
      <w:r w:rsidR="0077212D" w:rsidRPr="006F743C">
        <w:t>negbedion</w:t>
      </w:r>
      <w:r w:rsidRPr="006F743C">
        <w:t xml:space="preserve">, G </w:t>
      </w:r>
      <w:r w:rsidR="0077212D" w:rsidRPr="006F743C">
        <w:t>(</w:t>
      </w:r>
      <w:r w:rsidRPr="006F743C">
        <w:t>2013</w:t>
      </w:r>
      <w:r w:rsidR="0077212D" w:rsidRPr="006F743C">
        <w:t>)</w:t>
      </w:r>
      <w:r w:rsidRPr="006F743C">
        <w:t>. Characteristics of snail farming in Edo South Agricultural Zone of Edo State, Nigeria</w:t>
      </w:r>
      <w:r w:rsidR="0077212D" w:rsidRPr="006F743C">
        <w:t xml:space="preserve">, </w:t>
      </w:r>
      <w:r w:rsidRPr="006F743C">
        <w:t>Tropical Animal Health and Production 45</w:t>
      </w:r>
      <w:r w:rsidR="00BB0653" w:rsidRPr="006F743C">
        <w:t>(2)</w:t>
      </w:r>
      <w:r w:rsidR="0077212D" w:rsidRPr="006F743C">
        <w:t xml:space="preserve">: </w:t>
      </w:r>
      <w:r w:rsidRPr="006F743C">
        <w:t>625-631</w:t>
      </w:r>
    </w:p>
    <w:p w14:paraId="2CAB0A99" w14:textId="10CF8F57" w:rsidR="0039023D" w:rsidRPr="006F743C" w:rsidRDefault="0039023D" w:rsidP="009C7C3C">
      <w:r w:rsidRPr="006F743C">
        <w:t>Chan, D, Barratt, J, Roberts, T, Lee, R, Shea, M, Marriott, D, Harkness, J, Malik, R, Jones, M, Aghazadeh, M, Ellis, J</w:t>
      </w:r>
      <w:r w:rsidR="00184A16" w:rsidRPr="006F743C">
        <w:t xml:space="preserve"> and </w:t>
      </w:r>
      <w:r w:rsidRPr="006F743C">
        <w:t xml:space="preserve">Stark, D </w:t>
      </w:r>
      <w:r w:rsidR="00BB0653" w:rsidRPr="006F743C">
        <w:t>(</w:t>
      </w:r>
      <w:r w:rsidRPr="006F743C">
        <w:t>2015</w:t>
      </w:r>
      <w:r w:rsidR="00BB0653" w:rsidRPr="006F743C">
        <w:t xml:space="preserve">). </w:t>
      </w:r>
      <w:r w:rsidRPr="006F743C">
        <w:t xml:space="preserve">The Prevalence of </w:t>
      </w:r>
      <w:proofErr w:type="spellStart"/>
      <w:r w:rsidRPr="006F743C">
        <w:t>Angiostrongylus</w:t>
      </w:r>
      <w:proofErr w:type="spellEnd"/>
      <w:r w:rsidRPr="006F743C">
        <w:t xml:space="preserve"> </w:t>
      </w:r>
      <w:proofErr w:type="spellStart"/>
      <w:r w:rsidRPr="006F743C">
        <w:t>cantonensis</w:t>
      </w:r>
      <w:proofErr w:type="spellEnd"/>
      <w:r w:rsidRPr="006F743C">
        <w:t>/</w:t>
      </w:r>
      <w:proofErr w:type="spellStart"/>
      <w:r w:rsidRPr="006F743C">
        <w:t>mackerrasae</w:t>
      </w:r>
      <w:proofErr w:type="spellEnd"/>
      <w:r w:rsidRPr="006F743C">
        <w:t xml:space="preserve"> Complex in Molluscs from the Sydney Region</w:t>
      </w:r>
      <w:r w:rsidR="00BB0653" w:rsidRPr="006F743C">
        <w:t xml:space="preserve">, </w:t>
      </w:r>
      <w:proofErr w:type="spellStart"/>
      <w:r w:rsidR="00934F37" w:rsidRPr="006F743C">
        <w:t>PLoSOne</w:t>
      </w:r>
      <w:proofErr w:type="spellEnd"/>
      <w:r w:rsidR="00BB0653" w:rsidRPr="006F743C">
        <w:t xml:space="preserve"> 1</w:t>
      </w:r>
      <w:r w:rsidRPr="006F743C">
        <w:t>0</w:t>
      </w:r>
      <w:r w:rsidR="00BB0653" w:rsidRPr="006F743C">
        <w:t>(</w:t>
      </w:r>
      <w:r w:rsidRPr="006F743C">
        <w:t>5</w:t>
      </w:r>
      <w:r w:rsidR="00BB0653" w:rsidRPr="006F743C">
        <w:t>)</w:t>
      </w:r>
      <w:r w:rsidRPr="006F743C">
        <w:t>, available at ARTN e0128128 10.1371/journal.pone.0128128</w:t>
      </w:r>
    </w:p>
    <w:p w14:paraId="38C2527E" w14:textId="76B58AB9" w:rsidR="0039023D" w:rsidRPr="006F743C" w:rsidRDefault="0039023D" w:rsidP="009C7C3C">
      <w:proofErr w:type="spellStart"/>
      <w:r w:rsidRPr="006F743C">
        <w:t>Charwat</w:t>
      </w:r>
      <w:proofErr w:type="spellEnd"/>
      <w:r w:rsidRPr="006F743C">
        <w:t>, SM</w:t>
      </w:r>
      <w:r w:rsidR="00184A16" w:rsidRPr="006F743C">
        <w:t xml:space="preserve"> and </w:t>
      </w:r>
      <w:r w:rsidRPr="006F743C">
        <w:t xml:space="preserve">Davies, KA </w:t>
      </w:r>
      <w:r w:rsidR="00BB0653" w:rsidRPr="006F743C">
        <w:t>(</w:t>
      </w:r>
      <w:r w:rsidRPr="006F743C">
        <w:t>2001</w:t>
      </w:r>
      <w:r w:rsidR="00BB0653" w:rsidRPr="006F743C">
        <w:t xml:space="preserve">). </w:t>
      </w:r>
      <w:r w:rsidRPr="006F743C">
        <w:t xml:space="preserve">Nematodes: Biocontrol Agents of </w:t>
      </w:r>
      <w:proofErr w:type="spellStart"/>
      <w:r w:rsidRPr="006F743C">
        <w:t>Helicid</w:t>
      </w:r>
      <w:proofErr w:type="spellEnd"/>
      <w:r w:rsidRPr="006F743C">
        <w:t xml:space="preserve"> Snails, Rural Industries Research and Development Corporation</w:t>
      </w:r>
      <w:r w:rsidR="00CB0742" w:rsidRPr="006F743C">
        <w:t xml:space="preserve"> </w:t>
      </w:r>
      <w:r w:rsidR="00371E94" w:rsidRPr="006F743C">
        <w:t>p</w:t>
      </w:r>
      <w:r w:rsidR="00CB0742" w:rsidRPr="006F743C">
        <w:t>ublication 01/03</w:t>
      </w:r>
      <w:r w:rsidR="00371E94" w:rsidRPr="006F743C">
        <w:t>, RIRDC</w:t>
      </w:r>
    </w:p>
    <w:p w14:paraId="11E38D7C" w14:textId="1B9995F1" w:rsidR="0039023D" w:rsidRPr="006F743C" w:rsidRDefault="0039023D" w:rsidP="00746C24">
      <w:r w:rsidRPr="006F743C">
        <w:t>Chevallier, H (1980)</w:t>
      </w:r>
      <w:r w:rsidR="00D056EB" w:rsidRPr="006F743C">
        <w:t xml:space="preserve">. </w:t>
      </w:r>
      <w:r w:rsidR="00CA3156" w:rsidRPr="006F743C">
        <w:t xml:space="preserve">Cornu aspersum (common garden snail), CABI Digital Library, </w:t>
      </w:r>
      <w:proofErr w:type="spellStart"/>
      <w:r w:rsidR="00D056EB" w:rsidRPr="006F743C">
        <w:t>doi</w:t>
      </w:r>
      <w:proofErr w:type="spellEnd"/>
      <w:r w:rsidR="00D056EB" w:rsidRPr="006F743C">
        <w:t>: 10.1079/cabicompendium.26821</w:t>
      </w:r>
    </w:p>
    <w:p w14:paraId="61B77C20" w14:textId="4131AF4D" w:rsidR="0039023D" w:rsidRPr="006F743C" w:rsidRDefault="0039023D" w:rsidP="00746C24">
      <w:r w:rsidRPr="006F743C">
        <w:t xml:space="preserve">Chevallier, H </w:t>
      </w:r>
      <w:r w:rsidR="004D6817" w:rsidRPr="006F743C">
        <w:t>(</w:t>
      </w:r>
      <w:r w:rsidRPr="006F743C">
        <w:t>1977</w:t>
      </w:r>
      <w:r w:rsidR="004D6817" w:rsidRPr="006F743C">
        <w:t xml:space="preserve">). </w:t>
      </w:r>
      <w:r w:rsidRPr="006F743C">
        <w:t xml:space="preserve">La </w:t>
      </w:r>
      <w:proofErr w:type="spellStart"/>
      <w:r w:rsidRPr="006F743C">
        <w:t>variabilité</w:t>
      </w:r>
      <w:proofErr w:type="spellEnd"/>
      <w:r w:rsidRPr="006F743C">
        <w:t xml:space="preserve"> de </w:t>
      </w:r>
      <w:proofErr w:type="spellStart"/>
      <w:r w:rsidRPr="006F743C">
        <w:t>l'Escargot</w:t>
      </w:r>
      <w:proofErr w:type="spellEnd"/>
      <w:r w:rsidRPr="006F743C">
        <w:t xml:space="preserve"> Petit-gris Helix </w:t>
      </w:r>
      <w:proofErr w:type="spellStart"/>
      <w:r w:rsidRPr="006F743C">
        <w:t>aspersa</w:t>
      </w:r>
      <w:proofErr w:type="spellEnd"/>
      <w:r w:rsidRPr="006F743C">
        <w:t xml:space="preserve"> Müller</w:t>
      </w:r>
      <w:r w:rsidR="004D6817" w:rsidRPr="006F743C">
        <w:t xml:space="preserve">, </w:t>
      </w:r>
      <w:r w:rsidRPr="006F743C">
        <w:t xml:space="preserve">(Variability of the Petit-gris snail Helix </w:t>
      </w:r>
      <w:proofErr w:type="spellStart"/>
      <w:r w:rsidRPr="006F743C">
        <w:t>aspersa</w:t>
      </w:r>
      <w:proofErr w:type="spellEnd"/>
      <w:r w:rsidRPr="006F743C">
        <w:t xml:space="preserve"> Müller), Bulletin Du </w:t>
      </w:r>
      <w:proofErr w:type="spellStart"/>
      <w:r w:rsidRPr="006F743C">
        <w:t>Muséum</w:t>
      </w:r>
      <w:proofErr w:type="spellEnd"/>
      <w:r w:rsidRPr="006F743C">
        <w:t xml:space="preserve"> National </w:t>
      </w:r>
      <w:proofErr w:type="spellStart"/>
      <w:r w:rsidRPr="006F743C">
        <w:t>D'histoire</w:t>
      </w:r>
      <w:proofErr w:type="spellEnd"/>
      <w:r w:rsidRPr="006F743C">
        <w:t xml:space="preserve"> Naturelle</w:t>
      </w:r>
      <w:r w:rsidR="004D6817" w:rsidRPr="006F743C">
        <w:t xml:space="preserve"> </w:t>
      </w:r>
      <w:r w:rsidRPr="006F743C">
        <w:t>3</w:t>
      </w:r>
      <w:r w:rsidR="004D6817" w:rsidRPr="006F743C">
        <w:t>(</w:t>
      </w:r>
      <w:r w:rsidRPr="006F743C">
        <w:t>448</w:t>
      </w:r>
      <w:r w:rsidR="004D6817" w:rsidRPr="006F743C">
        <w:t xml:space="preserve">): </w:t>
      </w:r>
      <w:r w:rsidRPr="006F743C">
        <w:t>425-</w:t>
      </w:r>
      <w:r w:rsidR="004D6817" w:rsidRPr="006F743C">
        <w:t>4</w:t>
      </w:r>
      <w:r w:rsidRPr="006F743C">
        <w:t>42</w:t>
      </w:r>
    </w:p>
    <w:p w14:paraId="5721CCA9" w14:textId="2AD8A219" w:rsidR="0039023D" w:rsidRPr="006F743C" w:rsidRDefault="0039023D" w:rsidP="00746C24">
      <w:proofErr w:type="spellStart"/>
      <w:r w:rsidRPr="006F743C">
        <w:t>C</w:t>
      </w:r>
      <w:r w:rsidR="00057117" w:rsidRPr="006F743C">
        <w:t>iveyrel</w:t>
      </w:r>
      <w:proofErr w:type="spellEnd"/>
      <w:r w:rsidR="00057117" w:rsidRPr="006F743C">
        <w:t xml:space="preserve">, L and </w:t>
      </w:r>
      <w:proofErr w:type="spellStart"/>
      <w:r w:rsidRPr="006F743C">
        <w:t>S</w:t>
      </w:r>
      <w:r w:rsidR="00057117" w:rsidRPr="006F743C">
        <w:t>imberloff</w:t>
      </w:r>
      <w:proofErr w:type="spellEnd"/>
      <w:r w:rsidR="00057117" w:rsidRPr="006F743C">
        <w:t xml:space="preserve">, </w:t>
      </w:r>
      <w:r w:rsidRPr="006F743C">
        <w:t xml:space="preserve">D </w:t>
      </w:r>
      <w:r w:rsidR="00057117" w:rsidRPr="006F743C">
        <w:t>(</w:t>
      </w:r>
      <w:r w:rsidRPr="006F743C">
        <w:t>1996</w:t>
      </w:r>
      <w:r w:rsidR="00057117" w:rsidRPr="006F743C">
        <w:t>)</w:t>
      </w:r>
      <w:r w:rsidRPr="006F743C">
        <w:t>. A tale of two snails: Is the cure worse than the disease? Biodiversity and Conservation 5</w:t>
      </w:r>
      <w:r w:rsidR="00F04D17" w:rsidRPr="006F743C">
        <w:t xml:space="preserve">: </w:t>
      </w:r>
      <w:r w:rsidRPr="006F743C">
        <w:t>1231-1252</w:t>
      </w:r>
    </w:p>
    <w:p w14:paraId="46B564F5" w14:textId="3E9022F5" w:rsidR="0039023D" w:rsidRPr="006F743C" w:rsidRDefault="0039023D" w:rsidP="00746C24">
      <w:r w:rsidRPr="006F743C">
        <w:lastRenderedPageBreak/>
        <w:t>C</w:t>
      </w:r>
      <w:r w:rsidR="00057117" w:rsidRPr="006F743C">
        <w:t>lark, SA (</w:t>
      </w:r>
      <w:r w:rsidRPr="006F743C">
        <w:t>2004</w:t>
      </w:r>
      <w:r w:rsidR="00057117" w:rsidRPr="006F743C">
        <w:t>)</w:t>
      </w:r>
      <w:r w:rsidRPr="006F743C">
        <w:t>. Native snails in an urban environment - conservation from the ground up. Urban Wildlife: More Than Meets the Eye</w:t>
      </w:r>
      <w:r w:rsidR="0099025F" w:rsidRPr="006F743C">
        <w:t xml:space="preserve">: </w:t>
      </w:r>
      <w:r w:rsidRPr="006F743C">
        <w:t>78-81</w:t>
      </w:r>
    </w:p>
    <w:p w14:paraId="37EEE49E" w14:textId="7562D42D" w:rsidR="0039023D" w:rsidRPr="006F743C" w:rsidRDefault="0039023D" w:rsidP="00746C24">
      <w:proofErr w:type="spellStart"/>
      <w:r w:rsidRPr="006F743C">
        <w:t>C</w:t>
      </w:r>
      <w:r w:rsidR="0099025F" w:rsidRPr="006F743C">
        <w:t>obbinah</w:t>
      </w:r>
      <w:proofErr w:type="spellEnd"/>
      <w:r w:rsidR="0099025F" w:rsidRPr="006F743C">
        <w:t>, JR (</w:t>
      </w:r>
      <w:r w:rsidRPr="006F743C">
        <w:t>1993</w:t>
      </w:r>
      <w:r w:rsidR="0099025F" w:rsidRPr="006F743C">
        <w:t>)</w:t>
      </w:r>
      <w:r w:rsidRPr="006F743C">
        <w:t xml:space="preserve">. Snail farming in West Africa, Wageningen, The Netherlands, </w:t>
      </w:r>
      <w:r w:rsidR="00E206B0" w:rsidRPr="006F743C">
        <w:t>available at: https://hdl.handle.net/10568/63667</w:t>
      </w:r>
    </w:p>
    <w:p w14:paraId="49AE74CC" w14:textId="0D0C552A" w:rsidR="0039023D" w:rsidRPr="006F743C" w:rsidRDefault="0039023D" w:rsidP="00746C24">
      <w:r w:rsidRPr="006F743C">
        <w:t xml:space="preserve">COL </w:t>
      </w:r>
      <w:r w:rsidR="00E206B0" w:rsidRPr="006F743C">
        <w:t>(</w:t>
      </w:r>
      <w:r w:rsidRPr="006F743C">
        <w:t>2022</w:t>
      </w:r>
      <w:r w:rsidR="00E206B0" w:rsidRPr="006F743C">
        <w:t>)</w:t>
      </w:r>
      <w:r w:rsidRPr="006F743C">
        <w:t>. Cornu aspersum (O. F. Müller, 1774). Catalogue of Life</w:t>
      </w:r>
    </w:p>
    <w:p w14:paraId="44C38336" w14:textId="661AC551" w:rsidR="0039023D" w:rsidRPr="006F743C" w:rsidRDefault="0039023D" w:rsidP="009C7C3C">
      <w:r w:rsidRPr="006F743C">
        <w:t xml:space="preserve">Colella, V, Cavalera, MA, Deak, G, Tarallo, VD, Gherman, CM, </w:t>
      </w:r>
      <w:proofErr w:type="spellStart"/>
      <w:r w:rsidRPr="006F743C">
        <w:t>Mihalca</w:t>
      </w:r>
      <w:proofErr w:type="spellEnd"/>
      <w:r w:rsidRPr="006F743C">
        <w:t>, AD</w:t>
      </w:r>
      <w:r w:rsidR="00184A16" w:rsidRPr="006F743C">
        <w:t xml:space="preserve"> and </w:t>
      </w:r>
      <w:r w:rsidRPr="006F743C">
        <w:t xml:space="preserve">Otranto, D </w:t>
      </w:r>
      <w:r w:rsidR="00E206B0" w:rsidRPr="006F743C">
        <w:t>(</w:t>
      </w:r>
      <w:r w:rsidRPr="006F743C">
        <w:t>2017</w:t>
      </w:r>
      <w:r w:rsidR="00E206B0" w:rsidRPr="006F743C">
        <w:t xml:space="preserve">). </w:t>
      </w:r>
      <w:r w:rsidRPr="006F743C">
        <w:t xml:space="preserve">Larval development of </w:t>
      </w:r>
      <w:proofErr w:type="spellStart"/>
      <w:r w:rsidRPr="006F743C">
        <w:t>Angiostrongylus</w:t>
      </w:r>
      <w:proofErr w:type="spellEnd"/>
      <w:r w:rsidRPr="006F743C">
        <w:t xml:space="preserve"> </w:t>
      </w:r>
      <w:proofErr w:type="spellStart"/>
      <w:r w:rsidRPr="006F743C">
        <w:t>chabaudi</w:t>
      </w:r>
      <w:proofErr w:type="spellEnd"/>
      <w:r w:rsidRPr="006F743C">
        <w:t xml:space="preserve">, the causative agent of feline </w:t>
      </w:r>
      <w:proofErr w:type="spellStart"/>
      <w:r w:rsidRPr="006F743C">
        <w:t>angiostrongylosis</w:t>
      </w:r>
      <w:proofErr w:type="spellEnd"/>
      <w:r w:rsidRPr="006F743C">
        <w:t>, in the snail Cornu aspersum</w:t>
      </w:r>
      <w:r w:rsidR="00E206B0" w:rsidRPr="006F743C">
        <w:t xml:space="preserve">, </w:t>
      </w:r>
      <w:r w:rsidRPr="006F743C">
        <w:t>Parasitology 144</w:t>
      </w:r>
      <w:r w:rsidR="00E206B0" w:rsidRPr="006F743C">
        <w:t xml:space="preserve"> (</w:t>
      </w:r>
      <w:r w:rsidRPr="006F743C">
        <w:t>14</w:t>
      </w:r>
      <w:r w:rsidR="00E206B0" w:rsidRPr="006F743C">
        <w:t xml:space="preserve">): </w:t>
      </w:r>
      <w:r w:rsidRPr="006F743C">
        <w:t>1922-30</w:t>
      </w:r>
    </w:p>
    <w:p w14:paraId="1B8D84F0" w14:textId="06EE7A92" w:rsidR="0039023D" w:rsidRPr="006F743C" w:rsidRDefault="0039023D" w:rsidP="009C7C3C">
      <w:r w:rsidRPr="006F743C">
        <w:t xml:space="preserve">Colella, V, Giannelli, A, </w:t>
      </w:r>
      <w:proofErr w:type="spellStart"/>
      <w:r w:rsidRPr="006F743C">
        <w:t>Brianti</w:t>
      </w:r>
      <w:proofErr w:type="spellEnd"/>
      <w:r w:rsidRPr="006F743C">
        <w:t xml:space="preserve">, E, Ramos, RAN, </w:t>
      </w:r>
      <w:proofErr w:type="spellStart"/>
      <w:r w:rsidRPr="006F743C">
        <w:t>Cantacessi</w:t>
      </w:r>
      <w:proofErr w:type="spellEnd"/>
      <w:r w:rsidRPr="006F743C">
        <w:t>, C, Dantas-Torres, F</w:t>
      </w:r>
      <w:r w:rsidR="00184A16" w:rsidRPr="006F743C">
        <w:t xml:space="preserve"> and </w:t>
      </w:r>
      <w:r w:rsidRPr="006F743C">
        <w:t xml:space="preserve">Otranto, D </w:t>
      </w:r>
      <w:r w:rsidR="00CC2481" w:rsidRPr="006F743C">
        <w:t>(</w:t>
      </w:r>
      <w:r w:rsidRPr="006F743C">
        <w:t>2015</w:t>
      </w:r>
      <w:r w:rsidR="00CC2481" w:rsidRPr="006F743C">
        <w:t xml:space="preserve">). </w:t>
      </w:r>
      <w:r w:rsidRPr="006F743C">
        <w:t>Feline lungworms unlock a novel mode of parasite transmission</w:t>
      </w:r>
      <w:r w:rsidR="00CC2481" w:rsidRPr="006F743C">
        <w:t xml:space="preserve">, </w:t>
      </w:r>
      <w:r w:rsidRPr="006F743C">
        <w:t>Scientific Reports</w:t>
      </w:r>
      <w:r w:rsidR="00CC2481" w:rsidRPr="006F743C">
        <w:t xml:space="preserve"> 5</w:t>
      </w:r>
      <w:r w:rsidR="00FA1CBD" w:rsidRPr="006F743C">
        <w:t>, a</w:t>
      </w:r>
      <w:r w:rsidRPr="006F743C">
        <w:t>vailable at</w:t>
      </w:r>
      <w:r w:rsidR="004A4B9D" w:rsidRPr="006F743C">
        <w:t>: https://www.nature.com/articles/srep13105</w:t>
      </w:r>
    </w:p>
    <w:p w14:paraId="1F31A842" w14:textId="695FFDD1" w:rsidR="0039023D" w:rsidRPr="006F743C" w:rsidRDefault="0039023D" w:rsidP="009C7C3C">
      <w:r w:rsidRPr="006F743C">
        <w:t xml:space="preserve">Colella, V, Lia, RP, Premont, J, Gilmore, P, Cervone, M, </w:t>
      </w:r>
      <w:proofErr w:type="spellStart"/>
      <w:r w:rsidRPr="006F743C">
        <w:t>Latrofa</w:t>
      </w:r>
      <w:proofErr w:type="spellEnd"/>
      <w:r w:rsidRPr="006F743C">
        <w:t>, MS, D'Anna, N, Williams, D</w:t>
      </w:r>
      <w:r w:rsidR="00184A16" w:rsidRPr="006F743C">
        <w:t xml:space="preserve"> and </w:t>
      </w:r>
      <w:r w:rsidRPr="006F743C">
        <w:t xml:space="preserve">Otranto, D </w:t>
      </w:r>
      <w:r w:rsidR="004A4B9D" w:rsidRPr="006F743C">
        <w:t>(</w:t>
      </w:r>
      <w:r w:rsidRPr="006F743C">
        <w:t>2016a</w:t>
      </w:r>
      <w:r w:rsidR="004A4B9D" w:rsidRPr="006F743C">
        <w:t xml:space="preserve">) </w:t>
      </w:r>
      <w:proofErr w:type="spellStart"/>
      <w:r w:rsidRPr="006F743C">
        <w:t>Angiostrongylus</w:t>
      </w:r>
      <w:proofErr w:type="spellEnd"/>
      <w:r w:rsidRPr="006F743C">
        <w:t xml:space="preserve"> vasorum in the eye: new case reports and a review of the literature</w:t>
      </w:r>
      <w:r w:rsidR="004A4B9D" w:rsidRPr="006F743C">
        <w:t xml:space="preserve">, </w:t>
      </w:r>
      <w:r w:rsidRPr="006F743C">
        <w:t>Parasit</w:t>
      </w:r>
      <w:r w:rsidR="00CA3156" w:rsidRPr="006F743C">
        <w:t xml:space="preserve">es and </w:t>
      </w:r>
      <w:r w:rsidRPr="006F743C">
        <w:t>Vectors</w:t>
      </w:r>
      <w:r w:rsidR="004A4B9D" w:rsidRPr="006F743C">
        <w:t xml:space="preserve"> </w:t>
      </w:r>
      <w:r w:rsidRPr="006F743C">
        <w:t>9</w:t>
      </w:r>
      <w:r w:rsidR="004A4B9D" w:rsidRPr="006F743C">
        <w:t xml:space="preserve">: </w:t>
      </w:r>
      <w:r w:rsidRPr="006F743C">
        <w:t>161</w:t>
      </w:r>
    </w:p>
    <w:p w14:paraId="4F10A0E0" w14:textId="5990F6B6" w:rsidR="0039023D" w:rsidRPr="006F743C" w:rsidRDefault="0039023D" w:rsidP="009C7C3C">
      <w:r w:rsidRPr="006F743C">
        <w:t xml:space="preserve">Colella, V, </w:t>
      </w:r>
      <w:proofErr w:type="spellStart"/>
      <w:r w:rsidRPr="006F743C">
        <w:t>Mutafchiev</w:t>
      </w:r>
      <w:proofErr w:type="spellEnd"/>
      <w:r w:rsidRPr="006F743C">
        <w:t>, Y, Cavalera, MA, Giannelli, A, Lia, RP, Dantas-Torres, F</w:t>
      </w:r>
      <w:r w:rsidR="00184A16" w:rsidRPr="006F743C">
        <w:t xml:space="preserve"> and </w:t>
      </w:r>
      <w:r w:rsidRPr="006F743C">
        <w:t xml:space="preserve">Otranto, D </w:t>
      </w:r>
      <w:r w:rsidR="00236F9D" w:rsidRPr="006F743C">
        <w:t>(</w:t>
      </w:r>
      <w:r w:rsidRPr="006F743C">
        <w:t>2016b</w:t>
      </w:r>
      <w:r w:rsidR="00236F9D" w:rsidRPr="006F743C">
        <w:t xml:space="preserve">). </w:t>
      </w:r>
      <w:r w:rsidRPr="006F743C">
        <w:t xml:space="preserve">Development of </w:t>
      </w:r>
      <w:proofErr w:type="spellStart"/>
      <w:r w:rsidRPr="006F743C">
        <w:t>Crenosoma</w:t>
      </w:r>
      <w:proofErr w:type="spellEnd"/>
      <w:r w:rsidRPr="006F743C">
        <w:t xml:space="preserve"> </w:t>
      </w:r>
      <w:proofErr w:type="spellStart"/>
      <w:r w:rsidRPr="006F743C">
        <w:t>vulpis</w:t>
      </w:r>
      <w:proofErr w:type="spellEnd"/>
      <w:r w:rsidRPr="006F743C">
        <w:t xml:space="preserve"> in the common garden snail Cornu aspersum: implications for epidemiological studies</w:t>
      </w:r>
      <w:r w:rsidR="00236F9D" w:rsidRPr="006F743C">
        <w:t xml:space="preserve">, </w:t>
      </w:r>
      <w:r w:rsidRPr="006F743C">
        <w:t>Parasites</w:t>
      </w:r>
      <w:r w:rsidR="00184A16" w:rsidRPr="006F743C">
        <w:t xml:space="preserve"> and </w:t>
      </w:r>
      <w:r w:rsidRPr="006F743C">
        <w:t>Vectors</w:t>
      </w:r>
      <w:r w:rsidR="00236F9D" w:rsidRPr="006F743C">
        <w:t xml:space="preserve"> </w:t>
      </w:r>
      <w:r w:rsidRPr="006F743C">
        <w:t>9</w:t>
      </w:r>
      <w:r w:rsidR="00236F9D" w:rsidRPr="006F743C">
        <w:t xml:space="preserve">, </w:t>
      </w:r>
      <w:r w:rsidRPr="006F743C">
        <w:t>available at</w:t>
      </w:r>
      <w:r w:rsidR="004132BB" w:rsidRPr="006F743C">
        <w:t>: https://parasitesandvectors.biomedcentral.com/articles/10.1186/s13071-016-1483-8</w:t>
      </w:r>
    </w:p>
    <w:p w14:paraId="4BF8945B" w14:textId="3E1CB056" w:rsidR="0039023D" w:rsidRPr="006F743C" w:rsidRDefault="0039023D" w:rsidP="00746C24">
      <w:r w:rsidRPr="006F743C">
        <w:t>Colomba, MS, Gregorini, A, Liberto, F, Reitano, A, Giglio, S</w:t>
      </w:r>
      <w:r w:rsidR="00184A16" w:rsidRPr="006F743C">
        <w:t xml:space="preserve"> and </w:t>
      </w:r>
      <w:r w:rsidRPr="006F743C">
        <w:t xml:space="preserve">Sparacio, I </w:t>
      </w:r>
      <w:r w:rsidR="004132BB" w:rsidRPr="006F743C">
        <w:t>(</w:t>
      </w:r>
      <w:r w:rsidRPr="006F743C">
        <w:t>2015</w:t>
      </w:r>
      <w:r w:rsidR="004132BB" w:rsidRPr="006F743C">
        <w:t xml:space="preserve">). </w:t>
      </w:r>
      <w:r w:rsidRPr="006F743C">
        <w:t xml:space="preserve">The genus </w:t>
      </w:r>
      <w:proofErr w:type="spellStart"/>
      <w:r w:rsidRPr="006F743C">
        <w:t>Erctella</w:t>
      </w:r>
      <w:proofErr w:type="spellEnd"/>
      <w:r w:rsidRPr="006F743C">
        <w:t xml:space="preserve"> </w:t>
      </w:r>
      <w:proofErr w:type="spellStart"/>
      <w:r w:rsidRPr="006F743C">
        <w:t>Monterosato</w:t>
      </w:r>
      <w:proofErr w:type="spellEnd"/>
      <w:r w:rsidRPr="006F743C">
        <w:t>, 1894: new molecular evidence (</w:t>
      </w:r>
      <w:proofErr w:type="spellStart"/>
      <w:r w:rsidRPr="006F743C">
        <w:t>Pulmonata</w:t>
      </w:r>
      <w:proofErr w:type="spellEnd"/>
      <w:r w:rsidRPr="006F743C">
        <w:t xml:space="preserve"> Stylommatophora </w:t>
      </w:r>
      <w:proofErr w:type="spellStart"/>
      <w:r w:rsidRPr="006F743C">
        <w:t>Helicidae</w:t>
      </w:r>
      <w:proofErr w:type="spellEnd"/>
      <w:r w:rsidRPr="006F743C">
        <w:t>), Biodiversity Journal</w:t>
      </w:r>
      <w:r w:rsidR="004132BB" w:rsidRPr="006F743C">
        <w:t xml:space="preserve"> </w:t>
      </w:r>
      <w:r w:rsidRPr="006F743C">
        <w:t>6</w:t>
      </w:r>
      <w:r w:rsidR="004132BB" w:rsidRPr="006F743C">
        <w:t>(</w:t>
      </w:r>
      <w:r w:rsidRPr="006F743C">
        <w:t>1</w:t>
      </w:r>
      <w:r w:rsidR="004132BB" w:rsidRPr="006F743C">
        <w:t xml:space="preserve">): </w:t>
      </w:r>
      <w:r w:rsidRPr="006F743C">
        <w:t>401-</w:t>
      </w:r>
      <w:r w:rsidR="004132BB" w:rsidRPr="006F743C">
        <w:t>4</w:t>
      </w:r>
      <w:r w:rsidRPr="006F743C">
        <w:t>11</w:t>
      </w:r>
    </w:p>
    <w:p w14:paraId="2694FC8D" w14:textId="419923B0" w:rsidR="0048507A" w:rsidRPr="006F743C" w:rsidRDefault="0039023D" w:rsidP="009C7C3C">
      <w:r w:rsidRPr="006F743C">
        <w:t xml:space="preserve">Conboy, G </w:t>
      </w:r>
      <w:r w:rsidR="008B3E43" w:rsidRPr="006F743C">
        <w:t>(</w:t>
      </w:r>
      <w:r w:rsidRPr="006F743C">
        <w:t>2004</w:t>
      </w:r>
      <w:r w:rsidR="008B3E43" w:rsidRPr="006F743C">
        <w:t xml:space="preserve">). </w:t>
      </w:r>
      <w:r w:rsidRPr="006F743C">
        <w:t xml:space="preserve">Natural infections of </w:t>
      </w:r>
      <w:proofErr w:type="spellStart"/>
      <w:r w:rsidRPr="006F743C">
        <w:t>Crenosoma</w:t>
      </w:r>
      <w:proofErr w:type="spellEnd"/>
      <w:r w:rsidRPr="006F743C">
        <w:t xml:space="preserve"> </w:t>
      </w:r>
      <w:proofErr w:type="spellStart"/>
      <w:r w:rsidRPr="006F743C">
        <w:t>vulpis</w:t>
      </w:r>
      <w:proofErr w:type="spellEnd"/>
      <w:r w:rsidRPr="006F743C">
        <w:t xml:space="preserve"> and </w:t>
      </w:r>
      <w:proofErr w:type="spellStart"/>
      <w:r w:rsidRPr="006F743C">
        <w:t>Angiostrongylus</w:t>
      </w:r>
      <w:proofErr w:type="spellEnd"/>
      <w:r w:rsidRPr="006F743C">
        <w:t xml:space="preserve"> vasorum in dogs in Atlantic Canada and their treatment with milbemycin oxime</w:t>
      </w:r>
      <w:r w:rsidR="008B3E43" w:rsidRPr="006F743C">
        <w:t xml:space="preserve">. </w:t>
      </w:r>
      <w:r w:rsidRPr="006F743C">
        <w:t>Veterinary Record</w:t>
      </w:r>
      <w:r w:rsidR="008B3E43" w:rsidRPr="006F743C">
        <w:t xml:space="preserve"> </w:t>
      </w:r>
      <w:r w:rsidRPr="006F743C">
        <w:t>155</w:t>
      </w:r>
      <w:r w:rsidR="008B3E43" w:rsidRPr="006F743C">
        <w:t>(</w:t>
      </w:r>
      <w:r w:rsidRPr="006F743C">
        <w:t>1</w:t>
      </w:r>
      <w:r w:rsidR="008B3E43" w:rsidRPr="006F743C">
        <w:t xml:space="preserve">): </w:t>
      </w:r>
      <w:r w:rsidRPr="006F743C">
        <w:t>16</w:t>
      </w:r>
      <w:r w:rsidR="0048507A" w:rsidRPr="006F743C">
        <w:t>-18</w:t>
      </w:r>
    </w:p>
    <w:p w14:paraId="7958ECB7" w14:textId="64C9DA20" w:rsidR="0039023D" w:rsidRPr="006F743C" w:rsidRDefault="0039023D" w:rsidP="009C7C3C">
      <w:r w:rsidRPr="006F743C">
        <w:t xml:space="preserve">Conboy, G, </w:t>
      </w:r>
      <w:proofErr w:type="spellStart"/>
      <w:r w:rsidRPr="006F743C">
        <w:t>Guselle</w:t>
      </w:r>
      <w:proofErr w:type="spellEnd"/>
      <w:r w:rsidRPr="006F743C">
        <w:t>, N</w:t>
      </w:r>
      <w:r w:rsidR="00184A16" w:rsidRPr="006F743C">
        <w:t xml:space="preserve"> and </w:t>
      </w:r>
      <w:r w:rsidRPr="006F743C">
        <w:t xml:space="preserve">Schaper, R </w:t>
      </w:r>
      <w:r w:rsidR="0048507A" w:rsidRPr="006F743C">
        <w:t>(</w:t>
      </w:r>
      <w:r w:rsidRPr="006F743C">
        <w:t>2017</w:t>
      </w:r>
      <w:r w:rsidR="0048507A" w:rsidRPr="006F743C">
        <w:t xml:space="preserve">). </w:t>
      </w:r>
      <w:r w:rsidRPr="006F743C">
        <w:t xml:space="preserve">Spontaneous Shedding of </w:t>
      </w:r>
      <w:proofErr w:type="spellStart"/>
      <w:r w:rsidRPr="006F743C">
        <w:t>Metastrongyloid</w:t>
      </w:r>
      <w:proofErr w:type="spellEnd"/>
      <w:r w:rsidRPr="006F743C">
        <w:t xml:space="preserve"> Third-Stage Larvae by Experimentally Infected </w:t>
      </w:r>
      <w:proofErr w:type="spellStart"/>
      <w:r w:rsidRPr="006F743C">
        <w:t>Limax</w:t>
      </w:r>
      <w:proofErr w:type="spellEnd"/>
      <w:r w:rsidRPr="006F743C">
        <w:t xml:space="preserve"> maximus</w:t>
      </w:r>
      <w:r w:rsidR="0048507A" w:rsidRPr="006F743C">
        <w:t xml:space="preserve">. </w:t>
      </w:r>
      <w:r w:rsidRPr="006F743C">
        <w:t>Parasitology Research</w:t>
      </w:r>
      <w:r w:rsidR="0048507A" w:rsidRPr="006F743C">
        <w:t xml:space="preserve"> </w:t>
      </w:r>
      <w:r w:rsidRPr="006F743C">
        <w:t>116</w:t>
      </w:r>
      <w:r w:rsidR="0048507A" w:rsidRPr="006F743C">
        <w:t xml:space="preserve">: </w:t>
      </w:r>
      <w:r w:rsidRPr="006F743C">
        <w:t>S41-S54</w:t>
      </w:r>
    </w:p>
    <w:p w14:paraId="637E2469" w14:textId="045E031C" w:rsidR="0039023D" w:rsidRPr="006F743C" w:rsidRDefault="0039023D" w:rsidP="009C7C3C">
      <w:r w:rsidRPr="006F743C">
        <w:t>Conboy, G, Hare, J, Charles, S, Settje, T</w:t>
      </w:r>
      <w:r w:rsidR="00184A16" w:rsidRPr="006F743C">
        <w:t xml:space="preserve"> and </w:t>
      </w:r>
      <w:r w:rsidRPr="006F743C">
        <w:t xml:space="preserve">Heine, J </w:t>
      </w:r>
      <w:r w:rsidR="0048507A" w:rsidRPr="006F743C">
        <w:t>(</w:t>
      </w:r>
      <w:r w:rsidRPr="006F743C">
        <w:t>2009</w:t>
      </w:r>
      <w:r w:rsidR="0048507A" w:rsidRPr="006F743C">
        <w:t xml:space="preserve">). </w:t>
      </w:r>
      <w:r w:rsidRPr="006F743C">
        <w:t xml:space="preserve">Efficacy of a Single Topical Application of Advantage Multi (R) (=Advocate (R)) Topical Solution (10% Imidocloprid+2.5% Moxidectin) in the Treatment of Dogs Experimentally Infected with </w:t>
      </w:r>
      <w:proofErr w:type="spellStart"/>
      <w:r w:rsidRPr="006F743C">
        <w:t>Crenosoma</w:t>
      </w:r>
      <w:proofErr w:type="spellEnd"/>
      <w:r w:rsidRPr="006F743C">
        <w:t xml:space="preserve"> </w:t>
      </w:r>
      <w:proofErr w:type="spellStart"/>
      <w:r w:rsidRPr="006F743C">
        <w:t>vulpis</w:t>
      </w:r>
      <w:proofErr w:type="spellEnd"/>
      <w:r w:rsidR="0048507A" w:rsidRPr="006F743C">
        <w:t xml:space="preserve">. </w:t>
      </w:r>
      <w:r w:rsidRPr="006F743C">
        <w:t>Parasitology Research</w:t>
      </w:r>
      <w:r w:rsidR="0048507A" w:rsidRPr="006F743C">
        <w:t xml:space="preserve"> </w:t>
      </w:r>
      <w:r w:rsidRPr="006F743C">
        <w:t>105</w:t>
      </w:r>
      <w:r w:rsidR="0048507A" w:rsidRPr="006F743C">
        <w:t xml:space="preserve">: </w:t>
      </w:r>
      <w:r w:rsidRPr="006F743C">
        <w:t>S49-S54</w:t>
      </w:r>
    </w:p>
    <w:p w14:paraId="7947BAC4" w14:textId="2F2205A7" w:rsidR="0039023D" w:rsidRPr="006F743C" w:rsidRDefault="0039023D" w:rsidP="009C7C3C">
      <w:r w:rsidRPr="006F743C">
        <w:t xml:space="preserve">Conte, R </w:t>
      </w:r>
      <w:r w:rsidR="0048507A" w:rsidRPr="006F743C">
        <w:t>(</w:t>
      </w:r>
      <w:r w:rsidRPr="006F743C">
        <w:t>2015</w:t>
      </w:r>
      <w:r w:rsidR="0048507A" w:rsidRPr="006F743C">
        <w:t xml:space="preserve">). </w:t>
      </w:r>
      <w:r w:rsidR="00AA2E13" w:rsidRPr="006F743C">
        <w:t>Helic</w:t>
      </w:r>
      <w:r w:rsidR="00E2580F" w:rsidRPr="006F743C">
        <w:t>ic</w:t>
      </w:r>
      <w:r w:rsidR="00AA2E13" w:rsidRPr="006F743C">
        <w:t>ulture</w:t>
      </w:r>
      <w:r w:rsidRPr="006F743C">
        <w:t>: purpose and economic perspectives in the European community,</w:t>
      </w:r>
      <w:r w:rsidR="00E2580F" w:rsidRPr="006F743C">
        <w:t xml:space="preserve"> </w:t>
      </w:r>
      <w:r w:rsidR="00676CB4" w:rsidRPr="006F743C">
        <w:t xml:space="preserve">The Official Journal of the Institute of Science and Technology, </w:t>
      </w:r>
      <w:r w:rsidR="00E2580F" w:rsidRPr="006F743C">
        <w:t>available at: https://www.researchgate.net/publication/275030005_Heliciculture_purpose_and_economic_perspectives_in_the_European_community</w:t>
      </w:r>
    </w:p>
    <w:p w14:paraId="7EE05AAE" w14:textId="7F3E7942" w:rsidR="0039023D" w:rsidRPr="006F743C" w:rsidRDefault="0039023D" w:rsidP="00746C24">
      <w:r w:rsidRPr="006F743C">
        <w:t>C</w:t>
      </w:r>
      <w:r w:rsidR="00676CB4" w:rsidRPr="006F743C">
        <w:t xml:space="preserve">owie, RH </w:t>
      </w:r>
      <w:r w:rsidR="00E67AAA" w:rsidRPr="006F743C">
        <w:t>and Jones, JS (</w:t>
      </w:r>
      <w:r w:rsidRPr="006F743C">
        <w:t>1987</w:t>
      </w:r>
      <w:r w:rsidR="00E67AAA" w:rsidRPr="006F743C">
        <w:t>)</w:t>
      </w:r>
      <w:r w:rsidRPr="006F743C">
        <w:t xml:space="preserve">. Ecological interactions between </w:t>
      </w:r>
      <w:proofErr w:type="spellStart"/>
      <w:r w:rsidRPr="006F743C">
        <w:t>Cepaea</w:t>
      </w:r>
      <w:proofErr w:type="spellEnd"/>
      <w:r w:rsidRPr="006F743C">
        <w:t xml:space="preserve"> </w:t>
      </w:r>
      <w:proofErr w:type="spellStart"/>
      <w:r w:rsidRPr="006F743C">
        <w:t>nemoralis</w:t>
      </w:r>
      <w:proofErr w:type="spellEnd"/>
      <w:r w:rsidRPr="006F743C">
        <w:t xml:space="preserve"> and </w:t>
      </w:r>
      <w:proofErr w:type="spellStart"/>
      <w:r w:rsidRPr="006F743C">
        <w:t>Cepaea</w:t>
      </w:r>
      <w:proofErr w:type="spellEnd"/>
      <w:r w:rsidRPr="006F743C">
        <w:t xml:space="preserve"> hortensis: competition, invasion but no niche displacement</w:t>
      </w:r>
      <w:r w:rsidR="00E67AAA" w:rsidRPr="006F743C">
        <w:t xml:space="preserve">, </w:t>
      </w:r>
      <w:r w:rsidRPr="006F743C">
        <w:t>Functional Ecology 1</w:t>
      </w:r>
      <w:r w:rsidR="00E67AAA" w:rsidRPr="006F743C">
        <w:t xml:space="preserve">: </w:t>
      </w:r>
      <w:r w:rsidRPr="006F743C">
        <w:t>91-97</w:t>
      </w:r>
    </w:p>
    <w:p w14:paraId="0003BFDF" w14:textId="3B39355E" w:rsidR="0039023D" w:rsidRPr="006F743C" w:rsidRDefault="0039023D" w:rsidP="00746C24">
      <w:r w:rsidRPr="006F743C">
        <w:t>C</w:t>
      </w:r>
      <w:r w:rsidR="00E67AAA" w:rsidRPr="006F743C">
        <w:t>owie, RH (2001)</w:t>
      </w:r>
      <w:r w:rsidRPr="006F743C">
        <w:t>. Decline and homogenization of Pacific faunas: the land snails of American Samoa</w:t>
      </w:r>
      <w:r w:rsidR="00705EB2" w:rsidRPr="006F743C">
        <w:t xml:space="preserve">, </w:t>
      </w:r>
      <w:r w:rsidRPr="006F743C">
        <w:t>Biological Conservation 99</w:t>
      </w:r>
      <w:r w:rsidR="00705EB2" w:rsidRPr="006F743C">
        <w:t xml:space="preserve">: </w:t>
      </w:r>
      <w:r w:rsidRPr="006F743C">
        <w:t>207-222</w:t>
      </w:r>
    </w:p>
    <w:p w14:paraId="2AE48ED4" w14:textId="2E56E6D1" w:rsidR="0039023D" w:rsidRPr="006F743C" w:rsidRDefault="0039023D" w:rsidP="00746C24">
      <w:r w:rsidRPr="006F743C">
        <w:lastRenderedPageBreak/>
        <w:t>C</w:t>
      </w:r>
      <w:r w:rsidR="00705EB2" w:rsidRPr="006F743C">
        <w:t>owie, RH, Dillon, RT, Robinson, DG</w:t>
      </w:r>
      <w:r w:rsidR="00E9342C" w:rsidRPr="006F743C">
        <w:t xml:space="preserve"> and Smith, JW (</w:t>
      </w:r>
      <w:r w:rsidRPr="006F743C">
        <w:t>2009</w:t>
      </w:r>
      <w:r w:rsidR="00E9342C" w:rsidRPr="006F743C">
        <w:t>)</w:t>
      </w:r>
      <w:r w:rsidRPr="006F743C">
        <w:t>. Alien non-marine snails and slugs of priority quarantine importance in the United States: A preliminary risk assessment</w:t>
      </w:r>
      <w:r w:rsidR="00E9342C" w:rsidRPr="006F743C">
        <w:t xml:space="preserve">, </w:t>
      </w:r>
      <w:r w:rsidRPr="006F743C">
        <w:t>American Malacological Bulletin 27</w:t>
      </w:r>
      <w:r w:rsidR="00E9342C" w:rsidRPr="006F743C">
        <w:t xml:space="preserve">: </w:t>
      </w:r>
      <w:r w:rsidRPr="006F743C">
        <w:t>113-132</w:t>
      </w:r>
    </w:p>
    <w:p w14:paraId="71102F61" w14:textId="58B542E7" w:rsidR="0039023D" w:rsidRPr="006F743C" w:rsidRDefault="0039023D" w:rsidP="00746C24">
      <w:r w:rsidRPr="006F743C">
        <w:t>C</w:t>
      </w:r>
      <w:r w:rsidR="00167DFA" w:rsidRPr="006F743C">
        <w:t xml:space="preserve">owie, RH, Hayes, KA, </w:t>
      </w:r>
      <w:r w:rsidR="00053CA1" w:rsidRPr="006F743C">
        <w:t>Tran, CT and Meyer, WM (</w:t>
      </w:r>
      <w:r w:rsidRPr="006F743C">
        <w:t>2008</w:t>
      </w:r>
      <w:r w:rsidR="00053CA1" w:rsidRPr="006F743C">
        <w:t>)</w:t>
      </w:r>
      <w:r w:rsidRPr="006F743C">
        <w:t>. The horticultural industry as a vector of alien snails and slugs: widespread invasions in Hawaii. International Journal of Pest Management 54</w:t>
      </w:r>
      <w:r w:rsidR="00053CA1" w:rsidRPr="006F743C">
        <w:t xml:space="preserve">: </w:t>
      </w:r>
      <w:r w:rsidRPr="006F743C">
        <w:t>267-276</w:t>
      </w:r>
    </w:p>
    <w:p w14:paraId="14F68747" w14:textId="298C9506" w:rsidR="0039023D" w:rsidRPr="006F743C" w:rsidRDefault="0039023D" w:rsidP="009C7C3C">
      <w:r w:rsidRPr="006F743C">
        <w:t>Cowie, RH</w:t>
      </w:r>
      <w:r w:rsidR="00184A16" w:rsidRPr="006F743C">
        <w:t xml:space="preserve"> and </w:t>
      </w:r>
      <w:r w:rsidRPr="006F743C">
        <w:t xml:space="preserve">Jones, JS </w:t>
      </w:r>
      <w:r w:rsidR="00053CA1" w:rsidRPr="006F743C">
        <w:t>(</w:t>
      </w:r>
      <w:r w:rsidRPr="006F743C">
        <w:t>1987</w:t>
      </w:r>
      <w:r w:rsidR="00053CA1" w:rsidRPr="006F743C">
        <w:t xml:space="preserve">). </w:t>
      </w:r>
      <w:r w:rsidRPr="006F743C">
        <w:t xml:space="preserve">Ecological interactions between </w:t>
      </w:r>
      <w:proofErr w:type="spellStart"/>
      <w:r w:rsidRPr="006F743C">
        <w:t>Cepaea</w:t>
      </w:r>
      <w:proofErr w:type="spellEnd"/>
      <w:r w:rsidRPr="006F743C">
        <w:t xml:space="preserve"> </w:t>
      </w:r>
      <w:proofErr w:type="spellStart"/>
      <w:r w:rsidRPr="006F743C">
        <w:t>nemoralis</w:t>
      </w:r>
      <w:proofErr w:type="spellEnd"/>
      <w:r w:rsidRPr="006F743C">
        <w:t xml:space="preserve"> and </w:t>
      </w:r>
      <w:proofErr w:type="spellStart"/>
      <w:r w:rsidRPr="006F743C">
        <w:t>Cepaea</w:t>
      </w:r>
      <w:proofErr w:type="spellEnd"/>
      <w:r w:rsidRPr="006F743C">
        <w:t xml:space="preserve"> hortensis: competition, invasion but no niche displacement</w:t>
      </w:r>
      <w:r w:rsidR="00053CA1" w:rsidRPr="006F743C">
        <w:t xml:space="preserve">, </w:t>
      </w:r>
      <w:r w:rsidRPr="006F743C">
        <w:t>Functional Ecology</w:t>
      </w:r>
      <w:r w:rsidR="00053CA1" w:rsidRPr="006F743C">
        <w:t xml:space="preserve"> </w:t>
      </w:r>
      <w:r w:rsidRPr="006F743C">
        <w:t>1</w:t>
      </w:r>
      <w:r w:rsidR="00053CA1" w:rsidRPr="006F743C">
        <w:t>(</w:t>
      </w:r>
      <w:r w:rsidRPr="006F743C">
        <w:t>2</w:t>
      </w:r>
      <w:r w:rsidR="00053CA1" w:rsidRPr="006F743C">
        <w:t xml:space="preserve">): </w:t>
      </w:r>
      <w:r w:rsidRPr="006F743C">
        <w:t>91-</w:t>
      </w:r>
      <w:r w:rsidR="00053CA1" w:rsidRPr="006F743C">
        <w:t>9</w:t>
      </w:r>
      <w:r w:rsidRPr="006F743C">
        <w:t>7</w:t>
      </w:r>
    </w:p>
    <w:p w14:paraId="50B0615E" w14:textId="1E63CD24" w:rsidR="0039023D" w:rsidRPr="006F743C" w:rsidRDefault="0039023D" w:rsidP="009C7C3C">
      <w:r w:rsidRPr="006F743C">
        <w:t xml:space="preserve">Cowie, RH </w:t>
      </w:r>
      <w:r w:rsidR="00053CA1" w:rsidRPr="006F743C">
        <w:t>(</w:t>
      </w:r>
      <w:r w:rsidRPr="006F743C">
        <w:t>2013</w:t>
      </w:r>
      <w:r w:rsidR="00053CA1" w:rsidRPr="006F743C">
        <w:t xml:space="preserve">). </w:t>
      </w:r>
      <w:r w:rsidRPr="006F743C">
        <w:t>Pathways for transmission of Angiostrongyliasis and the risk of disease associated with them, Hawai’i Journal of Medicine and Public Health</w:t>
      </w:r>
      <w:r w:rsidR="00053CA1" w:rsidRPr="006F743C">
        <w:t xml:space="preserve"> </w:t>
      </w:r>
      <w:r w:rsidRPr="006F743C">
        <w:t>72</w:t>
      </w:r>
      <w:r w:rsidR="00053CA1" w:rsidRPr="006F743C">
        <w:t>(</w:t>
      </w:r>
      <w:r w:rsidRPr="006F743C">
        <w:t>6</w:t>
      </w:r>
      <w:r w:rsidR="00053CA1" w:rsidRPr="006F743C">
        <w:t xml:space="preserve">): </w:t>
      </w:r>
      <w:r w:rsidRPr="006F743C">
        <w:t>70-</w:t>
      </w:r>
      <w:r w:rsidR="00053CA1" w:rsidRPr="006F743C">
        <w:t>7</w:t>
      </w:r>
      <w:r w:rsidRPr="006F743C">
        <w:t>4</w:t>
      </w:r>
    </w:p>
    <w:p w14:paraId="1994444B" w14:textId="245074DF" w:rsidR="0039023D" w:rsidRPr="006F743C" w:rsidRDefault="0039023D" w:rsidP="009C7C3C">
      <w:r w:rsidRPr="006F743C">
        <w:t>Cowie, RH, Dillon, RT, Robinson, DG</w:t>
      </w:r>
      <w:r w:rsidR="00184A16" w:rsidRPr="006F743C">
        <w:t xml:space="preserve"> and </w:t>
      </w:r>
      <w:r w:rsidRPr="006F743C">
        <w:t xml:space="preserve">Smith, JW </w:t>
      </w:r>
      <w:r w:rsidR="00053CA1" w:rsidRPr="006F743C">
        <w:t>(</w:t>
      </w:r>
      <w:r w:rsidRPr="006F743C">
        <w:t>2009</w:t>
      </w:r>
      <w:r w:rsidR="00053CA1" w:rsidRPr="006F743C">
        <w:t xml:space="preserve">). </w:t>
      </w:r>
      <w:r w:rsidRPr="006F743C">
        <w:t>Alien non-marine snails and slugs of priority quarantine importance in the United States: A preliminary risk assessment</w:t>
      </w:r>
      <w:r w:rsidR="00053CA1" w:rsidRPr="006F743C">
        <w:t xml:space="preserve">, </w:t>
      </w:r>
      <w:r w:rsidRPr="006F743C">
        <w:t>American Malacological Bulletin</w:t>
      </w:r>
      <w:r w:rsidR="00053CA1" w:rsidRPr="006F743C">
        <w:t xml:space="preserve"> </w:t>
      </w:r>
      <w:r w:rsidRPr="006F743C">
        <w:t>27</w:t>
      </w:r>
      <w:r w:rsidR="00053CA1" w:rsidRPr="006F743C">
        <w:t>(</w:t>
      </w:r>
      <w:r w:rsidRPr="006F743C">
        <w:t>1-2</w:t>
      </w:r>
      <w:r w:rsidR="00053CA1" w:rsidRPr="006F743C">
        <w:t xml:space="preserve">): </w:t>
      </w:r>
      <w:r w:rsidRPr="006F743C">
        <w:t>113-</w:t>
      </w:r>
      <w:r w:rsidR="00053CA1" w:rsidRPr="006F743C">
        <w:t>1</w:t>
      </w:r>
      <w:r w:rsidRPr="006F743C">
        <w:t>32</w:t>
      </w:r>
    </w:p>
    <w:p w14:paraId="680CAF5C" w14:textId="0834C17C" w:rsidR="0039023D" w:rsidRPr="006F743C" w:rsidRDefault="0039023D" w:rsidP="00746C24">
      <w:r w:rsidRPr="006F743C">
        <w:t>C</w:t>
      </w:r>
      <w:r w:rsidR="00FD22BF" w:rsidRPr="006F743C">
        <w:t>owlishaw, RM, Andrus, P and Rae, R (</w:t>
      </w:r>
      <w:r w:rsidRPr="006F743C">
        <w:t>2019</w:t>
      </w:r>
      <w:r w:rsidR="00FD22BF" w:rsidRPr="006F743C">
        <w:t>)</w:t>
      </w:r>
      <w:r w:rsidRPr="006F743C">
        <w:t xml:space="preserve">. An Investigation into Nematodes Encapsulated in Shells of Wild, Farmed and Museum Specimens of Cornu Aspersum and Helix </w:t>
      </w:r>
      <w:proofErr w:type="spellStart"/>
      <w:r w:rsidRPr="006F743C">
        <w:t>Pomatia</w:t>
      </w:r>
      <w:proofErr w:type="spellEnd"/>
      <w:r w:rsidR="00FD22BF" w:rsidRPr="006F743C">
        <w:t xml:space="preserve">, </w:t>
      </w:r>
      <w:r w:rsidRPr="006F743C">
        <w:t>Journal of Conchology 43</w:t>
      </w:r>
      <w:r w:rsidR="00FD22BF" w:rsidRPr="006F743C">
        <w:t xml:space="preserve">: </w:t>
      </w:r>
      <w:r w:rsidRPr="006F743C">
        <w:t>385-392</w:t>
      </w:r>
    </w:p>
    <w:p w14:paraId="49B04C84" w14:textId="4F457ECA" w:rsidR="0039023D" w:rsidRPr="006F743C" w:rsidRDefault="0039023D" w:rsidP="009C7C3C">
      <w:r w:rsidRPr="006F743C">
        <w:t xml:space="preserve">Cribb, TH </w:t>
      </w:r>
      <w:r w:rsidR="00CD7AA0" w:rsidRPr="006F743C">
        <w:t>(</w:t>
      </w:r>
      <w:r w:rsidRPr="006F743C">
        <w:t>1992</w:t>
      </w:r>
      <w:r w:rsidR="00CD7AA0" w:rsidRPr="006F743C">
        <w:t xml:space="preserve">). </w:t>
      </w:r>
      <w:r w:rsidRPr="006F743C">
        <w:t xml:space="preserve">The </w:t>
      </w:r>
      <w:proofErr w:type="spellStart"/>
      <w:r w:rsidRPr="006F743C">
        <w:t>Brachylaimidae</w:t>
      </w:r>
      <w:proofErr w:type="spellEnd"/>
      <w:r w:rsidRPr="006F743C">
        <w:t xml:space="preserve"> (Trematoda, Digenea) of Australian Native Mammals and Birds, Including Descriptions of </w:t>
      </w:r>
      <w:proofErr w:type="spellStart"/>
      <w:r w:rsidRPr="006F743C">
        <w:t>Dasyurotrema</w:t>
      </w:r>
      <w:proofErr w:type="spellEnd"/>
      <w:r w:rsidRPr="006F743C">
        <w:t xml:space="preserve"> N-G and 4 New Species of </w:t>
      </w:r>
      <w:proofErr w:type="spellStart"/>
      <w:r w:rsidRPr="006F743C">
        <w:t>Brachylaima</w:t>
      </w:r>
      <w:proofErr w:type="spellEnd"/>
      <w:r w:rsidR="00CD7AA0" w:rsidRPr="006F743C">
        <w:t xml:space="preserve">, </w:t>
      </w:r>
      <w:r w:rsidRPr="006F743C">
        <w:t>Systematic Parasitology</w:t>
      </w:r>
      <w:r w:rsidR="00CD7AA0" w:rsidRPr="006F743C">
        <w:t xml:space="preserve"> </w:t>
      </w:r>
      <w:r w:rsidRPr="006F743C">
        <w:t>22</w:t>
      </w:r>
      <w:r w:rsidR="00CD7AA0" w:rsidRPr="006F743C">
        <w:t>(</w:t>
      </w:r>
      <w:r w:rsidRPr="006F743C">
        <w:t>1</w:t>
      </w:r>
      <w:r w:rsidR="00CD7AA0" w:rsidRPr="006F743C">
        <w:t xml:space="preserve">): </w:t>
      </w:r>
      <w:r w:rsidRPr="006F743C">
        <w:t>45-72</w:t>
      </w:r>
    </w:p>
    <w:p w14:paraId="0B74339B" w14:textId="2D8ECAAC" w:rsidR="0039023D" w:rsidRPr="006F743C" w:rsidRDefault="0039023D" w:rsidP="009C7C3C">
      <w:r w:rsidRPr="006F743C">
        <w:t>Cutler, J</w:t>
      </w:r>
      <w:r w:rsidR="00184A16" w:rsidRPr="006F743C">
        <w:t xml:space="preserve"> and </w:t>
      </w:r>
      <w:r w:rsidRPr="006F743C">
        <w:t xml:space="preserve">Rae, R </w:t>
      </w:r>
      <w:r w:rsidR="00FE50C5" w:rsidRPr="006F743C">
        <w:t>(</w:t>
      </w:r>
      <w:r w:rsidRPr="006F743C">
        <w:t>2020</w:t>
      </w:r>
      <w:r w:rsidR="00FE50C5" w:rsidRPr="006F743C">
        <w:t xml:space="preserve">). </w:t>
      </w:r>
      <w:r w:rsidRPr="006F743C">
        <w:t xml:space="preserve">Pathogenicity of wild and commercial </w:t>
      </w:r>
      <w:proofErr w:type="spellStart"/>
      <w:r w:rsidRPr="006F743C">
        <w:t>Phasmarhabditis</w:t>
      </w:r>
      <w:proofErr w:type="spellEnd"/>
      <w:r w:rsidRPr="006F743C">
        <w:t xml:space="preserve"> </w:t>
      </w:r>
      <w:proofErr w:type="spellStart"/>
      <w:r w:rsidRPr="006F743C">
        <w:t>hermaphrodita</w:t>
      </w:r>
      <w:proofErr w:type="spellEnd"/>
      <w:r w:rsidRPr="006F743C">
        <w:t xml:space="preserve"> exposed to the pestiferous slug </w:t>
      </w:r>
      <w:proofErr w:type="spellStart"/>
      <w:r w:rsidRPr="006F743C">
        <w:t>Deroceras</w:t>
      </w:r>
      <w:proofErr w:type="spellEnd"/>
      <w:r w:rsidRPr="006F743C">
        <w:t xml:space="preserve"> </w:t>
      </w:r>
      <w:proofErr w:type="spellStart"/>
      <w:r w:rsidRPr="006F743C">
        <w:t>invadens</w:t>
      </w:r>
      <w:proofErr w:type="spellEnd"/>
      <w:r w:rsidR="00FE50C5" w:rsidRPr="006F743C">
        <w:t xml:space="preserve">, </w:t>
      </w:r>
      <w:r w:rsidRPr="006F743C">
        <w:t>Journal of Invertebrate Pathology</w:t>
      </w:r>
      <w:r w:rsidR="00FE50C5" w:rsidRPr="006F743C">
        <w:t xml:space="preserve"> </w:t>
      </w:r>
      <w:r w:rsidRPr="006F743C">
        <w:t>174</w:t>
      </w:r>
      <w:r w:rsidR="00DA199A" w:rsidRPr="006F743C">
        <w:t>: 107435</w:t>
      </w:r>
    </w:p>
    <w:p w14:paraId="03EC7803" w14:textId="0C936DE4" w:rsidR="0039023D" w:rsidRDefault="0039023D" w:rsidP="00746C24">
      <w:proofErr w:type="spellStart"/>
      <w:r w:rsidRPr="006F743C">
        <w:t>Czarnoleski</w:t>
      </w:r>
      <w:proofErr w:type="spellEnd"/>
      <w:r w:rsidRPr="006F743C">
        <w:t xml:space="preserve">, M, </w:t>
      </w:r>
      <w:proofErr w:type="spellStart"/>
      <w:r w:rsidRPr="006F743C">
        <w:t>Labecka</w:t>
      </w:r>
      <w:proofErr w:type="spellEnd"/>
      <w:r w:rsidRPr="006F743C">
        <w:t>, AM</w:t>
      </w:r>
      <w:r w:rsidR="00184A16" w:rsidRPr="006F743C">
        <w:t xml:space="preserve"> and </w:t>
      </w:r>
      <w:proofErr w:type="spellStart"/>
      <w:r w:rsidRPr="006F743C">
        <w:t>Kozłoeski</w:t>
      </w:r>
      <w:proofErr w:type="spellEnd"/>
      <w:r w:rsidRPr="006F743C">
        <w:t xml:space="preserve">, J </w:t>
      </w:r>
      <w:r w:rsidR="00DA199A" w:rsidRPr="006F743C">
        <w:t>(</w:t>
      </w:r>
      <w:r w:rsidRPr="006F743C">
        <w:t>2016</w:t>
      </w:r>
      <w:r w:rsidR="00DA199A" w:rsidRPr="006F743C">
        <w:t xml:space="preserve">). </w:t>
      </w:r>
      <w:r w:rsidRPr="006F743C">
        <w:t>Thermal plasticity of body size and cell size in snails from two subspecies of Cornu aspersum, Journal of Molluscan Studies</w:t>
      </w:r>
      <w:r w:rsidR="00DA199A" w:rsidRPr="006F743C">
        <w:t xml:space="preserve"> </w:t>
      </w:r>
      <w:r w:rsidRPr="006F743C">
        <w:t>82</w:t>
      </w:r>
      <w:r w:rsidR="00DA199A" w:rsidRPr="006F743C">
        <w:t>(</w:t>
      </w:r>
      <w:r w:rsidRPr="006F743C">
        <w:t>2</w:t>
      </w:r>
      <w:r w:rsidR="00DA199A" w:rsidRPr="006F743C">
        <w:t xml:space="preserve">): </w:t>
      </w:r>
      <w:r w:rsidRPr="006F743C">
        <w:t>235-</w:t>
      </w:r>
      <w:r w:rsidR="00DA199A" w:rsidRPr="006F743C">
        <w:t>2</w:t>
      </w:r>
      <w:r w:rsidRPr="006F743C">
        <w:t>43</w:t>
      </w:r>
    </w:p>
    <w:p w14:paraId="41C48C78" w14:textId="2F0CA2C4" w:rsidR="00710418" w:rsidRDefault="00710418" w:rsidP="00710418">
      <w:r>
        <w:t xml:space="preserve">da Silva, A and </w:t>
      </w:r>
      <w:proofErr w:type="spellStart"/>
      <w:r>
        <w:t>Morassutti</w:t>
      </w:r>
      <w:proofErr w:type="spellEnd"/>
      <w:r w:rsidR="003148EF">
        <w:t>, A (</w:t>
      </w:r>
      <w:r w:rsidR="00166D40">
        <w:t>2021</w:t>
      </w:r>
      <w:r w:rsidR="003148EF">
        <w:t xml:space="preserve">) </w:t>
      </w:r>
      <w:proofErr w:type="spellStart"/>
      <w:r>
        <w:t>Angiostrongylus</w:t>
      </w:r>
      <w:proofErr w:type="spellEnd"/>
      <w:r>
        <w:t xml:space="preserve"> spp. (Nematoda; </w:t>
      </w:r>
      <w:proofErr w:type="spellStart"/>
      <w:r>
        <w:t>Metastrongyloidea</w:t>
      </w:r>
      <w:proofErr w:type="spellEnd"/>
      <w:r>
        <w:t>) of global public health importance</w:t>
      </w:r>
      <w:r w:rsidR="003148EF">
        <w:t xml:space="preserve">, </w:t>
      </w:r>
      <w:r w:rsidR="00166D40" w:rsidRPr="00166D40">
        <w:t>Research in Veterinary Science</w:t>
      </w:r>
      <w:r w:rsidR="00166D40">
        <w:t xml:space="preserve"> </w:t>
      </w:r>
      <w:r w:rsidR="004112B0">
        <w:t>135: 397-403</w:t>
      </w:r>
    </w:p>
    <w:p w14:paraId="117F6CFE" w14:textId="3AB8EBE5" w:rsidR="0039023D" w:rsidRPr="006F743C" w:rsidRDefault="0039023D" w:rsidP="00746C24">
      <w:proofErr w:type="spellStart"/>
      <w:r w:rsidRPr="006F743C">
        <w:t>D</w:t>
      </w:r>
      <w:r w:rsidR="00665D40" w:rsidRPr="006F743C">
        <w:t>ahirel</w:t>
      </w:r>
      <w:proofErr w:type="spellEnd"/>
      <w:r w:rsidR="00665D40" w:rsidRPr="006F743C">
        <w:t xml:space="preserve">, M, </w:t>
      </w:r>
      <w:proofErr w:type="spellStart"/>
      <w:r w:rsidR="00665D40" w:rsidRPr="006F743C">
        <w:t>Ansart</w:t>
      </w:r>
      <w:proofErr w:type="spellEnd"/>
      <w:r w:rsidR="00665D40" w:rsidRPr="006F743C">
        <w:t>, A and Madec, L (</w:t>
      </w:r>
      <w:r w:rsidRPr="006F743C">
        <w:t>2014</w:t>
      </w:r>
      <w:r w:rsidR="00665D40" w:rsidRPr="006F743C">
        <w:t>)</w:t>
      </w:r>
      <w:r w:rsidRPr="006F743C">
        <w:t>. Stage- and weather-dependent dispersal in the brown garden snail Cornu aspersum</w:t>
      </w:r>
      <w:r w:rsidR="00665D40" w:rsidRPr="006F743C">
        <w:t xml:space="preserve">, </w:t>
      </w:r>
      <w:r w:rsidRPr="006F743C">
        <w:t>Population Ecology 56</w:t>
      </w:r>
      <w:r w:rsidR="00665D40" w:rsidRPr="006F743C">
        <w:t xml:space="preserve">: </w:t>
      </w:r>
      <w:r w:rsidRPr="006F743C">
        <w:t>227-237</w:t>
      </w:r>
    </w:p>
    <w:p w14:paraId="6085043E" w14:textId="051D49C7" w:rsidR="0039023D" w:rsidRPr="006F743C" w:rsidRDefault="0039023D" w:rsidP="00746C24">
      <w:proofErr w:type="spellStart"/>
      <w:r w:rsidRPr="006F743C">
        <w:t>D</w:t>
      </w:r>
      <w:r w:rsidR="00E17122" w:rsidRPr="006F743C">
        <w:t>ahirel</w:t>
      </w:r>
      <w:proofErr w:type="spellEnd"/>
      <w:r w:rsidR="00E17122" w:rsidRPr="006F743C">
        <w:t>, M</w:t>
      </w:r>
      <w:r w:rsidR="00BB6643" w:rsidRPr="006F743C">
        <w:t xml:space="preserve">, Vardakis, M </w:t>
      </w:r>
      <w:proofErr w:type="spellStart"/>
      <w:r w:rsidR="00BB6643" w:rsidRPr="006F743C">
        <w:t>Ansart</w:t>
      </w:r>
      <w:proofErr w:type="spellEnd"/>
      <w:r w:rsidR="00BB6643" w:rsidRPr="006F743C">
        <w:t>, A and Madec, L (</w:t>
      </w:r>
      <w:r w:rsidRPr="006F743C">
        <w:t>2016</w:t>
      </w:r>
      <w:r w:rsidR="00BB6643" w:rsidRPr="006F743C">
        <w:t>)</w:t>
      </w:r>
      <w:r w:rsidRPr="006F743C">
        <w:t>. Density-dependence across dispersal stages in a hermaphrodite land snail: insights from discrete choice models</w:t>
      </w:r>
      <w:r w:rsidR="00BB6643" w:rsidRPr="006F743C">
        <w:t xml:space="preserve">, </w:t>
      </w:r>
      <w:proofErr w:type="spellStart"/>
      <w:r w:rsidRPr="006F743C">
        <w:t>Oecologia</w:t>
      </w:r>
      <w:proofErr w:type="spellEnd"/>
      <w:r w:rsidRPr="006F743C">
        <w:t xml:space="preserve"> 181</w:t>
      </w:r>
      <w:r w:rsidR="00BB6643" w:rsidRPr="006F743C">
        <w:t xml:space="preserve">: </w:t>
      </w:r>
      <w:r w:rsidRPr="006F743C">
        <w:t>1117-1128</w:t>
      </w:r>
    </w:p>
    <w:p w14:paraId="6A00B2A9" w14:textId="215DC918" w:rsidR="0039023D" w:rsidRPr="006F743C" w:rsidRDefault="0039023D" w:rsidP="00746C24">
      <w:r w:rsidRPr="006F743C">
        <w:t xml:space="preserve">Daniell, A </w:t>
      </w:r>
      <w:r w:rsidR="00BB6643" w:rsidRPr="006F743C">
        <w:t>(</w:t>
      </w:r>
      <w:r w:rsidRPr="006F743C">
        <w:t>1994</w:t>
      </w:r>
      <w:r w:rsidR="00BB6643" w:rsidRPr="006F743C">
        <w:t xml:space="preserve">). </w:t>
      </w:r>
      <w:r w:rsidRPr="006F743C">
        <w:t>The impact of terrestrial molluscs on native vegetation in South-eastern Australia</w:t>
      </w:r>
      <w:r w:rsidR="00BB6643" w:rsidRPr="006F743C">
        <w:t xml:space="preserve">, </w:t>
      </w:r>
      <w:r w:rsidRPr="006F743C">
        <w:t>The Victorian Naturalist</w:t>
      </w:r>
      <w:r w:rsidR="00BB6643" w:rsidRPr="006F743C">
        <w:t xml:space="preserve"> </w:t>
      </w:r>
      <w:r w:rsidRPr="006F743C">
        <w:t>111</w:t>
      </w:r>
      <w:r w:rsidR="00BB6643" w:rsidRPr="006F743C">
        <w:t>(</w:t>
      </w:r>
      <w:r w:rsidRPr="006F743C">
        <w:t>6</w:t>
      </w:r>
      <w:r w:rsidR="00BB6643" w:rsidRPr="006F743C">
        <w:t xml:space="preserve">): </w:t>
      </w:r>
      <w:r w:rsidRPr="006F743C">
        <w:t>218-</w:t>
      </w:r>
      <w:r w:rsidR="00BB6643" w:rsidRPr="006F743C">
        <w:t>2</w:t>
      </w:r>
      <w:r w:rsidRPr="006F743C">
        <w:t>22</w:t>
      </w:r>
    </w:p>
    <w:p w14:paraId="37D2EC10" w14:textId="03F1636C" w:rsidR="0039023D" w:rsidRPr="006F743C" w:rsidRDefault="0039023D" w:rsidP="00746C24">
      <w:r w:rsidRPr="006F743C">
        <w:t xml:space="preserve">Danilova, IS </w:t>
      </w:r>
      <w:r w:rsidR="000E1C95" w:rsidRPr="006F743C">
        <w:t>(</w:t>
      </w:r>
      <w:r w:rsidRPr="006F743C">
        <w:t>2022</w:t>
      </w:r>
      <w:r w:rsidR="000E1C95" w:rsidRPr="006F743C">
        <w:t xml:space="preserve">). </w:t>
      </w:r>
      <w:proofErr w:type="spellStart"/>
      <w:r w:rsidRPr="006F743C">
        <w:t>Heliceculture</w:t>
      </w:r>
      <w:proofErr w:type="spellEnd"/>
      <w:r w:rsidRPr="006F743C">
        <w:t xml:space="preserve"> as a new promising direction of agriculture in Ukraine</w:t>
      </w:r>
      <w:r w:rsidR="000E1C95" w:rsidRPr="006F743C">
        <w:t xml:space="preserve">, </w:t>
      </w:r>
      <w:r w:rsidRPr="006F743C">
        <w:t>(in Ukrainian), Scientific Messenger of LNU of Veterinary Medicine and Biotechnologies</w:t>
      </w:r>
      <w:r w:rsidR="000E1C95" w:rsidRPr="006F743C">
        <w:t xml:space="preserve">, </w:t>
      </w:r>
      <w:r w:rsidRPr="006F743C">
        <w:t>Series: Agricultural Sciences</w:t>
      </w:r>
      <w:r w:rsidR="000E1C95" w:rsidRPr="006F743C">
        <w:t xml:space="preserve"> </w:t>
      </w:r>
      <w:r w:rsidRPr="006F743C">
        <w:t>24</w:t>
      </w:r>
      <w:r w:rsidR="000E1C95" w:rsidRPr="006F743C">
        <w:t>(9</w:t>
      </w:r>
      <w:r w:rsidRPr="006F743C">
        <w:t>7</w:t>
      </w:r>
      <w:r w:rsidR="000E1C95" w:rsidRPr="006F743C">
        <w:t xml:space="preserve">): </w:t>
      </w:r>
      <w:r w:rsidRPr="006F743C">
        <w:t>44-</w:t>
      </w:r>
      <w:r w:rsidR="000E1C95" w:rsidRPr="006F743C">
        <w:t>4</w:t>
      </w:r>
      <w:r w:rsidRPr="006F743C">
        <w:t>7</w:t>
      </w:r>
    </w:p>
    <w:p w14:paraId="31B70684" w14:textId="5EC2516B" w:rsidR="0039023D" w:rsidRDefault="0039023D" w:rsidP="009C7C3C">
      <w:r w:rsidRPr="006F743C">
        <w:lastRenderedPageBreak/>
        <w:t xml:space="preserve">Dard, C, </w:t>
      </w:r>
      <w:proofErr w:type="spellStart"/>
      <w:r w:rsidRPr="006F743C">
        <w:t>Piloquet</w:t>
      </w:r>
      <w:proofErr w:type="spellEnd"/>
      <w:r w:rsidRPr="006F743C">
        <w:t xml:space="preserve">, JE, </w:t>
      </w:r>
      <w:proofErr w:type="spellStart"/>
      <w:r w:rsidRPr="006F743C">
        <w:t>Qvarnstrom</w:t>
      </w:r>
      <w:proofErr w:type="spellEnd"/>
      <w:r w:rsidRPr="006F743C">
        <w:t xml:space="preserve">, Y, Fox, LM, </w:t>
      </w:r>
      <w:proofErr w:type="spellStart"/>
      <w:r w:rsidRPr="006F743C">
        <w:t>M'Kada</w:t>
      </w:r>
      <w:proofErr w:type="spellEnd"/>
      <w:r w:rsidRPr="006F743C">
        <w:t>, H, Hebert, JC, Mattera, D</w:t>
      </w:r>
      <w:r w:rsidR="00184A16" w:rsidRPr="006F743C">
        <w:t xml:space="preserve"> and </w:t>
      </w:r>
      <w:proofErr w:type="spellStart"/>
      <w:r w:rsidRPr="006F743C">
        <w:t>Harrois</w:t>
      </w:r>
      <w:proofErr w:type="spellEnd"/>
      <w:r w:rsidRPr="006F743C">
        <w:t xml:space="preserve">, D </w:t>
      </w:r>
      <w:r w:rsidR="007E4BE8" w:rsidRPr="006F743C">
        <w:t>(</w:t>
      </w:r>
      <w:r w:rsidRPr="006F743C">
        <w:t>2017</w:t>
      </w:r>
      <w:r w:rsidR="007E4BE8" w:rsidRPr="006F743C">
        <w:t xml:space="preserve">). </w:t>
      </w:r>
      <w:r w:rsidRPr="006F743C">
        <w:t xml:space="preserve">First Evidence of Angiostrongyliasis Caused by </w:t>
      </w:r>
      <w:proofErr w:type="spellStart"/>
      <w:r w:rsidRPr="006F743C">
        <w:t>Angiostrongylus</w:t>
      </w:r>
      <w:proofErr w:type="spellEnd"/>
      <w:r w:rsidRPr="006F743C">
        <w:t xml:space="preserve"> </w:t>
      </w:r>
      <w:proofErr w:type="spellStart"/>
      <w:r w:rsidRPr="006F743C">
        <w:t>cantonensis</w:t>
      </w:r>
      <w:proofErr w:type="spellEnd"/>
      <w:r w:rsidRPr="006F743C">
        <w:t xml:space="preserve"> in Guadeloupe, Lesser Antilles, </w:t>
      </w:r>
      <w:r w:rsidR="00CB3CC1" w:rsidRPr="006F743C">
        <w:t xml:space="preserve">American Journal of Tropical Medicine and Hygiene </w:t>
      </w:r>
      <w:r w:rsidRPr="006F743C">
        <w:t>96</w:t>
      </w:r>
      <w:r w:rsidR="007E4BE8" w:rsidRPr="006F743C">
        <w:t>(</w:t>
      </w:r>
      <w:r w:rsidRPr="006F743C">
        <w:t>3</w:t>
      </w:r>
      <w:r w:rsidR="007E4BE8" w:rsidRPr="006F743C">
        <w:t xml:space="preserve">): </w:t>
      </w:r>
      <w:r w:rsidRPr="006F743C">
        <w:t>692-</w:t>
      </w:r>
      <w:r w:rsidR="007E4BE8" w:rsidRPr="006F743C">
        <w:t>69</w:t>
      </w:r>
      <w:r w:rsidRPr="006F743C">
        <w:t>7</w:t>
      </w:r>
    </w:p>
    <w:p w14:paraId="5581D496" w14:textId="0D40CF8C" w:rsidR="0039023D" w:rsidRPr="006F743C" w:rsidRDefault="0039023D" w:rsidP="009C7C3C">
      <w:r w:rsidRPr="006F743C">
        <w:t xml:space="preserve">DAWE </w:t>
      </w:r>
      <w:r w:rsidR="007E4BE8" w:rsidRPr="006F743C">
        <w:t>(</w:t>
      </w:r>
      <w:r w:rsidRPr="006F743C">
        <w:t>2020</w:t>
      </w:r>
      <w:r w:rsidR="007E4BE8" w:rsidRPr="006F743C">
        <w:t xml:space="preserve">). </w:t>
      </w:r>
      <w:r w:rsidRPr="006F743C">
        <w:t>Exotic invasive snails, Department of Agriculture, Water and Energy (ed)</w:t>
      </w:r>
      <w:r w:rsidR="009115FE" w:rsidRPr="006F743C">
        <w:t xml:space="preserve">, available at: https://www.agriculture.gov.au/biosecurity-trade/pests-diseases-weeds/plant/giant-african-snail </w:t>
      </w:r>
    </w:p>
    <w:p w14:paraId="0771EF9F" w14:textId="5B48E117" w:rsidR="0039023D" w:rsidRPr="006F743C" w:rsidRDefault="0039023D" w:rsidP="00746C24">
      <w:r w:rsidRPr="006F743C">
        <w:t xml:space="preserve">DAWR </w:t>
      </w:r>
      <w:r w:rsidR="00581F00" w:rsidRPr="006F743C">
        <w:t>(</w:t>
      </w:r>
      <w:r w:rsidRPr="006F743C">
        <w:t>2015</w:t>
      </w:r>
      <w:r w:rsidR="00581F00" w:rsidRPr="006F743C">
        <w:t xml:space="preserve">). </w:t>
      </w:r>
      <w:r w:rsidRPr="006F743C">
        <w:t xml:space="preserve">Final review of policy: importation of Phytophthora </w:t>
      </w:r>
      <w:proofErr w:type="spellStart"/>
      <w:r w:rsidRPr="006F743C">
        <w:t>ramorum</w:t>
      </w:r>
      <w:proofErr w:type="spellEnd"/>
      <w:r w:rsidRPr="006F743C">
        <w:t xml:space="preserve"> host propagative material into Australia, Department of Agriculture and Water Resources, Canberra, available at https://www.agriculture.gov.au/biosecurity-trade/policy/risk-analysis/memos/ba2015-19</w:t>
      </w:r>
    </w:p>
    <w:p w14:paraId="390257EA" w14:textId="35A1808A" w:rsidR="0039023D" w:rsidRPr="006F743C" w:rsidRDefault="0039023D" w:rsidP="009C7C3C">
      <w:r w:rsidRPr="006F743C">
        <w:t xml:space="preserve">Deak, G, Ionica, AM, </w:t>
      </w:r>
      <w:proofErr w:type="spellStart"/>
      <w:r w:rsidRPr="006F743C">
        <w:t>Mihalca</w:t>
      </w:r>
      <w:proofErr w:type="spellEnd"/>
      <w:r w:rsidRPr="006F743C">
        <w:t>, AD</w:t>
      </w:r>
      <w:r w:rsidR="00184A16" w:rsidRPr="006F743C">
        <w:t xml:space="preserve"> and </w:t>
      </w:r>
      <w:r w:rsidRPr="006F743C">
        <w:t xml:space="preserve">Gherman, CM </w:t>
      </w:r>
      <w:r w:rsidR="00581F00" w:rsidRPr="006F743C">
        <w:t>(</w:t>
      </w:r>
      <w:r w:rsidRPr="006F743C">
        <w:t>2017</w:t>
      </w:r>
      <w:r w:rsidR="00581F00" w:rsidRPr="006F743C">
        <w:t xml:space="preserve">). </w:t>
      </w:r>
      <w:proofErr w:type="spellStart"/>
      <w:r w:rsidRPr="006F743C">
        <w:t>Troglostrongylus</w:t>
      </w:r>
      <w:proofErr w:type="spellEnd"/>
      <w:r w:rsidRPr="006F743C">
        <w:t xml:space="preserve"> </w:t>
      </w:r>
      <w:proofErr w:type="spellStart"/>
      <w:r w:rsidRPr="006F743C">
        <w:t>brevior</w:t>
      </w:r>
      <w:proofErr w:type="spellEnd"/>
      <w:r w:rsidRPr="006F743C">
        <w:t>: a new parasite for Romania</w:t>
      </w:r>
      <w:r w:rsidR="00581F00" w:rsidRPr="006F743C">
        <w:t xml:space="preserve">, </w:t>
      </w:r>
      <w:r w:rsidRPr="006F743C">
        <w:t>Parasites</w:t>
      </w:r>
      <w:r w:rsidR="00184A16" w:rsidRPr="006F743C">
        <w:t xml:space="preserve"> and </w:t>
      </w:r>
      <w:r w:rsidRPr="006F743C">
        <w:t>Vectors</w:t>
      </w:r>
      <w:r w:rsidR="00581F00" w:rsidRPr="006F743C">
        <w:t xml:space="preserve"> </w:t>
      </w:r>
      <w:r w:rsidRPr="006F743C">
        <w:t xml:space="preserve">10, </w:t>
      </w:r>
      <w:proofErr w:type="spellStart"/>
      <w:r w:rsidR="00F1288B" w:rsidRPr="006F743C">
        <w:t>doi</w:t>
      </w:r>
      <w:proofErr w:type="spellEnd"/>
      <w:r w:rsidR="00F1288B" w:rsidRPr="006F743C">
        <w:t xml:space="preserve">: </w:t>
      </w:r>
      <w:r w:rsidR="00DA0530" w:rsidRPr="006F743C">
        <w:t>10.1186/s13071-017-2551-4</w:t>
      </w:r>
    </w:p>
    <w:p w14:paraId="29F38BD8" w14:textId="723C6840" w:rsidR="0039023D" w:rsidRPr="006F743C" w:rsidRDefault="0039023D" w:rsidP="00746C24">
      <w:r w:rsidRPr="006F743C">
        <w:t xml:space="preserve">Dedov, IK, </w:t>
      </w:r>
      <w:proofErr w:type="spellStart"/>
      <w:r w:rsidRPr="006F743C">
        <w:t>Mitov</w:t>
      </w:r>
      <w:proofErr w:type="spellEnd"/>
      <w:r w:rsidRPr="006F743C">
        <w:t>, PG, Zapryanov, L, Georgiev, D</w:t>
      </w:r>
      <w:r w:rsidR="00184A16" w:rsidRPr="006F743C">
        <w:t xml:space="preserve"> and </w:t>
      </w:r>
      <w:r w:rsidRPr="006F743C">
        <w:t xml:space="preserve">Gashtarov, V </w:t>
      </w:r>
      <w:r w:rsidR="00DA0530" w:rsidRPr="006F743C">
        <w:t>(</w:t>
      </w:r>
      <w:r w:rsidRPr="006F743C">
        <w:t>2022</w:t>
      </w:r>
      <w:r w:rsidR="00DA0530" w:rsidRPr="006F743C">
        <w:t xml:space="preserve">). </w:t>
      </w:r>
      <w:r w:rsidRPr="006F743C">
        <w:t xml:space="preserve">Distribution of the invasive land snail </w:t>
      </w:r>
      <w:proofErr w:type="spellStart"/>
      <w:r w:rsidRPr="006F743C">
        <w:t>Eobania</w:t>
      </w:r>
      <w:proofErr w:type="spellEnd"/>
      <w:r w:rsidRPr="006F743C">
        <w:t xml:space="preserve"> </w:t>
      </w:r>
      <w:proofErr w:type="spellStart"/>
      <w:r w:rsidRPr="006F743C">
        <w:t>vermiculata</w:t>
      </w:r>
      <w:proofErr w:type="spellEnd"/>
      <w:r w:rsidRPr="006F743C">
        <w:t xml:space="preserve"> (O.F. Müller, 1774) (</w:t>
      </w:r>
      <w:proofErr w:type="spellStart"/>
      <w:r w:rsidRPr="006F743C">
        <w:t>Gastropoda</w:t>
      </w:r>
      <w:proofErr w:type="spellEnd"/>
      <w:r w:rsidRPr="006F743C">
        <w:t xml:space="preserve">: </w:t>
      </w:r>
      <w:proofErr w:type="spellStart"/>
      <w:r w:rsidRPr="006F743C">
        <w:t>Helicidae</w:t>
      </w:r>
      <w:proofErr w:type="spellEnd"/>
      <w:r w:rsidRPr="006F743C">
        <w:t xml:space="preserve">) in Bulgaria, Acta </w:t>
      </w:r>
      <w:proofErr w:type="spellStart"/>
      <w:r w:rsidRPr="006F743C">
        <w:t>Zoologica</w:t>
      </w:r>
      <w:proofErr w:type="spellEnd"/>
      <w:r w:rsidRPr="006F743C">
        <w:t xml:space="preserve"> </w:t>
      </w:r>
      <w:proofErr w:type="spellStart"/>
      <w:r w:rsidRPr="006F743C">
        <w:t>Bulgarica</w:t>
      </w:r>
      <w:proofErr w:type="spellEnd"/>
      <w:r w:rsidR="00DA0530" w:rsidRPr="006F743C">
        <w:t xml:space="preserve"> </w:t>
      </w:r>
      <w:r w:rsidRPr="006F743C">
        <w:t>74</w:t>
      </w:r>
      <w:r w:rsidR="00DA0530" w:rsidRPr="006F743C">
        <w:t>(</w:t>
      </w:r>
      <w:r w:rsidRPr="006F743C">
        <w:t>4</w:t>
      </w:r>
      <w:r w:rsidR="00DA0530" w:rsidRPr="006F743C">
        <w:t xml:space="preserve">): </w:t>
      </w:r>
      <w:r w:rsidRPr="006F743C">
        <w:t>611-</w:t>
      </w:r>
      <w:r w:rsidR="00DA0530" w:rsidRPr="006F743C">
        <w:t>6</w:t>
      </w:r>
      <w:r w:rsidRPr="006F743C">
        <w:t>22</w:t>
      </w:r>
    </w:p>
    <w:p w14:paraId="7F489D27" w14:textId="7452307A" w:rsidR="0039023D" w:rsidRPr="006F743C" w:rsidRDefault="0039023D" w:rsidP="00746C24">
      <w:r w:rsidRPr="006F743C">
        <w:t>D</w:t>
      </w:r>
      <w:r w:rsidR="00D9666D" w:rsidRPr="006F743C">
        <w:t xml:space="preserve">ees, </w:t>
      </w:r>
      <w:r w:rsidRPr="006F743C">
        <w:t>LT</w:t>
      </w:r>
      <w:r w:rsidR="00DA0530" w:rsidRPr="006F743C">
        <w:t xml:space="preserve"> (1</w:t>
      </w:r>
      <w:r w:rsidRPr="006F743C">
        <w:t>970</w:t>
      </w:r>
      <w:r w:rsidR="00DA0530" w:rsidRPr="006F743C">
        <w:t>)</w:t>
      </w:r>
      <w:r w:rsidRPr="006F743C">
        <w:t>. Edible land snails in the United States</w:t>
      </w:r>
      <w:r w:rsidR="00D9666D" w:rsidRPr="006F743C">
        <w:t>,</w:t>
      </w:r>
      <w:r w:rsidRPr="006F743C">
        <w:t xml:space="preserve"> In: U</w:t>
      </w:r>
      <w:r w:rsidR="00DA0530" w:rsidRPr="006F743C">
        <w:t>nited States Department of the Interior</w:t>
      </w:r>
      <w:r w:rsidR="00D9666D" w:rsidRPr="006F743C">
        <w:t>, FAWS (</w:t>
      </w:r>
      <w:r w:rsidRPr="006F743C">
        <w:t>ed)</w:t>
      </w:r>
      <w:r w:rsidR="00D9666D" w:rsidRPr="006F743C">
        <w:t xml:space="preserve">, </w:t>
      </w:r>
      <w:r w:rsidRPr="006F743C">
        <w:t>Washington, DC</w:t>
      </w:r>
      <w:r w:rsidR="00D9666D" w:rsidRPr="006F743C">
        <w:t>, USA</w:t>
      </w:r>
      <w:r w:rsidR="008E2BF0" w:rsidRPr="006F743C">
        <w:t>, available at: https://pubs.usgs.gov/publication/rp91</w:t>
      </w:r>
    </w:p>
    <w:p w14:paraId="6CE5113F" w14:textId="76ED5A41" w:rsidR="0039023D" w:rsidRPr="006F743C" w:rsidRDefault="0039023D" w:rsidP="00746C24">
      <w:r w:rsidRPr="006F743C">
        <w:t>Dekle, GW</w:t>
      </w:r>
      <w:r w:rsidR="00184A16" w:rsidRPr="006F743C">
        <w:t xml:space="preserve"> and </w:t>
      </w:r>
      <w:r w:rsidRPr="006F743C">
        <w:t xml:space="preserve">Fasulo, TR </w:t>
      </w:r>
      <w:r w:rsidR="008E2BF0" w:rsidRPr="006F743C">
        <w:t>(</w:t>
      </w:r>
      <w:r w:rsidRPr="006F743C">
        <w:t>2021</w:t>
      </w:r>
      <w:r w:rsidR="008E2BF0" w:rsidRPr="006F743C">
        <w:t xml:space="preserve">). </w:t>
      </w:r>
      <w:r w:rsidRPr="006F743C">
        <w:t>Brown garden snail, Cornu aspersum (Müller, 1774) (</w:t>
      </w:r>
      <w:proofErr w:type="spellStart"/>
      <w:r w:rsidRPr="006F743C">
        <w:t>Gastropoda</w:t>
      </w:r>
      <w:proofErr w:type="spellEnd"/>
      <w:r w:rsidRPr="006F743C">
        <w:t xml:space="preserve">: </w:t>
      </w:r>
      <w:proofErr w:type="spellStart"/>
      <w:r w:rsidRPr="006F743C">
        <w:t>Helicidae</w:t>
      </w:r>
      <w:proofErr w:type="spellEnd"/>
      <w:r w:rsidRPr="006F743C">
        <w:t>), EENY-240, University of Florida, Institute of Food and Agricultural Sciences, available at</w:t>
      </w:r>
      <w:r w:rsidR="00C81FF2" w:rsidRPr="006F743C">
        <w:t xml:space="preserve">: </w:t>
      </w:r>
      <w:r w:rsidRPr="006F743C">
        <w:t>https://entnemdept.ufl.edu/creatures/misc/gastro/brown_garden_snail.htm</w:t>
      </w:r>
    </w:p>
    <w:p w14:paraId="79583879" w14:textId="0EFBA131" w:rsidR="00D82660" w:rsidRDefault="00D82660" w:rsidP="00746C24">
      <w:r w:rsidRPr="00D82660">
        <w:t>Department of Agriculture</w:t>
      </w:r>
      <w:r>
        <w:t xml:space="preserve"> (</w:t>
      </w:r>
      <w:r w:rsidRPr="00D82660">
        <w:t>2013</w:t>
      </w:r>
      <w:r>
        <w:t xml:space="preserve">). </w:t>
      </w:r>
      <w:r w:rsidR="00BF651A" w:rsidRPr="00BF651A">
        <w:t xml:space="preserve">Importation of dogs and cats and their semen from approved countries: </w:t>
      </w:r>
      <w:r w:rsidR="00BF651A">
        <w:t>F</w:t>
      </w:r>
      <w:r w:rsidR="00BF651A" w:rsidRPr="00BF651A">
        <w:t xml:space="preserve">inal </w:t>
      </w:r>
      <w:r w:rsidR="00BF651A">
        <w:t>P</w:t>
      </w:r>
      <w:r w:rsidR="00BF651A" w:rsidRPr="00BF651A">
        <w:t xml:space="preserve">olicy </w:t>
      </w:r>
      <w:r w:rsidR="00BF651A">
        <w:t>R</w:t>
      </w:r>
      <w:r w:rsidR="00BF651A" w:rsidRPr="00BF651A">
        <w:t>eview</w:t>
      </w:r>
      <w:r w:rsidR="00056710" w:rsidRPr="006F743C">
        <w:t>, Australian Government Department of Agriculture, Canberra, Australia, available at:</w:t>
      </w:r>
      <w:r w:rsidR="00CB1753">
        <w:t xml:space="preserve"> </w:t>
      </w:r>
      <w:r w:rsidR="00CB1753" w:rsidRPr="00CB1753">
        <w:t>https://www.agriculture.gov.au/biosecurity-trade/policy/risk-analysis/animal</w:t>
      </w:r>
    </w:p>
    <w:p w14:paraId="2AD38D4F" w14:textId="2ADA06C1" w:rsidR="0039023D" w:rsidRPr="006F743C" w:rsidRDefault="0039023D" w:rsidP="00746C24">
      <w:r w:rsidRPr="006F743C">
        <w:t xml:space="preserve">Department of Agriculture </w:t>
      </w:r>
      <w:r w:rsidR="00C81FF2" w:rsidRPr="006F743C">
        <w:t>(</w:t>
      </w:r>
      <w:r w:rsidRPr="006F743C">
        <w:t>2019</w:t>
      </w:r>
      <w:r w:rsidR="00C81FF2" w:rsidRPr="006F743C">
        <w:t xml:space="preserve">). </w:t>
      </w:r>
      <w:r w:rsidRPr="006F743C">
        <w:t>National priority plant pests 2019, Australian Government Department of Agriculture, Canberra, Australia, available at</w:t>
      </w:r>
      <w:r w:rsidR="00C81FF2" w:rsidRPr="006F743C">
        <w:t xml:space="preserve">: </w:t>
      </w:r>
      <w:r w:rsidRPr="006F743C">
        <w:t>https://www.agriculture.gov.au/biosecurity-trade/pests-diseases-weeds/plant/national-priority-plant-pests-2019.</w:t>
      </w:r>
    </w:p>
    <w:p w14:paraId="10E0C713" w14:textId="4C58609F" w:rsidR="0039023D" w:rsidRPr="006F743C" w:rsidRDefault="0039023D" w:rsidP="00746C24">
      <w:proofErr w:type="spellStart"/>
      <w:r w:rsidRPr="006F743C">
        <w:t>Desouky</w:t>
      </w:r>
      <w:proofErr w:type="spellEnd"/>
      <w:r w:rsidRPr="006F743C">
        <w:t>, MMA</w:t>
      </w:r>
      <w:r w:rsidR="00184A16" w:rsidRPr="006F743C">
        <w:t xml:space="preserve"> and </w:t>
      </w:r>
      <w:proofErr w:type="spellStart"/>
      <w:r w:rsidRPr="006F743C">
        <w:t>Busais</w:t>
      </w:r>
      <w:proofErr w:type="spellEnd"/>
      <w:r w:rsidRPr="006F743C">
        <w:t xml:space="preserve">, S </w:t>
      </w:r>
      <w:r w:rsidR="00C81FF2" w:rsidRPr="006F743C">
        <w:t>(</w:t>
      </w:r>
      <w:r w:rsidRPr="006F743C">
        <w:t>2012</w:t>
      </w:r>
      <w:r w:rsidR="00C81FF2" w:rsidRPr="006F743C">
        <w:t xml:space="preserve">). </w:t>
      </w:r>
      <w:r w:rsidRPr="006F743C">
        <w:t xml:space="preserve">Phylogenetic relationships of the land snail; </w:t>
      </w:r>
      <w:proofErr w:type="spellStart"/>
      <w:r w:rsidRPr="006F743C">
        <w:t>Eobania</w:t>
      </w:r>
      <w:proofErr w:type="spellEnd"/>
      <w:r w:rsidRPr="006F743C">
        <w:t xml:space="preserve"> </w:t>
      </w:r>
      <w:proofErr w:type="spellStart"/>
      <w:r w:rsidRPr="006F743C">
        <w:t>vermiculata</w:t>
      </w:r>
      <w:proofErr w:type="spellEnd"/>
      <w:r w:rsidRPr="006F743C">
        <w:t xml:space="preserve"> (Müller, 1774) from Egypt and Saudi Arabia. A combined morphological and molecular analysis</w:t>
      </w:r>
      <w:r w:rsidR="00C81FF2" w:rsidRPr="006F743C">
        <w:t xml:space="preserve">, </w:t>
      </w:r>
      <w:r w:rsidRPr="006F743C">
        <w:t>The Journal of Basic and Applied Zoology</w:t>
      </w:r>
      <w:r w:rsidR="00C81FF2" w:rsidRPr="006F743C">
        <w:t xml:space="preserve"> </w:t>
      </w:r>
      <w:r w:rsidRPr="006F743C">
        <w:t>65</w:t>
      </w:r>
      <w:r w:rsidR="00C81FF2" w:rsidRPr="006F743C">
        <w:t>(</w:t>
      </w:r>
      <w:r w:rsidRPr="006F743C">
        <w:t>2</w:t>
      </w:r>
      <w:r w:rsidR="00C81FF2" w:rsidRPr="006F743C">
        <w:t xml:space="preserve">): </w:t>
      </w:r>
      <w:r w:rsidRPr="006F743C">
        <w:t>144-</w:t>
      </w:r>
      <w:r w:rsidR="00C81FF2" w:rsidRPr="006F743C">
        <w:t>1</w:t>
      </w:r>
      <w:r w:rsidRPr="006F743C">
        <w:t>51</w:t>
      </w:r>
    </w:p>
    <w:p w14:paraId="1A41E04C" w14:textId="132CF34F" w:rsidR="0039023D" w:rsidRPr="006F743C" w:rsidRDefault="0039023D" w:rsidP="009C7C3C">
      <w:r w:rsidRPr="006F743C">
        <w:t>Di Cesare, A, Crisi, PE, Bartolini, R, Iorio, R, Talone, T, Filippi, L</w:t>
      </w:r>
      <w:r w:rsidR="00184A16" w:rsidRPr="006F743C">
        <w:t xml:space="preserve"> and </w:t>
      </w:r>
      <w:r w:rsidRPr="006F743C">
        <w:t xml:space="preserve">Traversa, D </w:t>
      </w:r>
      <w:r w:rsidR="00C81FF2" w:rsidRPr="006F743C">
        <w:t>(</w:t>
      </w:r>
      <w:r w:rsidRPr="006F743C">
        <w:t>2015</w:t>
      </w:r>
      <w:r w:rsidR="00C81FF2" w:rsidRPr="006F743C">
        <w:t xml:space="preserve">). </w:t>
      </w:r>
      <w:r w:rsidRPr="006F743C">
        <w:t xml:space="preserve">Larval development of </w:t>
      </w:r>
      <w:proofErr w:type="spellStart"/>
      <w:r w:rsidRPr="006F743C">
        <w:t>Angiostrongylus</w:t>
      </w:r>
      <w:proofErr w:type="spellEnd"/>
      <w:r w:rsidRPr="006F743C">
        <w:t xml:space="preserve"> vasorum in the land snail Helix </w:t>
      </w:r>
      <w:proofErr w:type="spellStart"/>
      <w:r w:rsidRPr="006F743C">
        <w:t>aspersa</w:t>
      </w:r>
      <w:proofErr w:type="spellEnd"/>
      <w:r w:rsidR="00C81FF2" w:rsidRPr="006F743C">
        <w:t xml:space="preserve">, </w:t>
      </w:r>
      <w:r w:rsidRPr="006F743C">
        <w:t>Parasitology Research</w:t>
      </w:r>
      <w:r w:rsidR="00C81FF2" w:rsidRPr="006F743C">
        <w:t xml:space="preserve"> </w:t>
      </w:r>
      <w:r w:rsidRPr="006F743C">
        <w:t>114</w:t>
      </w:r>
      <w:r w:rsidR="00C81FF2" w:rsidRPr="006F743C">
        <w:t>(</w:t>
      </w:r>
      <w:r w:rsidRPr="006F743C">
        <w:t>10</w:t>
      </w:r>
      <w:r w:rsidR="00C81FF2" w:rsidRPr="006F743C">
        <w:t xml:space="preserve">): </w:t>
      </w:r>
      <w:r w:rsidRPr="006F743C">
        <w:t>3649-</w:t>
      </w:r>
      <w:r w:rsidR="00C81FF2" w:rsidRPr="006F743C">
        <w:t>36</w:t>
      </w:r>
      <w:r w:rsidRPr="006F743C">
        <w:t>55</w:t>
      </w:r>
    </w:p>
    <w:p w14:paraId="6C468685" w14:textId="6C4F61CD" w:rsidR="0039023D" w:rsidRPr="006F743C" w:rsidRDefault="0039023D" w:rsidP="009C7C3C">
      <w:r w:rsidRPr="006F743C">
        <w:t xml:space="preserve">Di Cesare, A, Crisi, PE, Di Giulio, E, Veronesi, F, di </w:t>
      </w:r>
      <w:proofErr w:type="spellStart"/>
      <w:r w:rsidRPr="006F743C">
        <w:t>Regalbono</w:t>
      </w:r>
      <w:proofErr w:type="spellEnd"/>
      <w:r w:rsidRPr="006F743C">
        <w:t>, AF, Talone, T</w:t>
      </w:r>
      <w:r w:rsidR="00184A16" w:rsidRPr="006F743C">
        <w:t xml:space="preserve"> and </w:t>
      </w:r>
      <w:r w:rsidRPr="006F743C">
        <w:t xml:space="preserve">Traversa, D </w:t>
      </w:r>
      <w:r w:rsidR="00C81FF2" w:rsidRPr="006F743C">
        <w:t>(</w:t>
      </w:r>
      <w:r w:rsidRPr="006F743C">
        <w:t>2013</w:t>
      </w:r>
      <w:r w:rsidR="00C81FF2" w:rsidRPr="006F743C">
        <w:t xml:space="preserve">). </w:t>
      </w:r>
      <w:r w:rsidRPr="006F743C">
        <w:t xml:space="preserve">Larval development of the feline lungworm </w:t>
      </w:r>
      <w:proofErr w:type="spellStart"/>
      <w:r w:rsidRPr="006F743C">
        <w:t>Aelurostrongylus</w:t>
      </w:r>
      <w:proofErr w:type="spellEnd"/>
      <w:r w:rsidRPr="006F743C">
        <w:t xml:space="preserve"> </w:t>
      </w:r>
      <w:proofErr w:type="spellStart"/>
      <w:r w:rsidRPr="006F743C">
        <w:t>abstrusus</w:t>
      </w:r>
      <w:proofErr w:type="spellEnd"/>
      <w:r w:rsidRPr="006F743C">
        <w:t xml:space="preserve"> in Helix </w:t>
      </w:r>
      <w:proofErr w:type="spellStart"/>
      <w:r w:rsidRPr="006F743C">
        <w:t>aspersa</w:t>
      </w:r>
      <w:proofErr w:type="spellEnd"/>
      <w:r w:rsidR="00C81FF2" w:rsidRPr="006F743C">
        <w:t xml:space="preserve">, </w:t>
      </w:r>
      <w:r w:rsidRPr="006F743C">
        <w:t>in English), Parasitology Research</w:t>
      </w:r>
      <w:r w:rsidR="00C81FF2" w:rsidRPr="006F743C">
        <w:t xml:space="preserve"> </w:t>
      </w:r>
      <w:r w:rsidRPr="006F743C">
        <w:t>112</w:t>
      </w:r>
      <w:r w:rsidR="00C81FF2" w:rsidRPr="006F743C">
        <w:t>(</w:t>
      </w:r>
      <w:r w:rsidRPr="006F743C">
        <w:t>9</w:t>
      </w:r>
      <w:r w:rsidR="00C81FF2" w:rsidRPr="006F743C">
        <w:t xml:space="preserve">): </w:t>
      </w:r>
      <w:r w:rsidRPr="006F743C">
        <w:t>3101-</w:t>
      </w:r>
      <w:r w:rsidR="00C81FF2" w:rsidRPr="006F743C">
        <w:t>310</w:t>
      </w:r>
      <w:r w:rsidRPr="006F743C">
        <w:t>8</w:t>
      </w:r>
    </w:p>
    <w:p w14:paraId="68A37E05" w14:textId="5357BCF9" w:rsidR="0039023D" w:rsidRPr="006F743C" w:rsidRDefault="0039023D" w:rsidP="009C7C3C">
      <w:r w:rsidRPr="006F743C">
        <w:t xml:space="preserve">Di Cesare, A, di </w:t>
      </w:r>
      <w:proofErr w:type="spellStart"/>
      <w:r w:rsidRPr="006F743C">
        <w:t>Regalbono</w:t>
      </w:r>
      <w:proofErr w:type="spellEnd"/>
      <w:r w:rsidRPr="006F743C">
        <w:t xml:space="preserve">, AF, </w:t>
      </w:r>
      <w:proofErr w:type="spellStart"/>
      <w:r w:rsidRPr="006F743C">
        <w:t>Tessarin</w:t>
      </w:r>
      <w:proofErr w:type="spellEnd"/>
      <w:r w:rsidRPr="006F743C">
        <w:t>, C, Seghetti, M, Iorio, R, Simonato, G</w:t>
      </w:r>
      <w:r w:rsidR="00184A16" w:rsidRPr="006F743C">
        <w:t xml:space="preserve"> and </w:t>
      </w:r>
      <w:r w:rsidRPr="006F743C">
        <w:t xml:space="preserve">Traversa, D </w:t>
      </w:r>
      <w:r w:rsidR="005C4C4D" w:rsidRPr="006F743C">
        <w:t>(</w:t>
      </w:r>
      <w:r w:rsidRPr="006F743C">
        <w:t>2014</w:t>
      </w:r>
      <w:r w:rsidR="005C4C4D" w:rsidRPr="006F743C">
        <w:t xml:space="preserve">). </w:t>
      </w:r>
      <w:r w:rsidRPr="006F743C">
        <w:t xml:space="preserve">Mixed infection by </w:t>
      </w:r>
      <w:proofErr w:type="spellStart"/>
      <w:r w:rsidRPr="006F743C">
        <w:t>Aelurostrongylus</w:t>
      </w:r>
      <w:proofErr w:type="spellEnd"/>
      <w:r w:rsidRPr="006F743C">
        <w:t xml:space="preserve"> </w:t>
      </w:r>
      <w:proofErr w:type="spellStart"/>
      <w:r w:rsidRPr="006F743C">
        <w:t>abstrusus</w:t>
      </w:r>
      <w:proofErr w:type="spellEnd"/>
      <w:r w:rsidRPr="006F743C">
        <w:t xml:space="preserve"> and </w:t>
      </w:r>
      <w:proofErr w:type="spellStart"/>
      <w:r w:rsidRPr="006F743C">
        <w:t>Troglostrongylus</w:t>
      </w:r>
      <w:proofErr w:type="spellEnd"/>
      <w:r w:rsidRPr="006F743C">
        <w:t xml:space="preserve"> </w:t>
      </w:r>
      <w:proofErr w:type="spellStart"/>
      <w:r w:rsidRPr="006F743C">
        <w:t>brevior</w:t>
      </w:r>
      <w:proofErr w:type="spellEnd"/>
      <w:r w:rsidRPr="006F743C">
        <w:t xml:space="preserve"> in kittens from the same litter in Italy</w:t>
      </w:r>
      <w:r w:rsidR="005C4C4D" w:rsidRPr="006F743C">
        <w:t xml:space="preserve">, </w:t>
      </w:r>
      <w:r w:rsidRPr="006F743C">
        <w:t>Parasitology Research</w:t>
      </w:r>
      <w:r w:rsidR="005C4C4D" w:rsidRPr="006F743C">
        <w:t xml:space="preserve"> </w:t>
      </w:r>
      <w:r w:rsidRPr="006F743C">
        <w:t>113</w:t>
      </w:r>
      <w:r w:rsidR="005C4C4D" w:rsidRPr="006F743C">
        <w:t>(</w:t>
      </w:r>
      <w:r w:rsidRPr="006F743C">
        <w:t>2</w:t>
      </w:r>
      <w:r w:rsidR="005C4C4D" w:rsidRPr="006F743C">
        <w:t xml:space="preserve">): </w:t>
      </w:r>
      <w:r w:rsidRPr="006F743C">
        <w:t>613-</w:t>
      </w:r>
      <w:r w:rsidR="005C4C4D" w:rsidRPr="006F743C">
        <w:t>61</w:t>
      </w:r>
      <w:r w:rsidRPr="006F743C">
        <w:t>8</w:t>
      </w:r>
    </w:p>
    <w:p w14:paraId="6326809F" w14:textId="4E41E610" w:rsidR="0039023D" w:rsidRPr="006F743C" w:rsidRDefault="0039023D" w:rsidP="009C7C3C">
      <w:proofErr w:type="spellStart"/>
      <w:r w:rsidRPr="006F743C">
        <w:lastRenderedPageBreak/>
        <w:t>Diakou</w:t>
      </w:r>
      <w:proofErr w:type="spellEnd"/>
      <w:r w:rsidRPr="006F743C">
        <w:t xml:space="preserve">, A, Di Cesare, A, Barros, LA, Morelli, S, Halos, L, </w:t>
      </w:r>
      <w:proofErr w:type="spellStart"/>
      <w:r w:rsidRPr="006F743C">
        <w:t>Beugnet</w:t>
      </w:r>
      <w:proofErr w:type="spellEnd"/>
      <w:r w:rsidRPr="006F743C">
        <w:t>, F</w:t>
      </w:r>
      <w:r w:rsidR="00184A16" w:rsidRPr="006F743C">
        <w:t xml:space="preserve"> and </w:t>
      </w:r>
      <w:r w:rsidRPr="006F743C">
        <w:t xml:space="preserve">Traversa, D </w:t>
      </w:r>
      <w:r w:rsidR="005C4C4D" w:rsidRPr="006F743C">
        <w:t>(</w:t>
      </w:r>
      <w:r w:rsidRPr="006F743C">
        <w:t>2015</w:t>
      </w:r>
      <w:r w:rsidR="005C4C4D" w:rsidRPr="006F743C">
        <w:t xml:space="preserve">). </w:t>
      </w:r>
      <w:r w:rsidRPr="006F743C">
        <w:t xml:space="preserve">Occurrence of </w:t>
      </w:r>
      <w:proofErr w:type="spellStart"/>
      <w:r w:rsidRPr="006F743C">
        <w:t>Aelurostrongylus</w:t>
      </w:r>
      <w:proofErr w:type="spellEnd"/>
      <w:r w:rsidRPr="006F743C">
        <w:t xml:space="preserve"> </w:t>
      </w:r>
      <w:proofErr w:type="spellStart"/>
      <w:r w:rsidRPr="006F743C">
        <w:t>abstrusus</w:t>
      </w:r>
      <w:proofErr w:type="spellEnd"/>
      <w:r w:rsidRPr="006F743C">
        <w:t xml:space="preserve"> and </w:t>
      </w:r>
      <w:proofErr w:type="spellStart"/>
      <w:r w:rsidRPr="006F743C">
        <w:t>Troglostrongylus</w:t>
      </w:r>
      <w:proofErr w:type="spellEnd"/>
      <w:r w:rsidRPr="006F743C">
        <w:t xml:space="preserve"> </w:t>
      </w:r>
      <w:proofErr w:type="spellStart"/>
      <w:r w:rsidRPr="006F743C">
        <w:t>brevior</w:t>
      </w:r>
      <w:proofErr w:type="spellEnd"/>
      <w:r w:rsidRPr="006F743C">
        <w:t xml:space="preserve"> in domestic cats in Greece</w:t>
      </w:r>
      <w:r w:rsidR="005C4C4D" w:rsidRPr="006F743C">
        <w:t>,</w:t>
      </w:r>
      <w:r w:rsidR="006F29F6" w:rsidRPr="006F743C">
        <w:t xml:space="preserve"> </w:t>
      </w:r>
      <w:r w:rsidRPr="006F743C">
        <w:t>Parasites</w:t>
      </w:r>
      <w:r w:rsidR="00184A16" w:rsidRPr="006F743C">
        <w:t xml:space="preserve"> and </w:t>
      </w:r>
      <w:r w:rsidRPr="006F743C">
        <w:t>Vectors</w:t>
      </w:r>
      <w:r w:rsidR="005C4C4D" w:rsidRPr="006F743C">
        <w:t xml:space="preserve"> </w:t>
      </w:r>
      <w:r w:rsidRPr="006F743C">
        <w:t xml:space="preserve">8, </w:t>
      </w:r>
      <w:proofErr w:type="spellStart"/>
      <w:r w:rsidR="000D0348" w:rsidRPr="006F743C">
        <w:t>doi</w:t>
      </w:r>
      <w:proofErr w:type="spellEnd"/>
      <w:r w:rsidR="000D0348" w:rsidRPr="006F743C">
        <w:t xml:space="preserve">: </w:t>
      </w:r>
      <w:r w:rsidR="00FB620B" w:rsidRPr="006F743C">
        <w:t>10.1186/s13071-015-1200-z</w:t>
      </w:r>
    </w:p>
    <w:p w14:paraId="572148CC" w14:textId="63A407B6" w:rsidR="0039023D" w:rsidRPr="006F743C" w:rsidRDefault="0039023D" w:rsidP="009C7C3C">
      <w:proofErr w:type="spellStart"/>
      <w:r w:rsidRPr="006F743C">
        <w:t>Diakou</w:t>
      </w:r>
      <w:proofErr w:type="spellEnd"/>
      <w:r w:rsidRPr="006F743C">
        <w:t xml:space="preserve">, A, Morelli, S, </w:t>
      </w:r>
      <w:proofErr w:type="spellStart"/>
      <w:r w:rsidRPr="006F743C">
        <w:t>Dimzas</w:t>
      </w:r>
      <w:proofErr w:type="spellEnd"/>
      <w:r w:rsidRPr="006F743C">
        <w:t xml:space="preserve">, D, Di Cesare, A, Capelli, G, Parrinello, C, </w:t>
      </w:r>
      <w:proofErr w:type="spellStart"/>
      <w:r w:rsidRPr="006F743C">
        <w:t>Pollmeier</w:t>
      </w:r>
      <w:proofErr w:type="spellEnd"/>
      <w:r w:rsidRPr="006F743C">
        <w:t>, M, Schaper, R</w:t>
      </w:r>
      <w:r w:rsidR="00184A16" w:rsidRPr="006F743C">
        <w:t xml:space="preserve"> and </w:t>
      </w:r>
      <w:r w:rsidRPr="006F743C">
        <w:t xml:space="preserve">Traversa, D </w:t>
      </w:r>
      <w:r w:rsidR="00FB620B" w:rsidRPr="006F743C">
        <w:t>(</w:t>
      </w:r>
      <w:r w:rsidRPr="006F743C">
        <w:t>2019</w:t>
      </w:r>
      <w:r w:rsidR="00FB620B" w:rsidRPr="006F743C">
        <w:t xml:space="preserve">). </w:t>
      </w:r>
      <w:r w:rsidRPr="006F743C">
        <w:t xml:space="preserve">Efficacy of a moxidectin/imidacloprid spot-on formulation (Advocate (R)) for the treatment of </w:t>
      </w:r>
      <w:proofErr w:type="spellStart"/>
      <w:r w:rsidRPr="006F743C">
        <w:t>Troglostrongylus</w:t>
      </w:r>
      <w:proofErr w:type="spellEnd"/>
      <w:r w:rsidRPr="006F743C">
        <w:t xml:space="preserve"> </w:t>
      </w:r>
      <w:proofErr w:type="spellStart"/>
      <w:r w:rsidRPr="006F743C">
        <w:t>brevior</w:t>
      </w:r>
      <w:proofErr w:type="spellEnd"/>
      <w:r w:rsidRPr="006F743C">
        <w:t xml:space="preserve"> in naturally infected cats in a field study in Greece</w:t>
      </w:r>
      <w:r w:rsidR="00FB620B" w:rsidRPr="006F743C">
        <w:t>,</w:t>
      </w:r>
      <w:r w:rsidR="006F29F6" w:rsidRPr="006F743C">
        <w:t xml:space="preserve"> </w:t>
      </w:r>
      <w:r w:rsidRPr="006F743C">
        <w:t>Parasites</w:t>
      </w:r>
      <w:r w:rsidR="00184A16" w:rsidRPr="006F743C">
        <w:t xml:space="preserve"> and </w:t>
      </w:r>
      <w:r w:rsidRPr="006F743C">
        <w:t>Vectors</w:t>
      </w:r>
      <w:r w:rsidR="00765BDC" w:rsidRPr="006F743C">
        <w:t xml:space="preserve"> </w:t>
      </w:r>
      <w:r w:rsidRPr="006F743C">
        <w:t>12</w:t>
      </w:r>
      <w:r w:rsidR="00765BDC" w:rsidRPr="006F743C">
        <w:t>(</w:t>
      </w:r>
      <w:r w:rsidRPr="006F743C">
        <w:t>1</w:t>
      </w:r>
      <w:r w:rsidR="00765BDC" w:rsidRPr="006F743C">
        <w:t>)</w:t>
      </w:r>
      <w:r w:rsidRPr="006F743C">
        <w:t xml:space="preserve">, </w:t>
      </w:r>
      <w:proofErr w:type="spellStart"/>
      <w:r w:rsidR="00F1288B" w:rsidRPr="006F743C">
        <w:t>doi</w:t>
      </w:r>
      <w:proofErr w:type="spellEnd"/>
      <w:r w:rsidR="00F1288B" w:rsidRPr="006F743C">
        <w:t xml:space="preserve">: </w:t>
      </w:r>
      <w:r w:rsidR="005F7C9D" w:rsidRPr="006F743C">
        <w:t>10.1186/s13071-019-3760-9</w:t>
      </w:r>
    </w:p>
    <w:p w14:paraId="234A331A" w14:textId="63E16DEA" w:rsidR="0039023D" w:rsidRPr="006F743C" w:rsidRDefault="0039023D" w:rsidP="009C7C3C">
      <w:r w:rsidRPr="006F743C">
        <w:t xml:space="preserve">Drozd, L, Ziomek, M, </w:t>
      </w:r>
      <w:proofErr w:type="spellStart"/>
      <w:r w:rsidRPr="006F743C">
        <w:t>Szkucik</w:t>
      </w:r>
      <w:proofErr w:type="spellEnd"/>
      <w:r w:rsidRPr="006F743C">
        <w:t>, K, Paszkiewicz, W, Mackowiak-</w:t>
      </w:r>
      <w:proofErr w:type="spellStart"/>
      <w:r w:rsidRPr="006F743C">
        <w:t>Dryka</w:t>
      </w:r>
      <w:proofErr w:type="spellEnd"/>
      <w:r w:rsidRPr="006F743C">
        <w:t xml:space="preserve">, M, </w:t>
      </w:r>
      <w:proofErr w:type="spellStart"/>
      <w:r w:rsidRPr="006F743C">
        <w:t>Belkot</w:t>
      </w:r>
      <w:proofErr w:type="spellEnd"/>
      <w:r w:rsidRPr="006F743C">
        <w:t>, Z</w:t>
      </w:r>
      <w:r w:rsidR="00184A16" w:rsidRPr="006F743C">
        <w:t xml:space="preserve"> and </w:t>
      </w:r>
      <w:r w:rsidRPr="006F743C">
        <w:t xml:space="preserve">Gondek, M </w:t>
      </w:r>
      <w:r w:rsidR="005F7C9D" w:rsidRPr="006F743C">
        <w:t>(</w:t>
      </w:r>
      <w:r w:rsidRPr="006F743C">
        <w:t>2017</w:t>
      </w:r>
      <w:r w:rsidR="005F7C9D" w:rsidRPr="006F743C">
        <w:t xml:space="preserve">). </w:t>
      </w:r>
      <w:r w:rsidRPr="006F743C">
        <w:t>Selenium, copper, and zinc concentrations in the raw and processed meat of edible land snails harvested in Poland</w:t>
      </w:r>
      <w:r w:rsidR="005F7C9D" w:rsidRPr="006F743C">
        <w:t xml:space="preserve">, </w:t>
      </w:r>
      <w:r w:rsidRPr="006F743C">
        <w:t>Journal of Veterinary Research</w:t>
      </w:r>
      <w:r w:rsidR="005F7C9D" w:rsidRPr="006F743C">
        <w:t xml:space="preserve"> </w:t>
      </w:r>
      <w:r w:rsidRPr="006F743C">
        <w:t>61</w:t>
      </w:r>
      <w:r w:rsidR="005F7C9D" w:rsidRPr="006F743C">
        <w:t xml:space="preserve">(3): </w:t>
      </w:r>
      <w:r w:rsidRPr="006F743C">
        <w:t>293-</w:t>
      </w:r>
      <w:r w:rsidR="005F7C9D" w:rsidRPr="006F743C">
        <w:t>29</w:t>
      </w:r>
      <w:r w:rsidRPr="006F743C">
        <w:t>8</w:t>
      </w:r>
    </w:p>
    <w:p w14:paraId="263D23C4" w14:textId="3EF19687" w:rsidR="0039023D" w:rsidRPr="006F743C" w:rsidRDefault="0039023D" w:rsidP="00746C24">
      <w:r w:rsidRPr="006F743C">
        <w:t xml:space="preserve">Dupont-Nivet, M, </w:t>
      </w:r>
      <w:proofErr w:type="spellStart"/>
      <w:r w:rsidRPr="006F743C">
        <w:t>Guiller</w:t>
      </w:r>
      <w:proofErr w:type="spellEnd"/>
      <w:r w:rsidRPr="006F743C">
        <w:t>, A</w:t>
      </w:r>
      <w:r w:rsidR="00184A16" w:rsidRPr="006F743C">
        <w:t xml:space="preserve"> and </w:t>
      </w:r>
      <w:r w:rsidRPr="006F743C">
        <w:t xml:space="preserve">Bonnet, JC </w:t>
      </w:r>
      <w:r w:rsidR="005F7C9D" w:rsidRPr="006F743C">
        <w:t>(</w:t>
      </w:r>
      <w:r w:rsidRPr="006F743C">
        <w:t>1997</w:t>
      </w:r>
      <w:r w:rsidR="005F7C9D" w:rsidRPr="006F743C">
        <w:t xml:space="preserve">). </w:t>
      </w:r>
      <w:r w:rsidRPr="006F743C">
        <w:t xml:space="preserve">Genetic and environmental variability of adult size in some stocks of the edible snails, Helix </w:t>
      </w:r>
      <w:proofErr w:type="spellStart"/>
      <w:r w:rsidRPr="006F743C">
        <w:t>aspersa</w:t>
      </w:r>
      <w:proofErr w:type="spellEnd"/>
      <w:r w:rsidRPr="006F743C">
        <w:t>, Journal of Zoology</w:t>
      </w:r>
      <w:r w:rsidR="005F7C9D" w:rsidRPr="006F743C">
        <w:t xml:space="preserve"> </w:t>
      </w:r>
      <w:r w:rsidRPr="006F743C">
        <w:t>241</w:t>
      </w:r>
      <w:r w:rsidR="005F7C9D" w:rsidRPr="006F743C">
        <w:t>(</w:t>
      </w:r>
      <w:r w:rsidRPr="006F743C">
        <w:t>4</w:t>
      </w:r>
      <w:r w:rsidR="005F7C9D" w:rsidRPr="006F743C">
        <w:t xml:space="preserve">): </w:t>
      </w:r>
      <w:r w:rsidRPr="006F743C">
        <w:t>757-</w:t>
      </w:r>
      <w:r w:rsidR="005F7C9D" w:rsidRPr="006F743C">
        <w:t>7</w:t>
      </w:r>
      <w:r w:rsidRPr="006F743C">
        <w:t>65</w:t>
      </w:r>
    </w:p>
    <w:p w14:paraId="1291D42C" w14:textId="6DD3515F" w:rsidR="0039023D" w:rsidRPr="006F743C" w:rsidRDefault="0039023D" w:rsidP="00746C24">
      <w:r w:rsidRPr="006F743C">
        <w:t>Dupont-Nivet, M, Mallard, J, Bonnet, JC</w:t>
      </w:r>
      <w:r w:rsidR="00184A16" w:rsidRPr="006F743C">
        <w:t xml:space="preserve"> and </w:t>
      </w:r>
      <w:r w:rsidRPr="006F743C">
        <w:t xml:space="preserve">Blanc, JM </w:t>
      </w:r>
      <w:r w:rsidR="005F7C9D" w:rsidRPr="006F743C">
        <w:t>(</w:t>
      </w:r>
      <w:r w:rsidRPr="006F743C">
        <w:t>2001</w:t>
      </w:r>
      <w:r w:rsidR="005F7C9D" w:rsidRPr="006F743C">
        <w:t xml:space="preserve">). </w:t>
      </w:r>
      <w:r w:rsidRPr="006F743C">
        <w:t xml:space="preserve">Evolution of genetic variability in a population of the edible snail, Helix </w:t>
      </w:r>
      <w:proofErr w:type="spellStart"/>
      <w:r w:rsidRPr="006F743C">
        <w:t>aspersa</w:t>
      </w:r>
      <w:proofErr w:type="spellEnd"/>
      <w:r w:rsidRPr="006F743C">
        <w:t xml:space="preserve"> Müller, undergoing domestication and short-term selection, Heredity</w:t>
      </w:r>
      <w:r w:rsidR="005F7C9D" w:rsidRPr="006F743C">
        <w:t xml:space="preserve"> </w:t>
      </w:r>
      <w:r w:rsidRPr="006F743C">
        <w:t>87</w:t>
      </w:r>
      <w:r w:rsidR="005F7C9D" w:rsidRPr="006F743C">
        <w:t xml:space="preserve">: </w:t>
      </w:r>
      <w:r w:rsidRPr="006F743C">
        <w:t>129-</w:t>
      </w:r>
      <w:r w:rsidR="005F7C9D" w:rsidRPr="006F743C">
        <w:t>1</w:t>
      </w:r>
      <w:r w:rsidRPr="006F743C">
        <w:t>3</w:t>
      </w:r>
      <w:r w:rsidR="005F7C9D" w:rsidRPr="006F743C">
        <w:t>5</w:t>
      </w:r>
    </w:p>
    <w:p w14:paraId="7F8557C6" w14:textId="2F0C0DED" w:rsidR="0039023D" w:rsidRPr="006F743C" w:rsidRDefault="0039023D" w:rsidP="00746C24">
      <w:r w:rsidRPr="006F743C">
        <w:t xml:space="preserve">Egorov, R </w:t>
      </w:r>
      <w:r w:rsidR="005F7C9D" w:rsidRPr="006F743C">
        <w:t>(</w:t>
      </w:r>
      <w:r w:rsidRPr="006F743C">
        <w:t>2008</w:t>
      </w:r>
      <w:r w:rsidR="005F7C9D" w:rsidRPr="006F743C">
        <w:t xml:space="preserve">). </w:t>
      </w:r>
      <w:r w:rsidRPr="006F743C">
        <w:t xml:space="preserve">Treasure of Russian Shells: illustrated catalogue of the recent terrestrial molluscs of Russia and adjacent regions, Supplement 5, </w:t>
      </w:r>
      <w:r w:rsidR="00C93542" w:rsidRPr="006F743C">
        <w:t xml:space="preserve">available at: </w:t>
      </w:r>
      <w:r w:rsidR="008504BA" w:rsidRPr="006F743C">
        <w:t>https://www.nhbs.com/treasure-of-russian-shells-supplement-5-illustrated-catalogue-of-the-recent-terrestrial-molluscs-of-russia-and-adjacent-countries-book</w:t>
      </w:r>
    </w:p>
    <w:p w14:paraId="3985452F" w14:textId="59388DD6" w:rsidR="0039023D" w:rsidRPr="006F743C" w:rsidRDefault="0039023D" w:rsidP="009C7C3C">
      <w:r w:rsidRPr="006F743C">
        <w:t>El-</w:t>
      </w:r>
      <w:proofErr w:type="spellStart"/>
      <w:r w:rsidRPr="006F743C">
        <w:t>Danasoury</w:t>
      </w:r>
      <w:proofErr w:type="spellEnd"/>
      <w:r w:rsidRPr="006F743C">
        <w:t>, H</w:t>
      </w:r>
      <w:r w:rsidR="00184A16" w:rsidRPr="006F743C">
        <w:t xml:space="preserve"> and </w:t>
      </w:r>
      <w:r w:rsidRPr="006F743C">
        <w:t xml:space="preserve">Iglesias-Pineiro, J </w:t>
      </w:r>
      <w:r w:rsidR="008504BA" w:rsidRPr="006F743C">
        <w:t>(</w:t>
      </w:r>
      <w:r w:rsidRPr="006F743C">
        <w:t>2017</w:t>
      </w:r>
      <w:r w:rsidR="008504BA" w:rsidRPr="006F743C">
        <w:t xml:space="preserve">). </w:t>
      </w:r>
      <w:r w:rsidRPr="006F743C">
        <w:t xml:space="preserve">Performance of the slug parasitic nematode </w:t>
      </w:r>
      <w:proofErr w:type="spellStart"/>
      <w:r w:rsidRPr="006F743C">
        <w:t>Phasmarhabditis</w:t>
      </w:r>
      <w:proofErr w:type="spellEnd"/>
      <w:r w:rsidRPr="006F743C">
        <w:t xml:space="preserve"> </w:t>
      </w:r>
      <w:proofErr w:type="spellStart"/>
      <w:r w:rsidRPr="006F743C">
        <w:t>hermaphrodita</w:t>
      </w:r>
      <w:proofErr w:type="spellEnd"/>
      <w:r w:rsidRPr="006F743C">
        <w:t xml:space="preserve"> under predicted conditions of winter warming</w:t>
      </w:r>
      <w:r w:rsidR="008504BA" w:rsidRPr="006F743C">
        <w:t xml:space="preserve">, </w:t>
      </w:r>
      <w:r w:rsidRPr="006F743C">
        <w:t>Journal of Pesticide Science</w:t>
      </w:r>
      <w:r w:rsidR="008504BA" w:rsidRPr="006F743C">
        <w:t xml:space="preserve"> </w:t>
      </w:r>
      <w:r w:rsidRPr="006F743C">
        <w:t>42</w:t>
      </w:r>
      <w:r w:rsidR="008504BA" w:rsidRPr="006F743C">
        <w:t>(</w:t>
      </w:r>
      <w:r w:rsidRPr="006F743C">
        <w:t>1-2</w:t>
      </w:r>
      <w:r w:rsidR="008504BA" w:rsidRPr="006F743C">
        <w:t xml:space="preserve">): </w:t>
      </w:r>
      <w:r w:rsidRPr="006F743C">
        <w:t>62-</w:t>
      </w:r>
      <w:r w:rsidR="008504BA" w:rsidRPr="006F743C">
        <w:t>6</w:t>
      </w:r>
      <w:r w:rsidRPr="006F743C">
        <w:t>6</w:t>
      </w:r>
    </w:p>
    <w:p w14:paraId="48BBF876" w14:textId="07113E02" w:rsidR="0039023D" w:rsidRPr="006F743C" w:rsidRDefault="0039023D" w:rsidP="00746C24">
      <w:proofErr w:type="spellStart"/>
      <w:r w:rsidRPr="006F743C">
        <w:t>E</w:t>
      </w:r>
      <w:r w:rsidR="008504BA" w:rsidRPr="006F743C">
        <w:t>lhamalawi</w:t>
      </w:r>
      <w:proofErr w:type="spellEnd"/>
      <w:r w:rsidRPr="006F743C">
        <w:t>, ZA</w:t>
      </w:r>
      <w:r w:rsidR="00184A16" w:rsidRPr="006F743C">
        <w:t xml:space="preserve"> and </w:t>
      </w:r>
      <w:r w:rsidRPr="006F743C">
        <w:t>M</w:t>
      </w:r>
      <w:r w:rsidR="008504BA" w:rsidRPr="006F743C">
        <w:t>enge, JA (</w:t>
      </w:r>
      <w:r w:rsidRPr="006F743C">
        <w:t>1996</w:t>
      </w:r>
      <w:r w:rsidR="008504BA" w:rsidRPr="006F743C">
        <w:t>)</w:t>
      </w:r>
      <w:r w:rsidRPr="006F743C">
        <w:t xml:space="preserve">. The role of snails and ants in transmitting the avocado stem canker pathogen, Phytophthora </w:t>
      </w:r>
      <w:proofErr w:type="spellStart"/>
      <w:r w:rsidRPr="006F743C">
        <w:t>citricola</w:t>
      </w:r>
      <w:proofErr w:type="spellEnd"/>
      <w:r w:rsidR="008504BA" w:rsidRPr="006F743C">
        <w:t xml:space="preserve">, </w:t>
      </w:r>
      <w:r w:rsidRPr="006F743C">
        <w:t>Journal of the American Society for Horticultural Science, 121</w:t>
      </w:r>
      <w:r w:rsidR="008504BA" w:rsidRPr="006F743C">
        <w:t xml:space="preserve">: </w:t>
      </w:r>
      <w:r w:rsidRPr="006F743C">
        <w:t>973-977</w:t>
      </w:r>
    </w:p>
    <w:p w14:paraId="31F88024" w14:textId="5CF79F2C" w:rsidR="0039023D" w:rsidRPr="006F743C" w:rsidRDefault="0039023D" w:rsidP="00746C24">
      <w:r w:rsidRPr="006F743C">
        <w:t>E</w:t>
      </w:r>
      <w:r w:rsidR="00891C22" w:rsidRPr="006F743C">
        <w:t>llijimi</w:t>
      </w:r>
      <w:r w:rsidRPr="006F743C">
        <w:t>, C</w:t>
      </w:r>
      <w:r w:rsidR="00174F05" w:rsidRPr="006F743C">
        <w:t xml:space="preserve">, </w:t>
      </w:r>
      <w:r w:rsidRPr="006F743C">
        <w:t>B</w:t>
      </w:r>
      <w:r w:rsidR="00891C22" w:rsidRPr="006F743C">
        <w:t>en</w:t>
      </w:r>
      <w:r w:rsidRPr="006F743C">
        <w:t xml:space="preserve"> H</w:t>
      </w:r>
      <w:r w:rsidR="00891C22" w:rsidRPr="006F743C">
        <w:t>ammouda</w:t>
      </w:r>
      <w:r w:rsidRPr="006F743C">
        <w:t>, M</w:t>
      </w:r>
      <w:r w:rsidR="00174F05" w:rsidRPr="006F743C">
        <w:t xml:space="preserve">, </w:t>
      </w:r>
      <w:r w:rsidRPr="006F743C">
        <w:t>O</w:t>
      </w:r>
      <w:r w:rsidR="00891C22" w:rsidRPr="006F743C">
        <w:t xml:space="preserve">thman, </w:t>
      </w:r>
      <w:r w:rsidRPr="006F743C">
        <w:t>H</w:t>
      </w:r>
      <w:r w:rsidR="00174F05" w:rsidRPr="006F743C">
        <w:t xml:space="preserve">, </w:t>
      </w:r>
      <w:r w:rsidRPr="006F743C">
        <w:t>M</w:t>
      </w:r>
      <w:r w:rsidR="00891C22" w:rsidRPr="006F743C">
        <w:t>oslah, W, Jebali, J</w:t>
      </w:r>
      <w:r w:rsidR="001378E4" w:rsidRPr="006F743C">
        <w:t xml:space="preserve"> et al. (</w:t>
      </w:r>
      <w:r w:rsidRPr="006F743C">
        <w:t>2018</w:t>
      </w:r>
      <w:r w:rsidR="001378E4" w:rsidRPr="006F743C">
        <w:t>)</w:t>
      </w:r>
      <w:r w:rsidRPr="006F743C">
        <w:t xml:space="preserve">. Helix </w:t>
      </w:r>
      <w:proofErr w:type="spellStart"/>
      <w:r w:rsidRPr="006F743C">
        <w:t>aspersa</w:t>
      </w:r>
      <w:proofErr w:type="spellEnd"/>
      <w:r w:rsidRPr="006F743C">
        <w:t xml:space="preserve"> maxima mucus exhibits </w:t>
      </w:r>
      <w:proofErr w:type="spellStart"/>
      <w:r w:rsidRPr="006F743C">
        <w:t>antimelanogenic</w:t>
      </w:r>
      <w:proofErr w:type="spellEnd"/>
      <w:r w:rsidRPr="006F743C">
        <w:t xml:space="preserve"> and antitumoral effects against melanoma cells</w:t>
      </w:r>
      <w:r w:rsidR="001378E4" w:rsidRPr="006F743C">
        <w:t xml:space="preserve">, </w:t>
      </w:r>
      <w:r w:rsidRPr="006F743C">
        <w:t>Biomedicine</w:t>
      </w:r>
      <w:r w:rsidR="00184A16" w:rsidRPr="006F743C">
        <w:t xml:space="preserve"> and </w:t>
      </w:r>
      <w:r w:rsidRPr="006F743C">
        <w:t>Pharmacotherapy 101</w:t>
      </w:r>
      <w:r w:rsidR="001378E4" w:rsidRPr="006F743C">
        <w:t xml:space="preserve">: </w:t>
      </w:r>
      <w:r w:rsidRPr="006F743C">
        <w:t>871-880</w:t>
      </w:r>
    </w:p>
    <w:p w14:paraId="2558B328" w14:textId="02C253A5" w:rsidR="0039023D" w:rsidRPr="006F743C" w:rsidRDefault="0039023D" w:rsidP="00746C24">
      <w:proofErr w:type="spellStart"/>
      <w:r w:rsidRPr="006F743C">
        <w:t>E</w:t>
      </w:r>
      <w:r w:rsidR="00B94540" w:rsidRPr="006F743C">
        <w:t>llstrand</w:t>
      </w:r>
      <w:proofErr w:type="spellEnd"/>
      <w:r w:rsidR="00B94540" w:rsidRPr="006F743C">
        <w:t xml:space="preserve">, NC and </w:t>
      </w:r>
      <w:r w:rsidRPr="006F743C">
        <w:t>S</w:t>
      </w:r>
      <w:r w:rsidR="00B94540" w:rsidRPr="006F743C">
        <w:t>chierenbeck</w:t>
      </w:r>
      <w:r w:rsidRPr="006F743C">
        <w:t xml:space="preserve">, KA </w:t>
      </w:r>
      <w:r w:rsidR="00B94540" w:rsidRPr="006F743C">
        <w:t>(</w:t>
      </w:r>
      <w:r w:rsidRPr="006F743C">
        <w:t>2000</w:t>
      </w:r>
      <w:r w:rsidR="00B94540" w:rsidRPr="006F743C">
        <w:t>)</w:t>
      </w:r>
      <w:r w:rsidRPr="006F743C">
        <w:t xml:space="preserve">. Hybridization as a stimulus for the evolution of invasiveness in plants? </w:t>
      </w:r>
      <w:proofErr w:type="spellStart"/>
      <w:r w:rsidRPr="006F743C">
        <w:t>Euphytica</w:t>
      </w:r>
      <w:proofErr w:type="spellEnd"/>
      <w:r w:rsidRPr="006F743C">
        <w:t xml:space="preserve"> 148</w:t>
      </w:r>
      <w:r w:rsidR="00B94540" w:rsidRPr="006F743C">
        <w:t xml:space="preserve">: </w:t>
      </w:r>
      <w:r w:rsidRPr="006F743C">
        <w:t>35-46</w:t>
      </w:r>
    </w:p>
    <w:p w14:paraId="56DDC359" w14:textId="12680903" w:rsidR="0039023D" w:rsidRPr="006F743C" w:rsidRDefault="0039023D" w:rsidP="00746C24">
      <w:r w:rsidRPr="006F743C">
        <w:t xml:space="preserve">Elmslie, LJ </w:t>
      </w:r>
      <w:r w:rsidR="00B94540" w:rsidRPr="006F743C">
        <w:t>(</w:t>
      </w:r>
      <w:r w:rsidRPr="006F743C">
        <w:t>2005</w:t>
      </w:r>
      <w:r w:rsidR="00B94540" w:rsidRPr="006F743C">
        <w:t xml:space="preserve">). </w:t>
      </w:r>
      <w:r w:rsidRPr="006F743C">
        <w:t xml:space="preserve">Snail collection and small-scale production in Africa and Europe, in Ecological implications of </w:t>
      </w:r>
      <w:proofErr w:type="spellStart"/>
      <w:r w:rsidRPr="006F743C">
        <w:t>minilivestock</w:t>
      </w:r>
      <w:proofErr w:type="spellEnd"/>
      <w:r w:rsidRPr="006F743C">
        <w:t>: potential of insects, rodents, frogs and snails, Paoletti, MG (ed), CRC Press</w:t>
      </w:r>
    </w:p>
    <w:p w14:paraId="149C018E" w14:textId="586E5A24" w:rsidR="0039023D" w:rsidRPr="006F743C" w:rsidRDefault="0039023D" w:rsidP="009C7C3C">
      <w:proofErr w:type="spellStart"/>
      <w:r w:rsidRPr="006F743C">
        <w:t>Elsheikha</w:t>
      </w:r>
      <w:proofErr w:type="spellEnd"/>
      <w:r w:rsidRPr="006F743C">
        <w:t>, HM, Holmes, SA, Wright, I, Morgan, ER</w:t>
      </w:r>
      <w:r w:rsidR="00184A16" w:rsidRPr="006F743C">
        <w:t xml:space="preserve"> and </w:t>
      </w:r>
      <w:r w:rsidRPr="006F743C">
        <w:t xml:space="preserve">Lacher, DW </w:t>
      </w:r>
      <w:r w:rsidR="004957FE" w:rsidRPr="006F743C">
        <w:t>(</w:t>
      </w:r>
      <w:r w:rsidRPr="006F743C">
        <w:t>2014</w:t>
      </w:r>
      <w:r w:rsidR="004957FE" w:rsidRPr="006F743C">
        <w:t xml:space="preserve">). </w:t>
      </w:r>
      <w:r w:rsidRPr="006F743C">
        <w:t xml:space="preserve">Recent advances in the epidemiology, clinical and diagnostic features, and control of canine cardio-pulmonary </w:t>
      </w:r>
      <w:proofErr w:type="spellStart"/>
      <w:r w:rsidRPr="006F743C">
        <w:t>angiostrongylosis</w:t>
      </w:r>
      <w:proofErr w:type="spellEnd"/>
      <w:r w:rsidR="004957FE" w:rsidRPr="006F743C">
        <w:t>,</w:t>
      </w:r>
      <w:r w:rsidR="0022196F" w:rsidRPr="006F743C">
        <w:t xml:space="preserve"> </w:t>
      </w:r>
      <w:r w:rsidRPr="006F743C">
        <w:t>Veterinary Research</w:t>
      </w:r>
      <w:r w:rsidR="004957FE" w:rsidRPr="006F743C">
        <w:t xml:space="preserve"> </w:t>
      </w:r>
      <w:r w:rsidRPr="006F743C">
        <w:t>45</w:t>
      </w:r>
      <w:r w:rsidR="0021068F" w:rsidRPr="006F743C">
        <w:t>(1): 92</w:t>
      </w:r>
    </w:p>
    <w:p w14:paraId="3FF45E5B" w14:textId="4FDFC058" w:rsidR="0039023D" w:rsidRPr="006F743C" w:rsidRDefault="0039023D" w:rsidP="009C7C3C">
      <w:proofErr w:type="spellStart"/>
      <w:r w:rsidRPr="006F743C">
        <w:lastRenderedPageBreak/>
        <w:t>Elsheikha</w:t>
      </w:r>
      <w:proofErr w:type="spellEnd"/>
      <w:r w:rsidRPr="006F743C">
        <w:t>, HM, Wright, I</w:t>
      </w:r>
      <w:r w:rsidR="00184A16" w:rsidRPr="006F743C">
        <w:t xml:space="preserve"> and </w:t>
      </w:r>
      <w:r w:rsidRPr="006F743C">
        <w:t xml:space="preserve">McGarry, J </w:t>
      </w:r>
      <w:r w:rsidR="0021068F" w:rsidRPr="006F743C">
        <w:t>(</w:t>
      </w:r>
      <w:r w:rsidRPr="006F743C">
        <w:t>2018</w:t>
      </w:r>
      <w:r w:rsidR="0021068F" w:rsidRPr="006F743C">
        <w:t xml:space="preserve">). </w:t>
      </w:r>
      <w:r w:rsidRPr="006F743C">
        <w:t xml:space="preserve">Parasites of the Respiratory System, in HM </w:t>
      </w:r>
      <w:proofErr w:type="spellStart"/>
      <w:r w:rsidRPr="006F743C">
        <w:t>Elsheikha</w:t>
      </w:r>
      <w:proofErr w:type="spellEnd"/>
      <w:r w:rsidRPr="006F743C">
        <w:t xml:space="preserve"> (ed) Parasites and Pets: A Veterinary Nursing Guide, CABI, London, pp. 33-51</w:t>
      </w:r>
    </w:p>
    <w:p w14:paraId="1CD4A4A0" w14:textId="086720C7" w:rsidR="0039023D" w:rsidRPr="006F743C" w:rsidRDefault="0039023D" w:rsidP="00746C24">
      <w:r w:rsidRPr="006F743C">
        <w:t>El-Wakil, HB, Banaja, AEA</w:t>
      </w:r>
      <w:r w:rsidR="00184A16" w:rsidRPr="006F743C">
        <w:t xml:space="preserve"> and </w:t>
      </w:r>
      <w:r w:rsidRPr="006F743C">
        <w:t xml:space="preserve">Amer, SAM </w:t>
      </w:r>
      <w:r w:rsidR="0021068F" w:rsidRPr="006F743C">
        <w:t>(</w:t>
      </w:r>
      <w:r w:rsidRPr="006F743C">
        <w:t>2011</w:t>
      </w:r>
      <w:r w:rsidR="0021068F" w:rsidRPr="006F743C">
        <w:t xml:space="preserve">). </w:t>
      </w:r>
      <w:r w:rsidRPr="006F743C">
        <w:t xml:space="preserve">Morphometric and genetic </w:t>
      </w:r>
      <w:proofErr w:type="spellStart"/>
      <w:r w:rsidRPr="006F743C">
        <w:t>insignts</w:t>
      </w:r>
      <w:proofErr w:type="spellEnd"/>
      <w:r w:rsidRPr="006F743C">
        <w:t xml:space="preserve"> for three terrestrial snails in Taif Province of Saudi Arabia, World Applied Sciences Journal</w:t>
      </w:r>
      <w:r w:rsidR="0021068F" w:rsidRPr="006F743C">
        <w:t xml:space="preserve"> </w:t>
      </w:r>
      <w:r w:rsidRPr="006F743C">
        <w:t>14</w:t>
      </w:r>
      <w:r w:rsidR="0021068F" w:rsidRPr="006F743C">
        <w:t>(</w:t>
      </w:r>
      <w:r w:rsidRPr="006F743C">
        <w:t>4</w:t>
      </w:r>
      <w:r w:rsidR="0021068F" w:rsidRPr="006F743C">
        <w:t>): 5</w:t>
      </w:r>
      <w:r w:rsidRPr="006F743C">
        <w:t>46-</w:t>
      </w:r>
      <w:r w:rsidR="0021068F" w:rsidRPr="006F743C">
        <w:t>5</w:t>
      </w:r>
      <w:r w:rsidRPr="006F743C">
        <w:t>51</w:t>
      </w:r>
    </w:p>
    <w:p w14:paraId="24BC4041" w14:textId="7FEB286B" w:rsidR="0039023D" w:rsidRPr="006F743C" w:rsidRDefault="0039023D" w:rsidP="00746C24">
      <w:proofErr w:type="spellStart"/>
      <w:r w:rsidRPr="006F743C">
        <w:t>Eshra</w:t>
      </w:r>
      <w:proofErr w:type="spellEnd"/>
      <w:r w:rsidRPr="006F743C">
        <w:t xml:space="preserve">, ESH </w:t>
      </w:r>
      <w:r w:rsidR="0021068F" w:rsidRPr="006F743C">
        <w:t>(</w:t>
      </w:r>
      <w:r w:rsidRPr="006F743C">
        <w:t>2013</w:t>
      </w:r>
      <w:r w:rsidR="0021068F" w:rsidRPr="006F743C">
        <w:t xml:space="preserve">). </w:t>
      </w:r>
      <w:r w:rsidRPr="006F743C">
        <w:t>Survey and distribution of terrestrial snails in fruit orchards and ornamental plants at Alexandria and EL-</w:t>
      </w:r>
      <w:proofErr w:type="spellStart"/>
      <w:r w:rsidRPr="006F743C">
        <w:t>Beheira</w:t>
      </w:r>
      <w:proofErr w:type="spellEnd"/>
      <w:r w:rsidRPr="006F743C">
        <w:t xml:space="preserve"> governorates, Egypt, Alexandria Science Exchange Journal 34</w:t>
      </w:r>
      <w:r w:rsidR="0021068F" w:rsidRPr="006F743C">
        <w:t>(</w:t>
      </w:r>
      <w:r w:rsidRPr="006F743C">
        <w:t>2</w:t>
      </w:r>
      <w:r w:rsidR="0021068F" w:rsidRPr="006F743C">
        <w:t xml:space="preserve">): </w:t>
      </w:r>
      <w:r w:rsidRPr="006F743C">
        <w:t>242-</w:t>
      </w:r>
      <w:r w:rsidR="0021068F" w:rsidRPr="006F743C">
        <w:t>24</w:t>
      </w:r>
      <w:r w:rsidRPr="006F743C">
        <w:t>8</w:t>
      </w:r>
    </w:p>
    <w:p w14:paraId="64F9C4F1" w14:textId="2874B471" w:rsidR="0039023D" w:rsidRPr="006F743C" w:rsidRDefault="0039023D" w:rsidP="009C7C3C">
      <w:r w:rsidRPr="006F743C">
        <w:t>Evans-Gilbert, T, Lindo, JF, Henry, S, Brown, P</w:t>
      </w:r>
      <w:r w:rsidR="00184A16" w:rsidRPr="006F743C">
        <w:t xml:space="preserve"> and </w:t>
      </w:r>
      <w:r w:rsidRPr="006F743C">
        <w:t xml:space="preserve">Christie, CD </w:t>
      </w:r>
      <w:r w:rsidR="00977C66" w:rsidRPr="006F743C">
        <w:t>(</w:t>
      </w:r>
      <w:r w:rsidRPr="006F743C">
        <w:t>2014</w:t>
      </w:r>
      <w:r w:rsidR="00977C66" w:rsidRPr="006F743C">
        <w:t xml:space="preserve">). </w:t>
      </w:r>
      <w:r w:rsidRPr="006F743C">
        <w:t xml:space="preserve">Severe eosinophilic meningitis owing to </w:t>
      </w:r>
      <w:proofErr w:type="spellStart"/>
      <w:r w:rsidRPr="006F743C">
        <w:t>Angiostrongylus</w:t>
      </w:r>
      <w:proofErr w:type="spellEnd"/>
      <w:r w:rsidRPr="006F743C">
        <w:t xml:space="preserve"> </w:t>
      </w:r>
      <w:proofErr w:type="spellStart"/>
      <w:r w:rsidRPr="006F743C">
        <w:t>cantonensis</w:t>
      </w:r>
      <w:proofErr w:type="spellEnd"/>
      <w:r w:rsidRPr="006F743C">
        <w:t xml:space="preserve"> in young Jamaican children: case report and literature review, </w:t>
      </w:r>
      <w:r w:rsidR="0018669E" w:rsidRPr="006F743C">
        <w:t xml:space="preserve">Paediatrics and International Child Health </w:t>
      </w:r>
      <w:r w:rsidR="00977C66" w:rsidRPr="006F743C">
        <w:t>3</w:t>
      </w:r>
      <w:r w:rsidRPr="006F743C">
        <w:t>4</w:t>
      </w:r>
      <w:r w:rsidR="00977C66" w:rsidRPr="006F743C">
        <w:t>(</w:t>
      </w:r>
      <w:r w:rsidRPr="006F743C">
        <w:t>2</w:t>
      </w:r>
      <w:r w:rsidR="00977C66" w:rsidRPr="006F743C">
        <w:t xml:space="preserve">): </w:t>
      </w:r>
      <w:r w:rsidRPr="006F743C">
        <w:t>148-</w:t>
      </w:r>
      <w:r w:rsidR="00977C66" w:rsidRPr="006F743C">
        <w:t>1</w:t>
      </w:r>
      <w:r w:rsidRPr="006F743C">
        <w:t>52</w:t>
      </w:r>
    </w:p>
    <w:p w14:paraId="5D054EC1" w14:textId="137C4D53" w:rsidR="0039023D" w:rsidRPr="006F743C" w:rsidRDefault="0039023D" w:rsidP="00746C24">
      <w:r w:rsidRPr="006F743C">
        <w:t>F</w:t>
      </w:r>
      <w:r w:rsidR="00977C66" w:rsidRPr="006F743C">
        <w:t>acon, B, Jarne, P</w:t>
      </w:r>
      <w:r w:rsidR="006073D8" w:rsidRPr="006F743C">
        <w:t>, Pointer, JP and David, P (</w:t>
      </w:r>
      <w:r w:rsidRPr="006F743C">
        <w:t>2005</w:t>
      </w:r>
      <w:r w:rsidR="006073D8" w:rsidRPr="006F743C">
        <w:t>)</w:t>
      </w:r>
      <w:r w:rsidRPr="006F743C">
        <w:t xml:space="preserve">. Hybridisation and invasiveness in the freshwater snail </w:t>
      </w:r>
      <w:proofErr w:type="spellStart"/>
      <w:r w:rsidRPr="006F743C">
        <w:t>Melanoides</w:t>
      </w:r>
      <w:proofErr w:type="spellEnd"/>
      <w:r w:rsidRPr="006F743C">
        <w:t xml:space="preserve"> tuberculate: hybrid vigour is more important than increase in genetic variance. Journal of Evolutionary Biolog</w:t>
      </w:r>
      <w:r w:rsidR="006073D8" w:rsidRPr="006F743C">
        <w:t>y</w:t>
      </w:r>
      <w:r w:rsidRPr="006F743C">
        <w:t xml:space="preserve"> 18</w:t>
      </w:r>
      <w:r w:rsidR="006073D8" w:rsidRPr="006F743C">
        <w:t xml:space="preserve">: </w:t>
      </w:r>
      <w:r w:rsidRPr="006F743C">
        <w:t>524-535</w:t>
      </w:r>
    </w:p>
    <w:p w14:paraId="2FAB2FF6" w14:textId="3515AA1A" w:rsidR="0039023D" w:rsidRPr="006F743C" w:rsidRDefault="0039023D" w:rsidP="009C7C3C">
      <w:r w:rsidRPr="006F743C">
        <w:t xml:space="preserve">Falsone, L, </w:t>
      </w:r>
      <w:proofErr w:type="spellStart"/>
      <w:r w:rsidRPr="006F743C">
        <w:t>Brianti</w:t>
      </w:r>
      <w:proofErr w:type="spellEnd"/>
      <w:r w:rsidRPr="006F743C">
        <w:t xml:space="preserve">, E, Gaglio, G, Napoli, E, Anile, S, Mallia, E, Giannelli, A, </w:t>
      </w:r>
      <w:proofErr w:type="spellStart"/>
      <w:r w:rsidRPr="006F743C">
        <w:t>Poglayen</w:t>
      </w:r>
      <w:proofErr w:type="spellEnd"/>
      <w:r w:rsidRPr="006F743C">
        <w:t>, G, Giannetto, S</w:t>
      </w:r>
      <w:r w:rsidR="00184A16" w:rsidRPr="006F743C">
        <w:t xml:space="preserve"> and </w:t>
      </w:r>
      <w:r w:rsidRPr="006F743C">
        <w:t xml:space="preserve">Otranto, D </w:t>
      </w:r>
      <w:r w:rsidR="006073D8" w:rsidRPr="006F743C">
        <w:t>(</w:t>
      </w:r>
      <w:r w:rsidRPr="006F743C">
        <w:t>2014</w:t>
      </w:r>
      <w:r w:rsidR="006073D8" w:rsidRPr="006F743C">
        <w:t xml:space="preserve">). </w:t>
      </w:r>
      <w:r w:rsidRPr="006F743C">
        <w:t xml:space="preserve">The European wildcats (Felis silvestris silvestris) as reservoir hosts of </w:t>
      </w:r>
      <w:proofErr w:type="spellStart"/>
      <w:r w:rsidRPr="006F743C">
        <w:t>Troglostrongylus</w:t>
      </w:r>
      <w:proofErr w:type="spellEnd"/>
      <w:r w:rsidRPr="006F743C">
        <w:t xml:space="preserve"> </w:t>
      </w:r>
      <w:proofErr w:type="spellStart"/>
      <w:r w:rsidRPr="006F743C">
        <w:t>brevior</w:t>
      </w:r>
      <w:proofErr w:type="spellEnd"/>
      <w:r w:rsidRPr="006F743C">
        <w:t xml:space="preserve"> (</w:t>
      </w:r>
      <w:proofErr w:type="spellStart"/>
      <w:r w:rsidRPr="006F743C">
        <w:t>Strongylida</w:t>
      </w:r>
      <w:proofErr w:type="spellEnd"/>
      <w:r w:rsidRPr="006F743C">
        <w:t xml:space="preserve">: </w:t>
      </w:r>
      <w:proofErr w:type="spellStart"/>
      <w:r w:rsidRPr="006F743C">
        <w:t>Crenosomatidae</w:t>
      </w:r>
      <w:proofErr w:type="spellEnd"/>
      <w:r w:rsidRPr="006F743C">
        <w:t>) lungworms</w:t>
      </w:r>
      <w:r w:rsidR="00CD620F" w:rsidRPr="006F743C">
        <w:t xml:space="preserve">, </w:t>
      </w:r>
      <w:r w:rsidRPr="006F743C">
        <w:t>Veterinary Parasitology</w:t>
      </w:r>
      <w:r w:rsidR="00CD620F" w:rsidRPr="006F743C">
        <w:t xml:space="preserve"> </w:t>
      </w:r>
      <w:r w:rsidRPr="006F743C">
        <w:t>205</w:t>
      </w:r>
      <w:r w:rsidR="00CD620F" w:rsidRPr="006F743C">
        <w:t>(</w:t>
      </w:r>
      <w:r w:rsidRPr="006F743C">
        <w:t>1-2</w:t>
      </w:r>
      <w:r w:rsidR="00CD620F" w:rsidRPr="006F743C">
        <w:t xml:space="preserve">): </w:t>
      </w:r>
      <w:r w:rsidRPr="006F743C">
        <w:t>193-</w:t>
      </w:r>
      <w:r w:rsidR="00CD620F" w:rsidRPr="006F743C">
        <w:t>19</w:t>
      </w:r>
      <w:r w:rsidRPr="006F743C">
        <w:t>8</w:t>
      </w:r>
    </w:p>
    <w:p w14:paraId="555BAEC8" w14:textId="22C79F7E" w:rsidR="0039023D" w:rsidRPr="006F743C" w:rsidRDefault="0039023D" w:rsidP="00746C24">
      <w:r w:rsidRPr="006F743C">
        <w:t xml:space="preserve">FAO </w:t>
      </w:r>
      <w:r w:rsidR="00CD620F" w:rsidRPr="006F743C">
        <w:t>(</w:t>
      </w:r>
      <w:r w:rsidRPr="006F743C">
        <w:t>2019</w:t>
      </w:r>
      <w:r w:rsidR="00CD620F" w:rsidRPr="006F743C">
        <w:t xml:space="preserve">). </w:t>
      </w:r>
      <w:r w:rsidRPr="006F743C">
        <w:t>International Standards for Phytosanitary Measures (ISPM) no. 11: Pest risk analysis for quarantine pests, Secretariat of the International Plant Protection Convention, Food and Agriculture Organization (FAO) of the United Nations, Rome, Italy, available at https://www.ippc.int/en/core-activities/standards-setting/ispms/</w:t>
      </w:r>
    </w:p>
    <w:p w14:paraId="394D1442" w14:textId="03AC28FB" w:rsidR="0039023D" w:rsidRPr="006F743C" w:rsidRDefault="0039023D" w:rsidP="009C7C3C">
      <w:r w:rsidRPr="006F743C">
        <w:t>Fasanella, A, Lia, R</w:t>
      </w:r>
      <w:r w:rsidR="00184A16" w:rsidRPr="006F743C">
        <w:t xml:space="preserve"> and </w:t>
      </w:r>
      <w:proofErr w:type="spellStart"/>
      <w:r w:rsidRPr="006F743C">
        <w:t>Giangaspero</w:t>
      </w:r>
      <w:proofErr w:type="spellEnd"/>
      <w:r w:rsidRPr="006F743C">
        <w:t xml:space="preserve">, A </w:t>
      </w:r>
      <w:r w:rsidR="00CD620F" w:rsidRPr="006F743C">
        <w:t>(</w:t>
      </w:r>
      <w:r w:rsidRPr="006F743C">
        <w:t>1995</w:t>
      </w:r>
      <w:r w:rsidR="00CD620F" w:rsidRPr="006F743C">
        <w:t xml:space="preserve">). </w:t>
      </w:r>
      <w:proofErr w:type="spellStart"/>
      <w:r w:rsidRPr="006F743C">
        <w:t>Cernuella</w:t>
      </w:r>
      <w:proofErr w:type="spellEnd"/>
      <w:r w:rsidRPr="006F743C">
        <w:t xml:space="preserve">-Virgata (Mollusca, </w:t>
      </w:r>
      <w:proofErr w:type="spellStart"/>
      <w:r w:rsidRPr="006F743C">
        <w:t>Gastropoda</w:t>
      </w:r>
      <w:proofErr w:type="spellEnd"/>
      <w:r w:rsidRPr="006F743C">
        <w:t xml:space="preserve">, </w:t>
      </w:r>
      <w:proofErr w:type="spellStart"/>
      <w:r w:rsidRPr="006F743C">
        <w:t>Pulmonata</w:t>
      </w:r>
      <w:proofErr w:type="spellEnd"/>
      <w:r w:rsidRPr="006F743C">
        <w:t xml:space="preserve">) Intermediate Snail Host for </w:t>
      </w:r>
      <w:proofErr w:type="spellStart"/>
      <w:r w:rsidRPr="006F743C">
        <w:t>Dicrocoelium-Dendriticum</w:t>
      </w:r>
      <w:proofErr w:type="spellEnd"/>
      <w:r w:rsidRPr="006F743C">
        <w:t xml:space="preserve"> (Rudolphi, 1819) in Apulia Region, Italy</w:t>
      </w:r>
      <w:r w:rsidR="00CD620F" w:rsidRPr="006F743C">
        <w:t xml:space="preserve">, </w:t>
      </w:r>
      <w:r w:rsidRPr="006F743C">
        <w:t>(in French), Parasite</w:t>
      </w:r>
      <w:r w:rsidR="00CD620F" w:rsidRPr="006F743C">
        <w:t xml:space="preserve"> </w:t>
      </w:r>
      <w:r w:rsidRPr="006F743C">
        <w:t>2</w:t>
      </w:r>
      <w:r w:rsidR="00CD620F" w:rsidRPr="006F743C">
        <w:t>(</w:t>
      </w:r>
      <w:r w:rsidRPr="006F743C">
        <w:t>3</w:t>
      </w:r>
      <w:r w:rsidR="00CD620F" w:rsidRPr="006F743C">
        <w:t xml:space="preserve">): </w:t>
      </w:r>
      <w:r w:rsidRPr="006F743C">
        <w:t>331-</w:t>
      </w:r>
      <w:r w:rsidR="00CD620F" w:rsidRPr="006F743C">
        <w:t>33</w:t>
      </w:r>
      <w:r w:rsidRPr="006F743C">
        <w:t>3</w:t>
      </w:r>
    </w:p>
    <w:p w14:paraId="5D0F0D81" w14:textId="640D10B7" w:rsidR="0039023D" w:rsidRPr="006F743C" w:rsidRDefault="0039023D" w:rsidP="009C7C3C">
      <w:proofErr w:type="spellStart"/>
      <w:r w:rsidRPr="006F743C">
        <w:t>Ferdushy</w:t>
      </w:r>
      <w:proofErr w:type="spellEnd"/>
      <w:r w:rsidRPr="006F743C">
        <w:t>, T</w:t>
      </w:r>
      <w:r w:rsidR="00184A16" w:rsidRPr="006F743C">
        <w:t xml:space="preserve"> and </w:t>
      </w:r>
      <w:r w:rsidRPr="006F743C">
        <w:t xml:space="preserve">Hasan, MT </w:t>
      </w:r>
      <w:r w:rsidR="00CD620F" w:rsidRPr="006F743C">
        <w:t>(</w:t>
      </w:r>
      <w:r w:rsidRPr="006F743C">
        <w:t>2010</w:t>
      </w:r>
      <w:r w:rsidR="00CD620F" w:rsidRPr="006F743C">
        <w:t xml:space="preserve">). </w:t>
      </w:r>
      <w:proofErr w:type="spellStart"/>
      <w:r w:rsidRPr="006F743C">
        <w:t>Angiostrongylus</w:t>
      </w:r>
      <w:proofErr w:type="spellEnd"/>
      <w:r w:rsidRPr="006F743C">
        <w:t xml:space="preserve"> vasorum: the 'French Heartworm', Parasitol</w:t>
      </w:r>
      <w:r w:rsidR="0018669E" w:rsidRPr="006F743C">
        <w:t>ogy</w:t>
      </w:r>
      <w:r w:rsidRPr="006F743C">
        <w:t xml:space="preserve"> Res</w:t>
      </w:r>
      <w:r w:rsidR="0018669E" w:rsidRPr="006F743C">
        <w:t>earch</w:t>
      </w:r>
      <w:r w:rsidR="00CD620F" w:rsidRPr="006F743C">
        <w:t xml:space="preserve"> </w:t>
      </w:r>
      <w:r w:rsidRPr="006F743C">
        <w:t>107</w:t>
      </w:r>
      <w:r w:rsidR="00CD620F" w:rsidRPr="006F743C">
        <w:t>(</w:t>
      </w:r>
      <w:r w:rsidRPr="006F743C">
        <w:t>4</w:t>
      </w:r>
      <w:r w:rsidR="00CD620F" w:rsidRPr="006F743C">
        <w:t xml:space="preserve">): </w:t>
      </w:r>
      <w:r w:rsidRPr="006F743C">
        <w:t>765-</w:t>
      </w:r>
      <w:r w:rsidR="00CD620F" w:rsidRPr="006F743C">
        <w:t>7</w:t>
      </w:r>
      <w:r w:rsidRPr="006F743C">
        <w:t>71</w:t>
      </w:r>
    </w:p>
    <w:p w14:paraId="2585EC6D" w14:textId="2726AB1F" w:rsidR="0039023D" w:rsidRPr="006F743C" w:rsidRDefault="0039023D" w:rsidP="009C7C3C">
      <w:proofErr w:type="spellStart"/>
      <w:r w:rsidRPr="006F743C">
        <w:t>Ferdushy</w:t>
      </w:r>
      <w:proofErr w:type="spellEnd"/>
      <w:r w:rsidRPr="006F743C">
        <w:t>, T, Kapel, CM, Webster, P, Al-Sabi, MN</w:t>
      </w:r>
      <w:r w:rsidR="00184A16" w:rsidRPr="006F743C">
        <w:t xml:space="preserve"> and </w:t>
      </w:r>
      <w:r w:rsidRPr="006F743C">
        <w:t xml:space="preserve">Gronvold, J </w:t>
      </w:r>
      <w:r w:rsidR="00CD620F" w:rsidRPr="006F743C">
        <w:t>(</w:t>
      </w:r>
      <w:r w:rsidRPr="006F743C">
        <w:t>2009</w:t>
      </w:r>
      <w:r w:rsidR="00CD620F" w:rsidRPr="006F743C">
        <w:t xml:space="preserve">). </w:t>
      </w:r>
      <w:r w:rsidRPr="006F743C">
        <w:t xml:space="preserve">The occurrence of </w:t>
      </w:r>
      <w:proofErr w:type="spellStart"/>
      <w:r w:rsidRPr="006F743C">
        <w:t>Angiostrongylus</w:t>
      </w:r>
      <w:proofErr w:type="spellEnd"/>
      <w:r w:rsidRPr="006F743C">
        <w:t xml:space="preserve"> vasorum in terrestrial slugs from forests and parks in the Copenhagen area, Denmark, J </w:t>
      </w:r>
      <w:proofErr w:type="spellStart"/>
      <w:r w:rsidRPr="006F743C">
        <w:t>Helminthol</w:t>
      </w:r>
      <w:proofErr w:type="spellEnd"/>
      <w:r w:rsidR="00CD620F" w:rsidRPr="006F743C">
        <w:t xml:space="preserve"> </w:t>
      </w:r>
      <w:r w:rsidRPr="006F743C">
        <w:t>83</w:t>
      </w:r>
      <w:r w:rsidR="00CD620F" w:rsidRPr="006F743C">
        <w:t>(</w:t>
      </w:r>
      <w:r w:rsidRPr="006F743C">
        <w:t>4</w:t>
      </w:r>
      <w:r w:rsidR="00CD620F" w:rsidRPr="006F743C">
        <w:t xml:space="preserve">): </w:t>
      </w:r>
      <w:r w:rsidRPr="006F743C">
        <w:t>379-</w:t>
      </w:r>
      <w:r w:rsidR="00CD620F" w:rsidRPr="006F743C">
        <w:t>3</w:t>
      </w:r>
      <w:r w:rsidRPr="006F743C">
        <w:t>83</w:t>
      </w:r>
    </w:p>
    <w:p w14:paraId="1DCBCDEB" w14:textId="2945F90B" w:rsidR="0039023D" w:rsidRPr="006F743C" w:rsidRDefault="0039023D" w:rsidP="00746C24">
      <w:r w:rsidRPr="006F743C">
        <w:t>Février, J, Russo, J</w:t>
      </w:r>
      <w:r w:rsidR="00184A16" w:rsidRPr="006F743C">
        <w:t xml:space="preserve"> and </w:t>
      </w:r>
      <w:r w:rsidRPr="006F743C">
        <w:t xml:space="preserve">Madec, L </w:t>
      </w:r>
      <w:r w:rsidR="00CD620F" w:rsidRPr="006F743C">
        <w:t>(</w:t>
      </w:r>
      <w:r w:rsidRPr="006F743C">
        <w:t>2009</w:t>
      </w:r>
      <w:r w:rsidR="00CD620F" w:rsidRPr="006F743C">
        <w:t xml:space="preserve">). </w:t>
      </w:r>
      <w:r w:rsidRPr="006F743C">
        <w:t>Intraspecific variation in life history traits of a land snail after a bacterial challenge, Journal of Zoology</w:t>
      </w:r>
      <w:r w:rsidR="00CD620F" w:rsidRPr="006F743C">
        <w:t xml:space="preserve"> </w:t>
      </w:r>
      <w:r w:rsidRPr="006F743C">
        <w:t>277</w:t>
      </w:r>
      <w:r w:rsidR="00CD620F" w:rsidRPr="006F743C">
        <w:t>(</w:t>
      </w:r>
      <w:r w:rsidRPr="006F743C">
        <w:t>2</w:t>
      </w:r>
      <w:r w:rsidR="00CD620F" w:rsidRPr="006F743C">
        <w:t xml:space="preserve">): </w:t>
      </w:r>
      <w:r w:rsidRPr="006F743C">
        <w:t>149-56</w:t>
      </w:r>
    </w:p>
    <w:p w14:paraId="2EA76C51" w14:textId="652E1A2E" w:rsidR="0039023D" w:rsidRPr="006F743C" w:rsidRDefault="0039023D" w:rsidP="00746C24">
      <w:r w:rsidRPr="006F743C">
        <w:t>F</w:t>
      </w:r>
      <w:r w:rsidR="00CD620F" w:rsidRPr="006F743C">
        <w:t>evrier, Y, Russo, J and Madec, L (</w:t>
      </w:r>
      <w:r w:rsidRPr="006F743C">
        <w:t>2009</w:t>
      </w:r>
      <w:r w:rsidR="00CD620F" w:rsidRPr="006F743C">
        <w:t>)</w:t>
      </w:r>
      <w:r w:rsidRPr="006F743C">
        <w:t>. Intraspecific variation in life history traits of a land snail after a bacterial challenge</w:t>
      </w:r>
      <w:r w:rsidR="00CD620F" w:rsidRPr="006F743C">
        <w:t xml:space="preserve">, </w:t>
      </w:r>
      <w:r w:rsidRPr="006F743C">
        <w:t>Journal of Zoology</w:t>
      </w:r>
      <w:r w:rsidR="00CD620F" w:rsidRPr="006F743C">
        <w:t xml:space="preserve"> </w:t>
      </w:r>
      <w:r w:rsidRPr="006F743C">
        <w:t>277</w:t>
      </w:r>
      <w:r w:rsidR="00CD620F" w:rsidRPr="006F743C">
        <w:t xml:space="preserve">: </w:t>
      </w:r>
      <w:r w:rsidRPr="006F743C">
        <w:t>149-156</w:t>
      </w:r>
    </w:p>
    <w:p w14:paraId="67F31EE3" w14:textId="4035A580" w:rsidR="0039023D" w:rsidRPr="006F743C" w:rsidRDefault="0039023D" w:rsidP="00746C24">
      <w:r w:rsidRPr="006F743C">
        <w:t>Forsyth, RG</w:t>
      </w:r>
      <w:r w:rsidR="00184A16" w:rsidRPr="006F743C">
        <w:t xml:space="preserve"> and </w:t>
      </w:r>
      <w:r w:rsidRPr="006F743C">
        <w:t xml:space="preserve">Kamstra, J </w:t>
      </w:r>
      <w:r w:rsidR="00E47C53">
        <w:t>(</w:t>
      </w:r>
      <w:r w:rsidRPr="006F743C">
        <w:t>2019</w:t>
      </w:r>
      <w:r w:rsidR="00E47C53">
        <w:t xml:space="preserve">). </w:t>
      </w:r>
      <w:r w:rsidRPr="006F743C">
        <w:t xml:space="preserve">Roman snail, Helix </w:t>
      </w:r>
      <w:proofErr w:type="spellStart"/>
      <w:r w:rsidRPr="006F743C">
        <w:t>pomatia</w:t>
      </w:r>
      <w:proofErr w:type="spellEnd"/>
      <w:r w:rsidRPr="006F743C">
        <w:t xml:space="preserve"> (Mollusca: </w:t>
      </w:r>
      <w:proofErr w:type="spellStart"/>
      <w:r w:rsidRPr="006F743C">
        <w:t>Helicidae</w:t>
      </w:r>
      <w:proofErr w:type="spellEnd"/>
      <w:r w:rsidRPr="006F743C">
        <w:t>), in Canada, The Canadian Field-Naturalist</w:t>
      </w:r>
      <w:r w:rsidR="00E47C53">
        <w:t xml:space="preserve"> </w:t>
      </w:r>
      <w:r w:rsidRPr="006F743C">
        <w:t>133</w:t>
      </w:r>
      <w:r w:rsidR="00E47C53">
        <w:t>(</w:t>
      </w:r>
      <w:r w:rsidRPr="006F743C">
        <w:t>2</w:t>
      </w:r>
      <w:r w:rsidR="00E47C53">
        <w:t xml:space="preserve">): </w:t>
      </w:r>
      <w:r w:rsidRPr="006F743C">
        <w:t>156-</w:t>
      </w:r>
      <w:r w:rsidR="00E47C53">
        <w:t>15</w:t>
      </w:r>
      <w:r w:rsidRPr="006F743C">
        <w:t>9</w:t>
      </w:r>
    </w:p>
    <w:p w14:paraId="74F4E4E5" w14:textId="28A20261" w:rsidR="0039023D" w:rsidRPr="006F743C" w:rsidRDefault="0039023D" w:rsidP="00746C24">
      <w:r w:rsidRPr="006F743C">
        <w:t>F</w:t>
      </w:r>
      <w:r w:rsidR="00F17A36" w:rsidRPr="006F743C">
        <w:t>rankham, R (</w:t>
      </w:r>
      <w:r w:rsidRPr="006F743C">
        <w:t>2005</w:t>
      </w:r>
      <w:r w:rsidR="00F17A36" w:rsidRPr="006F743C">
        <w:t>)</w:t>
      </w:r>
      <w:r w:rsidRPr="006F743C">
        <w:t>. Invasion biology - Resolving the genetic paradox in invasive species</w:t>
      </w:r>
      <w:r w:rsidR="00F17A36" w:rsidRPr="006F743C">
        <w:t xml:space="preserve">. </w:t>
      </w:r>
      <w:r w:rsidRPr="006F743C">
        <w:t>Heredity</w:t>
      </w:r>
      <w:r w:rsidR="00F17A36" w:rsidRPr="006F743C">
        <w:t xml:space="preserve"> </w:t>
      </w:r>
      <w:r w:rsidRPr="006F743C">
        <w:t>94</w:t>
      </w:r>
      <w:r w:rsidR="00F17A36" w:rsidRPr="006F743C">
        <w:t>: 3</w:t>
      </w:r>
      <w:r w:rsidRPr="006F743C">
        <w:t>85-385</w:t>
      </w:r>
    </w:p>
    <w:p w14:paraId="71FE1DC0" w14:textId="475F97F1" w:rsidR="0039023D" w:rsidRPr="006F743C" w:rsidRDefault="0039023D" w:rsidP="00746C24">
      <w:r w:rsidRPr="006F743C">
        <w:lastRenderedPageBreak/>
        <w:t xml:space="preserve">Freitas, FAO, Carrara, ER, Ladeira, G, </w:t>
      </w:r>
      <w:proofErr w:type="spellStart"/>
      <w:r w:rsidRPr="006F743C">
        <w:t>Lourenҫo</w:t>
      </w:r>
      <w:proofErr w:type="spellEnd"/>
      <w:r w:rsidRPr="006F743C">
        <w:t>, M, Leôncio, T, Miranda, C, César, FL</w:t>
      </w:r>
      <w:r w:rsidR="00184A16" w:rsidRPr="006F743C">
        <w:t xml:space="preserve"> and </w:t>
      </w:r>
      <w:r w:rsidRPr="006F743C">
        <w:t xml:space="preserve">de Genova Gaya, L </w:t>
      </w:r>
      <w:r w:rsidR="00F17A36" w:rsidRPr="006F743C">
        <w:t>(</w:t>
      </w:r>
      <w:r w:rsidRPr="006F743C">
        <w:t>2023</w:t>
      </w:r>
      <w:r w:rsidR="00F17A36" w:rsidRPr="006F743C">
        <w:t xml:space="preserve">). </w:t>
      </w:r>
      <w:r w:rsidRPr="006F743C">
        <w:t xml:space="preserve">Heritability and genetics correlations for body weight in escargots, Acta </w:t>
      </w:r>
      <w:proofErr w:type="spellStart"/>
      <w:r w:rsidRPr="006F743C">
        <w:t>Scientiarum</w:t>
      </w:r>
      <w:proofErr w:type="spellEnd"/>
      <w:r w:rsidRPr="006F743C">
        <w:t>: Animal Sciences</w:t>
      </w:r>
      <w:r w:rsidR="00F17A36" w:rsidRPr="006F743C">
        <w:t xml:space="preserve"> </w:t>
      </w:r>
      <w:r w:rsidRPr="006F743C">
        <w:t xml:space="preserve">45, </w:t>
      </w:r>
      <w:proofErr w:type="spellStart"/>
      <w:r w:rsidR="00F1288B" w:rsidRPr="006F743C">
        <w:t>doi</w:t>
      </w:r>
      <w:proofErr w:type="spellEnd"/>
      <w:r w:rsidR="00F1288B" w:rsidRPr="006F743C">
        <w:t xml:space="preserve">: </w:t>
      </w:r>
      <w:r w:rsidRPr="006F743C">
        <w:t>10.4025/actascianimsci.v45i1.58130</w:t>
      </w:r>
    </w:p>
    <w:p w14:paraId="3CC832A1" w14:textId="69158E52" w:rsidR="0039023D" w:rsidRPr="006F743C" w:rsidRDefault="0039023D" w:rsidP="009C7C3C">
      <w:r w:rsidRPr="006F743C">
        <w:t xml:space="preserve">Fuehrer, HP, Morelli, S, Bleicher, J, </w:t>
      </w:r>
      <w:proofErr w:type="spellStart"/>
      <w:r w:rsidRPr="006F743C">
        <w:t>Brauchart</w:t>
      </w:r>
      <w:proofErr w:type="spellEnd"/>
      <w:r w:rsidRPr="006F743C">
        <w:t xml:space="preserve">, T, Edler, M, </w:t>
      </w:r>
      <w:proofErr w:type="spellStart"/>
      <w:r w:rsidRPr="006F743C">
        <w:t>Eisschiel</w:t>
      </w:r>
      <w:proofErr w:type="spellEnd"/>
      <w:r w:rsidRPr="006F743C">
        <w:t>, N, Hering, T</w:t>
      </w:r>
      <w:r w:rsidR="002045BB" w:rsidRPr="006F743C">
        <w:t xml:space="preserve"> et al. (</w:t>
      </w:r>
      <w:r w:rsidRPr="006F743C">
        <w:t>2020</w:t>
      </w:r>
      <w:r w:rsidR="002045BB" w:rsidRPr="006F743C">
        <w:t xml:space="preserve">). </w:t>
      </w:r>
      <w:r w:rsidRPr="006F743C">
        <w:t xml:space="preserve">Detection of </w:t>
      </w:r>
      <w:proofErr w:type="spellStart"/>
      <w:r w:rsidRPr="006F743C">
        <w:t>Crenosoma</w:t>
      </w:r>
      <w:proofErr w:type="spellEnd"/>
      <w:r w:rsidRPr="006F743C">
        <w:t xml:space="preserve"> spp</w:t>
      </w:r>
      <w:r w:rsidR="00174F05" w:rsidRPr="006F743C">
        <w:t xml:space="preserve">., </w:t>
      </w:r>
      <w:proofErr w:type="spellStart"/>
      <w:r w:rsidRPr="006F743C">
        <w:t>Angiostrongylus</w:t>
      </w:r>
      <w:proofErr w:type="spellEnd"/>
      <w:r w:rsidRPr="006F743C">
        <w:t xml:space="preserve"> vasorum and </w:t>
      </w:r>
      <w:proofErr w:type="spellStart"/>
      <w:r w:rsidRPr="006F743C">
        <w:t>Aelurostrongylus</w:t>
      </w:r>
      <w:proofErr w:type="spellEnd"/>
      <w:r w:rsidRPr="006F743C">
        <w:t xml:space="preserve"> </w:t>
      </w:r>
      <w:proofErr w:type="spellStart"/>
      <w:r w:rsidRPr="006F743C">
        <w:t>abstrusus</w:t>
      </w:r>
      <w:proofErr w:type="spellEnd"/>
      <w:r w:rsidRPr="006F743C">
        <w:t xml:space="preserve"> in Gastropods in Eastern Austria</w:t>
      </w:r>
      <w:r w:rsidR="002045BB" w:rsidRPr="006F743C">
        <w:t>,</w:t>
      </w:r>
      <w:r w:rsidR="006F29F6" w:rsidRPr="006F743C">
        <w:t xml:space="preserve"> </w:t>
      </w:r>
      <w:r w:rsidRPr="006F743C">
        <w:t>Pathogens</w:t>
      </w:r>
      <w:r w:rsidR="002045BB" w:rsidRPr="006F743C">
        <w:t xml:space="preserve"> </w:t>
      </w:r>
      <w:r w:rsidRPr="006F743C">
        <w:t>9</w:t>
      </w:r>
      <w:r w:rsidR="002045BB" w:rsidRPr="006F743C">
        <w:t>(</w:t>
      </w:r>
      <w:r w:rsidRPr="006F743C">
        <w:t>12</w:t>
      </w:r>
      <w:r w:rsidR="002045BB" w:rsidRPr="006F743C">
        <w:t>)</w:t>
      </w:r>
      <w:r w:rsidRPr="006F743C">
        <w:t xml:space="preserve">, </w:t>
      </w:r>
      <w:proofErr w:type="spellStart"/>
      <w:r w:rsidR="0050502F" w:rsidRPr="006F743C">
        <w:t>doi</w:t>
      </w:r>
      <w:proofErr w:type="spellEnd"/>
      <w:r w:rsidR="0050502F" w:rsidRPr="006F743C">
        <w:t>: 10.3390/pathogens9121046</w:t>
      </w:r>
    </w:p>
    <w:p w14:paraId="674B2945" w14:textId="47019BE1" w:rsidR="0039023D" w:rsidRPr="006F743C" w:rsidRDefault="0039023D" w:rsidP="00746C24">
      <w:r w:rsidRPr="006F743C">
        <w:t xml:space="preserve">GACC </w:t>
      </w:r>
      <w:r w:rsidR="0050502F" w:rsidRPr="006F743C">
        <w:t>(</w:t>
      </w:r>
      <w:r w:rsidRPr="006F743C">
        <w:t>2019</w:t>
      </w:r>
      <w:r w:rsidR="0050502F" w:rsidRPr="006F743C">
        <w:t>)</w:t>
      </w:r>
      <w:r w:rsidR="00D96F27" w:rsidRPr="006F743C">
        <w:t xml:space="preserve">. </w:t>
      </w:r>
      <w:r w:rsidRPr="006F743C">
        <w:t>Huangpu Customs seizes alien invasive snails at Xingang Port, General Administration of Customs of the People's Republic of China (GACC), 6 May 2019, available at http://english.customs.gov.cn/Statics/cc31370c-91a9-4eec-a52c-e855da134172.html</w:t>
      </w:r>
    </w:p>
    <w:p w14:paraId="497B33A7" w14:textId="1006BB74" w:rsidR="0039023D" w:rsidRPr="006F743C" w:rsidRDefault="0039023D" w:rsidP="009C7C3C">
      <w:r w:rsidRPr="006F743C">
        <w:t>Gallego, L</w:t>
      </w:r>
      <w:r w:rsidR="00184A16" w:rsidRPr="006F743C">
        <w:t xml:space="preserve"> and </w:t>
      </w:r>
      <w:proofErr w:type="spellStart"/>
      <w:r w:rsidRPr="006F743C">
        <w:t>Gracenea</w:t>
      </w:r>
      <w:proofErr w:type="spellEnd"/>
      <w:r w:rsidRPr="006F743C">
        <w:t xml:space="preserve">, M </w:t>
      </w:r>
      <w:r w:rsidR="00D96F27" w:rsidRPr="006F743C">
        <w:t>(</w:t>
      </w:r>
      <w:r w:rsidRPr="006F743C">
        <w:t>2015</w:t>
      </w:r>
      <w:r w:rsidR="00D96F27" w:rsidRPr="006F743C">
        <w:t xml:space="preserve">). </w:t>
      </w:r>
      <w:r w:rsidRPr="006F743C">
        <w:t xml:space="preserve">Praziquantel efficacy against </w:t>
      </w:r>
      <w:proofErr w:type="spellStart"/>
      <w:r w:rsidRPr="006F743C">
        <w:t>Brachylaima</w:t>
      </w:r>
      <w:proofErr w:type="spellEnd"/>
      <w:r w:rsidRPr="006F743C">
        <w:t xml:space="preserve"> </w:t>
      </w:r>
      <w:proofErr w:type="spellStart"/>
      <w:r w:rsidRPr="006F743C">
        <w:t>sp</w:t>
      </w:r>
      <w:proofErr w:type="spellEnd"/>
      <w:r w:rsidRPr="006F743C">
        <w:t xml:space="preserve"> </w:t>
      </w:r>
      <w:proofErr w:type="spellStart"/>
      <w:r w:rsidRPr="006F743C">
        <w:t>metacercariae</w:t>
      </w:r>
      <w:proofErr w:type="spellEnd"/>
      <w:r w:rsidRPr="006F743C">
        <w:t xml:space="preserve"> (Trematoda: </w:t>
      </w:r>
      <w:proofErr w:type="spellStart"/>
      <w:r w:rsidRPr="006F743C">
        <w:t>Brachylaimidae</w:t>
      </w:r>
      <w:proofErr w:type="spellEnd"/>
      <w:r w:rsidRPr="006F743C">
        <w:t xml:space="preserve">) parasitizing the edible </w:t>
      </w:r>
      <w:proofErr w:type="spellStart"/>
      <w:r w:rsidRPr="006F743C">
        <w:t>landsnail</w:t>
      </w:r>
      <w:proofErr w:type="spellEnd"/>
      <w:r w:rsidRPr="006F743C">
        <w:t xml:space="preserve"> Cornu aspersum and its HPLC-MS/MS residue determination</w:t>
      </w:r>
      <w:r w:rsidR="00D96F27" w:rsidRPr="006F743C">
        <w:t>,</w:t>
      </w:r>
      <w:r w:rsidR="006F29F6" w:rsidRPr="006F743C">
        <w:t xml:space="preserve"> </w:t>
      </w:r>
      <w:r w:rsidRPr="006F743C">
        <w:t>Experimental Parasitology</w:t>
      </w:r>
      <w:r w:rsidR="00D96F27" w:rsidRPr="006F743C">
        <w:t xml:space="preserve"> </w:t>
      </w:r>
      <w:r w:rsidRPr="006F743C">
        <w:t>157</w:t>
      </w:r>
      <w:r w:rsidR="00D96F27" w:rsidRPr="006F743C">
        <w:t xml:space="preserve">: </w:t>
      </w:r>
      <w:r w:rsidRPr="006F743C">
        <w:t>92-102</w:t>
      </w:r>
    </w:p>
    <w:p w14:paraId="1679639D" w14:textId="7CB08847" w:rsidR="0039023D" w:rsidRPr="006F743C" w:rsidRDefault="0039023D" w:rsidP="009C7C3C">
      <w:r w:rsidRPr="006F743C">
        <w:t>Gallego, L, Gonzalez-Moreno, O</w:t>
      </w:r>
      <w:r w:rsidR="00184A16" w:rsidRPr="006F743C">
        <w:t xml:space="preserve"> and </w:t>
      </w:r>
      <w:proofErr w:type="spellStart"/>
      <w:r w:rsidRPr="006F743C">
        <w:t>Gracenea</w:t>
      </w:r>
      <w:proofErr w:type="spellEnd"/>
      <w:r w:rsidRPr="006F743C">
        <w:t xml:space="preserve">, M </w:t>
      </w:r>
      <w:r w:rsidR="00D96F27" w:rsidRPr="006F743C">
        <w:t>(</w:t>
      </w:r>
      <w:r w:rsidRPr="006F743C">
        <w:t>2014</w:t>
      </w:r>
      <w:r w:rsidR="00D96F27" w:rsidRPr="006F743C">
        <w:t xml:space="preserve">). </w:t>
      </w:r>
      <w:r w:rsidRPr="006F743C">
        <w:t xml:space="preserve">Terrestrial Edible Land Snails as Vectors for Geographic Dissemination of </w:t>
      </w:r>
      <w:proofErr w:type="spellStart"/>
      <w:r w:rsidRPr="006F743C">
        <w:t>Brachylaima</w:t>
      </w:r>
      <w:proofErr w:type="spellEnd"/>
      <w:r w:rsidRPr="006F743C">
        <w:t xml:space="preserve"> Species</w:t>
      </w:r>
      <w:r w:rsidR="00D96F27" w:rsidRPr="006F743C">
        <w:t>,</w:t>
      </w:r>
      <w:r w:rsidR="006F29F6" w:rsidRPr="006F743C">
        <w:t xml:space="preserve"> </w:t>
      </w:r>
      <w:r w:rsidRPr="006F743C">
        <w:t>Journal of Parasitology</w:t>
      </w:r>
      <w:r w:rsidR="00D96F27" w:rsidRPr="006F743C">
        <w:t xml:space="preserve"> </w:t>
      </w:r>
      <w:r w:rsidRPr="006F743C">
        <w:t>100</w:t>
      </w:r>
      <w:r w:rsidR="00D96F27" w:rsidRPr="006F743C">
        <w:t>(</w:t>
      </w:r>
      <w:r w:rsidRPr="006F743C">
        <w:t>5</w:t>
      </w:r>
      <w:r w:rsidR="00D96F27" w:rsidRPr="006F743C">
        <w:t xml:space="preserve">): </w:t>
      </w:r>
      <w:r w:rsidRPr="006F743C">
        <w:t>674-</w:t>
      </w:r>
      <w:r w:rsidR="00D96F27" w:rsidRPr="006F743C">
        <w:t>67</w:t>
      </w:r>
      <w:r w:rsidRPr="006F743C">
        <w:t>8</w:t>
      </w:r>
    </w:p>
    <w:p w14:paraId="7A4249A0" w14:textId="07430A8E" w:rsidR="0039023D" w:rsidRPr="006F743C" w:rsidRDefault="0039023D" w:rsidP="00746C24">
      <w:proofErr w:type="spellStart"/>
      <w:r w:rsidRPr="006F743C">
        <w:t>G</w:t>
      </w:r>
      <w:r w:rsidR="003558B5" w:rsidRPr="006F743C">
        <w:t>arefalaki</w:t>
      </w:r>
      <w:proofErr w:type="spellEnd"/>
      <w:r w:rsidRPr="006F743C">
        <w:t>, ME</w:t>
      </w:r>
      <w:r w:rsidR="00174F05" w:rsidRPr="006F743C">
        <w:t xml:space="preserve">, </w:t>
      </w:r>
      <w:r w:rsidRPr="006F743C">
        <w:t>K</w:t>
      </w:r>
      <w:r w:rsidR="003558B5" w:rsidRPr="006F743C">
        <w:t>alyva</w:t>
      </w:r>
      <w:r w:rsidRPr="006F743C">
        <w:t>, S</w:t>
      </w:r>
      <w:r w:rsidR="00174F05" w:rsidRPr="006F743C">
        <w:t xml:space="preserve">, </w:t>
      </w:r>
      <w:r w:rsidRPr="006F743C">
        <w:t>J</w:t>
      </w:r>
      <w:r w:rsidR="003558B5" w:rsidRPr="006F743C">
        <w:t>anicke</w:t>
      </w:r>
      <w:r w:rsidRPr="006F743C">
        <w:t>, T</w:t>
      </w:r>
      <w:r w:rsidR="00184A16" w:rsidRPr="006F743C">
        <w:t xml:space="preserve"> and </w:t>
      </w:r>
      <w:proofErr w:type="spellStart"/>
      <w:r w:rsidRPr="006F743C">
        <w:t>S</w:t>
      </w:r>
      <w:r w:rsidR="003558B5" w:rsidRPr="006F743C">
        <w:t>taikou</w:t>
      </w:r>
      <w:proofErr w:type="spellEnd"/>
      <w:r w:rsidRPr="006F743C">
        <w:t>, A</w:t>
      </w:r>
      <w:r w:rsidR="003558B5" w:rsidRPr="006F743C">
        <w:t xml:space="preserve"> (</w:t>
      </w:r>
      <w:r w:rsidRPr="006F743C">
        <w:t>2017</w:t>
      </w:r>
      <w:r w:rsidR="003558B5" w:rsidRPr="006F743C">
        <w:t>)</w:t>
      </w:r>
      <w:r w:rsidRPr="006F743C">
        <w:t>. Intraspecific variation in reproductive characters is associated with the strength of sexual selection in the hermaphroditic land snail Cornu aspersum</w:t>
      </w:r>
      <w:r w:rsidR="003558B5" w:rsidRPr="006F743C">
        <w:t xml:space="preserve">, </w:t>
      </w:r>
      <w:proofErr w:type="spellStart"/>
      <w:r w:rsidRPr="006F743C">
        <w:t>Behavioral</w:t>
      </w:r>
      <w:proofErr w:type="spellEnd"/>
      <w:r w:rsidRPr="006F743C">
        <w:t xml:space="preserve"> Ecology and Sociobiology</w:t>
      </w:r>
      <w:r w:rsidR="003558B5" w:rsidRPr="006F743C">
        <w:t xml:space="preserve"> </w:t>
      </w:r>
      <w:r w:rsidRPr="006F743C">
        <w:t>71</w:t>
      </w:r>
      <w:r w:rsidR="006F1F84" w:rsidRPr="006F743C">
        <w:t xml:space="preserve">, </w:t>
      </w:r>
      <w:proofErr w:type="spellStart"/>
      <w:r w:rsidR="00F1288B" w:rsidRPr="006F743C">
        <w:t>doi</w:t>
      </w:r>
      <w:proofErr w:type="spellEnd"/>
      <w:r w:rsidR="00F1288B" w:rsidRPr="006F743C">
        <w:t xml:space="preserve">: </w:t>
      </w:r>
      <w:r w:rsidR="006F1F84" w:rsidRPr="006F743C">
        <w:t>10.1007/s00265-017-2383-4</w:t>
      </w:r>
    </w:p>
    <w:p w14:paraId="5C0F8698" w14:textId="25BF2140" w:rsidR="0039023D" w:rsidRPr="006F743C" w:rsidRDefault="0039023D" w:rsidP="009C7C3C">
      <w:r w:rsidRPr="006F743C">
        <w:t xml:space="preserve">Gerard, C, </w:t>
      </w:r>
      <w:proofErr w:type="spellStart"/>
      <w:r w:rsidRPr="006F743C">
        <w:t>Ansart</w:t>
      </w:r>
      <w:proofErr w:type="spellEnd"/>
      <w:r w:rsidRPr="006F743C">
        <w:t>, A, Decanter, N, Martin, MC</w:t>
      </w:r>
      <w:r w:rsidR="00184A16" w:rsidRPr="006F743C">
        <w:t xml:space="preserve"> and </w:t>
      </w:r>
      <w:proofErr w:type="spellStart"/>
      <w:r w:rsidRPr="006F743C">
        <w:t>Dahirel</w:t>
      </w:r>
      <w:proofErr w:type="spellEnd"/>
      <w:r w:rsidRPr="006F743C">
        <w:t xml:space="preserve">, M </w:t>
      </w:r>
      <w:r w:rsidR="006F1F84" w:rsidRPr="006F743C">
        <w:t>(</w:t>
      </w:r>
      <w:r w:rsidRPr="006F743C">
        <w:t>2020</w:t>
      </w:r>
      <w:r w:rsidR="00140A90" w:rsidRPr="006F743C">
        <w:t xml:space="preserve">). </w:t>
      </w:r>
      <w:proofErr w:type="spellStart"/>
      <w:r w:rsidRPr="006F743C">
        <w:t>Brachylaima</w:t>
      </w:r>
      <w:proofErr w:type="spellEnd"/>
      <w:r w:rsidRPr="006F743C">
        <w:t xml:space="preserve"> spp. (Trematoda) parasitizing Cornu aspersum (</w:t>
      </w:r>
      <w:proofErr w:type="spellStart"/>
      <w:r w:rsidRPr="006F743C">
        <w:t>Gastropoda</w:t>
      </w:r>
      <w:proofErr w:type="spellEnd"/>
      <w:r w:rsidRPr="006F743C">
        <w:t>) in France with potential risk of human consumption</w:t>
      </w:r>
      <w:r w:rsidR="00140A90" w:rsidRPr="006F743C">
        <w:t>,</w:t>
      </w:r>
      <w:r w:rsidR="006F29F6" w:rsidRPr="006F743C">
        <w:t xml:space="preserve"> </w:t>
      </w:r>
      <w:r w:rsidRPr="006F743C">
        <w:t>Parasite</w:t>
      </w:r>
      <w:r w:rsidR="00140A90" w:rsidRPr="006F743C">
        <w:t xml:space="preserve"> </w:t>
      </w:r>
      <w:r w:rsidRPr="006F743C">
        <w:t xml:space="preserve">27, </w:t>
      </w:r>
      <w:proofErr w:type="spellStart"/>
      <w:r w:rsidR="00665B76" w:rsidRPr="006F743C">
        <w:t>doi</w:t>
      </w:r>
      <w:proofErr w:type="spellEnd"/>
      <w:r w:rsidR="00665B76" w:rsidRPr="006F743C">
        <w:t>: 10.1051/parasite/2020012</w:t>
      </w:r>
    </w:p>
    <w:p w14:paraId="5AAB5EA4" w14:textId="226E70EC" w:rsidR="0039023D" w:rsidRPr="006F743C" w:rsidRDefault="0039023D" w:rsidP="009C7C3C">
      <w:r w:rsidRPr="006F743C">
        <w:t xml:space="preserve">Gerard, C, De </w:t>
      </w:r>
      <w:proofErr w:type="spellStart"/>
      <w:r w:rsidRPr="006F743C">
        <w:t>Tombeur</w:t>
      </w:r>
      <w:proofErr w:type="spellEnd"/>
      <w:r w:rsidRPr="006F743C">
        <w:t xml:space="preserve">, Y, </w:t>
      </w:r>
      <w:proofErr w:type="spellStart"/>
      <w:r w:rsidRPr="006F743C">
        <w:t>Dahirel</w:t>
      </w:r>
      <w:proofErr w:type="spellEnd"/>
      <w:r w:rsidRPr="006F743C">
        <w:t>, M</w:t>
      </w:r>
      <w:r w:rsidR="00184A16" w:rsidRPr="006F743C">
        <w:t xml:space="preserve"> and </w:t>
      </w:r>
      <w:proofErr w:type="spellStart"/>
      <w:r w:rsidRPr="006F743C">
        <w:t>Ansart</w:t>
      </w:r>
      <w:proofErr w:type="spellEnd"/>
      <w:r w:rsidRPr="006F743C">
        <w:t xml:space="preserve">, A </w:t>
      </w:r>
      <w:r w:rsidR="002D5ACA" w:rsidRPr="006F743C">
        <w:t>(</w:t>
      </w:r>
      <w:r w:rsidRPr="006F743C">
        <w:t>2023</w:t>
      </w:r>
      <w:r w:rsidR="002D5ACA" w:rsidRPr="006F743C">
        <w:t xml:space="preserve">). </w:t>
      </w:r>
      <w:r w:rsidRPr="006F743C">
        <w:t>Land snails can trap trematode cercariae in their shell: Encapsulation as a general response against parasites?</w:t>
      </w:r>
      <w:r w:rsidR="006F29F6" w:rsidRPr="006F743C">
        <w:t xml:space="preserve"> </w:t>
      </w:r>
      <w:r w:rsidRPr="006F743C">
        <w:t>Parasite</w:t>
      </w:r>
      <w:r w:rsidR="002D5ACA" w:rsidRPr="006F743C">
        <w:t xml:space="preserve"> </w:t>
      </w:r>
      <w:r w:rsidRPr="006F743C">
        <w:t xml:space="preserve">30, </w:t>
      </w:r>
      <w:proofErr w:type="spellStart"/>
      <w:r w:rsidR="0010315F" w:rsidRPr="006F743C">
        <w:t>doi</w:t>
      </w:r>
      <w:proofErr w:type="spellEnd"/>
      <w:r w:rsidR="0010315F" w:rsidRPr="006F743C">
        <w:t>: 10.1051/parasite/2023001</w:t>
      </w:r>
    </w:p>
    <w:p w14:paraId="7B5AA938" w14:textId="3F79E629" w:rsidR="0039023D" w:rsidRPr="006F743C" w:rsidRDefault="0039023D" w:rsidP="009C7C3C">
      <w:r w:rsidRPr="006F743C">
        <w:t>Gherman, CM, Ionica, AM, D'Amico, G, Otranto, D</w:t>
      </w:r>
      <w:r w:rsidR="00184A16" w:rsidRPr="006F743C">
        <w:t xml:space="preserve"> and </w:t>
      </w:r>
      <w:proofErr w:type="spellStart"/>
      <w:r w:rsidRPr="006F743C">
        <w:t>Mihalca</w:t>
      </w:r>
      <w:proofErr w:type="spellEnd"/>
      <w:r w:rsidRPr="006F743C">
        <w:t xml:space="preserve">, AD </w:t>
      </w:r>
      <w:r w:rsidR="0010315F" w:rsidRPr="006F743C">
        <w:t>(</w:t>
      </w:r>
      <w:r w:rsidRPr="006F743C">
        <w:t>2016</w:t>
      </w:r>
      <w:r w:rsidR="0010315F" w:rsidRPr="006F743C">
        <w:t xml:space="preserve">). </w:t>
      </w:r>
      <w:proofErr w:type="spellStart"/>
      <w:r w:rsidRPr="006F743C">
        <w:t>Angiostrongylus</w:t>
      </w:r>
      <w:proofErr w:type="spellEnd"/>
      <w:r w:rsidRPr="006F743C">
        <w:t xml:space="preserve"> </w:t>
      </w:r>
      <w:proofErr w:type="spellStart"/>
      <w:r w:rsidRPr="006F743C">
        <w:t>chabaudi</w:t>
      </w:r>
      <w:proofErr w:type="spellEnd"/>
      <w:r w:rsidRPr="006F743C">
        <w:t xml:space="preserve"> (</w:t>
      </w:r>
      <w:proofErr w:type="spellStart"/>
      <w:r w:rsidRPr="006F743C">
        <w:t>Biocca</w:t>
      </w:r>
      <w:proofErr w:type="spellEnd"/>
      <w:r w:rsidRPr="006F743C">
        <w:t xml:space="preserve">, 1957) in wildcat (Felis silvestris </w:t>
      </w:r>
      <w:proofErr w:type="spellStart"/>
      <w:r w:rsidRPr="006F743C">
        <w:t>silvestris</w:t>
      </w:r>
      <w:proofErr w:type="spellEnd"/>
      <w:r w:rsidRPr="006F743C">
        <w:t>, S) from Romania</w:t>
      </w:r>
      <w:r w:rsidR="0010315F" w:rsidRPr="006F743C">
        <w:t>,</w:t>
      </w:r>
      <w:r w:rsidR="006F29F6" w:rsidRPr="006F743C">
        <w:t xml:space="preserve"> </w:t>
      </w:r>
      <w:r w:rsidRPr="006F743C">
        <w:t>Parasitology Research, 115</w:t>
      </w:r>
      <w:r w:rsidR="0010315F" w:rsidRPr="006F743C">
        <w:t>(</w:t>
      </w:r>
      <w:r w:rsidRPr="006F743C">
        <w:t>6</w:t>
      </w:r>
      <w:r w:rsidR="0010315F" w:rsidRPr="006F743C">
        <w:t xml:space="preserve">): </w:t>
      </w:r>
      <w:r w:rsidRPr="006F743C">
        <w:t>2511-</w:t>
      </w:r>
      <w:r w:rsidR="0010315F" w:rsidRPr="006F743C">
        <w:t>251</w:t>
      </w:r>
      <w:r w:rsidRPr="006F743C">
        <w:t>7</w:t>
      </w:r>
    </w:p>
    <w:p w14:paraId="601ABBE8" w14:textId="319798DD" w:rsidR="0039023D" w:rsidRPr="006F743C" w:rsidRDefault="0039023D" w:rsidP="009C7C3C">
      <w:r w:rsidRPr="006F743C">
        <w:t xml:space="preserve">Giannelli, A, Ramos, RAN, </w:t>
      </w:r>
      <w:proofErr w:type="spellStart"/>
      <w:r w:rsidRPr="006F743C">
        <w:t>Annoscia</w:t>
      </w:r>
      <w:proofErr w:type="spellEnd"/>
      <w:r w:rsidRPr="006F743C">
        <w:t xml:space="preserve">, G, Di Cesare, A, Colella, V, </w:t>
      </w:r>
      <w:proofErr w:type="spellStart"/>
      <w:r w:rsidRPr="006F743C">
        <w:t>Brianti</w:t>
      </w:r>
      <w:proofErr w:type="spellEnd"/>
      <w:r w:rsidRPr="006F743C">
        <w:t xml:space="preserve">, E, Dantas-Torres, F, </w:t>
      </w:r>
      <w:proofErr w:type="spellStart"/>
      <w:r w:rsidRPr="006F743C">
        <w:t>Mutafchiev</w:t>
      </w:r>
      <w:proofErr w:type="spellEnd"/>
      <w:r w:rsidRPr="006F743C">
        <w:t>, Y</w:t>
      </w:r>
      <w:r w:rsidR="00184A16" w:rsidRPr="006F743C">
        <w:t xml:space="preserve"> and </w:t>
      </w:r>
      <w:r w:rsidRPr="006F743C">
        <w:t xml:space="preserve">Otranto, D </w:t>
      </w:r>
      <w:r w:rsidR="0010315F" w:rsidRPr="006F743C">
        <w:t>(</w:t>
      </w:r>
      <w:r w:rsidRPr="006F743C">
        <w:t>2014</w:t>
      </w:r>
      <w:r w:rsidR="0010315F" w:rsidRPr="006F743C">
        <w:t xml:space="preserve">). </w:t>
      </w:r>
      <w:r w:rsidRPr="006F743C">
        <w:t xml:space="preserve">Development of the feline lungworms </w:t>
      </w:r>
      <w:proofErr w:type="spellStart"/>
      <w:r w:rsidRPr="006F743C">
        <w:t>Aelurostrongylus</w:t>
      </w:r>
      <w:proofErr w:type="spellEnd"/>
      <w:r w:rsidRPr="006F743C">
        <w:t xml:space="preserve"> </w:t>
      </w:r>
      <w:proofErr w:type="spellStart"/>
      <w:r w:rsidRPr="006F743C">
        <w:t>abstrusus</w:t>
      </w:r>
      <w:proofErr w:type="spellEnd"/>
      <w:r w:rsidRPr="006F743C">
        <w:t xml:space="preserve"> and </w:t>
      </w:r>
      <w:proofErr w:type="spellStart"/>
      <w:r w:rsidRPr="006F743C">
        <w:t>Troglostrongylus</w:t>
      </w:r>
      <w:proofErr w:type="spellEnd"/>
      <w:r w:rsidRPr="006F743C">
        <w:t xml:space="preserve"> </w:t>
      </w:r>
      <w:proofErr w:type="spellStart"/>
      <w:r w:rsidRPr="006F743C">
        <w:t>brevior</w:t>
      </w:r>
      <w:proofErr w:type="spellEnd"/>
      <w:r w:rsidRPr="006F743C">
        <w:t xml:space="preserve"> in Helix </w:t>
      </w:r>
      <w:proofErr w:type="spellStart"/>
      <w:r w:rsidRPr="006F743C">
        <w:t>aspersa</w:t>
      </w:r>
      <w:proofErr w:type="spellEnd"/>
      <w:r w:rsidRPr="006F743C">
        <w:t xml:space="preserve"> snails</w:t>
      </w:r>
      <w:r w:rsidR="0010315F" w:rsidRPr="006F743C">
        <w:t>,</w:t>
      </w:r>
      <w:r w:rsidR="006F29F6" w:rsidRPr="006F743C">
        <w:t xml:space="preserve"> </w:t>
      </w:r>
      <w:r w:rsidRPr="006F743C">
        <w:t>Parasitology</w:t>
      </w:r>
      <w:r w:rsidR="0010315F" w:rsidRPr="006F743C">
        <w:t xml:space="preserve"> </w:t>
      </w:r>
      <w:r w:rsidRPr="006F743C">
        <w:t>141</w:t>
      </w:r>
      <w:r w:rsidR="0010315F" w:rsidRPr="006F743C">
        <w:t>(</w:t>
      </w:r>
      <w:r w:rsidRPr="006F743C">
        <w:t>4</w:t>
      </w:r>
      <w:r w:rsidR="0010315F" w:rsidRPr="006F743C">
        <w:t xml:space="preserve">): </w:t>
      </w:r>
      <w:r w:rsidRPr="006F743C">
        <w:t>563-</w:t>
      </w:r>
      <w:r w:rsidR="0010315F" w:rsidRPr="006F743C">
        <w:t>56</w:t>
      </w:r>
      <w:r w:rsidRPr="006F743C">
        <w:t>9</w:t>
      </w:r>
    </w:p>
    <w:p w14:paraId="7CA7A924" w14:textId="0CD3BB57" w:rsidR="0039023D" w:rsidRPr="006F743C" w:rsidRDefault="0039023D" w:rsidP="009C7C3C">
      <w:r w:rsidRPr="006F743C">
        <w:t>Giusti, F, Fiorentino, V</w:t>
      </w:r>
      <w:r w:rsidR="00184A16" w:rsidRPr="006F743C">
        <w:t xml:space="preserve"> and </w:t>
      </w:r>
      <w:r w:rsidRPr="006F743C">
        <w:t xml:space="preserve">Manganelli, G </w:t>
      </w:r>
      <w:r w:rsidR="0010315F" w:rsidRPr="006F743C">
        <w:t>(</w:t>
      </w:r>
      <w:r w:rsidRPr="006F743C">
        <w:t>2015</w:t>
      </w:r>
      <w:r w:rsidR="0010315F" w:rsidRPr="006F743C">
        <w:t xml:space="preserve">). </w:t>
      </w:r>
      <w:r w:rsidRPr="006F743C">
        <w:t xml:space="preserve">A Neotype for Helix </w:t>
      </w:r>
      <w:proofErr w:type="spellStart"/>
      <w:r w:rsidRPr="006F743C">
        <w:t>Cincta</w:t>
      </w:r>
      <w:proofErr w:type="spellEnd"/>
      <w:r w:rsidRPr="006F743C">
        <w:t xml:space="preserve"> Muller, 1774 (</w:t>
      </w:r>
      <w:proofErr w:type="spellStart"/>
      <w:r w:rsidRPr="006F743C">
        <w:t>Gastropoda</w:t>
      </w:r>
      <w:proofErr w:type="spellEnd"/>
      <w:r w:rsidRPr="006F743C">
        <w:t xml:space="preserve">, </w:t>
      </w:r>
      <w:proofErr w:type="spellStart"/>
      <w:r w:rsidRPr="006F743C">
        <w:t>Pulmonata</w:t>
      </w:r>
      <w:proofErr w:type="spellEnd"/>
      <w:r w:rsidRPr="006F743C">
        <w:t xml:space="preserve">, </w:t>
      </w:r>
      <w:proofErr w:type="spellStart"/>
      <w:r w:rsidRPr="006F743C">
        <w:t>Helicidae</w:t>
      </w:r>
      <w:proofErr w:type="spellEnd"/>
      <w:r w:rsidRPr="006F743C">
        <w:t>)</w:t>
      </w:r>
      <w:r w:rsidR="0010315F" w:rsidRPr="006F743C">
        <w:t>,</w:t>
      </w:r>
      <w:r w:rsidR="006F29F6" w:rsidRPr="006F743C">
        <w:t xml:space="preserve"> </w:t>
      </w:r>
      <w:r w:rsidRPr="006F743C">
        <w:t>Journal of Conchology</w:t>
      </w:r>
      <w:r w:rsidR="0010315F" w:rsidRPr="006F743C">
        <w:t xml:space="preserve"> </w:t>
      </w:r>
      <w:r w:rsidRPr="006F743C">
        <w:t>42</w:t>
      </w:r>
      <w:r w:rsidR="0010315F" w:rsidRPr="006F743C">
        <w:t xml:space="preserve">: </w:t>
      </w:r>
      <w:r w:rsidRPr="006F743C">
        <w:t>209-</w:t>
      </w:r>
      <w:r w:rsidR="0010315F" w:rsidRPr="006F743C">
        <w:t>2</w:t>
      </w:r>
      <w:r w:rsidRPr="006F743C">
        <w:t>12</w:t>
      </w:r>
    </w:p>
    <w:p w14:paraId="6891F052" w14:textId="10364621" w:rsidR="0039023D" w:rsidRPr="006F743C" w:rsidRDefault="0039023D" w:rsidP="00746C24">
      <w:r w:rsidRPr="006F743C">
        <w:t>G</w:t>
      </w:r>
      <w:r w:rsidR="007778E2" w:rsidRPr="006F743C">
        <w:t xml:space="preserve">lasheen, </w:t>
      </w:r>
      <w:r w:rsidRPr="006F743C">
        <w:t>PM</w:t>
      </w:r>
      <w:r w:rsidR="00174F05" w:rsidRPr="006F743C">
        <w:t xml:space="preserve">, </w:t>
      </w:r>
      <w:r w:rsidRPr="006F743C">
        <w:t>B</w:t>
      </w:r>
      <w:r w:rsidR="007778E2" w:rsidRPr="006F743C">
        <w:t>urks, RL</w:t>
      </w:r>
      <w:r w:rsidR="00BD1822" w:rsidRPr="006F743C">
        <w:t xml:space="preserve">, </w:t>
      </w:r>
      <w:r w:rsidRPr="006F743C">
        <w:t>C</w:t>
      </w:r>
      <w:r w:rsidR="00BD1822" w:rsidRPr="006F743C">
        <w:t>ampos, SR and Hayes, KA (</w:t>
      </w:r>
      <w:r w:rsidRPr="006F743C">
        <w:t>2020</w:t>
      </w:r>
      <w:r w:rsidR="00BD1822" w:rsidRPr="006F743C">
        <w:t>)</w:t>
      </w:r>
      <w:r w:rsidRPr="006F743C">
        <w:t>. First evidence of introgressive hybridization of apple snails (</w:t>
      </w:r>
      <w:proofErr w:type="spellStart"/>
      <w:r w:rsidRPr="006F743C">
        <w:t>Pomacea</w:t>
      </w:r>
      <w:proofErr w:type="spellEnd"/>
      <w:r w:rsidRPr="006F743C">
        <w:t xml:space="preserve"> spp.) in their native range</w:t>
      </w:r>
      <w:r w:rsidR="0083769F" w:rsidRPr="006F743C">
        <w:t xml:space="preserve">, </w:t>
      </w:r>
      <w:r w:rsidRPr="006F743C">
        <w:t>Journal of Molluscan Studies 86</w:t>
      </w:r>
      <w:r w:rsidR="0083769F" w:rsidRPr="006F743C">
        <w:t xml:space="preserve">: </w:t>
      </w:r>
      <w:r w:rsidRPr="006F743C">
        <w:t>96-103</w:t>
      </w:r>
    </w:p>
    <w:p w14:paraId="41BD610A" w14:textId="6D76CE34" w:rsidR="0039023D" w:rsidRPr="006F743C" w:rsidRDefault="0039023D" w:rsidP="00746C24">
      <w:proofErr w:type="spellStart"/>
      <w:r w:rsidRPr="006F743C">
        <w:t>G</w:t>
      </w:r>
      <w:r w:rsidR="0083769F" w:rsidRPr="006F743C">
        <w:t>omot</w:t>
      </w:r>
      <w:proofErr w:type="spellEnd"/>
      <w:r w:rsidR="0083769F" w:rsidRPr="006F743C">
        <w:t xml:space="preserve">, A and </w:t>
      </w:r>
      <w:proofErr w:type="spellStart"/>
      <w:r w:rsidRPr="006F743C">
        <w:t>P</w:t>
      </w:r>
      <w:r w:rsidR="0083769F" w:rsidRPr="006F743C">
        <w:t>ihan</w:t>
      </w:r>
      <w:proofErr w:type="spellEnd"/>
      <w:r w:rsidR="0083769F" w:rsidRPr="006F743C">
        <w:t>, F (</w:t>
      </w:r>
      <w:r w:rsidRPr="006F743C">
        <w:t>1997</w:t>
      </w:r>
      <w:r w:rsidR="0083769F" w:rsidRPr="006F743C">
        <w:t>)</w:t>
      </w:r>
      <w:r w:rsidRPr="006F743C">
        <w:t>. Comparison of the bioaccumulation capacities of copper and zinc in two snail subspecies (Helix). Ecotoxicology and Environmental Safety 38</w:t>
      </w:r>
      <w:r w:rsidR="0083769F" w:rsidRPr="006F743C">
        <w:t xml:space="preserve">: </w:t>
      </w:r>
      <w:r w:rsidRPr="006F743C">
        <w:t>85-94</w:t>
      </w:r>
    </w:p>
    <w:p w14:paraId="1940A203" w14:textId="58E390F9" w:rsidR="0039023D" w:rsidRPr="006F743C" w:rsidRDefault="0039023D" w:rsidP="00746C24">
      <w:proofErr w:type="spellStart"/>
      <w:r w:rsidRPr="006F743C">
        <w:lastRenderedPageBreak/>
        <w:t>G</w:t>
      </w:r>
      <w:r w:rsidR="00331D5E" w:rsidRPr="006F743C">
        <w:t>omot</w:t>
      </w:r>
      <w:proofErr w:type="spellEnd"/>
      <w:r w:rsidR="00331D5E" w:rsidRPr="006F743C">
        <w:t xml:space="preserve">, </w:t>
      </w:r>
      <w:r w:rsidRPr="006F743C">
        <w:t>A</w:t>
      </w:r>
      <w:r w:rsidR="00331D5E" w:rsidRPr="006F743C">
        <w:t xml:space="preserve"> (</w:t>
      </w:r>
      <w:r w:rsidRPr="006F743C">
        <w:t>1997</w:t>
      </w:r>
      <w:r w:rsidR="00331D5E" w:rsidRPr="006F743C">
        <w:t>)</w:t>
      </w:r>
      <w:r w:rsidRPr="006F743C">
        <w:t>. Dose-dependent effects of cadmium on the growth of snails in toxicity bioassays</w:t>
      </w:r>
      <w:r w:rsidR="00331D5E" w:rsidRPr="006F743C">
        <w:t xml:space="preserve">, </w:t>
      </w:r>
      <w:r w:rsidRPr="006F743C">
        <w:t>Archives of Environmental Contamination and Toxicology 33</w:t>
      </w:r>
      <w:r w:rsidR="00331D5E" w:rsidRPr="006F743C">
        <w:t xml:space="preserve">: </w:t>
      </w:r>
      <w:r w:rsidRPr="006F743C">
        <w:t>209-216</w:t>
      </w:r>
    </w:p>
    <w:p w14:paraId="5F941DB6" w14:textId="2F17A40B" w:rsidR="0039023D" w:rsidRPr="006F743C" w:rsidRDefault="0039023D" w:rsidP="009C7C3C">
      <w:proofErr w:type="spellStart"/>
      <w:r w:rsidRPr="006F743C">
        <w:t>Gomot</w:t>
      </w:r>
      <w:proofErr w:type="spellEnd"/>
      <w:r w:rsidRPr="006F743C">
        <w:t>-De Vaufleury, A</w:t>
      </w:r>
      <w:r w:rsidR="00184A16" w:rsidRPr="006F743C">
        <w:t xml:space="preserve"> and </w:t>
      </w:r>
      <w:r w:rsidRPr="006F743C">
        <w:t xml:space="preserve">Borgo, R </w:t>
      </w:r>
      <w:r w:rsidR="00922B49" w:rsidRPr="006F743C">
        <w:t>(</w:t>
      </w:r>
      <w:r w:rsidRPr="006F743C">
        <w:t>2001</w:t>
      </w:r>
      <w:r w:rsidR="00922B49" w:rsidRPr="006F743C">
        <w:t xml:space="preserve">). </w:t>
      </w:r>
      <w:r w:rsidRPr="006F743C">
        <w:t xml:space="preserve">Experimental hybridization between two sub-species of snails (Helix </w:t>
      </w:r>
      <w:proofErr w:type="spellStart"/>
      <w:r w:rsidRPr="006F743C">
        <w:t>aspersa</w:t>
      </w:r>
      <w:proofErr w:type="spellEnd"/>
      <w:r w:rsidRPr="006F743C">
        <w:t xml:space="preserve"> </w:t>
      </w:r>
      <w:proofErr w:type="spellStart"/>
      <w:r w:rsidRPr="006F743C">
        <w:t>aspersa</w:t>
      </w:r>
      <w:proofErr w:type="spellEnd"/>
      <w:r w:rsidRPr="006F743C">
        <w:t xml:space="preserve"> and Helix </w:t>
      </w:r>
      <w:proofErr w:type="spellStart"/>
      <w:r w:rsidRPr="006F743C">
        <w:t>aspersa</w:t>
      </w:r>
      <w:proofErr w:type="spellEnd"/>
      <w:r w:rsidRPr="006F743C">
        <w:t xml:space="preserve"> maxima): consequences for fertility, survival and growth</w:t>
      </w:r>
      <w:r w:rsidR="00922B49" w:rsidRPr="006F743C">
        <w:t>,</w:t>
      </w:r>
      <w:r w:rsidR="006F29F6" w:rsidRPr="006F743C">
        <w:t xml:space="preserve"> </w:t>
      </w:r>
      <w:r w:rsidRPr="006F743C">
        <w:t>Invertebrate Reproduction</w:t>
      </w:r>
      <w:r w:rsidR="00184A16" w:rsidRPr="006F743C">
        <w:t xml:space="preserve"> and </w:t>
      </w:r>
      <w:r w:rsidRPr="006F743C">
        <w:t>Development 40</w:t>
      </w:r>
      <w:r w:rsidR="00922B49" w:rsidRPr="006F743C">
        <w:t>(</w:t>
      </w:r>
      <w:r w:rsidRPr="006F743C">
        <w:t>2-3</w:t>
      </w:r>
      <w:r w:rsidR="00922B49" w:rsidRPr="006F743C">
        <w:t xml:space="preserve">): </w:t>
      </w:r>
      <w:r w:rsidRPr="006F743C">
        <w:t>217-</w:t>
      </w:r>
      <w:r w:rsidR="00922B49" w:rsidRPr="006F743C">
        <w:t>2</w:t>
      </w:r>
      <w:r w:rsidRPr="006F743C">
        <w:t>26</w:t>
      </w:r>
    </w:p>
    <w:p w14:paraId="1AFB6550" w14:textId="3198EE1E" w:rsidR="0039023D" w:rsidRPr="006F743C" w:rsidRDefault="0039023D" w:rsidP="00746C24">
      <w:proofErr w:type="spellStart"/>
      <w:r w:rsidRPr="006F743C">
        <w:t>G</w:t>
      </w:r>
      <w:r w:rsidR="00807DE4" w:rsidRPr="006F743C">
        <w:t>omot</w:t>
      </w:r>
      <w:proofErr w:type="spellEnd"/>
      <w:r w:rsidR="003C0AFB" w:rsidRPr="006F743C">
        <w:t xml:space="preserve">-De Vaufleury, </w:t>
      </w:r>
      <w:r w:rsidRPr="006F743C">
        <w:t>A</w:t>
      </w:r>
      <w:r w:rsidR="00184A16" w:rsidRPr="006F743C">
        <w:t xml:space="preserve"> and </w:t>
      </w:r>
      <w:proofErr w:type="spellStart"/>
      <w:r w:rsidRPr="006F743C">
        <w:t>P</w:t>
      </w:r>
      <w:r w:rsidR="003C0AFB" w:rsidRPr="006F743C">
        <w:t>ihan</w:t>
      </w:r>
      <w:proofErr w:type="spellEnd"/>
      <w:r w:rsidR="003C0AFB" w:rsidRPr="006F743C">
        <w:t>, F (</w:t>
      </w:r>
      <w:r w:rsidRPr="006F743C">
        <w:t>2002</w:t>
      </w:r>
      <w:r w:rsidR="003C0AFB" w:rsidRPr="006F743C">
        <w:t>)</w:t>
      </w:r>
      <w:r w:rsidRPr="006F743C">
        <w:t>. Methods for toxicity assessment of contaminated soil by oral or dermal uptake in land snails: Metal bioavailability and bioaccumulation</w:t>
      </w:r>
      <w:r w:rsidR="003C0AFB" w:rsidRPr="006F743C">
        <w:t xml:space="preserve">, </w:t>
      </w:r>
      <w:r w:rsidRPr="006F743C">
        <w:t>Environmental Toxicology and Chemistry 21</w:t>
      </w:r>
      <w:r w:rsidR="003C0AFB" w:rsidRPr="006F743C">
        <w:t xml:space="preserve">: </w:t>
      </w:r>
      <w:r w:rsidRPr="006F743C">
        <w:t>820-827</w:t>
      </w:r>
    </w:p>
    <w:p w14:paraId="396A5EB1" w14:textId="5BFAF7EF" w:rsidR="0039023D" w:rsidRPr="006F743C" w:rsidRDefault="0039023D" w:rsidP="009C7C3C">
      <w:r w:rsidRPr="006F743C">
        <w:t xml:space="preserve">Gonzalez, P, Carbonell, E, </w:t>
      </w:r>
      <w:proofErr w:type="spellStart"/>
      <w:r w:rsidRPr="006F743C">
        <w:t>Urios</w:t>
      </w:r>
      <w:proofErr w:type="spellEnd"/>
      <w:r w:rsidRPr="006F743C">
        <w:t>, V</w:t>
      </w:r>
      <w:r w:rsidR="00184A16" w:rsidRPr="006F743C">
        <w:t xml:space="preserve"> and </w:t>
      </w:r>
      <w:r w:rsidRPr="006F743C">
        <w:t xml:space="preserve">Rozhnov, VV </w:t>
      </w:r>
      <w:r w:rsidR="003C0AFB" w:rsidRPr="006F743C">
        <w:t>(</w:t>
      </w:r>
      <w:r w:rsidRPr="006F743C">
        <w:t>2007</w:t>
      </w:r>
      <w:r w:rsidR="003C0AFB" w:rsidRPr="006F743C">
        <w:t xml:space="preserve">). </w:t>
      </w:r>
      <w:r w:rsidRPr="006F743C">
        <w:t xml:space="preserve">Coprology of Panthera </w:t>
      </w:r>
      <w:proofErr w:type="spellStart"/>
      <w:r w:rsidRPr="006F743C">
        <w:t>tigris</w:t>
      </w:r>
      <w:proofErr w:type="spellEnd"/>
      <w:r w:rsidRPr="006F743C">
        <w:t xml:space="preserve"> </w:t>
      </w:r>
      <w:proofErr w:type="spellStart"/>
      <w:r w:rsidRPr="006F743C">
        <w:t>altaica</w:t>
      </w:r>
      <w:proofErr w:type="spellEnd"/>
      <w:r w:rsidRPr="006F743C">
        <w:t xml:space="preserve"> and Felis bengalensis </w:t>
      </w:r>
      <w:proofErr w:type="spellStart"/>
      <w:r w:rsidRPr="006F743C">
        <w:t>euptilurus</w:t>
      </w:r>
      <w:proofErr w:type="spellEnd"/>
      <w:r w:rsidRPr="006F743C">
        <w:t xml:space="preserve"> from the Russian far east</w:t>
      </w:r>
      <w:r w:rsidR="003C0AFB" w:rsidRPr="006F743C">
        <w:t>,</w:t>
      </w:r>
      <w:r w:rsidR="006F29F6" w:rsidRPr="006F743C">
        <w:t xml:space="preserve"> </w:t>
      </w:r>
      <w:r w:rsidRPr="006F743C">
        <w:t>Journal of Parasitology</w:t>
      </w:r>
      <w:r w:rsidR="003C0AFB" w:rsidRPr="006F743C">
        <w:t xml:space="preserve"> </w:t>
      </w:r>
      <w:r w:rsidRPr="006F743C">
        <w:t>93</w:t>
      </w:r>
      <w:r w:rsidR="003C0AFB" w:rsidRPr="006F743C">
        <w:t>(</w:t>
      </w:r>
      <w:r w:rsidRPr="006F743C">
        <w:t>4</w:t>
      </w:r>
      <w:r w:rsidR="003C0AFB" w:rsidRPr="006F743C">
        <w:t xml:space="preserve">): </w:t>
      </w:r>
      <w:r w:rsidRPr="006F743C">
        <w:t>948-</w:t>
      </w:r>
      <w:r w:rsidR="003C0AFB" w:rsidRPr="006F743C">
        <w:t>9</w:t>
      </w:r>
      <w:r w:rsidRPr="006F743C">
        <w:t>50</w:t>
      </w:r>
    </w:p>
    <w:p w14:paraId="40BF81B8" w14:textId="03118769" w:rsidR="0039023D" w:rsidRPr="006F743C" w:rsidRDefault="0039023D" w:rsidP="009C7C3C">
      <w:r w:rsidRPr="006F743C">
        <w:t>Gonzalez-Moreno, O</w:t>
      </w:r>
      <w:r w:rsidR="00184A16" w:rsidRPr="006F743C">
        <w:t xml:space="preserve"> and </w:t>
      </w:r>
      <w:proofErr w:type="spellStart"/>
      <w:r w:rsidRPr="006F743C">
        <w:t>Gracenea</w:t>
      </w:r>
      <w:proofErr w:type="spellEnd"/>
      <w:r w:rsidRPr="006F743C">
        <w:t xml:space="preserve">, M </w:t>
      </w:r>
      <w:r w:rsidR="003C0AFB" w:rsidRPr="006F743C">
        <w:t>(</w:t>
      </w:r>
      <w:r w:rsidRPr="006F743C">
        <w:t>2006</w:t>
      </w:r>
      <w:r w:rsidR="003C0AFB" w:rsidRPr="006F743C">
        <w:t xml:space="preserve">). </w:t>
      </w:r>
      <w:r w:rsidRPr="006F743C">
        <w:t xml:space="preserve">Life cycle and description of a new species of </w:t>
      </w:r>
      <w:proofErr w:type="spellStart"/>
      <w:r w:rsidRPr="006F743C">
        <w:t>brachylaimid</w:t>
      </w:r>
      <w:proofErr w:type="spellEnd"/>
      <w:r w:rsidRPr="006F743C">
        <w:t xml:space="preserve"> (Trematoda : Digenea) in Spain</w:t>
      </w:r>
      <w:r w:rsidR="003C0AFB" w:rsidRPr="006F743C">
        <w:t>,</w:t>
      </w:r>
      <w:r w:rsidR="006F29F6" w:rsidRPr="006F743C">
        <w:t xml:space="preserve"> </w:t>
      </w:r>
      <w:r w:rsidRPr="006F743C">
        <w:t>Journal of Parasitology</w:t>
      </w:r>
      <w:r w:rsidR="003C0AFB" w:rsidRPr="006F743C">
        <w:t xml:space="preserve"> </w:t>
      </w:r>
      <w:r w:rsidRPr="006F743C">
        <w:t>92</w:t>
      </w:r>
      <w:r w:rsidR="003C0AFB" w:rsidRPr="006F743C">
        <w:t>(</w:t>
      </w:r>
      <w:r w:rsidRPr="006F743C">
        <w:t>6</w:t>
      </w:r>
      <w:r w:rsidR="003C0AFB" w:rsidRPr="006F743C">
        <w:t xml:space="preserve">): </w:t>
      </w:r>
      <w:r w:rsidRPr="006F743C">
        <w:t>1305-</w:t>
      </w:r>
      <w:r w:rsidR="003C0AFB" w:rsidRPr="006F743C">
        <w:t>13</w:t>
      </w:r>
      <w:r w:rsidRPr="006F743C">
        <w:t>12</w:t>
      </w:r>
    </w:p>
    <w:p w14:paraId="70DF0B96" w14:textId="3F107B0F" w:rsidR="0039023D" w:rsidRPr="006F743C" w:rsidRDefault="0039023D" w:rsidP="009C7C3C">
      <w:proofErr w:type="spellStart"/>
      <w:r w:rsidRPr="006F743C">
        <w:t>Gracenea</w:t>
      </w:r>
      <w:proofErr w:type="spellEnd"/>
      <w:r w:rsidRPr="006F743C">
        <w:t>, M</w:t>
      </w:r>
      <w:r w:rsidR="00184A16" w:rsidRPr="006F743C">
        <w:t xml:space="preserve"> and </w:t>
      </w:r>
      <w:r w:rsidRPr="006F743C">
        <w:t xml:space="preserve">Gallego, L </w:t>
      </w:r>
      <w:r w:rsidR="003C0AFB" w:rsidRPr="006F743C">
        <w:t>(</w:t>
      </w:r>
      <w:r w:rsidRPr="006F743C">
        <w:t>2017</w:t>
      </w:r>
      <w:r w:rsidR="003C0AFB" w:rsidRPr="006F743C">
        <w:t xml:space="preserve">). </w:t>
      </w:r>
      <w:proofErr w:type="spellStart"/>
      <w:r w:rsidRPr="006F743C">
        <w:t>Brachylaimiasis</w:t>
      </w:r>
      <w:proofErr w:type="spellEnd"/>
      <w:r w:rsidRPr="006F743C">
        <w:t xml:space="preserve">: </w:t>
      </w:r>
      <w:proofErr w:type="spellStart"/>
      <w:r w:rsidRPr="006F743C">
        <w:t>Brachylaima</w:t>
      </w:r>
      <w:proofErr w:type="spellEnd"/>
      <w:r w:rsidRPr="006F743C">
        <w:t xml:space="preserve"> Spp. (Digenea: </w:t>
      </w:r>
      <w:proofErr w:type="spellStart"/>
      <w:r w:rsidRPr="006F743C">
        <w:t>Brachylaimidae</w:t>
      </w:r>
      <w:proofErr w:type="spellEnd"/>
      <w:r w:rsidRPr="006F743C">
        <w:t xml:space="preserve">) </w:t>
      </w:r>
      <w:proofErr w:type="spellStart"/>
      <w:r w:rsidRPr="006F743C">
        <w:t>Metacercariae</w:t>
      </w:r>
      <w:proofErr w:type="spellEnd"/>
      <w:r w:rsidRPr="006F743C">
        <w:t xml:space="preserve"> Parasitizing the Edible Snail Cornu Aspersum (</w:t>
      </w:r>
      <w:proofErr w:type="spellStart"/>
      <w:r w:rsidRPr="006F743C">
        <w:t>Helicidae</w:t>
      </w:r>
      <w:proofErr w:type="spellEnd"/>
      <w:r w:rsidRPr="006F743C">
        <w:t>) in Spanish Public Marketplaces and Health-Associated Risk Factors</w:t>
      </w:r>
      <w:r w:rsidR="003C0AFB" w:rsidRPr="006F743C">
        <w:t>,</w:t>
      </w:r>
      <w:r w:rsidR="006F29F6" w:rsidRPr="006F743C">
        <w:t xml:space="preserve"> </w:t>
      </w:r>
      <w:r w:rsidRPr="006F743C">
        <w:t>Journal of Parasitology</w:t>
      </w:r>
      <w:r w:rsidR="003C0AFB" w:rsidRPr="006F743C">
        <w:t xml:space="preserve"> </w:t>
      </w:r>
      <w:r w:rsidRPr="006F743C">
        <w:t>103</w:t>
      </w:r>
      <w:r w:rsidR="003C0AFB" w:rsidRPr="006F743C">
        <w:t>(</w:t>
      </w:r>
      <w:r w:rsidRPr="006F743C">
        <w:t>5</w:t>
      </w:r>
      <w:r w:rsidR="003C0AFB" w:rsidRPr="006F743C">
        <w:t xml:space="preserve">): </w:t>
      </w:r>
      <w:r w:rsidRPr="006F743C">
        <w:t>440-</w:t>
      </w:r>
      <w:r w:rsidR="003C0AFB" w:rsidRPr="006F743C">
        <w:t>4</w:t>
      </w:r>
      <w:r w:rsidRPr="006F743C">
        <w:t>50</w:t>
      </w:r>
    </w:p>
    <w:p w14:paraId="37CC7E57" w14:textId="1EB68B54" w:rsidR="0039023D" w:rsidRPr="006F743C" w:rsidRDefault="0039023D" w:rsidP="009C7C3C">
      <w:proofErr w:type="spellStart"/>
      <w:r w:rsidRPr="006F743C">
        <w:t>Gracenea</w:t>
      </w:r>
      <w:proofErr w:type="spellEnd"/>
      <w:r w:rsidRPr="006F743C">
        <w:t>, M</w:t>
      </w:r>
      <w:r w:rsidR="00184A16" w:rsidRPr="006F743C">
        <w:t xml:space="preserve"> and </w:t>
      </w:r>
      <w:r w:rsidRPr="006F743C">
        <w:t xml:space="preserve">Gonzalez-Moreno, O </w:t>
      </w:r>
      <w:r w:rsidR="003C0AFB" w:rsidRPr="006F743C">
        <w:t>(</w:t>
      </w:r>
      <w:r w:rsidRPr="006F743C">
        <w:t>2002</w:t>
      </w:r>
      <w:r w:rsidR="003C0AFB" w:rsidRPr="006F743C">
        <w:t xml:space="preserve">). </w:t>
      </w:r>
      <w:r w:rsidRPr="006F743C">
        <w:t xml:space="preserve">Life cycle of </w:t>
      </w:r>
      <w:proofErr w:type="spellStart"/>
      <w:r w:rsidRPr="006F743C">
        <w:t>Brachylaima</w:t>
      </w:r>
      <w:proofErr w:type="spellEnd"/>
      <w:r w:rsidRPr="006F743C">
        <w:t xml:space="preserve"> </w:t>
      </w:r>
      <w:proofErr w:type="spellStart"/>
      <w:r w:rsidRPr="006F743C">
        <w:t>mascomai</w:t>
      </w:r>
      <w:proofErr w:type="spellEnd"/>
      <w:r w:rsidRPr="006F743C">
        <w:t xml:space="preserve"> n. </w:t>
      </w:r>
      <w:proofErr w:type="spellStart"/>
      <w:r w:rsidRPr="006F743C">
        <w:t>sp</w:t>
      </w:r>
      <w:proofErr w:type="spellEnd"/>
      <w:r w:rsidRPr="006F743C">
        <w:t xml:space="preserve"> (Trematoda : </w:t>
      </w:r>
      <w:proofErr w:type="spellStart"/>
      <w:r w:rsidRPr="006F743C">
        <w:t>Brachylaimidae</w:t>
      </w:r>
      <w:proofErr w:type="spellEnd"/>
      <w:r w:rsidRPr="006F743C">
        <w:t>), a parasite of rats in the Llobregat Delta (Spain)</w:t>
      </w:r>
      <w:r w:rsidR="003C0AFB" w:rsidRPr="006F743C">
        <w:t>,</w:t>
      </w:r>
      <w:r w:rsidR="006F29F6" w:rsidRPr="006F743C">
        <w:t xml:space="preserve"> </w:t>
      </w:r>
      <w:r w:rsidRPr="006F743C">
        <w:t>Journal of Parasitology</w:t>
      </w:r>
      <w:r w:rsidR="003C0AFB" w:rsidRPr="006F743C">
        <w:t xml:space="preserve"> </w:t>
      </w:r>
      <w:r w:rsidRPr="006F743C">
        <w:t>88</w:t>
      </w:r>
      <w:r w:rsidR="003C0AFB" w:rsidRPr="006F743C">
        <w:t>(</w:t>
      </w:r>
      <w:r w:rsidRPr="006F743C">
        <w:t>1</w:t>
      </w:r>
      <w:r w:rsidR="003C0AFB" w:rsidRPr="006F743C">
        <w:t xml:space="preserve">): </w:t>
      </w:r>
      <w:r w:rsidRPr="006F743C">
        <w:t>124-</w:t>
      </w:r>
      <w:r w:rsidR="003C0AFB" w:rsidRPr="006F743C">
        <w:t>1</w:t>
      </w:r>
      <w:r w:rsidRPr="006F743C">
        <w:t>33</w:t>
      </w:r>
    </w:p>
    <w:p w14:paraId="3B17AB65" w14:textId="7A5CA9CF" w:rsidR="0039023D" w:rsidRPr="006F743C" w:rsidRDefault="0039023D" w:rsidP="00746C24">
      <w:proofErr w:type="spellStart"/>
      <w:r w:rsidRPr="006F743C">
        <w:t>G</w:t>
      </w:r>
      <w:r w:rsidR="003C0AFB" w:rsidRPr="006F743C">
        <w:t>racenea</w:t>
      </w:r>
      <w:proofErr w:type="spellEnd"/>
      <w:r w:rsidR="00145C50" w:rsidRPr="006F743C">
        <w:t xml:space="preserve">, M and </w:t>
      </w:r>
      <w:r w:rsidRPr="006F743C">
        <w:t>G</w:t>
      </w:r>
      <w:r w:rsidR="00145C50" w:rsidRPr="006F743C">
        <w:t>allego, L (</w:t>
      </w:r>
      <w:r w:rsidRPr="006F743C">
        <w:t>2017</w:t>
      </w:r>
      <w:r w:rsidR="00145C50" w:rsidRPr="006F743C">
        <w:t>)</w:t>
      </w:r>
      <w:r w:rsidRPr="006F743C">
        <w:t xml:space="preserve">. </w:t>
      </w:r>
      <w:proofErr w:type="spellStart"/>
      <w:r w:rsidRPr="006F743C">
        <w:t>Brachylaimiasis</w:t>
      </w:r>
      <w:proofErr w:type="spellEnd"/>
      <w:r w:rsidRPr="006F743C">
        <w:t xml:space="preserve">: </w:t>
      </w:r>
      <w:proofErr w:type="spellStart"/>
      <w:r w:rsidRPr="006F743C">
        <w:t>Brachylaima</w:t>
      </w:r>
      <w:proofErr w:type="spellEnd"/>
      <w:r w:rsidRPr="006F743C">
        <w:t xml:space="preserve"> Spp. (Digenea: </w:t>
      </w:r>
      <w:proofErr w:type="spellStart"/>
      <w:r w:rsidRPr="006F743C">
        <w:t>Brachylaimidae</w:t>
      </w:r>
      <w:proofErr w:type="spellEnd"/>
      <w:r w:rsidRPr="006F743C">
        <w:t xml:space="preserve">) </w:t>
      </w:r>
      <w:proofErr w:type="spellStart"/>
      <w:r w:rsidRPr="006F743C">
        <w:t>Metacercariae</w:t>
      </w:r>
      <w:proofErr w:type="spellEnd"/>
      <w:r w:rsidRPr="006F743C">
        <w:t xml:space="preserve"> Parasitizing the Edible Snail Cornu Aspersum (</w:t>
      </w:r>
      <w:proofErr w:type="spellStart"/>
      <w:r w:rsidRPr="006F743C">
        <w:t>Helicidae</w:t>
      </w:r>
      <w:proofErr w:type="spellEnd"/>
      <w:r w:rsidRPr="006F743C">
        <w:t>) in Spanish Public Marketplaces and Health-Associated Risk Factors</w:t>
      </w:r>
      <w:r w:rsidR="00145C50" w:rsidRPr="006F743C">
        <w:t xml:space="preserve">, </w:t>
      </w:r>
      <w:r w:rsidRPr="006F743C">
        <w:t>Journal of Parasitology 103</w:t>
      </w:r>
      <w:r w:rsidR="00145C50" w:rsidRPr="006F743C">
        <w:t xml:space="preserve">: </w:t>
      </w:r>
      <w:r w:rsidRPr="006F743C">
        <w:t>440-450</w:t>
      </w:r>
    </w:p>
    <w:p w14:paraId="161708BA" w14:textId="4C77FAF1" w:rsidR="0039023D" w:rsidRPr="006F743C" w:rsidRDefault="0039023D" w:rsidP="009C7C3C">
      <w:r w:rsidRPr="006F743C">
        <w:t>Graham, FJ, Ford, JB</w:t>
      </w:r>
      <w:r w:rsidR="00184A16" w:rsidRPr="006F743C">
        <w:t xml:space="preserve"> and </w:t>
      </w:r>
      <w:proofErr w:type="spellStart"/>
      <w:r w:rsidRPr="006F743C">
        <w:t>Runham</w:t>
      </w:r>
      <w:proofErr w:type="spellEnd"/>
      <w:r w:rsidRPr="006F743C">
        <w:t xml:space="preserve">, NW </w:t>
      </w:r>
      <w:r w:rsidR="00145C50" w:rsidRPr="006F743C">
        <w:t>(</w:t>
      </w:r>
      <w:r w:rsidRPr="006F743C">
        <w:t>1993</w:t>
      </w:r>
      <w:r w:rsidR="00145C50" w:rsidRPr="006F743C">
        <w:t xml:space="preserve">). </w:t>
      </w:r>
      <w:r w:rsidRPr="006F743C">
        <w:t xml:space="preserve">Comparison of 2 Species of Mites of the Same Genus, </w:t>
      </w:r>
      <w:proofErr w:type="spellStart"/>
      <w:r w:rsidRPr="006F743C">
        <w:t>Riccardoella</w:t>
      </w:r>
      <w:proofErr w:type="spellEnd"/>
      <w:r w:rsidRPr="006F743C">
        <w:t xml:space="preserve"> Associated with </w:t>
      </w:r>
      <w:proofErr w:type="spellStart"/>
      <w:r w:rsidRPr="006F743C">
        <w:t>Mollusks</w:t>
      </w:r>
      <w:proofErr w:type="spellEnd"/>
      <w:r w:rsidR="00145C50" w:rsidRPr="006F743C">
        <w:t>,</w:t>
      </w:r>
      <w:r w:rsidR="006F29F6" w:rsidRPr="006F743C">
        <w:t xml:space="preserve"> </w:t>
      </w:r>
      <w:proofErr w:type="spellStart"/>
      <w:r w:rsidRPr="006F743C">
        <w:t>Acarologia</w:t>
      </w:r>
      <w:proofErr w:type="spellEnd"/>
      <w:r w:rsidR="00145C50" w:rsidRPr="006F743C">
        <w:t xml:space="preserve"> </w:t>
      </w:r>
      <w:r w:rsidRPr="006F743C">
        <w:t>34</w:t>
      </w:r>
      <w:r w:rsidR="00145C50" w:rsidRPr="006F743C">
        <w:t>(</w:t>
      </w:r>
      <w:r w:rsidRPr="006F743C">
        <w:t>2</w:t>
      </w:r>
      <w:r w:rsidR="00145C50" w:rsidRPr="006F743C">
        <w:t>): 1</w:t>
      </w:r>
      <w:r w:rsidRPr="006F743C">
        <w:t>43-</w:t>
      </w:r>
      <w:r w:rsidR="00145C50" w:rsidRPr="006F743C">
        <w:t>14</w:t>
      </w:r>
      <w:r w:rsidRPr="006F743C">
        <w:t>8</w:t>
      </w:r>
    </w:p>
    <w:p w14:paraId="0CB6828B" w14:textId="675CF014" w:rsidR="0039023D" w:rsidRPr="006F743C" w:rsidRDefault="0039023D" w:rsidP="009C7C3C">
      <w:r w:rsidRPr="006F743C">
        <w:t>Grannell, A, Cutler, J</w:t>
      </w:r>
      <w:r w:rsidR="00184A16" w:rsidRPr="006F743C">
        <w:t xml:space="preserve"> and </w:t>
      </w:r>
      <w:r w:rsidRPr="006F743C">
        <w:t xml:space="preserve">Rae, R </w:t>
      </w:r>
      <w:r w:rsidR="00145C50" w:rsidRPr="006F743C">
        <w:t>(</w:t>
      </w:r>
      <w:r w:rsidRPr="006F743C">
        <w:t>2021</w:t>
      </w:r>
      <w:r w:rsidR="00145C50" w:rsidRPr="006F743C">
        <w:t xml:space="preserve">). </w:t>
      </w:r>
      <w:r w:rsidRPr="006F743C">
        <w:t xml:space="preserve">Size-susceptibility of Cornu aspersum exposed to the </w:t>
      </w:r>
      <w:proofErr w:type="spellStart"/>
      <w:r w:rsidRPr="006F743C">
        <w:t>malacopathogenic</w:t>
      </w:r>
      <w:proofErr w:type="spellEnd"/>
      <w:r w:rsidRPr="006F743C">
        <w:t xml:space="preserve"> nematodes </w:t>
      </w:r>
      <w:proofErr w:type="spellStart"/>
      <w:r w:rsidRPr="006F743C">
        <w:t>Phasmarhabditis</w:t>
      </w:r>
      <w:proofErr w:type="spellEnd"/>
      <w:r w:rsidRPr="006F743C">
        <w:t xml:space="preserve"> </w:t>
      </w:r>
      <w:proofErr w:type="spellStart"/>
      <w:r w:rsidRPr="006F743C">
        <w:t>hermaphrodita</w:t>
      </w:r>
      <w:proofErr w:type="spellEnd"/>
      <w:r w:rsidRPr="006F743C">
        <w:t xml:space="preserve"> and P. californica</w:t>
      </w:r>
      <w:r w:rsidR="00145C50" w:rsidRPr="006F743C">
        <w:t>,</w:t>
      </w:r>
      <w:r w:rsidR="006F29F6" w:rsidRPr="006F743C">
        <w:t xml:space="preserve"> </w:t>
      </w:r>
      <w:r w:rsidRPr="006F743C">
        <w:t>Biocontrol Science and Technology</w:t>
      </w:r>
      <w:r w:rsidR="002F2CEC" w:rsidRPr="006F743C">
        <w:t xml:space="preserve"> 31(11), </w:t>
      </w:r>
      <w:proofErr w:type="spellStart"/>
      <w:r w:rsidR="00F1288B" w:rsidRPr="006F743C">
        <w:t>doi</w:t>
      </w:r>
      <w:proofErr w:type="spellEnd"/>
      <w:r w:rsidR="00F1288B" w:rsidRPr="006F743C">
        <w:t xml:space="preserve">: </w:t>
      </w:r>
      <w:r w:rsidR="002F2CEC" w:rsidRPr="006F743C">
        <w:t>10.1080/09583157.2021.1929072</w:t>
      </w:r>
    </w:p>
    <w:p w14:paraId="50BAC019" w14:textId="24D9E14D" w:rsidR="0039023D" w:rsidRPr="006F743C" w:rsidRDefault="0039023D" w:rsidP="009C7C3C">
      <w:r w:rsidRPr="006F743C">
        <w:t>Grewal, PS, Grewal, SK, Tan, L</w:t>
      </w:r>
      <w:r w:rsidR="00184A16" w:rsidRPr="006F743C">
        <w:t xml:space="preserve"> and </w:t>
      </w:r>
      <w:r w:rsidRPr="006F743C">
        <w:t xml:space="preserve">Adams, BJ </w:t>
      </w:r>
      <w:r w:rsidR="002F2CEC" w:rsidRPr="006F743C">
        <w:t>(</w:t>
      </w:r>
      <w:r w:rsidRPr="006F743C">
        <w:t>2003</w:t>
      </w:r>
      <w:r w:rsidR="002F2CEC" w:rsidRPr="006F743C">
        <w:t xml:space="preserve">). </w:t>
      </w:r>
      <w:r w:rsidRPr="006F743C">
        <w:t>Parasitism of molluscs by nematodes: Types of associations and evolutionary trends</w:t>
      </w:r>
      <w:r w:rsidR="002F2CEC" w:rsidRPr="006F743C">
        <w:t>,</w:t>
      </w:r>
      <w:r w:rsidR="006F29F6" w:rsidRPr="006F743C">
        <w:t xml:space="preserve"> </w:t>
      </w:r>
      <w:r w:rsidRPr="006F743C">
        <w:t>Journal of Nematology</w:t>
      </w:r>
      <w:r w:rsidR="002F2CEC" w:rsidRPr="006F743C">
        <w:t xml:space="preserve"> </w:t>
      </w:r>
      <w:r w:rsidRPr="006F743C">
        <w:t>35</w:t>
      </w:r>
      <w:r w:rsidR="002F2CEC" w:rsidRPr="006F743C">
        <w:t>(</w:t>
      </w:r>
      <w:r w:rsidRPr="006F743C">
        <w:t>2</w:t>
      </w:r>
      <w:r w:rsidR="002F2CEC" w:rsidRPr="006F743C">
        <w:t xml:space="preserve">): </w:t>
      </w:r>
      <w:r w:rsidRPr="006F743C">
        <w:t>146-</w:t>
      </w:r>
      <w:r w:rsidR="002F2CEC" w:rsidRPr="006F743C">
        <w:t>1</w:t>
      </w:r>
      <w:r w:rsidRPr="006F743C">
        <w:t>56</w:t>
      </w:r>
    </w:p>
    <w:p w14:paraId="2768625D" w14:textId="3A0E2710" w:rsidR="0039023D" w:rsidRPr="006F743C" w:rsidRDefault="0039023D" w:rsidP="009C7C3C">
      <w:r w:rsidRPr="006F743C">
        <w:t>Grewal, SK</w:t>
      </w:r>
      <w:r w:rsidR="00184A16" w:rsidRPr="006F743C">
        <w:t xml:space="preserve"> and </w:t>
      </w:r>
      <w:r w:rsidRPr="006F743C">
        <w:t xml:space="preserve">Grewal, PS </w:t>
      </w:r>
      <w:r w:rsidR="002F2CEC" w:rsidRPr="006F743C">
        <w:t>(</w:t>
      </w:r>
      <w:r w:rsidRPr="006F743C">
        <w:t>2003</w:t>
      </w:r>
      <w:r w:rsidR="002F2CEC" w:rsidRPr="006F743C">
        <w:t xml:space="preserve">). </w:t>
      </w:r>
      <w:r w:rsidRPr="006F743C">
        <w:t xml:space="preserve">Effect of osmotic desiccation on longevity and temperature tolerance of </w:t>
      </w:r>
      <w:proofErr w:type="spellStart"/>
      <w:r w:rsidRPr="006F743C">
        <w:t>Phasmarhabditis</w:t>
      </w:r>
      <w:proofErr w:type="spellEnd"/>
      <w:r w:rsidRPr="006F743C">
        <w:t xml:space="preserve"> </w:t>
      </w:r>
      <w:proofErr w:type="spellStart"/>
      <w:r w:rsidRPr="006F743C">
        <w:t>hermaphrodita</w:t>
      </w:r>
      <w:proofErr w:type="spellEnd"/>
      <w:r w:rsidRPr="006F743C">
        <w:t xml:space="preserve"> (Nematoda : </w:t>
      </w:r>
      <w:proofErr w:type="spellStart"/>
      <w:r w:rsidRPr="006F743C">
        <w:t>Rhabditidae</w:t>
      </w:r>
      <w:proofErr w:type="spellEnd"/>
      <w:r w:rsidRPr="006F743C">
        <w:t>)</w:t>
      </w:r>
      <w:r w:rsidR="002F2CEC" w:rsidRPr="006F743C">
        <w:t>,</w:t>
      </w:r>
      <w:r w:rsidR="006F29F6" w:rsidRPr="006F743C">
        <w:t xml:space="preserve"> </w:t>
      </w:r>
      <w:r w:rsidRPr="006F743C">
        <w:t>Journal of Parasitology</w:t>
      </w:r>
      <w:r w:rsidR="002F2CEC" w:rsidRPr="006F743C">
        <w:t xml:space="preserve"> </w:t>
      </w:r>
      <w:r w:rsidRPr="006F743C">
        <w:t>89</w:t>
      </w:r>
      <w:r w:rsidR="002F2CEC" w:rsidRPr="006F743C">
        <w:t>(</w:t>
      </w:r>
      <w:r w:rsidRPr="006F743C">
        <w:t>3</w:t>
      </w:r>
      <w:r w:rsidR="002F2CEC" w:rsidRPr="006F743C">
        <w:t xml:space="preserve">): </w:t>
      </w:r>
      <w:r w:rsidRPr="006F743C">
        <w:t>434-</w:t>
      </w:r>
      <w:r w:rsidR="00D82CBC" w:rsidRPr="006F743C">
        <w:t>43</w:t>
      </w:r>
      <w:r w:rsidRPr="006F743C">
        <w:t>8</w:t>
      </w:r>
    </w:p>
    <w:p w14:paraId="6A92571C" w14:textId="0080547C" w:rsidR="0039023D" w:rsidRPr="006F743C" w:rsidRDefault="0039023D" w:rsidP="00746C24">
      <w:r w:rsidRPr="006F743C">
        <w:t xml:space="preserve">Grigore, S </w:t>
      </w:r>
      <w:r w:rsidR="00D82CBC" w:rsidRPr="006F743C">
        <w:t>(</w:t>
      </w:r>
      <w:r w:rsidRPr="006F743C">
        <w:t>2021</w:t>
      </w:r>
      <w:r w:rsidR="00D82CBC" w:rsidRPr="006F743C">
        <w:t xml:space="preserve">). </w:t>
      </w:r>
      <w:r w:rsidRPr="006F743C">
        <w:t xml:space="preserve">First record of </w:t>
      </w:r>
      <w:proofErr w:type="spellStart"/>
      <w:r w:rsidRPr="006F743C">
        <w:t>Eobania</w:t>
      </w:r>
      <w:proofErr w:type="spellEnd"/>
      <w:r w:rsidRPr="006F743C">
        <w:t xml:space="preserve"> </w:t>
      </w:r>
      <w:proofErr w:type="spellStart"/>
      <w:r w:rsidRPr="006F743C">
        <w:t>vermiculata</w:t>
      </w:r>
      <w:proofErr w:type="spellEnd"/>
      <w:r w:rsidRPr="006F743C">
        <w:t xml:space="preserve"> (O.F. Müller, 1774) (</w:t>
      </w:r>
      <w:proofErr w:type="spellStart"/>
      <w:r w:rsidRPr="006F743C">
        <w:t>Gastropoda</w:t>
      </w:r>
      <w:proofErr w:type="spellEnd"/>
      <w:r w:rsidRPr="006F743C">
        <w:t xml:space="preserve">: </w:t>
      </w:r>
      <w:proofErr w:type="spellStart"/>
      <w:r w:rsidRPr="006F743C">
        <w:t>Eupulmonata</w:t>
      </w:r>
      <w:proofErr w:type="spellEnd"/>
      <w:r w:rsidRPr="006F743C">
        <w:t xml:space="preserve">: </w:t>
      </w:r>
      <w:proofErr w:type="spellStart"/>
      <w:r w:rsidRPr="006F743C">
        <w:t>Helicidae</w:t>
      </w:r>
      <w:proofErr w:type="spellEnd"/>
      <w:r w:rsidRPr="006F743C">
        <w:t xml:space="preserve">) in Romania, Folia </w:t>
      </w:r>
      <w:proofErr w:type="spellStart"/>
      <w:r w:rsidRPr="006F743C">
        <w:t>Malacologica</w:t>
      </w:r>
      <w:proofErr w:type="spellEnd"/>
      <w:r w:rsidR="00D82CBC" w:rsidRPr="006F743C">
        <w:t xml:space="preserve"> </w:t>
      </w:r>
      <w:r w:rsidRPr="006F743C">
        <w:t>29</w:t>
      </w:r>
      <w:r w:rsidR="00D82CBC" w:rsidRPr="006F743C">
        <w:t>(</w:t>
      </w:r>
      <w:r w:rsidRPr="006F743C">
        <w:t>1</w:t>
      </w:r>
      <w:r w:rsidR="00D82CBC" w:rsidRPr="006F743C">
        <w:t xml:space="preserve">): </w:t>
      </w:r>
      <w:r w:rsidRPr="006F743C">
        <w:t>51-</w:t>
      </w:r>
      <w:r w:rsidR="00D82CBC" w:rsidRPr="006F743C">
        <w:t>5</w:t>
      </w:r>
      <w:r w:rsidRPr="006F743C">
        <w:t>3</w:t>
      </w:r>
    </w:p>
    <w:p w14:paraId="0B24B866" w14:textId="2F3094D7" w:rsidR="0039023D" w:rsidRPr="006F743C" w:rsidRDefault="0039023D" w:rsidP="009C7C3C">
      <w:proofErr w:type="spellStart"/>
      <w:r w:rsidRPr="006F743C">
        <w:t>Guiller</w:t>
      </w:r>
      <w:proofErr w:type="spellEnd"/>
      <w:r w:rsidRPr="006F743C">
        <w:t>, A</w:t>
      </w:r>
      <w:r w:rsidR="00184A16" w:rsidRPr="006F743C">
        <w:t xml:space="preserve"> and </w:t>
      </w:r>
      <w:r w:rsidRPr="006F743C">
        <w:t xml:space="preserve">Madec, L </w:t>
      </w:r>
      <w:r w:rsidR="00D82CBC" w:rsidRPr="006F743C">
        <w:t>(</w:t>
      </w:r>
      <w:r w:rsidRPr="006F743C">
        <w:t>2010</w:t>
      </w:r>
      <w:r w:rsidR="00D82CBC" w:rsidRPr="006F743C">
        <w:t xml:space="preserve">). </w:t>
      </w:r>
      <w:r w:rsidRPr="006F743C">
        <w:t>Historical biogeography of the land snail Cornu aspersum: a new scenario inferred from haplotype distribution in the Western Mediterranean basin</w:t>
      </w:r>
      <w:r w:rsidR="00D82CBC" w:rsidRPr="006F743C">
        <w:t>,</w:t>
      </w:r>
      <w:r w:rsidR="006F29F6" w:rsidRPr="006F743C">
        <w:t xml:space="preserve"> </w:t>
      </w:r>
      <w:r w:rsidR="007E3E51" w:rsidRPr="006F743C">
        <w:t xml:space="preserve">BMC Evolutionary Biology </w:t>
      </w:r>
      <w:r w:rsidRPr="006F743C">
        <w:t xml:space="preserve">10, </w:t>
      </w:r>
      <w:proofErr w:type="spellStart"/>
      <w:r w:rsidR="00BF1F6E" w:rsidRPr="006F743C">
        <w:t>doi</w:t>
      </w:r>
      <w:proofErr w:type="spellEnd"/>
      <w:r w:rsidR="00BF1F6E" w:rsidRPr="006F743C">
        <w:t>: 10.1186/1471-2148-10-18</w:t>
      </w:r>
    </w:p>
    <w:p w14:paraId="3EF5DBDD" w14:textId="0A5838AE" w:rsidR="0039023D" w:rsidRPr="006F743C" w:rsidRDefault="0039023D" w:rsidP="009C7C3C">
      <w:proofErr w:type="spellStart"/>
      <w:r w:rsidRPr="006F743C">
        <w:lastRenderedPageBreak/>
        <w:t>Guiller</w:t>
      </w:r>
      <w:proofErr w:type="spellEnd"/>
      <w:r w:rsidRPr="006F743C">
        <w:t xml:space="preserve">, A, </w:t>
      </w:r>
      <w:proofErr w:type="spellStart"/>
      <w:r w:rsidRPr="006F743C">
        <w:t>Coutellec-Vreto</w:t>
      </w:r>
      <w:proofErr w:type="spellEnd"/>
      <w:r w:rsidRPr="006F743C">
        <w:t>, MA, Madec, L</w:t>
      </w:r>
      <w:r w:rsidR="00184A16" w:rsidRPr="006F743C">
        <w:t xml:space="preserve"> and </w:t>
      </w:r>
      <w:r w:rsidRPr="006F743C">
        <w:t xml:space="preserve">Deunff, J </w:t>
      </w:r>
      <w:r w:rsidR="00BF1F6E" w:rsidRPr="006F743C">
        <w:t>(</w:t>
      </w:r>
      <w:r w:rsidRPr="006F743C">
        <w:t>2001</w:t>
      </w:r>
      <w:r w:rsidR="00BF1F6E" w:rsidRPr="006F743C">
        <w:t xml:space="preserve">). </w:t>
      </w:r>
      <w:r w:rsidRPr="006F743C">
        <w:t xml:space="preserve">Evolutionary history of the land snail Helix </w:t>
      </w:r>
      <w:proofErr w:type="spellStart"/>
      <w:r w:rsidRPr="006F743C">
        <w:t>aspersa</w:t>
      </w:r>
      <w:proofErr w:type="spellEnd"/>
      <w:r w:rsidRPr="006F743C">
        <w:t xml:space="preserve"> in the Western Mediterranean: preliminary results inferred from mitochondrial DNA sequences</w:t>
      </w:r>
      <w:r w:rsidR="00BF1F6E" w:rsidRPr="006F743C">
        <w:t>,</w:t>
      </w:r>
      <w:r w:rsidR="006F29F6" w:rsidRPr="006F743C">
        <w:t xml:space="preserve"> </w:t>
      </w:r>
      <w:r w:rsidRPr="006F743C">
        <w:t>Molecular Ecology</w:t>
      </w:r>
      <w:r w:rsidR="00BF1F6E" w:rsidRPr="006F743C">
        <w:t xml:space="preserve"> </w:t>
      </w:r>
      <w:r w:rsidRPr="006F743C">
        <w:t>10</w:t>
      </w:r>
      <w:r w:rsidR="00BF1F6E" w:rsidRPr="006F743C">
        <w:t>(</w:t>
      </w:r>
      <w:r w:rsidRPr="006F743C">
        <w:t>1</w:t>
      </w:r>
      <w:r w:rsidR="00BF1F6E" w:rsidRPr="006F743C">
        <w:t xml:space="preserve">): </w:t>
      </w:r>
      <w:r w:rsidRPr="006F743C">
        <w:t>81-</w:t>
      </w:r>
      <w:r w:rsidR="00BF1F6E" w:rsidRPr="006F743C">
        <w:t>8</w:t>
      </w:r>
      <w:r w:rsidRPr="006F743C">
        <w:t>7</w:t>
      </w:r>
    </w:p>
    <w:p w14:paraId="790085B3" w14:textId="004FB4EF" w:rsidR="0039023D" w:rsidRPr="006F743C" w:rsidRDefault="0039023D" w:rsidP="00746C24">
      <w:proofErr w:type="spellStart"/>
      <w:r w:rsidRPr="006F743C">
        <w:t>Guiller</w:t>
      </w:r>
      <w:proofErr w:type="spellEnd"/>
      <w:r w:rsidRPr="006F743C">
        <w:t xml:space="preserve">, A, </w:t>
      </w:r>
      <w:proofErr w:type="spellStart"/>
      <w:r w:rsidRPr="006F743C">
        <w:t>Coutellec-Vreto</w:t>
      </w:r>
      <w:proofErr w:type="spellEnd"/>
      <w:r w:rsidRPr="006F743C">
        <w:t>, MA, Madec, L</w:t>
      </w:r>
      <w:r w:rsidR="00184A16" w:rsidRPr="006F743C">
        <w:t xml:space="preserve"> and </w:t>
      </w:r>
      <w:r w:rsidRPr="006F743C">
        <w:t xml:space="preserve">Deunff, J </w:t>
      </w:r>
      <w:r w:rsidR="00BF1F6E" w:rsidRPr="006F743C">
        <w:t>(</w:t>
      </w:r>
      <w:r w:rsidRPr="006F743C">
        <w:t>2001</w:t>
      </w:r>
      <w:r w:rsidR="00BF1F6E" w:rsidRPr="006F743C">
        <w:t xml:space="preserve">). </w:t>
      </w:r>
      <w:r w:rsidRPr="006F743C">
        <w:t xml:space="preserve">Evolutionary history of the land snail Helix </w:t>
      </w:r>
      <w:proofErr w:type="spellStart"/>
      <w:r w:rsidRPr="006F743C">
        <w:t>aspersa</w:t>
      </w:r>
      <w:proofErr w:type="spellEnd"/>
      <w:r w:rsidRPr="006F743C">
        <w:t xml:space="preserve"> in the Western Mediterranean: preliminary results inferred from </w:t>
      </w:r>
      <w:proofErr w:type="spellStart"/>
      <w:r w:rsidRPr="006F743C">
        <w:t>mitochondiral</w:t>
      </w:r>
      <w:proofErr w:type="spellEnd"/>
      <w:r w:rsidRPr="006F743C">
        <w:t xml:space="preserve"> DNA sequences, Molecular Ecology</w:t>
      </w:r>
      <w:r w:rsidR="00BF1F6E" w:rsidRPr="006F743C">
        <w:t xml:space="preserve"> </w:t>
      </w:r>
      <w:r w:rsidRPr="006F743C">
        <w:t>10</w:t>
      </w:r>
      <w:r w:rsidR="00BF1F6E" w:rsidRPr="006F743C">
        <w:t xml:space="preserve">: </w:t>
      </w:r>
      <w:r w:rsidRPr="006F743C">
        <w:t>81-</w:t>
      </w:r>
      <w:r w:rsidR="00BF1F6E" w:rsidRPr="006F743C">
        <w:t>8</w:t>
      </w:r>
      <w:r w:rsidRPr="006F743C">
        <w:t>7</w:t>
      </w:r>
    </w:p>
    <w:p w14:paraId="24160AC2" w14:textId="659A82F5" w:rsidR="0039023D" w:rsidRPr="006F743C" w:rsidRDefault="0039023D" w:rsidP="009C7C3C">
      <w:proofErr w:type="spellStart"/>
      <w:r w:rsidRPr="006F743C">
        <w:t>Guiller</w:t>
      </w:r>
      <w:proofErr w:type="spellEnd"/>
      <w:r w:rsidRPr="006F743C">
        <w:t>, A, Martin, MC, Hiraux, C</w:t>
      </w:r>
      <w:r w:rsidR="00184A16" w:rsidRPr="006F743C">
        <w:t xml:space="preserve"> and </w:t>
      </w:r>
      <w:r w:rsidRPr="006F743C">
        <w:t xml:space="preserve">Madec, L </w:t>
      </w:r>
      <w:r w:rsidR="00BF1F6E" w:rsidRPr="006F743C">
        <w:t>(</w:t>
      </w:r>
      <w:r w:rsidRPr="006F743C">
        <w:t>2012</w:t>
      </w:r>
      <w:r w:rsidR="00BF1F6E" w:rsidRPr="006F743C">
        <w:t xml:space="preserve">). </w:t>
      </w:r>
      <w:r w:rsidRPr="006F743C">
        <w:t xml:space="preserve">Tracing the Invasion of the Mediterranean Land Snail Cornu aspersum </w:t>
      </w:r>
      <w:proofErr w:type="spellStart"/>
      <w:r w:rsidRPr="006F743C">
        <w:t>aspersum</w:t>
      </w:r>
      <w:proofErr w:type="spellEnd"/>
      <w:r w:rsidRPr="006F743C">
        <w:t xml:space="preserve"> Becoming an Agricultural and Garden Pest in Areas Recently Introduced</w:t>
      </w:r>
      <w:r w:rsidR="00BF1F6E" w:rsidRPr="006F743C">
        <w:t>,</w:t>
      </w:r>
      <w:r w:rsidR="006F29F6" w:rsidRPr="006F743C">
        <w:t xml:space="preserve"> </w:t>
      </w:r>
      <w:proofErr w:type="spellStart"/>
      <w:r w:rsidR="00934F37" w:rsidRPr="006F743C">
        <w:t>PLoSOne</w:t>
      </w:r>
      <w:proofErr w:type="spellEnd"/>
      <w:r w:rsidRPr="006F743C">
        <w:t xml:space="preserve"> 7</w:t>
      </w:r>
      <w:r w:rsidR="00BF1F6E" w:rsidRPr="006F743C">
        <w:t>(</w:t>
      </w:r>
      <w:r w:rsidRPr="006F743C">
        <w:t>12</w:t>
      </w:r>
      <w:r w:rsidR="00BF1F6E" w:rsidRPr="006F743C">
        <w:t>)</w:t>
      </w:r>
      <w:r w:rsidRPr="006F743C">
        <w:t xml:space="preserve">, </w:t>
      </w:r>
      <w:proofErr w:type="spellStart"/>
      <w:r w:rsidR="00F1288B" w:rsidRPr="006F743C">
        <w:t>doi</w:t>
      </w:r>
      <w:proofErr w:type="spellEnd"/>
      <w:r w:rsidR="00F1288B" w:rsidRPr="006F743C">
        <w:t xml:space="preserve">: </w:t>
      </w:r>
      <w:r w:rsidR="008F4FD6" w:rsidRPr="006F743C">
        <w:t>10.1371/journal.pone.0049674</w:t>
      </w:r>
    </w:p>
    <w:p w14:paraId="5EEDA296" w14:textId="2D01D777" w:rsidR="0039023D" w:rsidRPr="006F743C" w:rsidRDefault="0039023D" w:rsidP="00746C24">
      <w:r w:rsidRPr="006F743C">
        <w:t>Gural-</w:t>
      </w:r>
      <w:proofErr w:type="spellStart"/>
      <w:r w:rsidRPr="006F743C">
        <w:t>Sverlova</w:t>
      </w:r>
      <w:proofErr w:type="spellEnd"/>
      <w:r w:rsidRPr="006F743C">
        <w:t>, N</w:t>
      </w:r>
      <w:r w:rsidR="00184A16" w:rsidRPr="006F743C">
        <w:t xml:space="preserve"> and </w:t>
      </w:r>
      <w:r w:rsidRPr="006F743C">
        <w:t xml:space="preserve">Gural, R </w:t>
      </w:r>
      <w:r w:rsidR="00C563F3" w:rsidRPr="006F743C">
        <w:t>(</w:t>
      </w:r>
      <w:r w:rsidRPr="006F743C">
        <w:t>2021</w:t>
      </w:r>
      <w:r w:rsidR="00C563F3" w:rsidRPr="006F743C">
        <w:t xml:space="preserve">). </w:t>
      </w:r>
      <w:r w:rsidRPr="006F743C">
        <w:t>Cornu aspersum (</w:t>
      </w:r>
      <w:proofErr w:type="spellStart"/>
      <w:r w:rsidRPr="006F743C">
        <w:t>Gastropoda</w:t>
      </w:r>
      <w:proofErr w:type="spellEnd"/>
      <w:r w:rsidRPr="006F743C">
        <w:t xml:space="preserve">: </w:t>
      </w:r>
      <w:proofErr w:type="spellStart"/>
      <w:r w:rsidRPr="006F743C">
        <w:t>Helicidae</w:t>
      </w:r>
      <w:proofErr w:type="spellEnd"/>
      <w:r w:rsidRPr="006F743C">
        <w:t>) in Western Ukraine with an overview of introduced species of land molluscs from this area</w:t>
      </w:r>
      <w:r w:rsidR="00C563F3" w:rsidRPr="006F743C">
        <w:t xml:space="preserve">, </w:t>
      </w:r>
      <w:proofErr w:type="spellStart"/>
      <w:r w:rsidRPr="006F743C">
        <w:t>Malacologica</w:t>
      </w:r>
      <w:proofErr w:type="spellEnd"/>
      <w:r w:rsidRPr="006F743C">
        <w:t xml:space="preserve"> </w:t>
      </w:r>
      <w:proofErr w:type="spellStart"/>
      <w:r w:rsidRPr="006F743C">
        <w:t>Bohemoslovaca</w:t>
      </w:r>
      <w:proofErr w:type="spellEnd"/>
      <w:r w:rsidR="00C563F3" w:rsidRPr="006F743C">
        <w:t xml:space="preserve"> </w:t>
      </w:r>
      <w:r w:rsidRPr="006F743C">
        <w:t>20</w:t>
      </w:r>
      <w:r w:rsidR="00C563F3" w:rsidRPr="006F743C">
        <w:t>:</w:t>
      </w:r>
      <w:r w:rsidRPr="006F743C">
        <w:t xml:space="preserve"> 123-</w:t>
      </w:r>
      <w:r w:rsidR="00C563F3" w:rsidRPr="006F743C">
        <w:t>1</w:t>
      </w:r>
      <w:r w:rsidRPr="006F743C">
        <w:t>35</w:t>
      </w:r>
    </w:p>
    <w:p w14:paraId="5D8330CD" w14:textId="025EE6D3" w:rsidR="0039023D" w:rsidRPr="006F743C" w:rsidRDefault="0039023D" w:rsidP="009C7C3C">
      <w:proofErr w:type="spellStart"/>
      <w:r w:rsidRPr="006F743C">
        <w:t>Gürelli</w:t>
      </w:r>
      <w:proofErr w:type="spellEnd"/>
      <w:r w:rsidRPr="006F743C">
        <w:t xml:space="preserve">, G </w:t>
      </w:r>
      <w:r w:rsidR="00C563F3" w:rsidRPr="006F743C">
        <w:t>(</w:t>
      </w:r>
      <w:r w:rsidRPr="006F743C">
        <w:t>2017</w:t>
      </w:r>
      <w:r w:rsidR="00C563F3" w:rsidRPr="006F743C">
        <w:t xml:space="preserve">). </w:t>
      </w:r>
      <w:r w:rsidRPr="006F743C">
        <w:t xml:space="preserve">Importance of Land Snails in </w:t>
      </w:r>
      <w:proofErr w:type="spellStart"/>
      <w:r w:rsidRPr="006F743C">
        <w:t>Dicrocoeliosis</w:t>
      </w:r>
      <w:proofErr w:type="spellEnd"/>
      <w:r w:rsidRPr="006F743C">
        <w:t xml:space="preserve"> Epidemiology, </w:t>
      </w:r>
      <w:proofErr w:type="spellStart"/>
      <w:r w:rsidRPr="006F743C">
        <w:t>Turkiye</w:t>
      </w:r>
      <w:proofErr w:type="spellEnd"/>
      <w:r w:rsidRPr="006F743C">
        <w:t xml:space="preserve"> </w:t>
      </w:r>
      <w:proofErr w:type="spellStart"/>
      <w:r w:rsidRPr="006F743C">
        <w:t>Parazitolojii</w:t>
      </w:r>
      <w:proofErr w:type="spellEnd"/>
      <w:r w:rsidRPr="006F743C">
        <w:t xml:space="preserve"> </w:t>
      </w:r>
      <w:proofErr w:type="spellStart"/>
      <w:r w:rsidRPr="006F743C">
        <w:t>Dergisi</w:t>
      </w:r>
      <w:proofErr w:type="spellEnd"/>
      <w:r w:rsidR="00C563F3" w:rsidRPr="006F743C">
        <w:t xml:space="preserve"> </w:t>
      </w:r>
      <w:r w:rsidRPr="006F743C">
        <w:t>41</w:t>
      </w:r>
      <w:r w:rsidR="00C563F3" w:rsidRPr="006F743C">
        <w:t>(</w:t>
      </w:r>
      <w:r w:rsidRPr="006F743C">
        <w:t>3</w:t>
      </w:r>
      <w:r w:rsidR="00C563F3" w:rsidRPr="006F743C">
        <w:t xml:space="preserve">): </w:t>
      </w:r>
      <w:r w:rsidRPr="006F743C">
        <w:t>169-</w:t>
      </w:r>
      <w:r w:rsidR="00C563F3" w:rsidRPr="006F743C">
        <w:t>1</w:t>
      </w:r>
      <w:r w:rsidRPr="006F743C">
        <w:t>72</w:t>
      </w:r>
    </w:p>
    <w:p w14:paraId="0CF42049" w14:textId="3AEA261C" w:rsidR="0039023D" w:rsidRPr="006F743C" w:rsidRDefault="0039023D" w:rsidP="009C7C3C">
      <w:r w:rsidRPr="006F743C">
        <w:t xml:space="preserve">Haeussler, EM, Piza, J, </w:t>
      </w:r>
      <w:proofErr w:type="spellStart"/>
      <w:r w:rsidRPr="006F743C">
        <w:t>Schmera</w:t>
      </w:r>
      <w:proofErr w:type="spellEnd"/>
      <w:r w:rsidRPr="006F743C">
        <w:t>, D</w:t>
      </w:r>
      <w:r w:rsidR="00184A16" w:rsidRPr="006F743C">
        <w:t xml:space="preserve"> and </w:t>
      </w:r>
      <w:r w:rsidRPr="006F743C">
        <w:t xml:space="preserve">Baur, B </w:t>
      </w:r>
      <w:r w:rsidR="00152DAE" w:rsidRPr="006F743C">
        <w:t>(</w:t>
      </w:r>
      <w:r w:rsidRPr="006F743C">
        <w:t>2012</w:t>
      </w:r>
      <w:r w:rsidR="00152DAE" w:rsidRPr="006F743C">
        <w:t xml:space="preserve">). </w:t>
      </w:r>
      <w:r w:rsidRPr="006F743C">
        <w:t>Intensity of parasitic mite infection decreases with hibernation duration of the host snail</w:t>
      </w:r>
      <w:r w:rsidR="00152DAE" w:rsidRPr="006F743C">
        <w:t>,</w:t>
      </w:r>
      <w:r w:rsidR="006F29F6" w:rsidRPr="006F743C">
        <w:t xml:space="preserve"> </w:t>
      </w:r>
      <w:r w:rsidRPr="006F743C">
        <w:t>Parasitology</w:t>
      </w:r>
      <w:r w:rsidR="00152DAE" w:rsidRPr="006F743C">
        <w:t xml:space="preserve"> </w:t>
      </w:r>
      <w:r w:rsidRPr="006F743C">
        <w:t>139</w:t>
      </w:r>
      <w:r w:rsidR="00152DAE" w:rsidRPr="006F743C">
        <w:t>(</w:t>
      </w:r>
      <w:r w:rsidRPr="006F743C">
        <w:t>8</w:t>
      </w:r>
      <w:r w:rsidR="00152DAE" w:rsidRPr="006F743C">
        <w:t xml:space="preserve">): </w:t>
      </w:r>
      <w:r w:rsidRPr="006F743C">
        <w:t>1038-</w:t>
      </w:r>
      <w:r w:rsidR="00152DAE" w:rsidRPr="006F743C">
        <w:t>10</w:t>
      </w:r>
      <w:r w:rsidRPr="006F743C">
        <w:t>44</w:t>
      </w:r>
    </w:p>
    <w:p w14:paraId="0C875502" w14:textId="6E999D0A" w:rsidR="0039023D" w:rsidRPr="006F743C" w:rsidRDefault="0039023D" w:rsidP="009C7C3C">
      <w:proofErr w:type="spellStart"/>
      <w:r w:rsidRPr="006F743C">
        <w:t>Haites</w:t>
      </w:r>
      <w:proofErr w:type="spellEnd"/>
      <w:r w:rsidRPr="006F743C">
        <w:t>, RE, Watt, AE, Russell, DA</w:t>
      </w:r>
      <w:r w:rsidR="00184A16" w:rsidRPr="006F743C">
        <w:t xml:space="preserve"> and </w:t>
      </w:r>
      <w:r w:rsidRPr="006F743C">
        <w:t xml:space="preserve">Billman-Jacobe, H </w:t>
      </w:r>
      <w:r w:rsidR="00152DAE" w:rsidRPr="006F743C">
        <w:t>(</w:t>
      </w:r>
      <w:r w:rsidRPr="006F743C">
        <w:t>2021</w:t>
      </w:r>
      <w:r w:rsidR="00152DAE" w:rsidRPr="006F743C">
        <w:t xml:space="preserve">). </w:t>
      </w:r>
      <w:r w:rsidRPr="006F743C">
        <w:t xml:space="preserve">Infection of Slugs with </w:t>
      </w:r>
      <w:proofErr w:type="spellStart"/>
      <w:r w:rsidRPr="006F743C">
        <w:t>Theronts</w:t>
      </w:r>
      <w:proofErr w:type="spellEnd"/>
      <w:r w:rsidRPr="006F743C">
        <w:t xml:space="preserve"> of the Ciliate Protozoan, Tetrahymena rostrata</w:t>
      </w:r>
      <w:r w:rsidR="00152DAE" w:rsidRPr="006F743C">
        <w:t>,</w:t>
      </w:r>
      <w:r w:rsidR="006F29F6" w:rsidRPr="006F743C">
        <w:t xml:space="preserve"> </w:t>
      </w:r>
      <w:r w:rsidRPr="006F743C">
        <w:t>Microorganisms</w:t>
      </w:r>
      <w:r w:rsidR="00152DAE" w:rsidRPr="006F743C">
        <w:t xml:space="preserve"> </w:t>
      </w:r>
      <w:r w:rsidRPr="006F743C">
        <w:t>9</w:t>
      </w:r>
      <w:r w:rsidR="00152DAE" w:rsidRPr="006F743C">
        <w:t>(</w:t>
      </w:r>
      <w:r w:rsidRPr="006F743C">
        <w:t>9</w:t>
      </w:r>
      <w:r w:rsidR="00152DAE" w:rsidRPr="006F743C">
        <w:t>),</w:t>
      </w:r>
      <w:r w:rsidR="009B7797" w:rsidRPr="006F743C">
        <w:t xml:space="preserve"> </w:t>
      </w:r>
      <w:proofErr w:type="spellStart"/>
      <w:r w:rsidR="009B7797" w:rsidRPr="006F743C">
        <w:t>doi</w:t>
      </w:r>
      <w:proofErr w:type="spellEnd"/>
      <w:r w:rsidR="009B7797" w:rsidRPr="006F743C">
        <w:t>: 10.3390/microorganisms9091970.</w:t>
      </w:r>
      <w:r w:rsidR="00152DAE" w:rsidRPr="006F743C">
        <w:t xml:space="preserve"> </w:t>
      </w:r>
    </w:p>
    <w:p w14:paraId="3ED4E1F4" w14:textId="779419B6" w:rsidR="0039023D" w:rsidRPr="006F743C" w:rsidRDefault="0039023D" w:rsidP="009C7C3C">
      <w:proofErr w:type="spellStart"/>
      <w:r w:rsidRPr="006F743C">
        <w:t>Hapca</w:t>
      </w:r>
      <w:proofErr w:type="spellEnd"/>
      <w:r w:rsidRPr="006F743C">
        <w:t>, S, Crawford, J, Rae, R, Wilson, M</w:t>
      </w:r>
      <w:r w:rsidR="00184A16" w:rsidRPr="006F743C">
        <w:t xml:space="preserve"> and </w:t>
      </w:r>
      <w:r w:rsidRPr="006F743C">
        <w:t xml:space="preserve">Young, I </w:t>
      </w:r>
      <w:r w:rsidR="007E0253" w:rsidRPr="006F743C">
        <w:t>(</w:t>
      </w:r>
      <w:r w:rsidRPr="006F743C">
        <w:t>2007</w:t>
      </w:r>
      <w:r w:rsidR="007E0253" w:rsidRPr="006F743C">
        <w:t xml:space="preserve">). </w:t>
      </w:r>
      <w:r w:rsidRPr="006F743C">
        <w:t xml:space="preserve">Movement of the parasitic nematode </w:t>
      </w:r>
      <w:proofErr w:type="spellStart"/>
      <w:r w:rsidRPr="006F743C">
        <w:t>Phasmarhabditis</w:t>
      </w:r>
      <w:proofErr w:type="spellEnd"/>
      <w:r w:rsidRPr="006F743C">
        <w:t xml:space="preserve"> </w:t>
      </w:r>
      <w:proofErr w:type="spellStart"/>
      <w:r w:rsidRPr="006F743C">
        <w:t>hermaphrodita</w:t>
      </w:r>
      <w:proofErr w:type="spellEnd"/>
      <w:r w:rsidRPr="006F743C">
        <w:t xml:space="preserve"> in the presence of mucus from the host slug </w:t>
      </w:r>
      <w:proofErr w:type="spellStart"/>
      <w:r w:rsidRPr="006F743C">
        <w:t>Deroceras</w:t>
      </w:r>
      <w:proofErr w:type="spellEnd"/>
      <w:r w:rsidRPr="006F743C">
        <w:t xml:space="preserve"> </w:t>
      </w:r>
      <w:proofErr w:type="spellStart"/>
      <w:r w:rsidRPr="006F743C">
        <w:t>reticulatum</w:t>
      </w:r>
      <w:proofErr w:type="spellEnd"/>
      <w:r w:rsidR="007E0253" w:rsidRPr="006F743C">
        <w:t>,</w:t>
      </w:r>
      <w:r w:rsidR="006F29F6" w:rsidRPr="006F743C">
        <w:t xml:space="preserve"> </w:t>
      </w:r>
      <w:r w:rsidRPr="006F743C">
        <w:t>Biological Control</w:t>
      </w:r>
      <w:r w:rsidR="007E0253" w:rsidRPr="006F743C">
        <w:t xml:space="preserve"> </w:t>
      </w:r>
      <w:r w:rsidRPr="006F743C">
        <w:t>41</w:t>
      </w:r>
      <w:r w:rsidR="007E0253" w:rsidRPr="006F743C">
        <w:t>(</w:t>
      </w:r>
      <w:r w:rsidRPr="006F743C">
        <w:t>2</w:t>
      </w:r>
      <w:r w:rsidR="007E0253" w:rsidRPr="006F743C">
        <w:t xml:space="preserve">): </w:t>
      </w:r>
      <w:r w:rsidRPr="006F743C">
        <w:t>223-</w:t>
      </w:r>
      <w:r w:rsidR="007E0253" w:rsidRPr="006F743C">
        <w:t>22</w:t>
      </w:r>
      <w:r w:rsidRPr="006F743C">
        <w:t>9</w:t>
      </w:r>
    </w:p>
    <w:p w14:paraId="07ED1846" w14:textId="1CDB41F0" w:rsidR="0039023D" w:rsidRPr="006F743C" w:rsidRDefault="0039023D" w:rsidP="00746C24">
      <w:proofErr w:type="spellStart"/>
      <w:r w:rsidRPr="006F743C">
        <w:t>Harrap</w:t>
      </w:r>
      <w:proofErr w:type="spellEnd"/>
      <w:r w:rsidRPr="006F743C">
        <w:t xml:space="preserve">, L </w:t>
      </w:r>
      <w:r w:rsidR="00564033">
        <w:t>(</w:t>
      </w:r>
      <w:r w:rsidRPr="006F743C">
        <w:t>2021</w:t>
      </w:r>
      <w:r w:rsidR="00564033">
        <w:t xml:space="preserve">). </w:t>
      </w:r>
      <w:r w:rsidRPr="006F743C">
        <w:t>1 way to deal with invasive snails in Revelstoke is...to eat them?, Revelstoke Review, 26 June 2021, available at</w:t>
      </w:r>
      <w:r w:rsidR="00564033">
        <w:t>:</w:t>
      </w:r>
      <w:r w:rsidRPr="006F743C">
        <w:t xml:space="preserve"> https://www.revelstokereview.com/community/1-way-to-deal-with-invasive-snails-in-revelstoke-is-to-eat-them-4296298</w:t>
      </w:r>
    </w:p>
    <w:p w14:paraId="2DC8E59C" w14:textId="17113DAB" w:rsidR="0039023D" w:rsidRPr="006F743C" w:rsidRDefault="0039023D" w:rsidP="00746C24">
      <w:r w:rsidRPr="006F743C">
        <w:t>H</w:t>
      </w:r>
      <w:r w:rsidR="00851AF4" w:rsidRPr="006F743C">
        <w:t xml:space="preserve">ayes, KA, Cowrie, RH, </w:t>
      </w:r>
      <w:proofErr w:type="spellStart"/>
      <w:r w:rsidR="00851AF4" w:rsidRPr="006F743C">
        <w:t>Thiengo</w:t>
      </w:r>
      <w:proofErr w:type="spellEnd"/>
      <w:r w:rsidR="00851AF4" w:rsidRPr="006F743C">
        <w:t xml:space="preserve">, SC and Strong, </w:t>
      </w:r>
      <w:r w:rsidR="00545077" w:rsidRPr="006F743C">
        <w:t>EE (</w:t>
      </w:r>
      <w:r w:rsidRPr="006F743C">
        <w:t>2012</w:t>
      </w:r>
      <w:r w:rsidR="00545077" w:rsidRPr="006F743C">
        <w:t>)</w:t>
      </w:r>
      <w:r w:rsidRPr="006F743C">
        <w:t xml:space="preserve">. Comparing apples with apples: clarifying the identities of two highly invasive Neotropical </w:t>
      </w:r>
      <w:proofErr w:type="spellStart"/>
      <w:r w:rsidRPr="006F743C">
        <w:t>Ampullariidae</w:t>
      </w:r>
      <w:proofErr w:type="spellEnd"/>
      <w:r w:rsidRPr="006F743C">
        <w:t xml:space="preserve"> (</w:t>
      </w:r>
      <w:proofErr w:type="spellStart"/>
      <w:r w:rsidRPr="006F743C">
        <w:t>Caenogastropoda</w:t>
      </w:r>
      <w:proofErr w:type="spellEnd"/>
      <w:r w:rsidRPr="006F743C">
        <w:t>)</w:t>
      </w:r>
      <w:r w:rsidR="00545077" w:rsidRPr="006F743C">
        <w:t xml:space="preserve">, </w:t>
      </w:r>
      <w:r w:rsidRPr="006F743C">
        <w:t>Zoological Journal of the Linnean Society 166</w:t>
      </w:r>
      <w:r w:rsidR="00545077" w:rsidRPr="006F743C">
        <w:t xml:space="preserve">: </w:t>
      </w:r>
      <w:r w:rsidRPr="006F743C">
        <w:t>723-753</w:t>
      </w:r>
    </w:p>
    <w:p w14:paraId="0F1D63A6" w14:textId="25ABF350" w:rsidR="0039023D" w:rsidRPr="006F743C" w:rsidRDefault="0039023D" w:rsidP="00746C24">
      <w:r w:rsidRPr="006F743C">
        <w:t>Hazir, A</w:t>
      </w:r>
      <w:r w:rsidR="00184A16" w:rsidRPr="006F743C">
        <w:t xml:space="preserve"> and </w:t>
      </w:r>
      <w:r w:rsidRPr="006F743C">
        <w:t xml:space="preserve">Ulusoy, MR </w:t>
      </w:r>
      <w:r w:rsidR="00594902" w:rsidRPr="006F743C">
        <w:t>(</w:t>
      </w:r>
      <w:r w:rsidRPr="006F743C">
        <w:t>2012</w:t>
      </w:r>
      <w:r w:rsidR="00594902" w:rsidRPr="006F743C">
        <w:t xml:space="preserve">). </w:t>
      </w:r>
      <w:r w:rsidRPr="006F743C">
        <w:t xml:space="preserve">Adana </w:t>
      </w:r>
      <w:proofErr w:type="spellStart"/>
      <w:r w:rsidRPr="006F743C">
        <w:t>ve</w:t>
      </w:r>
      <w:proofErr w:type="spellEnd"/>
      <w:r w:rsidRPr="006F743C">
        <w:t xml:space="preserve"> Mersin </w:t>
      </w:r>
      <w:proofErr w:type="spellStart"/>
      <w:r w:rsidRPr="006F743C">
        <w:t>illeri</w:t>
      </w:r>
      <w:proofErr w:type="spellEnd"/>
      <w:r w:rsidRPr="006F743C">
        <w:t xml:space="preserve"> </w:t>
      </w:r>
      <w:proofErr w:type="spellStart"/>
      <w:r w:rsidRPr="006F743C">
        <w:t>şeftali</w:t>
      </w:r>
      <w:proofErr w:type="spellEnd"/>
      <w:r w:rsidRPr="006F743C">
        <w:t xml:space="preserve"> </w:t>
      </w:r>
      <w:proofErr w:type="spellStart"/>
      <w:r w:rsidRPr="006F743C">
        <w:t>ve</w:t>
      </w:r>
      <w:proofErr w:type="spellEnd"/>
      <w:r w:rsidRPr="006F743C">
        <w:t xml:space="preserve"> </w:t>
      </w:r>
      <w:proofErr w:type="spellStart"/>
      <w:r w:rsidRPr="006F743C">
        <w:t>nektarin</w:t>
      </w:r>
      <w:proofErr w:type="spellEnd"/>
      <w:r w:rsidRPr="006F743C">
        <w:t xml:space="preserve"> </w:t>
      </w:r>
      <w:proofErr w:type="spellStart"/>
      <w:r w:rsidRPr="006F743C">
        <w:t>alanlarında</w:t>
      </w:r>
      <w:proofErr w:type="spellEnd"/>
      <w:r w:rsidRPr="006F743C">
        <w:t xml:space="preserve"> </w:t>
      </w:r>
      <w:proofErr w:type="spellStart"/>
      <w:r w:rsidRPr="006F743C">
        <w:t>saptanan</w:t>
      </w:r>
      <w:proofErr w:type="spellEnd"/>
      <w:r w:rsidRPr="006F743C">
        <w:t xml:space="preserve"> </w:t>
      </w:r>
      <w:proofErr w:type="spellStart"/>
      <w:r w:rsidRPr="006F743C">
        <w:t>zararlıar</w:t>
      </w:r>
      <w:proofErr w:type="spellEnd"/>
      <w:r w:rsidRPr="006F743C">
        <w:t xml:space="preserve"> </w:t>
      </w:r>
      <w:proofErr w:type="spellStart"/>
      <w:r w:rsidRPr="006F743C">
        <w:t>ile</w:t>
      </w:r>
      <w:proofErr w:type="spellEnd"/>
      <w:r w:rsidRPr="006F743C">
        <w:t xml:space="preserve"> </w:t>
      </w:r>
      <w:proofErr w:type="spellStart"/>
      <w:r w:rsidRPr="006F743C">
        <w:t>predatör</w:t>
      </w:r>
      <w:proofErr w:type="spellEnd"/>
      <w:r w:rsidRPr="006F743C">
        <w:t xml:space="preserve"> </w:t>
      </w:r>
      <w:proofErr w:type="spellStart"/>
      <w:r w:rsidRPr="006F743C">
        <w:t>ve</w:t>
      </w:r>
      <w:proofErr w:type="spellEnd"/>
      <w:r w:rsidRPr="006F743C">
        <w:t xml:space="preserve"> </w:t>
      </w:r>
      <w:proofErr w:type="spellStart"/>
      <w:r w:rsidRPr="006F743C">
        <w:t>parazitoit</w:t>
      </w:r>
      <w:proofErr w:type="spellEnd"/>
      <w:r w:rsidRPr="006F743C">
        <w:t xml:space="preserve"> </w:t>
      </w:r>
      <w:proofErr w:type="spellStart"/>
      <w:r w:rsidRPr="006F743C">
        <w:t>türler</w:t>
      </w:r>
      <w:proofErr w:type="spellEnd"/>
      <w:r w:rsidR="00594902" w:rsidRPr="006F743C">
        <w:t xml:space="preserve">, </w:t>
      </w:r>
      <w:r w:rsidRPr="006F743C">
        <w:t xml:space="preserve">(Pest, </w:t>
      </w:r>
      <w:proofErr w:type="spellStart"/>
      <w:r w:rsidRPr="006F743C">
        <w:t>parasitoid</w:t>
      </w:r>
      <w:proofErr w:type="spellEnd"/>
      <w:r w:rsidRPr="006F743C">
        <w:t xml:space="preserve"> and predator species determined in peach and nectarine orchards in Adana and Mersin provinces), Türkiye </w:t>
      </w:r>
      <w:proofErr w:type="spellStart"/>
      <w:r w:rsidRPr="006F743C">
        <w:t>Biyolojik</w:t>
      </w:r>
      <w:proofErr w:type="spellEnd"/>
      <w:r w:rsidRPr="006F743C">
        <w:t xml:space="preserve"> </w:t>
      </w:r>
      <w:proofErr w:type="spellStart"/>
      <w:r w:rsidRPr="006F743C">
        <w:t>Mücadele</w:t>
      </w:r>
      <w:proofErr w:type="spellEnd"/>
      <w:r w:rsidRPr="006F743C">
        <w:t xml:space="preserve"> </w:t>
      </w:r>
      <w:proofErr w:type="spellStart"/>
      <w:r w:rsidRPr="006F743C">
        <w:t>Derneǧi</w:t>
      </w:r>
      <w:proofErr w:type="spellEnd"/>
      <w:r w:rsidR="00594902" w:rsidRPr="006F743C">
        <w:t xml:space="preserve"> </w:t>
      </w:r>
      <w:r w:rsidRPr="006F743C">
        <w:t>3</w:t>
      </w:r>
      <w:r w:rsidR="00594902" w:rsidRPr="006F743C">
        <w:t>(</w:t>
      </w:r>
      <w:r w:rsidRPr="006F743C">
        <w:t>2</w:t>
      </w:r>
      <w:r w:rsidR="00594902" w:rsidRPr="006F743C">
        <w:t xml:space="preserve">): </w:t>
      </w:r>
      <w:r w:rsidRPr="006F743C">
        <w:t>157-</w:t>
      </w:r>
      <w:r w:rsidR="00594902" w:rsidRPr="006F743C">
        <w:t>1</w:t>
      </w:r>
      <w:r w:rsidRPr="006F743C">
        <w:t>68</w:t>
      </w:r>
    </w:p>
    <w:p w14:paraId="75847FD7" w14:textId="53C70B5E" w:rsidR="0039023D" w:rsidRPr="006F743C" w:rsidRDefault="0039023D" w:rsidP="009C7C3C">
      <w:r w:rsidRPr="006F743C">
        <w:t>Helm, J, Roberts, L, Jefferies, R, Shaw, SE</w:t>
      </w:r>
      <w:r w:rsidR="00184A16" w:rsidRPr="006F743C">
        <w:t xml:space="preserve"> and </w:t>
      </w:r>
      <w:r w:rsidRPr="006F743C">
        <w:t xml:space="preserve">Morgan, ER </w:t>
      </w:r>
      <w:r w:rsidR="00D1410D" w:rsidRPr="006F743C">
        <w:t>(</w:t>
      </w:r>
      <w:r w:rsidRPr="006F743C">
        <w:t>2015</w:t>
      </w:r>
      <w:r w:rsidR="00D1410D" w:rsidRPr="006F743C">
        <w:t xml:space="preserve">). </w:t>
      </w:r>
      <w:r w:rsidRPr="006F743C">
        <w:t xml:space="preserve">Epidemiological survey of </w:t>
      </w:r>
      <w:proofErr w:type="spellStart"/>
      <w:r w:rsidRPr="006F743C">
        <w:t>Angiostrongylus</w:t>
      </w:r>
      <w:proofErr w:type="spellEnd"/>
      <w:r w:rsidRPr="006F743C">
        <w:t xml:space="preserve"> vasorum in dogs and slugs around a new endemic focus in Scotland</w:t>
      </w:r>
      <w:r w:rsidR="00D1410D" w:rsidRPr="006F743C">
        <w:t>,</w:t>
      </w:r>
      <w:r w:rsidR="006F29F6" w:rsidRPr="006F743C">
        <w:t xml:space="preserve"> </w:t>
      </w:r>
      <w:r w:rsidRPr="006F743C">
        <w:t>Veterinary Record</w:t>
      </w:r>
      <w:r w:rsidR="00D1410D" w:rsidRPr="006F743C">
        <w:t xml:space="preserve"> </w:t>
      </w:r>
      <w:r w:rsidRPr="006F743C">
        <w:t>177</w:t>
      </w:r>
      <w:r w:rsidR="00D1410D" w:rsidRPr="006F743C">
        <w:t>(</w:t>
      </w:r>
      <w:r w:rsidRPr="006F743C">
        <w:t>2</w:t>
      </w:r>
      <w:r w:rsidR="00D1410D" w:rsidRPr="006F743C">
        <w:t xml:space="preserve">), </w:t>
      </w:r>
      <w:proofErr w:type="spellStart"/>
      <w:r w:rsidR="00CD3497" w:rsidRPr="006F743C">
        <w:t>doi</w:t>
      </w:r>
      <w:proofErr w:type="spellEnd"/>
      <w:r w:rsidR="00CD3497" w:rsidRPr="006F743C">
        <w:t>: 10.1136/vr.103006</w:t>
      </w:r>
    </w:p>
    <w:p w14:paraId="77293F35" w14:textId="315D6261" w:rsidR="0039023D" w:rsidRPr="006F743C" w:rsidRDefault="0039023D" w:rsidP="00746C24">
      <w:r w:rsidRPr="006F743C">
        <w:t xml:space="preserve">Herbert, DG </w:t>
      </w:r>
      <w:r w:rsidR="00CD3497" w:rsidRPr="006F743C">
        <w:t>(</w:t>
      </w:r>
      <w:r w:rsidRPr="006F743C">
        <w:t>2010</w:t>
      </w:r>
      <w:r w:rsidR="00CD3497" w:rsidRPr="006F743C">
        <w:t xml:space="preserve">). </w:t>
      </w:r>
      <w:r w:rsidRPr="006F743C">
        <w:t xml:space="preserve">The introduced terrestrial </w:t>
      </w:r>
      <w:proofErr w:type="spellStart"/>
      <w:r w:rsidRPr="006F743C">
        <w:t>mollusca</w:t>
      </w:r>
      <w:proofErr w:type="spellEnd"/>
      <w:r w:rsidRPr="006F743C">
        <w:t xml:space="preserve"> of South Africa, SANBI Biodiversity Series 15, South Africa National Biodiversity Institute, Pretoria</w:t>
      </w:r>
      <w:r w:rsidR="001E79CF" w:rsidRPr="006F743C">
        <w:t>, ISBN: 978-1-919976-56-3</w:t>
      </w:r>
    </w:p>
    <w:p w14:paraId="046AC7DF" w14:textId="61AB3839" w:rsidR="0039023D" w:rsidRPr="006F743C" w:rsidRDefault="0039023D" w:rsidP="00746C24">
      <w:r w:rsidRPr="006F743C">
        <w:lastRenderedPageBreak/>
        <w:t>H</w:t>
      </w:r>
      <w:r w:rsidR="001E79CF" w:rsidRPr="006F743C">
        <w:t>etherington, S (</w:t>
      </w:r>
      <w:r w:rsidRPr="006F743C">
        <w:t>2009</w:t>
      </w:r>
      <w:r w:rsidR="001E79CF" w:rsidRPr="006F743C">
        <w:t>)</w:t>
      </w:r>
      <w:r w:rsidRPr="006F743C">
        <w:t>. Integrated pest management for Australian apples</w:t>
      </w:r>
      <w:r w:rsidR="00184A16" w:rsidRPr="006F743C">
        <w:t xml:space="preserve"> and </w:t>
      </w:r>
      <w:r w:rsidRPr="006F743C">
        <w:t>pears. Apple and Pear Australia Limited</w:t>
      </w:r>
      <w:r w:rsidR="00340267" w:rsidRPr="006F743C">
        <w:t>, available at: https://www.dpi.nsw.gov.au/__data/assets/pdf_file/0009/321201/ipm-for-australian-apples-and-pears-complete.pdf</w:t>
      </w:r>
      <w:r w:rsidRPr="006F743C">
        <w:t xml:space="preserve"> </w:t>
      </w:r>
    </w:p>
    <w:p w14:paraId="0F8273FB" w14:textId="4E571A55" w:rsidR="0039023D" w:rsidRPr="006F743C" w:rsidRDefault="0039023D" w:rsidP="009C7C3C">
      <w:proofErr w:type="spellStart"/>
      <w:r w:rsidRPr="006F743C">
        <w:t>HeXiang</w:t>
      </w:r>
      <w:proofErr w:type="spellEnd"/>
      <w:r w:rsidRPr="006F743C">
        <w:t>, L, Shan, L, Ling, H</w:t>
      </w:r>
      <w:r w:rsidR="00184A16" w:rsidRPr="006F743C">
        <w:t xml:space="preserve"> and </w:t>
      </w:r>
      <w:proofErr w:type="spellStart"/>
      <w:r w:rsidRPr="006F743C">
        <w:t>XiaoNong</w:t>
      </w:r>
      <w:proofErr w:type="spellEnd"/>
      <w:r w:rsidRPr="006F743C">
        <w:t xml:space="preserve">, Z </w:t>
      </w:r>
      <w:r w:rsidR="00340267" w:rsidRPr="006F743C">
        <w:t>(</w:t>
      </w:r>
      <w:r w:rsidRPr="006F743C">
        <w:t>2009</w:t>
      </w:r>
      <w:r w:rsidR="00340267" w:rsidRPr="006F743C">
        <w:t xml:space="preserve">). </w:t>
      </w:r>
      <w:r w:rsidRPr="006F743C">
        <w:t xml:space="preserve">Establishment and observation of the life cycle of </w:t>
      </w:r>
      <w:proofErr w:type="spellStart"/>
      <w:r w:rsidRPr="006F743C">
        <w:t>Angiostrongylus</w:t>
      </w:r>
      <w:proofErr w:type="spellEnd"/>
      <w:r w:rsidRPr="006F743C">
        <w:t xml:space="preserve"> </w:t>
      </w:r>
      <w:proofErr w:type="spellStart"/>
      <w:r w:rsidRPr="006F743C">
        <w:t>cantonensis</w:t>
      </w:r>
      <w:proofErr w:type="spellEnd"/>
      <w:r w:rsidRPr="006F743C">
        <w:t xml:space="preserve"> in a laboratory setting, Journal of Pathogen Biology</w:t>
      </w:r>
      <w:r w:rsidR="00340267" w:rsidRPr="006F743C">
        <w:t xml:space="preserve"> </w:t>
      </w:r>
      <w:r w:rsidRPr="006F743C">
        <w:t>4</w:t>
      </w:r>
      <w:r w:rsidR="00340267" w:rsidRPr="006F743C">
        <w:t>(</w:t>
      </w:r>
      <w:r w:rsidRPr="006F743C">
        <w:t>11</w:t>
      </w:r>
      <w:r w:rsidR="00340267" w:rsidRPr="006F743C">
        <w:t xml:space="preserve">): </w:t>
      </w:r>
      <w:r w:rsidRPr="006F743C">
        <w:t>836-</w:t>
      </w:r>
      <w:r w:rsidR="00340267" w:rsidRPr="006F743C">
        <w:t>83</w:t>
      </w:r>
      <w:r w:rsidRPr="006F743C">
        <w:t>9</w:t>
      </w:r>
    </w:p>
    <w:p w14:paraId="1AA81FFB" w14:textId="34F94594" w:rsidR="0039023D" w:rsidRPr="006F743C" w:rsidRDefault="0039023D" w:rsidP="009C7C3C">
      <w:proofErr w:type="spellStart"/>
      <w:r w:rsidRPr="006F743C">
        <w:t>Hobmaier</w:t>
      </w:r>
      <w:proofErr w:type="spellEnd"/>
      <w:r w:rsidRPr="006F743C">
        <w:t>, M</w:t>
      </w:r>
      <w:r w:rsidR="00184A16" w:rsidRPr="006F743C">
        <w:t xml:space="preserve"> and </w:t>
      </w:r>
      <w:proofErr w:type="spellStart"/>
      <w:r w:rsidRPr="006F743C">
        <w:t>Hobmaier</w:t>
      </w:r>
      <w:proofErr w:type="spellEnd"/>
      <w:r w:rsidRPr="006F743C">
        <w:t xml:space="preserve">, A </w:t>
      </w:r>
      <w:r w:rsidR="00A05E7F" w:rsidRPr="006F743C">
        <w:t>(</w:t>
      </w:r>
      <w:r w:rsidRPr="006F743C">
        <w:t>1935</w:t>
      </w:r>
      <w:r w:rsidR="00A05E7F" w:rsidRPr="006F743C">
        <w:t xml:space="preserve">). </w:t>
      </w:r>
      <w:r w:rsidRPr="006F743C">
        <w:t xml:space="preserve">Intermediate hosts of </w:t>
      </w:r>
      <w:proofErr w:type="spellStart"/>
      <w:r w:rsidRPr="006F743C">
        <w:t>Aelurostrongylus</w:t>
      </w:r>
      <w:proofErr w:type="spellEnd"/>
      <w:r w:rsidRPr="006F743C">
        <w:t xml:space="preserve"> </w:t>
      </w:r>
      <w:proofErr w:type="spellStart"/>
      <w:r w:rsidRPr="006F743C">
        <w:t>abstrusus</w:t>
      </w:r>
      <w:proofErr w:type="spellEnd"/>
      <w:r w:rsidRPr="006F743C">
        <w:t xml:space="preserve"> of the cat, Proceedings of the Society for Experimental Biology and Medicine</w:t>
      </w:r>
      <w:r w:rsidR="00A05E7F" w:rsidRPr="006F743C">
        <w:t xml:space="preserve"> </w:t>
      </w:r>
      <w:r w:rsidRPr="006F743C">
        <w:t>32</w:t>
      </w:r>
      <w:r w:rsidR="00A05E7F" w:rsidRPr="006F743C">
        <w:t>(</w:t>
      </w:r>
      <w:r w:rsidRPr="006F743C">
        <w:t>9</w:t>
      </w:r>
      <w:r w:rsidR="00A05E7F" w:rsidRPr="006F743C">
        <w:t xml:space="preserve">): </w:t>
      </w:r>
      <w:r w:rsidRPr="006F743C">
        <w:t>1641-</w:t>
      </w:r>
      <w:r w:rsidR="00A05E7F" w:rsidRPr="006F743C">
        <w:t>164</w:t>
      </w:r>
      <w:r w:rsidRPr="006F743C">
        <w:t>7</w:t>
      </w:r>
    </w:p>
    <w:p w14:paraId="3EDF91B6" w14:textId="05467AE2" w:rsidR="0039023D" w:rsidRPr="006F743C" w:rsidRDefault="0039023D" w:rsidP="00746C24">
      <w:r w:rsidRPr="006F743C">
        <w:t>Holland, KD, McDonnell, MJ</w:t>
      </w:r>
      <w:r w:rsidR="00184A16" w:rsidRPr="006F743C">
        <w:t xml:space="preserve"> and </w:t>
      </w:r>
      <w:r w:rsidRPr="006F743C">
        <w:t xml:space="preserve">Williams, NSG </w:t>
      </w:r>
      <w:r w:rsidR="00A05E7F" w:rsidRPr="006F743C">
        <w:t>(</w:t>
      </w:r>
      <w:r w:rsidRPr="006F743C">
        <w:t>2007</w:t>
      </w:r>
      <w:r w:rsidR="00A05E7F" w:rsidRPr="006F743C">
        <w:t xml:space="preserve">). </w:t>
      </w:r>
      <w:r w:rsidRPr="006F743C">
        <w:t>Abundance, species richness and feeding preferences of introduced molluscs in native grasslands of Victoria, Australia, Austral Ecology</w:t>
      </w:r>
      <w:r w:rsidR="00A05E7F" w:rsidRPr="006F743C">
        <w:t xml:space="preserve"> </w:t>
      </w:r>
      <w:r w:rsidRPr="006F743C">
        <w:t>32</w:t>
      </w:r>
      <w:r w:rsidR="00A05E7F" w:rsidRPr="006F743C">
        <w:t>(</w:t>
      </w:r>
      <w:r w:rsidRPr="006F743C">
        <w:t>6</w:t>
      </w:r>
      <w:r w:rsidR="00A05E7F" w:rsidRPr="006F743C">
        <w:t xml:space="preserve">): </w:t>
      </w:r>
      <w:r w:rsidRPr="006F743C">
        <w:t>626-</w:t>
      </w:r>
      <w:r w:rsidR="00A05E7F" w:rsidRPr="006F743C">
        <w:t>6</w:t>
      </w:r>
      <w:r w:rsidRPr="006F743C">
        <w:t>34</w:t>
      </w:r>
    </w:p>
    <w:p w14:paraId="21E5CF6E" w14:textId="0D06A270" w:rsidR="0039023D" w:rsidRPr="006F743C" w:rsidRDefault="0039023D" w:rsidP="009C7C3C">
      <w:r w:rsidRPr="006F743C">
        <w:t xml:space="preserve">Holley, M </w:t>
      </w:r>
      <w:r w:rsidR="00084124" w:rsidRPr="006F743C">
        <w:t>(</w:t>
      </w:r>
      <w:r w:rsidRPr="006F743C">
        <w:t>2020</w:t>
      </w:r>
      <w:r w:rsidR="00084124" w:rsidRPr="006F743C">
        <w:t xml:space="preserve">). </w:t>
      </w:r>
      <w:proofErr w:type="spellStart"/>
      <w:r w:rsidRPr="006F743C">
        <w:t>Phasmarhabditis</w:t>
      </w:r>
      <w:proofErr w:type="spellEnd"/>
      <w:r w:rsidRPr="006F743C">
        <w:t xml:space="preserve"> </w:t>
      </w:r>
      <w:proofErr w:type="spellStart"/>
      <w:r w:rsidRPr="006F743C">
        <w:t>hermaphrodita</w:t>
      </w:r>
      <w:proofErr w:type="spellEnd"/>
      <w:r w:rsidRPr="006F743C">
        <w:t xml:space="preserve"> is not the only slug killing nematode, IOBC-WPRS Bulletin 150</w:t>
      </w:r>
      <w:r w:rsidR="00084124" w:rsidRPr="006F743C">
        <w:t xml:space="preserve">: </w:t>
      </w:r>
      <w:r w:rsidRPr="006F743C">
        <w:t>152-</w:t>
      </w:r>
      <w:r w:rsidR="00084124" w:rsidRPr="006F743C">
        <w:t>15</w:t>
      </w:r>
      <w:r w:rsidRPr="006F743C">
        <w:t>6</w:t>
      </w:r>
    </w:p>
    <w:p w14:paraId="08538069" w14:textId="26F3D90D" w:rsidR="0039023D" w:rsidRPr="006F743C" w:rsidRDefault="0039023D" w:rsidP="009C7C3C">
      <w:r w:rsidRPr="006F743C">
        <w:t>Hughes, AJ</w:t>
      </w:r>
      <w:r w:rsidR="00184A16" w:rsidRPr="006F743C">
        <w:t xml:space="preserve"> and </w:t>
      </w:r>
      <w:r w:rsidRPr="006F743C">
        <w:t xml:space="preserve">Biggs, BA </w:t>
      </w:r>
      <w:r w:rsidR="00084124" w:rsidRPr="006F743C">
        <w:t>(</w:t>
      </w:r>
      <w:r w:rsidRPr="006F743C">
        <w:t>2002</w:t>
      </w:r>
      <w:r w:rsidR="00084124" w:rsidRPr="006F743C">
        <w:t xml:space="preserve">). </w:t>
      </w:r>
      <w:r w:rsidRPr="006F743C">
        <w:t>Parasitic worms of the central nervous system: an Australian perspective, Internal Medicine Journal 32</w:t>
      </w:r>
      <w:r w:rsidR="00084124" w:rsidRPr="006F743C">
        <w:t xml:space="preserve">: </w:t>
      </w:r>
      <w:r w:rsidRPr="006F743C">
        <w:t>541-</w:t>
      </w:r>
      <w:r w:rsidR="00084124" w:rsidRPr="006F743C">
        <w:t>5</w:t>
      </w:r>
      <w:r w:rsidRPr="006F743C">
        <w:t>53</w:t>
      </w:r>
    </w:p>
    <w:p w14:paraId="067200A2" w14:textId="09A588BA" w:rsidR="0039023D" w:rsidRPr="006F743C" w:rsidRDefault="0039023D" w:rsidP="00746C24">
      <w:r w:rsidRPr="006F743C">
        <w:t>Hyder, N, Coffey, MD</w:t>
      </w:r>
      <w:r w:rsidR="00184A16" w:rsidRPr="006F743C">
        <w:t xml:space="preserve"> and </w:t>
      </w:r>
      <w:proofErr w:type="spellStart"/>
      <w:r w:rsidRPr="006F743C">
        <w:t>Stanghellini</w:t>
      </w:r>
      <w:proofErr w:type="spellEnd"/>
      <w:r w:rsidRPr="006F743C">
        <w:t xml:space="preserve">, ME </w:t>
      </w:r>
      <w:r w:rsidR="00084124" w:rsidRPr="006F743C">
        <w:t>(</w:t>
      </w:r>
      <w:r w:rsidRPr="006F743C">
        <w:t>2009</w:t>
      </w:r>
      <w:r w:rsidR="00084124" w:rsidRPr="006F743C">
        <w:t xml:space="preserve">). </w:t>
      </w:r>
      <w:r w:rsidRPr="006F743C">
        <w:t>Viability of oomycete propagules following ingestion and excretion by fungus gnats, shore flies, and snails, Plant Disease</w:t>
      </w:r>
      <w:r w:rsidR="00084124" w:rsidRPr="006F743C">
        <w:t xml:space="preserve"> </w:t>
      </w:r>
      <w:r w:rsidRPr="006F743C">
        <w:t>93</w:t>
      </w:r>
      <w:r w:rsidR="00084124" w:rsidRPr="006F743C">
        <w:t>(</w:t>
      </w:r>
      <w:r w:rsidRPr="006F743C">
        <w:t>7</w:t>
      </w:r>
      <w:r w:rsidR="00084124" w:rsidRPr="006F743C">
        <w:t xml:space="preserve">): </w:t>
      </w:r>
      <w:r w:rsidRPr="006F743C">
        <w:t>720-</w:t>
      </w:r>
      <w:r w:rsidR="00084124" w:rsidRPr="006F743C">
        <w:t>72</w:t>
      </w:r>
      <w:r w:rsidRPr="006F743C">
        <w:t>6</w:t>
      </w:r>
    </w:p>
    <w:p w14:paraId="5E8EFB13" w14:textId="744D6B93" w:rsidR="0039023D" w:rsidRPr="006F743C" w:rsidRDefault="0039023D" w:rsidP="00746C24">
      <w:r w:rsidRPr="006F743C">
        <w:t>Iglesias, J</w:t>
      </w:r>
      <w:r w:rsidR="00184A16" w:rsidRPr="006F743C">
        <w:t xml:space="preserve"> and </w:t>
      </w:r>
      <w:r w:rsidRPr="006F743C">
        <w:t xml:space="preserve">Castillejo, J </w:t>
      </w:r>
      <w:r w:rsidR="00084124" w:rsidRPr="006F743C">
        <w:t>(</w:t>
      </w:r>
      <w:r w:rsidRPr="006F743C">
        <w:t>1999</w:t>
      </w:r>
      <w:r w:rsidR="00084124" w:rsidRPr="006F743C">
        <w:t xml:space="preserve">). </w:t>
      </w:r>
      <w:r w:rsidRPr="006F743C">
        <w:t xml:space="preserve">Field observations on feeding of the land snail Helix </w:t>
      </w:r>
      <w:proofErr w:type="spellStart"/>
      <w:r w:rsidRPr="006F743C">
        <w:t>aspersa</w:t>
      </w:r>
      <w:proofErr w:type="spellEnd"/>
      <w:r w:rsidRPr="006F743C">
        <w:t xml:space="preserve"> Müller, Journal of Molluscan Studies 65</w:t>
      </w:r>
      <w:r w:rsidR="00084124" w:rsidRPr="006F743C">
        <w:t xml:space="preserve">: </w:t>
      </w:r>
      <w:r w:rsidRPr="006F743C">
        <w:t>411-</w:t>
      </w:r>
      <w:r w:rsidR="00600D96" w:rsidRPr="006F743C">
        <w:t>4</w:t>
      </w:r>
      <w:r w:rsidRPr="006F743C">
        <w:t>23</w:t>
      </w:r>
    </w:p>
    <w:p w14:paraId="2E42F8E5" w14:textId="5AE85F15" w:rsidR="0039023D" w:rsidRPr="006F743C" w:rsidRDefault="0039023D" w:rsidP="00746C24">
      <w:r w:rsidRPr="006F743C">
        <w:t>Imai, E</w:t>
      </w:r>
      <w:r w:rsidR="00184A16" w:rsidRPr="006F743C">
        <w:t xml:space="preserve"> and </w:t>
      </w:r>
      <w:r w:rsidRPr="006F743C">
        <w:t xml:space="preserve">Hennessey, RD </w:t>
      </w:r>
      <w:r w:rsidR="00137691" w:rsidRPr="006F743C">
        <w:t>(</w:t>
      </w:r>
      <w:r w:rsidRPr="006F743C">
        <w:t>1999</w:t>
      </w:r>
      <w:r w:rsidR="00137691" w:rsidRPr="006F743C">
        <w:t xml:space="preserve">). </w:t>
      </w:r>
      <w:r w:rsidRPr="006F743C">
        <w:t xml:space="preserve">Importation and interstate movement of live, edible land snails: </w:t>
      </w:r>
      <w:proofErr w:type="spellStart"/>
      <w:r w:rsidRPr="006F743C">
        <w:t>Cantareus</w:t>
      </w:r>
      <w:proofErr w:type="spellEnd"/>
      <w:r w:rsidRPr="006F743C">
        <w:t xml:space="preserve"> </w:t>
      </w:r>
      <w:proofErr w:type="spellStart"/>
      <w:r w:rsidRPr="006F743C">
        <w:t>apertus</w:t>
      </w:r>
      <w:proofErr w:type="spellEnd"/>
      <w:r w:rsidRPr="006F743C">
        <w:t xml:space="preserve"> (Born), </w:t>
      </w:r>
      <w:proofErr w:type="spellStart"/>
      <w:r w:rsidRPr="006F743C">
        <w:t>Cryptomphalys</w:t>
      </w:r>
      <w:proofErr w:type="spellEnd"/>
      <w:r w:rsidRPr="006F743C">
        <w:t xml:space="preserve"> </w:t>
      </w:r>
      <w:proofErr w:type="spellStart"/>
      <w:r w:rsidRPr="006F743C">
        <w:t>aspersus</w:t>
      </w:r>
      <w:proofErr w:type="spellEnd"/>
      <w:r w:rsidRPr="006F743C">
        <w:t xml:space="preserve"> (Müller), </w:t>
      </w:r>
      <w:proofErr w:type="spellStart"/>
      <w:r w:rsidRPr="006F743C">
        <w:t>Eobania</w:t>
      </w:r>
      <w:proofErr w:type="spellEnd"/>
      <w:r w:rsidRPr="006F743C">
        <w:t xml:space="preserve"> </w:t>
      </w:r>
      <w:proofErr w:type="spellStart"/>
      <w:r w:rsidRPr="006F743C">
        <w:t>vermiculata</w:t>
      </w:r>
      <w:proofErr w:type="spellEnd"/>
      <w:r w:rsidRPr="006F743C">
        <w:t xml:space="preserve"> (Müller), Helix </w:t>
      </w:r>
      <w:proofErr w:type="spellStart"/>
      <w:r w:rsidRPr="006F743C">
        <w:t>pomatia</w:t>
      </w:r>
      <w:proofErr w:type="spellEnd"/>
      <w:r w:rsidRPr="006F743C">
        <w:t xml:space="preserve"> Linné, and </w:t>
      </w:r>
      <w:proofErr w:type="spellStart"/>
      <w:r w:rsidRPr="006F743C">
        <w:t>Otala</w:t>
      </w:r>
      <w:proofErr w:type="spellEnd"/>
      <w:r w:rsidRPr="006F743C">
        <w:t xml:space="preserve"> lactea (Müller) (</w:t>
      </w:r>
      <w:proofErr w:type="spellStart"/>
      <w:r w:rsidRPr="006F743C">
        <w:t>Pulmonata</w:t>
      </w:r>
      <w:proofErr w:type="spellEnd"/>
      <w:r w:rsidRPr="006F743C">
        <w:t xml:space="preserve">: </w:t>
      </w:r>
      <w:proofErr w:type="spellStart"/>
      <w:r w:rsidRPr="006F743C">
        <w:t>Helicidae</w:t>
      </w:r>
      <w:proofErr w:type="spellEnd"/>
      <w:r w:rsidRPr="006F743C">
        <w:t>): Qualitative Pest Risk Analysis, United States Department of Agriculture, Riverdale (MD) USA</w:t>
      </w:r>
    </w:p>
    <w:p w14:paraId="5A533FBB" w14:textId="615DE2C8" w:rsidR="0039023D" w:rsidRPr="006F743C" w:rsidRDefault="0039023D" w:rsidP="009C7C3C">
      <w:r w:rsidRPr="006F743C">
        <w:t>Ismail, FMAK</w:t>
      </w:r>
      <w:r w:rsidR="00184A16" w:rsidRPr="006F743C">
        <w:t xml:space="preserve"> and </w:t>
      </w:r>
      <w:proofErr w:type="spellStart"/>
      <w:r w:rsidRPr="006F743C">
        <w:t>Gurelli</w:t>
      </w:r>
      <w:proofErr w:type="spellEnd"/>
      <w:r w:rsidRPr="006F743C">
        <w:t xml:space="preserve">, G </w:t>
      </w:r>
      <w:r w:rsidR="00137691" w:rsidRPr="006F743C">
        <w:t>(</w:t>
      </w:r>
      <w:r w:rsidRPr="006F743C">
        <w:t>2018</w:t>
      </w:r>
      <w:r w:rsidR="00137691" w:rsidRPr="006F743C">
        <w:t xml:space="preserve">). </w:t>
      </w:r>
      <w:r w:rsidRPr="006F743C">
        <w:t xml:space="preserve">First report of natural infection of </w:t>
      </w:r>
      <w:proofErr w:type="spellStart"/>
      <w:r w:rsidRPr="006F743C">
        <w:t>Xerolenta</w:t>
      </w:r>
      <w:proofErr w:type="spellEnd"/>
      <w:r w:rsidRPr="006F743C">
        <w:t xml:space="preserve"> </w:t>
      </w:r>
      <w:proofErr w:type="spellStart"/>
      <w:r w:rsidRPr="006F743C">
        <w:t>obvia</w:t>
      </w:r>
      <w:proofErr w:type="spellEnd"/>
      <w:r w:rsidRPr="006F743C">
        <w:t xml:space="preserve"> (</w:t>
      </w:r>
      <w:proofErr w:type="spellStart"/>
      <w:r w:rsidRPr="006F743C">
        <w:t>Pulmonata</w:t>
      </w:r>
      <w:proofErr w:type="spellEnd"/>
      <w:r w:rsidRPr="006F743C">
        <w:t xml:space="preserve">, Mollusca) by </w:t>
      </w:r>
      <w:proofErr w:type="spellStart"/>
      <w:r w:rsidRPr="006F743C">
        <w:t>Dicrocoeliidae</w:t>
      </w:r>
      <w:proofErr w:type="spellEnd"/>
      <w:r w:rsidRPr="006F743C">
        <w:t xml:space="preserve"> (Digenea) larval stages in Turkey</w:t>
      </w:r>
      <w:r w:rsidR="00137691" w:rsidRPr="006F743C">
        <w:t>,</w:t>
      </w:r>
      <w:r w:rsidR="006F29F6" w:rsidRPr="006F743C">
        <w:t xml:space="preserve"> </w:t>
      </w:r>
      <w:proofErr w:type="spellStart"/>
      <w:r w:rsidRPr="006F743C">
        <w:t>Kastamonu</w:t>
      </w:r>
      <w:proofErr w:type="spellEnd"/>
      <w:r w:rsidRPr="006F743C">
        <w:t xml:space="preserve"> University Journal of Forestry Faculty</w:t>
      </w:r>
      <w:r w:rsidR="00137691" w:rsidRPr="006F743C">
        <w:t xml:space="preserve"> </w:t>
      </w:r>
      <w:r w:rsidRPr="006F743C">
        <w:t>18</w:t>
      </w:r>
      <w:r w:rsidR="00137691" w:rsidRPr="006F743C">
        <w:t xml:space="preserve">(3): </w:t>
      </w:r>
      <w:r w:rsidRPr="006F743C">
        <w:t>272-</w:t>
      </w:r>
      <w:r w:rsidR="00137691" w:rsidRPr="006F743C">
        <w:t>27</w:t>
      </w:r>
      <w:r w:rsidRPr="006F743C">
        <w:t>8</w:t>
      </w:r>
    </w:p>
    <w:p w14:paraId="46C0E145" w14:textId="36FFE393" w:rsidR="0039023D" w:rsidRPr="006F743C" w:rsidRDefault="0039023D" w:rsidP="009C7C3C">
      <w:r w:rsidRPr="006F743C">
        <w:t xml:space="preserve">Jeandron, A, Rinaldi, L, Abdyldaieva, G, </w:t>
      </w:r>
      <w:proofErr w:type="spellStart"/>
      <w:r w:rsidRPr="006F743C">
        <w:t>Usubalieva</w:t>
      </w:r>
      <w:proofErr w:type="spellEnd"/>
      <w:r w:rsidRPr="006F743C">
        <w:t xml:space="preserve">, J, Steinmann, P, </w:t>
      </w:r>
      <w:proofErr w:type="spellStart"/>
      <w:r w:rsidRPr="006F743C">
        <w:t>Cringoli</w:t>
      </w:r>
      <w:proofErr w:type="spellEnd"/>
      <w:r w:rsidRPr="006F743C">
        <w:t>, G</w:t>
      </w:r>
      <w:r w:rsidR="00184A16" w:rsidRPr="006F743C">
        <w:t xml:space="preserve"> and </w:t>
      </w:r>
      <w:r w:rsidRPr="006F743C">
        <w:t xml:space="preserve">Utzinger, J </w:t>
      </w:r>
      <w:r w:rsidR="00137691" w:rsidRPr="006F743C">
        <w:t>(</w:t>
      </w:r>
      <w:r w:rsidRPr="006F743C">
        <w:t>2011</w:t>
      </w:r>
      <w:r w:rsidR="00137691" w:rsidRPr="006F743C">
        <w:t xml:space="preserve">). </w:t>
      </w:r>
      <w:r w:rsidRPr="006F743C">
        <w:t xml:space="preserve">Human Infections with </w:t>
      </w:r>
      <w:proofErr w:type="spellStart"/>
      <w:r w:rsidRPr="006F743C">
        <w:t>Dicrocoelium</w:t>
      </w:r>
      <w:proofErr w:type="spellEnd"/>
      <w:r w:rsidRPr="006F743C">
        <w:t xml:space="preserve"> </w:t>
      </w:r>
      <w:proofErr w:type="spellStart"/>
      <w:r w:rsidRPr="006F743C">
        <w:t>dendriticum</w:t>
      </w:r>
      <w:proofErr w:type="spellEnd"/>
      <w:r w:rsidRPr="006F743C">
        <w:t xml:space="preserve"> in Kyrgyzstan: The Tip of the Iceberg?</w:t>
      </w:r>
      <w:r w:rsidR="006F29F6" w:rsidRPr="006F743C">
        <w:t xml:space="preserve"> </w:t>
      </w:r>
      <w:r w:rsidRPr="006F743C">
        <w:t>Journal of Parasitology</w:t>
      </w:r>
      <w:r w:rsidR="00137691" w:rsidRPr="006F743C">
        <w:t xml:space="preserve"> </w:t>
      </w:r>
      <w:r w:rsidRPr="006F743C">
        <w:t>97</w:t>
      </w:r>
      <w:r w:rsidR="00137691" w:rsidRPr="006F743C">
        <w:t>(</w:t>
      </w:r>
      <w:r w:rsidRPr="006F743C">
        <w:t>6</w:t>
      </w:r>
      <w:r w:rsidR="00137691" w:rsidRPr="006F743C">
        <w:t xml:space="preserve">): </w:t>
      </w:r>
      <w:r w:rsidRPr="006F743C">
        <w:t>1170-</w:t>
      </w:r>
      <w:r w:rsidR="00137691" w:rsidRPr="006F743C">
        <w:t>117</w:t>
      </w:r>
      <w:r w:rsidRPr="006F743C">
        <w:t>2</w:t>
      </w:r>
    </w:p>
    <w:p w14:paraId="708EE2F7" w14:textId="79175230" w:rsidR="0039023D" w:rsidRPr="006F743C" w:rsidRDefault="0039023D" w:rsidP="00746C24">
      <w:r w:rsidRPr="006F743C">
        <w:t>Jess, S</w:t>
      </w:r>
      <w:r w:rsidR="00184A16" w:rsidRPr="006F743C">
        <w:t xml:space="preserve"> and </w:t>
      </w:r>
      <w:r w:rsidRPr="006F743C">
        <w:t xml:space="preserve">Marks, RJ </w:t>
      </w:r>
      <w:r w:rsidR="00137691" w:rsidRPr="006F743C">
        <w:t>(</w:t>
      </w:r>
      <w:r w:rsidRPr="006F743C">
        <w:t>1998</w:t>
      </w:r>
      <w:r w:rsidR="00137691" w:rsidRPr="006F743C">
        <w:t xml:space="preserve">). </w:t>
      </w:r>
      <w:r w:rsidRPr="006F743C">
        <w:t xml:space="preserve">Effect of temperature and photoperiod on growth and reproduction of Helix </w:t>
      </w:r>
      <w:proofErr w:type="spellStart"/>
      <w:r w:rsidRPr="006F743C">
        <w:t>aspersa</w:t>
      </w:r>
      <w:proofErr w:type="spellEnd"/>
      <w:r w:rsidRPr="006F743C">
        <w:t xml:space="preserve"> var. maxima, Journal of Agricultural Science</w:t>
      </w:r>
      <w:r w:rsidR="00137691" w:rsidRPr="006F743C">
        <w:t xml:space="preserve"> </w:t>
      </w:r>
      <w:r w:rsidRPr="006F743C">
        <w:t>130</w:t>
      </w:r>
      <w:r w:rsidR="00137691" w:rsidRPr="006F743C">
        <w:t>(</w:t>
      </w:r>
      <w:r w:rsidRPr="006F743C">
        <w:t>3</w:t>
      </w:r>
      <w:r w:rsidR="00137691" w:rsidRPr="006F743C">
        <w:t xml:space="preserve">): </w:t>
      </w:r>
      <w:r w:rsidRPr="006F743C">
        <w:t>367-</w:t>
      </w:r>
      <w:r w:rsidR="00137691" w:rsidRPr="006F743C">
        <w:t>3</w:t>
      </w:r>
      <w:r w:rsidRPr="006F743C">
        <w:t>72</w:t>
      </w:r>
    </w:p>
    <w:p w14:paraId="34A601D6" w14:textId="6F308B9C" w:rsidR="0039023D" w:rsidRPr="006F743C" w:rsidRDefault="0039023D" w:rsidP="00746C24">
      <w:r w:rsidRPr="006F743C">
        <w:t xml:space="preserve">Jiang, X, Zheng, P, Soto, I, </w:t>
      </w:r>
      <w:proofErr w:type="spellStart"/>
      <w:r w:rsidRPr="006F743C">
        <w:t>Haubrock</w:t>
      </w:r>
      <w:proofErr w:type="spellEnd"/>
      <w:r w:rsidRPr="006F743C">
        <w:t>, PJ, Chen, J</w:t>
      </w:r>
      <w:r w:rsidR="00184A16" w:rsidRPr="006F743C">
        <w:t xml:space="preserve"> and </w:t>
      </w:r>
      <w:r w:rsidRPr="006F743C">
        <w:t xml:space="preserve">Ji, L </w:t>
      </w:r>
      <w:r w:rsidR="00137691" w:rsidRPr="006F743C">
        <w:t>(</w:t>
      </w:r>
      <w:r w:rsidRPr="006F743C">
        <w:t>2022</w:t>
      </w:r>
      <w:r w:rsidR="00137691" w:rsidRPr="006F743C">
        <w:t xml:space="preserve">). </w:t>
      </w:r>
      <w:r w:rsidRPr="006F743C">
        <w:t>Global economic costs and knowledge gaps of invasive gastropods, Ecological Indicators</w:t>
      </w:r>
      <w:r w:rsidR="00137691" w:rsidRPr="006F743C">
        <w:t xml:space="preserve"> </w:t>
      </w:r>
      <w:r w:rsidRPr="006F743C">
        <w:t xml:space="preserve">145, </w:t>
      </w:r>
      <w:proofErr w:type="spellStart"/>
      <w:r w:rsidR="00F1288B" w:rsidRPr="006F743C">
        <w:t>doi</w:t>
      </w:r>
      <w:proofErr w:type="spellEnd"/>
      <w:r w:rsidR="00F1288B" w:rsidRPr="006F743C">
        <w:t xml:space="preserve">: </w:t>
      </w:r>
      <w:r w:rsidR="004D3C06" w:rsidRPr="006F743C">
        <w:t>10.1016/j.ecolind.2022.109614</w:t>
      </w:r>
    </w:p>
    <w:p w14:paraId="5FA13BFE" w14:textId="1770E76F" w:rsidR="0039023D" w:rsidRPr="006F743C" w:rsidRDefault="0039023D" w:rsidP="00746C24">
      <w:r w:rsidRPr="006F743C">
        <w:t>J</w:t>
      </w:r>
      <w:r w:rsidR="004D3C06" w:rsidRPr="006F743C">
        <w:t>imoh, OA and Akinola, MO (</w:t>
      </w:r>
      <w:r w:rsidRPr="006F743C">
        <w:t>2020</w:t>
      </w:r>
      <w:r w:rsidR="004D3C06" w:rsidRPr="006F743C">
        <w:t>)</w:t>
      </w:r>
      <w:r w:rsidRPr="006F743C">
        <w:t>. Reproductive performance of laying snails (</w:t>
      </w:r>
      <w:proofErr w:type="spellStart"/>
      <w:r w:rsidRPr="006F743C">
        <w:t>Archachatina</w:t>
      </w:r>
      <w:proofErr w:type="spellEnd"/>
      <w:r w:rsidRPr="006F743C">
        <w:t xml:space="preserve"> marginata) fed on roughages and different concentrate mixes. Bulletin of the National Research Centre 44</w:t>
      </w:r>
      <w:r w:rsidR="004D3C06" w:rsidRPr="006F743C">
        <w:t xml:space="preserve">: </w:t>
      </w:r>
      <w:r w:rsidRPr="006F743C">
        <w:t>1-6</w:t>
      </w:r>
    </w:p>
    <w:p w14:paraId="30020D3B" w14:textId="47DBAAEB" w:rsidR="0039023D" w:rsidRPr="006F743C" w:rsidRDefault="0039023D" w:rsidP="00746C24">
      <w:r w:rsidRPr="006F743C">
        <w:lastRenderedPageBreak/>
        <w:t>J</w:t>
      </w:r>
      <w:r w:rsidR="004D3C06" w:rsidRPr="006F743C">
        <w:t>ohnstone, R (</w:t>
      </w:r>
      <w:r w:rsidRPr="006F743C">
        <w:t>2021</w:t>
      </w:r>
      <w:r w:rsidR="004D3C06" w:rsidRPr="006F743C">
        <w:t>)</w:t>
      </w:r>
      <w:r w:rsidRPr="006F743C">
        <w:t>. Managing snails in citrus orchards [Online]. Western Australia Department of Primary Industries and Regional Development. Available: https://www.agric.wa.gov.au/citrus/managing-snails-citrus-orchards?nopaging=1 [Accessed].</w:t>
      </w:r>
    </w:p>
    <w:p w14:paraId="59C26C72" w14:textId="19BF3EAC" w:rsidR="0039023D" w:rsidRPr="006F743C" w:rsidRDefault="0039023D" w:rsidP="009C7C3C">
      <w:r w:rsidRPr="006F743C">
        <w:t>Kaczanowski, A, Brunk, CF</w:t>
      </w:r>
      <w:r w:rsidR="00184A16" w:rsidRPr="006F743C">
        <w:t xml:space="preserve"> and </w:t>
      </w:r>
      <w:proofErr w:type="spellStart"/>
      <w:r w:rsidRPr="006F743C">
        <w:t>Kazubski</w:t>
      </w:r>
      <w:proofErr w:type="spellEnd"/>
      <w:r w:rsidRPr="006F743C">
        <w:t xml:space="preserve">, SL </w:t>
      </w:r>
      <w:r w:rsidR="004D3C06" w:rsidRPr="006F743C">
        <w:t>(</w:t>
      </w:r>
      <w:r w:rsidRPr="006F743C">
        <w:t>2016</w:t>
      </w:r>
      <w:r w:rsidR="004D3C06" w:rsidRPr="006F743C">
        <w:t xml:space="preserve">). </w:t>
      </w:r>
      <w:r w:rsidRPr="006F743C">
        <w:t xml:space="preserve">Cohesion of Clonal Life History, Senescence and Rejuvenation Induced by Autogamy of the </w:t>
      </w:r>
      <w:proofErr w:type="spellStart"/>
      <w:r w:rsidRPr="006F743C">
        <w:t>Histophagous</w:t>
      </w:r>
      <w:proofErr w:type="spellEnd"/>
      <w:r w:rsidRPr="006F743C">
        <w:t xml:space="preserve"> Ciliate Tetrahymena rostrata</w:t>
      </w:r>
      <w:r w:rsidR="004D3C06" w:rsidRPr="006F743C">
        <w:t>,</w:t>
      </w:r>
      <w:r w:rsidR="006F29F6" w:rsidRPr="006F743C">
        <w:t xml:space="preserve"> </w:t>
      </w:r>
      <w:r w:rsidRPr="006F743C">
        <w:t>Protist</w:t>
      </w:r>
      <w:r w:rsidR="004D3C06" w:rsidRPr="006F743C">
        <w:t xml:space="preserve"> </w:t>
      </w:r>
      <w:r w:rsidRPr="006F743C">
        <w:t>167</w:t>
      </w:r>
      <w:r w:rsidR="004D3C06" w:rsidRPr="006F743C">
        <w:t>(</w:t>
      </w:r>
      <w:r w:rsidRPr="006F743C">
        <w:t>5</w:t>
      </w:r>
      <w:r w:rsidR="004D3C06" w:rsidRPr="006F743C">
        <w:t xml:space="preserve">): </w:t>
      </w:r>
      <w:r w:rsidRPr="006F743C">
        <w:t>490-510</w:t>
      </w:r>
    </w:p>
    <w:p w14:paraId="12C72D5B" w14:textId="5C060463" w:rsidR="0039023D" w:rsidRPr="006F743C" w:rsidRDefault="0039023D" w:rsidP="009C7C3C">
      <w:r w:rsidRPr="006F743C">
        <w:t>Kahl, A, von Samson-</w:t>
      </w:r>
      <w:proofErr w:type="spellStart"/>
      <w:r w:rsidRPr="006F743C">
        <w:t>Himmelstjerna</w:t>
      </w:r>
      <w:proofErr w:type="spellEnd"/>
      <w:r w:rsidRPr="006F743C">
        <w:t>, G, Krucken, J</w:t>
      </w:r>
      <w:r w:rsidR="00184A16" w:rsidRPr="006F743C">
        <w:t xml:space="preserve"> and </w:t>
      </w:r>
      <w:r w:rsidRPr="006F743C">
        <w:t xml:space="preserve">Ganter, M </w:t>
      </w:r>
      <w:r w:rsidR="004D3C06" w:rsidRPr="006F743C">
        <w:t>(</w:t>
      </w:r>
      <w:r w:rsidRPr="006F743C">
        <w:t>2021</w:t>
      </w:r>
      <w:r w:rsidR="004D3C06" w:rsidRPr="006F743C">
        <w:t xml:space="preserve">). </w:t>
      </w:r>
      <w:r w:rsidRPr="006F743C">
        <w:t>Chronic Wasting Due to Liver and Rumen Flukes in Sheep</w:t>
      </w:r>
      <w:r w:rsidR="004D3C06" w:rsidRPr="006F743C">
        <w:t>,</w:t>
      </w:r>
      <w:r w:rsidR="006F29F6" w:rsidRPr="006F743C">
        <w:t xml:space="preserve"> </w:t>
      </w:r>
      <w:r w:rsidRPr="006F743C">
        <w:t>Animals</w:t>
      </w:r>
      <w:r w:rsidR="004D3C06" w:rsidRPr="006F743C">
        <w:t xml:space="preserve"> </w:t>
      </w:r>
      <w:r w:rsidRPr="006F743C">
        <w:t>11</w:t>
      </w:r>
      <w:r w:rsidR="004D3C06" w:rsidRPr="006F743C">
        <w:t>(</w:t>
      </w:r>
      <w:r w:rsidRPr="006F743C">
        <w:t>2</w:t>
      </w:r>
      <w:r w:rsidR="004D3C06" w:rsidRPr="006F743C">
        <w:t>)</w:t>
      </w:r>
      <w:r w:rsidRPr="006F743C">
        <w:t xml:space="preserve">, </w:t>
      </w:r>
      <w:proofErr w:type="spellStart"/>
      <w:r w:rsidR="00D04F9E" w:rsidRPr="006F743C">
        <w:t>doi</w:t>
      </w:r>
      <w:proofErr w:type="spellEnd"/>
      <w:r w:rsidR="00D04F9E" w:rsidRPr="006F743C">
        <w:t>: 10.3390/ani11020549</w:t>
      </w:r>
    </w:p>
    <w:p w14:paraId="7E23AAA9" w14:textId="37A04C85" w:rsidR="0039023D" w:rsidRPr="006F743C" w:rsidRDefault="0039023D" w:rsidP="00746C24">
      <w:r w:rsidRPr="006F743C">
        <w:t xml:space="preserve">Kahraman, T, </w:t>
      </w:r>
      <w:proofErr w:type="spellStart"/>
      <w:r w:rsidRPr="006F743C">
        <w:t>Kirişik</w:t>
      </w:r>
      <w:proofErr w:type="spellEnd"/>
      <w:r w:rsidRPr="006F743C">
        <w:t>, M</w:t>
      </w:r>
      <w:r w:rsidR="00184A16" w:rsidRPr="006F743C">
        <w:t xml:space="preserve"> and </w:t>
      </w:r>
      <w:r w:rsidRPr="006F743C">
        <w:t xml:space="preserve">Kahraman, MU </w:t>
      </w:r>
      <w:r w:rsidR="00D04F9E" w:rsidRPr="006F743C">
        <w:t>(</w:t>
      </w:r>
      <w:r w:rsidRPr="006F743C">
        <w:t>2020</w:t>
      </w:r>
      <w:r w:rsidR="00D04F9E" w:rsidRPr="006F743C">
        <w:t xml:space="preserve">). </w:t>
      </w:r>
      <w:r w:rsidRPr="006F743C">
        <w:t>Determination of pests and beneficial species in avocado orchards in Antalya Province, Horticultural Studies</w:t>
      </w:r>
      <w:r w:rsidR="00D04F9E" w:rsidRPr="006F743C">
        <w:t xml:space="preserve"> </w:t>
      </w:r>
      <w:r w:rsidRPr="006F743C">
        <w:t>37</w:t>
      </w:r>
      <w:r w:rsidR="00D04F9E" w:rsidRPr="006F743C">
        <w:t xml:space="preserve">(2): </w:t>
      </w:r>
      <w:r w:rsidRPr="006F743C">
        <w:t>150-</w:t>
      </w:r>
      <w:r w:rsidR="00D04F9E" w:rsidRPr="006F743C">
        <w:t>15</w:t>
      </w:r>
      <w:r w:rsidRPr="006F743C">
        <w:t>4</w:t>
      </w:r>
    </w:p>
    <w:p w14:paraId="395714D9" w14:textId="7787E036" w:rsidR="0039023D" w:rsidRPr="006F743C" w:rsidRDefault="0039023D" w:rsidP="00746C24">
      <w:r w:rsidRPr="006F743C">
        <w:t xml:space="preserve">Karaman, BJ </w:t>
      </w:r>
      <w:r w:rsidR="00D04F9E" w:rsidRPr="006F743C">
        <w:t>(</w:t>
      </w:r>
      <w:r w:rsidRPr="006F743C">
        <w:t>2006</w:t>
      </w:r>
      <w:r w:rsidR="00D04F9E" w:rsidRPr="006F743C">
        <w:t xml:space="preserve">). </w:t>
      </w:r>
      <w:r w:rsidRPr="006F743C">
        <w:t xml:space="preserve">Former investigations of the fauna of snails (Mollusca, </w:t>
      </w:r>
      <w:proofErr w:type="spellStart"/>
      <w:r w:rsidRPr="006F743C">
        <w:t>Gastropoda</w:t>
      </w:r>
      <w:proofErr w:type="spellEnd"/>
      <w:r w:rsidRPr="006F743C">
        <w:t>) in Bosnia</w:t>
      </w:r>
      <w:r w:rsidR="00184A16" w:rsidRPr="006F743C">
        <w:t xml:space="preserve"> and </w:t>
      </w:r>
      <w:r w:rsidRPr="006F743C">
        <w:t xml:space="preserve">Herzegovina, Natura </w:t>
      </w:r>
      <w:proofErr w:type="spellStart"/>
      <w:r w:rsidRPr="006F743C">
        <w:t>Montenegrina</w:t>
      </w:r>
      <w:proofErr w:type="spellEnd"/>
      <w:r w:rsidRPr="006F743C">
        <w:t>, Podgorica</w:t>
      </w:r>
      <w:r w:rsidR="00D04F9E" w:rsidRPr="006F743C">
        <w:t xml:space="preserve"> </w:t>
      </w:r>
      <w:r w:rsidRPr="006F743C">
        <w:t>5</w:t>
      </w:r>
      <w:r w:rsidR="00D04F9E" w:rsidRPr="006F743C">
        <w:t xml:space="preserve">: </w:t>
      </w:r>
      <w:r w:rsidRPr="006F743C">
        <w:t>55-66</w:t>
      </w:r>
    </w:p>
    <w:p w14:paraId="5CC7A19F" w14:textId="4EC8127B" w:rsidR="0039023D" w:rsidRPr="006F743C" w:rsidRDefault="0039023D" w:rsidP="009C7C3C">
      <w:proofErr w:type="spellStart"/>
      <w:r w:rsidRPr="006F743C">
        <w:t>Khanjari</w:t>
      </w:r>
      <w:proofErr w:type="spellEnd"/>
      <w:r w:rsidRPr="006F743C">
        <w:t xml:space="preserve">, A, Partovi, R, Abbaszadeh, S, Nemati, G, Bahonar, A, </w:t>
      </w:r>
      <w:proofErr w:type="spellStart"/>
      <w:r w:rsidRPr="006F743C">
        <w:t>Misaghi</w:t>
      </w:r>
      <w:proofErr w:type="spellEnd"/>
      <w:r w:rsidRPr="006F743C">
        <w:t xml:space="preserve">, A, </w:t>
      </w:r>
      <w:proofErr w:type="spellStart"/>
      <w:r w:rsidRPr="006F743C">
        <w:t>Akhondzadeh</w:t>
      </w:r>
      <w:proofErr w:type="spellEnd"/>
      <w:r w:rsidRPr="006F743C">
        <w:t>-Basti, A, Alizadeh-</w:t>
      </w:r>
      <w:proofErr w:type="spellStart"/>
      <w:r w:rsidRPr="006F743C">
        <w:t>Ilanjegh</w:t>
      </w:r>
      <w:proofErr w:type="spellEnd"/>
      <w:r w:rsidRPr="006F743C">
        <w:t xml:space="preserve">, A, </w:t>
      </w:r>
      <w:proofErr w:type="spellStart"/>
      <w:r w:rsidRPr="006F743C">
        <w:t>Motaghifar</w:t>
      </w:r>
      <w:proofErr w:type="spellEnd"/>
      <w:r w:rsidRPr="006F743C">
        <w:t>, A</w:t>
      </w:r>
      <w:r w:rsidR="00184A16" w:rsidRPr="006F743C">
        <w:t xml:space="preserve"> </w:t>
      </w:r>
      <w:r w:rsidR="00D04F9E" w:rsidRPr="006F743C">
        <w:t>(2</w:t>
      </w:r>
      <w:r w:rsidRPr="006F743C">
        <w:t>010</w:t>
      </w:r>
      <w:r w:rsidR="00D04F9E" w:rsidRPr="006F743C">
        <w:t xml:space="preserve">). </w:t>
      </w:r>
      <w:r w:rsidRPr="006F743C">
        <w:t xml:space="preserve">A retrospective survey of fasciolosis and </w:t>
      </w:r>
      <w:proofErr w:type="spellStart"/>
      <w:r w:rsidRPr="006F743C">
        <w:t>dicrocoeliosis</w:t>
      </w:r>
      <w:proofErr w:type="spellEnd"/>
      <w:r w:rsidRPr="006F743C">
        <w:t xml:space="preserve"> in slaughtered animals in Meisam abattoir, Tehran, Iran (2005-2008), paper presented at Veterinary Research Forum</w:t>
      </w:r>
      <w:r w:rsidR="005E7DF7" w:rsidRPr="006F743C">
        <w:t xml:space="preserve">, available at: </w:t>
      </w:r>
      <w:r w:rsidR="00114AA3" w:rsidRPr="006F743C">
        <w:t>https://www.researchgate.net/publication/229020888_A_Retrospective_Survey_of_Fasciolosis_and_Dicrocoeliosis_in_Slaughtered_Animals_in_Meisam_Abattoir_Tehran_Iran_2005-2008</w:t>
      </w:r>
    </w:p>
    <w:p w14:paraId="719033F7" w14:textId="340B8106" w:rsidR="0039023D" w:rsidRPr="006F743C" w:rsidRDefault="0039023D" w:rsidP="009C7C3C">
      <w:r w:rsidRPr="006F743C">
        <w:t>Kim, JR, Hayes, KA, Yeung, NW</w:t>
      </w:r>
      <w:r w:rsidR="00184A16" w:rsidRPr="006F743C">
        <w:t xml:space="preserve"> and </w:t>
      </w:r>
      <w:r w:rsidRPr="006F743C">
        <w:t xml:space="preserve">Cowie, RH </w:t>
      </w:r>
      <w:r w:rsidR="00114AA3" w:rsidRPr="006F743C">
        <w:t>(</w:t>
      </w:r>
      <w:r w:rsidRPr="006F743C">
        <w:t>2014</w:t>
      </w:r>
      <w:r w:rsidR="00114AA3" w:rsidRPr="006F743C">
        <w:t xml:space="preserve">). </w:t>
      </w:r>
      <w:r w:rsidRPr="006F743C">
        <w:t xml:space="preserve">Diverse gastropod hosts of </w:t>
      </w:r>
      <w:proofErr w:type="spellStart"/>
      <w:r w:rsidRPr="006F743C">
        <w:t>Angiostrongylus</w:t>
      </w:r>
      <w:proofErr w:type="spellEnd"/>
      <w:r w:rsidRPr="006F743C">
        <w:t xml:space="preserve"> </w:t>
      </w:r>
      <w:proofErr w:type="spellStart"/>
      <w:r w:rsidRPr="006F743C">
        <w:t>cantonensis</w:t>
      </w:r>
      <w:proofErr w:type="spellEnd"/>
      <w:r w:rsidRPr="006F743C">
        <w:t xml:space="preserve">, the rat lungworm, globally and with a focus on the Hawaiian Islands, </w:t>
      </w:r>
      <w:proofErr w:type="spellStart"/>
      <w:r w:rsidRPr="006F743C">
        <w:t>PLoSOne</w:t>
      </w:r>
      <w:proofErr w:type="spellEnd"/>
      <w:r w:rsidR="00114AA3" w:rsidRPr="006F743C">
        <w:t xml:space="preserve"> </w:t>
      </w:r>
      <w:r w:rsidRPr="006F743C">
        <w:t>9</w:t>
      </w:r>
      <w:r w:rsidR="00114AA3" w:rsidRPr="006F743C">
        <w:t>(</w:t>
      </w:r>
      <w:r w:rsidRPr="006F743C">
        <w:t>5</w:t>
      </w:r>
      <w:r w:rsidR="00114AA3" w:rsidRPr="006F743C">
        <w:t>)</w:t>
      </w:r>
      <w:r w:rsidR="00B21D1A" w:rsidRPr="006F743C">
        <w:t xml:space="preserve">, </w:t>
      </w:r>
      <w:proofErr w:type="spellStart"/>
      <w:r w:rsidR="00F1288B" w:rsidRPr="006F743C">
        <w:t>doi</w:t>
      </w:r>
      <w:proofErr w:type="spellEnd"/>
      <w:r w:rsidR="00F1288B" w:rsidRPr="006F743C">
        <w:t xml:space="preserve">: </w:t>
      </w:r>
      <w:r w:rsidR="00B21D1A" w:rsidRPr="006F743C">
        <w:t>10.1371/journal.pone.0094969</w:t>
      </w:r>
    </w:p>
    <w:p w14:paraId="44267774" w14:textId="054C5F8E" w:rsidR="0039023D" w:rsidRPr="006F743C" w:rsidRDefault="0039023D" w:rsidP="00746C24">
      <w:r w:rsidRPr="006F743C">
        <w:t>K</w:t>
      </w:r>
      <w:r w:rsidR="00461C99" w:rsidRPr="006F743C">
        <w:t>oene, JM (2</w:t>
      </w:r>
      <w:r w:rsidRPr="006F743C">
        <w:t>006</w:t>
      </w:r>
      <w:r w:rsidR="00461C99" w:rsidRPr="006F743C">
        <w:t>)</w:t>
      </w:r>
      <w:r w:rsidRPr="006F743C">
        <w:t xml:space="preserve">. Tales of two snails: sexual selection and sexual conflict in </w:t>
      </w:r>
      <w:proofErr w:type="spellStart"/>
      <w:r w:rsidRPr="006F743C">
        <w:t>Lymnaea</w:t>
      </w:r>
      <w:proofErr w:type="spellEnd"/>
      <w:r w:rsidRPr="006F743C">
        <w:t xml:space="preserve"> </w:t>
      </w:r>
      <w:proofErr w:type="spellStart"/>
      <w:r w:rsidRPr="006F743C">
        <w:t>stagnalis</w:t>
      </w:r>
      <w:proofErr w:type="spellEnd"/>
      <w:r w:rsidRPr="006F743C">
        <w:t xml:space="preserve"> and Helix </w:t>
      </w:r>
      <w:proofErr w:type="spellStart"/>
      <w:r w:rsidRPr="006F743C">
        <w:t>aspersa</w:t>
      </w:r>
      <w:proofErr w:type="spellEnd"/>
      <w:r w:rsidR="00461C99" w:rsidRPr="006F743C">
        <w:t xml:space="preserve">, </w:t>
      </w:r>
      <w:r w:rsidRPr="006F743C">
        <w:t>Integrative and Comparative Biology 46</w:t>
      </w:r>
      <w:r w:rsidR="00461C99" w:rsidRPr="006F743C">
        <w:t xml:space="preserve">: </w:t>
      </w:r>
      <w:r w:rsidRPr="006F743C">
        <w:t>419-429</w:t>
      </w:r>
    </w:p>
    <w:p w14:paraId="207A69D4" w14:textId="748507F5" w:rsidR="0039023D" w:rsidRPr="006F743C" w:rsidRDefault="0039023D" w:rsidP="00746C24">
      <w:proofErr w:type="spellStart"/>
      <w:r w:rsidRPr="006F743C">
        <w:t>Korábek</w:t>
      </w:r>
      <w:proofErr w:type="spellEnd"/>
      <w:r w:rsidRPr="006F743C">
        <w:t xml:space="preserve">, O, </w:t>
      </w:r>
      <w:proofErr w:type="spellStart"/>
      <w:r w:rsidRPr="006F743C">
        <w:t>Juřičková</w:t>
      </w:r>
      <w:proofErr w:type="spellEnd"/>
      <w:r w:rsidRPr="006F743C">
        <w:t>, L</w:t>
      </w:r>
      <w:r w:rsidR="00184A16" w:rsidRPr="006F743C">
        <w:t xml:space="preserve"> and </w:t>
      </w:r>
      <w:r w:rsidRPr="006F743C">
        <w:t xml:space="preserve">Petrusek, A </w:t>
      </w:r>
      <w:r w:rsidR="00461C99" w:rsidRPr="006F743C">
        <w:t>(</w:t>
      </w:r>
      <w:r w:rsidRPr="006F743C">
        <w:t>2016</w:t>
      </w:r>
      <w:r w:rsidR="00461C99" w:rsidRPr="006F743C">
        <w:t xml:space="preserve">). </w:t>
      </w:r>
      <w:r w:rsidRPr="006F743C">
        <w:t xml:space="preserve">Splitting the Roman snail Helix </w:t>
      </w:r>
      <w:proofErr w:type="spellStart"/>
      <w:r w:rsidRPr="006F743C">
        <w:t>pomatia</w:t>
      </w:r>
      <w:proofErr w:type="spellEnd"/>
      <w:r w:rsidRPr="006F743C">
        <w:t xml:space="preserve"> Linnaeus, 1758 (Stylommatophora: </w:t>
      </w:r>
      <w:proofErr w:type="spellStart"/>
      <w:r w:rsidRPr="006F743C">
        <w:t>Helicidae</w:t>
      </w:r>
      <w:proofErr w:type="spellEnd"/>
      <w:r w:rsidRPr="006F743C">
        <w:t xml:space="preserve">) into two: redescription of the forgotten Helix </w:t>
      </w:r>
      <w:proofErr w:type="spellStart"/>
      <w:r w:rsidRPr="006F743C">
        <w:t>thessalica</w:t>
      </w:r>
      <w:proofErr w:type="spellEnd"/>
      <w:r w:rsidRPr="006F743C">
        <w:t xml:space="preserve"> Boettger, 1886, Journal of Molluscan Studies</w:t>
      </w:r>
      <w:r w:rsidR="00461C99" w:rsidRPr="006F743C">
        <w:t xml:space="preserve"> </w:t>
      </w:r>
      <w:r w:rsidRPr="006F743C">
        <w:t>82</w:t>
      </w:r>
      <w:r w:rsidR="00461C99" w:rsidRPr="006F743C">
        <w:t xml:space="preserve">: </w:t>
      </w:r>
      <w:r w:rsidRPr="006F743C">
        <w:t>11-22</w:t>
      </w:r>
    </w:p>
    <w:p w14:paraId="133A9F71" w14:textId="3E4602FB" w:rsidR="0039023D" w:rsidRPr="006F743C" w:rsidRDefault="0039023D" w:rsidP="009C7C3C">
      <w:r w:rsidRPr="006F743C">
        <w:t>Kose, M, Eser, M, Kartal, K</w:t>
      </w:r>
      <w:r w:rsidR="00184A16" w:rsidRPr="006F743C">
        <w:t xml:space="preserve"> and </w:t>
      </w:r>
      <w:r w:rsidRPr="006F743C">
        <w:t xml:space="preserve">Bozkurt, MF </w:t>
      </w:r>
      <w:r w:rsidR="00BF1FE1" w:rsidRPr="006F743C">
        <w:t>(</w:t>
      </w:r>
      <w:r w:rsidRPr="006F743C">
        <w:t>2015</w:t>
      </w:r>
      <w:r w:rsidR="00BF1FE1" w:rsidRPr="006F743C">
        <w:t xml:space="preserve">). </w:t>
      </w:r>
      <w:r w:rsidRPr="006F743C">
        <w:t xml:space="preserve">Infections of Larval Stages of </w:t>
      </w:r>
      <w:proofErr w:type="spellStart"/>
      <w:r w:rsidRPr="006F743C">
        <w:t>Dicrocoelium</w:t>
      </w:r>
      <w:proofErr w:type="spellEnd"/>
      <w:r w:rsidRPr="006F743C">
        <w:t xml:space="preserve"> </w:t>
      </w:r>
      <w:proofErr w:type="spellStart"/>
      <w:r w:rsidRPr="006F743C">
        <w:t>dendriticum</w:t>
      </w:r>
      <w:proofErr w:type="spellEnd"/>
      <w:r w:rsidRPr="006F743C">
        <w:t xml:space="preserve"> and </w:t>
      </w:r>
      <w:proofErr w:type="spellStart"/>
      <w:r w:rsidRPr="006F743C">
        <w:t>Brachylaima</w:t>
      </w:r>
      <w:proofErr w:type="spellEnd"/>
      <w:r w:rsidRPr="006F743C">
        <w:t xml:space="preserve"> sp in Brown Garden Snail, Helix </w:t>
      </w:r>
      <w:proofErr w:type="spellStart"/>
      <w:r w:rsidRPr="006F743C">
        <w:t>aspersa</w:t>
      </w:r>
      <w:proofErr w:type="spellEnd"/>
      <w:r w:rsidRPr="006F743C">
        <w:t>, in Turkey</w:t>
      </w:r>
      <w:r w:rsidR="00BF1FE1" w:rsidRPr="006F743C">
        <w:t>,</w:t>
      </w:r>
      <w:r w:rsidR="006F29F6" w:rsidRPr="006F743C">
        <w:t xml:space="preserve"> </w:t>
      </w:r>
      <w:r w:rsidRPr="006F743C">
        <w:t>Korean Journal of Parasitology</w:t>
      </w:r>
      <w:r w:rsidR="00BF1FE1" w:rsidRPr="006F743C">
        <w:t xml:space="preserve"> </w:t>
      </w:r>
      <w:r w:rsidRPr="006F743C">
        <w:t>53</w:t>
      </w:r>
      <w:r w:rsidR="00BF1FE1" w:rsidRPr="006F743C">
        <w:t>(</w:t>
      </w:r>
      <w:r w:rsidRPr="006F743C">
        <w:t>5</w:t>
      </w:r>
      <w:r w:rsidR="00BF1FE1" w:rsidRPr="006F743C">
        <w:t xml:space="preserve">): </w:t>
      </w:r>
      <w:r w:rsidRPr="006F743C">
        <w:t>647-</w:t>
      </w:r>
      <w:r w:rsidR="00BF1FE1" w:rsidRPr="006F743C">
        <w:t>6</w:t>
      </w:r>
      <w:r w:rsidRPr="006F743C">
        <w:t>51</w:t>
      </w:r>
    </w:p>
    <w:p w14:paraId="4B037915" w14:textId="1105DAB2" w:rsidR="0039023D" w:rsidRPr="006F743C" w:rsidRDefault="0039023D" w:rsidP="00746C24">
      <w:proofErr w:type="spellStart"/>
      <w:r w:rsidRPr="006F743C">
        <w:t>Kougiagka</w:t>
      </w:r>
      <w:proofErr w:type="spellEnd"/>
      <w:r w:rsidRPr="006F743C">
        <w:t xml:space="preserve">, E, </w:t>
      </w:r>
      <w:proofErr w:type="spellStart"/>
      <w:r w:rsidRPr="006F743C">
        <w:t>Gkafas</w:t>
      </w:r>
      <w:proofErr w:type="spellEnd"/>
      <w:r w:rsidRPr="006F743C">
        <w:t xml:space="preserve">, GA, </w:t>
      </w:r>
      <w:proofErr w:type="spellStart"/>
      <w:r w:rsidRPr="006F743C">
        <w:t>Exadactylos</w:t>
      </w:r>
      <w:proofErr w:type="spellEnd"/>
      <w:r w:rsidRPr="006F743C">
        <w:t>, A</w:t>
      </w:r>
      <w:r w:rsidR="00184A16" w:rsidRPr="006F743C">
        <w:t xml:space="preserve"> and </w:t>
      </w:r>
      <w:proofErr w:type="spellStart"/>
      <w:r w:rsidRPr="006F743C">
        <w:t>Hatziioannou</w:t>
      </w:r>
      <w:proofErr w:type="spellEnd"/>
      <w:r w:rsidRPr="006F743C">
        <w:t xml:space="preserve">, M </w:t>
      </w:r>
      <w:r w:rsidR="00BF1FE1" w:rsidRPr="006F743C">
        <w:t>(</w:t>
      </w:r>
      <w:r w:rsidRPr="006F743C">
        <w:t>2022</w:t>
      </w:r>
      <w:r w:rsidR="00BF1FE1" w:rsidRPr="006F743C">
        <w:t xml:space="preserve">). </w:t>
      </w:r>
      <w:r w:rsidRPr="006F743C">
        <w:t xml:space="preserve">Morphology and genetic structure profile of farmed snails Cornu aspersum </w:t>
      </w:r>
      <w:proofErr w:type="spellStart"/>
      <w:r w:rsidRPr="006F743C">
        <w:t>aspersum</w:t>
      </w:r>
      <w:proofErr w:type="spellEnd"/>
      <w:r w:rsidRPr="006F743C">
        <w:t xml:space="preserve"> and Cornu aspersum maximum in Greece, Sustainability</w:t>
      </w:r>
      <w:r w:rsidR="00BF1FE1" w:rsidRPr="006F743C">
        <w:t xml:space="preserve"> </w:t>
      </w:r>
      <w:r w:rsidRPr="006F743C">
        <w:t>14</w:t>
      </w:r>
      <w:r w:rsidR="00BF1FE1" w:rsidRPr="006F743C">
        <w:t>(</w:t>
      </w:r>
      <w:r w:rsidRPr="006F743C">
        <w:t>23</w:t>
      </w:r>
      <w:r w:rsidR="00243997" w:rsidRPr="006F743C">
        <w:t xml:space="preserve">), </w:t>
      </w:r>
      <w:proofErr w:type="spellStart"/>
      <w:r w:rsidR="00F1288B" w:rsidRPr="006F743C">
        <w:t>doi</w:t>
      </w:r>
      <w:proofErr w:type="spellEnd"/>
      <w:r w:rsidR="00F1288B" w:rsidRPr="006F743C">
        <w:t xml:space="preserve">: </w:t>
      </w:r>
      <w:r w:rsidR="00243997" w:rsidRPr="006F743C">
        <w:t>10.3390/su142315965</w:t>
      </w:r>
    </w:p>
    <w:p w14:paraId="5F48FBF6" w14:textId="0DD1B598" w:rsidR="0039023D" w:rsidRPr="006F743C" w:rsidRDefault="0039023D" w:rsidP="009C7C3C">
      <w:r w:rsidRPr="006F743C">
        <w:t xml:space="preserve">Lange, MK, Penagos-Tabares, F, Hirzmann, J, Failing, K, Schaper, R, Van Bourgonie, YR, </w:t>
      </w:r>
      <w:proofErr w:type="spellStart"/>
      <w:r w:rsidRPr="006F743C">
        <w:t>Backeljau</w:t>
      </w:r>
      <w:proofErr w:type="spellEnd"/>
      <w:r w:rsidRPr="006F743C">
        <w:t>, T, Hermosilla, C</w:t>
      </w:r>
      <w:r w:rsidR="00184A16" w:rsidRPr="006F743C">
        <w:t xml:space="preserve"> and </w:t>
      </w:r>
      <w:r w:rsidRPr="006F743C">
        <w:t xml:space="preserve">Taubert, A </w:t>
      </w:r>
      <w:r w:rsidR="00243997" w:rsidRPr="006F743C">
        <w:t>(</w:t>
      </w:r>
      <w:r w:rsidRPr="006F743C">
        <w:t>2018</w:t>
      </w:r>
      <w:r w:rsidR="00243997" w:rsidRPr="006F743C">
        <w:t xml:space="preserve">). </w:t>
      </w:r>
      <w:r w:rsidRPr="006F743C">
        <w:t xml:space="preserve">Prevalence of </w:t>
      </w:r>
      <w:proofErr w:type="spellStart"/>
      <w:r w:rsidRPr="006F743C">
        <w:t>Angiostrongylus</w:t>
      </w:r>
      <w:proofErr w:type="spellEnd"/>
      <w:r w:rsidRPr="006F743C">
        <w:t xml:space="preserve"> vasorum, </w:t>
      </w:r>
      <w:proofErr w:type="spellStart"/>
      <w:r w:rsidRPr="006F743C">
        <w:t>Aelurostrongylus</w:t>
      </w:r>
      <w:proofErr w:type="spellEnd"/>
      <w:r w:rsidRPr="006F743C">
        <w:t xml:space="preserve"> </w:t>
      </w:r>
      <w:proofErr w:type="spellStart"/>
      <w:r w:rsidRPr="006F743C">
        <w:t>abstrusus</w:t>
      </w:r>
      <w:proofErr w:type="spellEnd"/>
      <w:r w:rsidRPr="006F743C">
        <w:t xml:space="preserve"> and </w:t>
      </w:r>
      <w:proofErr w:type="spellStart"/>
      <w:r w:rsidRPr="006F743C">
        <w:t>Crenosoma</w:t>
      </w:r>
      <w:proofErr w:type="spellEnd"/>
      <w:r w:rsidRPr="006F743C">
        <w:t xml:space="preserve"> </w:t>
      </w:r>
      <w:proofErr w:type="spellStart"/>
      <w:r w:rsidRPr="006F743C">
        <w:t>vulpis</w:t>
      </w:r>
      <w:proofErr w:type="spellEnd"/>
      <w:r w:rsidRPr="006F743C">
        <w:t xml:space="preserve"> larvae in native slug populations in Germany</w:t>
      </w:r>
      <w:r w:rsidR="00243997" w:rsidRPr="006F743C">
        <w:t>,</w:t>
      </w:r>
      <w:r w:rsidR="006F29F6" w:rsidRPr="006F743C">
        <w:t xml:space="preserve"> </w:t>
      </w:r>
      <w:r w:rsidRPr="006F743C">
        <w:t>Veterinary Parasitology</w:t>
      </w:r>
      <w:r w:rsidR="00243997" w:rsidRPr="006F743C">
        <w:t xml:space="preserve"> </w:t>
      </w:r>
      <w:r w:rsidRPr="006F743C">
        <w:t>254</w:t>
      </w:r>
      <w:r w:rsidR="00243997" w:rsidRPr="006F743C">
        <w:t xml:space="preserve">: </w:t>
      </w:r>
      <w:r w:rsidRPr="006F743C">
        <w:t>120-</w:t>
      </w:r>
      <w:r w:rsidR="00243997" w:rsidRPr="006F743C">
        <w:t>1</w:t>
      </w:r>
      <w:r w:rsidRPr="006F743C">
        <w:t>30</w:t>
      </w:r>
    </w:p>
    <w:p w14:paraId="0DF6E456" w14:textId="743AD8A4" w:rsidR="0039023D" w:rsidRPr="006F743C" w:rsidRDefault="0039023D" w:rsidP="009C7C3C">
      <w:proofErr w:type="spellStart"/>
      <w:r w:rsidRPr="006F743C">
        <w:lastRenderedPageBreak/>
        <w:t>Latrofa</w:t>
      </w:r>
      <w:proofErr w:type="spellEnd"/>
      <w:r w:rsidRPr="006F743C">
        <w:t xml:space="preserve">, MS, Lia, RP, Giannelli, A, Colella, V, Santoro, M, D'Alessio, N, Campbell, BE, Parisi, A, Dantas-Torres, F, </w:t>
      </w:r>
      <w:proofErr w:type="spellStart"/>
      <w:r w:rsidRPr="006F743C">
        <w:t>Mutafchiev</w:t>
      </w:r>
      <w:proofErr w:type="spellEnd"/>
      <w:r w:rsidRPr="006F743C">
        <w:t>, Y, Veneziano, V</w:t>
      </w:r>
      <w:r w:rsidR="00184A16" w:rsidRPr="006F743C">
        <w:t xml:space="preserve"> and </w:t>
      </w:r>
      <w:r w:rsidRPr="006F743C">
        <w:t xml:space="preserve">Otranto, D </w:t>
      </w:r>
      <w:r w:rsidR="00243997" w:rsidRPr="006F743C">
        <w:t>(</w:t>
      </w:r>
      <w:r w:rsidRPr="006F743C">
        <w:t>2015</w:t>
      </w:r>
      <w:r w:rsidR="00243997" w:rsidRPr="006F743C">
        <w:t xml:space="preserve">). </w:t>
      </w:r>
      <w:proofErr w:type="spellStart"/>
      <w:r w:rsidRPr="006F743C">
        <w:t>Crenosoma</w:t>
      </w:r>
      <w:proofErr w:type="spellEnd"/>
      <w:r w:rsidRPr="006F743C">
        <w:t xml:space="preserve"> </w:t>
      </w:r>
      <w:proofErr w:type="spellStart"/>
      <w:r w:rsidRPr="006F743C">
        <w:t>vulpis</w:t>
      </w:r>
      <w:proofErr w:type="spellEnd"/>
      <w:r w:rsidRPr="006F743C">
        <w:t xml:space="preserve"> in wild and domestic carnivores from Italy: a morphological and molecular study</w:t>
      </w:r>
      <w:r w:rsidR="00243997" w:rsidRPr="006F743C">
        <w:t>,</w:t>
      </w:r>
      <w:r w:rsidR="006F29F6" w:rsidRPr="006F743C">
        <w:t xml:space="preserve"> </w:t>
      </w:r>
      <w:r w:rsidRPr="006F743C">
        <w:t>Parasitology Research</w:t>
      </w:r>
      <w:r w:rsidR="00243997" w:rsidRPr="006F743C">
        <w:t xml:space="preserve"> </w:t>
      </w:r>
      <w:r w:rsidRPr="006F743C">
        <w:t>114</w:t>
      </w:r>
      <w:r w:rsidR="00243997" w:rsidRPr="006F743C">
        <w:t>(</w:t>
      </w:r>
      <w:r w:rsidRPr="006F743C">
        <w:t>10</w:t>
      </w:r>
      <w:r w:rsidR="00243997" w:rsidRPr="006F743C">
        <w:t xml:space="preserve">): </w:t>
      </w:r>
      <w:r w:rsidRPr="006F743C">
        <w:t>3611-</w:t>
      </w:r>
      <w:r w:rsidR="00243997" w:rsidRPr="006F743C">
        <w:t>361</w:t>
      </w:r>
      <w:r w:rsidRPr="006F743C">
        <w:t>7</w:t>
      </w:r>
    </w:p>
    <w:p w14:paraId="53A27428" w14:textId="2455154B" w:rsidR="0039023D" w:rsidRPr="006F743C" w:rsidRDefault="0039023D" w:rsidP="009C7C3C">
      <w:r w:rsidRPr="006F743C">
        <w:t xml:space="preserve">Leonard, E </w:t>
      </w:r>
      <w:r w:rsidR="00243997" w:rsidRPr="006F743C">
        <w:t>(</w:t>
      </w:r>
      <w:r w:rsidRPr="006F743C">
        <w:t>2003</w:t>
      </w:r>
      <w:r w:rsidR="00243997" w:rsidRPr="006F743C">
        <w:t xml:space="preserve">). </w:t>
      </w:r>
      <w:proofErr w:type="spellStart"/>
      <w:r w:rsidRPr="006F743C">
        <w:t>Bash’Em</w:t>
      </w:r>
      <w:proofErr w:type="spellEnd"/>
      <w:r w:rsidRPr="006F743C">
        <w:t xml:space="preserve"> </w:t>
      </w:r>
      <w:proofErr w:type="spellStart"/>
      <w:r w:rsidRPr="006F743C">
        <w:t>Burn’Em</w:t>
      </w:r>
      <w:proofErr w:type="spellEnd"/>
      <w:r w:rsidRPr="006F743C">
        <w:t xml:space="preserve"> </w:t>
      </w:r>
      <w:proofErr w:type="spellStart"/>
      <w:r w:rsidRPr="006F743C">
        <w:t>Bait’Em</w:t>
      </w:r>
      <w:proofErr w:type="spellEnd"/>
      <w:r w:rsidRPr="006F743C">
        <w:t xml:space="preserve"> - Integrated snail management in crops and pastures, South Australian Research and Development Institute</w:t>
      </w:r>
      <w:r w:rsidR="00243997" w:rsidRPr="006F743C">
        <w:t xml:space="preserve">, </w:t>
      </w:r>
      <w:r w:rsidR="00A24D48" w:rsidRPr="006F743C">
        <w:t>GRDC Project Code: UOA2205-005RTX</w:t>
      </w:r>
    </w:p>
    <w:p w14:paraId="67144D90" w14:textId="0EBF427C" w:rsidR="0039023D" w:rsidRPr="006F743C" w:rsidRDefault="0039023D" w:rsidP="009C7C3C">
      <w:r w:rsidRPr="006F743C">
        <w:t>Ligaszewski, M</w:t>
      </w:r>
      <w:r w:rsidR="00184A16" w:rsidRPr="006F743C">
        <w:t xml:space="preserve"> and </w:t>
      </w:r>
      <w:r w:rsidRPr="006F743C">
        <w:t xml:space="preserve">Pol, P </w:t>
      </w:r>
      <w:r w:rsidR="00A24D48" w:rsidRPr="006F743C">
        <w:t>(</w:t>
      </w:r>
      <w:r w:rsidRPr="006F743C">
        <w:t>2017</w:t>
      </w:r>
      <w:r w:rsidR="00A24D48" w:rsidRPr="006F743C">
        <w:t xml:space="preserve">). </w:t>
      </w:r>
      <w:r w:rsidRPr="006F743C">
        <w:t xml:space="preserve">Calcium, crude ash and crude protein content in the visceral sac and shell of the edible garden snail (Cornu aspersum synonym Helix </w:t>
      </w:r>
      <w:proofErr w:type="spellStart"/>
      <w:r w:rsidRPr="006F743C">
        <w:t>aspersa</w:t>
      </w:r>
      <w:proofErr w:type="spellEnd"/>
      <w:r w:rsidRPr="006F743C">
        <w:t xml:space="preserve">) farmed in confined conditions, </w:t>
      </w:r>
      <w:proofErr w:type="spellStart"/>
      <w:r w:rsidRPr="006F743C">
        <w:t>Wiadomości</w:t>
      </w:r>
      <w:proofErr w:type="spellEnd"/>
      <w:r w:rsidRPr="006F743C">
        <w:t xml:space="preserve"> </w:t>
      </w:r>
      <w:proofErr w:type="spellStart"/>
      <w:r w:rsidRPr="006F743C">
        <w:t>Zootechniczne</w:t>
      </w:r>
      <w:proofErr w:type="spellEnd"/>
      <w:r w:rsidR="00A24D48" w:rsidRPr="006F743C">
        <w:t xml:space="preserve"> </w:t>
      </w:r>
      <w:r w:rsidRPr="006F743C">
        <w:t>4</w:t>
      </w:r>
      <w:r w:rsidR="00A24D48" w:rsidRPr="006F743C">
        <w:t xml:space="preserve">: </w:t>
      </w:r>
      <w:r w:rsidRPr="006F743C">
        <w:t>3-9</w:t>
      </w:r>
    </w:p>
    <w:p w14:paraId="10F08ABF" w14:textId="66299698" w:rsidR="0039023D" w:rsidRPr="006F743C" w:rsidRDefault="0039023D" w:rsidP="009C7C3C">
      <w:r w:rsidRPr="006F743C">
        <w:t>Ligaszewski, M</w:t>
      </w:r>
      <w:r w:rsidR="00184A16" w:rsidRPr="006F743C">
        <w:t xml:space="preserve"> and </w:t>
      </w:r>
      <w:r w:rsidRPr="006F743C">
        <w:t xml:space="preserve">Pol, P </w:t>
      </w:r>
      <w:r w:rsidR="00A44FE5" w:rsidRPr="006F743C">
        <w:t>(</w:t>
      </w:r>
      <w:r w:rsidRPr="006F743C">
        <w:t>2021</w:t>
      </w:r>
      <w:r w:rsidR="00A44FE5" w:rsidRPr="006F743C">
        <w:t xml:space="preserve">). </w:t>
      </w:r>
      <w:r w:rsidRPr="006F743C">
        <w:t xml:space="preserve">Reproduction of the Roman Snail (Helix </w:t>
      </w:r>
      <w:proofErr w:type="spellStart"/>
      <w:r w:rsidRPr="006F743C">
        <w:t>Pomatia</w:t>
      </w:r>
      <w:proofErr w:type="spellEnd"/>
      <w:r w:rsidRPr="006F743C">
        <w:t xml:space="preserve"> L) from a Local Natural Population in Farm Conditions and in a Natural Habitat</w:t>
      </w:r>
      <w:r w:rsidR="00A44FE5" w:rsidRPr="006F743C">
        <w:t>,</w:t>
      </w:r>
      <w:r w:rsidR="006F29F6" w:rsidRPr="006F743C">
        <w:t xml:space="preserve"> </w:t>
      </w:r>
      <w:r w:rsidRPr="006F743C">
        <w:t>Annals of Animal Science, 21</w:t>
      </w:r>
      <w:r w:rsidR="00A44FE5" w:rsidRPr="006F743C">
        <w:t>(</w:t>
      </w:r>
      <w:r w:rsidRPr="006F743C">
        <w:t>2</w:t>
      </w:r>
      <w:r w:rsidR="00A44FE5" w:rsidRPr="006F743C">
        <w:t xml:space="preserve">): </w:t>
      </w:r>
      <w:r w:rsidRPr="006F743C">
        <w:t>693-708</w:t>
      </w:r>
    </w:p>
    <w:p w14:paraId="77077768" w14:textId="16062BB8" w:rsidR="0039023D" w:rsidRPr="006F743C" w:rsidRDefault="0039023D" w:rsidP="009C7C3C">
      <w:r w:rsidRPr="006F743C">
        <w:t>Ligaszewski, M, Lysak, A</w:t>
      </w:r>
      <w:r w:rsidR="00184A16" w:rsidRPr="006F743C">
        <w:t xml:space="preserve"> and </w:t>
      </w:r>
      <w:r w:rsidRPr="006F743C">
        <w:t>Mach-</w:t>
      </w:r>
      <w:proofErr w:type="spellStart"/>
      <w:r w:rsidRPr="006F743C">
        <w:t>Paluszkiewicz</w:t>
      </w:r>
      <w:proofErr w:type="spellEnd"/>
      <w:r w:rsidRPr="006F743C">
        <w:t xml:space="preserve">, Z </w:t>
      </w:r>
      <w:r w:rsidR="00A44FE5" w:rsidRPr="006F743C">
        <w:t>(</w:t>
      </w:r>
      <w:r w:rsidRPr="006F743C">
        <w:t>2007</w:t>
      </w:r>
      <w:r w:rsidR="00A44FE5" w:rsidRPr="006F743C">
        <w:t xml:space="preserve">). </w:t>
      </w:r>
      <w:r w:rsidRPr="006F743C">
        <w:t xml:space="preserve">Reproductive performance of Helix </w:t>
      </w:r>
      <w:proofErr w:type="spellStart"/>
      <w:r w:rsidRPr="006F743C">
        <w:t>pomatia</w:t>
      </w:r>
      <w:proofErr w:type="spellEnd"/>
      <w:r w:rsidRPr="006F743C">
        <w:t xml:space="preserve"> (</w:t>
      </w:r>
      <w:proofErr w:type="spellStart"/>
      <w:r w:rsidRPr="006F743C">
        <w:t>Gastropoda</w:t>
      </w:r>
      <w:proofErr w:type="spellEnd"/>
      <w:r w:rsidRPr="006F743C">
        <w:t xml:space="preserve"> : </w:t>
      </w:r>
      <w:proofErr w:type="spellStart"/>
      <w:r w:rsidRPr="006F743C">
        <w:t>Pulmonata</w:t>
      </w:r>
      <w:proofErr w:type="spellEnd"/>
      <w:r w:rsidRPr="006F743C">
        <w:t xml:space="preserve"> : </w:t>
      </w:r>
      <w:proofErr w:type="spellStart"/>
      <w:r w:rsidRPr="006F743C">
        <w:t>Helicidae</w:t>
      </w:r>
      <w:proofErr w:type="spellEnd"/>
      <w:r w:rsidRPr="006F743C">
        <w:t>) and survival of its hatchlings under farm conditions</w:t>
      </w:r>
      <w:r w:rsidR="00A44FE5" w:rsidRPr="006F743C">
        <w:t>,</w:t>
      </w:r>
      <w:r w:rsidR="006F29F6" w:rsidRPr="006F743C">
        <w:t xml:space="preserve"> </w:t>
      </w:r>
      <w:r w:rsidRPr="006F743C">
        <w:t>American Malacological Bulletin</w:t>
      </w:r>
      <w:r w:rsidR="00A44FE5" w:rsidRPr="006F743C">
        <w:t xml:space="preserve"> </w:t>
      </w:r>
      <w:r w:rsidRPr="006F743C">
        <w:t>22</w:t>
      </w:r>
      <w:r w:rsidR="00A44FE5" w:rsidRPr="006F743C">
        <w:t>(</w:t>
      </w:r>
      <w:r w:rsidRPr="006F743C">
        <w:t>1-2</w:t>
      </w:r>
      <w:r w:rsidR="00A44FE5" w:rsidRPr="006F743C">
        <w:t xml:space="preserve">): </w:t>
      </w:r>
      <w:r w:rsidRPr="006F743C">
        <w:t>1-6</w:t>
      </w:r>
    </w:p>
    <w:p w14:paraId="747CCF8F" w14:textId="60BDEC12" w:rsidR="0039023D" w:rsidRPr="006F743C" w:rsidRDefault="0039023D" w:rsidP="009C7C3C">
      <w:r w:rsidRPr="006F743C">
        <w:t>Ligaszewski, M, Surowka, K</w:t>
      </w:r>
      <w:r w:rsidR="00184A16" w:rsidRPr="006F743C">
        <w:t xml:space="preserve"> and </w:t>
      </w:r>
      <w:proofErr w:type="spellStart"/>
      <w:r w:rsidRPr="006F743C">
        <w:t>Stekla</w:t>
      </w:r>
      <w:proofErr w:type="spellEnd"/>
      <w:r w:rsidRPr="006F743C">
        <w:t xml:space="preserve">, J </w:t>
      </w:r>
      <w:r w:rsidR="00A44FE5" w:rsidRPr="006F743C">
        <w:t>(</w:t>
      </w:r>
      <w:r w:rsidRPr="006F743C">
        <w:t>2009</w:t>
      </w:r>
      <w:r w:rsidR="00A44FE5" w:rsidRPr="006F743C">
        <w:t xml:space="preserve">). </w:t>
      </w:r>
      <w:r w:rsidRPr="006F743C">
        <w:t xml:space="preserve">The shell features of Cornu aspersum (synonym Helix </w:t>
      </w:r>
      <w:proofErr w:type="spellStart"/>
      <w:r w:rsidRPr="006F743C">
        <w:t>aspersa</w:t>
      </w:r>
      <w:proofErr w:type="spellEnd"/>
      <w:r w:rsidRPr="006F743C">
        <w:t xml:space="preserve">) and Helix </w:t>
      </w:r>
      <w:proofErr w:type="spellStart"/>
      <w:r w:rsidRPr="006F743C">
        <w:t>pomatia</w:t>
      </w:r>
      <w:proofErr w:type="spellEnd"/>
      <w:r w:rsidRPr="006F743C">
        <w:t>: Characteristics and comparison</w:t>
      </w:r>
      <w:r w:rsidR="00A44FE5" w:rsidRPr="006F743C">
        <w:t>,</w:t>
      </w:r>
      <w:r w:rsidR="006F29F6" w:rsidRPr="006F743C">
        <w:t xml:space="preserve"> </w:t>
      </w:r>
      <w:r w:rsidRPr="006F743C">
        <w:t>American Malacological Bulletin</w:t>
      </w:r>
      <w:r w:rsidR="00A44FE5" w:rsidRPr="006F743C">
        <w:t xml:space="preserve"> </w:t>
      </w:r>
      <w:r w:rsidRPr="006F743C">
        <w:t>27</w:t>
      </w:r>
      <w:r w:rsidR="00A44FE5" w:rsidRPr="006F743C">
        <w:t>(</w:t>
      </w:r>
      <w:r w:rsidRPr="006F743C">
        <w:t>1-2</w:t>
      </w:r>
      <w:r w:rsidR="00A44FE5" w:rsidRPr="006F743C">
        <w:t xml:space="preserve">): </w:t>
      </w:r>
      <w:r w:rsidRPr="006F743C">
        <w:t>173-</w:t>
      </w:r>
      <w:r w:rsidR="00A44FE5" w:rsidRPr="006F743C">
        <w:t>1</w:t>
      </w:r>
      <w:r w:rsidRPr="006F743C">
        <w:t>81</w:t>
      </w:r>
    </w:p>
    <w:p w14:paraId="1AE8D2E3" w14:textId="2A4952B0" w:rsidR="0039023D" w:rsidRPr="006F743C" w:rsidRDefault="00FB6D4D" w:rsidP="00746C24">
      <w:r w:rsidRPr="006F743C">
        <w:t>Ligaszewski</w:t>
      </w:r>
      <w:r w:rsidR="0039023D" w:rsidRPr="006F743C">
        <w:t>, M</w:t>
      </w:r>
      <w:r w:rsidR="00184A16" w:rsidRPr="006F743C">
        <w:t xml:space="preserve"> and </w:t>
      </w:r>
      <w:r w:rsidR="0039023D" w:rsidRPr="006F743C">
        <w:t>P</w:t>
      </w:r>
      <w:r w:rsidRPr="006F743C">
        <w:t>ol, P (</w:t>
      </w:r>
      <w:r w:rsidR="0039023D" w:rsidRPr="006F743C">
        <w:t>2017</w:t>
      </w:r>
      <w:r w:rsidRPr="006F743C">
        <w:t>)</w:t>
      </w:r>
      <w:r w:rsidR="0039023D" w:rsidRPr="006F743C">
        <w:t xml:space="preserve">. Calcium, crude ash and crude protein content in the visceral sac and shell of the edible garden snail (Cornu aspersum synonym Helix </w:t>
      </w:r>
      <w:proofErr w:type="spellStart"/>
      <w:r w:rsidR="0039023D" w:rsidRPr="006F743C">
        <w:t>aspersa</w:t>
      </w:r>
      <w:proofErr w:type="spellEnd"/>
      <w:r w:rsidR="0039023D" w:rsidRPr="006F743C">
        <w:t>) farmed in confined conditions</w:t>
      </w:r>
      <w:r w:rsidRPr="006F743C">
        <w:t xml:space="preserve">, </w:t>
      </w:r>
      <w:proofErr w:type="spellStart"/>
      <w:r w:rsidR="0039023D" w:rsidRPr="006F743C">
        <w:t>Wiadomości</w:t>
      </w:r>
      <w:proofErr w:type="spellEnd"/>
      <w:r w:rsidR="0039023D" w:rsidRPr="006F743C">
        <w:t xml:space="preserve"> </w:t>
      </w:r>
      <w:proofErr w:type="spellStart"/>
      <w:r w:rsidR="0039023D" w:rsidRPr="006F743C">
        <w:t>Zootechniczne</w:t>
      </w:r>
      <w:proofErr w:type="spellEnd"/>
      <w:r w:rsidR="0039023D" w:rsidRPr="006F743C">
        <w:t xml:space="preserve"> 4</w:t>
      </w:r>
      <w:r w:rsidRPr="006F743C">
        <w:t xml:space="preserve">: </w:t>
      </w:r>
      <w:r w:rsidR="0039023D" w:rsidRPr="006F743C">
        <w:t>3-9</w:t>
      </w:r>
    </w:p>
    <w:p w14:paraId="60152EBE" w14:textId="6456CFF7" w:rsidR="0039023D" w:rsidRPr="006F743C" w:rsidRDefault="0039023D" w:rsidP="009C7C3C">
      <w:proofErr w:type="spellStart"/>
      <w:r w:rsidRPr="006F743C">
        <w:t>Lurati</w:t>
      </w:r>
      <w:proofErr w:type="spellEnd"/>
      <w:r w:rsidRPr="006F743C">
        <w:t xml:space="preserve">, L, Deplazes, P, </w:t>
      </w:r>
      <w:proofErr w:type="spellStart"/>
      <w:r w:rsidRPr="006F743C">
        <w:t>Hegglin</w:t>
      </w:r>
      <w:proofErr w:type="spellEnd"/>
      <w:r w:rsidRPr="006F743C">
        <w:t>, D</w:t>
      </w:r>
      <w:r w:rsidR="00184A16" w:rsidRPr="006F743C">
        <w:t xml:space="preserve"> and </w:t>
      </w:r>
      <w:r w:rsidRPr="006F743C">
        <w:t xml:space="preserve">Schnyder, M </w:t>
      </w:r>
      <w:r w:rsidR="00AB72DE" w:rsidRPr="006F743C">
        <w:t>(</w:t>
      </w:r>
      <w:r w:rsidRPr="006F743C">
        <w:t>2015</w:t>
      </w:r>
      <w:r w:rsidR="00AB72DE" w:rsidRPr="006F743C">
        <w:t xml:space="preserve">). </w:t>
      </w:r>
      <w:proofErr w:type="spellStart"/>
      <w:r w:rsidRPr="006F743C">
        <w:t>Seroepidemiological</w:t>
      </w:r>
      <w:proofErr w:type="spellEnd"/>
      <w:r w:rsidRPr="006F743C">
        <w:t xml:space="preserve"> survey and spatial analysis of the occurrence of </w:t>
      </w:r>
      <w:proofErr w:type="spellStart"/>
      <w:r w:rsidRPr="006F743C">
        <w:t>Angiostrongylus</w:t>
      </w:r>
      <w:proofErr w:type="spellEnd"/>
      <w:r w:rsidRPr="006F743C">
        <w:t xml:space="preserve"> vasorum in Swiss dogs in relation to biogeographic aspects, Vet</w:t>
      </w:r>
      <w:r w:rsidR="00934F37" w:rsidRPr="006F743C">
        <w:t xml:space="preserve">erinary </w:t>
      </w:r>
      <w:r w:rsidRPr="006F743C">
        <w:t>Parasitol</w:t>
      </w:r>
      <w:r w:rsidR="00934F37" w:rsidRPr="006F743C">
        <w:t>ogy</w:t>
      </w:r>
      <w:r w:rsidR="00AB72DE" w:rsidRPr="006F743C">
        <w:t xml:space="preserve"> </w:t>
      </w:r>
      <w:r w:rsidRPr="006F743C">
        <w:t>212</w:t>
      </w:r>
      <w:r w:rsidR="00AB72DE" w:rsidRPr="006F743C">
        <w:t>(</w:t>
      </w:r>
      <w:r w:rsidRPr="006F743C">
        <w:t>3-4</w:t>
      </w:r>
      <w:r w:rsidR="00AB72DE" w:rsidRPr="006F743C">
        <w:t xml:space="preserve">): </w:t>
      </w:r>
      <w:r w:rsidRPr="006F743C">
        <w:t>219-</w:t>
      </w:r>
      <w:r w:rsidR="00AB72DE" w:rsidRPr="006F743C">
        <w:t>2</w:t>
      </w:r>
      <w:r w:rsidRPr="006F743C">
        <w:t>26</w:t>
      </w:r>
    </w:p>
    <w:p w14:paraId="27AF27F6" w14:textId="61B508EA" w:rsidR="0039023D" w:rsidRPr="006F743C" w:rsidRDefault="0039023D" w:rsidP="009C7C3C">
      <w:proofErr w:type="spellStart"/>
      <w:r w:rsidRPr="006F743C">
        <w:t>Lv</w:t>
      </w:r>
      <w:proofErr w:type="spellEnd"/>
      <w:r w:rsidRPr="006F743C">
        <w:t>, S, Zhang, Y, Liu, HX, Hu, L, Yang, K, Steinmann, P, Chen, Z, Wang, LY, Utzinger, J</w:t>
      </w:r>
      <w:r w:rsidR="00184A16" w:rsidRPr="006F743C">
        <w:t xml:space="preserve"> and </w:t>
      </w:r>
      <w:r w:rsidRPr="006F743C">
        <w:t xml:space="preserve">Zhou, XN </w:t>
      </w:r>
      <w:r w:rsidR="00AB72DE" w:rsidRPr="006F743C">
        <w:t>(</w:t>
      </w:r>
      <w:r w:rsidRPr="006F743C">
        <w:t>2009</w:t>
      </w:r>
      <w:r w:rsidR="00AB72DE" w:rsidRPr="006F743C">
        <w:t xml:space="preserve">). </w:t>
      </w:r>
      <w:r w:rsidRPr="006F743C">
        <w:t xml:space="preserve">Invasive snails and an emerging infectious disease: results from the first national survey on </w:t>
      </w:r>
      <w:proofErr w:type="spellStart"/>
      <w:r w:rsidRPr="006F743C">
        <w:t>Angiostrongylus</w:t>
      </w:r>
      <w:proofErr w:type="spellEnd"/>
      <w:r w:rsidRPr="006F743C">
        <w:t xml:space="preserve"> </w:t>
      </w:r>
      <w:proofErr w:type="spellStart"/>
      <w:r w:rsidRPr="006F743C">
        <w:t>cantonensis</w:t>
      </w:r>
      <w:proofErr w:type="spellEnd"/>
      <w:r w:rsidRPr="006F743C">
        <w:t xml:space="preserve"> in China, PLoS </w:t>
      </w:r>
      <w:r w:rsidR="00E41C69" w:rsidRPr="006F743C">
        <w:t>Neglected Tropical Diseases</w:t>
      </w:r>
      <w:r w:rsidR="00AB72DE" w:rsidRPr="006F743C">
        <w:t xml:space="preserve"> </w:t>
      </w:r>
      <w:r w:rsidRPr="006F743C">
        <w:t>3</w:t>
      </w:r>
      <w:r w:rsidR="00AB72DE" w:rsidRPr="006F743C">
        <w:t>(</w:t>
      </w:r>
      <w:r w:rsidRPr="006F743C">
        <w:t>2</w:t>
      </w:r>
      <w:r w:rsidR="00AB72DE" w:rsidRPr="006F743C">
        <w:t xml:space="preserve">): </w:t>
      </w:r>
      <w:r w:rsidRPr="006F743C">
        <w:t>e368</w:t>
      </w:r>
    </w:p>
    <w:p w14:paraId="059CC24A" w14:textId="1D70A924" w:rsidR="0039023D" w:rsidRPr="006F743C" w:rsidRDefault="0039023D" w:rsidP="009C7C3C">
      <w:proofErr w:type="spellStart"/>
      <w:r w:rsidRPr="006F743C">
        <w:t>Lv</w:t>
      </w:r>
      <w:proofErr w:type="spellEnd"/>
      <w:r w:rsidRPr="006F743C">
        <w:t>, S, Zhang, YI, Steinmann, P, Yang, G-J, Yang, KUN, Zhou, X-N</w:t>
      </w:r>
      <w:r w:rsidR="00184A16" w:rsidRPr="006F743C">
        <w:t xml:space="preserve"> and </w:t>
      </w:r>
      <w:r w:rsidRPr="006F743C">
        <w:t xml:space="preserve">Utzinger, J </w:t>
      </w:r>
      <w:r w:rsidR="00AB72DE" w:rsidRPr="006F743C">
        <w:t>(</w:t>
      </w:r>
      <w:r w:rsidRPr="006F743C">
        <w:t>2011</w:t>
      </w:r>
      <w:r w:rsidR="00AB72DE" w:rsidRPr="006F743C">
        <w:t xml:space="preserve">). </w:t>
      </w:r>
      <w:r w:rsidRPr="006F743C">
        <w:t>The emergence of angiostrongyliasis in the People’s Republic of China: the interplay between invasive snails, climate change and transmission dynamics, Freshwater Biology</w:t>
      </w:r>
      <w:r w:rsidR="00AB72DE" w:rsidRPr="006F743C">
        <w:t xml:space="preserve"> </w:t>
      </w:r>
      <w:r w:rsidRPr="006F743C">
        <w:t>56</w:t>
      </w:r>
      <w:r w:rsidR="00AB72DE" w:rsidRPr="006F743C">
        <w:t>(</w:t>
      </w:r>
      <w:r w:rsidRPr="006F743C">
        <w:t>4</w:t>
      </w:r>
      <w:r w:rsidR="00AB72DE" w:rsidRPr="006F743C">
        <w:t xml:space="preserve">): </w:t>
      </w:r>
      <w:r w:rsidRPr="006F743C">
        <w:t>717-</w:t>
      </w:r>
      <w:r w:rsidR="00AB72DE" w:rsidRPr="006F743C">
        <w:t>7</w:t>
      </w:r>
      <w:r w:rsidRPr="006F743C">
        <w:t>34</w:t>
      </w:r>
    </w:p>
    <w:p w14:paraId="5E621410" w14:textId="6C7BA592" w:rsidR="0039023D" w:rsidRPr="006F743C" w:rsidRDefault="00AB72DE" w:rsidP="00746C24">
      <w:proofErr w:type="spellStart"/>
      <w:r w:rsidRPr="006F743C">
        <w:t>Lydeard</w:t>
      </w:r>
      <w:proofErr w:type="spellEnd"/>
      <w:r w:rsidR="0039023D" w:rsidRPr="006F743C">
        <w:t>, C</w:t>
      </w:r>
      <w:r w:rsidR="00174F05" w:rsidRPr="006F743C">
        <w:t xml:space="preserve">, </w:t>
      </w:r>
      <w:r w:rsidR="0039023D" w:rsidRPr="006F743C">
        <w:t>C</w:t>
      </w:r>
      <w:r w:rsidRPr="006F743C">
        <w:t>owie</w:t>
      </w:r>
      <w:r w:rsidR="0039023D" w:rsidRPr="006F743C">
        <w:t>, RH</w:t>
      </w:r>
      <w:r w:rsidR="00174F05" w:rsidRPr="006F743C">
        <w:t xml:space="preserve">, </w:t>
      </w:r>
      <w:r w:rsidR="0039023D" w:rsidRPr="006F743C">
        <w:t>P</w:t>
      </w:r>
      <w:r w:rsidRPr="006F743C">
        <w:t>onder</w:t>
      </w:r>
      <w:r w:rsidR="0039023D" w:rsidRPr="006F743C">
        <w:t>, WF</w:t>
      </w:r>
      <w:r w:rsidR="00174F05" w:rsidRPr="006F743C">
        <w:t xml:space="preserve">, </w:t>
      </w:r>
      <w:r w:rsidR="0039023D" w:rsidRPr="006F743C">
        <w:t>B</w:t>
      </w:r>
      <w:r w:rsidRPr="006F743C">
        <w:t xml:space="preserve">ogan, </w:t>
      </w:r>
      <w:r w:rsidR="0039023D" w:rsidRPr="006F743C">
        <w:t>AE</w:t>
      </w:r>
      <w:r w:rsidR="00174F05" w:rsidRPr="006F743C">
        <w:t xml:space="preserve">, </w:t>
      </w:r>
      <w:r w:rsidR="0039023D" w:rsidRPr="006F743C">
        <w:t>B</w:t>
      </w:r>
      <w:r w:rsidRPr="006F743C">
        <w:t xml:space="preserve">ouchet, </w:t>
      </w:r>
      <w:r w:rsidR="0039023D" w:rsidRPr="006F743C">
        <w:t>P</w:t>
      </w:r>
      <w:r w:rsidR="00174F05" w:rsidRPr="006F743C">
        <w:t xml:space="preserve">, </w:t>
      </w:r>
      <w:r w:rsidR="0039023D" w:rsidRPr="006F743C">
        <w:t>C</w:t>
      </w:r>
      <w:r w:rsidRPr="006F743C">
        <w:t xml:space="preserve">lark, </w:t>
      </w:r>
      <w:r w:rsidR="0039023D" w:rsidRPr="006F743C">
        <w:t>SA</w:t>
      </w:r>
      <w:r w:rsidR="00174F05" w:rsidRPr="006F743C">
        <w:t xml:space="preserve">, </w:t>
      </w:r>
      <w:r w:rsidRPr="006F743C">
        <w:t>et al. (</w:t>
      </w:r>
      <w:r w:rsidR="0039023D" w:rsidRPr="006F743C">
        <w:t>2004</w:t>
      </w:r>
      <w:r w:rsidRPr="006F743C">
        <w:t>)</w:t>
      </w:r>
      <w:r w:rsidR="0039023D" w:rsidRPr="006F743C">
        <w:t xml:space="preserve">. The global decline of nonmarine </w:t>
      </w:r>
      <w:proofErr w:type="spellStart"/>
      <w:r w:rsidR="0039023D" w:rsidRPr="006F743C">
        <w:t>mollusks</w:t>
      </w:r>
      <w:proofErr w:type="spellEnd"/>
      <w:r w:rsidRPr="006F743C">
        <w:t xml:space="preserve">, </w:t>
      </w:r>
      <w:r w:rsidR="0039023D" w:rsidRPr="006F743C">
        <w:t>Bioscience 54</w:t>
      </w:r>
      <w:r w:rsidRPr="006F743C">
        <w:t xml:space="preserve">: </w:t>
      </w:r>
      <w:r w:rsidR="0039023D" w:rsidRPr="006F743C">
        <w:t>321-330</w:t>
      </w:r>
    </w:p>
    <w:p w14:paraId="73A89841" w14:textId="3D2157AB" w:rsidR="0039023D" w:rsidRPr="006F743C" w:rsidRDefault="0039023D" w:rsidP="00746C24">
      <w:proofErr w:type="spellStart"/>
      <w:r w:rsidRPr="006F743C">
        <w:t>Łysak</w:t>
      </w:r>
      <w:proofErr w:type="spellEnd"/>
      <w:r w:rsidRPr="006F743C">
        <w:t xml:space="preserve">, A </w:t>
      </w:r>
      <w:r w:rsidR="00AB72DE" w:rsidRPr="006F743C">
        <w:t>(</w:t>
      </w:r>
      <w:r w:rsidRPr="006F743C">
        <w:t>1999</w:t>
      </w:r>
      <w:r w:rsidR="00AB72DE" w:rsidRPr="006F743C">
        <w:t xml:space="preserve">). </w:t>
      </w:r>
      <w:r w:rsidRPr="006F743C">
        <w:t xml:space="preserve">Significance of Helix farming for protection of Helix </w:t>
      </w:r>
      <w:proofErr w:type="spellStart"/>
      <w:r w:rsidRPr="006F743C">
        <w:t>pomatia</w:t>
      </w:r>
      <w:proofErr w:type="spellEnd"/>
      <w:r w:rsidRPr="006F743C">
        <w:t xml:space="preserve">, Folia </w:t>
      </w:r>
      <w:proofErr w:type="spellStart"/>
      <w:r w:rsidRPr="006F743C">
        <w:t>Malacologica</w:t>
      </w:r>
      <w:proofErr w:type="spellEnd"/>
      <w:r w:rsidR="00AB72DE" w:rsidRPr="006F743C">
        <w:t xml:space="preserve"> </w:t>
      </w:r>
      <w:r w:rsidRPr="006F743C">
        <w:t>7</w:t>
      </w:r>
      <w:r w:rsidR="00AB72DE" w:rsidRPr="006F743C">
        <w:t>(</w:t>
      </w:r>
      <w:r w:rsidRPr="006F743C">
        <w:t>4</w:t>
      </w:r>
      <w:r w:rsidR="00AB72DE" w:rsidRPr="006F743C">
        <w:t>): 2</w:t>
      </w:r>
      <w:r w:rsidRPr="006F743C">
        <w:t>67</w:t>
      </w:r>
      <w:r w:rsidR="00AB72DE" w:rsidRPr="006F743C">
        <w:t>-270</w:t>
      </w:r>
    </w:p>
    <w:p w14:paraId="25E5EBC7" w14:textId="2CBAD59B" w:rsidR="0039023D" w:rsidRPr="006F743C" w:rsidRDefault="0039023D" w:rsidP="009C7C3C">
      <w:r w:rsidRPr="006F743C">
        <w:t>Ma, G, Dennis, M, Rose, K, Spratt, D</w:t>
      </w:r>
      <w:r w:rsidR="00184A16" w:rsidRPr="006F743C">
        <w:t xml:space="preserve"> and </w:t>
      </w:r>
      <w:r w:rsidRPr="006F743C">
        <w:t xml:space="preserve">Spielman, D </w:t>
      </w:r>
      <w:r w:rsidR="00AB72DE" w:rsidRPr="006F743C">
        <w:t>(</w:t>
      </w:r>
      <w:r w:rsidRPr="006F743C">
        <w:t>2013</w:t>
      </w:r>
      <w:r w:rsidR="00AB72DE" w:rsidRPr="006F743C">
        <w:t>). T</w:t>
      </w:r>
      <w:r w:rsidRPr="006F743C">
        <w:t xml:space="preserve">awny frogmouths and brushtail possums as sentinels for </w:t>
      </w:r>
      <w:proofErr w:type="spellStart"/>
      <w:r w:rsidRPr="006F743C">
        <w:t>Angiostrongylus</w:t>
      </w:r>
      <w:proofErr w:type="spellEnd"/>
      <w:r w:rsidRPr="006F743C">
        <w:t xml:space="preserve"> </w:t>
      </w:r>
      <w:proofErr w:type="spellStart"/>
      <w:r w:rsidRPr="006F743C">
        <w:t>cantonensis</w:t>
      </w:r>
      <w:proofErr w:type="spellEnd"/>
      <w:r w:rsidRPr="006F743C">
        <w:t>, the rat lungworm, Veterinary Parasitology</w:t>
      </w:r>
      <w:r w:rsidR="00AB72DE" w:rsidRPr="006F743C">
        <w:t xml:space="preserve"> </w:t>
      </w:r>
      <w:r w:rsidRPr="006F743C">
        <w:t>192</w:t>
      </w:r>
      <w:r w:rsidR="00AB72DE" w:rsidRPr="006F743C">
        <w:t>(</w:t>
      </w:r>
      <w:r w:rsidRPr="006F743C">
        <w:t>1</w:t>
      </w:r>
      <w:r w:rsidR="00AB72DE" w:rsidRPr="006F743C">
        <w:t xml:space="preserve">): </w:t>
      </w:r>
      <w:r w:rsidRPr="006F743C">
        <w:t>158-</w:t>
      </w:r>
      <w:r w:rsidR="00AB72DE" w:rsidRPr="006F743C">
        <w:t>1</w:t>
      </w:r>
      <w:r w:rsidRPr="006F743C">
        <w:t>65</w:t>
      </w:r>
    </w:p>
    <w:p w14:paraId="0092F602" w14:textId="083078E1" w:rsidR="0039023D" w:rsidRPr="006F743C" w:rsidRDefault="0039023D" w:rsidP="009C7C3C">
      <w:r w:rsidRPr="006F743C">
        <w:lastRenderedPageBreak/>
        <w:t xml:space="preserve">Mackerras, MJ </w:t>
      </w:r>
      <w:r w:rsidR="00FB31B4" w:rsidRPr="006F743C">
        <w:t>(</w:t>
      </w:r>
      <w:r w:rsidRPr="006F743C">
        <w:t>1957</w:t>
      </w:r>
      <w:r w:rsidR="00FB31B4" w:rsidRPr="006F743C">
        <w:t xml:space="preserve">). </w:t>
      </w:r>
      <w:r w:rsidRPr="006F743C">
        <w:t xml:space="preserve">Observations on the life history of the cat lungworm </w:t>
      </w:r>
      <w:proofErr w:type="spellStart"/>
      <w:r w:rsidRPr="006F743C">
        <w:t>Aelurostrongylus</w:t>
      </w:r>
      <w:proofErr w:type="spellEnd"/>
      <w:r w:rsidRPr="006F743C">
        <w:t xml:space="preserve"> </w:t>
      </w:r>
      <w:proofErr w:type="spellStart"/>
      <w:r w:rsidRPr="006F743C">
        <w:t>abstrusus</w:t>
      </w:r>
      <w:proofErr w:type="spellEnd"/>
      <w:r w:rsidRPr="006F743C">
        <w:t xml:space="preserve"> (</w:t>
      </w:r>
      <w:proofErr w:type="spellStart"/>
      <w:r w:rsidRPr="006F743C">
        <w:t>Railliet</w:t>
      </w:r>
      <w:proofErr w:type="spellEnd"/>
      <w:r w:rsidRPr="006F743C">
        <w:t xml:space="preserve">, 1898)(Nematoda: </w:t>
      </w:r>
      <w:proofErr w:type="spellStart"/>
      <w:r w:rsidRPr="006F743C">
        <w:t>Metastrongylidae</w:t>
      </w:r>
      <w:proofErr w:type="spellEnd"/>
      <w:r w:rsidRPr="006F743C">
        <w:t>), Australian Journal of Zoology</w:t>
      </w:r>
      <w:r w:rsidR="00FB31B4" w:rsidRPr="006F743C">
        <w:t xml:space="preserve"> 5: </w:t>
      </w:r>
      <w:r w:rsidRPr="006F743C">
        <w:t>188-</w:t>
      </w:r>
      <w:r w:rsidR="00FB31B4" w:rsidRPr="006F743C">
        <w:t>1</w:t>
      </w:r>
      <w:r w:rsidRPr="006F743C">
        <w:t>95</w:t>
      </w:r>
    </w:p>
    <w:p w14:paraId="20F44D7F" w14:textId="58383F1B" w:rsidR="0039023D" w:rsidRPr="006F743C" w:rsidRDefault="0039023D" w:rsidP="009C7C3C">
      <w:r w:rsidRPr="006F743C">
        <w:t>Mackie, JT, Lacasse, C</w:t>
      </w:r>
      <w:r w:rsidR="00184A16" w:rsidRPr="006F743C">
        <w:t xml:space="preserve"> and </w:t>
      </w:r>
      <w:r w:rsidRPr="006F743C">
        <w:t xml:space="preserve">Spratt, DM </w:t>
      </w:r>
      <w:r w:rsidR="00FB31B4" w:rsidRPr="006F743C">
        <w:t>(</w:t>
      </w:r>
      <w:r w:rsidRPr="006F743C">
        <w:t>2013</w:t>
      </w:r>
      <w:r w:rsidR="00FB31B4" w:rsidRPr="006F743C">
        <w:t xml:space="preserve">). </w:t>
      </w:r>
      <w:r w:rsidRPr="006F743C">
        <w:t xml:space="preserve">Patent </w:t>
      </w:r>
      <w:proofErr w:type="spellStart"/>
      <w:r w:rsidRPr="006F743C">
        <w:t>Angiostrongylus</w:t>
      </w:r>
      <w:proofErr w:type="spellEnd"/>
      <w:r w:rsidRPr="006F743C">
        <w:t xml:space="preserve"> </w:t>
      </w:r>
      <w:proofErr w:type="spellStart"/>
      <w:r w:rsidRPr="006F743C">
        <w:t>mackerrasae</w:t>
      </w:r>
      <w:proofErr w:type="spellEnd"/>
      <w:r w:rsidRPr="006F743C">
        <w:t xml:space="preserve"> infection in a black flying fox (Pteropus </w:t>
      </w:r>
      <w:proofErr w:type="spellStart"/>
      <w:r w:rsidRPr="006F743C">
        <w:t>alecto</w:t>
      </w:r>
      <w:proofErr w:type="spellEnd"/>
      <w:r w:rsidRPr="006F743C">
        <w:t xml:space="preserve">), </w:t>
      </w:r>
      <w:r w:rsidR="00E41C69" w:rsidRPr="006F743C">
        <w:t>Australian Veterinary Journal</w:t>
      </w:r>
      <w:r w:rsidR="00FB31B4" w:rsidRPr="006F743C">
        <w:t xml:space="preserve"> </w:t>
      </w:r>
      <w:r w:rsidRPr="006F743C">
        <w:t>91</w:t>
      </w:r>
      <w:r w:rsidR="003A6C59" w:rsidRPr="006F743C">
        <w:t>(</w:t>
      </w:r>
      <w:r w:rsidRPr="006F743C">
        <w:t>9</w:t>
      </w:r>
      <w:r w:rsidR="003A6C59" w:rsidRPr="006F743C">
        <w:t xml:space="preserve">): </w:t>
      </w:r>
      <w:r w:rsidRPr="006F743C">
        <w:t>366-</w:t>
      </w:r>
      <w:r w:rsidR="00C735E6" w:rsidRPr="006F743C">
        <w:t>36</w:t>
      </w:r>
      <w:r w:rsidRPr="006F743C">
        <w:t>7</w:t>
      </w:r>
    </w:p>
    <w:p w14:paraId="574DBF67" w14:textId="143EF5D2" w:rsidR="0039023D" w:rsidRPr="006F743C" w:rsidRDefault="0039023D" w:rsidP="00746C24">
      <w:r w:rsidRPr="006F743C">
        <w:t>M</w:t>
      </w:r>
      <w:r w:rsidR="00C735E6" w:rsidRPr="006F743C">
        <w:t>ackowiak</w:t>
      </w:r>
      <w:r w:rsidRPr="006F743C">
        <w:t>-</w:t>
      </w:r>
      <w:proofErr w:type="spellStart"/>
      <w:r w:rsidRPr="006F743C">
        <w:t>D</w:t>
      </w:r>
      <w:r w:rsidR="00C735E6" w:rsidRPr="006F743C">
        <w:t>ryka</w:t>
      </w:r>
      <w:proofErr w:type="spellEnd"/>
      <w:r w:rsidR="00C735E6" w:rsidRPr="006F743C">
        <w:t xml:space="preserve">, M, </w:t>
      </w:r>
      <w:proofErr w:type="spellStart"/>
      <w:r w:rsidR="00C735E6" w:rsidRPr="006F743C">
        <w:t>Szkucik</w:t>
      </w:r>
      <w:proofErr w:type="spellEnd"/>
      <w:r w:rsidR="00C735E6" w:rsidRPr="006F743C">
        <w:t xml:space="preserve">, K and </w:t>
      </w:r>
      <w:r w:rsidRPr="006F743C">
        <w:t>P</w:t>
      </w:r>
      <w:r w:rsidR="00BC0A10" w:rsidRPr="006F743C">
        <w:t>yz-Lukasik, R (</w:t>
      </w:r>
      <w:r w:rsidRPr="006F743C">
        <w:t>2020a</w:t>
      </w:r>
      <w:r w:rsidR="00BC0A10" w:rsidRPr="006F743C">
        <w:t>)</w:t>
      </w:r>
      <w:r w:rsidRPr="006F743C">
        <w:t>. Snail eggs as a raw material for the production of a caviar substitute</w:t>
      </w:r>
      <w:r w:rsidR="00BC0A10" w:rsidRPr="006F743C">
        <w:t xml:space="preserve">, </w:t>
      </w:r>
      <w:r w:rsidRPr="006F743C">
        <w:t>Journal of Veterinary Research 64</w:t>
      </w:r>
      <w:r w:rsidR="00BC0A10" w:rsidRPr="006F743C">
        <w:t>:</w:t>
      </w:r>
      <w:r w:rsidRPr="006F743C">
        <w:t>543-547</w:t>
      </w:r>
    </w:p>
    <w:p w14:paraId="5CB4B596" w14:textId="5D08D71F" w:rsidR="0039023D" w:rsidRPr="006F743C" w:rsidRDefault="00BC0A10" w:rsidP="00746C24">
      <w:r w:rsidRPr="006F743C">
        <w:t>Mackowiak-</w:t>
      </w:r>
      <w:proofErr w:type="spellStart"/>
      <w:r w:rsidRPr="006F743C">
        <w:t>Dryka</w:t>
      </w:r>
      <w:proofErr w:type="spellEnd"/>
      <w:r w:rsidRPr="006F743C">
        <w:t xml:space="preserve">, M, </w:t>
      </w:r>
      <w:proofErr w:type="spellStart"/>
      <w:r w:rsidRPr="006F743C">
        <w:t>Szkucik</w:t>
      </w:r>
      <w:proofErr w:type="spellEnd"/>
      <w:r w:rsidRPr="006F743C">
        <w:t>, K and Pyz-Lukasik, R (2020b)</w:t>
      </w:r>
      <w:r w:rsidR="0039023D" w:rsidRPr="006F743C">
        <w:t>. Fatty acid profile in edible eggs of snails from the Cornu genus</w:t>
      </w:r>
      <w:r w:rsidRPr="006F743C">
        <w:t xml:space="preserve">, </w:t>
      </w:r>
      <w:r w:rsidR="0039023D" w:rsidRPr="006F743C">
        <w:t>Journal of Veterinary Research</w:t>
      </w:r>
      <w:r w:rsidRPr="006F743C">
        <w:t xml:space="preserve"> </w:t>
      </w:r>
      <w:r w:rsidR="0039023D" w:rsidRPr="006F743C">
        <w:t>64</w:t>
      </w:r>
      <w:r w:rsidRPr="006F743C">
        <w:t xml:space="preserve">: </w:t>
      </w:r>
      <w:r w:rsidR="0039023D" w:rsidRPr="006F743C">
        <w:t>137-140</w:t>
      </w:r>
    </w:p>
    <w:p w14:paraId="1BA71183" w14:textId="02B7B6D0" w:rsidR="0039023D" w:rsidRPr="006F743C" w:rsidRDefault="0039023D" w:rsidP="009C7C3C">
      <w:r w:rsidRPr="006F743C">
        <w:t>MacMillan, K, Blok, V, Young, I, Crawford, J</w:t>
      </w:r>
      <w:r w:rsidR="00184A16" w:rsidRPr="006F743C">
        <w:t xml:space="preserve"> and </w:t>
      </w:r>
      <w:r w:rsidRPr="006F743C">
        <w:t xml:space="preserve">Wilson, MJ </w:t>
      </w:r>
      <w:r w:rsidR="00BC0A10" w:rsidRPr="006F743C">
        <w:t>(</w:t>
      </w:r>
      <w:r w:rsidRPr="006F743C">
        <w:t>2006</w:t>
      </w:r>
      <w:r w:rsidR="00BC0A10" w:rsidRPr="006F743C">
        <w:t xml:space="preserve">). </w:t>
      </w:r>
      <w:r w:rsidRPr="006F743C">
        <w:t xml:space="preserve">Quantification of the slug parasitic nematode </w:t>
      </w:r>
      <w:proofErr w:type="spellStart"/>
      <w:r w:rsidRPr="006F743C">
        <w:t>Phasmarhabditis</w:t>
      </w:r>
      <w:proofErr w:type="spellEnd"/>
      <w:r w:rsidRPr="006F743C">
        <w:t xml:space="preserve"> </w:t>
      </w:r>
      <w:proofErr w:type="spellStart"/>
      <w:r w:rsidRPr="006F743C">
        <w:t>hermaphrodita</w:t>
      </w:r>
      <w:proofErr w:type="spellEnd"/>
      <w:r w:rsidRPr="006F743C">
        <w:t xml:space="preserve"> from soil samples using real time qPCR</w:t>
      </w:r>
      <w:r w:rsidR="00BC0A10" w:rsidRPr="006F743C">
        <w:t>,</w:t>
      </w:r>
      <w:r w:rsidR="006F29F6" w:rsidRPr="006F743C">
        <w:t xml:space="preserve"> </w:t>
      </w:r>
      <w:r w:rsidRPr="006F743C">
        <w:t>International Journal for Parasitology</w:t>
      </w:r>
      <w:r w:rsidR="00BC0A10" w:rsidRPr="006F743C">
        <w:t xml:space="preserve"> </w:t>
      </w:r>
      <w:r w:rsidRPr="006F743C">
        <w:t>36</w:t>
      </w:r>
      <w:r w:rsidR="00BC0A10" w:rsidRPr="006F743C">
        <w:t>(</w:t>
      </w:r>
      <w:r w:rsidRPr="006F743C">
        <w:t>14</w:t>
      </w:r>
      <w:r w:rsidR="00BC0A10" w:rsidRPr="006F743C">
        <w:t xml:space="preserve">): </w:t>
      </w:r>
      <w:r w:rsidRPr="006F743C">
        <w:t>1453-</w:t>
      </w:r>
      <w:r w:rsidR="00BC0A10" w:rsidRPr="006F743C">
        <w:t>14</w:t>
      </w:r>
      <w:r w:rsidRPr="006F743C">
        <w:t>61</w:t>
      </w:r>
    </w:p>
    <w:p w14:paraId="73579625" w14:textId="16E1FE14" w:rsidR="0039023D" w:rsidRPr="006F743C" w:rsidRDefault="0039023D" w:rsidP="00746C24">
      <w:r w:rsidRPr="006F743C">
        <w:t>M</w:t>
      </w:r>
      <w:r w:rsidR="00BC0A10" w:rsidRPr="006F743C">
        <w:t>acPherson</w:t>
      </w:r>
      <w:r w:rsidR="00345DBA" w:rsidRPr="006F743C">
        <w:t>, CN (</w:t>
      </w:r>
      <w:r w:rsidRPr="006F743C">
        <w:t>2005</w:t>
      </w:r>
      <w:r w:rsidR="00345DBA" w:rsidRPr="006F743C">
        <w:t>)</w:t>
      </w:r>
      <w:r w:rsidRPr="006F743C">
        <w:t xml:space="preserve">. Human behaviour and the epidemiology of parasitic zoonoses. </w:t>
      </w:r>
      <w:r w:rsidR="001A018E" w:rsidRPr="006F743C">
        <w:t xml:space="preserve">International Journal for Parasitology </w:t>
      </w:r>
      <w:r w:rsidRPr="006F743C">
        <w:t>35</w:t>
      </w:r>
      <w:r w:rsidR="00345DBA" w:rsidRPr="006F743C">
        <w:t xml:space="preserve">: </w:t>
      </w:r>
      <w:r w:rsidRPr="006F743C">
        <w:t>1319-</w:t>
      </w:r>
      <w:r w:rsidR="00345DBA" w:rsidRPr="006F743C">
        <w:t>13</w:t>
      </w:r>
      <w:r w:rsidRPr="006F743C">
        <w:t>31</w:t>
      </w:r>
    </w:p>
    <w:p w14:paraId="0227F531" w14:textId="3158C90D" w:rsidR="0039023D" w:rsidRPr="006F743C" w:rsidRDefault="0039023D" w:rsidP="00746C24">
      <w:r w:rsidRPr="006F743C">
        <w:t>Madec, L, Bellido, A</w:t>
      </w:r>
      <w:r w:rsidR="00184A16" w:rsidRPr="006F743C">
        <w:t xml:space="preserve"> and </w:t>
      </w:r>
      <w:proofErr w:type="spellStart"/>
      <w:r w:rsidRPr="006F743C">
        <w:t>Guiller</w:t>
      </w:r>
      <w:proofErr w:type="spellEnd"/>
      <w:r w:rsidRPr="006F743C">
        <w:t xml:space="preserve">, A </w:t>
      </w:r>
      <w:r w:rsidR="00345DBA" w:rsidRPr="006F743C">
        <w:t>(</w:t>
      </w:r>
      <w:r w:rsidRPr="006F743C">
        <w:t>2003</w:t>
      </w:r>
      <w:r w:rsidR="00345DBA" w:rsidRPr="006F743C">
        <w:t xml:space="preserve">). </w:t>
      </w:r>
      <w:r w:rsidRPr="006F743C">
        <w:t>Shell shape of the land snail Cornu aspersum in North Africa: unexpected evidence of a phylogeographical splitting, Heredity</w:t>
      </w:r>
      <w:r w:rsidR="00345DBA" w:rsidRPr="006F743C">
        <w:t xml:space="preserve"> </w:t>
      </w:r>
      <w:r w:rsidRPr="006F743C">
        <w:t>91</w:t>
      </w:r>
      <w:r w:rsidR="00345DBA" w:rsidRPr="006F743C">
        <w:t>(</w:t>
      </w:r>
      <w:r w:rsidRPr="006F743C">
        <w:t>3</w:t>
      </w:r>
      <w:r w:rsidR="00345DBA" w:rsidRPr="006F743C">
        <w:t xml:space="preserve">): </w:t>
      </w:r>
      <w:r w:rsidRPr="006F743C">
        <w:t>224-</w:t>
      </w:r>
      <w:r w:rsidR="00345DBA" w:rsidRPr="006F743C">
        <w:t>2</w:t>
      </w:r>
      <w:r w:rsidRPr="006F743C">
        <w:t>31</w:t>
      </w:r>
    </w:p>
    <w:p w14:paraId="51F61411" w14:textId="0CC52284" w:rsidR="0039023D" w:rsidRPr="006F743C" w:rsidRDefault="0039023D" w:rsidP="009C7C3C">
      <w:r w:rsidRPr="006F743C">
        <w:t xml:space="preserve">Madec, L, </w:t>
      </w:r>
      <w:proofErr w:type="spellStart"/>
      <w:r w:rsidRPr="006F743C">
        <w:t>Guiller</w:t>
      </w:r>
      <w:proofErr w:type="spellEnd"/>
      <w:r w:rsidRPr="006F743C">
        <w:t xml:space="preserve">, A, </w:t>
      </w:r>
      <w:proofErr w:type="spellStart"/>
      <w:r w:rsidRPr="006F743C">
        <w:t>Coutellec-Vreto</w:t>
      </w:r>
      <w:proofErr w:type="spellEnd"/>
      <w:r w:rsidRPr="006F743C">
        <w:t>, MA</w:t>
      </w:r>
      <w:r w:rsidR="00184A16" w:rsidRPr="006F743C">
        <w:t xml:space="preserve"> and </w:t>
      </w:r>
      <w:proofErr w:type="spellStart"/>
      <w:r w:rsidRPr="006F743C">
        <w:t>Desbuquois</w:t>
      </w:r>
      <w:proofErr w:type="spellEnd"/>
      <w:r w:rsidRPr="006F743C">
        <w:t xml:space="preserve">, C </w:t>
      </w:r>
      <w:r w:rsidR="00780F2E" w:rsidRPr="006F743C">
        <w:t>(</w:t>
      </w:r>
      <w:r w:rsidRPr="006F743C">
        <w:t>1998</w:t>
      </w:r>
      <w:r w:rsidR="00780F2E" w:rsidRPr="006F743C">
        <w:t xml:space="preserve">). </w:t>
      </w:r>
      <w:r w:rsidRPr="006F743C">
        <w:t xml:space="preserve">Size-fecundity relationships in the land snail Helix </w:t>
      </w:r>
      <w:proofErr w:type="spellStart"/>
      <w:r w:rsidRPr="006F743C">
        <w:t>aspersa</w:t>
      </w:r>
      <w:proofErr w:type="spellEnd"/>
      <w:r w:rsidRPr="006F743C">
        <w:t>: preliminary results on a form outside the norm</w:t>
      </w:r>
      <w:r w:rsidR="00780F2E" w:rsidRPr="006F743C">
        <w:t>,</w:t>
      </w:r>
      <w:r w:rsidR="006F29F6" w:rsidRPr="006F743C">
        <w:t xml:space="preserve"> </w:t>
      </w:r>
      <w:r w:rsidRPr="006F743C">
        <w:t>Invertebrate Reproduction</w:t>
      </w:r>
      <w:r w:rsidR="00184A16" w:rsidRPr="006F743C">
        <w:t xml:space="preserve"> and </w:t>
      </w:r>
      <w:r w:rsidRPr="006F743C">
        <w:t>Development</w:t>
      </w:r>
      <w:r w:rsidR="00780F2E" w:rsidRPr="006F743C">
        <w:t xml:space="preserve"> </w:t>
      </w:r>
      <w:r w:rsidRPr="006F743C">
        <w:t>34</w:t>
      </w:r>
      <w:r w:rsidR="00780F2E" w:rsidRPr="006F743C">
        <w:t>(</w:t>
      </w:r>
      <w:r w:rsidRPr="006F743C">
        <w:t>1</w:t>
      </w:r>
      <w:r w:rsidR="00780F2E" w:rsidRPr="006F743C">
        <w:t xml:space="preserve">): </w:t>
      </w:r>
      <w:r w:rsidRPr="006F743C">
        <w:t>83-90</w:t>
      </w:r>
    </w:p>
    <w:p w14:paraId="768AFE5E" w14:textId="36081A67" w:rsidR="0039023D" w:rsidRPr="006F743C" w:rsidRDefault="0039023D" w:rsidP="009C7C3C">
      <w:r w:rsidRPr="006F743C">
        <w:t xml:space="preserve">Maksimov, P, Hermosilla, C, Taubert, A, Staubach, C, Sauter-Louis, C, </w:t>
      </w:r>
      <w:proofErr w:type="spellStart"/>
      <w:r w:rsidRPr="006F743C">
        <w:t>Conraths</w:t>
      </w:r>
      <w:proofErr w:type="spellEnd"/>
      <w:r w:rsidRPr="006F743C">
        <w:t>, FJ, Vrhovec, MG</w:t>
      </w:r>
      <w:r w:rsidR="00184A16" w:rsidRPr="006F743C">
        <w:t xml:space="preserve"> and </w:t>
      </w:r>
      <w:r w:rsidRPr="006F743C">
        <w:t xml:space="preserve">Pantchev, N </w:t>
      </w:r>
      <w:r w:rsidR="004E2D4B" w:rsidRPr="006F743C">
        <w:t>(</w:t>
      </w:r>
      <w:r w:rsidRPr="006F743C">
        <w:t>2017</w:t>
      </w:r>
      <w:r w:rsidR="004E2D4B" w:rsidRPr="006F743C">
        <w:t xml:space="preserve">). </w:t>
      </w:r>
      <w:r w:rsidRPr="006F743C">
        <w:t xml:space="preserve">GIS-supported epidemiological analysis on canine </w:t>
      </w:r>
      <w:proofErr w:type="spellStart"/>
      <w:r w:rsidRPr="006F743C">
        <w:t>Angiostrongylus</w:t>
      </w:r>
      <w:proofErr w:type="spellEnd"/>
      <w:r w:rsidRPr="006F743C">
        <w:t xml:space="preserve"> vasorum and </w:t>
      </w:r>
      <w:proofErr w:type="spellStart"/>
      <w:r w:rsidRPr="006F743C">
        <w:t>Crenosoma</w:t>
      </w:r>
      <w:proofErr w:type="spellEnd"/>
      <w:r w:rsidRPr="006F743C">
        <w:t xml:space="preserve"> </w:t>
      </w:r>
      <w:proofErr w:type="spellStart"/>
      <w:r w:rsidRPr="006F743C">
        <w:t>vulpis</w:t>
      </w:r>
      <w:proofErr w:type="spellEnd"/>
      <w:r w:rsidRPr="006F743C">
        <w:t xml:space="preserve"> infections in Germany</w:t>
      </w:r>
      <w:r w:rsidR="004E2D4B" w:rsidRPr="006F743C">
        <w:t>,</w:t>
      </w:r>
      <w:r w:rsidR="006F29F6" w:rsidRPr="006F743C">
        <w:t xml:space="preserve"> </w:t>
      </w:r>
      <w:r w:rsidRPr="006F743C">
        <w:t>Parasites</w:t>
      </w:r>
      <w:r w:rsidR="00184A16" w:rsidRPr="006F743C">
        <w:t xml:space="preserve"> and </w:t>
      </w:r>
      <w:r w:rsidRPr="006F743C">
        <w:t>Vectors</w:t>
      </w:r>
      <w:r w:rsidR="004E2D4B" w:rsidRPr="006F743C">
        <w:t xml:space="preserve"> </w:t>
      </w:r>
      <w:r w:rsidRPr="006F743C">
        <w:t xml:space="preserve">10, </w:t>
      </w:r>
      <w:r w:rsidR="00237139" w:rsidRPr="006F743C">
        <w:t>DOI 10.1186/s13071-017-2054-3</w:t>
      </w:r>
    </w:p>
    <w:p w14:paraId="4D4D6079" w14:textId="2D282BE9" w:rsidR="0039023D" w:rsidRPr="006F743C" w:rsidRDefault="0039023D" w:rsidP="00746C24">
      <w:r w:rsidRPr="006F743C">
        <w:t>M</w:t>
      </w:r>
      <w:r w:rsidR="00237139" w:rsidRPr="006F743C">
        <w:t xml:space="preserve">anea, D, </w:t>
      </w:r>
      <w:proofErr w:type="spellStart"/>
      <w:r w:rsidR="0014525F" w:rsidRPr="006F743C">
        <w:t>Ienciu</w:t>
      </w:r>
      <w:proofErr w:type="spellEnd"/>
      <w:r w:rsidR="0014525F" w:rsidRPr="006F743C">
        <w:t xml:space="preserve">, AA, Stef, Pet, I, </w:t>
      </w:r>
      <w:proofErr w:type="spellStart"/>
      <w:r w:rsidR="00A509B4" w:rsidRPr="006F743C">
        <w:t>Smuleac</w:t>
      </w:r>
      <w:proofErr w:type="spellEnd"/>
      <w:r w:rsidR="00A509B4" w:rsidRPr="006F743C">
        <w:t>, L et al. (</w:t>
      </w:r>
      <w:r w:rsidRPr="006F743C">
        <w:t>2021</w:t>
      </w:r>
      <w:r w:rsidR="00A509B4" w:rsidRPr="006F743C">
        <w:t>)</w:t>
      </w:r>
      <w:r w:rsidRPr="006F743C">
        <w:t xml:space="preserve">. The "Sandwich" System: A Potential Solution for Protecting Overwintering Cornu aspersum Snails Reared in Semi-Intensive </w:t>
      </w:r>
      <w:r w:rsidR="00AA2E13" w:rsidRPr="006F743C">
        <w:t>Heliculture</w:t>
      </w:r>
      <w:r w:rsidRPr="006F743C">
        <w:t xml:space="preserve"> Farms in Colder Climates. Animals, 11</w:t>
      </w:r>
      <w:r w:rsidR="008416F2" w:rsidRPr="006F743C">
        <w:t xml:space="preserve">, </w:t>
      </w:r>
      <w:proofErr w:type="spellStart"/>
      <w:r w:rsidR="008416F2" w:rsidRPr="006F743C">
        <w:t>doi</w:t>
      </w:r>
      <w:proofErr w:type="spellEnd"/>
      <w:r w:rsidR="008416F2" w:rsidRPr="006F743C">
        <w:t>: 10.3390/ani11051420</w:t>
      </w:r>
    </w:p>
    <w:p w14:paraId="2C7AD368" w14:textId="7365EB4C" w:rsidR="0039023D" w:rsidRPr="006F743C" w:rsidRDefault="0039023D" w:rsidP="009C7C3C">
      <w:r w:rsidRPr="006F743C">
        <w:t>Maraqa, A, Amr, Z, Rifai, L</w:t>
      </w:r>
      <w:r w:rsidR="00184A16" w:rsidRPr="006F743C">
        <w:t xml:space="preserve"> and </w:t>
      </w:r>
      <w:r w:rsidRPr="006F743C">
        <w:t>Al-</w:t>
      </w:r>
      <w:proofErr w:type="spellStart"/>
      <w:r w:rsidRPr="006F743C">
        <w:t>Melhim</w:t>
      </w:r>
      <w:proofErr w:type="spellEnd"/>
      <w:r w:rsidRPr="006F743C">
        <w:t xml:space="preserve">, W </w:t>
      </w:r>
      <w:r w:rsidR="008416F2" w:rsidRPr="006F743C">
        <w:t>(</w:t>
      </w:r>
      <w:r w:rsidRPr="006F743C">
        <w:t>2005</w:t>
      </w:r>
      <w:r w:rsidR="008416F2" w:rsidRPr="006F743C">
        <w:t xml:space="preserve">). </w:t>
      </w:r>
      <w:r w:rsidRPr="006F743C">
        <w:t>An abattoir survey of liver and lung helminthic infections in local and imported sheep in Jordan</w:t>
      </w:r>
      <w:r w:rsidR="008416F2" w:rsidRPr="006F743C">
        <w:t>,</w:t>
      </w:r>
      <w:r w:rsidR="006F29F6" w:rsidRPr="006F743C">
        <w:t xml:space="preserve"> </w:t>
      </w:r>
      <w:r w:rsidRPr="006F743C">
        <w:t>Turkish Journal of Veterinary</w:t>
      </w:r>
      <w:r w:rsidR="00184A16" w:rsidRPr="006F743C">
        <w:t xml:space="preserve"> and </w:t>
      </w:r>
      <w:r w:rsidRPr="006F743C">
        <w:t>Animal Sciences</w:t>
      </w:r>
      <w:r w:rsidR="008416F2" w:rsidRPr="006F743C">
        <w:t xml:space="preserve"> </w:t>
      </w:r>
      <w:r w:rsidRPr="006F743C">
        <w:t>29</w:t>
      </w:r>
      <w:r w:rsidR="008416F2" w:rsidRPr="006F743C">
        <w:t>(</w:t>
      </w:r>
      <w:r w:rsidRPr="006F743C">
        <w:t>1</w:t>
      </w:r>
      <w:r w:rsidR="008416F2" w:rsidRPr="006F743C">
        <w:t xml:space="preserve">): </w:t>
      </w:r>
      <w:r w:rsidRPr="006F743C">
        <w:t>1-2</w:t>
      </w:r>
    </w:p>
    <w:p w14:paraId="7F0D0143" w14:textId="3ECE87DD" w:rsidR="0039023D" w:rsidRPr="006F743C" w:rsidRDefault="0039023D" w:rsidP="009C7C3C">
      <w:r w:rsidRPr="006F743C">
        <w:t xml:space="preserve">Martin-Vega, D, </w:t>
      </w:r>
      <w:proofErr w:type="spellStart"/>
      <w:r w:rsidRPr="006F743C">
        <w:t>Garbout</w:t>
      </w:r>
      <w:proofErr w:type="spellEnd"/>
      <w:r w:rsidRPr="006F743C">
        <w:t xml:space="preserve">, A, Ahmed, F, Wicklein, M, </w:t>
      </w:r>
      <w:proofErr w:type="spellStart"/>
      <w:r w:rsidRPr="006F743C">
        <w:t>Goater</w:t>
      </w:r>
      <w:proofErr w:type="spellEnd"/>
      <w:r w:rsidRPr="006F743C">
        <w:t>, CP, Colwell, DD</w:t>
      </w:r>
      <w:r w:rsidR="00184A16" w:rsidRPr="006F743C">
        <w:t xml:space="preserve"> and </w:t>
      </w:r>
      <w:r w:rsidRPr="006F743C">
        <w:t xml:space="preserve">Hall, MJR </w:t>
      </w:r>
      <w:r w:rsidR="008416F2" w:rsidRPr="006F743C">
        <w:t>(</w:t>
      </w:r>
      <w:r w:rsidRPr="006F743C">
        <w:t>2018</w:t>
      </w:r>
      <w:r w:rsidR="008416F2" w:rsidRPr="006F743C">
        <w:t xml:space="preserve">). </w:t>
      </w:r>
      <w:r w:rsidRPr="006F743C">
        <w:t xml:space="preserve">3D virtual histology at the host/ parasite interface: visualisation of the master manipulator, </w:t>
      </w:r>
      <w:proofErr w:type="spellStart"/>
      <w:r w:rsidRPr="006F743C">
        <w:t>Dicrocoelium</w:t>
      </w:r>
      <w:proofErr w:type="spellEnd"/>
      <w:r w:rsidRPr="006F743C">
        <w:t xml:space="preserve"> </w:t>
      </w:r>
      <w:proofErr w:type="spellStart"/>
      <w:r w:rsidRPr="006F743C">
        <w:t>dendriticum</w:t>
      </w:r>
      <w:proofErr w:type="spellEnd"/>
      <w:r w:rsidRPr="006F743C">
        <w:t>, in the brain of its ant host</w:t>
      </w:r>
      <w:r w:rsidR="008416F2" w:rsidRPr="006F743C">
        <w:t>,</w:t>
      </w:r>
      <w:r w:rsidR="006F29F6" w:rsidRPr="006F743C">
        <w:t xml:space="preserve"> </w:t>
      </w:r>
      <w:r w:rsidRPr="006F743C">
        <w:t>Scientific Reports, vol. 8,</w:t>
      </w:r>
      <w:r w:rsidR="006315E8" w:rsidRPr="006F743C">
        <w:t xml:space="preserve"> article number: 8587</w:t>
      </w:r>
    </w:p>
    <w:p w14:paraId="30F6684B" w14:textId="4FF1D999" w:rsidR="0039023D" w:rsidRPr="006F743C" w:rsidRDefault="0039023D" w:rsidP="009C7C3C">
      <w:r w:rsidRPr="006F743C">
        <w:t>Mc Donnell, RJ, Colton, AJ, Howe, DK</w:t>
      </w:r>
      <w:r w:rsidR="00184A16" w:rsidRPr="006F743C">
        <w:t xml:space="preserve"> and </w:t>
      </w:r>
      <w:r w:rsidRPr="006F743C">
        <w:t>Denver, DR</w:t>
      </w:r>
      <w:r w:rsidR="008416F2" w:rsidRPr="006F743C">
        <w:t xml:space="preserve"> (</w:t>
      </w:r>
      <w:r w:rsidRPr="006F743C">
        <w:t>2020</w:t>
      </w:r>
      <w:r w:rsidR="008416F2" w:rsidRPr="006F743C">
        <w:t xml:space="preserve">). </w:t>
      </w:r>
      <w:r w:rsidRPr="006F743C">
        <w:t xml:space="preserve">Lethality of four species of </w:t>
      </w:r>
      <w:proofErr w:type="spellStart"/>
      <w:r w:rsidRPr="006F743C">
        <w:t>Phasmarhabditis</w:t>
      </w:r>
      <w:proofErr w:type="spellEnd"/>
      <w:r w:rsidRPr="006F743C">
        <w:t xml:space="preserve"> (Nematoda: </w:t>
      </w:r>
      <w:proofErr w:type="spellStart"/>
      <w:r w:rsidRPr="006F743C">
        <w:t>Rhabditidae</w:t>
      </w:r>
      <w:proofErr w:type="spellEnd"/>
      <w:r w:rsidRPr="006F743C">
        <w:t xml:space="preserve">) to the invasive slug, </w:t>
      </w:r>
      <w:proofErr w:type="spellStart"/>
      <w:r w:rsidRPr="006F743C">
        <w:t>Deroceras</w:t>
      </w:r>
      <w:proofErr w:type="spellEnd"/>
      <w:r w:rsidRPr="006F743C">
        <w:t xml:space="preserve"> </w:t>
      </w:r>
      <w:proofErr w:type="spellStart"/>
      <w:r w:rsidRPr="006F743C">
        <w:t>reticulatum</w:t>
      </w:r>
      <w:proofErr w:type="spellEnd"/>
      <w:r w:rsidRPr="006F743C">
        <w:t xml:space="preserve"> (</w:t>
      </w:r>
      <w:proofErr w:type="spellStart"/>
      <w:r w:rsidRPr="006F743C">
        <w:t>Gastropoda</w:t>
      </w:r>
      <w:proofErr w:type="spellEnd"/>
      <w:r w:rsidRPr="006F743C">
        <w:t xml:space="preserve">: </w:t>
      </w:r>
      <w:proofErr w:type="spellStart"/>
      <w:r w:rsidRPr="006F743C">
        <w:t>Agriolimacidae</w:t>
      </w:r>
      <w:proofErr w:type="spellEnd"/>
      <w:r w:rsidRPr="006F743C">
        <w:t>) in laboratory infectivity trials</w:t>
      </w:r>
      <w:r w:rsidR="008416F2" w:rsidRPr="006F743C">
        <w:t>,</w:t>
      </w:r>
      <w:r w:rsidR="006F29F6" w:rsidRPr="006F743C">
        <w:t xml:space="preserve"> </w:t>
      </w:r>
      <w:r w:rsidRPr="006F743C">
        <w:t>Biological Control</w:t>
      </w:r>
      <w:r w:rsidR="008416F2" w:rsidRPr="006F743C">
        <w:t xml:space="preserve"> (</w:t>
      </w:r>
      <w:r w:rsidRPr="006F743C">
        <w:t>150</w:t>
      </w:r>
      <w:r w:rsidR="008416F2" w:rsidRPr="006F743C">
        <w:t xml:space="preserve">), </w:t>
      </w:r>
      <w:proofErr w:type="spellStart"/>
      <w:r w:rsidR="00F1288B" w:rsidRPr="006F743C">
        <w:t>doi</w:t>
      </w:r>
      <w:proofErr w:type="spellEnd"/>
      <w:r w:rsidR="00F1288B" w:rsidRPr="006F743C">
        <w:t xml:space="preserve">: </w:t>
      </w:r>
      <w:r w:rsidR="00DB7728" w:rsidRPr="006F743C">
        <w:t>10.1016/j.biocontrol.2020.104349</w:t>
      </w:r>
    </w:p>
    <w:p w14:paraId="780BCFF2" w14:textId="33EEB937" w:rsidR="0039023D" w:rsidRPr="006F743C" w:rsidRDefault="0039023D" w:rsidP="00746C24">
      <w:r w:rsidRPr="006F743C">
        <w:t xml:space="preserve">Michaud, A </w:t>
      </w:r>
      <w:r w:rsidR="006315E8" w:rsidRPr="006F743C">
        <w:t>(</w:t>
      </w:r>
      <w:r w:rsidRPr="006F743C">
        <w:t>2019</w:t>
      </w:r>
      <w:r w:rsidR="006315E8" w:rsidRPr="006F743C">
        <w:t xml:space="preserve">). </w:t>
      </w:r>
      <w:r w:rsidRPr="006F743C">
        <w:t>The ingestion and defecation of viable root-knot nematode and cyst nematode eggs by Cornu aspersum, Master of Science Thesis, University of California, Davis</w:t>
      </w:r>
    </w:p>
    <w:p w14:paraId="78357AC9" w14:textId="020072EA" w:rsidR="0039023D" w:rsidRPr="006F743C" w:rsidRDefault="0039023D" w:rsidP="009C7C3C">
      <w:r w:rsidRPr="006F743C">
        <w:lastRenderedPageBreak/>
        <w:t xml:space="preserve">Michelson, EH </w:t>
      </w:r>
      <w:r w:rsidR="006315E8" w:rsidRPr="006F743C">
        <w:t>(</w:t>
      </w:r>
      <w:r w:rsidRPr="006F743C">
        <w:t>1971</w:t>
      </w:r>
      <w:r w:rsidR="006315E8" w:rsidRPr="006F743C">
        <w:t xml:space="preserve">). </w:t>
      </w:r>
      <w:r w:rsidRPr="006F743C">
        <w:t>Distribution and Pathogenicity of Tetrahymena-</w:t>
      </w:r>
      <w:proofErr w:type="spellStart"/>
      <w:r w:rsidRPr="006F743C">
        <w:t>Limacis</w:t>
      </w:r>
      <w:proofErr w:type="spellEnd"/>
      <w:r w:rsidRPr="006F743C">
        <w:t xml:space="preserve"> in Slug Deroceras-</w:t>
      </w:r>
      <w:proofErr w:type="spellStart"/>
      <w:r w:rsidRPr="006F743C">
        <w:t>Reticulatum</w:t>
      </w:r>
      <w:proofErr w:type="spellEnd"/>
      <w:r w:rsidR="006315E8" w:rsidRPr="006F743C">
        <w:t>,</w:t>
      </w:r>
      <w:r w:rsidR="006F29F6" w:rsidRPr="006F743C">
        <w:t xml:space="preserve"> </w:t>
      </w:r>
      <w:r w:rsidRPr="006F743C">
        <w:t>Parasitology</w:t>
      </w:r>
      <w:r w:rsidR="006315E8" w:rsidRPr="006F743C">
        <w:t xml:space="preserve"> </w:t>
      </w:r>
      <w:r w:rsidRPr="006F743C">
        <w:t>62</w:t>
      </w:r>
      <w:r w:rsidR="006315E8" w:rsidRPr="006F743C">
        <w:t xml:space="preserve">, </w:t>
      </w:r>
      <w:proofErr w:type="spellStart"/>
      <w:r w:rsidR="002820AA" w:rsidRPr="006F743C">
        <w:t>d</w:t>
      </w:r>
      <w:r w:rsidRPr="006F743C">
        <w:t>oi</w:t>
      </w:r>
      <w:proofErr w:type="spellEnd"/>
      <w:r w:rsidR="002820AA" w:rsidRPr="006F743C">
        <w:t>:</w:t>
      </w:r>
      <w:r w:rsidRPr="006F743C">
        <w:t xml:space="preserve"> 10.1017/S003118200007133x</w:t>
      </w:r>
    </w:p>
    <w:p w14:paraId="36B4653C" w14:textId="67BA7962" w:rsidR="0039023D" w:rsidRPr="006F743C" w:rsidRDefault="0039023D" w:rsidP="00746C24">
      <w:r w:rsidRPr="006F743C">
        <w:t>Mienis, HK, Rittner, O</w:t>
      </w:r>
      <w:r w:rsidR="00184A16" w:rsidRPr="006F743C">
        <w:t xml:space="preserve"> and </w:t>
      </w:r>
      <w:r w:rsidRPr="006F743C">
        <w:t xml:space="preserve">Vaisman, S </w:t>
      </w:r>
      <w:r w:rsidR="002820AA" w:rsidRPr="006F743C">
        <w:t>(</w:t>
      </w:r>
      <w:r w:rsidRPr="006F743C">
        <w:t>2016</w:t>
      </w:r>
      <w:r w:rsidR="002820AA" w:rsidRPr="006F743C">
        <w:t xml:space="preserve">). </w:t>
      </w:r>
      <w:r w:rsidRPr="006F743C">
        <w:t xml:space="preserve">Information concerning </w:t>
      </w:r>
      <w:proofErr w:type="spellStart"/>
      <w:r w:rsidRPr="006F743C">
        <w:t>Eobania</w:t>
      </w:r>
      <w:proofErr w:type="spellEnd"/>
      <w:r w:rsidRPr="006F743C">
        <w:t xml:space="preserve"> </w:t>
      </w:r>
      <w:proofErr w:type="spellStart"/>
      <w:r w:rsidRPr="006F743C">
        <w:t>vermiculata</w:t>
      </w:r>
      <w:proofErr w:type="spellEnd"/>
      <w:r w:rsidRPr="006F743C">
        <w:t xml:space="preserve">, I. On the presence of this exotic species in Israel (Mollusca, </w:t>
      </w:r>
      <w:proofErr w:type="spellStart"/>
      <w:r w:rsidRPr="006F743C">
        <w:t>Gastropoda</w:t>
      </w:r>
      <w:proofErr w:type="spellEnd"/>
      <w:r w:rsidRPr="006F743C">
        <w:t xml:space="preserve">, </w:t>
      </w:r>
      <w:proofErr w:type="spellStart"/>
      <w:r w:rsidRPr="006F743C">
        <w:t>Helicidae</w:t>
      </w:r>
      <w:proofErr w:type="spellEnd"/>
      <w:r w:rsidR="002820AA" w:rsidRPr="006F743C">
        <w:t xml:space="preserve">), </w:t>
      </w:r>
      <w:r w:rsidRPr="006F743C">
        <w:t>Triton</w:t>
      </w:r>
      <w:r w:rsidR="002820AA" w:rsidRPr="006F743C">
        <w:t xml:space="preserve"> </w:t>
      </w:r>
      <w:r w:rsidRPr="006F743C">
        <w:t>34</w:t>
      </w:r>
      <w:r w:rsidR="002820AA" w:rsidRPr="006F743C">
        <w:t xml:space="preserve">: </w:t>
      </w:r>
      <w:r w:rsidRPr="006F743C">
        <w:t>29-36</w:t>
      </w:r>
    </w:p>
    <w:p w14:paraId="419C7E25" w14:textId="5E59E4EE" w:rsidR="0039023D" w:rsidRPr="006F743C" w:rsidRDefault="0039023D" w:rsidP="00746C24">
      <w:proofErr w:type="spellStart"/>
      <w:r w:rsidRPr="006F743C">
        <w:t>M</w:t>
      </w:r>
      <w:r w:rsidR="002820AA" w:rsidRPr="006F743C">
        <w:t>ilin</w:t>
      </w:r>
      <w:r w:rsidR="00C23915" w:rsidRPr="006F743C">
        <w:t>sk</w:t>
      </w:r>
      <w:proofErr w:type="spellEnd"/>
      <w:r w:rsidR="00C23915" w:rsidRPr="006F743C">
        <w:t xml:space="preserve">, MC, Padre, RD, </w:t>
      </w:r>
      <w:proofErr w:type="spellStart"/>
      <w:r w:rsidR="00C23915" w:rsidRPr="006F743C">
        <w:t>Kayashi</w:t>
      </w:r>
      <w:proofErr w:type="spellEnd"/>
      <w:r w:rsidR="00C23915" w:rsidRPr="006F743C">
        <w:t xml:space="preserve">, C de Souza, NE and </w:t>
      </w:r>
      <w:r w:rsidR="00601F83" w:rsidRPr="006F743C">
        <w:t>Matsushita, M (</w:t>
      </w:r>
      <w:r w:rsidRPr="006F743C">
        <w:t>2003</w:t>
      </w:r>
      <w:r w:rsidR="00601F83" w:rsidRPr="006F743C">
        <w:t>)</w:t>
      </w:r>
      <w:r w:rsidRPr="006F743C">
        <w:t xml:space="preserve">. Influence of diets enriched with different vegetable oils on the fatty acid profiles of snail Helix </w:t>
      </w:r>
      <w:proofErr w:type="spellStart"/>
      <w:r w:rsidRPr="006F743C">
        <w:t>aspersa</w:t>
      </w:r>
      <w:proofErr w:type="spellEnd"/>
      <w:r w:rsidRPr="006F743C">
        <w:t xml:space="preserve"> maxima</w:t>
      </w:r>
      <w:r w:rsidR="00601F83" w:rsidRPr="006F743C">
        <w:t xml:space="preserve">, </w:t>
      </w:r>
      <w:r w:rsidRPr="006F743C">
        <w:t>Food Chemistry 82</w:t>
      </w:r>
      <w:r w:rsidR="00601F83" w:rsidRPr="006F743C">
        <w:t xml:space="preserve">: </w:t>
      </w:r>
      <w:r w:rsidRPr="006F743C">
        <w:t>553-558</w:t>
      </w:r>
    </w:p>
    <w:p w14:paraId="2BA038FE" w14:textId="095CA279" w:rsidR="0039023D" w:rsidRPr="006F743C" w:rsidRDefault="0039023D" w:rsidP="009C7C3C">
      <w:r w:rsidRPr="006F743C">
        <w:t xml:space="preserve">Mitchell, G, Cuthill, G, Haine, A, </w:t>
      </w:r>
      <w:proofErr w:type="spellStart"/>
      <w:r w:rsidRPr="006F743C">
        <w:t>Zadoks</w:t>
      </w:r>
      <w:proofErr w:type="spellEnd"/>
      <w:r w:rsidRPr="006F743C">
        <w:t>, R, Chaudhry, U, Skuce, P</w:t>
      </w:r>
      <w:r w:rsidR="00184A16" w:rsidRPr="006F743C">
        <w:t xml:space="preserve"> and </w:t>
      </w:r>
      <w:r w:rsidRPr="006F743C">
        <w:t xml:space="preserve">Sargison, N </w:t>
      </w:r>
      <w:r w:rsidR="00601F83" w:rsidRPr="006F743C">
        <w:t>(</w:t>
      </w:r>
      <w:r w:rsidRPr="006F743C">
        <w:t>2017</w:t>
      </w:r>
      <w:r w:rsidR="00601F83" w:rsidRPr="006F743C">
        <w:t xml:space="preserve">). </w:t>
      </w:r>
      <w:r w:rsidRPr="006F743C">
        <w:t xml:space="preserve">Evaluation of molecular methods for the field study of the natural history of </w:t>
      </w:r>
      <w:proofErr w:type="spellStart"/>
      <w:r w:rsidRPr="006F743C">
        <w:t>Dicrocoelium</w:t>
      </w:r>
      <w:proofErr w:type="spellEnd"/>
      <w:r w:rsidRPr="006F743C">
        <w:t xml:space="preserve"> </w:t>
      </w:r>
      <w:proofErr w:type="spellStart"/>
      <w:r w:rsidRPr="006F743C">
        <w:t>dendriticum</w:t>
      </w:r>
      <w:proofErr w:type="spellEnd"/>
      <w:r w:rsidR="00601F83" w:rsidRPr="006F743C">
        <w:t>,</w:t>
      </w:r>
      <w:r w:rsidR="006F29F6" w:rsidRPr="006F743C">
        <w:t xml:space="preserve"> </w:t>
      </w:r>
      <w:r w:rsidRPr="006F743C">
        <w:t>Veterinary Parasitology</w:t>
      </w:r>
      <w:r w:rsidR="00601F83" w:rsidRPr="006F743C">
        <w:t xml:space="preserve"> </w:t>
      </w:r>
      <w:r w:rsidRPr="006F743C">
        <w:t>235</w:t>
      </w:r>
      <w:r w:rsidR="00601F83" w:rsidRPr="006F743C">
        <w:t xml:space="preserve">: </w:t>
      </w:r>
      <w:r w:rsidRPr="006F743C">
        <w:t>100-</w:t>
      </w:r>
      <w:r w:rsidR="00601F83" w:rsidRPr="006F743C">
        <w:t>10</w:t>
      </w:r>
      <w:r w:rsidRPr="006F743C">
        <w:t>5</w:t>
      </w:r>
    </w:p>
    <w:p w14:paraId="3CB74329" w14:textId="6B7A14AF" w:rsidR="0039023D" w:rsidRPr="006F743C" w:rsidRDefault="0039023D" w:rsidP="009C7C3C">
      <w:proofErr w:type="spellStart"/>
      <w:r w:rsidRPr="006F743C">
        <w:t>Modry</w:t>
      </w:r>
      <w:proofErr w:type="spellEnd"/>
      <w:r w:rsidRPr="006F743C">
        <w:t xml:space="preserve">, D, </w:t>
      </w:r>
      <w:proofErr w:type="spellStart"/>
      <w:r w:rsidRPr="006F743C">
        <w:t>Feckova</w:t>
      </w:r>
      <w:proofErr w:type="spellEnd"/>
      <w:r w:rsidRPr="006F743C">
        <w:t xml:space="preserve">, B, </w:t>
      </w:r>
      <w:proofErr w:type="spellStart"/>
      <w:r w:rsidRPr="006F743C">
        <w:t>Putnova</w:t>
      </w:r>
      <w:proofErr w:type="spellEnd"/>
      <w:r w:rsidRPr="006F743C">
        <w:t>, B, Manalo, SM</w:t>
      </w:r>
      <w:r w:rsidR="00184A16" w:rsidRPr="006F743C">
        <w:t xml:space="preserve"> and </w:t>
      </w:r>
      <w:r w:rsidRPr="006F743C">
        <w:t xml:space="preserve">Otranto, D </w:t>
      </w:r>
      <w:r w:rsidR="00601F83" w:rsidRPr="006F743C">
        <w:t>(</w:t>
      </w:r>
      <w:r w:rsidRPr="006F743C">
        <w:t>2021</w:t>
      </w:r>
      <w:r w:rsidR="00601F83" w:rsidRPr="006F743C">
        <w:t xml:space="preserve">). </w:t>
      </w:r>
      <w:r w:rsidRPr="006F743C">
        <w:t xml:space="preserve">Alternative pathways in </w:t>
      </w:r>
      <w:proofErr w:type="spellStart"/>
      <w:r w:rsidRPr="006F743C">
        <w:t>Angiostrongylus</w:t>
      </w:r>
      <w:proofErr w:type="spellEnd"/>
      <w:r w:rsidRPr="006F743C">
        <w:t xml:space="preserve"> </w:t>
      </w:r>
      <w:proofErr w:type="spellStart"/>
      <w:r w:rsidRPr="006F743C">
        <w:t>cantonensis</w:t>
      </w:r>
      <w:proofErr w:type="spellEnd"/>
      <w:r w:rsidRPr="006F743C">
        <w:t xml:space="preserve"> (</w:t>
      </w:r>
      <w:proofErr w:type="spellStart"/>
      <w:r w:rsidRPr="006F743C">
        <w:t>Metastrongyloidea</w:t>
      </w:r>
      <w:proofErr w:type="spellEnd"/>
      <w:r w:rsidRPr="006F743C">
        <w:t xml:space="preserve">: </w:t>
      </w:r>
      <w:proofErr w:type="spellStart"/>
      <w:r w:rsidRPr="006F743C">
        <w:t>Angiostrongylidae</w:t>
      </w:r>
      <w:proofErr w:type="spellEnd"/>
      <w:r w:rsidRPr="006F743C">
        <w:t>) transmission, Parasitology</w:t>
      </w:r>
      <w:r w:rsidR="00601F83" w:rsidRPr="006F743C">
        <w:t xml:space="preserve"> </w:t>
      </w:r>
      <w:r w:rsidRPr="006F743C">
        <w:t>148</w:t>
      </w:r>
      <w:r w:rsidR="00601F83" w:rsidRPr="006F743C">
        <w:t xml:space="preserve">(2): </w:t>
      </w:r>
      <w:r w:rsidRPr="006F743C">
        <w:t>167-</w:t>
      </w:r>
      <w:r w:rsidR="00601F83" w:rsidRPr="006F743C">
        <w:t>1</w:t>
      </w:r>
      <w:r w:rsidRPr="006F743C">
        <w:t>73</w:t>
      </w:r>
    </w:p>
    <w:p w14:paraId="5D986265" w14:textId="4AD58022" w:rsidR="0039023D" w:rsidRPr="006F743C" w:rsidRDefault="0039023D" w:rsidP="00746C24">
      <w:r w:rsidRPr="006F743C">
        <w:t xml:space="preserve">Mohammed, GR </w:t>
      </w:r>
      <w:r w:rsidR="00601F83" w:rsidRPr="006F743C">
        <w:t>(</w:t>
      </w:r>
      <w:r w:rsidRPr="006F743C">
        <w:t>2015</w:t>
      </w:r>
      <w:r w:rsidR="00601F83" w:rsidRPr="006F743C">
        <w:t xml:space="preserve">). </w:t>
      </w:r>
      <w:r w:rsidRPr="006F743C">
        <w:t>Incidence of land snails inhabiting different vegetation at some governorates in north-east of delta Egypt, Journal of Plant Protection and Pathology</w:t>
      </w:r>
      <w:r w:rsidR="00601F83" w:rsidRPr="006F743C">
        <w:t xml:space="preserve"> </w:t>
      </w:r>
      <w:r w:rsidRPr="006F743C">
        <w:t>6</w:t>
      </w:r>
      <w:r w:rsidR="00601F83" w:rsidRPr="006F743C">
        <w:t>(</w:t>
      </w:r>
      <w:r w:rsidRPr="006F743C">
        <w:t>6</w:t>
      </w:r>
      <w:r w:rsidR="00601F83" w:rsidRPr="006F743C">
        <w:t xml:space="preserve">): </w:t>
      </w:r>
      <w:r w:rsidRPr="006F743C">
        <w:t>899-907</w:t>
      </w:r>
    </w:p>
    <w:p w14:paraId="3A03A91D" w14:textId="70A81B7F" w:rsidR="0039023D" w:rsidRPr="006F743C" w:rsidRDefault="0039023D" w:rsidP="00746C24">
      <w:r w:rsidRPr="006F743C">
        <w:t>M</w:t>
      </w:r>
      <w:r w:rsidR="00601F83" w:rsidRPr="006F743C">
        <w:t xml:space="preserve">ona, MH, </w:t>
      </w:r>
      <w:proofErr w:type="spellStart"/>
      <w:r w:rsidR="00FC75D5" w:rsidRPr="006F743C">
        <w:t>Desouky</w:t>
      </w:r>
      <w:proofErr w:type="spellEnd"/>
      <w:r w:rsidR="00FC75D5" w:rsidRPr="006F743C">
        <w:t xml:space="preserve">, MM, </w:t>
      </w:r>
      <w:proofErr w:type="spellStart"/>
      <w:r w:rsidR="00FC75D5" w:rsidRPr="006F743C">
        <w:t>Mohamadeen</w:t>
      </w:r>
      <w:proofErr w:type="spellEnd"/>
      <w:r w:rsidR="00FC75D5" w:rsidRPr="006F743C">
        <w:t xml:space="preserve">, AM, Salama, WM, </w:t>
      </w:r>
      <w:r w:rsidR="007051EB" w:rsidRPr="006F743C">
        <w:t>Fahmy, AM (</w:t>
      </w:r>
      <w:r w:rsidRPr="006F743C">
        <w:t>2019</w:t>
      </w:r>
      <w:r w:rsidR="007051EB" w:rsidRPr="006F743C">
        <w:t>)</w:t>
      </w:r>
      <w:r w:rsidRPr="006F743C">
        <w:t xml:space="preserve">. Heliculture of garden snail (Helix </w:t>
      </w:r>
      <w:proofErr w:type="spellStart"/>
      <w:r w:rsidRPr="006F743C">
        <w:t>aspersa</w:t>
      </w:r>
      <w:proofErr w:type="spellEnd"/>
      <w:r w:rsidRPr="006F743C">
        <w:t>): Effect of different food items on growth performance and biochemical composition</w:t>
      </w:r>
      <w:r w:rsidR="007051EB" w:rsidRPr="006F743C">
        <w:t xml:space="preserve">, </w:t>
      </w:r>
      <w:r w:rsidRPr="006F743C">
        <w:t>Egyptian Journal of Experimental Biology 15</w:t>
      </w:r>
      <w:r w:rsidR="007051EB" w:rsidRPr="006F743C">
        <w:t xml:space="preserve">: </w:t>
      </w:r>
      <w:r w:rsidRPr="006F743C">
        <w:t>161-169</w:t>
      </w:r>
    </w:p>
    <w:p w14:paraId="397B9102" w14:textId="2302157C" w:rsidR="0039023D" w:rsidRPr="006F743C" w:rsidRDefault="0039023D" w:rsidP="009C7C3C">
      <w:r w:rsidRPr="006F743C">
        <w:t>Monks, DJ, Carlisle, MS, Carrigan, M, Rose, K, Spratt, D, Gallagher, A</w:t>
      </w:r>
      <w:r w:rsidR="00184A16" w:rsidRPr="006F743C">
        <w:t xml:space="preserve"> and </w:t>
      </w:r>
      <w:proofErr w:type="spellStart"/>
      <w:r w:rsidRPr="006F743C">
        <w:t>Prociv</w:t>
      </w:r>
      <w:proofErr w:type="spellEnd"/>
      <w:r w:rsidRPr="006F743C">
        <w:t xml:space="preserve">, P </w:t>
      </w:r>
      <w:r w:rsidR="00FE5F71" w:rsidRPr="006F743C">
        <w:t>(</w:t>
      </w:r>
      <w:r w:rsidRPr="006F743C">
        <w:t>2005</w:t>
      </w:r>
      <w:r w:rsidR="00FE5F71" w:rsidRPr="006F743C">
        <w:t xml:space="preserve">). </w:t>
      </w:r>
      <w:proofErr w:type="spellStart"/>
      <w:r w:rsidRPr="006F743C">
        <w:t>Angiostrongrylus</w:t>
      </w:r>
      <w:proofErr w:type="spellEnd"/>
      <w:r w:rsidRPr="006F743C">
        <w:t xml:space="preserve"> </w:t>
      </w:r>
      <w:proofErr w:type="spellStart"/>
      <w:r w:rsidRPr="006F743C">
        <w:t>cantonensis</w:t>
      </w:r>
      <w:proofErr w:type="spellEnd"/>
      <w:r w:rsidRPr="006F743C">
        <w:t xml:space="preserve"> as a cause of cerebrospinal disease in a yellow-tailed black cockatoo (Calyptorhynchus </w:t>
      </w:r>
      <w:proofErr w:type="spellStart"/>
      <w:r w:rsidRPr="006F743C">
        <w:t>funereus</w:t>
      </w:r>
      <w:proofErr w:type="spellEnd"/>
      <w:r w:rsidRPr="006F743C">
        <w:t xml:space="preserve">) and two tawny frogmouths (Podargus </w:t>
      </w:r>
      <w:proofErr w:type="spellStart"/>
      <w:r w:rsidRPr="006F743C">
        <w:t>strigoides</w:t>
      </w:r>
      <w:proofErr w:type="spellEnd"/>
      <w:r w:rsidRPr="006F743C">
        <w:t>)</w:t>
      </w:r>
      <w:r w:rsidR="00FE5F71" w:rsidRPr="006F743C">
        <w:t>,</w:t>
      </w:r>
      <w:r w:rsidR="006F29F6" w:rsidRPr="006F743C">
        <w:t xml:space="preserve"> </w:t>
      </w:r>
      <w:r w:rsidRPr="006F743C">
        <w:t>Journal of Avian Medicine and Surgery</w:t>
      </w:r>
      <w:r w:rsidR="00FE5F71" w:rsidRPr="006F743C">
        <w:t xml:space="preserve"> </w:t>
      </w:r>
      <w:r w:rsidRPr="006F743C">
        <w:t>19</w:t>
      </w:r>
      <w:r w:rsidR="00FE5F71" w:rsidRPr="006F743C">
        <w:t>(</w:t>
      </w:r>
      <w:r w:rsidRPr="006F743C">
        <w:t>4</w:t>
      </w:r>
      <w:r w:rsidR="00FE5F71" w:rsidRPr="006F743C">
        <w:t xml:space="preserve">): </w:t>
      </w:r>
      <w:r w:rsidRPr="006F743C">
        <w:t>289-</w:t>
      </w:r>
      <w:r w:rsidR="00FE5F71" w:rsidRPr="006F743C">
        <w:t>2</w:t>
      </w:r>
      <w:r w:rsidRPr="006F743C">
        <w:t>93</w:t>
      </w:r>
    </w:p>
    <w:p w14:paraId="5476BA8A" w14:textId="4B6E4A0F" w:rsidR="0039023D" w:rsidRPr="006F743C" w:rsidRDefault="0039023D" w:rsidP="009C7C3C">
      <w:r w:rsidRPr="006F743C">
        <w:t xml:space="preserve">Morelli, S, Traversa, D, Colombo, M, Raue, K, Strube, C, </w:t>
      </w:r>
      <w:proofErr w:type="spellStart"/>
      <w:r w:rsidRPr="006F743C">
        <w:t>Pollmeier</w:t>
      </w:r>
      <w:proofErr w:type="spellEnd"/>
      <w:r w:rsidRPr="006F743C">
        <w:t>, M</w:t>
      </w:r>
      <w:r w:rsidR="00184A16" w:rsidRPr="006F743C">
        <w:t xml:space="preserve"> and </w:t>
      </w:r>
      <w:r w:rsidRPr="006F743C">
        <w:t xml:space="preserve">Di Cesare, A </w:t>
      </w:r>
      <w:r w:rsidR="00FE5F71" w:rsidRPr="006F743C">
        <w:t>(</w:t>
      </w:r>
      <w:r w:rsidRPr="006F743C">
        <w:t>2020</w:t>
      </w:r>
      <w:r w:rsidR="00FE5F71" w:rsidRPr="006F743C">
        <w:t xml:space="preserve">). </w:t>
      </w:r>
      <w:r w:rsidRPr="006F743C">
        <w:t xml:space="preserve">The effect of the hibernation on the larval development of </w:t>
      </w:r>
      <w:proofErr w:type="spellStart"/>
      <w:r w:rsidRPr="006F743C">
        <w:t>Troglostrongylus</w:t>
      </w:r>
      <w:proofErr w:type="spellEnd"/>
      <w:r w:rsidRPr="006F743C">
        <w:t xml:space="preserve"> </w:t>
      </w:r>
      <w:proofErr w:type="spellStart"/>
      <w:r w:rsidRPr="006F743C">
        <w:t>brevior</w:t>
      </w:r>
      <w:proofErr w:type="spellEnd"/>
      <w:r w:rsidRPr="006F743C">
        <w:t xml:space="preserve"> in the land snail Cornu aspersum</w:t>
      </w:r>
      <w:r w:rsidR="00FE5F71" w:rsidRPr="006F743C">
        <w:t>,</w:t>
      </w:r>
      <w:r w:rsidR="006F29F6" w:rsidRPr="006F743C">
        <w:t xml:space="preserve"> </w:t>
      </w:r>
      <w:r w:rsidRPr="006F743C">
        <w:t>Veterinary Parasitology</w:t>
      </w:r>
      <w:r w:rsidR="00FE5F71" w:rsidRPr="006F743C">
        <w:t xml:space="preserve"> </w:t>
      </w:r>
      <w:r w:rsidRPr="006F743C">
        <w:t xml:space="preserve">282, </w:t>
      </w:r>
      <w:proofErr w:type="spellStart"/>
      <w:r w:rsidR="00471E2A" w:rsidRPr="006F743C">
        <w:t>doi</w:t>
      </w:r>
      <w:proofErr w:type="spellEnd"/>
      <w:r w:rsidR="00471E2A" w:rsidRPr="006F743C">
        <w:t>: 10.1016/j.vetpar.2020.109123</w:t>
      </w:r>
    </w:p>
    <w:p w14:paraId="69DF1E8A" w14:textId="257E0944" w:rsidR="0039023D" w:rsidRPr="006F743C" w:rsidRDefault="0039023D" w:rsidP="009C7C3C">
      <w:r w:rsidRPr="006F743C">
        <w:t xml:space="preserve">Moreno-Rueda, G </w:t>
      </w:r>
      <w:r w:rsidR="00471E2A" w:rsidRPr="006F743C">
        <w:t>(</w:t>
      </w:r>
      <w:r w:rsidRPr="006F743C">
        <w:t>2008</w:t>
      </w:r>
      <w:r w:rsidR="00471E2A" w:rsidRPr="006F743C">
        <w:t xml:space="preserve">). </w:t>
      </w:r>
      <w:r w:rsidRPr="006F743C">
        <w:t xml:space="preserve">The colour white diminishes weight loss during aestivation in the arid-dwelling land snail </w:t>
      </w:r>
      <w:proofErr w:type="spellStart"/>
      <w:r w:rsidRPr="006F743C">
        <w:t>Sphincterochila</w:t>
      </w:r>
      <w:proofErr w:type="spellEnd"/>
      <w:r w:rsidRPr="006F743C">
        <w:t xml:space="preserve"> (Albea) </w:t>
      </w:r>
      <w:proofErr w:type="spellStart"/>
      <w:r w:rsidRPr="006F743C">
        <w:t>candidissima</w:t>
      </w:r>
      <w:proofErr w:type="spellEnd"/>
      <w:r w:rsidRPr="006F743C">
        <w:t xml:space="preserve">, </w:t>
      </w:r>
      <w:proofErr w:type="spellStart"/>
      <w:r w:rsidRPr="006F743C">
        <w:t>Iberus</w:t>
      </w:r>
      <w:proofErr w:type="spellEnd"/>
      <w:r w:rsidR="00471E2A" w:rsidRPr="006F743C">
        <w:t xml:space="preserve"> </w:t>
      </w:r>
      <w:r w:rsidRPr="006F743C">
        <w:t>26</w:t>
      </w:r>
      <w:r w:rsidR="00471E2A" w:rsidRPr="006F743C">
        <w:t xml:space="preserve">: </w:t>
      </w:r>
      <w:r w:rsidRPr="006F743C">
        <w:t>47-51</w:t>
      </w:r>
    </w:p>
    <w:p w14:paraId="30BB01B6" w14:textId="09059D40" w:rsidR="0039023D" w:rsidRPr="006F743C" w:rsidRDefault="0039023D" w:rsidP="009C7C3C">
      <w:r w:rsidRPr="006F743C">
        <w:t>Morgan, ER</w:t>
      </w:r>
      <w:r w:rsidR="00184A16" w:rsidRPr="006F743C">
        <w:t xml:space="preserve"> and </w:t>
      </w:r>
      <w:r w:rsidRPr="006F743C">
        <w:t xml:space="preserve">Wall, R </w:t>
      </w:r>
      <w:r w:rsidR="00471E2A" w:rsidRPr="006F743C">
        <w:t>(</w:t>
      </w:r>
      <w:r w:rsidRPr="006F743C">
        <w:t>2009</w:t>
      </w:r>
      <w:r w:rsidR="00471E2A" w:rsidRPr="006F743C">
        <w:t xml:space="preserve">). </w:t>
      </w:r>
      <w:r w:rsidRPr="006F743C">
        <w:t>Climate change and parasitic disease: farmer mitigation?</w:t>
      </w:r>
      <w:r w:rsidR="006F29F6" w:rsidRPr="006F743C">
        <w:t xml:space="preserve"> </w:t>
      </w:r>
      <w:r w:rsidRPr="006F743C">
        <w:t>Trends in Parasitology</w:t>
      </w:r>
      <w:r w:rsidR="00471E2A" w:rsidRPr="006F743C">
        <w:t xml:space="preserve"> </w:t>
      </w:r>
      <w:r w:rsidRPr="006F743C">
        <w:t>25</w:t>
      </w:r>
      <w:r w:rsidR="00471E2A" w:rsidRPr="006F743C">
        <w:t>(</w:t>
      </w:r>
      <w:r w:rsidRPr="006F743C">
        <w:t>7</w:t>
      </w:r>
      <w:r w:rsidR="00471E2A" w:rsidRPr="006F743C">
        <w:t xml:space="preserve">): </w:t>
      </w:r>
      <w:r w:rsidRPr="006F743C">
        <w:t>308-</w:t>
      </w:r>
      <w:r w:rsidR="00471E2A" w:rsidRPr="006F743C">
        <w:t>3</w:t>
      </w:r>
      <w:r w:rsidRPr="006F743C">
        <w:t>13</w:t>
      </w:r>
    </w:p>
    <w:p w14:paraId="113D61D6" w14:textId="541194E7" w:rsidR="0039023D" w:rsidRPr="006F743C" w:rsidRDefault="0039023D" w:rsidP="009C7C3C">
      <w:r w:rsidRPr="006F743C">
        <w:t xml:space="preserve">Morgan, ER, Jefferies, R, van </w:t>
      </w:r>
      <w:proofErr w:type="spellStart"/>
      <w:r w:rsidRPr="006F743C">
        <w:t>Otterdijk</w:t>
      </w:r>
      <w:proofErr w:type="spellEnd"/>
      <w:r w:rsidRPr="006F743C">
        <w:t>, L, McEniry, RB, Allen, F, Bakewell, M</w:t>
      </w:r>
      <w:r w:rsidR="00184A16" w:rsidRPr="006F743C">
        <w:t xml:space="preserve"> and </w:t>
      </w:r>
      <w:r w:rsidRPr="006F743C">
        <w:t xml:space="preserve">Shaw, SE </w:t>
      </w:r>
      <w:r w:rsidR="00471E2A" w:rsidRPr="006F743C">
        <w:t>(</w:t>
      </w:r>
      <w:r w:rsidRPr="006F743C">
        <w:t>2010</w:t>
      </w:r>
      <w:r w:rsidR="00471E2A" w:rsidRPr="006F743C">
        <w:t xml:space="preserve">). </w:t>
      </w:r>
      <w:proofErr w:type="spellStart"/>
      <w:r w:rsidRPr="006F743C">
        <w:t>Angiostrongylus</w:t>
      </w:r>
      <w:proofErr w:type="spellEnd"/>
      <w:r w:rsidRPr="006F743C">
        <w:t xml:space="preserve"> vasorum infection in dogs: Presentation and risk factors, Vet</w:t>
      </w:r>
      <w:r w:rsidR="001A018E" w:rsidRPr="006F743C">
        <w:t>erinary</w:t>
      </w:r>
      <w:r w:rsidRPr="006F743C">
        <w:t xml:space="preserve"> Parasitol</w:t>
      </w:r>
      <w:r w:rsidR="001A018E" w:rsidRPr="006F743C">
        <w:t>ogy</w:t>
      </w:r>
      <w:r w:rsidR="00471E2A" w:rsidRPr="006F743C">
        <w:t xml:space="preserve"> </w:t>
      </w:r>
      <w:r w:rsidRPr="006F743C">
        <w:t>173</w:t>
      </w:r>
      <w:r w:rsidR="00471E2A" w:rsidRPr="006F743C">
        <w:t>(</w:t>
      </w:r>
      <w:r w:rsidRPr="006F743C">
        <w:t>3-4</w:t>
      </w:r>
      <w:r w:rsidR="00471E2A" w:rsidRPr="006F743C">
        <w:t>)</w:t>
      </w:r>
      <w:r w:rsidR="00ED7E14" w:rsidRPr="006F743C">
        <w:t xml:space="preserve">: </w:t>
      </w:r>
      <w:r w:rsidRPr="006F743C">
        <w:t>255-</w:t>
      </w:r>
      <w:r w:rsidR="00ED7E14" w:rsidRPr="006F743C">
        <w:t>2</w:t>
      </w:r>
      <w:r w:rsidRPr="006F743C">
        <w:t>61</w:t>
      </w:r>
    </w:p>
    <w:p w14:paraId="7ADF037D" w14:textId="68B33603" w:rsidR="0039023D" w:rsidRPr="006F743C" w:rsidRDefault="0039023D" w:rsidP="009C7C3C">
      <w:r w:rsidRPr="006F743C">
        <w:t>Morgan, ER, Shaw, SE, Brennan, SF, De Waal, TD, Jones, BR</w:t>
      </w:r>
      <w:r w:rsidR="00184A16" w:rsidRPr="006F743C">
        <w:t xml:space="preserve"> and </w:t>
      </w:r>
      <w:r w:rsidRPr="006F743C">
        <w:t xml:space="preserve">Mulcahy, G </w:t>
      </w:r>
      <w:r w:rsidR="00ED7E14" w:rsidRPr="006F743C">
        <w:t>(</w:t>
      </w:r>
      <w:r w:rsidRPr="006F743C">
        <w:t>2005</w:t>
      </w:r>
      <w:r w:rsidR="00ED7E14" w:rsidRPr="006F743C">
        <w:t xml:space="preserve">). </w:t>
      </w:r>
      <w:proofErr w:type="spellStart"/>
      <w:r w:rsidRPr="006F743C">
        <w:t>Angiostrongylus</w:t>
      </w:r>
      <w:proofErr w:type="spellEnd"/>
      <w:r w:rsidRPr="006F743C">
        <w:t xml:space="preserve"> vasorum: a real heartbreaker, Trends </w:t>
      </w:r>
      <w:r w:rsidR="001A018E" w:rsidRPr="006F743C">
        <w:t xml:space="preserve">in </w:t>
      </w:r>
      <w:r w:rsidRPr="006F743C">
        <w:t>Parasitol</w:t>
      </w:r>
      <w:r w:rsidR="001A018E" w:rsidRPr="006F743C">
        <w:t>ogy</w:t>
      </w:r>
      <w:r w:rsidR="00ED7E14" w:rsidRPr="006F743C">
        <w:t xml:space="preserve"> </w:t>
      </w:r>
      <w:r w:rsidRPr="006F743C">
        <w:t>21</w:t>
      </w:r>
      <w:r w:rsidR="00ED7E14" w:rsidRPr="006F743C">
        <w:t>(</w:t>
      </w:r>
      <w:r w:rsidRPr="006F743C">
        <w:t>2</w:t>
      </w:r>
      <w:r w:rsidR="00ED7E14" w:rsidRPr="006F743C">
        <w:t xml:space="preserve">): </w:t>
      </w:r>
      <w:r w:rsidRPr="006F743C">
        <w:t>49-51</w:t>
      </w:r>
    </w:p>
    <w:p w14:paraId="5895CDD1" w14:textId="36BDD42D" w:rsidR="0039023D" w:rsidRPr="006F743C" w:rsidRDefault="0039023D" w:rsidP="009C7C3C">
      <w:r w:rsidRPr="006F743C">
        <w:t>Morris, A, Green, M, Martin, H, Crossland, K, Swaney, WT, Williamson, SM</w:t>
      </w:r>
      <w:r w:rsidR="00184A16" w:rsidRPr="006F743C">
        <w:t xml:space="preserve"> and </w:t>
      </w:r>
      <w:r w:rsidRPr="006F743C">
        <w:t xml:space="preserve">Rae, R </w:t>
      </w:r>
      <w:r w:rsidR="00ED7E14" w:rsidRPr="006F743C">
        <w:t>(</w:t>
      </w:r>
      <w:r w:rsidRPr="006F743C">
        <w:t>2018</w:t>
      </w:r>
      <w:r w:rsidR="00ED7E14" w:rsidRPr="006F743C">
        <w:t xml:space="preserve">). </w:t>
      </w:r>
      <w:r w:rsidRPr="006F743C">
        <w:t xml:space="preserve">A nematode that can manipulate the behaviour of slugs, Behavioural </w:t>
      </w:r>
      <w:r w:rsidR="001A018E" w:rsidRPr="006F743C">
        <w:t>P</w:t>
      </w:r>
      <w:r w:rsidRPr="006F743C">
        <w:t>rocesses</w:t>
      </w:r>
      <w:r w:rsidR="00ED7E14" w:rsidRPr="006F743C">
        <w:t xml:space="preserve"> </w:t>
      </w:r>
      <w:r w:rsidRPr="006F743C">
        <w:t>151</w:t>
      </w:r>
      <w:r w:rsidR="00ED7E14" w:rsidRPr="006F743C">
        <w:t xml:space="preserve">: </w:t>
      </w:r>
      <w:r w:rsidRPr="006F743C">
        <w:t>73-80</w:t>
      </w:r>
    </w:p>
    <w:p w14:paraId="0605AB10" w14:textId="6150580E" w:rsidR="0039023D" w:rsidRPr="006F743C" w:rsidRDefault="0039023D" w:rsidP="009C7C3C">
      <w:proofErr w:type="spellStart"/>
      <w:r w:rsidRPr="006F743C">
        <w:lastRenderedPageBreak/>
        <w:t>Moskvina</w:t>
      </w:r>
      <w:proofErr w:type="spellEnd"/>
      <w:r w:rsidRPr="006F743C">
        <w:t xml:space="preserve">, TV </w:t>
      </w:r>
      <w:r w:rsidR="00ED7E14" w:rsidRPr="006F743C">
        <w:t>(</w:t>
      </w:r>
      <w:r w:rsidRPr="006F743C">
        <w:t>2018</w:t>
      </w:r>
      <w:r w:rsidR="00ED7E14" w:rsidRPr="006F743C">
        <w:t xml:space="preserve">). </w:t>
      </w:r>
      <w:r w:rsidRPr="006F743C">
        <w:t xml:space="preserve">Current knowledge about </w:t>
      </w:r>
      <w:proofErr w:type="spellStart"/>
      <w:r w:rsidRPr="006F743C">
        <w:t>Aelurostrongylus</w:t>
      </w:r>
      <w:proofErr w:type="spellEnd"/>
      <w:r w:rsidRPr="006F743C">
        <w:t xml:space="preserve"> </w:t>
      </w:r>
      <w:proofErr w:type="spellStart"/>
      <w:r w:rsidRPr="006F743C">
        <w:t>abstrusus</w:t>
      </w:r>
      <w:proofErr w:type="spellEnd"/>
      <w:r w:rsidRPr="006F743C">
        <w:t xml:space="preserve"> biology and diagnostic, </w:t>
      </w:r>
      <w:r w:rsidR="000E3B94" w:rsidRPr="006F743C">
        <w:t xml:space="preserve">Annals of Parasitology </w:t>
      </w:r>
      <w:r w:rsidRPr="006F743C">
        <w:t>64</w:t>
      </w:r>
      <w:r w:rsidR="00ED7E14" w:rsidRPr="006F743C">
        <w:t>(</w:t>
      </w:r>
      <w:r w:rsidRPr="006F743C">
        <w:t>1</w:t>
      </w:r>
      <w:r w:rsidR="00ED7E14" w:rsidRPr="006F743C">
        <w:t xml:space="preserve">): </w:t>
      </w:r>
      <w:r w:rsidRPr="006F743C">
        <w:t>3-11</w:t>
      </w:r>
    </w:p>
    <w:p w14:paraId="22803A04" w14:textId="64CC69F6" w:rsidR="0039023D" w:rsidRPr="006F743C" w:rsidRDefault="0039023D" w:rsidP="009C7C3C">
      <w:proofErr w:type="spellStart"/>
      <w:r w:rsidRPr="006F743C">
        <w:t>Mozzer</w:t>
      </w:r>
      <w:proofErr w:type="spellEnd"/>
      <w:r w:rsidRPr="006F743C">
        <w:t>, LR, Montresor, LC, Vidigal, TH</w:t>
      </w:r>
      <w:r w:rsidR="00184A16" w:rsidRPr="006F743C">
        <w:t xml:space="preserve"> and </w:t>
      </w:r>
      <w:r w:rsidRPr="006F743C">
        <w:t xml:space="preserve">Lima, WS </w:t>
      </w:r>
      <w:r w:rsidR="00ED7E14" w:rsidRPr="006F743C">
        <w:t>(</w:t>
      </w:r>
      <w:r w:rsidRPr="006F743C">
        <w:t>2011</w:t>
      </w:r>
      <w:r w:rsidR="00ED7E14" w:rsidRPr="006F743C">
        <w:t xml:space="preserve">). </w:t>
      </w:r>
      <w:proofErr w:type="spellStart"/>
      <w:r w:rsidRPr="006F743C">
        <w:t>Angiostrongylus</w:t>
      </w:r>
      <w:proofErr w:type="spellEnd"/>
      <w:r w:rsidRPr="006F743C">
        <w:t xml:space="preserve"> vasorum: Experimental Infection and Larval Development in </w:t>
      </w:r>
      <w:proofErr w:type="spellStart"/>
      <w:r w:rsidRPr="006F743C">
        <w:t>Omalonyx</w:t>
      </w:r>
      <w:proofErr w:type="spellEnd"/>
      <w:r w:rsidRPr="006F743C">
        <w:t xml:space="preserve"> </w:t>
      </w:r>
      <w:proofErr w:type="spellStart"/>
      <w:r w:rsidRPr="006F743C">
        <w:t>matheroni</w:t>
      </w:r>
      <w:proofErr w:type="spellEnd"/>
      <w:r w:rsidR="00631449" w:rsidRPr="006F743C">
        <w:t xml:space="preserve">, </w:t>
      </w:r>
      <w:r w:rsidR="000E3B94" w:rsidRPr="006F743C">
        <w:t xml:space="preserve">Journal of Parasitology Research </w:t>
      </w:r>
      <w:r w:rsidRPr="006F743C">
        <w:t>2011</w:t>
      </w:r>
      <w:r w:rsidR="00631449" w:rsidRPr="006F743C">
        <w:t xml:space="preserve">: </w:t>
      </w:r>
      <w:r w:rsidRPr="006F743C">
        <w:t>178748</w:t>
      </w:r>
    </w:p>
    <w:p w14:paraId="2C3E5D95" w14:textId="4543EEC6" w:rsidR="0039023D" w:rsidRPr="006F743C" w:rsidRDefault="0039023D" w:rsidP="00746C24">
      <w:r w:rsidRPr="006F743C">
        <w:t>Mumladze, L</w:t>
      </w:r>
      <w:r w:rsidR="00184A16" w:rsidRPr="006F743C">
        <w:t xml:space="preserve"> and </w:t>
      </w:r>
      <w:proofErr w:type="spellStart"/>
      <w:r w:rsidRPr="006F743C">
        <w:t>Paposhvili</w:t>
      </w:r>
      <w:proofErr w:type="spellEnd"/>
      <w:r w:rsidRPr="006F743C">
        <w:t xml:space="preserve">, N </w:t>
      </w:r>
      <w:r w:rsidR="00631449" w:rsidRPr="006F743C">
        <w:t>(</w:t>
      </w:r>
      <w:r w:rsidRPr="006F743C">
        <w:t>2016</w:t>
      </w:r>
      <w:r w:rsidR="00631449" w:rsidRPr="006F743C">
        <w:t xml:space="preserve">). </w:t>
      </w:r>
      <w:r w:rsidRPr="006F743C">
        <w:t xml:space="preserve">A new addition to the malacofauna of Georgia – </w:t>
      </w:r>
      <w:proofErr w:type="spellStart"/>
      <w:r w:rsidRPr="006F743C">
        <w:t>Eobania</w:t>
      </w:r>
      <w:proofErr w:type="spellEnd"/>
      <w:r w:rsidRPr="006F743C">
        <w:t xml:space="preserve"> </w:t>
      </w:r>
      <w:proofErr w:type="spellStart"/>
      <w:r w:rsidRPr="006F743C">
        <w:t>vermiculata</w:t>
      </w:r>
      <w:proofErr w:type="spellEnd"/>
      <w:r w:rsidRPr="006F743C">
        <w:t xml:space="preserve"> is replenishing its range, Proceedings of the Institute of Zoology 25</w:t>
      </w:r>
      <w:r w:rsidR="00631449" w:rsidRPr="006F743C">
        <w:t xml:space="preserve">: </w:t>
      </w:r>
      <w:r w:rsidRPr="006F743C">
        <w:t>153-</w:t>
      </w:r>
      <w:r w:rsidR="00631449" w:rsidRPr="006F743C">
        <w:t>15</w:t>
      </w:r>
      <w:r w:rsidRPr="006F743C">
        <w:t>5</w:t>
      </w:r>
    </w:p>
    <w:p w14:paraId="6F98E475" w14:textId="678AF345" w:rsidR="0039023D" w:rsidRPr="006F743C" w:rsidRDefault="0039023D" w:rsidP="009C7C3C">
      <w:r w:rsidRPr="006F743C">
        <w:t xml:space="preserve">Murphy, B </w:t>
      </w:r>
      <w:r w:rsidR="00631449" w:rsidRPr="006F743C">
        <w:t>(</w:t>
      </w:r>
      <w:r w:rsidRPr="006F743C">
        <w:t>2001</w:t>
      </w:r>
      <w:r w:rsidR="00631449" w:rsidRPr="006F743C">
        <w:t xml:space="preserve">). </w:t>
      </w:r>
      <w:r w:rsidRPr="006F743C">
        <w:t>Breeding and Growing Snails Commercially in Australia, RIRDC Publication No. 00/188, Australian Government Rural Industries Research and Development Corporation</w:t>
      </w:r>
    </w:p>
    <w:p w14:paraId="185B62AD" w14:textId="1D604485" w:rsidR="0039023D" w:rsidRPr="006F743C" w:rsidRDefault="0039023D" w:rsidP="009C7C3C">
      <w:r w:rsidRPr="006F743C">
        <w:t>Nelson, TA, Gregory, DG, Burroughs, C</w:t>
      </w:r>
      <w:r w:rsidR="00184A16" w:rsidRPr="006F743C">
        <w:t xml:space="preserve"> and </w:t>
      </w:r>
      <w:r w:rsidRPr="006F743C">
        <w:t xml:space="preserve">Laursen, JR </w:t>
      </w:r>
      <w:r w:rsidR="00631449" w:rsidRPr="006F743C">
        <w:t>(</w:t>
      </w:r>
      <w:r w:rsidRPr="006F743C">
        <w:t>2007</w:t>
      </w:r>
      <w:r w:rsidR="00631449" w:rsidRPr="006F743C">
        <w:t xml:space="preserve">). </w:t>
      </w:r>
      <w:r w:rsidRPr="006F743C">
        <w:t>Prevalence of lungworms in Illinois coyotes, Transactions of the Illinois State Academy of Science 100</w:t>
      </w:r>
      <w:r w:rsidR="00631449" w:rsidRPr="006F743C">
        <w:t>(</w:t>
      </w:r>
      <w:r w:rsidRPr="006F743C">
        <w:t>1</w:t>
      </w:r>
      <w:r w:rsidR="00631449" w:rsidRPr="006F743C">
        <w:t xml:space="preserve">): </w:t>
      </w:r>
      <w:r w:rsidRPr="006F743C">
        <w:t>89-95</w:t>
      </w:r>
    </w:p>
    <w:p w14:paraId="04E54C3C" w14:textId="140EC977" w:rsidR="0039023D" w:rsidRPr="006F743C" w:rsidRDefault="0039023D" w:rsidP="00746C24">
      <w:proofErr w:type="spellStart"/>
      <w:r w:rsidRPr="006F743C">
        <w:t>N</w:t>
      </w:r>
      <w:r w:rsidR="00A27671" w:rsidRPr="006F743C">
        <w:t>emaslug</w:t>
      </w:r>
      <w:proofErr w:type="spellEnd"/>
      <w:r w:rsidR="00A27671" w:rsidRPr="006F743C">
        <w:t xml:space="preserve"> (</w:t>
      </w:r>
      <w:r w:rsidRPr="006F743C">
        <w:t>2016</w:t>
      </w:r>
      <w:r w:rsidR="00A27671" w:rsidRPr="006F743C">
        <w:t>)</w:t>
      </w:r>
      <w:r w:rsidRPr="006F743C">
        <w:t xml:space="preserve">. </w:t>
      </w:r>
      <w:proofErr w:type="spellStart"/>
      <w:r w:rsidRPr="006F743C">
        <w:t>Nemaslug</w:t>
      </w:r>
      <w:proofErr w:type="spellEnd"/>
      <w:r w:rsidRPr="006F743C">
        <w:t xml:space="preserve"> [Online]. Available: http://nemaslug.co.uk/using-nemaslug</w:t>
      </w:r>
    </w:p>
    <w:p w14:paraId="6BAA54EA" w14:textId="55961896" w:rsidR="0039023D" w:rsidRPr="006F743C" w:rsidRDefault="0039023D" w:rsidP="00746C24">
      <w:r w:rsidRPr="006F743C">
        <w:t xml:space="preserve">Neubert, E </w:t>
      </w:r>
      <w:r w:rsidR="00A27671" w:rsidRPr="006F743C">
        <w:t>(</w:t>
      </w:r>
      <w:r w:rsidRPr="006F743C">
        <w:t>2014</w:t>
      </w:r>
      <w:r w:rsidR="00A27671" w:rsidRPr="006F743C">
        <w:t xml:space="preserve">). </w:t>
      </w:r>
      <w:r w:rsidRPr="006F743C">
        <w:t xml:space="preserve">Revision of Helix Linnaeus, 1758 in its eastern Mediterranean distribution area, and reassignment of Helix </w:t>
      </w:r>
      <w:proofErr w:type="spellStart"/>
      <w:r w:rsidRPr="006F743C">
        <w:t>godetiana</w:t>
      </w:r>
      <w:proofErr w:type="spellEnd"/>
      <w:r w:rsidRPr="006F743C">
        <w:t xml:space="preserve"> Kobelt, 1878 to </w:t>
      </w:r>
      <w:proofErr w:type="spellStart"/>
      <w:r w:rsidRPr="006F743C">
        <w:t>Maltzanella</w:t>
      </w:r>
      <w:proofErr w:type="spellEnd"/>
      <w:r w:rsidRPr="006F743C">
        <w:t xml:space="preserve"> Hesse, 1917 (</w:t>
      </w:r>
      <w:proofErr w:type="spellStart"/>
      <w:r w:rsidRPr="006F743C">
        <w:t>Gastropoda</w:t>
      </w:r>
      <w:proofErr w:type="spellEnd"/>
      <w:r w:rsidRPr="006F743C">
        <w:t xml:space="preserve">, </w:t>
      </w:r>
      <w:proofErr w:type="spellStart"/>
      <w:r w:rsidRPr="006F743C">
        <w:t>Pulmonata</w:t>
      </w:r>
      <w:proofErr w:type="spellEnd"/>
      <w:r w:rsidRPr="006F743C">
        <w:t xml:space="preserve">, </w:t>
      </w:r>
      <w:proofErr w:type="spellStart"/>
      <w:r w:rsidRPr="006F743C">
        <w:t>Helicidae</w:t>
      </w:r>
      <w:proofErr w:type="spellEnd"/>
      <w:r w:rsidRPr="006F743C">
        <w:t>), Contributions to Natural History</w:t>
      </w:r>
      <w:r w:rsidR="00A27671" w:rsidRPr="006F743C">
        <w:t xml:space="preserve"> </w:t>
      </w:r>
      <w:r w:rsidRPr="006F743C">
        <w:t>26</w:t>
      </w:r>
      <w:r w:rsidR="00A27671" w:rsidRPr="006F743C">
        <w:t xml:space="preserve">: </w:t>
      </w:r>
      <w:r w:rsidRPr="006F743C">
        <w:t>1-200</w:t>
      </w:r>
    </w:p>
    <w:p w14:paraId="00887AEA" w14:textId="4A740661" w:rsidR="0039023D" w:rsidRPr="006F743C" w:rsidRDefault="0039023D" w:rsidP="00746C24">
      <w:r w:rsidRPr="006F743C">
        <w:t>N</w:t>
      </w:r>
      <w:r w:rsidR="00A16A50" w:rsidRPr="006F743C">
        <w:t>eubert, E (2</w:t>
      </w:r>
      <w:r w:rsidRPr="006F743C">
        <w:t>011</w:t>
      </w:r>
      <w:r w:rsidR="00A16A50" w:rsidRPr="006F743C">
        <w:t>)</w:t>
      </w:r>
      <w:r w:rsidRPr="006F743C">
        <w:t xml:space="preserve">. Helix </w:t>
      </w:r>
      <w:proofErr w:type="spellStart"/>
      <w:r w:rsidRPr="006F743C">
        <w:t>lucorum</w:t>
      </w:r>
      <w:proofErr w:type="spellEnd"/>
      <w:r w:rsidRPr="006F743C">
        <w:t>. The IUCN Red List of Threatened Species 2011 ed</w:t>
      </w:r>
    </w:p>
    <w:p w14:paraId="0EE017B0" w14:textId="1CEB2B20" w:rsidR="0039023D" w:rsidRPr="006F743C" w:rsidRDefault="0039023D" w:rsidP="009C7C3C">
      <w:r w:rsidRPr="006F743C">
        <w:t>Nevarez, A, Lopez, A, Conboy, G, Ireland, W</w:t>
      </w:r>
      <w:r w:rsidR="00184A16" w:rsidRPr="006F743C">
        <w:t xml:space="preserve"> and </w:t>
      </w:r>
      <w:r w:rsidRPr="006F743C">
        <w:t xml:space="preserve">Sims, D </w:t>
      </w:r>
      <w:r w:rsidR="00A16A50" w:rsidRPr="006F743C">
        <w:t>(</w:t>
      </w:r>
      <w:r w:rsidRPr="006F743C">
        <w:t>2005</w:t>
      </w:r>
      <w:r w:rsidR="00A16A50" w:rsidRPr="006F743C">
        <w:t xml:space="preserve">). </w:t>
      </w:r>
      <w:r w:rsidRPr="006F743C">
        <w:t xml:space="preserve">Distribution of </w:t>
      </w:r>
      <w:proofErr w:type="spellStart"/>
      <w:r w:rsidRPr="006F743C">
        <w:t>Crenosoma</w:t>
      </w:r>
      <w:proofErr w:type="spellEnd"/>
      <w:r w:rsidRPr="006F743C">
        <w:t xml:space="preserve"> </w:t>
      </w:r>
      <w:proofErr w:type="spellStart"/>
      <w:r w:rsidRPr="006F743C">
        <w:t>vulpis</w:t>
      </w:r>
      <w:proofErr w:type="spellEnd"/>
      <w:r w:rsidRPr="006F743C">
        <w:t xml:space="preserve"> and </w:t>
      </w:r>
      <w:proofErr w:type="spellStart"/>
      <w:r w:rsidRPr="006F743C">
        <w:t>Eucoleus</w:t>
      </w:r>
      <w:proofErr w:type="spellEnd"/>
      <w:r w:rsidRPr="006F743C">
        <w:t xml:space="preserve"> </w:t>
      </w:r>
      <w:proofErr w:type="spellStart"/>
      <w:r w:rsidRPr="006F743C">
        <w:t>aerophilus</w:t>
      </w:r>
      <w:proofErr w:type="spellEnd"/>
      <w:r w:rsidRPr="006F743C">
        <w:t xml:space="preserve"> in the lung of free-ranging red foxes (Vulpes vulpes)</w:t>
      </w:r>
      <w:r w:rsidR="00A16A50" w:rsidRPr="006F743C">
        <w:t>,</w:t>
      </w:r>
      <w:r w:rsidR="006F29F6" w:rsidRPr="006F743C">
        <w:t xml:space="preserve"> </w:t>
      </w:r>
      <w:r w:rsidRPr="006F743C">
        <w:t>Journal of Veterinary Diagnostic Investigation</w:t>
      </w:r>
      <w:r w:rsidR="00A16A50" w:rsidRPr="006F743C">
        <w:t xml:space="preserve"> </w:t>
      </w:r>
      <w:r w:rsidRPr="006F743C">
        <w:t>17</w:t>
      </w:r>
      <w:r w:rsidR="00A16A50" w:rsidRPr="006F743C">
        <w:t>(</w:t>
      </w:r>
      <w:r w:rsidRPr="006F743C">
        <w:t>5</w:t>
      </w:r>
      <w:r w:rsidR="00A16A50" w:rsidRPr="006F743C">
        <w:t xml:space="preserve">): </w:t>
      </w:r>
      <w:r w:rsidRPr="006F743C">
        <w:t>486-</w:t>
      </w:r>
      <w:r w:rsidR="00A16A50" w:rsidRPr="006F743C">
        <w:t>48</w:t>
      </w:r>
      <w:r w:rsidRPr="006F743C">
        <w:t>9</w:t>
      </w:r>
    </w:p>
    <w:p w14:paraId="45F962A7" w14:textId="080272CB" w:rsidR="0039023D" w:rsidRPr="006F743C" w:rsidRDefault="0039023D" w:rsidP="009C7C3C">
      <w:proofErr w:type="spellStart"/>
      <w:r w:rsidRPr="006F743C">
        <w:t>Ngenwi</w:t>
      </w:r>
      <w:proofErr w:type="spellEnd"/>
      <w:r w:rsidRPr="006F743C">
        <w:t xml:space="preserve">, AA, </w:t>
      </w:r>
      <w:proofErr w:type="spellStart"/>
      <w:r w:rsidRPr="006F743C">
        <w:t>Mafeni</w:t>
      </w:r>
      <w:proofErr w:type="spellEnd"/>
      <w:r w:rsidRPr="006F743C">
        <w:t xml:space="preserve">, JM, </w:t>
      </w:r>
      <w:proofErr w:type="spellStart"/>
      <w:r w:rsidRPr="006F743C">
        <w:t>Etchu</w:t>
      </w:r>
      <w:proofErr w:type="spellEnd"/>
      <w:r w:rsidRPr="006F743C">
        <w:t>, KA</w:t>
      </w:r>
      <w:r w:rsidR="00184A16" w:rsidRPr="006F743C">
        <w:t xml:space="preserve"> and </w:t>
      </w:r>
      <w:r w:rsidRPr="006F743C">
        <w:t xml:space="preserve">Oben, FT </w:t>
      </w:r>
      <w:r w:rsidR="00A16A50" w:rsidRPr="006F743C">
        <w:t>(</w:t>
      </w:r>
      <w:r w:rsidRPr="006F743C">
        <w:t>2010</w:t>
      </w:r>
      <w:r w:rsidR="00A16A50" w:rsidRPr="006F743C">
        <w:t xml:space="preserve">). </w:t>
      </w:r>
      <w:r w:rsidRPr="006F743C">
        <w:t>Characteristics of snail farmers and constraints to increased production in West and Central Africa, African Journal of Environmental Science and Technology 4</w:t>
      </w:r>
      <w:r w:rsidR="00A16A50" w:rsidRPr="006F743C">
        <w:t>(</w:t>
      </w:r>
      <w:r w:rsidRPr="006F743C">
        <w:t>5</w:t>
      </w:r>
      <w:r w:rsidR="00A16A50" w:rsidRPr="006F743C">
        <w:t>)</w:t>
      </w:r>
      <w:r w:rsidR="00803A2D" w:rsidRPr="006F743C">
        <w:t>: 274-278</w:t>
      </w:r>
    </w:p>
    <w:p w14:paraId="0B4A69FD" w14:textId="2508A1D6" w:rsidR="0039023D" w:rsidRPr="006F743C" w:rsidRDefault="0039023D" w:rsidP="00746C24">
      <w:r w:rsidRPr="006F743C">
        <w:t xml:space="preserve">Nippon News </w:t>
      </w:r>
      <w:r w:rsidR="00803A2D" w:rsidRPr="006F743C">
        <w:t>(</w:t>
      </w:r>
      <w:r w:rsidRPr="006F743C">
        <w:t>2016</w:t>
      </w:r>
      <w:r w:rsidR="00803A2D" w:rsidRPr="006F743C">
        <w:t xml:space="preserve">). </w:t>
      </w:r>
      <w:r w:rsidRPr="006F743C">
        <w:t xml:space="preserve">Japanese farmer breeding rare escargot de </w:t>
      </w:r>
      <w:proofErr w:type="spellStart"/>
      <w:r w:rsidRPr="006F743C">
        <w:t>Burgogne</w:t>
      </w:r>
      <w:proofErr w:type="spellEnd"/>
      <w:r w:rsidRPr="006F743C">
        <w:t xml:space="preserve"> snails, 25 May 2016, available at https://www.nipponnews.net/features/food-features/japanese-farmer-breeding-rare-escargot-de-burgogne-snails/, accessed 19 March 2024</w:t>
      </w:r>
    </w:p>
    <w:p w14:paraId="40D0CB74" w14:textId="06065C5F" w:rsidR="0039023D" w:rsidRPr="006F743C" w:rsidRDefault="0039023D" w:rsidP="009C7C3C">
      <w:proofErr w:type="spellStart"/>
      <w:r w:rsidRPr="006F743C">
        <w:t>Nordsieck</w:t>
      </w:r>
      <w:proofErr w:type="spellEnd"/>
      <w:r w:rsidRPr="006F743C">
        <w:t xml:space="preserve">, R </w:t>
      </w:r>
      <w:r w:rsidR="00940CD2" w:rsidRPr="006F743C">
        <w:t>(</w:t>
      </w:r>
      <w:r w:rsidRPr="006F743C">
        <w:t>2022a</w:t>
      </w:r>
      <w:r w:rsidR="00940CD2" w:rsidRPr="006F743C">
        <w:t xml:space="preserve">). </w:t>
      </w:r>
      <w:r w:rsidRPr="006F743C">
        <w:t>The Brown Garden Snail, The Living World of Molluscs</w:t>
      </w:r>
    </w:p>
    <w:p w14:paraId="2519F1FD" w14:textId="2D85EDF3" w:rsidR="0039023D" w:rsidRPr="006F743C" w:rsidRDefault="0039023D" w:rsidP="009C7C3C">
      <w:proofErr w:type="spellStart"/>
      <w:r w:rsidRPr="006F743C">
        <w:t>Nordsieck</w:t>
      </w:r>
      <w:proofErr w:type="spellEnd"/>
      <w:r w:rsidRPr="006F743C">
        <w:t xml:space="preserve">, R </w:t>
      </w:r>
      <w:r w:rsidR="00940CD2" w:rsidRPr="006F743C">
        <w:t>(</w:t>
      </w:r>
      <w:r w:rsidRPr="006F743C">
        <w:t>2022b</w:t>
      </w:r>
      <w:r w:rsidR="00940CD2" w:rsidRPr="006F743C">
        <w:t>).</w:t>
      </w:r>
      <w:r w:rsidRPr="006F743C">
        <w:t xml:space="preserve"> The Turkish Snail, The Living World of Molluscs</w:t>
      </w:r>
    </w:p>
    <w:p w14:paraId="6F65505F" w14:textId="539E110D" w:rsidR="0039023D" w:rsidRPr="006F743C" w:rsidRDefault="0039023D" w:rsidP="00746C24">
      <w:proofErr w:type="spellStart"/>
      <w:r w:rsidRPr="006F743C">
        <w:t>Notton</w:t>
      </w:r>
      <w:proofErr w:type="spellEnd"/>
      <w:r w:rsidRPr="006F743C">
        <w:t xml:space="preserve">, D </w:t>
      </w:r>
      <w:r w:rsidR="00940CD2" w:rsidRPr="006F743C">
        <w:t>(</w:t>
      </w:r>
      <w:r w:rsidRPr="006F743C">
        <w:t>2006</w:t>
      </w:r>
      <w:r w:rsidR="00940CD2" w:rsidRPr="006F743C">
        <w:t xml:space="preserve">). </w:t>
      </w:r>
      <w:proofErr w:type="spellStart"/>
      <w:r w:rsidRPr="006F743C">
        <w:t>Eobania</w:t>
      </w:r>
      <w:proofErr w:type="spellEnd"/>
      <w:r w:rsidRPr="006F743C">
        <w:t xml:space="preserve"> </w:t>
      </w:r>
      <w:proofErr w:type="spellStart"/>
      <w:r w:rsidRPr="006F743C">
        <w:t>vermiculata</w:t>
      </w:r>
      <w:proofErr w:type="spellEnd"/>
      <w:r w:rsidRPr="006F743C">
        <w:t xml:space="preserve"> in the UK, Mollusc World</w:t>
      </w:r>
      <w:r w:rsidR="00940CD2" w:rsidRPr="006F743C">
        <w:t xml:space="preserve"> </w:t>
      </w:r>
      <w:r w:rsidRPr="006F743C">
        <w:t>11</w:t>
      </w:r>
      <w:r w:rsidR="00940CD2" w:rsidRPr="006F743C">
        <w:t xml:space="preserve">: </w:t>
      </w:r>
      <w:r w:rsidRPr="006F743C">
        <w:t>6</w:t>
      </w:r>
    </w:p>
    <w:p w14:paraId="1CC94812" w14:textId="1E8179D3" w:rsidR="0039023D" w:rsidRPr="006F743C" w:rsidRDefault="0039023D" w:rsidP="009C7C3C">
      <w:proofErr w:type="spellStart"/>
      <w:r w:rsidRPr="006F743C">
        <w:t>Nyoagbe</w:t>
      </w:r>
      <w:proofErr w:type="spellEnd"/>
      <w:r w:rsidRPr="006F743C">
        <w:t xml:space="preserve">, LA, Appiah, V, </w:t>
      </w:r>
      <w:proofErr w:type="spellStart"/>
      <w:r w:rsidRPr="006F743C">
        <w:t>Nketsia-Tabiri</w:t>
      </w:r>
      <w:proofErr w:type="spellEnd"/>
      <w:r w:rsidRPr="006F743C">
        <w:t>, J, Larbi, D</w:t>
      </w:r>
      <w:r w:rsidR="00184A16" w:rsidRPr="006F743C">
        <w:t xml:space="preserve"> and </w:t>
      </w:r>
      <w:r w:rsidRPr="006F743C">
        <w:t xml:space="preserve">Adjei, I </w:t>
      </w:r>
      <w:r w:rsidR="00255F6A" w:rsidRPr="006F743C">
        <w:t>(</w:t>
      </w:r>
      <w:r w:rsidRPr="006F743C">
        <w:t>2016</w:t>
      </w:r>
      <w:r w:rsidR="00255F6A" w:rsidRPr="006F743C">
        <w:t xml:space="preserve">). </w:t>
      </w:r>
      <w:r w:rsidRPr="006F743C">
        <w:t xml:space="preserve">Evaluation of African giant snails (Achatina and </w:t>
      </w:r>
      <w:proofErr w:type="spellStart"/>
      <w:r w:rsidRPr="006F743C">
        <w:t>Archachatina</w:t>
      </w:r>
      <w:proofErr w:type="spellEnd"/>
      <w:r w:rsidRPr="006F743C">
        <w:t>) obtained from markets (wild) and breeding farms, African Journal of Food Science</w:t>
      </w:r>
      <w:r w:rsidR="00255F6A" w:rsidRPr="006F743C">
        <w:t xml:space="preserve"> </w:t>
      </w:r>
      <w:r w:rsidRPr="006F743C">
        <w:t>10</w:t>
      </w:r>
      <w:r w:rsidR="00255F6A" w:rsidRPr="006F743C">
        <w:t>(</w:t>
      </w:r>
      <w:r w:rsidRPr="006F743C">
        <w:t>7</w:t>
      </w:r>
      <w:r w:rsidR="00255F6A" w:rsidRPr="006F743C">
        <w:t xml:space="preserve">): </w:t>
      </w:r>
      <w:r w:rsidRPr="006F743C">
        <w:t>94-104</w:t>
      </w:r>
    </w:p>
    <w:p w14:paraId="70DEA23E" w14:textId="758670A0" w:rsidR="0039023D" w:rsidRPr="006F743C" w:rsidRDefault="0039023D" w:rsidP="009C7C3C">
      <w:r w:rsidRPr="006F743C">
        <w:t>Otranto, D</w:t>
      </w:r>
      <w:r w:rsidR="00184A16" w:rsidRPr="006F743C">
        <w:t xml:space="preserve"> and </w:t>
      </w:r>
      <w:r w:rsidRPr="006F743C">
        <w:t xml:space="preserve">Traversa, D </w:t>
      </w:r>
      <w:r w:rsidR="00255F6A" w:rsidRPr="006F743C">
        <w:t>(</w:t>
      </w:r>
      <w:r w:rsidRPr="006F743C">
        <w:t>2003</w:t>
      </w:r>
      <w:r w:rsidR="00255F6A" w:rsidRPr="006F743C">
        <w:t xml:space="preserve">). </w:t>
      </w:r>
      <w:proofErr w:type="spellStart"/>
      <w:r w:rsidRPr="006F743C">
        <w:t>Dicrocoeliosis</w:t>
      </w:r>
      <w:proofErr w:type="spellEnd"/>
      <w:r w:rsidRPr="006F743C">
        <w:t xml:space="preserve"> of ruminants: a little known fluke disease</w:t>
      </w:r>
      <w:r w:rsidR="00255F6A" w:rsidRPr="006F743C">
        <w:t>,</w:t>
      </w:r>
      <w:r w:rsidR="006F29F6" w:rsidRPr="006F743C">
        <w:t xml:space="preserve"> </w:t>
      </w:r>
      <w:r w:rsidRPr="006F743C">
        <w:t>Trends in Parasitology 19</w:t>
      </w:r>
      <w:r w:rsidR="00255F6A" w:rsidRPr="006F743C">
        <w:t>(</w:t>
      </w:r>
      <w:r w:rsidRPr="006F743C">
        <w:t>1</w:t>
      </w:r>
      <w:r w:rsidR="00255F6A" w:rsidRPr="006F743C">
        <w:t xml:space="preserve">): </w:t>
      </w:r>
      <w:r w:rsidRPr="006F743C">
        <w:t>12-</w:t>
      </w:r>
      <w:r w:rsidR="00255F6A" w:rsidRPr="006F743C">
        <w:t>1</w:t>
      </w:r>
      <w:r w:rsidRPr="006F743C">
        <w:t>5</w:t>
      </w:r>
    </w:p>
    <w:p w14:paraId="28031E35" w14:textId="0C15E7F0" w:rsidR="0039023D" w:rsidRPr="006F743C" w:rsidRDefault="0039023D" w:rsidP="009C7C3C">
      <w:proofErr w:type="spellStart"/>
      <w:r w:rsidRPr="006F743C">
        <w:t>Ozgo</w:t>
      </w:r>
      <w:proofErr w:type="spellEnd"/>
      <w:r w:rsidRPr="006F743C">
        <w:t>, M</w:t>
      </w:r>
      <w:r w:rsidR="00184A16" w:rsidRPr="006F743C">
        <w:t xml:space="preserve"> and </w:t>
      </w:r>
      <w:proofErr w:type="spellStart"/>
      <w:r w:rsidRPr="006F743C">
        <w:t>Schilthuizen</w:t>
      </w:r>
      <w:proofErr w:type="spellEnd"/>
      <w:r w:rsidRPr="006F743C">
        <w:t xml:space="preserve">, M </w:t>
      </w:r>
      <w:r w:rsidR="00255F6A" w:rsidRPr="006F743C">
        <w:t>(</w:t>
      </w:r>
      <w:r w:rsidRPr="006F743C">
        <w:t>2012</w:t>
      </w:r>
      <w:r w:rsidR="00255F6A" w:rsidRPr="006F743C">
        <w:t xml:space="preserve">). </w:t>
      </w:r>
      <w:r w:rsidRPr="006F743C">
        <w:t xml:space="preserve">Evolutionary change in </w:t>
      </w:r>
      <w:proofErr w:type="spellStart"/>
      <w:r w:rsidRPr="006F743C">
        <w:t>Cepaea</w:t>
      </w:r>
      <w:proofErr w:type="spellEnd"/>
      <w:r w:rsidRPr="006F743C">
        <w:t xml:space="preserve"> </w:t>
      </w:r>
      <w:proofErr w:type="spellStart"/>
      <w:r w:rsidRPr="006F743C">
        <w:t>nemoralis</w:t>
      </w:r>
      <w:proofErr w:type="spellEnd"/>
      <w:r w:rsidRPr="006F743C">
        <w:t xml:space="preserve"> shell colour over 43 years</w:t>
      </w:r>
      <w:r w:rsidR="00EA01F8" w:rsidRPr="006F743C">
        <w:t>,</w:t>
      </w:r>
      <w:r w:rsidR="006F29F6" w:rsidRPr="006F743C">
        <w:t xml:space="preserve"> </w:t>
      </w:r>
      <w:r w:rsidRPr="006F743C">
        <w:t>Global Change Biology</w:t>
      </w:r>
      <w:r w:rsidR="00EA01F8" w:rsidRPr="006F743C">
        <w:t xml:space="preserve"> </w:t>
      </w:r>
      <w:r w:rsidRPr="006F743C">
        <w:t>18</w:t>
      </w:r>
      <w:r w:rsidR="00EA01F8" w:rsidRPr="006F743C">
        <w:t>(</w:t>
      </w:r>
      <w:r w:rsidRPr="006F743C">
        <w:t>1</w:t>
      </w:r>
      <w:r w:rsidR="00EA01F8" w:rsidRPr="006F743C">
        <w:t xml:space="preserve">): </w:t>
      </w:r>
      <w:r w:rsidRPr="006F743C">
        <w:t>74-81</w:t>
      </w:r>
    </w:p>
    <w:p w14:paraId="1AAAB07F" w14:textId="06E99A0F" w:rsidR="0039023D" w:rsidRPr="006F743C" w:rsidRDefault="0039023D" w:rsidP="00746C24">
      <w:r w:rsidRPr="006F743C">
        <w:lastRenderedPageBreak/>
        <w:t>Páll-Gergely, B, Fehér, Z</w:t>
      </w:r>
      <w:r w:rsidR="00184A16" w:rsidRPr="006F743C">
        <w:t xml:space="preserve"> and </w:t>
      </w:r>
      <w:r w:rsidRPr="006F743C">
        <w:t xml:space="preserve">Čejka, T </w:t>
      </w:r>
      <w:r w:rsidR="001755E4" w:rsidRPr="006F743C">
        <w:t>(</w:t>
      </w:r>
      <w:r w:rsidRPr="006F743C">
        <w:t>2020</w:t>
      </w:r>
      <w:r w:rsidR="001755E4" w:rsidRPr="006F743C">
        <w:t xml:space="preserve">). </w:t>
      </w:r>
      <w:r w:rsidRPr="006F743C">
        <w:t xml:space="preserve">New records of the Mediterranean land snail </w:t>
      </w:r>
      <w:proofErr w:type="spellStart"/>
      <w:r w:rsidRPr="006F743C">
        <w:t>Massylaea</w:t>
      </w:r>
      <w:proofErr w:type="spellEnd"/>
      <w:r w:rsidRPr="006F743C">
        <w:t xml:space="preserve"> </w:t>
      </w:r>
      <w:proofErr w:type="spellStart"/>
      <w:r w:rsidRPr="006F743C">
        <w:t>vermiculata</w:t>
      </w:r>
      <w:proofErr w:type="spellEnd"/>
      <w:r w:rsidRPr="006F743C">
        <w:t xml:space="preserve"> (OF Müller, 1774) in Hungary and Slovakia, Folia </w:t>
      </w:r>
      <w:proofErr w:type="spellStart"/>
      <w:r w:rsidRPr="006F743C">
        <w:t>Malacologica</w:t>
      </w:r>
      <w:proofErr w:type="spellEnd"/>
      <w:r w:rsidR="001755E4" w:rsidRPr="006F743C">
        <w:t xml:space="preserve"> </w:t>
      </w:r>
      <w:r w:rsidRPr="006F743C">
        <w:t>28</w:t>
      </w:r>
      <w:r w:rsidR="001755E4" w:rsidRPr="006F743C">
        <w:t>(</w:t>
      </w:r>
      <w:r w:rsidRPr="006F743C">
        <w:t>4</w:t>
      </w:r>
      <w:r w:rsidR="001755E4" w:rsidRPr="006F743C">
        <w:t xml:space="preserve">): </w:t>
      </w:r>
      <w:r w:rsidRPr="006F743C">
        <w:t>337-41</w:t>
      </w:r>
    </w:p>
    <w:p w14:paraId="2141B86D" w14:textId="38293CC8" w:rsidR="0039023D" w:rsidRPr="006F743C" w:rsidRDefault="0039023D" w:rsidP="009C7C3C">
      <w:r w:rsidRPr="006F743C">
        <w:t>Pearce, TA, Olori, JC</w:t>
      </w:r>
      <w:r w:rsidR="00184A16" w:rsidRPr="006F743C">
        <w:t xml:space="preserve"> and </w:t>
      </w:r>
      <w:r w:rsidRPr="006F743C">
        <w:t xml:space="preserve">Kemezis, KW </w:t>
      </w:r>
      <w:r w:rsidR="00A96E9D" w:rsidRPr="006F743C">
        <w:t>(</w:t>
      </w:r>
      <w:r w:rsidRPr="006F743C">
        <w:t>2010</w:t>
      </w:r>
      <w:r w:rsidR="00A96E9D" w:rsidRPr="006F743C">
        <w:t xml:space="preserve">). </w:t>
      </w:r>
      <w:r w:rsidRPr="006F743C">
        <w:t xml:space="preserve">Land Snails from St. Elzear Cave, Gaspe Peninsula, Quebec: Antiquity of </w:t>
      </w:r>
      <w:proofErr w:type="spellStart"/>
      <w:r w:rsidRPr="006F743C">
        <w:t>Cepaea</w:t>
      </w:r>
      <w:proofErr w:type="spellEnd"/>
      <w:r w:rsidRPr="006F743C">
        <w:t xml:space="preserve"> Hortensis in North America</w:t>
      </w:r>
      <w:r w:rsidR="00A96E9D" w:rsidRPr="006F743C">
        <w:t>,</w:t>
      </w:r>
      <w:r w:rsidR="006F29F6" w:rsidRPr="006F743C">
        <w:t xml:space="preserve"> </w:t>
      </w:r>
      <w:r w:rsidRPr="006F743C">
        <w:t>Annals of Carnegie Museum</w:t>
      </w:r>
      <w:r w:rsidR="00A96E9D" w:rsidRPr="006F743C">
        <w:t xml:space="preserve"> </w:t>
      </w:r>
      <w:r w:rsidRPr="006F743C">
        <w:t>79</w:t>
      </w:r>
      <w:r w:rsidR="00A96E9D" w:rsidRPr="006F743C">
        <w:t>(</w:t>
      </w:r>
      <w:r w:rsidRPr="006F743C">
        <w:t>1</w:t>
      </w:r>
      <w:r w:rsidR="00A96E9D" w:rsidRPr="006F743C">
        <w:t xml:space="preserve">): </w:t>
      </w:r>
      <w:r w:rsidRPr="006F743C">
        <w:t>65-78</w:t>
      </w:r>
    </w:p>
    <w:p w14:paraId="714D0197" w14:textId="2277E075" w:rsidR="0039023D" w:rsidRPr="006F743C" w:rsidRDefault="0039023D" w:rsidP="009C7C3C">
      <w:proofErr w:type="spellStart"/>
      <w:r w:rsidRPr="006F743C">
        <w:t>Pechova</w:t>
      </w:r>
      <w:proofErr w:type="spellEnd"/>
      <w:r w:rsidRPr="006F743C">
        <w:t>, H</w:t>
      </w:r>
      <w:r w:rsidR="00184A16" w:rsidRPr="006F743C">
        <w:t xml:space="preserve"> and </w:t>
      </w:r>
      <w:proofErr w:type="spellStart"/>
      <w:r w:rsidRPr="006F743C">
        <w:t>Foltan</w:t>
      </w:r>
      <w:proofErr w:type="spellEnd"/>
      <w:r w:rsidRPr="006F743C">
        <w:t xml:space="preserve">, P </w:t>
      </w:r>
      <w:r w:rsidR="00A96E9D" w:rsidRPr="006F743C">
        <w:t>(</w:t>
      </w:r>
      <w:r w:rsidRPr="006F743C">
        <w:t>2008</w:t>
      </w:r>
      <w:r w:rsidR="00A96E9D" w:rsidRPr="006F743C">
        <w:t xml:space="preserve">). </w:t>
      </w:r>
      <w:r w:rsidRPr="006F743C">
        <w:t xml:space="preserve">The parasitic nematode </w:t>
      </w:r>
      <w:proofErr w:type="spellStart"/>
      <w:r w:rsidRPr="006F743C">
        <w:t>Phasmarhabditis</w:t>
      </w:r>
      <w:proofErr w:type="spellEnd"/>
      <w:r w:rsidRPr="006F743C">
        <w:t xml:space="preserve"> </w:t>
      </w:r>
      <w:proofErr w:type="spellStart"/>
      <w:r w:rsidRPr="006F743C">
        <w:t>hermaphrodita</w:t>
      </w:r>
      <w:proofErr w:type="spellEnd"/>
      <w:r w:rsidRPr="006F743C">
        <w:t xml:space="preserve"> defends its slug host from being predated or scavenged by manipulating host spatial behaviour</w:t>
      </w:r>
      <w:r w:rsidR="00A96E9D" w:rsidRPr="006F743C">
        <w:t>,</w:t>
      </w:r>
      <w:r w:rsidR="006F29F6" w:rsidRPr="006F743C">
        <w:t xml:space="preserve"> </w:t>
      </w:r>
      <w:r w:rsidRPr="006F743C">
        <w:t>Behavioural Processes</w:t>
      </w:r>
      <w:r w:rsidR="00A96E9D" w:rsidRPr="006F743C">
        <w:t xml:space="preserve"> </w:t>
      </w:r>
      <w:r w:rsidRPr="006F743C">
        <w:t>78</w:t>
      </w:r>
      <w:r w:rsidR="00FB1F73" w:rsidRPr="006F743C">
        <w:t>(</w:t>
      </w:r>
      <w:r w:rsidRPr="006F743C">
        <w:t>3</w:t>
      </w:r>
      <w:r w:rsidR="00FB1F73" w:rsidRPr="006F743C">
        <w:t xml:space="preserve">): </w:t>
      </w:r>
      <w:r w:rsidRPr="006F743C">
        <w:t>416-</w:t>
      </w:r>
      <w:r w:rsidR="00FB1F73" w:rsidRPr="006F743C">
        <w:t>4</w:t>
      </w:r>
      <w:r w:rsidRPr="006F743C">
        <w:t>20</w:t>
      </w:r>
    </w:p>
    <w:p w14:paraId="3242EF73" w14:textId="3856CA26" w:rsidR="0039023D" w:rsidRPr="006F743C" w:rsidRDefault="0039023D" w:rsidP="009C7C3C">
      <w:r w:rsidRPr="006F743C">
        <w:t>Penagos-Tabares, F, Lange, MK, Velez, J, Hirzmann, J, Gutierrez-Arboleda, J, Taubert, A, Hermosilla, C</w:t>
      </w:r>
      <w:r w:rsidR="00184A16" w:rsidRPr="006F743C">
        <w:t xml:space="preserve"> and </w:t>
      </w:r>
      <w:r w:rsidRPr="006F743C">
        <w:t xml:space="preserve">Gutierrez, JJC </w:t>
      </w:r>
      <w:r w:rsidR="00FB1F73" w:rsidRPr="006F743C">
        <w:t>(</w:t>
      </w:r>
      <w:r w:rsidRPr="006F743C">
        <w:t>2019</w:t>
      </w:r>
      <w:r w:rsidR="00FB1F73" w:rsidRPr="006F743C">
        <w:t xml:space="preserve">). </w:t>
      </w:r>
      <w:r w:rsidRPr="006F743C">
        <w:t xml:space="preserve">The invasive giant African snail </w:t>
      </w:r>
      <w:proofErr w:type="spellStart"/>
      <w:r w:rsidRPr="006F743C">
        <w:t>Lissachatina</w:t>
      </w:r>
      <w:proofErr w:type="spellEnd"/>
      <w:r w:rsidRPr="006F743C">
        <w:t xml:space="preserve"> fulica as natural intermediate host of </w:t>
      </w:r>
      <w:proofErr w:type="spellStart"/>
      <w:r w:rsidRPr="006F743C">
        <w:t>Aelurostrongylus</w:t>
      </w:r>
      <w:proofErr w:type="spellEnd"/>
      <w:r w:rsidRPr="006F743C">
        <w:t xml:space="preserve"> </w:t>
      </w:r>
      <w:proofErr w:type="spellStart"/>
      <w:r w:rsidRPr="006F743C">
        <w:t>abstrusus</w:t>
      </w:r>
      <w:proofErr w:type="spellEnd"/>
      <w:r w:rsidRPr="006F743C">
        <w:t xml:space="preserve">, </w:t>
      </w:r>
      <w:proofErr w:type="spellStart"/>
      <w:r w:rsidRPr="006F743C">
        <w:t>Angiostrongylus</w:t>
      </w:r>
      <w:proofErr w:type="spellEnd"/>
      <w:r w:rsidRPr="006F743C">
        <w:t xml:space="preserve"> vasorum, </w:t>
      </w:r>
      <w:proofErr w:type="spellStart"/>
      <w:r w:rsidRPr="006F743C">
        <w:t>Troglostrongylus</w:t>
      </w:r>
      <w:proofErr w:type="spellEnd"/>
      <w:r w:rsidRPr="006F743C">
        <w:t xml:space="preserve"> </w:t>
      </w:r>
      <w:proofErr w:type="spellStart"/>
      <w:r w:rsidRPr="006F743C">
        <w:t>brevior</w:t>
      </w:r>
      <w:proofErr w:type="spellEnd"/>
      <w:r w:rsidRPr="006F743C">
        <w:t xml:space="preserve">, and </w:t>
      </w:r>
      <w:proofErr w:type="spellStart"/>
      <w:r w:rsidRPr="006F743C">
        <w:t>Crenosoma</w:t>
      </w:r>
      <w:proofErr w:type="spellEnd"/>
      <w:r w:rsidRPr="006F743C">
        <w:t xml:space="preserve"> </w:t>
      </w:r>
      <w:proofErr w:type="spellStart"/>
      <w:r w:rsidRPr="006F743C">
        <w:t>vulpis</w:t>
      </w:r>
      <w:proofErr w:type="spellEnd"/>
      <w:r w:rsidRPr="006F743C">
        <w:t xml:space="preserve"> in Colombia</w:t>
      </w:r>
      <w:r w:rsidR="00C17CDF" w:rsidRPr="006F743C">
        <w:t>,</w:t>
      </w:r>
      <w:r w:rsidR="006F29F6" w:rsidRPr="006F743C">
        <w:t xml:space="preserve"> </w:t>
      </w:r>
      <w:proofErr w:type="spellStart"/>
      <w:r w:rsidRPr="006F743C">
        <w:t>P</w:t>
      </w:r>
      <w:r w:rsidR="00AA3F19" w:rsidRPr="006F743C">
        <w:t>L</w:t>
      </w:r>
      <w:r w:rsidRPr="006F743C">
        <w:t>o</w:t>
      </w:r>
      <w:r w:rsidR="00AA3F19" w:rsidRPr="006F743C">
        <w:t>S</w:t>
      </w:r>
      <w:proofErr w:type="spellEnd"/>
      <w:r w:rsidRPr="006F743C">
        <w:t xml:space="preserve"> Neglected Tropical Diseases 13</w:t>
      </w:r>
      <w:r w:rsidR="00C17CDF" w:rsidRPr="006F743C">
        <w:t>(</w:t>
      </w:r>
      <w:r w:rsidRPr="006F743C">
        <w:t>4</w:t>
      </w:r>
      <w:r w:rsidR="00C17CDF" w:rsidRPr="006F743C">
        <w:t xml:space="preserve">), </w:t>
      </w:r>
      <w:proofErr w:type="spellStart"/>
      <w:r w:rsidR="00F1288B" w:rsidRPr="006F743C">
        <w:t>doi</w:t>
      </w:r>
      <w:proofErr w:type="spellEnd"/>
      <w:r w:rsidR="00F1288B" w:rsidRPr="006F743C">
        <w:t xml:space="preserve">: </w:t>
      </w:r>
      <w:r w:rsidR="00776BFB" w:rsidRPr="006F743C">
        <w:t>10.1371/journal.pntd.0007277</w:t>
      </w:r>
    </w:p>
    <w:p w14:paraId="1A8D70F9" w14:textId="4C4CB5A3" w:rsidR="0039023D" w:rsidRPr="006F743C" w:rsidRDefault="0039023D" w:rsidP="00746C24">
      <w:r w:rsidRPr="006F743C">
        <w:t xml:space="preserve">Pollard, E </w:t>
      </w:r>
      <w:r w:rsidR="00776BFB" w:rsidRPr="006F743C">
        <w:t>(</w:t>
      </w:r>
      <w:r w:rsidRPr="006F743C">
        <w:t>1975</w:t>
      </w:r>
      <w:r w:rsidR="00776BFB" w:rsidRPr="006F743C">
        <w:t xml:space="preserve">). </w:t>
      </w:r>
      <w:r w:rsidRPr="006F743C">
        <w:t xml:space="preserve">Aspects of the ecology of Helix </w:t>
      </w:r>
      <w:proofErr w:type="spellStart"/>
      <w:r w:rsidRPr="006F743C">
        <w:t>pomatia</w:t>
      </w:r>
      <w:proofErr w:type="spellEnd"/>
      <w:r w:rsidRPr="006F743C">
        <w:t xml:space="preserve"> L., Journal of Animal Ecology</w:t>
      </w:r>
      <w:r w:rsidR="00776BFB" w:rsidRPr="006F743C">
        <w:t xml:space="preserve"> </w:t>
      </w:r>
      <w:r w:rsidRPr="006F743C">
        <w:t>44</w:t>
      </w:r>
      <w:r w:rsidR="00776BFB" w:rsidRPr="006F743C">
        <w:t>(</w:t>
      </w:r>
      <w:r w:rsidRPr="006F743C">
        <w:t>1</w:t>
      </w:r>
      <w:r w:rsidR="00776BFB" w:rsidRPr="006F743C">
        <w:t xml:space="preserve">): </w:t>
      </w:r>
      <w:r w:rsidRPr="006F743C">
        <w:t>305-</w:t>
      </w:r>
      <w:r w:rsidR="00776BFB" w:rsidRPr="006F743C">
        <w:t>3</w:t>
      </w:r>
      <w:r w:rsidRPr="006F743C">
        <w:t>29</w:t>
      </w:r>
    </w:p>
    <w:p w14:paraId="3F33D25B" w14:textId="40ABF125" w:rsidR="0039023D" w:rsidRPr="006F743C" w:rsidRDefault="0039023D" w:rsidP="009C7C3C">
      <w:r w:rsidRPr="006F743C">
        <w:t>Popiolek, M, Jarnecki, H</w:t>
      </w:r>
      <w:r w:rsidR="00184A16" w:rsidRPr="006F743C">
        <w:t xml:space="preserve"> and </w:t>
      </w:r>
      <w:r w:rsidRPr="006F743C">
        <w:t xml:space="preserve">Luczynski, T </w:t>
      </w:r>
      <w:r w:rsidR="00776BFB" w:rsidRPr="006F743C">
        <w:t>(</w:t>
      </w:r>
      <w:r w:rsidRPr="006F743C">
        <w:t>2009</w:t>
      </w:r>
      <w:r w:rsidR="00776BFB" w:rsidRPr="006F743C">
        <w:t xml:space="preserve">). </w:t>
      </w:r>
      <w:r w:rsidRPr="006F743C">
        <w:t xml:space="preserve">A record of </w:t>
      </w:r>
      <w:proofErr w:type="spellStart"/>
      <w:r w:rsidRPr="006F743C">
        <w:t>Crenosoma</w:t>
      </w:r>
      <w:proofErr w:type="spellEnd"/>
      <w:r w:rsidRPr="006F743C">
        <w:t xml:space="preserve"> </w:t>
      </w:r>
      <w:proofErr w:type="spellStart"/>
      <w:r w:rsidRPr="006F743C">
        <w:t>vulpis</w:t>
      </w:r>
      <w:proofErr w:type="spellEnd"/>
      <w:r w:rsidRPr="006F743C">
        <w:t xml:space="preserve"> (Rudolphi, 1819) (Nematoda, </w:t>
      </w:r>
      <w:proofErr w:type="spellStart"/>
      <w:r w:rsidRPr="006F743C">
        <w:t>Crenosomatidae</w:t>
      </w:r>
      <w:proofErr w:type="spellEnd"/>
      <w:r w:rsidRPr="006F743C">
        <w:t xml:space="preserve">) from Eurasian badger (Meles </w:t>
      </w:r>
      <w:proofErr w:type="spellStart"/>
      <w:r w:rsidRPr="006F743C">
        <w:t>meles</w:t>
      </w:r>
      <w:proofErr w:type="spellEnd"/>
      <w:r w:rsidRPr="006F743C">
        <w:t xml:space="preserve"> L.) from Poland</w:t>
      </w:r>
      <w:r w:rsidR="00776BFB" w:rsidRPr="006F743C">
        <w:t xml:space="preserve">, </w:t>
      </w:r>
      <w:proofErr w:type="spellStart"/>
      <w:r w:rsidRPr="006F743C">
        <w:t>Wiadomooeci</w:t>
      </w:r>
      <w:proofErr w:type="spellEnd"/>
      <w:r w:rsidRPr="006F743C">
        <w:t xml:space="preserve"> </w:t>
      </w:r>
      <w:proofErr w:type="spellStart"/>
      <w:r w:rsidRPr="006F743C">
        <w:t>Parazytologiczne</w:t>
      </w:r>
      <w:proofErr w:type="spellEnd"/>
      <w:r w:rsidR="00776BFB" w:rsidRPr="006F743C">
        <w:t xml:space="preserve"> </w:t>
      </w:r>
      <w:r w:rsidRPr="006F743C">
        <w:t>55</w:t>
      </w:r>
      <w:r w:rsidR="00776BFB" w:rsidRPr="006F743C">
        <w:t>(</w:t>
      </w:r>
      <w:r w:rsidRPr="006F743C">
        <w:t>4</w:t>
      </w:r>
      <w:r w:rsidR="00776BFB" w:rsidRPr="006F743C">
        <w:t xml:space="preserve">): </w:t>
      </w:r>
      <w:r w:rsidRPr="006F743C">
        <w:t>437-</w:t>
      </w:r>
      <w:r w:rsidR="00776BFB" w:rsidRPr="006F743C">
        <w:t>43</w:t>
      </w:r>
      <w:r w:rsidRPr="006F743C">
        <w:t>9</w:t>
      </w:r>
    </w:p>
    <w:p w14:paraId="4219B4FD" w14:textId="43D4F826" w:rsidR="0039023D" w:rsidRPr="006F743C" w:rsidRDefault="0039023D" w:rsidP="009C7C3C">
      <w:proofErr w:type="spellStart"/>
      <w:r w:rsidRPr="006F743C">
        <w:t>Prociv</w:t>
      </w:r>
      <w:proofErr w:type="spellEnd"/>
      <w:r w:rsidRPr="006F743C">
        <w:t>, P</w:t>
      </w:r>
      <w:r w:rsidR="00184A16" w:rsidRPr="006F743C">
        <w:t xml:space="preserve"> and </w:t>
      </w:r>
      <w:r w:rsidRPr="006F743C">
        <w:t xml:space="preserve">Carlisle, MS </w:t>
      </w:r>
      <w:r w:rsidR="00776BFB" w:rsidRPr="006F743C">
        <w:t>(</w:t>
      </w:r>
      <w:r w:rsidRPr="006F743C">
        <w:t>2001</w:t>
      </w:r>
      <w:r w:rsidR="00776BFB" w:rsidRPr="006F743C">
        <w:t xml:space="preserve">). </w:t>
      </w:r>
      <w:r w:rsidRPr="006F743C">
        <w:t xml:space="preserve">The spread of </w:t>
      </w:r>
      <w:proofErr w:type="spellStart"/>
      <w:r w:rsidRPr="006F743C">
        <w:t>Angiostrongylus</w:t>
      </w:r>
      <w:proofErr w:type="spellEnd"/>
      <w:r w:rsidRPr="006F743C">
        <w:t xml:space="preserve"> </w:t>
      </w:r>
      <w:proofErr w:type="spellStart"/>
      <w:r w:rsidRPr="006F743C">
        <w:t>cantonensis</w:t>
      </w:r>
      <w:proofErr w:type="spellEnd"/>
      <w:r w:rsidRPr="006F743C">
        <w:t xml:space="preserve"> in Australia, Southeast Asian Journal of Tropical Medicine and Public Health 32</w:t>
      </w:r>
      <w:r w:rsidR="00776BFB" w:rsidRPr="006F743C">
        <w:t xml:space="preserve">: </w:t>
      </w:r>
      <w:r w:rsidRPr="006F743C">
        <w:t>126-</w:t>
      </w:r>
      <w:r w:rsidR="00776BFB" w:rsidRPr="006F743C">
        <w:t>12</w:t>
      </w:r>
      <w:r w:rsidRPr="006F743C">
        <w:t>8</w:t>
      </w:r>
    </w:p>
    <w:p w14:paraId="6F413622" w14:textId="06B285EC" w:rsidR="0039023D" w:rsidRPr="006F743C" w:rsidRDefault="0039023D" w:rsidP="009C7C3C">
      <w:proofErr w:type="spellStart"/>
      <w:r w:rsidRPr="006F743C">
        <w:t>Prociv</w:t>
      </w:r>
      <w:proofErr w:type="spellEnd"/>
      <w:r w:rsidRPr="006F743C">
        <w:t>, P, Spratt, DM</w:t>
      </w:r>
      <w:r w:rsidR="00184A16" w:rsidRPr="006F743C">
        <w:t xml:space="preserve"> and </w:t>
      </w:r>
      <w:r w:rsidRPr="006F743C">
        <w:t xml:space="preserve">Carlisle, MS </w:t>
      </w:r>
      <w:r w:rsidR="00776BFB" w:rsidRPr="006F743C">
        <w:t>(</w:t>
      </w:r>
      <w:r w:rsidRPr="006F743C">
        <w:t>2000</w:t>
      </w:r>
      <w:r w:rsidR="006B3BB2" w:rsidRPr="006F743C">
        <w:t xml:space="preserve">). </w:t>
      </w:r>
      <w:r w:rsidRPr="006F743C">
        <w:t>Neuro-angiostrongyliasis: unresolved issues</w:t>
      </w:r>
      <w:r w:rsidR="006B3BB2" w:rsidRPr="006F743C">
        <w:t>,</w:t>
      </w:r>
      <w:r w:rsidR="006F29F6" w:rsidRPr="006F743C">
        <w:t xml:space="preserve"> </w:t>
      </w:r>
      <w:r w:rsidRPr="006F743C">
        <w:t>International Journal for Parasitology</w:t>
      </w:r>
      <w:r w:rsidR="006B3BB2" w:rsidRPr="006F743C">
        <w:t xml:space="preserve"> </w:t>
      </w:r>
      <w:r w:rsidRPr="006F743C">
        <w:t>30</w:t>
      </w:r>
      <w:r w:rsidR="006B3BB2" w:rsidRPr="006F743C">
        <w:t>(</w:t>
      </w:r>
      <w:r w:rsidRPr="006F743C">
        <w:t>12-13</w:t>
      </w:r>
      <w:r w:rsidR="006B3BB2" w:rsidRPr="006F743C">
        <w:t xml:space="preserve">): </w:t>
      </w:r>
      <w:r w:rsidRPr="006F743C">
        <w:t>1295-303</w:t>
      </w:r>
    </w:p>
    <w:p w14:paraId="33C6A998" w14:textId="113B85E0" w:rsidR="0039023D" w:rsidRPr="006F743C" w:rsidRDefault="0039023D" w:rsidP="00746C24">
      <w:proofErr w:type="spellStart"/>
      <w:r w:rsidRPr="006F743C">
        <w:t>Puizina</w:t>
      </w:r>
      <w:proofErr w:type="spellEnd"/>
      <w:r w:rsidRPr="006F743C">
        <w:t xml:space="preserve">, J, </w:t>
      </w:r>
      <w:proofErr w:type="spellStart"/>
      <w:r w:rsidRPr="006F743C">
        <w:t>Fredotović</w:t>
      </w:r>
      <w:proofErr w:type="spellEnd"/>
      <w:r w:rsidRPr="006F743C">
        <w:t xml:space="preserve">, Ž, </w:t>
      </w:r>
      <w:proofErr w:type="spellStart"/>
      <w:r w:rsidRPr="006F743C">
        <w:t>Šamanić</w:t>
      </w:r>
      <w:proofErr w:type="spellEnd"/>
      <w:r w:rsidRPr="006F743C">
        <w:t xml:space="preserve">, I, Šušnjara, T, </w:t>
      </w:r>
      <w:proofErr w:type="spellStart"/>
      <w:r w:rsidRPr="006F743C">
        <w:t>Kekez</w:t>
      </w:r>
      <w:proofErr w:type="spellEnd"/>
      <w:r w:rsidRPr="006F743C">
        <w:t>, L, Cukrov, D</w:t>
      </w:r>
      <w:r w:rsidR="00184A16" w:rsidRPr="006F743C">
        <w:t xml:space="preserve"> and </w:t>
      </w:r>
      <w:proofErr w:type="spellStart"/>
      <w:r w:rsidRPr="006F743C">
        <w:t>Pleslić</w:t>
      </w:r>
      <w:proofErr w:type="spellEnd"/>
      <w:r w:rsidRPr="006F743C">
        <w:t xml:space="preserve">, G </w:t>
      </w:r>
      <w:r w:rsidR="006B3BB2" w:rsidRPr="006F743C">
        <w:t>(</w:t>
      </w:r>
      <w:r w:rsidRPr="006F743C">
        <w:t>2013</w:t>
      </w:r>
      <w:r w:rsidR="006B3BB2" w:rsidRPr="006F743C">
        <w:t xml:space="preserve">). </w:t>
      </w:r>
      <w:r w:rsidRPr="006F743C">
        <w:t xml:space="preserve">Phylogeography of the land snail </w:t>
      </w:r>
      <w:proofErr w:type="spellStart"/>
      <w:r w:rsidRPr="006F743C">
        <w:t>Eobania</w:t>
      </w:r>
      <w:proofErr w:type="spellEnd"/>
      <w:r w:rsidRPr="006F743C">
        <w:t xml:space="preserve"> </w:t>
      </w:r>
      <w:proofErr w:type="spellStart"/>
      <w:r w:rsidRPr="006F743C">
        <w:t>vermiculata</w:t>
      </w:r>
      <w:proofErr w:type="spellEnd"/>
      <w:r w:rsidRPr="006F743C">
        <w:t xml:space="preserve"> (OF Müller, 1774) (</w:t>
      </w:r>
      <w:proofErr w:type="spellStart"/>
      <w:r w:rsidRPr="006F743C">
        <w:t>Gastropoda</w:t>
      </w:r>
      <w:proofErr w:type="spellEnd"/>
      <w:r w:rsidRPr="006F743C">
        <w:t xml:space="preserve">: </w:t>
      </w:r>
      <w:proofErr w:type="spellStart"/>
      <w:r w:rsidRPr="006F743C">
        <w:t>Pulmonata</w:t>
      </w:r>
      <w:proofErr w:type="spellEnd"/>
      <w:r w:rsidRPr="006F743C">
        <w:t>) along the Croatian coast and islands, Journal of Entomology and Zoology Studies</w:t>
      </w:r>
      <w:r w:rsidR="006B3BB2" w:rsidRPr="006F743C">
        <w:t xml:space="preserve"> </w:t>
      </w:r>
      <w:r w:rsidRPr="006F743C">
        <w:t>1</w:t>
      </w:r>
      <w:r w:rsidR="006B3BB2" w:rsidRPr="006F743C">
        <w:t>(</w:t>
      </w:r>
      <w:r w:rsidRPr="006F743C">
        <w:t>4</w:t>
      </w:r>
      <w:r w:rsidR="006B3BB2" w:rsidRPr="006F743C">
        <w:t xml:space="preserve">): </w:t>
      </w:r>
      <w:r w:rsidRPr="006F743C">
        <w:t>23-31</w:t>
      </w:r>
    </w:p>
    <w:p w14:paraId="6764EDC7" w14:textId="1926F88F" w:rsidR="0039023D" w:rsidRPr="006F743C" w:rsidRDefault="0039023D" w:rsidP="00746C24">
      <w:r w:rsidRPr="006F743C">
        <w:t xml:space="preserve">Purdue University </w:t>
      </w:r>
      <w:r w:rsidR="006B3BB2" w:rsidRPr="006F743C">
        <w:t>(</w:t>
      </w:r>
      <w:r w:rsidRPr="006F743C">
        <w:t>2024</w:t>
      </w:r>
      <w:r w:rsidR="006B3BB2" w:rsidRPr="006F743C">
        <w:t xml:space="preserve">). </w:t>
      </w:r>
      <w:r w:rsidRPr="006F743C">
        <w:t>Pest Tracker, Purdue University, West Lafayette (IN) USA, available at https://www.pesttracker.org/, accessed 2024</w:t>
      </w:r>
    </w:p>
    <w:p w14:paraId="2602E906" w14:textId="2EB9350F" w:rsidR="0039023D" w:rsidRPr="006F743C" w:rsidRDefault="0039023D" w:rsidP="009C7C3C">
      <w:proofErr w:type="spellStart"/>
      <w:r w:rsidRPr="006F743C">
        <w:t>Qvarnstrom</w:t>
      </w:r>
      <w:proofErr w:type="spellEnd"/>
      <w:r w:rsidRPr="006F743C">
        <w:t>, Y, Sullivan, JJ, Bishop, HS, Hollingsworth, R</w:t>
      </w:r>
      <w:r w:rsidR="00184A16" w:rsidRPr="006F743C">
        <w:t xml:space="preserve"> and </w:t>
      </w:r>
      <w:r w:rsidRPr="006F743C">
        <w:t xml:space="preserve">da Silva, AJ </w:t>
      </w:r>
      <w:r w:rsidR="006B3BB2" w:rsidRPr="006F743C">
        <w:t>(</w:t>
      </w:r>
      <w:r w:rsidRPr="006F743C">
        <w:t>2007</w:t>
      </w:r>
      <w:r w:rsidR="006B3BB2" w:rsidRPr="006F743C">
        <w:t xml:space="preserve">). </w:t>
      </w:r>
      <w:r w:rsidRPr="006F743C">
        <w:t xml:space="preserve">PCR-based detection of </w:t>
      </w:r>
      <w:proofErr w:type="spellStart"/>
      <w:r w:rsidRPr="006F743C">
        <w:t>Angiostrongylus</w:t>
      </w:r>
      <w:proofErr w:type="spellEnd"/>
      <w:r w:rsidRPr="006F743C">
        <w:t xml:space="preserve"> </w:t>
      </w:r>
      <w:proofErr w:type="spellStart"/>
      <w:r w:rsidRPr="006F743C">
        <w:t>cantonensis</w:t>
      </w:r>
      <w:proofErr w:type="spellEnd"/>
      <w:r w:rsidRPr="006F743C">
        <w:t xml:space="preserve"> in tissue and mucus secretions from molluscan hosts, </w:t>
      </w:r>
      <w:r w:rsidR="00B406FB" w:rsidRPr="006F743C">
        <w:t xml:space="preserve">Applied and Environmental Microbiology </w:t>
      </w:r>
      <w:r w:rsidRPr="006F743C">
        <w:t>73</w:t>
      </w:r>
      <w:r w:rsidR="006B3BB2" w:rsidRPr="006F743C">
        <w:t>(</w:t>
      </w:r>
      <w:r w:rsidRPr="006F743C">
        <w:t>5</w:t>
      </w:r>
      <w:r w:rsidR="006B3BB2" w:rsidRPr="006F743C">
        <w:t xml:space="preserve">): </w:t>
      </w:r>
      <w:r w:rsidRPr="006F743C">
        <w:t>1415-</w:t>
      </w:r>
      <w:r w:rsidR="006B3BB2" w:rsidRPr="006F743C">
        <w:t>141</w:t>
      </w:r>
      <w:r w:rsidRPr="006F743C">
        <w:t>9</w:t>
      </w:r>
    </w:p>
    <w:p w14:paraId="58B25D13" w14:textId="667B0E26" w:rsidR="0039023D" w:rsidRPr="006F743C" w:rsidRDefault="0039023D" w:rsidP="009C7C3C">
      <w:r w:rsidRPr="006F743C">
        <w:t>Rae, R, Verdun, C, Grewal, P, Robertson, JF</w:t>
      </w:r>
      <w:r w:rsidR="00184A16" w:rsidRPr="006F743C">
        <w:t xml:space="preserve"> and </w:t>
      </w:r>
      <w:r w:rsidRPr="006F743C">
        <w:t xml:space="preserve">Wilson, MJ </w:t>
      </w:r>
      <w:r w:rsidR="006B3BB2" w:rsidRPr="006F743C">
        <w:t>(</w:t>
      </w:r>
      <w:r w:rsidRPr="006F743C">
        <w:t>2007</w:t>
      </w:r>
      <w:r w:rsidR="006B3BB2" w:rsidRPr="006F743C">
        <w:t xml:space="preserve">). </w:t>
      </w:r>
      <w:r w:rsidRPr="006F743C">
        <w:t xml:space="preserve">Biological control of terrestrial molluscs using </w:t>
      </w:r>
      <w:proofErr w:type="spellStart"/>
      <w:r w:rsidRPr="006F743C">
        <w:t>Phasmarhabditis</w:t>
      </w:r>
      <w:proofErr w:type="spellEnd"/>
      <w:r w:rsidRPr="006F743C">
        <w:t xml:space="preserve"> </w:t>
      </w:r>
      <w:proofErr w:type="spellStart"/>
      <w:r w:rsidRPr="006F743C">
        <w:t>hermaphrodita</w:t>
      </w:r>
      <w:proofErr w:type="spellEnd"/>
      <w:r w:rsidRPr="006F743C">
        <w:t xml:space="preserve"> - progress and prospects</w:t>
      </w:r>
      <w:r w:rsidR="006B3BB2" w:rsidRPr="006F743C">
        <w:t>,</w:t>
      </w:r>
      <w:r w:rsidR="006F29F6" w:rsidRPr="006F743C">
        <w:t xml:space="preserve"> </w:t>
      </w:r>
      <w:r w:rsidRPr="006F743C">
        <w:t>Pest Management Science</w:t>
      </w:r>
      <w:r w:rsidR="006B3BB2" w:rsidRPr="006F743C">
        <w:t xml:space="preserve"> </w:t>
      </w:r>
      <w:r w:rsidRPr="006F743C">
        <w:t>63</w:t>
      </w:r>
      <w:r w:rsidR="006B3BB2" w:rsidRPr="006F743C">
        <w:t>(</w:t>
      </w:r>
      <w:r w:rsidRPr="006F743C">
        <w:t>12</w:t>
      </w:r>
      <w:r w:rsidR="006B3BB2" w:rsidRPr="006F743C">
        <w:t>): 1</w:t>
      </w:r>
      <w:r w:rsidRPr="006F743C">
        <w:t>153-</w:t>
      </w:r>
      <w:r w:rsidR="006B3BB2" w:rsidRPr="006F743C">
        <w:t>11</w:t>
      </w:r>
      <w:r w:rsidRPr="006F743C">
        <w:t>64</w:t>
      </w:r>
    </w:p>
    <w:p w14:paraId="4DA99032" w14:textId="7949059F" w:rsidR="0039023D" w:rsidRPr="006F743C" w:rsidRDefault="0039023D" w:rsidP="009C7C3C">
      <w:r w:rsidRPr="006F743C">
        <w:t>Rae, RG, Robertson, JF</w:t>
      </w:r>
      <w:r w:rsidR="00184A16" w:rsidRPr="006F743C">
        <w:t xml:space="preserve"> and </w:t>
      </w:r>
      <w:r w:rsidRPr="006F743C">
        <w:t xml:space="preserve">Wilson, MJ </w:t>
      </w:r>
      <w:r w:rsidR="006B3BB2" w:rsidRPr="006F743C">
        <w:t>(</w:t>
      </w:r>
      <w:r w:rsidRPr="006F743C">
        <w:t>2009</w:t>
      </w:r>
      <w:r w:rsidR="006B3BB2" w:rsidRPr="006F743C">
        <w:t xml:space="preserve">). </w:t>
      </w:r>
      <w:r w:rsidRPr="006F743C">
        <w:t xml:space="preserve">Chemoattraction and Host Preference of the Gastropod Parasitic Nematode </w:t>
      </w:r>
      <w:proofErr w:type="spellStart"/>
      <w:r w:rsidRPr="006F743C">
        <w:t>Phasmarhabditis</w:t>
      </w:r>
      <w:proofErr w:type="spellEnd"/>
      <w:r w:rsidRPr="006F743C">
        <w:t xml:space="preserve"> </w:t>
      </w:r>
      <w:proofErr w:type="spellStart"/>
      <w:r w:rsidRPr="006F743C">
        <w:t>Hermaphrodita</w:t>
      </w:r>
      <w:proofErr w:type="spellEnd"/>
      <w:r w:rsidR="006B3BB2" w:rsidRPr="006F743C">
        <w:t>,</w:t>
      </w:r>
      <w:r w:rsidR="006F29F6" w:rsidRPr="006F743C">
        <w:t xml:space="preserve"> </w:t>
      </w:r>
      <w:r w:rsidRPr="006F743C">
        <w:t>Journal of Parasitology</w:t>
      </w:r>
      <w:r w:rsidR="006B3BB2" w:rsidRPr="006F743C">
        <w:t xml:space="preserve"> </w:t>
      </w:r>
      <w:r w:rsidRPr="006F743C">
        <w:t>95</w:t>
      </w:r>
      <w:r w:rsidR="006B3BB2" w:rsidRPr="006F743C">
        <w:t>(</w:t>
      </w:r>
      <w:r w:rsidRPr="006F743C">
        <w:t>3</w:t>
      </w:r>
      <w:r w:rsidR="006B3BB2" w:rsidRPr="006F743C">
        <w:t xml:space="preserve">): </w:t>
      </w:r>
      <w:r w:rsidRPr="006F743C">
        <w:t>517-</w:t>
      </w:r>
      <w:r w:rsidR="006B3BB2" w:rsidRPr="006F743C">
        <w:t>5</w:t>
      </w:r>
      <w:r w:rsidRPr="006F743C">
        <w:t>26</w:t>
      </w:r>
    </w:p>
    <w:p w14:paraId="7D0DB663" w14:textId="0A00956E" w:rsidR="0039023D" w:rsidRPr="006F743C" w:rsidRDefault="0039023D" w:rsidP="009C7C3C">
      <w:r w:rsidRPr="006F743C">
        <w:t xml:space="preserve">Raven, JH </w:t>
      </w:r>
      <w:r w:rsidR="006B3BB2" w:rsidRPr="006F743C">
        <w:t>(</w:t>
      </w:r>
      <w:r w:rsidRPr="006F743C">
        <w:t>2022</w:t>
      </w:r>
      <w:r w:rsidR="006B3BB2" w:rsidRPr="006F743C">
        <w:t xml:space="preserve">). </w:t>
      </w:r>
      <w:r w:rsidRPr="006F743C">
        <w:t xml:space="preserve">Juvenile shells of Elona </w:t>
      </w:r>
      <w:proofErr w:type="spellStart"/>
      <w:r w:rsidRPr="006F743C">
        <w:t>quimperiana</w:t>
      </w:r>
      <w:proofErr w:type="spellEnd"/>
      <w:r w:rsidRPr="006F743C">
        <w:t xml:space="preserve"> (</w:t>
      </w:r>
      <w:proofErr w:type="spellStart"/>
      <w:r w:rsidRPr="006F743C">
        <w:t>Férussac</w:t>
      </w:r>
      <w:proofErr w:type="spellEnd"/>
      <w:r w:rsidRPr="006F743C">
        <w:t>, 1821) (</w:t>
      </w:r>
      <w:proofErr w:type="spellStart"/>
      <w:r w:rsidRPr="006F743C">
        <w:t>Gastropoda</w:t>
      </w:r>
      <w:proofErr w:type="spellEnd"/>
      <w:r w:rsidRPr="006F743C">
        <w:t xml:space="preserve">: </w:t>
      </w:r>
      <w:proofErr w:type="spellStart"/>
      <w:r w:rsidRPr="006F743C">
        <w:t>Elonidae</w:t>
      </w:r>
      <w:proofErr w:type="spellEnd"/>
      <w:r w:rsidRPr="006F743C">
        <w:t xml:space="preserve">), </w:t>
      </w:r>
      <w:proofErr w:type="spellStart"/>
      <w:r w:rsidRPr="006F743C">
        <w:t>Revista</w:t>
      </w:r>
      <w:proofErr w:type="spellEnd"/>
      <w:r w:rsidRPr="006F743C">
        <w:t xml:space="preserve"> de </w:t>
      </w:r>
      <w:proofErr w:type="spellStart"/>
      <w:r w:rsidRPr="006F743C">
        <w:t>Malacologia</w:t>
      </w:r>
      <w:proofErr w:type="spellEnd"/>
      <w:r w:rsidRPr="006F743C">
        <w:t xml:space="preserve"> Iberica</w:t>
      </w:r>
      <w:r w:rsidR="006B3BB2" w:rsidRPr="006F743C">
        <w:t xml:space="preserve"> 3: </w:t>
      </w:r>
      <w:r w:rsidRPr="006F743C">
        <w:t>48-</w:t>
      </w:r>
      <w:r w:rsidR="006B3BB2" w:rsidRPr="006F743C">
        <w:t>4</w:t>
      </w:r>
      <w:r w:rsidRPr="006F743C">
        <w:t>9</w:t>
      </w:r>
    </w:p>
    <w:p w14:paraId="121AE735" w14:textId="1BD190BD" w:rsidR="0039023D" w:rsidRPr="006F743C" w:rsidRDefault="0039023D" w:rsidP="00746C24">
      <w:r w:rsidRPr="006F743C">
        <w:lastRenderedPageBreak/>
        <w:t>R</w:t>
      </w:r>
      <w:r w:rsidR="006B3BB2" w:rsidRPr="006F743C">
        <w:t>egnier</w:t>
      </w:r>
      <w:r w:rsidR="00D1148E" w:rsidRPr="006F743C">
        <w:t>, C, Fontaine, B and Bouchet, P (</w:t>
      </w:r>
      <w:r w:rsidRPr="006F743C">
        <w:t>2009</w:t>
      </w:r>
      <w:r w:rsidR="00D1148E" w:rsidRPr="006F743C">
        <w:t>)</w:t>
      </w:r>
      <w:r w:rsidRPr="006F743C">
        <w:t xml:space="preserve">. Not Knowing, Not Recording, Not Listing: Numerous Unnoticed </w:t>
      </w:r>
      <w:proofErr w:type="spellStart"/>
      <w:r w:rsidRPr="006F743C">
        <w:t>Mollusk</w:t>
      </w:r>
      <w:proofErr w:type="spellEnd"/>
      <w:r w:rsidRPr="006F743C">
        <w:t xml:space="preserve"> Extinctions</w:t>
      </w:r>
      <w:r w:rsidR="00D1148E" w:rsidRPr="006F743C">
        <w:t xml:space="preserve">, </w:t>
      </w:r>
      <w:r w:rsidRPr="006F743C">
        <w:t>Conservation Biology 23</w:t>
      </w:r>
      <w:r w:rsidR="00D1148E" w:rsidRPr="006F743C">
        <w:t xml:space="preserve">: </w:t>
      </w:r>
      <w:r w:rsidRPr="006F743C">
        <w:t>1214-1221</w:t>
      </w:r>
    </w:p>
    <w:p w14:paraId="2D249DD1" w14:textId="492494EE" w:rsidR="0039023D" w:rsidRPr="006F743C" w:rsidRDefault="0039023D" w:rsidP="009C7C3C">
      <w:r w:rsidRPr="006F743C">
        <w:t xml:space="preserve">Rinaldi, L, Calabria, G, Carbone, S, </w:t>
      </w:r>
      <w:proofErr w:type="spellStart"/>
      <w:r w:rsidRPr="006F743C">
        <w:t>Carrella</w:t>
      </w:r>
      <w:proofErr w:type="spellEnd"/>
      <w:r w:rsidRPr="006F743C">
        <w:t>, A</w:t>
      </w:r>
      <w:r w:rsidR="00184A16" w:rsidRPr="006F743C">
        <w:t xml:space="preserve"> and </w:t>
      </w:r>
      <w:proofErr w:type="spellStart"/>
      <w:r w:rsidRPr="006F743C">
        <w:t>Cringoli</w:t>
      </w:r>
      <w:proofErr w:type="spellEnd"/>
      <w:r w:rsidRPr="006F743C">
        <w:t xml:space="preserve">, G </w:t>
      </w:r>
      <w:r w:rsidR="00D1148E" w:rsidRPr="006F743C">
        <w:t>(</w:t>
      </w:r>
      <w:r w:rsidRPr="006F743C">
        <w:t>2007</w:t>
      </w:r>
      <w:r w:rsidR="00D1148E" w:rsidRPr="006F743C">
        <w:t xml:space="preserve">). </w:t>
      </w:r>
      <w:proofErr w:type="spellStart"/>
      <w:r w:rsidRPr="006F743C">
        <w:t>Crenosoma</w:t>
      </w:r>
      <w:proofErr w:type="spellEnd"/>
      <w:r w:rsidRPr="006F743C">
        <w:t xml:space="preserve"> </w:t>
      </w:r>
      <w:proofErr w:type="spellStart"/>
      <w:r w:rsidRPr="006F743C">
        <w:t>vulpis</w:t>
      </w:r>
      <w:proofErr w:type="spellEnd"/>
      <w:r w:rsidRPr="006F743C">
        <w:t xml:space="preserve"> in dog: first case report in Italy and use of the FLOTAC technique for </w:t>
      </w:r>
      <w:proofErr w:type="spellStart"/>
      <w:r w:rsidRPr="006F743C">
        <w:t>copromicroscopic</w:t>
      </w:r>
      <w:proofErr w:type="spellEnd"/>
      <w:r w:rsidRPr="006F743C">
        <w:t xml:space="preserve"> diagnosis</w:t>
      </w:r>
      <w:r w:rsidR="00D1148E" w:rsidRPr="006F743C">
        <w:t>,</w:t>
      </w:r>
      <w:r w:rsidR="006F29F6" w:rsidRPr="006F743C">
        <w:t xml:space="preserve"> </w:t>
      </w:r>
      <w:r w:rsidRPr="006F743C">
        <w:t>Parasitology Research</w:t>
      </w:r>
      <w:r w:rsidR="00D1148E" w:rsidRPr="006F743C">
        <w:t xml:space="preserve"> </w:t>
      </w:r>
      <w:r w:rsidRPr="006F743C">
        <w:t>101</w:t>
      </w:r>
      <w:r w:rsidR="00D1148E" w:rsidRPr="006F743C">
        <w:t>(</w:t>
      </w:r>
      <w:r w:rsidRPr="006F743C">
        <w:t>6</w:t>
      </w:r>
      <w:r w:rsidR="00D1148E" w:rsidRPr="006F743C">
        <w:t xml:space="preserve">): </w:t>
      </w:r>
      <w:r w:rsidRPr="006F743C">
        <w:t>1681-</w:t>
      </w:r>
      <w:r w:rsidR="00D1148E" w:rsidRPr="006F743C">
        <w:t>168</w:t>
      </w:r>
      <w:r w:rsidRPr="006F743C">
        <w:t>4</w:t>
      </w:r>
    </w:p>
    <w:p w14:paraId="70C7324A" w14:textId="7CF1E92A" w:rsidR="0039023D" w:rsidRPr="006F743C" w:rsidRDefault="0039023D" w:rsidP="00746C24">
      <w:r w:rsidRPr="006F743C">
        <w:t>Ristaino, JB</w:t>
      </w:r>
      <w:r w:rsidR="00184A16" w:rsidRPr="006F743C">
        <w:t xml:space="preserve"> and </w:t>
      </w:r>
      <w:r w:rsidRPr="006F743C">
        <w:t xml:space="preserve">Gumpertz, ML </w:t>
      </w:r>
      <w:r w:rsidR="00D1148E" w:rsidRPr="006F743C">
        <w:t>(</w:t>
      </w:r>
      <w:r w:rsidRPr="006F743C">
        <w:t>2000</w:t>
      </w:r>
      <w:r w:rsidR="00D1148E" w:rsidRPr="006F743C">
        <w:t xml:space="preserve">). </w:t>
      </w:r>
      <w:r w:rsidRPr="006F743C">
        <w:t>New frontiers in the study of dispersal and spatial analysis of epidemics caused by species in the genus Phytophthora, Annual Review of Phytopathology 38</w:t>
      </w:r>
      <w:r w:rsidR="00D1148E" w:rsidRPr="006F743C">
        <w:t xml:space="preserve">: </w:t>
      </w:r>
      <w:r w:rsidRPr="006F743C">
        <w:t>541-76</w:t>
      </w:r>
    </w:p>
    <w:p w14:paraId="24E13925" w14:textId="0BD09DA7" w:rsidR="0039023D" w:rsidRPr="006F743C" w:rsidRDefault="0039023D" w:rsidP="009C7C3C">
      <w:r w:rsidRPr="006F743C">
        <w:t>Robbins, W, Conboy, G, Greenwood, S</w:t>
      </w:r>
      <w:r w:rsidR="00184A16" w:rsidRPr="006F743C">
        <w:t xml:space="preserve"> and </w:t>
      </w:r>
      <w:r w:rsidRPr="006F743C">
        <w:t xml:space="preserve">Schaper, R </w:t>
      </w:r>
      <w:r w:rsidR="00D1148E" w:rsidRPr="006F743C">
        <w:t>(</w:t>
      </w:r>
      <w:r w:rsidRPr="006F743C">
        <w:t>2021</w:t>
      </w:r>
      <w:r w:rsidR="00D1148E" w:rsidRPr="006F743C">
        <w:t xml:space="preserve">). </w:t>
      </w:r>
      <w:r w:rsidRPr="006F743C">
        <w:t xml:space="preserve">Infectivity of gastropod-shed third-stage larvae of </w:t>
      </w:r>
      <w:proofErr w:type="spellStart"/>
      <w:r w:rsidRPr="006F743C">
        <w:t>Angiostrongylus</w:t>
      </w:r>
      <w:proofErr w:type="spellEnd"/>
      <w:r w:rsidRPr="006F743C">
        <w:t xml:space="preserve"> vasorum and </w:t>
      </w:r>
      <w:proofErr w:type="spellStart"/>
      <w:r w:rsidRPr="006F743C">
        <w:t>Crenosoma</w:t>
      </w:r>
      <w:proofErr w:type="spellEnd"/>
      <w:r w:rsidRPr="006F743C">
        <w:t xml:space="preserve"> </w:t>
      </w:r>
      <w:proofErr w:type="spellStart"/>
      <w:r w:rsidRPr="006F743C">
        <w:t>vulpis</w:t>
      </w:r>
      <w:proofErr w:type="spellEnd"/>
      <w:r w:rsidRPr="006F743C">
        <w:t xml:space="preserve"> to dogs</w:t>
      </w:r>
      <w:r w:rsidR="00D1148E" w:rsidRPr="006F743C">
        <w:t>,</w:t>
      </w:r>
      <w:r w:rsidR="006F29F6" w:rsidRPr="006F743C">
        <w:t xml:space="preserve"> </w:t>
      </w:r>
      <w:r w:rsidRPr="006F743C">
        <w:t>Parasites</w:t>
      </w:r>
      <w:r w:rsidR="00184A16" w:rsidRPr="006F743C">
        <w:t xml:space="preserve"> and </w:t>
      </w:r>
      <w:r w:rsidRPr="006F743C">
        <w:t>Vectors 14</w:t>
      </w:r>
      <w:r w:rsidR="00B656D9" w:rsidRPr="006F743C">
        <w:t>(</w:t>
      </w:r>
      <w:r w:rsidRPr="006F743C">
        <w:t>1</w:t>
      </w:r>
      <w:r w:rsidR="00B656D9" w:rsidRPr="006F743C">
        <w:t>)</w:t>
      </w:r>
      <w:r w:rsidR="007958BB" w:rsidRPr="006F743C">
        <w:t xml:space="preserve">, </w:t>
      </w:r>
      <w:proofErr w:type="spellStart"/>
      <w:r w:rsidR="00F1288B" w:rsidRPr="006F743C">
        <w:t>doi</w:t>
      </w:r>
      <w:proofErr w:type="spellEnd"/>
      <w:r w:rsidR="00F1288B" w:rsidRPr="006F743C">
        <w:t xml:space="preserve">: </w:t>
      </w:r>
      <w:r w:rsidR="007958BB" w:rsidRPr="006F743C">
        <w:t>10.1186/s13071-021-04802-6</w:t>
      </w:r>
    </w:p>
    <w:p w14:paraId="6F5A0872" w14:textId="4DDE33B4" w:rsidR="0039023D" w:rsidRPr="006F743C" w:rsidRDefault="0039023D" w:rsidP="00746C24">
      <w:r w:rsidRPr="006F743C">
        <w:t>R</w:t>
      </w:r>
      <w:r w:rsidR="007958BB" w:rsidRPr="006F743C">
        <w:t>obinson, DG, Redmo</w:t>
      </w:r>
      <w:r w:rsidR="00B52174" w:rsidRPr="006F743C">
        <w:t>n</w:t>
      </w:r>
      <w:r w:rsidR="007958BB" w:rsidRPr="006F743C">
        <w:t>d</w:t>
      </w:r>
      <w:r w:rsidR="00B52174" w:rsidRPr="006F743C">
        <w:t>, L and Hennessey, R (</w:t>
      </w:r>
      <w:r w:rsidRPr="006F743C">
        <w:t>1999</w:t>
      </w:r>
      <w:r w:rsidR="00B52174" w:rsidRPr="006F743C">
        <w:t>)</w:t>
      </w:r>
      <w:r w:rsidRPr="006F743C">
        <w:t xml:space="preserve">. Importation and Interstate Movement of Live, Edible Land Snails: </w:t>
      </w:r>
      <w:proofErr w:type="spellStart"/>
      <w:r w:rsidRPr="006F743C">
        <w:t>Cantareus</w:t>
      </w:r>
      <w:proofErr w:type="spellEnd"/>
      <w:r w:rsidRPr="006F743C">
        <w:t xml:space="preserve"> </w:t>
      </w:r>
      <w:proofErr w:type="spellStart"/>
      <w:r w:rsidRPr="006F743C">
        <w:t>apertus</w:t>
      </w:r>
      <w:proofErr w:type="spellEnd"/>
      <w:r w:rsidRPr="006F743C">
        <w:t xml:space="preserve"> (Born), </w:t>
      </w:r>
      <w:proofErr w:type="spellStart"/>
      <w:r w:rsidRPr="006F743C">
        <w:t>Cryptomphalus</w:t>
      </w:r>
      <w:proofErr w:type="spellEnd"/>
      <w:r w:rsidRPr="006F743C">
        <w:t xml:space="preserve"> </w:t>
      </w:r>
      <w:proofErr w:type="spellStart"/>
      <w:r w:rsidRPr="006F743C">
        <w:t>aspersus</w:t>
      </w:r>
      <w:proofErr w:type="spellEnd"/>
      <w:r w:rsidRPr="006F743C">
        <w:t xml:space="preserve"> (Müller), </w:t>
      </w:r>
      <w:proofErr w:type="spellStart"/>
      <w:r w:rsidRPr="006F743C">
        <w:t>Eobania</w:t>
      </w:r>
      <w:proofErr w:type="spellEnd"/>
      <w:r w:rsidRPr="006F743C">
        <w:t xml:space="preserve"> </w:t>
      </w:r>
      <w:proofErr w:type="spellStart"/>
      <w:r w:rsidRPr="006F743C">
        <w:t>vermiculata</w:t>
      </w:r>
      <w:proofErr w:type="spellEnd"/>
      <w:r w:rsidRPr="006F743C">
        <w:t xml:space="preserve"> (Müller), Helix </w:t>
      </w:r>
      <w:proofErr w:type="spellStart"/>
      <w:r w:rsidRPr="006F743C">
        <w:t>pomatia</w:t>
      </w:r>
      <w:proofErr w:type="spellEnd"/>
      <w:r w:rsidRPr="006F743C">
        <w:t xml:space="preserve"> Linné, and </w:t>
      </w:r>
      <w:proofErr w:type="spellStart"/>
      <w:r w:rsidRPr="006F743C">
        <w:t>Otala</w:t>
      </w:r>
      <w:proofErr w:type="spellEnd"/>
      <w:r w:rsidRPr="006F743C">
        <w:t xml:space="preserve"> lactea Muller (</w:t>
      </w:r>
      <w:proofErr w:type="spellStart"/>
      <w:r w:rsidRPr="006F743C">
        <w:t>Pulmonata</w:t>
      </w:r>
      <w:proofErr w:type="spellEnd"/>
      <w:r w:rsidRPr="006F743C">
        <w:t xml:space="preserve">: </w:t>
      </w:r>
      <w:proofErr w:type="spellStart"/>
      <w:r w:rsidRPr="006F743C">
        <w:t>Helicidae</w:t>
      </w:r>
      <w:proofErr w:type="spellEnd"/>
      <w:r w:rsidRPr="006F743C">
        <w:t>). USDA APHIS PPQ SS</w:t>
      </w:r>
    </w:p>
    <w:p w14:paraId="6C02EC9B" w14:textId="471DB931" w:rsidR="0039023D" w:rsidRPr="006F743C" w:rsidRDefault="0039023D" w:rsidP="00746C24">
      <w:r w:rsidRPr="006F743C">
        <w:t xml:space="preserve">Robinson, DG </w:t>
      </w:r>
      <w:r w:rsidR="009A5330" w:rsidRPr="006F743C">
        <w:t>(</w:t>
      </w:r>
      <w:r w:rsidRPr="006F743C">
        <w:t>1999</w:t>
      </w:r>
      <w:r w:rsidR="009A5330" w:rsidRPr="006F743C">
        <w:t xml:space="preserve">). </w:t>
      </w:r>
      <w:r w:rsidRPr="006F743C">
        <w:t xml:space="preserve">Alien invasions: the effects of the global economy on non-marine gastropod introductions into the United States, </w:t>
      </w:r>
      <w:proofErr w:type="spellStart"/>
      <w:r w:rsidRPr="006F743C">
        <w:t>Malacologia</w:t>
      </w:r>
      <w:proofErr w:type="spellEnd"/>
      <w:r w:rsidR="009A5330" w:rsidRPr="006F743C">
        <w:t xml:space="preserve"> </w:t>
      </w:r>
      <w:r w:rsidRPr="006F743C">
        <w:t>41</w:t>
      </w:r>
      <w:r w:rsidR="009A5330" w:rsidRPr="006F743C">
        <w:t>(</w:t>
      </w:r>
      <w:r w:rsidRPr="006F743C">
        <w:t>2</w:t>
      </w:r>
      <w:r w:rsidR="009A5330" w:rsidRPr="006F743C">
        <w:t xml:space="preserve">): </w:t>
      </w:r>
      <w:r w:rsidRPr="006F743C">
        <w:t>413-38</w:t>
      </w:r>
    </w:p>
    <w:p w14:paraId="5FDD6ED2" w14:textId="27F24063" w:rsidR="0039023D" w:rsidRPr="006F743C" w:rsidRDefault="0039023D" w:rsidP="00746C24">
      <w:proofErr w:type="spellStart"/>
      <w:r w:rsidRPr="006F743C">
        <w:t>Ronsmans</w:t>
      </w:r>
      <w:proofErr w:type="spellEnd"/>
      <w:r w:rsidRPr="006F743C">
        <w:t>, J</w:t>
      </w:r>
      <w:r w:rsidR="00184A16" w:rsidRPr="006F743C">
        <w:t xml:space="preserve"> and </w:t>
      </w:r>
      <w:r w:rsidRPr="006F743C">
        <w:t xml:space="preserve">Van den </w:t>
      </w:r>
      <w:proofErr w:type="spellStart"/>
      <w:r w:rsidRPr="006F743C">
        <w:t>Neucker</w:t>
      </w:r>
      <w:proofErr w:type="spellEnd"/>
      <w:r w:rsidRPr="006F743C">
        <w:t xml:space="preserve">, T </w:t>
      </w:r>
      <w:r w:rsidR="009A5330" w:rsidRPr="006F743C">
        <w:t>(</w:t>
      </w:r>
      <w:r w:rsidRPr="006F743C">
        <w:t>2016</w:t>
      </w:r>
      <w:r w:rsidR="009A5330" w:rsidRPr="006F743C">
        <w:t xml:space="preserve">). </w:t>
      </w:r>
      <w:r w:rsidRPr="006F743C">
        <w:t xml:space="preserve">A </w:t>
      </w:r>
      <w:proofErr w:type="spellStart"/>
      <w:r w:rsidRPr="006F743C">
        <w:t>persistant</w:t>
      </w:r>
      <w:proofErr w:type="spellEnd"/>
      <w:r w:rsidRPr="006F743C">
        <w:t xml:space="preserve"> population of the chocolate-band snail </w:t>
      </w:r>
      <w:proofErr w:type="spellStart"/>
      <w:r w:rsidRPr="006F743C">
        <w:t>Eobania</w:t>
      </w:r>
      <w:proofErr w:type="spellEnd"/>
      <w:r w:rsidRPr="006F743C">
        <w:t xml:space="preserve"> </w:t>
      </w:r>
      <w:proofErr w:type="spellStart"/>
      <w:r w:rsidRPr="006F743C">
        <w:t>vermiculata</w:t>
      </w:r>
      <w:proofErr w:type="spellEnd"/>
      <w:r w:rsidRPr="006F743C">
        <w:t xml:space="preserve"> (</w:t>
      </w:r>
      <w:proofErr w:type="spellStart"/>
      <w:r w:rsidRPr="006F743C">
        <w:t>Gastropoda</w:t>
      </w:r>
      <w:proofErr w:type="spellEnd"/>
      <w:r w:rsidRPr="006F743C">
        <w:t xml:space="preserve">: </w:t>
      </w:r>
      <w:proofErr w:type="spellStart"/>
      <w:r w:rsidRPr="006F743C">
        <w:t>Helicidae</w:t>
      </w:r>
      <w:proofErr w:type="spellEnd"/>
      <w:r w:rsidRPr="006F743C">
        <w:t>) in Belgium, Belgian Journal of Zoology</w:t>
      </w:r>
      <w:r w:rsidR="009A5330" w:rsidRPr="006F743C">
        <w:t xml:space="preserve"> </w:t>
      </w:r>
      <w:r w:rsidRPr="006F743C">
        <w:t>146</w:t>
      </w:r>
      <w:r w:rsidR="009A5330" w:rsidRPr="006F743C">
        <w:t>(</w:t>
      </w:r>
      <w:r w:rsidRPr="006F743C">
        <w:t>1</w:t>
      </w:r>
      <w:r w:rsidR="009A5330" w:rsidRPr="006F743C">
        <w:t xml:space="preserve">): </w:t>
      </w:r>
      <w:r w:rsidRPr="006F743C">
        <w:t>66-</w:t>
      </w:r>
      <w:r w:rsidR="009A5330" w:rsidRPr="006F743C">
        <w:t>6</w:t>
      </w:r>
      <w:r w:rsidRPr="006F743C">
        <w:t>8</w:t>
      </w:r>
    </w:p>
    <w:p w14:paraId="4CF16187" w14:textId="00AF61C1" w:rsidR="0039023D" w:rsidRPr="006F743C" w:rsidRDefault="0039023D" w:rsidP="009C7C3C">
      <w:r w:rsidRPr="006F743C">
        <w:t>Rosen, L, Ash, LR</w:t>
      </w:r>
      <w:r w:rsidR="00184A16" w:rsidRPr="006F743C">
        <w:t xml:space="preserve"> and </w:t>
      </w:r>
      <w:r w:rsidRPr="006F743C">
        <w:t xml:space="preserve">Wallace, GD </w:t>
      </w:r>
      <w:r w:rsidR="009A5330" w:rsidRPr="006F743C">
        <w:t>(</w:t>
      </w:r>
      <w:r w:rsidRPr="006F743C">
        <w:t>1970</w:t>
      </w:r>
      <w:r w:rsidR="009A5330" w:rsidRPr="006F743C">
        <w:t xml:space="preserve">). </w:t>
      </w:r>
      <w:r w:rsidRPr="006F743C">
        <w:t>Life History of Canine Lungworm Angiostrongylus-Vasorum (Baillet)</w:t>
      </w:r>
      <w:r w:rsidR="009A5330" w:rsidRPr="006F743C">
        <w:t>,</w:t>
      </w:r>
      <w:r w:rsidR="006F29F6" w:rsidRPr="006F743C">
        <w:t xml:space="preserve"> </w:t>
      </w:r>
      <w:r w:rsidRPr="006F743C">
        <w:t>American Journal of Veterinary Research</w:t>
      </w:r>
      <w:r w:rsidR="009A5330" w:rsidRPr="006F743C">
        <w:t xml:space="preserve"> </w:t>
      </w:r>
      <w:r w:rsidRPr="006F743C">
        <w:t>31</w:t>
      </w:r>
      <w:r w:rsidR="009A5330" w:rsidRPr="006F743C">
        <w:t>(</w:t>
      </w:r>
      <w:r w:rsidRPr="006F743C">
        <w:t>1</w:t>
      </w:r>
      <w:r w:rsidR="009A5330" w:rsidRPr="006F743C">
        <w:t xml:space="preserve">): </w:t>
      </w:r>
      <w:r w:rsidRPr="006F743C">
        <w:t>131</w:t>
      </w:r>
    </w:p>
    <w:p w14:paraId="63375FD1" w14:textId="08A5701F" w:rsidR="0039023D" w:rsidRPr="006F743C" w:rsidRDefault="0039023D" w:rsidP="009C7C3C">
      <w:r w:rsidRPr="006F743C">
        <w:t>Rosin, ZM, Kobak, J, Lesicki, A</w:t>
      </w:r>
      <w:r w:rsidR="00184A16" w:rsidRPr="006F743C">
        <w:t xml:space="preserve"> and </w:t>
      </w:r>
      <w:proofErr w:type="spellStart"/>
      <w:r w:rsidRPr="006F743C">
        <w:t>Tryjanowski</w:t>
      </w:r>
      <w:proofErr w:type="spellEnd"/>
      <w:r w:rsidRPr="006F743C">
        <w:t xml:space="preserve">, P </w:t>
      </w:r>
      <w:r w:rsidR="009A5330" w:rsidRPr="006F743C">
        <w:t>(</w:t>
      </w:r>
      <w:r w:rsidRPr="006F743C">
        <w:t>2013</w:t>
      </w:r>
      <w:r w:rsidR="009A5330" w:rsidRPr="006F743C">
        <w:t xml:space="preserve">). </w:t>
      </w:r>
      <w:r w:rsidRPr="006F743C">
        <w:t xml:space="preserve">Differential shell strength of </w:t>
      </w:r>
      <w:proofErr w:type="spellStart"/>
      <w:r w:rsidRPr="006F743C">
        <w:t>Cepaea</w:t>
      </w:r>
      <w:proofErr w:type="spellEnd"/>
      <w:r w:rsidRPr="006F743C">
        <w:t xml:space="preserve"> </w:t>
      </w:r>
      <w:proofErr w:type="spellStart"/>
      <w:r w:rsidRPr="006F743C">
        <w:t>nemoralis</w:t>
      </w:r>
      <w:proofErr w:type="spellEnd"/>
      <w:r w:rsidRPr="006F743C">
        <w:t xml:space="preserve"> colour morphs-implications for their anti-predator defence</w:t>
      </w:r>
      <w:r w:rsidR="009A5330" w:rsidRPr="006F743C">
        <w:t>,</w:t>
      </w:r>
      <w:r w:rsidR="006F29F6" w:rsidRPr="006F743C">
        <w:t xml:space="preserve"> </w:t>
      </w:r>
      <w:proofErr w:type="spellStart"/>
      <w:r w:rsidRPr="006F743C">
        <w:t>Naturwissenschaften</w:t>
      </w:r>
      <w:proofErr w:type="spellEnd"/>
      <w:r w:rsidR="009A5330" w:rsidRPr="006F743C">
        <w:t xml:space="preserve"> </w:t>
      </w:r>
      <w:r w:rsidRPr="006F743C">
        <w:t>100</w:t>
      </w:r>
      <w:r w:rsidR="009A5330" w:rsidRPr="006F743C">
        <w:t>(</w:t>
      </w:r>
      <w:r w:rsidRPr="006F743C">
        <w:t>9</w:t>
      </w:r>
      <w:r w:rsidR="009A5330" w:rsidRPr="006F743C">
        <w:t xml:space="preserve">): </w:t>
      </w:r>
      <w:r w:rsidRPr="006F743C">
        <w:t>843-</w:t>
      </w:r>
      <w:r w:rsidR="009A5330" w:rsidRPr="006F743C">
        <w:t>8</w:t>
      </w:r>
      <w:r w:rsidRPr="006F743C">
        <w:t>51</w:t>
      </w:r>
    </w:p>
    <w:p w14:paraId="5E63C4B8" w14:textId="02F1845E" w:rsidR="0039023D" w:rsidRPr="006F743C" w:rsidRDefault="0039023D" w:rsidP="00746C24">
      <w:r w:rsidRPr="006F743C">
        <w:t>Rumi, A, Sánchez, J</w:t>
      </w:r>
      <w:r w:rsidR="00184A16" w:rsidRPr="006F743C">
        <w:t xml:space="preserve"> and </w:t>
      </w:r>
      <w:r w:rsidRPr="006F743C">
        <w:t xml:space="preserve">Ferrando, NS </w:t>
      </w:r>
      <w:r w:rsidR="009A5330" w:rsidRPr="006F743C">
        <w:t>(</w:t>
      </w:r>
      <w:r w:rsidRPr="006F743C">
        <w:t>2010</w:t>
      </w:r>
      <w:r w:rsidR="009A5330" w:rsidRPr="006F743C">
        <w:t xml:space="preserve">). </w:t>
      </w:r>
      <w:r w:rsidRPr="006F743C">
        <w:t xml:space="preserve">Theba </w:t>
      </w:r>
      <w:proofErr w:type="spellStart"/>
      <w:r w:rsidRPr="006F743C">
        <w:t>pisana</w:t>
      </w:r>
      <w:proofErr w:type="spellEnd"/>
      <w:r w:rsidRPr="006F743C">
        <w:t xml:space="preserve"> (Müller, 1774) (</w:t>
      </w:r>
      <w:proofErr w:type="spellStart"/>
      <w:r w:rsidRPr="006F743C">
        <w:t>Gastropoda</w:t>
      </w:r>
      <w:proofErr w:type="spellEnd"/>
      <w:r w:rsidRPr="006F743C">
        <w:t xml:space="preserve">, </w:t>
      </w:r>
      <w:proofErr w:type="spellStart"/>
      <w:r w:rsidRPr="006F743C">
        <w:t>Helicidae</w:t>
      </w:r>
      <w:proofErr w:type="spellEnd"/>
      <w:r w:rsidRPr="006F743C">
        <w:t>) and other alien land molluscs species in Argentina, Biological Invasions</w:t>
      </w:r>
      <w:r w:rsidR="009A5330" w:rsidRPr="006F743C">
        <w:t xml:space="preserve"> 1</w:t>
      </w:r>
      <w:r w:rsidRPr="006F743C">
        <w:t>2</w:t>
      </w:r>
      <w:r w:rsidR="009A5330" w:rsidRPr="006F743C">
        <w:t xml:space="preserve">: </w:t>
      </w:r>
      <w:r w:rsidRPr="006F743C">
        <w:t>2985-</w:t>
      </w:r>
      <w:r w:rsidR="007B7D0C" w:rsidRPr="006F743C">
        <w:t>29</w:t>
      </w:r>
      <w:r w:rsidRPr="006F743C">
        <w:t>90</w:t>
      </w:r>
    </w:p>
    <w:p w14:paraId="347EA0FC" w14:textId="0082B331" w:rsidR="0039023D" w:rsidRPr="006F743C" w:rsidRDefault="0039023D" w:rsidP="009C7C3C">
      <w:r w:rsidRPr="006F743C">
        <w:t>Russo, J</w:t>
      </w:r>
      <w:r w:rsidR="00184A16" w:rsidRPr="006F743C">
        <w:t xml:space="preserve"> and </w:t>
      </w:r>
      <w:r w:rsidRPr="006F743C">
        <w:t xml:space="preserve">Madec, L </w:t>
      </w:r>
      <w:r w:rsidR="007B7D0C" w:rsidRPr="006F743C">
        <w:t>(</w:t>
      </w:r>
      <w:r w:rsidRPr="006F743C">
        <w:t>2011</w:t>
      </w:r>
      <w:r w:rsidR="007B7D0C" w:rsidRPr="006F743C">
        <w:t xml:space="preserve">). </w:t>
      </w:r>
      <w:r w:rsidRPr="006F743C">
        <w:t xml:space="preserve">Dual Strategy for Immune </w:t>
      </w:r>
      <w:proofErr w:type="spellStart"/>
      <w:r w:rsidRPr="006F743C">
        <w:t>Defense</w:t>
      </w:r>
      <w:proofErr w:type="spellEnd"/>
      <w:r w:rsidRPr="006F743C">
        <w:t xml:space="preserve"> in the Land Snail Cornu aspersum (</w:t>
      </w:r>
      <w:proofErr w:type="spellStart"/>
      <w:r w:rsidRPr="006F743C">
        <w:t>Gastropoda</w:t>
      </w:r>
      <w:proofErr w:type="spellEnd"/>
      <w:r w:rsidRPr="006F743C">
        <w:t xml:space="preserve">, </w:t>
      </w:r>
      <w:proofErr w:type="spellStart"/>
      <w:r w:rsidRPr="006F743C">
        <w:t>Pulmonata</w:t>
      </w:r>
      <w:proofErr w:type="spellEnd"/>
      <w:r w:rsidRPr="006F743C">
        <w:t>)</w:t>
      </w:r>
      <w:r w:rsidR="007B7D0C" w:rsidRPr="006F743C">
        <w:t>,</w:t>
      </w:r>
      <w:r w:rsidR="006F29F6" w:rsidRPr="006F743C">
        <w:t xml:space="preserve"> </w:t>
      </w:r>
      <w:r w:rsidRPr="006F743C">
        <w:t>Physiological and Biochemical Zoology</w:t>
      </w:r>
      <w:r w:rsidR="007B7D0C" w:rsidRPr="006F743C">
        <w:t xml:space="preserve"> </w:t>
      </w:r>
      <w:r w:rsidRPr="006F743C">
        <w:t>84</w:t>
      </w:r>
      <w:r w:rsidR="007B7D0C" w:rsidRPr="006F743C">
        <w:t>(</w:t>
      </w:r>
      <w:r w:rsidRPr="006F743C">
        <w:t>2</w:t>
      </w:r>
      <w:r w:rsidR="007B7D0C" w:rsidRPr="006F743C">
        <w:t xml:space="preserve">): </w:t>
      </w:r>
      <w:r w:rsidRPr="006F743C">
        <w:t>212-</w:t>
      </w:r>
      <w:r w:rsidR="007B7D0C" w:rsidRPr="006F743C">
        <w:t>2</w:t>
      </w:r>
      <w:r w:rsidRPr="006F743C">
        <w:t>21</w:t>
      </w:r>
    </w:p>
    <w:p w14:paraId="78F2AABA" w14:textId="5CB1E662" w:rsidR="0039023D" w:rsidRPr="006F743C" w:rsidRDefault="0039023D" w:rsidP="00746C24">
      <w:r w:rsidRPr="006F743C">
        <w:t>Russo, J</w:t>
      </w:r>
      <w:r w:rsidR="00184A16" w:rsidRPr="006F743C">
        <w:t xml:space="preserve"> and </w:t>
      </w:r>
      <w:r w:rsidRPr="006F743C">
        <w:t xml:space="preserve">Madec, L </w:t>
      </w:r>
      <w:r w:rsidR="001A6799" w:rsidRPr="006F743C">
        <w:t>(</w:t>
      </w:r>
      <w:r w:rsidRPr="006F743C">
        <w:t>2011</w:t>
      </w:r>
      <w:r w:rsidR="001A6799" w:rsidRPr="006F743C">
        <w:t xml:space="preserve">). </w:t>
      </w:r>
      <w:r w:rsidRPr="006F743C">
        <w:t xml:space="preserve">Dual strategy for immune </w:t>
      </w:r>
      <w:proofErr w:type="spellStart"/>
      <w:r w:rsidRPr="006F743C">
        <w:t>defense</w:t>
      </w:r>
      <w:proofErr w:type="spellEnd"/>
      <w:r w:rsidRPr="006F743C">
        <w:t xml:space="preserve"> in the land snail Cornu aspersum (</w:t>
      </w:r>
      <w:proofErr w:type="spellStart"/>
      <w:r w:rsidRPr="006F743C">
        <w:t>Gastropoda</w:t>
      </w:r>
      <w:proofErr w:type="spellEnd"/>
      <w:r w:rsidRPr="006F743C">
        <w:t xml:space="preserve">, </w:t>
      </w:r>
      <w:proofErr w:type="spellStart"/>
      <w:r w:rsidRPr="006F743C">
        <w:t>Pulmonata</w:t>
      </w:r>
      <w:proofErr w:type="spellEnd"/>
      <w:r w:rsidRPr="006F743C">
        <w:t>), Physiological and Biochemical Zoology</w:t>
      </w:r>
      <w:r w:rsidR="001A6799" w:rsidRPr="006F743C">
        <w:t xml:space="preserve"> </w:t>
      </w:r>
      <w:r w:rsidRPr="006F743C">
        <w:t>84</w:t>
      </w:r>
      <w:r w:rsidR="001A6799" w:rsidRPr="006F743C">
        <w:t>(</w:t>
      </w:r>
      <w:r w:rsidRPr="006F743C">
        <w:t>2</w:t>
      </w:r>
      <w:r w:rsidR="001A6799" w:rsidRPr="006F743C">
        <w:t xml:space="preserve">): </w:t>
      </w:r>
      <w:r w:rsidRPr="006F743C">
        <w:t>212-</w:t>
      </w:r>
      <w:r w:rsidR="001A6799" w:rsidRPr="006F743C">
        <w:t>2</w:t>
      </w:r>
      <w:r w:rsidRPr="006F743C">
        <w:t>21</w:t>
      </w:r>
    </w:p>
    <w:p w14:paraId="7B9D57E7" w14:textId="5AF2748B" w:rsidR="0039023D" w:rsidRPr="006F743C" w:rsidRDefault="0039023D" w:rsidP="009C7C3C">
      <w:proofErr w:type="spellStart"/>
      <w:r w:rsidRPr="006F743C">
        <w:t>Rygalo</w:t>
      </w:r>
      <w:proofErr w:type="spellEnd"/>
      <w:r w:rsidRPr="006F743C">
        <w:t xml:space="preserve">-Galewska, A, </w:t>
      </w:r>
      <w:proofErr w:type="spellStart"/>
      <w:r w:rsidRPr="006F743C">
        <w:t>Zglinska</w:t>
      </w:r>
      <w:proofErr w:type="spellEnd"/>
      <w:r w:rsidRPr="006F743C">
        <w:t>, K</w:t>
      </w:r>
      <w:r w:rsidR="00184A16" w:rsidRPr="006F743C">
        <w:t xml:space="preserve"> and </w:t>
      </w:r>
      <w:r w:rsidRPr="006F743C">
        <w:t xml:space="preserve">Niemiec, T </w:t>
      </w:r>
      <w:r w:rsidR="001A6799" w:rsidRPr="006F743C">
        <w:t>(</w:t>
      </w:r>
      <w:r w:rsidRPr="006F743C">
        <w:t>2022</w:t>
      </w:r>
      <w:r w:rsidR="001A6799" w:rsidRPr="006F743C">
        <w:t xml:space="preserve">). </w:t>
      </w:r>
      <w:r w:rsidRPr="006F743C">
        <w:t>Edible Snail Production in Europe</w:t>
      </w:r>
      <w:r w:rsidR="001A6799" w:rsidRPr="006F743C">
        <w:t>,</w:t>
      </w:r>
      <w:r w:rsidR="006F29F6" w:rsidRPr="006F743C">
        <w:t xml:space="preserve"> </w:t>
      </w:r>
      <w:r w:rsidRPr="006F743C">
        <w:t>Animals</w:t>
      </w:r>
      <w:r w:rsidR="001A6799" w:rsidRPr="006F743C">
        <w:t xml:space="preserve"> </w:t>
      </w:r>
      <w:r w:rsidRPr="006F743C">
        <w:t>12</w:t>
      </w:r>
      <w:r w:rsidR="001A6799" w:rsidRPr="006F743C">
        <w:t>(</w:t>
      </w:r>
      <w:r w:rsidRPr="006F743C">
        <w:t>20</w:t>
      </w:r>
      <w:r w:rsidR="001A6799" w:rsidRPr="006F743C">
        <w:t>)</w:t>
      </w:r>
      <w:r w:rsidRPr="006F743C">
        <w:t xml:space="preserve">, </w:t>
      </w:r>
      <w:proofErr w:type="spellStart"/>
      <w:r w:rsidR="003D13C5" w:rsidRPr="006F743C">
        <w:t>doi</w:t>
      </w:r>
      <w:proofErr w:type="spellEnd"/>
      <w:r w:rsidR="003D13C5" w:rsidRPr="006F743C">
        <w:t>: 10.3390/ani12202732</w:t>
      </w:r>
    </w:p>
    <w:p w14:paraId="2A68B089" w14:textId="3F1639CF" w:rsidR="0039023D" w:rsidRPr="006F743C" w:rsidRDefault="0039023D" w:rsidP="00746C24">
      <w:r w:rsidRPr="006F743C">
        <w:t>S</w:t>
      </w:r>
      <w:r w:rsidR="003D13C5" w:rsidRPr="006F743C">
        <w:t xml:space="preserve">akai, AK, Allendorf, FW, </w:t>
      </w:r>
      <w:r w:rsidR="008F6197" w:rsidRPr="006F743C">
        <w:t xml:space="preserve">Holt, JS, Lodge, DM, Molofsky, J </w:t>
      </w:r>
      <w:r w:rsidR="003D13C5" w:rsidRPr="006F743C">
        <w:t>et al. (</w:t>
      </w:r>
      <w:r w:rsidRPr="006F743C">
        <w:t>2001</w:t>
      </w:r>
      <w:r w:rsidR="003D13C5" w:rsidRPr="006F743C">
        <w:t>)</w:t>
      </w:r>
      <w:r w:rsidRPr="006F743C">
        <w:t>. The population biology of invasive species</w:t>
      </w:r>
      <w:r w:rsidR="003D13C5" w:rsidRPr="006F743C">
        <w:t xml:space="preserve">, </w:t>
      </w:r>
      <w:r w:rsidRPr="006F743C">
        <w:t>Annual Review of Ecology and Systematics 32</w:t>
      </w:r>
      <w:r w:rsidR="003D13C5" w:rsidRPr="006F743C">
        <w:t xml:space="preserve">: </w:t>
      </w:r>
      <w:r w:rsidRPr="006F743C">
        <w:t>305-332</w:t>
      </w:r>
    </w:p>
    <w:p w14:paraId="0D493A29" w14:textId="74943672" w:rsidR="0039023D" w:rsidRPr="006F743C" w:rsidRDefault="0039023D" w:rsidP="00746C24">
      <w:r w:rsidRPr="006F743C">
        <w:t>S</w:t>
      </w:r>
      <w:r w:rsidR="008F6197" w:rsidRPr="006F743C">
        <w:t>akovi</w:t>
      </w:r>
      <w:r w:rsidR="0056723C" w:rsidRPr="006F743C">
        <w:t>ch</w:t>
      </w:r>
      <w:r w:rsidRPr="006F743C">
        <w:t>, NJ</w:t>
      </w:r>
      <w:r w:rsidR="0056723C" w:rsidRPr="006F743C">
        <w:t xml:space="preserve"> (</w:t>
      </w:r>
      <w:r w:rsidRPr="006F743C">
        <w:t>1996</w:t>
      </w:r>
      <w:r w:rsidR="0056723C" w:rsidRPr="006F743C">
        <w:t>)</w:t>
      </w:r>
      <w:r w:rsidRPr="006F743C">
        <w:t xml:space="preserve">. An integrated pest management (IPM) approach to the control of the brown garden snail, (Helix </w:t>
      </w:r>
      <w:proofErr w:type="spellStart"/>
      <w:r w:rsidRPr="006F743C">
        <w:t>aspersa</w:t>
      </w:r>
      <w:proofErr w:type="spellEnd"/>
      <w:r w:rsidRPr="006F743C">
        <w:t>) in California citrus orchards</w:t>
      </w:r>
      <w:r w:rsidR="00E86F52" w:rsidRPr="006F743C">
        <w:t>, available at: https://calisphere.org/item/ark:/86071/d2kn84/</w:t>
      </w:r>
    </w:p>
    <w:p w14:paraId="4D48E7D2" w14:textId="5322EACD" w:rsidR="0039023D" w:rsidRPr="006F743C" w:rsidRDefault="0039023D" w:rsidP="00746C24">
      <w:r w:rsidRPr="006F743C">
        <w:lastRenderedPageBreak/>
        <w:t>S</w:t>
      </w:r>
      <w:r w:rsidR="00CA15E8" w:rsidRPr="006F743C">
        <w:t>akovich, NJ (</w:t>
      </w:r>
      <w:r w:rsidRPr="006F743C">
        <w:t>2002</w:t>
      </w:r>
      <w:r w:rsidR="00CA15E8" w:rsidRPr="006F743C">
        <w:t>)</w:t>
      </w:r>
      <w:r w:rsidRPr="006F743C">
        <w:t xml:space="preserve">. Integrated Management of </w:t>
      </w:r>
      <w:proofErr w:type="spellStart"/>
      <w:r w:rsidRPr="006F743C">
        <w:t>Cantareus</w:t>
      </w:r>
      <w:proofErr w:type="spellEnd"/>
      <w:r w:rsidRPr="006F743C">
        <w:t xml:space="preserve"> </w:t>
      </w:r>
      <w:proofErr w:type="spellStart"/>
      <w:r w:rsidRPr="006F743C">
        <w:t>aspersus</w:t>
      </w:r>
      <w:proofErr w:type="spellEnd"/>
      <w:r w:rsidRPr="006F743C">
        <w:t xml:space="preserve"> (Muller)(</w:t>
      </w:r>
      <w:proofErr w:type="spellStart"/>
      <w:r w:rsidRPr="006F743C">
        <w:t>Helicidae</w:t>
      </w:r>
      <w:proofErr w:type="spellEnd"/>
      <w:r w:rsidRPr="006F743C">
        <w:t xml:space="preserve">) as a Pest of Citrus in California. In: BARKER, G. M. (ed.) Molluscs as crop pests. Wallingford, United Kingdom: CABI </w:t>
      </w:r>
      <w:proofErr w:type="spellStart"/>
      <w:r w:rsidRPr="006F743C">
        <w:t>Pubishing</w:t>
      </w:r>
      <w:proofErr w:type="spellEnd"/>
    </w:p>
    <w:p w14:paraId="7FDE608F" w14:textId="1875E979" w:rsidR="0039023D" w:rsidRPr="006F743C" w:rsidRDefault="0039023D" w:rsidP="00746C24">
      <w:r w:rsidRPr="006F743C">
        <w:t xml:space="preserve">Sanchez, KR </w:t>
      </w:r>
      <w:r w:rsidR="00CA15E8" w:rsidRPr="006F743C">
        <w:t>(</w:t>
      </w:r>
      <w:r w:rsidRPr="006F743C">
        <w:t>2010</w:t>
      </w:r>
      <w:r w:rsidR="00CA15E8" w:rsidRPr="006F743C">
        <w:t xml:space="preserve">). </w:t>
      </w:r>
      <w:r w:rsidRPr="006F743C">
        <w:t xml:space="preserve">Nematode and bacterial associates of the invasive brown garden snail, Helix </w:t>
      </w:r>
      <w:proofErr w:type="spellStart"/>
      <w:r w:rsidRPr="006F743C">
        <w:t>aspersa</w:t>
      </w:r>
      <w:proofErr w:type="spellEnd"/>
      <w:r w:rsidRPr="006F743C">
        <w:t xml:space="preserve">, </w:t>
      </w:r>
      <w:proofErr w:type="gramStart"/>
      <w:r w:rsidRPr="006F743C">
        <w:t>Masters of Science</w:t>
      </w:r>
      <w:proofErr w:type="gramEnd"/>
      <w:r w:rsidRPr="006F743C">
        <w:t xml:space="preserve"> Thesis, University of California, Davis</w:t>
      </w:r>
    </w:p>
    <w:p w14:paraId="112B5041" w14:textId="6EC13A0B" w:rsidR="0039023D" w:rsidRPr="006F743C" w:rsidRDefault="0039023D" w:rsidP="009C7C3C">
      <w:r w:rsidRPr="006F743C">
        <w:t xml:space="preserve">Sanchez, O, </w:t>
      </w:r>
      <w:proofErr w:type="spellStart"/>
      <w:r w:rsidRPr="006F743C">
        <w:t>Robla</w:t>
      </w:r>
      <w:proofErr w:type="spellEnd"/>
      <w:r w:rsidRPr="006F743C">
        <w:t>, J</w:t>
      </w:r>
      <w:r w:rsidR="00184A16" w:rsidRPr="006F743C">
        <w:t xml:space="preserve"> and </w:t>
      </w:r>
      <w:r w:rsidRPr="006F743C">
        <w:t xml:space="preserve">Arias, A </w:t>
      </w:r>
      <w:r w:rsidR="00CA15E8" w:rsidRPr="006F743C">
        <w:t>(</w:t>
      </w:r>
      <w:r w:rsidRPr="006F743C">
        <w:t>2021</w:t>
      </w:r>
      <w:r w:rsidR="00CA15E8" w:rsidRPr="006F743C">
        <w:t xml:space="preserve">). </w:t>
      </w:r>
      <w:r w:rsidRPr="006F743C">
        <w:t>Annotated and Updated Checklist of Land and Freshwater Molluscs from Asturias (Northern Spain) with Emphasis on Parasite Transmitters and Exotic Species</w:t>
      </w:r>
      <w:r w:rsidR="00CA15E8" w:rsidRPr="006F743C">
        <w:t>,</w:t>
      </w:r>
      <w:r w:rsidR="006F29F6" w:rsidRPr="006F743C">
        <w:t xml:space="preserve"> </w:t>
      </w:r>
      <w:r w:rsidRPr="006F743C">
        <w:t>Diversity-Basel</w:t>
      </w:r>
      <w:r w:rsidR="00CA15E8" w:rsidRPr="006F743C">
        <w:t xml:space="preserve"> </w:t>
      </w:r>
      <w:r w:rsidRPr="006F743C">
        <w:t>13</w:t>
      </w:r>
      <w:r w:rsidR="00CA15E8" w:rsidRPr="006F743C">
        <w:t>(</w:t>
      </w:r>
      <w:r w:rsidRPr="006F743C">
        <w:t>9</w:t>
      </w:r>
      <w:r w:rsidR="00CA15E8" w:rsidRPr="006F743C">
        <w:t>)</w:t>
      </w:r>
      <w:r w:rsidRPr="006F743C">
        <w:t xml:space="preserve">, </w:t>
      </w:r>
      <w:proofErr w:type="spellStart"/>
      <w:r w:rsidR="00F1288B" w:rsidRPr="006F743C">
        <w:t>doi</w:t>
      </w:r>
      <w:proofErr w:type="spellEnd"/>
      <w:r w:rsidR="00F1288B" w:rsidRPr="006F743C">
        <w:t xml:space="preserve">: </w:t>
      </w:r>
      <w:r w:rsidR="001B0460" w:rsidRPr="006F743C">
        <w:t>10.3390/d13090415</w:t>
      </w:r>
    </w:p>
    <w:p w14:paraId="45B27C4B" w14:textId="13F75157" w:rsidR="0039023D" w:rsidRPr="006F743C" w:rsidRDefault="0039023D" w:rsidP="009C7C3C">
      <w:r w:rsidRPr="006F743C">
        <w:t>Sanderson, G</w:t>
      </w:r>
      <w:r w:rsidR="00184A16" w:rsidRPr="006F743C">
        <w:t xml:space="preserve"> and </w:t>
      </w:r>
      <w:proofErr w:type="spellStart"/>
      <w:r w:rsidRPr="006F743C">
        <w:t>Sirgel</w:t>
      </w:r>
      <w:proofErr w:type="spellEnd"/>
      <w:r w:rsidRPr="006F743C">
        <w:t xml:space="preserve">, W </w:t>
      </w:r>
      <w:r w:rsidR="001B0460" w:rsidRPr="006F743C">
        <w:t>(</w:t>
      </w:r>
      <w:r w:rsidRPr="006F743C">
        <w:t>2002</w:t>
      </w:r>
      <w:r w:rsidR="001B0460" w:rsidRPr="006F743C">
        <w:t xml:space="preserve">). </w:t>
      </w:r>
      <w:proofErr w:type="spellStart"/>
      <w:r w:rsidRPr="006F743C">
        <w:t>Helicidae</w:t>
      </w:r>
      <w:proofErr w:type="spellEnd"/>
      <w:r w:rsidRPr="006F743C">
        <w:t xml:space="preserve"> as pests in Australian and South African grapevines, in GM Barker (ed) Molluscs as Crop Pests, CABI Publishing, Wallingford, United Kingdom, pp. 255-70.</w:t>
      </w:r>
    </w:p>
    <w:p w14:paraId="4E64AC26" w14:textId="242C704A" w:rsidR="0039023D" w:rsidRPr="006F743C" w:rsidRDefault="0039023D" w:rsidP="009C7C3C">
      <w:proofErr w:type="spellStart"/>
      <w:r w:rsidRPr="006F743C">
        <w:t>Sawanyawisuth</w:t>
      </w:r>
      <w:proofErr w:type="spellEnd"/>
      <w:r w:rsidRPr="006F743C">
        <w:t>, K</w:t>
      </w:r>
      <w:r w:rsidR="00184A16" w:rsidRPr="006F743C">
        <w:t xml:space="preserve"> and </w:t>
      </w:r>
      <w:proofErr w:type="spellStart"/>
      <w:r w:rsidRPr="006F743C">
        <w:t>Sawanyawisuth</w:t>
      </w:r>
      <w:proofErr w:type="spellEnd"/>
      <w:r w:rsidRPr="006F743C">
        <w:t xml:space="preserve">, K </w:t>
      </w:r>
      <w:r w:rsidR="001B0460" w:rsidRPr="006F743C">
        <w:t>(</w:t>
      </w:r>
      <w:r w:rsidRPr="006F743C">
        <w:t>2008</w:t>
      </w:r>
      <w:r w:rsidR="001B0460" w:rsidRPr="006F743C">
        <w:t xml:space="preserve">). </w:t>
      </w:r>
      <w:r w:rsidRPr="006F743C">
        <w:t xml:space="preserve">Treatment of angiostrongyliasis, </w:t>
      </w:r>
      <w:r w:rsidR="00D61600" w:rsidRPr="006F743C">
        <w:t>Transactions of the Royal Society of Tropical Medicine and Hygiene</w:t>
      </w:r>
      <w:r w:rsidRPr="006F743C">
        <w:t xml:space="preserve"> 102</w:t>
      </w:r>
      <w:r w:rsidR="001B0460" w:rsidRPr="006F743C">
        <w:t>(</w:t>
      </w:r>
      <w:r w:rsidRPr="006F743C">
        <w:t>10</w:t>
      </w:r>
      <w:r w:rsidR="001B0460" w:rsidRPr="006F743C">
        <w:t xml:space="preserve">): </w:t>
      </w:r>
      <w:r w:rsidRPr="006F743C">
        <w:t>990-</w:t>
      </w:r>
      <w:r w:rsidR="001B0460" w:rsidRPr="006F743C">
        <w:t>99</w:t>
      </w:r>
      <w:r w:rsidRPr="006F743C">
        <w:t>6</w:t>
      </w:r>
    </w:p>
    <w:p w14:paraId="072CFBBC" w14:textId="4A8ADF00" w:rsidR="0039023D" w:rsidRPr="006F743C" w:rsidRDefault="0039023D" w:rsidP="009C7C3C">
      <w:proofErr w:type="spellStart"/>
      <w:r w:rsidRPr="006F743C">
        <w:t>Sawanyawisuth</w:t>
      </w:r>
      <w:proofErr w:type="spellEnd"/>
      <w:r w:rsidRPr="006F743C">
        <w:t xml:space="preserve">, K, </w:t>
      </w:r>
      <w:proofErr w:type="spellStart"/>
      <w:r w:rsidRPr="006F743C">
        <w:t>Chindaprasirt</w:t>
      </w:r>
      <w:proofErr w:type="spellEnd"/>
      <w:r w:rsidRPr="006F743C">
        <w:t xml:space="preserve">, J, </w:t>
      </w:r>
      <w:proofErr w:type="spellStart"/>
      <w:r w:rsidRPr="006F743C">
        <w:t>Senthong</w:t>
      </w:r>
      <w:proofErr w:type="spellEnd"/>
      <w:r w:rsidRPr="006F743C">
        <w:t xml:space="preserve">, V, </w:t>
      </w:r>
      <w:proofErr w:type="spellStart"/>
      <w:r w:rsidRPr="006F743C">
        <w:t>Limpawattana</w:t>
      </w:r>
      <w:proofErr w:type="spellEnd"/>
      <w:r w:rsidRPr="006F743C">
        <w:t xml:space="preserve">, P, </w:t>
      </w:r>
      <w:proofErr w:type="spellStart"/>
      <w:r w:rsidRPr="006F743C">
        <w:t>Auvichayapat</w:t>
      </w:r>
      <w:proofErr w:type="spellEnd"/>
      <w:r w:rsidRPr="006F743C">
        <w:t xml:space="preserve">, N, </w:t>
      </w:r>
      <w:proofErr w:type="spellStart"/>
      <w:r w:rsidRPr="006F743C">
        <w:t>Tassniyom</w:t>
      </w:r>
      <w:proofErr w:type="spellEnd"/>
      <w:r w:rsidRPr="006F743C">
        <w:t xml:space="preserve">, S, </w:t>
      </w:r>
      <w:proofErr w:type="spellStart"/>
      <w:r w:rsidRPr="006F743C">
        <w:t>Chotmongkol</w:t>
      </w:r>
      <w:proofErr w:type="spellEnd"/>
      <w:r w:rsidRPr="006F743C">
        <w:t xml:space="preserve">, V, </w:t>
      </w:r>
      <w:proofErr w:type="spellStart"/>
      <w:r w:rsidRPr="006F743C">
        <w:t>Maleewong</w:t>
      </w:r>
      <w:proofErr w:type="spellEnd"/>
      <w:r w:rsidRPr="006F743C">
        <w:t>, W</w:t>
      </w:r>
      <w:r w:rsidR="00184A16" w:rsidRPr="006F743C">
        <w:t xml:space="preserve"> and </w:t>
      </w:r>
      <w:proofErr w:type="spellStart"/>
      <w:r w:rsidRPr="006F743C">
        <w:t>Intapan</w:t>
      </w:r>
      <w:proofErr w:type="spellEnd"/>
      <w:r w:rsidRPr="006F743C">
        <w:t xml:space="preserve">, PM </w:t>
      </w:r>
      <w:r w:rsidR="001B0460" w:rsidRPr="006F743C">
        <w:t>(</w:t>
      </w:r>
      <w:r w:rsidRPr="006F743C">
        <w:t>2013</w:t>
      </w:r>
      <w:r w:rsidR="001B0460" w:rsidRPr="006F743C">
        <w:t xml:space="preserve">). </w:t>
      </w:r>
      <w:r w:rsidRPr="006F743C">
        <w:t xml:space="preserve">Clinical manifestations of Eosinophilic meningitis due to infection with </w:t>
      </w:r>
      <w:proofErr w:type="spellStart"/>
      <w:r w:rsidRPr="006F743C">
        <w:t>Angiostrongylus</w:t>
      </w:r>
      <w:proofErr w:type="spellEnd"/>
      <w:r w:rsidRPr="006F743C">
        <w:t xml:space="preserve"> </w:t>
      </w:r>
      <w:proofErr w:type="spellStart"/>
      <w:r w:rsidRPr="006F743C">
        <w:t>cantonensis</w:t>
      </w:r>
      <w:proofErr w:type="spellEnd"/>
      <w:r w:rsidRPr="006F743C">
        <w:t xml:space="preserve"> in children, Korean J</w:t>
      </w:r>
      <w:r w:rsidR="00D61600" w:rsidRPr="006F743C">
        <w:t xml:space="preserve">ournal of </w:t>
      </w:r>
      <w:r w:rsidRPr="006F743C">
        <w:t>Parasitol</w:t>
      </w:r>
      <w:r w:rsidR="00D61600" w:rsidRPr="006F743C">
        <w:t>ogy</w:t>
      </w:r>
      <w:r w:rsidR="001B0460" w:rsidRPr="006F743C">
        <w:t xml:space="preserve"> </w:t>
      </w:r>
      <w:r w:rsidRPr="006F743C">
        <w:t>51</w:t>
      </w:r>
      <w:r w:rsidR="001B0460" w:rsidRPr="006F743C">
        <w:t>(</w:t>
      </w:r>
      <w:r w:rsidRPr="006F743C">
        <w:t>6</w:t>
      </w:r>
      <w:r w:rsidR="001B0460" w:rsidRPr="006F743C">
        <w:t xml:space="preserve">): </w:t>
      </w:r>
      <w:r w:rsidRPr="006F743C">
        <w:t>735-</w:t>
      </w:r>
      <w:r w:rsidR="001B0460" w:rsidRPr="006F743C">
        <w:t>73</w:t>
      </w:r>
      <w:r w:rsidRPr="006F743C">
        <w:t>8</w:t>
      </w:r>
    </w:p>
    <w:p w14:paraId="63C20B2D" w14:textId="70B004B0" w:rsidR="0039023D" w:rsidRPr="006F743C" w:rsidRDefault="0039023D" w:rsidP="00746C24">
      <w:r w:rsidRPr="006F743C">
        <w:t xml:space="preserve">Schultes, F </w:t>
      </w:r>
      <w:r w:rsidR="001B0460" w:rsidRPr="006F743C">
        <w:t>(</w:t>
      </w:r>
      <w:r w:rsidRPr="006F743C">
        <w:t>2014</w:t>
      </w:r>
      <w:r w:rsidR="001B0460" w:rsidRPr="006F743C">
        <w:t xml:space="preserve">). </w:t>
      </w:r>
      <w:r w:rsidRPr="006F743C">
        <w:t xml:space="preserve">Species summary for </w:t>
      </w:r>
      <w:proofErr w:type="spellStart"/>
      <w:r w:rsidRPr="006F743C">
        <w:t>Eobania</w:t>
      </w:r>
      <w:proofErr w:type="spellEnd"/>
      <w:r w:rsidRPr="006F743C">
        <w:t xml:space="preserve"> </w:t>
      </w:r>
      <w:proofErr w:type="spellStart"/>
      <w:r w:rsidRPr="006F743C">
        <w:t>vermiculata</w:t>
      </w:r>
      <w:proofErr w:type="spellEnd"/>
      <w:r w:rsidRPr="006F743C">
        <w:t>, Animal Base, Gottingen University, available at http://www.animalbase.uni-goettingen.de/zooweb/servlet/AnimalBase/home/species?id=1367.</w:t>
      </w:r>
    </w:p>
    <w:p w14:paraId="263399D0" w14:textId="7FAA4D3C" w:rsidR="0039023D" w:rsidRPr="006F743C" w:rsidRDefault="0039023D" w:rsidP="009C7C3C">
      <w:r w:rsidRPr="006F743C">
        <w:t>Schupbach, HU</w:t>
      </w:r>
      <w:r w:rsidR="00184A16" w:rsidRPr="006F743C">
        <w:t xml:space="preserve"> and </w:t>
      </w:r>
      <w:r w:rsidRPr="006F743C">
        <w:t xml:space="preserve">Baur, B </w:t>
      </w:r>
      <w:r w:rsidR="001B0460" w:rsidRPr="006F743C">
        <w:t>(</w:t>
      </w:r>
      <w:r w:rsidRPr="006F743C">
        <w:t>2008a</w:t>
      </w:r>
      <w:r w:rsidR="001B0460" w:rsidRPr="006F743C">
        <w:t xml:space="preserve">). </w:t>
      </w:r>
      <w:r w:rsidRPr="006F743C">
        <w:t>Experimental evidence for a new transmission route in a parasitic mite and its mucus-dependent orientation towards the host snail</w:t>
      </w:r>
      <w:r w:rsidR="001B0460" w:rsidRPr="006F743C">
        <w:t>,</w:t>
      </w:r>
      <w:r w:rsidR="006F29F6" w:rsidRPr="006F743C">
        <w:t xml:space="preserve"> </w:t>
      </w:r>
      <w:r w:rsidRPr="006F743C">
        <w:t>Parasitology</w:t>
      </w:r>
      <w:r w:rsidR="001B0460" w:rsidRPr="006F743C">
        <w:t xml:space="preserve"> </w:t>
      </w:r>
      <w:r w:rsidRPr="006F743C">
        <w:t>135</w:t>
      </w:r>
      <w:r w:rsidR="001B0460" w:rsidRPr="006F743C">
        <w:t>(</w:t>
      </w:r>
      <w:r w:rsidRPr="006F743C">
        <w:t>14</w:t>
      </w:r>
      <w:r w:rsidR="001B0460" w:rsidRPr="006F743C">
        <w:t xml:space="preserve">): </w:t>
      </w:r>
      <w:r w:rsidRPr="006F743C">
        <w:t>1679-</w:t>
      </w:r>
      <w:r w:rsidR="001B0460" w:rsidRPr="006F743C">
        <w:t>16</w:t>
      </w:r>
      <w:r w:rsidRPr="006F743C">
        <w:t>84</w:t>
      </w:r>
    </w:p>
    <w:p w14:paraId="24A07996" w14:textId="22169843" w:rsidR="0039023D" w:rsidRPr="006F743C" w:rsidRDefault="0039023D" w:rsidP="009C7C3C">
      <w:r w:rsidRPr="006F743C">
        <w:t>Schupbach, HU</w:t>
      </w:r>
      <w:r w:rsidR="00184A16" w:rsidRPr="006F743C">
        <w:t xml:space="preserve"> and </w:t>
      </w:r>
      <w:r w:rsidRPr="006F743C">
        <w:t xml:space="preserve">Baur, B </w:t>
      </w:r>
      <w:r w:rsidR="001B0460" w:rsidRPr="006F743C">
        <w:t>(</w:t>
      </w:r>
      <w:r w:rsidRPr="006F743C">
        <w:t>2008b</w:t>
      </w:r>
      <w:r w:rsidR="001B0460" w:rsidRPr="006F743C">
        <w:t xml:space="preserve">). </w:t>
      </w:r>
      <w:r w:rsidRPr="006F743C">
        <w:t xml:space="preserve">Parasitic mites influence fitness components of their host, the land snail </w:t>
      </w:r>
      <w:proofErr w:type="spellStart"/>
      <w:r w:rsidRPr="006F743C">
        <w:t>Arianta</w:t>
      </w:r>
      <w:proofErr w:type="spellEnd"/>
      <w:r w:rsidRPr="006F743C">
        <w:t xml:space="preserve"> </w:t>
      </w:r>
      <w:proofErr w:type="spellStart"/>
      <w:r w:rsidRPr="006F743C">
        <w:t>arbustorum</w:t>
      </w:r>
      <w:proofErr w:type="spellEnd"/>
      <w:r w:rsidR="001B0460" w:rsidRPr="006F743C">
        <w:t>,</w:t>
      </w:r>
      <w:r w:rsidR="006F29F6" w:rsidRPr="006F743C">
        <w:t xml:space="preserve"> </w:t>
      </w:r>
      <w:r w:rsidRPr="006F743C">
        <w:t>Invertebrate Biology</w:t>
      </w:r>
      <w:r w:rsidR="001B0460" w:rsidRPr="006F743C">
        <w:t xml:space="preserve"> </w:t>
      </w:r>
      <w:r w:rsidRPr="006F743C">
        <w:t>127</w:t>
      </w:r>
      <w:r w:rsidR="001B0460" w:rsidRPr="006F743C">
        <w:t>(</w:t>
      </w:r>
      <w:r w:rsidRPr="006F743C">
        <w:t>3</w:t>
      </w:r>
      <w:r w:rsidR="001B0460" w:rsidRPr="006F743C">
        <w:t xml:space="preserve">): </w:t>
      </w:r>
      <w:r w:rsidRPr="006F743C">
        <w:t>350-</w:t>
      </w:r>
      <w:r w:rsidR="001B0460" w:rsidRPr="006F743C">
        <w:t>35</w:t>
      </w:r>
      <w:r w:rsidRPr="006F743C">
        <w:t>6</w:t>
      </w:r>
    </w:p>
    <w:p w14:paraId="3B652BBC" w14:textId="2E01B29F" w:rsidR="0039023D" w:rsidRPr="006F743C" w:rsidRDefault="0039023D" w:rsidP="009C7C3C">
      <w:r w:rsidRPr="006F743C">
        <w:t>Schupbach, HU</w:t>
      </w:r>
      <w:r w:rsidR="00184A16" w:rsidRPr="006F743C">
        <w:t xml:space="preserve"> and </w:t>
      </w:r>
      <w:r w:rsidRPr="006F743C">
        <w:t xml:space="preserve">Baur, B </w:t>
      </w:r>
      <w:r w:rsidR="001B0460" w:rsidRPr="006F743C">
        <w:t>(</w:t>
      </w:r>
      <w:r w:rsidRPr="006F743C">
        <w:t>2010a</w:t>
      </w:r>
      <w:r w:rsidR="001B0460" w:rsidRPr="006F743C">
        <w:t xml:space="preserve">). </w:t>
      </w:r>
      <w:r w:rsidRPr="006F743C">
        <w:t>Contact-based transmission models in terrestrial gastropod populations infected with parasitic mites</w:t>
      </w:r>
      <w:r w:rsidR="001B0460" w:rsidRPr="006F743C">
        <w:t>,</w:t>
      </w:r>
      <w:r w:rsidR="006F29F6" w:rsidRPr="006F743C">
        <w:t xml:space="preserve"> </w:t>
      </w:r>
      <w:r w:rsidRPr="006F743C">
        <w:t>International Journal for Parasitology</w:t>
      </w:r>
      <w:r w:rsidR="001B0460" w:rsidRPr="006F743C">
        <w:t xml:space="preserve"> </w:t>
      </w:r>
      <w:r w:rsidRPr="006F743C">
        <w:t>40</w:t>
      </w:r>
      <w:r w:rsidR="001B0460" w:rsidRPr="006F743C">
        <w:t>(</w:t>
      </w:r>
      <w:r w:rsidRPr="006F743C">
        <w:t>9</w:t>
      </w:r>
      <w:r w:rsidR="001B0460" w:rsidRPr="006F743C">
        <w:t xml:space="preserve">): </w:t>
      </w:r>
      <w:r w:rsidRPr="006F743C">
        <w:t>1045-</w:t>
      </w:r>
      <w:r w:rsidR="001B0460" w:rsidRPr="006F743C">
        <w:t>10</w:t>
      </w:r>
      <w:r w:rsidRPr="006F743C">
        <w:t>50</w:t>
      </w:r>
    </w:p>
    <w:p w14:paraId="334BA6A3" w14:textId="1736DCDF" w:rsidR="0039023D" w:rsidRDefault="0039023D" w:rsidP="009C7C3C">
      <w:r w:rsidRPr="006F743C">
        <w:t>Schupbach, HU</w:t>
      </w:r>
      <w:r w:rsidR="00184A16" w:rsidRPr="006F743C">
        <w:t xml:space="preserve"> and </w:t>
      </w:r>
      <w:r w:rsidRPr="006F743C">
        <w:t xml:space="preserve">Baur, B </w:t>
      </w:r>
      <w:r w:rsidR="001B0460" w:rsidRPr="006F743C">
        <w:t>(</w:t>
      </w:r>
      <w:r w:rsidRPr="006F743C">
        <w:t>2010b</w:t>
      </w:r>
      <w:r w:rsidR="001B0460" w:rsidRPr="006F743C">
        <w:t xml:space="preserve">). </w:t>
      </w:r>
      <w:r w:rsidRPr="006F743C">
        <w:t xml:space="preserve">Within- and Among-Family Variation in Parasite Load and Parasite-Induced Mortality in the Land Snail </w:t>
      </w:r>
      <w:proofErr w:type="spellStart"/>
      <w:r w:rsidRPr="006F743C">
        <w:t>Arianta</w:t>
      </w:r>
      <w:proofErr w:type="spellEnd"/>
      <w:r w:rsidRPr="006F743C">
        <w:t xml:space="preserve"> </w:t>
      </w:r>
      <w:proofErr w:type="spellStart"/>
      <w:r w:rsidRPr="006F743C">
        <w:t>arbustorum</w:t>
      </w:r>
      <w:proofErr w:type="spellEnd"/>
      <w:r w:rsidRPr="006F743C">
        <w:t>, a Host of Parasitic Mites</w:t>
      </w:r>
      <w:r w:rsidR="001B0460" w:rsidRPr="006F743C">
        <w:t>,</w:t>
      </w:r>
      <w:r w:rsidR="006F29F6" w:rsidRPr="006F743C">
        <w:t xml:space="preserve"> </w:t>
      </w:r>
      <w:r w:rsidRPr="006F743C">
        <w:t>Journal of Parasitology</w:t>
      </w:r>
      <w:r w:rsidR="001B0460" w:rsidRPr="006F743C">
        <w:t xml:space="preserve"> </w:t>
      </w:r>
      <w:r w:rsidRPr="006F743C">
        <w:t>96</w:t>
      </w:r>
      <w:r w:rsidR="001B0460" w:rsidRPr="006F743C">
        <w:t>(</w:t>
      </w:r>
      <w:r w:rsidRPr="006F743C">
        <w:t>4</w:t>
      </w:r>
      <w:r w:rsidR="001B0460" w:rsidRPr="006F743C">
        <w:t xml:space="preserve">): </w:t>
      </w:r>
      <w:r w:rsidRPr="006F743C">
        <w:t>830-</w:t>
      </w:r>
      <w:r w:rsidR="001B0460" w:rsidRPr="006F743C">
        <w:t>83</w:t>
      </w:r>
      <w:r w:rsidRPr="006F743C">
        <w:t>2</w:t>
      </w:r>
    </w:p>
    <w:p w14:paraId="272459CC" w14:textId="31CA236D" w:rsidR="00D0516E" w:rsidRPr="006F743C" w:rsidRDefault="00D0516E" w:rsidP="00D0516E">
      <w:r w:rsidRPr="00D0516E">
        <w:t xml:space="preserve">Schweiger </w:t>
      </w:r>
      <w:r>
        <w:t>F (</w:t>
      </w:r>
      <w:r w:rsidR="00F92DC3">
        <w:t>2008</w:t>
      </w:r>
      <w:r>
        <w:t xml:space="preserve">). </w:t>
      </w:r>
      <w:proofErr w:type="spellStart"/>
      <w:r w:rsidRPr="00D0516E">
        <w:rPr>
          <w:i/>
          <w:iCs/>
        </w:rPr>
        <w:t>Dicrocoelium</w:t>
      </w:r>
      <w:proofErr w:type="spellEnd"/>
      <w:r w:rsidRPr="00D0516E">
        <w:rPr>
          <w:i/>
          <w:iCs/>
        </w:rPr>
        <w:t xml:space="preserve"> </w:t>
      </w:r>
      <w:proofErr w:type="spellStart"/>
      <w:r w:rsidRPr="00D0516E">
        <w:rPr>
          <w:i/>
          <w:iCs/>
        </w:rPr>
        <w:t>dendriticum</w:t>
      </w:r>
      <w:proofErr w:type="spellEnd"/>
      <w:r>
        <w:t xml:space="preserve"> infection in a patient with Crohn’s disease</w:t>
      </w:r>
      <w:r w:rsidR="00F92DC3">
        <w:t xml:space="preserve">, </w:t>
      </w:r>
      <w:r w:rsidR="00F92DC3" w:rsidRPr="00F92DC3">
        <w:t>Can</w:t>
      </w:r>
      <w:r w:rsidR="00F92DC3">
        <w:t>adian</w:t>
      </w:r>
      <w:r w:rsidR="00F92DC3" w:rsidRPr="00F92DC3">
        <w:t xml:space="preserve"> J</w:t>
      </w:r>
      <w:r w:rsidR="00F92DC3">
        <w:t xml:space="preserve">ournal of </w:t>
      </w:r>
      <w:r w:rsidR="00F92DC3" w:rsidRPr="00F92DC3">
        <w:t>Gastroenterol</w:t>
      </w:r>
      <w:r w:rsidR="00F92DC3">
        <w:t xml:space="preserve">ogy </w:t>
      </w:r>
      <w:r w:rsidR="00F92DC3" w:rsidRPr="00F92DC3">
        <w:t>22</w:t>
      </w:r>
      <w:r w:rsidR="00F92DC3">
        <w:t xml:space="preserve">: </w:t>
      </w:r>
      <w:r w:rsidR="00267897">
        <w:t>571-573</w:t>
      </w:r>
    </w:p>
    <w:p w14:paraId="78447ECC" w14:textId="3118577D" w:rsidR="0039023D" w:rsidRPr="006F743C" w:rsidRDefault="0039023D" w:rsidP="009C7C3C">
      <w:r w:rsidRPr="006F743C">
        <w:t>Segade, P, Crespo, C, Garcia, N, Garcia-Estevez, JM, Arias, C</w:t>
      </w:r>
      <w:r w:rsidR="00184A16" w:rsidRPr="006F743C">
        <w:t xml:space="preserve"> and </w:t>
      </w:r>
      <w:r w:rsidRPr="006F743C">
        <w:t xml:space="preserve">Iglesias, R </w:t>
      </w:r>
      <w:r w:rsidR="001B0460" w:rsidRPr="006F743C">
        <w:t>(</w:t>
      </w:r>
      <w:r w:rsidRPr="006F743C">
        <w:t>2011</w:t>
      </w:r>
      <w:r w:rsidR="001B0460" w:rsidRPr="006F743C">
        <w:t xml:space="preserve">). </w:t>
      </w:r>
      <w:proofErr w:type="spellStart"/>
      <w:r w:rsidRPr="006F743C">
        <w:t>Brachylaima</w:t>
      </w:r>
      <w:proofErr w:type="spellEnd"/>
      <w:r w:rsidRPr="006F743C">
        <w:t xml:space="preserve"> </w:t>
      </w:r>
      <w:proofErr w:type="spellStart"/>
      <w:r w:rsidRPr="006F743C">
        <w:t>aspersae</w:t>
      </w:r>
      <w:proofErr w:type="spellEnd"/>
      <w:r w:rsidRPr="006F743C">
        <w:t xml:space="preserve"> n. sp. (Digenea: </w:t>
      </w:r>
      <w:proofErr w:type="spellStart"/>
      <w:r w:rsidRPr="006F743C">
        <w:t>Brachylaimidae</w:t>
      </w:r>
      <w:proofErr w:type="spellEnd"/>
      <w:r w:rsidRPr="006F743C">
        <w:t xml:space="preserve">) infecting farmed snails in NW Spain: Morphology, life cycle, pathology, and implications for </w:t>
      </w:r>
      <w:r w:rsidR="00AA2E13" w:rsidRPr="006F743C">
        <w:t>heliculture</w:t>
      </w:r>
      <w:r w:rsidR="001B0460" w:rsidRPr="006F743C">
        <w:t>,</w:t>
      </w:r>
      <w:r w:rsidR="006F29F6" w:rsidRPr="006F743C">
        <w:t xml:space="preserve"> </w:t>
      </w:r>
      <w:r w:rsidRPr="006F743C">
        <w:t>Veterinary Parasitology</w:t>
      </w:r>
      <w:r w:rsidR="001B0460" w:rsidRPr="006F743C">
        <w:t xml:space="preserve"> </w:t>
      </w:r>
      <w:r w:rsidRPr="006F743C">
        <w:t>175</w:t>
      </w:r>
      <w:r w:rsidR="001B0460" w:rsidRPr="006F743C">
        <w:t>(</w:t>
      </w:r>
      <w:r w:rsidRPr="006F743C">
        <w:t>3-4</w:t>
      </w:r>
      <w:r w:rsidR="001B0460" w:rsidRPr="006F743C">
        <w:t xml:space="preserve">): </w:t>
      </w:r>
      <w:r w:rsidRPr="006F743C">
        <w:t>273-</w:t>
      </w:r>
      <w:r w:rsidR="001B0460" w:rsidRPr="006F743C">
        <w:t>2</w:t>
      </w:r>
      <w:r w:rsidRPr="006F743C">
        <w:t>86</w:t>
      </w:r>
    </w:p>
    <w:p w14:paraId="76C1522A" w14:textId="12D9BADD" w:rsidR="0039023D" w:rsidRPr="006F743C" w:rsidRDefault="0039023D" w:rsidP="009C7C3C">
      <w:r w:rsidRPr="006F743C">
        <w:t>Segade, P, Garcia-Estevez, J, Arias, C</w:t>
      </w:r>
      <w:r w:rsidR="00184A16" w:rsidRPr="006F743C">
        <w:t xml:space="preserve"> and </w:t>
      </w:r>
      <w:r w:rsidRPr="006F743C">
        <w:t xml:space="preserve">Iglesias, R </w:t>
      </w:r>
      <w:r w:rsidR="001B0460" w:rsidRPr="006F743C">
        <w:t>(</w:t>
      </w:r>
      <w:r w:rsidRPr="006F743C">
        <w:t>2013</w:t>
      </w:r>
      <w:r w:rsidR="001B0460" w:rsidRPr="006F743C">
        <w:t xml:space="preserve">). </w:t>
      </w:r>
      <w:r w:rsidRPr="006F743C">
        <w:t xml:space="preserve">Parasitic infections in mixed system-based </w:t>
      </w:r>
      <w:r w:rsidR="00AA2E13" w:rsidRPr="006F743C">
        <w:t>heliculture</w:t>
      </w:r>
      <w:r w:rsidRPr="006F743C">
        <w:t xml:space="preserve"> farms: dynamics and key epidemiological factors</w:t>
      </w:r>
      <w:r w:rsidR="001B0460" w:rsidRPr="006F743C">
        <w:t>,</w:t>
      </w:r>
      <w:r w:rsidR="006F29F6" w:rsidRPr="006F743C">
        <w:t xml:space="preserve"> </w:t>
      </w:r>
      <w:r w:rsidRPr="006F743C">
        <w:t>Parasitology</w:t>
      </w:r>
      <w:r w:rsidR="001B0460" w:rsidRPr="006F743C">
        <w:t xml:space="preserve"> </w:t>
      </w:r>
      <w:r w:rsidRPr="006F743C">
        <w:t>140</w:t>
      </w:r>
      <w:r w:rsidR="001B0460" w:rsidRPr="006F743C">
        <w:t>(</w:t>
      </w:r>
      <w:r w:rsidRPr="006F743C">
        <w:t>4</w:t>
      </w:r>
      <w:r w:rsidR="001B0460" w:rsidRPr="006F743C">
        <w:t xml:space="preserve">): </w:t>
      </w:r>
      <w:r w:rsidRPr="006F743C">
        <w:t>482-</w:t>
      </w:r>
      <w:r w:rsidR="001B0460" w:rsidRPr="006F743C">
        <w:t>4</w:t>
      </w:r>
      <w:r w:rsidRPr="006F743C">
        <w:t>97</w:t>
      </w:r>
    </w:p>
    <w:p w14:paraId="717A1169" w14:textId="1C8C79D0" w:rsidR="0039023D" w:rsidRPr="006F743C" w:rsidRDefault="0039023D" w:rsidP="009C7C3C">
      <w:r w:rsidRPr="006F743C">
        <w:lastRenderedPageBreak/>
        <w:t>Segade, P, Kher, CP, Lynn, DH</w:t>
      </w:r>
      <w:r w:rsidR="00184A16" w:rsidRPr="006F743C">
        <w:t xml:space="preserve"> and </w:t>
      </w:r>
      <w:r w:rsidRPr="006F743C">
        <w:t xml:space="preserve">Iglesias, R </w:t>
      </w:r>
      <w:r w:rsidR="001B0460" w:rsidRPr="006F743C">
        <w:t>(</w:t>
      </w:r>
      <w:r w:rsidRPr="006F743C">
        <w:t>2009</w:t>
      </w:r>
      <w:r w:rsidR="001B0460" w:rsidRPr="006F743C">
        <w:t xml:space="preserve">). </w:t>
      </w:r>
      <w:r w:rsidRPr="006F743C">
        <w:t>Morphological and molecular characterization of renal ciliates infecting farmed snails in Spain</w:t>
      </w:r>
      <w:r w:rsidR="00FF6689" w:rsidRPr="006F743C">
        <w:t>,</w:t>
      </w:r>
      <w:r w:rsidR="006F29F6" w:rsidRPr="006F743C">
        <w:t xml:space="preserve"> </w:t>
      </w:r>
      <w:r w:rsidRPr="006F743C">
        <w:t>Parasitology</w:t>
      </w:r>
      <w:r w:rsidR="00FF6689" w:rsidRPr="006F743C">
        <w:t xml:space="preserve"> </w:t>
      </w:r>
      <w:r w:rsidRPr="006F743C">
        <w:t>136</w:t>
      </w:r>
      <w:r w:rsidR="00FF6689" w:rsidRPr="006F743C">
        <w:t>(</w:t>
      </w:r>
      <w:r w:rsidRPr="006F743C">
        <w:t>7</w:t>
      </w:r>
      <w:r w:rsidR="00FF6689" w:rsidRPr="006F743C">
        <w:t xml:space="preserve">): </w:t>
      </w:r>
      <w:r w:rsidRPr="006F743C">
        <w:t>771-</w:t>
      </w:r>
      <w:r w:rsidR="00FF6689" w:rsidRPr="006F743C">
        <w:t>7</w:t>
      </w:r>
      <w:r w:rsidRPr="006F743C">
        <w:t>82</w:t>
      </w:r>
    </w:p>
    <w:p w14:paraId="1EBA0E60" w14:textId="196ABF95" w:rsidR="0039023D" w:rsidRPr="006F743C" w:rsidRDefault="0039023D" w:rsidP="00746C24">
      <w:r w:rsidRPr="006F743C">
        <w:t>S</w:t>
      </w:r>
      <w:r w:rsidR="00FF6689" w:rsidRPr="006F743C">
        <w:t xml:space="preserve">egade, </w:t>
      </w:r>
      <w:r w:rsidR="00FA4BD4" w:rsidRPr="006F743C">
        <w:t>P, Crespo, C, Garcia, N, Garcia-Estevez, JM</w:t>
      </w:r>
      <w:r w:rsidR="0012620F" w:rsidRPr="006F743C">
        <w:t xml:space="preserve"> et al. (</w:t>
      </w:r>
      <w:r w:rsidRPr="006F743C">
        <w:t>2011</w:t>
      </w:r>
      <w:r w:rsidR="0012620F" w:rsidRPr="006F743C">
        <w:t>)</w:t>
      </w:r>
      <w:r w:rsidRPr="006F743C">
        <w:t xml:space="preserve">. </w:t>
      </w:r>
      <w:proofErr w:type="spellStart"/>
      <w:r w:rsidRPr="006F743C">
        <w:t>Brachylaima</w:t>
      </w:r>
      <w:proofErr w:type="spellEnd"/>
      <w:r w:rsidRPr="006F743C">
        <w:t xml:space="preserve"> </w:t>
      </w:r>
      <w:proofErr w:type="spellStart"/>
      <w:r w:rsidRPr="006F743C">
        <w:t>aspersae</w:t>
      </w:r>
      <w:proofErr w:type="spellEnd"/>
      <w:r w:rsidRPr="006F743C">
        <w:t xml:space="preserve"> n. sp. (Digenea: </w:t>
      </w:r>
      <w:proofErr w:type="spellStart"/>
      <w:r w:rsidRPr="006F743C">
        <w:t>Brachylaimidae</w:t>
      </w:r>
      <w:proofErr w:type="spellEnd"/>
      <w:r w:rsidRPr="006F743C">
        <w:t xml:space="preserve">) infecting farmed snails in NW Spain: Morphology, life cycle, pathology, and implications for </w:t>
      </w:r>
      <w:r w:rsidR="00AA2E13" w:rsidRPr="006F743C">
        <w:t>heliculture</w:t>
      </w:r>
      <w:r w:rsidR="0012620F" w:rsidRPr="006F743C">
        <w:t xml:space="preserve">, </w:t>
      </w:r>
      <w:r w:rsidRPr="006F743C">
        <w:t>Veterinary Parasitology 175</w:t>
      </w:r>
      <w:r w:rsidR="0012620F" w:rsidRPr="006F743C">
        <w:t xml:space="preserve">: </w:t>
      </w:r>
      <w:r w:rsidRPr="006F743C">
        <w:t>273-286</w:t>
      </w:r>
    </w:p>
    <w:p w14:paraId="51F9EFC3" w14:textId="63C6B4A8" w:rsidR="0039023D" w:rsidRPr="006F743C" w:rsidRDefault="0039023D" w:rsidP="009C7C3C">
      <w:r w:rsidRPr="006F743C">
        <w:t>Senanayake, SN, Pryor, DS, Walker, J</w:t>
      </w:r>
      <w:r w:rsidR="00184A16" w:rsidRPr="006F743C">
        <w:t xml:space="preserve"> and </w:t>
      </w:r>
      <w:r w:rsidRPr="006F743C">
        <w:t xml:space="preserve">Konecny, P </w:t>
      </w:r>
      <w:r w:rsidR="008F677E" w:rsidRPr="006F743C">
        <w:t>(</w:t>
      </w:r>
      <w:r w:rsidRPr="006F743C">
        <w:t>2003</w:t>
      </w:r>
      <w:r w:rsidR="008F677E" w:rsidRPr="006F743C">
        <w:t xml:space="preserve">). </w:t>
      </w:r>
      <w:r w:rsidRPr="006F743C">
        <w:t>First report of human angiostrongyliasis acquired in Sydney</w:t>
      </w:r>
      <w:r w:rsidR="008F677E" w:rsidRPr="006F743C">
        <w:t>,</w:t>
      </w:r>
      <w:r w:rsidR="006F29F6" w:rsidRPr="006F743C">
        <w:t xml:space="preserve"> </w:t>
      </w:r>
      <w:r w:rsidRPr="006F743C">
        <w:t>Medical Journal of Australia</w:t>
      </w:r>
      <w:r w:rsidR="008F677E" w:rsidRPr="006F743C">
        <w:t xml:space="preserve"> </w:t>
      </w:r>
      <w:r w:rsidRPr="006F743C">
        <w:t>179</w:t>
      </w:r>
      <w:r w:rsidR="008F677E" w:rsidRPr="006F743C">
        <w:t>(</w:t>
      </w:r>
      <w:r w:rsidRPr="006F743C">
        <w:t>8</w:t>
      </w:r>
      <w:r w:rsidR="008F677E" w:rsidRPr="006F743C">
        <w:t xml:space="preserve">): </w:t>
      </w:r>
      <w:r w:rsidRPr="006F743C">
        <w:t>430-</w:t>
      </w:r>
      <w:r w:rsidR="008F677E" w:rsidRPr="006F743C">
        <w:t>43</w:t>
      </w:r>
      <w:r w:rsidRPr="006F743C">
        <w:t>1</w:t>
      </w:r>
    </w:p>
    <w:p w14:paraId="7C6FE2E7" w14:textId="7561C0CE" w:rsidR="0039023D" w:rsidRPr="006F743C" w:rsidRDefault="0039023D" w:rsidP="009C7C3C">
      <w:proofErr w:type="spellStart"/>
      <w:r w:rsidRPr="006F743C">
        <w:t>Senlik</w:t>
      </w:r>
      <w:proofErr w:type="spellEnd"/>
      <w:r w:rsidRPr="006F743C">
        <w:t>, B, Cirak, VY</w:t>
      </w:r>
      <w:r w:rsidR="00184A16" w:rsidRPr="006F743C">
        <w:t xml:space="preserve"> and </w:t>
      </w:r>
      <w:proofErr w:type="spellStart"/>
      <w:r w:rsidRPr="006F743C">
        <w:t>Tinar</w:t>
      </w:r>
      <w:proofErr w:type="spellEnd"/>
      <w:r w:rsidRPr="006F743C">
        <w:t xml:space="preserve">, R </w:t>
      </w:r>
      <w:r w:rsidR="008F677E" w:rsidRPr="006F743C">
        <w:t>(</w:t>
      </w:r>
      <w:r w:rsidRPr="006F743C">
        <w:t>2008</w:t>
      </w:r>
      <w:r w:rsidR="008F677E" w:rsidRPr="006F743C">
        <w:t xml:space="preserve">). </w:t>
      </w:r>
      <w:r w:rsidRPr="006F743C">
        <w:t xml:space="preserve">Field efficacy of two netobimin oral suspensions (5% and 15%) in sheep naturally infected with </w:t>
      </w:r>
      <w:proofErr w:type="spellStart"/>
      <w:r w:rsidRPr="006F743C">
        <w:t>Dicrocoelium</w:t>
      </w:r>
      <w:proofErr w:type="spellEnd"/>
      <w:r w:rsidRPr="006F743C">
        <w:t xml:space="preserve"> </w:t>
      </w:r>
      <w:proofErr w:type="spellStart"/>
      <w:r w:rsidRPr="006F743C">
        <w:t>dendriticum</w:t>
      </w:r>
      <w:proofErr w:type="spellEnd"/>
      <w:r w:rsidR="008F677E" w:rsidRPr="006F743C">
        <w:t>,</w:t>
      </w:r>
      <w:r w:rsidR="006F29F6" w:rsidRPr="006F743C">
        <w:t xml:space="preserve"> </w:t>
      </w:r>
      <w:r w:rsidRPr="006F743C">
        <w:t>Small Ruminant Research</w:t>
      </w:r>
      <w:r w:rsidR="008F677E" w:rsidRPr="006F743C">
        <w:t xml:space="preserve"> </w:t>
      </w:r>
      <w:r w:rsidRPr="006F743C">
        <w:t>80</w:t>
      </w:r>
      <w:r w:rsidR="008F677E" w:rsidRPr="006F743C">
        <w:t>(1-</w:t>
      </w:r>
      <w:r w:rsidRPr="006F743C">
        <w:t>3</w:t>
      </w:r>
      <w:r w:rsidR="008F677E" w:rsidRPr="006F743C">
        <w:t xml:space="preserve">): </w:t>
      </w:r>
      <w:r w:rsidRPr="006F743C">
        <w:t>104-</w:t>
      </w:r>
      <w:r w:rsidR="008F677E" w:rsidRPr="006F743C">
        <w:t>10</w:t>
      </w:r>
      <w:r w:rsidRPr="006F743C">
        <w:t>6</w:t>
      </w:r>
    </w:p>
    <w:p w14:paraId="6B60BAAA" w14:textId="508792D1" w:rsidR="0039023D" w:rsidRPr="006F743C" w:rsidRDefault="0039023D" w:rsidP="00746C24">
      <w:r w:rsidRPr="006F743C">
        <w:t xml:space="preserve">Sherpa, S, </w:t>
      </w:r>
      <w:proofErr w:type="spellStart"/>
      <w:r w:rsidRPr="006F743C">
        <w:t>Ansart</w:t>
      </w:r>
      <w:proofErr w:type="spellEnd"/>
      <w:r w:rsidRPr="006F743C">
        <w:t>, A, Madec, L, Martin, MC, Dréano, S</w:t>
      </w:r>
      <w:r w:rsidR="00184A16" w:rsidRPr="006F743C">
        <w:t xml:space="preserve"> and </w:t>
      </w:r>
      <w:proofErr w:type="spellStart"/>
      <w:r w:rsidRPr="006F743C">
        <w:t>Guiller</w:t>
      </w:r>
      <w:proofErr w:type="spellEnd"/>
      <w:r w:rsidRPr="006F743C">
        <w:t xml:space="preserve">, A </w:t>
      </w:r>
      <w:r w:rsidR="008F677E" w:rsidRPr="006F743C">
        <w:t>(</w:t>
      </w:r>
      <w:r w:rsidRPr="006F743C">
        <w:t>2018</w:t>
      </w:r>
      <w:r w:rsidR="008F677E" w:rsidRPr="006F743C">
        <w:t xml:space="preserve">). </w:t>
      </w:r>
      <w:r w:rsidRPr="006F743C">
        <w:t xml:space="preserve">Redefining the biogeographical scenario of the land snail Cornu aspersum </w:t>
      </w:r>
      <w:proofErr w:type="spellStart"/>
      <w:r w:rsidRPr="006F743C">
        <w:t>aspersum</w:t>
      </w:r>
      <w:proofErr w:type="spellEnd"/>
      <w:r w:rsidRPr="006F743C">
        <w:t>: natural spatial expansion and human-mediated dispersal in the Mediterranean basin</w:t>
      </w:r>
      <w:r w:rsidR="008F677E" w:rsidRPr="006F743C">
        <w:t xml:space="preserve">, </w:t>
      </w:r>
      <w:r w:rsidRPr="006F743C">
        <w:t>Molecular Phylogenetics and Evolution</w:t>
      </w:r>
      <w:r w:rsidR="008F677E" w:rsidRPr="006F743C">
        <w:t xml:space="preserve"> </w:t>
      </w:r>
      <w:r w:rsidRPr="006F743C">
        <w:t>120</w:t>
      </w:r>
      <w:r w:rsidR="008F677E" w:rsidRPr="006F743C">
        <w:t>: 2</w:t>
      </w:r>
      <w:r w:rsidRPr="006F743C">
        <w:t>18-</w:t>
      </w:r>
      <w:r w:rsidR="008F677E" w:rsidRPr="006F743C">
        <w:t>2</w:t>
      </w:r>
      <w:r w:rsidRPr="006F743C">
        <w:t>32</w:t>
      </w:r>
    </w:p>
    <w:p w14:paraId="2C31F072" w14:textId="1132AA56" w:rsidR="0039023D" w:rsidRPr="006F743C" w:rsidRDefault="0039023D" w:rsidP="00746C24">
      <w:r w:rsidRPr="006F743C">
        <w:t xml:space="preserve">Smith, BJ </w:t>
      </w:r>
      <w:r w:rsidR="001B320F" w:rsidRPr="006F743C">
        <w:t>(</w:t>
      </w:r>
      <w:r w:rsidRPr="006F743C">
        <w:t>1992</w:t>
      </w:r>
      <w:r w:rsidR="001B320F" w:rsidRPr="006F743C">
        <w:t>).</w:t>
      </w:r>
      <w:r w:rsidRPr="006F743C">
        <w:t xml:space="preserve"> Non-marine Mollusca, vol. 8, Houston, WWK (ed), Australian Government Public Service, Canberra</w:t>
      </w:r>
      <w:r w:rsidR="001B320F" w:rsidRPr="006F743C">
        <w:t>, ISBN-10: 0 644 14598 6</w:t>
      </w:r>
    </w:p>
    <w:p w14:paraId="02B14D85" w14:textId="0E02D02C" w:rsidR="0039023D" w:rsidRPr="006F743C" w:rsidRDefault="0039023D" w:rsidP="00746C24">
      <w:r w:rsidRPr="006F743C">
        <w:t>Soares, CM, Hayashi, C</w:t>
      </w:r>
      <w:r w:rsidR="00184A16" w:rsidRPr="006F743C">
        <w:t xml:space="preserve"> and </w:t>
      </w:r>
      <w:proofErr w:type="spellStart"/>
      <w:r w:rsidRPr="006F743C">
        <w:t>Cocito</w:t>
      </w:r>
      <w:proofErr w:type="spellEnd"/>
      <w:r w:rsidRPr="006F743C">
        <w:t xml:space="preserve">, IC </w:t>
      </w:r>
      <w:r w:rsidR="001B320F" w:rsidRPr="006F743C">
        <w:t>(</w:t>
      </w:r>
      <w:r w:rsidRPr="006F743C">
        <w:t>2002</w:t>
      </w:r>
      <w:r w:rsidR="001B320F" w:rsidRPr="006F743C">
        <w:t xml:space="preserve">). </w:t>
      </w:r>
      <w:proofErr w:type="spellStart"/>
      <w:r w:rsidRPr="006F743C">
        <w:t>Exigência</w:t>
      </w:r>
      <w:proofErr w:type="spellEnd"/>
      <w:r w:rsidRPr="006F743C">
        <w:t xml:space="preserve"> de </w:t>
      </w:r>
      <w:proofErr w:type="spellStart"/>
      <w:r w:rsidRPr="006F743C">
        <w:t>proteína</w:t>
      </w:r>
      <w:proofErr w:type="spellEnd"/>
      <w:r w:rsidRPr="006F743C">
        <w:t xml:space="preserve"> para o escargot </w:t>
      </w:r>
      <w:proofErr w:type="spellStart"/>
      <w:r w:rsidRPr="006F743C">
        <w:t>francês</w:t>
      </w:r>
      <w:proofErr w:type="spellEnd"/>
      <w:r w:rsidRPr="006F743C">
        <w:t xml:space="preserve">, Helix </w:t>
      </w:r>
      <w:proofErr w:type="spellStart"/>
      <w:r w:rsidRPr="006F743C">
        <w:t>aspersa</w:t>
      </w:r>
      <w:proofErr w:type="spellEnd"/>
      <w:r w:rsidRPr="006F743C">
        <w:t xml:space="preserve"> maxima </w:t>
      </w:r>
      <w:proofErr w:type="spellStart"/>
      <w:r w:rsidRPr="006F743C">
        <w:t>em</w:t>
      </w:r>
      <w:proofErr w:type="spellEnd"/>
      <w:r w:rsidRPr="006F743C">
        <w:t xml:space="preserve"> </w:t>
      </w:r>
      <w:proofErr w:type="spellStart"/>
      <w:r w:rsidRPr="006F743C">
        <w:t>fase</w:t>
      </w:r>
      <w:proofErr w:type="spellEnd"/>
      <w:r w:rsidRPr="006F743C">
        <w:t xml:space="preserve"> de </w:t>
      </w:r>
      <w:proofErr w:type="spellStart"/>
      <w:r w:rsidRPr="006F743C">
        <w:t>crescimento</w:t>
      </w:r>
      <w:proofErr w:type="spellEnd"/>
      <w:r w:rsidR="001B320F" w:rsidRPr="006F743C">
        <w:t xml:space="preserve">, </w:t>
      </w:r>
      <w:r w:rsidRPr="006F743C">
        <w:t xml:space="preserve">(Protein requirement for Helix </w:t>
      </w:r>
      <w:proofErr w:type="spellStart"/>
      <w:r w:rsidRPr="006F743C">
        <w:t>aspersa</w:t>
      </w:r>
      <w:proofErr w:type="spellEnd"/>
      <w:r w:rsidRPr="006F743C">
        <w:t xml:space="preserve"> maxima during the growth phase), </w:t>
      </w:r>
      <w:proofErr w:type="spellStart"/>
      <w:r w:rsidRPr="006F743C">
        <w:t>Revista</w:t>
      </w:r>
      <w:proofErr w:type="spellEnd"/>
      <w:r w:rsidRPr="006F743C">
        <w:t xml:space="preserve"> Brasileira de </w:t>
      </w:r>
      <w:proofErr w:type="spellStart"/>
      <w:r w:rsidRPr="006F743C">
        <w:t>Zootecnia</w:t>
      </w:r>
      <w:proofErr w:type="spellEnd"/>
      <w:r w:rsidR="001B320F" w:rsidRPr="006F743C">
        <w:t xml:space="preserve"> </w:t>
      </w:r>
      <w:r w:rsidRPr="006F743C">
        <w:t>31</w:t>
      </w:r>
      <w:r w:rsidR="001B320F" w:rsidRPr="006F743C">
        <w:t>(</w:t>
      </w:r>
      <w:r w:rsidRPr="006F743C">
        <w:t>2</w:t>
      </w:r>
      <w:r w:rsidR="001B320F" w:rsidRPr="006F743C">
        <w:t xml:space="preserve">): </w:t>
      </w:r>
      <w:r w:rsidRPr="006F743C">
        <w:t>835-</w:t>
      </w:r>
      <w:r w:rsidR="001B320F" w:rsidRPr="006F743C">
        <w:t>8</w:t>
      </w:r>
      <w:r w:rsidRPr="006F743C">
        <w:t>41</w:t>
      </w:r>
    </w:p>
    <w:p w14:paraId="66F7A1FC" w14:textId="489B1EC6" w:rsidR="0039023D" w:rsidRPr="006F743C" w:rsidRDefault="0039023D" w:rsidP="00746C24">
      <w:proofErr w:type="spellStart"/>
      <w:r w:rsidRPr="006F743C">
        <w:t>Soes</w:t>
      </w:r>
      <w:proofErr w:type="spellEnd"/>
      <w:r w:rsidRPr="006F743C">
        <w:t xml:space="preserve">, DM </w:t>
      </w:r>
      <w:r w:rsidR="001B320F" w:rsidRPr="006F743C">
        <w:t>(</w:t>
      </w:r>
      <w:r w:rsidRPr="006F743C">
        <w:t>2014</w:t>
      </w:r>
      <w:r w:rsidR="001B320F" w:rsidRPr="006F743C">
        <w:t xml:space="preserve">). </w:t>
      </w:r>
      <w:r w:rsidRPr="006F743C">
        <w:t xml:space="preserve">Een </w:t>
      </w:r>
      <w:proofErr w:type="spellStart"/>
      <w:r w:rsidRPr="006F743C">
        <w:t>vondst</w:t>
      </w:r>
      <w:proofErr w:type="spellEnd"/>
      <w:r w:rsidRPr="006F743C">
        <w:t xml:space="preserve"> van </w:t>
      </w:r>
      <w:proofErr w:type="spellStart"/>
      <w:r w:rsidRPr="006F743C">
        <w:t>Eobania</w:t>
      </w:r>
      <w:proofErr w:type="spellEnd"/>
      <w:r w:rsidRPr="006F743C">
        <w:t xml:space="preserve"> </w:t>
      </w:r>
      <w:proofErr w:type="spellStart"/>
      <w:r w:rsidRPr="006F743C">
        <w:t>vermiculata</w:t>
      </w:r>
      <w:proofErr w:type="spellEnd"/>
      <w:r w:rsidRPr="006F743C">
        <w:t xml:space="preserve"> in Wageningen (A find of </w:t>
      </w:r>
      <w:proofErr w:type="spellStart"/>
      <w:r w:rsidRPr="006F743C">
        <w:t>Eobania</w:t>
      </w:r>
      <w:proofErr w:type="spellEnd"/>
      <w:r w:rsidRPr="006F743C">
        <w:t xml:space="preserve"> </w:t>
      </w:r>
      <w:proofErr w:type="spellStart"/>
      <w:r w:rsidRPr="006F743C">
        <w:t>vermiculata</w:t>
      </w:r>
      <w:proofErr w:type="spellEnd"/>
      <w:r w:rsidRPr="006F743C">
        <w:t xml:space="preserve"> in Wageningen), Spirula</w:t>
      </w:r>
      <w:r w:rsidR="001B320F" w:rsidRPr="006F743C">
        <w:t xml:space="preserve"> </w:t>
      </w:r>
      <w:r w:rsidRPr="006F743C">
        <w:t>398</w:t>
      </w:r>
      <w:r w:rsidR="001B320F" w:rsidRPr="006F743C">
        <w:t xml:space="preserve">: </w:t>
      </w:r>
      <w:r w:rsidRPr="006F743C">
        <w:t>84-</w:t>
      </w:r>
      <w:r w:rsidR="001B320F" w:rsidRPr="006F743C">
        <w:t>8</w:t>
      </w:r>
      <w:r w:rsidRPr="006F743C">
        <w:t xml:space="preserve">5 </w:t>
      </w:r>
    </w:p>
    <w:p w14:paraId="450E2301" w14:textId="3E67EDCD" w:rsidR="0039023D" w:rsidRPr="006F743C" w:rsidRDefault="0039023D" w:rsidP="00746C24">
      <w:r w:rsidRPr="006F743C">
        <w:t>S</w:t>
      </w:r>
      <w:r w:rsidR="000A1548" w:rsidRPr="006F743C">
        <w:t>olem</w:t>
      </w:r>
      <w:r w:rsidRPr="006F743C">
        <w:t>, A</w:t>
      </w:r>
      <w:r w:rsidR="000A1548" w:rsidRPr="006F743C">
        <w:t xml:space="preserve"> (</w:t>
      </w:r>
      <w:r w:rsidRPr="006F743C">
        <w:t>1990</w:t>
      </w:r>
      <w:r w:rsidR="000A1548" w:rsidRPr="006F743C">
        <w:t>)</w:t>
      </w:r>
      <w:r w:rsidRPr="006F743C">
        <w:t>. How many Hawaiian land snail species are left? And what can we do for them. Bishop Museum Occasional Papers, 30</w:t>
      </w:r>
      <w:r w:rsidR="000A1548" w:rsidRPr="006F743C">
        <w:t xml:space="preserve">: </w:t>
      </w:r>
      <w:r w:rsidRPr="006F743C">
        <w:t>27-40</w:t>
      </w:r>
    </w:p>
    <w:p w14:paraId="4A61C1C4" w14:textId="22653C13" w:rsidR="0039023D" w:rsidRPr="006F743C" w:rsidRDefault="0039023D" w:rsidP="009C7C3C">
      <w:r w:rsidRPr="006F743C">
        <w:t xml:space="preserve">Spratt, DM </w:t>
      </w:r>
      <w:r w:rsidR="000A1548" w:rsidRPr="006F743C">
        <w:t>(</w:t>
      </w:r>
      <w:r w:rsidRPr="006F743C">
        <w:t>2005</w:t>
      </w:r>
      <w:r w:rsidR="000A1548" w:rsidRPr="006F743C">
        <w:t xml:space="preserve">). </w:t>
      </w:r>
      <w:proofErr w:type="spellStart"/>
      <w:r w:rsidRPr="006F743C">
        <w:t>Neuroangiostrongyliasis</w:t>
      </w:r>
      <w:proofErr w:type="spellEnd"/>
      <w:r w:rsidRPr="006F743C">
        <w:t>: disease in wildlife and humans, Microbiology Australia</w:t>
      </w:r>
      <w:r w:rsidR="000A1548" w:rsidRPr="006F743C">
        <w:t xml:space="preserve"> </w:t>
      </w:r>
      <w:r w:rsidRPr="006F743C">
        <w:t>26</w:t>
      </w:r>
      <w:r w:rsidR="000A1548" w:rsidRPr="006F743C">
        <w:t>(</w:t>
      </w:r>
      <w:r w:rsidRPr="006F743C">
        <w:t>2</w:t>
      </w:r>
      <w:r w:rsidR="000A1548" w:rsidRPr="006F743C">
        <w:t>)</w:t>
      </w:r>
      <w:r w:rsidRPr="006F743C">
        <w:t xml:space="preserve">, </w:t>
      </w:r>
      <w:r w:rsidR="00DE652C" w:rsidRPr="006F743C">
        <w:t xml:space="preserve">CSIRO Publishing, </w:t>
      </w:r>
      <w:proofErr w:type="spellStart"/>
      <w:r w:rsidR="00F1288B" w:rsidRPr="006F743C">
        <w:t>doi</w:t>
      </w:r>
      <w:proofErr w:type="spellEnd"/>
      <w:r w:rsidR="00F1288B" w:rsidRPr="006F743C">
        <w:t xml:space="preserve">: </w:t>
      </w:r>
      <w:r w:rsidR="00DE652C" w:rsidRPr="006F743C">
        <w:t>10.1071/MA05063</w:t>
      </w:r>
    </w:p>
    <w:p w14:paraId="23536554" w14:textId="4B2034D1" w:rsidR="0039023D" w:rsidRPr="006F743C" w:rsidRDefault="0039023D" w:rsidP="00746C24">
      <w:r w:rsidRPr="006F743C">
        <w:t>S</w:t>
      </w:r>
      <w:r w:rsidR="00DE652C" w:rsidRPr="006F743C">
        <w:t>tan</w:t>
      </w:r>
      <w:r w:rsidR="00505FC0" w:rsidRPr="006F743C">
        <w:t>isic, J, Potter, D and Stanisic, I (</w:t>
      </w:r>
      <w:r w:rsidRPr="006F743C">
        <w:t>2023</w:t>
      </w:r>
      <w:r w:rsidR="00505FC0" w:rsidRPr="006F743C">
        <w:t xml:space="preserve">). </w:t>
      </w:r>
      <w:r w:rsidRPr="006F743C">
        <w:t>A Guide to Land Snails of Australia</w:t>
      </w:r>
      <w:r w:rsidR="00C17996" w:rsidRPr="006F743C">
        <w:t>, CSIRO Publishing, ISBN: 9781486313525</w:t>
      </w:r>
    </w:p>
    <w:p w14:paraId="51631B49" w14:textId="6887B6F6" w:rsidR="0039023D" w:rsidRPr="006F743C" w:rsidRDefault="0039023D" w:rsidP="009C7C3C">
      <w:r w:rsidRPr="006F743C">
        <w:t xml:space="preserve">Stockdale Walden, HD, </w:t>
      </w:r>
      <w:proofErr w:type="spellStart"/>
      <w:r w:rsidRPr="006F743C">
        <w:t>Slapcinsky</w:t>
      </w:r>
      <w:proofErr w:type="spellEnd"/>
      <w:r w:rsidRPr="006F743C">
        <w:t>, JD, Roff, S, Mendieta Calle, J, Diaz Goodwin, Z, Stern, J, Corlett, R, Conway, J</w:t>
      </w:r>
      <w:r w:rsidR="00184A16" w:rsidRPr="006F743C">
        <w:t xml:space="preserve"> and </w:t>
      </w:r>
      <w:r w:rsidRPr="006F743C">
        <w:t xml:space="preserve">McIntosh, A </w:t>
      </w:r>
      <w:r w:rsidR="00C17996" w:rsidRPr="006F743C">
        <w:t>(</w:t>
      </w:r>
      <w:r w:rsidRPr="006F743C">
        <w:t>2017</w:t>
      </w:r>
      <w:r w:rsidR="00C17996" w:rsidRPr="006F743C">
        <w:t xml:space="preserve">). </w:t>
      </w:r>
      <w:r w:rsidRPr="006F743C">
        <w:t xml:space="preserve">Geographic distribution of </w:t>
      </w:r>
      <w:proofErr w:type="spellStart"/>
      <w:r w:rsidRPr="006F743C">
        <w:t>Angiostrongylus</w:t>
      </w:r>
      <w:proofErr w:type="spellEnd"/>
      <w:r w:rsidRPr="006F743C">
        <w:t xml:space="preserve"> </w:t>
      </w:r>
      <w:proofErr w:type="spellStart"/>
      <w:r w:rsidRPr="006F743C">
        <w:t>cantonensis</w:t>
      </w:r>
      <w:proofErr w:type="spellEnd"/>
      <w:r w:rsidRPr="006F743C">
        <w:t xml:space="preserve"> in wild rats (Rattus rattus) and terrestrial snails in Florida, USA, </w:t>
      </w:r>
      <w:proofErr w:type="spellStart"/>
      <w:r w:rsidRPr="006F743C">
        <w:t>PLoSOne</w:t>
      </w:r>
      <w:proofErr w:type="spellEnd"/>
      <w:r w:rsidR="00C17996" w:rsidRPr="006F743C">
        <w:t xml:space="preserve"> </w:t>
      </w:r>
      <w:r w:rsidRPr="006F743C">
        <w:t>12</w:t>
      </w:r>
      <w:r w:rsidR="00C17996" w:rsidRPr="006F743C">
        <w:t>(</w:t>
      </w:r>
      <w:r w:rsidRPr="006F743C">
        <w:t>5</w:t>
      </w:r>
      <w:r w:rsidR="00C17996" w:rsidRPr="006F743C">
        <w:t xml:space="preserve">): </w:t>
      </w:r>
      <w:r w:rsidRPr="006F743C">
        <w:t>e0177910</w:t>
      </w:r>
    </w:p>
    <w:p w14:paraId="621A9C34" w14:textId="1297E8CC" w:rsidR="0039023D" w:rsidRPr="006F743C" w:rsidRDefault="0039023D" w:rsidP="009C7C3C">
      <w:r w:rsidRPr="006F743C">
        <w:t>Stockdale, PH</w:t>
      </w:r>
      <w:r w:rsidR="00184A16" w:rsidRPr="006F743C">
        <w:t xml:space="preserve"> and </w:t>
      </w:r>
      <w:r w:rsidRPr="006F743C">
        <w:t xml:space="preserve">Hulland, TJ </w:t>
      </w:r>
      <w:r w:rsidR="00C17996" w:rsidRPr="006F743C">
        <w:t>(</w:t>
      </w:r>
      <w:r w:rsidRPr="006F743C">
        <w:t>1970</w:t>
      </w:r>
      <w:r w:rsidR="00C17996" w:rsidRPr="006F743C">
        <w:t xml:space="preserve">). </w:t>
      </w:r>
      <w:r w:rsidRPr="006F743C">
        <w:t xml:space="preserve">Pathogenesis, Route of Migration, and Development of </w:t>
      </w:r>
      <w:proofErr w:type="spellStart"/>
      <w:r w:rsidRPr="006F743C">
        <w:t>Crenosoma</w:t>
      </w:r>
      <w:proofErr w:type="spellEnd"/>
      <w:r w:rsidRPr="006F743C">
        <w:t>-Vulpis in Dog</w:t>
      </w:r>
      <w:r w:rsidR="00C17996" w:rsidRPr="006F743C">
        <w:t>,</w:t>
      </w:r>
      <w:r w:rsidR="006F29F6" w:rsidRPr="006F743C">
        <w:t xml:space="preserve"> </w:t>
      </w:r>
      <w:proofErr w:type="spellStart"/>
      <w:r w:rsidRPr="006F743C">
        <w:t>Pathologia</w:t>
      </w:r>
      <w:proofErr w:type="spellEnd"/>
      <w:r w:rsidRPr="006F743C">
        <w:t xml:space="preserve"> </w:t>
      </w:r>
      <w:proofErr w:type="spellStart"/>
      <w:r w:rsidRPr="006F743C">
        <w:t>Veterinaria</w:t>
      </w:r>
      <w:proofErr w:type="spellEnd"/>
      <w:r w:rsidR="00C17996" w:rsidRPr="006F743C">
        <w:t xml:space="preserve"> </w:t>
      </w:r>
      <w:r w:rsidRPr="006F743C">
        <w:t>7</w:t>
      </w:r>
      <w:r w:rsidR="00C17996" w:rsidRPr="006F743C">
        <w:t>(</w:t>
      </w:r>
      <w:r w:rsidRPr="006F743C">
        <w:t>1</w:t>
      </w:r>
      <w:r w:rsidR="00C17996" w:rsidRPr="006F743C">
        <w:t xml:space="preserve">): </w:t>
      </w:r>
      <w:r w:rsidRPr="006F743C">
        <w:t>28</w:t>
      </w:r>
    </w:p>
    <w:p w14:paraId="31E76B2E" w14:textId="401C08D8" w:rsidR="0039023D" w:rsidRPr="006F743C" w:rsidRDefault="0039023D" w:rsidP="009C7C3C">
      <w:r w:rsidRPr="006F743C">
        <w:t>Stokes, VL, Spratt, DM, Banks, PB, Pechc, RP</w:t>
      </w:r>
      <w:r w:rsidR="00184A16" w:rsidRPr="006F743C">
        <w:t xml:space="preserve"> and </w:t>
      </w:r>
      <w:r w:rsidRPr="006F743C">
        <w:t xml:space="preserve">Williams, RL </w:t>
      </w:r>
      <w:r w:rsidR="00C17996" w:rsidRPr="006F743C">
        <w:t>(</w:t>
      </w:r>
      <w:r w:rsidRPr="006F743C">
        <w:t>2007</w:t>
      </w:r>
      <w:r w:rsidR="00C17996" w:rsidRPr="006F743C">
        <w:t xml:space="preserve">). </w:t>
      </w:r>
      <w:r w:rsidRPr="006F743C">
        <w:t xml:space="preserve">Occurrence of </w:t>
      </w:r>
      <w:proofErr w:type="spellStart"/>
      <w:r w:rsidRPr="006F743C">
        <w:t>Angiostrongylus</w:t>
      </w:r>
      <w:proofErr w:type="spellEnd"/>
      <w:r w:rsidRPr="006F743C">
        <w:t xml:space="preserve"> species (Nematoda) in populations of Rattus </w:t>
      </w:r>
      <w:proofErr w:type="spellStart"/>
      <w:r w:rsidRPr="006F743C">
        <w:t>rattus</w:t>
      </w:r>
      <w:proofErr w:type="spellEnd"/>
      <w:r w:rsidRPr="006F743C">
        <w:t xml:space="preserve"> and Rattus fuscipes in coastal forests of south-eastern Australia</w:t>
      </w:r>
      <w:r w:rsidR="00C17996" w:rsidRPr="006F743C">
        <w:t>,</w:t>
      </w:r>
      <w:r w:rsidR="006F29F6" w:rsidRPr="006F743C">
        <w:t xml:space="preserve"> </w:t>
      </w:r>
      <w:r w:rsidRPr="006F743C">
        <w:t>Australian Journal of Zoology</w:t>
      </w:r>
      <w:r w:rsidR="00C17996" w:rsidRPr="006F743C">
        <w:t xml:space="preserve"> </w:t>
      </w:r>
      <w:r w:rsidRPr="006F743C">
        <w:t>55</w:t>
      </w:r>
      <w:r w:rsidR="00C17996" w:rsidRPr="006F743C">
        <w:t>(</w:t>
      </w:r>
      <w:r w:rsidRPr="006F743C">
        <w:t>3</w:t>
      </w:r>
      <w:r w:rsidR="00C17996" w:rsidRPr="006F743C">
        <w:t xml:space="preserve">): </w:t>
      </w:r>
      <w:r w:rsidRPr="006F743C">
        <w:t>177-</w:t>
      </w:r>
      <w:r w:rsidR="00C17996" w:rsidRPr="006F743C">
        <w:t>1</w:t>
      </w:r>
      <w:r w:rsidRPr="006F743C">
        <w:t>84</w:t>
      </w:r>
    </w:p>
    <w:p w14:paraId="160799F5" w14:textId="2DA9CBF0" w:rsidR="0039023D" w:rsidRPr="006F743C" w:rsidRDefault="0039023D" w:rsidP="009C7C3C">
      <w:r w:rsidRPr="006F743C">
        <w:lastRenderedPageBreak/>
        <w:t>Tan, L</w:t>
      </w:r>
      <w:r w:rsidR="00184A16" w:rsidRPr="006F743C">
        <w:t xml:space="preserve"> and </w:t>
      </w:r>
      <w:r w:rsidRPr="006F743C">
        <w:t xml:space="preserve">Grewal, PS </w:t>
      </w:r>
      <w:r w:rsidR="00C17996" w:rsidRPr="006F743C">
        <w:t>(</w:t>
      </w:r>
      <w:r w:rsidRPr="006F743C">
        <w:t>2001a</w:t>
      </w:r>
      <w:r w:rsidR="00C17996" w:rsidRPr="006F743C">
        <w:t xml:space="preserve">). </w:t>
      </w:r>
      <w:r w:rsidRPr="006F743C">
        <w:t xml:space="preserve">Infection </w:t>
      </w:r>
      <w:proofErr w:type="spellStart"/>
      <w:r w:rsidRPr="006F743C">
        <w:t>behavior</w:t>
      </w:r>
      <w:proofErr w:type="spellEnd"/>
      <w:r w:rsidRPr="006F743C">
        <w:t xml:space="preserve"> of the rhabditid nematode </w:t>
      </w:r>
      <w:proofErr w:type="spellStart"/>
      <w:r w:rsidRPr="006F743C">
        <w:t>Phasmarhabditis</w:t>
      </w:r>
      <w:proofErr w:type="spellEnd"/>
      <w:r w:rsidRPr="006F743C">
        <w:t xml:space="preserve"> </w:t>
      </w:r>
      <w:proofErr w:type="spellStart"/>
      <w:r w:rsidRPr="006F743C">
        <w:t>hermaphrodita</w:t>
      </w:r>
      <w:proofErr w:type="spellEnd"/>
      <w:r w:rsidRPr="006F743C">
        <w:t xml:space="preserve"> to the grey garden slug </w:t>
      </w:r>
      <w:proofErr w:type="spellStart"/>
      <w:r w:rsidRPr="006F743C">
        <w:t>Deroceras</w:t>
      </w:r>
      <w:proofErr w:type="spellEnd"/>
      <w:r w:rsidRPr="006F743C">
        <w:t xml:space="preserve"> </w:t>
      </w:r>
      <w:proofErr w:type="spellStart"/>
      <w:r w:rsidRPr="006F743C">
        <w:t>reticulatum</w:t>
      </w:r>
      <w:proofErr w:type="spellEnd"/>
      <w:r w:rsidR="00C17996" w:rsidRPr="006F743C">
        <w:t>,</w:t>
      </w:r>
      <w:r w:rsidR="006F29F6" w:rsidRPr="006F743C">
        <w:t xml:space="preserve"> </w:t>
      </w:r>
      <w:r w:rsidRPr="006F743C">
        <w:t>Journal of Parasitology</w:t>
      </w:r>
      <w:r w:rsidR="00C17996" w:rsidRPr="006F743C">
        <w:t xml:space="preserve"> </w:t>
      </w:r>
      <w:r w:rsidRPr="006F743C">
        <w:t>87</w:t>
      </w:r>
      <w:r w:rsidR="00C17996" w:rsidRPr="006F743C">
        <w:t>(</w:t>
      </w:r>
      <w:r w:rsidRPr="006F743C">
        <w:t>6</w:t>
      </w:r>
      <w:r w:rsidR="00C17996" w:rsidRPr="006F743C">
        <w:t xml:space="preserve">): </w:t>
      </w:r>
      <w:r w:rsidRPr="006F743C">
        <w:t>1349-</w:t>
      </w:r>
      <w:r w:rsidR="00C17996" w:rsidRPr="006F743C">
        <w:t>13</w:t>
      </w:r>
      <w:r w:rsidRPr="006F743C">
        <w:t>54</w:t>
      </w:r>
    </w:p>
    <w:p w14:paraId="3CAA021A" w14:textId="624A6D61" w:rsidR="0039023D" w:rsidRPr="006F743C" w:rsidRDefault="0039023D" w:rsidP="009C7C3C">
      <w:r w:rsidRPr="006F743C">
        <w:t>Tan, L</w:t>
      </w:r>
      <w:r w:rsidR="00184A16" w:rsidRPr="006F743C">
        <w:t xml:space="preserve"> and </w:t>
      </w:r>
      <w:r w:rsidRPr="006F743C">
        <w:t xml:space="preserve">Grewal, PS </w:t>
      </w:r>
      <w:r w:rsidR="00C17996" w:rsidRPr="006F743C">
        <w:t>(</w:t>
      </w:r>
      <w:r w:rsidRPr="006F743C">
        <w:t>2001b</w:t>
      </w:r>
      <w:r w:rsidR="00C17996" w:rsidRPr="006F743C">
        <w:t xml:space="preserve">). </w:t>
      </w:r>
      <w:r w:rsidRPr="006F743C">
        <w:t xml:space="preserve">Pathogenicity of Moraxella </w:t>
      </w:r>
      <w:proofErr w:type="spellStart"/>
      <w:r w:rsidRPr="006F743C">
        <w:t>osloensis</w:t>
      </w:r>
      <w:proofErr w:type="spellEnd"/>
      <w:r w:rsidRPr="006F743C">
        <w:t xml:space="preserve">, a bacterium associated with the nematode </w:t>
      </w:r>
      <w:proofErr w:type="spellStart"/>
      <w:r w:rsidRPr="006F743C">
        <w:t>Phasmarhabditis</w:t>
      </w:r>
      <w:proofErr w:type="spellEnd"/>
      <w:r w:rsidRPr="006F743C">
        <w:t xml:space="preserve"> </w:t>
      </w:r>
      <w:proofErr w:type="spellStart"/>
      <w:r w:rsidRPr="006F743C">
        <w:t>hermaphrodita</w:t>
      </w:r>
      <w:proofErr w:type="spellEnd"/>
      <w:r w:rsidRPr="006F743C">
        <w:t xml:space="preserve">, to the slug </w:t>
      </w:r>
      <w:proofErr w:type="spellStart"/>
      <w:r w:rsidRPr="006F743C">
        <w:t>Deroceras</w:t>
      </w:r>
      <w:proofErr w:type="spellEnd"/>
      <w:r w:rsidRPr="006F743C">
        <w:t xml:space="preserve"> </w:t>
      </w:r>
      <w:proofErr w:type="spellStart"/>
      <w:r w:rsidRPr="006F743C">
        <w:t>reticulatum</w:t>
      </w:r>
      <w:proofErr w:type="spellEnd"/>
      <w:r w:rsidR="00C17996" w:rsidRPr="006F743C">
        <w:t>,</w:t>
      </w:r>
      <w:r w:rsidR="006F29F6" w:rsidRPr="006F743C">
        <w:t xml:space="preserve"> </w:t>
      </w:r>
      <w:r w:rsidRPr="006F743C">
        <w:t>Applied and Environmental Microbiology</w:t>
      </w:r>
      <w:r w:rsidR="00C17996" w:rsidRPr="006F743C">
        <w:t xml:space="preserve"> </w:t>
      </w:r>
      <w:r w:rsidRPr="006F743C">
        <w:t>67</w:t>
      </w:r>
      <w:r w:rsidR="00C17996" w:rsidRPr="006F743C">
        <w:t>(</w:t>
      </w:r>
      <w:r w:rsidRPr="006F743C">
        <w:t>11</w:t>
      </w:r>
      <w:r w:rsidR="00C17996" w:rsidRPr="006F743C">
        <w:t xml:space="preserve">): </w:t>
      </w:r>
      <w:r w:rsidRPr="006F743C">
        <w:t>5010-</w:t>
      </w:r>
      <w:r w:rsidR="004429A9" w:rsidRPr="006F743C">
        <w:t>501</w:t>
      </w:r>
      <w:r w:rsidRPr="006F743C">
        <w:t>6</w:t>
      </w:r>
    </w:p>
    <w:p w14:paraId="611F7ED4" w14:textId="467E2FE6" w:rsidR="0039023D" w:rsidRPr="006F743C" w:rsidRDefault="0039023D" w:rsidP="009C7C3C">
      <w:r w:rsidRPr="006F743C">
        <w:t xml:space="preserve">Tarry, DW </w:t>
      </w:r>
      <w:r w:rsidR="008177BA" w:rsidRPr="006F743C">
        <w:t>(</w:t>
      </w:r>
      <w:r w:rsidRPr="006F743C">
        <w:t>1969</w:t>
      </w:r>
      <w:r w:rsidR="008177BA" w:rsidRPr="006F743C">
        <w:t xml:space="preserve">). </w:t>
      </w:r>
      <w:proofErr w:type="spellStart"/>
      <w:r w:rsidRPr="006F743C">
        <w:t>Dicrocoelium</w:t>
      </w:r>
      <w:proofErr w:type="spellEnd"/>
      <w:r w:rsidRPr="006F743C">
        <w:t xml:space="preserve"> </w:t>
      </w:r>
      <w:proofErr w:type="spellStart"/>
      <w:r w:rsidRPr="006F743C">
        <w:t>dendriticum</w:t>
      </w:r>
      <w:proofErr w:type="spellEnd"/>
      <w:r w:rsidRPr="006F743C">
        <w:t>: the life cycle in Britain, Journal of Helminthology</w:t>
      </w:r>
      <w:r w:rsidR="008177BA" w:rsidRPr="006F743C">
        <w:t xml:space="preserve"> </w:t>
      </w:r>
      <w:r w:rsidRPr="006F743C">
        <w:t>43</w:t>
      </w:r>
      <w:r w:rsidR="008177BA" w:rsidRPr="006F743C">
        <w:t>(</w:t>
      </w:r>
      <w:r w:rsidRPr="006F743C">
        <w:t>3-4</w:t>
      </w:r>
      <w:r w:rsidR="008177BA" w:rsidRPr="006F743C">
        <w:t xml:space="preserve">): </w:t>
      </w:r>
      <w:r w:rsidRPr="006F743C">
        <w:t>403-</w:t>
      </w:r>
      <w:r w:rsidR="008177BA" w:rsidRPr="006F743C">
        <w:t>4</w:t>
      </w:r>
      <w:r w:rsidRPr="006F743C">
        <w:t>16</w:t>
      </w:r>
    </w:p>
    <w:p w14:paraId="10516DA0" w14:textId="4605BCB9" w:rsidR="0039023D" w:rsidRPr="006F743C" w:rsidRDefault="0039023D" w:rsidP="009C7C3C">
      <w:r w:rsidRPr="006F743C">
        <w:t xml:space="preserve">Taylor, J </w:t>
      </w:r>
      <w:r w:rsidR="007C0B83" w:rsidRPr="006F743C">
        <w:t>(</w:t>
      </w:r>
      <w:r w:rsidRPr="006F743C">
        <w:t>1914</w:t>
      </w:r>
      <w:r w:rsidR="007C0B83" w:rsidRPr="006F743C">
        <w:t xml:space="preserve">). </w:t>
      </w:r>
      <w:r w:rsidRPr="006F743C">
        <w:t>Monograph of the land</w:t>
      </w:r>
      <w:r w:rsidR="00184A16" w:rsidRPr="006F743C">
        <w:t xml:space="preserve"> and </w:t>
      </w:r>
      <w:r w:rsidRPr="006F743C">
        <w:t>freshwater Mollusca of the British Isles</w:t>
      </w:r>
      <w:r w:rsidR="00AE43EB" w:rsidRPr="006F743C">
        <w:t xml:space="preserve">, </w:t>
      </w:r>
      <w:proofErr w:type="spellStart"/>
      <w:r w:rsidR="00F1288B" w:rsidRPr="006F743C">
        <w:t>doi</w:t>
      </w:r>
      <w:proofErr w:type="spellEnd"/>
      <w:r w:rsidR="00F1288B" w:rsidRPr="006F743C">
        <w:t xml:space="preserve">: </w:t>
      </w:r>
      <w:r w:rsidR="00AE43EB" w:rsidRPr="006F743C">
        <w:t>10.5962/bhl.title.54424</w:t>
      </w:r>
    </w:p>
    <w:p w14:paraId="1EE7481A" w14:textId="40162524" w:rsidR="0039023D" w:rsidRPr="006F743C" w:rsidRDefault="0039023D" w:rsidP="00746C24">
      <w:r w:rsidRPr="006F743C">
        <w:t xml:space="preserve">Taylor, JW </w:t>
      </w:r>
      <w:r w:rsidR="00AE43EB" w:rsidRPr="006F743C">
        <w:t>(</w:t>
      </w:r>
      <w:r w:rsidRPr="006F743C">
        <w:t>1883</w:t>
      </w:r>
      <w:r w:rsidR="00AE43EB" w:rsidRPr="006F743C">
        <w:t xml:space="preserve">). </w:t>
      </w:r>
      <w:r w:rsidRPr="006F743C">
        <w:t>Life histories of British helices. Helix (</w:t>
      </w:r>
      <w:proofErr w:type="spellStart"/>
      <w:r w:rsidRPr="006F743C">
        <w:t>Pomatia</w:t>
      </w:r>
      <w:proofErr w:type="spellEnd"/>
      <w:r w:rsidRPr="006F743C">
        <w:t xml:space="preserve">) </w:t>
      </w:r>
      <w:proofErr w:type="spellStart"/>
      <w:r w:rsidRPr="006F743C">
        <w:t>aspersa</w:t>
      </w:r>
      <w:proofErr w:type="spellEnd"/>
      <w:r w:rsidRPr="006F743C">
        <w:t xml:space="preserve"> Müll., Journal of Conchology</w:t>
      </w:r>
      <w:r w:rsidR="00AE43EB" w:rsidRPr="006F743C">
        <w:t xml:space="preserve"> </w:t>
      </w:r>
      <w:r w:rsidRPr="006F743C">
        <w:t>4</w:t>
      </w:r>
      <w:r w:rsidR="00AE43EB" w:rsidRPr="006F743C">
        <w:t xml:space="preserve">: </w:t>
      </w:r>
      <w:r w:rsidRPr="006F743C">
        <w:t>88-105</w:t>
      </w:r>
    </w:p>
    <w:p w14:paraId="29C5D108" w14:textId="412F34BB" w:rsidR="0039023D" w:rsidRPr="006F743C" w:rsidRDefault="0039023D" w:rsidP="009C7C3C">
      <w:proofErr w:type="spellStart"/>
      <w:r w:rsidRPr="006F743C">
        <w:t>Tebb</w:t>
      </w:r>
      <w:proofErr w:type="spellEnd"/>
      <w:r w:rsidRPr="006F743C">
        <w:t>, AI, Johnson, VS</w:t>
      </w:r>
      <w:r w:rsidR="00184A16" w:rsidRPr="006F743C">
        <w:t xml:space="preserve"> and </w:t>
      </w:r>
      <w:r w:rsidRPr="006F743C">
        <w:t xml:space="preserve">Irwin, PJ </w:t>
      </w:r>
      <w:r w:rsidR="000B3A6C" w:rsidRPr="006F743C">
        <w:t>(</w:t>
      </w:r>
      <w:r w:rsidRPr="006F743C">
        <w:t>2007</w:t>
      </w:r>
      <w:r w:rsidR="000B3A6C" w:rsidRPr="006F743C">
        <w:t xml:space="preserve">). </w:t>
      </w:r>
      <w:proofErr w:type="spellStart"/>
      <w:r w:rsidRPr="006F743C">
        <w:t>Angiostrongylus</w:t>
      </w:r>
      <w:proofErr w:type="spellEnd"/>
      <w:r w:rsidRPr="006F743C">
        <w:t xml:space="preserve"> vasorum (French heartworm) in a dog imported into Australia, </w:t>
      </w:r>
      <w:r w:rsidR="00E41C69" w:rsidRPr="006F743C">
        <w:t>Australian Veterinary Journal</w:t>
      </w:r>
      <w:r w:rsidR="00174F05" w:rsidRPr="006F743C">
        <w:t>.</w:t>
      </w:r>
      <w:r w:rsidR="000B3A6C" w:rsidRPr="006F743C">
        <w:t xml:space="preserve"> </w:t>
      </w:r>
      <w:r w:rsidRPr="006F743C">
        <w:t>85</w:t>
      </w:r>
      <w:r w:rsidR="000B3A6C" w:rsidRPr="006F743C">
        <w:t>(</w:t>
      </w:r>
      <w:r w:rsidRPr="006F743C">
        <w:t>1-2</w:t>
      </w:r>
      <w:r w:rsidR="000B3A6C" w:rsidRPr="006F743C">
        <w:t xml:space="preserve">): </w:t>
      </w:r>
      <w:r w:rsidRPr="006F743C">
        <w:t>23-</w:t>
      </w:r>
      <w:r w:rsidR="000B3A6C" w:rsidRPr="006F743C">
        <w:t>2</w:t>
      </w:r>
      <w:r w:rsidRPr="006F743C">
        <w:t>8</w:t>
      </w:r>
    </w:p>
    <w:p w14:paraId="24F0F39A" w14:textId="3B9F47F4" w:rsidR="0039023D" w:rsidRPr="006F743C" w:rsidRDefault="0039023D" w:rsidP="00746C24">
      <w:r w:rsidRPr="006F743C">
        <w:t xml:space="preserve">Texas Invasive Species Institute </w:t>
      </w:r>
      <w:r w:rsidR="000B3A6C" w:rsidRPr="006F743C">
        <w:t>(</w:t>
      </w:r>
      <w:r w:rsidRPr="006F743C">
        <w:t>2014</w:t>
      </w:r>
      <w:r w:rsidR="000B3A6C" w:rsidRPr="006F743C">
        <w:t xml:space="preserve">). </w:t>
      </w:r>
      <w:r w:rsidRPr="006F743C">
        <w:t>Chocolate-band snail, Texas Invasive Species Institute, Huntsville (TX) USA, available at https://tsusinvasives.org/home/database/eobania-vermiculata</w:t>
      </w:r>
    </w:p>
    <w:p w14:paraId="4ABE30AA" w14:textId="5935D8A9" w:rsidR="0039023D" w:rsidRPr="006F743C" w:rsidRDefault="0039023D" w:rsidP="009C7C3C">
      <w:proofErr w:type="spellStart"/>
      <w:r w:rsidRPr="006F743C">
        <w:t>Thiengo</w:t>
      </w:r>
      <w:proofErr w:type="spellEnd"/>
      <w:r w:rsidRPr="006F743C">
        <w:t>, SC, Fernandez, MA, Torres, EJ, Coelho, PM</w:t>
      </w:r>
      <w:r w:rsidR="00184A16" w:rsidRPr="006F743C">
        <w:t xml:space="preserve"> and </w:t>
      </w:r>
      <w:r w:rsidRPr="006F743C">
        <w:t xml:space="preserve">Lanfredi, RM </w:t>
      </w:r>
      <w:r w:rsidR="000B3A6C" w:rsidRPr="006F743C">
        <w:t>(</w:t>
      </w:r>
      <w:r w:rsidRPr="006F743C">
        <w:t>2008</w:t>
      </w:r>
      <w:r w:rsidR="000B3A6C" w:rsidRPr="006F743C">
        <w:t xml:space="preserve">). </w:t>
      </w:r>
      <w:r w:rsidRPr="006F743C">
        <w:t xml:space="preserve">First record of a nematode </w:t>
      </w:r>
      <w:proofErr w:type="spellStart"/>
      <w:r w:rsidRPr="006F743C">
        <w:t>Metastrongyloidea</w:t>
      </w:r>
      <w:proofErr w:type="spellEnd"/>
      <w:r w:rsidRPr="006F743C">
        <w:t xml:space="preserve"> (</w:t>
      </w:r>
      <w:proofErr w:type="spellStart"/>
      <w:r w:rsidRPr="006F743C">
        <w:t>Aelurostrongylus</w:t>
      </w:r>
      <w:proofErr w:type="spellEnd"/>
      <w:r w:rsidRPr="006F743C">
        <w:t xml:space="preserve"> </w:t>
      </w:r>
      <w:proofErr w:type="spellStart"/>
      <w:r w:rsidRPr="006F743C">
        <w:t>abstrusus</w:t>
      </w:r>
      <w:proofErr w:type="spellEnd"/>
      <w:r w:rsidRPr="006F743C">
        <w:t xml:space="preserve"> larvae) in Achatina (</w:t>
      </w:r>
      <w:proofErr w:type="spellStart"/>
      <w:r w:rsidRPr="006F743C">
        <w:t>Lissachatina</w:t>
      </w:r>
      <w:proofErr w:type="spellEnd"/>
      <w:r w:rsidRPr="006F743C">
        <w:t xml:space="preserve">) fulica (Mollusca, </w:t>
      </w:r>
      <w:proofErr w:type="spellStart"/>
      <w:r w:rsidRPr="006F743C">
        <w:t>Achatinidae</w:t>
      </w:r>
      <w:proofErr w:type="spellEnd"/>
      <w:r w:rsidRPr="006F743C">
        <w:t xml:space="preserve">) in Brazil, J </w:t>
      </w:r>
      <w:proofErr w:type="spellStart"/>
      <w:r w:rsidRPr="006F743C">
        <w:t>Invertebr</w:t>
      </w:r>
      <w:proofErr w:type="spellEnd"/>
      <w:r w:rsidRPr="006F743C">
        <w:t xml:space="preserve"> </w:t>
      </w:r>
      <w:proofErr w:type="spellStart"/>
      <w:r w:rsidRPr="006F743C">
        <w:t>Pathol</w:t>
      </w:r>
      <w:proofErr w:type="spellEnd"/>
      <w:r w:rsidR="000B3A6C" w:rsidRPr="006F743C">
        <w:t xml:space="preserve"> </w:t>
      </w:r>
      <w:r w:rsidRPr="006F743C">
        <w:t>98</w:t>
      </w:r>
      <w:r w:rsidR="000B3A6C" w:rsidRPr="006F743C">
        <w:t>(</w:t>
      </w:r>
      <w:r w:rsidRPr="006F743C">
        <w:t>1</w:t>
      </w:r>
      <w:r w:rsidR="000B3A6C" w:rsidRPr="006F743C">
        <w:t xml:space="preserve">): </w:t>
      </w:r>
      <w:r w:rsidRPr="006F743C">
        <w:t>34-</w:t>
      </w:r>
      <w:r w:rsidR="000B3A6C" w:rsidRPr="006F743C">
        <w:t>3</w:t>
      </w:r>
      <w:r w:rsidRPr="006F743C">
        <w:t>9</w:t>
      </w:r>
    </w:p>
    <w:p w14:paraId="7D5DBBCD" w14:textId="61A11AD4" w:rsidR="0039023D" w:rsidRPr="006F743C" w:rsidRDefault="0039023D" w:rsidP="009C7C3C">
      <w:r w:rsidRPr="006F743C">
        <w:t>Thompson, R</w:t>
      </w:r>
      <w:r w:rsidR="00184A16" w:rsidRPr="006F743C">
        <w:t xml:space="preserve"> and </w:t>
      </w:r>
      <w:r w:rsidRPr="006F743C">
        <w:t xml:space="preserve">Cheney, S </w:t>
      </w:r>
      <w:r w:rsidR="000B3A6C" w:rsidRPr="006F743C">
        <w:t>(</w:t>
      </w:r>
      <w:r w:rsidRPr="006F743C">
        <w:t>1996</w:t>
      </w:r>
      <w:r w:rsidR="000B3A6C" w:rsidRPr="006F743C">
        <w:t xml:space="preserve">). </w:t>
      </w:r>
      <w:r w:rsidRPr="006F743C">
        <w:t xml:space="preserve">Raising snails, NAL The </w:t>
      </w:r>
      <w:r w:rsidR="000B3A6C" w:rsidRPr="006F743C">
        <w:t>Alternative</w:t>
      </w:r>
      <w:r w:rsidRPr="006F743C">
        <w:t xml:space="preserve"> Farming Systems Information </w:t>
      </w:r>
      <w:proofErr w:type="spellStart"/>
      <w:r w:rsidRPr="006F743C">
        <w:t>Center</w:t>
      </w:r>
      <w:proofErr w:type="spellEnd"/>
      <w:r w:rsidRPr="006F743C">
        <w:t xml:space="preserve"> (ed), US Department of Agriculture</w:t>
      </w:r>
      <w:r w:rsidR="00AE67BC" w:rsidRPr="006F743C">
        <w:t>, available at: https://www.nal.usda.gov/programs/afsic</w:t>
      </w:r>
    </w:p>
    <w:p w14:paraId="0FFAA3B5" w14:textId="7AA492AD" w:rsidR="0039023D" w:rsidRPr="006F743C" w:rsidRDefault="0039023D" w:rsidP="00746C24">
      <w:proofErr w:type="spellStart"/>
      <w:r w:rsidRPr="006F743C">
        <w:t>Tluste</w:t>
      </w:r>
      <w:proofErr w:type="spellEnd"/>
      <w:r w:rsidRPr="006F743C">
        <w:t>, C</w:t>
      </w:r>
      <w:r w:rsidR="00184A16" w:rsidRPr="006F743C">
        <w:t xml:space="preserve"> and </w:t>
      </w:r>
      <w:r w:rsidRPr="006F743C">
        <w:t xml:space="preserve">Birkhofer, K </w:t>
      </w:r>
      <w:r w:rsidR="00AE67BC" w:rsidRPr="006F743C">
        <w:t>(</w:t>
      </w:r>
      <w:r w:rsidRPr="006F743C">
        <w:t>2023</w:t>
      </w:r>
      <w:r w:rsidR="00AE67BC" w:rsidRPr="006F743C">
        <w:t xml:space="preserve">). </w:t>
      </w:r>
      <w:r w:rsidRPr="006F743C">
        <w:t>The Roman snail (</w:t>
      </w:r>
      <w:proofErr w:type="spellStart"/>
      <w:r w:rsidRPr="006F743C">
        <w:t>Gastropoda</w:t>
      </w:r>
      <w:proofErr w:type="spellEnd"/>
      <w:r w:rsidRPr="006F743C">
        <w:t xml:space="preserve">: </w:t>
      </w:r>
      <w:proofErr w:type="spellStart"/>
      <w:r w:rsidRPr="006F743C">
        <w:t>Helicidae</w:t>
      </w:r>
      <w:proofErr w:type="spellEnd"/>
      <w:r w:rsidRPr="006F743C">
        <w:t>) is not a generalist herbivore, but shows food preferences for Urtica dioica and plant litter, Journal of Natural History</w:t>
      </w:r>
      <w:r w:rsidR="00AE67BC" w:rsidRPr="006F743C">
        <w:t xml:space="preserve"> </w:t>
      </w:r>
      <w:r w:rsidRPr="006F743C">
        <w:t>57</w:t>
      </w:r>
      <w:r w:rsidR="00AE67BC" w:rsidRPr="006F743C">
        <w:t>:</w:t>
      </w:r>
      <w:r w:rsidR="00E027DA" w:rsidRPr="006F743C">
        <w:t xml:space="preserve"> </w:t>
      </w:r>
      <w:r w:rsidRPr="006F743C">
        <w:t>758-</w:t>
      </w:r>
      <w:r w:rsidR="00E027DA" w:rsidRPr="006F743C">
        <w:t>7</w:t>
      </w:r>
      <w:r w:rsidRPr="006F743C">
        <w:t>70</w:t>
      </w:r>
    </w:p>
    <w:p w14:paraId="1D671087" w14:textId="7BA802DE" w:rsidR="0039023D" w:rsidRPr="006F743C" w:rsidRDefault="0039023D" w:rsidP="009C7C3C">
      <w:r w:rsidRPr="006F743C">
        <w:t>Tolnai, Z, Szell, Z</w:t>
      </w:r>
      <w:r w:rsidR="00184A16" w:rsidRPr="006F743C">
        <w:t xml:space="preserve"> and </w:t>
      </w:r>
      <w:proofErr w:type="spellStart"/>
      <w:r w:rsidRPr="006F743C">
        <w:t>Sreter</w:t>
      </w:r>
      <w:proofErr w:type="spellEnd"/>
      <w:r w:rsidRPr="006F743C">
        <w:t xml:space="preserve">, T </w:t>
      </w:r>
      <w:r w:rsidR="00E027DA" w:rsidRPr="006F743C">
        <w:t>(</w:t>
      </w:r>
      <w:r w:rsidRPr="006F743C">
        <w:t>2015</w:t>
      </w:r>
      <w:r w:rsidR="00E027DA" w:rsidRPr="006F743C">
        <w:t xml:space="preserve">). </w:t>
      </w:r>
      <w:r w:rsidRPr="006F743C">
        <w:t xml:space="preserve">Environmental determinants of the spatial distribution of </w:t>
      </w:r>
      <w:proofErr w:type="spellStart"/>
      <w:r w:rsidRPr="006F743C">
        <w:t>Angiostrongylus</w:t>
      </w:r>
      <w:proofErr w:type="spellEnd"/>
      <w:r w:rsidRPr="006F743C">
        <w:t xml:space="preserve"> vasorum, </w:t>
      </w:r>
      <w:proofErr w:type="spellStart"/>
      <w:r w:rsidRPr="006F743C">
        <w:t>Crenosoma</w:t>
      </w:r>
      <w:proofErr w:type="spellEnd"/>
      <w:r w:rsidRPr="006F743C">
        <w:t xml:space="preserve"> </w:t>
      </w:r>
      <w:proofErr w:type="spellStart"/>
      <w:r w:rsidRPr="006F743C">
        <w:t>vulpis</w:t>
      </w:r>
      <w:proofErr w:type="spellEnd"/>
      <w:r w:rsidRPr="006F743C">
        <w:t xml:space="preserve"> and </w:t>
      </w:r>
      <w:proofErr w:type="spellStart"/>
      <w:r w:rsidRPr="006F743C">
        <w:t>Eucoleus</w:t>
      </w:r>
      <w:proofErr w:type="spellEnd"/>
      <w:r w:rsidRPr="006F743C">
        <w:t xml:space="preserve"> </w:t>
      </w:r>
      <w:proofErr w:type="spellStart"/>
      <w:r w:rsidRPr="006F743C">
        <w:t>aerophilus</w:t>
      </w:r>
      <w:proofErr w:type="spellEnd"/>
      <w:r w:rsidRPr="006F743C">
        <w:t xml:space="preserve"> in Hungary</w:t>
      </w:r>
      <w:r w:rsidR="00E027DA" w:rsidRPr="006F743C">
        <w:t>,</w:t>
      </w:r>
      <w:r w:rsidR="006F29F6" w:rsidRPr="006F743C">
        <w:t xml:space="preserve"> </w:t>
      </w:r>
      <w:r w:rsidRPr="006F743C">
        <w:t>Veterinary Parasitology 207</w:t>
      </w:r>
      <w:r w:rsidR="00E027DA" w:rsidRPr="006F743C">
        <w:t>(</w:t>
      </w:r>
      <w:r w:rsidRPr="006F743C">
        <w:t>3-4</w:t>
      </w:r>
      <w:r w:rsidR="00E027DA" w:rsidRPr="006F743C">
        <w:t xml:space="preserve">): </w:t>
      </w:r>
      <w:r w:rsidRPr="006F743C">
        <w:t>355-</w:t>
      </w:r>
      <w:r w:rsidR="00E027DA" w:rsidRPr="006F743C">
        <w:t>35</w:t>
      </w:r>
      <w:r w:rsidRPr="006F743C">
        <w:t>8</w:t>
      </w:r>
    </w:p>
    <w:p w14:paraId="15F1C03F" w14:textId="7610732E" w:rsidR="0039023D" w:rsidRPr="006F743C" w:rsidRDefault="0039023D" w:rsidP="009C7C3C">
      <w:r w:rsidRPr="006F743C">
        <w:t xml:space="preserve">Traversa, D, </w:t>
      </w:r>
      <w:proofErr w:type="spellStart"/>
      <w:r w:rsidRPr="006F743C">
        <w:t>Romanucci</w:t>
      </w:r>
      <w:proofErr w:type="spellEnd"/>
      <w:r w:rsidRPr="006F743C">
        <w:t>, M, Di Cesare, A, Malatesta, D, Cassini, R, Iorio, R, Seghetti, M</w:t>
      </w:r>
      <w:r w:rsidR="00184A16" w:rsidRPr="006F743C">
        <w:t xml:space="preserve"> and </w:t>
      </w:r>
      <w:r w:rsidRPr="006F743C">
        <w:t xml:space="preserve">Della Salda, L </w:t>
      </w:r>
      <w:r w:rsidR="00E027DA" w:rsidRPr="006F743C">
        <w:t>(</w:t>
      </w:r>
      <w:r w:rsidRPr="006F743C">
        <w:t>2014</w:t>
      </w:r>
      <w:r w:rsidR="00E027DA" w:rsidRPr="006F743C">
        <w:t xml:space="preserve">). </w:t>
      </w:r>
      <w:r w:rsidRPr="006F743C">
        <w:t xml:space="preserve">Gross and histopathological changes associated with </w:t>
      </w:r>
      <w:proofErr w:type="spellStart"/>
      <w:r w:rsidRPr="006F743C">
        <w:t>Aelurostrongylus</w:t>
      </w:r>
      <w:proofErr w:type="spellEnd"/>
      <w:r w:rsidRPr="006F743C">
        <w:t xml:space="preserve"> </w:t>
      </w:r>
      <w:proofErr w:type="spellStart"/>
      <w:r w:rsidRPr="006F743C">
        <w:t>abstrusus</w:t>
      </w:r>
      <w:proofErr w:type="spellEnd"/>
      <w:r w:rsidRPr="006F743C">
        <w:t xml:space="preserve"> and </w:t>
      </w:r>
      <w:proofErr w:type="spellStart"/>
      <w:r w:rsidRPr="006F743C">
        <w:t>Troglostrongylus</w:t>
      </w:r>
      <w:proofErr w:type="spellEnd"/>
      <w:r w:rsidRPr="006F743C">
        <w:t xml:space="preserve"> </w:t>
      </w:r>
      <w:proofErr w:type="spellStart"/>
      <w:r w:rsidRPr="006F743C">
        <w:t>brevior</w:t>
      </w:r>
      <w:proofErr w:type="spellEnd"/>
      <w:r w:rsidRPr="006F743C">
        <w:t xml:space="preserve"> in a kitten</w:t>
      </w:r>
      <w:r w:rsidR="00E027DA" w:rsidRPr="006F743C">
        <w:t>,</w:t>
      </w:r>
      <w:r w:rsidR="006F29F6" w:rsidRPr="006F743C">
        <w:t xml:space="preserve"> </w:t>
      </w:r>
      <w:r w:rsidRPr="006F743C">
        <w:t>Veterinary Parasitology</w:t>
      </w:r>
      <w:r w:rsidR="00E027DA" w:rsidRPr="006F743C">
        <w:t xml:space="preserve"> </w:t>
      </w:r>
      <w:r w:rsidRPr="006F743C">
        <w:t>201</w:t>
      </w:r>
      <w:r w:rsidR="00E027DA" w:rsidRPr="006F743C">
        <w:t>(</w:t>
      </w:r>
      <w:r w:rsidRPr="006F743C">
        <w:t>1-2</w:t>
      </w:r>
      <w:r w:rsidR="00E027DA" w:rsidRPr="006F743C">
        <w:t xml:space="preserve">): </w:t>
      </w:r>
      <w:r w:rsidRPr="006F743C">
        <w:t>158-</w:t>
      </w:r>
      <w:r w:rsidR="00E027DA" w:rsidRPr="006F743C">
        <w:t>1</w:t>
      </w:r>
      <w:r w:rsidRPr="006F743C">
        <w:t>62</w:t>
      </w:r>
    </w:p>
    <w:p w14:paraId="7668E303" w14:textId="16734E46" w:rsidR="0039023D" w:rsidRPr="006F743C" w:rsidRDefault="0039023D" w:rsidP="00746C24">
      <w:r w:rsidRPr="006F743C">
        <w:t>T</w:t>
      </w:r>
      <w:r w:rsidR="00DB4FAA" w:rsidRPr="006F743C">
        <w:t xml:space="preserve">rub, H and </w:t>
      </w:r>
      <w:proofErr w:type="spellStart"/>
      <w:r w:rsidR="00DB4FAA" w:rsidRPr="006F743C">
        <w:t>Ribi</w:t>
      </w:r>
      <w:proofErr w:type="spellEnd"/>
      <w:r w:rsidR="00DB4FAA" w:rsidRPr="006F743C">
        <w:t>, G (</w:t>
      </w:r>
      <w:r w:rsidRPr="006F743C">
        <w:t>1997</w:t>
      </w:r>
      <w:r w:rsidR="00DB4FAA" w:rsidRPr="006F743C">
        <w:t>)</w:t>
      </w:r>
      <w:r w:rsidRPr="006F743C">
        <w:t xml:space="preserve">. High fecundity of hybrids between the sympatric snail species Viviparus </w:t>
      </w:r>
      <w:proofErr w:type="spellStart"/>
      <w:r w:rsidRPr="006F743C">
        <w:t>ater</w:t>
      </w:r>
      <w:proofErr w:type="spellEnd"/>
      <w:r w:rsidRPr="006F743C">
        <w:t xml:space="preserve"> and V-</w:t>
      </w:r>
      <w:proofErr w:type="spellStart"/>
      <w:r w:rsidRPr="006F743C">
        <w:t>contectus</w:t>
      </w:r>
      <w:proofErr w:type="spellEnd"/>
      <w:r w:rsidRPr="006F743C">
        <w:t xml:space="preserve"> (</w:t>
      </w:r>
      <w:proofErr w:type="spellStart"/>
      <w:r w:rsidRPr="006F743C">
        <w:t>Gastropoda</w:t>
      </w:r>
      <w:proofErr w:type="spellEnd"/>
      <w:r w:rsidRPr="006F743C">
        <w:t xml:space="preserve">: </w:t>
      </w:r>
      <w:proofErr w:type="spellStart"/>
      <w:r w:rsidRPr="006F743C">
        <w:t>Prosobranchia</w:t>
      </w:r>
      <w:proofErr w:type="spellEnd"/>
      <w:r w:rsidRPr="006F743C">
        <w:t>)</w:t>
      </w:r>
      <w:r w:rsidR="00DB4FAA" w:rsidRPr="006F743C">
        <w:t xml:space="preserve">, </w:t>
      </w:r>
      <w:r w:rsidRPr="006F743C">
        <w:t>Heredity 79</w:t>
      </w:r>
      <w:r w:rsidR="00DB4FAA" w:rsidRPr="006F743C">
        <w:t xml:space="preserve">: </w:t>
      </w:r>
      <w:r w:rsidRPr="006F743C">
        <w:t>418-423</w:t>
      </w:r>
    </w:p>
    <w:p w14:paraId="30D9D7C9" w14:textId="5B868275" w:rsidR="0039023D" w:rsidRPr="006F743C" w:rsidRDefault="0039023D" w:rsidP="009C7C3C">
      <w:r w:rsidRPr="006F743C">
        <w:t>Tsai, HC, Lee, SS-J, Huang, C-K, Yen, C-M, Chen, E-R</w:t>
      </w:r>
      <w:r w:rsidR="00184A16" w:rsidRPr="006F743C">
        <w:t xml:space="preserve"> and </w:t>
      </w:r>
      <w:r w:rsidRPr="006F743C">
        <w:t xml:space="preserve">Liu, Y-C </w:t>
      </w:r>
      <w:r w:rsidR="00DB4FAA" w:rsidRPr="006F743C">
        <w:t>(</w:t>
      </w:r>
      <w:r w:rsidRPr="006F743C">
        <w:t>2004</w:t>
      </w:r>
      <w:r w:rsidR="00DB4FAA" w:rsidRPr="006F743C">
        <w:t xml:space="preserve">). </w:t>
      </w:r>
      <w:r w:rsidRPr="006F743C">
        <w:t>Outbreak of eosinophilic meningitis associated with drinking raw vegetable juice in southern Taiwan, American Journal of Tropical Medicine and Hygiene</w:t>
      </w:r>
      <w:r w:rsidR="00DB4FAA" w:rsidRPr="006F743C">
        <w:t xml:space="preserve"> </w:t>
      </w:r>
      <w:r w:rsidRPr="006F743C">
        <w:t>71</w:t>
      </w:r>
      <w:r w:rsidR="00DB4FAA" w:rsidRPr="006F743C">
        <w:t>(</w:t>
      </w:r>
      <w:r w:rsidRPr="006F743C">
        <w:t>2</w:t>
      </w:r>
      <w:r w:rsidR="00DB4FAA" w:rsidRPr="006F743C">
        <w:t xml:space="preserve">): </w:t>
      </w:r>
      <w:r w:rsidRPr="006F743C">
        <w:t>222-</w:t>
      </w:r>
      <w:r w:rsidR="00DB4FAA" w:rsidRPr="006F743C">
        <w:t>22</w:t>
      </w:r>
      <w:r w:rsidRPr="006F743C">
        <w:t>6</w:t>
      </w:r>
    </w:p>
    <w:p w14:paraId="303810DD" w14:textId="08D1103E" w:rsidR="0039023D" w:rsidRPr="006F743C" w:rsidRDefault="0039023D" w:rsidP="009C7C3C">
      <w:r w:rsidRPr="006F743C">
        <w:lastRenderedPageBreak/>
        <w:t>Turk, FA</w:t>
      </w:r>
      <w:r w:rsidR="00184A16" w:rsidRPr="006F743C">
        <w:t xml:space="preserve"> and </w:t>
      </w:r>
      <w:r w:rsidRPr="006F743C">
        <w:t xml:space="preserve">Phillips, SM </w:t>
      </w:r>
      <w:r w:rsidR="00DB4FAA" w:rsidRPr="006F743C">
        <w:t>(</w:t>
      </w:r>
      <w:r w:rsidRPr="006F743C">
        <w:t>1946</w:t>
      </w:r>
      <w:r w:rsidR="00DB4FAA" w:rsidRPr="006F743C">
        <w:t xml:space="preserve">). </w:t>
      </w:r>
      <w:r w:rsidRPr="006F743C">
        <w:t xml:space="preserve">A Monograph of the Slug Mite - </w:t>
      </w:r>
      <w:proofErr w:type="spellStart"/>
      <w:r w:rsidRPr="006F743C">
        <w:t>Riccardoella-Limacum</w:t>
      </w:r>
      <w:proofErr w:type="spellEnd"/>
      <w:r w:rsidRPr="006F743C">
        <w:t xml:space="preserve"> (Schrank)</w:t>
      </w:r>
      <w:r w:rsidR="00DB4FAA" w:rsidRPr="006F743C">
        <w:t>,</w:t>
      </w:r>
      <w:r w:rsidR="006F29F6" w:rsidRPr="006F743C">
        <w:t xml:space="preserve"> </w:t>
      </w:r>
      <w:r w:rsidRPr="006F743C">
        <w:t>Proceedings of the Zoological Society of London</w:t>
      </w:r>
      <w:r w:rsidR="00DB4FAA" w:rsidRPr="006F743C">
        <w:t xml:space="preserve"> </w:t>
      </w:r>
      <w:r w:rsidRPr="006F743C">
        <w:t>115</w:t>
      </w:r>
      <w:r w:rsidR="00DB4FAA" w:rsidRPr="006F743C">
        <w:t>(</w:t>
      </w:r>
      <w:r w:rsidRPr="006F743C">
        <w:t>3-4</w:t>
      </w:r>
      <w:r w:rsidR="00DB4FAA" w:rsidRPr="006F743C">
        <w:t xml:space="preserve">): </w:t>
      </w:r>
      <w:r w:rsidRPr="006F743C">
        <w:t>448-</w:t>
      </w:r>
      <w:r w:rsidR="00DB4FAA" w:rsidRPr="006F743C">
        <w:t>4</w:t>
      </w:r>
      <w:r w:rsidRPr="006F743C">
        <w:t>72</w:t>
      </w:r>
    </w:p>
    <w:p w14:paraId="71EBB5C4" w14:textId="20E0FB74" w:rsidR="0039023D" w:rsidRPr="006F743C" w:rsidRDefault="0039023D" w:rsidP="00746C24">
      <w:r w:rsidRPr="006F743C">
        <w:t xml:space="preserve">Twomey, S </w:t>
      </w:r>
      <w:r w:rsidR="00DB4FAA" w:rsidRPr="006F743C">
        <w:t>(</w:t>
      </w:r>
      <w:r w:rsidRPr="006F743C">
        <w:t>2017</w:t>
      </w:r>
      <w:r w:rsidR="00DB4FAA" w:rsidRPr="006F743C">
        <w:t xml:space="preserve">). </w:t>
      </w:r>
      <w:r w:rsidRPr="006F743C">
        <w:t>Snail mail: Biosecurity officers intercept escargot from the Ukraine, The Weekly Times, 20 July 2017, available at https://www.weeklytimesnow.com.au/news/national/snail-mail-biosecurity-officers-intercept-escargots-from-the-ukraine/news-story/3760ac2f69694370e21ea531dad47f0d, accessed 20 March 2024.</w:t>
      </w:r>
    </w:p>
    <w:p w14:paraId="7AA904FA" w14:textId="58A6BE04" w:rsidR="0039023D" w:rsidRPr="006F743C" w:rsidRDefault="0039023D" w:rsidP="00746C24">
      <w:proofErr w:type="spellStart"/>
      <w:r w:rsidRPr="006F743C">
        <w:t>T</w:t>
      </w:r>
      <w:r w:rsidR="00DB4FAA" w:rsidRPr="006F743C">
        <w:t>wyford</w:t>
      </w:r>
      <w:proofErr w:type="spellEnd"/>
      <w:r w:rsidR="00DB4FAA" w:rsidRPr="006F743C">
        <w:t xml:space="preserve">, AD and </w:t>
      </w:r>
      <w:proofErr w:type="spellStart"/>
      <w:r w:rsidR="00DB4FAA" w:rsidRPr="006F743C">
        <w:t>Ennos</w:t>
      </w:r>
      <w:proofErr w:type="spellEnd"/>
      <w:r w:rsidR="00DB4FAA" w:rsidRPr="006F743C">
        <w:t>, RA (</w:t>
      </w:r>
      <w:r w:rsidRPr="006F743C">
        <w:t>2012</w:t>
      </w:r>
      <w:r w:rsidR="00DB4FAA" w:rsidRPr="006F743C">
        <w:t>)</w:t>
      </w:r>
      <w:r w:rsidRPr="006F743C">
        <w:t>. Next-generation hybridization and introgression</w:t>
      </w:r>
      <w:r w:rsidR="00DB4FAA" w:rsidRPr="006F743C">
        <w:t xml:space="preserve">, </w:t>
      </w:r>
      <w:r w:rsidRPr="006F743C">
        <w:t>Heredity 108</w:t>
      </w:r>
      <w:r w:rsidR="00DB4FAA" w:rsidRPr="006F743C">
        <w:t xml:space="preserve">: </w:t>
      </w:r>
      <w:r w:rsidRPr="006F743C">
        <w:t>179-189</w:t>
      </w:r>
    </w:p>
    <w:p w14:paraId="4130F6DD" w14:textId="4D032572" w:rsidR="0039023D" w:rsidRPr="006F743C" w:rsidRDefault="0039023D" w:rsidP="00746C24">
      <w:r w:rsidRPr="006F743C">
        <w:t>Ueshima, R, Okamoto, M</w:t>
      </w:r>
      <w:r w:rsidR="00184A16" w:rsidRPr="006F743C">
        <w:t xml:space="preserve"> and </w:t>
      </w:r>
      <w:r w:rsidRPr="006F743C">
        <w:t xml:space="preserve">Saito, Y </w:t>
      </w:r>
      <w:r w:rsidR="006B40D3" w:rsidRPr="006F743C">
        <w:t>(</w:t>
      </w:r>
      <w:r w:rsidRPr="006F743C">
        <w:t>2004</w:t>
      </w:r>
      <w:r w:rsidR="006B40D3" w:rsidRPr="006F743C">
        <w:t xml:space="preserve">). </w:t>
      </w:r>
      <w:proofErr w:type="spellStart"/>
      <w:r w:rsidRPr="006F743C">
        <w:t>Eobania</w:t>
      </w:r>
      <w:proofErr w:type="spellEnd"/>
      <w:r w:rsidRPr="006F743C">
        <w:t xml:space="preserve"> </w:t>
      </w:r>
      <w:proofErr w:type="spellStart"/>
      <w:r w:rsidRPr="006F743C">
        <w:t>vermiculata</w:t>
      </w:r>
      <w:proofErr w:type="spellEnd"/>
      <w:r w:rsidRPr="006F743C">
        <w:t>, a land snail newly introduced into Japan</w:t>
      </w:r>
      <w:r w:rsidR="006B40D3" w:rsidRPr="006F743C">
        <w:t xml:space="preserve">, </w:t>
      </w:r>
      <w:r w:rsidRPr="006F743C">
        <w:t xml:space="preserve">(in Japanese) </w:t>
      </w:r>
      <w:proofErr w:type="spellStart"/>
      <w:r w:rsidRPr="006F743C">
        <w:t>Chiribotan</w:t>
      </w:r>
      <w:proofErr w:type="spellEnd"/>
      <w:r w:rsidRPr="006F743C">
        <w:t xml:space="preserve"> 35</w:t>
      </w:r>
      <w:r w:rsidR="006B40D3" w:rsidRPr="006F743C">
        <w:t>(</w:t>
      </w:r>
      <w:r w:rsidRPr="006F743C">
        <w:t>3</w:t>
      </w:r>
      <w:r w:rsidR="006B40D3" w:rsidRPr="006F743C">
        <w:t xml:space="preserve">): </w:t>
      </w:r>
      <w:r w:rsidRPr="006F743C">
        <w:t>71-</w:t>
      </w:r>
      <w:r w:rsidR="006B40D3" w:rsidRPr="006F743C">
        <w:t>7</w:t>
      </w:r>
      <w:r w:rsidRPr="006F743C">
        <w:t>4</w:t>
      </w:r>
    </w:p>
    <w:p w14:paraId="0E7B427F" w14:textId="237C7A0A" w:rsidR="0039023D" w:rsidRPr="006F743C" w:rsidRDefault="0039023D" w:rsidP="00746C24">
      <w:r w:rsidRPr="006F743C">
        <w:t>USDA</w:t>
      </w:r>
      <w:r w:rsidR="005C2F5A" w:rsidRPr="006F743C">
        <w:t xml:space="preserve"> (</w:t>
      </w:r>
      <w:r w:rsidRPr="006F743C">
        <w:t>2022</w:t>
      </w:r>
      <w:r w:rsidR="005C2F5A" w:rsidRPr="006F743C">
        <w:t>)</w:t>
      </w:r>
      <w:r w:rsidRPr="006F743C">
        <w:t>. Snails and slugs [Online]. United States Department of Agriculture. Available: https://www.aphis.usda.gov/aphis/ourfocus/planthealth/sa_import/sa_permits/plant-pests/sa_snails_slugs/ct_snails_slugs [Accessed 05-06-2022].</w:t>
      </w:r>
    </w:p>
    <w:p w14:paraId="29B2BD2F" w14:textId="0631EA00" w:rsidR="0039023D" w:rsidRPr="006F743C" w:rsidRDefault="0039023D" w:rsidP="009C7C3C">
      <w:r w:rsidRPr="006F743C">
        <w:t>Van As, JG</w:t>
      </w:r>
      <w:r w:rsidR="00184A16" w:rsidRPr="006F743C">
        <w:t xml:space="preserve"> and </w:t>
      </w:r>
      <w:r w:rsidRPr="006F743C">
        <w:t xml:space="preserve">Basson, L </w:t>
      </w:r>
      <w:r w:rsidR="005C2F5A" w:rsidRPr="006F743C">
        <w:t>(</w:t>
      </w:r>
      <w:r w:rsidRPr="006F743C">
        <w:t>2004</w:t>
      </w:r>
      <w:r w:rsidR="005C2F5A" w:rsidRPr="006F743C">
        <w:t xml:space="preserve">). </w:t>
      </w:r>
      <w:r w:rsidRPr="006F743C">
        <w:t>Ciliophoran (</w:t>
      </w:r>
      <w:proofErr w:type="spellStart"/>
      <w:r w:rsidRPr="006F743C">
        <w:t>Ciliophora</w:t>
      </w:r>
      <w:proofErr w:type="spellEnd"/>
      <w:r w:rsidRPr="006F743C">
        <w:t>) parasites of terrestrial gastropods, in GM Barker (ed) Natural Enemies of Terrestrial Molluscs CABI Publishing, Wallingford, UK, pp. 559–78</w:t>
      </w:r>
    </w:p>
    <w:p w14:paraId="49106CA5" w14:textId="6BDE9A38" w:rsidR="0039023D" w:rsidRPr="006F743C" w:rsidRDefault="0039023D" w:rsidP="009C7C3C">
      <w:proofErr w:type="spellStart"/>
      <w:r w:rsidRPr="006F743C">
        <w:t>Varcasia</w:t>
      </w:r>
      <w:proofErr w:type="spellEnd"/>
      <w:r w:rsidRPr="006F743C">
        <w:t xml:space="preserve">, A, </w:t>
      </w:r>
      <w:proofErr w:type="spellStart"/>
      <w:r w:rsidRPr="006F743C">
        <w:t>Tamponi</w:t>
      </w:r>
      <w:proofErr w:type="spellEnd"/>
      <w:r w:rsidRPr="006F743C">
        <w:t xml:space="preserve">, C, </w:t>
      </w:r>
      <w:proofErr w:type="spellStart"/>
      <w:r w:rsidRPr="006F743C">
        <w:t>Brianti</w:t>
      </w:r>
      <w:proofErr w:type="spellEnd"/>
      <w:r w:rsidRPr="006F743C">
        <w:t>, E, Cabras, PA, Boi, R, Pipia, AP, Giannelli, A, Otranto, D</w:t>
      </w:r>
      <w:r w:rsidR="00184A16" w:rsidRPr="006F743C">
        <w:t xml:space="preserve"> and </w:t>
      </w:r>
      <w:r w:rsidRPr="006F743C">
        <w:t xml:space="preserve">Scala, A </w:t>
      </w:r>
      <w:r w:rsidR="005C2F5A" w:rsidRPr="006F743C">
        <w:t>(</w:t>
      </w:r>
      <w:r w:rsidRPr="006F743C">
        <w:t>2014</w:t>
      </w:r>
      <w:r w:rsidR="005C2F5A" w:rsidRPr="006F743C">
        <w:t xml:space="preserve">). </w:t>
      </w:r>
      <w:proofErr w:type="spellStart"/>
      <w:r w:rsidRPr="006F743C">
        <w:t>Angiostrongylus</w:t>
      </w:r>
      <w:proofErr w:type="spellEnd"/>
      <w:r w:rsidRPr="006F743C">
        <w:t xml:space="preserve"> </w:t>
      </w:r>
      <w:proofErr w:type="spellStart"/>
      <w:r w:rsidRPr="006F743C">
        <w:t>chabaudi</w:t>
      </w:r>
      <w:proofErr w:type="spellEnd"/>
      <w:r w:rsidRPr="006F743C">
        <w:t xml:space="preserve"> </w:t>
      </w:r>
      <w:proofErr w:type="spellStart"/>
      <w:r w:rsidRPr="006F743C">
        <w:t>Biocca</w:t>
      </w:r>
      <w:proofErr w:type="spellEnd"/>
      <w:r w:rsidRPr="006F743C">
        <w:t>, 1957: a new parasite for domestic cats?</w:t>
      </w:r>
      <w:r w:rsidR="006F29F6" w:rsidRPr="006F743C">
        <w:t xml:space="preserve"> </w:t>
      </w:r>
      <w:r w:rsidRPr="006F743C">
        <w:t>Parasites</w:t>
      </w:r>
      <w:r w:rsidR="00184A16" w:rsidRPr="006F743C">
        <w:t xml:space="preserve"> and </w:t>
      </w:r>
      <w:r w:rsidRPr="006F743C">
        <w:t>Vectors</w:t>
      </w:r>
      <w:r w:rsidR="005C2F5A" w:rsidRPr="006F743C">
        <w:t xml:space="preserve"> </w:t>
      </w:r>
      <w:r w:rsidRPr="006F743C">
        <w:t>7</w:t>
      </w:r>
      <w:r w:rsidR="00164116" w:rsidRPr="006F743C">
        <w:t>, Article number: 588</w:t>
      </w:r>
    </w:p>
    <w:p w14:paraId="1624D51A" w14:textId="0D29D6C4" w:rsidR="0039023D" w:rsidRPr="006F743C" w:rsidRDefault="0039023D" w:rsidP="009C7C3C">
      <w:r w:rsidRPr="006F743C">
        <w:t xml:space="preserve">Wacker, A </w:t>
      </w:r>
      <w:r w:rsidR="00164116" w:rsidRPr="006F743C">
        <w:t>(</w:t>
      </w:r>
      <w:r w:rsidRPr="006F743C">
        <w:t>2008</w:t>
      </w:r>
      <w:r w:rsidR="00164116" w:rsidRPr="006F743C">
        <w:t xml:space="preserve">). </w:t>
      </w:r>
      <w:r w:rsidRPr="006F743C">
        <w:t>Impact of parasitic mite infection on a terrestrial snail</w:t>
      </w:r>
      <w:r w:rsidR="00164116" w:rsidRPr="006F743C">
        <w:t>,</w:t>
      </w:r>
      <w:r w:rsidR="006F29F6" w:rsidRPr="006F743C">
        <w:t xml:space="preserve"> </w:t>
      </w:r>
      <w:r w:rsidRPr="006F743C">
        <w:t>Invertebrate Reproduction</w:t>
      </w:r>
      <w:r w:rsidR="00184A16" w:rsidRPr="006F743C">
        <w:t xml:space="preserve"> and </w:t>
      </w:r>
      <w:r w:rsidRPr="006F743C">
        <w:t>Development</w:t>
      </w:r>
      <w:r w:rsidR="00164116" w:rsidRPr="006F743C">
        <w:t xml:space="preserve"> </w:t>
      </w:r>
      <w:r w:rsidRPr="006F743C">
        <w:t>51</w:t>
      </w:r>
      <w:r w:rsidR="00164116" w:rsidRPr="006F743C">
        <w:t>(</w:t>
      </w:r>
      <w:r w:rsidRPr="006F743C">
        <w:t>2</w:t>
      </w:r>
      <w:r w:rsidR="00164116" w:rsidRPr="006F743C">
        <w:t xml:space="preserve">): </w:t>
      </w:r>
      <w:r w:rsidRPr="006F743C">
        <w:t>69-75</w:t>
      </w:r>
    </w:p>
    <w:p w14:paraId="1E101426" w14:textId="1C7C432B" w:rsidR="0039023D" w:rsidRPr="006F743C" w:rsidRDefault="0039023D" w:rsidP="009C7C3C">
      <w:r w:rsidRPr="006F743C">
        <w:t xml:space="preserve">Waki, T, </w:t>
      </w:r>
      <w:proofErr w:type="spellStart"/>
      <w:r w:rsidRPr="006F743C">
        <w:t>Ikezawa</w:t>
      </w:r>
      <w:proofErr w:type="spellEnd"/>
      <w:r w:rsidRPr="006F743C">
        <w:t>, H, Umeda, K</w:t>
      </w:r>
      <w:r w:rsidR="00184A16" w:rsidRPr="006F743C">
        <w:t xml:space="preserve"> and </w:t>
      </w:r>
      <w:r w:rsidRPr="006F743C">
        <w:t xml:space="preserve">Shimano, S </w:t>
      </w:r>
      <w:r w:rsidR="00164116" w:rsidRPr="006F743C">
        <w:t>(</w:t>
      </w:r>
      <w:r w:rsidRPr="006F743C">
        <w:t>2021</w:t>
      </w:r>
      <w:r w:rsidR="00164116" w:rsidRPr="006F743C">
        <w:t xml:space="preserve">). </w:t>
      </w:r>
      <w:r w:rsidRPr="006F743C">
        <w:t xml:space="preserve">Natural history study on </w:t>
      </w:r>
      <w:proofErr w:type="spellStart"/>
      <w:r w:rsidRPr="006F743C">
        <w:t>Riccardoella</w:t>
      </w:r>
      <w:proofErr w:type="spellEnd"/>
      <w:r w:rsidRPr="006F743C">
        <w:t xml:space="preserve"> </w:t>
      </w:r>
      <w:proofErr w:type="spellStart"/>
      <w:r w:rsidRPr="006F743C">
        <w:t>tokyoensis</w:t>
      </w:r>
      <w:proofErr w:type="spellEnd"/>
      <w:r w:rsidRPr="006F743C">
        <w:t>: life history with ontogeny and host distribution records</w:t>
      </w:r>
      <w:r w:rsidR="00164116" w:rsidRPr="006F743C">
        <w:t>,</w:t>
      </w:r>
      <w:r w:rsidR="006F29F6" w:rsidRPr="006F743C">
        <w:t xml:space="preserve"> </w:t>
      </w:r>
      <w:r w:rsidRPr="006F743C">
        <w:t>Experimental and Applied Acarology</w:t>
      </w:r>
      <w:r w:rsidR="00164116" w:rsidRPr="006F743C">
        <w:t xml:space="preserve"> </w:t>
      </w:r>
      <w:r w:rsidRPr="006F743C">
        <w:t>83</w:t>
      </w:r>
      <w:r w:rsidR="00164116" w:rsidRPr="006F743C">
        <w:t>(</w:t>
      </w:r>
      <w:r w:rsidRPr="006F743C">
        <w:t>1</w:t>
      </w:r>
      <w:r w:rsidR="00164116" w:rsidRPr="006F743C">
        <w:t xml:space="preserve">): </w:t>
      </w:r>
      <w:r w:rsidRPr="006F743C">
        <w:t>13-30</w:t>
      </w:r>
    </w:p>
    <w:p w14:paraId="69E1B724" w14:textId="44AA9399" w:rsidR="0039023D" w:rsidRPr="006F743C" w:rsidRDefault="0039023D" w:rsidP="009C7C3C">
      <w:r w:rsidRPr="006F743C">
        <w:t>Wang, QP, Lai, DH, Zhu, XQ, Chen, XG</w:t>
      </w:r>
      <w:r w:rsidR="00184A16" w:rsidRPr="006F743C">
        <w:t xml:space="preserve"> and </w:t>
      </w:r>
      <w:r w:rsidRPr="006F743C">
        <w:t xml:space="preserve">Lun, ZR </w:t>
      </w:r>
      <w:r w:rsidR="00F92816" w:rsidRPr="006F743C">
        <w:t>(</w:t>
      </w:r>
      <w:r w:rsidRPr="006F743C">
        <w:t>2008</w:t>
      </w:r>
      <w:r w:rsidR="00F92816" w:rsidRPr="006F743C">
        <w:t xml:space="preserve">). </w:t>
      </w:r>
      <w:r w:rsidRPr="006F743C">
        <w:t>Human angiostrongyliasis, The Lancet Infectious Diseases</w:t>
      </w:r>
      <w:r w:rsidR="00F92816" w:rsidRPr="006F743C">
        <w:t xml:space="preserve"> </w:t>
      </w:r>
      <w:r w:rsidRPr="006F743C">
        <w:t>8</w:t>
      </w:r>
      <w:r w:rsidR="00F92816" w:rsidRPr="006F743C">
        <w:t>(1</w:t>
      </w:r>
      <w:r w:rsidRPr="006F743C">
        <w:t>0</w:t>
      </w:r>
      <w:r w:rsidR="00F92816" w:rsidRPr="006F743C">
        <w:t xml:space="preserve">): </w:t>
      </w:r>
      <w:r w:rsidRPr="006F743C">
        <w:t>621-</w:t>
      </w:r>
      <w:r w:rsidR="00F92816" w:rsidRPr="006F743C">
        <w:t>6</w:t>
      </w:r>
      <w:r w:rsidRPr="006F743C">
        <w:t>30</w:t>
      </w:r>
    </w:p>
    <w:p w14:paraId="133BC8E8" w14:textId="731D0BD1" w:rsidR="0039023D" w:rsidRPr="006F743C" w:rsidRDefault="0039023D" w:rsidP="009C7C3C">
      <w:r w:rsidRPr="006F743C">
        <w:t>Wang, QP, Wu, ZD, Wei, J, Owen, RL</w:t>
      </w:r>
      <w:r w:rsidR="00184A16" w:rsidRPr="006F743C">
        <w:t xml:space="preserve"> and </w:t>
      </w:r>
      <w:r w:rsidRPr="006F743C">
        <w:t xml:space="preserve">Lun, ZR </w:t>
      </w:r>
      <w:r w:rsidR="00F92816" w:rsidRPr="006F743C">
        <w:t>(</w:t>
      </w:r>
      <w:r w:rsidRPr="006F743C">
        <w:t>2012</w:t>
      </w:r>
      <w:r w:rsidR="00F92816" w:rsidRPr="006F743C">
        <w:t xml:space="preserve">). </w:t>
      </w:r>
      <w:r w:rsidRPr="006F743C">
        <w:t xml:space="preserve">Human </w:t>
      </w:r>
      <w:proofErr w:type="spellStart"/>
      <w:r w:rsidRPr="006F743C">
        <w:t>Angiostrongylus</w:t>
      </w:r>
      <w:proofErr w:type="spellEnd"/>
      <w:r w:rsidRPr="006F743C">
        <w:t xml:space="preserve"> </w:t>
      </w:r>
      <w:proofErr w:type="spellStart"/>
      <w:r w:rsidRPr="006F743C">
        <w:t>cantonensis</w:t>
      </w:r>
      <w:proofErr w:type="spellEnd"/>
      <w:r w:rsidRPr="006F743C">
        <w:t xml:space="preserve">: an update, </w:t>
      </w:r>
      <w:r w:rsidR="00C86C7F" w:rsidRPr="006F743C">
        <w:t xml:space="preserve">European Journal of Clinical Microbiology and Infectious Diseases </w:t>
      </w:r>
      <w:r w:rsidRPr="006F743C">
        <w:t>31</w:t>
      </w:r>
      <w:r w:rsidR="00F92816" w:rsidRPr="006F743C">
        <w:t>(</w:t>
      </w:r>
      <w:r w:rsidRPr="006F743C">
        <w:t>4</w:t>
      </w:r>
      <w:r w:rsidR="00F92816" w:rsidRPr="006F743C">
        <w:t xml:space="preserve">): </w:t>
      </w:r>
      <w:r w:rsidRPr="006F743C">
        <w:t>389-</w:t>
      </w:r>
      <w:r w:rsidR="00F92816" w:rsidRPr="006F743C">
        <w:t>3</w:t>
      </w:r>
      <w:r w:rsidRPr="006F743C">
        <w:t>95</w:t>
      </w:r>
    </w:p>
    <w:p w14:paraId="7797242D" w14:textId="621A2AC7" w:rsidR="0039023D" w:rsidRPr="006F743C" w:rsidRDefault="0039023D" w:rsidP="009C7C3C">
      <w:r w:rsidRPr="006F743C">
        <w:t xml:space="preserve">Watt, A, Young, N, </w:t>
      </w:r>
      <w:proofErr w:type="spellStart"/>
      <w:r w:rsidRPr="006F743C">
        <w:t>Haites</w:t>
      </w:r>
      <w:proofErr w:type="spellEnd"/>
      <w:r w:rsidRPr="006F743C">
        <w:t>, R, Dunse, K, Russell, D</w:t>
      </w:r>
      <w:r w:rsidR="00184A16" w:rsidRPr="006F743C">
        <w:t xml:space="preserve"> and </w:t>
      </w:r>
      <w:r w:rsidRPr="006F743C">
        <w:t xml:space="preserve">Billman-Jacobe, H </w:t>
      </w:r>
      <w:r w:rsidR="00F92816" w:rsidRPr="006F743C">
        <w:t>(</w:t>
      </w:r>
      <w:r w:rsidRPr="006F743C">
        <w:t>2021</w:t>
      </w:r>
      <w:r w:rsidR="00F92816" w:rsidRPr="006F743C">
        <w:t xml:space="preserve">). </w:t>
      </w:r>
      <w:r w:rsidRPr="006F743C">
        <w:t>Intraspecies Variation in Tetrahymena rostrata</w:t>
      </w:r>
      <w:r w:rsidR="00F92816" w:rsidRPr="006F743C">
        <w:t>,</w:t>
      </w:r>
      <w:r w:rsidR="006F29F6" w:rsidRPr="006F743C">
        <w:t xml:space="preserve"> </w:t>
      </w:r>
      <w:r w:rsidRPr="006F743C">
        <w:t>Microorganisms</w:t>
      </w:r>
      <w:r w:rsidR="00F92816" w:rsidRPr="006F743C">
        <w:t xml:space="preserve"> </w:t>
      </w:r>
      <w:r w:rsidRPr="006F743C">
        <w:t>9</w:t>
      </w:r>
      <w:r w:rsidR="00F92816" w:rsidRPr="006F743C">
        <w:t>(</w:t>
      </w:r>
      <w:r w:rsidRPr="006F743C">
        <w:t>10</w:t>
      </w:r>
      <w:r w:rsidR="00F92816" w:rsidRPr="006F743C">
        <w:t>),</w:t>
      </w:r>
      <w:r w:rsidR="00A05219" w:rsidRPr="006F743C">
        <w:t xml:space="preserve"> </w:t>
      </w:r>
      <w:proofErr w:type="spellStart"/>
      <w:r w:rsidR="00A05219" w:rsidRPr="006F743C">
        <w:t>doi</w:t>
      </w:r>
      <w:proofErr w:type="spellEnd"/>
      <w:r w:rsidR="00A05219" w:rsidRPr="006F743C">
        <w:t>: 10.3390/microorganisms9102100</w:t>
      </w:r>
      <w:r w:rsidR="00F92816" w:rsidRPr="006F743C">
        <w:t xml:space="preserve"> </w:t>
      </w:r>
    </w:p>
    <w:p w14:paraId="7C53BF84" w14:textId="04A0207A" w:rsidR="0039023D" w:rsidRPr="006F743C" w:rsidRDefault="0039023D" w:rsidP="00746C24">
      <w:r w:rsidRPr="006F743C">
        <w:t>Welch, JM</w:t>
      </w:r>
      <w:r w:rsidR="00184A16" w:rsidRPr="006F743C">
        <w:t xml:space="preserve"> and </w:t>
      </w:r>
      <w:r w:rsidRPr="006F743C">
        <w:t xml:space="preserve">Pollard, E </w:t>
      </w:r>
      <w:r w:rsidR="00A05219" w:rsidRPr="006F743C">
        <w:t>(</w:t>
      </w:r>
      <w:r w:rsidRPr="006F743C">
        <w:t>1975</w:t>
      </w:r>
      <w:r w:rsidR="00A05219" w:rsidRPr="006F743C">
        <w:t xml:space="preserve">). </w:t>
      </w:r>
      <w:r w:rsidRPr="006F743C">
        <w:t xml:space="preserve">The exploitation of Helix </w:t>
      </w:r>
      <w:proofErr w:type="spellStart"/>
      <w:r w:rsidRPr="006F743C">
        <w:t>pomatia</w:t>
      </w:r>
      <w:proofErr w:type="spellEnd"/>
      <w:r w:rsidRPr="006F743C">
        <w:t xml:space="preserve"> L., Biological Conservation</w:t>
      </w:r>
      <w:r w:rsidR="00A05219" w:rsidRPr="006F743C">
        <w:t xml:space="preserve"> </w:t>
      </w:r>
      <w:r w:rsidRPr="006F743C">
        <w:t>8</w:t>
      </w:r>
      <w:r w:rsidR="00A05219" w:rsidRPr="006F743C">
        <w:t>(</w:t>
      </w:r>
      <w:r w:rsidRPr="006F743C">
        <w:t>2</w:t>
      </w:r>
      <w:r w:rsidR="00A05219" w:rsidRPr="006F743C">
        <w:t xml:space="preserve">): </w:t>
      </w:r>
      <w:r w:rsidRPr="006F743C">
        <w:t>155-</w:t>
      </w:r>
      <w:r w:rsidR="00A05219" w:rsidRPr="006F743C">
        <w:t>1</w:t>
      </w:r>
      <w:r w:rsidRPr="006F743C">
        <w:t>60</w:t>
      </w:r>
    </w:p>
    <w:p w14:paraId="33E71DD2" w14:textId="02610C06" w:rsidR="0039023D" w:rsidRPr="006F743C" w:rsidRDefault="0039023D" w:rsidP="00746C24">
      <w:r w:rsidRPr="006F743C">
        <w:t xml:space="preserve">Welter-Schultes, F </w:t>
      </w:r>
      <w:r w:rsidR="00A05219" w:rsidRPr="006F743C">
        <w:t>(</w:t>
      </w:r>
      <w:r w:rsidRPr="006F743C">
        <w:t>2012</w:t>
      </w:r>
      <w:r w:rsidR="00A05219" w:rsidRPr="006F743C">
        <w:t xml:space="preserve">). </w:t>
      </w:r>
      <w:r w:rsidRPr="006F743C">
        <w:t>European non-marine molluscs, a guide for species identification, Planet Poster Editions</w:t>
      </w:r>
      <w:r w:rsidR="006202C8" w:rsidRPr="006F743C">
        <w:t>, ISBN: 9783933922755</w:t>
      </w:r>
    </w:p>
    <w:p w14:paraId="446FC64C" w14:textId="475140E7" w:rsidR="0039023D" w:rsidRPr="006F743C" w:rsidRDefault="0039023D" w:rsidP="009C7C3C">
      <w:r w:rsidRPr="006F743C">
        <w:t xml:space="preserve">White-McLean, J </w:t>
      </w:r>
      <w:r w:rsidR="00F17430" w:rsidRPr="006F743C">
        <w:t>(</w:t>
      </w:r>
      <w:r w:rsidRPr="006F743C">
        <w:t>2022a</w:t>
      </w:r>
      <w:r w:rsidR="00F17430" w:rsidRPr="006F743C">
        <w:t xml:space="preserve">). </w:t>
      </w:r>
      <w:proofErr w:type="spellStart"/>
      <w:r w:rsidRPr="006F743C">
        <w:t>Archachatina</w:t>
      </w:r>
      <w:proofErr w:type="spellEnd"/>
      <w:r w:rsidRPr="006F743C">
        <w:t xml:space="preserve"> marginata, Terrestrial Mollusc Tool</w:t>
      </w:r>
      <w:r w:rsidR="00EB05BE" w:rsidRPr="006F743C">
        <w:t>, available at: https://idtools.org/mollusk/index.cfm?packageID=1178&amp;entityID=8183</w:t>
      </w:r>
    </w:p>
    <w:p w14:paraId="76DF7341" w14:textId="41881C31" w:rsidR="00E1406C" w:rsidRPr="006F743C" w:rsidRDefault="0039023D" w:rsidP="00E1406C">
      <w:r w:rsidRPr="006F743C">
        <w:lastRenderedPageBreak/>
        <w:t xml:space="preserve">White-McLean, J </w:t>
      </w:r>
      <w:r w:rsidR="00E1406C" w:rsidRPr="006F743C">
        <w:t>(</w:t>
      </w:r>
      <w:r w:rsidRPr="006F743C">
        <w:t>2022b</w:t>
      </w:r>
      <w:r w:rsidR="00E1406C" w:rsidRPr="006F743C">
        <w:t xml:space="preserve">). </w:t>
      </w:r>
      <w:proofErr w:type="spellStart"/>
      <w:r w:rsidRPr="006F743C">
        <w:t>Otala</w:t>
      </w:r>
      <w:proofErr w:type="spellEnd"/>
      <w:r w:rsidRPr="006F743C">
        <w:t xml:space="preserve"> spp., </w:t>
      </w:r>
      <w:proofErr w:type="spellStart"/>
      <w:r w:rsidRPr="006F743C">
        <w:t>Teerestrial</w:t>
      </w:r>
      <w:proofErr w:type="spellEnd"/>
      <w:r w:rsidRPr="006F743C">
        <w:t xml:space="preserve"> Mollusc Tool</w:t>
      </w:r>
      <w:r w:rsidR="00E1406C" w:rsidRPr="006F743C">
        <w:t>, available at: https://idtools.org/mollusk/index.cfm?packageID=1178&amp;entityID=8183</w:t>
      </w:r>
    </w:p>
    <w:p w14:paraId="0896F92F" w14:textId="4319624F" w:rsidR="0039023D" w:rsidRPr="006F743C" w:rsidRDefault="0039023D" w:rsidP="009C7C3C">
      <w:r w:rsidRPr="006F743C">
        <w:t xml:space="preserve">Whitson, M </w:t>
      </w:r>
      <w:r w:rsidR="00E1406C" w:rsidRPr="006F743C">
        <w:t>(</w:t>
      </w:r>
      <w:r w:rsidRPr="006F743C">
        <w:t>2005</w:t>
      </w:r>
      <w:r w:rsidR="00E1406C" w:rsidRPr="006F743C">
        <w:t xml:space="preserve">). </w:t>
      </w:r>
      <w:proofErr w:type="spellStart"/>
      <w:r w:rsidRPr="006F743C">
        <w:t>Cepaea</w:t>
      </w:r>
      <w:proofErr w:type="spellEnd"/>
      <w:r w:rsidRPr="006F743C">
        <w:t xml:space="preserve"> </w:t>
      </w:r>
      <w:proofErr w:type="spellStart"/>
      <w:r w:rsidRPr="006F743C">
        <w:t>nemoralis</w:t>
      </w:r>
      <w:proofErr w:type="spellEnd"/>
      <w:r w:rsidRPr="006F743C">
        <w:t xml:space="preserve"> (</w:t>
      </w:r>
      <w:proofErr w:type="spellStart"/>
      <w:r w:rsidRPr="006F743C">
        <w:t>Gastropoda</w:t>
      </w:r>
      <w:proofErr w:type="spellEnd"/>
      <w:r w:rsidRPr="006F743C">
        <w:t xml:space="preserve">, </w:t>
      </w:r>
      <w:proofErr w:type="spellStart"/>
      <w:r w:rsidRPr="006F743C">
        <w:t>Helicidae</w:t>
      </w:r>
      <w:proofErr w:type="spellEnd"/>
      <w:r w:rsidRPr="006F743C">
        <w:t>): the invited invader, Journal of the Kentucky Academy of Science</w:t>
      </w:r>
      <w:r w:rsidR="00E1406C" w:rsidRPr="006F743C">
        <w:t xml:space="preserve"> </w:t>
      </w:r>
      <w:r w:rsidRPr="006F743C">
        <w:t>66</w:t>
      </w:r>
      <w:r w:rsidR="00E1406C" w:rsidRPr="006F743C">
        <w:t>(</w:t>
      </w:r>
      <w:r w:rsidRPr="006F743C">
        <w:t>2</w:t>
      </w:r>
      <w:r w:rsidR="00E1406C" w:rsidRPr="006F743C">
        <w:t xml:space="preserve">): </w:t>
      </w:r>
      <w:r w:rsidRPr="006F743C">
        <w:t>82-</w:t>
      </w:r>
      <w:r w:rsidR="00E1406C" w:rsidRPr="006F743C">
        <w:t>8</w:t>
      </w:r>
      <w:r w:rsidRPr="006F743C">
        <w:t>8</w:t>
      </w:r>
    </w:p>
    <w:p w14:paraId="22E232E1" w14:textId="7CFABC45" w:rsidR="0039023D" w:rsidRPr="006F743C" w:rsidRDefault="0039023D" w:rsidP="009C7C3C">
      <w:r w:rsidRPr="006F743C">
        <w:t>Williams, AJ</w:t>
      </w:r>
      <w:r w:rsidR="00184A16" w:rsidRPr="006F743C">
        <w:t xml:space="preserve"> and </w:t>
      </w:r>
      <w:r w:rsidRPr="006F743C">
        <w:t xml:space="preserve">Rae, R </w:t>
      </w:r>
      <w:r w:rsidR="00E1406C" w:rsidRPr="006F743C">
        <w:t>(</w:t>
      </w:r>
      <w:r w:rsidRPr="006F743C">
        <w:t>2015</w:t>
      </w:r>
      <w:r w:rsidR="00E1406C" w:rsidRPr="006F743C">
        <w:t xml:space="preserve">). </w:t>
      </w:r>
      <w:r w:rsidRPr="006F743C">
        <w:t xml:space="preserve">Susceptibility of the Giant African snail (Achatina fulica) exposed to the gastropod parasitic nematode </w:t>
      </w:r>
      <w:proofErr w:type="spellStart"/>
      <w:r w:rsidRPr="006F743C">
        <w:t>Phasmarhabditis</w:t>
      </w:r>
      <w:proofErr w:type="spellEnd"/>
      <w:r w:rsidRPr="006F743C">
        <w:t xml:space="preserve"> </w:t>
      </w:r>
      <w:proofErr w:type="spellStart"/>
      <w:r w:rsidRPr="006F743C">
        <w:t>hermaphrodita</w:t>
      </w:r>
      <w:proofErr w:type="spellEnd"/>
      <w:r w:rsidR="000B2B9D" w:rsidRPr="006F743C">
        <w:t>,</w:t>
      </w:r>
      <w:r w:rsidR="006F29F6" w:rsidRPr="006F743C">
        <w:t xml:space="preserve"> </w:t>
      </w:r>
      <w:r w:rsidRPr="006F743C">
        <w:t>Journal of Invertebrate Pathology</w:t>
      </w:r>
      <w:r w:rsidR="000B2B9D" w:rsidRPr="006F743C">
        <w:t xml:space="preserve"> </w:t>
      </w:r>
      <w:r w:rsidRPr="006F743C">
        <w:t>127</w:t>
      </w:r>
      <w:r w:rsidR="000B2B9D" w:rsidRPr="006F743C">
        <w:t xml:space="preserve">: </w:t>
      </w:r>
      <w:r w:rsidRPr="006F743C">
        <w:t>122-</w:t>
      </w:r>
      <w:r w:rsidR="000B2B9D" w:rsidRPr="006F743C">
        <w:t>12</w:t>
      </w:r>
      <w:r w:rsidRPr="006F743C">
        <w:t>6</w:t>
      </w:r>
    </w:p>
    <w:p w14:paraId="5AC69B0F" w14:textId="33A3C79B" w:rsidR="0039023D" w:rsidRPr="006F743C" w:rsidRDefault="0039023D" w:rsidP="00746C24">
      <w:r w:rsidRPr="006F743C">
        <w:t>Williams, EH, Jr</w:t>
      </w:r>
      <w:r w:rsidR="00184A16" w:rsidRPr="006F743C">
        <w:t xml:space="preserve"> and </w:t>
      </w:r>
      <w:r w:rsidRPr="006F743C">
        <w:t xml:space="preserve">Bunkley-Williams, L </w:t>
      </w:r>
      <w:r w:rsidR="004E39CB" w:rsidRPr="006F743C">
        <w:t>(</w:t>
      </w:r>
      <w:r w:rsidRPr="006F743C">
        <w:t>2023</w:t>
      </w:r>
      <w:r w:rsidR="004E39CB" w:rsidRPr="006F743C">
        <w:t xml:space="preserve">). </w:t>
      </w:r>
      <w:r w:rsidRPr="006F743C">
        <w:t xml:space="preserve">New country geographic record of chocolate-band snail, </w:t>
      </w:r>
      <w:proofErr w:type="spellStart"/>
      <w:r w:rsidRPr="006F743C">
        <w:t>Eobania</w:t>
      </w:r>
      <w:proofErr w:type="spellEnd"/>
      <w:r w:rsidRPr="006F743C">
        <w:t xml:space="preserve"> </w:t>
      </w:r>
      <w:proofErr w:type="spellStart"/>
      <w:r w:rsidRPr="006F743C">
        <w:t>vermiculata</w:t>
      </w:r>
      <w:proofErr w:type="spellEnd"/>
      <w:r w:rsidRPr="006F743C">
        <w:t xml:space="preserve"> Müller, for Malta, [</w:t>
      </w:r>
      <w:proofErr w:type="spellStart"/>
      <w:r w:rsidRPr="006F743C">
        <w:t>epub</w:t>
      </w:r>
      <w:proofErr w:type="spellEnd"/>
      <w:r w:rsidRPr="006F743C">
        <w:t xml:space="preserve"> ahead of print], accessed 20 March 2024</w:t>
      </w:r>
    </w:p>
    <w:p w14:paraId="10376691" w14:textId="3C5B443E" w:rsidR="0039023D" w:rsidRPr="006F743C" w:rsidRDefault="0039023D" w:rsidP="009C7C3C">
      <w:r w:rsidRPr="006F743C">
        <w:t>Wilson, MJ, Burch, G, Tourna, M, Aalders, LT</w:t>
      </w:r>
      <w:r w:rsidR="00184A16" w:rsidRPr="006F743C">
        <w:t xml:space="preserve"> and </w:t>
      </w:r>
      <w:r w:rsidRPr="006F743C">
        <w:t xml:space="preserve">Barker, GM </w:t>
      </w:r>
      <w:r w:rsidR="002867A0" w:rsidRPr="006F743C">
        <w:t>(</w:t>
      </w:r>
      <w:r w:rsidRPr="006F743C">
        <w:t>2012</w:t>
      </w:r>
      <w:r w:rsidR="002867A0" w:rsidRPr="006F743C">
        <w:t xml:space="preserve">). </w:t>
      </w:r>
      <w:r w:rsidRPr="006F743C">
        <w:t xml:space="preserve">The potential of a New Zealand strain of </w:t>
      </w:r>
      <w:proofErr w:type="spellStart"/>
      <w:r w:rsidRPr="006F743C">
        <w:t>Phasmarhabditis</w:t>
      </w:r>
      <w:proofErr w:type="spellEnd"/>
      <w:r w:rsidRPr="006F743C">
        <w:t xml:space="preserve"> </w:t>
      </w:r>
      <w:proofErr w:type="spellStart"/>
      <w:r w:rsidRPr="006F743C">
        <w:t>hermaphrodita</w:t>
      </w:r>
      <w:proofErr w:type="spellEnd"/>
      <w:r w:rsidRPr="006F743C">
        <w:t xml:space="preserve"> for biological control of slugs, New Zealand Plant Protection</w:t>
      </w:r>
      <w:r w:rsidR="002867A0" w:rsidRPr="006F743C">
        <w:t xml:space="preserve"> </w:t>
      </w:r>
      <w:r w:rsidRPr="006F743C">
        <w:t>65</w:t>
      </w:r>
      <w:r w:rsidR="002867A0" w:rsidRPr="006F743C">
        <w:t xml:space="preserve">: </w:t>
      </w:r>
      <w:r w:rsidRPr="006F743C">
        <w:t>161-</w:t>
      </w:r>
      <w:r w:rsidR="002867A0" w:rsidRPr="006F743C">
        <w:t>16</w:t>
      </w:r>
      <w:r w:rsidRPr="006F743C">
        <w:t>5</w:t>
      </w:r>
    </w:p>
    <w:p w14:paraId="38669388" w14:textId="6A6A884B" w:rsidR="0039023D" w:rsidRPr="006F743C" w:rsidRDefault="0039023D" w:rsidP="009C7C3C">
      <w:r w:rsidRPr="006F743C">
        <w:t>Wilson, MJ, Coyne, C</w:t>
      </w:r>
      <w:r w:rsidR="00184A16" w:rsidRPr="006F743C">
        <w:t xml:space="preserve"> and </w:t>
      </w:r>
      <w:r w:rsidRPr="006F743C">
        <w:t xml:space="preserve">Glen, DM </w:t>
      </w:r>
      <w:r w:rsidR="002867A0" w:rsidRPr="006F743C">
        <w:t>(</w:t>
      </w:r>
      <w:r w:rsidRPr="006F743C">
        <w:t>1998</w:t>
      </w:r>
      <w:r w:rsidR="002867A0" w:rsidRPr="006F743C">
        <w:t xml:space="preserve">). </w:t>
      </w:r>
      <w:r w:rsidRPr="006F743C">
        <w:t xml:space="preserve">Low temperatures suppress growth of the ciliate parasite, Tetrahymena rostrata, and pathogenicity to field slugs, </w:t>
      </w:r>
      <w:proofErr w:type="spellStart"/>
      <w:r w:rsidRPr="006F743C">
        <w:t>Deroceras</w:t>
      </w:r>
      <w:proofErr w:type="spellEnd"/>
      <w:r w:rsidRPr="006F743C">
        <w:t xml:space="preserve"> </w:t>
      </w:r>
      <w:proofErr w:type="spellStart"/>
      <w:r w:rsidRPr="006F743C">
        <w:t>reticulatum</w:t>
      </w:r>
      <w:proofErr w:type="spellEnd"/>
      <w:r w:rsidR="002867A0" w:rsidRPr="006F743C">
        <w:t>,</w:t>
      </w:r>
      <w:r w:rsidR="006F29F6" w:rsidRPr="006F743C">
        <w:t xml:space="preserve"> </w:t>
      </w:r>
      <w:r w:rsidRPr="006F743C">
        <w:t>Biocontrol Science and Technology</w:t>
      </w:r>
      <w:r w:rsidR="002867A0" w:rsidRPr="006F743C">
        <w:t xml:space="preserve"> </w:t>
      </w:r>
      <w:r w:rsidRPr="006F743C">
        <w:t>8</w:t>
      </w:r>
      <w:r w:rsidR="002867A0" w:rsidRPr="006F743C">
        <w:t xml:space="preserve">(1): </w:t>
      </w:r>
      <w:r w:rsidRPr="006F743C">
        <w:t>181-</w:t>
      </w:r>
      <w:r w:rsidR="002867A0" w:rsidRPr="006F743C">
        <w:t>18</w:t>
      </w:r>
      <w:r w:rsidRPr="006F743C">
        <w:t>4</w:t>
      </w:r>
    </w:p>
    <w:p w14:paraId="52368D7D" w14:textId="46E3D7AF" w:rsidR="0039023D" w:rsidRPr="006F743C" w:rsidRDefault="0039023D" w:rsidP="009C7C3C">
      <w:r w:rsidRPr="006F743C">
        <w:t xml:space="preserve">WOAH </w:t>
      </w:r>
      <w:r w:rsidR="002867A0" w:rsidRPr="006F743C">
        <w:t>(</w:t>
      </w:r>
      <w:r w:rsidRPr="006F743C">
        <w:t>2023</w:t>
      </w:r>
      <w:r w:rsidR="002867A0" w:rsidRPr="006F743C">
        <w:t xml:space="preserve">). </w:t>
      </w:r>
      <w:r w:rsidRPr="006F743C">
        <w:t>Terrestrial Animal Health Code, World Organisation of Animal Health, Paris, France.</w:t>
      </w:r>
    </w:p>
    <w:p w14:paraId="11DEE063" w14:textId="3432CA8D" w:rsidR="0039023D" w:rsidRPr="006F743C" w:rsidRDefault="0039023D" w:rsidP="009C7C3C">
      <w:r w:rsidRPr="006F743C">
        <w:t>Yanes, Y</w:t>
      </w:r>
      <w:r w:rsidR="00184A16" w:rsidRPr="006F743C">
        <w:t xml:space="preserve"> and </w:t>
      </w:r>
      <w:r w:rsidRPr="006F743C">
        <w:t xml:space="preserve">Fernandez-Lopez-de-Pablo, J </w:t>
      </w:r>
      <w:r w:rsidR="002867A0" w:rsidRPr="006F743C">
        <w:t>(</w:t>
      </w:r>
      <w:r w:rsidRPr="006F743C">
        <w:t>2017</w:t>
      </w:r>
      <w:r w:rsidR="002867A0" w:rsidRPr="006F743C">
        <w:t xml:space="preserve">). </w:t>
      </w:r>
      <w:r w:rsidRPr="006F743C">
        <w:t xml:space="preserve">Calibration of the stable isotope composition and body size of the arid-dwelling land snail </w:t>
      </w:r>
      <w:proofErr w:type="spellStart"/>
      <w:r w:rsidRPr="006F743C">
        <w:t>Sphincterochila</w:t>
      </w:r>
      <w:proofErr w:type="spellEnd"/>
      <w:r w:rsidRPr="006F743C">
        <w:t xml:space="preserve"> </w:t>
      </w:r>
      <w:proofErr w:type="spellStart"/>
      <w:r w:rsidRPr="006F743C">
        <w:t>candidissima</w:t>
      </w:r>
      <w:proofErr w:type="spellEnd"/>
      <w:r w:rsidRPr="006F743C">
        <w:t>, a climatic archive abundant in Mediterranean archaeological deposits</w:t>
      </w:r>
      <w:r w:rsidR="002867A0" w:rsidRPr="006F743C">
        <w:t>,</w:t>
      </w:r>
      <w:r w:rsidR="006F29F6" w:rsidRPr="006F743C">
        <w:t xml:space="preserve"> </w:t>
      </w:r>
      <w:r w:rsidRPr="006F743C">
        <w:t>Holocene</w:t>
      </w:r>
      <w:r w:rsidR="002867A0" w:rsidRPr="006F743C">
        <w:t xml:space="preserve"> </w:t>
      </w:r>
      <w:r w:rsidRPr="006F743C">
        <w:t>27</w:t>
      </w:r>
      <w:r w:rsidR="002867A0" w:rsidRPr="006F743C">
        <w:t>(</w:t>
      </w:r>
      <w:r w:rsidRPr="006F743C">
        <w:t>6</w:t>
      </w:r>
      <w:r w:rsidR="002867A0" w:rsidRPr="006F743C">
        <w:t xml:space="preserve">): </w:t>
      </w:r>
      <w:r w:rsidRPr="006F743C">
        <w:t>890-</w:t>
      </w:r>
      <w:r w:rsidR="002867A0" w:rsidRPr="006F743C">
        <w:t>89</w:t>
      </w:r>
      <w:r w:rsidRPr="006F743C">
        <w:t>9</w:t>
      </w:r>
    </w:p>
    <w:p w14:paraId="1521EBCC" w14:textId="1A9C213C" w:rsidR="00016893" w:rsidRDefault="00E20EC3" w:rsidP="00016893">
      <w:r w:rsidRPr="00E20EC3">
        <w:t>Yeung</w:t>
      </w:r>
      <w:r>
        <w:t>,</w:t>
      </w:r>
      <w:r w:rsidRPr="00E20EC3">
        <w:t xml:space="preserve"> </w:t>
      </w:r>
      <w:r>
        <w:t xml:space="preserve">N, </w:t>
      </w:r>
      <w:r w:rsidRPr="00E20EC3">
        <w:t>Hayes</w:t>
      </w:r>
      <w:r>
        <w:t xml:space="preserve">, K and </w:t>
      </w:r>
      <w:r w:rsidRPr="00E20EC3">
        <w:t>Cowie</w:t>
      </w:r>
      <w:r>
        <w:t>, R (</w:t>
      </w:r>
      <w:r w:rsidR="00C174A8">
        <w:t>2013</w:t>
      </w:r>
      <w:r>
        <w:t xml:space="preserve">). </w:t>
      </w:r>
      <w:r w:rsidR="00016893">
        <w:t xml:space="preserve">Effects of Washing Produce Contaminated with the Snail and Slug Hosts of </w:t>
      </w:r>
      <w:proofErr w:type="spellStart"/>
      <w:r w:rsidR="00016893">
        <w:t>Angiostrongylus</w:t>
      </w:r>
      <w:proofErr w:type="spellEnd"/>
      <w:r w:rsidR="00016893">
        <w:t xml:space="preserve"> </w:t>
      </w:r>
      <w:proofErr w:type="spellStart"/>
      <w:r w:rsidR="00016893">
        <w:t>cantonensis</w:t>
      </w:r>
      <w:proofErr w:type="spellEnd"/>
      <w:r w:rsidR="00016893">
        <w:t xml:space="preserve"> with Three Common Household Solutions</w:t>
      </w:r>
      <w:r w:rsidR="00C174A8">
        <w:t>, H</w:t>
      </w:r>
      <w:r w:rsidR="00C174A8" w:rsidRPr="00C174A8">
        <w:t xml:space="preserve">awai‘i </w:t>
      </w:r>
      <w:r w:rsidR="00C174A8">
        <w:t>J</w:t>
      </w:r>
      <w:r w:rsidR="00C174A8" w:rsidRPr="00C174A8">
        <w:t xml:space="preserve">ournal of </w:t>
      </w:r>
      <w:r w:rsidR="00C174A8">
        <w:t>M</w:t>
      </w:r>
      <w:r w:rsidR="00C174A8" w:rsidRPr="00C174A8">
        <w:t xml:space="preserve">edicine &amp; </w:t>
      </w:r>
      <w:r w:rsidR="00C174A8">
        <w:t>P</w:t>
      </w:r>
      <w:r w:rsidR="00C174A8" w:rsidRPr="00C174A8">
        <w:t xml:space="preserve">ublic </w:t>
      </w:r>
      <w:r w:rsidR="00C174A8">
        <w:t>H</w:t>
      </w:r>
      <w:r w:rsidR="00C174A8" w:rsidRPr="00C174A8">
        <w:t>ealth, 72</w:t>
      </w:r>
      <w:r w:rsidR="00C174A8">
        <w:t>(</w:t>
      </w:r>
      <w:r w:rsidR="00C174A8" w:rsidRPr="00C174A8">
        <w:t>6</w:t>
      </w:r>
      <w:r w:rsidR="00C174A8">
        <w:t xml:space="preserve">, supp </w:t>
      </w:r>
      <w:r w:rsidR="00C174A8" w:rsidRPr="00C174A8">
        <w:t>2</w:t>
      </w:r>
      <w:r w:rsidR="00FF15E7">
        <w:t>): 83-86</w:t>
      </w:r>
    </w:p>
    <w:p w14:paraId="2E52DFA0" w14:textId="20FC9662" w:rsidR="0039023D" w:rsidRPr="006F743C" w:rsidRDefault="0039023D" w:rsidP="009C7C3C">
      <w:r w:rsidRPr="006F743C">
        <w:t xml:space="preserve">Yildirim, MZ, </w:t>
      </w:r>
      <w:proofErr w:type="spellStart"/>
      <w:r w:rsidRPr="006F743C">
        <w:t>Kebapci</w:t>
      </w:r>
      <w:proofErr w:type="spellEnd"/>
      <w:r w:rsidRPr="006F743C">
        <w:t>, U</w:t>
      </w:r>
      <w:r w:rsidR="00184A16" w:rsidRPr="006F743C">
        <w:t xml:space="preserve"> and </w:t>
      </w:r>
      <w:r w:rsidRPr="006F743C">
        <w:t>Gumus, BA</w:t>
      </w:r>
      <w:r w:rsidR="002867A0" w:rsidRPr="006F743C">
        <w:t>(</w:t>
      </w:r>
      <w:r w:rsidRPr="006F743C">
        <w:t xml:space="preserve"> 2004</w:t>
      </w:r>
      <w:r w:rsidR="002867A0" w:rsidRPr="006F743C">
        <w:t xml:space="preserve">). </w:t>
      </w:r>
      <w:r w:rsidRPr="006F743C">
        <w:t>Edible snails (terrestrial) of Turkey, Turkish Journal of Zoology</w:t>
      </w:r>
      <w:r w:rsidR="002867A0" w:rsidRPr="006F743C">
        <w:t xml:space="preserve"> </w:t>
      </w:r>
      <w:r w:rsidRPr="006F743C">
        <w:t>28</w:t>
      </w:r>
      <w:r w:rsidR="002867A0" w:rsidRPr="006F743C">
        <w:t>(</w:t>
      </w:r>
      <w:r w:rsidRPr="006F743C">
        <w:t>4</w:t>
      </w:r>
      <w:r w:rsidR="002867A0" w:rsidRPr="006F743C">
        <w:t xml:space="preserve">): </w:t>
      </w:r>
      <w:r w:rsidRPr="006F743C">
        <w:t>329-</w:t>
      </w:r>
      <w:r w:rsidR="002867A0" w:rsidRPr="006F743C">
        <w:t>3</w:t>
      </w:r>
      <w:r w:rsidRPr="006F743C">
        <w:t>35</w:t>
      </w:r>
    </w:p>
    <w:p w14:paraId="5D8D13EB" w14:textId="172BB3BD" w:rsidR="0039023D" w:rsidRPr="006F743C" w:rsidRDefault="0039023D" w:rsidP="009C7C3C">
      <w:r w:rsidRPr="006F743C">
        <w:t>York, EM, Butler, CJ</w:t>
      </w:r>
      <w:r w:rsidR="00184A16" w:rsidRPr="006F743C">
        <w:t xml:space="preserve"> and </w:t>
      </w:r>
      <w:r w:rsidRPr="006F743C">
        <w:t xml:space="preserve">Lord, WD </w:t>
      </w:r>
      <w:r w:rsidR="00BF70C6" w:rsidRPr="006F743C">
        <w:t>(</w:t>
      </w:r>
      <w:r w:rsidRPr="006F743C">
        <w:t>2014</w:t>
      </w:r>
      <w:r w:rsidR="00BF70C6" w:rsidRPr="006F743C">
        <w:t xml:space="preserve">). </w:t>
      </w:r>
      <w:r w:rsidRPr="006F743C">
        <w:t xml:space="preserve">Global decline in suitable habitat for </w:t>
      </w:r>
      <w:proofErr w:type="spellStart"/>
      <w:r w:rsidRPr="006F743C">
        <w:t>Angiostrongylus</w:t>
      </w:r>
      <w:proofErr w:type="spellEnd"/>
      <w:r w:rsidRPr="006F743C">
        <w:t xml:space="preserve"> ( = </w:t>
      </w:r>
      <w:proofErr w:type="spellStart"/>
      <w:r w:rsidRPr="006F743C">
        <w:t>Parastrongylus</w:t>
      </w:r>
      <w:proofErr w:type="spellEnd"/>
      <w:r w:rsidRPr="006F743C">
        <w:t xml:space="preserve">) </w:t>
      </w:r>
      <w:proofErr w:type="spellStart"/>
      <w:r w:rsidRPr="006F743C">
        <w:t>cantonensis</w:t>
      </w:r>
      <w:proofErr w:type="spellEnd"/>
      <w:r w:rsidRPr="006F743C">
        <w:t xml:space="preserve">: the role of climate change, </w:t>
      </w:r>
      <w:proofErr w:type="spellStart"/>
      <w:r w:rsidR="00934F37" w:rsidRPr="006F743C">
        <w:t>PLoSOne</w:t>
      </w:r>
      <w:proofErr w:type="spellEnd"/>
      <w:r w:rsidR="00BF70C6" w:rsidRPr="006F743C">
        <w:t xml:space="preserve"> </w:t>
      </w:r>
      <w:r w:rsidRPr="006F743C">
        <w:t>9</w:t>
      </w:r>
      <w:r w:rsidR="00BF70C6" w:rsidRPr="006F743C">
        <w:t>(</w:t>
      </w:r>
      <w:r w:rsidRPr="006F743C">
        <w:t>8</w:t>
      </w:r>
      <w:r w:rsidR="00BF70C6" w:rsidRPr="006F743C">
        <w:t>)</w:t>
      </w:r>
      <w:r w:rsidR="00F65D46" w:rsidRPr="006F743C">
        <w:t xml:space="preserve">, </w:t>
      </w:r>
      <w:proofErr w:type="spellStart"/>
      <w:r w:rsidR="00F65D46" w:rsidRPr="006F743C">
        <w:t>doi</w:t>
      </w:r>
      <w:proofErr w:type="spellEnd"/>
      <w:r w:rsidR="00F65D46" w:rsidRPr="006F743C">
        <w:t>: 10.1371/journal.pone.0103831</w:t>
      </w:r>
    </w:p>
    <w:p w14:paraId="08420840" w14:textId="3549D42B" w:rsidR="0039023D" w:rsidRPr="006F743C" w:rsidRDefault="0039023D" w:rsidP="00746C24">
      <w:r w:rsidRPr="006F743C">
        <w:t>Z</w:t>
      </w:r>
      <w:r w:rsidR="00F65D46" w:rsidRPr="006F743C">
        <w:t>ak, LF, Yanez</w:t>
      </w:r>
      <w:r w:rsidR="00453672" w:rsidRPr="006F743C">
        <w:t>-Morales, MD, Alanis-Martinez, I and Gonzalez-Perez, E (</w:t>
      </w:r>
      <w:r w:rsidRPr="006F743C">
        <w:t>2011</w:t>
      </w:r>
      <w:r w:rsidR="00453672" w:rsidRPr="006F743C">
        <w:t>)</w:t>
      </w:r>
      <w:r w:rsidRPr="006F743C">
        <w:t xml:space="preserve">. New hosts of 16Srl phytoplasma group associated with edible Opuntia </w:t>
      </w:r>
      <w:proofErr w:type="spellStart"/>
      <w:r w:rsidRPr="006F743C">
        <w:t>ficus</w:t>
      </w:r>
      <w:proofErr w:type="spellEnd"/>
      <w:r w:rsidRPr="006F743C">
        <w:t>-indica crop and its pests in Mexico</w:t>
      </w:r>
      <w:r w:rsidR="00453672" w:rsidRPr="006F743C">
        <w:t xml:space="preserve">, </w:t>
      </w:r>
      <w:r w:rsidRPr="006F743C">
        <w:t>African Journal of Microbiology Research</w:t>
      </w:r>
      <w:r w:rsidR="00453672" w:rsidRPr="006F743C">
        <w:t xml:space="preserve"> </w:t>
      </w:r>
      <w:r w:rsidRPr="006F743C">
        <w:t>5</w:t>
      </w:r>
      <w:r w:rsidR="00453672" w:rsidRPr="006F743C">
        <w:t xml:space="preserve">: </w:t>
      </w:r>
      <w:r w:rsidRPr="006F743C">
        <w:t>910-918</w:t>
      </w:r>
    </w:p>
    <w:p w14:paraId="6843259C" w14:textId="307B79B4" w:rsidR="0039023D" w:rsidRPr="006F743C" w:rsidRDefault="0039023D" w:rsidP="009C7C3C">
      <w:r w:rsidRPr="006F743C">
        <w:t>Zhang, TY</w:t>
      </w:r>
      <w:r w:rsidR="00184A16" w:rsidRPr="006F743C">
        <w:t xml:space="preserve"> and </w:t>
      </w:r>
      <w:proofErr w:type="spellStart"/>
      <w:r w:rsidRPr="006F743C">
        <w:t>Vdacny</w:t>
      </w:r>
      <w:proofErr w:type="spellEnd"/>
      <w:r w:rsidRPr="006F743C">
        <w:t xml:space="preserve">, P </w:t>
      </w:r>
      <w:r w:rsidR="00453672" w:rsidRPr="006F743C">
        <w:t>(</w:t>
      </w:r>
      <w:r w:rsidRPr="006F743C">
        <w:t>2021</w:t>
      </w:r>
      <w:r w:rsidR="00453672" w:rsidRPr="006F743C">
        <w:t xml:space="preserve">). </w:t>
      </w:r>
      <w:r w:rsidRPr="006F743C">
        <w:t xml:space="preserve">A discovery of two new Tetrahymena species parasitizing slugs and mussels: morphology and multi-gene phylogeny of T. </w:t>
      </w:r>
      <w:proofErr w:type="spellStart"/>
      <w:r w:rsidRPr="006F743C">
        <w:t>foissneri</w:t>
      </w:r>
      <w:proofErr w:type="spellEnd"/>
      <w:r w:rsidRPr="006F743C">
        <w:t xml:space="preserve"> sp. n. and T. </w:t>
      </w:r>
      <w:proofErr w:type="spellStart"/>
      <w:r w:rsidRPr="006F743C">
        <w:t>unionis</w:t>
      </w:r>
      <w:proofErr w:type="spellEnd"/>
      <w:r w:rsidRPr="006F743C">
        <w:t xml:space="preserve"> sp. n.</w:t>
      </w:r>
      <w:r w:rsidR="00453672" w:rsidRPr="006F743C">
        <w:t>,</w:t>
      </w:r>
      <w:r w:rsidR="006F29F6" w:rsidRPr="006F743C">
        <w:t xml:space="preserve"> </w:t>
      </w:r>
      <w:r w:rsidRPr="006F743C">
        <w:t>Parasitology Research</w:t>
      </w:r>
      <w:r w:rsidR="00453672" w:rsidRPr="006F743C">
        <w:t xml:space="preserve"> </w:t>
      </w:r>
      <w:r w:rsidRPr="006F743C">
        <w:t>120</w:t>
      </w:r>
      <w:r w:rsidR="00453672" w:rsidRPr="006F743C">
        <w:t>(</w:t>
      </w:r>
      <w:r w:rsidRPr="006F743C">
        <w:t>7</w:t>
      </w:r>
      <w:r w:rsidR="00453672" w:rsidRPr="006F743C">
        <w:t xml:space="preserve">): </w:t>
      </w:r>
      <w:r w:rsidRPr="006F743C">
        <w:t>2595-</w:t>
      </w:r>
      <w:r w:rsidR="00453672" w:rsidRPr="006F743C">
        <w:t>2</w:t>
      </w:r>
      <w:r w:rsidRPr="006F743C">
        <w:t>616</w:t>
      </w:r>
    </w:p>
    <w:p w14:paraId="7306D1DF" w14:textId="6E59376C" w:rsidR="0039023D" w:rsidRPr="006F743C" w:rsidRDefault="0039023D" w:rsidP="00746C24">
      <w:proofErr w:type="spellStart"/>
      <w:r w:rsidRPr="006F743C">
        <w:t>Ziȩtek</w:t>
      </w:r>
      <w:proofErr w:type="spellEnd"/>
      <w:r w:rsidRPr="006F743C">
        <w:t>, J, Ziomek, M</w:t>
      </w:r>
      <w:r w:rsidR="00184A16" w:rsidRPr="006F743C">
        <w:t xml:space="preserve"> and </w:t>
      </w:r>
      <w:r w:rsidRPr="006F743C">
        <w:t xml:space="preserve">Wilczyńska, A </w:t>
      </w:r>
      <w:r w:rsidR="00453672" w:rsidRPr="006F743C">
        <w:t>(</w:t>
      </w:r>
      <w:r w:rsidRPr="006F743C">
        <w:t>2019</w:t>
      </w:r>
      <w:r w:rsidR="00453672" w:rsidRPr="006F743C">
        <w:t xml:space="preserve">). </w:t>
      </w:r>
      <w:r w:rsidRPr="006F743C">
        <w:t xml:space="preserve">Method of dissecting edible snails of the genus Cornu, </w:t>
      </w:r>
      <w:proofErr w:type="spellStart"/>
      <w:r w:rsidRPr="006F743C">
        <w:t>Medycyna</w:t>
      </w:r>
      <w:proofErr w:type="spellEnd"/>
      <w:r w:rsidRPr="006F743C">
        <w:t xml:space="preserve"> </w:t>
      </w:r>
      <w:proofErr w:type="spellStart"/>
      <w:r w:rsidRPr="006F743C">
        <w:t>Weterynaryjna</w:t>
      </w:r>
      <w:proofErr w:type="spellEnd"/>
      <w:r w:rsidRPr="006F743C">
        <w:t xml:space="preserve"> 75</w:t>
      </w:r>
      <w:r w:rsidR="00453672" w:rsidRPr="006F743C">
        <w:t>(</w:t>
      </w:r>
      <w:r w:rsidRPr="006F743C">
        <w:t>10</w:t>
      </w:r>
      <w:r w:rsidR="00453672" w:rsidRPr="006F743C">
        <w:t xml:space="preserve">): </w:t>
      </w:r>
      <w:r w:rsidRPr="006F743C">
        <w:t>609-</w:t>
      </w:r>
      <w:r w:rsidR="00453672" w:rsidRPr="006F743C">
        <w:t>6</w:t>
      </w:r>
      <w:r w:rsidRPr="006F743C">
        <w:t>12</w:t>
      </w:r>
    </w:p>
    <w:p w14:paraId="080D872F" w14:textId="0A038D48" w:rsidR="00C004C2" w:rsidRPr="006F743C" w:rsidRDefault="0039023D" w:rsidP="00C20DAF">
      <w:r w:rsidRPr="006F743C">
        <w:lastRenderedPageBreak/>
        <w:t>Zucaro, A, Forte, A, De Vico, G</w:t>
      </w:r>
      <w:r w:rsidR="00184A16" w:rsidRPr="006F743C">
        <w:t xml:space="preserve"> and </w:t>
      </w:r>
      <w:r w:rsidRPr="006F743C">
        <w:t xml:space="preserve">Fierro, A </w:t>
      </w:r>
      <w:r w:rsidR="00453672" w:rsidRPr="006F743C">
        <w:t>(</w:t>
      </w:r>
      <w:r w:rsidRPr="006F743C">
        <w:t>2016</w:t>
      </w:r>
      <w:r w:rsidR="00453672" w:rsidRPr="006F743C">
        <w:t xml:space="preserve">). </w:t>
      </w:r>
      <w:r w:rsidRPr="006F743C">
        <w:t>Environmental loading of Italian semi-intensive snail farming system evaluated by means of life cycle assessment</w:t>
      </w:r>
      <w:r w:rsidR="00453672" w:rsidRPr="006F743C">
        <w:t xml:space="preserve">, </w:t>
      </w:r>
      <w:r w:rsidRPr="006F743C">
        <w:t>Journal of Cleaner Production</w:t>
      </w:r>
      <w:r w:rsidR="00453672" w:rsidRPr="006F743C">
        <w:t xml:space="preserve"> </w:t>
      </w:r>
      <w:r w:rsidRPr="006F743C">
        <w:t>125</w:t>
      </w:r>
      <w:r w:rsidR="00453672" w:rsidRPr="006F743C">
        <w:t xml:space="preserve">: </w:t>
      </w:r>
      <w:r w:rsidRPr="006F743C">
        <w:t>56-67</w:t>
      </w:r>
    </w:p>
    <w:sectPr w:rsidR="00C004C2" w:rsidRPr="006F743C" w:rsidSect="008E3E14">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7DF23" w14:textId="77777777" w:rsidR="00E964B0" w:rsidRDefault="00E964B0">
      <w:r>
        <w:separator/>
      </w:r>
    </w:p>
    <w:p w14:paraId="3B381A95" w14:textId="77777777" w:rsidR="00E964B0" w:rsidRDefault="00E964B0"/>
    <w:p w14:paraId="726089F0" w14:textId="77777777" w:rsidR="00E964B0" w:rsidRDefault="00E964B0"/>
  </w:endnote>
  <w:endnote w:type="continuationSeparator" w:id="0">
    <w:p w14:paraId="06F6A2BE" w14:textId="77777777" w:rsidR="00E964B0" w:rsidRDefault="00E964B0">
      <w:r>
        <w:continuationSeparator/>
      </w:r>
    </w:p>
    <w:p w14:paraId="3ECDFFE8" w14:textId="77777777" w:rsidR="00E964B0" w:rsidRDefault="00E964B0"/>
    <w:p w14:paraId="7FDF398D" w14:textId="77777777" w:rsidR="00E964B0" w:rsidRDefault="00E964B0"/>
  </w:endnote>
  <w:endnote w:type="continuationNotice" w:id="1">
    <w:p w14:paraId="3E8BCA55" w14:textId="77777777" w:rsidR="00E964B0" w:rsidRDefault="00E964B0">
      <w:pPr>
        <w:pStyle w:val="Footer"/>
      </w:pPr>
    </w:p>
    <w:p w14:paraId="13DDF49A" w14:textId="77777777" w:rsidR="00E964B0" w:rsidRDefault="00E964B0"/>
    <w:p w14:paraId="44FD63A1" w14:textId="77777777" w:rsidR="00E964B0" w:rsidRDefault="00E96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398CB" w14:textId="77777777" w:rsidR="00331130" w:rsidRDefault="00331130" w:rsidP="00331130">
    <w:pPr>
      <w:pStyle w:val="Footer"/>
    </w:pPr>
    <w:r w:rsidRPr="00DE0AAE">
      <w:t>Department of Agriculture, Fisheries and Forestry</w:t>
    </w:r>
  </w:p>
  <w:p w14:paraId="32C42421" w14:textId="062F1DF2" w:rsidR="00331130" w:rsidRDefault="00331130">
    <w:pPr>
      <w:pStyle w:val="Footer"/>
    </w:pPr>
    <w:r>
      <w:fldChar w:fldCharType="begin"/>
    </w:r>
    <w:r>
      <w:instrText xml:space="preserve"> PAGE  \* Arabic  \* MERGEFORMAT </w:instrText>
    </w:r>
    <w:r>
      <w:fldChar w:fldCharType="separate"/>
    </w:r>
    <w:r>
      <w:t>73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337DF" w14:textId="77777777" w:rsidR="00CA6C9D" w:rsidRDefault="00CA6C9D">
    <w:pPr>
      <w:pStyle w:val="Footer"/>
    </w:pPr>
    <w:r>
      <w:rPr>
        <w:noProof/>
      </w:rPr>
      <mc:AlternateContent>
        <mc:Choice Requires="wps">
          <w:drawing>
            <wp:anchor distT="0" distB="0" distL="0" distR="0" simplePos="0" relativeHeight="251660288" behindDoc="0" locked="0" layoutInCell="1" allowOverlap="1" wp14:anchorId="65FBC237" wp14:editId="0656ACF3">
              <wp:simplePos x="635" y="635"/>
              <wp:positionH relativeFrom="page">
                <wp:align>center</wp:align>
              </wp:positionH>
              <wp:positionV relativeFrom="page">
                <wp:align>bottom</wp:align>
              </wp:positionV>
              <wp:extent cx="443865" cy="443865"/>
              <wp:effectExtent l="0" t="0" r="635" b="0"/>
              <wp:wrapNone/>
              <wp:docPr id="177917940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339DAB" w14:textId="77777777" w:rsidR="00CA6C9D" w:rsidRPr="00CA6C9D" w:rsidRDefault="00CA6C9D" w:rsidP="00CA6C9D">
                          <w:pPr>
                            <w:spacing w:after="0"/>
                            <w:rPr>
                              <w:rFonts w:ascii="Calibri" w:eastAsia="Calibri" w:hAnsi="Calibri" w:cs="Calibri"/>
                              <w:noProof/>
                              <w:color w:val="FF0000"/>
                              <w:sz w:val="24"/>
                              <w:szCs w:val="24"/>
                            </w:rPr>
                          </w:pPr>
                          <w:r w:rsidRPr="00CA6C9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FBC237" id="_x0000_t202" coordsize="21600,21600" o:spt="202" path="m,l,21600r21600,l21600,xe">
              <v:stroke joinstyle="miter"/>
              <v:path gradientshapeok="t" o:connecttype="rect"/>
            </v:shapetype>
            <v:shape id="Text Box 5" o:spid="_x0000_s1027" type="#_x0000_t202" alt="OFFICIAL"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46339DAB" w14:textId="77777777" w:rsidR="00CA6C9D" w:rsidRPr="00CA6C9D" w:rsidRDefault="00CA6C9D" w:rsidP="00CA6C9D">
                    <w:pPr>
                      <w:spacing w:after="0"/>
                      <w:rPr>
                        <w:rFonts w:ascii="Calibri" w:eastAsia="Calibri" w:hAnsi="Calibri" w:cs="Calibri"/>
                        <w:noProof/>
                        <w:color w:val="FF0000"/>
                        <w:sz w:val="24"/>
                        <w:szCs w:val="24"/>
                      </w:rPr>
                    </w:pPr>
                    <w:r w:rsidRPr="00CA6C9D">
                      <w:rPr>
                        <w:rFonts w:ascii="Calibri" w:eastAsia="Calibri" w:hAnsi="Calibri" w:cs="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AF43F" w14:textId="77777777" w:rsidR="00B861B4" w:rsidRDefault="00DE0AAE">
    <w:pPr>
      <w:pStyle w:val="Footer"/>
    </w:pPr>
    <w:r w:rsidRPr="00DE0AAE">
      <w:t>Department of Agriculture, Fisheries and Forestry</w:t>
    </w:r>
  </w:p>
  <w:p w14:paraId="32A904E8" w14:textId="4FFC6315" w:rsidR="00B861B4" w:rsidRDefault="008E3E14">
    <w:pPr>
      <w:pStyle w:val="Footer"/>
    </w:pPr>
    <w:r>
      <w:fldChar w:fldCharType="begin"/>
    </w:r>
    <w:r>
      <w:instrText xml:space="preserve"> PAGE  \* Arabic  \* MERGEFORMAT </w:instrText>
    </w:r>
    <w:r>
      <w:fldChar w:fldCharType="separate"/>
    </w:r>
    <w:r>
      <w:rPr>
        <w:noProof/>
      </w:rPr>
      <w:t>34</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4FD0D" w14:textId="77777777" w:rsidR="00647289" w:rsidRDefault="00647289" w:rsidP="00647289">
    <w:pPr>
      <w:pStyle w:val="Footer"/>
    </w:pPr>
    <w:r w:rsidRPr="00DE0AAE">
      <w:t>Department of Agriculture, Fisheries and Forestry</w:t>
    </w:r>
  </w:p>
  <w:p w14:paraId="40ED72F7" w14:textId="09F576CF" w:rsidR="00647289" w:rsidRDefault="008E3E14">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F07FDD" w14:textId="77777777" w:rsidR="00E964B0" w:rsidRDefault="00E964B0">
      <w:r>
        <w:separator/>
      </w:r>
    </w:p>
    <w:p w14:paraId="3B65FB48" w14:textId="77777777" w:rsidR="00E964B0" w:rsidRDefault="00E964B0"/>
    <w:p w14:paraId="5265C342" w14:textId="77777777" w:rsidR="00E964B0" w:rsidRDefault="00E964B0"/>
  </w:footnote>
  <w:footnote w:type="continuationSeparator" w:id="0">
    <w:p w14:paraId="260B9D0D" w14:textId="77777777" w:rsidR="00E964B0" w:rsidRDefault="00E964B0">
      <w:r>
        <w:continuationSeparator/>
      </w:r>
    </w:p>
    <w:p w14:paraId="2694C800" w14:textId="77777777" w:rsidR="00E964B0" w:rsidRDefault="00E964B0"/>
    <w:p w14:paraId="34C97E65" w14:textId="77777777" w:rsidR="00E964B0" w:rsidRDefault="00E964B0"/>
  </w:footnote>
  <w:footnote w:type="continuationNotice" w:id="1">
    <w:p w14:paraId="4EA932B6" w14:textId="77777777" w:rsidR="00E964B0" w:rsidRDefault="00E964B0">
      <w:pPr>
        <w:pStyle w:val="Footer"/>
      </w:pPr>
    </w:p>
    <w:p w14:paraId="4C0B5379" w14:textId="77777777" w:rsidR="00E964B0" w:rsidRDefault="00E964B0"/>
    <w:p w14:paraId="698E1D40" w14:textId="77777777" w:rsidR="00E964B0" w:rsidRDefault="00E964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4B870" w14:textId="32F54564" w:rsidR="00331130" w:rsidRDefault="00331130">
    <w:pPr>
      <w:pStyle w:val="Header"/>
    </w:pPr>
    <w:r>
      <w:rPr>
        <w:noProof/>
        <w:lang w:val="en-US"/>
      </w:rPr>
      <w:t>Importation of live garden snails (</w:t>
    </w:r>
    <w:r w:rsidR="00406340" w:rsidRPr="00406340">
      <w:rPr>
        <w:i/>
        <w:noProof/>
        <w:lang w:val="en-US"/>
      </w:rPr>
      <w:t>Cornu aspersum</w:t>
    </w:r>
    <w:r>
      <w:rPr>
        <w:noProof/>
        <w:lang w:val="en-US"/>
      </w:rPr>
      <w:t>)</w:t>
    </w:r>
    <w:r w:rsidR="00E66CE4">
      <w:rPr>
        <w:noProof/>
        <w:lang w:val="en-US"/>
      </w:rPr>
      <w:t>:</w:t>
    </w:r>
    <w:r w:rsidR="004D394E">
      <w:rPr>
        <w:noProof/>
        <w:lang w:val="en-US"/>
      </w:rPr>
      <w:t xml:space="preserve"> </w:t>
    </w:r>
    <w:r w:rsidR="00E66CE4">
      <w:rPr>
        <w:noProof/>
        <w:lang w:val="en-US"/>
      </w:rPr>
      <w:t>Biosecurity Import Risk Review</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9EC28" w14:textId="4154D22F" w:rsidR="00331130" w:rsidRDefault="00331130">
    <w:pPr>
      <w:pStyle w:val="Header"/>
    </w:pPr>
    <w:r>
      <w:rPr>
        <w:noProof/>
      </w:rPr>
      <w:drawing>
        <wp:anchor distT="0" distB="0" distL="114300" distR="114300" simplePos="0" relativeHeight="251666432" behindDoc="1" locked="0" layoutInCell="1" allowOverlap="1" wp14:anchorId="347F5D34" wp14:editId="3A148147">
          <wp:simplePos x="0" y="0"/>
          <wp:positionH relativeFrom="page">
            <wp:align>left</wp:align>
          </wp:positionH>
          <wp:positionV relativeFrom="paragraph">
            <wp:posOffset>-365760</wp:posOffset>
          </wp:positionV>
          <wp:extent cx="7566403" cy="10702800"/>
          <wp:effectExtent l="0" t="0" r="0" b="3810"/>
          <wp:wrapNone/>
          <wp:docPr id="1949726107" name="Picture 1949726107" descr="Australian Government Department of Agriculture, Fisheries and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 Department of Agriculture, Fisheries and Forestry">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6403" cy="10702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5156C" w14:textId="3C551EB0" w:rsidR="00B861B4" w:rsidRDefault="00CA6C9D">
    <w:pPr>
      <w:pStyle w:val="Header"/>
    </w:pPr>
    <w:r>
      <w:rPr>
        <w:noProof/>
        <w:lang w:val="en-US"/>
      </w:rPr>
      <mc:AlternateContent>
        <mc:Choice Requires="wps">
          <w:drawing>
            <wp:anchor distT="0" distB="0" distL="0" distR="0" simplePos="0" relativeHeight="251654144" behindDoc="0" locked="0" layoutInCell="1" allowOverlap="1" wp14:anchorId="05BAEB83" wp14:editId="6EE9A620">
              <wp:simplePos x="635" y="635"/>
              <wp:positionH relativeFrom="page">
                <wp:align>center</wp:align>
              </wp:positionH>
              <wp:positionV relativeFrom="page">
                <wp:align>top</wp:align>
              </wp:positionV>
              <wp:extent cx="443865" cy="443865"/>
              <wp:effectExtent l="0" t="0" r="635" b="14605"/>
              <wp:wrapNone/>
              <wp:docPr id="98723375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5D64B8" w14:textId="77777777" w:rsidR="00CA6C9D" w:rsidRPr="00CA6C9D" w:rsidRDefault="00CA6C9D" w:rsidP="00CA6C9D">
                          <w:pPr>
                            <w:spacing w:after="0"/>
                            <w:rPr>
                              <w:rFonts w:ascii="Calibri" w:eastAsia="Calibri" w:hAnsi="Calibri" w:cs="Calibri"/>
                              <w:noProof/>
                              <w:color w:val="FF0000"/>
                              <w:sz w:val="24"/>
                              <w:szCs w:val="24"/>
                            </w:rPr>
                          </w:pPr>
                          <w:r w:rsidRPr="00CA6C9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BAEB83" id="_x0000_t202" coordsize="21600,21600" o:spt="202" path="m,l,21600r21600,l21600,xe">
              <v:stroke joinstyle="miter"/>
              <v:path gradientshapeok="t" o:connecttype="rect"/>
            </v:shapetype>
            <v:shape id="Text Box 2" o:spid="_x0000_s1026" type="#_x0000_t202" alt="OFFICIAL" style="position:absolute;left:0;text-align:left;margin-left:0;margin-top:0;width:34.95pt;height:34.95pt;z-index:251654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545D64B8" w14:textId="77777777" w:rsidR="00CA6C9D" w:rsidRPr="00CA6C9D" w:rsidRDefault="00CA6C9D" w:rsidP="00CA6C9D">
                    <w:pPr>
                      <w:spacing w:after="0"/>
                      <w:rPr>
                        <w:rFonts w:ascii="Calibri" w:eastAsia="Calibri" w:hAnsi="Calibri" w:cs="Calibri"/>
                        <w:noProof/>
                        <w:color w:val="FF0000"/>
                        <w:sz w:val="24"/>
                        <w:szCs w:val="24"/>
                      </w:rPr>
                    </w:pPr>
                    <w:r w:rsidRPr="00CA6C9D">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DF446" w14:textId="2866C390" w:rsidR="00B861B4" w:rsidRDefault="00331130" w:rsidP="00A827CF">
    <w:pPr>
      <w:pStyle w:val="Header"/>
    </w:pPr>
    <w:r>
      <w:rPr>
        <w:noProof/>
        <w:lang w:val="en-US"/>
      </w:rPr>
      <w:t>Importation of live garden snails (</w:t>
    </w:r>
    <w:r w:rsidR="00406340" w:rsidRPr="00406340">
      <w:rPr>
        <w:i/>
        <w:noProof/>
        <w:lang w:val="en-US"/>
      </w:rPr>
      <w:t>Cornu aspersum</w:t>
    </w:r>
    <w:r>
      <w:rPr>
        <w:noProof/>
        <w:lang w:val="en-US"/>
      </w:rPr>
      <w:t>)</w:t>
    </w:r>
    <w:r w:rsidR="00E66CE4">
      <w:rPr>
        <w:noProof/>
        <w:lang w:val="en-US"/>
      </w:rPr>
      <w:t>:</w:t>
    </w:r>
    <w:r w:rsidR="004D394E">
      <w:rPr>
        <w:noProof/>
        <w:lang w:val="en-US"/>
      </w:rPr>
      <w:t xml:space="preserve"> </w:t>
    </w:r>
    <w:r w:rsidR="00E66CE4">
      <w:rPr>
        <w:noProof/>
        <w:lang w:val="en-US"/>
      </w:rPr>
      <w:t>Biosecurity Import Risk Review</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7BE8D" w14:textId="21395846" w:rsidR="00B861B4" w:rsidRDefault="00171AB5" w:rsidP="00171AB5">
    <w:pPr>
      <w:pStyle w:val="Header"/>
    </w:pPr>
    <w:r>
      <w:rPr>
        <w:noProof/>
        <w:lang w:val="en-US"/>
      </w:rPr>
      <w:t>Importation of live garden snails (</w:t>
    </w:r>
    <w:r w:rsidRPr="00406340">
      <w:rPr>
        <w:i/>
        <w:noProof/>
        <w:lang w:val="en-US"/>
      </w:rPr>
      <w:t>Cornu aspersum</w:t>
    </w:r>
    <w:r>
      <w:rPr>
        <w:noProof/>
        <w:lang w:val="en-US"/>
      </w:rPr>
      <w:t>)</w:t>
    </w:r>
    <w:r w:rsidR="00E66CE4">
      <w:rPr>
        <w:noProof/>
        <w:lang w:val="en-US"/>
      </w:rPr>
      <w:t>:</w:t>
    </w:r>
    <w:r w:rsidR="004D394E">
      <w:rPr>
        <w:noProof/>
        <w:lang w:val="en-US"/>
      </w:rPr>
      <w:t xml:space="preserve"> </w:t>
    </w:r>
    <w:r w:rsidR="00E66CE4">
      <w:rPr>
        <w:noProof/>
        <w:lang w:val="en-US"/>
      </w:rPr>
      <w:t>Biosecurity Import Risk Review</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E9AAD" w14:textId="302E62FB" w:rsidR="002B5E15" w:rsidRDefault="002B5E1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A176E" w14:textId="77CE3D0B" w:rsidR="002B5E15" w:rsidRDefault="00444CA8">
    <w:pPr>
      <w:pStyle w:val="Header"/>
    </w:pPr>
    <w:r>
      <w:rPr>
        <w:noProof/>
        <w:lang w:val="en-US"/>
      </w:rPr>
      <w:t>Importation of live garden snails (</w:t>
    </w:r>
    <w:r w:rsidRPr="00406340">
      <w:rPr>
        <w:i/>
        <w:noProof/>
        <w:lang w:val="en-US"/>
      </w:rPr>
      <w:t>Cornu aspersum</w:t>
    </w:r>
    <w:r>
      <w:rPr>
        <w:noProof/>
        <w:lang w:val="en-US"/>
      </w:rPr>
      <w:t>)</w:t>
    </w:r>
    <w:r w:rsidR="00E66CE4">
      <w:rPr>
        <w:noProof/>
        <w:lang w:val="en-US"/>
      </w:rPr>
      <w:t>:</w:t>
    </w:r>
    <w:r w:rsidR="004D394E">
      <w:rPr>
        <w:noProof/>
        <w:lang w:val="en-US"/>
      </w:rPr>
      <w:t xml:space="preserve"> </w:t>
    </w:r>
    <w:r w:rsidR="00E66CE4">
      <w:rPr>
        <w:noProof/>
        <w:lang w:val="en-US"/>
      </w:rPr>
      <w:t>Biosecurity Import Risk Review</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430E0" w14:textId="745D798C" w:rsidR="00647289" w:rsidRDefault="00331130" w:rsidP="00647289">
    <w:pPr>
      <w:pStyle w:val="Header"/>
    </w:pPr>
    <w:r>
      <w:rPr>
        <w:noProof/>
        <w:lang w:val="en-US"/>
      </w:rPr>
      <w:t>Importation of live garden snails (</w:t>
    </w:r>
    <w:r w:rsidR="00406340" w:rsidRPr="00406340">
      <w:rPr>
        <w:i/>
        <w:noProof/>
        <w:lang w:val="en-US"/>
      </w:rPr>
      <w:t>Cornu aspersum</w:t>
    </w:r>
    <w:r>
      <w:rPr>
        <w:noProof/>
        <w:lang w:val="en-US"/>
      </w:rPr>
      <w:t>)</w:t>
    </w:r>
    <w:r w:rsidR="00E66CE4">
      <w:rPr>
        <w:noProof/>
        <w:lang w:val="en-US"/>
      </w:rPr>
      <w:t>:</w:t>
    </w:r>
    <w:r w:rsidR="004D394E">
      <w:rPr>
        <w:noProof/>
        <w:lang w:val="en-US"/>
      </w:rPr>
      <w:t xml:space="preserve"> </w:t>
    </w:r>
    <w:r w:rsidR="00E66CE4">
      <w:rPr>
        <w:noProof/>
        <w:lang w:val="en-US"/>
      </w:rPr>
      <w:t>Biosecurity Import Risk Review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2AA8B8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2FA4500"/>
    <w:multiLevelType w:val="hybridMultilevel"/>
    <w:tmpl w:val="CC4C1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E20078"/>
    <w:multiLevelType w:val="multilevel"/>
    <w:tmpl w:val="252ED15E"/>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6253A94"/>
    <w:multiLevelType w:val="hybridMultilevel"/>
    <w:tmpl w:val="F4C861EC"/>
    <w:lvl w:ilvl="0" w:tplc="499C5608">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9"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76AE4563"/>
    <w:multiLevelType w:val="multilevel"/>
    <w:tmpl w:val="F452ADBA"/>
    <w:styleLink w:val="Tablenumberedlists"/>
    <w:lvl w:ilvl="0">
      <w:start w:val="1"/>
      <w:numFmt w:val="decimal"/>
      <w:pStyle w:val="Tablenumberedlist"/>
      <w:lvlText w:val="%1)"/>
      <w:lvlJc w:val="left"/>
      <w:pPr>
        <w:ind w:left="284" w:hanging="284"/>
      </w:pPr>
      <w:rPr>
        <w:rFonts w:ascii="Calibri" w:hAnsi="Calibri" w:hint="default"/>
        <w:sz w:val="18"/>
      </w:rPr>
    </w:lvl>
    <w:lvl w:ilvl="1">
      <w:start w:val="1"/>
      <w:numFmt w:val="lowerLetter"/>
      <w:pStyle w:val="Tablenumberedlist2"/>
      <w:lvlText w:val="%2)"/>
      <w:lvlJc w:val="left"/>
      <w:pPr>
        <w:ind w:left="567" w:hanging="283"/>
      </w:pPr>
      <w:rPr>
        <w:rFonts w:ascii="Calibri" w:hAnsi="Calibri" w:hint="default"/>
        <w:sz w:val="18"/>
      </w:rPr>
    </w:lvl>
    <w:lvl w:ilvl="2">
      <w:start w:val="1"/>
      <w:numFmt w:val="lowerRoman"/>
      <w:pStyle w:val="Tablenumberedlist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1057155">
    <w:abstractNumId w:val="8"/>
  </w:num>
  <w:num w:numId="2" w16cid:durableId="1639215797">
    <w:abstractNumId w:val="9"/>
  </w:num>
  <w:num w:numId="3" w16cid:durableId="1643265712">
    <w:abstractNumId w:val="3"/>
  </w:num>
  <w:num w:numId="4" w16cid:durableId="626202022">
    <w:abstractNumId w:val="6"/>
  </w:num>
  <w:num w:numId="5" w16cid:durableId="281765065">
    <w:abstractNumId w:val="7"/>
  </w:num>
  <w:num w:numId="6" w16cid:durableId="2092000146">
    <w:abstractNumId w:val="5"/>
  </w:num>
  <w:num w:numId="7" w16cid:durableId="864908900">
    <w:abstractNumId w:val="3"/>
    <w:lvlOverride w:ilvl="0">
      <w:lvl w:ilvl="0">
        <w:start w:val="1"/>
        <w:numFmt w:val="decimal"/>
        <w:pStyle w:val="Heading2"/>
        <w:lvlText w:val="%1"/>
        <w:lvlJc w:val="left"/>
        <w:pPr>
          <w:ind w:left="720" w:hanging="720"/>
        </w:pPr>
        <w:rPr>
          <w:color w:val="auto"/>
        </w:rPr>
      </w:lvl>
    </w:lvlOverride>
    <w:lvlOverride w:ilvl="1">
      <w:lvl w:ilvl="1">
        <w:start w:val="1"/>
        <w:numFmt w:val="decimal"/>
        <w:pStyle w:val="Heading3"/>
        <w:lvlText w:val="%1.%2"/>
        <w:lvlJc w:val="left"/>
        <w:pPr>
          <w:ind w:left="964" w:hanging="964"/>
        </w:pPr>
        <w:rPr>
          <w:rFonts w:hint="default"/>
          <w:i w:val="0"/>
          <w:iCs w:val="0"/>
        </w:rPr>
      </w:lvl>
    </w:lvlOverride>
    <w:lvlOverride w:ilvl="2">
      <w:lvl w:ilvl="2">
        <w:start w:val="1"/>
        <w:numFmt w:val="decimal"/>
        <w:pStyle w:val="Heading4"/>
        <w:lvlText w:val="%1.%2.%3"/>
        <w:lvlJc w:val="left"/>
        <w:pPr>
          <w:ind w:left="964" w:hanging="964"/>
        </w:pPr>
        <w:rPr>
          <w:rFonts w:hint="default"/>
          <w:i w:val="0"/>
          <w:iCs w:val="0"/>
        </w:rPr>
      </w:lvl>
    </w:lvlOverride>
  </w:num>
  <w:num w:numId="8" w16cid:durableId="1469322956">
    <w:abstractNumId w:val="8"/>
  </w:num>
  <w:num w:numId="9" w16cid:durableId="1341661948">
    <w:abstractNumId w:val="9"/>
  </w:num>
  <w:num w:numId="10" w16cid:durableId="1983389004">
    <w:abstractNumId w:val="1"/>
  </w:num>
  <w:num w:numId="11" w16cid:durableId="1385720017">
    <w:abstractNumId w:val="10"/>
  </w:num>
  <w:num w:numId="12" w16cid:durableId="219559255">
    <w:abstractNumId w:val="2"/>
  </w:num>
  <w:num w:numId="13" w16cid:durableId="1832137430">
    <w:abstractNumId w:val="8"/>
  </w:num>
  <w:num w:numId="14" w16cid:durableId="1422944980">
    <w:abstractNumId w:val="8"/>
  </w:num>
  <w:num w:numId="15" w16cid:durableId="369652771">
    <w:abstractNumId w:val="8"/>
  </w:num>
  <w:num w:numId="16" w16cid:durableId="1012100037">
    <w:abstractNumId w:val="8"/>
  </w:num>
  <w:num w:numId="17" w16cid:durableId="587006897">
    <w:abstractNumId w:val="8"/>
  </w:num>
  <w:num w:numId="18" w16cid:durableId="917638136">
    <w:abstractNumId w:val="8"/>
  </w:num>
  <w:num w:numId="19" w16cid:durableId="1317101019">
    <w:abstractNumId w:val="8"/>
  </w:num>
  <w:num w:numId="20" w16cid:durableId="1499495223">
    <w:abstractNumId w:val="8"/>
  </w:num>
  <w:num w:numId="21" w16cid:durableId="1614751316">
    <w:abstractNumId w:val="4"/>
  </w:num>
  <w:num w:numId="22" w16cid:durableId="1944457559">
    <w:abstractNumId w:val="0"/>
  </w:num>
  <w:num w:numId="23" w16cid:durableId="318585153">
    <w:abstractNumId w:val="8"/>
  </w:num>
  <w:num w:numId="24" w16cid:durableId="2111270040">
    <w:abstractNumId w:val="8"/>
  </w:num>
  <w:num w:numId="25" w16cid:durableId="1021593055">
    <w:abstractNumId w:val="3"/>
    <w:lvlOverride w:ilvl="0">
      <w:lvl w:ilvl="0">
        <w:start w:val="1"/>
        <w:numFmt w:val="decimal"/>
        <w:pStyle w:val="Heading2"/>
        <w:lvlText w:val="%1"/>
        <w:lvlJc w:val="left"/>
        <w:pPr>
          <w:ind w:left="720" w:hanging="720"/>
        </w:pPr>
        <w:rPr>
          <w:color w:val="auto"/>
        </w:rPr>
      </w:lvl>
    </w:lvlOverride>
    <w:lvlOverride w:ilvl="1">
      <w:lvl w:ilvl="1">
        <w:start w:val="1"/>
        <w:numFmt w:val="decimal"/>
        <w:pStyle w:val="Heading3"/>
        <w:lvlText w:val="%1.%2"/>
        <w:lvlJc w:val="left"/>
        <w:pPr>
          <w:ind w:left="964" w:hanging="964"/>
        </w:pPr>
        <w:rPr>
          <w:rFonts w:hint="default"/>
          <w:i w:val="0"/>
          <w:iCs w:val="0"/>
        </w:rPr>
      </w:lvl>
    </w:lvlOverride>
    <w:lvlOverride w:ilvl="2">
      <w:lvl w:ilvl="2">
        <w:start w:val="1"/>
        <w:numFmt w:val="decimal"/>
        <w:pStyle w:val="Heading4"/>
        <w:lvlText w:val="%1.%2.%3"/>
        <w:lvlJc w:val="left"/>
        <w:pPr>
          <w:ind w:left="964" w:hanging="964"/>
        </w:pPr>
        <w:rPr>
          <w:rFonts w:hint="default"/>
          <w:i w:val="0"/>
          <w:iCs w:val="0"/>
        </w:rPr>
      </w:lvl>
    </w:lvlOverride>
  </w:num>
  <w:num w:numId="26" w16cid:durableId="778336994">
    <w:abstractNumId w:val="3"/>
    <w:lvlOverride w:ilvl="0">
      <w:lvl w:ilvl="0">
        <w:start w:val="1"/>
        <w:numFmt w:val="decimal"/>
        <w:pStyle w:val="Heading2"/>
        <w:lvlText w:val="%1"/>
        <w:lvlJc w:val="left"/>
        <w:pPr>
          <w:ind w:left="720" w:hanging="720"/>
        </w:pPr>
        <w:rPr>
          <w:color w:val="auto"/>
        </w:rPr>
      </w:lvl>
    </w:lvlOverride>
    <w:lvlOverride w:ilvl="1">
      <w:lvl w:ilvl="1">
        <w:start w:val="1"/>
        <w:numFmt w:val="decimal"/>
        <w:pStyle w:val="Heading3"/>
        <w:lvlText w:val="%1.%2"/>
        <w:lvlJc w:val="left"/>
        <w:pPr>
          <w:ind w:left="964" w:hanging="964"/>
        </w:pPr>
        <w:rPr>
          <w:rFonts w:hint="default"/>
          <w:i w:val="0"/>
          <w:iCs w:val="0"/>
        </w:rPr>
      </w:lvl>
    </w:lvlOverride>
    <w:lvlOverride w:ilvl="2">
      <w:lvl w:ilvl="2">
        <w:start w:val="1"/>
        <w:numFmt w:val="decimal"/>
        <w:pStyle w:val="Heading4"/>
        <w:lvlText w:val="%1.%2.%3"/>
        <w:lvlJc w:val="left"/>
        <w:pPr>
          <w:ind w:left="964" w:hanging="964"/>
        </w:pPr>
        <w:rPr>
          <w:rFonts w:hint="default"/>
          <w:i w:val="0"/>
          <w:iCs w:val="0"/>
        </w:rPr>
      </w:lvl>
    </w:lvlOverride>
  </w:num>
  <w:num w:numId="27" w16cid:durableId="1375347740">
    <w:abstractNumId w:val="3"/>
    <w:lvlOverride w:ilvl="0">
      <w:lvl w:ilvl="0">
        <w:start w:val="1"/>
        <w:numFmt w:val="decimal"/>
        <w:pStyle w:val="Heading2"/>
        <w:lvlText w:val="%1"/>
        <w:lvlJc w:val="left"/>
        <w:pPr>
          <w:ind w:left="720" w:hanging="720"/>
        </w:pPr>
        <w:rPr>
          <w:color w:val="auto"/>
        </w:rPr>
      </w:lvl>
    </w:lvlOverride>
    <w:lvlOverride w:ilvl="1">
      <w:lvl w:ilvl="1">
        <w:start w:val="1"/>
        <w:numFmt w:val="decimal"/>
        <w:pStyle w:val="Heading3"/>
        <w:lvlText w:val="%1.%2"/>
        <w:lvlJc w:val="left"/>
        <w:pPr>
          <w:ind w:left="964" w:hanging="964"/>
        </w:pPr>
        <w:rPr>
          <w:rFonts w:hint="default"/>
          <w:i w:val="0"/>
          <w:iCs w:val="0"/>
        </w:rPr>
      </w:lvl>
    </w:lvlOverride>
    <w:lvlOverride w:ilvl="2">
      <w:lvl w:ilvl="2">
        <w:start w:val="1"/>
        <w:numFmt w:val="decimal"/>
        <w:pStyle w:val="Heading4"/>
        <w:lvlText w:val="%1.%2.%3"/>
        <w:lvlJc w:val="left"/>
        <w:pPr>
          <w:ind w:left="964" w:hanging="964"/>
        </w:pPr>
        <w:rPr>
          <w:rFonts w:hint="default"/>
          <w:i w:val="0"/>
          <w:iCs w:val="0"/>
        </w:rPr>
      </w:lvl>
    </w:lvlOverride>
  </w:num>
  <w:num w:numId="28" w16cid:durableId="580599121">
    <w:abstractNumId w:val="8"/>
  </w:num>
  <w:num w:numId="29" w16cid:durableId="826937504">
    <w:abstractNumId w:val="8"/>
  </w:num>
  <w:num w:numId="30" w16cid:durableId="1439716492">
    <w:abstractNumId w:val="8"/>
  </w:num>
  <w:num w:numId="31" w16cid:durableId="814496052">
    <w:abstractNumId w:val="8"/>
  </w:num>
  <w:num w:numId="32" w16cid:durableId="1064108424">
    <w:abstractNumId w:val="8"/>
  </w:num>
  <w:num w:numId="33" w16cid:durableId="104807653">
    <w:abstractNumId w:val="8"/>
  </w:num>
  <w:num w:numId="34" w16cid:durableId="474375633">
    <w:abstractNumId w:val="8"/>
  </w:num>
  <w:num w:numId="35" w16cid:durableId="894699512">
    <w:abstractNumId w:val="8"/>
  </w:num>
  <w:num w:numId="36" w16cid:durableId="853692426">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445"/>
    <w:rsid w:val="00002708"/>
    <w:rsid w:val="000032AD"/>
    <w:rsid w:val="00003F32"/>
    <w:rsid w:val="00004FC3"/>
    <w:rsid w:val="000056AE"/>
    <w:rsid w:val="000057F8"/>
    <w:rsid w:val="00006D71"/>
    <w:rsid w:val="0001044F"/>
    <w:rsid w:val="0001292C"/>
    <w:rsid w:val="00012BD0"/>
    <w:rsid w:val="0001343E"/>
    <w:rsid w:val="00015A4D"/>
    <w:rsid w:val="00015C6F"/>
    <w:rsid w:val="00016893"/>
    <w:rsid w:val="00016974"/>
    <w:rsid w:val="000175F1"/>
    <w:rsid w:val="0002115D"/>
    <w:rsid w:val="00021FB5"/>
    <w:rsid w:val="00023B67"/>
    <w:rsid w:val="00023ED0"/>
    <w:rsid w:val="00024626"/>
    <w:rsid w:val="00024E3C"/>
    <w:rsid w:val="00025AD7"/>
    <w:rsid w:val="000260AF"/>
    <w:rsid w:val="000268D3"/>
    <w:rsid w:val="00026C20"/>
    <w:rsid w:val="00027A56"/>
    <w:rsid w:val="00027C5C"/>
    <w:rsid w:val="00031ADF"/>
    <w:rsid w:val="000329C9"/>
    <w:rsid w:val="00033E60"/>
    <w:rsid w:val="0003529F"/>
    <w:rsid w:val="00037C8F"/>
    <w:rsid w:val="00043124"/>
    <w:rsid w:val="00043BC2"/>
    <w:rsid w:val="00043D85"/>
    <w:rsid w:val="00043F88"/>
    <w:rsid w:val="00044238"/>
    <w:rsid w:val="000448E9"/>
    <w:rsid w:val="00045049"/>
    <w:rsid w:val="0004553F"/>
    <w:rsid w:val="00046584"/>
    <w:rsid w:val="000466AC"/>
    <w:rsid w:val="00046AD2"/>
    <w:rsid w:val="00047F30"/>
    <w:rsid w:val="0005008A"/>
    <w:rsid w:val="00053080"/>
    <w:rsid w:val="00053139"/>
    <w:rsid w:val="00053CA1"/>
    <w:rsid w:val="000542FF"/>
    <w:rsid w:val="00054398"/>
    <w:rsid w:val="00054794"/>
    <w:rsid w:val="000560C0"/>
    <w:rsid w:val="00056710"/>
    <w:rsid w:val="00057117"/>
    <w:rsid w:val="0006060E"/>
    <w:rsid w:val="00062363"/>
    <w:rsid w:val="00063E76"/>
    <w:rsid w:val="000649DD"/>
    <w:rsid w:val="0007120C"/>
    <w:rsid w:val="00074B94"/>
    <w:rsid w:val="00074F02"/>
    <w:rsid w:val="00081A9D"/>
    <w:rsid w:val="00081B07"/>
    <w:rsid w:val="00081BBA"/>
    <w:rsid w:val="00084124"/>
    <w:rsid w:val="00084727"/>
    <w:rsid w:val="00084CEE"/>
    <w:rsid w:val="00085B70"/>
    <w:rsid w:val="00085CCC"/>
    <w:rsid w:val="00085FB0"/>
    <w:rsid w:val="000864A3"/>
    <w:rsid w:val="000869AB"/>
    <w:rsid w:val="00090AE5"/>
    <w:rsid w:val="000942EE"/>
    <w:rsid w:val="00095233"/>
    <w:rsid w:val="00097A77"/>
    <w:rsid w:val="00097D4A"/>
    <w:rsid w:val="00097FA8"/>
    <w:rsid w:val="000A0EC9"/>
    <w:rsid w:val="000A1447"/>
    <w:rsid w:val="000A1548"/>
    <w:rsid w:val="000A16D0"/>
    <w:rsid w:val="000A2C3C"/>
    <w:rsid w:val="000A7155"/>
    <w:rsid w:val="000A7AAF"/>
    <w:rsid w:val="000A7D31"/>
    <w:rsid w:val="000B08BF"/>
    <w:rsid w:val="000B20BB"/>
    <w:rsid w:val="000B2846"/>
    <w:rsid w:val="000B2B9D"/>
    <w:rsid w:val="000B3A6C"/>
    <w:rsid w:val="000B5FA0"/>
    <w:rsid w:val="000B6BCB"/>
    <w:rsid w:val="000C1B5F"/>
    <w:rsid w:val="000C240A"/>
    <w:rsid w:val="000C27DE"/>
    <w:rsid w:val="000C294A"/>
    <w:rsid w:val="000C2C20"/>
    <w:rsid w:val="000C3909"/>
    <w:rsid w:val="000C3C89"/>
    <w:rsid w:val="000C4C78"/>
    <w:rsid w:val="000C706D"/>
    <w:rsid w:val="000C7968"/>
    <w:rsid w:val="000D0240"/>
    <w:rsid w:val="000D0348"/>
    <w:rsid w:val="000D06FF"/>
    <w:rsid w:val="000D23DB"/>
    <w:rsid w:val="000D49EF"/>
    <w:rsid w:val="000D5035"/>
    <w:rsid w:val="000D5F68"/>
    <w:rsid w:val="000E0475"/>
    <w:rsid w:val="000E14E0"/>
    <w:rsid w:val="000E1C95"/>
    <w:rsid w:val="000E1E4F"/>
    <w:rsid w:val="000E2CC7"/>
    <w:rsid w:val="000E3B94"/>
    <w:rsid w:val="000E585A"/>
    <w:rsid w:val="000E5F7C"/>
    <w:rsid w:val="000E671C"/>
    <w:rsid w:val="000F05C2"/>
    <w:rsid w:val="000F062D"/>
    <w:rsid w:val="000F2745"/>
    <w:rsid w:val="000F466E"/>
    <w:rsid w:val="000F4C31"/>
    <w:rsid w:val="00100FB3"/>
    <w:rsid w:val="001013AD"/>
    <w:rsid w:val="0010194E"/>
    <w:rsid w:val="0010315F"/>
    <w:rsid w:val="001051DE"/>
    <w:rsid w:val="00105C81"/>
    <w:rsid w:val="001061F8"/>
    <w:rsid w:val="00106792"/>
    <w:rsid w:val="00106FC6"/>
    <w:rsid w:val="00107403"/>
    <w:rsid w:val="0011100C"/>
    <w:rsid w:val="001116C3"/>
    <w:rsid w:val="00114AA3"/>
    <w:rsid w:val="00115BBF"/>
    <w:rsid w:val="001165D3"/>
    <w:rsid w:val="00116944"/>
    <w:rsid w:val="00117946"/>
    <w:rsid w:val="001212DA"/>
    <w:rsid w:val="0012173D"/>
    <w:rsid w:val="00121DD4"/>
    <w:rsid w:val="0012360D"/>
    <w:rsid w:val="00124BEB"/>
    <w:rsid w:val="00124CF6"/>
    <w:rsid w:val="0012620F"/>
    <w:rsid w:val="00126A4A"/>
    <w:rsid w:val="00127EA7"/>
    <w:rsid w:val="00131639"/>
    <w:rsid w:val="00131A4F"/>
    <w:rsid w:val="00131AB6"/>
    <w:rsid w:val="00133AEF"/>
    <w:rsid w:val="001359FA"/>
    <w:rsid w:val="00137691"/>
    <w:rsid w:val="001378E4"/>
    <w:rsid w:val="00137C2C"/>
    <w:rsid w:val="00140A90"/>
    <w:rsid w:val="0014525F"/>
    <w:rsid w:val="0014565B"/>
    <w:rsid w:val="00145C50"/>
    <w:rsid w:val="00147948"/>
    <w:rsid w:val="0015074C"/>
    <w:rsid w:val="00150ADD"/>
    <w:rsid w:val="00152DAE"/>
    <w:rsid w:val="00156E43"/>
    <w:rsid w:val="0016201B"/>
    <w:rsid w:val="00164116"/>
    <w:rsid w:val="001641A3"/>
    <w:rsid w:val="00166B27"/>
    <w:rsid w:val="00166D40"/>
    <w:rsid w:val="00167DFA"/>
    <w:rsid w:val="00170BE7"/>
    <w:rsid w:val="00171AB5"/>
    <w:rsid w:val="00172052"/>
    <w:rsid w:val="00172853"/>
    <w:rsid w:val="001728AE"/>
    <w:rsid w:val="00172932"/>
    <w:rsid w:val="00173AB8"/>
    <w:rsid w:val="00173BC0"/>
    <w:rsid w:val="0017432C"/>
    <w:rsid w:val="00174F05"/>
    <w:rsid w:val="001755E4"/>
    <w:rsid w:val="00175945"/>
    <w:rsid w:val="00176302"/>
    <w:rsid w:val="00176594"/>
    <w:rsid w:val="001766A5"/>
    <w:rsid w:val="0017699C"/>
    <w:rsid w:val="0018039A"/>
    <w:rsid w:val="0018085C"/>
    <w:rsid w:val="001821E2"/>
    <w:rsid w:val="001836F8"/>
    <w:rsid w:val="00184019"/>
    <w:rsid w:val="00184A16"/>
    <w:rsid w:val="0018669E"/>
    <w:rsid w:val="0018751E"/>
    <w:rsid w:val="001879E5"/>
    <w:rsid w:val="00187BFC"/>
    <w:rsid w:val="001901F4"/>
    <w:rsid w:val="00191721"/>
    <w:rsid w:val="00192F60"/>
    <w:rsid w:val="00193AE8"/>
    <w:rsid w:val="00193C14"/>
    <w:rsid w:val="0019436D"/>
    <w:rsid w:val="001A018E"/>
    <w:rsid w:val="001A0B82"/>
    <w:rsid w:val="001A4931"/>
    <w:rsid w:val="001A499B"/>
    <w:rsid w:val="001A6799"/>
    <w:rsid w:val="001A6C47"/>
    <w:rsid w:val="001A7ADE"/>
    <w:rsid w:val="001B0460"/>
    <w:rsid w:val="001B05A8"/>
    <w:rsid w:val="001B1030"/>
    <w:rsid w:val="001B305A"/>
    <w:rsid w:val="001B320F"/>
    <w:rsid w:val="001B3C23"/>
    <w:rsid w:val="001B576F"/>
    <w:rsid w:val="001B57D9"/>
    <w:rsid w:val="001B62D1"/>
    <w:rsid w:val="001B6B88"/>
    <w:rsid w:val="001B7963"/>
    <w:rsid w:val="001C1865"/>
    <w:rsid w:val="001C77E0"/>
    <w:rsid w:val="001C782B"/>
    <w:rsid w:val="001D072B"/>
    <w:rsid w:val="001D259E"/>
    <w:rsid w:val="001D2768"/>
    <w:rsid w:val="001D2AC5"/>
    <w:rsid w:val="001D2FDF"/>
    <w:rsid w:val="001D3358"/>
    <w:rsid w:val="001D3881"/>
    <w:rsid w:val="001D38F1"/>
    <w:rsid w:val="001D40B6"/>
    <w:rsid w:val="001D48F6"/>
    <w:rsid w:val="001D5032"/>
    <w:rsid w:val="001D59F5"/>
    <w:rsid w:val="001D5C63"/>
    <w:rsid w:val="001E0194"/>
    <w:rsid w:val="001E01C6"/>
    <w:rsid w:val="001E0546"/>
    <w:rsid w:val="001E16B6"/>
    <w:rsid w:val="001E31B0"/>
    <w:rsid w:val="001E3DFD"/>
    <w:rsid w:val="001E5863"/>
    <w:rsid w:val="001E5F2C"/>
    <w:rsid w:val="001E7664"/>
    <w:rsid w:val="001E79CF"/>
    <w:rsid w:val="001F0032"/>
    <w:rsid w:val="001F113D"/>
    <w:rsid w:val="001F1474"/>
    <w:rsid w:val="001F1A3B"/>
    <w:rsid w:val="001F34B0"/>
    <w:rsid w:val="001F5BB2"/>
    <w:rsid w:val="001F6591"/>
    <w:rsid w:val="001F7339"/>
    <w:rsid w:val="001F7347"/>
    <w:rsid w:val="001F76BE"/>
    <w:rsid w:val="00201BC8"/>
    <w:rsid w:val="0020293A"/>
    <w:rsid w:val="00202F12"/>
    <w:rsid w:val="002045BB"/>
    <w:rsid w:val="00204A28"/>
    <w:rsid w:val="00204E6A"/>
    <w:rsid w:val="00204F84"/>
    <w:rsid w:val="00205257"/>
    <w:rsid w:val="00206DE9"/>
    <w:rsid w:val="0021068F"/>
    <w:rsid w:val="002124B0"/>
    <w:rsid w:val="00212E64"/>
    <w:rsid w:val="00213B6F"/>
    <w:rsid w:val="00215CF0"/>
    <w:rsid w:val="00215D00"/>
    <w:rsid w:val="00215F95"/>
    <w:rsid w:val="0021649B"/>
    <w:rsid w:val="00217549"/>
    <w:rsid w:val="002200B5"/>
    <w:rsid w:val="00220DE4"/>
    <w:rsid w:val="0022196F"/>
    <w:rsid w:val="00222137"/>
    <w:rsid w:val="00223115"/>
    <w:rsid w:val="00224441"/>
    <w:rsid w:val="00225E12"/>
    <w:rsid w:val="00226F42"/>
    <w:rsid w:val="002271DE"/>
    <w:rsid w:val="00227590"/>
    <w:rsid w:val="002327B0"/>
    <w:rsid w:val="00232CAA"/>
    <w:rsid w:val="00232F52"/>
    <w:rsid w:val="0023386E"/>
    <w:rsid w:val="002345CA"/>
    <w:rsid w:val="002350AC"/>
    <w:rsid w:val="00236F9D"/>
    <w:rsid w:val="00237139"/>
    <w:rsid w:val="00240BFA"/>
    <w:rsid w:val="00243385"/>
    <w:rsid w:val="00243997"/>
    <w:rsid w:val="00244E76"/>
    <w:rsid w:val="002454BE"/>
    <w:rsid w:val="002456E9"/>
    <w:rsid w:val="00245EB9"/>
    <w:rsid w:val="00247606"/>
    <w:rsid w:val="00247660"/>
    <w:rsid w:val="00247A80"/>
    <w:rsid w:val="00252828"/>
    <w:rsid w:val="0025309A"/>
    <w:rsid w:val="00254DCD"/>
    <w:rsid w:val="00255018"/>
    <w:rsid w:val="00255F6A"/>
    <w:rsid w:val="00255F9D"/>
    <w:rsid w:val="002602C8"/>
    <w:rsid w:val="00260475"/>
    <w:rsid w:val="0026079B"/>
    <w:rsid w:val="00261D54"/>
    <w:rsid w:val="00263CB6"/>
    <w:rsid w:val="0026411A"/>
    <w:rsid w:val="0026470C"/>
    <w:rsid w:val="002648CD"/>
    <w:rsid w:val="00265CAC"/>
    <w:rsid w:val="00266B5E"/>
    <w:rsid w:val="00266C5A"/>
    <w:rsid w:val="0026709E"/>
    <w:rsid w:val="00267897"/>
    <w:rsid w:val="00267AC5"/>
    <w:rsid w:val="00272E66"/>
    <w:rsid w:val="00274FFC"/>
    <w:rsid w:val="00275372"/>
    <w:rsid w:val="00276A99"/>
    <w:rsid w:val="002778D5"/>
    <w:rsid w:val="00280175"/>
    <w:rsid w:val="00281BB6"/>
    <w:rsid w:val="002820AA"/>
    <w:rsid w:val="00284219"/>
    <w:rsid w:val="00284C5A"/>
    <w:rsid w:val="00284D14"/>
    <w:rsid w:val="0028546E"/>
    <w:rsid w:val="00285826"/>
    <w:rsid w:val="00285C4F"/>
    <w:rsid w:val="00285F58"/>
    <w:rsid w:val="00286239"/>
    <w:rsid w:val="00286307"/>
    <w:rsid w:val="0028653B"/>
    <w:rsid w:val="002867A0"/>
    <w:rsid w:val="00290354"/>
    <w:rsid w:val="00290373"/>
    <w:rsid w:val="00292703"/>
    <w:rsid w:val="002943A3"/>
    <w:rsid w:val="00294CF4"/>
    <w:rsid w:val="00296AA1"/>
    <w:rsid w:val="00296DB6"/>
    <w:rsid w:val="00297850"/>
    <w:rsid w:val="002A04EF"/>
    <w:rsid w:val="002A1BF5"/>
    <w:rsid w:val="002A3D6F"/>
    <w:rsid w:val="002A494E"/>
    <w:rsid w:val="002A577A"/>
    <w:rsid w:val="002A58C5"/>
    <w:rsid w:val="002A771E"/>
    <w:rsid w:val="002B10CC"/>
    <w:rsid w:val="002B1166"/>
    <w:rsid w:val="002B198B"/>
    <w:rsid w:val="002B2435"/>
    <w:rsid w:val="002B452F"/>
    <w:rsid w:val="002B5C2F"/>
    <w:rsid w:val="002B5C45"/>
    <w:rsid w:val="002B5E15"/>
    <w:rsid w:val="002B6C1F"/>
    <w:rsid w:val="002C097D"/>
    <w:rsid w:val="002C528F"/>
    <w:rsid w:val="002C78BC"/>
    <w:rsid w:val="002D3D62"/>
    <w:rsid w:val="002D42B3"/>
    <w:rsid w:val="002D4F59"/>
    <w:rsid w:val="002D5ACA"/>
    <w:rsid w:val="002D5B0A"/>
    <w:rsid w:val="002D66A8"/>
    <w:rsid w:val="002D67C2"/>
    <w:rsid w:val="002E3236"/>
    <w:rsid w:val="002E32EC"/>
    <w:rsid w:val="002E3A8E"/>
    <w:rsid w:val="002E4227"/>
    <w:rsid w:val="002E4C6E"/>
    <w:rsid w:val="002E7F11"/>
    <w:rsid w:val="002F0FD5"/>
    <w:rsid w:val="002F1027"/>
    <w:rsid w:val="002F103F"/>
    <w:rsid w:val="002F1457"/>
    <w:rsid w:val="002F185E"/>
    <w:rsid w:val="002F22FA"/>
    <w:rsid w:val="002F2A29"/>
    <w:rsid w:val="002F2CEC"/>
    <w:rsid w:val="002F7F67"/>
    <w:rsid w:val="00300E04"/>
    <w:rsid w:val="003024BD"/>
    <w:rsid w:val="00302B88"/>
    <w:rsid w:val="00304AB4"/>
    <w:rsid w:val="00304D73"/>
    <w:rsid w:val="00304E36"/>
    <w:rsid w:val="00305703"/>
    <w:rsid w:val="00306F84"/>
    <w:rsid w:val="00310B4F"/>
    <w:rsid w:val="00310EBF"/>
    <w:rsid w:val="00314267"/>
    <w:rsid w:val="003145BC"/>
    <w:rsid w:val="003148EF"/>
    <w:rsid w:val="00314ABC"/>
    <w:rsid w:val="00317588"/>
    <w:rsid w:val="003214B3"/>
    <w:rsid w:val="00321CDD"/>
    <w:rsid w:val="0032298B"/>
    <w:rsid w:val="00323061"/>
    <w:rsid w:val="003232B4"/>
    <w:rsid w:val="003237B2"/>
    <w:rsid w:val="00324BD0"/>
    <w:rsid w:val="00325A1A"/>
    <w:rsid w:val="00325B61"/>
    <w:rsid w:val="00326310"/>
    <w:rsid w:val="00326952"/>
    <w:rsid w:val="0032753B"/>
    <w:rsid w:val="00330447"/>
    <w:rsid w:val="0033101E"/>
    <w:rsid w:val="00331130"/>
    <w:rsid w:val="00331D5E"/>
    <w:rsid w:val="003320B5"/>
    <w:rsid w:val="00333999"/>
    <w:rsid w:val="003344E3"/>
    <w:rsid w:val="0033452F"/>
    <w:rsid w:val="00336871"/>
    <w:rsid w:val="00337562"/>
    <w:rsid w:val="00337A01"/>
    <w:rsid w:val="00340267"/>
    <w:rsid w:val="00340669"/>
    <w:rsid w:val="00340932"/>
    <w:rsid w:val="00341111"/>
    <w:rsid w:val="00341AEA"/>
    <w:rsid w:val="003424A9"/>
    <w:rsid w:val="00345388"/>
    <w:rsid w:val="00345DBA"/>
    <w:rsid w:val="00346A6E"/>
    <w:rsid w:val="00346F69"/>
    <w:rsid w:val="00347091"/>
    <w:rsid w:val="00350C13"/>
    <w:rsid w:val="00350CD8"/>
    <w:rsid w:val="00350D80"/>
    <w:rsid w:val="00351706"/>
    <w:rsid w:val="003537AD"/>
    <w:rsid w:val="00353E73"/>
    <w:rsid w:val="00353FFA"/>
    <w:rsid w:val="00354C6A"/>
    <w:rsid w:val="00354D3B"/>
    <w:rsid w:val="00355800"/>
    <w:rsid w:val="003558B5"/>
    <w:rsid w:val="00355A8B"/>
    <w:rsid w:val="00355E42"/>
    <w:rsid w:val="00356B1E"/>
    <w:rsid w:val="00360039"/>
    <w:rsid w:val="00360674"/>
    <w:rsid w:val="00363516"/>
    <w:rsid w:val="00364A4A"/>
    <w:rsid w:val="003654AC"/>
    <w:rsid w:val="00366583"/>
    <w:rsid w:val="00366F68"/>
    <w:rsid w:val="0036710A"/>
    <w:rsid w:val="0037073B"/>
    <w:rsid w:val="003715C6"/>
    <w:rsid w:val="00371E94"/>
    <w:rsid w:val="00371F2B"/>
    <w:rsid w:val="003724BB"/>
    <w:rsid w:val="003743FE"/>
    <w:rsid w:val="00374CB4"/>
    <w:rsid w:val="00374F9A"/>
    <w:rsid w:val="00376BA5"/>
    <w:rsid w:val="00376F4F"/>
    <w:rsid w:val="003805E9"/>
    <w:rsid w:val="0038070D"/>
    <w:rsid w:val="003818B0"/>
    <w:rsid w:val="00381EF2"/>
    <w:rsid w:val="003827F1"/>
    <w:rsid w:val="00383D10"/>
    <w:rsid w:val="003867A1"/>
    <w:rsid w:val="00386C83"/>
    <w:rsid w:val="00390055"/>
    <w:rsid w:val="0039023D"/>
    <w:rsid w:val="00391DC9"/>
    <w:rsid w:val="00392124"/>
    <w:rsid w:val="00392B02"/>
    <w:rsid w:val="00394010"/>
    <w:rsid w:val="00394379"/>
    <w:rsid w:val="003953FC"/>
    <w:rsid w:val="00395407"/>
    <w:rsid w:val="00395AF9"/>
    <w:rsid w:val="00396617"/>
    <w:rsid w:val="00396B5E"/>
    <w:rsid w:val="003971EC"/>
    <w:rsid w:val="003A092D"/>
    <w:rsid w:val="003A146B"/>
    <w:rsid w:val="003A226E"/>
    <w:rsid w:val="003A29A6"/>
    <w:rsid w:val="003A324C"/>
    <w:rsid w:val="003A389C"/>
    <w:rsid w:val="003A4B35"/>
    <w:rsid w:val="003A6117"/>
    <w:rsid w:val="003A65D7"/>
    <w:rsid w:val="003A6C59"/>
    <w:rsid w:val="003A6F9D"/>
    <w:rsid w:val="003B13C7"/>
    <w:rsid w:val="003B1E29"/>
    <w:rsid w:val="003B5437"/>
    <w:rsid w:val="003C08D9"/>
    <w:rsid w:val="003C0AFB"/>
    <w:rsid w:val="003C168D"/>
    <w:rsid w:val="003C1CCA"/>
    <w:rsid w:val="003C1FCE"/>
    <w:rsid w:val="003C2017"/>
    <w:rsid w:val="003C35DD"/>
    <w:rsid w:val="003C48A3"/>
    <w:rsid w:val="003C53E5"/>
    <w:rsid w:val="003C5575"/>
    <w:rsid w:val="003C603D"/>
    <w:rsid w:val="003D11E8"/>
    <w:rsid w:val="003D13C5"/>
    <w:rsid w:val="003D2487"/>
    <w:rsid w:val="003D4315"/>
    <w:rsid w:val="003D52B0"/>
    <w:rsid w:val="003D662F"/>
    <w:rsid w:val="003D699E"/>
    <w:rsid w:val="003E2D32"/>
    <w:rsid w:val="003E4FCC"/>
    <w:rsid w:val="003E53EA"/>
    <w:rsid w:val="003E56FC"/>
    <w:rsid w:val="003F1A8B"/>
    <w:rsid w:val="003F1BDF"/>
    <w:rsid w:val="003F4F4F"/>
    <w:rsid w:val="003F58F8"/>
    <w:rsid w:val="003F670C"/>
    <w:rsid w:val="00400658"/>
    <w:rsid w:val="00402A74"/>
    <w:rsid w:val="004033E5"/>
    <w:rsid w:val="00403F21"/>
    <w:rsid w:val="00406340"/>
    <w:rsid w:val="00407CCF"/>
    <w:rsid w:val="00410B27"/>
    <w:rsid w:val="004112B0"/>
    <w:rsid w:val="004119A5"/>
    <w:rsid w:val="004122F8"/>
    <w:rsid w:val="004132BB"/>
    <w:rsid w:val="0041473C"/>
    <w:rsid w:val="00415049"/>
    <w:rsid w:val="00416D51"/>
    <w:rsid w:val="00416D73"/>
    <w:rsid w:val="004175AB"/>
    <w:rsid w:val="0042161D"/>
    <w:rsid w:val="00421F0E"/>
    <w:rsid w:val="00423426"/>
    <w:rsid w:val="00424428"/>
    <w:rsid w:val="00426663"/>
    <w:rsid w:val="0042748F"/>
    <w:rsid w:val="00432172"/>
    <w:rsid w:val="00433BD0"/>
    <w:rsid w:val="004350E5"/>
    <w:rsid w:val="004355E9"/>
    <w:rsid w:val="00437495"/>
    <w:rsid w:val="00440D78"/>
    <w:rsid w:val="00441BFD"/>
    <w:rsid w:val="004429A9"/>
    <w:rsid w:val="00443839"/>
    <w:rsid w:val="00444CA8"/>
    <w:rsid w:val="00445163"/>
    <w:rsid w:val="00446881"/>
    <w:rsid w:val="0044693F"/>
    <w:rsid w:val="004478F6"/>
    <w:rsid w:val="00447BF4"/>
    <w:rsid w:val="00450750"/>
    <w:rsid w:val="004514FB"/>
    <w:rsid w:val="004519ED"/>
    <w:rsid w:val="00451B82"/>
    <w:rsid w:val="004524D5"/>
    <w:rsid w:val="0045291B"/>
    <w:rsid w:val="00452E2B"/>
    <w:rsid w:val="00452F0F"/>
    <w:rsid w:val="00453672"/>
    <w:rsid w:val="004542F1"/>
    <w:rsid w:val="00454EE1"/>
    <w:rsid w:val="00460290"/>
    <w:rsid w:val="004605EA"/>
    <w:rsid w:val="004615A9"/>
    <w:rsid w:val="00461957"/>
    <w:rsid w:val="00461A7C"/>
    <w:rsid w:val="00461C99"/>
    <w:rsid w:val="0046591E"/>
    <w:rsid w:val="0046625C"/>
    <w:rsid w:val="00466DA5"/>
    <w:rsid w:val="00466EEF"/>
    <w:rsid w:val="00467062"/>
    <w:rsid w:val="00470C21"/>
    <w:rsid w:val="004719EE"/>
    <w:rsid w:val="00471D4E"/>
    <w:rsid w:val="00471E2A"/>
    <w:rsid w:val="00474704"/>
    <w:rsid w:val="00475638"/>
    <w:rsid w:val="00476C9E"/>
    <w:rsid w:val="00477893"/>
    <w:rsid w:val="00480DE5"/>
    <w:rsid w:val="00482CEF"/>
    <w:rsid w:val="00483D75"/>
    <w:rsid w:val="0048507A"/>
    <w:rsid w:val="00485623"/>
    <w:rsid w:val="00487C0C"/>
    <w:rsid w:val="00490ED6"/>
    <w:rsid w:val="00491E5F"/>
    <w:rsid w:val="00491EA8"/>
    <w:rsid w:val="00492B61"/>
    <w:rsid w:val="004946BF"/>
    <w:rsid w:val="004954F2"/>
    <w:rsid w:val="004957FE"/>
    <w:rsid w:val="00496AA3"/>
    <w:rsid w:val="00496D0B"/>
    <w:rsid w:val="004A0FCA"/>
    <w:rsid w:val="004A3CBF"/>
    <w:rsid w:val="004A3FD5"/>
    <w:rsid w:val="004A413E"/>
    <w:rsid w:val="004A4B9D"/>
    <w:rsid w:val="004A606C"/>
    <w:rsid w:val="004A6A38"/>
    <w:rsid w:val="004A775D"/>
    <w:rsid w:val="004A7AEC"/>
    <w:rsid w:val="004B1276"/>
    <w:rsid w:val="004B1D54"/>
    <w:rsid w:val="004B3F30"/>
    <w:rsid w:val="004B51E6"/>
    <w:rsid w:val="004B5FB2"/>
    <w:rsid w:val="004B6E01"/>
    <w:rsid w:val="004C32BF"/>
    <w:rsid w:val="004C4AC4"/>
    <w:rsid w:val="004C4D09"/>
    <w:rsid w:val="004D0090"/>
    <w:rsid w:val="004D0ADE"/>
    <w:rsid w:val="004D309B"/>
    <w:rsid w:val="004D394E"/>
    <w:rsid w:val="004D3C06"/>
    <w:rsid w:val="004D64F5"/>
    <w:rsid w:val="004D6817"/>
    <w:rsid w:val="004E07E5"/>
    <w:rsid w:val="004E097B"/>
    <w:rsid w:val="004E0F77"/>
    <w:rsid w:val="004E16B3"/>
    <w:rsid w:val="004E281A"/>
    <w:rsid w:val="004E2C4A"/>
    <w:rsid w:val="004E2D4B"/>
    <w:rsid w:val="004E39CB"/>
    <w:rsid w:val="004E3E0A"/>
    <w:rsid w:val="004E4C8E"/>
    <w:rsid w:val="004E511C"/>
    <w:rsid w:val="004E6942"/>
    <w:rsid w:val="004E6B56"/>
    <w:rsid w:val="004E7186"/>
    <w:rsid w:val="004E73EA"/>
    <w:rsid w:val="004F1695"/>
    <w:rsid w:val="004F3F2A"/>
    <w:rsid w:val="004F4044"/>
    <w:rsid w:val="004F48AF"/>
    <w:rsid w:val="004F7178"/>
    <w:rsid w:val="00500611"/>
    <w:rsid w:val="00503253"/>
    <w:rsid w:val="00503D7D"/>
    <w:rsid w:val="00503EB6"/>
    <w:rsid w:val="005043EB"/>
    <w:rsid w:val="00504C41"/>
    <w:rsid w:val="0050502F"/>
    <w:rsid w:val="00505FC0"/>
    <w:rsid w:val="00506170"/>
    <w:rsid w:val="00507155"/>
    <w:rsid w:val="00510C1F"/>
    <w:rsid w:val="00512308"/>
    <w:rsid w:val="00517A68"/>
    <w:rsid w:val="00520CF4"/>
    <w:rsid w:val="00521470"/>
    <w:rsid w:val="00521EA9"/>
    <w:rsid w:val="00522189"/>
    <w:rsid w:val="00523347"/>
    <w:rsid w:val="00524892"/>
    <w:rsid w:val="00524D6B"/>
    <w:rsid w:val="005251C6"/>
    <w:rsid w:val="005254F4"/>
    <w:rsid w:val="0052682C"/>
    <w:rsid w:val="005363DE"/>
    <w:rsid w:val="00541531"/>
    <w:rsid w:val="00542C68"/>
    <w:rsid w:val="005445EC"/>
    <w:rsid w:val="00545077"/>
    <w:rsid w:val="00546755"/>
    <w:rsid w:val="00546D1E"/>
    <w:rsid w:val="00546DE2"/>
    <w:rsid w:val="00547340"/>
    <w:rsid w:val="00551117"/>
    <w:rsid w:val="005556FE"/>
    <w:rsid w:val="00556A23"/>
    <w:rsid w:val="0055715C"/>
    <w:rsid w:val="0056188E"/>
    <w:rsid w:val="0056232E"/>
    <w:rsid w:val="00563C84"/>
    <w:rsid w:val="00564033"/>
    <w:rsid w:val="00564335"/>
    <w:rsid w:val="005656A6"/>
    <w:rsid w:val="0056697C"/>
    <w:rsid w:val="0056723C"/>
    <w:rsid w:val="00567948"/>
    <w:rsid w:val="00570AEF"/>
    <w:rsid w:val="005743BA"/>
    <w:rsid w:val="00574925"/>
    <w:rsid w:val="005757D9"/>
    <w:rsid w:val="00576141"/>
    <w:rsid w:val="00577E88"/>
    <w:rsid w:val="00580441"/>
    <w:rsid w:val="00581F00"/>
    <w:rsid w:val="0058216B"/>
    <w:rsid w:val="005865D8"/>
    <w:rsid w:val="005923D2"/>
    <w:rsid w:val="00594902"/>
    <w:rsid w:val="00594A8B"/>
    <w:rsid w:val="00595FDE"/>
    <w:rsid w:val="005961D8"/>
    <w:rsid w:val="005967FC"/>
    <w:rsid w:val="005A04A5"/>
    <w:rsid w:val="005A088E"/>
    <w:rsid w:val="005A08B1"/>
    <w:rsid w:val="005A10FE"/>
    <w:rsid w:val="005A1234"/>
    <w:rsid w:val="005A160B"/>
    <w:rsid w:val="005A437E"/>
    <w:rsid w:val="005A5550"/>
    <w:rsid w:val="005A60E4"/>
    <w:rsid w:val="005A6609"/>
    <w:rsid w:val="005A6D83"/>
    <w:rsid w:val="005A7193"/>
    <w:rsid w:val="005A7F2F"/>
    <w:rsid w:val="005B1020"/>
    <w:rsid w:val="005B1645"/>
    <w:rsid w:val="005B2443"/>
    <w:rsid w:val="005B271B"/>
    <w:rsid w:val="005B3E75"/>
    <w:rsid w:val="005B42DF"/>
    <w:rsid w:val="005B4471"/>
    <w:rsid w:val="005B4ABD"/>
    <w:rsid w:val="005B522C"/>
    <w:rsid w:val="005B5396"/>
    <w:rsid w:val="005B64D3"/>
    <w:rsid w:val="005C1340"/>
    <w:rsid w:val="005C217B"/>
    <w:rsid w:val="005C2E4A"/>
    <w:rsid w:val="005C2F5A"/>
    <w:rsid w:val="005C36F6"/>
    <w:rsid w:val="005C41EB"/>
    <w:rsid w:val="005C4C4D"/>
    <w:rsid w:val="005C4FE6"/>
    <w:rsid w:val="005C69A7"/>
    <w:rsid w:val="005D2F3C"/>
    <w:rsid w:val="005D3790"/>
    <w:rsid w:val="005D5930"/>
    <w:rsid w:val="005D61B7"/>
    <w:rsid w:val="005D754C"/>
    <w:rsid w:val="005E13EC"/>
    <w:rsid w:val="005E1A59"/>
    <w:rsid w:val="005E25BD"/>
    <w:rsid w:val="005E3268"/>
    <w:rsid w:val="005E3CF5"/>
    <w:rsid w:val="005E7260"/>
    <w:rsid w:val="005E7D7D"/>
    <w:rsid w:val="005E7DF7"/>
    <w:rsid w:val="005F04B2"/>
    <w:rsid w:val="005F06B0"/>
    <w:rsid w:val="005F290A"/>
    <w:rsid w:val="005F2BBB"/>
    <w:rsid w:val="005F5ADA"/>
    <w:rsid w:val="005F6440"/>
    <w:rsid w:val="005F685B"/>
    <w:rsid w:val="005F70EE"/>
    <w:rsid w:val="005F7C9D"/>
    <w:rsid w:val="00600D96"/>
    <w:rsid w:val="00601F83"/>
    <w:rsid w:val="00602C91"/>
    <w:rsid w:val="00602F82"/>
    <w:rsid w:val="006050C8"/>
    <w:rsid w:val="006073D8"/>
    <w:rsid w:val="00610339"/>
    <w:rsid w:val="006138D1"/>
    <w:rsid w:val="006151ED"/>
    <w:rsid w:val="0061662C"/>
    <w:rsid w:val="0061777A"/>
    <w:rsid w:val="006202C8"/>
    <w:rsid w:val="006203EB"/>
    <w:rsid w:val="006222D0"/>
    <w:rsid w:val="00624A40"/>
    <w:rsid w:val="006252D0"/>
    <w:rsid w:val="00626C2E"/>
    <w:rsid w:val="006277D7"/>
    <w:rsid w:val="00631449"/>
    <w:rsid w:val="006315E8"/>
    <w:rsid w:val="0063257C"/>
    <w:rsid w:val="00633FDD"/>
    <w:rsid w:val="006343DA"/>
    <w:rsid w:val="00634758"/>
    <w:rsid w:val="00635917"/>
    <w:rsid w:val="00635C53"/>
    <w:rsid w:val="00636924"/>
    <w:rsid w:val="0063737A"/>
    <w:rsid w:val="006406A8"/>
    <w:rsid w:val="0064111F"/>
    <w:rsid w:val="00642ACE"/>
    <w:rsid w:val="0064335D"/>
    <w:rsid w:val="00643C78"/>
    <w:rsid w:val="006440A9"/>
    <w:rsid w:val="00646D3C"/>
    <w:rsid w:val="00647289"/>
    <w:rsid w:val="006515DF"/>
    <w:rsid w:val="00651F74"/>
    <w:rsid w:val="00652136"/>
    <w:rsid w:val="00652B75"/>
    <w:rsid w:val="00652CDB"/>
    <w:rsid w:val="00653C5B"/>
    <w:rsid w:val="006546BA"/>
    <w:rsid w:val="006561BC"/>
    <w:rsid w:val="00657187"/>
    <w:rsid w:val="006574B6"/>
    <w:rsid w:val="00657E86"/>
    <w:rsid w:val="00660EEA"/>
    <w:rsid w:val="00661A9B"/>
    <w:rsid w:val="006639AB"/>
    <w:rsid w:val="00665B76"/>
    <w:rsid w:val="00665D40"/>
    <w:rsid w:val="00667938"/>
    <w:rsid w:val="006701DD"/>
    <w:rsid w:val="006713A7"/>
    <w:rsid w:val="00674BDF"/>
    <w:rsid w:val="006764EB"/>
    <w:rsid w:val="00676CB4"/>
    <w:rsid w:val="0068069D"/>
    <w:rsid w:val="00680970"/>
    <w:rsid w:val="00681931"/>
    <w:rsid w:val="00685D97"/>
    <w:rsid w:val="00685ECA"/>
    <w:rsid w:val="0068648F"/>
    <w:rsid w:val="006901EB"/>
    <w:rsid w:val="006909FA"/>
    <w:rsid w:val="00690C2A"/>
    <w:rsid w:val="0069156D"/>
    <w:rsid w:val="00692C1E"/>
    <w:rsid w:val="00693144"/>
    <w:rsid w:val="006946F5"/>
    <w:rsid w:val="006A1129"/>
    <w:rsid w:val="006A46A2"/>
    <w:rsid w:val="006A47EF"/>
    <w:rsid w:val="006B0A6A"/>
    <w:rsid w:val="006B15C5"/>
    <w:rsid w:val="006B1A0B"/>
    <w:rsid w:val="006B1C68"/>
    <w:rsid w:val="006B222A"/>
    <w:rsid w:val="006B3BB2"/>
    <w:rsid w:val="006B40D3"/>
    <w:rsid w:val="006B49D7"/>
    <w:rsid w:val="006B6D98"/>
    <w:rsid w:val="006C16FF"/>
    <w:rsid w:val="006C261F"/>
    <w:rsid w:val="006C5145"/>
    <w:rsid w:val="006C6DAE"/>
    <w:rsid w:val="006C7EB9"/>
    <w:rsid w:val="006D0A7D"/>
    <w:rsid w:val="006D0C4E"/>
    <w:rsid w:val="006D1311"/>
    <w:rsid w:val="006D204D"/>
    <w:rsid w:val="006D35F7"/>
    <w:rsid w:val="006D3DFD"/>
    <w:rsid w:val="006D3EA3"/>
    <w:rsid w:val="006E3E84"/>
    <w:rsid w:val="006E4D21"/>
    <w:rsid w:val="006E4F82"/>
    <w:rsid w:val="006E5188"/>
    <w:rsid w:val="006E6712"/>
    <w:rsid w:val="006F0B93"/>
    <w:rsid w:val="006F1F84"/>
    <w:rsid w:val="006F29F6"/>
    <w:rsid w:val="006F4152"/>
    <w:rsid w:val="006F564F"/>
    <w:rsid w:val="006F5C63"/>
    <w:rsid w:val="006F6656"/>
    <w:rsid w:val="006F66DE"/>
    <w:rsid w:val="006F743C"/>
    <w:rsid w:val="006F759D"/>
    <w:rsid w:val="00700A67"/>
    <w:rsid w:val="007015BD"/>
    <w:rsid w:val="00701EE7"/>
    <w:rsid w:val="007025F8"/>
    <w:rsid w:val="007030A2"/>
    <w:rsid w:val="007035A9"/>
    <w:rsid w:val="00703FFA"/>
    <w:rsid w:val="00705042"/>
    <w:rsid w:val="007051EB"/>
    <w:rsid w:val="007057A5"/>
    <w:rsid w:val="007057DE"/>
    <w:rsid w:val="00705EB2"/>
    <w:rsid w:val="00707274"/>
    <w:rsid w:val="00710418"/>
    <w:rsid w:val="00710FF5"/>
    <w:rsid w:val="0071182E"/>
    <w:rsid w:val="00712650"/>
    <w:rsid w:val="0071381A"/>
    <w:rsid w:val="007157A3"/>
    <w:rsid w:val="007169D6"/>
    <w:rsid w:val="00717B04"/>
    <w:rsid w:val="00721150"/>
    <w:rsid w:val="00723DBE"/>
    <w:rsid w:val="0072443B"/>
    <w:rsid w:val="00724655"/>
    <w:rsid w:val="00725477"/>
    <w:rsid w:val="007260FC"/>
    <w:rsid w:val="00734ECA"/>
    <w:rsid w:val="00735B5C"/>
    <w:rsid w:val="0073634A"/>
    <w:rsid w:val="00736937"/>
    <w:rsid w:val="00742360"/>
    <w:rsid w:val="00742570"/>
    <w:rsid w:val="00742F2E"/>
    <w:rsid w:val="00743BA6"/>
    <w:rsid w:val="007445AA"/>
    <w:rsid w:val="0074508A"/>
    <w:rsid w:val="00746C24"/>
    <w:rsid w:val="00746C9E"/>
    <w:rsid w:val="00750C2C"/>
    <w:rsid w:val="00750CB2"/>
    <w:rsid w:val="007515A8"/>
    <w:rsid w:val="0075361F"/>
    <w:rsid w:val="00753AA5"/>
    <w:rsid w:val="00754B07"/>
    <w:rsid w:val="00755172"/>
    <w:rsid w:val="00756237"/>
    <w:rsid w:val="00756C36"/>
    <w:rsid w:val="00757B78"/>
    <w:rsid w:val="00761FCF"/>
    <w:rsid w:val="0076260F"/>
    <w:rsid w:val="00764193"/>
    <w:rsid w:val="00764D6A"/>
    <w:rsid w:val="00765B6C"/>
    <w:rsid w:val="00765BDC"/>
    <w:rsid w:val="00767281"/>
    <w:rsid w:val="00771DF8"/>
    <w:rsid w:val="0077212D"/>
    <w:rsid w:val="00772549"/>
    <w:rsid w:val="00772BEB"/>
    <w:rsid w:val="00773056"/>
    <w:rsid w:val="007734B4"/>
    <w:rsid w:val="0077536D"/>
    <w:rsid w:val="00775F5C"/>
    <w:rsid w:val="00776BFB"/>
    <w:rsid w:val="00776C4F"/>
    <w:rsid w:val="007778E2"/>
    <w:rsid w:val="00780F2E"/>
    <w:rsid w:val="007812C2"/>
    <w:rsid w:val="007820C6"/>
    <w:rsid w:val="00783FD0"/>
    <w:rsid w:val="00784119"/>
    <w:rsid w:val="00785B88"/>
    <w:rsid w:val="00786F28"/>
    <w:rsid w:val="00787D48"/>
    <w:rsid w:val="0079069D"/>
    <w:rsid w:val="00790EDC"/>
    <w:rsid w:val="00791202"/>
    <w:rsid w:val="00791E6B"/>
    <w:rsid w:val="007925D8"/>
    <w:rsid w:val="00792871"/>
    <w:rsid w:val="00793F4E"/>
    <w:rsid w:val="00794C4D"/>
    <w:rsid w:val="0079504B"/>
    <w:rsid w:val="007958BB"/>
    <w:rsid w:val="00796A5E"/>
    <w:rsid w:val="007975A0"/>
    <w:rsid w:val="007A2F84"/>
    <w:rsid w:val="007A3F9C"/>
    <w:rsid w:val="007A5D10"/>
    <w:rsid w:val="007A7A9E"/>
    <w:rsid w:val="007B018C"/>
    <w:rsid w:val="007B020B"/>
    <w:rsid w:val="007B0CFD"/>
    <w:rsid w:val="007B1078"/>
    <w:rsid w:val="007B2816"/>
    <w:rsid w:val="007B3641"/>
    <w:rsid w:val="007B565E"/>
    <w:rsid w:val="007B66C4"/>
    <w:rsid w:val="007B6F63"/>
    <w:rsid w:val="007B7D0C"/>
    <w:rsid w:val="007B7E13"/>
    <w:rsid w:val="007C0B83"/>
    <w:rsid w:val="007C358A"/>
    <w:rsid w:val="007D0305"/>
    <w:rsid w:val="007D0749"/>
    <w:rsid w:val="007D7497"/>
    <w:rsid w:val="007D796E"/>
    <w:rsid w:val="007E0253"/>
    <w:rsid w:val="007E2244"/>
    <w:rsid w:val="007E297D"/>
    <w:rsid w:val="007E2BC6"/>
    <w:rsid w:val="007E2F12"/>
    <w:rsid w:val="007E324A"/>
    <w:rsid w:val="007E39EF"/>
    <w:rsid w:val="007E3A88"/>
    <w:rsid w:val="007E3E1D"/>
    <w:rsid w:val="007E3E51"/>
    <w:rsid w:val="007E4BE8"/>
    <w:rsid w:val="007E58F1"/>
    <w:rsid w:val="007E5C26"/>
    <w:rsid w:val="007E73F9"/>
    <w:rsid w:val="007E762B"/>
    <w:rsid w:val="007F0879"/>
    <w:rsid w:val="007F0C3E"/>
    <w:rsid w:val="007F410F"/>
    <w:rsid w:val="007F6162"/>
    <w:rsid w:val="007F73AD"/>
    <w:rsid w:val="00800FE1"/>
    <w:rsid w:val="00803A2D"/>
    <w:rsid w:val="008073F4"/>
    <w:rsid w:val="0080787A"/>
    <w:rsid w:val="00807A38"/>
    <w:rsid w:val="00807ACA"/>
    <w:rsid w:val="00807DE4"/>
    <w:rsid w:val="008108C2"/>
    <w:rsid w:val="00811219"/>
    <w:rsid w:val="0081129B"/>
    <w:rsid w:val="0081154C"/>
    <w:rsid w:val="00811FC3"/>
    <w:rsid w:val="00812F77"/>
    <w:rsid w:val="00813734"/>
    <w:rsid w:val="00813A0C"/>
    <w:rsid w:val="00813E25"/>
    <w:rsid w:val="008177BA"/>
    <w:rsid w:val="00820674"/>
    <w:rsid w:val="00820F04"/>
    <w:rsid w:val="00821B8D"/>
    <w:rsid w:val="00821F9F"/>
    <w:rsid w:val="008235A6"/>
    <w:rsid w:val="00823C00"/>
    <w:rsid w:val="00824391"/>
    <w:rsid w:val="00824CBA"/>
    <w:rsid w:val="0082758E"/>
    <w:rsid w:val="008278E9"/>
    <w:rsid w:val="00831DE7"/>
    <w:rsid w:val="00831DED"/>
    <w:rsid w:val="008332B6"/>
    <w:rsid w:val="00833592"/>
    <w:rsid w:val="008343B0"/>
    <w:rsid w:val="00835F48"/>
    <w:rsid w:val="008361C6"/>
    <w:rsid w:val="00836499"/>
    <w:rsid w:val="0083769F"/>
    <w:rsid w:val="00837A51"/>
    <w:rsid w:val="0084011B"/>
    <w:rsid w:val="008416F2"/>
    <w:rsid w:val="00841C4B"/>
    <w:rsid w:val="00842824"/>
    <w:rsid w:val="0084488B"/>
    <w:rsid w:val="00846653"/>
    <w:rsid w:val="008479A6"/>
    <w:rsid w:val="008504BA"/>
    <w:rsid w:val="008504C6"/>
    <w:rsid w:val="00851AF4"/>
    <w:rsid w:val="008521CD"/>
    <w:rsid w:val="00853426"/>
    <w:rsid w:val="00853F09"/>
    <w:rsid w:val="008564E5"/>
    <w:rsid w:val="00857CC3"/>
    <w:rsid w:val="00861432"/>
    <w:rsid w:val="00861861"/>
    <w:rsid w:val="00863135"/>
    <w:rsid w:val="00863865"/>
    <w:rsid w:val="008642EF"/>
    <w:rsid w:val="008643AF"/>
    <w:rsid w:val="0086645A"/>
    <w:rsid w:val="0087068E"/>
    <w:rsid w:val="0087252A"/>
    <w:rsid w:val="008758C4"/>
    <w:rsid w:val="00876838"/>
    <w:rsid w:val="00876F9C"/>
    <w:rsid w:val="0087761D"/>
    <w:rsid w:val="00880437"/>
    <w:rsid w:val="008806D9"/>
    <w:rsid w:val="0088081E"/>
    <w:rsid w:val="008818BA"/>
    <w:rsid w:val="008820C0"/>
    <w:rsid w:val="0088217F"/>
    <w:rsid w:val="008828C1"/>
    <w:rsid w:val="00882B84"/>
    <w:rsid w:val="00882E5F"/>
    <w:rsid w:val="0088430B"/>
    <w:rsid w:val="008848D5"/>
    <w:rsid w:val="008849FA"/>
    <w:rsid w:val="0088562C"/>
    <w:rsid w:val="00885C19"/>
    <w:rsid w:val="00886846"/>
    <w:rsid w:val="0089170F"/>
    <w:rsid w:val="00891C22"/>
    <w:rsid w:val="00892CC1"/>
    <w:rsid w:val="00893F35"/>
    <w:rsid w:val="00896054"/>
    <w:rsid w:val="008972F5"/>
    <w:rsid w:val="00897B06"/>
    <w:rsid w:val="008A0EE3"/>
    <w:rsid w:val="008A260E"/>
    <w:rsid w:val="008A32A4"/>
    <w:rsid w:val="008A4849"/>
    <w:rsid w:val="008A48DE"/>
    <w:rsid w:val="008A6235"/>
    <w:rsid w:val="008A7598"/>
    <w:rsid w:val="008B14E1"/>
    <w:rsid w:val="008B1525"/>
    <w:rsid w:val="008B2D33"/>
    <w:rsid w:val="008B2F67"/>
    <w:rsid w:val="008B311C"/>
    <w:rsid w:val="008B3E43"/>
    <w:rsid w:val="008B4C16"/>
    <w:rsid w:val="008B515C"/>
    <w:rsid w:val="008C13A2"/>
    <w:rsid w:val="008C1F9B"/>
    <w:rsid w:val="008C4221"/>
    <w:rsid w:val="008C469D"/>
    <w:rsid w:val="008C584E"/>
    <w:rsid w:val="008C5F4A"/>
    <w:rsid w:val="008C6D84"/>
    <w:rsid w:val="008D4DB6"/>
    <w:rsid w:val="008D5740"/>
    <w:rsid w:val="008D60F6"/>
    <w:rsid w:val="008D619B"/>
    <w:rsid w:val="008E0AE7"/>
    <w:rsid w:val="008E11AF"/>
    <w:rsid w:val="008E2BF0"/>
    <w:rsid w:val="008E3E14"/>
    <w:rsid w:val="008E4A58"/>
    <w:rsid w:val="008E4D99"/>
    <w:rsid w:val="008E5872"/>
    <w:rsid w:val="008F191B"/>
    <w:rsid w:val="008F1BA3"/>
    <w:rsid w:val="008F36D3"/>
    <w:rsid w:val="008F4687"/>
    <w:rsid w:val="008F4A8B"/>
    <w:rsid w:val="008F4FD6"/>
    <w:rsid w:val="008F6197"/>
    <w:rsid w:val="008F677E"/>
    <w:rsid w:val="008F6AF4"/>
    <w:rsid w:val="008F712B"/>
    <w:rsid w:val="008F775E"/>
    <w:rsid w:val="0090122C"/>
    <w:rsid w:val="0090203E"/>
    <w:rsid w:val="009020C3"/>
    <w:rsid w:val="00904E24"/>
    <w:rsid w:val="00906C5F"/>
    <w:rsid w:val="009115FE"/>
    <w:rsid w:val="00911CF7"/>
    <w:rsid w:val="00912D11"/>
    <w:rsid w:val="0091301D"/>
    <w:rsid w:val="009136C4"/>
    <w:rsid w:val="00915C48"/>
    <w:rsid w:val="00916D9A"/>
    <w:rsid w:val="009201A6"/>
    <w:rsid w:val="009201BE"/>
    <w:rsid w:val="00920CE5"/>
    <w:rsid w:val="00921637"/>
    <w:rsid w:val="00921C66"/>
    <w:rsid w:val="00922B49"/>
    <w:rsid w:val="00923994"/>
    <w:rsid w:val="00923CC9"/>
    <w:rsid w:val="00923D4C"/>
    <w:rsid w:val="00923D4E"/>
    <w:rsid w:val="009242E2"/>
    <w:rsid w:val="009242EB"/>
    <w:rsid w:val="00924A97"/>
    <w:rsid w:val="00926EA5"/>
    <w:rsid w:val="00933C15"/>
    <w:rsid w:val="00934F37"/>
    <w:rsid w:val="00936943"/>
    <w:rsid w:val="009369F6"/>
    <w:rsid w:val="00937861"/>
    <w:rsid w:val="009407D8"/>
    <w:rsid w:val="009408B3"/>
    <w:rsid w:val="00940CD2"/>
    <w:rsid w:val="00941C8C"/>
    <w:rsid w:val="00944C3F"/>
    <w:rsid w:val="00944F0E"/>
    <w:rsid w:val="009464F6"/>
    <w:rsid w:val="00946F5D"/>
    <w:rsid w:val="009476D8"/>
    <w:rsid w:val="0095042E"/>
    <w:rsid w:val="00951888"/>
    <w:rsid w:val="00953B63"/>
    <w:rsid w:val="00954842"/>
    <w:rsid w:val="009564A6"/>
    <w:rsid w:val="00957248"/>
    <w:rsid w:val="00960AFD"/>
    <w:rsid w:val="009625FE"/>
    <w:rsid w:val="00963757"/>
    <w:rsid w:val="009643D5"/>
    <w:rsid w:val="00966060"/>
    <w:rsid w:val="00966BF3"/>
    <w:rsid w:val="00966C7D"/>
    <w:rsid w:val="00966F15"/>
    <w:rsid w:val="00967253"/>
    <w:rsid w:val="00967353"/>
    <w:rsid w:val="009674F6"/>
    <w:rsid w:val="00971E8F"/>
    <w:rsid w:val="00977C66"/>
    <w:rsid w:val="00980486"/>
    <w:rsid w:val="0098224E"/>
    <w:rsid w:val="0098587D"/>
    <w:rsid w:val="00986033"/>
    <w:rsid w:val="0099025F"/>
    <w:rsid w:val="00991AB3"/>
    <w:rsid w:val="00991E69"/>
    <w:rsid w:val="00992DC4"/>
    <w:rsid w:val="009934D4"/>
    <w:rsid w:val="009935B3"/>
    <w:rsid w:val="009948D0"/>
    <w:rsid w:val="00995005"/>
    <w:rsid w:val="00996271"/>
    <w:rsid w:val="00996EDE"/>
    <w:rsid w:val="009A0E9B"/>
    <w:rsid w:val="009A1206"/>
    <w:rsid w:val="009A13D0"/>
    <w:rsid w:val="009A16FD"/>
    <w:rsid w:val="009A501D"/>
    <w:rsid w:val="009A5330"/>
    <w:rsid w:val="009A6C74"/>
    <w:rsid w:val="009A7436"/>
    <w:rsid w:val="009B130F"/>
    <w:rsid w:val="009B1C73"/>
    <w:rsid w:val="009B265A"/>
    <w:rsid w:val="009B3F7A"/>
    <w:rsid w:val="009B6A66"/>
    <w:rsid w:val="009B7609"/>
    <w:rsid w:val="009B774A"/>
    <w:rsid w:val="009B7797"/>
    <w:rsid w:val="009B790D"/>
    <w:rsid w:val="009B7B66"/>
    <w:rsid w:val="009C23CB"/>
    <w:rsid w:val="009C2C0A"/>
    <w:rsid w:val="009C3D9E"/>
    <w:rsid w:val="009C47B5"/>
    <w:rsid w:val="009C53DC"/>
    <w:rsid w:val="009C6207"/>
    <w:rsid w:val="009C73A1"/>
    <w:rsid w:val="009C7C3C"/>
    <w:rsid w:val="009D0AAD"/>
    <w:rsid w:val="009D3D06"/>
    <w:rsid w:val="009D4816"/>
    <w:rsid w:val="009D5007"/>
    <w:rsid w:val="009D607A"/>
    <w:rsid w:val="009D68B5"/>
    <w:rsid w:val="009D69E5"/>
    <w:rsid w:val="009D6A32"/>
    <w:rsid w:val="009E24B0"/>
    <w:rsid w:val="009E2823"/>
    <w:rsid w:val="009E4238"/>
    <w:rsid w:val="009E4A09"/>
    <w:rsid w:val="009E4F65"/>
    <w:rsid w:val="009E58E5"/>
    <w:rsid w:val="009E6D56"/>
    <w:rsid w:val="009E789D"/>
    <w:rsid w:val="009E7F08"/>
    <w:rsid w:val="009F07A0"/>
    <w:rsid w:val="009F1023"/>
    <w:rsid w:val="009F1860"/>
    <w:rsid w:val="009F24E5"/>
    <w:rsid w:val="009F3824"/>
    <w:rsid w:val="009F3B8E"/>
    <w:rsid w:val="009F6000"/>
    <w:rsid w:val="009F6659"/>
    <w:rsid w:val="009F6EAF"/>
    <w:rsid w:val="009F76F5"/>
    <w:rsid w:val="00A01275"/>
    <w:rsid w:val="00A0321D"/>
    <w:rsid w:val="00A03B85"/>
    <w:rsid w:val="00A0447E"/>
    <w:rsid w:val="00A05219"/>
    <w:rsid w:val="00A05CD2"/>
    <w:rsid w:val="00A05E7F"/>
    <w:rsid w:val="00A070BE"/>
    <w:rsid w:val="00A11D2F"/>
    <w:rsid w:val="00A12A1B"/>
    <w:rsid w:val="00A13F93"/>
    <w:rsid w:val="00A16A50"/>
    <w:rsid w:val="00A17B5E"/>
    <w:rsid w:val="00A239EF"/>
    <w:rsid w:val="00A23F0A"/>
    <w:rsid w:val="00A243CC"/>
    <w:rsid w:val="00A24B4B"/>
    <w:rsid w:val="00A24D48"/>
    <w:rsid w:val="00A26CF1"/>
    <w:rsid w:val="00A26D88"/>
    <w:rsid w:val="00A270AB"/>
    <w:rsid w:val="00A27611"/>
    <w:rsid w:val="00A27671"/>
    <w:rsid w:val="00A306C3"/>
    <w:rsid w:val="00A3294D"/>
    <w:rsid w:val="00A32B7B"/>
    <w:rsid w:val="00A32E25"/>
    <w:rsid w:val="00A33468"/>
    <w:rsid w:val="00A3536C"/>
    <w:rsid w:val="00A3569F"/>
    <w:rsid w:val="00A40ECC"/>
    <w:rsid w:val="00A411A8"/>
    <w:rsid w:val="00A42D20"/>
    <w:rsid w:val="00A43250"/>
    <w:rsid w:val="00A43D6C"/>
    <w:rsid w:val="00A44513"/>
    <w:rsid w:val="00A44ACF"/>
    <w:rsid w:val="00A44FE5"/>
    <w:rsid w:val="00A4540D"/>
    <w:rsid w:val="00A45D1A"/>
    <w:rsid w:val="00A4626A"/>
    <w:rsid w:val="00A47DA7"/>
    <w:rsid w:val="00A47F56"/>
    <w:rsid w:val="00A50422"/>
    <w:rsid w:val="00A509B4"/>
    <w:rsid w:val="00A50EBC"/>
    <w:rsid w:val="00A51BBF"/>
    <w:rsid w:val="00A52237"/>
    <w:rsid w:val="00A53BAA"/>
    <w:rsid w:val="00A5491C"/>
    <w:rsid w:val="00A5551A"/>
    <w:rsid w:val="00A55A78"/>
    <w:rsid w:val="00A56954"/>
    <w:rsid w:val="00A57063"/>
    <w:rsid w:val="00A605CA"/>
    <w:rsid w:val="00A6081D"/>
    <w:rsid w:val="00A612B7"/>
    <w:rsid w:val="00A6232E"/>
    <w:rsid w:val="00A62ACB"/>
    <w:rsid w:val="00A63E0B"/>
    <w:rsid w:val="00A65D1F"/>
    <w:rsid w:val="00A6603E"/>
    <w:rsid w:val="00A70E33"/>
    <w:rsid w:val="00A726CD"/>
    <w:rsid w:val="00A73FE9"/>
    <w:rsid w:val="00A74430"/>
    <w:rsid w:val="00A75108"/>
    <w:rsid w:val="00A778FE"/>
    <w:rsid w:val="00A827CF"/>
    <w:rsid w:val="00A82BDD"/>
    <w:rsid w:val="00A83794"/>
    <w:rsid w:val="00A83A26"/>
    <w:rsid w:val="00A84470"/>
    <w:rsid w:val="00A85837"/>
    <w:rsid w:val="00A863A5"/>
    <w:rsid w:val="00A8667A"/>
    <w:rsid w:val="00A91307"/>
    <w:rsid w:val="00A919E5"/>
    <w:rsid w:val="00A91CBC"/>
    <w:rsid w:val="00A92B8E"/>
    <w:rsid w:val="00A935DB"/>
    <w:rsid w:val="00A96E9D"/>
    <w:rsid w:val="00A9767F"/>
    <w:rsid w:val="00AA00B7"/>
    <w:rsid w:val="00AA0496"/>
    <w:rsid w:val="00AA1D58"/>
    <w:rsid w:val="00AA2E13"/>
    <w:rsid w:val="00AA3295"/>
    <w:rsid w:val="00AA3F19"/>
    <w:rsid w:val="00AA41FD"/>
    <w:rsid w:val="00AA6670"/>
    <w:rsid w:val="00AA6954"/>
    <w:rsid w:val="00AB0372"/>
    <w:rsid w:val="00AB094F"/>
    <w:rsid w:val="00AB0C41"/>
    <w:rsid w:val="00AB19B0"/>
    <w:rsid w:val="00AB2A06"/>
    <w:rsid w:val="00AB47E8"/>
    <w:rsid w:val="00AB5C97"/>
    <w:rsid w:val="00AB72DE"/>
    <w:rsid w:val="00AB7911"/>
    <w:rsid w:val="00AB7D9A"/>
    <w:rsid w:val="00AC1132"/>
    <w:rsid w:val="00AC1CC0"/>
    <w:rsid w:val="00AC35F5"/>
    <w:rsid w:val="00AC4B8E"/>
    <w:rsid w:val="00AC5397"/>
    <w:rsid w:val="00AC590A"/>
    <w:rsid w:val="00AC5F96"/>
    <w:rsid w:val="00AD0955"/>
    <w:rsid w:val="00AD1383"/>
    <w:rsid w:val="00AD22B4"/>
    <w:rsid w:val="00AD2B51"/>
    <w:rsid w:val="00AD349C"/>
    <w:rsid w:val="00AD58E1"/>
    <w:rsid w:val="00AD655E"/>
    <w:rsid w:val="00AD7509"/>
    <w:rsid w:val="00AD7D2C"/>
    <w:rsid w:val="00AD7F56"/>
    <w:rsid w:val="00AE4237"/>
    <w:rsid w:val="00AE43EB"/>
    <w:rsid w:val="00AE58AC"/>
    <w:rsid w:val="00AE67BC"/>
    <w:rsid w:val="00AE72A9"/>
    <w:rsid w:val="00AF0763"/>
    <w:rsid w:val="00AF30AE"/>
    <w:rsid w:val="00AF5883"/>
    <w:rsid w:val="00AF6235"/>
    <w:rsid w:val="00AF78E7"/>
    <w:rsid w:val="00B00353"/>
    <w:rsid w:val="00B00EF9"/>
    <w:rsid w:val="00B02861"/>
    <w:rsid w:val="00B02B9B"/>
    <w:rsid w:val="00B04AEB"/>
    <w:rsid w:val="00B04D8C"/>
    <w:rsid w:val="00B06153"/>
    <w:rsid w:val="00B078F7"/>
    <w:rsid w:val="00B10E0C"/>
    <w:rsid w:val="00B11653"/>
    <w:rsid w:val="00B11E34"/>
    <w:rsid w:val="00B120FE"/>
    <w:rsid w:val="00B17C5B"/>
    <w:rsid w:val="00B21120"/>
    <w:rsid w:val="00B21366"/>
    <w:rsid w:val="00B21D1A"/>
    <w:rsid w:val="00B22D37"/>
    <w:rsid w:val="00B2379E"/>
    <w:rsid w:val="00B2557D"/>
    <w:rsid w:val="00B27593"/>
    <w:rsid w:val="00B3102E"/>
    <w:rsid w:val="00B31467"/>
    <w:rsid w:val="00B32AD3"/>
    <w:rsid w:val="00B32B1E"/>
    <w:rsid w:val="00B32CE8"/>
    <w:rsid w:val="00B34506"/>
    <w:rsid w:val="00B3493B"/>
    <w:rsid w:val="00B34B01"/>
    <w:rsid w:val="00B35413"/>
    <w:rsid w:val="00B35772"/>
    <w:rsid w:val="00B406FB"/>
    <w:rsid w:val="00B42E1E"/>
    <w:rsid w:val="00B43374"/>
    <w:rsid w:val="00B43815"/>
    <w:rsid w:val="00B44430"/>
    <w:rsid w:val="00B46D15"/>
    <w:rsid w:val="00B47B2B"/>
    <w:rsid w:val="00B50D7A"/>
    <w:rsid w:val="00B52174"/>
    <w:rsid w:val="00B52514"/>
    <w:rsid w:val="00B55551"/>
    <w:rsid w:val="00B5740E"/>
    <w:rsid w:val="00B57E7A"/>
    <w:rsid w:val="00B60730"/>
    <w:rsid w:val="00B60B27"/>
    <w:rsid w:val="00B61BDB"/>
    <w:rsid w:val="00B63B5D"/>
    <w:rsid w:val="00B63DC5"/>
    <w:rsid w:val="00B64548"/>
    <w:rsid w:val="00B64685"/>
    <w:rsid w:val="00B6569F"/>
    <w:rsid w:val="00B656D9"/>
    <w:rsid w:val="00B71102"/>
    <w:rsid w:val="00B716D7"/>
    <w:rsid w:val="00B81008"/>
    <w:rsid w:val="00B81BEA"/>
    <w:rsid w:val="00B82E0A"/>
    <w:rsid w:val="00B83E08"/>
    <w:rsid w:val="00B84485"/>
    <w:rsid w:val="00B85BED"/>
    <w:rsid w:val="00B861B4"/>
    <w:rsid w:val="00B87854"/>
    <w:rsid w:val="00B87D1E"/>
    <w:rsid w:val="00B87DC7"/>
    <w:rsid w:val="00B9157A"/>
    <w:rsid w:val="00B932AE"/>
    <w:rsid w:val="00B94540"/>
    <w:rsid w:val="00B962C6"/>
    <w:rsid w:val="00B97CB6"/>
    <w:rsid w:val="00B97E61"/>
    <w:rsid w:val="00BA0096"/>
    <w:rsid w:val="00BA0501"/>
    <w:rsid w:val="00BA14C7"/>
    <w:rsid w:val="00BA3B04"/>
    <w:rsid w:val="00BA5B0F"/>
    <w:rsid w:val="00BA6405"/>
    <w:rsid w:val="00BA7285"/>
    <w:rsid w:val="00BB0653"/>
    <w:rsid w:val="00BB0CBD"/>
    <w:rsid w:val="00BB55B8"/>
    <w:rsid w:val="00BB6643"/>
    <w:rsid w:val="00BB67E6"/>
    <w:rsid w:val="00BB7C2A"/>
    <w:rsid w:val="00BB7DA1"/>
    <w:rsid w:val="00BC0621"/>
    <w:rsid w:val="00BC0743"/>
    <w:rsid w:val="00BC0A10"/>
    <w:rsid w:val="00BC1616"/>
    <w:rsid w:val="00BC549B"/>
    <w:rsid w:val="00BC59D2"/>
    <w:rsid w:val="00BC5DA8"/>
    <w:rsid w:val="00BC7D25"/>
    <w:rsid w:val="00BD0713"/>
    <w:rsid w:val="00BD1822"/>
    <w:rsid w:val="00BD1EF0"/>
    <w:rsid w:val="00BD1FDF"/>
    <w:rsid w:val="00BD2663"/>
    <w:rsid w:val="00BD3C34"/>
    <w:rsid w:val="00BD4753"/>
    <w:rsid w:val="00BD671A"/>
    <w:rsid w:val="00BD7039"/>
    <w:rsid w:val="00BE10A6"/>
    <w:rsid w:val="00BE1479"/>
    <w:rsid w:val="00BE2540"/>
    <w:rsid w:val="00BE33A9"/>
    <w:rsid w:val="00BE3DCD"/>
    <w:rsid w:val="00BE46FB"/>
    <w:rsid w:val="00BE4BE8"/>
    <w:rsid w:val="00BE561A"/>
    <w:rsid w:val="00BE632E"/>
    <w:rsid w:val="00BF00BE"/>
    <w:rsid w:val="00BF0A6D"/>
    <w:rsid w:val="00BF0A86"/>
    <w:rsid w:val="00BF1006"/>
    <w:rsid w:val="00BF17E8"/>
    <w:rsid w:val="00BF1F6E"/>
    <w:rsid w:val="00BF1FE1"/>
    <w:rsid w:val="00BF4493"/>
    <w:rsid w:val="00BF4D87"/>
    <w:rsid w:val="00BF4E55"/>
    <w:rsid w:val="00BF4FE9"/>
    <w:rsid w:val="00BF60E2"/>
    <w:rsid w:val="00BF6325"/>
    <w:rsid w:val="00BF6335"/>
    <w:rsid w:val="00BF651A"/>
    <w:rsid w:val="00BF70C6"/>
    <w:rsid w:val="00BF76A4"/>
    <w:rsid w:val="00C003C5"/>
    <w:rsid w:val="00C004C2"/>
    <w:rsid w:val="00C02519"/>
    <w:rsid w:val="00C028D2"/>
    <w:rsid w:val="00C03500"/>
    <w:rsid w:val="00C03CC7"/>
    <w:rsid w:val="00C075E9"/>
    <w:rsid w:val="00C12ACE"/>
    <w:rsid w:val="00C174A8"/>
    <w:rsid w:val="00C17969"/>
    <w:rsid w:val="00C17996"/>
    <w:rsid w:val="00C17CDF"/>
    <w:rsid w:val="00C20DAF"/>
    <w:rsid w:val="00C2179C"/>
    <w:rsid w:val="00C21F0C"/>
    <w:rsid w:val="00C23915"/>
    <w:rsid w:val="00C23AF4"/>
    <w:rsid w:val="00C24AEE"/>
    <w:rsid w:val="00C2647E"/>
    <w:rsid w:val="00C2788D"/>
    <w:rsid w:val="00C30816"/>
    <w:rsid w:val="00C31843"/>
    <w:rsid w:val="00C322BF"/>
    <w:rsid w:val="00C33324"/>
    <w:rsid w:val="00C33358"/>
    <w:rsid w:val="00C33591"/>
    <w:rsid w:val="00C4075B"/>
    <w:rsid w:val="00C416EC"/>
    <w:rsid w:val="00C46EBD"/>
    <w:rsid w:val="00C47BE8"/>
    <w:rsid w:val="00C52315"/>
    <w:rsid w:val="00C5231D"/>
    <w:rsid w:val="00C52B13"/>
    <w:rsid w:val="00C5345E"/>
    <w:rsid w:val="00C53B7B"/>
    <w:rsid w:val="00C53DB6"/>
    <w:rsid w:val="00C5550A"/>
    <w:rsid w:val="00C55CFD"/>
    <w:rsid w:val="00C56308"/>
    <w:rsid w:val="00C563F3"/>
    <w:rsid w:val="00C56A03"/>
    <w:rsid w:val="00C61DC8"/>
    <w:rsid w:val="00C63D36"/>
    <w:rsid w:val="00C63E3B"/>
    <w:rsid w:val="00C65311"/>
    <w:rsid w:val="00C666E2"/>
    <w:rsid w:val="00C66F66"/>
    <w:rsid w:val="00C70A9B"/>
    <w:rsid w:val="00C71439"/>
    <w:rsid w:val="00C7255F"/>
    <w:rsid w:val="00C733B7"/>
    <w:rsid w:val="00C735E6"/>
    <w:rsid w:val="00C74A68"/>
    <w:rsid w:val="00C755DD"/>
    <w:rsid w:val="00C775FC"/>
    <w:rsid w:val="00C81FF2"/>
    <w:rsid w:val="00C82229"/>
    <w:rsid w:val="00C82D0D"/>
    <w:rsid w:val="00C8336F"/>
    <w:rsid w:val="00C8471A"/>
    <w:rsid w:val="00C84903"/>
    <w:rsid w:val="00C84F73"/>
    <w:rsid w:val="00C85493"/>
    <w:rsid w:val="00C85C62"/>
    <w:rsid w:val="00C860A8"/>
    <w:rsid w:val="00C86B52"/>
    <w:rsid w:val="00C86C7F"/>
    <w:rsid w:val="00C872D2"/>
    <w:rsid w:val="00C93542"/>
    <w:rsid w:val="00C941E5"/>
    <w:rsid w:val="00C95621"/>
    <w:rsid w:val="00C96EF1"/>
    <w:rsid w:val="00CA15AD"/>
    <w:rsid w:val="00CA15E8"/>
    <w:rsid w:val="00CA1F8E"/>
    <w:rsid w:val="00CA2BD3"/>
    <w:rsid w:val="00CA3156"/>
    <w:rsid w:val="00CA5DE1"/>
    <w:rsid w:val="00CA61CC"/>
    <w:rsid w:val="00CA699B"/>
    <w:rsid w:val="00CA6C9D"/>
    <w:rsid w:val="00CA711E"/>
    <w:rsid w:val="00CA727E"/>
    <w:rsid w:val="00CB0742"/>
    <w:rsid w:val="00CB0FB2"/>
    <w:rsid w:val="00CB1753"/>
    <w:rsid w:val="00CB2478"/>
    <w:rsid w:val="00CB3233"/>
    <w:rsid w:val="00CB3317"/>
    <w:rsid w:val="00CB3CC1"/>
    <w:rsid w:val="00CB3DC2"/>
    <w:rsid w:val="00CB3E8F"/>
    <w:rsid w:val="00CB3F2B"/>
    <w:rsid w:val="00CB43C3"/>
    <w:rsid w:val="00CB70BF"/>
    <w:rsid w:val="00CB7BAE"/>
    <w:rsid w:val="00CC0805"/>
    <w:rsid w:val="00CC2481"/>
    <w:rsid w:val="00CC2CBC"/>
    <w:rsid w:val="00CC637D"/>
    <w:rsid w:val="00CD0E2C"/>
    <w:rsid w:val="00CD1432"/>
    <w:rsid w:val="00CD18E5"/>
    <w:rsid w:val="00CD234C"/>
    <w:rsid w:val="00CD3497"/>
    <w:rsid w:val="00CD4075"/>
    <w:rsid w:val="00CD5CBB"/>
    <w:rsid w:val="00CD620F"/>
    <w:rsid w:val="00CD6DBB"/>
    <w:rsid w:val="00CD7AA0"/>
    <w:rsid w:val="00CD7B29"/>
    <w:rsid w:val="00CE0CB3"/>
    <w:rsid w:val="00CE0D61"/>
    <w:rsid w:val="00CE3474"/>
    <w:rsid w:val="00CE5E61"/>
    <w:rsid w:val="00CE6174"/>
    <w:rsid w:val="00CE6660"/>
    <w:rsid w:val="00CF00F5"/>
    <w:rsid w:val="00CF1094"/>
    <w:rsid w:val="00CF14E2"/>
    <w:rsid w:val="00CF1A3A"/>
    <w:rsid w:val="00CF3482"/>
    <w:rsid w:val="00CF3F85"/>
    <w:rsid w:val="00CF4F5E"/>
    <w:rsid w:val="00CF7A71"/>
    <w:rsid w:val="00D0077D"/>
    <w:rsid w:val="00D00EF5"/>
    <w:rsid w:val="00D01821"/>
    <w:rsid w:val="00D029BF"/>
    <w:rsid w:val="00D02FA2"/>
    <w:rsid w:val="00D04F9E"/>
    <w:rsid w:val="00D0516E"/>
    <w:rsid w:val="00D056EB"/>
    <w:rsid w:val="00D05DA3"/>
    <w:rsid w:val="00D0723B"/>
    <w:rsid w:val="00D07F7D"/>
    <w:rsid w:val="00D1032B"/>
    <w:rsid w:val="00D1148E"/>
    <w:rsid w:val="00D13370"/>
    <w:rsid w:val="00D1410D"/>
    <w:rsid w:val="00D17D52"/>
    <w:rsid w:val="00D208B7"/>
    <w:rsid w:val="00D20DAF"/>
    <w:rsid w:val="00D22132"/>
    <w:rsid w:val="00D224C1"/>
    <w:rsid w:val="00D238AC"/>
    <w:rsid w:val="00D24CCC"/>
    <w:rsid w:val="00D27B46"/>
    <w:rsid w:val="00D27C90"/>
    <w:rsid w:val="00D321D9"/>
    <w:rsid w:val="00D35EFE"/>
    <w:rsid w:val="00D377FF"/>
    <w:rsid w:val="00D37E4B"/>
    <w:rsid w:val="00D40131"/>
    <w:rsid w:val="00D40CB6"/>
    <w:rsid w:val="00D446F6"/>
    <w:rsid w:val="00D44E2A"/>
    <w:rsid w:val="00D457B1"/>
    <w:rsid w:val="00D46F41"/>
    <w:rsid w:val="00D47121"/>
    <w:rsid w:val="00D475A1"/>
    <w:rsid w:val="00D511D4"/>
    <w:rsid w:val="00D516B8"/>
    <w:rsid w:val="00D51A26"/>
    <w:rsid w:val="00D53DE8"/>
    <w:rsid w:val="00D555EE"/>
    <w:rsid w:val="00D55D4A"/>
    <w:rsid w:val="00D5621A"/>
    <w:rsid w:val="00D577B8"/>
    <w:rsid w:val="00D60423"/>
    <w:rsid w:val="00D605AB"/>
    <w:rsid w:val="00D61600"/>
    <w:rsid w:val="00D62E4D"/>
    <w:rsid w:val="00D63B89"/>
    <w:rsid w:val="00D64CC8"/>
    <w:rsid w:val="00D6561B"/>
    <w:rsid w:val="00D65730"/>
    <w:rsid w:val="00D65CD1"/>
    <w:rsid w:val="00D6626A"/>
    <w:rsid w:val="00D66A6B"/>
    <w:rsid w:val="00D70C27"/>
    <w:rsid w:val="00D727B7"/>
    <w:rsid w:val="00D72C42"/>
    <w:rsid w:val="00D73F75"/>
    <w:rsid w:val="00D75B65"/>
    <w:rsid w:val="00D767B9"/>
    <w:rsid w:val="00D811F0"/>
    <w:rsid w:val="00D82239"/>
    <w:rsid w:val="00D82660"/>
    <w:rsid w:val="00D82CBC"/>
    <w:rsid w:val="00D83277"/>
    <w:rsid w:val="00D833A7"/>
    <w:rsid w:val="00D83A6B"/>
    <w:rsid w:val="00D84561"/>
    <w:rsid w:val="00D87D7F"/>
    <w:rsid w:val="00D91E12"/>
    <w:rsid w:val="00D91EC2"/>
    <w:rsid w:val="00D961EF"/>
    <w:rsid w:val="00D9666D"/>
    <w:rsid w:val="00D96862"/>
    <w:rsid w:val="00D96F27"/>
    <w:rsid w:val="00D970ED"/>
    <w:rsid w:val="00D97368"/>
    <w:rsid w:val="00DA0530"/>
    <w:rsid w:val="00DA199A"/>
    <w:rsid w:val="00DA1F76"/>
    <w:rsid w:val="00DA2A15"/>
    <w:rsid w:val="00DA3FB9"/>
    <w:rsid w:val="00DA71B8"/>
    <w:rsid w:val="00DB0C91"/>
    <w:rsid w:val="00DB31EB"/>
    <w:rsid w:val="00DB35CD"/>
    <w:rsid w:val="00DB4FAA"/>
    <w:rsid w:val="00DB6475"/>
    <w:rsid w:val="00DB6889"/>
    <w:rsid w:val="00DB6D06"/>
    <w:rsid w:val="00DB71A3"/>
    <w:rsid w:val="00DB7728"/>
    <w:rsid w:val="00DB7E64"/>
    <w:rsid w:val="00DC300F"/>
    <w:rsid w:val="00DC3445"/>
    <w:rsid w:val="00DC41DE"/>
    <w:rsid w:val="00DC4F15"/>
    <w:rsid w:val="00DC55BE"/>
    <w:rsid w:val="00DC5D3F"/>
    <w:rsid w:val="00DC5F97"/>
    <w:rsid w:val="00DC7AA9"/>
    <w:rsid w:val="00DD3481"/>
    <w:rsid w:val="00DD38D4"/>
    <w:rsid w:val="00DD3A2A"/>
    <w:rsid w:val="00DE07D0"/>
    <w:rsid w:val="00DE08FB"/>
    <w:rsid w:val="00DE0AAE"/>
    <w:rsid w:val="00DE1157"/>
    <w:rsid w:val="00DE25A5"/>
    <w:rsid w:val="00DE2A94"/>
    <w:rsid w:val="00DE3818"/>
    <w:rsid w:val="00DE652C"/>
    <w:rsid w:val="00DE6F25"/>
    <w:rsid w:val="00DE7B1C"/>
    <w:rsid w:val="00DF1749"/>
    <w:rsid w:val="00DF1E53"/>
    <w:rsid w:val="00DF1F62"/>
    <w:rsid w:val="00DF3542"/>
    <w:rsid w:val="00DF5B88"/>
    <w:rsid w:val="00DF627A"/>
    <w:rsid w:val="00E0025F"/>
    <w:rsid w:val="00E008F9"/>
    <w:rsid w:val="00E02419"/>
    <w:rsid w:val="00E027DA"/>
    <w:rsid w:val="00E02CB2"/>
    <w:rsid w:val="00E06752"/>
    <w:rsid w:val="00E068C2"/>
    <w:rsid w:val="00E07306"/>
    <w:rsid w:val="00E074B5"/>
    <w:rsid w:val="00E10A5A"/>
    <w:rsid w:val="00E11AC7"/>
    <w:rsid w:val="00E128CA"/>
    <w:rsid w:val="00E13B13"/>
    <w:rsid w:val="00E1406C"/>
    <w:rsid w:val="00E15BE4"/>
    <w:rsid w:val="00E17122"/>
    <w:rsid w:val="00E2058B"/>
    <w:rsid w:val="00E206B0"/>
    <w:rsid w:val="00E20810"/>
    <w:rsid w:val="00E20C5E"/>
    <w:rsid w:val="00E20EC3"/>
    <w:rsid w:val="00E23CE4"/>
    <w:rsid w:val="00E255C5"/>
    <w:rsid w:val="00E2580F"/>
    <w:rsid w:val="00E2764F"/>
    <w:rsid w:val="00E27BD2"/>
    <w:rsid w:val="00E30560"/>
    <w:rsid w:val="00E3082D"/>
    <w:rsid w:val="00E30C51"/>
    <w:rsid w:val="00E3282C"/>
    <w:rsid w:val="00E35340"/>
    <w:rsid w:val="00E36010"/>
    <w:rsid w:val="00E37ECA"/>
    <w:rsid w:val="00E40093"/>
    <w:rsid w:val="00E404CF"/>
    <w:rsid w:val="00E41C69"/>
    <w:rsid w:val="00E43AB1"/>
    <w:rsid w:val="00E43AEC"/>
    <w:rsid w:val="00E452B2"/>
    <w:rsid w:val="00E45543"/>
    <w:rsid w:val="00E47C53"/>
    <w:rsid w:val="00E510D2"/>
    <w:rsid w:val="00E55D2F"/>
    <w:rsid w:val="00E56DDD"/>
    <w:rsid w:val="00E6082F"/>
    <w:rsid w:val="00E61EB6"/>
    <w:rsid w:val="00E62809"/>
    <w:rsid w:val="00E638C5"/>
    <w:rsid w:val="00E64BB9"/>
    <w:rsid w:val="00E65A03"/>
    <w:rsid w:val="00E66CE4"/>
    <w:rsid w:val="00E67AAA"/>
    <w:rsid w:val="00E76991"/>
    <w:rsid w:val="00E76F52"/>
    <w:rsid w:val="00E80430"/>
    <w:rsid w:val="00E8069B"/>
    <w:rsid w:val="00E80AC3"/>
    <w:rsid w:val="00E81BCF"/>
    <w:rsid w:val="00E8278E"/>
    <w:rsid w:val="00E83831"/>
    <w:rsid w:val="00E83BAC"/>
    <w:rsid w:val="00E8466A"/>
    <w:rsid w:val="00E85D4D"/>
    <w:rsid w:val="00E864CA"/>
    <w:rsid w:val="00E86F52"/>
    <w:rsid w:val="00E87CEC"/>
    <w:rsid w:val="00E87FB6"/>
    <w:rsid w:val="00E91D72"/>
    <w:rsid w:val="00E92C74"/>
    <w:rsid w:val="00E9342C"/>
    <w:rsid w:val="00E93814"/>
    <w:rsid w:val="00E93BB7"/>
    <w:rsid w:val="00E9426E"/>
    <w:rsid w:val="00E95704"/>
    <w:rsid w:val="00E964B0"/>
    <w:rsid w:val="00E97CE1"/>
    <w:rsid w:val="00E97F13"/>
    <w:rsid w:val="00EA00BB"/>
    <w:rsid w:val="00EA01F8"/>
    <w:rsid w:val="00EA28B5"/>
    <w:rsid w:val="00EA2B7C"/>
    <w:rsid w:val="00EA3E22"/>
    <w:rsid w:val="00EA5874"/>
    <w:rsid w:val="00EA68AA"/>
    <w:rsid w:val="00EB05BE"/>
    <w:rsid w:val="00EB0D24"/>
    <w:rsid w:val="00EB1A73"/>
    <w:rsid w:val="00EB3D2B"/>
    <w:rsid w:val="00EB482C"/>
    <w:rsid w:val="00EB5501"/>
    <w:rsid w:val="00EB636D"/>
    <w:rsid w:val="00EB6A78"/>
    <w:rsid w:val="00EB6C55"/>
    <w:rsid w:val="00EB79A9"/>
    <w:rsid w:val="00EC0820"/>
    <w:rsid w:val="00EC19FB"/>
    <w:rsid w:val="00EC225C"/>
    <w:rsid w:val="00EC40D3"/>
    <w:rsid w:val="00EC45F7"/>
    <w:rsid w:val="00EC51AC"/>
    <w:rsid w:val="00ED0A0C"/>
    <w:rsid w:val="00ED0EE3"/>
    <w:rsid w:val="00ED19CA"/>
    <w:rsid w:val="00ED221F"/>
    <w:rsid w:val="00ED2280"/>
    <w:rsid w:val="00ED4185"/>
    <w:rsid w:val="00ED53D0"/>
    <w:rsid w:val="00ED728F"/>
    <w:rsid w:val="00ED7E14"/>
    <w:rsid w:val="00EE0563"/>
    <w:rsid w:val="00EE0DD3"/>
    <w:rsid w:val="00EE266E"/>
    <w:rsid w:val="00EE2E70"/>
    <w:rsid w:val="00EE4833"/>
    <w:rsid w:val="00EE48B9"/>
    <w:rsid w:val="00EE4FD8"/>
    <w:rsid w:val="00EF08FF"/>
    <w:rsid w:val="00EF1F68"/>
    <w:rsid w:val="00EF533F"/>
    <w:rsid w:val="00EF55CC"/>
    <w:rsid w:val="00EF5C97"/>
    <w:rsid w:val="00EF7DDD"/>
    <w:rsid w:val="00F01991"/>
    <w:rsid w:val="00F02E85"/>
    <w:rsid w:val="00F02EAA"/>
    <w:rsid w:val="00F04729"/>
    <w:rsid w:val="00F04D17"/>
    <w:rsid w:val="00F05222"/>
    <w:rsid w:val="00F05F0C"/>
    <w:rsid w:val="00F06868"/>
    <w:rsid w:val="00F11F34"/>
    <w:rsid w:val="00F122E6"/>
    <w:rsid w:val="00F123E9"/>
    <w:rsid w:val="00F1288B"/>
    <w:rsid w:val="00F13569"/>
    <w:rsid w:val="00F15024"/>
    <w:rsid w:val="00F15307"/>
    <w:rsid w:val="00F156D7"/>
    <w:rsid w:val="00F15BFA"/>
    <w:rsid w:val="00F16458"/>
    <w:rsid w:val="00F17430"/>
    <w:rsid w:val="00F17A36"/>
    <w:rsid w:val="00F17BFB"/>
    <w:rsid w:val="00F20FB0"/>
    <w:rsid w:val="00F22580"/>
    <w:rsid w:val="00F27304"/>
    <w:rsid w:val="00F27B1D"/>
    <w:rsid w:val="00F301B4"/>
    <w:rsid w:val="00F319C7"/>
    <w:rsid w:val="00F32641"/>
    <w:rsid w:val="00F33DC8"/>
    <w:rsid w:val="00F33EE7"/>
    <w:rsid w:val="00F33F62"/>
    <w:rsid w:val="00F35B49"/>
    <w:rsid w:val="00F37FE0"/>
    <w:rsid w:val="00F41DC5"/>
    <w:rsid w:val="00F43051"/>
    <w:rsid w:val="00F436EB"/>
    <w:rsid w:val="00F51124"/>
    <w:rsid w:val="00F516C2"/>
    <w:rsid w:val="00F52264"/>
    <w:rsid w:val="00F5304F"/>
    <w:rsid w:val="00F53B91"/>
    <w:rsid w:val="00F5414A"/>
    <w:rsid w:val="00F5567C"/>
    <w:rsid w:val="00F55A16"/>
    <w:rsid w:val="00F55F30"/>
    <w:rsid w:val="00F56010"/>
    <w:rsid w:val="00F56C47"/>
    <w:rsid w:val="00F62A38"/>
    <w:rsid w:val="00F639B6"/>
    <w:rsid w:val="00F65781"/>
    <w:rsid w:val="00F65D46"/>
    <w:rsid w:val="00F672D4"/>
    <w:rsid w:val="00F67AFC"/>
    <w:rsid w:val="00F7050C"/>
    <w:rsid w:val="00F70E19"/>
    <w:rsid w:val="00F7127A"/>
    <w:rsid w:val="00F727B3"/>
    <w:rsid w:val="00F746DF"/>
    <w:rsid w:val="00F761B3"/>
    <w:rsid w:val="00F82F27"/>
    <w:rsid w:val="00F848A1"/>
    <w:rsid w:val="00F86881"/>
    <w:rsid w:val="00F90929"/>
    <w:rsid w:val="00F90E3C"/>
    <w:rsid w:val="00F91DC9"/>
    <w:rsid w:val="00F9260D"/>
    <w:rsid w:val="00F92816"/>
    <w:rsid w:val="00F92DC3"/>
    <w:rsid w:val="00F93C69"/>
    <w:rsid w:val="00F93D91"/>
    <w:rsid w:val="00F947CF"/>
    <w:rsid w:val="00F94B94"/>
    <w:rsid w:val="00F95615"/>
    <w:rsid w:val="00F968E7"/>
    <w:rsid w:val="00F9765F"/>
    <w:rsid w:val="00F97C62"/>
    <w:rsid w:val="00FA0A72"/>
    <w:rsid w:val="00FA0B2E"/>
    <w:rsid w:val="00FA0C2C"/>
    <w:rsid w:val="00FA1801"/>
    <w:rsid w:val="00FA1C69"/>
    <w:rsid w:val="00FA1CBD"/>
    <w:rsid w:val="00FA1D59"/>
    <w:rsid w:val="00FA2743"/>
    <w:rsid w:val="00FA2753"/>
    <w:rsid w:val="00FA3177"/>
    <w:rsid w:val="00FA4BD4"/>
    <w:rsid w:val="00FA5A3E"/>
    <w:rsid w:val="00FA6B55"/>
    <w:rsid w:val="00FA6B97"/>
    <w:rsid w:val="00FA6C2F"/>
    <w:rsid w:val="00FA72F0"/>
    <w:rsid w:val="00FA7579"/>
    <w:rsid w:val="00FB0438"/>
    <w:rsid w:val="00FB04CE"/>
    <w:rsid w:val="00FB1F73"/>
    <w:rsid w:val="00FB2B6A"/>
    <w:rsid w:val="00FB31B4"/>
    <w:rsid w:val="00FB338F"/>
    <w:rsid w:val="00FB3DB3"/>
    <w:rsid w:val="00FB474E"/>
    <w:rsid w:val="00FB620B"/>
    <w:rsid w:val="00FB6D4D"/>
    <w:rsid w:val="00FB7170"/>
    <w:rsid w:val="00FC04CE"/>
    <w:rsid w:val="00FC1759"/>
    <w:rsid w:val="00FC2068"/>
    <w:rsid w:val="00FC3F06"/>
    <w:rsid w:val="00FC4F4A"/>
    <w:rsid w:val="00FC5096"/>
    <w:rsid w:val="00FC6211"/>
    <w:rsid w:val="00FC75D5"/>
    <w:rsid w:val="00FC79F0"/>
    <w:rsid w:val="00FD1F35"/>
    <w:rsid w:val="00FD206A"/>
    <w:rsid w:val="00FD22BF"/>
    <w:rsid w:val="00FD2316"/>
    <w:rsid w:val="00FD518B"/>
    <w:rsid w:val="00FD6987"/>
    <w:rsid w:val="00FD6C0A"/>
    <w:rsid w:val="00FD7468"/>
    <w:rsid w:val="00FE113F"/>
    <w:rsid w:val="00FE274C"/>
    <w:rsid w:val="00FE3081"/>
    <w:rsid w:val="00FE4013"/>
    <w:rsid w:val="00FE50C5"/>
    <w:rsid w:val="00FE5F71"/>
    <w:rsid w:val="00FE64BC"/>
    <w:rsid w:val="00FE68BD"/>
    <w:rsid w:val="00FE6D3F"/>
    <w:rsid w:val="00FF0D5D"/>
    <w:rsid w:val="00FF0E85"/>
    <w:rsid w:val="00FF15E7"/>
    <w:rsid w:val="00FF33EA"/>
    <w:rsid w:val="00FF3401"/>
    <w:rsid w:val="00FF4FC8"/>
    <w:rsid w:val="00FF6689"/>
    <w:rsid w:val="00FF6B0C"/>
    <w:rsid w:val="10C7D2B2"/>
    <w:rsid w:val="169E2907"/>
    <w:rsid w:val="1B06C86B"/>
    <w:rsid w:val="1D5C680C"/>
    <w:rsid w:val="1D854D46"/>
    <w:rsid w:val="2621192F"/>
    <w:rsid w:val="27DE662A"/>
    <w:rsid w:val="3BB7953B"/>
    <w:rsid w:val="3FBAF0D3"/>
    <w:rsid w:val="4207C34B"/>
    <w:rsid w:val="4D7ECD9A"/>
    <w:rsid w:val="4FDA531C"/>
    <w:rsid w:val="577772D7"/>
    <w:rsid w:val="57B3C7CA"/>
    <w:rsid w:val="5965C368"/>
    <w:rsid w:val="614B09C9"/>
    <w:rsid w:val="76185C16"/>
    <w:rsid w:val="798AB4E6"/>
    <w:rsid w:val="79D4CC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DB4C31"/>
  <w15:docId w15:val="{B1EDE261-88ED-4540-82D1-2CD4EF118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1CF7"/>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7E39EF"/>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7"/>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7"/>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7"/>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qFormat/>
    <w:rsid w:val="00DB31EB"/>
    <w:pPr>
      <w:keepNext/>
      <w:keepLines/>
      <w:spacing w:before="40" w:after="0"/>
      <w:outlineLvl w:val="5"/>
    </w:pPr>
    <w:rPr>
      <w:rFonts w:asciiTheme="majorHAnsi" w:eastAsiaTheme="majorEastAsia" w:hAnsiTheme="majorHAnsi" w:cstheme="majorBidi"/>
      <w:i/>
      <w:color w:val="59621D"/>
      <w:sz w:val="20"/>
    </w:rPr>
  </w:style>
  <w:style w:type="paragraph" w:styleId="Heading7">
    <w:name w:val="heading 7"/>
    <w:next w:val="Normal"/>
    <w:link w:val="Heading7Char"/>
    <w:uiPriority w:val="9"/>
    <w:qFormat/>
    <w:rsid w:val="001D38F1"/>
    <w:pPr>
      <w:outlineLvl w:val="6"/>
    </w:pPr>
    <w:rPr>
      <w:rFonts w:asciiTheme="majorHAnsi" w:eastAsiaTheme="majorEastAsia" w:hAnsiTheme="majorHAnsi" w:cstheme="majorBidi"/>
      <w:i/>
      <w:color w:val="243F60" w:themeColor="accent1" w:themeShade="7F"/>
      <w:sz w:val="22"/>
      <w:szCs w:val="22"/>
      <w:lang w:eastAsia="en-US"/>
    </w:rPr>
  </w:style>
  <w:style w:type="paragraph" w:styleId="Heading8">
    <w:name w:val="heading 8"/>
    <w:basedOn w:val="Normal"/>
    <w:next w:val="Normal"/>
    <w:link w:val="Heading8Char"/>
    <w:uiPriority w:val="9"/>
    <w:unhideWhenUsed/>
    <w:qFormat/>
    <w:rsid w:val="001D38F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1D38F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41BFD"/>
    <w:rPr>
      <w:sz w:val="20"/>
      <w:szCs w:val="20"/>
    </w:rPr>
  </w:style>
  <w:style w:type="character" w:customStyle="1" w:styleId="CommentTextChar">
    <w:name w:val="Comment Text Char"/>
    <w:basedOn w:val="DefaultParagraphFont"/>
    <w:link w:val="CommentText"/>
    <w:uiPriority w:val="99"/>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7E39EF"/>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6F6656"/>
    <w:pPr>
      <w:spacing w:before="120"/>
    </w:pPr>
    <w:rPr>
      <w:b w:val="0"/>
      <w:sz w:val="56"/>
      <w:szCs w:val="56"/>
    </w:rPr>
  </w:style>
  <w:style w:type="character" w:customStyle="1" w:styleId="SubtitleChar">
    <w:name w:val="Subtitle Char"/>
    <w:basedOn w:val="DefaultParagraphFont"/>
    <w:link w:val="Subtitle"/>
    <w:uiPriority w:val="23"/>
    <w:rsid w:val="006F66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6F66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CA6C9D"/>
    <w:pPr>
      <w:numPr>
        <w:numId w:val="8"/>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CA6C9D"/>
    <w:pPr>
      <w:numPr>
        <w:ilvl w:val="1"/>
        <w:numId w:val="8"/>
      </w:numPr>
      <w:spacing w:before="120" w:after="120"/>
      <w:ind w:left="908" w:hanging="454"/>
      <w:contextualSpacing/>
    </w:pPr>
  </w:style>
  <w:style w:type="paragraph" w:styleId="ListNumber">
    <w:name w:val="List Number"/>
    <w:basedOn w:val="Normal"/>
    <w:uiPriority w:val="9"/>
    <w:qFormat/>
    <w:rsid w:val="00CA6C9D"/>
    <w:pPr>
      <w:numPr>
        <w:numId w:val="9"/>
      </w:numPr>
      <w:tabs>
        <w:tab w:val="left" w:pos="142"/>
      </w:tabs>
      <w:spacing w:before="120" w:after="120"/>
      <w:ind w:left="454" w:hanging="454"/>
    </w:pPr>
  </w:style>
  <w:style w:type="paragraph" w:styleId="ListNumber2">
    <w:name w:val="List Number 2"/>
    <w:uiPriority w:val="10"/>
    <w:qFormat/>
    <w:rsid w:val="00CA6C9D"/>
    <w:pPr>
      <w:numPr>
        <w:ilvl w:val="1"/>
        <w:numId w:val="9"/>
      </w:numPr>
      <w:tabs>
        <w:tab w:val="left" w:pos="567"/>
      </w:tabs>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CA6C9D"/>
    <w:pPr>
      <w:numPr>
        <w:ilvl w:val="2"/>
        <w:numId w:val="9"/>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1">
    <w:name w:val="Table Bullet 1"/>
    <w:basedOn w:val="TableText"/>
    <w:uiPriority w:val="15"/>
    <w:qFormat/>
    <w:rsid w:val="00476C9E"/>
    <w:pPr>
      <w:numPr>
        <w:numId w:val="5"/>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8"/>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71381A"/>
    <w:pPr>
      <w:numPr>
        <w:numId w:val="11"/>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qFormat/>
    <w:locked/>
    <w:rsid w:val="00441BFD"/>
    <w:rPr>
      <w:i/>
      <w:iCs/>
      <w:color w:val="4F81BD" w:themeColor="accent1"/>
    </w:rPr>
  </w:style>
  <w:style w:type="paragraph" w:customStyle="1" w:styleId="TableBullet2">
    <w:name w:val="Table Bullet 2"/>
    <w:basedOn w:val="TableBullet1"/>
    <w:qFormat/>
    <w:rsid w:val="00476C9E"/>
    <w:pPr>
      <w:numPr>
        <w:numId w:val="10"/>
      </w:numPr>
      <w:tabs>
        <w:tab w:val="num" w:pos="361"/>
      </w:tabs>
      <w:ind w:left="644" w:hanging="488"/>
    </w:pPr>
  </w:style>
  <w:style w:type="numbering" w:customStyle="1" w:styleId="TableBulletlist">
    <w:name w:val="Table Bullet list"/>
    <w:uiPriority w:val="99"/>
    <w:rsid w:val="00441BFD"/>
    <w:pPr>
      <w:numPr>
        <w:numId w:val="4"/>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rsid w:val="00DB31EB"/>
    <w:rPr>
      <w:rFonts w:asciiTheme="majorHAnsi" w:eastAsiaTheme="majorEastAsia" w:hAnsiTheme="majorHAnsi" w:cstheme="majorBidi"/>
      <w:i/>
      <w:color w:val="59621D"/>
      <w:szCs w:val="22"/>
      <w:lang w:eastAsia="en-US"/>
    </w:rPr>
  </w:style>
  <w:style w:type="paragraph" w:customStyle="1" w:styleId="Tablenumberedlist2">
    <w:name w:val="Table numbered list 2"/>
    <w:basedOn w:val="TableText"/>
    <w:qFormat/>
    <w:rsid w:val="0071381A"/>
    <w:pPr>
      <w:numPr>
        <w:ilvl w:val="1"/>
        <w:numId w:val="11"/>
      </w:numPr>
    </w:pPr>
  </w:style>
  <w:style w:type="paragraph" w:customStyle="1" w:styleId="Tablenumberedlist3">
    <w:name w:val="Table numbered list 3"/>
    <w:basedOn w:val="TableText"/>
    <w:qFormat/>
    <w:rsid w:val="0071381A"/>
    <w:pPr>
      <w:numPr>
        <w:ilvl w:val="2"/>
        <w:numId w:val="11"/>
      </w:numPr>
    </w:pPr>
  </w:style>
  <w:style w:type="numbering" w:customStyle="1" w:styleId="Tablenumberedlists">
    <w:name w:val="Table numbered lists"/>
    <w:uiPriority w:val="99"/>
    <w:rsid w:val="0071381A"/>
    <w:pPr>
      <w:numPr>
        <w:numId w:val="11"/>
      </w:numPr>
    </w:pPr>
  </w:style>
  <w:style w:type="paragraph" w:styleId="Revision">
    <w:name w:val="Revision"/>
    <w:hidden/>
    <w:uiPriority w:val="99"/>
    <w:semiHidden/>
    <w:rsid w:val="00756237"/>
    <w:rPr>
      <w:rFonts w:asciiTheme="minorHAnsi" w:eastAsiaTheme="minorHAnsi" w:hAnsiTheme="minorHAnsi" w:cstheme="minorBidi"/>
      <w:sz w:val="22"/>
      <w:szCs w:val="22"/>
      <w:lang w:eastAsia="en-US"/>
    </w:rPr>
  </w:style>
  <w:style w:type="character" w:customStyle="1" w:styleId="cf01">
    <w:name w:val="cf01"/>
    <w:basedOn w:val="DefaultParagraphFont"/>
    <w:rsid w:val="000560C0"/>
    <w:rPr>
      <w:rFonts w:ascii="Segoe UI" w:hAnsi="Segoe UI" w:cs="Segoe UI" w:hint="default"/>
      <w:sz w:val="18"/>
      <w:szCs w:val="18"/>
    </w:rPr>
  </w:style>
  <w:style w:type="character" w:customStyle="1" w:styleId="Heading7Char">
    <w:name w:val="Heading 7 Char"/>
    <w:basedOn w:val="DefaultParagraphFont"/>
    <w:link w:val="Heading7"/>
    <w:uiPriority w:val="9"/>
    <w:rsid w:val="001D38F1"/>
    <w:rPr>
      <w:rFonts w:asciiTheme="majorHAnsi" w:eastAsiaTheme="majorEastAsia" w:hAnsiTheme="majorHAnsi" w:cstheme="majorBidi"/>
      <w:i/>
      <w:color w:val="243F60" w:themeColor="accent1" w:themeShade="7F"/>
      <w:sz w:val="22"/>
      <w:szCs w:val="22"/>
      <w:lang w:eastAsia="en-US"/>
    </w:rPr>
  </w:style>
  <w:style w:type="character" w:customStyle="1" w:styleId="Heading8Char">
    <w:name w:val="Heading 8 Char"/>
    <w:basedOn w:val="DefaultParagraphFont"/>
    <w:link w:val="Heading8"/>
    <w:uiPriority w:val="9"/>
    <w:rsid w:val="001D38F1"/>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rsid w:val="001D38F1"/>
    <w:rPr>
      <w:rFonts w:asciiTheme="majorHAnsi" w:eastAsiaTheme="majorEastAsia" w:hAnsiTheme="majorHAnsi" w:cstheme="majorBidi"/>
      <w:i/>
      <w:iCs/>
      <w:color w:val="272727" w:themeColor="text1" w:themeTint="D8"/>
      <w:sz w:val="21"/>
      <w:szCs w:val="21"/>
      <w:lang w:eastAsia="en-US"/>
    </w:rPr>
  </w:style>
  <w:style w:type="paragraph" w:customStyle="1" w:styleId="pf0">
    <w:name w:val="pf0"/>
    <w:basedOn w:val="Normal"/>
    <w:rsid w:val="001D38F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Mention">
    <w:name w:val="Mention"/>
    <w:basedOn w:val="DefaultParagraphFont"/>
    <w:uiPriority w:val="99"/>
    <w:unhideWhenUsed/>
    <w:rsid w:val="001D38F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hyperlink" Target="https://www.legislation.gov.au/F2006B01053/latest/versions" TargetMode="External"/><Relationship Id="rId26" Type="http://schemas.openxmlformats.org/officeDocument/2006/relationships/hyperlink" Target="https://en.wikipedia.org/wiki/Trematode" TargetMode="External"/><Relationship Id="rId39" Type="http://schemas.openxmlformats.org/officeDocument/2006/relationships/theme" Target="theme/theme1.xml"/><Relationship Id="rId21" Type="http://schemas.openxmlformats.org/officeDocument/2006/relationships/image" Target="media/image4.png"/><Relationship Id="rId34"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agriculture.gov.au/biosecurity-trade/policy/risk-analysis/guidelines" TargetMode="External"/><Relationship Id="rId25" Type="http://schemas.openxmlformats.org/officeDocument/2006/relationships/hyperlink" Target="https://en.wikipedia.org/wiki/Cercariae" TargetMode="External"/><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griculture.gov.au/" TargetMode="External"/><Relationship Id="rId20" Type="http://schemas.openxmlformats.org/officeDocument/2006/relationships/image" Target="media/image3.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32" Type="http://schemas.openxmlformats.org/officeDocument/2006/relationships/footer" Target="footer4.xml"/><Relationship Id="rId37" Type="http://schemas.openxmlformats.org/officeDocument/2006/relationships/hyperlink" Target="https://www.agriculture.gov.au/biosecurity-trade/import/arrival/arrangements/glossary" TargetMode="External"/><Relationship Id="rId5" Type="http://schemas.openxmlformats.org/officeDocument/2006/relationships/numbering" Target="numbering.xml"/><Relationship Id="rId15" Type="http://schemas.openxmlformats.org/officeDocument/2006/relationships/hyperlink" Target="https://www.agriculture.gov.au/publications" TargetMode="External"/><Relationship Id="rId23" Type="http://schemas.openxmlformats.org/officeDocument/2006/relationships/footer" Target="footer1.xml"/><Relationship Id="rId28" Type="http://schemas.openxmlformats.org/officeDocument/2006/relationships/header" Target="header4.xml"/><Relationship Id="rId36" Type="http://schemas.openxmlformats.org/officeDocument/2006/relationships/hyperlink" Target="https://www.agriculture.gov.au/biosecurity-trade/import/arrival/arrangements" TargetMode="External"/><Relationship Id="rId10" Type="http://schemas.openxmlformats.org/officeDocument/2006/relationships/endnotes" Target="endnotes.xml"/><Relationship Id="rId19" Type="http://schemas.openxmlformats.org/officeDocument/2006/relationships/hyperlink" Target="https://www.cabidigitallibrary.org/doi/10.1079/cabicompendium.26821" TargetMode="Externa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footer" Target="footer3.xml"/><Relationship Id="rId35" Type="http://schemas.openxmlformats.org/officeDocument/2006/relationships/header" Target="header8.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648C88DEF8B3C4A861DFA89B176A9D3" ma:contentTypeVersion="13" ma:contentTypeDescription="Create a new document." ma:contentTypeScope="" ma:versionID="365c8c179b77fe18b94f344f7a16f532">
  <xsd:schema xmlns:xsd="http://www.w3.org/2001/XMLSchema" xmlns:xs="http://www.w3.org/2001/XMLSchema" xmlns:p="http://schemas.microsoft.com/office/2006/metadata/properties" xmlns:ns2="73972887-f10e-42ee-99fa-2c1d351c429c" xmlns:ns3="e51b695a-81c7-421d-9744-05fef3844267" targetNamespace="http://schemas.microsoft.com/office/2006/metadata/properties" ma:root="true" ma:fieldsID="91a547a9f17c531d17e991ed4ebef81a" ns2:_="" ns3:_="">
    <xsd:import namespace="73972887-f10e-42ee-99fa-2c1d351c429c"/>
    <xsd:import namespace="e51b695a-81c7-421d-9744-05fef384426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Pages0" minOccurs="0"/>
                <xsd:element ref="ns2:PageCount" minOccurs="0"/>
                <xsd:element ref="ns2:Comments_x0028_LO_x002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72887-f10e-42ee-99fa-2c1d351c42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Pages0" ma:index="18" nillable="true" ma:displayName="Pages" ma:internalName="Pages0">
      <xsd:simpleType>
        <xsd:restriction base="dms:Text">
          <xsd:maxLength value="255"/>
        </xsd:restriction>
      </xsd:simpleType>
    </xsd:element>
    <xsd:element name="PageCount" ma:index="19" nillable="true" ma:displayName="Page Count" ma:format="Dropdown" ma:internalName="PageCount" ma:percentage="FALSE">
      <xsd:simpleType>
        <xsd:restriction base="dms:Number"/>
      </xsd:simpleType>
    </xsd:element>
    <xsd:element name="Comments_x0028_LO_x0029_" ma:index="20" nillable="true" ma:displayName="Comments (LO) " ma:format="Dropdown" ma:internalName="Comments_x0028_LO_x0029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1b695a-81c7-421d-9744-05fef384426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ageCount xmlns="73972887-f10e-42ee-99fa-2c1d351c429c" xsi:nil="true"/>
    <Pages0 xmlns="73972887-f10e-42ee-99fa-2c1d351c429c" xsi:nil="true"/>
    <Comments_x0028_LO_x0029_ xmlns="73972887-f10e-42ee-99fa-2c1d351c429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78E065-2374-458D-BDDB-1AC96A6FCABC}">
  <ds:schemaRefs>
    <ds:schemaRef ds:uri="http://schemas.openxmlformats.org/officeDocument/2006/bibliography"/>
  </ds:schemaRefs>
</ds:datastoreItem>
</file>

<file path=customXml/itemProps2.xml><?xml version="1.0" encoding="utf-8"?>
<ds:datastoreItem xmlns:ds="http://schemas.openxmlformats.org/officeDocument/2006/customXml" ds:itemID="{EE8485C4-49DA-4EF7-91A7-6C1B7F77F8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972887-f10e-42ee-99fa-2c1d351c429c"/>
    <ds:schemaRef ds:uri="e51b695a-81c7-421d-9744-05fef38442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73972887-f10e-42ee-99fa-2c1d351c429c"/>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Report_template_1</Template>
  <TotalTime>70</TotalTime>
  <Pages>104</Pages>
  <Words>93383</Words>
  <Characters>532287</Characters>
  <Application>Microsoft Office Word</Application>
  <DocSecurity>0</DocSecurity>
  <Lines>4435</Lines>
  <Paragraphs>1248</Paragraphs>
  <ScaleCrop>false</ScaleCrop>
  <HeadingPairs>
    <vt:vector size="2" baseType="variant">
      <vt:variant>
        <vt:lpstr>Title</vt:lpstr>
      </vt:variant>
      <vt:variant>
        <vt:i4>1</vt:i4>
      </vt:variant>
    </vt:vector>
  </HeadingPairs>
  <TitlesOfParts>
    <vt:vector size="1" baseType="lpstr">
      <vt:lpstr>Importation of Garden Snails - Draft Biosecurity Import Risk Review</vt:lpstr>
    </vt:vector>
  </TitlesOfParts>
  <Company/>
  <LinksUpToDate>false</LinksUpToDate>
  <CharactersWithSpaces>624422</CharactersWithSpaces>
  <SharedDoc>false</SharedDoc>
  <HLinks>
    <vt:vector size="288" baseType="variant">
      <vt:variant>
        <vt:i4>2228331</vt:i4>
      </vt:variant>
      <vt:variant>
        <vt:i4>994</vt:i4>
      </vt:variant>
      <vt:variant>
        <vt:i4>0</vt:i4>
      </vt:variant>
      <vt:variant>
        <vt:i4>5</vt:i4>
      </vt:variant>
      <vt:variant>
        <vt:lpwstr>https://en.wikipedia.org/wiki/Trematode</vt:lpwstr>
      </vt:variant>
      <vt:variant>
        <vt:lpwstr/>
      </vt:variant>
      <vt:variant>
        <vt:i4>3670125</vt:i4>
      </vt:variant>
      <vt:variant>
        <vt:i4>991</vt:i4>
      </vt:variant>
      <vt:variant>
        <vt:i4>0</vt:i4>
      </vt:variant>
      <vt:variant>
        <vt:i4>5</vt:i4>
      </vt:variant>
      <vt:variant>
        <vt:lpwstr>https://en.wikipedia.org/wiki/Cercariae</vt:lpwstr>
      </vt:variant>
      <vt:variant>
        <vt:lpwstr/>
      </vt:variant>
      <vt:variant>
        <vt:i4>2228331</vt:i4>
      </vt:variant>
      <vt:variant>
        <vt:i4>915</vt:i4>
      </vt:variant>
      <vt:variant>
        <vt:i4>0</vt:i4>
      </vt:variant>
      <vt:variant>
        <vt:i4>5</vt:i4>
      </vt:variant>
      <vt:variant>
        <vt:lpwstr>https://en.wikipedia.org/wiki/Trematoda</vt:lpwstr>
      </vt:variant>
      <vt:variant>
        <vt:lpwstr/>
      </vt:variant>
      <vt:variant>
        <vt:i4>3670125</vt:i4>
      </vt:variant>
      <vt:variant>
        <vt:i4>912</vt:i4>
      </vt:variant>
      <vt:variant>
        <vt:i4>0</vt:i4>
      </vt:variant>
      <vt:variant>
        <vt:i4>5</vt:i4>
      </vt:variant>
      <vt:variant>
        <vt:lpwstr>https://en.wikipedia.org/wiki/Cercaria</vt:lpwstr>
      </vt:variant>
      <vt:variant>
        <vt:lpwstr/>
      </vt:variant>
      <vt:variant>
        <vt:i4>6946857</vt:i4>
      </vt:variant>
      <vt:variant>
        <vt:i4>249</vt:i4>
      </vt:variant>
      <vt:variant>
        <vt:i4>0</vt:i4>
      </vt:variant>
      <vt:variant>
        <vt:i4>5</vt:i4>
      </vt:variant>
      <vt:variant>
        <vt:lpwstr>https://www.cabidigitallibrary.org/doi/10.1079/cabicompendium.26821</vt:lpwstr>
      </vt:variant>
      <vt:variant>
        <vt:lpwstr>core-ref-130</vt:lpwstr>
      </vt:variant>
      <vt:variant>
        <vt:i4>7077929</vt:i4>
      </vt:variant>
      <vt:variant>
        <vt:i4>246</vt:i4>
      </vt:variant>
      <vt:variant>
        <vt:i4>0</vt:i4>
      </vt:variant>
      <vt:variant>
        <vt:i4>5</vt:i4>
      </vt:variant>
      <vt:variant>
        <vt:lpwstr>https://www.cabidigitallibrary.org/doi/10.1079/cabicompendium.26821</vt:lpwstr>
      </vt:variant>
      <vt:variant>
        <vt:lpwstr>core-ref-235</vt:lpwstr>
      </vt:variant>
      <vt:variant>
        <vt:i4>3407929</vt:i4>
      </vt:variant>
      <vt:variant>
        <vt:i4>243</vt:i4>
      </vt:variant>
      <vt:variant>
        <vt:i4>0</vt:i4>
      </vt:variant>
      <vt:variant>
        <vt:i4>5</vt:i4>
      </vt:variant>
      <vt:variant>
        <vt:lpwstr>https://www.legislation.gov.au/F2006B01053/latest/versions</vt:lpwstr>
      </vt:variant>
      <vt:variant>
        <vt:lpwstr/>
      </vt:variant>
      <vt:variant>
        <vt:i4>6225998</vt:i4>
      </vt:variant>
      <vt:variant>
        <vt:i4>240</vt:i4>
      </vt:variant>
      <vt:variant>
        <vt:i4>0</vt:i4>
      </vt:variant>
      <vt:variant>
        <vt:i4>5</vt:i4>
      </vt:variant>
      <vt:variant>
        <vt:lpwstr>https://www.agriculture.gov.au/biosecurity-trade/policy/risk-analysis/guidelines</vt:lpwstr>
      </vt:variant>
      <vt:variant>
        <vt:lpwstr/>
      </vt:variant>
      <vt:variant>
        <vt:i4>1245239</vt:i4>
      </vt:variant>
      <vt:variant>
        <vt:i4>233</vt:i4>
      </vt:variant>
      <vt:variant>
        <vt:i4>0</vt:i4>
      </vt:variant>
      <vt:variant>
        <vt:i4>5</vt:i4>
      </vt:variant>
      <vt:variant>
        <vt:lpwstr/>
      </vt:variant>
      <vt:variant>
        <vt:lpwstr>_Toc172123616</vt:lpwstr>
      </vt:variant>
      <vt:variant>
        <vt:i4>1245239</vt:i4>
      </vt:variant>
      <vt:variant>
        <vt:i4>224</vt:i4>
      </vt:variant>
      <vt:variant>
        <vt:i4>0</vt:i4>
      </vt:variant>
      <vt:variant>
        <vt:i4>5</vt:i4>
      </vt:variant>
      <vt:variant>
        <vt:lpwstr/>
      </vt:variant>
      <vt:variant>
        <vt:lpwstr>_Toc172123615</vt:lpwstr>
      </vt:variant>
      <vt:variant>
        <vt:i4>1245239</vt:i4>
      </vt:variant>
      <vt:variant>
        <vt:i4>218</vt:i4>
      </vt:variant>
      <vt:variant>
        <vt:i4>0</vt:i4>
      </vt:variant>
      <vt:variant>
        <vt:i4>5</vt:i4>
      </vt:variant>
      <vt:variant>
        <vt:lpwstr/>
      </vt:variant>
      <vt:variant>
        <vt:lpwstr>_Toc172123614</vt:lpwstr>
      </vt:variant>
      <vt:variant>
        <vt:i4>1245239</vt:i4>
      </vt:variant>
      <vt:variant>
        <vt:i4>212</vt:i4>
      </vt:variant>
      <vt:variant>
        <vt:i4>0</vt:i4>
      </vt:variant>
      <vt:variant>
        <vt:i4>5</vt:i4>
      </vt:variant>
      <vt:variant>
        <vt:lpwstr/>
      </vt:variant>
      <vt:variant>
        <vt:lpwstr>_Toc172123613</vt:lpwstr>
      </vt:variant>
      <vt:variant>
        <vt:i4>1245239</vt:i4>
      </vt:variant>
      <vt:variant>
        <vt:i4>206</vt:i4>
      </vt:variant>
      <vt:variant>
        <vt:i4>0</vt:i4>
      </vt:variant>
      <vt:variant>
        <vt:i4>5</vt:i4>
      </vt:variant>
      <vt:variant>
        <vt:lpwstr/>
      </vt:variant>
      <vt:variant>
        <vt:lpwstr>_Toc172123612</vt:lpwstr>
      </vt:variant>
      <vt:variant>
        <vt:i4>1245239</vt:i4>
      </vt:variant>
      <vt:variant>
        <vt:i4>200</vt:i4>
      </vt:variant>
      <vt:variant>
        <vt:i4>0</vt:i4>
      </vt:variant>
      <vt:variant>
        <vt:i4>5</vt:i4>
      </vt:variant>
      <vt:variant>
        <vt:lpwstr/>
      </vt:variant>
      <vt:variant>
        <vt:lpwstr>_Toc172123611</vt:lpwstr>
      </vt:variant>
      <vt:variant>
        <vt:i4>1245239</vt:i4>
      </vt:variant>
      <vt:variant>
        <vt:i4>194</vt:i4>
      </vt:variant>
      <vt:variant>
        <vt:i4>0</vt:i4>
      </vt:variant>
      <vt:variant>
        <vt:i4>5</vt:i4>
      </vt:variant>
      <vt:variant>
        <vt:lpwstr/>
      </vt:variant>
      <vt:variant>
        <vt:lpwstr>_Toc172123610</vt:lpwstr>
      </vt:variant>
      <vt:variant>
        <vt:i4>1179703</vt:i4>
      </vt:variant>
      <vt:variant>
        <vt:i4>188</vt:i4>
      </vt:variant>
      <vt:variant>
        <vt:i4>0</vt:i4>
      </vt:variant>
      <vt:variant>
        <vt:i4>5</vt:i4>
      </vt:variant>
      <vt:variant>
        <vt:lpwstr/>
      </vt:variant>
      <vt:variant>
        <vt:lpwstr>_Toc172123609</vt:lpwstr>
      </vt:variant>
      <vt:variant>
        <vt:i4>1179703</vt:i4>
      </vt:variant>
      <vt:variant>
        <vt:i4>179</vt:i4>
      </vt:variant>
      <vt:variant>
        <vt:i4>0</vt:i4>
      </vt:variant>
      <vt:variant>
        <vt:i4>5</vt:i4>
      </vt:variant>
      <vt:variant>
        <vt:lpwstr/>
      </vt:variant>
      <vt:variant>
        <vt:lpwstr>_Toc172123608</vt:lpwstr>
      </vt:variant>
      <vt:variant>
        <vt:i4>1179703</vt:i4>
      </vt:variant>
      <vt:variant>
        <vt:i4>173</vt:i4>
      </vt:variant>
      <vt:variant>
        <vt:i4>0</vt:i4>
      </vt:variant>
      <vt:variant>
        <vt:i4>5</vt:i4>
      </vt:variant>
      <vt:variant>
        <vt:lpwstr/>
      </vt:variant>
      <vt:variant>
        <vt:lpwstr>_Toc172123607</vt:lpwstr>
      </vt:variant>
      <vt:variant>
        <vt:i4>1179703</vt:i4>
      </vt:variant>
      <vt:variant>
        <vt:i4>167</vt:i4>
      </vt:variant>
      <vt:variant>
        <vt:i4>0</vt:i4>
      </vt:variant>
      <vt:variant>
        <vt:i4>5</vt:i4>
      </vt:variant>
      <vt:variant>
        <vt:lpwstr/>
      </vt:variant>
      <vt:variant>
        <vt:lpwstr>_Toc172123606</vt:lpwstr>
      </vt:variant>
      <vt:variant>
        <vt:i4>1179703</vt:i4>
      </vt:variant>
      <vt:variant>
        <vt:i4>161</vt:i4>
      </vt:variant>
      <vt:variant>
        <vt:i4>0</vt:i4>
      </vt:variant>
      <vt:variant>
        <vt:i4>5</vt:i4>
      </vt:variant>
      <vt:variant>
        <vt:lpwstr/>
      </vt:variant>
      <vt:variant>
        <vt:lpwstr>_Toc172123605</vt:lpwstr>
      </vt:variant>
      <vt:variant>
        <vt:i4>1179703</vt:i4>
      </vt:variant>
      <vt:variant>
        <vt:i4>155</vt:i4>
      </vt:variant>
      <vt:variant>
        <vt:i4>0</vt:i4>
      </vt:variant>
      <vt:variant>
        <vt:i4>5</vt:i4>
      </vt:variant>
      <vt:variant>
        <vt:lpwstr/>
      </vt:variant>
      <vt:variant>
        <vt:lpwstr>_Toc172123604</vt:lpwstr>
      </vt:variant>
      <vt:variant>
        <vt:i4>1179703</vt:i4>
      </vt:variant>
      <vt:variant>
        <vt:i4>149</vt:i4>
      </vt:variant>
      <vt:variant>
        <vt:i4>0</vt:i4>
      </vt:variant>
      <vt:variant>
        <vt:i4>5</vt:i4>
      </vt:variant>
      <vt:variant>
        <vt:lpwstr/>
      </vt:variant>
      <vt:variant>
        <vt:lpwstr>_Toc172123603</vt:lpwstr>
      </vt:variant>
      <vt:variant>
        <vt:i4>1179703</vt:i4>
      </vt:variant>
      <vt:variant>
        <vt:i4>143</vt:i4>
      </vt:variant>
      <vt:variant>
        <vt:i4>0</vt:i4>
      </vt:variant>
      <vt:variant>
        <vt:i4>5</vt:i4>
      </vt:variant>
      <vt:variant>
        <vt:lpwstr/>
      </vt:variant>
      <vt:variant>
        <vt:lpwstr>_Toc172123602</vt:lpwstr>
      </vt:variant>
      <vt:variant>
        <vt:i4>1179703</vt:i4>
      </vt:variant>
      <vt:variant>
        <vt:i4>137</vt:i4>
      </vt:variant>
      <vt:variant>
        <vt:i4>0</vt:i4>
      </vt:variant>
      <vt:variant>
        <vt:i4>5</vt:i4>
      </vt:variant>
      <vt:variant>
        <vt:lpwstr/>
      </vt:variant>
      <vt:variant>
        <vt:lpwstr>_Toc172123601</vt:lpwstr>
      </vt:variant>
      <vt:variant>
        <vt:i4>1179703</vt:i4>
      </vt:variant>
      <vt:variant>
        <vt:i4>131</vt:i4>
      </vt:variant>
      <vt:variant>
        <vt:i4>0</vt:i4>
      </vt:variant>
      <vt:variant>
        <vt:i4>5</vt:i4>
      </vt:variant>
      <vt:variant>
        <vt:lpwstr/>
      </vt:variant>
      <vt:variant>
        <vt:lpwstr>_Toc172123600</vt:lpwstr>
      </vt:variant>
      <vt:variant>
        <vt:i4>1769524</vt:i4>
      </vt:variant>
      <vt:variant>
        <vt:i4>125</vt:i4>
      </vt:variant>
      <vt:variant>
        <vt:i4>0</vt:i4>
      </vt:variant>
      <vt:variant>
        <vt:i4>5</vt:i4>
      </vt:variant>
      <vt:variant>
        <vt:lpwstr/>
      </vt:variant>
      <vt:variant>
        <vt:lpwstr>_Toc172123599</vt:lpwstr>
      </vt:variant>
      <vt:variant>
        <vt:i4>1769524</vt:i4>
      </vt:variant>
      <vt:variant>
        <vt:i4>119</vt:i4>
      </vt:variant>
      <vt:variant>
        <vt:i4>0</vt:i4>
      </vt:variant>
      <vt:variant>
        <vt:i4>5</vt:i4>
      </vt:variant>
      <vt:variant>
        <vt:lpwstr/>
      </vt:variant>
      <vt:variant>
        <vt:lpwstr>_Toc172123598</vt:lpwstr>
      </vt:variant>
      <vt:variant>
        <vt:i4>1769524</vt:i4>
      </vt:variant>
      <vt:variant>
        <vt:i4>113</vt:i4>
      </vt:variant>
      <vt:variant>
        <vt:i4>0</vt:i4>
      </vt:variant>
      <vt:variant>
        <vt:i4>5</vt:i4>
      </vt:variant>
      <vt:variant>
        <vt:lpwstr/>
      </vt:variant>
      <vt:variant>
        <vt:lpwstr>_Toc172123597</vt:lpwstr>
      </vt:variant>
      <vt:variant>
        <vt:i4>1769524</vt:i4>
      </vt:variant>
      <vt:variant>
        <vt:i4>107</vt:i4>
      </vt:variant>
      <vt:variant>
        <vt:i4>0</vt:i4>
      </vt:variant>
      <vt:variant>
        <vt:i4>5</vt:i4>
      </vt:variant>
      <vt:variant>
        <vt:lpwstr/>
      </vt:variant>
      <vt:variant>
        <vt:lpwstr>_Toc172123596</vt:lpwstr>
      </vt:variant>
      <vt:variant>
        <vt:i4>1769524</vt:i4>
      </vt:variant>
      <vt:variant>
        <vt:i4>101</vt:i4>
      </vt:variant>
      <vt:variant>
        <vt:i4>0</vt:i4>
      </vt:variant>
      <vt:variant>
        <vt:i4>5</vt:i4>
      </vt:variant>
      <vt:variant>
        <vt:lpwstr/>
      </vt:variant>
      <vt:variant>
        <vt:lpwstr>_Toc172123595</vt:lpwstr>
      </vt:variant>
      <vt:variant>
        <vt:i4>1769524</vt:i4>
      </vt:variant>
      <vt:variant>
        <vt:i4>95</vt:i4>
      </vt:variant>
      <vt:variant>
        <vt:i4>0</vt:i4>
      </vt:variant>
      <vt:variant>
        <vt:i4>5</vt:i4>
      </vt:variant>
      <vt:variant>
        <vt:lpwstr/>
      </vt:variant>
      <vt:variant>
        <vt:lpwstr>_Toc172123594</vt:lpwstr>
      </vt:variant>
      <vt:variant>
        <vt:i4>1769524</vt:i4>
      </vt:variant>
      <vt:variant>
        <vt:i4>89</vt:i4>
      </vt:variant>
      <vt:variant>
        <vt:i4>0</vt:i4>
      </vt:variant>
      <vt:variant>
        <vt:i4>5</vt:i4>
      </vt:variant>
      <vt:variant>
        <vt:lpwstr/>
      </vt:variant>
      <vt:variant>
        <vt:lpwstr>_Toc172123593</vt:lpwstr>
      </vt:variant>
      <vt:variant>
        <vt:i4>1769524</vt:i4>
      </vt:variant>
      <vt:variant>
        <vt:i4>83</vt:i4>
      </vt:variant>
      <vt:variant>
        <vt:i4>0</vt:i4>
      </vt:variant>
      <vt:variant>
        <vt:i4>5</vt:i4>
      </vt:variant>
      <vt:variant>
        <vt:lpwstr/>
      </vt:variant>
      <vt:variant>
        <vt:lpwstr>_Toc172123592</vt:lpwstr>
      </vt:variant>
      <vt:variant>
        <vt:i4>1769524</vt:i4>
      </vt:variant>
      <vt:variant>
        <vt:i4>77</vt:i4>
      </vt:variant>
      <vt:variant>
        <vt:i4>0</vt:i4>
      </vt:variant>
      <vt:variant>
        <vt:i4>5</vt:i4>
      </vt:variant>
      <vt:variant>
        <vt:lpwstr/>
      </vt:variant>
      <vt:variant>
        <vt:lpwstr>_Toc172123591</vt:lpwstr>
      </vt:variant>
      <vt:variant>
        <vt:i4>1769524</vt:i4>
      </vt:variant>
      <vt:variant>
        <vt:i4>71</vt:i4>
      </vt:variant>
      <vt:variant>
        <vt:i4>0</vt:i4>
      </vt:variant>
      <vt:variant>
        <vt:i4>5</vt:i4>
      </vt:variant>
      <vt:variant>
        <vt:lpwstr/>
      </vt:variant>
      <vt:variant>
        <vt:lpwstr>_Toc172123590</vt:lpwstr>
      </vt:variant>
      <vt:variant>
        <vt:i4>1703988</vt:i4>
      </vt:variant>
      <vt:variant>
        <vt:i4>65</vt:i4>
      </vt:variant>
      <vt:variant>
        <vt:i4>0</vt:i4>
      </vt:variant>
      <vt:variant>
        <vt:i4>5</vt:i4>
      </vt:variant>
      <vt:variant>
        <vt:lpwstr/>
      </vt:variant>
      <vt:variant>
        <vt:lpwstr>_Toc172123589</vt:lpwstr>
      </vt:variant>
      <vt:variant>
        <vt:i4>1703988</vt:i4>
      </vt:variant>
      <vt:variant>
        <vt:i4>59</vt:i4>
      </vt:variant>
      <vt:variant>
        <vt:i4>0</vt:i4>
      </vt:variant>
      <vt:variant>
        <vt:i4>5</vt:i4>
      </vt:variant>
      <vt:variant>
        <vt:lpwstr/>
      </vt:variant>
      <vt:variant>
        <vt:lpwstr>_Toc172123588</vt:lpwstr>
      </vt:variant>
      <vt:variant>
        <vt:i4>1703988</vt:i4>
      </vt:variant>
      <vt:variant>
        <vt:i4>53</vt:i4>
      </vt:variant>
      <vt:variant>
        <vt:i4>0</vt:i4>
      </vt:variant>
      <vt:variant>
        <vt:i4>5</vt:i4>
      </vt:variant>
      <vt:variant>
        <vt:lpwstr/>
      </vt:variant>
      <vt:variant>
        <vt:lpwstr>_Toc172123587</vt:lpwstr>
      </vt:variant>
      <vt:variant>
        <vt:i4>1703988</vt:i4>
      </vt:variant>
      <vt:variant>
        <vt:i4>47</vt:i4>
      </vt:variant>
      <vt:variant>
        <vt:i4>0</vt:i4>
      </vt:variant>
      <vt:variant>
        <vt:i4>5</vt:i4>
      </vt:variant>
      <vt:variant>
        <vt:lpwstr/>
      </vt:variant>
      <vt:variant>
        <vt:lpwstr>_Toc172123586</vt:lpwstr>
      </vt:variant>
      <vt:variant>
        <vt:i4>1703988</vt:i4>
      </vt:variant>
      <vt:variant>
        <vt:i4>41</vt:i4>
      </vt:variant>
      <vt:variant>
        <vt:i4>0</vt:i4>
      </vt:variant>
      <vt:variant>
        <vt:i4>5</vt:i4>
      </vt:variant>
      <vt:variant>
        <vt:lpwstr/>
      </vt:variant>
      <vt:variant>
        <vt:lpwstr>_Toc172123585</vt:lpwstr>
      </vt:variant>
      <vt:variant>
        <vt:i4>1703988</vt:i4>
      </vt:variant>
      <vt:variant>
        <vt:i4>35</vt:i4>
      </vt:variant>
      <vt:variant>
        <vt:i4>0</vt:i4>
      </vt:variant>
      <vt:variant>
        <vt:i4>5</vt:i4>
      </vt:variant>
      <vt:variant>
        <vt:lpwstr/>
      </vt:variant>
      <vt:variant>
        <vt:lpwstr>_Toc172123584</vt:lpwstr>
      </vt:variant>
      <vt:variant>
        <vt:i4>1703988</vt:i4>
      </vt:variant>
      <vt:variant>
        <vt:i4>29</vt:i4>
      </vt:variant>
      <vt:variant>
        <vt:i4>0</vt:i4>
      </vt:variant>
      <vt:variant>
        <vt:i4>5</vt:i4>
      </vt:variant>
      <vt:variant>
        <vt:lpwstr/>
      </vt:variant>
      <vt:variant>
        <vt:lpwstr>_Toc172123583</vt:lpwstr>
      </vt:variant>
      <vt:variant>
        <vt:i4>1703988</vt:i4>
      </vt:variant>
      <vt:variant>
        <vt:i4>23</vt:i4>
      </vt:variant>
      <vt:variant>
        <vt:i4>0</vt:i4>
      </vt:variant>
      <vt:variant>
        <vt:i4>5</vt:i4>
      </vt:variant>
      <vt:variant>
        <vt:lpwstr/>
      </vt:variant>
      <vt:variant>
        <vt:lpwstr>_Toc172123582</vt:lpwstr>
      </vt:variant>
      <vt:variant>
        <vt:i4>1703988</vt:i4>
      </vt:variant>
      <vt:variant>
        <vt:i4>17</vt:i4>
      </vt:variant>
      <vt:variant>
        <vt:i4>0</vt:i4>
      </vt:variant>
      <vt:variant>
        <vt:i4>5</vt:i4>
      </vt:variant>
      <vt:variant>
        <vt:lpwstr/>
      </vt:variant>
      <vt:variant>
        <vt:lpwstr>_Toc172123581</vt:lpwstr>
      </vt:variant>
      <vt:variant>
        <vt:i4>1703988</vt:i4>
      </vt:variant>
      <vt:variant>
        <vt:i4>11</vt:i4>
      </vt:variant>
      <vt:variant>
        <vt:i4>0</vt:i4>
      </vt:variant>
      <vt:variant>
        <vt:i4>5</vt:i4>
      </vt:variant>
      <vt:variant>
        <vt:lpwstr/>
      </vt:variant>
      <vt:variant>
        <vt:lpwstr>_Toc172123580</vt:lpwstr>
      </vt:variant>
      <vt:variant>
        <vt:i4>3080252</vt:i4>
      </vt:variant>
      <vt:variant>
        <vt:i4>6</vt:i4>
      </vt:variant>
      <vt:variant>
        <vt:i4>0</vt:i4>
      </vt:variant>
      <vt:variant>
        <vt:i4>5</vt:i4>
      </vt:variant>
      <vt:variant>
        <vt:lpwstr>https://www.agriculture.gov.au/</vt:lpwstr>
      </vt:variant>
      <vt:variant>
        <vt:lpwstr/>
      </vt:variant>
      <vt:variant>
        <vt:i4>3276914</vt:i4>
      </vt:variant>
      <vt:variant>
        <vt:i4>3</vt:i4>
      </vt:variant>
      <vt:variant>
        <vt:i4>0</vt:i4>
      </vt:variant>
      <vt:variant>
        <vt:i4>5</vt:i4>
      </vt:variant>
      <vt:variant>
        <vt:lpwstr>https://www.agriculture.gov.au/publications</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Importation of Garden Snails - Draft Biosecurity Import Risk Review</dc:title>
  <dc:creator>Department of Agriculture, Fisheries and Forestry</dc:creator>
  <cp:lastModifiedBy>Beckett, Sam</cp:lastModifiedBy>
  <cp:revision>53</cp:revision>
  <cp:lastPrinted>2022-11-17T23:20:00Z</cp:lastPrinted>
  <dcterms:created xsi:type="dcterms:W3CDTF">2025-03-18T04:56:00Z</dcterms:created>
  <dcterms:modified xsi:type="dcterms:W3CDTF">2025-09-21T22:26:00Z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0x010100B648C88DEF8B3C4A861DFA89B176A9D3</vt:lpwstr>
  </property>
  <property fmtid="{D5CDD505-2E9C-101B-9397-08002B2CF9AE}" pid="3" name="ClassificationContentMarkingHeaderShapeIds">
    <vt:lpwstr>608e1b88,3ad7fdd8,7444fd5b</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8d70cd,6a0c1f8e,f055d4a</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2024-02-26T05:31:16Z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f2315ad5-223c-42ef-ae49-8e632c168e07</vt:lpwstr>
  </property>
  <property fmtid="{D5CDD505-2E9C-101B-9397-08002B2CF9AE}" pid="15" name="MSIP_Label_933d8be6-3c40-4052-87a2-9c2adcba8759_ContentBits">
    <vt:lpwstr>3</vt:lpwstr>
  </property>
</Properties>
</file>