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1B2F" w14:textId="161DE2CF" w:rsidR="00F91CBC" w:rsidRPr="00C767FC" w:rsidRDefault="00C87147">
      <w:pPr>
        <w:pStyle w:val="Heading1"/>
      </w:pPr>
      <w:r w:rsidRPr="00C767FC">
        <w:t>A</w:t>
      </w:r>
      <w:r w:rsidR="005E65BF" w:rsidRPr="00C767FC">
        <w:t>pproved arrangement</w:t>
      </w:r>
    </w:p>
    <w:p w14:paraId="2425E571" w14:textId="1392D021" w:rsidR="00F91CBC" w:rsidRPr="00F070E2" w:rsidRDefault="00136EBA">
      <w:pPr>
        <w:pStyle w:val="Subtitle"/>
        <w:rPr>
          <w:sz w:val="48"/>
        </w:rPr>
      </w:pPr>
      <w:r>
        <w:rPr>
          <w:sz w:val="48"/>
        </w:rPr>
        <w:t>1</w:t>
      </w:r>
      <w:r w:rsidR="009F74FB">
        <w:rPr>
          <w:sz w:val="48"/>
        </w:rPr>
        <w:t>2.</w:t>
      </w:r>
      <w:r w:rsidR="002B4676">
        <w:rPr>
          <w:sz w:val="48"/>
        </w:rPr>
        <w:t>1</w:t>
      </w:r>
      <w:r w:rsidR="001252E6" w:rsidRPr="00F070E2">
        <w:rPr>
          <w:sz w:val="48"/>
        </w:rPr>
        <w:t xml:space="preserve"> – </w:t>
      </w:r>
      <w:r>
        <w:rPr>
          <w:sz w:val="48"/>
        </w:rPr>
        <w:t>methyl bromide fumigation</w:t>
      </w:r>
    </w:p>
    <w:p w14:paraId="5CDFF432" w14:textId="77777777" w:rsidR="00F91CBC" w:rsidRPr="00F070E2" w:rsidRDefault="005E65BF">
      <w:pPr>
        <w:pStyle w:val="Author"/>
      </w:pPr>
      <w:r w:rsidRPr="00F070E2">
        <w:t>Conditions</w:t>
      </w:r>
    </w:p>
    <w:p w14:paraId="16A7FB55" w14:textId="0F5C6B5B" w:rsidR="00F91CBC" w:rsidRPr="00F070E2" w:rsidRDefault="005E65BF" w:rsidP="005E65BF">
      <w:pPr>
        <w:pStyle w:val="AuthorOrganisationAffiliation"/>
        <w:tabs>
          <w:tab w:val="left" w:pos="7995"/>
        </w:tabs>
        <w:jc w:val="right"/>
      </w:pPr>
      <w:r w:rsidRPr="00F070E2">
        <w:t xml:space="preserve">Version </w:t>
      </w:r>
      <w:r w:rsidR="00136EBA">
        <w:t>3</w:t>
      </w:r>
      <w:r w:rsidR="001252E6" w:rsidRPr="00F070E2">
        <w:t>.</w:t>
      </w:r>
      <w:r w:rsidR="002E7F4E" w:rsidRPr="00F070E2">
        <w:t>0</w:t>
      </w:r>
    </w:p>
    <w:p w14:paraId="4561A533" w14:textId="69EC2638" w:rsidR="00F91CBC" w:rsidRPr="00F070E2" w:rsidRDefault="00437E56">
      <w:pPr>
        <w:pStyle w:val="Picture"/>
      </w:pPr>
      <w:r>
        <w:drawing>
          <wp:inline distT="0" distB="0" distL="0" distR="0" wp14:anchorId="23832057" wp14:editId="46C50854">
            <wp:extent cx="5759450" cy="6266815"/>
            <wp:effectExtent l="0" t="0" r="0" b="63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9450" cy="6266815"/>
                    </a:xfrm>
                    <a:prstGeom prst="rect">
                      <a:avLst/>
                    </a:prstGeom>
                    <a:noFill/>
                    <a:ln w="9525">
                      <a:noFill/>
                      <a:miter lim="800000"/>
                      <a:headEnd/>
                      <a:tailEnd/>
                    </a:ln>
                  </pic:spPr>
                </pic:pic>
              </a:graphicData>
            </a:graphic>
          </wp:inline>
        </w:drawing>
      </w:r>
    </w:p>
    <w:p w14:paraId="4E0B6DA4" w14:textId="3C0E710A" w:rsidR="00F91CBC" w:rsidRPr="00F070E2" w:rsidRDefault="005E65BF">
      <w:pPr>
        <w:pStyle w:val="Normalsmall"/>
      </w:pPr>
      <w:r w:rsidRPr="00F070E2">
        <w:br w:type="page"/>
      </w:r>
      <w:r w:rsidRPr="0098644F">
        <w:lastRenderedPageBreak/>
        <w:t xml:space="preserve">© Commonwealth of Australia </w:t>
      </w:r>
      <w:r w:rsidR="00313877" w:rsidRPr="0098644F">
        <w:t>202</w:t>
      </w:r>
      <w:r w:rsidR="0098644F" w:rsidRPr="0098644F">
        <w:t>2</w:t>
      </w:r>
    </w:p>
    <w:p w14:paraId="277A1DCC" w14:textId="77777777" w:rsidR="00F91CBC" w:rsidRPr="00F070E2" w:rsidRDefault="005E65BF">
      <w:pPr>
        <w:pStyle w:val="Normalsmall"/>
        <w:rPr>
          <w:rStyle w:val="Strong"/>
        </w:rPr>
      </w:pPr>
      <w:r w:rsidRPr="00F070E2">
        <w:rPr>
          <w:rStyle w:val="Strong"/>
        </w:rPr>
        <w:t>Ownership of intellectual property rights</w:t>
      </w:r>
    </w:p>
    <w:p w14:paraId="12D5E032" w14:textId="77777777" w:rsidR="00F91CBC" w:rsidRPr="00F070E2" w:rsidRDefault="005E65BF">
      <w:pPr>
        <w:pStyle w:val="Normalsmall"/>
      </w:pPr>
      <w:r w:rsidRPr="00F070E2">
        <w:t>Unless otherwise noted, copyright (and any other intellectual property rights, if any) in this publication is owned by the Commonwealth of Australia (referred to as the Commonwealth).</w:t>
      </w:r>
    </w:p>
    <w:p w14:paraId="3206A3C6" w14:textId="77777777" w:rsidR="00F91CBC" w:rsidRPr="00F070E2" w:rsidRDefault="005E65BF">
      <w:pPr>
        <w:pStyle w:val="Normalsmall"/>
        <w:rPr>
          <w:rStyle w:val="Strong"/>
        </w:rPr>
      </w:pPr>
      <w:r w:rsidRPr="00F070E2">
        <w:rPr>
          <w:rStyle w:val="Strong"/>
        </w:rPr>
        <w:t>Creative Commons licence</w:t>
      </w:r>
    </w:p>
    <w:p w14:paraId="43C5B2F4" w14:textId="0F97D9E5" w:rsidR="00F91CBC" w:rsidRPr="00F070E2" w:rsidRDefault="005E65BF">
      <w:pPr>
        <w:pStyle w:val="Normalsmall"/>
      </w:pPr>
      <w:r w:rsidRPr="00F070E2">
        <w:t xml:space="preserve">All material in this publication is </w:t>
      </w:r>
      <w:r w:rsidR="007966F2">
        <w:t>licence</w:t>
      </w:r>
      <w:r w:rsidRPr="00F070E2">
        <w:t xml:space="preserve">d under a Creative </w:t>
      </w:r>
      <w:hyperlink r:id="rId12" w:history="1">
        <w:r w:rsidRPr="00F070E2">
          <w:rPr>
            <w:rStyle w:val="Hyperlink"/>
          </w:rPr>
          <w:t>Commons Attribution 4.0 International Licence</w:t>
        </w:r>
      </w:hyperlink>
      <w:r w:rsidRPr="00F070E2">
        <w:t xml:space="preserve"> except content supplied by third parties, logos and the Commonwealth Coat of Arms.</w:t>
      </w:r>
    </w:p>
    <w:p w14:paraId="126F142F" w14:textId="4F8EE714" w:rsidR="00F91CBC" w:rsidRPr="00F070E2" w:rsidRDefault="005E65BF">
      <w:pPr>
        <w:pStyle w:val="Normalsmall"/>
      </w:pPr>
      <w:r w:rsidRPr="00F070E2">
        <w:t xml:space="preserve">Inquiries about the licence and any use of this document should be emailed to </w:t>
      </w:r>
      <w:hyperlink r:id="rId13" w:history="1">
        <w:r w:rsidR="002B08FE" w:rsidRPr="00F070E2">
          <w:rPr>
            <w:rStyle w:val="Hyperlink"/>
          </w:rPr>
          <w:t>copyright@</w:t>
        </w:r>
        <w:r w:rsidR="007966F2">
          <w:rPr>
            <w:rStyle w:val="Hyperlink"/>
          </w:rPr>
          <w:t>agriculture</w:t>
        </w:r>
        <w:r w:rsidR="002B08FE" w:rsidRPr="00F070E2">
          <w:rPr>
            <w:rStyle w:val="Hyperlink"/>
          </w:rPr>
          <w:t>.gov.au</w:t>
        </w:r>
      </w:hyperlink>
      <w:r w:rsidRPr="00F070E2">
        <w:t>.</w:t>
      </w:r>
    </w:p>
    <w:p w14:paraId="4A6604DF" w14:textId="77777777" w:rsidR="00F91CBC" w:rsidRPr="00F070E2" w:rsidRDefault="005E65BF">
      <w:pPr>
        <w:pStyle w:val="Normalsmall"/>
      </w:pPr>
      <w:r w:rsidRPr="00F070E2">
        <w:rPr>
          <w:noProof/>
          <w:lang w:eastAsia="en-AU"/>
        </w:rPr>
        <w:drawing>
          <wp:inline distT="0" distB="0" distL="0" distR="0" wp14:anchorId="0DE1BFAE" wp14:editId="288336E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D5C8E3" w14:textId="77777777" w:rsidR="00F91CBC" w:rsidRPr="00F070E2" w:rsidRDefault="005E65BF">
      <w:pPr>
        <w:pStyle w:val="Normalsmall"/>
        <w:rPr>
          <w:rStyle w:val="Strong"/>
        </w:rPr>
      </w:pPr>
      <w:r w:rsidRPr="00F070E2">
        <w:rPr>
          <w:rStyle w:val="Strong"/>
        </w:rPr>
        <w:t>Cataloguing data</w:t>
      </w:r>
    </w:p>
    <w:p w14:paraId="12887932" w14:textId="75509607" w:rsidR="00F91CBC" w:rsidRPr="00F070E2" w:rsidRDefault="005E65BF">
      <w:pPr>
        <w:pStyle w:val="Normalsmall"/>
      </w:pPr>
      <w:r w:rsidRPr="00F070E2">
        <w:t xml:space="preserve">This publication (and any material sourced from it) should be attributed as: </w:t>
      </w:r>
      <w:r w:rsidRPr="00AF7409">
        <w:rPr>
          <w:i/>
        </w:rPr>
        <w:t>Approved arrangement</w:t>
      </w:r>
      <w:r w:rsidRPr="00904123">
        <w:t>s</w:t>
      </w:r>
      <w:r w:rsidRPr="00F070E2">
        <w:t xml:space="preserve"> </w:t>
      </w:r>
      <w:r w:rsidR="0098644F">
        <w:t>program</w:t>
      </w:r>
      <w:r w:rsidRPr="00F070E2">
        <w:t xml:space="preserve">, </w:t>
      </w:r>
      <w:r w:rsidR="00997F00">
        <w:t>202</w:t>
      </w:r>
      <w:r w:rsidR="00136EBA">
        <w:t>2</w:t>
      </w:r>
      <w:r w:rsidRPr="00F070E2">
        <w:t xml:space="preserve">, </w:t>
      </w:r>
      <w:r w:rsidR="00C8371B" w:rsidRPr="00AF7409">
        <w:rPr>
          <w:i/>
        </w:rPr>
        <w:t>Approved arrangement</w:t>
      </w:r>
      <w:r w:rsidR="001252E6" w:rsidRPr="00F070E2">
        <w:rPr>
          <w:i/>
        </w:rPr>
        <w:t xml:space="preserve"> </w:t>
      </w:r>
      <w:r w:rsidR="00136EBA">
        <w:rPr>
          <w:i/>
        </w:rPr>
        <w:t>methyl bromide fumigation</w:t>
      </w:r>
      <w:r w:rsidR="00D3170A">
        <w:rPr>
          <w:iCs/>
        </w:rPr>
        <w:t>,</w:t>
      </w:r>
      <w:r w:rsidR="00B04363">
        <w:rPr>
          <w:i/>
        </w:rPr>
        <w:t xml:space="preserve"> </w:t>
      </w:r>
      <w:r w:rsidR="00B04363" w:rsidRPr="00C767FC">
        <w:rPr>
          <w:iCs/>
        </w:rPr>
        <w:t>Department</w:t>
      </w:r>
      <w:r w:rsidRPr="0098644F">
        <w:t xml:space="preserve"> </w:t>
      </w:r>
      <w:r w:rsidRPr="00F070E2">
        <w:t>of Agriculture</w:t>
      </w:r>
      <w:r w:rsidR="003A7546" w:rsidRPr="00F070E2">
        <w:t xml:space="preserve">, </w:t>
      </w:r>
      <w:r w:rsidR="001174BF">
        <w:t>Fisheries and Forestry</w:t>
      </w:r>
      <w:r w:rsidRPr="00F070E2">
        <w:t xml:space="preserve">, Canberra, </w:t>
      </w:r>
      <w:r w:rsidR="00FE7F43" w:rsidRPr="00434227">
        <w:t>A</w:t>
      </w:r>
      <w:r w:rsidR="00D3170A" w:rsidRPr="00434227">
        <w:t>u</w:t>
      </w:r>
      <w:r w:rsidR="00FE7F43" w:rsidRPr="00434227">
        <w:t>gust</w:t>
      </w:r>
      <w:r w:rsidR="00112C69" w:rsidRPr="00434227">
        <w:t xml:space="preserve"> 202</w:t>
      </w:r>
      <w:r w:rsidR="00D3170A" w:rsidRPr="00434227">
        <w:t>2</w:t>
      </w:r>
      <w:r w:rsidRPr="00434227">
        <w:t>. CC BY 4.0.</w:t>
      </w:r>
    </w:p>
    <w:p w14:paraId="063D3341" w14:textId="1C81BD91" w:rsidR="00F91CBC" w:rsidRPr="00F070E2" w:rsidRDefault="005E65BF">
      <w:pPr>
        <w:pStyle w:val="Normalsmall"/>
      </w:pPr>
      <w:r w:rsidRPr="00F070E2">
        <w:t xml:space="preserve">This publication is available at </w:t>
      </w:r>
      <w:hyperlink r:id="rId15" w:anchor="class-12" w:history="1">
        <w:r w:rsidR="007966F2" w:rsidRPr="00FE7F43">
          <w:rPr>
            <w:rStyle w:val="Hyperlink"/>
          </w:rPr>
          <w:t>agriculture</w:t>
        </w:r>
        <w:r w:rsidRPr="00FE7F43">
          <w:rPr>
            <w:rStyle w:val="Hyperlink"/>
          </w:rPr>
          <w:t>.gov.au/import/arrival/arrangements/requirements</w:t>
        </w:r>
      </w:hyperlink>
      <w:r w:rsidRPr="00F070E2">
        <w:t>.</w:t>
      </w:r>
    </w:p>
    <w:p w14:paraId="74E3F7A3" w14:textId="5CC44ED0" w:rsidR="00F91CBC" w:rsidRPr="00F070E2" w:rsidRDefault="001174BF">
      <w:pPr>
        <w:pStyle w:val="Normalsmall"/>
        <w:spacing w:after="0"/>
      </w:pPr>
      <w:r w:rsidRPr="00C767FC">
        <w:t>Department</w:t>
      </w:r>
      <w:r>
        <w:rPr>
          <w:iCs/>
        </w:rPr>
        <w:t xml:space="preserve"> of Agriculture, Fisheries and Forestry</w:t>
      </w:r>
    </w:p>
    <w:p w14:paraId="68A01CCD" w14:textId="77777777" w:rsidR="00F91CBC" w:rsidRPr="00F070E2" w:rsidRDefault="005E65BF">
      <w:pPr>
        <w:pStyle w:val="Normalsmall"/>
        <w:spacing w:after="0"/>
      </w:pPr>
      <w:r w:rsidRPr="00F070E2">
        <w:t>GPO Box 858 Canberra ACT 2601</w:t>
      </w:r>
    </w:p>
    <w:p w14:paraId="617DD696" w14:textId="77777777" w:rsidR="00F91CBC" w:rsidRPr="00F070E2" w:rsidRDefault="005E65BF">
      <w:pPr>
        <w:pStyle w:val="Normalsmall"/>
        <w:spacing w:after="0"/>
      </w:pPr>
      <w:r w:rsidRPr="00F070E2">
        <w:t>Telephone 1800 900 090</w:t>
      </w:r>
    </w:p>
    <w:p w14:paraId="339E2AD5" w14:textId="3852283C" w:rsidR="00F91CBC" w:rsidRDefault="005E65BF">
      <w:pPr>
        <w:pStyle w:val="Normalsmall"/>
        <w:rPr>
          <w:rStyle w:val="Hyperlink"/>
        </w:rPr>
      </w:pPr>
      <w:r w:rsidRPr="00F070E2">
        <w:t xml:space="preserve">Web </w:t>
      </w:r>
      <w:hyperlink r:id="rId16" w:history="1">
        <w:r w:rsidR="007966F2">
          <w:rPr>
            <w:rStyle w:val="Hyperlink"/>
          </w:rPr>
          <w:t>agriculture</w:t>
        </w:r>
        <w:r w:rsidR="007966F2" w:rsidRPr="00F070E2">
          <w:rPr>
            <w:rStyle w:val="Hyperlink"/>
          </w:rPr>
          <w:t>.gov.au</w:t>
        </w:r>
      </w:hyperlink>
    </w:p>
    <w:p w14:paraId="4D91C17D" w14:textId="77777777" w:rsidR="001A5ED4" w:rsidRDefault="001A5ED4" w:rsidP="001A5ED4">
      <w:pPr>
        <w:pStyle w:val="Normalsmall"/>
      </w:pPr>
      <w:r>
        <w:rPr>
          <w:rStyle w:val="Strong"/>
        </w:rPr>
        <w:t>Disclaimer</w:t>
      </w:r>
    </w:p>
    <w:p w14:paraId="55DE0E43" w14:textId="190C5CA2" w:rsidR="00F91CBC" w:rsidRDefault="005E65BF" w:rsidP="005E65BF">
      <w:pPr>
        <w:pStyle w:val="Normalsmall"/>
      </w:pPr>
      <w:r w:rsidRPr="00F070E2">
        <w:t xml:space="preserve">The Australian Government acting through the </w:t>
      </w:r>
      <w:r w:rsidR="001174BF" w:rsidRPr="000A56E1">
        <w:t>Department</w:t>
      </w:r>
      <w:r w:rsidR="001174BF">
        <w:rPr>
          <w:iCs/>
        </w:rPr>
        <w:t xml:space="preserve"> of Agriculture, Fisheries and Forestry</w:t>
      </w:r>
      <w:r w:rsidRPr="00F070E2">
        <w:t xml:space="preserve"> has exercised due </w:t>
      </w:r>
      <w:r w:rsidRPr="00162B95">
        <w:t>car</w:t>
      </w:r>
      <w:r w:rsidRPr="00F070E2">
        <w:t xml:space="preserve">e and skill in preparing and compiling the information and data in this publication. Notwithstanding, the </w:t>
      </w:r>
      <w:r w:rsidR="001174BF" w:rsidRPr="000A56E1">
        <w:t>Department</w:t>
      </w:r>
      <w:r w:rsidR="001174BF">
        <w:rPr>
          <w:iCs/>
        </w:rPr>
        <w:t xml:space="preserve"> of Agriculture, Fisheries and Forestry</w:t>
      </w:r>
      <w:r w:rsidRPr="00F070E2">
        <w:t>, its employees and advisers disclaim all liability, including liability for negligence and for any loss, damage, injury, expense</w:t>
      </w:r>
      <w:r w:rsidR="008F245C">
        <w:t>,</w:t>
      </w:r>
      <w:r w:rsidRPr="00F070E2">
        <w:t xml:space="preserve"> or cost incurred by any person as a result of accessing, using</w:t>
      </w:r>
      <w:r w:rsidR="008F245C">
        <w:t>,</w:t>
      </w:r>
      <w:r w:rsidRPr="00F070E2">
        <w:t xml:space="preserve"> or relying on any of the information or data in this publication to the maximum extent permitted by law.</w:t>
      </w:r>
    </w:p>
    <w:p w14:paraId="6D86F05B" w14:textId="77777777" w:rsidR="00AE43DC" w:rsidRDefault="00AE43DC" w:rsidP="00AE43DC">
      <w:pPr>
        <w:pStyle w:val="Normalsmall"/>
      </w:pPr>
      <w:r>
        <w:rPr>
          <w:rStyle w:val="Strong"/>
        </w:rPr>
        <w:t>Acknowledgement of Country</w:t>
      </w:r>
    </w:p>
    <w:p w14:paraId="267EE794" w14:textId="6CBFB9DC" w:rsidR="00AE43DC" w:rsidRPr="00F070E2" w:rsidRDefault="00AE43DC" w:rsidP="00AE43DC">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42D5F4DC" w14:textId="77777777" w:rsidR="00F91CBC" w:rsidRPr="00F070E2" w:rsidRDefault="005E65BF">
      <w:pPr>
        <w:pStyle w:val="Heading2"/>
        <w:numPr>
          <w:ilvl w:val="0"/>
          <w:numId w:val="0"/>
        </w:numPr>
        <w:ind w:left="709" w:hanging="709"/>
      </w:pPr>
      <w:bookmarkStart w:id="0" w:name="_Toc113529090"/>
      <w:r w:rsidRPr="00F070E2">
        <w:lastRenderedPageBreak/>
        <w:t>Version control</w:t>
      </w:r>
      <w:bookmarkEnd w:id="0"/>
    </w:p>
    <w:p w14:paraId="251F7191" w14:textId="0D7EF2F2" w:rsidR="005E65BF" w:rsidRPr="00F070E2" w:rsidRDefault="005E65BF">
      <w:pPr>
        <w:spacing w:after="0"/>
      </w:pPr>
      <w:r w:rsidRPr="00F070E2">
        <w:t xml:space="preserve">Updates to this document will occur automatically on the </w:t>
      </w:r>
      <w:r w:rsidR="00D72871" w:rsidRPr="00AF7409">
        <w:rPr>
          <w:i/>
        </w:rPr>
        <w:t>department</w:t>
      </w:r>
      <w:r w:rsidR="00D72871" w:rsidRPr="00F070E2">
        <w:t>’s</w:t>
      </w:r>
      <w:r w:rsidRPr="00F070E2">
        <w:t xml:space="preserve"> website and the revision table below will list the amendments as they are approved.</w:t>
      </w:r>
    </w:p>
    <w:tbl>
      <w:tblPr>
        <w:tblStyle w:val="TableGrid"/>
        <w:tblW w:w="9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992"/>
        <w:gridCol w:w="4319"/>
        <w:gridCol w:w="2266"/>
      </w:tblGrid>
      <w:tr w:rsidR="005E65BF" w:rsidRPr="00F070E2" w14:paraId="0D228BC6" w14:textId="77777777" w:rsidTr="00CC4706">
        <w:tc>
          <w:tcPr>
            <w:tcW w:w="1843" w:type="dxa"/>
            <w:tcBorders>
              <w:top w:val="single" w:sz="4" w:space="0" w:color="auto"/>
              <w:bottom w:val="dotted" w:sz="4" w:space="0" w:color="auto"/>
            </w:tcBorders>
          </w:tcPr>
          <w:p w14:paraId="425492C1" w14:textId="77777777" w:rsidR="005E65BF" w:rsidRPr="00F070E2" w:rsidRDefault="005E65BF" w:rsidP="00283350">
            <w:pPr>
              <w:pStyle w:val="TableHeading"/>
            </w:pPr>
            <w:r w:rsidRPr="00F070E2">
              <w:t>Date</w:t>
            </w:r>
          </w:p>
        </w:tc>
        <w:tc>
          <w:tcPr>
            <w:tcW w:w="992" w:type="dxa"/>
            <w:tcBorders>
              <w:top w:val="single" w:sz="4" w:space="0" w:color="auto"/>
              <w:bottom w:val="dotted" w:sz="4" w:space="0" w:color="auto"/>
            </w:tcBorders>
          </w:tcPr>
          <w:p w14:paraId="418ED01A" w14:textId="77777777" w:rsidR="005E65BF" w:rsidRPr="00F070E2" w:rsidRDefault="005E65BF" w:rsidP="00283350">
            <w:pPr>
              <w:pStyle w:val="TableHeading"/>
              <w:jc w:val="center"/>
            </w:pPr>
            <w:r w:rsidRPr="00F070E2">
              <w:t>Version</w:t>
            </w:r>
          </w:p>
        </w:tc>
        <w:tc>
          <w:tcPr>
            <w:tcW w:w="4319" w:type="dxa"/>
            <w:tcBorders>
              <w:top w:val="single" w:sz="4" w:space="0" w:color="auto"/>
              <w:bottom w:val="dotted" w:sz="4" w:space="0" w:color="auto"/>
            </w:tcBorders>
          </w:tcPr>
          <w:p w14:paraId="1ED2550E" w14:textId="77777777" w:rsidR="005E65BF" w:rsidRPr="00F070E2" w:rsidRDefault="005E65BF" w:rsidP="00283350">
            <w:pPr>
              <w:pStyle w:val="TableHeading"/>
            </w:pPr>
            <w:r w:rsidRPr="00F070E2">
              <w:t>Amendments</w:t>
            </w:r>
          </w:p>
        </w:tc>
        <w:tc>
          <w:tcPr>
            <w:tcW w:w="2266" w:type="dxa"/>
            <w:tcBorders>
              <w:top w:val="single" w:sz="4" w:space="0" w:color="auto"/>
              <w:bottom w:val="dotted" w:sz="4" w:space="0" w:color="auto"/>
            </w:tcBorders>
          </w:tcPr>
          <w:p w14:paraId="0615CB3D" w14:textId="77777777" w:rsidR="005E65BF" w:rsidRPr="00F070E2" w:rsidRDefault="005E65BF" w:rsidP="00283350">
            <w:pPr>
              <w:pStyle w:val="TableHeading"/>
            </w:pPr>
            <w:r w:rsidRPr="00F070E2">
              <w:t>Approved by</w:t>
            </w:r>
          </w:p>
        </w:tc>
      </w:tr>
      <w:tr w:rsidR="00340BBF" w:rsidRPr="00F070E2" w14:paraId="329704B0" w14:textId="77777777" w:rsidTr="00CC4706">
        <w:tc>
          <w:tcPr>
            <w:tcW w:w="1843" w:type="dxa"/>
            <w:tcBorders>
              <w:top w:val="dotted" w:sz="4" w:space="0" w:color="auto"/>
              <w:bottom w:val="dotted" w:sz="4" w:space="0" w:color="auto"/>
            </w:tcBorders>
          </w:tcPr>
          <w:p w14:paraId="0158EFA5" w14:textId="7D6B3E45" w:rsidR="00340BBF" w:rsidRPr="00F070E2" w:rsidRDefault="00340BBF" w:rsidP="00340BBF">
            <w:pPr>
              <w:pStyle w:val="TableText"/>
              <w:rPr>
                <w:szCs w:val="18"/>
              </w:rPr>
            </w:pPr>
            <w:r w:rsidRPr="00340BBF">
              <w:t>16 Jun</w:t>
            </w:r>
            <w:r>
              <w:t>e</w:t>
            </w:r>
            <w:r w:rsidRPr="00340BBF">
              <w:t xml:space="preserve"> 2016</w:t>
            </w:r>
          </w:p>
        </w:tc>
        <w:tc>
          <w:tcPr>
            <w:tcW w:w="992" w:type="dxa"/>
            <w:tcBorders>
              <w:top w:val="dotted" w:sz="4" w:space="0" w:color="auto"/>
              <w:bottom w:val="dotted" w:sz="4" w:space="0" w:color="auto"/>
            </w:tcBorders>
          </w:tcPr>
          <w:p w14:paraId="4BEE2FB5" w14:textId="1B9A357A" w:rsidR="00340BBF" w:rsidRPr="00F070E2" w:rsidRDefault="00340BBF" w:rsidP="00340BBF">
            <w:pPr>
              <w:pStyle w:val="TableText"/>
              <w:jc w:val="center"/>
              <w:rPr>
                <w:szCs w:val="18"/>
              </w:rPr>
            </w:pPr>
            <w:r w:rsidRPr="00775D78">
              <w:t>1.0</w:t>
            </w:r>
          </w:p>
        </w:tc>
        <w:tc>
          <w:tcPr>
            <w:tcW w:w="4319" w:type="dxa"/>
            <w:tcBorders>
              <w:top w:val="dotted" w:sz="4" w:space="0" w:color="auto"/>
              <w:bottom w:val="dotted" w:sz="4" w:space="0" w:color="auto"/>
            </w:tcBorders>
          </w:tcPr>
          <w:p w14:paraId="3B2441DC" w14:textId="77777777" w:rsidR="00340BBF" w:rsidRDefault="00340BBF" w:rsidP="00340BBF">
            <w:pPr>
              <w:pStyle w:val="TableText"/>
            </w:pPr>
            <w:r>
              <w:t xml:space="preserve">First release. Previously compliance agreement for </w:t>
            </w:r>
          </w:p>
          <w:p w14:paraId="0BA91763" w14:textId="71C195E7" w:rsidR="00340BBF" w:rsidRPr="00F070E2" w:rsidRDefault="00340BBF" w:rsidP="00340BBF">
            <w:pPr>
              <w:pStyle w:val="TableText"/>
              <w:rPr>
                <w:szCs w:val="18"/>
              </w:rPr>
            </w:pPr>
            <w:r>
              <w:t xml:space="preserve">onshore </w:t>
            </w:r>
            <w:r w:rsidRPr="00AF7409">
              <w:rPr>
                <w:i/>
              </w:rPr>
              <w:t>quarantine</w:t>
            </w:r>
            <w:r>
              <w:t xml:space="preserve"> fumigation scheme</w:t>
            </w:r>
          </w:p>
        </w:tc>
        <w:tc>
          <w:tcPr>
            <w:tcW w:w="2266" w:type="dxa"/>
            <w:tcBorders>
              <w:top w:val="dotted" w:sz="4" w:space="0" w:color="auto"/>
              <w:bottom w:val="dotted" w:sz="4" w:space="0" w:color="auto"/>
            </w:tcBorders>
          </w:tcPr>
          <w:p w14:paraId="70F2EDBB" w14:textId="0F8317FF" w:rsidR="00340BBF" w:rsidRPr="00904123" w:rsidRDefault="00340BBF" w:rsidP="00340BBF">
            <w:pPr>
              <w:pStyle w:val="TableText"/>
              <w:rPr>
                <w:szCs w:val="18"/>
              </w:rPr>
            </w:pPr>
            <w:r w:rsidRPr="00C767FC">
              <w:rPr>
                <w:iCs/>
              </w:rPr>
              <w:t>Approved Arrangement</w:t>
            </w:r>
            <w:r w:rsidRPr="00904123">
              <w:t>s section</w:t>
            </w:r>
          </w:p>
        </w:tc>
      </w:tr>
      <w:tr w:rsidR="00340BBF" w:rsidRPr="00F070E2" w14:paraId="732DC90A" w14:textId="77777777" w:rsidTr="00CC4706">
        <w:tc>
          <w:tcPr>
            <w:tcW w:w="1843" w:type="dxa"/>
            <w:tcBorders>
              <w:top w:val="dotted" w:sz="4" w:space="0" w:color="auto"/>
              <w:bottom w:val="dotted" w:sz="4" w:space="0" w:color="auto"/>
            </w:tcBorders>
          </w:tcPr>
          <w:p w14:paraId="669BA130" w14:textId="11BCFCD7" w:rsidR="00340BBF" w:rsidRPr="00F070E2" w:rsidRDefault="00340BBF" w:rsidP="00340BBF">
            <w:pPr>
              <w:pStyle w:val="TableText"/>
              <w:rPr>
                <w:szCs w:val="18"/>
              </w:rPr>
            </w:pPr>
            <w:r>
              <w:t>10 September 2018</w:t>
            </w:r>
          </w:p>
        </w:tc>
        <w:tc>
          <w:tcPr>
            <w:tcW w:w="992" w:type="dxa"/>
            <w:tcBorders>
              <w:top w:val="dotted" w:sz="4" w:space="0" w:color="auto"/>
              <w:bottom w:val="dotted" w:sz="4" w:space="0" w:color="auto"/>
            </w:tcBorders>
          </w:tcPr>
          <w:p w14:paraId="7B8392B0" w14:textId="15B526CE" w:rsidR="00340BBF" w:rsidRPr="00F070E2" w:rsidRDefault="00340BBF" w:rsidP="00340BBF">
            <w:pPr>
              <w:pStyle w:val="TableText"/>
              <w:jc w:val="center"/>
              <w:rPr>
                <w:szCs w:val="18"/>
              </w:rPr>
            </w:pPr>
            <w:r>
              <w:t>2.0</w:t>
            </w:r>
          </w:p>
        </w:tc>
        <w:tc>
          <w:tcPr>
            <w:tcW w:w="4319" w:type="dxa"/>
            <w:tcBorders>
              <w:top w:val="dotted" w:sz="4" w:space="0" w:color="auto"/>
              <w:bottom w:val="dotted" w:sz="4" w:space="0" w:color="auto"/>
            </w:tcBorders>
          </w:tcPr>
          <w:p w14:paraId="43E77F10" w14:textId="77777777" w:rsidR="00340BBF" w:rsidRDefault="00340BBF" w:rsidP="00340BBF">
            <w:pPr>
              <w:pStyle w:val="TableText"/>
            </w:pPr>
            <w:r>
              <w:t>Updated</w:t>
            </w:r>
          </w:p>
          <w:p w14:paraId="23025C49" w14:textId="2ABDD69F" w:rsidR="00340BBF" w:rsidRDefault="003D7DF3" w:rsidP="001F04BC">
            <w:pPr>
              <w:pStyle w:val="TableBullet1"/>
              <w:numPr>
                <w:ilvl w:val="0"/>
                <w:numId w:val="20"/>
              </w:numPr>
            </w:pPr>
            <w:r>
              <w:t>c</w:t>
            </w:r>
            <w:r w:rsidR="00491C6C" w:rsidRPr="00491C6C">
              <w:t>lass name to methyl bromide fumigation</w:t>
            </w:r>
          </w:p>
          <w:p w14:paraId="048BDA8D" w14:textId="0597751A" w:rsidR="00491C6C" w:rsidRDefault="00491C6C" w:rsidP="001F04BC">
            <w:pPr>
              <w:pStyle w:val="TableBullet1"/>
              <w:numPr>
                <w:ilvl w:val="0"/>
                <w:numId w:val="20"/>
              </w:numPr>
            </w:pPr>
            <w:r>
              <w:t xml:space="preserve">references from </w:t>
            </w:r>
            <w:r w:rsidR="00262814" w:rsidRPr="003B1B79">
              <w:rPr>
                <w:i/>
                <w:iCs/>
              </w:rPr>
              <w:t xml:space="preserve">methyl bromide </w:t>
            </w:r>
            <w:r w:rsidRPr="003B1B79">
              <w:rPr>
                <w:i/>
                <w:iCs/>
              </w:rPr>
              <w:t>fumigation standard</w:t>
            </w:r>
            <w:r>
              <w:t xml:space="preserve"> </w:t>
            </w:r>
          </w:p>
          <w:p w14:paraId="044C0355" w14:textId="71CC30E9" w:rsidR="00491C6C" w:rsidRDefault="00491C6C" w:rsidP="00491C6C">
            <w:pPr>
              <w:pStyle w:val="TableBullet1"/>
              <w:ind w:left="360"/>
            </w:pPr>
            <w:r>
              <w:t xml:space="preserve">to </w:t>
            </w:r>
            <w:r w:rsidR="00262814" w:rsidRPr="003B1B79">
              <w:rPr>
                <w:i/>
                <w:iCs/>
              </w:rPr>
              <w:t>methyl bromide</w:t>
            </w:r>
            <w:r w:rsidRPr="003B1B79">
              <w:rPr>
                <w:i/>
                <w:iCs/>
              </w:rPr>
              <w:t xml:space="preserve"> fumigation methodology</w:t>
            </w:r>
          </w:p>
          <w:p w14:paraId="73287884" w14:textId="0048E1D5" w:rsidR="00491C6C" w:rsidRDefault="00491C6C" w:rsidP="001F04BC">
            <w:pPr>
              <w:pStyle w:val="TableBullet1"/>
              <w:numPr>
                <w:ilvl w:val="0"/>
                <w:numId w:val="20"/>
              </w:numPr>
            </w:pPr>
            <w:r w:rsidRPr="00AF7409">
              <w:rPr>
                <w:i/>
              </w:rPr>
              <w:t>accredited person</w:t>
            </w:r>
            <w:r>
              <w:t xml:space="preserve">s licensing requirements </w:t>
            </w:r>
          </w:p>
          <w:p w14:paraId="72A45956" w14:textId="72106224" w:rsidR="00491C6C" w:rsidRDefault="00491C6C" w:rsidP="00491C6C">
            <w:pPr>
              <w:pStyle w:val="TableBullet1"/>
              <w:ind w:left="360"/>
            </w:pPr>
            <w:r>
              <w:t>(Table 2)</w:t>
            </w:r>
          </w:p>
          <w:p w14:paraId="26041BF9" w14:textId="79920473" w:rsidR="00491C6C" w:rsidRDefault="00491C6C" w:rsidP="001F04BC">
            <w:pPr>
              <w:pStyle w:val="TableBullet1"/>
              <w:numPr>
                <w:ilvl w:val="0"/>
                <w:numId w:val="20"/>
              </w:numPr>
            </w:pPr>
            <w:r>
              <w:t>form completion requirements (Table 3)</w:t>
            </w:r>
          </w:p>
          <w:p w14:paraId="06B1F04F" w14:textId="7DE7688A" w:rsidR="00491C6C" w:rsidRDefault="00491C6C" w:rsidP="001F04BC">
            <w:pPr>
              <w:pStyle w:val="TableBullet1"/>
              <w:numPr>
                <w:ilvl w:val="0"/>
                <w:numId w:val="20"/>
              </w:numPr>
            </w:pPr>
            <w:r>
              <w:t xml:space="preserve">general requirements amalgamated into </w:t>
            </w:r>
          </w:p>
          <w:p w14:paraId="019F6B7E" w14:textId="1273F485" w:rsidR="00340BBF" w:rsidRPr="00340BBF" w:rsidRDefault="00491C6C" w:rsidP="001F04BC">
            <w:pPr>
              <w:pStyle w:val="TableBullet1"/>
              <w:numPr>
                <w:ilvl w:val="0"/>
                <w:numId w:val="20"/>
              </w:numPr>
            </w:pPr>
            <w:r>
              <w:t>tables 2, 3, 4 and 5</w:t>
            </w:r>
            <w:r w:rsidR="003B518A">
              <w:t>.</w:t>
            </w:r>
          </w:p>
        </w:tc>
        <w:tc>
          <w:tcPr>
            <w:tcW w:w="2266" w:type="dxa"/>
            <w:tcBorders>
              <w:top w:val="dotted" w:sz="4" w:space="0" w:color="auto"/>
              <w:bottom w:val="dotted" w:sz="4" w:space="0" w:color="auto"/>
            </w:tcBorders>
          </w:tcPr>
          <w:p w14:paraId="5BEB767F" w14:textId="2B5F2DC2" w:rsidR="00340BBF" w:rsidRPr="00904123" w:rsidRDefault="00340BBF" w:rsidP="00340BBF">
            <w:pPr>
              <w:pStyle w:val="TableText"/>
              <w:rPr>
                <w:szCs w:val="18"/>
              </w:rPr>
            </w:pPr>
            <w:r w:rsidRPr="00C767FC">
              <w:rPr>
                <w:iCs/>
              </w:rPr>
              <w:t>Approved Arrangement</w:t>
            </w:r>
            <w:r w:rsidRPr="00904123">
              <w:t>s section</w:t>
            </w:r>
          </w:p>
        </w:tc>
      </w:tr>
      <w:tr w:rsidR="009F74FB" w:rsidRPr="00F070E2" w14:paraId="3C149E96" w14:textId="77777777" w:rsidTr="00CC4706">
        <w:tc>
          <w:tcPr>
            <w:tcW w:w="1843" w:type="dxa"/>
            <w:tcBorders>
              <w:top w:val="dotted" w:sz="4" w:space="0" w:color="auto"/>
              <w:bottom w:val="dotted" w:sz="4" w:space="0" w:color="auto"/>
            </w:tcBorders>
          </w:tcPr>
          <w:p w14:paraId="3E86874F" w14:textId="116092F5" w:rsidR="009F74FB" w:rsidRPr="00F070E2" w:rsidRDefault="00491C6C" w:rsidP="009F74FB">
            <w:pPr>
              <w:pStyle w:val="TableText"/>
              <w:rPr>
                <w:szCs w:val="18"/>
              </w:rPr>
            </w:pPr>
            <w:r>
              <w:t>6 December 2021</w:t>
            </w:r>
          </w:p>
        </w:tc>
        <w:tc>
          <w:tcPr>
            <w:tcW w:w="992" w:type="dxa"/>
            <w:tcBorders>
              <w:top w:val="dotted" w:sz="4" w:space="0" w:color="auto"/>
              <w:bottom w:val="dotted" w:sz="4" w:space="0" w:color="auto"/>
            </w:tcBorders>
          </w:tcPr>
          <w:p w14:paraId="4A01B325" w14:textId="5DF4B996" w:rsidR="009F74FB" w:rsidRPr="00F070E2" w:rsidRDefault="009F74FB" w:rsidP="009F74FB">
            <w:pPr>
              <w:pStyle w:val="TableText"/>
              <w:jc w:val="center"/>
              <w:rPr>
                <w:szCs w:val="18"/>
              </w:rPr>
            </w:pPr>
            <w:r w:rsidRPr="00775D78">
              <w:t>2.0</w:t>
            </w:r>
          </w:p>
        </w:tc>
        <w:tc>
          <w:tcPr>
            <w:tcW w:w="4319" w:type="dxa"/>
            <w:tcBorders>
              <w:top w:val="dotted" w:sz="4" w:space="0" w:color="auto"/>
              <w:bottom w:val="dotted" w:sz="4" w:space="0" w:color="auto"/>
            </w:tcBorders>
          </w:tcPr>
          <w:p w14:paraId="1D9095FD" w14:textId="77777777" w:rsidR="00491C6C" w:rsidRDefault="00491C6C" w:rsidP="00491C6C">
            <w:pPr>
              <w:pStyle w:val="TableText"/>
            </w:pPr>
            <w:r>
              <w:t xml:space="preserve">Added </w:t>
            </w:r>
            <w:r w:rsidRPr="00AF7409">
              <w:rPr>
                <w:i/>
              </w:rPr>
              <w:t>biosecurity risk</w:t>
            </w:r>
            <w:r>
              <w:t xml:space="preserve"> information to the scope</w:t>
            </w:r>
          </w:p>
          <w:p w14:paraId="3E427D4A" w14:textId="6AF0C318" w:rsidR="009F74FB" w:rsidRPr="00F070E2" w:rsidRDefault="00491C6C" w:rsidP="00491C6C">
            <w:pPr>
              <w:pStyle w:val="TableText"/>
              <w:rPr>
                <w:szCs w:val="18"/>
              </w:rPr>
            </w:pPr>
            <w:r>
              <w:t>statement in Table 1</w:t>
            </w:r>
          </w:p>
        </w:tc>
        <w:tc>
          <w:tcPr>
            <w:tcW w:w="2266" w:type="dxa"/>
            <w:tcBorders>
              <w:top w:val="dotted" w:sz="4" w:space="0" w:color="auto"/>
              <w:bottom w:val="dotted" w:sz="4" w:space="0" w:color="auto"/>
            </w:tcBorders>
          </w:tcPr>
          <w:p w14:paraId="17CD5A79" w14:textId="2DC277D2" w:rsidR="009F74FB" w:rsidRPr="00904123" w:rsidRDefault="009F74FB" w:rsidP="009F74FB">
            <w:pPr>
              <w:pStyle w:val="TableText"/>
              <w:rPr>
                <w:szCs w:val="18"/>
              </w:rPr>
            </w:pPr>
            <w:r w:rsidRPr="00C767FC">
              <w:rPr>
                <w:iCs/>
              </w:rPr>
              <w:t>Approved Arrangement</w:t>
            </w:r>
            <w:r w:rsidRPr="00904123">
              <w:t>s section</w:t>
            </w:r>
          </w:p>
        </w:tc>
      </w:tr>
      <w:tr w:rsidR="00DE0F3B" w:rsidRPr="00F070E2" w14:paraId="0C269C9C" w14:textId="77777777" w:rsidTr="00CC4706">
        <w:tc>
          <w:tcPr>
            <w:tcW w:w="1843" w:type="dxa"/>
            <w:tcBorders>
              <w:bottom w:val="single" w:sz="4" w:space="0" w:color="auto"/>
            </w:tcBorders>
          </w:tcPr>
          <w:p w14:paraId="70AA0CF6" w14:textId="260A883E" w:rsidR="00DE0F3B" w:rsidRPr="00F070E2" w:rsidRDefault="00256087" w:rsidP="00DE0F3B">
            <w:pPr>
              <w:pStyle w:val="TableText"/>
            </w:pPr>
            <w:r>
              <w:t>2</w:t>
            </w:r>
            <w:r w:rsidR="00E37BAD">
              <w:t>6</w:t>
            </w:r>
            <w:r w:rsidR="00CA3B4A">
              <w:t xml:space="preserve"> </w:t>
            </w:r>
            <w:r>
              <w:t>A</w:t>
            </w:r>
            <w:r w:rsidR="00FE7F43">
              <w:t>u</w:t>
            </w:r>
            <w:r>
              <w:t>gust</w:t>
            </w:r>
            <w:r w:rsidR="00491C6C">
              <w:t xml:space="preserve"> 2</w:t>
            </w:r>
            <w:r w:rsidR="00340BBF">
              <w:t>022</w:t>
            </w:r>
          </w:p>
        </w:tc>
        <w:tc>
          <w:tcPr>
            <w:tcW w:w="992" w:type="dxa"/>
            <w:tcBorders>
              <w:bottom w:val="single" w:sz="4" w:space="0" w:color="auto"/>
            </w:tcBorders>
          </w:tcPr>
          <w:p w14:paraId="46C0306E" w14:textId="344DF366" w:rsidR="00DE0F3B" w:rsidRPr="00F070E2" w:rsidRDefault="00340BBF" w:rsidP="00DE0F3B">
            <w:pPr>
              <w:pStyle w:val="TableText"/>
              <w:jc w:val="center"/>
            </w:pPr>
            <w:r>
              <w:t>3.0</w:t>
            </w:r>
          </w:p>
        </w:tc>
        <w:tc>
          <w:tcPr>
            <w:tcW w:w="4319" w:type="dxa"/>
            <w:tcBorders>
              <w:bottom w:val="single" w:sz="4" w:space="0" w:color="auto"/>
            </w:tcBorders>
          </w:tcPr>
          <w:p w14:paraId="1D0945FF" w14:textId="4AB19C67" w:rsidR="00DE0F3B" w:rsidRDefault="003D7DF3" w:rsidP="00DE0F3B">
            <w:pPr>
              <w:pStyle w:val="TableBullet1"/>
            </w:pPr>
            <w:r>
              <w:t>Added</w:t>
            </w:r>
            <w:r w:rsidR="00D715D5">
              <w:t>:</w:t>
            </w:r>
          </w:p>
          <w:p w14:paraId="5AAE51E5" w14:textId="56633EF3" w:rsidR="001A6DBB" w:rsidRDefault="001A6DBB" w:rsidP="003D7DF3">
            <w:pPr>
              <w:pStyle w:val="TableBullet1"/>
              <w:numPr>
                <w:ilvl w:val="0"/>
                <w:numId w:val="20"/>
              </w:numPr>
            </w:pPr>
            <w:r>
              <w:t>information required for application</w:t>
            </w:r>
          </w:p>
          <w:p w14:paraId="3872C6D2" w14:textId="26423843" w:rsidR="00DD6F77" w:rsidRDefault="00DD6F77" w:rsidP="003D7DF3">
            <w:pPr>
              <w:pStyle w:val="TableBullet1"/>
              <w:numPr>
                <w:ilvl w:val="0"/>
                <w:numId w:val="20"/>
              </w:numPr>
            </w:pPr>
            <w:r>
              <w:t xml:space="preserve">conditions for </w:t>
            </w:r>
            <w:r w:rsidRPr="00AF7409">
              <w:rPr>
                <w:i/>
              </w:rPr>
              <w:t>accredited person</w:t>
            </w:r>
            <w:r>
              <w:t>s</w:t>
            </w:r>
          </w:p>
          <w:p w14:paraId="1396FF4B" w14:textId="58907AF5" w:rsidR="00B22A60" w:rsidRDefault="00B22A60" w:rsidP="003D7DF3">
            <w:pPr>
              <w:pStyle w:val="TableBullet1"/>
              <w:numPr>
                <w:ilvl w:val="0"/>
                <w:numId w:val="20"/>
              </w:numPr>
            </w:pPr>
            <w:r>
              <w:t xml:space="preserve">condition for </w:t>
            </w:r>
            <w:r w:rsidR="00DD6F77">
              <w:t>possession of applicable biosecurity direction</w:t>
            </w:r>
          </w:p>
          <w:p w14:paraId="2A29C4E8" w14:textId="1934A47D" w:rsidR="003D7DF3" w:rsidRDefault="009127AA" w:rsidP="003D7DF3">
            <w:pPr>
              <w:pStyle w:val="TableBullet1"/>
              <w:numPr>
                <w:ilvl w:val="0"/>
                <w:numId w:val="20"/>
              </w:numPr>
            </w:pPr>
            <w:r>
              <w:t xml:space="preserve">conditions for </w:t>
            </w:r>
            <w:r w:rsidR="003D7DF3" w:rsidRPr="00AF7409">
              <w:rPr>
                <w:i/>
              </w:rPr>
              <w:t>pest</w:t>
            </w:r>
            <w:r w:rsidR="003D7DF3">
              <w:t xml:space="preserve"> escape </w:t>
            </w:r>
            <w:r w:rsidR="00D373AD">
              <w:t xml:space="preserve">management and </w:t>
            </w:r>
            <w:r w:rsidR="003D7DF3">
              <w:t>action</w:t>
            </w:r>
          </w:p>
          <w:p w14:paraId="3357DD88" w14:textId="60D526CB" w:rsidR="003D7DF3" w:rsidRDefault="009127AA" w:rsidP="003D7DF3">
            <w:pPr>
              <w:pStyle w:val="TableBullet1"/>
              <w:numPr>
                <w:ilvl w:val="0"/>
                <w:numId w:val="20"/>
              </w:numPr>
            </w:pPr>
            <w:r>
              <w:t xml:space="preserve">conditions for </w:t>
            </w:r>
            <w:r w:rsidR="003D7DF3">
              <w:t xml:space="preserve">email notification </w:t>
            </w:r>
            <w:r w:rsidR="00D373AD">
              <w:t>of fumigation end time</w:t>
            </w:r>
          </w:p>
          <w:p w14:paraId="6DBF5799" w14:textId="20908FAF" w:rsidR="003D7DF3" w:rsidRDefault="009127AA" w:rsidP="003D7DF3">
            <w:pPr>
              <w:pStyle w:val="TableBullet1"/>
              <w:numPr>
                <w:ilvl w:val="0"/>
                <w:numId w:val="20"/>
              </w:numPr>
            </w:pPr>
            <w:r>
              <w:t xml:space="preserve">conditions for photographs of </w:t>
            </w:r>
            <w:r w:rsidR="00D373AD">
              <w:t xml:space="preserve">instrument </w:t>
            </w:r>
            <w:r>
              <w:t>readings</w:t>
            </w:r>
          </w:p>
          <w:p w14:paraId="64E4FCBF" w14:textId="79EB7BEC" w:rsidR="00DD6F77" w:rsidRDefault="00DD6F77" w:rsidP="003D7DF3">
            <w:pPr>
              <w:pStyle w:val="TableBullet1"/>
              <w:numPr>
                <w:ilvl w:val="0"/>
                <w:numId w:val="20"/>
              </w:numPr>
            </w:pPr>
            <w:r>
              <w:t>conditions for record of fumigation</w:t>
            </w:r>
          </w:p>
          <w:p w14:paraId="02469320" w14:textId="33DBAF26" w:rsidR="009F3E37" w:rsidRDefault="009127AA" w:rsidP="007778DE">
            <w:pPr>
              <w:pStyle w:val="TableBullet1"/>
              <w:numPr>
                <w:ilvl w:val="0"/>
                <w:numId w:val="20"/>
              </w:numPr>
            </w:pPr>
            <w:r>
              <w:t>conditions for digital applications used to record methyl bromide fumigation</w:t>
            </w:r>
            <w:r w:rsidR="003B518A">
              <w:t>.</w:t>
            </w:r>
          </w:p>
          <w:p w14:paraId="5282D1EC" w14:textId="1AC9FFAD" w:rsidR="00C37DEA" w:rsidRDefault="00C37DEA" w:rsidP="00C37DEA">
            <w:pPr>
              <w:pStyle w:val="TableBullet1"/>
            </w:pPr>
            <w:r>
              <w:t>Updated</w:t>
            </w:r>
            <w:r w:rsidR="00D715D5">
              <w:t>:</w:t>
            </w:r>
          </w:p>
          <w:p w14:paraId="2A0CEC89" w14:textId="77777777" w:rsidR="003D7DF3" w:rsidRDefault="00C37DEA" w:rsidP="009127AA">
            <w:pPr>
              <w:pStyle w:val="TableBullet1"/>
              <w:numPr>
                <w:ilvl w:val="0"/>
                <w:numId w:val="20"/>
              </w:numPr>
            </w:pPr>
            <w:r>
              <w:t>web accessible template</w:t>
            </w:r>
          </w:p>
          <w:p w14:paraId="51D675DC" w14:textId="335F297D" w:rsidR="009F3E37" w:rsidRDefault="009F3E37" w:rsidP="009127AA">
            <w:pPr>
              <w:pStyle w:val="TableBullet1"/>
              <w:numPr>
                <w:ilvl w:val="0"/>
                <w:numId w:val="20"/>
              </w:numPr>
            </w:pPr>
            <w:r>
              <w:t xml:space="preserve">conditions for </w:t>
            </w:r>
            <w:r w:rsidRPr="00AF7409">
              <w:rPr>
                <w:i/>
              </w:rPr>
              <w:t>accredited person</w:t>
            </w:r>
            <w:r>
              <w:t>s</w:t>
            </w:r>
            <w:r w:rsidR="00E61AF8">
              <w:t xml:space="preserve"> </w:t>
            </w:r>
          </w:p>
          <w:p w14:paraId="3882BA48" w14:textId="5424A655" w:rsidR="00E61AF8" w:rsidRDefault="00E61AF8" w:rsidP="009127AA">
            <w:pPr>
              <w:pStyle w:val="TableBullet1"/>
              <w:numPr>
                <w:ilvl w:val="0"/>
                <w:numId w:val="20"/>
              </w:numPr>
            </w:pPr>
            <w:r>
              <w:t xml:space="preserve">condition for monitoring fumigation in a </w:t>
            </w:r>
            <w:r w:rsidRPr="00E61AF8">
              <w:rPr>
                <w:i/>
                <w:iCs/>
              </w:rPr>
              <w:t>temperature controlled</w:t>
            </w:r>
            <w:r>
              <w:t xml:space="preserve"> </w:t>
            </w:r>
            <w:r w:rsidRPr="00E61AF8">
              <w:rPr>
                <w:i/>
                <w:iCs/>
              </w:rPr>
              <w:t>environment</w:t>
            </w:r>
          </w:p>
          <w:p w14:paraId="1D0DE685" w14:textId="66A0E1AF" w:rsidR="003B518A" w:rsidRDefault="003B518A" w:rsidP="009127AA">
            <w:pPr>
              <w:pStyle w:val="TableBullet1"/>
              <w:numPr>
                <w:ilvl w:val="0"/>
                <w:numId w:val="20"/>
              </w:numPr>
            </w:pPr>
            <w:r>
              <w:t>conditions for records</w:t>
            </w:r>
          </w:p>
          <w:p w14:paraId="44FEED1C" w14:textId="4033EA57" w:rsidR="003B518A" w:rsidRDefault="003B518A" w:rsidP="009127AA">
            <w:pPr>
              <w:pStyle w:val="TableBullet1"/>
              <w:numPr>
                <w:ilvl w:val="0"/>
                <w:numId w:val="20"/>
              </w:numPr>
            </w:pPr>
            <w:r>
              <w:t>various conditions to clarify intent of wording</w:t>
            </w:r>
          </w:p>
          <w:p w14:paraId="560EB790" w14:textId="76223FFD" w:rsidR="003C5E1F" w:rsidRPr="00F070E2" w:rsidRDefault="003C5E1F" w:rsidP="009127AA">
            <w:pPr>
              <w:pStyle w:val="TableBullet1"/>
              <w:numPr>
                <w:ilvl w:val="0"/>
                <w:numId w:val="20"/>
              </w:numPr>
            </w:pPr>
            <w:r w:rsidRPr="000A56E1">
              <w:rPr>
                <w:iCs/>
              </w:rPr>
              <w:t>Department</w:t>
            </w:r>
            <w:r>
              <w:t xml:space="preserve"> of Agriculture, Water and the Environment to </w:t>
            </w:r>
            <w:r w:rsidRPr="000A56E1">
              <w:rPr>
                <w:iCs/>
              </w:rPr>
              <w:t>Department</w:t>
            </w:r>
            <w:r>
              <w:t xml:space="preserve"> of Agriculture, Fisheries and Forestry and associated hyperlinks</w:t>
            </w:r>
            <w:r w:rsidR="003B518A">
              <w:t>.</w:t>
            </w:r>
          </w:p>
        </w:tc>
        <w:tc>
          <w:tcPr>
            <w:tcW w:w="2266" w:type="dxa"/>
            <w:tcBorders>
              <w:bottom w:val="single" w:sz="4" w:space="0" w:color="auto"/>
            </w:tcBorders>
          </w:tcPr>
          <w:p w14:paraId="0DA4F3B8" w14:textId="3769B99E" w:rsidR="00DE0F3B" w:rsidRPr="00904123" w:rsidRDefault="00340BBF" w:rsidP="00DE0F3B">
            <w:pPr>
              <w:pStyle w:val="TableText"/>
            </w:pPr>
            <w:r w:rsidRPr="00C767FC">
              <w:rPr>
                <w:iCs/>
              </w:rPr>
              <w:t>Approved Arrangement</w:t>
            </w:r>
            <w:r w:rsidRPr="00904123">
              <w:t xml:space="preserve">s </w:t>
            </w:r>
            <w:r w:rsidR="006B43FD" w:rsidRPr="00904123">
              <w:t>program</w:t>
            </w:r>
          </w:p>
        </w:tc>
      </w:tr>
    </w:tbl>
    <w:p w14:paraId="18121A80" w14:textId="77777777" w:rsidR="005C026B" w:rsidRPr="00F070E2" w:rsidRDefault="005C026B">
      <w:pPr>
        <w:spacing w:after="0" w:line="240" w:lineRule="auto"/>
      </w:pPr>
      <w:r w:rsidRPr="00F070E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0B96DF4" w14:textId="77777777" w:rsidR="00F91CBC" w:rsidRPr="00F070E2" w:rsidRDefault="005E65BF">
          <w:pPr>
            <w:pStyle w:val="TOCHeading"/>
          </w:pPr>
          <w:r w:rsidRPr="00F070E2">
            <w:t>Contents</w:t>
          </w:r>
        </w:p>
        <w:p w14:paraId="6D18206B" w14:textId="7D7C10ED" w:rsidR="002640DD" w:rsidRDefault="005E65BF">
          <w:pPr>
            <w:pStyle w:val="TOC1"/>
            <w:rPr>
              <w:rFonts w:asciiTheme="minorHAnsi" w:eastAsiaTheme="minorEastAsia" w:hAnsiTheme="minorHAnsi"/>
              <w:b w:val="0"/>
              <w:lang w:eastAsia="en-AU"/>
            </w:rPr>
          </w:pPr>
          <w:r w:rsidRPr="00F070E2">
            <w:rPr>
              <w:b w:val="0"/>
            </w:rPr>
            <w:fldChar w:fldCharType="begin"/>
          </w:r>
          <w:r w:rsidRPr="00F070E2">
            <w:rPr>
              <w:b w:val="0"/>
            </w:rPr>
            <w:instrText xml:space="preserve"> TOC \h \z \u \t "Heading 2,1,Heading 3,2,Style1,2,TOA Heading,1" </w:instrText>
          </w:r>
          <w:r w:rsidRPr="00F070E2">
            <w:rPr>
              <w:b w:val="0"/>
            </w:rPr>
            <w:fldChar w:fldCharType="separate"/>
          </w:r>
          <w:hyperlink w:anchor="_Toc113529090" w:history="1">
            <w:r w:rsidR="002640DD" w:rsidRPr="00B91087">
              <w:rPr>
                <w:rStyle w:val="Hyperlink"/>
              </w:rPr>
              <w:t>Version control</w:t>
            </w:r>
            <w:r w:rsidR="002640DD">
              <w:rPr>
                <w:webHidden/>
              </w:rPr>
              <w:tab/>
            </w:r>
            <w:r w:rsidR="002640DD">
              <w:rPr>
                <w:webHidden/>
              </w:rPr>
              <w:fldChar w:fldCharType="begin"/>
            </w:r>
            <w:r w:rsidR="002640DD">
              <w:rPr>
                <w:webHidden/>
              </w:rPr>
              <w:instrText xml:space="preserve"> PAGEREF _Toc113529090 \h </w:instrText>
            </w:r>
            <w:r w:rsidR="002640DD">
              <w:rPr>
                <w:webHidden/>
              </w:rPr>
            </w:r>
            <w:r w:rsidR="002640DD">
              <w:rPr>
                <w:webHidden/>
              </w:rPr>
              <w:fldChar w:fldCharType="separate"/>
            </w:r>
            <w:r w:rsidR="00D81D00">
              <w:rPr>
                <w:webHidden/>
              </w:rPr>
              <w:t>3</w:t>
            </w:r>
            <w:r w:rsidR="002640DD">
              <w:rPr>
                <w:webHidden/>
              </w:rPr>
              <w:fldChar w:fldCharType="end"/>
            </w:r>
          </w:hyperlink>
        </w:p>
        <w:p w14:paraId="51A0A939" w14:textId="405CA990" w:rsidR="002640DD" w:rsidRDefault="00000000">
          <w:pPr>
            <w:pStyle w:val="TOC1"/>
            <w:rPr>
              <w:rFonts w:asciiTheme="minorHAnsi" w:eastAsiaTheme="minorEastAsia" w:hAnsiTheme="minorHAnsi"/>
              <w:b w:val="0"/>
              <w:lang w:eastAsia="en-AU"/>
            </w:rPr>
          </w:pPr>
          <w:hyperlink w:anchor="_Toc113529091" w:history="1">
            <w:r w:rsidR="002640DD" w:rsidRPr="00B91087">
              <w:rPr>
                <w:rStyle w:val="Hyperlink"/>
              </w:rPr>
              <w:t>Guide to using this document</w:t>
            </w:r>
            <w:r w:rsidR="002640DD">
              <w:rPr>
                <w:webHidden/>
              </w:rPr>
              <w:tab/>
            </w:r>
            <w:r w:rsidR="002640DD">
              <w:rPr>
                <w:webHidden/>
              </w:rPr>
              <w:fldChar w:fldCharType="begin"/>
            </w:r>
            <w:r w:rsidR="002640DD">
              <w:rPr>
                <w:webHidden/>
              </w:rPr>
              <w:instrText xml:space="preserve"> PAGEREF _Toc113529091 \h </w:instrText>
            </w:r>
            <w:r w:rsidR="002640DD">
              <w:rPr>
                <w:webHidden/>
              </w:rPr>
            </w:r>
            <w:r w:rsidR="002640DD">
              <w:rPr>
                <w:webHidden/>
              </w:rPr>
              <w:fldChar w:fldCharType="separate"/>
            </w:r>
            <w:r w:rsidR="00D81D00">
              <w:rPr>
                <w:webHidden/>
              </w:rPr>
              <w:t>5</w:t>
            </w:r>
            <w:r w:rsidR="002640DD">
              <w:rPr>
                <w:webHidden/>
              </w:rPr>
              <w:fldChar w:fldCharType="end"/>
            </w:r>
          </w:hyperlink>
        </w:p>
        <w:p w14:paraId="1B88CF65" w14:textId="1D79794E" w:rsidR="002640DD" w:rsidRDefault="00000000">
          <w:pPr>
            <w:pStyle w:val="TOC2"/>
            <w:rPr>
              <w:rFonts w:asciiTheme="minorHAnsi" w:eastAsiaTheme="minorEastAsia" w:hAnsiTheme="minorHAnsi"/>
              <w:lang w:eastAsia="en-AU"/>
            </w:rPr>
          </w:pPr>
          <w:hyperlink w:anchor="_Toc113529092" w:history="1">
            <w:r w:rsidR="002640DD" w:rsidRPr="00B91087">
              <w:rPr>
                <w:rStyle w:val="Hyperlink"/>
              </w:rPr>
              <w:t>Definitions</w:t>
            </w:r>
            <w:r w:rsidR="002640DD">
              <w:rPr>
                <w:webHidden/>
              </w:rPr>
              <w:tab/>
            </w:r>
            <w:r w:rsidR="002640DD">
              <w:rPr>
                <w:webHidden/>
              </w:rPr>
              <w:fldChar w:fldCharType="begin"/>
            </w:r>
            <w:r w:rsidR="002640DD">
              <w:rPr>
                <w:webHidden/>
              </w:rPr>
              <w:instrText xml:space="preserve"> PAGEREF _Toc113529092 \h </w:instrText>
            </w:r>
            <w:r w:rsidR="002640DD">
              <w:rPr>
                <w:webHidden/>
              </w:rPr>
            </w:r>
            <w:r w:rsidR="002640DD">
              <w:rPr>
                <w:webHidden/>
              </w:rPr>
              <w:fldChar w:fldCharType="separate"/>
            </w:r>
            <w:r w:rsidR="00D81D00">
              <w:rPr>
                <w:webHidden/>
              </w:rPr>
              <w:t>5</w:t>
            </w:r>
            <w:r w:rsidR="002640DD">
              <w:rPr>
                <w:webHidden/>
              </w:rPr>
              <w:fldChar w:fldCharType="end"/>
            </w:r>
          </w:hyperlink>
        </w:p>
        <w:p w14:paraId="6A890771" w14:textId="2DF2D844" w:rsidR="002640DD" w:rsidRDefault="00000000">
          <w:pPr>
            <w:pStyle w:val="TOC2"/>
            <w:rPr>
              <w:rFonts w:asciiTheme="minorHAnsi" w:eastAsiaTheme="minorEastAsia" w:hAnsiTheme="minorHAnsi"/>
              <w:lang w:eastAsia="en-AU"/>
            </w:rPr>
          </w:pPr>
          <w:hyperlink w:anchor="_Toc113529093" w:history="1">
            <w:r w:rsidR="002640DD" w:rsidRPr="00B91087">
              <w:rPr>
                <w:rStyle w:val="Hyperlink"/>
              </w:rPr>
              <w:t>Other documents</w:t>
            </w:r>
            <w:r w:rsidR="002640DD">
              <w:rPr>
                <w:webHidden/>
              </w:rPr>
              <w:tab/>
            </w:r>
            <w:r w:rsidR="002640DD">
              <w:rPr>
                <w:webHidden/>
              </w:rPr>
              <w:fldChar w:fldCharType="begin"/>
            </w:r>
            <w:r w:rsidR="002640DD">
              <w:rPr>
                <w:webHidden/>
              </w:rPr>
              <w:instrText xml:space="preserve"> PAGEREF _Toc113529093 \h </w:instrText>
            </w:r>
            <w:r w:rsidR="002640DD">
              <w:rPr>
                <w:webHidden/>
              </w:rPr>
            </w:r>
            <w:r w:rsidR="002640DD">
              <w:rPr>
                <w:webHidden/>
              </w:rPr>
              <w:fldChar w:fldCharType="separate"/>
            </w:r>
            <w:r w:rsidR="00D81D00">
              <w:rPr>
                <w:webHidden/>
              </w:rPr>
              <w:t>5</w:t>
            </w:r>
            <w:r w:rsidR="002640DD">
              <w:rPr>
                <w:webHidden/>
              </w:rPr>
              <w:fldChar w:fldCharType="end"/>
            </w:r>
          </w:hyperlink>
        </w:p>
        <w:p w14:paraId="25EF6B45" w14:textId="62B2A515" w:rsidR="002640DD" w:rsidRDefault="00000000">
          <w:pPr>
            <w:pStyle w:val="TOC2"/>
            <w:rPr>
              <w:rFonts w:asciiTheme="minorHAnsi" w:eastAsiaTheme="minorEastAsia" w:hAnsiTheme="minorHAnsi"/>
              <w:lang w:eastAsia="en-AU"/>
            </w:rPr>
          </w:pPr>
          <w:hyperlink w:anchor="_Toc113529094" w:history="1">
            <w:r w:rsidR="002640DD" w:rsidRPr="00B91087">
              <w:rPr>
                <w:rStyle w:val="Hyperlink"/>
              </w:rPr>
              <w:t>Noncompliance guide</w:t>
            </w:r>
            <w:r w:rsidR="002640DD">
              <w:rPr>
                <w:webHidden/>
              </w:rPr>
              <w:tab/>
            </w:r>
            <w:r w:rsidR="002640DD">
              <w:rPr>
                <w:webHidden/>
              </w:rPr>
              <w:fldChar w:fldCharType="begin"/>
            </w:r>
            <w:r w:rsidR="002640DD">
              <w:rPr>
                <w:webHidden/>
              </w:rPr>
              <w:instrText xml:space="preserve"> PAGEREF _Toc113529094 \h </w:instrText>
            </w:r>
            <w:r w:rsidR="002640DD">
              <w:rPr>
                <w:webHidden/>
              </w:rPr>
            </w:r>
            <w:r w:rsidR="002640DD">
              <w:rPr>
                <w:webHidden/>
              </w:rPr>
              <w:fldChar w:fldCharType="separate"/>
            </w:r>
            <w:r w:rsidR="00D81D00">
              <w:rPr>
                <w:webHidden/>
              </w:rPr>
              <w:t>5</w:t>
            </w:r>
            <w:r w:rsidR="002640DD">
              <w:rPr>
                <w:webHidden/>
              </w:rPr>
              <w:fldChar w:fldCharType="end"/>
            </w:r>
          </w:hyperlink>
        </w:p>
        <w:p w14:paraId="6CF2FB26" w14:textId="4D44789C" w:rsidR="002640DD" w:rsidRDefault="00000000">
          <w:pPr>
            <w:pStyle w:val="TOC2"/>
            <w:rPr>
              <w:rFonts w:asciiTheme="minorHAnsi" w:eastAsiaTheme="minorEastAsia" w:hAnsiTheme="minorHAnsi"/>
              <w:lang w:eastAsia="en-AU"/>
            </w:rPr>
          </w:pPr>
          <w:hyperlink w:anchor="_Toc113529095" w:history="1">
            <w:r w:rsidR="002640DD" w:rsidRPr="00B91087">
              <w:rPr>
                <w:rStyle w:val="Hyperlink"/>
              </w:rPr>
              <w:t>Key arrangement outcomes</w:t>
            </w:r>
            <w:r w:rsidR="002640DD">
              <w:rPr>
                <w:webHidden/>
              </w:rPr>
              <w:tab/>
            </w:r>
            <w:r w:rsidR="002640DD">
              <w:rPr>
                <w:webHidden/>
              </w:rPr>
              <w:fldChar w:fldCharType="begin"/>
            </w:r>
            <w:r w:rsidR="002640DD">
              <w:rPr>
                <w:webHidden/>
              </w:rPr>
              <w:instrText xml:space="preserve"> PAGEREF _Toc113529095 \h </w:instrText>
            </w:r>
            <w:r w:rsidR="002640DD">
              <w:rPr>
                <w:webHidden/>
              </w:rPr>
            </w:r>
            <w:r w:rsidR="002640DD">
              <w:rPr>
                <w:webHidden/>
              </w:rPr>
              <w:fldChar w:fldCharType="separate"/>
            </w:r>
            <w:r w:rsidR="00D81D00">
              <w:rPr>
                <w:webHidden/>
              </w:rPr>
              <w:t>7</w:t>
            </w:r>
            <w:r w:rsidR="002640DD">
              <w:rPr>
                <w:webHidden/>
              </w:rPr>
              <w:fldChar w:fldCharType="end"/>
            </w:r>
          </w:hyperlink>
        </w:p>
        <w:p w14:paraId="4099CCC7" w14:textId="17F7B4FD" w:rsidR="002640DD" w:rsidRDefault="00000000">
          <w:pPr>
            <w:pStyle w:val="TOC1"/>
            <w:rPr>
              <w:rFonts w:asciiTheme="minorHAnsi" w:eastAsiaTheme="minorEastAsia" w:hAnsiTheme="minorHAnsi"/>
              <w:b w:val="0"/>
              <w:lang w:eastAsia="en-AU"/>
            </w:rPr>
          </w:pPr>
          <w:hyperlink w:anchor="_Toc113529096" w:history="1">
            <w:r w:rsidR="002640DD" w:rsidRPr="00B91087">
              <w:rPr>
                <w:rStyle w:val="Hyperlink"/>
              </w:rPr>
              <w:t>Objective</w:t>
            </w:r>
            <w:r w:rsidR="002640DD">
              <w:rPr>
                <w:webHidden/>
              </w:rPr>
              <w:tab/>
            </w:r>
            <w:r w:rsidR="002640DD">
              <w:rPr>
                <w:webHidden/>
              </w:rPr>
              <w:fldChar w:fldCharType="begin"/>
            </w:r>
            <w:r w:rsidR="002640DD">
              <w:rPr>
                <w:webHidden/>
              </w:rPr>
              <w:instrText xml:space="preserve"> PAGEREF _Toc113529096 \h </w:instrText>
            </w:r>
            <w:r w:rsidR="002640DD">
              <w:rPr>
                <w:webHidden/>
              </w:rPr>
            </w:r>
            <w:r w:rsidR="002640DD">
              <w:rPr>
                <w:webHidden/>
              </w:rPr>
              <w:fldChar w:fldCharType="separate"/>
            </w:r>
            <w:r w:rsidR="00D81D00">
              <w:rPr>
                <w:webHidden/>
              </w:rPr>
              <w:t>8</w:t>
            </w:r>
            <w:r w:rsidR="002640DD">
              <w:rPr>
                <w:webHidden/>
              </w:rPr>
              <w:fldChar w:fldCharType="end"/>
            </w:r>
          </w:hyperlink>
        </w:p>
        <w:p w14:paraId="6751BE64" w14:textId="7DD3BD22" w:rsidR="002640DD" w:rsidRDefault="00000000">
          <w:pPr>
            <w:pStyle w:val="TOC2"/>
            <w:rPr>
              <w:rFonts w:asciiTheme="minorHAnsi" w:eastAsiaTheme="minorEastAsia" w:hAnsiTheme="minorHAnsi"/>
              <w:lang w:eastAsia="en-AU"/>
            </w:rPr>
          </w:pPr>
          <w:hyperlink w:anchor="_Toc113529097" w:history="1">
            <w:r w:rsidR="002640DD" w:rsidRPr="00B91087">
              <w:rPr>
                <w:rStyle w:val="Hyperlink"/>
              </w:rPr>
              <w:t>Scope</w:t>
            </w:r>
            <w:r w:rsidR="002640DD">
              <w:rPr>
                <w:webHidden/>
              </w:rPr>
              <w:tab/>
            </w:r>
            <w:r w:rsidR="002640DD">
              <w:rPr>
                <w:webHidden/>
              </w:rPr>
              <w:fldChar w:fldCharType="begin"/>
            </w:r>
            <w:r w:rsidR="002640DD">
              <w:rPr>
                <w:webHidden/>
              </w:rPr>
              <w:instrText xml:space="preserve"> PAGEREF _Toc113529097 \h </w:instrText>
            </w:r>
            <w:r w:rsidR="002640DD">
              <w:rPr>
                <w:webHidden/>
              </w:rPr>
            </w:r>
            <w:r w:rsidR="002640DD">
              <w:rPr>
                <w:webHidden/>
              </w:rPr>
              <w:fldChar w:fldCharType="separate"/>
            </w:r>
            <w:r w:rsidR="00D81D00">
              <w:rPr>
                <w:webHidden/>
              </w:rPr>
              <w:t>8</w:t>
            </w:r>
            <w:r w:rsidR="002640DD">
              <w:rPr>
                <w:webHidden/>
              </w:rPr>
              <w:fldChar w:fldCharType="end"/>
            </w:r>
          </w:hyperlink>
        </w:p>
        <w:p w14:paraId="4601E2D6" w14:textId="3FA8C65F" w:rsidR="002640DD" w:rsidRDefault="00000000">
          <w:pPr>
            <w:pStyle w:val="TOC2"/>
            <w:rPr>
              <w:rFonts w:asciiTheme="minorHAnsi" w:eastAsiaTheme="minorEastAsia" w:hAnsiTheme="minorHAnsi"/>
              <w:lang w:eastAsia="en-AU"/>
            </w:rPr>
          </w:pPr>
          <w:hyperlink w:anchor="_Toc113529098" w:history="1">
            <w:r w:rsidR="002640DD" w:rsidRPr="00B91087">
              <w:rPr>
                <w:rStyle w:val="Hyperlink"/>
              </w:rPr>
              <w:t>Information required for application</w:t>
            </w:r>
            <w:r w:rsidR="002640DD">
              <w:rPr>
                <w:webHidden/>
              </w:rPr>
              <w:tab/>
            </w:r>
            <w:r w:rsidR="002640DD">
              <w:rPr>
                <w:webHidden/>
              </w:rPr>
              <w:fldChar w:fldCharType="begin"/>
            </w:r>
            <w:r w:rsidR="002640DD">
              <w:rPr>
                <w:webHidden/>
              </w:rPr>
              <w:instrText xml:space="preserve"> PAGEREF _Toc113529098 \h </w:instrText>
            </w:r>
            <w:r w:rsidR="002640DD">
              <w:rPr>
                <w:webHidden/>
              </w:rPr>
            </w:r>
            <w:r w:rsidR="002640DD">
              <w:rPr>
                <w:webHidden/>
              </w:rPr>
              <w:fldChar w:fldCharType="separate"/>
            </w:r>
            <w:r w:rsidR="00D81D00">
              <w:rPr>
                <w:webHidden/>
              </w:rPr>
              <w:t>8</w:t>
            </w:r>
            <w:r w:rsidR="002640DD">
              <w:rPr>
                <w:webHidden/>
              </w:rPr>
              <w:fldChar w:fldCharType="end"/>
            </w:r>
          </w:hyperlink>
        </w:p>
        <w:p w14:paraId="516803C8" w14:textId="45F8841F" w:rsidR="002640DD" w:rsidRDefault="00000000">
          <w:pPr>
            <w:pStyle w:val="TOC1"/>
            <w:rPr>
              <w:rFonts w:asciiTheme="minorHAnsi" w:eastAsiaTheme="minorEastAsia" w:hAnsiTheme="minorHAnsi"/>
              <w:b w:val="0"/>
              <w:lang w:eastAsia="en-AU"/>
            </w:rPr>
          </w:pPr>
          <w:hyperlink w:anchor="_Toc113529099" w:history="1">
            <w:r w:rsidR="002640DD" w:rsidRPr="00B91087">
              <w:rPr>
                <w:rStyle w:val="Hyperlink"/>
              </w:rPr>
              <w:t>Conditions</w:t>
            </w:r>
            <w:r w:rsidR="002640DD">
              <w:rPr>
                <w:webHidden/>
              </w:rPr>
              <w:tab/>
            </w:r>
            <w:r w:rsidR="002640DD">
              <w:rPr>
                <w:webHidden/>
              </w:rPr>
              <w:fldChar w:fldCharType="begin"/>
            </w:r>
            <w:r w:rsidR="002640DD">
              <w:rPr>
                <w:webHidden/>
              </w:rPr>
              <w:instrText xml:space="preserve"> PAGEREF _Toc113529099 \h </w:instrText>
            </w:r>
            <w:r w:rsidR="002640DD">
              <w:rPr>
                <w:webHidden/>
              </w:rPr>
            </w:r>
            <w:r w:rsidR="002640DD">
              <w:rPr>
                <w:webHidden/>
              </w:rPr>
              <w:fldChar w:fldCharType="separate"/>
            </w:r>
            <w:r w:rsidR="00D81D00">
              <w:rPr>
                <w:webHidden/>
              </w:rPr>
              <w:t>10</w:t>
            </w:r>
            <w:r w:rsidR="002640DD">
              <w:rPr>
                <w:webHidden/>
              </w:rPr>
              <w:fldChar w:fldCharType="end"/>
            </w:r>
          </w:hyperlink>
        </w:p>
        <w:p w14:paraId="1E65F9E8" w14:textId="6EFEDC6F" w:rsidR="002640DD" w:rsidRDefault="00000000">
          <w:pPr>
            <w:pStyle w:val="TOC2"/>
            <w:rPr>
              <w:rFonts w:asciiTheme="minorHAnsi" w:eastAsiaTheme="minorEastAsia" w:hAnsiTheme="minorHAnsi"/>
              <w:lang w:eastAsia="en-AU"/>
            </w:rPr>
          </w:pPr>
          <w:hyperlink w:anchor="_Toc113529100" w:history="1">
            <w:r w:rsidR="002640DD" w:rsidRPr="00B91087">
              <w:rPr>
                <w:rStyle w:val="Hyperlink"/>
              </w:rPr>
              <w:t>Table 1 Personnel</w:t>
            </w:r>
            <w:r w:rsidR="002640DD">
              <w:rPr>
                <w:webHidden/>
              </w:rPr>
              <w:tab/>
            </w:r>
            <w:r w:rsidR="002640DD">
              <w:rPr>
                <w:webHidden/>
              </w:rPr>
              <w:fldChar w:fldCharType="begin"/>
            </w:r>
            <w:r w:rsidR="002640DD">
              <w:rPr>
                <w:webHidden/>
              </w:rPr>
              <w:instrText xml:space="preserve"> PAGEREF _Toc113529100 \h </w:instrText>
            </w:r>
            <w:r w:rsidR="002640DD">
              <w:rPr>
                <w:webHidden/>
              </w:rPr>
            </w:r>
            <w:r w:rsidR="002640DD">
              <w:rPr>
                <w:webHidden/>
              </w:rPr>
              <w:fldChar w:fldCharType="separate"/>
            </w:r>
            <w:r w:rsidR="00D81D00">
              <w:rPr>
                <w:webHidden/>
              </w:rPr>
              <w:t>10</w:t>
            </w:r>
            <w:r w:rsidR="002640DD">
              <w:rPr>
                <w:webHidden/>
              </w:rPr>
              <w:fldChar w:fldCharType="end"/>
            </w:r>
          </w:hyperlink>
        </w:p>
        <w:p w14:paraId="4931027C" w14:textId="4B1EDDE5" w:rsidR="002640DD" w:rsidRDefault="00000000">
          <w:pPr>
            <w:pStyle w:val="TOC2"/>
            <w:rPr>
              <w:rFonts w:asciiTheme="minorHAnsi" w:eastAsiaTheme="minorEastAsia" w:hAnsiTheme="minorHAnsi"/>
              <w:lang w:eastAsia="en-AU"/>
            </w:rPr>
          </w:pPr>
          <w:hyperlink w:anchor="_Toc113529101" w:history="1">
            <w:r w:rsidR="002640DD" w:rsidRPr="00B91087">
              <w:rPr>
                <w:rStyle w:val="Hyperlink"/>
              </w:rPr>
              <w:t>Table 2 Assessment of fumigation suitability</w:t>
            </w:r>
            <w:r w:rsidR="002640DD">
              <w:rPr>
                <w:webHidden/>
              </w:rPr>
              <w:tab/>
            </w:r>
            <w:r w:rsidR="002640DD">
              <w:rPr>
                <w:webHidden/>
              </w:rPr>
              <w:fldChar w:fldCharType="begin"/>
            </w:r>
            <w:r w:rsidR="002640DD">
              <w:rPr>
                <w:webHidden/>
              </w:rPr>
              <w:instrText xml:space="preserve"> PAGEREF _Toc113529101 \h </w:instrText>
            </w:r>
            <w:r w:rsidR="002640DD">
              <w:rPr>
                <w:webHidden/>
              </w:rPr>
            </w:r>
            <w:r w:rsidR="002640DD">
              <w:rPr>
                <w:webHidden/>
              </w:rPr>
              <w:fldChar w:fldCharType="separate"/>
            </w:r>
            <w:r w:rsidR="00D81D00">
              <w:rPr>
                <w:webHidden/>
              </w:rPr>
              <w:t>11</w:t>
            </w:r>
            <w:r w:rsidR="002640DD">
              <w:rPr>
                <w:webHidden/>
              </w:rPr>
              <w:fldChar w:fldCharType="end"/>
            </w:r>
          </w:hyperlink>
        </w:p>
        <w:p w14:paraId="78393AA4" w14:textId="21D4D5A4" w:rsidR="002640DD" w:rsidRDefault="00000000">
          <w:pPr>
            <w:pStyle w:val="TOC2"/>
            <w:rPr>
              <w:rFonts w:asciiTheme="minorHAnsi" w:eastAsiaTheme="minorEastAsia" w:hAnsiTheme="minorHAnsi"/>
              <w:lang w:eastAsia="en-AU"/>
            </w:rPr>
          </w:pPr>
          <w:hyperlink w:anchor="_Toc113529102" w:history="1">
            <w:r w:rsidR="002640DD" w:rsidRPr="00B91087">
              <w:rPr>
                <w:rStyle w:val="Hyperlink"/>
              </w:rPr>
              <w:t>Table 3 Methyl bromide fumigation</w:t>
            </w:r>
            <w:r w:rsidR="002640DD">
              <w:rPr>
                <w:webHidden/>
              </w:rPr>
              <w:tab/>
            </w:r>
            <w:r w:rsidR="002640DD">
              <w:rPr>
                <w:webHidden/>
              </w:rPr>
              <w:fldChar w:fldCharType="begin"/>
            </w:r>
            <w:r w:rsidR="002640DD">
              <w:rPr>
                <w:webHidden/>
              </w:rPr>
              <w:instrText xml:space="preserve"> PAGEREF _Toc113529102 \h </w:instrText>
            </w:r>
            <w:r w:rsidR="002640DD">
              <w:rPr>
                <w:webHidden/>
              </w:rPr>
            </w:r>
            <w:r w:rsidR="002640DD">
              <w:rPr>
                <w:webHidden/>
              </w:rPr>
              <w:fldChar w:fldCharType="separate"/>
            </w:r>
            <w:r w:rsidR="00D81D00">
              <w:rPr>
                <w:webHidden/>
              </w:rPr>
              <w:t>12</w:t>
            </w:r>
            <w:r w:rsidR="002640DD">
              <w:rPr>
                <w:webHidden/>
              </w:rPr>
              <w:fldChar w:fldCharType="end"/>
            </w:r>
          </w:hyperlink>
        </w:p>
        <w:p w14:paraId="468B9F7D" w14:textId="2153FB26" w:rsidR="002640DD" w:rsidRDefault="00000000">
          <w:pPr>
            <w:pStyle w:val="TOC2"/>
            <w:rPr>
              <w:rFonts w:asciiTheme="minorHAnsi" w:eastAsiaTheme="minorEastAsia" w:hAnsiTheme="minorHAnsi"/>
              <w:lang w:eastAsia="en-AU"/>
            </w:rPr>
          </w:pPr>
          <w:hyperlink w:anchor="_Toc113529103" w:history="1">
            <w:r w:rsidR="002640DD" w:rsidRPr="00B91087">
              <w:rPr>
                <w:rStyle w:val="Hyperlink"/>
              </w:rPr>
              <w:t xml:space="preserve">Table 4 </w:t>
            </w:r>
            <w:r w:rsidR="002640DD" w:rsidRPr="00B91087">
              <w:rPr>
                <w:rStyle w:val="Hyperlink"/>
                <w:iCs/>
              </w:rPr>
              <w:t>Pest</w:t>
            </w:r>
            <w:r w:rsidR="002640DD" w:rsidRPr="00B91087">
              <w:rPr>
                <w:rStyle w:val="Hyperlink"/>
              </w:rPr>
              <w:t xml:space="preserve"> escape action</w:t>
            </w:r>
            <w:r w:rsidR="002640DD">
              <w:rPr>
                <w:webHidden/>
              </w:rPr>
              <w:tab/>
            </w:r>
            <w:r w:rsidR="002640DD">
              <w:rPr>
                <w:webHidden/>
              </w:rPr>
              <w:fldChar w:fldCharType="begin"/>
            </w:r>
            <w:r w:rsidR="002640DD">
              <w:rPr>
                <w:webHidden/>
              </w:rPr>
              <w:instrText xml:space="preserve"> PAGEREF _Toc113529103 \h </w:instrText>
            </w:r>
            <w:r w:rsidR="002640DD">
              <w:rPr>
                <w:webHidden/>
              </w:rPr>
            </w:r>
            <w:r w:rsidR="002640DD">
              <w:rPr>
                <w:webHidden/>
              </w:rPr>
              <w:fldChar w:fldCharType="separate"/>
            </w:r>
            <w:r w:rsidR="00D81D00">
              <w:rPr>
                <w:webHidden/>
              </w:rPr>
              <w:t>13</w:t>
            </w:r>
            <w:r w:rsidR="002640DD">
              <w:rPr>
                <w:webHidden/>
              </w:rPr>
              <w:fldChar w:fldCharType="end"/>
            </w:r>
          </w:hyperlink>
        </w:p>
        <w:p w14:paraId="75724643" w14:textId="20982B11" w:rsidR="002640DD" w:rsidRDefault="00000000">
          <w:pPr>
            <w:pStyle w:val="TOC2"/>
            <w:rPr>
              <w:rFonts w:asciiTheme="minorHAnsi" w:eastAsiaTheme="minorEastAsia" w:hAnsiTheme="minorHAnsi"/>
              <w:lang w:eastAsia="en-AU"/>
            </w:rPr>
          </w:pPr>
          <w:hyperlink w:anchor="_Toc113529104" w:history="1">
            <w:r w:rsidR="002640DD" w:rsidRPr="00B91087">
              <w:rPr>
                <w:rStyle w:val="Hyperlink"/>
              </w:rPr>
              <w:t>Table 5A Fumigation notification emails</w:t>
            </w:r>
            <w:r w:rsidR="002640DD">
              <w:rPr>
                <w:webHidden/>
              </w:rPr>
              <w:tab/>
            </w:r>
            <w:r w:rsidR="002640DD">
              <w:rPr>
                <w:webHidden/>
              </w:rPr>
              <w:fldChar w:fldCharType="begin"/>
            </w:r>
            <w:r w:rsidR="002640DD">
              <w:rPr>
                <w:webHidden/>
              </w:rPr>
              <w:instrText xml:space="preserve"> PAGEREF _Toc113529104 \h </w:instrText>
            </w:r>
            <w:r w:rsidR="002640DD">
              <w:rPr>
                <w:webHidden/>
              </w:rPr>
            </w:r>
            <w:r w:rsidR="002640DD">
              <w:rPr>
                <w:webHidden/>
              </w:rPr>
              <w:fldChar w:fldCharType="separate"/>
            </w:r>
            <w:r w:rsidR="00D81D00">
              <w:rPr>
                <w:webHidden/>
              </w:rPr>
              <w:t>14</w:t>
            </w:r>
            <w:r w:rsidR="002640DD">
              <w:rPr>
                <w:webHidden/>
              </w:rPr>
              <w:fldChar w:fldCharType="end"/>
            </w:r>
          </w:hyperlink>
        </w:p>
        <w:p w14:paraId="3BFE7FF6" w14:textId="382E33BC" w:rsidR="002640DD" w:rsidRDefault="00000000">
          <w:pPr>
            <w:pStyle w:val="TOC2"/>
            <w:rPr>
              <w:rFonts w:asciiTheme="minorHAnsi" w:eastAsiaTheme="minorEastAsia" w:hAnsiTheme="minorHAnsi"/>
              <w:lang w:eastAsia="en-AU"/>
            </w:rPr>
          </w:pPr>
          <w:hyperlink w:anchor="_Toc113529105" w:history="1">
            <w:r w:rsidR="002640DD" w:rsidRPr="00B91087">
              <w:rPr>
                <w:rStyle w:val="Hyperlink"/>
              </w:rPr>
              <w:t>Table 5B Fumigation notification emails</w:t>
            </w:r>
            <w:r w:rsidR="002640DD">
              <w:rPr>
                <w:webHidden/>
              </w:rPr>
              <w:tab/>
            </w:r>
            <w:r w:rsidR="002640DD">
              <w:rPr>
                <w:webHidden/>
              </w:rPr>
              <w:fldChar w:fldCharType="begin"/>
            </w:r>
            <w:r w:rsidR="002640DD">
              <w:rPr>
                <w:webHidden/>
              </w:rPr>
              <w:instrText xml:space="preserve"> PAGEREF _Toc113529105 \h </w:instrText>
            </w:r>
            <w:r w:rsidR="002640DD">
              <w:rPr>
                <w:webHidden/>
              </w:rPr>
            </w:r>
            <w:r w:rsidR="002640DD">
              <w:rPr>
                <w:webHidden/>
              </w:rPr>
              <w:fldChar w:fldCharType="separate"/>
            </w:r>
            <w:r w:rsidR="00D81D00">
              <w:rPr>
                <w:webHidden/>
              </w:rPr>
              <w:t>15</w:t>
            </w:r>
            <w:r w:rsidR="002640DD">
              <w:rPr>
                <w:webHidden/>
              </w:rPr>
              <w:fldChar w:fldCharType="end"/>
            </w:r>
          </w:hyperlink>
        </w:p>
        <w:p w14:paraId="2D7FD184" w14:textId="55D2BD7D" w:rsidR="002640DD" w:rsidRDefault="00000000">
          <w:pPr>
            <w:pStyle w:val="TOC2"/>
            <w:rPr>
              <w:rFonts w:asciiTheme="minorHAnsi" w:eastAsiaTheme="minorEastAsia" w:hAnsiTheme="minorHAnsi"/>
              <w:lang w:eastAsia="en-AU"/>
            </w:rPr>
          </w:pPr>
          <w:hyperlink w:anchor="_Toc113529106" w:history="1">
            <w:r w:rsidR="002640DD" w:rsidRPr="00B91087">
              <w:rPr>
                <w:rStyle w:val="Hyperlink"/>
              </w:rPr>
              <w:t>Table 6 Photographs of instrument readings</w:t>
            </w:r>
            <w:r w:rsidR="002640DD">
              <w:rPr>
                <w:webHidden/>
              </w:rPr>
              <w:tab/>
            </w:r>
            <w:r w:rsidR="002640DD">
              <w:rPr>
                <w:webHidden/>
              </w:rPr>
              <w:fldChar w:fldCharType="begin"/>
            </w:r>
            <w:r w:rsidR="002640DD">
              <w:rPr>
                <w:webHidden/>
              </w:rPr>
              <w:instrText xml:space="preserve"> PAGEREF _Toc113529106 \h </w:instrText>
            </w:r>
            <w:r w:rsidR="002640DD">
              <w:rPr>
                <w:webHidden/>
              </w:rPr>
            </w:r>
            <w:r w:rsidR="002640DD">
              <w:rPr>
                <w:webHidden/>
              </w:rPr>
              <w:fldChar w:fldCharType="separate"/>
            </w:r>
            <w:r w:rsidR="00D81D00">
              <w:rPr>
                <w:webHidden/>
              </w:rPr>
              <w:t>16</w:t>
            </w:r>
            <w:r w:rsidR="002640DD">
              <w:rPr>
                <w:webHidden/>
              </w:rPr>
              <w:fldChar w:fldCharType="end"/>
            </w:r>
          </w:hyperlink>
        </w:p>
        <w:p w14:paraId="1B9583EE" w14:textId="214827F1" w:rsidR="002640DD" w:rsidRDefault="00000000">
          <w:pPr>
            <w:pStyle w:val="TOC2"/>
            <w:rPr>
              <w:rFonts w:asciiTheme="minorHAnsi" w:eastAsiaTheme="minorEastAsia" w:hAnsiTheme="minorHAnsi"/>
              <w:lang w:eastAsia="en-AU"/>
            </w:rPr>
          </w:pPr>
          <w:hyperlink w:anchor="_Toc113529107" w:history="1">
            <w:r w:rsidR="002640DD" w:rsidRPr="00B91087">
              <w:rPr>
                <w:rStyle w:val="Hyperlink"/>
              </w:rPr>
              <w:t>Table 7 Recording the fumigation</w:t>
            </w:r>
            <w:r w:rsidR="002640DD">
              <w:rPr>
                <w:webHidden/>
              </w:rPr>
              <w:tab/>
            </w:r>
            <w:r w:rsidR="002640DD">
              <w:rPr>
                <w:webHidden/>
              </w:rPr>
              <w:fldChar w:fldCharType="begin"/>
            </w:r>
            <w:r w:rsidR="002640DD">
              <w:rPr>
                <w:webHidden/>
              </w:rPr>
              <w:instrText xml:space="preserve"> PAGEREF _Toc113529107 \h </w:instrText>
            </w:r>
            <w:r w:rsidR="002640DD">
              <w:rPr>
                <w:webHidden/>
              </w:rPr>
            </w:r>
            <w:r w:rsidR="002640DD">
              <w:rPr>
                <w:webHidden/>
              </w:rPr>
              <w:fldChar w:fldCharType="separate"/>
            </w:r>
            <w:r w:rsidR="00D81D00">
              <w:rPr>
                <w:webHidden/>
              </w:rPr>
              <w:t>17</w:t>
            </w:r>
            <w:r w:rsidR="002640DD">
              <w:rPr>
                <w:webHidden/>
              </w:rPr>
              <w:fldChar w:fldCharType="end"/>
            </w:r>
          </w:hyperlink>
        </w:p>
        <w:p w14:paraId="51F3062B" w14:textId="3B555DCD" w:rsidR="002640DD" w:rsidRDefault="00000000">
          <w:pPr>
            <w:pStyle w:val="TOC2"/>
            <w:rPr>
              <w:rFonts w:asciiTheme="minorHAnsi" w:eastAsiaTheme="minorEastAsia" w:hAnsiTheme="minorHAnsi"/>
              <w:lang w:eastAsia="en-AU"/>
            </w:rPr>
          </w:pPr>
          <w:hyperlink w:anchor="_Toc113529108" w:history="1">
            <w:r w:rsidR="002640DD" w:rsidRPr="00B91087">
              <w:rPr>
                <w:rStyle w:val="Hyperlink"/>
              </w:rPr>
              <w:t xml:space="preserve">Table 8 </w:t>
            </w:r>
            <w:r w:rsidR="002640DD" w:rsidRPr="00B91087">
              <w:rPr>
                <w:rStyle w:val="Hyperlink"/>
                <w:rFonts w:cstheme="minorHAnsi"/>
              </w:rPr>
              <w:t xml:space="preserve">Digital applications </w:t>
            </w:r>
            <w:r w:rsidR="002640DD" w:rsidRPr="00B91087">
              <w:rPr>
                <w:rStyle w:val="Hyperlink"/>
              </w:rPr>
              <w:t>without an electronic signature</w:t>
            </w:r>
            <w:r w:rsidR="002640DD">
              <w:rPr>
                <w:webHidden/>
              </w:rPr>
              <w:tab/>
            </w:r>
            <w:r w:rsidR="002640DD">
              <w:rPr>
                <w:webHidden/>
              </w:rPr>
              <w:fldChar w:fldCharType="begin"/>
            </w:r>
            <w:r w:rsidR="002640DD">
              <w:rPr>
                <w:webHidden/>
              </w:rPr>
              <w:instrText xml:space="preserve"> PAGEREF _Toc113529108 \h </w:instrText>
            </w:r>
            <w:r w:rsidR="002640DD">
              <w:rPr>
                <w:webHidden/>
              </w:rPr>
            </w:r>
            <w:r w:rsidR="002640DD">
              <w:rPr>
                <w:webHidden/>
              </w:rPr>
              <w:fldChar w:fldCharType="separate"/>
            </w:r>
            <w:r w:rsidR="00D81D00">
              <w:rPr>
                <w:webHidden/>
              </w:rPr>
              <w:t>18</w:t>
            </w:r>
            <w:r w:rsidR="002640DD">
              <w:rPr>
                <w:webHidden/>
              </w:rPr>
              <w:fldChar w:fldCharType="end"/>
            </w:r>
          </w:hyperlink>
        </w:p>
        <w:p w14:paraId="73408F1D" w14:textId="6E6AB333" w:rsidR="002640DD" w:rsidRDefault="00000000">
          <w:pPr>
            <w:pStyle w:val="TOC2"/>
            <w:rPr>
              <w:rFonts w:asciiTheme="minorHAnsi" w:eastAsiaTheme="minorEastAsia" w:hAnsiTheme="minorHAnsi"/>
              <w:lang w:eastAsia="en-AU"/>
            </w:rPr>
          </w:pPr>
          <w:hyperlink w:anchor="_Toc113529109" w:history="1">
            <w:r w:rsidR="002640DD" w:rsidRPr="00B91087">
              <w:rPr>
                <w:rStyle w:val="Hyperlink"/>
              </w:rPr>
              <w:t>Table 9A Records</w:t>
            </w:r>
            <w:r w:rsidR="002640DD">
              <w:rPr>
                <w:webHidden/>
              </w:rPr>
              <w:tab/>
            </w:r>
            <w:r w:rsidR="002640DD">
              <w:rPr>
                <w:webHidden/>
              </w:rPr>
              <w:fldChar w:fldCharType="begin"/>
            </w:r>
            <w:r w:rsidR="002640DD">
              <w:rPr>
                <w:webHidden/>
              </w:rPr>
              <w:instrText xml:space="preserve"> PAGEREF _Toc113529109 \h </w:instrText>
            </w:r>
            <w:r w:rsidR="002640DD">
              <w:rPr>
                <w:webHidden/>
              </w:rPr>
            </w:r>
            <w:r w:rsidR="002640DD">
              <w:rPr>
                <w:webHidden/>
              </w:rPr>
              <w:fldChar w:fldCharType="separate"/>
            </w:r>
            <w:r w:rsidR="00D81D00">
              <w:rPr>
                <w:webHidden/>
              </w:rPr>
              <w:t>19</w:t>
            </w:r>
            <w:r w:rsidR="002640DD">
              <w:rPr>
                <w:webHidden/>
              </w:rPr>
              <w:fldChar w:fldCharType="end"/>
            </w:r>
          </w:hyperlink>
        </w:p>
        <w:p w14:paraId="0EBF302B" w14:textId="05E58295" w:rsidR="002640DD" w:rsidRDefault="00000000">
          <w:pPr>
            <w:pStyle w:val="TOC2"/>
            <w:rPr>
              <w:rFonts w:asciiTheme="minorHAnsi" w:eastAsiaTheme="minorEastAsia" w:hAnsiTheme="minorHAnsi"/>
              <w:lang w:eastAsia="en-AU"/>
            </w:rPr>
          </w:pPr>
          <w:hyperlink w:anchor="_Toc113529110" w:history="1">
            <w:r w:rsidR="002640DD" w:rsidRPr="00B91087">
              <w:rPr>
                <w:rStyle w:val="Hyperlink"/>
              </w:rPr>
              <w:t>Table 9B Records</w:t>
            </w:r>
            <w:r w:rsidR="002640DD">
              <w:rPr>
                <w:webHidden/>
              </w:rPr>
              <w:tab/>
            </w:r>
            <w:r w:rsidR="002640DD">
              <w:rPr>
                <w:webHidden/>
              </w:rPr>
              <w:fldChar w:fldCharType="begin"/>
            </w:r>
            <w:r w:rsidR="002640DD">
              <w:rPr>
                <w:webHidden/>
              </w:rPr>
              <w:instrText xml:space="preserve"> PAGEREF _Toc113529110 \h </w:instrText>
            </w:r>
            <w:r w:rsidR="002640DD">
              <w:rPr>
                <w:webHidden/>
              </w:rPr>
            </w:r>
            <w:r w:rsidR="002640DD">
              <w:rPr>
                <w:webHidden/>
              </w:rPr>
              <w:fldChar w:fldCharType="separate"/>
            </w:r>
            <w:r w:rsidR="00D81D00">
              <w:rPr>
                <w:webHidden/>
              </w:rPr>
              <w:t>20</w:t>
            </w:r>
            <w:r w:rsidR="002640DD">
              <w:rPr>
                <w:webHidden/>
              </w:rPr>
              <w:fldChar w:fldCharType="end"/>
            </w:r>
          </w:hyperlink>
        </w:p>
        <w:p w14:paraId="57A792FF" w14:textId="3A62457D" w:rsidR="002640DD" w:rsidRDefault="00000000">
          <w:pPr>
            <w:pStyle w:val="TOC2"/>
            <w:rPr>
              <w:rFonts w:asciiTheme="minorHAnsi" w:eastAsiaTheme="minorEastAsia" w:hAnsiTheme="minorHAnsi"/>
              <w:lang w:eastAsia="en-AU"/>
            </w:rPr>
          </w:pPr>
          <w:hyperlink w:anchor="_Toc113529111" w:history="1">
            <w:r w:rsidR="002640DD" w:rsidRPr="00B91087">
              <w:rPr>
                <w:rStyle w:val="Hyperlink"/>
              </w:rPr>
              <w:t>Table 10A Compliance</w:t>
            </w:r>
            <w:r w:rsidR="002640DD">
              <w:rPr>
                <w:webHidden/>
              </w:rPr>
              <w:tab/>
            </w:r>
            <w:r w:rsidR="002640DD">
              <w:rPr>
                <w:webHidden/>
              </w:rPr>
              <w:fldChar w:fldCharType="begin"/>
            </w:r>
            <w:r w:rsidR="002640DD">
              <w:rPr>
                <w:webHidden/>
              </w:rPr>
              <w:instrText xml:space="preserve"> PAGEREF _Toc113529111 \h </w:instrText>
            </w:r>
            <w:r w:rsidR="002640DD">
              <w:rPr>
                <w:webHidden/>
              </w:rPr>
            </w:r>
            <w:r w:rsidR="002640DD">
              <w:rPr>
                <w:webHidden/>
              </w:rPr>
              <w:fldChar w:fldCharType="separate"/>
            </w:r>
            <w:r w:rsidR="00D81D00">
              <w:rPr>
                <w:webHidden/>
              </w:rPr>
              <w:t>21</w:t>
            </w:r>
            <w:r w:rsidR="002640DD">
              <w:rPr>
                <w:webHidden/>
              </w:rPr>
              <w:fldChar w:fldCharType="end"/>
            </w:r>
          </w:hyperlink>
        </w:p>
        <w:p w14:paraId="52BF3560" w14:textId="0548111B" w:rsidR="002640DD" w:rsidRDefault="00000000">
          <w:pPr>
            <w:pStyle w:val="TOC2"/>
            <w:rPr>
              <w:rFonts w:asciiTheme="minorHAnsi" w:eastAsiaTheme="minorEastAsia" w:hAnsiTheme="minorHAnsi"/>
              <w:lang w:eastAsia="en-AU"/>
            </w:rPr>
          </w:pPr>
          <w:hyperlink w:anchor="_Toc113529112" w:history="1">
            <w:r w:rsidR="002640DD" w:rsidRPr="00B91087">
              <w:rPr>
                <w:rStyle w:val="Hyperlink"/>
              </w:rPr>
              <w:t>Table 10B Compliance</w:t>
            </w:r>
            <w:r w:rsidR="002640DD">
              <w:rPr>
                <w:webHidden/>
              </w:rPr>
              <w:tab/>
            </w:r>
            <w:r w:rsidR="002640DD">
              <w:rPr>
                <w:webHidden/>
              </w:rPr>
              <w:fldChar w:fldCharType="begin"/>
            </w:r>
            <w:r w:rsidR="002640DD">
              <w:rPr>
                <w:webHidden/>
              </w:rPr>
              <w:instrText xml:space="preserve"> PAGEREF _Toc113529112 \h </w:instrText>
            </w:r>
            <w:r w:rsidR="002640DD">
              <w:rPr>
                <w:webHidden/>
              </w:rPr>
            </w:r>
            <w:r w:rsidR="002640DD">
              <w:rPr>
                <w:webHidden/>
              </w:rPr>
              <w:fldChar w:fldCharType="separate"/>
            </w:r>
            <w:r w:rsidR="00D81D00">
              <w:rPr>
                <w:webHidden/>
              </w:rPr>
              <w:t>22</w:t>
            </w:r>
            <w:r w:rsidR="002640DD">
              <w:rPr>
                <w:webHidden/>
              </w:rPr>
              <w:fldChar w:fldCharType="end"/>
            </w:r>
          </w:hyperlink>
        </w:p>
        <w:p w14:paraId="68919B72" w14:textId="0C6F7D91" w:rsidR="003271F8" w:rsidRPr="00F070E2" w:rsidRDefault="005E65BF">
          <w:r w:rsidRPr="00F070E2">
            <w:rPr>
              <w:b/>
              <w:noProof/>
            </w:rPr>
            <w:fldChar w:fldCharType="end"/>
          </w:r>
        </w:p>
      </w:sdtContent>
    </w:sdt>
    <w:p w14:paraId="2934471E" w14:textId="77777777" w:rsidR="00F91CBC" w:rsidRPr="00F070E2" w:rsidRDefault="00451EAA" w:rsidP="001953E9">
      <w:pPr>
        <w:pStyle w:val="Heading2"/>
        <w:numPr>
          <w:ilvl w:val="0"/>
          <w:numId w:val="0"/>
        </w:numPr>
        <w:ind w:left="720" w:hanging="720"/>
      </w:pPr>
      <w:bookmarkStart w:id="1" w:name="_Toc113529091"/>
      <w:r w:rsidRPr="00F070E2">
        <w:lastRenderedPageBreak/>
        <w:t>Guide to using this document</w:t>
      </w:r>
      <w:bookmarkEnd w:id="1"/>
    </w:p>
    <w:p w14:paraId="559915E0" w14:textId="3D116CD6" w:rsidR="00451EAA" w:rsidRPr="00F070E2" w:rsidRDefault="00451EAA" w:rsidP="00451EAA">
      <w:r w:rsidRPr="00F070E2">
        <w:t xml:space="preserve">This document sets out the conditions that must be met before the relevant Director will consider approval for the provision of </w:t>
      </w:r>
      <w:r w:rsidRPr="00AF7409">
        <w:rPr>
          <w:i/>
        </w:rPr>
        <w:t>biosecurity activities</w:t>
      </w:r>
      <w:r w:rsidRPr="00F070E2">
        <w:t xml:space="preserve"> under section 406 of the </w:t>
      </w:r>
      <w:r w:rsidRPr="00F070E2">
        <w:rPr>
          <w:i/>
        </w:rPr>
        <w:t>Biosecurity</w:t>
      </w:r>
      <w:r w:rsidR="00990FAB">
        <w:rPr>
          <w:i/>
        </w:rPr>
        <w:t> </w:t>
      </w:r>
      <w:r w:rsidRPr="00F070E2">
        <w:rPr>
          <w:i/>
        </w:rPr>
        <w:t>Act</w:t>
      </w:r>
      <w:r w:rsidR="00990FAB">
        <w:rPr>
          <w:i/>
        </w:rPr>
        <w:t> </w:t>
      </w:r>
      <w:r w:rsidRPr="00F070E2">
        <w:rPr>
          <w:i/>
        </w:rPr>
        <w:t>2015</w:t>
      </w:r>
      <w:r w:rsidRPr="00F070E2">
        <w:t xml:space="preserve">, otherwise known as an </w:t>
      </w:r>
      <w:r w:rsidRPr="00AF7409">
        <w:rPr>
          <w:i/>
          <w:iCs/>
        </w:rPr>
        <w:t>approved arrangement</w:t>
      </w:r>
      <w:r w:rsidRPr="00F070E2">
        <w:t>.</w:t>
      </w:r>
    </w:p>
    <w:p w14:paraId="6CE91341" w14:textId="7163F5F1" w:rsidR="00451EAA" w:rsidRPr="00F070E2" w:rsidRDefault="00451EAA" w:rsidP="00451EAA">
      <w:r w:rsidRPr="00F070E2">
        <w:t xml:space="preserve">This document specifies the conditions to be met for the approval, operation and audit of this class of </w:t>
      </w:r>
      <w:r w:rsidRPr="00AF7409">
        <w:rPr>
          <w:i/>
          <w:iCs/>
        </w:rPr>
        <w:t>approved arrangement</w:t>
      </w:r>
      <w:r w:rsidRPr="00F070E2">
        <w:t>. Compliance with the conditions will be assessed by audit.</w:t>
      </w:r>
    </w:p>
    <w:p w14:paraId="44949F7F" w14:textId="6AFFD6EF" w:rsidR="00451EAA" w:rsidRPr="00F070E2" w:rsidRDefault="00451EAA" w:rsidP="00451EAA">
      <w:r w:rsidRPr="00F070E2">
        <w:t xml:space="preserve">In the event of any inconsistency between these conditions and any </w:t>
      </w:r>
      <w:r w:rsidR="006C22E5" w:rsidRPr="00AF7409">
        <w:rPr>
          <w:bCs/>
          <w:i/>
          <w:iCs/>
        </w:rPr>
        <w:t>im</w:t>
      </w:r>
      <w:r w:rsidRPr="00AF7409">
        <w:rPr>
          <w:bCs/>
          <w:i/>
          <w:iCs/>
        </w:rPr>
        <w:t xml:space="preserve">port </w:t>
      </w:r>
      <w:r w:rsidR="006C22E5" w:rsidRPr="00AF7409">
        <w:rPr>
          <w:bCs/>
          <w:i/>
          <w:iCs/>
        </w:rPr>
        <w:t>p</w:t>
      </w:r>
      <w:r w:rsidRPr="00AF7409">
        <w:rPr>
          <w:bCs/>
          <w:i/>
          <w:iCs/>
        </w:rPr>
        <w:t>ermit</w:t>
      </w:r>
      <w:r w:rsidRPr="00F070E2">
        <w:t xml:space="preserve"> condition, the </w:t>
      </w:r>
      <w:r w:rsidR="006C22E5" w:rsidRPr="00AF7409">
        <w:rPr>
          <w:i/>
          <w:iCs/>
        </w:rPr>
        <w:t>im</w:t>
      </w:r>
      <w:r w:rsidRPr="00AF7409">
        <w:rPr>
          <w:i/>
          <w:iCs/>
        </w:rPr>
        <w:t xml:space="preserve">port </w:t>
      </w:r>
      <w:r w:rsidR="006C22E5" w:rsidRPr="00AF7409">
        <w:rPr>
          <w:i/>
          <w:iCs/>
        </w:rPr>
        <w:t>p</w:t>
      </w:r>
      <w:r w:rsidRPr="00AF7409">
        <w:rPr>
          <w:i/>
          <w:iCs/>
        </w:rPr>
        <w:t>ermit</w:t>
      </w:r>
      <w:r w:rsidRPr="00F070E2">
        <w:t xml:space="preserve"> condition applies. If the </w:t>
      </w:r>
      <w:r w:rsidRPr="00AF7409">
        <w:rPr>
          <w:i/>
        </w:rPr>
        <w:t>applicant</w:t>
      </w:r>
      <w:r w:rsidRPr="00F070E2">
        <w:t xml:space="preserve"> chooses to use automatic language translation services in connection with this document, it is done so at the </w:t>
      </w:r>
      <w:r w:rsidRPr="00AF7409">
        <w:rPr>
          <w:i/>
        </w:rPr>
        <w:t>applicant</w:t>
      </w:r>
      <w:r w:rsidRPr="00F070E2">
        <w:t>’s risk.</w:t>
      </w:r>
    </w:p>
    <w:p w14:paraId="14B7A0C8" w14:textId="22DF06B4" w:rsidR="00451EAA" w:rsidRDefault="00451EAA" w:rsidP="00451EAA">
      <w:r w:rsidRPr="00F070E2">
        <w:t>Unless specified otherwise, any references to ‘</w:t>
      </w:r>
      <w:r w:rsidRPr="00C75E0D">
        <w:t xml:space="preserve">the </w:t>
      </w:r>
      <w:r w:rsidRPr="00AF7409">
        <w:rPr>
          <w:i/>
        </w:rPr>
        <w:t>department</w:t>
      </w:r>
      <w:r w:rsidRPr="00C75E0D">
        <w:t>’ or ‘</w:t>
      </w:r>
      <w:r w:rsidRPr="00AF7409">
        <w:rPr>
          <w:i/>
        </w:rPr>
        <w:t>department</w:t>
      </w:r>
      <w:r w:rsidRPr="007F4554">
        <w:rPr>
          <w:i/>
          <w:iCs/>
        </w:rPr>
        <w:t>al</w:t>
      </w:r>
      <w:r w:rsidRPr="00C75E0D">
        <w:t>’</w:t>
      </w:r>
      <w:r w:rsidRPr="00F070E2">
        <w:t xml:space="preserve"> means the </w:t>
      </w:r>
      <w:r w:rsidR="001174BF" w:rsidRPr="000A56E1">
        <w:t>Department</w:t>
      </w:r>
      <w:r w:rsidR="001174BF">
        <w:rPr>
          <w:iCs/>
        </w:rPr>
        <w:t xml:space="preserve"> of Agriculture, Fisheries and Forestry</w:t>
      </w:r>
      <w:r w:rsidR="00FC65B4" w:rsidRPr="00F070E2">
        <w:t>.</w:t>
      </w:r>
    </w:p>
    <w:p w14:paraId="639FE3BC" w14:textId="1360568F" w:rsidR="00451EAA" w:rsidRPr="00F070E2" w:rsidRDefault="00451EAA" w:rsidP="00451EAA">
      <w:r w:rsidRPr="00F070E2">
        <w:t xml:space="preserve">Further information on </w:t>
      </w:r>
      <w:r w:rsidRPr="00AF7409">
        <w:rPr>
          <w:i/>
          <w:iCs/>
        </w:rPr>
        <w:t>approved arrangement</w:t>
      </w:r>
      <w:r w:rsidRPr="00416113">
        <w:rPr>
          <w:i/>
          <w:iCs/>
        </w:rPr>
        <w:t xml:space="preserve">s, </w:t>
      </w:r>
      <w:r w:rsidRPr="00AF7409">
        <w:rPr>
          <w:i/>
          <w:iCs/>
        </w:rPr>
        <w:t>department</w:t>
      </w:r>
      <w:r w:rsidRPr="00F070E2">
        <w:t xml:space="preserve"> contact details and copies of relevant </w:t>
      </w:r>
      <w:r w:rsidRPr="00AF7409">
        <w:rPr>
          <w:i/>
          <w:iCs/>
        </w:rPr>
        <w:t>approved arrangement</w:t>
      </w:r>
      <w:r w:rsidRPr="00F070E2">
        <w:t xml:space="preserve"> documentation is available on the </w:t>
      </w:r>
      <w:r w:rsidRPr="00AF7409">
        <w:rPr>
          <w:i/>
        </w:rPr>
        <w:t>department</w:t>
      </w:r>
      <w:r w:rsidRPr="00F070E2">
        <w:t xml:space="preserve">’s website: </w:t>
      </w:r>
      <w:hyperlink r:id="rId17" w:history="1">
        <w:r w:rsidR="00546C77">
          <w:rPr>
            <w:rStyle w:val="Hyperlink"/>
          </w:rPr>
          <w:t>agriculture.gov.au</w:t>
        </w:r>
      </w:hyperlink>
      <w:r w:rsidRPr="00F070E2">
        <w:t>.</w:t>
      </w:r>
    </w:p>
    <w:p w14:paraId="0A4A73D2" w14:textId="77777777" w:rsidR="00015BAA" w:rsidRPr="00F070E2" w:rsidRDefault="00015BAA" w:rsidP="00015BAA">
      <w:pPr>
        <w:pStyle w:val="Heading3"/>
        <w:numPr>
          <w:ilvl w:val="0"/>
          <w:numId w:val="0"/>
        </w:numPr>
        <w:ind w:left="964" w:hanging="964"/>
      </w:pPr>
      <w:bookmarkStart w:id="2" w:name="_Toc32825418"/>
      <w:bookmarkStart w:id="3" w:name="_Toc113529092"/>
      <w:bookmarkStart w:id="4" w:name="_Toc403377524"/>
      <w:bookmarkStart w:id="5" w:name="_Toc403650285"/>
      <w:bookmarkStart w:id="6" w:name="_Toc5871851"/>
      <w:r w:rsidRPr="00F070E2">
        <w:t>Definitions</w:t>
      </w:r>
      <w:bookmarkEnd w:id="2"/>
      <w:bookmarkEnd w:id="3"/>
    </w:p>
    <w:p w14:paraId="6D98F179" w14:textId="0449AD89" w:rsidR="00E325A9" w:rsidRPr="00434227" w:rsidRDefault="00FC65B4" w:rsidP="00E325A9">
      <w:pPr>
        <w:rPr>
          <w:iCs/>
        </w:rPr>
      </w:pPr>
      <w:r w:rsidRPr="00F070E2">
        <w:t xml:space="preserve">Definitions that are not contained within the </w:t>
      </w:r>
      <w:hyperlink r:id="rId18" w:history="1">
        <w:r w:rsidRPr="00AF7409">
          <w:rPr>
            <w:rStyle w:val="Hyperlink"/>
            <w:i/>
            <w:iCs/>
          </w:rPr>
          <w:t>approved arrangement</w:t>
        </w:r>
        <w:r w:rsidRPr="00904123">
          <w:rPr>
            <w:rStyle w:val="Hyperlink"/>
            <w:iCs/>
          </w:rPr>
          <w:t>s gl</w:t>
        </w:r>
        <w:r w:rsidRPr="00F070E2">
          <w:rPr>
            <w:rStyle w:val="Hyperlink"/>
          </w:rPr>
          <w:t>ossary</w:t>
        </w:r>
      </w:hyperlink>
      <w:r w:rsidRPr="00F070E2">
        <w:t xml:space="preserve"> can be found in the </w:t>
      </w:r>
      <w:r w:rsidRPr="00F070E2">
        <w:rPr>
          <w:i/>
          <w:iCs/>
        </w:rPr>
        <w:t xml:space="preserve">Biosecurity Act 2015, </w:t>
      </w:r>
      <w:r w:rsidRPr="00F070E2">
        <w:t xml:space="preserve">the relevant </w:t>
      </w:r>
      <w:r w:rsidRPr="00F070E2">
        <w:rPr>
          <w:i/>
          <w:iCs/>
        </w:rPr>
        <w:t>treatment methodology</w:t>
      </w:r>
      <w:r w:rsidRPr="00F070E2">
        <w:t xml:space="preserve"> or the most recent edition of the Macquarie Dictionary.</w:t>
      </w:r>
      <w:r w:rsidR="00E325A9" w:rsidRPr="00E325A9">
        <w:rPr>
          <w:iCs/>
        </w:rPr>
        <w:t xml:space="preserve"> </w:t>
      </w:r>
      <w:r w:rsidR="00E325A9" w:rsidRPr="00434227">
        <w:rPr>
          <w:iCs/>
        </w:rPr>
        <w:t xml:space="preserve">Further </w:t>
      </w:r>
      <w:r w:rsidR="002551C3" w:rsidRPr="00434227">
        <w:rPr>
          <w:iCs/>
        </w:rPr>
        <w:t>class</w:t>
      </w:r>
      <w:r w:rsidR="00E325A9" w:rsidRPr="00434227">
        <w:rPr>
          <w:iCs/>
        </w:rPr>
        <w:t xml:space="preserve"> specific terms are defined in Table A</w:t>
      </w:r>
      <w:r w:rsidR="00862F56" w:rsidRPr="00434227">
        <w:rPr>
          <w:iCs/>
        </w:rPr>
        <w:t>.</w:t>
      </w:r>
    </w:p>
    <w:p w14:paraId="1F748F8B" w14:textId="77777777" w:rsidR="00E325A9" w:rsidRPr="00434227" w:rsidRDefault="00E325A9" w:rsidP="00E325A9">
      <w:pPr>
        <w:spacing w:after="0"/>
        <w:rPr>
          <w:b/>
          <w:iCs/>
          <w:sz w:val="24"/>
        </w:rPr>
      </w:pPr>
      <w:r w:rsidRPr="00434227">
        <w:rPr>
          <w:b/>
          <w:iCs/>
          <w:sz w:val="24"/>
        </w:rPr>
        <w:t>Table A – Terms and definitions</w:t>
      </w:r>
    </w:p>
    <w:tbl>
      <w:tblPr>
        <w:tblW w:w="9498" w:type="dxa"/>
        <w:tblInd w:w="-10" w:type="dxa"/>
        <w:tblBorders>
          <w:top w:val="single" w:sz="4" w:space="0" w:color="auto"/>
          <w:bottom w:val="single" w:sz="4" w:space="0" w:color="auto"/>
          <w:insideH w:val="single" w:sz="4" w:space="0" w:color="auto"/>
        </w:tblBorders>
        <w:tblLook w:val="01E0" w:firstRow="1" w:lastRow="1" w:firstColumn="1" w:lastColumn="1" w:noHBand="0" w:noVBand="0"/>
      </w:tblPr>
      <w:tblGrid>
        <w:gridCol w:w="2704"/>
        <w:gridCol w:w="6794"/>
      </w:tblGrid>
      <w:tr w:rsidR="00434227" w:rsidRPr="00434227" w14:paraId="6591E3B9" w14:textId="77777777" w:rsidTr="00AA4119">
        <w:trPr>
          <w:cantSplit/>
          <w:tblHeader/>
        </w:trPr>
        <w:tc>
          <w:tcPr>
            <w:tcW w:w="2704" w:type="dxa"/>
            <w:shd w:val="clear" w:color="auto" w:fill="auto"/>
          </w:tcPr>
          <w:p w14:paraId="55B38037" w14:textId="77777777" w:rsidR="00E325A9" w:rsidRPr="00434227" w:rsidRDefault="00E325A9" w:rsidP="00BB51C7">
            <w:pPr>
              <w:pStyle w:val="TableHeading"/>
              <w:rPr>
                <w:iCs/>
              </w:rPr>
            </w:pPr>
            <w:r w:rsidRPr="00434227">
              <w:rPr>
                <w:iCs/>
              </w:rPr>
              <w:t>Term</w:t>
            </w:r>
          </w:p>
        </w:tc>
        <w:tc>
          <w:tcPr>
            <w:tcW w:w="6794" w:type="dxa"/>
            <w:shd w:val="clear" w:color="auto" w:fill="auto"/>
          </w:tcPr>
          <w:p w14:paraId="624AAB13" w14:textId="77777777" w:rsidR="00E325A9" w:rsidRPr="00434227" w:rsidRDefault="00E325A9" w:rsidP="00BB51C7">
            <w:pPr>
              <w:pStyle w:val="TableHeading"/>
              <w:rPr>
                <w:iCs/>
              </w:rPr>
            </w:pPr>
            <w:r w:rsidRPr="00434227">
              <w:rPr>
                <w:iCs/>
              </w:rPr>
              <w:t>Definition</w:t>
            </w:r>
          </w:p>
        </w:tc>
      </w:tr>
      <w:tr w:rsidR="00434227" w:rsidRPr="00434227" w14:paraId="54A508DE" w14:textId="77777777" w:rsidTr="00AA4119">
        <w:trPr>
          <w:cantSplit/>
          <w:tblHeader/>
        </w:trPr>
        <w:tc>
          <w:tcPr>
            <w:tcW w:w="2704" w:type="dxa"/>
          </w:tcPr>
          <w:p w14:paraId="554DE55F" w14:textId="48785ABE" w:rsidR="00E325A9" w:rsidRPr="00434227" w:rsidRDefault="00C34BD4" w:rsidP="00BB51C7">
            <w:pPr>
              <w:pStyle w:val="TableText"/>
              <w:rPr>
                <w:iCs/>
              </w:rPr>
            </w:pPr>
            <w:r w:rsidRPr="00434227">
              <w:rPr>
                <w:szCs w:val="18"/>
                <w:bdr w:val="none" w:sz="0" w:space="0" w:color="auto" w:frame="1"/>
              </w:rPr>
              <w:t>Electronic signature</w:t>
            </w:r>
          </w:p>
        </w:tc>
        <w:tc>
          <w:tcPr>
            <w:tcW w:w="6794" w:type="dxa"/>
          </w:tcPr>
          <w:p w14:paraId="28656373" w14:textId="3AD972EE" w:rsidR="00E325A9" w:rsidRPr="00434227" w:rsidRDefault="003D75CE" w:rsidP="00BB51C7">
            <w:pPr>
              <w:pStyle w:val="TableText"/>
              <w:rPr>
                <w:iCs/>
              </w:rPr>
            </w:pPr>
            <w:r w:rsidRPr="00434227">
              <w:rPr>
                <w:szCs w:val="18"/>
                <w:bdr w:val="none" w:sz="0" w:space="0" w:color="auto" w:frame="1"/>
              </w:rPr>
              <w:t xml:space="preserve">An electronic confirmation of an </w:t>
            </w:r>
            <w:r w:rsidRPr="00434227">
              <w:rPr>
                <w:i/>
                <w:iCs/>
                <w:szCs w:val="18"/>
                <w:bdr w:val="none" w:sz="0" w:space="0" w:color="auto" w:frame="1"/>
              </w:rPr>
              <w:t>accredited person’s</w:t>
            </w:r>
            <w:r w:rsidRPr="00434227">
              <w:rPr>
                <w:szCs w:val="18"/>
                <w:bdr w:val="none" w:sz="0" w:space="0" w:color="auto" w:frame="1"/>
              </w:rPr>
              <w:t xml:space="preserve"> identity</w:t>
            </w:r>
            <w:r w:rsidR="00B52CED" w:rsidRPr="00434227">
              <w:rPr>
                <w:szCs w:val="18"/>
                <w:bdr w:val="none" w:sz="0" w:space="0" w:color="auto" w:frame="1"/>
              </w:rPr>
              <w:t>.</w:t>
            </w:r>
          </w:p>
        </w:tc>
      </w:tr>
      <w:tr w:rsidR="00434227" w:rsidRPr="00434227" w14:paraId="4B320102" w14:textId="77777777" w:rsidTr="00AA4119">
        <w:trPr>
          <w:cantSplit/>
          <w:tblHeader/>
        </w:trPr>
        <w:tc>
          <w:tcPr>
            <w:tcW w:w="2704" w:type="dxa"/>
          </w:tcPr>
          <w:p w14:paraId="063CBFFF" w14:textId="0E6C27B2" w:rsidR="00991F23" w:rsidRPr="00434227" w:rsidRDefault="00991F23" w:rsidP="00BB51C7">
            <w:pPr>
              <w:pStyle w:val="TableText"/>
              <w:rPr>
                <w:szCs w:val="18"/>
                <w:bdr w:val="none" w:sz="0" w:space="0" w:color="auto" w:frame="1"/>
              </w:rPr>
            </w:pPr>
            <w:r w:rsidRPr="00434227">
              <w:rPr>
                <w:szCs w:val="18"/>
                <w:bdr w:val="none" w:sz="0" w:space="0" w:color="auto" w:frame="1"/>
              </w:rPr>
              <w:t>Official</w:t>
            </w:r>
            <w:r w:rsidR="00624A85" w:rsidRPr="00434227">
              <w:rPr>
                <w:szCs w:val="18"/>
                <w:bdr w:val="none" w:sz="0" w:space="0" w:color="auto" w:frame="1"/>
              </w:rPr>
              <w:t xml:space="preserve"> meteorological</w:t>
            </w:r>
            <w:r w:rsidRPr="00434227">
              <w:rPr>
                <w:szCs w:val="18"/>
                <w:bdr w:val="none" w:sz="0" w:space="0" w:color="auto" w:frame="1"/>
              </w:rPr>
              <w:t xml:space="preserve"> source</w:t>
            </w:r>
          </w:p>
        </w:tc>
        <w:tc>
          <w:tcPr>
            <w:tcW w:w="6794" w:type="dxa"/>
          </w:tcPr>
          <w:p w14:paraId="1A03DD6D" w14:textId="77777777" w:rsidR="00312F66" w:rsidRPr="00434227" w:rsidRDefault="00991F23" w:rsidP="00BB51C7">
            <w:pPr>
              <w:pStyle w:val="TableText"/>
              <w:rPr>
                <w:szCs w:val="18"/>
              </w:rPr>
            </w:pPr>
            <w:r w:rsidRPr="00434227">
              <w:rPr>
                <w:szCs w:val="18"/>
              </w:rPr>
              <w:t>An organisation</w:t>
            </w:r>
            <w:r w:rsidR="00312F66" w:rsidRPr="00434227">
              <w:rPr>
                <w:szCs w:val="18"/>
              </w:rPr>
              <w:t>:</w:t>
            </w:r>
          </w:p>
          <w:p w14:paraId="3D3475A0" w14:textId="77777777" w:rsidR="00312F66" w:rsidRPr="00434227" w:rsidRDefault="00312F66" w:rsidP="00312F66">
            <w:pPr>
              <w:pStyle w:val="Tablenumberedlist"/>
              <w:rPr>
                <w:color w:val="auto"/>
                <w:bdr w:val="none" w:sz="0" w:space="0" w:color="auto" w:frame="1"/>
              </w:rPr>
            </w:pPr>
            <w:r w:rsidRPr="00434227">
              <w:rPr>
                <w:color w:val="auto"/>
              </w:rPr>
              <w:t xml:space="preserve">whose principal business is meteorological forecasting and observation </w:t>
            </w:r>
          </w:p>
          <w:p w14:paraId="7639556D" w14:textId="77777777" w:rsidR="00312F66" w:rsidRPr="00434227" w:rsidRDefault="00312F66" w:rsidP="00312F66">
            <w:pPr>
              <w:pStyle w:val="Tablenumberedlist"/>
              <w:rPr>
                <w:color w:val="auto"/>
                <w:bdr w:val="none" w:sz="0" w:space="0" w:color="auto" w:frame="1"/>
              </w:rPr>
            </w:pPr>
            <w:r w:rsidRPr="00434227">
              <w:rPr>
                <w:color w:val="auto"/>
              </w:rPr>
              <w:t>who makes that information publicly available (for free or for a fee)</w:t>
            </w:r>
          </w:p>
          <w:p w14:paraId="639E4E62" w14:textId="4CB56372" w:rsidR="00991F23" w:rsidRPr="00434227" w:rsidRDefault="00312F66" w:rsidP="00312F66">
            <w:pPr>
              <w:pStyle w:val="Tablenumberedlist"/>
              <w:rPr>
                <w:color w:val="auto"/>
                <w:bdr w:val="none" w:sz="0" w:space="0" w:color="auto" w:frame="1"/>
              </w:rPr>
            </w:pPr>
            <w:r w:rsidRPr="00434227">
              <w:rPr>
                <w:color w:val="auto"/>
              </w:rPr>
              <w:t>who is widely recognised as a source of accurate meteorological forecasting and observation information.</w:t>
            </w:r>
          </w:p>
        </w:tc>
      </w:tr>
      <w:tr w:rsidR="00434227" w:rsidRPr="00434227" w14:paraId="37D6D04A" w14:textId="77777777" w:rsidTr="00AA4119">
        <w:trPr>
          <w:cantSplit/>
          <w:tblHeader/>
        </w:trPr>
        <w:tc>
          <w:tcPr>
            <w:tcW w:w="2704" w:type="dxa"/>
            <w:vAlign w:val="center"/>
          </w:tcPr>
          <w:p w14:paraId="59C25038" w14:textId="420B5F38" w:rsidR="00991F23" w:rsidRPr="00434227" w:rsidRDefault="00991F23" w:rsidP="00991F23">
            <w:pPr>
              <w:pStyle w:val="TableText"/>
              <w:rPr>
                <w:szCs w:val="18"/>
                <w:bdr w:val="none" w:sz="0" w:space="0" w:color="auto" w:frame="1"/>
              </w:rPr>
            </w:pPr>
            <w:r w:rsidRPr="00434227">
              <w:rPr>
                <w:szCs w:val="18"/>
                <w:bdr w:val="none" w:sz="0" w:space="0" w:color="auto" w:frame="1"/>
              </w:rPr>
              <w:t>Wet ink signature</w:t>
            </w:r>
          </w:p>
        </w:tc>
        <w:tc>
          <w:tcPr>
            <w:tcW w:w="6794" w:type="dxa"/>
            <w:vAlign w:val="center"/>
          </w:tcPr>
          <w:p w14:paraId="0E8C4F9C" w14:textId="4950BCD6" w:rsidR="00991F23" w:rsidRPr="00434227" w:rsidRDefault="00991F23" w:rsidP="00991F23">
            <w:pPr>
              <w:pStyle w:val="TableText"/>
              <w:rPr>
                <w:szCs w:val="18"/>
                <w:bdr w:val="none" w:sz="0" w:space="0" w:color="auto" w:frame="1"/>
              </w:rPr>
            </w:pPr>
            <w:r w:rsidRPr="00434227">
              <w:rPr>
                <w:szCs w:val="18"/>
                <w:bdr w:val="none" w:sz="0" w:space="0" w:color="auto" w:frame="1"/>
              </w:rPr>
              <w:t>A person's name, or a mark representing it, as hand-signed or hand-written by that person on paper.</w:t>
            </w:r>
          </w:p>
        </w:tc>
      </w:tr>
    </w:tbl>
    <w:p w14:paraId="050A3968" w14:textId="77777777" w:rsidR="00FC65B4" w:rsidRPr="00F070E2" w:rsidRDefault="00FC65B4" w:rsidP="00862F56">
      <w:pPr>
        <w:spacing w:before="200"/>
      </w:pPr>
      <w:r w:rsidRPr="00F070E2">
        <w:t xml:space="preserve">Terms that have specific definitions contained within the </w:t>
      </w:r>
      <w:hyperlink r:id="rId19" w:history="1">
        <w:r w:rsidRPr="00AF7409">
          <w:rPr>
            <w:rStyle w:val="Hyperlink"/>
            <w:i/>
            <w:iCs/>
          </w:rPr>
          <w:t>approved arrangement</w:t>
        </w:r>
        <w:r w:rsidRPr="00904123">
          <w:rPr>
            <w:rStyle w:val="Hyperlink"/>
            <w:iCs/>
          </w:rPr>
          <w:t>s</w:t>
        </w:r>
        <w:r w:rsidRPr="00F070E2">
          <w:rPr>
            <w:rStyle w:val="Hyperlink"/>
          </w:rPr>
          <w:t xml:space="preserve"> glossary</w:t>
        </w:r>
      </w:hyperlink>
      <w:r w:rsidRPr="00F070E2">
        <w:rPr>
          <w:rStyle w:val="Hyperlink"/>
        </w:rPr>
        <w:t xml:space="preserve"> </w:t>
      </w:r>
      <w:r w:rsidRPr="00F070E2">
        <w:t xml:space="preserve">or </w:t>
      </w:r>
      <w:r w:rsidRPr="00F070E2">
        <w:rPr>
          <w:i/>
          <w:iCs/>
        </w:rPr>
        <w:t xml:space="preserve">Biosecurity Act 2015 </w:t>
      </w:r>
      <w:r w:rsidRPr="00F070E2">
        <w:t xml:space="preserve">are </w:t>
      </w:r>
      <w:r w:rsidRPr="00F070E2">
        <w:rPr>
          <w:i/>
          <w:iCs/>
        </w:rPr>
        <w:t xml:space="preserve">italicised </w:t>
      </w:r>
      <w:r w:rsidRPr="00F070E2">
        <w:t>where used.</w:t>
      </w:r>
    </w:p>
    <w:p w14:paraId="06B37824" w14:textId="77777777" w:rsidR="00D13CF7" w:rsidRPr="00F070E2" w:rsidRDefault="00D13CF7" w:rsidP="001953E9">
      <w:pPr>
        <w:pStyle w:val="Heading3"/>
        <w:numPr>
          <w:ilvl w:val="0"/>
          <w:numId w:val="0"/>
        </w:numPr>
        <w:ind w:left="964" w:hanging="964"/>
      </w:pPr>
      <w:bookmarkStart w:id="7" w:name="_Toc113529093"/>
      <w:r w:rsidRPr="00F070E2">
        <w:t>Other documents</w:t>
      </w:r>
      <w:bookmarkEnd w:id="4"/>
      <w:bookmarkEnd w:id="5"/>
      <w:bookmarkEnd w:id="6"/>
      <w:bookmarkEnd w:id="7"/>
    </w:p>
    <w:p w14:paraId="2E14A5B1" w14:textId="77777777" w:rsidR="00D13CF7" w:rsidRPr="00F070E2" w:rsidRDefault="00D13CF7" w:rsidP="00D13CF7">
      <w:r w:rsidRPr="00F070E2">
        <w:rPr>
          <w:bCs/>
        </w:rPr>
        <w:t xml:space="preserve">The </w:t>
      </w:r>
      <w:hyperlink r:id="rId20" w:history="1">
        <w:r w:rsidRPr="00AF7409">
          <w:rPr>
            <w:rStyle w:val="Hyperlink"/>
            <w:bCs/>
            <w:i/>
          </w:rPr>
          <w:t>Approved Arrangement</w:t>
        </w:r>
        <w:r w:rsidRPr="00F070E2">
          <w:rPr>
            <w:rStyle w:val="Hyperlink"/>
            <w:bCs/>
            <w:i/>
          </w:rPr>
          <w:t>s</w:t>
        </w:r>
        <w:r w:rsidRPr="00F070E2">
          <w:rPr>
            <w:rStyle w:val="Hyperlink"/>
            <w:i/>
          </w:rPr>
          <w:t xml:space="preserve"> General Policies</w:t>
        </w:r>
        <w:r w:rsidRPr="00F070E2">
          <w:rPr>
            <w:rStyle w:val="Hyperlink"/>
          </w:rPr>
          <w:t xml:space="preserve"> </w:t>
        </w:r>
      </w:hyperlink>
      <w:r w:rsidRPr="00F070E2">
        <w:t xml:space="preserve">should be read in conjunction with these conditions. They will assist in understanding and complying with the obligations and conditions for the establishment and operation of an </w:t>
      </w:r>
      <w:r w:rsidRPr="00AF7409">
        <w:rPr>
          <w:i/>
        </w:rPr>
        <w:t>approved arrangement</w:t>
      </w:r>
      <w:r w:rsidRPr="00F070E2">
        <w:t>.</w:t>
      </w:r>
    </w:p>
    <w:p w14:paraId="69253C02" w14:textId="4D6FC7F3" w:rsidR="00D13CF7" w:rsidRPr="00F070E2" w:rsidRDefault="00EB4FC6" w:rsidP="001953E9">
      <w:pPr>
        <w:pStyle w:val="Heading3"/>
        <w:numPr>
          <w:ilvl w:val="0"/>
          <w:numId w:val="0"/>
        </w:numPr>
        <w:ind w:left="964" w:hanging="964"/>
      </w:pPr>
      <w:bookmarkStart w:id="8" w:name="_Toc403377526"/>
      <w:bookmarkStart w:id="9" w:name="_Toc403650286"/>
      <w:bookmarkStart w:id="10" w:name="_Toc5871852"/>
      <w:bookmarkStart w:id="11" w:name="_Toc113529094"/>
      <w:r w:rsidRPr="00F070E2">
        <w:t>Noncompliance</w:t>
      </w:r>
      <w:r w:rsidR="00D13CF7" w:rsidRPr="00F070E2">
        <w:t xml:space="preserve"> guide</w:t>
      </w:r>
      <w:bookmarkEnd w:id="8"/>
      <w:bookmarkEnd w:id="9"/>
      <w:bookmarkEnd w:id="10"/>
      <w:bookmarkEnd w:id="11"/>
    </w:p>
    <w:p w14:paraId="547C0838" w14:textId="6110ED72" w:rsidR="00D13CF7" w:rsidRPr="00F070E2" w:rsidRDefault="00D13CF7" w:rsidP="00D13CF7">
      <w:r w:rsidRPr="00F070E2">
        <w:t xml:space="preserve">The </w:t>
      </w:r>
      <w:r w:rsidR="00EB4FC6" w:rsidRPr="00F070E2">
        <w:t>noncompliance</w:t>
      </w:r>
      <w:r w:rsidRPr="00F070E2">
        <w:t xml:space="preserve"> classification against each condition is provided as a guide only. If more than one </w:t>
      </w:r>
      <w:r w:rsidR="00EB4FC6" w:rsidRPr="00F070E2">
        <w:t>noncompliance</w:t>
      </w:r>
      <w:r w:rsidRPr="00F070E2">
        <w:t xml:space="preserve"> is listed against a condition, the actual </w:t>
      </w:r>
      <w:r w:rsidR="00EB4FC6" w:rsidRPr="00F070E2">
        <w:t>noncompliance</w:t>
      </w:r>
      <w:r w:rsidRPr="00F070E2">
        <w:t xml:space="preserve"> applied will </w:t>
      </w:r>
      <w:r w:rsidRPr="00F070E2">
        <w:lastRenderedPageBreak/>
        <w:t xml:space="preserve">correspond to the gravity of the issue. The </w:t>
      </w:r>
      <w:r w:rsidR="00EB4FC6" w:rsidRPr="00F070E2">
        <w:t>noncompliance</w:t>
      </w:r>
      <w:r w:rsidRPr="00F070E2">
        <w:t xml:space="preserve"> recorded against any conditions remains at the discretion of the </w:t>
      </w:r>
      <w:r w:rsidRPr="00AF7409">
        <w:rPr>
          <w:i/>
        </w:rPr>
        <w:t>biosecurity officer</w:t>
      </w:r>
      <w:r w:rsidRPr="00F070E2">
        <w:t>.</w:t>
      </w:r>
    </w:p>
    <w:p w14:paraId="355430F9" w14:textId="196C78D3" w:rsidR="006D2A4C" w:rsidRDefault="00EB4FC6" w:rsidP="00D13CF7">
      <w:r w:rsidRPr="00F070E2">
        <w:t>Noncompliance</w:t>
      </w:r>
      <w:r w:rsidR="00D13CF7" w:rsidRPr="00F070E2">
        <w:t xml:space="preserve"> classifications are detailed in the </w:t>
      </w:r>
      <w:r w:rsidR="00D13CF7" w:rsidRPr="00AF7409">
        <w:rPr>
          <w:bCs/>
          <w:i/>
        </w:rPr>
        <w:t>Approved Arrangement</w:t>
      </w:r>
      <w:r w:rsidR="00D13CF7" w:rsidRPr="00F070E2">
        <w:rPr>
          <w:bCs/>
          <w:i/>
        </w:rPr>
        <w:t>s</w:t>
      </w:r>
      <w:r w:rsidR="00D13CF7" w:rsidRPr="00F070E2">
        <w:rPr>
          <w:i/>
        </w:rPr>
        <w:t xml:space="preserve"> General Policies</w:t>
      </w:r>
      <w:r w:rsidR="00D13CF7" w:rsidRPr="00F070E2">
        <w:t>.</w:t>
      </w:r>
    </w:p>
    <w:p w14:paraId="79E7981F" w14:textId="3D6A69AA" w:rsidR="00451EAA" w:rsidRPr="00F070E2" w:rsidRDefault="00354F85" w:rsidP="00D42E7F">
      <w:bookmarkStart w:id="12" w:name="_Hlk86155247"/>
      <w:r>
        <w:t>The ‘reference: [number]’ detailed in the noncompliance guide is for internal (</w:t>
      </w:r>
      <w:r w:rsidRPr="00AF7409">
        <w:rPr>
          <w:i/>
        </w:rPr>
        <w:t>department</w:t>
      </w:r>
      <w:r w:rsidRPr="009B377C">
        <w:rPr>
          <w:i/>
          <w:iCs/>
        </w:rPr>
        <w:t>al</w:t>
      </w:r>
      <w:r>
        <w:t>) use only.</w:t>
      </w:r>
      <w:bookmarkEnd w:id="12"/>
      <w:r w:rsidR="00451EAA" w:rsidRPr="00F070E2">
        <w:br w:type="page"/>
      </w:r>
    </w:p>
    <w:p w14:paraId="44C3CB08" w14:textId="77777777" w:rsidR="00F91CBC" w:rsidRPr="00F070E2" w:rsidRDefault="001953E9" w:rsidP="00EB4FC6">
      <w:pPr>
        <w:pStyle w:val="Heading3"/>
        <w:numPr>
          <w:ilvl w:val="0"/>
          <w:numId w:val="0"/>
        </w:numPr>
      </w:pPr>
      <w:bookmarkStart w:id="13" w:name="_Toc113529095"/>
      <w:r w:rsidRPr="00F070E2">
        <w:lastRenderedPageBreak/>
        <w:t>Key arrangement outcomes</w:t>
      </w:r>
      <w:bookmarkEnd w:id="13"/>
    </w:p>
    <w:p w14:paraId="0F83A701" w14:textId="6172283F" w:rsidR="0007500C" w:rsidRPr="005942A3" w:rsidRDefault="0007500C" w:rsidP="0007500C">
      <w:pPr>
        <w:rPr>
          <w:sz w:val="18"/>
          <w:szCs w:val="18"/>
          <w:lang w:eastAsia="ja-JP"/>
        </w:rPr>
      </w:pPr>
      <w:bookmarkStart w:id="14" w:name="_Ref445985033"/>
      <w:bookmarkStart w:id="15" w:name="_Toc409769171"/>
      <w:bookmarkStart w:id="16" w:name="_Toc508272837"/>
      <w:r w:rsidRPr="005942A3">
        <w:rPr>
          <w:sz w:val="18"/>
          <w:szCs w:val="18"/>
          <w:lang w:eastAsia="ja-JP"/>
        </w:rPr>
        <w:t xml:space="preserve">Key arrangement outcomes are high level outcomes the </w:t>
      </w:r>
      <w:r w:rsidRPr="00AF7409">
        <w:rPr>
          <w:i/>
          <w:sz w:val="18"/>
          <w:szCs w:val="18"/>
          <w:lang w:eastAsia="ja-JP"/>
        </w:rPr>
        <w:t>biosecurity industry participant</w:t>
      </w:r>
      <w:r w:rsidRPr="005942A3">
        <w:rPr>
          <w:sz w:val="18"/>
          <w:szCs w:val="18"/>
          <w:lang w:eastAsia="ja-JP"/>
        </w:rPr>
        <w:t xml:space="preserve"> is responsible for meeting under an </w:t>
      </w:r>
      <w:r w:rsidRPr="00AF7409">
        <w:rPr>
          <w:i/>
          <w:sz w:val="18"/>
          <w:szCs w:val="18"/>
          <w:lang w:eastAsia="ja-JP"/>
        </w:rPr>
        <w:t>approved arrangement</w:t>
      </w:r>
      <w:r w:rsidRPr="005942A3">
        <w:rPr>
          <w:sz w:val="18"/>
          <w:szCs w:val="18"/>
          <w:lang w:eastAsia="ja-JP"/>
        </w:rPr>
        <w:t>.</w:t>
      </w:r>
    </w:p>
    <w:p w14:paraId="48AA9912" w14:textId="24013112" w:rsidR="0007500C" w:rsidRPr="005942A3" w:rsidRDefault="0007500C" w:rsidP="0007500C">
      <w:pPr>
        <w:rPr>
          <w:color w:val="000000" w:themeColor="text1"/>
          <w:sz w:val="18"/>
          <w:szCs w:val="18"/>
          <w:lang w:eastAsia="ja-JP"/>
        </w:rPr>
      </w:pPr>
      <w:r w:rsidRPr="005942A3">
        <w:rPr>
          <w:color w:val="000000" w:themeColor="text1"/>
          <w:sz w:val="18"/>
          <w:szCs w:val="18"/>
          <w:lang w:eastAsia="ja-JP"/>
        </w:rPr>
        <w:t xml:space="preserve">Each class condition for an </w:t>
      </w:r>
      <w:r w:rsidRPr="00AF7409">
        <w:rPr>
          <w:i/>
          <w:color w:val="000000" w:themeColor="text1"/>
          <w:sz w:val="18"/>
          <w:szCs w:val="18"/>
          <w:lang w:eastAsia="ja-JP"/>
        </w:rPr>
        <w:t>approved arrangement</w:t>
      </w:r>
      <w:r w:rsidR="00D72871" w:rsidRPr="005942A3">
        <w:rPr>
          <w:color w:val="000000" w:themeColor="text1"/>
          <w:sz w:val="18"/>
          <w:szCs w:val="18"/>
          <w:lang w:eastAsia="ja-JP"/>
        </w:rPr>
        <w:t> is</w:t>
      </w:r>
      <w:r w:rsidRPr="005942A3">
        <w:rPr>
          <w:color w:val="000000" w:themeColor="text1"/>
          <w:sz w:val="18"/>
          <w:szCs w:val="18"/>
          <w:lang w:eastAsia="ja-JP"/>
        </w:rPr>
        <w:t xml:space="preserve"> assigned a key arrangement outcome.</w:t>
      </w:r>
    </w:p>
    <w:p w14:paraId="53BF1ADC" w14:textId="54C9E6AE" w:rsidR="0007500C" w:rsidRPr="005942A3" w:rsidRDefault="0007500C" w:rsidP="0007500C">
      <w:pPr>
        <w:rPr>
          <w:color w:val="000000" w:themeColor="text1"/>
          <w:sz w:val="18"/>
          <w:szCs w:val="18"/>
          <w:lang w:eastAsia="ja-JP"/>
        </w:rPr>
      </w:pPr>
      <w:r w:rsidRPr="005942A3">
        <w:rPr>
          <w:color w:val="000000" w:themeColor="text1"/>
          <w:sz w:val="18"/>
          <w:szCs w:val="18"/>
          <w:lang w:eastAsia="ja-JP"/>
        </w:rPr>
        <w:t>Key arrangement outcomes are met by complying with the class conditions</w:t>
      </w:r>
      <w:r w:rsidR="00E439EF" w:rsidRPr="005942A3">
        <w:rPr>
          <w:color w:val="000000" w:themeColor="text1"/>
          <w:sz w:val="18"/>
          <w:szCs w:val="18"/>
          <w:lang w:eastAsia="ja-JP"/>
        </w:rPr>
        <w:t>.</w:t>
      </w:r>
    </w:p>
    <w:p w14:paraId="05406914" w14:textId="46104B46" w:rsidR="00F91CBC" w:rsidRDefault="005E65BF">
      <w:pPr>
        <w:pStyle w:val="Caption"/>
      </w:pPr>
      <w:r w:rsidRPr="00F070E2">
        <w:t xml:space="preserve">Table </w:t>
      </w:r>
      <w:r w:rsidRPr="00F070E2">
        <w:rPr>
          <w:noProof/>
        </w:rPr>
        <w:fldChar w:fldCharType="begin"/>
      </w:r>
      <w:r w:rsidRPr="00F070E2">
        <w:rPr>
          <w:noProof/>
        </w:rPr>
        <w:instrText xml:space="preserve"> SEQ Table \* ARABIC </w:instrText>
      </w:r>
      <w:r w:rsidRPr="00F070E2">
        <w:rPr>
          <w:noProof/>
        </w:rPr>
        <w:fldChar w:fldCharType="separate"/>
      </w:r>
      <w:r w:rsidR="00D81D00">
        <w:rPr>
          <w:noProof/>
        </w:rPr>
        <w:t>1</w:t>
      </w:r>
      <w:r w:rsidRPr="00F070E2">
        <w:rPr>
          <w:noProof/>
        </w:rPr>
        <w:fldChar w:fldCharType="end"/>
      </w:r>
      <w:bookmarkEnd w:id="14"/>
      <w:r w:rsidRPr="00F070E2">
        <w:t xml:space="preserve"> </w:t>
      </w:r>
      <w:bookmarkEnd w:id="15"/>
      <w:bookmarkEnd w:id="16"/>
      <w:r w:rsidR="001953E9" w:rsidRPr="00F070E2">
        <w:t>List of KAOs including their purpose and description</w:t>
      </w:r>
    </w:p>
    <w:tbl>
      <w:tblPr>
        <w:tblW w:w="4944"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98"/>
        <w:gridCol w:w="6570"/>
      </w:tblGrid>
      <w:tr w:rsidR="001370C5" w:rsidRPr="00E3370F" w14:paraId="2F3F5DA6" w14:textId="77777777" w:rsidTr="001370C5">
        <w:trPr>
          <w:cantSplit/>
          <w:trHeight w:val="292"/>
          <w:tblHeader/>
        </w:trPr>
        <w:tc>
          <w:tcPr>
            <w:tcW w:w="2398" w:type="dxa"/>
            <w:tcMar>
              <w:left w:w="108" w:type="dxa"/>
              <w:right w:w="108" w:type="dxa"/>
            </w:tcMar>
          </w:tcPr>
          <w:p w14:paraId="118EF800" w14:textId="77777777" w:rsidR="001370C5" w:rsidRPr="00E3370F" w:rsidRDefault="001370C5" w:rsidP="001370C5">
            <w:pPr>
              <w:pStyle w:val="TableHeading"/>
              <w:jc w:val="center"/>
            </w:pPr>
            <w:r w:rsidRPr="00E3370F">
              <w:t>KAO</w:t>
            </w:r>
          </w:p>
        </w:tc>
        <w:tc>
          <w:tcPr>
            <w:tcW w:w="6571" w:type="dxa"/>
            <w:tcMar>
              <w:left w:w="108" w:type="dxa"/>
              <w:right w:w="108" w:type="dxa"/>
            </w:tcMar>
          </w:tcPr>
          <w:p w14:paraId="34CCC8C8" w14:textId="77777777" w:rsidR="001370C5" w:rsidRPr="00E3370F" w:rsidRDefault="001370C5" w:rsidP="001370C5">
            <w:pPr>
              <w:pStyle w:val="TableHeading"/>
              <w:jc w:val="center"/>
            </w:pPr>
            <w:r w:rsidRPr="00E3370F">
              <w:t>Purpose</w:t>
            </w:r>
          </w:p>
        </w:tc>
      </w:tr>
      <w:tr w:rsidR="001370C5" w:rsidRPr="00E3370F" w14:paraId="4F063A04" w14:textId="77777777" w:rsidTr="001370C5">
        <w:trPr>
          <w:trHeight w:val="836"/>
        </w:trPr>
        <w:tc>
          <w:tcPr>
            <w:tcW w:w="2398" w:type="dxa"/>
            <w:tcMar>
              <w:left w:w="108" w:type="dxa"/>
              <w:right w:w="108" w:type="dxa"/>
            </w:tcMar>
            <w:vAlign w:val="center"/>
          </w:tcPr>
          <w:p w14:paraId="2CF87D9A" w14:textId="77777777" w:rsidR="001370C5" w:rsidRPr="00E3370F" w:rsidRDefault="001370C5" w:rsidP="001370C5">
            <w:pPr>
              <w:pStyle w:val="TableText"/>
            </w:pPr>
            <w:r w:rsidRPr="00E3370F">
              <w:t>Containment</w:t>
            </w:r>
          </w:p>
        </w:tc>
        <w:tc>
          <w:tcPr>
            <w:tcW w:w="6571" w:type="dxa"/>
            <w:tcMar>
              <w:left w:w="108" w:type="dxa"/>
              <w:right w:w="108" w:type="dxa"/>
            </w:tcMar>
            <w:vAlign w:val="center"/>
          </w:tcPr>
          <w:p w14:paraId="53F73DAF" w14:textId="2530AF60" w:rsidR="001370C5" w:rsidRPr="00E3370F" w:rsidRDefault="003558EE" w:rsidP="001370C5">
            <w:pPr>
              <w:pStyle w:val="TableText"/>
            </w:pPr>
            <w:r w:rsidRPr="00AF7409">
              <w:rPr>
                <w:i/>
                <w:iCs/>
              </w:rPr>
              <w:t>Goods subject to biosecurity control</w:t>
            </w:r>
            <w:r w:rsidRPr="003558EE">
              <w:rPr>
                <w:i/>
                <w:iCs/>
              </w:rPr>
              <w:t xml:space="preserve"> </w:t>
            </w:r>
            <w:r w:rsidR="001370C5" w:rsidRPr="00E3370F">
              <w:t xml:space="preserve">are contained in a way that prevents them, or any </w:t>
            </w:r>
            <w:r w:rsidR="001370C5" w:rsidRPr="00AF7409">
              <w:rPr>
                <w:i/>
              </w:rPr>
              <w:t>biosecurity risk material</w:t>
            </w:r>
            <w:r w:rsidR="001370C5" w:rsidRPr="00E3370F">
              <w:t xml:space="preserve"> escaping into the environment.</w:t>
            </w:r>
          </w:p>
        </w:tc>
      </w:tr>
      <w:tr w:rsidR="001370C5" w:rsidRPr="00E3370F" w14:paraId="1A53332F" w14:textId="77777777" w:rsidTr="001370C5">
        <w:trPr>
          <w:trHeight w:val="847"/>
        </w:trPr>
        <w:tc>
          <w:tcPr>
            <w:tcW w:w="2398" w:type="dxa"/>
            <w:tcMar>
              <w:left w:w="108" w:type="dxa"/>
              <w:right w:w="108" w:type="dxa"/>
            </w:tcMar>
            <w:vAlign w:val="center"/>
          </w:tcPr>
          <w:p w14:paraId="3CEC8452" w14:textId="77777777" w:rsidR="001370C5" w:rsidRPr="00E3370F" w:rsidRDefault="001370C5" w:rsidP="001370C5">
            <w:pPr>
              <w:pStyle w:val="TableText"/>
            </w:pPr>
            <w:r w:rsidRPr="00E3370F">
              <w:rPr>
                <w:lang w:eastAsia="en-AU"/>
              </w:rPr>
              <w:t>Isolation</w:t>
            </w:r>
          </w:p>
        </w:tc>
        <w:tc>
          <w:tcPr>
            <w:tcW w:w="6571" w:type="dxa"/>
            <w:tcMar>
              <w:left w:w="108" w:type="dxa"/>
              <w:right w:w="108" w:type="dxa"/>
            </w:tcMar>
            <w:vAlign w:val="center"/>
          </w:tcPr>
          <w:p w14:paraId="589D0199" w14:textId="3416B484" w:rsidR="001370C5" w:rsidRPr="00E3370F" w:rsidRDefault="003558EE" w:rsidP="001370C5">
            <w:pPr>
              <w:pStyle w:val="TableText"/>
            </w:pPr>
            <w:r w:rsidRPr="00AF7409">
              <w:rPr>
                <w:i/>
                <w:iCs/>
                <w:lang w:eastAsia="en-AU"/>
              </w:rPr>
              <w:t>Goods subject to biosecurity control</w:t>
            </w:r>
            <w:r w:rsidRPr="003558EE">
              <w:rPr>
                <w:i/>
                <w:iCs/>
                <w:lang w:eastAsia="en-AU"/>
              </w:rPr>
              <w:t xml:space="preserve"> </w:t>
            </w:r>
            <w:r w:rsidR="001370C5" w:rsidRPr="00E3370F">
              <w:rPr>
                <w:iCs/>
                <w:lang w:eastAsia="en-AU"/>
              </w:rPr>
              <w:t xml:space="preserve">are isolated from other </w:t>
            </w:r>
            <w:r w:rsidR="001370C5" w:rsidRPr="00AF7409">
              <w:rPr>
                <w:i/>
                <w:iCs/>
                <w:lang w:eastAsia="en-AU"/>
              </w:rPr>
              <w:t>goods</w:t>
            </w:r>
            <w:r w:rsidR="001370C5" w:rsidRPr="00E3370F">
              <w:rPr>
                <w:iCs/>
                <w:lang w:eastAsia="en-AU"/>
              </w:rPr>
              <w:t xml:space="preserve"> in a manner that prevents cross-</w:t>
            </w:r>
            <w:r w:rsidR="001370C5" w:rsidRPr="00AF7409">
              <w:rPr>
                <w:i/>
                <w:iCs/>
                <w:lang w:eastAsia="en-AU"/>
              </w:rPr>
              <w:t>contamination</w:t>
            </w:r>
            <w:r w:rsidR="001370C5" w:rsidRPr="00E3370F">
              <w:rPr>
                <w:iCs/>
                <w:lang w:eastAsia="en-AU"/>
              </w:rPr>
              <w:t xml:space="preserve"> or cross-</w:t>
            </w:r>
            <w:r w:rsidR="001370C5" w:rsidRPr="00AF7409">
              <w:rPr>
                <w:i/>
                <w:iCs/>
                <w:lang w:eastAsia="en-AU"/>
              </w:rPr>
              <w:t>infestation</w:t>
            </w:r>
            <w:r w:rsidR="001370C5" w:rsidRPr="00E3370F">
              <w:rPr>
                <w:iCs/>
                <w:lang w:eastAsia="en-AU"/>
              </w:rPr>
              <w:t>.</w:t>
            </w:r>
          </w:p>
        </w:tc>
      </w:tr>
      <w:tr w:rsidR="001370C5" w:rsidRPr="00E3370F" w14:paraId="6CFF09A7" w14:textId="77777777" w:rsidTr="001370C5">
        <w:trPr>
          <w:trHeight w:val="655"/>
        </w:trPr>
        <w:tc>
          <w:tcPr>
            <w:tcW w:w="2398" w:type="dxa"/>
            <w:tcMar>
              <w:left w:w="108" w:type="dxa"/>
              <w:right w:w="108" w:type="dxa"/>
            </w:tcMar>
            <w:vAlign w:val="center"/>
          </w:tcPr>
          <w:p w14:paraId="04DF5B6F" w14:textId="77777777" w:rsidR="001370C5" w:rsidRPr="00E3370F" w:rsidRDefault="001370C5" w:rsidP="001370C5">
            <w:pPr>
              <w:pStyle w:val="TableText"/>
            </w:pPr>
            <w:r w:rsidRPr="00E3370F">
              <w:rPr>
                <w:lang w:eastAsia="en-AU"/>
              </w:rPr>
              <w:t>Security</w:t>
            </w:r>
          </w:p>
        </w:tc>
        <w:tc>
          <w:tcPr>
            <w:tcW w:w="6571" w:type="dxa"/>
            <w:tcMar>
              <w:left w:w="108" w:type="dxa"/>
              <w:right w:w="108" w:type="dxa"/>
            </w:tcMar>
            <w:vAlign w:val="center"/>
          </w:tcPr>
          <w:p w14:paraId="07C35E23" w14:textId="77777777" w:rsidR="001370C5" w:rsidRPr="00E3370F" w:rsidRDefault="001370C5" w:rsidP="001370C5">
            <w:pPr>
              <w:pStyle w:val="TableText"/>
            </w:pPr>
            <w:r w:rsidRPr="00E3370F">
              <w:rPr>
                <w:iCs/>
                <w:lang w:eastAsia="en-AU"/>
              </w:rPr>
              <w:t xml:space="preserve">Controls are in place that prevent unauthorised access to </w:t>
            </w:r>
            <w:r w:rsidRPr="00AF7409">
              <w:rPr>
                <w:i/>
                <w:iCs/>
                <w:lang w:eastAsia="en-AU"/>
              </w:rPr>
              <w:t>goods subject to biosecurity control</w:t>
            </w:r>
            <w:r w:rsidRPr="00E3370F">
              <w:rPr>
                <w:i/>
                <w:iCs/>
                <w:lang w:eastAsia="en-AU"/>
              </w:rPr>
              <w:t>.</w:t>
            </w:r>
          </w:p>
        </w:tc>
      </w:tr>
      <w:tr w:rsidR="001370C5" w:rsidRPr="00E3370F" w14:paraId="7E9D3538" w14:textId="77777777" w:rsidTr="001370C5">
        <w:trPr>
          <w:trHeight w:val="655"/>
        </w:trPr>
        <w:tc>
          <w:tcPr>
            <w:tcW w:w="2398" w:type="dxa"/>
            <w:tcMar>
              <w:left w:w="108" w:type="dxa"/>
              <w:right w:w="108" w:type="dxa"/>
            </w:tcMar>
            <w:vAlign w:val="center"/>
          </w:tcPr>
          <w:p w14:paraId="0F223A91" w14:textId="77777777" w:rsidR="001370C5" w:rsidRPr="00E3370F" w:rsidRDefault="001370C5" w:rsidP="001370C5">
            <w:pPr>
              <w:pStyle w:val="TableText"/>
            </w:pPr>
            <w:r w:rsidRPr="00E3370F">
              <w:rPr>
                <w:lang w:eastAsia="en-AU"/>
              </w:rPr>
              <w:t>Identification</w:t>
            </w:r>
          </w:p>
        </w:tc>
        <w:tc>
          <w:tcPr>
            <w:tcW w:w="6571" w:type="dxa"/>
            <w:tcMar>
              <w:left w:w="108" w:type="dxa"/>
              <w:right w:w="108" w:type="dxa"/>
            </w:tcMar>
            <w:vAlign w:val="center"/>
          </w:tcPr>
          <w:p w14:paraId="2F2D798F" w14:textId="41611CE7" w:rsidR="001370C5" w:rsidRPr="00E3370F" w:rsidRDefault="003558EE" w:rsidP="001370C5">
            <w:pPr>
              <w:pStyle w:val="TableText"/>
            </w:pPr>
            <w:r w:rsidRPr="00AF7409">
              <w:rPr>
                <w:i/>
                <w:iCs/>
                <w:lang w:eastAsia="en-AU"/>
              </w:rPr>
              <w:t>Goods subject to biosecurity control</w:t>
            </w:r>
            <w:r w:rsidRPr="003558EE">
              <w:rPr>
                <w:i/>
                <w:iCs/>
                <w:lang w:eastAsia="en-AU"/>
              </w:rPr>
              <w:t xml:space="preserve"> </w:t>
            </w:r>
            <w:r w:rsidR="001370C5" w:rsidRPr="00E3370F">
              <w:rPr>
                <w:iCs/>
                <w:lang w:eastAsia="en-AU"/>
              </w:rPr>
              <w:t xml:space="preserve">and areas in which </w:t>
            </w:r>
            <w:r w:rsidR="001370C5" w:rsidRPr="00AF7409">
              <w:rPr>
                <w:i/>
                <w:iCs/>
                <w:lang w:eastAsia="en-AU"/>
              </w:rPr>
              <w:t>biosecurity activities</w:t>
            </w:r>
            <w:r w:rsidR="001370C5" w:rsidRPr="00E3370F">
              <w:rPr>
                <w:iCs/>
                <w:lang w:eastAsia="en-AU"/>
              </w:rPr>
              <w:t xml:space="preserve"> are </w:t>
            </w:r>
            <w:r w:rsidR="001370C5" w:rsidRPr="00162B95">
              <w:rPr>
                <w:iCs/>
                <w:lang w:eastAsia="en-AU"/>
              </w:rPr>
              <w:t>car</w:t>
            </w:r>
            <w:r w:rsidR="001370C5" w:rsidRPr="00E439EF">
              <w:rPr>
                <w:lang w:eastAsia="en-AU"/>
              </w:rPr>
              <w:t>r</w:t>
            </w:r>
            <w:r w:rsidR="001370C5" w:rsidRPr="00E3370F">
              <w:rPr>
                <w:iCs/>
                <w:lang w:eastAsia="en-AU"/>
              </w:rPr>
              <w:t>ied out must be visually identifiable as such.</w:t>
            </w:r>
          </w:p>
        </w:tc>
      </w:tr>
      <w:tr w:rsidR="001370C5" w:rsidRPr="00E3370F" w14:paraId="6C227702" w14:textId="77777777" w:rsidTr="001370C5">
        <w:trPr>
          <w:trHeight w:val="847"/>
        </w:trPr>
        <w:tc>
          <w:tcPr>
            <w:tcW w:w="2398" w:type="dxa"/>
            <w:tcMar>
              <w:left w:w="108" w:type="dxa"/>
              <w:right w:w="108" w:type="dxa"/>
            </w:tcMar>
            <w:vAlign w:val="center"/>
          </w:tcPr>
          <w:p w14:paraId="700F901D" w14:textId="77777777" w:rsidR="001370C5" w:rsidRPr="00E3370F" w:rsidRDefault="001370C5" w:rsidP="001370C5">
            <w:pPr>
              <w:pStyle w:val="TableText"/>
            </w:pPr>
            <w:r w:rsidRPr="00E3370F">
              <w:rPr>
                <w:lang w:eastAsia="en-AU"/>
              </w:rPr>
              <w:t>Traceability</w:t>
            </w:r>
          </w:p>
        </w:tc>
        <w:tc>
          <w:tcPr>
            <w:tcW w:w="6571" w:type="dxa"/>
            <w:tcMar>
              <w:left w:w="108" w:type="dxa"/>
              <w:right w:w="108" w:type="dxa"/>
            </w:tcMar>
            <w:vAlign w:val="center"/>
          </w:tcPr>
          <w:p w14:paraId="2018A298" w14:textId="77777777" w:rsidR="001370C5" w:rsidRPr="00E3370F" w:rsidRDefault="001370C5" w:rsidP="001370C5">
            <w:pPr>
              <w:pStyle w:val="TableText"/>
            </w:pPr>
            <w:r w:rsidRPr="00AF7409">
              <w:rPr>
                <w:i/>
                <w:iCs/>
                <w:lang w:eastAsia="en-AU"/>
              </w:rPr>
              <w:t>Goods</w:t>
            </w:r>
            <w:r w:rsidRPr="00E3370F">
              <w:rPr>
                <w:iCs/>
                <w:lang w:eastAsia="en-AU"/>
              </w:rPr>
              <w:t xml:space="preserve"> that are or were, </w:t>
            </w:r>
            <w:r w:rsidRPr="0080422C">
              <w:rPr>
                <w:i/>
                <w:iCs/>
                <w:lang w:eastAsia="en-AU"/>
              </w:rPr>
              <w:t>subject to biosecurity control</w:t>
            </w:r>
            <w:r w:rsidRPr="00E3370F">
              <w:rPr>
                <w:iCs/>
                <w:lang w:eastAsia="en-AU"/>
              </w:rPr>
              <w:t xml:space="preserve">, are linked to records of the origin and movement of the </w:t>
            </w:r>
            <w:r w:rsidRPr="00AF7409">
              <w:rPr>
                <w:i/>
                <w:iCs/>
                <w:lang w:eastAsia="en-AU"/>
              </w:rPr>
              <w:t>goods</w:t>
            </w:r>
            <w:r w:rsidRPr="00E3370F">
              <w:rPr>
                <w:iCs/>
                <w:lang w:eastAsia="en-AU"/>
              </w:rPr>
              <w:t xml:space="preserve"> and the </w:t>
            </w:r>
            <w:r w:rsidRPr="00AF7409">
              <w:rPr>
                <w:i/>
                <w:iCs/>
                <w:lang w:eastAsia="en-AU"/>
              </w:rPr>
              <w:t>biosecurity activities</w:t>
            </w:r>
            <w:r w:rsidRPr="00E3370F">
              <w:rPr>
                <w:iCs/>
                <w:lang w:eastAsia="en-AU"/>
              </w:rPr>
              <w:t xml:space="preserve"> </w:t>
            </w:r>
            <w:r w:rsidRPr="00162B95">
              <w:rPr>
                <w:iCs/>
                <w:lang w:eastAsia="en-AU"/>
              </w:rPr>
              <w:t>car</w:t>
            </w:r>
            <w:r w:rsidRPr="00E3370F">
              <w:rPr>
                <w:iCs/>
                <w:lang w:eastAsia="en-AU"/>
              </w:rPr>
              <w:t xml:space="preserve">ried out in relation to the </w:t>
            </w:r>
            <w:r w:rsidRPr="00AF7409">
              <w:rPr>
                <w:i/>
                <w:iCs/>
                <w:lang w:eastAsia="en-AU"/>
              </w:rPr>
              <w:t>goods</w:t>
            </w:r>
            <w:r w:rsidRPr="00E3370F">
              <w:rPr>
                <w:iCs/>
                <w:lang w:eastAsia="en-AU"/>
              </w:rPr>
              <w:t>.</w:t>
            </w:r>
          </w:p>
        </w:tc>
      </w:tr>
      <w:tr w:rsidR="001370C5" w:rsidRPr="00E3370F" w14:paraId="52416FF2" w14:textId="77777777" w:rsidTr="001370C5">
        <w:trPr>
          <w:trHeight w:val="836"/>
        </w:trPr>
        <w:tc>
          <w:tcPr>
            <w:tcW w:w="2398" w:type="dxa"/>
            <w:tcMar>
              <w:left w:w="108" w:type="dxa"/>
              <w:right w:w="108" w:type="dxa"/>
            </w:tcMar>
            <w:vAlign w:val="center"/>
          </w:tcPr>
          <w:p w14:paraId="013C871C" w14:textId="77777777" w:rsidR="001370C5" w:rsidRPr="00E3370F" w:rsidRDefault="001370C5" w:rsidP="001370C5">
            <w:pPr>
              <w:pStyle w:val="TableText"/>
            </w:pPr>
            <w:r w:rsidRPr="00E3370F">
              <w:rPr>
                <w:lang w:eastAsia="en-AU"/>
              </w:rPr>
              <w:t>Hygiene</w:t>
            </w:r>
          </w:p>
        </w:tc>
        <w:tc>
          <w:tcPr>
            <w:tcW w:w="6571" w:type="dxa"/>
            <w:tcMar>
              <w:left w:w="108" w:type="dxa"/>
              <w:right w:w="108" w:type="dxa"/>
            </w:tcMar>
            <w:vAlign w:val="center"/>
          </w:tcPr>
          <w:p w14:paraId="0A17E88F" w14:textId="6BE534FD" w:rsidR="001370C5" w:rsidRPr="00E3370F" w:rsidRDefault="003558EE" w:rsidP="001370C5">
            <w:pPr>
              <w:pStyle w:val="TableText"/>
            </w:pPr>
            <w:r w:rsidRPr="00AF7409">
              <w:rPr>
                <w:i/>
                <w:iCs/>
                <w:lang w:eastAsia="en-AU"/>
              </w:rPr>
              <w:t>Approved arrangement site</w:t>
            </w:r>
            <w:r w:rsidR="001370C5" w:rsidRPr="00E3370F">
              <w:rPr>
                <w:iCs/>
                <w:lang w:eastAsia="en-AU"/>
              </w:rPr>
              <w:t xml:space="preserve">s are maintained in a state that minimises opportunity for, and susceptibility to </w:t>
            </w:r>
            <w:r w:rsidR="001370C5" w:rsidRPr="00AF7409">
              <w:rPr>
                <w:i/>
                <w:iCs/>
                <w:lang w:eastAsia="en-AU"/>
              </w:rPr>
              <w:t>pest</w:t>
            </w:r>
            <w:r w:rsidR="001370C5" w:rsidRPr="00E3370F">
              <w:rPr>
                <w:iCs/>
                <w:lang w:eastAsia="en-AU"/>
              </w:rPr>
              <w:t xml:space="preserve">, weed and </w:t>
            </w:r>
            <w:r w:rsidR="001370C5" w:rsidRPr="00AF7409">
              <w:rPr>
                <w:i/>
                <w:iCs/>
                <w:lang w:eastAsia="en-AU"/>
              </w:rPr>
              <w:t>disease</w:t>
            </w:r>
            <w:r w:rsidR="001370C5" w:rsidRPr="00E3370F">
              <w:rPr>
                <w:iCs/>
                <w:lang w:eastAsia="en-AU"/>
              </w:rPr>
              <w:t xml:space="preserve"> establishment and/or </w:t>
            </w:r>
            <w:r w:rsidR="001370C5" w:rsidRPr="00AF7409">
              <w:rPr>
                <w:i/>
                <w:iCs/>
                <w:lang w:eastAsia="en-AU"/>
              </w:rPr>
              <w:t>infestation</w:t>
            </w:r>
            <w:r w:rsidR="001370C5" w:rsidRPr="00E3370F">
              <w:rPr>
                <w:iCs/>
                <w:lang w:eastAsia="en-AU"/>
              </w:rPr>
              <w:t>.</w:t>
            </w:r>
          </w:p>
        </w:tc>
      </w:tr>
      <w:tr w:rsidR="001370C5" w:rsidRPr="00E3370F" w14:paraId="4AD1A286" w14:textId="77777777" w:rsidTr="001370C5">
        <w:trPr>
          <w:trHeight w:val="847"/>
        </w:trPr>
        <w:tc>
          <w:tcPr>
            <w:tcW w:w="2398" w:type="dxa"/>
            <w:tcMar>
              <w:left w:w="108" w:type="dxa"/>
              <w:right w:w="108" w:type="dxa"/>
            </w:tcMar>
            <w:vAlign w:val="center"/>
          </w:tcPr>
          <w:p w14:paraId="33706C85" w14:textId="77777777" w:rsidR="001370C5" w:rsidRPr="00E3370F" w:rsidRDefault="001370C5" w:rsidP="001370C5">
            <w:pPr>
              <w:pStyle w:val="TableText"/>
            </w:pPr>
            <w:r w:rsidRPr="00E3370F">
              <w:rPr>
                <w:lang w:eastAsia="en-AU"/>
              </w:rPr>
              <w:t>Movement</w:t>
            </w:r>
          </w:p>
        </w:tc>
        <w:tc>
          <w:tcPr>
            <w:tcW w:w="6571" w:type="dxa"/>
            <w:tcMar>
              <w:left w:w="108" w:type="dxa"/>
              <w:right w:w="108" w:type="dxa"/>
            </w:tcMar>
            <w:vAlign w:val="center"/>
          </w:tcPr>
          <w:p w14:paraId="7B000520" w14:textId="7219D9DA" w:rsidR="001370C5" w:rsidRPr="00E3370F" w:rsidRDefault="003558EE" w:rsidP="001370C5">
            <w:pPr>
              <w:pStyle w:val="TableText"/>
            </w:pPr>
            <w:r w:rsidRPr="00AF7409">
              <w:rPr>
                <w:i/>
                <w:iCs/>
                <w:lang w:eastAsia="en-AU"/>
              </w:rPr>
              <w:t>Goods subject to biosecurity control</w:t>
            </w:r>
            <w:r w:rsidRPr="003558EE">
              <w:rPr>
                <w:i/>
                <w:iCs/>
                <w:lang w:eastAsia="en-AU"/>
              </w:rPr>
              <w:t xml:space="preserve"> </w:t>
            </w:r>
            <w:r w:rsidR="001370C5" w:rsidRPr="00E3370F">
              <w:rPr>
                <w:iCs/>
                <w:lang w:eastAsia="en-AU"/>
              </w:rPr>
              <w:t xml:space="preserve">only move beyond the site in accordance with </w:t>
            </w:r>
            <w:r w:rsidR="001370C5" w:rsidRPr="00AF7409">
              <w:rPr>
                <w:i/>
                <w:iCs/>
                <w:lang w:eastAsia="en-AU"/>
              </w:rPr>
              <w:t>department</w:t>
            </w:r>
            <w:r w:rsidR="001370C5" w:rsidRPr="008B547F">
              <w:rPr>
                <w:i/>
                <w:iCs/>
                <w:lang w:eastAsia="en-AU"/>
              </w:rPr>
              <w:t xml:space="preserve">al </w:t>
            </w:r>
            <w:r w:rsidR="001370C5" w:rsidRPr="00E3370F">
              <w:rPr>
                <w:iCs/>
                <w:lang w:eastAsia="en-AU"/>
              </w:rPr>
              <w:t xml:space="preserve">conditions and any required </w:t>
            </w:r>
            <w:r w:rsidR="001370C5" w:rsidRPr="00AF7409">
              <w:rPr>
                <w:i/>
                <w:iCs/>
                <w:lang w:eastAsia="en-AU"/>
              </w:rPr>
              <w:t>department</w:t>
            </w:r>
            <w:r w:rsidR="001370C5" w:rsidRPr="007E77FC">
              <w:rPr>
                <w:i/>
                <w:iCs/>
                <w:lang w:eastAsia="en-AU"/>
              </w:rPr>
              <w:t>al</w:t>
            </w:r>
            <w:r w:rsidR="001370C5" w:rsidRPr="00E3370F">
              <w:rPr>
                <w:iCs/>
                <w:lang w:eastAsia="en-AU"/>
              </w:rPr>
              <w:t xml:space="preserve"> authorisation.</w:t>
            </w:r>
          </w:p>
        </w:tc>
      </w:tr>
      <w:tr w:rsidR="001370C5" w:rsidRPr="00E3370F" w14:paraId="2A75250B" w14:textId="77777777" w:rsidTr="001370C5">
        <w:trPr>
          <w:cantSplit/>
          <w:trHeight w:val="836"/>
        </w:trPr>
        <w:tc>
          <w:tcPr>
            <w:tcW w:w="2398" w:type="dxa"/>
            <w:tcMar>
              <w:left w:w="108" w:type="dxa"/>
              <w:right w:w="108" w:type="dxa"/>
            </w:tcMar>
            <w:vAlign w:val="center"/>
          </w:tcPr>
          <w:p w14:paraId="6754B8EE" w14:textId="77777777" w:rsidR="001370C5" w:rsidRPr="00E3370F" w:rsidRDefault="001370C5" w:rsidP="001370C5">
            <w:pPr>
              <w:pStyle w:val="TableText"/>
              <w:rPr>
                <w:lang w:eastAsia="en-AU"/>
              </w:rPr>
            </w:pPr>
            <w:r w:rsidRPr="00E3370F">
              <w:rPr>
                <w:lang w:eastAsia="en-AU"/>
              </w:rPr>
              <w:t>Release</w:t>
            </w:r>
          </w:p>
        </w:tc>
        <w:tc>
          <w:tcPr>
            <w:tcW w:w="6571" w:type="dxa"/>
            <w:tcMar>
              <w:left w:w="108" w:type="dxa"/>
              <w:right w:w="108" w:type="dxa"/>
            </w:tcMar>
            <w:vAlign w:val="center"/>
          </w:tcPr>
          <w:p w14:paraId="384782E4" w14:textId="77777777" w:rsidR="001370C5" w:rsidRPr="00E3370F" w:rsidRDefault="001370C5" w:rsidP="001370C5">
            <w:pPr>
              <w:pStyle w:val="TableText"/>
              <w:rPr>
                <w:iCs/>
                <w:lang w:eastAsia="en-AU"/>
              </w:rPr>
            </w:pPr>
            <w:r w:rsidRPr="00AF7409">
              <w:rPr>
                <w:i/>
                <w:iCs/>
                <w:lang w:eastAsia="en-AU"/>
              </w:rPr>
              <w:t>Goods</w:t>
            </w:r>
            <w:r w:rsidRPr="00E3370F">
              <w:rPr>
                <w:iCs/>
                <w:lang w:eastAsia="en-AU"/>
              </w:rPr>
              <w:t xml:space="preserve"> and their derivatives </w:t>
            </w:r>
            <w:r w:rsidRPr="0080422C">
              <w:rPr>
                <w:i/>
                <w:iCs/>
                <w:lang w:eastAsia="en-AU"/>
              </w:rPr>
              <w:t>subject to biosecurity control</w:t>
            </w:r>
            <w:r w:rsidRPr="00E3370F">
              <w:rPr>
                <w:iCs/>
                <w:lang w:eastAsia="en-AU"/>
              </w:rPr>
              <w:t xml:space="preserve"> are dealt with as such until they are formally </w:t>
            </w:r>
            <w:r w:rsidRPr="00E3370F">
              <w:rPr>
                <w:i/>
                <w:iCs/>
                <w:lang w:eastAsia="en-AU"/>
              </w:rPr>
              <w:t xml:space="preserve">released from biosecurity control, </w:t>
            </w:r>
            <w:r w:rsidRPr="00E3370F">
              <w:rPr>
                <w:iCs/>
                <w:lang w:eastAsia="en-AU"/>
              </w:rPr>
              <w:t>or they are exported or destroyed.</w:t>
            </w:r>
          </w:p>
        </w:tc>
      </w:tr>
      <w:tr w:rsidR="001370C5" w:rsidRPr="00E3370F" w14:paraId="066AE7AC" w14:textId="77777777" w:rsidTr="001370C5">
        <w:trPr>
          <w:trHeight w:val="1028"/>
        </w:trPr>
        <w:tc>
          <w:tcPr>
            <w:tcW w:w="2398" w:type="dxa"/>
            <w:tcMar>
              <w:left w:w="108" w:type="dxa"/>
              <w:right w:w="108" w:type="dxa"/>
            </w:tcMar>
            <w:vAlign w:val="center"/>
          </w:tcPr>
          <w:p w14:paraId="6B1AE405" w14:textId="77777777" w:rsidR="001370C5" w:rsidRPr="00E3370F" w:rsidRDefault="001370C5" w:rsidP="001370C5">
            <w:pPr>
              <w:pStyle w:val="TableText"/>
              <w:rPr>
                <w:lang w:eastAsia="en-AU"/>
              </w:rPr>
            </w:pPr>
            <w:r w:rsidRPr="00E3370F">
              <w:rPr>
                <w:lang w:eastAsia="en-AU"/>
              </w:rPr>
              <w:t>Awareness</w:t>
            </w:r>
          </w:p>
        </w:tc>
        <w:tc>
          <w:tcPr>
            <w:tcW w:w="6571" w:type="dxa"/>
            <w:tcMar>
              <w:left w:w="108" w:type="dxa"/>
              <w:right w:w="108" w:type="dxa"/>
            </w:tcMar>
            <w:vAlign w:val="center"/>
          </w:tcPr>
          <w:p w14:paraId="01AA8988" w14:textId="5417207E" w:rsidR="001370C5" w:rsidRPr="00E3370F" w:rsidRDefault="001370C5" w:rsidP="001370C5">
            <w:pPr>
              <w:pStyle w:val="TableText"/>
              <w:rPr>
                <w:iCs/>
                <w:lang w:eastAsia="en-AU"/>
              </w:rPr>
            </w:pPr>
            <w:r w:rsidRPr="00E3370F">
              <w:rPr>
                <w:iCs/>
                <w:lang w:eastAsia="en-AU"/>
              </w:rPr>
              <w:t xml:space="preserve">People performing </w:t>
            </w:r>
            <w:r w:rsidRPr="00AF7409">
              <w:rPr>
                <w:i/>
                <w:iCs/>
                <w:lang w:eastAsia="en-AU"/>
              </w:rPr>
              <w:t>biosecurity activities</w:t>
            </w:r>
            <w:r w:rsidRPr="00E3370F">
              <w:rPr>
                <w:iCs/>
                <w:lang w:eastAsia="en-AU"/>
              </w:rPr>
              <w:t xml:space="preserve"> involving </w:t>
            </w:r>
            <w:r w:rsidR="003558EE" w:rsidRPr="00AF7409">
              <w:rPr>
                <w:i/>
                <w:iCs/>
                <w:lang w:eastAsia="en-AU"/>
              </w:rPr>
              <w:t>goods subject to biosecurity control</w:t>
            </w:r>
            <w:r w:rsidR="003558EE" w:rsidRPr="003558EE">
              <w:rPr>
                <w:i/>
                <w:iCs/>
                <w:lang w:eastAsia="en-AU"/>
              </w:rPr>
              <w:t xml:space="preserve"> </w:t>
            </w:r>
            <w:r w:rsidRPr="00E3370F">
              <w:rPr>
                <w:iCs/>
                <w:lang w:eastAsia="en-AU"/>
              </w:rPr>
              <w:t xml:space="preserve">have the knowledge and capability to </w:t>
            </w:r>
            <w:r w:rsidRPr="00162B95">
              <w:rPr>
                <w:iCs/>
                <w:lang w:eastAsia="en-AU"/>
              </w:rPr>
              <w:t>car</w:t>
            </w:r>
            <w:r w:rsidRPr="00E3370F">
              <w:rPr>
                <w:iCs/>
                <w:lang w:eastAsia="en-AU"/>
              </w:rPr>
              <w:t xml:space="preserve">ry out those activities in accordance with the conditions of the </w:t>
            </w:r>
            <w:r w:rsidRPr="00AF7409">
              <w:rPr>
                <w:i/>
                <w:iCs/>
                <w:lang w:eastAsia="en-AU"/>
              </w:rPr>
              <w:t>approved arrangement</w:t>
            </w:r>
            <w:r w:rsidRPr="00E3370F">
              <w:rPr>
                <w:iCs/>
                <w:lang w:eastAsia="en-AU"/>
              </w:rPr>
              <w:t>.</w:t>
            </w:r>
          </w:p>
        </w:tc>
      </w:tr>
      <w:tr w:rsidR="001370C5" w:rsidRPr="00E3370F" w14:paraId="000DCE9D" w14:textId="77777777" w:rsidTr="001370C5">
        <w:trPr>
          <w:trHeight w:val="665"/>
        </w:trPr>
        <w:tc>
          <w:tcPr>
            <w:tcW w:w="2398" w:type="dxa"/>
            <w:tcMar>
              <w:left w:w="108" w:type="dxa"/>
              <w:right w:w="108" w:type="dxa"/>
            </w:tcMar>
            <w:vAlign w:val="center"/>
          </w:tcPr>
          <w:p w14:paraId="4E466CFB" w14:textId="77777777" w:rsidR="001370C5" w:rsidRPr="00746962" w:rsidRDefault="001370C5" w:rsidP="001370C5">
            <w:pPr>
              <w:pStyle w:val="TableText"/>
              <w:rPr>
                <w:lang w:eastAsia="en-AU"/>
              </w:rPr>
            </w:pPr>
            <w:r w:rsidRPr="00746962">
              <w:rPr>
                <w:lang w:eastAsia="en-AU"/>
              </w:rPr>
              <w:t>Inspection</w:t>
            </w:r>
          </w:p>
        </w:tc>
        <w:tc>
          <w:tcPr>
            <w:tcW w:w="6571" w:type="dxa"/>
            <w:tcMar>
              <w:left w:w="108" w:type="dxa"/>
              <w:right w:w="108" w:type="dxa"/>
            </w:tcMar>
            <w:vAlign w:val="center"/>
          </w:tcPr>
          <w:p w14:paraId="7ECFAC31" w14:textId="77777777" w:rsidR="001370C5" w:rsidRPr="00E3370F" w:rsidRDefault="001370C5" w:rsidP="001370C5">
            <w:pPr>
              <w:pStyle w:val="TableText"/>
              <w:rPr>
                <w:iCs/>
                <w:lang w:eastAsia="en-AU"/>
              </w:rPr>
            </w:pPr>
            <w:r w:rsidRPr="00E3370F">
              <w:rPr>
                <w:iCs/>
                <w:lang w:eastAsia="en-AU"/>
              </w:rPr>
              <w:t xml:space="preserve">The site has the equipment, facilities and processes that enable </w:t>
            </w:r>
            <w:r w:rsidRPr="00AF7409">
              <w:rPr>
                <w:i/>
                <w:iCs/>
                <w:lang w:eastAsia="en-AU"/>
              </w:rPr>
              <w:t>inspection</w:t>
            </w:r>
            <w:r w:rsidRPr="00E3370F">
              <w:rPr>
                <w:iCs/>
                <w:lang w:eastAsia="en-AU"/>
              </w:rPr>
              <w:t xml:space="preserve"> </w:t>
            </w:r>
            <w:r w:rsidRPr="00E3370F">
              <w:rPr>
                <w:i/>
                <w:iCs/>
                <w:lang w:eastAsia="en-AU"/>
              </w:rPr>
              <w:t xml:space="preserve">of </w:t>
            </w:r>
            <w:r w:rsidRPr="00AF7409">
              <w:rPr>
                <w:i/>
                <w:iCs/>
                <w:lang w:eastAsia="en-AU"/>
              </w:rPr>
              <w:t>goods subject to biosecurity control</w:t>
            </w:r>
            <w:r w:rsidRPr="00E3370F">
              <w:rPr>
                <w:iCs/>
                <w:lang w:eastAsia="en-AU"/>
              </w:rPr>
              <w:t>.</w:t>
            </w:r>
          </w:p>
        </w:tc>
      </w:tr>
      <w:tr w:rsidR="001370C5" w:rsidRPr="00E3370F" w14:paraId="6DB6108C" w14:textId="77777777" w:rsidTr="001370C5">
        <w:trPr>
          <w:trHeight w:val="1028"/>
        </w:trPr>
        <w:tc>
          <w:tcPr>
            <w:tcW w:w="2398" w:type="dxa"/>
            <w:tcMar>
              <w:left w:w="108" w:type="dxa"/>
              <w:right w:w="108" w:type="dxa"/>
            </w:tcMar>
            <w:vAlign w:val="center"/>
          </w:tcPr>
          <w:p w14:paraId="2CBC056C" w14:textId="77777777" w:rsidR="001370C5" w:rsidRPr="00E3370F" w:rsidRDefault="001370C5" w:rsidP="001370C5">
            <w:pPr>
              <w:pStyle w:val="TableText"/>
              <w:rPr>
                <w:lang w:eastAsia="en-AU"/>
              </w:rPr>
            </w:pPr>
            <w:r w:rsidRPr="00E3370F">
              <w:rPr>
                <w:lang w:eastAsia="en-AU"/>
              </w:rPr>
              <w:t>Treatment</w:t>
            </w:r>
          </w:p>
        </w:tc>
        <w:tc>
          <w:tcPr>
            <w:tcW w:w="6571" w:type="dxa"/>
            <w:tcMar>
              <w:left w:w="108" w:type="dxa"/>
              <w:right w:w="108" w:type="dxa"/>
            </w:tcMar>
            <w:vAlign w:val="center"/>
          </w:tcPr>
          <w:p w14:paraId="4428D667" w14:textId="239D0E90" w:rsidR="001370C5" w:rsidRPr="00E3370F" w:rsidRDefault="001370C5" w:rsidP="001370C5">
            <w:pPr>
              <w:pStyle w:val="TableText"/>
              <w:rPr>
                <w:iCs/>
                <w:lang w:eastAsia="en-AU"/>
              </w:rPr>
            </w:pPr>
            <w:r w:rsidRPr="00E3370F">
              <w:rPr>
                <w:iCs/>
                <w:lang w:eastAsia="en-AU"/>
              </w:rPr>
              <w:t xml:space="preserve">The </w:t>
            </w:r>
            <w:r w:rsidRPr="00AF7409">
              <w:rPr>
                <w:i/>
                <w:iCs/>
                <w:lang w:eastAsia="en-AU"/>
              </w:rPr>
              <w:t>biosecurity industry participant</w:t>
            </w:r>
            <w:r w:rsidRPr="00E3370F">
              <w:rPr>
                <w:iCs/>
                <w:lang w:eastAsia="en-AU"/>
              </w:rPr>
              <w:t xml:space="preserve"> has the processes and/or equipment and facilities to perform treatments of </w:t>
            </w:r>
            <w:r w:rsidR="003558EE" w:rsidRPr="00AF7409">
              <w:rPr>
                <w:i/>
                <w:iCs/>
                <w:lang w:eastAsia="en-AU"/>
              </w:rPr>
              <w:t>goods subject to biosecurity control</w:t>
            </w:r>
            <w:r w:rsidR="003558EE" w:rsidRPr="003558EE">
              <w:rPr>
                <w:i/>
                <w:iCs/>
                <w:lang w:eastAsia="en-AU"/>
              </w:rPr>
              <w:t xml:space="preserve"> </w:t>
            </w:r>
            <w:r w:rsidRPr="00E3370F">
              <w:rPr>
                <w:iCs/>
                <w:lang w:eastAsia="en-AU"/>
              </w:rPr>
              <w:t xml:space="preserve">in accordance with the conditions of the </w:t>
            </w:r>
            <w:r w:rsidRPr="00AF7409">
              <w:rPr>
                <w:i/>
                <w:iCs/>
                <w:lang w:eastAsia="en-AU"/>
              </w:rPr>
              <w:t>approved arrangement</w:t>
            </w:r>
            <w:r w:rsidRPr="00E3370F">
              <w:rPr>
                <w:iCs/>
                <w:lang w:eastAsia="en-AU"/>
              </w:rPr>
              <w:t>.</w:t>
            </w:r>
          </w:p>
        </w:tc>
      </w:tr>
      <w:tr w:rsidR="001370C5" w:rsidRPr="00E3370F" w14:paraId="5CC988D9" w14:textId="77777777" w:rsidTr="001370C5">
        <w:trPr>
          <w:trHeight w:val="655"/>
        </w:trPr>
        <w:tc>
          <w:tcPr>
            <w:tcW w:w="2398" w:type="dxa"/>
            <w:tcMar>
              <w:left w:w="108" w:type="dxa"/>
              <w:right w:w="108" w:type="dxa"/>
            </w:tcMar>
            <w:vAlign w:val="center"/>
          </w:tcPr>
          <w:p w14:paraId="7CA5B09C" w14:textId="77777777" w:rsidR="001370C5" w:rsidRPr="00E3370F" w:rsidRDefault="001370C5" w:rsidP="001370C5">
            <w:pPr>
              <w:pStyle w:val="TableText"/>
              <w:rPr>
                <w:lang w:eastAsia="en-AU"/>
              </w:rPr>
            </w:pPr>
            <w:r w:rsidRPr="00E3370F">
              <w:rPr>
                <w:lang w:eastAsia="en-AU"/>
              </w:rPr>
              <w:t>Arrangement compliance</w:t>
            </w:r>
          </w:p>
        </w:tc>
        <w:tc>
          <w:tcPr>
            <w:tcW w:w="6571" w:type="dxa"/>
            <w:tcMar>
              <w:left w:w="108" w:type="dxa"/>
              <w:right w:w="108" w:type="dxa"/>
            </w:tcMar>
            <w:vAlign w:val="center"/>
          </w:tcPr>
          <w:p w14:paraId="7B754448" w14:textId="77777777" w:rsidR="001370C5" w:rsidRPr="00E3370F" w:rsidRDefault="001370C5" w:rsidP="001370C5">
            <w:pPr>
              <w:pStyle w:val="TableText"/>
              <w:rPr>
                <w:iCs/>
                <w:lang w:eastAsia="en-AU"/>
              </w:rPr>
            </w:pPr>
            <w:r w:rsidRPr="00E3370F">
              <w:rPr>
                <w:iCs/>
                <w:lang w:eastAsia="en-AU"/>
              </w:rPr>
              <w:t xml:space="preserve">The </w:t>
            </w:r>
            <w:r w:rsidRPr="00AF7409">
              <w:rPr>
                <w:i/>
                <w:iCs/>
                <w:lang w:eastAsia="en-AU"/>
              </w:rPr>
              <w:t>biosecurity industry participant</w:t>
            </w:r>
            <w:r w:rsidRPr="00E3370F">
              <w:rPr>
                <w:iCs/>
                <w:lang w:eastAsia="en-AU"/>
              </w:rPr>
              <w:t xml:space="preserve"> is required to </w:t>
            </w:r>
            <w:r w:rsidRPr="00162B95">
              <w:rPr>
                <w:iCs/>
                <w:lang w:eastAsia="en-AU"/>
              </w:rPr>
              <w:t>car</w:t>
            </w:r>
            <w:r w:rsidRPr="00E3370F">
              <w:rPr>
                <w:iCs/>
                <w:lang w:eastAsia="en-AU"/>
              </w:rPr>
              <w:t xml:space="preserve">ry out </w:t>
            </w:r>
            <w:r w:rsidRPr="00AF7409">
              <w:rPr>
                <w:i/>
                <w:iCs/>
                <w:lang w:eastAsia="en-AU"/>
              </w:rPr>
              <w:t>biosecurity activities</w:t>
            </w:r>
            <w:r w:rsidRPr="00E3370F">
              <w:rPr>
                <w:iCs/>
                <w:lang w:eastAsia="en-AU"/>
              </w:rPr>
              <w:t xml:space="preserve"> in accordance with the </w:t>
            </w:r>
            <w:r w:rsidRPr="00AF7409">
              <w:rPr>
                <w:i/>
                <w:iCs/>
                <w:lang w:eastAsia="en-AU"/>
              </w:rPr>
              <w:t>approved arrangement</w:t>
            </w:r>
            <w:r w:rsidRPr="00E3370F">
              <w:rPr>
                <w:iCs/>
                <w:lang w:eastAsia="en-AU"/>
              </w:rPr>
              <w:t>.</w:t>
            </w:r>
          </w:p>
        </w:tc>
      </w:tr>
      <w:tr w:rsidR="001370C5" w:rsidRPr="00E3370F" w14:paraId="42AAD9AD" w14:textId="77777777" w:rsidTr="001370C5">
        <w:trPr>
          <w:trHeight w:val="655"/>
        </w:trPr>
        <w:tc>
          <w:tcPr>
            <w:tcW w:w="2398" w:type="dxa"/>
            <w:tcMar>
              <w:left w:w="108" w:type="dxa"/>
              <w:right w:w="108" w:type="dxa"/>
            </w:tcMar>
            <w:vAlign w:val="center"/>
          </w:tcPr>
          <w:p w14:paraId="3A93CF10" w14:textId="77777777" w:rsidR="001370C5" w:rsidRPr="00E3370F" w:rsidRDefault="001370C5" w:rsidP="001370C5">
            <w:pPr>
              <w:pStyle w:val="TableText"/>
              <w:rPr>
                <w:lang w:eastAsia="en-AU"/>
              </w:rPr>
            </w:pPr>
            <w:r w:rsidRPr="00E3370F">
              <w:rPr>
                <w:lang w:eastAsia="en-AU"/>
              </w:rPr>
              <w:t>Notification</w:t>
            </w:r>
          </w:p>
        </w:tc>
        <w:tc>
          <w:tcPr>
            <w:tcW w:w="6571" w:type="dxa"/>
            <w:tcMar>
              <w:left w:w="108" w:type="dxa"/>
              <w:right w:w="108" w:type="dxa"/>
            </w:tcMar>
            <w:vAlign w:val="center"/>
          </w:tcPr>
          <w:p w14:paraId="537B77AC" w14:textId="77777777" w:rsidR="001370C5" w:rsidRPr="00E3370F" w:rsidRDefault="001370C5" w:rsidP="001370C5">
            <w:pPr>
              <w:pStyle w:val="TableText"/>
              <w:rPr>
                <w:iCs/>
                <w:lang w:eastAsia="en-AU"/>
              </w:rPr>
            </w:pPr>
            <w:r w:rsidRPr="00E3370F">
              <w:rPr>
                <w:iCs/>
                <w:lang w:eastAsia="en-AU"/>
              </w:rPr>
              <w:t xml:space="preserve">The </w:t>
            </w:r>
            <w:r w:rsidRPr="00AF7409">
              <w:rPr>
                <w:i/>
                <w:iCs/>
                <w:lang w:eastAsia="en-AU"/>
              </w:rPr>
              <w:t>department</w:t>
            </w:r>
            <w:r w:rsidRPr="00E3370F">
              <w:rPr>
                <w:iCs/>
                <w:lang w:eastAsia="en-AU"/>
              </w:rPr>
              <w:t xml:space="preserve"> is advised of any event or circumstance for which it has specified that notification must be provided.</w:t>
            </w:r>
          </w:p>
        </w:tc>
      </w:tr>
      <w:tr w:rsidR="001370C5" w:rsidRPr="00E3370F" w14:paraId="7FB677C2" w14:textId="77777777" w:rsidTr="001370C5">
        <w:trPr>
          <w:trHeight w:val="665"/>
        </w:trPr>
        <w:tc>
          <w:tcPr>
            <w:tcW w:w="2398" w:type="dxa"/>
            <w:tcMar>
              <w:left w:w="108" w:type="dxa"/>
              <w:right w:w="108" w:type="dxa"/>
            </w:tcMar>
            <w:vAlign w:val="center"/>
          </w:tcPr>
          <w:p w14:paraId="2F6D93AC" w14:textId="77777777" w:rsidR="001370C5" w:rsidRPr="00E3370F" w:rsidRDefault="001370C5" w:rsidP="001370C5">
            <w:pPr>
              <w:pStyle w:val="TableText"/>
              <w:rPr>
                <w:lang w:eastAsia="en-AU"/>
              </w:rPr>
            </w:pPr>
            <w:r w:rsidRPr="00E3370F">
              <w:rPr>
                <w:lang w:eastAsia="en-AU"/>
              </w:rPr>
              <w:t>Supporting functions</w:t>
            </w:r>
          </w:p>
        </w:tc>
        <w:tc>
          <w:tcPr>
            <w:tcW w:w="6571" w:type="dxa"/>
            <w:tcMar>
              <w:left w:w="108" w:type="dxa"/>
              <w:right w:w="108" w:type="dxa"/>
            </w:tcMar>
            <w:vAlign w:val="center"/>
          </w:tcPr>
          <w:p w14:paraId="19C6EE73" w14:textId="41D3045D" w:rsidR="001370C5" w:rsidRPr="00E3370F" w:rsidRDefault="001370C5" w:rsidP="001370C5">
            <w:pPr>
              <w:pStyle w:val="TableText"/>
              <w:rPr>
                <w:iCs/>
                <w:lang w:eastAsia="en-AU"/>
              </w:rPr>
            </w:pPr>
            <w:r w:rsidRPr="00E3370F">
              <w:rPr>
                <w:iCs/>
                <w:lang w:eastAsia="en-AU"/>
              </w:rPr>
              <w:t>Procedures, facilities</w:t>
            </w:r>
            <w:r w:rsidR="008F245C">
              <w:rPr>
                <w:iCs/>
                <w:lang w:eastAsia="en-AU"/>
              </w:rPr>
              <w:t>,</w:t>
            </w:r>
            <w:r w:rsidRPr="00E3370F">
              <w:rPr>
                <w:iCs/>
                <w:lang w:eastAsia="en-AU"/>
              </w:rPr>
              <w:t xml:space="preserve"> and equipment are in place for the </w:t>
            </w:r>
            <w:r w:rsidRPr="00AF7409">
              <w:rPr>
                <w:i/>
                <w:iCs/>
                <w:lang w:eastAsia="en-AU"/>
              </w:rPr>
              <w:t>biosecurity activities</w:t>
            </w:r>
            <w:r w:rsidRPr="00E3370F">
              <w:rPr>
                <w:iCs/>
                <w:lang w:eastAsia="en-AU"/>
              </w:rPr>
              <w:t xml:space="preserve"> </w:t>
            </w:r>
            <w:r w:rsidRPr="00162B95">
              <w:rPr>
                <w:iCs/>
                <w:lang w:eastAsia="en-AU"/>
              </w:rPr>
              <w:t>car</w:t>
            </w:r>
            <w:r w:rsidRPr="00E3370F">
              <w:rPr>
                <w:iCs/>
                <w:lang w:eastAsia="en-AU"/>
              </w:rPr>
              <w:t xml:space="preserve">ried out under the </w:t>
            </w:r>
            <w:r w:rsidRPr="00AF7409">
              <w:rPr>
                <w:i/>
                <w:iCs/>
                <w:lang w:eastAsia="en-AU"/>
              </w:rPr>
              <w:t>approved arrangement</w:t>
            </w:r>
            <w:r w:rsidRPr="00E3370F">
              <w:rPr>
                <w:iCs/>
                <w:lang w:eastAsia="en-AU"/>
              </w:rPr>
              <w:t>.</w:t>
            </w:r>
          </w:p>
        </w:tc>
      </w:tr>
    </w:tbl>
    <w:p w14:paraId="31563223" w14:textId="77777777" w:rsidR="00F91CBC" w:rsidRPr="00F070E2" w:rsidRDefault="001953E9" w:rsidP="001953E9">
      <w:pPr>
        <w:pStyle w:val="Heading2"/>
        <w:numPr>
          <w:ilvl w:val="0"/>
          <w:numId w:val="0"/>
        </w:numPr>
        <w:ind w:left="720" w:hanging="720"/>
      </w:pPr>
      <w:bookmarkStart w:id="17" w:name="_Toc113529096"/>
      <w:r w:rsidRPr="00F070E2">
        <w:lastRenderedPageBreak/>
        <w:t>O</w:t>
      </w:r>
      <w:r w:rsidR="007E43A2" w:rsidRPr="00F070E2">
        <w:t>bjective</w:t>
      </w:r>
      <w:bookmarkEnd w:id="17"/>
    </w:p>
    <w:p w14:paraId="061382F8" w14:textId="1CE943C5" w:rsidR="0019586B" w:rsidRPr="007D3BB0" w:rsidRDefault="005B2797" w:rsidP="00517987">
      <w:pPr>
        <w:spacing w:before="120" w:after="0" w:line="240" w:lineRule="auto"/>
        <w:rPr>
          <w:rFonts w:asciiTheme="majorHAnsi" w:hAnsiTheme="majorHAnsi"/>
          <w:szCs w:val="18"/>
        </w:rPr>
      </w:pPr>
      <w:r w:rsidRPr="00E57C91">
        <w:rPr>
          <w:rFonts w:eastAsia="Calibri" w:cs="Times New Roman"/>
        </w:rPr>
        <w:t xml:space="preserve">Class </w:t>
      </w:r>
      <w:r w:rsidR="007F4554">
        <w:rPr>
          <w:rFonts w:eastAsia="Calibri" w:cs="Times New Roman"/>
        </w:rPr>
        <w:t>1</w:t>
      </w:r>
      <w:r w:rsidR="00250ED3" w:rsidRPr="00E57C91">
        <w:rPr>
          <w:rFonts w:eastAsia="Calibri" w:cs="Times New Roman"/>
        </w:rPr>
        <w:t>2.</w:t>
      </w:r>
      <w:r w:rsidR="002B4676">
        <w:rPr>
          <w:rFonts w:eastAsia="Calibri" w:cs="Times New Roman"/>
        </w:rPr>
        <w:t>1</w:t>
      </w:r>
      <w:r w:rsidRPr="00E57C91">
        <w:rPr>
          <w:rFonts w:eastAsia="Calibri" w:cs="Times New Roman"/>
        </w:rPr>
        <w:t xml:space="preserve"> </w:t>
      </w:r>
      <w:r w:rsidRPr="00AF7409">
        <w:rPr>
          <w:rFonts w:eastAsia="Calibri" w:cs="Times New Roman"/>
          <w:i/>
          <w:iCs/>
        </w:rPr>
        <w:t xml:space="preserve">approved </w:t>
      </w:r>
      <w:r w:rsidR="002C1C6A" w:rsidRPr="00AF7409">
        <w:rPr>
          <w:rFonts w:eastAsia="Calibri" w:cs="Times New Roman"/>
          <w:i/>
          <w:iCs/>
        </w:rPr>
        <w:t>arrangement</w:t>
      </w:r>
      <w:r w:rsidR="00D61FA0">
        <w:rPr>
          <w:rFonts w:eastAsia="Calibri" w:cs="Times New Roman"/>
          <w:i/>
          <w:iCs/>
        </w:rPr>
        <w:t>s</w:t>
      </w:r>
      <w:r w:rsidRPr="00E57C91">
        <w:rPr>
          <w:rFonts w:eastAsia="Calibri" w:cs="Times New Roman"/>
          <w:i/>
          <w:iCs/>
        </w:rPr>
        <w:t xml:space="preserve"> </w:t>
      </w:r>
      <w:r w:rsidR="00F44F02" w:rsidRPr="00F44F02">
        <w:rPr>
          <w:rFonts w:eastAsia="Calibri" w:cs="Times New Roman"/>
        </w:rPr>
        <w:t xml:space="preserve">authorises the performance of methyl bromide fumigation to mitigate </w:t>
      </w:r>
      <w:r w:rsidR="00F44F02" w:rsidRPr="00AF7409">
        <w:rPr>
          <w:rFonts w:eastAsia="Calibri" w:cs="Times New Roman"/>
          <w:i/>
        </w:rPr>
        <w:t>biosecurity risk</w:t>
      </w:r>
      <w:r w:rsidR="00F44F02" w:rsidRPr="00F44F02">
        <w:rPr>
          <w:rFonts w:eastAsia="Calibri" w:cs="Times New Roman"/>
        </w:rPr>
        <w:t xml:space="preserve">s associated with imported </w:t>
      </w:r>
      <w:r w:rsidR="00F44F02" w:rsidRPr="00AF7409">
        <w:rPr>
          <w:rFonts w:eastAsia="Calibri" w:cs="Times New Roman"/>
          <w:i/>
        </w:rPr>
        <w:t>goods</w:t>
      </w:r>
      <w:r w:rsidR="00F44F02" w:rsidRPr="00F44F02">
        <w:rPr>
          <w:rFonts w:eastAsia="Calibri" w:cs="Times New Roman"/>
        </w:rPr>
        <w:t xml:space="preserve"> and packaging material that are </w:t>
      </w:r>
      <w:r w:rsidR="00F44F02" w:rsidRPr="00D74D20">
        <w:rPr>
          <w:rFonts w:eastAsia="Calibri" w:cs="Times New Roman"/>
          <w:i/>
          <w:iCs/>
        </w:rPr>
        <w:t>subject to biosecurity control</w:t>
      </w:r>
      <w:r w:rsidR="00B458A9" w:rsidRPr="00E57C91">
        <w:rPr>
          <w:rFonts w:eastAsia="Calibri" w:cs="Times New Roman"/>
        </w:rPr>
        <w:t>.</w:t>
      </w:r>
    </w:p>
    <w:p w14:paraId="32AF6100" w14:textId="77777777" w:rsidR="00AD0047" w:rsidRDefault="00AD0047" w:rsidP="003067B0">
      <w:pPr>
        <w:spacing w:after="0"/>
      </w:pPr>
    </w:p>
    <w:p w14:paraId="4E0CF10F" w14:textId="144192F4" w:rsidR="00F91CBC" w:rsidRPr="007D3BB0" w:rsidRDefault="001953E9" w:rsidP="001953E9">
      <w:pPr>
        <w:pStyle w:val="Heading3"/>
        <w:numPr>
          <w:ilvl w:val="0"/>
          <w:numId w:val="0"/>
        </w:numPr>
        <w:ind w:left="964" w:hanging="964"/>
      </w:pPr>
      <w:bookmarkStart w:id="18" w:name="_Toc113529097"/>
      <w:r w:rsidRPr="007D3BB0">
        <w:t>Scope</w:t>
      </w:r>
      <w:bookmarkEnd w:id="18"/>
    </w:p>
    <w:p w14:paraId="5FB957EC" w14:textId="737EE00F" w:rsidR="00032BAC" w:rsidRDefault="00F44F02" w:rsidP="005465B8">
      <w:pPr>
        <w:pStyle w:val="ListBullet"/>
        <w:numPr>
          <w:ilvl w:val="0"/>
          <w:numId w:val="0"/>
        </w:numPr>
        <w:spacing w:before="0" w:after="0"/>
      </w:pPr>
      <w:r w:rsidRPr="00AF7409">
        <w:rPr>
          <w:rFonts w:eastAsia="Calibri" w:cs="Times New Roman"/>
          <w:i/>
        </w:rPr>
        <w:t>Biosecurity activities</w:t>
      </w:r>
      <w:r w:rsidRPr="00F44F02">
        <w:rPr>
          <w:rFonts w:eastAsia="Calibri" w:cs="Times New Roman"/>
        </w:rPr>
        <w:t xml:space="preserve"> performed under a class 12.1 </w:t>
      </w:r>
      <w:r w:rsidRPr="00AF7409">
        <w:rPr>
          <w:rFonts w:eastAsia="Calibri" w:cs="Times New Roman"/>
          <w:i/>
        </w:rPr>
        <w:t>approved arrangement</w:t>
      </w:r>
      <w:r w:rsidRPr="00F44F02">
        <w:rPr>
          <w:rFonts w:eastAsia="Calibri" w:cs="Times New Roman"/>
        </w:rPr>
        <w:t xml:space="preserve"> are limited to the methyl bromide fumigation of </w:t>
      </w:r>
      <w:r w:rsidRPr="00AF7409">
        <w:rPr>
          <w:rFonts w:eastAsia="Calibri" w:cs="Times New Roman"/>
          <w:i/>
          <w:iCs/>
        </w:rPr>
        <w:t>goods subject to biosecurity control</w:t>
      </w:r>
      <w:r w:rsidRPr="00F44F02">
        <w:rPr>
          <w:rFonts w:eastAsia="Calibri" w:cs="Times New Roman"/>
        </w:rPr>
        <w:t xml:space="preserve">, directed by the </w:t>
      </w:r>
      <w:r w:rsidRPr="00AF7409">
        <w:rPr>
          <w:rFonts w:eastAsia="Calibri" w:cs="Times New Roman"/>
          <w:i/>
        </w:rPr>
        <w:t>department</w:t>
      </w:r>
      <w:r w:rsidRPr="00F44F02">
        <w:rPr>
          <w:rFonts w:eastAsia="Calibri" w:cs="Times New Roman"/>
        </w:rPr>
        <w:t xml:space="preserve"> under the </w:t>
      </w:r>
      <w:r w:rsidRPr="00F44F02">
        <w:rPr>
          <w:rFonts w:eastAsia="Calibri" w:cs="Times New Roman"/>
          <w:i/>
          <w:iCs/>
        </w:rPr>
        <w:t>Biosecurity Act 2015</w:t>
      </w:r>
      <w:r w:rsidRPr="00F44F02">
        <w:rPr>
          <w:rFonts w:eastAsia="Calibri" w:cs="Times New Roman"/>
        </w:rPr>
        <w:t xml:space="preserve"> at an </w:t>
      </w:r>
      <w:r w:rsidRPr="00AF7409">
        <w:rPr>
          <w:rFonts w:eastAsia="Calibri" w:cs="Times New Roman"/>
          <w:i/>
          <w:iCs/>
        </w:rPr>
        <w:t>approved arrangement site</w:t>
      </w:r>
      <w:r w:rsidRPr="00F44F02">
        <w:rPr>
          <w:rFonts w:eastAsia="Calibri" w:cs="Times New Roman"/>
        </w:rPr>
        <w:t xml:space="preserve">. </w:t>
      </w:r>
      <w:r w:rsidR="00AC54D3">
        <w:t xml:space="preserve">This </w:t>
      </w:r>
      <w:r w:rsidR="00AC54D3" w:rsidRPr="00AF7409">
        <w:rPr>
          <w:i/>
        </w:rPr>
        <w:t>approved arrangement class</w:t>
      </w:r>
      <w:r w:rsidR="00AC54D3">
        <w:t xml:space="preserve"> does not authorise </w:t>
      </w:r>
      <w:r w:rsidR="00AC54D3" w:rsidRPr="00AF7409">
        <w:rPr>
          <w:i/>
          <w:iCs/>
        </w:rPr>
        <w:t>biosecurity industry participant</w:t>
      </w:r>
      <w:r w:rsidR="00AC54D3" w:rsidRPr="00B969C9">
        <w:rPr>
          <w:i/>
          <w:iCs/>
        </w:rPr>
        <w:t>s</w:t>
      </w:r>
      <w:r w:rsidR="00AC54D3">
        <w:t xml:space="preserve"> to release </w:t>
      </w:r>
      <w:r w:rsidR="00AC54D3" w:rsidRPr="00AF7409">
        <w:rPr>
          <w:i/>
          <w:iCs/>
        </w:rPr>
        <w:t>goods</w:t>
      </w:r>
      <w:r w:rsidR="00AC54D3">
        <w:t xml:space="preserve"> from biosecurity control after a fumigation has been completed</w:t>
      </w:r>
      <w:r w:rsidR="005465B8">
        <w:t xml:space="preserve">. </w:t>
      </w:r>
      <w:r w:rsidRPr="00F44F02">
        <w:t xml:space="preserve">Any other </w:t>
      </w:r>
      <w:r w:rsidRPr="00AF7409">
        <w:rPr>
          <w:i/>
        </w:rPr>
        <w:t>biosecurity activities</w:t>
      </w:r>
      <w:r w:rsidRPr="00F44F02">
        <w:t xml:space="preserve"> will require approval for the relevant </w:t>
      </w:r>
      <w:r w:rsidRPr="00AF7409">
        <w:rPr>
          <w:i/>
        </w:rPr>
        <w:t>approved arrangement class</w:t>
      </w:r>
      <w:r w:rsidRPr="00F44F02">
        <w:t>.</w:t>
      </w:r>
    </w:p>
    <w:p w14:paraId="7554601C" w14:textId="77777777" w:rsidR="00AC54D3" w:rsidRDefault="00AC54D3" w:rsidP="00AC54D3">
      <w:pPr>
        <w:pStyle w:val="ListBullet"/>
        <w:numPr>
          <w:ilvl w:val="0"/>
          <w:numId w:val="0"/>
        </w:numPr>
        <w:spacing w:before="0" w:after="0"/>
        <w:rPr>
          <w:rFonts w:eastAsia="Calibri" w:cs="Times New Roman"/>
        </w:rPr>
      </w:pPr>
    </w:p>
    <w:p w14:paraId="5CBBCB72" w14:textId="2E59D646" w:rsidR="00F44F02" w:rsidRDefault="00634C97" w:rsidP="00F44F02">
      <w:r>
        <w:t>The c</w:t>
      </w:r>
      <w:r w:rsidR="00F44F02">
        <w:t xml:space="preserve">lass 12.1 </w:t>
      </w:r>
      <w:r w:rsidR="0017757F" w:rsidRPr="00AF7409">
        <w:rPr>
          <w:rFonts w:eastAsia="Calibri" w:cs="Times New Roman"/>
          <w:i/>
        </w:rPr>
        <w:t>approved arrangement</w:t>
      </w:r>
      <w:r w:rsidR="0017757F" w:rsidRPr="00F44F02">
        <w:rPr>
          <w:rFonts w:eastAsia="Calibri" w:cs="Times New Roman"/>
        </w:rPr>
        <w:t xml:space="preserve"> </w:t>
      </w:r>
      <w:r w:rsidR="00F44F02">
        <w:t xml:space="preserve">requires methyl bromide fumigation to be performed in accordance with the </w:t>
      </w:r>
      <w:r w:rsidR="00F44F02" w:rsidRPr="00AF7409">
        <w:rPr>
          <w:i/>
        </w:rPr>
        <w:t>department</w:t>
      </w:r>
      <w:r w:rsidR="00F44F02">
        <w:t xml:space="preserve">’s </w:t>
      </w:r>
      <w:r w:rsidR="00F44F02" w:rsidRPr="00F44F02">
        <w:rPr>
          <w:i/>
          <w:iCs/>
        </w:rPr>
        <w:t>Methyl bromide fumigation methodology</w:t>
      </w:r>
      <w:r w:rsidR="00F44F02">
        <w:t>.</w:t>
      </w:r>
    </w:p>
    <w:p w14:paraId="729D305E" w14:textId="7F40BF38" w:rsidR="00F44F02" w:rsidRDefault="00F44F02" w:rsidP="00F44F02">
      <w:r>
        <w:t>The types of methyl bromide fumigation performed includes both perishable and non-perishable targets.</w:t>
      </w:r>
    </w:p>
    <w:p w14:paraId="71F4B244" w14:textId="6FC7A287" w:rsidR="00F44F02" w:rsidRDefault="00F44F02" w:rsidP="00F44F02">
      <w:r w:rsidRPr="00F44F02">
        <w:t xml:space="preserve">The types of methyl bromide fumigation enclosures </w:t>
      </w:r>
      <w:r w:rsidR="004B2D12">
        <w:t>include</w:t>
      </w:r>
      <w:r w:rsidRPr="00F44F02">
        <w:t>:</w:t>
      </w:r>
    </w:p>
    <w:p w14:paraId="63F266CD" w14:textId="77777777" w:rsidR="00F44F02" w:rsidRPr="00725ADA" w:rsidRDefault="00F44F02" w:rsidP="00725ADA">
      <w:pPr>
        <w:pStyle w:val="ListParagraph"/>
        <w:numPr>
          <w:ilvl w:val="0"/>
          <w:numId w:val="21"/>
        </w:numPr>
        <w:spacing w:beforeLines="40" w:before="96" w:afterLines="40" w:after="96" w:line="240" w:lineRule="auto"/>
        <w:ind w:left="357" w:hanging="357"/>
        <w:contextualSpacing w:val="0"/>
        <w:rPr>
          <w:rFonts w:asciiTheme="majorHAnsi" w:hAnsiTheme="majorHAnsi" w:cstheme="majorHAnsi"/>
          <w:bCs/>
        </w:rPr>
      </w:pPr>
      <w:r w:rsidRPr="00725ADA">
        <w:rPr>
          <w:rFonts w:asciiTheme="majorHAnsi" w:hAnsiTheme="majorHAnsi" w:cstheme="majorHAnsi"/>
          <w:bCs/>
        </w:rPr>
        <w:t>a dedicated chamber</w:t>
      </w:r>
    </w:p>
    <w:p w14:paraId="655EC121" w14:textId="77777777" w:rsidR="00F44F02" w:rsidRPr="00725ADA" w:rsidRDefault="00F44F02" w:rsidP="00725ADA">
      <w:pPr>
        <w:pStyle w:val="ListParagraph"/>
        <w:numPr>
          <w:ilvl w:val="0"/>
          <w:numId w:val="21"/>
        </w:numPr>
        <w:spacing w:beforeLines="40" w:before="96" w:afterLines="40" w:after="96" w:line="240" w:lineRule="auto"/>
        <w:ind w:left="357" w:hanging="357"/>
        <w:contextualSpacing w:val="0"/>
        <w:rPr>
          <w:rFonts w:asciiTheme="majorHAnsi" w:hAnsiTheme="majorHAnsi" w:cstheme="majorHAnsi"/>
          <w:bCs/>
        </w:rPr>
      </w:pPr>
      <w:r w:rsidRPr="00725ADA">
        <w:rPr>
          <w:rFonts w:asciiTheme="majorHAnsi" w:hAnsiTheme="majorHAnsi" w:cstheme="majorHAnsi"/>
          <w:bCs/>
        </w:rPr>
        <w:t>containerised</w:t>
      </w:r>
    </w:p>
    <w:p w14:paraId="34D89049" w14:textId="77777777" w:rsidR="00F44F02" w:rsidRPr="00725ADA" w:rsidRDefault="00F44F02" w:rsidP="00725ADA">
      <w:pPr>
        <w:pStyle w:val="ListParagraph"/>
        <w:numPr>
          <w:ilvl w:val="0"/>
          <w:numId w:val="21"/>
        </w:numPr>
        <w:spacing w:beforeLines="40" w:before="96" w:afterLines="40" w:after="96" w:line="240" w:lineRule="auto"/>
        <w:ind w:left="357" w:hanging="357"/>
        <w:contextualSpacing w:val="0"/>
        <w:rPr>
          <w:rFonts w:asciiTheme="majorHAnsi" w:hAnsiTheme="majorHAnsi" w:cstheme="majorHAnsi"/>
          <w:bCs/>
        </w:rPr>
      </w:pPr>
      <w:r w:rsidRPr="00725ADA">
        <w:rPr>
          <w:rFonts w:asciiTheme="majorHAnsi" w:hAnsiTheme="majorHAnsi" w:cstheme="majorHAnsi"/>
          <w:bCs/>
        </w:rPr>
        <w:t>sheeted (tarped).</w:t>
      </w:r>
    </w:p>
    <w:p w14:paraId="76E965C7" w14:textId="4B1F8C93" w:rsidR="00032BAC" w:rsidRDefault="00032BAC" w:rsidP="00F44F02">
      <w:pPr>
        <w:pStyle w:val="ListBullet"/>
        <w:numPr>
          <w:ilvl w:val="0"/>
          <w:numId w:val="0"/>
        </w:numPr>
        <w:spacing w:before="0" w:after="0"/>
      </w:pPr>
    </w:p>
    <w:p w14:paraId="30488513" w14:textId="77777777" w:rsidR="0017757F" w:rsidRPr="00725ADA" w:rsidRDefault="0017757F" w:rsidP="0017757F">
      <w:pPr>
        <w:spacing w:beforeLines="40" w:before="96" w:afterLines="40" w:after="96" w:line="240" w:lineRule="auto"/>
        <w:rPr>
          <w:rFonts w:asciiTheme="majorHAnsi" w:hAnsiTheme="majorHAnsi" w:cstheme="majorHAnsi"/>
          <w:bCs/>
        </w:rPr>
      </w:pPr>
      <w:r w:rsidRPr="00725ADA">
        <w:rPr>
          <w:rFonts w:asciiTheme="majorHAnsi" w:hAnsiTheme="majorHAnsi" w:cstheme="majorHAnsi"/>
          <w:bCs/>
        </w:rPr>
        <w:t xml:space="preserve">Methyl bromide fumigation is used to mitigate </w:t>
      </w:r>
      <w:r w:rsidRPr="00AF7409">
        <w:rPr>
          <w:rFonts w:asciiTheme="majorHAnsi" w:hAnsiTheme="majorHAnsi" w:cstheme="majorHAnsi"/>
          <w:bCs/>
          <w:i/>
        </w:rPr>
        <w:t>biosecurity risk</w:t>
      </w:r>
      <w:r w:rsidRPr="00725ADA">
        <w:rPr>
          <w:rFonts w:asciiTheme="majorHAnsi" w:hAnsiTheme="majorHAnsi" w:cstheme="majorHAnsi"/>
          <w:bCs/>
        </w:rPr>
        <w:t xml:space="preserve">s in or on </w:t>
      </w:r>
      <w:r w:rsidRPr="00AF7409">
        <w:rPr>
          <w:rFonts w:asciiTheme="majorHAnsi" w:hAnsiTheme="majorHAnsi" w:cstheme="majorHAnsi"/>
          <w:bCs/>
          <w:i/>
          <w:iCs/>
        </w:rPr>
        <w:t>goods subject to biosecurity control</w:t>
      </w:r>
      <w:r w:rsidRPr="00725ADA">
        <w:rPr>
          <w:rFonts w:asciiTheme="majorHAnsi" w:hAnsiTheme="majorHAnsi" w:cstheme="majorHAnsi"/>
          <w:bCs/>
        </w:rPr>
        <w:t>, such as:</w:t>
      </w:r>
    </w:p>
    <w:p w14:paraId="6925F714" w14:textId="77777777" w:rsidR="0017757F" w:rsidRPr="00725ADA" w:rsidRDefault="0017757F" w:rsidP="00725ADA">
      <w:pPr>
        <w:pStyle w:val="ListParagraph"/>
        <w:numPr>
          <w:ilvl w:val="0"/>
          <w:numId w:val="21"/>
        </w:numPr>
        <w:spacing w:beforeLines="40" w:before="96" w:afterLines="40" w:after="96" w:line="240" w:lineRule="auto"/>
        <w:ind w:left="357" w:hanging="357"/>
        <w:contextualSpacing w:val="0"/>
        <w:rPr>
          <w:rFonts w:asciiTheme="majorHAnsi" w:hAnsiTheme="majorHAnsi" w:cstheme="majorHAnsi"/>
          <w:bCs/>
        </w:rPr>
      </w:pPr>
      <w:r w:rsidRPr="00725ADA">
        <w:rPr>
          <w:rFonts w:asciiTheme="majorHAnsi" w:hAnsiTheme="majorHAnsi" w:cstheme="majorHAnsi"/>
          <w:bCs/>
        </w:rPr>
        <w:t xml:space="preserve">timber </w:t>
      </w:r>
      <w:r w:rsidRPr="00AF7409">
        <w:rPr>
          <w:rFonts w:asciiTheme="majorHAnsi" w:hAnsiTheme="majorHAnsi" w:cstheme="majorHAnsi"/>
          <w:bCs/>
          <w:i/>
        </w:rPr>
        <w:t>pest</w:t>
      </w:r>
      <w:r w:rsidRPr="00725ADA">
        <w:rPr>
          <w:rFonts w:asciiTheme="majorHAnsi" w:hAnsiTheme="majorHAnsi" w:cstheme="majorHAnsi"/>
          <w:bCs/>
        </w:rPr>
        <w:t xml:space="preserve">s e.g., termites, timber boring beetles, longicorns, borers, weevils, bark beetles, </w:t>
      </w:r>
      <w:r w:rsidRPr="008C5229">
        <w:rPr>
          <w:rFonts w:asciiTheme="majorHAnsi" w:hAnsiTheme="majorHAnsi" w:cstheme="majorHAnsi"/>
          <w:bCs/>
          <w:iCs/>
        </w:rPr>
        <w:t>some</w:t>
      </w:r>
      <w:r w:rsidRPr="00725ADA">
        <w:rPr>
          <w:rFonts w:asciiTheme="majorHAnsi" w:hAnsiTheme="majorHAnsi" w:cstheme="majorHAnsi"/>
          <w:bCs/>
        </w:rPr>
        <w:t xml:space="preserve"> moths, and timber boring ants and wasps</w:t>
      </w:r>
    </w:p>
    <w:p w14:paraId="7084978C" w14:textId="6566A438" w:rsidR="0017757F" w:rsidRPr="00725ADA" w:rsidRDefault="0017757F" w:rsidP="00725ADA">
      <w:pPr>
        <w:pStyle w:val="ListParagraph"/>
        <w:numPr>
          <w:ilvl w:val="0"/>
          <w:numId w:val="21"/>
        </w:numPr>
        <w:spacing w:beforeLines="40" w:before="96" w:afterLines="40" w:after="96" w:line="240" w:lineRule="auto"/>
        <w:ind w:left="357" w:hanging="357"/>
        <w:contextualSpacing w:val="0"/>
        <w:rPr>
          <w:rFonts w:asciiTheme="majorHAnsi" w:hAnsiTheme="majorHAnsi" w:cstheme="majorHAnsi"/>
          <w:bCs/>
        </w:rPr>
      </w:pPr>
      <w:r w:rsidRPr="00725ADA">
        <w:rPr>
          <w:rFonts w:asciiTheme="majorHAnsi" w:hAnsiTheme="majorHAnsi" w:cstheme="majorHAnsi"/>
          <w:bCs/>
        </w:rPr>
        <w:t xml:space="preserve">stored product </w:t>
      </w:r>
      <w:r w:rsidRPr="00AF7409">
        <w:rPr>
          <w:rFonts w:asciiTheme="majorHAnsi" w:hAnsiTheme="majorHAnsi" w:cstheme="majorHAnsi"/>
          <w:bCs/>
          <w:i/>
        </w:rPr>
        <w:t>pest</w:t>
      </w:r>
      <w:r w:rsidRPr="00725ADA">
        <w:rPr>
          <w:rFonts w:asciiTheme="majorHAnsi" w:hAnsiTheme="majorHAnsi" w:cstheme="majorHAnsi"/>
          <w:bCs/>
        </w:rPr>
        <w:t>s e.g., khapra beetle and other beetles, weevils, moths, grain borers, and meal worms</w:t>
      </w:r>
    </w:p>
    <w:p w14:paraId="29B6DB88" w14:textId="77777777" w:rsidR="0017757F" w:rsidRPr="00725ADA" w:rsidRDefault="0017757F" w:rsidP="00725ADA">
      <w:pPr>
        <w:pStyle w:val="ListParagraph"/>
        <w:numPr>
          <w:ilvl w:val="0"/>
          <w:numId w:val="21"/>
        </w:numPr>
        <w:spacing w:beforeLines="40" w:before="96" w:afterLines="40" w:after="96" w:line="240" w:lineRule="auto"/>
        <w:ind w:left="357" w:hanging="357"/>
        <w:contextualSpacing w:val="0"/>
        <w:rPr>
          <w:rFonts w:asciiTheme="majorHAnsi" w:hAnsiTheme="majorHAnsi" w:cstheme="majorHAnsi"/>
          <w:bCs/>
        </w:rPr>
      </w:pPr>
      <w:r w:rsidRPr="00725ADA">
        <w:rPr>
          <w:rFonts w:asciiTheme="majorHAnsi" w:hAnsiTheme="majorHAnsi" w:cstheme="majorHAnsi"/>
          <w:bCs/>
        </w:rPr>
        <w:t xml:space="preserve">other invertebrates such as spiders, red fire ants, mosquitos, hitch hiker </w:t>
      </w:r>
      <w:r w:rsidRPr="00AF7409">
        <w:rPr>
          <w:rFonts w:asciiTheme="majorHAnsi" w:hAnsiTheme="majorHAnsi" w:cstheme="majorHAnsi"/>
          <w:bCs/>
          <w:i/>
        </w:rPr>
        <w:t>pest</w:t>
      </w:r>
      <w:r w:rsidRPr="00725ADA">
        <w:rPr>
          <w:rFonts w:asciiTheme="majorHAnsi" w:hAnsiTheme="majorHAnsi" w:cstheme="majorHAnsi"/>
          <w:bCs/>
        </w:rPr>
        <w:t>s e.g., brown marmorated stink bug</w:t>
      </w:r>
    </w:p>
    <w:p w14:paraId="6710CC0B" w14:textId="77777777" w:rsidR="0017757F" w:rsidRPr="00725ADA" w:rsidRDefault="0017757F" w:rsidP="00725ADA">
      <w:pPr>
        <w:pStyle w:val="ListParagraph"/>
        <w:numPr>
          <w:ilvl w:val="0"/>
          <w:numId w:val="21"/>
        </w:numPr>
        <w:spacing w:beforeLines="40" w:before="96" w:afterLines="40" w:after="96" w:line="240" w:lineRule="auto"/>
        <w:ind w:left="357" w:hanging="357"/>
        <w:contextualSpacing w:val="0"/>
        <w:rPr>
          <w:rFonts w:asciiTheme="majorHAnsi" w:hAnsiTheme="majorHAnsi" w:cstheme="majorHAnsi"/>
          <w:bCs/>
        </w:rPr>
      </w:pPr>
      <w:r w:rsidRPr="00725ADA">
        <w:rPr>
          <w:rFonts w:asciiTheme="majorHAnsi" w:hAnsiTheme="majorHAnsi" w:cstheme="majorHAnsi"/>
          <w:bCs/>
        </w:rPr>
        <w:t>Giant African Snails and other snails.</w:t>
      </w:r>
    </w:p>
    <w:p w14:paraId="7A2EFB13" w14:textId="47DE51F6" w:rsidR="00AA4532" w:rsidRPr="00003F15" w:rsidRDefault="0017757F" w:rsidP="006B4C66">
      <w:pPr>
        <w:pStyle w:val="ListBullet"/>
        <w:numPr>
          <w:ilvl w:val="0"/>
          <w:numId w:val="0"/>
        </w:numPr>
        <w:spacing w:before="0" w:after="0"/>
      </w:pPr>
      <w:r w:rsidRPr="00725ADA">
        <w:rPr>
          <w:rFonts w:asciiTheme="majorHAnsi" w:hAnsiTheme="majorHAnsi" w:cstheme="majorHAnsi"/>
          <w:bCs/>
        </w:rPr>
        <w:t xml:space="preserve">Information on biosecurity import conditions and </w:t>
      </w:r>
      <w:r w:rsidRPr="00AF7409">
        <w:rPr>
          <w:rFonts w:asciiTheme="majorHAnsi" w:hAnsiTheme="majorHAnsi" w:cstheme="majorHAnsi"/>
          <w:bCs/>
          <w:i/>
          <w:iCs/>
        </w:rPr>
        <w:t>biosecurity risk</w:t>
      </w:r>
      <w:r w:rsidRPr="00725ADA">
        <w:rPr>
          <w:rFonts w:asciiTheme="majorHAnsi" w:hAnsiTheme="majorHAnsi" w:cstheme="majorHAnsi"/>
          <w:bCs/>
          <w:i/>
          <w:iCs/>
        </w:rPr>
        <w:t>s</w:t>
      </w:r>
      <w:r w:rsidRPr="00725ADA">
        <w:rPr>
          <w:rFonts w:asciiTheme="majorHAnsi" w:hAnsiTheme="majorHAnsi" w:cstheme="majorHAnsi"/>
          <w:bCs/>
        </w:rPr>
        <w:t xml:space="preserve"> for imported </w:t>
      </w:r>
      <w:r w:rsidRPr="00AF7409">
        <w:rPr>
          <w:rFonts w:asciiTheme="majorHAnsi" w:hAnsiTheme="majorHAnsi" w:cstheme="majorHAnsi"/>
          <w:bCs/>
          <w:i/>
          <w:iCs/>
        </w:rPr>
        <w:t>goods</w:t>
      </w:r>
      <w:r w:rsidRPr="00725ADA">
        <w:rPr>
          <w:rFonts w:asciiTheme="majorHAnsi" w:hAnsiTheme="majorHAnsi" w:cstheme="majorHAnsi"/>
          <w:bCs/>
        </w:rPr>
        <w:t xml:space="preserve">, </w:t>
      </w:r>
      <w:r w:rsidRPr="00003F15">
        <w:rPr>
          <w:rFonts w:asciiTheme="majorHAnsi" w:hAnsiTheme="majorHAnsi" w:cstheme="majorHAnsi"/>
          <w:bCs/>
        </w:rPr>
        <w:t xml:space="preserve">containers, other cargo and arriving </w:t>
      </w:r>
      <w:r w:rsidRPr="00003F15">
        <w:rPr>
          <w:rFonts w:asciiTheme="majorHAnsi" w:hAnsiTheme="majorHAnsi" w:cstheme="majorHAnsi"/>
          <w:bCs/>
          <w:i/>
        </w:rPr>
        <w:t>vessel</w:t>
      </w:r>
      <w:r w:rsidRPr="00003F15">
        <w:rPr>
          <w:rFonts w:asciiTheme="majorHAnsi" w:hAnsiTheme="majorHAnsi" w:cstheme="majorHAnsi"/>
          <w:bCs/>
        </w:rPr>
        <w:t xml:space="preserve">s is available on the </w:t>
      </w:r>
      <w:hyperlink r:id="rId21" w:history="1">
        <w:r w:rsidRPr="00003F15">
          <w:rPr>
            <w:rFonts w:asciiTheme="majorHAnsi" w:hAnsiTheme="majorHAnsi"/>
            <w:bCs/>
            <w:i/>
          </w:rPr>
          <w:t>department</w:t>
        </w:r>
        <w:r w:rsidRPr="00003F15">
          <w:rPr>
            <w:rFonts w:asciiTheme="majorHAnsi" w:hAnsiTheme="majorHAnsi"/>
            <w:bCs/>
          </w:rPr>
          <w:t>'s website</w:t>
        </w:r>
      </w:hyperlink>
      <w:r w:rsidRPr="00003F15">
        <w:rPr>
          <w:rFonts w:asciiTheme="majorHAnsi" w:hAnsiTheme="majorHAnsi" w:cstheme="majorHAnsi"/>
          <w:bCs/>
        </w:rPr>
        <w:t>.</w:t>
      </w:r>
    </w:p>
    <w:p w14:paraId="78BC3CA8" w14:textId="77777777" w:rsidR="00B969C9" w:rsidRPr="00003F15" w:rsidRDefault="00B969C9" w:rsidP="00B969C9">
      <w:pPr>
        <w:pStyle w:val="ListBullet"/>
        <w:numPr>
          <w:ilvl w:val="0"/>
          <w:numId w:val="0"/>
        </w:numPr>
        <w:spacing w:after="0"/>
        <w:ind w:left="425" w:hanging="425"/>
      </w:pPr>
    </w:p>
    <w:p w14:paraId="4C584B3A" w14:textId="49F84253" w:rsidR="00966D36" w:rsidRPr="00003F15" w:rsidRDefault="00966D36" w:rsidP="00966D36">
      <w:pPr>
        <w:pStyle w:val="Heading3"/>
        <w:numPr>
          <w:ilvl w:val="0"/>
          <w:numId w:val="0"/>
        </w:numPr>
      </w:pPr>
      <w:bookmarkStart w:id="19" w:name="_Toc103686853"/>
      <w:bookmarkStart w:id="20" w:name="_Toc113529098"/>
      <w:r w:rsidRPr="00003F15">
        <w:t>Information required for application</w:t>
      </w:r>
      <w:bookmarkEnd w:id="19"/>
      <w:bookmarkEnd w:id="20"/>
    </w:p>
    <w:p w14:paraId="724ACB1B" w14:textId="4BDC036A" w:rsidR="00966D36" w:rsidRPr="00003F15" w:rsidRDefault="00966D36" w:rsidP="00966D36">
      <w:pPr>
        <w:rPr>
          <w:rFonts w:asciiTheme="majorHAnsi" w:hAnsiTheme="majorHAnsi"/>
        </w:rPr>
      </w:pPr>
      <w:r w:rsidRPr="00003F15">
        <w:rPr>
          <w:rFonts w:asciiTheme="majorHAnsi" w:hAnsiTheme="majorHAnsi"/>
        </w:rPr>
        <w:t xml:space="preserve">The following information is required by the </w:t>
      </w:r>
      <w:r w:rsidRPr="00003F15">
        <w:rPr>
          <w:rFonts w:asciiTheme="majorHAnsi" w:hAnsiTheme="majorHAnsi"/>
          <w:i/>
        </w:rPr>
        <w:t>department</w:t>
      </w:r>
      <w:r w:rsidRPr="00003F15">
        <w:rPr>
          <w:rFonts w:asciiTheme="majorHAnsi" w:hAnsiTheme="majorHAnsi"/>
        </w:rPr>
        <w:t xml:space="preserve"> upon application to carry out the </w:t>
      </w:r>
      <w:r w:rsidRPr="00003F15">
        <w:rPr>
          <w:rFonts w:asciiTheme="majorHAnsi" w:hAnsiTheme="majorHAnsi"/>
          <w:i/>
          <w:iCs/>
        </w:rPr>
        <w:t>biosecurity activities</w:t>
      </w:r>
      <w:r w:rsidRPr="00003F15">
        <w:rPr>
          <w:rFonts w:asciiTheme="majorHAnsi" w:hAnsiTheme="majorHAnsi"/>
        </w:rPr>
        <w:t xml:space="preserve"> specified under class 12.1:</w:t>
      </w:r>
    </w:p>
    <w:p w14:paraId="4BA417C4" w14:textId="7F739A47" w:rsidR="00100211" w:rsidRPr="00003F15" w:rsidRDefault="00BC5C5D" w:rsidP="006B4C66">
      <w:pPr>
        <w:pStyle w:val="ListBullet"/>
        <w:rPr>
          <w:rFonts w:cstheme="majorHAnsi"/>
          <w:bCs/>
        </w:rPr>
      </w:pPr>
      <w:r w:rsidRPr="00003F15">
        <w:rPr>
          <w:noProof/>
        </w:rPr>
        <w:t>f</w:t>
      </w:r>
      <w:r w:rsidR="002551C3" w:rsidRPr="00003F15">
        <w:rPr>
          <w:noProof/>
        </w:rPr>
        <w:t xml:space="preserve">or each person proposed to be an </w:t>
      </w:r>
      <w:r w:rsidR="002551C3" w:rsidRPr="00003F15">
        <w:rPr>
          <w:i/>
          <w:iCs/>
          <w:noProof/>
        </w:rPr>
        <w:t>accredited person</w:t>
      </w:r>
      <w:r w:rsidR="002551C3" w:rsidRPr="00003F15">
        <w:rPr>
          <w:noProof/>
        </w:rPr>
        <w:t xml:space="preserve"> for carrying out fumigations, provide</w:t>
      </w:r>
      <w:r w:rsidR="00C71739" w:rsidRPr="00003F15">
        <w:rPr>
          <w:noProof/>
        </w:rPr>
        <w:t xml:space="preserve"> evidence of</w:t>
      </w:r>
    </w:p>
    <w:p w14:paraId="7D9438F5" w14:textId="74797C30" w:rsidR="00FA3950" w:rsidRPr="00003F15" w:rsidRDefault="00966D36" w:rsidP="006B4C66">
      <w:pPr>
        <w:pStyle w:val="ListBullet2"/>
      </w:pPr>
      <w:bookmarkStart w:id="21" w:name="_Hlk104325926"/>
      <w:r w:rsidRPr="00003F15">
        <w:lastRenderedPageBreak/>
        <w:t xml:space="preserve">a valid qualification and/or </w:t>
      </w:r>
      <w:r w:rsidR="007966F2" w:rsidRPr="00003F15">
        <w:t>licence</w:t>
      </w:r>
      <w:r w:rsidRPr="00003F15">
        <w:t xml:space="preserve"> for the state o</w:t>
      </w:r>
      <w:r w:rsidR="009D0DE8" w:rsidRPr="00003F15">
        <w:t>r</w:t>
      </w:r>
      <w:r w:rsidRPr="00003F15">
        <w:t xml:space="preserve"> territory in which they </w:t>
      </w:r>
      <w:r w:rsidR="000733E1" w:rsidRPr="00003F15">
        <w:t>will</w:t>
      </w:r>
      <w:r w:rsidRPr="00003F15">
        <w:t xml:space="preserve"> perform fumigations</w:t>
      </w:r>
    </w:p>
    <w:bookmarkEnd w:id="21"/>
    <w:p w14:paraId="3A5EBF3F" w14:textId="69DDCA28" w:rsidR="00966D36" w:rsidRPr="00003F15" w:rsidRDefault="006D640B" w:rsidP="00EF778A">
      <w:pPr>
        <w:pStyle w:val="ListBullet2"/>
      </w:pPr>
      <w:r w:rsidRPr="00003F15">
        <w:t xml:space="preserve">completing the Biosecurity Fumigation Accreditation </w:t>
      </w:r>
      <w:r w:rsidR="00802989" w:rsidRPr="00003F15">
        <w:t xml:space="preserve">or the </w:t>
      </w:r>
      <w:r w:rsidR="00802989" w:rsidRPr="00003F15">
        <w:rPr>
          <w:i/>
        </w:rPr>
        <w:t>department</w:t>
      </w:r>
      <w:r w:rsidR="00802989" w:rsidRPr="00003F15">
        <w:t>’s methyl bromide fumigation training</w:t>
      </w:r>
      <w:bookmarkStart w:id="22" w:name="_Hlk106179907"/>
    </w:p>
    <w:bookmarkEnd w:id="22"/>
    <w:p w14:paraId="11297A5A" w14:textId="739E39D1" w:rsidR="00E83036" w:rsidRPr="00434227" w:rsidRDefault="002D3259" w:rsidP="002A0C3E">
      <w:pPr>
        <w:pStyle w:val="ListBullet"/>
        <w:numPr>
          <w:ilvl w:val="0"/>
          <w:numId w:val="45"/>
        </w:numPr>
        <w:spacing w:before="0" w:after="0"/>
        <w:ind w:left="426" w:hanging="426"/>
      </w:pPr>
      <w:r w:rsidRPr="00003F15">
        <w:t>a register of</w:t>
      </w:r>
      <w:r w:rsidR="0031723C" w:rsidRPr="00003F15">
        <w:t xml:space="preserve"> proposed</w:t>
      </w:r>
      <w:r w:rsidRPr="00003F15">
        <w:t xml:space="preserve"> </w:t>
      </w:r>
      <w:r w:rsidRPr="00003F15">
        <w:rPr>
          <w:i/>
        </w:rPr>
        <w:t xml:space="preserve">accredited </w:t>
      </w:r>
      <w:r w:rsidRPr="00434227">
        <w:rPr>
          <w:i/>
        </w:rPr>
        <w:t>person</w:t>
      </w:r>
      <w:r w:rsidRPr="00434227">
        <w:t xml:space="preserve">s intended to perform biosecurity fumigations under the proposed arrangement, including full names, copies of relevant </w:t>
      </w:r>
      <w:r w:rsidR="007966F2" w:rsidRPr="00434227">
        <w:t>licence</w:t>
      </w:r>
      <w:r w:rsidRPr="00434227">
        <w:t>s.</w:t>
      </w:r>
    </w:p>
    <w:p w14:paraId="4031AABD" w14:textId="77777777" w:rsidR="00F91CBC" w:rsidRPr="00F070E2" w:rsidRDefault="001E4626" w:rsidP="008F1D86">
      <w:pPr>
        <w:pStyle w:val="Heading2"/>
        <w:numPr>
          <w:ilvl w:val="0"/>
          <w:numId w:val="0"/>
        </w:numPr>
        <w:spacing w:after="120"/>
        <w:ind w:left="720" w:hanging="720"/>
      </w:pPr>
      <w:bookmarkStart w:id="23" w:name="_Toc113529099"/>
      <w:r w:rsidRPr="00F070E2">
        <w:lastRenderedPageBreak/>
        <w:t>Conditions</w:t>
      </w:r>
      <w:bookmarkEnd w:id="23"/>
    </w:p>
    <w:p w14:paraId="6B9BE8A9" w14:textId="5780C6AE" w:rsidR="005B7992" w:rsidRPr="00A53ACC" w:rsidRDefault="005B7992" w:rsidP="005B7992">
      <w:pPr>
        <w:pStyle w:val="Heading3"/>
        <w:numPr>
          <w:ilvl w:val="0"/>
          <w:numId w:val="0"/>
        </w:numPr>
      </w:pPr>
      <w:bookmarkStart w:id="24" w:name="_Toc37842082"/>
      <w:bookmarkStart w:id="25" w:name="_Toc39748070"/>
      <w:bookmarkStart w:id="26" w:name="_Toc113529100"/>
      <w:bookmarkStart w:id="27" w:name="_Toc39748064"/>
      <w:r w:rsidRPr="00A53ACC">
        <w:t xml:space="preserve">Table </w:t>
      </w:r>
      <w:r>
        <w:t>1</w:t>
      </w:r>
      <w:r w:rsidRPr="00A53ACC">
        <w:t xml:space="preserve"> </w:t>
      </w:r>
      <w:r w:rsidR="00B969C9">
        <w:t>P</w:t>
      </w:r>
      <w:r w:rsidRPr="00A53ACC">
        <w:t>ersonnel</w:t>
      </w:r>
      <w:bookmarkEnd w:id="24"/>
      <w:bookmarkEnd w:id="25"/>
      <w:bookmarkEnd w:id="26"/>
    </w:p>
    <w:p w14:paraId="1AF67D81" w14:textId="77777777" w:rsidR="009B2C15" w:rsidRPr="00E3370F" w:rsidRDefault="009B2C15" w:rsidP="009B2C15">
      <w:pPr>
        <w:pStyle w:val="Heading4"/>
        <w:numPr>
          <w:ilvl w:val="0"/>
          <w:numId w:val="0"/>
        </w:numPr>
        <w:ind w:left="964" w:hanging="964"/>
      </w:pPr>
      <w:r w:rsidRPr="00E3370F">
        <w:t>Information</w:t>
      </w:r>
    </w:p>
    <w:p w14:paraId="55F8411A" w14:textId="527BD61E" w:rsidR="00025806" w:rsidRPr="0004420B" w:rsidRDefault="00025806" w:rsidP="001F04BC">
      <w:pPr>
        <w:pStyle w:val="TableBullet1"/>
        <w:numPr>
          <w:ilvl w:val="0"/>
          <w:numId w:val="15"/>
        </w:numPr>
        <w:rPr>
          <w:b/>
        </w:rPr>
      </w:pPr>
      <w:r w:rsidRPr="0004420B">
        <w:rPr>
          <w:i/>
        </w:rPr>
        <w:t>Accredited person</w:t>
      </w:r>
      <w:r w:rsidRPr="0004420B">
        <w:t>s who are conducting fumigations under this class are persons who</w:t>
      </w:r>
      <w:r w:rsidR="00831D8F" w:rsidRPr="0004420B">
        <w:t xml:space="preserve"> hold or who have completed all of the following</w:t>
      </w:r>
      <w:r w:rsidRPr="0004420B">
        <w:t>:</w:t>
      </w:r>
    </w:p>
    <w:p w14:paraId="663F64F4" w14:textId="5E4E7340" w:rsidR="00EC2DEE" w:rsidRPr="0004420B" w:rsidRDefault="00EC2DEE" w:rsidP="00501C52">
      <w:pPr>
        <w:numPr>
          <w:ilvl w:val="0"/>
          <w:numId w:val="16"/>
        </w:numPr>
        <w:spacing w:before="60" w:after="60" w:line="240" w:lineRule="auto"/>
        <w:rPr>
          <w:sz w:val="18"/>
          <w:lang w:eastAsia="en-AU"/>
        </w:rPr>
      </w:pPr>
      <w:bookmarkStart w:id="28" w:name="_Hlk104325878"/>
      <w:r w:rsidRPr="0004420B">
        <w:rPr>
          <w:sz w:val="18"/>
          <w:lang w:eastAsia="en-AU"/>
        </w:rPr>
        <w:t xml:space="preserve">the </w:t>
      </w:r>
      <w:r w:rsidRPr="0004420B">
        <w:rPr>
          <w:i/>
          <w:sz w:val="18"/>
          <w:lang w:eastAsia="en-AU"/>
        </w:rPr>
        <w:t>approved arrangement</w:t>
      </w:r>
      <w:r w:rsidRPr="0004420B">
        <w:rPr>
          <w:sz w:val="18"/>
          <w:lang w:eastAsia="en-AU"/>
        </w:rPr>
        <w:t xml:space="preserve"> accreditation training requirements available on the </w:t>
      </w:r>
      <w:hyperlink r:id="rId22" w:anchor="approved-arrangement-accreditation" w:history="1">
        <w:r w:rsidRPr="0004420B">
          <w:rPr>
            <w:i/>
            <w:sz w:val="18"/>
            <w:lang w:eastAsia="en-AU"/>
          </w:rPr>
          <w:t>department</w:t>
        </w:r>
        <w:r w:rsidRPr="0004420B">
          <w:rPr>
            <w:sz w:val="18"/>
            <w:lang w:eastAsia="en-AU"/>
          </w:rPr>
          <w:t>’</w:t>
        </w:r>
        <w:r w:rsidRPr="0004420B">
          <w:rPr>
            <w:sz w:val="18"/>
            <w:szCs w:val="18"/>
            <w:lang w:eastAsia="en-AU"/>
          </w:rPr>
          <w:t xml:space="preserve">s </w:t>
        </w:r>
        <w:r w:rsidRPr="0004420B">
          <w:rPr>
            <w:rStyle w:val="Hyperlink"/>
            <w:sz w:val="18"/>
            <w:szCs w:val="18"/>
          </w:rPr>
          <w:t>website</w:t>
        </w:r>
      </w:hyperlink>
    </w:p>
    <w:p w14:paraId="0B7DA7B1" w14:textId="73D22A37" w:rsidR="00025806" w:rsidRPr="0004420B" w:rsidRDefault="00831D8F" w:rsidP="00501C52">
      <w:pPr>
        <w:numPr>
          <w:ilvl w:val="0"/>
          <w:numId w:val="16"/>
        </w:numPr>
        <w:spacing w:before="60" w:after="60" w:line="240" w:lineRule="auto"/>
        <w:rPr>
          <w:sz w:val="18"/>
          <w:lang w:eastAsia="en-AU"/>
        </w:rPr>
      </w:pPr>
      <w:r w:rsidRPr="0004420B">
        <w:rPr>
          <w:sz w:val="18"/>
          <w:lang w:eastAsia="en-AU"/>
        </w:rPr>
        <w:t xml:space="preserve">a </w:t>
      </w:r>
      <w:r w:rsidR="00025806" w:rsidRPr="0004420B">
        <w:rPr>
          <w:sz w:val="18"/>
          <w:lang w:eastAsia="en-AU"/>
        </w:rPr>
        <w:t xml:space="preserve">valid qualification and/or </w:t>
      </w:r>
      <w:r w:rsidR="007966F2" w:rsidRPr="0004420B">
        <w:rPr>
          <w:sz w:val="18"/>
          <w:lang w:eastAsia="en-AU"/>
        </w:rPr>
        <w:t>licence</w:t>
      </w:r>
      <w:r w:rsidR="00025806" w:rsidRPr="0004420B">
        <w:rPr>
          <w:sz w:val="18"/>
          <w:lang w:eastAsia="en-AU"/>
        </w:rPr>
        <w:t xml:space="preserve"> for the state o</w:t>
      </w:r>
      <w:r w:rsidR="009D0DE8" w:rsidRPr="0004420B">
        <w:rPr>
          <w:sz w:val="18"/>
          <w:lang w:eastAsia="en-AU"/>
        </w:rPr>
        <w:t xml:space="preserve">r </w:t>
      </w:r>
      <w:r w:rsidR="00025806" w:rsidRPr="0004420B">
        <w:rPr>
          <w:sz w:val="18"/>
          <w:lang w:eastAsia="en-AU"/>
        </w:rPr>
        <w:t>territory in which they will perform fumigations</w:t>
      </w:r>
      <w:bookmarkEnd w:id="28"/>
    </w:p>
    <w:p w14:paraId="7D398B69" w14:textId="55F26A0C" w:rsidR="009B2C15" w:rsidRPr="00CB5396" w:rsidRDefault="0029774B" w:rsidP="000B32CC">
      <w:pPr>
        <w:numPr>
          <w:ilvl w:val="0"/>
          <w:numId w:val="16"/>
        </w:numPr>
        <w:spacing w:before="60" w:after="60" w:line="240" w:lineRule="auto"/>
        <w:rPr>
          <w:sz w:val="18"/>
          <w:lang w:eastAsia="en-AU"/>
        </w:rPr>
      </w:pPr>
      <w:r w:rsidRPr="0004420B">
        <w:rPr>
          <w:sz w:val="18"/>
          <w:lang w:eastAsia="en-AU"/>
        </w:rPr>
        <w:t xml:space="preserve">the Biosecurity Fumigation Accreditation </w:t>
      </w:r>
      <w:r w:rsidR="00A0677B" w:rsidRPr="0004420B">
        <w:rPr>
          <w:sz w:val="18"/>
          <w:lang w:eastAsia="en-AU"/>
        </w:rPr>
        <w:t xml:space="preserve">or </w:t>
      </w:r>
      <w:r w:rsidR="00A0677B" w:rsidRPr="00CB5396">
        <w:rPr>
          <w:sz w:val="18"/>
          <w:lang w:eastAsia="en-AU"/>
        </w:rPr>
        <w:t xml:space="preserve">the </w:t>
      </w:r>
      <w:r w:rsidR="00A0677B" w:rsidRPr="00AF7409">
        <w:rPr>
          <w:i/>
          <w:sz w:val="18"/>
          <w:lang w:eastAsia="en-AU"/>
        </w:rPr>
        <w:t>department</w:t>
      </w:r>
      <w:r w:rsidR="00A0677B" w:rsidRPr="00CB5396">
        <w:rPr>
          <w:sz w:val="18"/>
          <w:lang w:eastAsia="en-AU"/>
        </w:rPr>
        <w:t xml:space="preserve">’s methyl bromide fumigation training course available on the </w:t>
      </w:r>
      <w:r w:rsidR="00A0677B" w:rsidRPr="00AF7409">
        <w:rPr>
          <w:i/>
          <w:sz w:val="18"/>
          <w:lang w:eastAsia="en-AU"/>
        </w:rPr>
        <w:t>department</w:t>
      </w:r>
      <w:r w:rsidR="00A0677B" w:rsidRPr="00CB5396">
        <w:rPr>
          <w:sz w:val="18"/>
          <w:lang w:eastAsia="en-AU"/>
        </w:rPr>
        <w:t xml:space="preserve">’s </w:t>
      </w:r>
      <w:hyperlink r:id="rId23" w:anchor="fumigation-accreditation" w:history="1">
        <w:r w:rsidR="00A0677B" w:rsidRPr="00E7007D">
          <w:rPr>
            <w:rStyle w:val="Hyperlink"/>
            <w:sz w:val="18"/>
            <w:szCs w:val="18"/>
          </w:rPr>
          <w:t>website</w:t>
        </w:r>
      </w:hyperlink>
      <w:r w:rsidR="002D49F4" w:rsidRPr="00CB5396">
        <w:rPr>
          <w:sz w:val="18"/>
          <w:lang w:eastAsia="en-AU"/>
        </w:rPr>
        <w:t>.</w:t>
      </w:r>
    </w:p>
    <w:p w14:paraId="3B3CB749" w14:textId="0F68605E" w:rsidR="009B2C15" w:rsidRPr="00E3370F" w:rsidRDefault="009B2C15" w:rsidP="001F04BC">
      <w:pPr>
        <w:pStyle w:val="TableBullet1"/>
        <w:numPr>
          <w:ilvl w:val="0"/>
          <w:numId w:val="15"/>
        </w:numPr>
        <w:rPr>
          <w:rFonts w:cs="Times New Roman"/>
          <w:lang w:eastAsia="en-AU"/>
        </w:rPr>
      </w:pPr>
      <w:r w:rsidRPr="00E3370F">
        <w:rPr>
          <w:lang w:eastAsia="en-AU"/>
        </w:rPr>
        <w:t xml:space="preserve">Personnel includes employees and others working (paid or unpaid) for the </w:t>
      </w:r>
      <w:r w:rsidRPr="00AF7409">
        <w:rPr>
          <w:i/>
          <w:lang w:eastAsia="en-AU"/>
        </w:rPr>
        <w:t>biosecurity industry participant</w:t>
      </w:r>
      <w:r w:rsidRPr="00E3370F">
        <w:rPr>
          <w:lang w:eastAsia="en-AU"/>
        </w:rPr>
        <w:t>.</w:t>
      </w:r>
    </w:p>
    <w:p w14:paraId="2350309B" w14:textId="629324F4" w:rsidR="009B2C15" w:rsidRPr="00E3370F" w:rsidRDefault="009B2C15" w:rsidP="001F04BC">
      <w:pPr>
        <w:pStyle w:val="TableBullet1"/>
        <w:numPr>
          <w:ilvl w:val="0"/>
          <w:numId w:val="15"/>
        </w:numPr>
        <w:rPr>
          <w:lang w:eastAsia="en-AU"/>
        </w:rPr>
      </w:pPr>
      <w:r w:rsidRPr="00AF7409">
        <w:rPr>
          <w:i/>
          <w:lang w:eastAsia="en-AU"/>
        </w:rPr>
        <w:t>Accredited person</w:t>
      </w:r>
      <w:r w:rsidRPr="00E3370F">
        <w:rPr>
          <w:lang w:eastAsia="en-AU"/>
        </w:rPr>
        <w:t xml:space="preserve"> records can be</w:t>
      </w:r>
      <w:r w:rsidR="00335DDE">
        <w:rPr>
          <w:lang w:eastAsia="en-AU"/>
        </w:rPr>
        <w:t xml:space="preserve"> in the form of</w:t>
      </w:r>
      <w:r w:rsidRPr="00E3370F">
        <w:rPr>
          <w:lang w:eastAsia="en-AU"/>
        </w:rPr>
        <w:t>:</w:t>
      </w:r>
    </w:p>
    <w:p w14:paraId="56656FEA" w14:textId="60AA80B5" w:rsidR="009B2C15" w:rsidRPr="00E3370F" w:rsidRDefault="009B2C15" w:rsidP="001F04BC">
      <w:pPr>
        <w:numPr>
          <w:ilvl w:val="0"/>
          <w:numId w:val="16"/>
        </w:numPr>
        <w:spacing w:before="60" w:after="60" w:line="240" w:lineRule="auto"/>
        <w:rPr>
          <w:sz w:val="18"/>
          <w:lang w:eastAsia="en-AU"/>
        </w:rPr>
      </w:pPr>
      <w:r w:rsidRPr="00E3370F">
        <w:rPr>
          <w:sz w:val="18"/>
          <w:lang w:eastAsia="en-AU"/>
        </w:rPr>
        <w:t>copies of training certificates</w:t>
      </w:r>
    </w:p>
    <w:p w14:paraId="1DC59658" w14:textId="4F251E64" w:rsidR="004A2F96" w:rsidRPr="00E87C2B" w:rsidRDefault="009B2C15" w:rsidP="00E87C2B">
      <w:pPr>
        <w:numPr>
          <w:ilvl w:val="0"/>
          <w:numId w:val="16"/>
        </w:numPr>
        <w:spacing w:before="60" w:after="60" w:line="240" w:lineRule="auto"/>
        <w:rPr>
          <w:sz w:val="18"/>
          <w:lang w:eastAsia="en-AU"/>
        </w:rPr>
      </w:pPr>
      <w:r w:rsidRPr="00E3370F">
        <w:rPr>
          <w:sz w:val="18"/>
          <w:lang w:eastAsia="en-AU"/>
        </w:rPr>
        <w:t xml:space="preserve">register containing the information required in </w:t>
      </w:r>
      <w:r w:rsidRPr="00682E1E">
        <w:rPr>
          <w:sz w:val="18"/>
          <w:lang w:eastAsia="en-AU"/>
        </w:rPr>
        <w:t>the re</w:t>
      </w:r>
      <w:r w:rsidR="00682E1E" w:rsidRPr="00682E1E">
        <w:rPr>
          <w:sz w:val="18"/>
          <w:lang w:eastAsia="en-AU"/>
        </w:rPr>
        <w:t>cords</w:t>
      </w:r>
      <w:r w:rsidRPr="00682E1E">
        <w:rPr>
          <w:sz w:val="18"/>
          <w:lang w:eastAsia="en-AU"/>
        </w:rPr>
        <w:t xml:space="preserve"> conditions table.</w:t>
      </w:r>
    </w:p>
    <w:tbl>
      <w:tblPr>
        <w:tblW w:w="512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361"/>
        <w:gridCol w:w="6380"/>
        <w:gridCol w:w="1554"/>
      </w:tblGrid>
      <w:tr w:rsidR="00973CC9" w:rsidRPr="00E3370F" w14:paraId="025CA373" w14:textId="77777777" w:rsidTr="00AA17C7">
        <w:trPr>
          <w:tblHeader/>
        </w:trPr>
        <w:tc>
          <w:tcPr>
            <w:tcW w:w="732" w:type="pct"/>
            <w:tcBorders>
              <w:top w:val="single" w:sz="6" w:space="0" w:color="auto"/>
              <w:bottom w:val="single" w:sz="4" w:space="0" w:color="auto"/>
            </w:tcBorders>
            <w:tcMar>
              <w:left w:w="108" w:type="dxa"/>
              <w:right w:w="108" w:type="dxa"/>
            </w:tcMar>
            <w:vAlign w:val="center"/>
          </w:tcPr>
          <w:p w14:paraId="262FAE3C" w14:textId="77777777" w:rsidR="009B2C15" w:rsidRPr="00E3370F" w:rsidRDefault="009B2C15" w:rsidP="006C4308">
            <w:pPr>
              <w:pStyle w:val="TableHeading"/>
              <w:rPr>
                <w:szCs w:val="18"/>
              </w:rPr>
            </w:pPr>
            <w:r w:rsidRPr="00E3370F">
              <w:rPr>
                <w:szCs w:val="18"/>
              </w:rPr>
              <w:t>KAO</w:t>
            </w:r>
          </w:p>
        </w:tc>
        <w:tc>
          <w:tcPr>
            <w:tcW w:w="3432" w:type="pct"/>
            <w:tcBorders>
              <w:top w:val="single" w:sz="6" w:space="0" w:color="auto"/>
              <w:bottom w:val="single" w:sz="4" w:space="0" w:color="auto"/>
            </w:tcBorders>
            <w:tcMar>
              <w:left w:w="108" w:type="dxa"/>
              <w:right w:w="108" w:type="dxa"/>
            </w:tcMar>
            <w:vAlign w:val="center"/>
          </w:tcPr>
          <w:p w14:paraId="0E3BE999" w14:textId="77777777" w:rsidR="009B2C15" w:rsidRPr="00E3370F" w:rsidRDefault="009B2C15" w:rsidP="006D05A3">
            <w:pPr>
              <w:pStyle w:val="TableHeading"/>
              <w:jc w:val="center"/>
              <w:rPr>
                <w:szCs w:val="18"/>
              </w:rPr>
            </w:pPr>
            <w:r w:rsidRPr="00E3370F">
              <w:rPr>
                <w:szCs w:val="18"/>
              </w:rPr>
              <w:t>Condition</w:t>
            </w:r>
          </w:p>
        </w:tc>
        <w:tc>
          <w:tcPr>
            <w:tcW w:w="836" w:type="pct"/>
            <w:tcBorders>
              <w:top w:val="single" w:sz="6" w:space="0" w:color="auto"/>
              <w:bottom w:val="single" w:sz="4" w:space="0" w:color="auto"/>
            </w:tcBorders>
            <w:tcMar>
              <w:left w:w="108" w:type="dxa"/>
              <w:right w:w="108" w:type="dxa"/>
            </w:tcMar>
            <w:vAlign w:val="center"/>
          </w:tcPr>
          <w:p w14:paraId="2B7D5618" w14:textId="77777777" w:rsidR="009B2C15" w:rsidRPr="00E3370F" w:rsidRDefault="009B2C15" w:rsidP="006D05A3">
            <w:pPr>
              <w:pStyle w:val="TableHeading"/>
              <w:jc w:val="center"/>
              <w:rPr>
                <w:szCs w:val="18"/>
              </w:rPr>
            </w:pPr>
            <w:r>
              <w:rPr>
                <w:szCs w:val="18"/>
              </w:rPr>
              <w:t>Noncompliance</w:t>
            </w:r>
            <w:r w:rsidRPr="00E3370F">
              <w:rPr>
                <w:szCs w:val="18"/>
              </w:rPr>
              <w:t xml:space="preserve"> guide</w:t>
            </w:r>
          </w:p>
        </w:tc>
      </w:tr>
      <w:tr w:rsidR="00B723F6" w:rsidRPr="00E3370F" w14:paraId="11BB09EB"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7D4F2DB4" w14:textId="68E57A43" w:rsidR="001560E6" w:rsidRPr="0004420B" w:rsidRDefault="001560E6" w:rsidP="001560E6">
            <w:pPr>
              <w:pStyle w:val="TableText"/>
            </w:pPr>
            <w:r w:rsidRPr="0004420B">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61995E94" w14:textId="08187BFF" w:rsidR="001560E6" w:rsidRPr="0004420B" w:rsidRDefault="001560E6" w:rsidP="00973CC9">
            <w:pPr>
              <w:pStyle w:val="TableHeading"/>
              <w:rPr>
                <w:b w:val="0"/>
                <w:bCs/>
                <w:i/>
                <w:iCs/>
              </w:rPr>
            </w:pPr>
            <w:r w:rsidRPr="0004420B">
              <w:rPr>
                <w:b w:val="0"/>
                <w:bCs/>
              </w:rPr>
              <w:t xml:space="preserve">1.1 The </w:t>
            </w:r>
            <w:r w:rsidRPr="0004420B">
              <w:rPr>
                <w:b w:val="0"/>
                <w:bCs/>
                <w:i/>
                <w:iCs/>
              </w:rPr>
              <w:t>biosecurity industry participant</w:t>
            </w:r>
            <w:r w:rsidRPr="0004420B">
              <w:rPr>
                <w:b w:val="0"/>
                <w:bCs/>
              </w:rPr>
              <w:t xml:space="preserve"> must ensure that persons having physical access to </w:t>
            </w:r>
            <w:r w:rsidRPr="0004420B">
              <w:rPr>
                <w:b w:val="0"/>
                <w:bCs/>
                <w:i/>
                <w:iCs/>
              </w:rPr>
              <w:t xml:space="preserve">goods subject to biosecurity control </w:t>
            </w:r>
            <w:r w:rsidRPr="0004420B">
              <w:rPr>
                <w:b w:val="0"/>
                <w:bCs/>
              </w:rPr>
              <w:t xml:space="preserve">are aware that such items must only be handled by an </w:t>
            </w:r>
            <w:r w:rsidRPr="0004420B">
              <w:rPr>
                <w:b w:val="0"/>
                <w:bCs/>
                <w:i/>
                <w:iCs/>
              </w:rPr>
              <w:t>accredited person</w:t>
            </w:r>
            <w:r w:rsidRPr="0004420B">
              <w:rPr>
                <w:b w:val="0"/>
                <w:bCs/>
              </w:rPr>
              <w:t xml:space="preserve"> or under the direct supervision of an </w:t>
            </w:r>
            <w:r w:rsidRPr="0004420B">
              <w:rPr>
                <w:b w:val="0"/>
                <w:bCs/>
                <w:i/>
                <w:iCs/>
              </w:rPr>
              <w:t>accredited person.</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2B2F92B0" w14:textId="777439F8" w:rsidR="001560E6" w:rsidRPr="0004420B" w:rsidRDefault="001560E6" w:rsidP="001560E6">
            <w:pPr>
              <w:pStyle w:val="TableHeading"/>
              <w:rPr>
                <w:b w:val="0"/>
                <w:bCs/>
                <w:lang w:eastAsia="ja-JP"/>
              </w:rPr>
            </w:pPr>
            <w:r w:rsidRPr="0004420B">
              <w:rPr>
                <w:b w:val="0"/>
                <w:bCs/>
                <w:i/>
                <w:lang w:eastAsia="ja-JP"/>
              </w:rPr>
              <w:t>Major</w:t>
            </w:r>
          </w:p>
          <w:p w14:paraId="53CE4E46" w14:textId="5B1B2D72" w:rsidR="001560E6" w:rsidRPr="0004420B" w:rsidRDefault="001560E6" w:rsidP="00973CC9">
            <w:pPr>
              <w:pStyle w:val="TableHeading"/>
              <w:jc w:val="right"/>
              <w:rPr>
                <w:b w:val="0"/>
                <w:bCs/>
                <w:i/>
                <w:lang w:eastAsia="ja-JP"/>
              </w:rPr>
            </w:pPr>
            <w:r w:rsidRPr="0004420B">
              <w:rPr>
                <w:b w:val="0"/>
                <w:bCs/>
                <w:sz w:val="16"/>
                <w:szCs w:val="16"/>
                <w:lang w:eastAsia="ja-JP"/>
              </w:rPr>
              <w:t xml:space="preserve">Reference: 3008 </w:t>
            </w:r>
          </w:p>
        </w:tc>
      </w:tr>
      <w:tr w:rsidR="00B723F6" w:rsidRPr="00E3370F" w14:paraId="4BE7FEA0"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4B3FCCFF" w14:textId="75356620" w:rsidR="00973CC9" w:rsidRPr="0004420B" w:rsidRDefault="00973CC9" w:rsidP="00973CC9">
            <w:pPr>
              <w:pStyle w:val="TableText"/>
            </w:pPr>
            <w:r w:rsidRPr="0004420B">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69A81CE3" w14:textId="2E5989C1" w:rsidR="00973CC9" w:rsidRPr="0004420B" w:rsidRDefault="00973CC9" w:rsidP="00973CC9">
            <w:pPr>
              <w:pStyle w:val="TableHeading"/>
              <w:rPr>
                <w:b w:val="0"/>
                <w:bCs/>
                <w:lang w:eastAsia="ja-JP"/>
              </w:rPr>
            </w:pPr>
            <w:r w:rsidRPr="0004420B">
              <w:rPr>
                <w:b w:val="0"/>
                <w:bCs/>
                <w:lang w:eastAsia="ja-JP"/>
              </w:rPr>
              <w:t xml:space="preserve">1.2 An </w:t>
            </w:r>
            <w:r w:rsidRPr="0004420B">
              <w:rPr>
                <w:b w:val="0"/>
                <w:bCs/>
                <w:i/>
                <w:lang w:eastAsia="ja-JP"/>
              </w:rPr>
              <w:t>accredited person</w:t>
            </w:r>
            <w:r w:rsidRPr="0004420B">
              <w:rPr>
                <w:b w:val="0"/>
                <w:bCs/>
                <w:lang w:eastAsia="ja-JP"/>
              </w:rPr>
              <w:t xml:space="preserve"> must personally conduct or </w:t>
            </w:r>
            <w:r w:rsidRPr="0004420B">
              <w:rPr>
                <w:b w:val="0"/>
                <w:bCs/>
                <w:i/>
                <w:lang w:eastAsia="ja-JP"/>
              </w:rPr>
              <w:t>directly supervise</w:t>
            </w:r>
            <w:r w:rsidRPr="0004420B">
              <w:rPr>
                <w:b w:val="0"/>
                <w:bCs/>
                <w:lang w:eastAsia="ja-JP"/>
              </w:rPr>
              <w:t xml:space="preserve"> </w:t>
            </w:r>
            <w:r w:rsidRPr="0004420B">
              <w:rPr>
                <w:b w:val="0"/>
                <w:bCs/>
                <w:i/>
                <w:lang w:eastAsia="ja-JP"/>
              </w:rPr>
              <w:t>biosecurity activities</w:t>
            </w:r>
            <w:r w:rsidRPr="0004420B">
              <w:rPr>
                <w:b w:val="0"/>
                <w:bCs/>
                <w:lang w:eastAsia="ja-JP"/>
              </w:rPr>
              <w:t xml:space="preserve"> involving physical contact </w:t>
            </w:r>
            <w:proofErr w:type="gramStart"/>
            <w:r w:rsidRPr="0004420B">
              <w:rPr>
                <w:b w:val="0"/>
                <w:bCs/>
                <w:lang w:eastAsia="ja-JP"/>
              </w:rPr>
              <w:t>with,</w:t>
            </w:r>
            <w:proofErr w:type="gramEnd"/>
            <w:r w:rsidRPr="0004420B">
              <w:rPr>
                <w:b w:val="0"/>
                <w:bCs/>
                <w:lang w:eastAsia="ja-JP"/>
              </w:rPr>
              <w:t xml:space="preserve"> handling or treatment of </w:t>
            </w:r>
            <w:r w:rsidRPr="0004420B">
              <w:rPr>
                <w:b w:val="0"/>
                <w:bCs/>
                <w:i/>
                <w:lang w:eastAsia="ja-JP"/>
              </w:rPr>
              <w:t>goods subject to biosecurity control.</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21C12E9C" w14:textId="40E0E331" w:rsidR="00973CC9" w:rsidRPr="0004420B" w:rsidRDefault="00973CC9" w:rsidP="00973CC9">
            <w:pPr>
              <w:pStyle w:val="TableHeading"/>
              <w:rPr>
                <w:b w:val="0"/>
                <w:bCs/>
                <w:i/>
                <w:lang w:eastAsia="ja-JP"/>
              </w:rPr>
            </w:pPr>
            <w:r w:rsidRPr="0004420B">
              <w:rPr>
                <w:b w:val="0"/>
                <w:bCs/>
                <w:i/>
                <w:lang w:eastAsia="ja-JP"/>
              </w:rPr>
              <w:t>Major</w:t>
            </w:r>
          </w:p>
          <w:p w14:paraId="716930E4" w14:textId="0B25DE9B" w:rsidR="00973CC9" w:rsidRPr="0004420B" w:rsidRDefault="00973CC9" w:rsidP="00973CC9">
            <w:pPr>
              <w:pStyle w:val="TableHeading"/>
              <w:jc w:val="right"/>
              <w:rPr>
                <w:b w:val="0"/>
                <w:bCs/>
                <w:i/>
                <w:lang w:eastAsia="ja-JP"/>
              </w:rPr>
            </w:pPr>
            <w:r w:rsidRPr="0004420B">
              <w:rPr>
                <w:b w:val="0"/>
                <w:bCs/>
                <w:sz w:val="16"/>
                <w:szCs w:val="16"/>
                <w:lang w:eastAsia="ja-JP"/>
              </w:rPr>
              <w:t>Reference: 3988</w:t>
            </w:r>
          </w:p>
        </w:tc>
      </w:tr>
      <w:tr w:rsidR="00B723F6" w:rsidRPr="00E3370F" w14:paraId="2F8FAD33"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36F72641" w14:textId="464564C4" w:rsidR="00973CC9" w:rsidRPr="0004420B" w:rsidRDefault="00973CC9" w:rsidP="00973CC9">
            <w:pPr>
              <w:pStyle w:val="TableText"/>
            </w:pPr>
            <w:r w:rsidRPr="0004420B">
              <w:t>Arrangement compliance</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1C93476A" w14:textId="6C515502" w:rsidR="00973CC9" w:rsidRPr="0004420B" w:rsidRDefault="00973CC9" w:rsidP="00973CC9">
            <w:pPr>
              <w:pStyle w:val="TableHeading"/>
              <w:rPr>
                <w:b w:val="0"/>
                <w:bCs/>
              </w:rPr>
            </w:pPr>
            <w:r w:rsidRPr="0004420B">
              <w:rPr>
                <w:b w:val="0"/>
                <w:bCs/>
              </w:rPr>
              <w:t>1.3</w:t>
            </w:r>
            <w:r w:rsidRPr="0004420B">
              <w:rPr>
                <w:b w:val="0"/>
                <w:bCs/>
                <w:i/>
                <w:iCs/>
              </w:rPr>
              <w:t xml:space="preserve"> Accredited persons</w:t>
            </w:r>
            <w:r w:rsidRPr="0004420B">
              <w:rPr>
                <w:b w:val="0"/>
                <w:bCs/>
              </w:rPr>
              <w:t xml:space="preserve"> performing methyl bromide fumigations must hold valid state/territory fumigation licences in the state/territory where the fumigation is performed.</w:t>
            </w:r>
          </w:p>
          <w:p w14:paraId="42835D4A" w14:textId="02A84F79" w:rsidR="00973CC9" w:rsidRPr="0004420B" w:rsidRDefault="00973CC9" w:rsidP="00973CC9">
            <w:pPr>
              <w:pStyle w:val="TableHeading"/>
              <w:ind w:left="376" w:hanging="376"/>
              <w:rPr>
                <w:rFonts w:cs="Times New Roman"/>
                <w:b w:val="0"/>
                <w:szCs w:val="18"/>
                <w:lang w:eastAsia="ja-JP"/>
              </w:rPr>
            </w:pPr>
            <w:r w:rsidRPr="0004420B">
              <w:rPr>
                <w:b w:val="0"/>
                <w:bCs/>
              </w:rPr>
              <w:t>Note: Trainee and provisional licences do not meet this condition.</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855CECD" w14:textId="0E78B1A2" w:rsidR="00973CC9" w:rsidRPr="0004420B" w:rsidRDefault="00973CC9" w:rsidP="00973CC9">
            <w:pPr>
              <w:pStyle w:val="TableHeading"/>
              <w:rPr>
                <w:b w:val="0"/>
                <w:bCs/>
                <w:lang w:eastAsia="ja-JP"/>
              </w:rPr>
            </w:pPr>
            <w:r w:rsidRPr="0004420B">
              <w:rPr>
                <w:b w:val="0"/>
                <w:bCs/>
                <w:i/>
                <w:lang w:eastAsia="ja-JP"/>
              </w:rPr>
              <w:t>Critical</w:t>
            </w:r>
          </w:p>
          <w:p w14:paraId="340D09C2" w14:textId="3362990C" w:rsidR="00973CC9" w:rsidRPr="0004420B" w:rsidRDefault="00973CC9" w:rsidP="00973CC9">
            <w:pPr>
              <w:pStyle w:val="TableHeading"/>
              <w:jc w:val="right"/>
              <w:rPr>
                <w:b w:val="0"/>
                <w:bCs/>
                <w:sz w:val="16"/>
                <w:szCs w:val="16"/>
                <w:lang w:eastAsia="ja-JP"/>
              </w:rPr>
            </w:pPr>
            <w:r w:rsidRPr="0004420B">
              <w:rPr>
                <w:b w:val="0"/>
                <w:bCs/>
                <w:sz w:val="16"/>
                <w:szCs w:val="16"/>
                <w:lang w:eastAsia="ja-JP"/>
              </w:rPr>
              <w:t>Reference: 3951</w:t>
            </w:r>
          </w:p>
          <w:p w14:paraId="640986F4" w14:textId="77777777" w:rsidR="00973CC9" w:rsidRPr="0004420B" w:rsidRDefault="00973CC9" w:rsidP="00973CC9">
            <w:pPr>
              <w:pStyle w:val="TableHeading"/>
              <w:jc w:val="right"/>
              <w:rPr>
                <w:b w:val="0"/>
                <w:bCs/>
                <w:sz w:val="16"/>
                <w:szCs w:val="16"/>
                <w:lang w:eastAsia="ja-JP"/>
              </w:rPr>
            </w:pPr>
          </w:p>
          <w:p w14:paraId="15E93B2B" w14:textId="170FC8C2" w:rsidR="00973CC9" w:rsidRPr="0004420B" w:rsidRDefault="00973CC9" w:rsidP="00973CC9">
            <w:pPr>
              <w:pStyle w:val="TableHeading"/>
              <w:jc w:val="right"/>
              <w:rPr>
                <w:b w:val="0"/>
                <w:bCs/>
                <w:sz w:val="16"/>
                <w:szCs w:val="16"/>
                <w:lang w:eastAsia="ja-JP"/>
              </w:rPr>
            </w:pPr>
          </w:p>
        </w:tc>
      </w:tr>
      <w:tr w:rsidR="00B723F6" w:rsidRPr="00E3370F" w14:paraId="353B5A78" w14:textId="77777777" w:rsidTr="00973CC9">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142439C9" w14:textId="2298F6F1" w:rsidR="00973CC9" w:rsidRPr="0004420B" w:rsidRDefault="00973CC9" w:rsidP="00973CC9">
            <w:pPr>
              <w:pStyle w:val="TableText"/>
            </w:pPr>
            <w:r w:rsidRPr="0004420B">
              <w:t>Awareness</w:t>
            </w:r>
          </w:p>
        </w:tc>
        <w:tc>
          <w:tcPr>
            <w:tcW w:w="3432" w:type="pct"/>
            <w:tcBorders>
              <w:top w:val="single" w:sz="4" w:space="0" w:color="auto"/>
              <w:bottom w:val="single" w:sz="4" w:space="0" w:color="auto"/>
            </w:tcBorders>
            <w:shd w:val="clear" w:color="auto" w:fill="FFFFFF" w:themeFill="background1"/>
            <w:tcMar>
              <w:left w:w="108" w:type="dxa"/>
              <w:right w:w="108" w:type="dxa"/>
            </w:tcMar>
          </w:tcPr>
          <w:p w14:paraId="4CC99163" w14:textId="1C948F08" w:rsidR="00973CC9" w:rsidRPr="0004420B" w:rsidRDefault="00973CC9" w:rsidP="00973CC9">
            <w:pPr>
              <w:pStyle w:val="TableHeading"/>
              <w:rPr>
                <w:b w:val="0"/>
                <w:bCs/>
                <w:lang w:eastAsia="ja-JP"/>
              </w:rPr>
            </w:pPr>
            <w:r w:rsidRPr="0004420B">
              <w:rPr>
                <w:b w:val="0"/>
                <w:bCs/>
                <w:lang w:eastAsia="ja-JP"/>
              </w:rPr>
              <w:t xml:space="preserve">1.4 </w:t>
            </w:r>
            <w:r w:rsidRPr="0004420B">
              <w:rPr>
                <w:b w:val="0"/>
                <w:bCs/>
                <w:i/>
              </w:rPr>
              <w:t>Accredited person</w:t>
            </w:r>
            <w:r w:rsidRPr="0004420B">
              <w:rPr>
                <w:b w:val="0"/>
                <w:bCs/>
              </w:rPr>
              <w:t xml:space="preserve">s must have successfully completed accreditation training for the relevant </w:t>
            </w:r>
            <w:r w:rsidRPr="0004420B">
              <w:rPr>
                <w:b w:val="0"/>
                <w:bCs/>
                <w:i/>
              </w:rPr>
              <w:t>approved arrangement class</w:t>
            </w:r>
            <w:r w:rsidRPr="0004420B">
              <w:rPr>
                <w:b w:val="0"/>
                <w:bCs/>
              </w:rPr>
              <w:t xml:space="preserve"> as specified on the </w:t>
            </w:r>
            <w:r w:rsidRPr="0004420B">
              <w:rPr>
                <w:b w:val="0"/>
                <w:bCs/>
                <w:i/>
              </w:rPr>
              <w:t>department</w:t>
            </w:r>
            <w:r w:rsidRPr="0004420B">
              <w:rPr>
                <w:b w:val="0"/>
                <w:bCs/>
              </w:rPr>
              <w:t>’s website.</w:t>
            </w:r>
          </w:p>
        </w:tc>
        <w:tc>
          <w:tcPr>
            <w:tcW w:w="836" w:type="pct"/>
            <w:tcBorders>
              <w:top w:val="single" w:sz="4" w:space="0" w:color="auto"/>
              <w:bottom w:val="single" w:sz="4" w:space="0" w:color="auto"/>
            </w:tcBorders>
            <w:shd w:val="clear" w:color="auto" w:fill="FFFFFF" w:themeFill="background1"/>
            <w:tcMar>
              <w:left w:w="108" w:type="dxa"/>
              <w:right w:w="108" w:type="dxa"/>
            </w:tcMar>
          </w:tcPr>
          <w:p w14:paraId="4C80B39E" w14:textId="47435DBB" w:rsidR="00973CC9" w:rsidRPr="0004420B" w:rsidRDefault="00973CC9" w:rsidP="00973CC9">
            <w:pPr>
              <w:pStyle w:val="TableHeading"/>
              <w:rPr>
                <w:b w:val="0"/>
                <w:bCs/>
                <w:i/>
                <w:iCs/>
                <w:lang w:eastAsia="ja-JP"/>
              </w:rPr>
            </w:pPr>
            <w:r w:rsidRPr="0004420B">
              <w:rPr>
                <w:b w:val="0"/>
                <w:bCs/>
                <w:i/>
                <w:iCs/>
                <w:lang w:eastAsia="ja-JP"/>
              </w:rPr>
              <w:t>Major</w:t>
            </w:r>
          </w:p>
          <w:p w14:paraId="6BDB53BC" w14:textId="740C0133" w:rsidR="00973CC9" w:rsidRPr="0004420B" w:rsidRDefault="00973CC9" w:rsidP="00973CC9">
            <w:pPr>
              <w:pStyle w:val="TableHeading"/>
              <w:jc w:val="right"/>
              <w:rPr>
                <w:b w:val="0"/>
                <w:bCs/>
                <w:i/>
                <w:lang w:eastAsia="ja-JP"/>
              </w:rPr>
            </w:pPr>
            <w:r w:rsidRPr="0004420B">
              <w:rPr>
                <w:b w:val="0"/>
                <w:bCs/>
                <w:sz w:val="16"/>
                <w:szCs w:val="16"/>
                <w:lang w:eastAsia="ja-JP"/>
              </w:rPr>
              <w:t>Reference: 3003</w:t>
            </w:r>
          </w:p>
        </w:tc>
      </w:tr>
      <w:tr w:rsidR="00FC01C7" w:rsidRPr="00E3370F" w14:paraId="542FDF24" w14:textId="77777777" w:rsidTr="001461D5">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2BD27D05" w14:textId="700101CF" w:rsidR="00FC01C7" w:rsidRPr="0004420B" w:rsidRDefault="00FC01C7" w:rsidP="00FC01C7">
            <w:pPr>
              <w:pStyle w:val="TableText"/>
            </w:pPr>
            <w:r w:rsidRPr="00942AFC">
              <w:t>Supporting</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51303C8" w14:textId="71AF44A7" w:rsidR="00FC01C7" w:rsidRPr="0004420B" w:rsidRDefault="00FC01C7" w:rsidP="00FC01C7">
            <w:pPr>
              <w:pStyle w:val="TableHeading"/>
              <w:rPr>
                <w:b w:val="0"/>
                <w:bCs/>
                <w:lang w:eastAsia="ja-JP"/>
              </w:rPr>
            </w:pPr>
            <w:bookmarkStart w:id="29" w:name="_Hlk110065958"/>
            <w:r w:rsidRPr="00942AFC">
              <w:rPr>
                <w:b w:val="0"/>
                <w:bCs/>
                <w:lang w:eastAsia="ja-JP"/>
              </w:rPr>
              <w:t xml:space="preserve">1.5 </w:t>
            </w:r>
            <w:r w:rsidRPr="00942AFC">
              <w:rPr>
                <w:b w:val="0"/>
                <w:bCs/>
                <w:i/>
                <w:lang w:eastAsia="ja-JP"/>
              </w:rPr>
              <w:t>Accredited person</w:t>
            </w:r>
            <w:r w:rsidRPr="00942AFC">
              <w:rPr>
                <w:b w:val="0"/>
                <w:bCs/>
                <w:lang w:eastAsia="ja-JP"/>
              </w:rPr>
              <w:t xml:space="preserve">s must provide a fumigation licence to the </w:t>
            </w:r>
            <w:r w:rsidRPr="00942AFC">
              <w:rPr>
                <w:b w:val="0"/>
                <w:bCs/>
                <w:i/>
                <w:lang w:eastAsia="ja-JP"/>
              </w:rPr>
              <w:t>department</w:t>
            </w:r>
            <w:r w:rsidRPr="00942AFC">
              <w:rPr>
                <w:b w:val="0"/>
                <w:bCs/>
                <w:lang w:eastAsia="ja-JP"/>
              </w:rPr>
              <w:t xml:space="preserve"> on request.</w:t>
            </w:r>
            <w:bookmarkEnd w:id="29"/>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BE9AE94" w14:textId="77777777" w:rsidR="00FC01C7" w:rsidRPr="00942AFC" w:rsidRDefault="00FC01C7" w:rsidP="00FC01C7">
            <w:pPr>
              <w:pStyle w:val="TableHeading"/>
              <w:rPr>
                <w:b w:val="0"/>
                <w:bCs/>
                <w:i/>
                <w:lang w:eastAsia="ja-JP"/>
              </w:rPr>
            </w:pPr>
            <w:r w:rsidRPr="00942AFC">
              <w:rPr>
                <w:b w:val="0"/>
                <w:bCs/>
                <w:i/>
                <w:lang w:eastAsia="ja-JP"/>
              </w:rPr>
              <w:t>Major</w:t>
            </w:r>
          </w:p>
          <w:p w14:paraId="0584D6C4" w14:textId="7EDB63F7" w:rsidR="00FC01C7" w:rsidRPr="0004420B" w:rsidRDefault="00FC01C7" w:rsidP="006C4308">
            <w:pPr>
              <w:pStyle w:val="TableHeading"/>
              <w:jc w:val="right"/>
              <w:rPr>
                <w:b w:val="0"/>
                <w:bCs/>
                <w:i/>
                <w:iCs/>
                <w:lang w:eastAsia="ja-JP"/>
              </w:rPr>
            </w:pPr>
            <w:r w:rsidRPr="00942AFC">
              <w:rPr>
                <w:b w:val="0"/>
                <w:bCs/>
                <w:iCs/>
                <w:sz w:val="16"/>
                <w:szCs w:val="20"/>
                <w:lang w:eastAsia="ja-JP"/>
              </w:rPr>
              <w:t>Reference: 3992</w:t>
            </w:r>
          </w:p>
        </w:tc>
      </w:tr>
      <w:tr w:rsidR="00FC01C7" w:rsidRPr="00E3370F" w14:paraId="4111543A" w14:textId="77777777" w:rsidTr="00973CC9">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2FE43C01" w14:textId="790A7715" w:rsidR="00FC01C7" w:rsidRPr="0004420B" w:rsidRDefault="00FC01C7" w:rsidP="00FC01C7">
            <w:pPr>
              <w:pStyle w:val="TableText"/>
            </w:pPr>
            <w:r w:rsidRPr="0004420B">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61DEB6B2" w14:textId="56EF0289" w:rsidR="00FC01C7" w:rsidRPr="0004420B" w:rsidRDefault="00FC01C7" w:rsidP="00FC01C7">
            <w:pPr>
              <w:pStyle w:val="TableHeading"/>
              <w:rPr>
                <w:b w:val="0"/>
                <w:bCs/>
                <w:lang w:eastAsia="ja-JP"/>
              </w:rPr>
            </w:pPr>
            <w:r w:rsidRPr="0004420B">
              <w:rPr>
                <w:b w:val="0"/>
                <w:bCs/>
                <w:lang w:eastAsia="ja-JP"/>
              </w:rPr>
              <w:t>1.</w:t>
            </w:r>
            <w:r>
              <w:rPr>
                <w:b w:val="0"/>
                <w:bCs/>
                <w:lang w:eastAsia="ja-JP"/>
              </w:rPr>
              <w:t>6</w:t>
            </w:r>
            <w:r w:rsidRPr="0004420B">
              <w:rPr>
                <w:b w:val="0"/>
                <w:bCs/>
                <w:lang w:eastAsia="ja-JP"/>
              </w:rPr>
              <w:t xml:space="preserve"> </w:t>
            </w:r>
            <w:r w:rsidRPr="0004420B">
              <w:rPr>
                <w:b w:val="0"/>
                <w:bCs/>
                <w:i/>
                <w:lang w:eastAsia="ja-JP"/>
              </w:rPr>
              <w:t>Accredited persons</w:t>
            </w:r>
            <w:r w:rsidRPr="0004420B">
              <w:rPr>
                <w:b w:val="0"/>
                <w:bCs/>
                <w:lang w:eastAsia="ja-JP"/>
              </w:rPr>
              <w:t xml:space="preserve"> must be able to demonstrate an understanding of conditions applicable to the </w:t>
            </w:r>
            <w:r w:rsidRPr="0004420B">
              <w:rPr>
                <w:b w:val="0"/>
                <w:bCs/>
                <w:i/>
                <w:lang w:eastAsia="ja-JP"/>
              </w:rPr>
              <w:t>biosecurity activities</w:t>
            </w:r>
            <w:r w:rsidRPr="0004420B">
              <w:rPr>
                <w:b w:val="0"/>
                <w:bCs/>
                <w:lang w:eastAsia="ja-JP"/>
              </w:rPr>
              <w:t xml:space="preserve"> performed under this </w:t>
            </w:r>
            <w:r w:rsidRPr="0004420B">
              <w:rPr>
                <w:b w:val="0"/>
                <w:bCs/>
                <w:i/>
                <w:lang w:eastAsia="ja-JP"/>
              </w:rPr>
              <w:t>approved arrangement.</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17DDE6B" w14:textId="7E6FAC84" w:rsidR="00FC01C7" w:rsidRPr="0004420B" w:rsidRDefault="00FC01C7" w:rsidP="00FC01C7">
            <w:pPr>
              <w:pStyle w:val="TableHeading"/>
              <w:rPr>
                <w:b w:val="0"/>
                <w:bCs/>
                <w:lang w:eastAsia="ja-JP"/>
              </w:rPr>
            </w:pPr>
            <w:r w:rsidRPr="0004420B">
              <w:rPr>
                <w:b w:val="0"/>
                <w:bCs/>
                <w:i/>
                <w:lang w:eastAsia="ja-JP"/>
              </w:rPr>
              <w:t>Major</w:t>
            </w:r>
          </w:p>
          <w:p w14:paraId="3813BDAE" w14:textId="34CA9214" w:rsidR="00FC01C7" w:rsidRPr="0004420B" w:rsidRDefault="00FC01C7" w:rsidP="00FC01C7">
            <w:pPr>
              <w:pStyle w:val="TableHeading"/>
              <w:jc w:val="right"/>
              <w:rPr>
                <w:b w:val="0"/>
                <w:bCs/>
                <w:lang w:eastAsia="ja-JP"/>
              </w:rPr>
            </w:pPr>
            <w:r w:rsidRPr="0004420B">
              <w:rPr>
                <w:b w:val="0"/>
                <w:bCs/>
                <w:sz w:val="16"/>
                <w:szCs w:val="16"/>
                <w:lang w:eastAsia="ja-JP"/>
              </w:rPr>
              <w:t>Reference: 3989</w:t>
            </w:r>
          </w:p>
        </w:tc>
      </w:tr>
      <w:tr w:rsidR="00FC01C7" w:rsidRPr="00003F15" w14:paraId="6ADDE8D8" w14:textId="77777777" w:rsidTr="00E07BE3">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74F84E68" w14:textId="5F0181A1" w:rsidR="00FC01C7" w:rsidRPr="00003F15" w:rsidRDefault="00FC01C7" w:rsidP="00FC01C7">
            <w:pPr>
              <w:pStyle w:val="TableText"/>
            </w:pPr>
            <w:r w:rsidRPr="00003F15">
              <w:t xml:space="preserve">Traceability </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74E4D8CD" w14:textId="233C6E43" w:rsidR="00FC01C7" w:rsidRPr="00003F15" w:rsidRDefault="00FC01C7" w:rsidP="00FC01C7">
            <w:pPr>
              <w:pStyle w:val="TableHeading"/>
              <w:rPr>
                <w:b w:val="0"/>
                <w:bCs/>
                <w:lang w:eastAsia="ja-JP"/>
              </w:rPr>
            </w:pPr>
            <w:r w:rsidRPr="00003F15">
              <w:rPr>
                <w:b w:val="0"/>
                <w:bCs/>
                <w:lang w:eastAsia="ja-JP"/>
              </w:rPr>
              <w:t>1.</w:t>
            </w:r>
            <w:r>
              <w:rPr>
                <w:b w:val="0"/>
                <w:bCs/>
                <w:lang w:eastAsia="ja-JP"/>
              </w:rPr>
              <w:t>7</w:t>
            </w:r>
            <w:r w:rsidRPr="00003F15">
              <w:rPr>
                <w:b w:val="0"/>
                <w:bCs/>
                <w:lang w:eastAsia="ja-JP"/>
              </w:rPr>
              <w:t xml:space="preserve"> Records must be maintained of </w:t>
            </w:r>
            <w:r w:rsidRPr="00003F15">
              <w:rPr>
                <w:b w:val="0"/>
                <w:bCs/>
                <w:i/>
                <w:lang w:eastAsia="ja-JP"/>
              </w:rPr>
              <w:t>accredited persons.</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876FE88" w14:textId="1D3A3F23" w:rsidR="00FC01C7" w:rsidRPr="00003F15" w:rsidRDefault="00FC01C7" w:rsidP="00FC01C7">
            <w:pPr>
              <w:pStyle w:val="TableHeading"/>
              <w:rPr>
                <w:b w:val="0"/>
                <w:bCs/>
              </w:rPr>
            </w:pPr>
            <w:r w:rsidRPr="00003F15">
              <w:rPr>
                <w:b w:val="0"/>
                <w:bCs/>
                <w:i/>
              </w:rPr>
              <w:t>Minor</w:t>
            </w:r>
          </w:p>
          <w:p w14:paraId="0A5E1568" w14:textId="380F85E4" w:rsidR="00FC01C7" w:rsidRPr="00003F15" w:rsidRDefault="00FC01C7" w:rsidP="00FC01C7">
            <w:pPr>
              <w:pStyle w:val="TableHeading"/>
              <w:jc w:val="right"/>
              <w:rPr>
                <w:b w:val="0"/>
                <w:bCs/>
                <w:i/>
                <w:lang w:eastAsia="ja-JP"/>
              </w:rPr>
            </w:pPr>
            <w:r w:rsidRPr="00003F15">
              <w:rPr>
                <w:b w:val="0"/>
                <w:bCs/>
                <w:sz w:val="16"/>
                <w:szCs w:val="16"/>
                <w:lang w:eastAsia="ja-JP"/>
              </w:rPr>
              <w:t>Reference: 3004</w:t>
            </w:r>
          </w:p>
        </w:tc>
      </w:tr>
      <w:tr w:rsidR="00FC01C7" w:rsidRPr="00003F15" w14:paraId="0140124D" w14:textId="77777777" w:rsidTr="00E07BE3">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08F1AD9C" w14:textId="0CC5FDFE" w:rsidR="00FC01C7" w:rsidRPr="00003F15" w:rsidRDefault="00FC01C7" w:rsidP="00FC01C7">
            <w:pPr>
              <w:pStyle w:val="TableText"/>
            </w:pPr>
            <w:r w:rsidRPr="00003F15">
              <w:t>Notification</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3A9E014E" w14:textId="2F5865BE" w:rsidR="00FC01C7" w:rsidRPr="00003F15" w:rsidRDefault="00FC01C7" w:rsidP="00FC01C7">
            <w:pPr>
              <w:pStyle w:val="TableHeading"/>
              <w:rPr>
                <w:b w:val="0"/>
                <w:bCs/>
                <w:lang w:eastAsia="ja-JP"/>
              </w:rPr>
            </w:pPr>
            <w:r w:rsidRPr="00003F15">
              <w:rPr>
                <w:b w:val="0"/>
                <w:bCs/>
              </w:rPr>
              <w:t>1.</w:t>
            </w:r>
            <w:r>
              <w:rPr>
                <w:b w:val="0"/>
                <w:bCs/>
              </w:rPr>
              <w:t>8</w:t>
            </w:r>
            <w:r w:rsidRPr="00003F15">
              <w:rPr>
                <w:b w:val="0"/>
                <w:bCs/>
              </w:rPr>
              <w:t xml:space="preserve"> The </w:t>
            </w:r>
            <w:r w:rsidRPr="00003F15">
              <w:rPr>
                <w:b w:val="0"/>
                <w:bCs/>
                <w:i/>
              </w:rPr>
              <w:t>department</w:t>
            </w:r>
            <w:r w:rsidRPr="00003F15">
              <w:rPr>
                <w:b w:val="0"/>
                <w:bCs/>
              </w:rPr>
              <w:t xml:space="preserve"> must be notified immediately, by email to </w:t>
            </w:r>
            <w:hyperlink r:id="rId24" w:history="1">
              <w:r w:rsidRPr="00DE4AB9">
                <w:rPr>
                  <w:rStyle w:val="Hyperlink"/>
                  <w:b w:val="0"/>
                  <w:bCs/>
                </w:rPr>
                <w:t>aa.canberra@agriculture.gov.au</w:t>
              </w:r>
            </w:hyperlink>
            <w:r w:rsidRPr="00003F15">
              <w:rPr>
                <w:b w:val="0"/>
                <w:bCs/>
              </w:rPr>
              <w:t xml:space="preserve"> of changes to persons on the register of </w:t>
            </w:r>
            <w:r w:rsidRPr="00003F15">
              <w:rPr>
                <w:b w:val="0"/>
                <w:bCs/>
                <w:i/>
              </w:rPr>
              <w:t>accredited person</w:t>
            </w:r>
            <w:r w:rsidRPr="00003F15">
              <w:rPr>
                <w:b w:val="0"/>
                <w:bCs/>
              </w:rPr>
              <w:t>s.</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7E38D75B" w14:textId="77777777" w:rsidR="00FC01C7" w:rsidRPr="00003F15" w:rsidRDefault="00FC01C7" w:rsidP="00FC01C7">
            <w:pPr>
              <w:pStyle w:val="TableText"/>
              <w:rPr>
                <w:bCs/>
                <w:i/>
                <w:iCs/>
              </w:rPr>
            </w:pPr>
            <w:r w:rsidRPr="00003F15">
              <w:rPr>
                <w:bCs/>
                <w:i/>
                <w:iCs/>
              </w:rPr>
              <w:t>Minor</w:t>
            </w:r>
          </w:p>
          <w:p w14:paraId="5AA4D9B0" w14:textId="65AAB1E5" w:rsidR="00FC01C7" w:rsidRPr="00003F15" w:rsidRDefault="00FC01C7" w:rsidP="00FC01C7">
            <w:pPr>
              <w:pStyle w:val="TableHeading"/>
              <w:jc w:val="right"/>
              <w:rPr>
                <w:b w:val="0"/>
                <w:bCs/>
                <w:i/>
              </w:rPr>
            </w:pPr>
            <w:r w:rsidRPr="00003F15">
              <w:rPr>
                <w:rFonts w:cstheme="majorHAnsi"/>
                <w:b w:val="0"/>
                <w:bCs/>
                <w:sz w:val="16"/>
                <w:szCs w:val="16"/>
              </w:rPr>
              <w:t>Reference: 3990</w:t>
            </w:r>
          </w:p>
        </w:tc>
      </w:tr>
    </w:tbl>
    <w:p w14:paraId="39D7F50E" w14:textId="77777777" w:rsidR="00C17AF2" w:rsidRPr="00003F15" w:rsidRDefault="00C17AF2">
      <w:pPr>
        <w:spacing w:after="0" w:line="240" w:lineRule="auto"/>
        <w:rPr>
          <w:rFonts w:ascii="Calibri" w:eastAsia="Times New Roman" w:hAnsi="Calibri" w:cs="Times New Roman"/>
          <w:b/>
          <w:bCs/>
          <w:sz w:val="36"/>
          <w:szCs w:val="24"/>
        </w:rPr>
      </w:pPr>
      <w:r w:rsidRPr="00003F15">
        <w:br w:type="page"/>
      </w:r>
    </w:p>
    <w:p w14:paraId="5B4F7800" w14:textId="1D3FD452" w:rsidR="00D56403" w:rsidRDefault="00D56403" w:rsidP="00AD2109">
      <w:pPr>
        <w:pStyle w:val="Heading3"/>
        <w:numPr>
          <w:ilvl w:val="0"/>
          <w:numId w:val="0"/>
        </w:numPr>
        <w:ind w:left="964" w:hanging="964"/>
      </w:pPr>
      <w:bookmarkStart w:id="30" w:name="_Toc113529101"/>
      <w:bookmarkStart w:id="31" w:name="_Toc37842098"/>
      <w:bookmarkStart w:id="32" w:name="_Toc39666674"/>
      <w:bookmarkStart w:id="33" w:name="_Toc32580827"/>
      <w:bookmarkStart w:id="34" w:name="_Toc16505484"/>
      <w:bookmarkStart w:id="35" w:name="_Toc17101977"/>
      <w:bookmarkStart w:id="36" w:name="_Toc12354569"/>
      <w:bookmarkEnd w:id="27"/>
      <w:r>
        <w:lastRenderedPageBreak/>
        <w:t xml:space="preserve">Table </w:t>
      </w:r>
      <w:r w:rsidR="00CF161D">
        <w:t>2</w:t>
      </w:r>
      <w:r>
        <w:t xml:space="preserve"> Assessment of fumigation suitability</w:t>
      </w:r>
      <w:bookmarkEnd w:id="30"/>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4"/>
        <w:gridCol w:w="6093"/>
        <w:gridCol w:w="1703"/>
      </w:tblGrid>
      <w:tr w:rsidR="00FC0346" w:rsidRPr="00E3370F" w14:paraId="70AB808C" w14:textId="77777777" w:rsidTr="00FA565F">
        <w:trPr>
          <w:cantSplit/>
          <w:tblHeader/>
        </w:trPr>
        <w:tc>
          <w:tcPr>
            <w:tcW w:w="702" w:type="pct"/>
            <w:tcBorders>
              <w:top w:val="single" w:sz="6" w:space="0" w:color="auto"/>
              <w:bottom w:val="single" w:sz="4" w:space="0" w:color="auto"/>
            </w:tcBorders>
            <w:tcMar>
              <w:left w:w="108" w:type="dxa"/>
              <w:right w:w="108" w:type="dxa"/>
            </w:tcMar>
            <w:vAlign w:val="center"/>
          </w:tcPr>
          <w:p w14:paraId="7825F95C" w14:textId="77777777" w:rsidR="00FC0346" w:rsidRPr="00E3370F" w:rsidRDefault="00FC0346" w:rsidP="006C4308">
            <w:pPr>
              <w:pStyle w:val="TableHeading"/>
            </w:pPr>
            <w:r w:rsidRPr="00E3370F">
              <w:t>KAO</w:t>
            </w:r>
          </w:p>
        </w:tc>
        <w:tc>
          <w:tcPr>
            <w:tcW w:w="3359" w:type="pct"/>
            <w:tcBorders>
              <w:top w:val="single" w:sz="6" w:space="0" w:color="auto"/>
              <w:bottom w:val="single" w:sz="4" w:space="0" w:color="auto"/>
            </w:tcBorders>
            <w:tcMar>
              <w:left w:w="108" w:type="dxa"/>
              <w:right w:w="108" w:type="dxa"/>
            </w:tcMar>
            <w:vAlign w:val="center"/>
          </w:tcPr>
          <w:p w14:paraId="63DC3388" w14:textId="77777777" w:rsidR="00FC0346" w:rsidRPr="00E3370F" w:rsidRDefault="00FC0346" w:rsidP="00FA565F">
            <w:pPr>
              <w:pStyle w:val="TableHeading"/>
              <w:jc w:val="center"/>
            </w:pPr>
            <w:r w:rsidRPr="00E3370F">
              <w:t>Condition</w:t>
            </w:r>
          </w:p>
        </w:tc>
        <w:tc>
          <w:tcPr>
            <w:tcW w:w="939" w:type="pct"/>
            <w:tcBorders>
              <w:top w:val="single" w:sz="6" w:space="0" w:color="auto"/>
              <w:bottom w:val="single" w:sz="4" w:space="0" w:color="auto"/>
            </w:tcBorders>
            <w:tcMar>
              <w:left w:w="108" w:type="dxa"/>
              <w:right w:w="108" w:type="dxa"/>
            </w:tcMar>
            <w:vAlign w:val="center"/>
          </w:tcPr>
          <w:p w14:paraId="11B1E504" w14:textId="77777777" w:rsidR="00FC0346" w:rsidRPr="00E3370F" w:rsidRDefault="00FC0346" w:rsidP="00FA565F">
            <w:pPr>
              <w:pStyle w:val="TableHeading"/>
              <w:jc w:val="center"/>
            </w:pPr>
            <w:r>
              <w:t>Noncompliance</w:t>
            </w:r>
            <w:r w:rsidRPr="00E3370F">
              <w:t xml:space="preserve"> guide</w:t>
            </w:r>
          </w:p>
        </w:tc>
      </w:tr>
      <w:tr w:rsidR="00242980" w:rsidRPr="00D56403" w14:paraId="79EC3228" w14:textId="77777777" w:rsidTr="006E2A80">
        <w:trPr>
          <w:cantSplit/>
          <w:tblHeader/>
        </w:trPr>
        <w:tc>
          <w:tcPr>
            <w:tcW w:w="702" w:type="pct"/>
            <w:tcBorders>
              <w:top w:val="single" w:sz="6" w:space="0" w:color="auto"/>
              <w:bottom w:val="single" w:sz="6" w:space="0" w:color="auto"/>
            </w:tcBorders>
            <w:shd w:val="clear" w:color="auto" w:fill="FFFFFF" w:themeFill="background1"/>
            <w:tcMar>
              <w:left w:w="108" w:type="dxa"/>
              <w:right w:w="108" w:type="dxa"/>
            </w:tcMar>
            <w:vAlign w:val="center"/>
          </w:tcPr>
          <w:p w14:paraId="7E6F809A" w14:textId="2FD96EB1" w:rsidR="00242980" w:rsidRPr="00746962" w:rsidRDefault="00242980" w:rsidP="00242980">
            <w:pPr>
              <w:pStyle w:val="TableText"/>
              <w:rPr>
                <w:iCs/>
              </w:rPr>
            </w:pPr>
            <w:r w:rsidRPr="00746962">
              <w:rPr>
                <w:iCs/>
              </w:rPr>
              <w:t>Inspection</w:t>
            </w:r>
          </w:p>
        </w:tc>
        <w:tc>
          <w:tcPr>
            <w:tcW w:w="3359" w:type="pct"/>
            <w:tcBorders>
              <w:top w:val="single" w:sz="6" w:space="0" w:color="auto"/>
              <w:bottom w:val="single" w:sz="6" w:space="0" w:color="auto"/>
            </w:tcBorders>
            <w:shd w:val="clear" w:color="auto" w:fill="FFFFFF" w:themeFill="background1"/>
            <w:tcMar>
              <w:left w:w="108" w:type="dxa"/>
              <w:right w:w="108" w:type="dxa"/>
            </w:tcMar>
          </w:tcPr>
          <w:p w14:paraId="16A59CFE" w14:textId="4F4B9FD2" w:rsidR="00242980" w:rsidRPr="00D56403" w:rsidRDefault="00CF161D" w:rsidP="00242980">
            <w:pPr>
              <w:pStyle w:val="TableText"/>
            </w:pPr>
            <w:r>
              <w:t>2</w:t>
            </w:r>
            <w:r w:rsidR="005347B1">
              <w:t xml:space="preserve">.1 </w:t>
            </w:r>
            <w:r w:rsidR="00242980" w:rsidRPr="00205D3A">
              <w:t xml:space="preserve">Where the fumigation is to treat a </w:t>
            </w:r>
            <w:r w:rsidR="00242980" w:rsidRPr="00AF7409">
              <w:rPr>
                <w:i/>
              </w:rPr>
              <w:t>commodity</w:t>
            </w:r>
            <w:r w:rsidR="00242980" w:rsidRPr="00205D3A">
              <w:t xml:space="preserve">, the </w:t>
            </w:r>
            <w:r w:rsidR="00242980" w:rsidRPr="00AF7409">
              <w:rPr>
                <w:i/>
              </w:rPr>
              <w:t>biosecurity industry participant</w:t>
            </w:r>
            <w:r w:rsidR="00242980" w:rsidRPr="00205D3A">
              <w:t xml:space="preserve"> </w:t>
            </w:r>
            <w:r w:rsidR="00242980">
              <w:t xml:space="preserve">must </w:t>
            </w:r>
            <w:r w:rsidR="00242980" w:rsidRPr="00205D3A">
              <w:t xml:space="preserve">not rely on </w:t>
            </w:r>
            <w:r w:rsidR="00242980" w:rsidRPr="00AF7409">
              <w:rPr>
                <w:i/>
              </w:rPr>
              <w:t>packing declaration</w:t>
            </w:r>
            <w:r w:rsidR="00242980" w:rsidRPr="00205D3A">
              <w:t xml:space="preserve">s/lists alone to determine suitability of the </w:t>
            </w:r>
            <w:r w:rsidR="00242980" w:rsidRPr="00AF7409">
              <w:rPr>
                <w:i/>
              </w:rPr>
              <w:t>commodity</w:t>
            </w:r>
            <w:r w:rsidR="00242980" w:rsidRPr="00205D3A">
              <w:t xml:space="preserve"> for fumigation unless adequate detail is included within these documents. Verification that the </w:t>
            </w:r>
            <w:r w:rsidR="00242980" w:rsidRPr="00AF7409">
              <w:rPr>
                <w:i/>
              </w:rPr>
              <w:t>commodity</w:t>
            </w:r>
            <w:r w:rsidR="00242980" w:rsidRPr="00205D3A">
              <w:t xml:space="preserve"> is suitable for fumigation can be through a written </w:t>
            </w:r>
            <w:r w:rsidR="00242980" w:rsidRPr="00AF7409">
              <w:rPr>
                <w:i/>
              </w:rPr>
              <w:t>declaration</w:t>
            </w:r>
            <w:r w:rsidR="00242980" w:rsidRPr="00205D3A">
              <w:t xml:space="preserve"> stating the </w:t>
            </w:r>
            <w:r w:rsidR="00242980" w:rsidRPr="00AF7409">
              <w:rPr>
                <w:i/>
              </w:rPr>
              <w:t>commodity</w:t>
            </w:r>
            <w:r w:rsidR="00242980" w:rsidRPr="00205D3A">
              <w:t xml:space="preserve"> meets the conditions above or through a physical unpack and </w:t>
            </w:r>
            <w:r w:rsidR="00242980" w:rsidRPr="00AF7409">
              <w:rPr>
                <w:i/>
              </w:rPr>
              <w:t>inspection</w:t>
            </w:r>
            <w:r w:rsidR="00242980" w:rsidRPr="00205D3A">
              <w:t xml:space="preserve"> of the consignment.</w:t>
            </w:r>
          </w:p>
        </w:tc>
        <w:tc>
          <w:tcPr>
            <w:tcW w:w="939" w:type="pct"/>
            <w:tcBorders>
              <w:top w:val="single" w:sz="6" w:space="0" w:color="auto"/>
              <w:bottom w:val="single" w:sz="6" w:space="0" w:color="auto"/>
            </w:tcBorders>
            <w:shd w:val="clear" w:color="auto" w:fill="FFFFFF" w:themeFill="background1"/>
            <w:tcMar>
              <w:left w:w="108" w:type="dxa"/>
              <w:right w:w="108" w:type="dxa"/>
            </w:tcMar>
            <w:vAlign w:val="center"/>
          </w:tcPr>
          <w:p w14:paraId="01C17B5A" w14:textId="5E94ECDE" w:rsidR="00242980" w:rsidRPr="00555380" w:rsidRDefault="00242980" w:rsidP="00242980">
            <w:pPr>
              <w:pStyle w:val="TableHeading"/>
              <w:rPr>
                <w:b w:val="0"/>
                <w:bCs/>
                <w:i/>
                <w:lang w:eastAsia="ja-JP"/>
              </w:rPr>
            </w:pPr>
            <w:r w:rsidRPr="00FD6631">
              <w:rPr>
                <w:b w:val="0"/>
                <w:bCs/>
                <w:i/>
                <w:lang w:eastAsia="ja-JP"/>
              </w:rPr>
              <w:t>Major</w:t>
            </w:r>
          </w:p>
          <w:p w14:paraId="77079BAD" w14:textId="76A5E011" w:rsidR="00242980" w:rsidRPr="00D56403" w:rsidRDefault="00242980" w:rsidP="00242980">
            <w:pPr>
              <w:pStyle w:val="TableText"/>
              <w:jc w:val="right"/>
            </w:pPr>
            <w:r w:rsidRPr="00CC6021">
              <w:rPr>
                <w:bCs/>
                <w:sz w:val="16"/>
                <w:szCs w:val="16"/>
                <w:lang w:eastAsia="ja-JP"/>
              </w:rPr>
              <w:t xml:space="preserve">Reference: </w:t>
            </w:r>
            <w:r>
              <w:rPr>
                <w:bCs/>
                <w:sz w:val="16"/>
                <w:szCs w:val="16"/>
                <w:lang w:eastAsia="ja-JP"/>
              </w:rPr>
              <w:t>2877</w:t>
            </w:r>
          </w:p>
        </w:tc>
      </w:tr>
      <w:tr w:rsidR="005347B1" w:rsidRPr="00D56403" w14:paraId="1A93EF9B" w14:textId="77777777" w:rsidTr="00EA5AA6">
        <w:trPr>
          <w:cantSplit/>
          <w:tblHeader/>
        </w:trPr>
        <w:tc>
          <w:tcPr>
            <w:tcW w:w="702" w:type="pct"/>
            <w:tcBorders>
              <w:top w:val="single" w:sz="6" w:space="0" w:color="auto"/>
              <w:bottom w:val="single" w:sz="4" w:space="0" w:color="auto"/>
            </w:tcBorders>
            <w:shd w:val="clear" w:color="auto" w:fill="FFFFFF" w:themeFill="background1"/>
            <w:tcMar>
              <w:left w:w="108" w:type="dxa"/>
              <w:right w:w="108" w:type="dxa"/>
            </w:tcMar>
            <w:vAlign w:val="center"/>
          </w:tcPr>
          <w:p w14:paraId="2DB2E089" w14:textId="682F116B" w:rsidR="005347B1" w:rsidRPr="00D56403" w:rsidRDefault="005347B1" w:rsidP="005347B1">
            <w:pPr>
              <w:pStyle w:val="TableText"/>
            </w:pPr>
            <w:r>
              <w:rPr>
                <w:rFonts w:asciiTheme="majorHAnsi" w:hAnsiTheme="majorHAnsi"/>
                <w:szCs w:val="18"/>
                <w:lang w:eastAsia="ja-JP"/>
              </w:rPr>
              <w:t>Supporting function</w:t>
            </w:r>
          </w:p>
        </w:tc>
        <w:tc>
          <w:tcPr>
            <w:tcW w:w="3359" w:type="pct"/>
            <w:tcBorders>
              <w:top w:val="single" w:sz="6" w:space="0" w:color="auto"/>
              <w:bottom w:val="single" w:sz="4" w:space="0" w:color="auto"/>
            </w:tcBorders>
            <w:shd w:val="clear" w:color="auto" w:fill="FFFFFF" w:themeFill="background1"/>
            <w:tcMar>
              <w:left w:w="108" w:type="dxa"/>
              <w:right w:w="108" w:type="dxa"/>
            </w:tcMar>
          </w:tcPr>
          <w:p w14:paraId="425CB46C" w14:textId="3DCD2977" w:rsidR="005347B1" w:rsidRPr="00D56403" w:rsidRDefault="00CF161D" w:rsidP="005347B1">
            <w:pPr>
              <w:pStyle w:val="TableText"/>
            </w:pPr>
            <w:r>
              <w:rPr>
                <w:rFonts w:asciiTheme="majorHAnsi" w:hAnsiTheme="majorHAnsi"/>
                <w:szCs w:val="18"/>
                <w:lang w:eastAsia="ja-JP"/>
              </w:rPr>
              <w:t>2</w:t>
            </w:r>
            <w:r w:rsidR="005347B1">
              <w:rPr>
                <w:rFonts w:asciiTheme="majorHAnsi" w:hAnsiTheme="majorHAnsi"/>
                <w:szCs w:val="18"/>
                <w:lang w:eastAsia="ja-JP"/>
              </w:rPr>
              <w:t xml:space="preserve">.2 </w:t>
            </w:r>
            <w:r w:rsidR="005347B1" w:rsidRPr="00205D3A">
              <w:rPr>
                <w:rFonts w:asciiTheme="majorHAnsi" w:hAnsiTheme="majorHAnsi"/>
                <w:szCs w:val="18"/>
                <w:lang w:eastAsia="ja-JP"/>
              </w:rPr>
              <w:t xml:space="preserve">Where a fumigation is to treat </w:t>
            </w:r>
            <w:r w:rsidR="005347B1" w:rsidRPr="00AF7409">
              <w:rPr>
                <w:rFonts w:asciiTheme="majorHAnsi" w:hAnsiTheme="majorHAnsi"/>
                <w:i/>
                <w:szCs w:val="18"/>
                <w:lang w:eastAsia="ja-JP"/>
              </w:rPr>
              <w:t>non-commodity</w:t>
            </w:r>
            <w:r w:rsidR="005347B1" w:rsidRPr="00205D3A">
              <w:rPr>
                <w:rFonts w:asciiTheme="majorHAnsi" w:hAnsiTheme="majorHAnsi"/>
                <w:szCs w:val="18"/>
                <w:lang w:eastAsia="ja-JP"/>
              </w:rPr>
              <w:t xml:space="preserve"> concerns (i.e. packaging material or </w:t>
            </w:r>
            <w:r w:rsidR="005347B1" w:rsidRPr="00AF7409">
              <w:rPr>
                <w:rFonts w:asciiTheme="majorHAnsi" w:hAnsiTheme="majorHAnsi"/>
                <w:i/>
                <w:szCs w:val="18"/>
                <w:lang w:eastAsia="ja-JP"/>
              </w:rPr>
              <w:t>dunnage</w:t>
            </w:r>
            <w:r w:rsidR="005347B1" w:rsidRPr="00205D3A">
              <w:rPr>
                <w:rFonts w:asciiTheme="majorHAnsi" w:hAnsiTheme="majorHAnsi"/>
                <w:szCs w:val="18"/>
                <w:lang w:eastAsia="ja-JP"/>
              </w:rPr>
              <w:t xml:space="preserve">), the </w:t>
            </w:r>
            <w:r w:rsidR="005347B1" w:rsidRPr="00AF7409">
              <w:rPr>
                <w:rFonts w:asciiTheme="majorHAnsi" w:hAnsiTheme="majorHAnsi"/>
                <w:i/>
                <w:szCs w:val="18"/>
                <w:lang w:eastAsia="ja-JP"/>
              </w:rPr>
              <w:t>biosecurity industry participant</w:t>
            </w:r>
            <w:r w:rsidR="005347B1" w:rsidRPr="00205D3A">
              <w:rPr>
                <w:rFonts w:asciiTheme="majorHAnsi" w:hAnsiTheme="majorHAnsi"/>
                <w:szCs w:val="18"/>
                <w:lang w:eastAsia="ja-JP"/>
              </w:rPr>
              <w:t xml:space="preserve"> can rely on a </w:t>
            </w:r>
            <w:r w:rsidR="005347B1" w:rsidRPr="00AF7409">
              <w:rPr>
                <w:rFonts w:asciiTheme="majorHAnsi" w:hAnsiTheme="majorHAnsi"/>
                <w:i/>
                <w:szCs w:val="18"/>
                <w:lang w:eastAsia="ja-JP"/>
              </w:rPr>
              <w:t>packing declaration</w:t>
            </w:r>
            <w:r w:rsidR="005347B1" w:rsidRPr="00205D3A">
              <w:rPr>
                <w:rFonts w:asciiTheme="majorHAnsi" w:hAnsiTheme="majorHAnsi"/>
                <w:szCs w:val="18"/>
                <w:lang w:eastAsia="ja-JP"/>
              </w:rPr>
              <w:t xml:space="preserve"> or other suitable document (e.g. packing list).</w:t>
            </w:r>
          </w:p>
        </w:tc>
        <w:tc>
          <w:tcPr>
            <w:tcW w:w="939" w:type="pct"/>
            <w:tcBorders>
              <w:top w:val="single" w:sz="6" w:space="0" w:color="auto"/>
              <w:bottom w:val="single" w:sz="4" w:space="0" w:color="auto"/>
            </w:tcBorders>
            <w:shd w:val="clear" w:color="auto" w:fill="FFFFFF" w:themeFill="background1"/>
            <w:tcMar>
              <w:left w:w="108" w:type="dxa"/>
              <w:right w:w="108" w:type="dxa"/>
            </w:tcMar>
            <w:vAlign w:val="center"/>
          </w:tcPr>
          <w:p w14:paraId="5F7A760C" w14:textId="124FE19C" w:rsidR="005347B1" w:rsidRPr="00555380" w:rsidRDefault="005347B1" w:rsidP="005347B1">
            <w:pPr>
              <w:pStyle w:val="TableHeading"/>
              <w:rPr>
                <w:b w:val="0"/>
                <w:bCs/>
                <w:i/>
                <w:lang w:eastAsia="ja-JP"/>
              </w:rPr>
            </w:pPr>
            <w:r>
              <w:rPr>
                <w:b w:val="0"/>
                <w:bCs/>
                <w:i/>
                <w:lang w:eastAsia="ja-JP"/>
              </w:rPr>
              <w:t xml:space="preserve">Minor </w:t>
            </w:r>
            <w:r w:rsidRPr="005347B1">
              <w:rPr>
                <w:b w:val="0"/>
                <w:bCs/>
                <w:iCs/>
                <w:lang w:eastAsia="ja-JP"/>
              </w:rPr>
              <w:t>or</w:t>
            </w:r>
            <w:r>
              <w:rPr>
                <w:b w:val="0"/>
                <w:bCs/>
                <w:i/>
                <w:lang w:eastAsia="ja-JP"/>
              </w:rPr>
              <w:t xml:space="preserve"> </w:t>
            </w:r>
            <w:r w:rsidRPr="00FD6631">
              <w:rPr>
                <w:b w:val="0"/>
                <w:bCs/>
                <w:i/>
                <w:lang w:eastAsia="ja-JP"/>
              </w:rPr>
              <w:t>Major</w:t>
            </w:r>
          </w:p>
          <w:p w14:paraId="7982661A" w14:textId="780FA5FE" w:rsidR="005347B1" w:rsidRPr="00D56403" w:rsidRDefault="005347B1" w:rsidP="005347B1">
            <w:pPr>
              <w:pStyle w:val="TableText"/>
              <w:jc w:val="right"/>
            </w:pPr>
            <w:r w:rsidRPr="00CC6021">
              <w:rPr>
                <w:bCs/>
                <w:sz w:val="16"/>
                <w:szCs w:val="16"/>
                <w:lang w:eastAsia="ja-JP"/>
              </w:rPr>
              <w:t xml:space="preserve">Reference: </w:t>
            </w:r>
            <w:r>
              <w:rPr>
                <w:bCs/>
                <w:sz w:val="16"/>
                <w:szCs w:val="16"/>
                <w:lang w:eastAsia="ja-JP"/>
              </w:rPr>
              <w:t>2878</w:t>
            </w:r>
          </w:p>
        </w:tc>
      </w:tr>
      <w:tr w:rsidR="009F0356" w:rsidRPr="00D56403" w14:paraId="57452EE3" w14:textId="77777777" w:rsidTr="00BF3F02">
        <w:trPr>
          <w:cantSplit/>
          <w:tblHeader/>
        </w:trPr>
        <w:tc>
          <w:tcPr>
            <w:tcW w:w="702" w:type="pct"/>
            <w:tcBorders>
              <w:top w:val="single" w:sz="6" w:space="0" w:color="auto"/>
              <w:bottom w:val="single" w:sz="4" w:space="0" w:color="auto"/>
            </w:tcBorders>
            <w:shd w:val="clear" w:color="auto" w:fill="FFFFFF" w:themeFill="background1"/>
            <w:tcMar>
              <w:left w:w="108" w:type="dxa"/>
              <w:right w:w="108" w:type="dxa"/>
            </w:tcMar>
            <w:vAlign w:val="center"/>
          </w:tcPr>
          <w:p w14:paraId="7262ADFF" w14:textId="771F5A7A" w:rsidR="009F0356" w:rsidRPr="00D56403" w:rsidRDefault="009F0356" w:rsidP="009F0356">
            <w:pPr>
              <w:pStyle w:val="TableText"/>
            </w:pPr>
            <w:r w:rsidRPr="00205D3A">
              <w:rPr>
                <w:rFonts w:asciiTheme="majorHAnsi" w:hAnsiTheme="majorHAnsi"/>
                <w:szCs w:val="18"/>
                <w:lang w:eastAsia="ja-JP"/>
              </w:rPr>
              <w:t>Notification</w:t>
            </w:r>
          </w:p>
        </w:tc>
        <w:tc>
          <w:tcPr>
            <w:tcW w:w="3359" w:type="pct"/>
            <w:tcBorders>
              <w:top w:val="single" w:sz="6" w:space="0" w:color="auto"/>
              <w:bottom w:val="single" w:sz="4" w:space="0" w:color="auto"/>
            </w:tcBorders>
            <w:shd w:val="clear" w:color="auto" w:fill="FFFFFF" w:themeFill="background1"/>
            <w:tcMar>
              <w:left w:w="108" w:type="dxa"/>
              <w:right w:w="108" w:type="dxa"/>
            </w:tcMar>
          </w:tcPr>
          <w:p w14:paraId="4EB9FD1B" w14:textId="53BFBF70" w:rsidR="009F0356" w:rsidRPr="00D56403" w:rsidRDefault="00CF161D" w:rsidP="009F0356">
            <w:pPr>
              <w:pStyle w:val="TableText"/>
            </w:pPr>
            <w:r>
              <w:rPr>
                <w:rFonts w:asciiTheme="majorHAnsi" w:hAnsiTheme="majorHAnsi"/>
                <w:szCs w:val="18"/>
                <w:lang w:eastAsia="ja-JP"/>
              </w:rPr>
              <w:t>2</w:t>
            </w:r>
            <w:r w:rsidR="004F4BE9">
              <w:rPr>
                <w:rFonts w:asciiTheme="majorHAnsi" w:hAnsiTheme="majorHAnsi"/>
                <w:szCs w:val="18"/>
                <w:lang w:eastAsia="ja-JP"/>
              </w:rPr>
              <w:t xml:space="preserve">.3 </w:t>
            </w:r>
            <w:r w:rsidR="009F0356" w:rsidRPr="00205D3A">
              <w:rPr>
                <w:rFonts w:asciiTheme="majorHAnsi" w:hAnsiTheme="majorHAnsi"/>
                <w:szCs w:val="18"/>
                <w:lang w:eastAsia="ja-JP"/>
              </w:rPr>
              <w:t xml:space="preserve">The </w:t>
            </w:r>
            <w:r w:rsidR="009F0356" w:rsidRPr="00AF7409">
              <w:rPr>
                <w:rFonts w:asciiTheme="majorHAnsi" w:hAnsiTheme="majorHAnsi"/>
                <w:i/>
                <w:szCs w:val="18"/>
                <w:lang w:eastAsia="ja-JP"/>
              </w:rPr>
              <w:t>department</w:t>
            </w:r>
            <w:r w:rsidR="009F0356" w:rsidRPr="00205D3A">
              <w:rPr>
                <w:rFonts w:asciiTheme="majorHAnsi" w:hAnsiTheme="majorHAnsi"/>
                <w:szCs w:val="18"/>
                <w:lang w:eastAsia="ja-JP"/>
              </w:rPr>
              <w:t xml:space="preserve"> must be notified where fumigations are unable to be performed as a result of regulatory controls applied to the </w:t>
            </w:r>
            <w:r w:rsidR="009F0356" w:rsidRPr="00AF7409">
              <w:rPr>
                <w:rFonts w:asciiTheme="majorHAnsi" w:hAnsiTheme="majorHAnsi"/>
                <w:i/>
                <w:szCs w:val="18"/>
                <w:lang w:eastAsia="ja-JP"/>
              </w:rPr>
              <w:t>biosecurity industry participant</w:t>
            </w:r>
            <w:r w:rsidR="009F0356" w:rsidRPr="00205D3A">
              <w:rPr>
                <w:rFonts w:asciiTheme="majorHAnsi" w:hAnsiTheme="majorHAnsi"/>
                <w:szCs w:val="18"/>
                <w:lang w:eastAsia="ja-JP"/>
              </w:rPr>
              <w:t xml:space="preserve"> or </w:t>
            </w:r>
            <w:r w:rsidR="009F0356" w:rsidRPr="00AF7409">
              <w:rPr>
                <w:rFonts w:asciiTheme="majorHAnsi" w:hAnsiTheme="majorHAnsi"/>
                <w:i/>
                <w:szCs w:val="18"/>
                <w:lang w:eastAsia="ja-JP"/>
              </w:rPr>
              <w:t>accredited person</w:t>
            </w:r>
            <w:r w:rsidR="009F0356" w:rsidRPr="00205D3A">
              <w:rPr>
                <w:rFonts w:asciiTheme="majorHAnsi" w:hAnsiTheme="majorHAnsi"/>
                <w:szCs w:val="18"/>
                <w:lang w:eastAsia="ja-JP"/>
              </w:rPr>
              <w:t xml:space="preserve"> by regulatory agencies other than the </w:t>
            </w:r>
            <w:r w:rsidR="009F0356" w:rsidRPr="00AF7409">
              <w:rPr>
                <w:rFonts w:asciiTheme="majorHAnsi" w:hAnsiTheme="majorHAnsi"/>
                <w:i/>
                <w:szCs w:val="18"/>
                <w:lang w:eastAsia="ja-JP"/>
              </w:rPr>
              <w:t>department</w:t>
            </w:r>
            <w:r w:rsidR="009F0356" w:rsidRPr="00205D3A">
              <w:rPr>
                <w:rFonts w:asciiTheme="majorHAnsi" w:hAnsiTheme="majorHAnsi"/>
                <w:szCs w:val="18"/>
                <w:lang w:eastAsia="ja-JP"/>
              </w:rPr>
              <w:t>.</w:t>
            </w:r>
          </w:p>
        </w:tc>
        <w:tc>
          <w:tcPr>
            <w:tcW w:w="939" w:type="pct"/>
            <w:tcBorders>
              <w:top w:val="single" w:sz="6" w:space="0" w:color="auto"/>
              <w:bottom w:val="single" w:sz="4" w:space="0" w:color="auto"/>
            </w:tcBorders>
            <w:shd w:val="clear" w:color="auto" w:fill="FFFFFF" w:themeFill="background1"/>
            <w:tcMar>
              <w:left w:w="108" w:type="dxa"/>
              <w:right w:w="108" w:type="dxa"/>
            </w:tcMar>
            <w:vAlign w:val="center"/>
          </w:tcPr>
          <w:p w14:paraId="256A6A63" w14:textId="1D8ED2CC" w:rsidR="009F0356" w:rsidRPr="00205D3A" w:rsidRDefault="009F0356" w:rsidP="009F0356">
            <w:pPr>
              <w:pStyle w:val="TableHeading"/>
              <w:rPr>
                <w:b w:val="0"/>
                <w:bCs/>
                <w:i/>
                <w:lang w:eastAsia="ja-JP"/>
              </w:rPr>
            </w:pPr>
            <w:r w:rsidRPr="00205D3A">
              <w:rPr>
                <w:b w:val="0"/>
                <w:bCs/>
                <w:i/>
                <w:lang w:eastAsia="ja-JP"/>
              </w:rPr>
              <w:t>Major</w:t>
            </w:r>
          </w:p>
          <w:p w14:paraId="502FDD2F" w14:textId="7E801CBF" w:rsidR="009F0356" w:rsidRPr="00D56403" w:rsidRDefault="009F0356" w:rsidP="009F0356">
            <w:pPr>
              <w:pStyle w:val="TableText"/>
              <w:jc w:val="right"/>
            </w:pPr>
            <w:r w:rsidRPr="00205D3A">
              <w:rPr>
                <w:bCs/>
                <w:sz w:val="16"/>
                <w:szCs w:val="16"/>
                <w:lang w:eastAsia="ja-JP"/>
              </w:rPr>
              <w:t xml:space="preserve">Reference: </w:t>
            </w:r>
            <w:r w:rsidRPr="00205D3A">
              <w:rPr>
                <w:sz w:val="16"/>
                <w:szCs w:val="16"/>
                <w:lang w:eastAsia="ja-JP"/>
              </w:rPr>
              <w:t>3956</w:t>
            </w:r>
          </w:p>
        </w:tc>
      </w:tr>
    </w:tbl>
    <w:p w14:paraId="34AB777E" w14:textId="77777777" w:rsidR="00504297" w:rsidRDefault="00504297">
      <w:pPr>
        <w:spacing w:after="0" w:line="240" w:lineRule="auto"/>
        <w:rPr>
          <w:rFonts w:ascii="Calibri" w:eastAsia="Times New Roman" w:hAnsi="Calibri" w:cs="Times New Roman"/>
          <w:b/>
          <w:bCs/>
          <w:sz w:val="36"/>
          <w:szCs w:val="24"/>
        </w:rPr>
      </w:pPr>
      <w:r>
        <w:br w:type="page"/>
      </w:r>
    </w:p>
    <w:p w14:paraId="14CB474C" w14:textId="3BB83072" w:rsidR="00AD2109" w:rsidRDefault="00D56403" w:rsidP="00AD2109">
      <w:pPr>
        <w:pStyle w:val="Heading3"/>
        <w:numPr>
          <w:ilvl w:val="0"/>
          <w:numId w:val="0"/>
        </w:numPr>
        <w:ind w:left="964" w:hanging="964"/>
      </w:pPr>
      <w:bookmarkStart w:id="37" w:name="_Toc113529102"/>
      <w:r>
        <w:lastRenderedPageBreak/>
        <w:t xml:space="preserve">Table </w:t>
      </w:r>
      <w:r w:rsidR="00CF161D">
        <w:t>3</w:t>
      </w:r>
      <w:r>
        <w:t xml:space="preserve"> Methyl bromide fumigation</w:t>
      </w:r>
      <w:bookmarkEnd w:id="37"/>
    </w:p>
    <w:p w14:paraId="56E3F915" w14:textId="77777777" w:rsidR="00991F23" w:rsidRPr="0004420B" w:rsidRDefault="00991F23" w:rsidP="00991F23">
      <w:pPr>
        <w:pStyle w:val="Heading4"/>
        <w:numPr>
          <w:ilvl w:val="0"/>
          <w:numId w:val="0"/>
        </w:numPr>
        <w:ind w:left="964" w:hanging="964"/>
      </w:pPr>
      <w:bookmarkStart w:id="38" w:name="_Hlk109987482"/>
      <w:r w:rsidRPr="0004420B">
        <w:t>Information</w:t>
      </w:r>
    </w:p>
    <w:p w14:paraId="24275FDB" w14:textId="34FD0175" w:rsidR="00991F23" w:rsidRPr="0004420B" w:rsidRDefault="00991F23" w:rsidP="002A0C3E">
      <w:pPr>
        <w:pStyle w:val="TableBullet1"/>
        <w:numPr>
          <w:ilvl w:val="0"/>
          <w:numId w:val="22"/>
        </w:numPr>
      </w:pPr>
      <w:r w:rsidRPr="0004420B">
        <w:rPr>
          <w:szCs w:val="18"/>
        </w:rPr>
        <w:t xml:space="preserve">An example of an </w:t>
      </w:r>
      <w:r w:rsidRPr="006C4308">
        <w:rPr>
          <w:i/>
          <w:iCs/>
          <w:szCs w:val="18"/>
        </w:rPr>
        <w:t xml:space="preserve">official </w:t>
      </w:r>
      <w:r w:rsidR="00624A85" w:rsidRPr="006C4308">
        <w:rPr>
          <w:i/>
          <w:iCs/>
          <w:szCs w:val="18"/>
        </w:rPr>
        <w:t xml:space="preserve">meteorological </w:t>
      </w:r>
      <w:r w:rsidRPr="006C4308">
        <w:rPr>
          <w:i/>
          <w:iCs/>
          <w:szCs w:val="18"/>
        </w:rPr>
        <w:t>source</w:t>
      </w:r>
      <w:r w:rsidRPr="0004420B">
        <w:rPr>
          <w:szCs w:val="18"/>
        </w:rPr>
        <w:t xml:space="preserve"> is the Bureau of Meteorology.</w:t>
      </w:r>
      <w:bookmarkEnd w:id="38"/>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5D31EF" w:rsidRPr="00E3370F" w14:paraId="77CA06AE" w14:textId="77777777" w:rsidTr="00241537">
        <w:trPr>
          <w:cantSplit/>
          <w:tblHeader/>
        </w:trPr>
        <w:tc>
          <w:tcPr>
            <w:tcW w:w="703" w:type="pct"/>
            <w:tcBorders>
              <w:top w:val="single" w:sz="6" w:space="0" w:color="auto"/>
              <w:bottom w:val="single" w:sz="4" w:space="0" w:color="auto"/>
            </w:tcBorders>
            <w:tcMar>
              <w:left w:w="108" w:type="dxa"/>
              <w:right w:w="108" w:type="dxa"/>
            </w:tcMar>
            <w:vAlign w:val="center"/>
          </w:tcPr>
          <w:p w14:paraId="5A7D2BB1" w14:textId="77777777" w:rsidR="00AD2109" w:rsidRPr="00E3370F" w:rsidRDefault="00AD2109" w:rsidP="00AD2109">
            <w:pPr>
              <w:pStyle w:val="TableHeading"/>
            </w:pPr>
            <w:r w:rsidRPr="00E3370F">
              <w:t>KAO</w:t>
            </w:r>
          </w:p>
        </w:tc>
        <w:tc>
          <w:tcPr>
            <w:tcW w:w="3360" w:type="pct"/>
            <w:tcBorders>
              <w:top w:val="single" w:sz="6" w:space="0" w:color="auto"/>
              <w:bottom w:val="single" w:sz="4" w:space="0" w:color="auto"/>
            </w:tcBorders>
            <w:tcMar>
              <w:left w:w="108" w:type="dxa"/>
              <w:right w:w="108" w:type="dxa"/>
            </w:tcMar>
            <w:vAlign w:val="center"/>
          </w:tcPr>
          <w:p w14:paraId="0F021612" w14:textId="77777777" w:rsidR="00AD2109" w:rsidRPr="00E3370F" w:rsidRDefault="00AD2109" w:rsidP="00AD2109">
            <w:pPr>
              <w:pStyle w:val="TableHeading"/>
              <w:jc w:val="center"/>
            </w:pPr>
            <w:r w:rsidRPr="00E3370F">
              <w:t>Condition</w:t>
            </w:r>
          </w:p>
        </w:tc>
        <w:tc>
          <w:tcPr>
            <w:tcW w:w="937" w:type="pct"/>
            <w:tcBorders>
              <w:top w:val="single" w:sz="6" w:space="0" w:color="auto"/>
              <w:bottom w:val="single" w:sz="4" w:space="0" w:color="auto"/>
            </w:tcBorders>
            <w:tcMar>
              <w:left w:w="108" w:type="dxa"/>
              <w:right w:w="108" w:type="dxa"/>
            </w:tcMar>
            <w:vAlign w:val="center"/>
          </w:tcPr>
          <w:p w14:paraId="5E15722D" w14:textId="77777777" w:rsidR="00AD2109" w:rsidRPr="00E3370F" w:rsidRDefault="00AD2109" w:rsidP="00AD2109">
            <w:pPr>
              <w:pStyle w:val="TableHeading"/>
              <w:jc w:val="center"/>
            </w:pPr>
            <w:r>
              <w:t>Noncompliance</w:t>
            </w:r>
            <w:r w:rsidRPr="00E3370F">
              <w:t xml:space="preserve"> guide</w:t>
            </w:r>
          </w:p>
        </w:tc>
      </w:tr>
      <w:tr w:rsidR="00262814" w:rsidRPr="00E3370F" w14:paraId="3E3C93B8" w14:textId="77777777" w:rsidTr="00241537">
        <w:trPr>
          <w:cantSplit/>
          <w:tblHeader/>
        </w:trPr>
        <w:tc>
          <w:tcPr>
            <w:tcW w:w="703" w:type="pct"/>
            <w:tcBorders>
              <w:top w:val="single" w:sz="6" w:space="0" w:color="auto"/>
              <w:bottom w:val="single" w:sz="4" w:space="0" w:color="auto"/>
            </w:tcBorders>
            <w:tcMar>
              <w:left w:w="108" w:type="dxa"/>
              <w:right w:w="108" w:type="dxa"/>
            </w:tcMar>
            <w:vAlign w:val="center"/>
          </w:tcPr>
          <w:p w14:paraId="39BA5A2E" w14:textId="77FBE83D" w:rsidR="00262814" w:rsidRPr="000D1D84" w:rsidRDefault="008517CC" w:rsidP="00262814">
            <w:pPr>
              <w:pStyle w:val="TableText"/>
              <w:rPr>
                <w:rFonts w:asciiTheme="majorHAnsi" w:hAnsiTheme="majorHAnsi"/>
                <w:szCs w:val="18"/>
                <w:lang w:eastAsia="ja-JP"/>
              </w:rPr>
            </w:pPr>
            <w:r>
              <w:t>Treatment</w:t>
            </w:r>
          </w:p>
        </w:tc>
        <w:tc>
          <w:tcPr>
            <w:tcW w:w="3360" w:type="pct"/>
            <w:tcBorders>
              <w:top w:val="single" w:sz="6" w:space="0" w:color="auto"/>
              <w:bottom w:val="single" w:sz="4" w:space="0" w:color="auto"/>
            </w:tcBorders>
            <w:tcMar>
              <w:left w:w="108" w:type="dxa"/>
              <w:right w:w="108" w:type="dxa"/>
            </w:tcMar>
            <w:vAlign w:val="center"/>
          </w:tcPr>
          <w:p w14:paraId="3D226D07" w14:textId="29D87469" w:rsidR="00262814" w:rsidRPr="000D1D84" w:rsidRDefault="00CF161D" w:rsidP="00262814">
            <w:pPr>
              <w:pStyle w:val="TableText"/>
              <w:rPr>
                <w:rFonts w:asciiTheme="majorHAnsi" w:hAnsiTheme="majorHAnsi"/>
                <w:szCs w:val="18"/>
                <w:lang w:eastAsia="ja-JP"/>
              </w:rPr>
            </w:pPr>
            <w:r>
              <w:t>3</w:t>
            </w:r>
            <w:r w:rsidR="00262814">
              <w:t>.</w:t>
            </w:r>
            <w:r w:rsidR="00E87C2B">
              <w:t>1</w:t>
            </w:r>
            <w:r w:rsidR="00262814">
              <w:t xml:space="preserve"> </w:t>
            </w:r>
            <w:r w:rsidR="00262814" w:rsidRPr="0089625E">
              <w:t xml:space="preserve">Fumigations performed under this </w:t>
            </w:r>
            <w:r w:rsidR="00262814" w:rsidRPr="00AF7409">
              <w:rPr>
                <w:i/>
              </w:rPr>
              <w:t>approved arrangement class</w:t>
            </w:r>
            <w:r w:rsidR="00262814" w:rsidRPr="0089625E">
              <w:t xml:space="preserve"> must comply with the requirements of the </w:t>
            </w:r>
            <w:r w:rsidR="00262814" w:rsidRPr="0089625E">
              <w:rPr>
                <w:i/>
                <w:iCs/>
              </w:rPr>
              <w:t xml:space="preserve">Methyl </w:t>
            </w:r>
            <w:r w:rsidR="00AC76C0" w:rsidRPr="0089625E">
              <w:rPr>
                <w:i/>
                <w:iCs/>
              </w:rPr>
              <w:t>bromide fumigation methodology</w:t>
            </w:r>
            <w:r w:rsidR="00262814" w:rsidRPr="0089625E">
              <w:rPr>
                <w:i/>
                <w:iCs/>
              </w:rPr>
              <w:t>.</w:t>
            </w:r>
          </w:p>
        </w:tc>
        <w:tc>
          <w:tcPr>
            <w:tcW w:w="937" w:type="pct"/>
            <w:tcBorders>
              <w:top w:val="single" w:sz="6" w:space="0" w:color="auto"/>
              <w:bottom w:val="single" w:sz="4" w:space="0" w:color="auto"/>
            </w:tcBorders>
            <w:tcMar>
              <w:left w:w="108" w:type="dxa"/>
              <w:right w:w="108" w:type="dxa"/>
            </w:tcMar>
            <w:vAlign w:val="center"/>
          </w:tcPr>
          <w:p w14:paraId="43E36A18" w14:textId="0B39ADA3" w:rsidR="00262814" w:rsidRPr="00E3370F" w:rsidRDefault="00262814" w:rsidP="00262814">
            <w:pPr>
              <w:pStyle w:val="TableText"/>
            </w:pPr>
            <w:r w:rsidRPr="00FD6631">
              <w:rPr>
                <w:i/>
              </w:rPr>
              <w:t>Major</w:t>
            </w:r>
            <w:r w:rsidRPr="00E3370F">
              <w:t xml:space="preserve"> or </w:t>
            </w:r>
            <w:r w:rsidRPr="00FD6631">
              <w:rPr>
                <w:i/>
              </w:rPr>
              <w:t>critical</w:t>
            </w:r>
          </w:p>
          <w:p w14:paraId="6CBD88F8" w14:textId="0669F4DC" w:rsidR="00262814" w:rsidRPr="000D1D84" w:rsidRDefault="00262814" w:rsidP="00262814">
            <w:pPr>
              <w:pStyle w:val="TableText"/>
              <w:jc w:val="right"/>
              <w:rPr>
                <w:rFonts w:asciiTheme="majorHAnsi" w:hAnsiTheme="majorHAnsi"/>
                <w:szCs w:val="18"/>
                <w:lang w:eastAsia="ja-JP"/>
              </w:rPr>
            </w:pPr>
            <w:r w:rsidRPr="00CC6021">
              <w:rPr>
                <w:sz w:val="16"/>
                <w:szCs w:val="16"/>
              </w:rPr>
              <w:t xml:space="preserve">Reference: </w:t>
            </w:r>
            <w:r>
              <w:rPr>
                <w:sz w:val="16"/>
                <w:szCs w:val="16"/>
              </w:rPr>
              <w:t>2517</w:t>
            </w:r>
          </w:p>
        </w:tc>
      </w:tr>
      <w:tr w:rsidR="00262814" w:rsidRPr="00E3370F" w14:paraId="0735E40D" w14:textId="77777777" w:rsidTr="00241537">
        <w:trPr>
          <w:cantSplit/>
          <w:tblHeader/>
        </w:trPr>
        <w:tc>
          <w:tcPr>
            <w:tcW w:w="703" w:type="pct"/>
            <w:tcBorders>
              <w:top w:val="single" w:sz="6" w:space="0" w:color="auto"/>
              <w:bottom w:val="single" w:sz="4" w:space="0" w:color="auto"/>
            </w:tcBorders>
            <w:tcMar>
              <w:left w:w="108" w:type="dxa"/>
              <w:right w:w="108" w:type="dxa"/>
            </w:tcMar>
            <w:vAlign w:val="center"/>
          </w:tcPr>
          <w:p w14:paraId="50771B71" w14:textId="120E6189" w:rsidR="00262814" w:rsidRPr="000D1D84" w:rsidRDefault="008517CC" w:rsidP="00262814">
            <w:pPr>
              <w:pStyle w:val="TableText"/>
              <w:rPr>
                <w:rFonts w:asciiTheme="majorHAnsi" w:hAnsiTheme="majorHAnsi"/>
                <w:szCs w:val="18"/>
                <w:lang w:eastAsia="ja-JP"/>
              </w:rPr>
            </w:pPr>
            <w:r>
              <w:rPr>
                <w:rFonts w:asciiTheme="majorHAnsi" w:hAnsiTheme="majorHAnsi"/>
              </w:rPr>
              <w:t>Treatment</w:t>
            </w:r>
          </w:p>
        </w:tc>
        <w:tc>
          <w:tcPr>
            <w:tcW w:w="3360" w:type="pct"/>
            <w:tcBorders>
              <w:top w:val="single" w:sz="6" w:space="0" w:color="auto"/>
              <w:bottom w:val="single" w:sz="4" w:space="0" w:color="auto"/>
            </w:tcBorders>
            <w:tcMar>
              <w:left w:w="108" w:type="dxa"/>
              <w:right w:w="108" w:type="dxa"/>
            </w:tcMar>
            <w:vAlign w:val="center"/>
          </w:tcPr>
          <w:p w14:paraId="046499D8" w14:textId="02E5C847" w:rsidR="00262814" w:rsidRPr="000D1D84" w:rsidRDefault="00CF161D" w:rsidP="00262814">
            <w:pPr>
              <w:pStyle w:val="TableText"/>
              <w:rPr>
                <w:rFonts w:asciiTheme="majorHAnsi" w:hAnsiTheme="majorHAnsi"/>
                <w:szCs w:val="18"/>
                <w:lang w:eastAsia="ja-JP"/>
              </w:rPr>
            </w:pPr>
            <w:r>
              <w:t>3</w:t>
            </w:r>
            <w:r w:rsidR="00262814">
              <w:t>.</w:t>
            </w:r>
            <w:r w:rsidR="00E87C2B">
              <w:t>2</w:t>
            </w:r>
            <w:r w:rsidR="00262814">
              <w:t xml:space="preserve"> </w:t>
            </w:r>
            <w:r w:rsidR="00262814" w:rsidRPr="0089625E">
              <w:t xml:space="preserve">Fumigations of perishable commodities must also comply with the additional requirements detailed in the </w:t>
            </w:r>
            <w:r w:rsidR="00262814" w:rsidRPr="0089625E">
              <w:rPr>
                <w:i/>
                <w:iCs/>
              </w:rPr>
              <w:t>Methyl</w:t>
            </w:r>
            <w:r w:rsidR="00AC76C0" w:rsidRPr="0089625E">
              <w:rPr>
                <w:i/>
                <w:iCs/>
              </w:rPr>
              <w:t xml:space="preserve"> bromide fumigation methodology</w:t>
            </w:r>
            <w:r w:rsidR="00262814" w:rsidRPr="0089625E">
              <w:t>.</w:t>
            </w:r>
          </w:p>
        </w:tc>
        <w:tc>
          <w:tcPr>
            <w:tcW w:w="937" w:type="pct"/>
            <w:tcBorders>
              <w:top w:val="single" w:sz="6" w:space="0" w:color="auto"/>
              <w:bottom w:val="single" w:sz="4" w:space="0" w:color="auto"/>
            </w:tcBorders>
            <w:tcMar>
              <w:left w:w="108" w:type="dxa"/>
              <w:right w:w="108" w:type="dxa"/>
            </w:tcMar>
            <w:vAlign w:val="center"/>
          </w:tcPr>
          <w:p w14:paraId="5A1DDDEB" w14:textId="77777777" w:rsidR="00262814" w:rsidRDefault="00262814" w:rsidP="00262814">
            <w:pPr>
              <w:pStyle w:val="TableText"/>
              <w:rPr>
                <w:i/>
              </w:rPr>
            </w:pPr>
            <w:r>
              <w:rPr>
                <w:i/>
              </w:rPr>
              <w:t>Major</w:t>
            </w:r>
          </w:p>
          <w:p w14:paraId="226E9424" w14:textId="46D76D04" w:rsidR="00262814" w:rsidRPr="000D1D84" w:rsidRDefault="00262814" w:rsidP="00262814">
            <w:pPr>
              <w:pStyle w:val="TableText"/>
              <w:jc w:val="right"/>
              <w:rPr>
                <w:rFonts w:asciiTheme="majorHAnsi" w:hAnsiTheme="majorHAnsi"/>
                <w:szCs w:val="18"/>
                <w:lang w:eastAsia="ja-JP"/>
              </w:rPr>
            </w:pPr>
            <w:r w:rsidRPr="00CC6021">
              <w:rPr>
                <w:sz w:val="16"/>
                <w:szCs w:val="16"/>
              </w:rPr>
              <w:t xml:space="preserve">Reference: </w:t>
            </w:r>
            <w:r>
              <w:rPr>
                <w:sz w:val="16"/>
                <w:szCs w:val="16"/>
              </w:rPr>
              <w:t>2867</w:t>
            </w:r>
          </w:p>
        </w:tc>
      </w:tr>
      <w:tr w:rsidR="00CF161D" w:rsidRPr="00E3370F" w14:paraId="0028D4A5" w14:textId="77777777" w:rsidTr="00241537">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9C75DCC" w14:textId="7D085421" w:rsidR="00CF161D" w:rsidRPr="0004420B" w:rsidRDefault="00CF161D" w:rsidP="00CF161D">
            <w:pPr>
              <w:pStyle w:val="TableText"/>
            </w:pPr>
            <w:r w:rsidRPr="0004420B">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0664834" w14:textId="674F2E01" w:rsidR="00CF161D" w:rsidRPr="0004420B" w:rsidRDefault="00CF161D" w:rsidP="00CF161D">
            <w:pPr>
              <w:pStyle w:val="TableText"/>
              <w:rPr>
                <w:rFonts w:asciiTheme="majorHAnsi" w:hAnsiTheme="majorHAnsi"/>
                <w:szCs w:val="18"/>
                <w:lang w:eastAsia="ja-JP"/>
              </w:rPr>
            </w:pPr>
            <w:r w:rsidRPr="0004420B">
              <w:t xml:space="preserve">3.3 The </w:t>
            </w:r>
            <w:r w:rsidRPr="0004420B">
              <w:rPr>
                <w:i/>
              </w:rPr>
              <w:t>accredited person</w:t>
            </w:r>
            <w:r w:rsidRPr="0004420B">
              <w:t xml:space="preserve"> must be in possession of a </w:t>
            </w:r>
            <w:r w:rsidRPr="0004420B">
              <w:rPr>
                <w:i/>
              </w:rPr>
              <w:t>biosecurity direction</w:t>
            </w:r>
            <w:r w:rsidRPr="0004420B">
              <w:t xml:space="preserve"> issued by the </w:t>
            </w:r>
            <w:r w:rsidRPr="0004420B">
              <w:rPr>
                <w:i/>
              </w:rPr>
              <w:t>department</w:t>
            </w:r>
            <w:r w:rsidRPr="0004420B">
              <w:t xml:space="preserve"> that authorises the fumigation of the </w:t>
            </w:r>
            <w:r w:rsidRPr="0004420B">
              <w:rPr>
                <w:i/>
              </w:rPr>
              <w:t>goods subject to biosecurity control</w:t>
            </w:r>
            <w:r w:rsidRPr="0004420B">
              <w:t xml:space="preserve"> at the </w:t>
            </w:r>
            <w:r w:rsidRPr="0004420B">
              <w:rPr>
                <w:i/>
              </w:rPr>
              <w:t>approved arrangement site</w:t>
            </w:r>
            <w:r w:rsidRPr="0004420B">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192CBAE0" w14:textId="77777777" w:rsidR="00CF161D" w:rsidRPr="0004420B" w:rsidRDefault="00CF161D" w:rsidP="00CF161D">
            <w:pPr>
              <w:pStyle w:val="TableHeading"/>
              <w:rPr>
                <w:b w:val="0"/>
                <w:i/>
                <w:iCs/>
              </w:rPr>
            </w:pPr>
            <w:r w:rsidRPr="0004420B">
              <w:rPr>
                <w:b w:val="0"/>
                <w:i/>
                <w:iCs/>
              </w:rPr>
              <w:t>Major or critical</w:t>
            </w:r>
          </w:p>
          <w:p w14:paraId="1EECDEB7" w14:textId="14ADB4A4" w:rsidR="00CF161D" w:rsidRPr="0004420B" w:rsidRDefault="00CF161D" w:rsidP="00CA3B4A">
            <w:pPr>
              <w:pStyle w:val="TableHeading"/>
              <w:jc w:val="right"/>
              <w:rPr>
                <w:rFonts w:asciiTheme="majorHAnsi" w:hAnsiTheme="majorHAnsi"/>
                <w:b w:val="0"/>
                <w:bCs/>
                <w:i/>
                <w:iCs/>
                <w:szCs w:val="18"/>
              </w:rPr>
            </w:pPr>
            <w:r w:rsidRPr="0004420B">
              <w:rPr>
                <w:b w:val="0"/>
                <w:bCs/>
                <w:sz w:val="16"/>
                <w:szCs w:val="20"/>
              </w:rPr>
              <w:t xml:space="preserve">Reference: </w:t>
            </w:r>
            <w:r w:rsidR="00547878">
              <w:rPr>
                <w:b w:val="0"/>
                <w:bCs/>
                <w:sz w:val="16"/>
                <w:szCs w:val="20"/>
              </w:rPr>
              <w:t>5005</w:t>
            </w:r>
          </w:p>
        </w:tc>
      </w:tr>
      <w:tr w:rsidR="00CF161D" w:rsidRPr="00E3370F" w14:paraId="562298B0" w14:textId="77777777" w:rsidTr="00241537">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6FF7D9E" w14:textId="504B11D8" w:rsidR="00CF161D" w:rsidRPr="0004420B" w:rsidRDefault="008517CC" w:rsidP="00CF161D">
            <w:pPr>
              <w:pStyle w:val="TableText"/>
            </w:pPr>
            <w:r>
              <w:t>Treatment</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282ECDD" w14:textId="3E11EC47" w:rsidR="00CF161D" w:rsidRPr="0004420B" w:rsidRDefault="00CF161D" w:rsidP="00CF161D">
            <w:pPr>
              <w:pStyle w:val="TableText"/>
              <w:rPr>
                <w:rFonts w:asciiTheme="majorHAnsi" w:hAnsiTheme="majorHAnsi"/>
                <w:szCs w:val="18"/>
                <w:lang w:eastAsia="ja-JP"/>
              </w:rPr>
            </w:pPr>
            <w:r w:rsidRPr="0004420B">
              <w:t xml:space="preserve">3.4 Where a </w:t>
            </w:r>
            <w:r w:rsidRPr="0004420B">
              <w:rPr>
                <w:i/>
              </w:rPr>
              <w:t>biosecurity direction</w:t>
            </w:r>
            <w:r w:rsidRPr="0004420B">
              <w:t xml:space="preserve"> or </w:t>
            </w:r>
            <w:r w:rsidRPr="0004420B">
              <w:rPr>
                <w:iCs/>
              </w:rPr>
              <w:t xml:space="preserve">import </w:t>
            </w:r>
            <w:r w:rsidRPr="0004420B">
              <w:rPr>
                <w:i/>
              </w:rPr>
              <w:t>permit</w:t>
            </w:r>
            <w:r w:rsidRPr="0004420B">
              <w:t xml:space="preserve"> prescribes a retention rate that is different from the retention rate requirements detailed in the </w:t>
            </w:r>
            <w:r w:rsidRPr="0004420B">
              <w:rPr>
                <w:i/>
                <w:iCs/>
              </w:rPr>
              <w:t>Methyl bromide fumigation methodology</w:t>
            </w:r>
            <w:r w:rsidRPr="0004420B">
              <w:t xml:space="preserve"> the greater rate must be applied.</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73593C7" w14:textId="77777777" w:rsidR="00CF161D" w:rsidRPr="0004420B" w:rsidRDefault="00CF161D" w:rsidP="00CF161D">
            <w:pPr>
              <w:pStyle w:val="TableText"/>
              <w:rPr>
                <w:bCs/>
                <w:i/>
                <w:iCs/>
              </w:rPr>
            </w:pPr>
            <w:r w:rsidRPr="0004420B">
              <w:rPr>
                <w:bCs/>
                <w:i/>
                <w:iCs/>
              </w:rPr>
              <w:t>Critical</w:t>
            </w:r>
          </w:p>
          <w:p w14:paraId="03C5CBA8" w14:textId="2D72F802" w:rsidR="00CF161D" w:rsidRPr="0004420B" w:rsidRDefault="00CF161D" w:rsidP="00CA3B4A">
            <w:pPr>
              <w:pStyle w:val="TableHeading"/>
              <w:jc w:val="right"/>
              <w:rPr>
                <w:rFonts w:asciiTheme="majorHAnsi" w:hAnsiTheme="majorHAnsi"/>
                <w:b w:val="0"/>
                <w:bCs/>
                <w:i/>
                <w:iCs/>
                <w:szCs w:val="18"/>
              </w:rPr>
            </w:pPr>
            <w:r w:rsidRPr="0004420B">
              <w:rPr>
                <w:b w:val="0"/>
                <w:bCs/>
                <w:sz w:val="16"/>
                <w:szCs w:val="20"/>
              </w:rPr>
              <w:t>Reference: 2894</w:t>
            </w:r>
          </w:p>
        </w:tc>
      </w:tr>
      <w:tr w:rsidR="00CF161D" w:rsidRPr="00E3370F" w14:paraId="2D7AAF25" w14:textId="77777777" w:rsidTr="00241537">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2F6C347" w14:textId="6CB0AE53" w:rsidR="00CF161D" w:rsidRPr="0004420B" w:rsidRDefault="00CF161D" w:rsidP="00CF161D">
            <w:pPr>
              <w:pStyle w:val="TableText"/>
            </w:pPr>
            <w:r w:rsidRPr="0004420B">
              <w:t>Containment</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FAE2D84" w14:textId="35D279D9" w:rsidR="00CF161D" w:rsidRPr="0004420B" w:rsidRDefault="00CF161D" w:rsidP="00CF161D">
            <w:pPr>
              <w:pStyle w:val="TableText"/>
              <w:rPr>
                <w:rFonts w:asciiTheme="majorHAnsi" w:hAnsiTheme="majorHAnsi"/>
              </w:rPr>
            </w:pPr>
            <w:r w:rsidRPr="0004420B">
              <w:rPr>
                <w:rFonts w:asciiTheme="majorHAnsi" w:hAnsiTheme="majorHAnsi"/>
                <w:szCs w:val="18"/>
                <w:lang w:eastAsia="ja-JP"/>
              </w:rPr>
              <w:t xml:space="preserve">3.5 </w:t>
            </w:r>
            <w:r w:rsidRPr="0004420B">
              <w:rPr>
                <w:rFonts w:asciiTheme="majorHAnsi" w:hAnsiTheme="majorHAnsi"/>
                <w:i/>
                <w:iCs/>
                <w:szCs w:val="18"/>
                <w:lang w:eastAsia="ja-JP"/>
              </w:rPr>
              <w:t>Knock-down spray</w:t>
            </w:r>
            <w:r w:rsidRPr="0004420B">
              <w:rPr>
                <w:rFonts w:asciiTheme="majorHAnsi" w:hAnsiTheme="majorHAnsi"/>
                <w:szCs w:val="18"/>
                <w:lang w:eastAsia="ja-JP"/>
              </w:rPr>
              <w:t xml:space="preserve"> must be made available at time of opening the container doors and during preparation of the enclosure for treatment. </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7C206C7D" w14:textId="77777777" w:rsidR="00CF161D" w:rsidRPr="0004420B" w:rsidRDefault="00CF161D" w:rsidP="00CF161D">
            <w:pPr>
              <w:pStyle w:val="TableHeading"/>
              <w:rPr>
                <w:rFonts w:asciiTheme="majorHAnsi" w:hAnsiTheme="majorHAnsi"/>
                <w:b w:val="0"/>
                <w:bCs/>
                <w:i/>
                <w:iCs/>
                <w:szCs w:val="18"/>
              </w:rPr>
            </w:pPr>
            <w:r w:rsidRPr="0004420B">
              <w:rPr>
                <w:rFonts w:asciiTheme="majorHAnsi" w:hAnsiTheme="majorHAnsi"/>
                <w:b w:val="0"/>
                <w:bCs/>
                <w:i/>
                <w:iCs/>
                <w:szCs w:val="18"/>
              </w:rPr>
              <w:t>Major</w:t>
            </w:r>
          </w:p>
          <w:p w14:paraId="08152009" w14:textId="02EEECFA" w:rsidR="00CF161D" w:rsidRPr="0004420B" w:rsidRDefault="00CF161D" w:rsidP="00CF161D">
            <w:pPr>
              <w:pStyle w:val="TableHeading"/>
              <w:jc w:val="right"/>
              <w:rPr>
                <w:b w:val="0"/>
                <w:bCs/>
                <w:i/>
                <w:lang w:eastAsia="ja-JP"/>
              </w:rPr>
            </w:pPr>
            <w:r w:rsidRPr="0004420B">
              <w:rPr>
                <w:b w:val="0"/>
                <w:sz w:val="16"/>
                <w:szCs w:val="16"/>
                <w:lang w:eastAsia="ja-JP"/>
              </w:rPr>
              <w:t>Reference: 4289</w:t>
            </w:r>
          </w:p>
        </w:tc>
      </w:tr>
      <w:tr w:rsidR="00CF161D" w:rsidRPr="00E3370F" w14:paraId="3F089010" w14:textId="77777777" w:rsidTr="00241537">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F71D784" w14:textId="76C76FB7" w:rsidR="00CF161D" w:rsidRDefault="00CF161D" w:rsidP="00CF161D">
            <w:pPr>
              <w:pStyle w:val="TableText"/>
            </w:pPr>
            <w:r w:rsidRPr="0089625E">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4998A02" w14:textId="0F9D1FFC" w:rsidR="00CF161D" w:rsidRDefault="00CF161D" w:rsidP="00CF161D">
            <w:pPr>
              <w:pStyle w:val="TableText"/>
              <w:rPr>
                <w:rFonts w:asciiTheme="majorHAnsi" w:hAnsiTheme="majorHAnsi"/>
              </w:rPr>
            </w:pPr>
            <w:r>
              <w:rPr>
                <w:rFonts w:asciiTheme="majorHAnsi" w:hAnsiTheme="majorHAnsi"/>
              </w:rPr>
              <w:t xml:space="preserve">3.6 </w:t>
            </w:r>
            <w:r w:rsidRPr="0089625E">
              <w:rPr>
                <w:rFonts w:asciiTheme="majorHAnsi" w:hAnsiTheme="majorHAnsi"/>
              </w:rPr>
              <w:t xml:space="preserve">Where it is determined that methyl bromide fumigation is not suitable for the </w:t>
            </w:r>
            <w:r w:rsidRPr="00AF7409">
              <w:rPr>
                <w:rFonts w:asciiTheme="majorHAnsi" w:hAnsiTheme="majorHAnsi"/>
                <w:i/>
              </w:rPr>
              <w:t>goods</w:t>
            </w:r>
            <w:r w:rsidRPr="0089625E">
              <w:rPr>
                <w:rFonts w:asciiTheme="majorHAnsi" w:hAnsiTheme="majorHAnsi"/>
              </w:rPr>
              <w:t xml:space="preserve"> the </w:t>
            </w:r>
            <w:r w:rsidRPr="00AF7409">
              <w:rPr>
                <w:rFonts w:asciiTheme="majorHAnsi" w:hAnsiTheme="majorHAnsi"/>
                <w:i/>
              </w:rPr>
              <w:t>biosecurity industry participant</w:t>
            </w:r>
            <w:r>
              <w:rPr>
                <w:rFonts w:asciiTheme="majorHAnsi" w:hAnsiTheme="majorHAnsi"/>
                <w:i/>
              </w:rPr>
              <w:t xml:space="preserve"> </w:t>
            </w:r>
            <w:r w:rsidRPr="00B723F6">
              <w:rPr>
                <w:rFonts w:asciiTheme="majorHAnsi" w:hAnsiTheme="majorHAnsi"/>
                <w:iCs/>
              </w:rPr>
              <w:t>must</w:t>
            </w:r>
            <w:r>
              <w:rPr>
                <w:rFonts w:asciiTheme="majorHAnsi" w:hAnsiTheme="majorHAnsi"/>
              </w:rPr>
              <w:t>:</w:t>
            </w:r>
          </w:p>
          <w:p w14:paraId="15A82F4B" w14:textId="429003A7" w:rsidR="00CF161D" w:rsidRDefault="00CF161D" w:rsidP="002A0C3E">
            <w:pPr>
              <w:pStyle w:val="TableText"/>
              <w:numPr>
                <w:ilvl w:val="0"/>
                <w:numId w:val="43"/>
              </w:numPr>
              <w:ind w:left="324" w:hanging="324"/>
              <w:rPr>
                <w:rFonts w:asciiTheme="majorHAnsi" w:hAnsiTheme="majorHAnsi"/>
              </w:rPr>
            </w:pPr>
            <w:r w:rsidRPr="0089625E">
              <w:rPr>
                <w:rFonts w:asciiTheme="majorHAnsi" w:hAnsiTheme="majorHAnsi"/>
              </w:rPr>
              <w:t>not proceed with the fumigation</w:t>
            </w:r>
          </w:p>
          <w:p w14:paraId="3D65A650" w14:textId="29E8FA95" w:rsidR="00CF161D" w:rsidRPr="003155B1" w:rsidRDefault="00CF161D" w:rsidP="002A0C3E">
            <w:pPr>
              <w:pStyle w:val="TableText"/>
              <w:numPr>
                <w:ilvl w:val="0"/>
                <w:numId w:val="43"/>
              </w:numPr>
              <w:ind w:left="324" w:hanging="324"/>
              <w:rPr>
                <w:rFonts w:asciiTheme="majorHAnsi" w:hAnsiTheme="majorHAnsi"/>
              </w:rPr>
            </w:pPr>
            <w:r w:rsidRPr="003155B1">
              <w:rPr>
                <w:rFonts w:asciiTheme="majorHAnsi" w:hAnsiTheme="majorHAnsi"/>
              </w:rPr>
              <w:t xml:space="preserve">contact the importer or nominated agent to arrange for amended </w:t>
            </w:r>
            <w:r w:rsidRPr="00AF7409">
              <w:rPr>
                <w:rFonts w:asciiTheme="majorHAnsi" w:hAnsiTheme="majorHAnsi"/>
                <w:i/>
              </w:rPr>
              <w:t>direction</w:t>
            </w:r>
            <w:r w:rsidRPr="003155B1">
              <w:rPr>
                <w:rFonts w:asciiTheme="majorHAnsi" w:hAnsiTheme="majorHAnsi"/>
              </w:rPr>
              <w:t xml:space="preserve">s from the </w:t>
            </w:r>
            <w:r w:rsidRPr="00AF7409">
              <w:rPr>
                <w:rFonts w:asciiTheme="majorHAnsi" w:hAnsiTheme="majorHAnsi"/>
                <w:i/>
              </w:rPr>
              <w:t>department</w:t>
            </w:r>
            <w:r w:rsidRPr="003155B1">
              <w:rPr>
                <w:rFonts w:asciiTheme="majorHAnsi" w:hAnsiTheme="majorHAnsi"/>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5090FEA" w14:textId="3EC6EB4E" w:rsidR="00CF161D" w:rsidRPr="00555380" w:rsidRDefault="00CF161D" w:rsidP="00CF161D">
            <w:pPr>
              <w:pStyle w:val="TableHeading"/>
              <w:rPr>
                <w:b w:val="0"/>
                <w:bCs/>
                <w:i/>
                <w:lang w:eastAsia="ja-JP"/>
              </w:rPr>
            </w:pPr>
            <w:r w:rsidRPr="00FD6631">
              <w:rPr>
                <w:b w:val="0"/>
                <w:bCs/>
                <w:i/>
                <w:lang w:eastAsia="ja-JP"/>
              </w:rPr>
              <w:t>Major</w:t>
            </w:r>
          </w:p>
          <w:p w14:paraId="7FAA3036" w14:textId="67B44B56" w:rsidR="00CF161D" w:rsidRDefault="00CF161D" w:rsidP="00CF161D">
            <w:pPr>
              <w:pStyle w:val="TableText"/>
              <w:jc w:val="right"/>
              <w:rPr>
                <w:i/>
              </w:rPr>
            </w:pPr>
            <w:r w:rsidRPr="00CC6021">
              <w:rPr>
                <w:bCs/>
                <w:sz w:val="16"/>
                <w:szCs w:val="16"/>
                <w:lang w:eastAsia="ja-JP"/>
              </w:rPr>
              <w:t xml:space="preserve">Reference: </w:t>
            </w:r>
            <w:r>
              <w:rPr>
                <w:bCs/>
                <w:sz w:val="16"/>
                <w:szCs w:val="16"/>
                <w:lang w:eastAsia="ja-JP"/>
              </w:rPr>
              <w:t>2866</w:t>
            </w:r>
          </w:p>
        </w:tc>
      </w:tr>
      <w:tr w:rsidR="00CF161D" w:rsidRPr="00FD6631" w14:paraId="206D5BEE" w14:textId="77777777" w:rsidTr="00241537">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7EE28E8" w14:textId="1630C277" w:rsidR="00CF161D" w:rsidRPr="00205D3A" w:rsidRDefault="00CF161D" w:rsidP="00CF161D">
            <w:pPr>
              <w:pStyle w:val="TableText"/>
              <w:rPr>
                <w:rFonts w:asciiTheme="majorHAnsi" w:hAnsiTheme="majorHAnsi"/>
                <w:szCs w:val="18"/>
                <w:lang w:eastAsia="ja-JP"/>
              </w:rPr>
            </w:pPr>
            <w: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7A11EBA" w14:textId="0AC03DDB" w:rsidR="00CF161D" w:rsidRPr="007203BE" w:rsidRDefault="00CF161D" w:rsidP="00CF161D">
            <w:pPr>
              <w:pStyle w:val="TableBullet1"/>
              <w:rPr>
                <w:rFonts w:asciiTheme="majorHAnsi" w:hAnsiTheme="majorHAnsi"/>
              </w:rPr>
            </w:pPr>
            <w:r>
              <w:rPr>
                <w:rFonts w:asciiTheme="majorHAnsi" w:hAnsiTheme="majorHAnsi"/>
              </w:rPr>
              <w:t xml:space="preserve">3.7 </w:t>
            </w:r>
            <w:r w:rsidRPr="007203BE">
              <w:rPr>
                <w:rFonts w:asciiTheme="majorHAnsi" w:hAnsiTheme="majorHAnsi"/>
              </w:rPr>
              <w:t>The minimum temperature experienced during the fumigation period must be verified by</w:t>
            </w:r>
            <w:r>
              <w:rPr>
                <w:rFonts w:asciiTheme="majorHAnsi" w:hAnsiTheme="majorHAnsi"/>
              </w:rPr>
              <w:t xml:space="preserve"> using at least one of the following methods</w:t>
            </w:r>
            <w:r w:rsidRPr="007203BE">
              <w:rPr>
                <w:rFonts w:asciiTheme="majorHAnsi" w:hAnsiTheme="majorHAnsi"/>
              </w:rPr>
              <w:t>:</w:t>
            </w:r>
          </w:p>
          <w:p w14:paraId="2B24BB0F" w14:textId="1708DD63" w:rsidR="00CF161D" w:rsidRPr="007203BE" w:rsidRDefault="00CF161D" w:rsidP="00CF161D">
            <w:pPr>
              <w:pStyle w:val="TableBullet1"/>
              <w:numPr>
                <w:ilvl w:val="0"/>
                <w:numId w:val="23"/>
              </w:numPr>
              <w:ind w:left="324" w:hanging="324"/>
              <w:rPr>
                <w:rFonts w:asciiTheme="majorHAnsi" w:hAnsiTheme="majorHAnsi"/>
              </w:rPr>
            </w:pPr>
            <w:r w:rsidRPr="007203BE">
              <w:t xml:space="preserve">minimum ambient temperature forecasts for the location of the fumigation issued by and </w:t>
            </w:r>
            <w:r w:rsidRPr="007203BE">
              <w:rPr>
                <w:rFonts w:asciiTheme="majorHAnsi" w:hAnsiTheme="majorHAnsi"/>
              </w:rPr>
              <w:t xml:space="preserve">obtained from an </w:t>
            </w:r>
            <w:r w:rsidRPr="006C4308">
              <w:rPr>
                <w:rFonts w:asciiTheme="majorHAnsi" w:hAnsiTheme="majorHAnsi"/>
                <w:i/>
                <w:iCs/>
              </w:rPr>
              <w:t xml:space="preserve">official </w:t>
            </w:r>
            <w:r w:rsidR="00624A85" w:rsidRPr="006C4308">
              <w:rPr>
                <w:rFonts w:asciiTheme="majorHAnsi" w:hAnsiTheme="majorHAnsi"/>
                <w:i/>
                <w:iCs/>
              </w:rPr>
              <w:t xml:space="preserve">meteorological </w:t>
            </w:r>
            <w:r w:rsidRPr="006C4308">
              <w:rPr>
                <w:rFonts w:asciiTheme="majorHAnsi" w:hAnsiTheme="majorHAnsi"/>
                <w:i/>
                <w:iCs/>
              </w:rPr>
              <w:t>source</w:t>
            </w:r>
            <w:r w:rsidRPr="007203BE">
              <w:rPr>
                <w:rFonts w:asciiTheme="majorHAnsi" w:hAnsiTheme="majorHAnsi"/>
              </w:rPr>
              <w:t xml:space="preserve"> (e.g. Bureau of Meteorology website) within the 24 hours prior to the fumigation start time</w:t>
            </w:r>
          </w:p>
          <w:p w14:paraId="26A419FC" w14:textId="722ACEC6" w:rsidR="00CF161D" w:rsidRPr="003155B1" w:rsidRDefault="00CF161D" w:rsidP="00CF161D">
            <w:pPr>
              <w:pStyle w:val="TableBullet1"/>
              <w:numPr>
                <w:ilvl w:val="0"/>
                <w:numId w:val="23"/>
              </w:numPr>
              <w:ind w:left="324" w:hanging="324"/>
              <w:rPr>
                <w:rFonts w:asciiTheme="majorHAnsi" w:hAnsiTheme="majorHAnsi"/>
              </w:rPr>
            </w:pPr>
            <w:r w:rsidRPr="007203BE">
              <w:rPr>
                <w:rFonts w:asciiTheme="majorHAnsi" w:hAnsiTheme="majorHAnsi"/>
              </w:rPr>
              <w:t>temperature readings taken within the fumigation enclosure during the exposure period.</w:t>
            </w:r>
          </w:p>
        </w:tc>
        <w:tc>
          <w:tcPr>
            <w:tcW w:w="937" w:type="pct"/>
            <w:tcBorders>
              <w:top w:val="single" w:sz="4" w:space="0" w:color="auto"/>
              <w:bottom w:val="single" w:sz="4" w:space="0" w:color="auto"/>
            </w:tcBorders>
            <w:shd w:val="clear" w:color="auto" w:fill="auto"/>
            <w:tcMar>
              <w:left w:w="108" w:type="dxa"/>
              <w:right w:w="108" w:type="dxa"/>
            </w:tcMar>
            <w:vAlign w:val="center"/>
          </w:tcPr>
          <w:p w14:paraId="5AF8FB78" w14:textId="77777777" w:rsidR="00CF161D" w:rsidRPr="00E3370F" w:rsidRDefault="00CF161D" w:rsidP="00CF161D">
            <w:pPr>
              <w:pStyle w:val="TableText"/>
            </w:pPr>
            <w:r>
              <w:rPr>
                <w:i/>
              </w:rPr>
              <w:t>Critic</w:t>
            </w:r>
            <w:r w:rsidRPr="00FD6631">
              <w:rPr>
                <w:i/>
              </w:rPr>
              <w:t>a</w:t>
            </w:r>
            <w:r>
              <w:rPr>
                <w:i/>
              </w:rPr>
              <w:t>l</w:t>
            </w:r>
          </w:p>
          <w:p w14:paraId="008599E3" w14:textId="1CD42195" w:rsidR="00CF161D" w:rsidRPr="000D1D84" w:rsidRDefault="00CF161D" w:rsidP="00CF161D">
            <w:pPr>
              <w:pStyle w:val="TableHeading"/>
              <w:jc w:val="right"/>
              <w:rPr>
                <w:b w:val="0"/>
                <w:bCs/>
                <w:i/>
                <w:lang w:eastAsia="ja-JP"/>
              </w:rPr>
            </w:pPr>
            <w:r w:rsidRPr="000D1D84">
              <w:rPr>
                <w:rFonts w:cstheme="majorHAnsi"/>
                <w:b w:val="0"/>
                <w:bCs/>
                <w:sz w:val="16"/>
                <w:szCs w:val="16"/>
              </w:rPr>
              <w:t>Reference: 2872</w:t>
            </w:r>
          </w:p>
        </w:tc>
      </w:tr>
      <w:tr w:rsidR="00CF161D" w:rsidRPr="00FD6631" w14:paraId="1B0FEAFC" w14:textId="77777777" w:rsidTr="00241537">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0F05D66F" w14:textId="6E29108F" w:rsidR="00CF161D" w:rsidRPr="00205D3A" w:rsidRDefault="00CF161D" w:rsidP="00CF161D">
            <w:pPr>
              <w:pStyle w:val="TableText"/>
              <w:rPr>
                <w:rFonts w:asciiTheme="majorHAnsi" w:hAnsiTheme="majorHAnsi"/>
                <w:szCs w:val="18"/>
                <w:lang w:eastAsia="ja-JP"/>
              </w:rPr>
            </w:pPr>
            <w:r>
              <w:rPr>
                <w:rFonts w:asciiTheme="majorHAnsi" w:hAnsiTheme="majorHAnsi"/>
                <w:szCs w:val="18"/>
                <w:lang w:eastAsia="ja-JP"/>
              </w:rP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E001898" w14:textId="61CDB10F" w:rsidR="00CF161D" w:rsidRPr="00205D3A" w:rsidRDefault="00CF161D" w:rsidP="00CF161D">
            <w:pPr>
              <w:pStyle w:val="TableText"/>
              <w:rPr>
                <w:rFonts w:asciiTheme="majorHAnsi" w:hAnsiTheme="majorHAnsi"/>
                <w:szCs w:val="18"/>
                <w:lang w:eastAsia="ja-JP"/>
              </w:rPr>
            </w:pPr>
            <w:r>
              <w:rPr>
                <w:rFonts w:asciiTheme="majorHAnsi" w:hAnsiTheme="majorHAnsi"/>
              </w:rPr>
              <w:t xml:space="preserve">3.8 </w:t>
            </w:r>
            <w:r w:rsidRPr="0089625E">
              <w:rPr>
                <w:rFonts w:asciiTheme="majorHAnsi" w:hAnsiTheme="majorHAnsi"/>
              </w:rPr>
              <w:t xml:space="preserve">Where </w:t>
            </w:r>
            <w:r>
              <w:rPr>
                <w:rFonts w:asciiTheme="majorHAnsi" w:hAnsiTheme="majorHAnsi"/>
              </w:rPr>
              <w:t xml:space="preserve">the </w:t>
            </w:r>
            <w:r w:rsidRPr="0089625E">
              <w:rPr>
                <w:rFonts w:asciiTheme="majorHAnsi" w:hAnsiTheme="majorHAnsi"/>
              </w:rPr>
              <w:t xml:space="preserve">forecast minimum ambient temperatures are predicted to go below the effective temperature range, the fumigation must not be performed unless the fumigation is performed in a </w:t>
            </w:r>
            <w:r w:rsidRPr="00AF7409">
              <w:rPr>
                <w:rFonts w:asciiTheme="majorHAnsi" w:hAnsiTheme="majorHAnsi"/>
                <w:i/>
              </w:rPr>
              <w:t>temperature controlled environment</w:t>
            </w:r>
            <w:r w:rsidRPr="0089625E">
              <w:rPr>
                <w:rFonts w:asciiTheme="majorHAnsi" w:hAnsiTheme="majorHAnsi"/>
              </w:rPr>
              <w:t>.</w:t>
            </w:r>
          </w:p>
        </w:tc>
        <w:tc>
          <w:tcPr>
            <w:tcW w:w="937" w:type="pct"/>
            <w:tcBorders>
              <w:top w:val="single" w:sz="4" w:space="0" w:color="auto"/>
              <w:bottom w:val="single" w:sz="4" w:space="0" w:color="auto"/>
            </w:tcBorders>
            <w:shd w:val="clear" w:color="auto" w:fill="auto"/>
            <w:tcMar>
              <w:left w:w="108" w:type="dxa"/>
              <w:right w:w="108" w:type="dxa"/>
            </w:tcMar>
            <w:vAlign w:val="center"/>
          </w:tcPr>
          <w:p w14:paraId="4121199E" w14:textId="77777777" w:rsidR="00CF161D" w:rsidRPr="00E3370F" w:rsidRDefault="00CF161D" w:rsidP="00CF161D">
            <w:pPr>
              <w:pStyle w:val="TableText"/>
            </w:pPr>
            <w:r>
              <w:rPr>
                <w:i/>
              </w:rPr>
              <w:t xml:space="preserve">Major </w:t>
            </w:r>
            <w:r w:rsidRPr="005347B1">
              <w:rPr>
                <w:iCs/>
              </w:rPr>
              <w:t>or</w:t>
            </w:r>
            <w:r>
              <w:rPr>
                <w:i/>
              </w:rPr>
              <w:t xml:space="preserve"> Critic</w:t>
            </w:r>
            <w:r w:rsidRPr="00FD6631">
              <w:rPr>
                <w:i/>
              </w:rPr>
              <w:t>a</w:t>
            </w:r>
            <w:r>
              <w:rPr>
                <w:i/>
              </w:rPr>
              <w:t>l</w:t>
            </w:r>
          </w:p>
          <w:p w14:paraId="14BC68DF" w14:textId="2DE08709" w:rsidR="00CF161D" w:rsidRPr="003155B1" w:rsidRDefault="00CF161D" w:rsidP="00CF161D">
            <w:pPr>
              <w:pStyle w:val="TableHeading"/>
              <w:jc w:val="right"/>
              <w:rPr>
                <w:b w:val="0"/>
                <w:bCs/>
                <w:i/>
                <w:lang w:eastAsia="ja-JP"/>
              </w:rPr>
            </w:pPr>
            <w:r w:rsidRPr="003155B1">
              <w:rPr>
                <w:rFonts w:asciiTheme="majorHAnsi" w:hAnsiTheme="majorHAnsi" w:cstheme="majorHAnsi"/>
                <w:b w:val="0"/>
                <w:bCs/>
                <w:sz w:val="16"/>
                <w:szCs w:val="16"/>
              </w:rPr>
              <w:t>Reference: 3953</w:t>
            </w:r>
          </w:p>
        </w:tc>
      </w:tr>
      <w:tr w:rsidR="00CF161D" w:rsidRPr="00FD6631" w14:paraId="5590EFDC" w14:textId="77777777" w:rsidTr="00241537">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71DE3FE3" w14:textId="7A8818DC" w:rsidR="00CF161D" w:rsidRPr="00205D3A" w:rsidRDefault="00CF161D" w:rsidP="00CF161D">
            <w:pPr>
              <w:pStyle w:val="TableText"/>
              <w:rPr>
                <w:rFonts w:asciiTheme="majorHAnsi" w:hAnsiTheme="majorHAnsi"/>
                <w:szCs w:val="18"/>
                <w:lang w:eastAsia="ja-JP"/>
              </w:rPr>
            </w:pPr>
            <w:r>
              <w:rPr>
                <w:rFonts w:asciiTheme="majorHAnsi" w:hAnsiTheme="majorHAnsi"/>
                <w:szCs w:val="18"/>
                <w:lang w:eastAsia="ja-JP"/>
              </w:rP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645D11C" w14:textId="259BE530" w:rsidR="00CF161D" w:rsidRPr="00205D3A" w:rsidRDefault="00CF161D" w:rsidP="00CF161D">
            <w:pPr>
              <w:pStyle w:val="TableText"/>
              <w:rPr>
                <w:rFonts w:asciiTheme="majorHAnsi" w:hAnsiTheme="majorHAnsi"/>
                <w:szCs w:val="18"/>
                <w:lang w:eastAsia="ja-JP"/>
              </w:rPr>
            </w:pPr>
            <w:r>
              <w:rPr>
                <w:rFonts w:asciiTheme="majorHAnsi" w:hAnsiTheme="majorHAnsi"/>
              </w:rPr>
              <w:t xml:space="preserve">3.9 </w:t>
            </w:r>
            <w:r w:rsidRPr="0089625E">
              <w:rPr>
                <w:rFonts w:asciiTheme="majorHAnsi" w:hAnsiTheme="majorHAnsi"/>
              </w:rPr>
              <w:t>Forecast minimum ambient temperatures must not be used to determine the fumigation rate and dosage required for fresh fruit and vegetable fumigations.</w:t>
            </w:r>
          </w:p>
        </w:tc>
        <w:tc>
          <w:tcPr>
            <w:tcW w:w="937" w:type="pct"/>
            <w:tcBorders>
              <w:top w:val="single" w:sz="4" w:space="0" w:color="auto"/>
              <w:bottom w:val="single" w:sz="4" w:space="0" w:color="auto"/>
            </w:tcBorders>
            <w:shd w:val="clear" w:color="auto" w:fill="auto"/>
            <w:tcMar>
              <w:left w:w="108" w:type="dxa"/>
              <w:right w:w="108" w:type="dxa"/>
            </w:tcMar>
            <w:vAlign w:val="center"/>
          </w:tcPr>
          <w:p w14:paraId="093432B7" w14:textId="77777777" w:rsidR="00CF161D" w:rsidRPr="00E3370F" w:rsidRDefault="00CF161D" w:rsidP="00CF161D">
            <w:pPr>
              <w:pStyle w:val="TableText"/>
            </w:pPr>
            <w:r>
              <w:rPr>
                <w:i/>
              </w:rPr>
              <w:t xml:space="preserve">Major </w:t>
            </w:r>
            <w:r w:rsidRPr="005347B1">
              <w:rPr>
                <w:iCs/>
              </w:rPr>
              <w:t>or</w:t>
            </w:r>
            <w:r>
              <w:rPr>
                <w:i/>
              </w:rPr>
              <w:t xml:space="preserve"> Critic</w:t>
            </w:r>
            <w:r w:rsidRPr="00FD6631">
              <w:rPr>
                <w:i/>
              </w:rPr>
              <w:t>a</w:t>
            </w:r>
            <w:r>
              <w:rPr>
                <w:i/>
              </w:rPr>
              <w:t>l</w:t>
            </w:r>
          </w:p>
          <w:p w14:paraId="6F7423DE" w14:textId="328A4769" w:rsidR="00CF161D" w:rsidRPr="000D1D84" w:rsidRDefault="00CF161D" w:rsidP="00CF161D">
            <w:pPr>
              <w:pStyle w:val="TableHeading"/>
              <w:jc w:val="right"/>
              <w:rPr>
                <w:b w:val="0"/>
                <w:bCs/>
                <w:i/>
                <w:lang w:eastAsia="ja-JP"/>
              </w:rPr>
            </w:pPr>
            <w:r w:rsidRPr="000D1D84">
              <w:rPr>
                <w:rFonts w:cstheme="majorHAnsi"/>
                <w:b w:val="0"/>
                <w:bCs/>
                <w:sz w:val="16"/>
                <w:szCs w:val="16"/>
              </w:rPr>
              <w:t>Reference: 3954</w:t>
            </w:r>
          </w:p>
        </w:tc>
      </w:tr>
      <w:tr w:rsidR="00CF161D" w:rsidRPr="00FD6631" w14:paraId="6242479F" w14:textId="77777777" w:rsidTr="00241537">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6F7F07D6" w14:textId="486B3195" w:rsidR="00CF161D" w:rsidRDefault="00CF161D" w:rsidP="00CF161D">
            <w:pPr>
              <w:pStyle w:val="TableText"/>
              <w:rPr>
                <w:rFonts w:asciiTheme="majorHAnsi" w:hAnsiTheme="majorHAnsi"/>
                <w:szCs w:val="18"/>
                <w:lang w:eastAsia="ja-JP"/>
              </w:rPr>
            </w:pPr>
            <w: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75C7CDF" w14:textId="2F458355" w:rsidR="00CF161D" w:rsidRDefault="00CF161D" w:rsidP="00CF161D">
            <w:pPr>
              <w:pStyle w:val="TableText"/>
              <w:rPr>
                <w:rFonts w:asciiTheme="majorHAnsi" w:hAnsiTheme="majorHAnsi"/>
              </w:rPr>
            </w:pPr>
            <w:r>
              <w:t xml:space="preserve">3.10 </w:t>
            </w:r>
            <w:r w:rsidRPr="008D6DD5">
              <w:t>Where temperature recording equipment is used and the temperature falls below the effective temperature range for the fumigation rate applied the fumigation must be considered to have failed.</w:t>
            </w:r>
          </w:p>
        </w:tc>
        <w:tc>
          <w:tcPr>
            <w:tcW w:w="937" w:type="pct"/>
            <w:tcBorders>
              <w:top w:val="single" w:sz="4" w:space="0" w:color="auto"/>
              <w:bottom w:val="single" w:sz="4" w:space="0" w:color="auto"/>
            </w:tcBorders>
            <w:shd w:val="clear" w:color="auto" w:fill="auto"/>
            <w:tcMar>
              <w:left w:w="108" w:type="dxa"/>
              <w:right w:w="108" w:type="dxa"/>
            </w:tcMar>
            <w:vAlign w:val="center"/>
          </w:tcPr>
          <w:p w14:paraId="3E6B08DA" w14:textId="77777777" w:rsidR="00CF161D" w:rsidRPr="00E3370F" w:rsidRDefault="00CF161D" w:rsidP="00CF161D">
            <w:pPr>
              <w:pStyle w:val="TableText"/>
            </w:pPr>
            <w:r>
              <w:rPr>
                <w:i/>
              </w:rPr>
              <w:t>Critic</w:t>
            </w:r>
            <w:r w:rsidRPr="00FD6631">
              <w:rPr>
                <w:i/>
              </w:rPr>
              <w:t>a</w:t>
            </w:r>
            <w:r>
              <w:rPr>
                <w:i/>
              </w:rPr>
              <w:t>l</w:t>
            </w:r>
          </w:p>
          <w:p w14:paraId="322F7903" w14:textId="2B3F6970" w:rsidR="00CF161D" w:rsidRDefault="00CF161D" w:rsidP="00CF161D">
            <w:pPr>
              <w:pStyle w:val="TableText"/>
              <w:jc w:val="right"/>
              <w:rPr>
                <w:i/>
              </w:rPr>
            </w:pPr>
            <w:r w:rsidRPr="000D1D84">
              <w:rPr>
                <w:rFonts w:cstheme="majorHAnsi"/>
                <w:sz w:val="16"/>
                <w:szCs w:val="16"/>
              </w:rPr>
              <w:t>Reference: 2871</w:t>
            </w:r>
          </w:p>
        </w:tc>
      </w:tr>
      <w:tr w:rsidR="00CF161D" w:rsidRPr="00FD6631" w14:paraId="7AA3716B" w14:textId="77777777" w:rsidTr="00241537">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2A3D8CB" w14:textId="7080629A" w:rsidR="00CF161D" w:rsidRDefault="00CF161D" w:rsidP="00CF161D">
            <w:pPr>
              <w:pStyle w:val="TableText"/>
            </w:pPr>
            <w: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2C09340" w14:textId="2B8375C8" w:rsidR="00CF161D" w:rsidRPr="008D6DD5" w:rsidRDefault="00CF161D" w:rsidP="00CF161D">
            <w:pPr>
              <w:pStyle w:val="TableText"/>
            </w:pPr>
            <w:r>
              <w:t xml:space="preserve">3.11 </w:t>
            </w:r>
            <w:r w:rsidRPr="008D6DD5">
              <w:t xml:space="preserve">Where the fumigation is performed in a </w:t>
            </w:r>
            <w:r w:rsidRPr="00AF7409">
              <w:rPr>
                <w:i/>
              </w:rPr>
              <w:t>temperature controlled environment</w:t>
            </w:r>
            <w:r w:rsidRPr="008D6DD5">
              <w:t xml:space="preserve">, temperature readings must be taken at intervals no greater than </w:t>
            </w:r>
            <w:r w:rsidR="00746962">
              <w:t>60</w:t>
            </w:r>
            <w:r w:rsidRPr="008D6DD5">
              <w:t xml:space="preserve"> </w:t>
            </w:r>
            <w:r w:rsidR="00653C89" w:rsidRPr="00D1102D">
              <w:t>minutes</w:t>
            </w:r>
            <w:r w:rsidRPr="00D1102D">
              <w:t xml:space="preserve">. Where a reading indicates the enclosure has fallen below the effective temperature </w:t>
            </w:r>
            <w:r w:rsidRPr="008D6DD5">
              <w:t>range for the fumigation rate applied, the fumigation must be considered to have failed.</w:t>
            </w:r>
          </w:p>
        </w:tc>
        <w:tc>
          <w:tcPr>
            <w:tcW w:w="937" w:type="pct"/>
            <w:tcBorders>
              <w:top w:val="single" w:sz="4" w:space="0" w:color="auto"/>
              <w:bottom w:val="single" w:sz="4" w:space="0" w:color="auto"/>
            </w:tcBorders>
            <w:shd w:val="clear" w:color="auto" w:fill="auto"/>
            <w:tcMar>
              <w:left w:w="108" w:type="dxa"/>
              <w:right w:w="108" w:type="dxa"/>
            </w:tcMar>
            <w:vAlign w:val="center"/>
          </w:tcPr>
          <w:p w14:paraId="2A7297A0" w14:textId="77777777" w:rsidR="00CF161D" w:rsidRPr="00E3370F" w:rsidRDefault="00CF161D" w:rsidP="00CF161D">
            <w:pPr>
              <w:pStyle w:val="TableText"/>
            </w:pPr>
            <w:r>
              <w:rPr>
                <w:i/>
              </w:rPr>
              <w:t xml:space="preserve">Major </w:t>
            </w:r>
            <w:r w:rsidRPr="009F0356">
              <w:rPr>
                <w:iCs/>
              </w:rPr>
              <w:t>or</w:t>
            </w:r>
            <w:r>
              <w:rPr>
                <w:i/>
              </w:rPr>
              <w:t xml:space="preserve"> Critic</w:t>
            </w:r>
            <w:r w:rsidRPr="00FD6631">
              <w:rPr>
                <w:i/>
              </w:rPr>
              <w:t>a</w:t>
            </w:r>
            <w:r>
              <w:rPr>
                <w:i/>
              </w:rPr>
              <w:t>l</w:t>
            </w:r>
          </w:p>
          <w:p w14:paraId="20DDDE3C" w14:textId="092F992A" w:rsidR="00CF161D" w:rsidRDefault="00CF161D" w:rsidP="00CF161D">
            <w:pPr>
              <w:pStyle w:val="TableText"/>
              <w:jc w:val="right"/>
              <w:rPr>
                <w:i/>
              </w:rPr>
            </w:pPr>
            <w:r w:rsidRPr="000D1D84">
              <w:rPr>
                <w:rFonts w:cstheme="majorHAnsi"/>
                <w:sz w:val="16"/>
                <w:szCs w:val="16"/>
              </w:rPr>
              <w:t>Reference: 3955</w:t>
            </w:r>
          </w:p>
        </w:tc>
      </w:tr>
      <w:tr w:rsidR="00CF161D" w:rsidRPr="00FD6631" w14:paraId="4DAAC896" w14:textId="77777777" w:rsidTr="00241537">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0B1A9E64" w14:textId="0213910A" w:rsidR="00CF161D" w:rsidRDefault="00CF161D" w:rsidP="00CF161D">
            <w:pPr>
              <w:pStyle w:val="TableText"/>
            </w:pPr>
            <w:r w:rsidRPr="00205D3A">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173B1941" w14:textId="156843C7" w:rsidR="00CF161D" w:rsidRPr="008D6DD5" w:rsidRDefault="00CF161D" w:rsidP="00CF161D">
            <w:pPr>
              <w:pStyle w:val="TableText"/>
            </w:pPr>
            <w:r>
              <w:t xml:space="preserve">3.12 </w:t>
            </w:r>
            <w:r w:rsidRPr="008D6DD5">
              <w:t xml:space="preserve">If at any stage an </w:t>
            </w:r>
            <w:r w:rsidRPr="00AF7409">
              <w:rPr>
                <w:i/>
              </w:rPr>
              <w:t>accredited person</w:t>
            </w:r>
            <w:r w:rsidRPr="008D6DD5">
              <w:t xml:space="preserve"> determines that the fumigation has failed, the consignment must be re-fumigated. The suspected reasons for the fumigation failure must be noted on the record of methyl bromide fumigation form. The form must be provided to the </w:t>
            </w:r>
            <w:r w:rsidRPr="00AF7409">
              <w:rPr>
                <w:i/>
              </w:rPr>
              <w:t>department</w:t>
            </w:r>
            <w:r w:rsidRPr="008D6DD5">
              <w:t xml:space="preserve"> on request.</w:t>
            </w:r>
          </w:p>
        </w:tc>
        <w:tc>
          <w:tcPr>
            <w:tcW w:w="937" w:type="pct"/>
            <w:tcBorders>
              <w:top w:val="single" w:sz="4" w:space="0" w:color="auto"/>
              <w:bottom w:val="single" w:sz="4" w:space="0" w:color="auto"/>
            </w:tcBorders>
            <w:shd w:val="clear" w:color="auto" w:fill="auto"/>
            <w:tcMar>
              <w:left w:w="108" w:type="dxa"/>
              <w:right w:w="108" w:type="dxa"/>
            </w:tcMar>
            <w:vAlign w:val="center"/>
          </w:tcPr>
          <w:p w14:paraId="4EA2736C" w14:textId="77777777" w:rsidR="00CF161D" w:rsidRPr="00205D3A" w:rsidRDefault="00CF161D" w:rsidP="00CF161D">
            <w:pPr>
              <w:pStyle w:val="TableText"/>
            </w:pPr>
            <w:r w:rsidRPr="00205D3A">
              <w:rPr>
                <w:i/>
              </w:rPr>
              <w:t>Major</w:t>
            </w:r>
          </w:p>
          <w:p w14:paraId="51448B8F" w14:textId="4932CDFA" w:rsidR="00CF161D" w:rsidRDefault="00CF161D" w:rsidP="00CF161D">
            <w:pPr>
              <w:pStyle w:val="TableText"/>
              <w:jc w:val="right"/>
              <w:rPr>
                <w:i/>
              </w:rPr>
            </w:pPr>
            <w:r w:rsidRPr="000D1D84">
              <w:rPr>
                <w:rFonts w:cstheme="majorHAnsi"/>
                <w:sz w:val="16"/>
                <w:szCs w:val="16"/>
              </w:rPr>
              <w:t>Reference: 2909</w:t>
            </w:r>
          </w:p>
        </w:tc>
      </w:tr>
    </w:tbl>
    <w:p w14:paraId="3181C1D8" w14:textId="77777777" w:rsidR="00C90C56" w:rsidRDefault="00C90C56" w:rsidP="00AD2109">
      <w:pPr>
        <w:pStyle w:val="Heading3"/>
        <w:numPr>
          <w:ilvl w:val="0"/>
          <w:numId w:val="0"/>
        </w:numPr>
        <w:ind w:left="964" w:hanging="964"/>
        <w:sectPr w:rsidR="00C90C56" w:rsidSect="004F192A">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567" w:footer="283" w:gutter="0"/>
          <w:cols w:space="708"/>
          <w:titlePg/>
          <w:docGrid w:linePitch="360"/>
        </w:sectPr>
      </w:pPr>
      <w:bookmarkStart w:id="39" w:name="_Toc44672208"/>
    </w:p>
    <w:p w14:paraId="4778FC62" w14:textId="162F5F08" w:rsidR="00EE3326" w:rsidRPr="00F105B8" w:rsidRDefault="00EE3326" w:rsidP="00EE3326">
      <w:pPr>
        <w:pStyle w:val="Heading3"/>
        <w:numPr>
          <w:ilvl w:val="0"/>
          <w:numId w:val="0"/>
        </w:numPr>
        <w:ind w:left="964" w:hanging="964"/>
      </w:pPr>
      <w:bookmarkStart w:id="40" w:name="_Toc113529103"/>
      <w:bookmarkStart w:id="41" w:name="_Toc44672209"/>
      <w:bookmarkEnd w:id="39"/>
      <w:r w:rsidRPr="00F105B8">
        <w:lastRenderedPageBreak/>
        <w:t xml:space="preserve">Table </w:t>
      </w:r>
      <w:r w:rsidR="00CF161D" w:rsidRPr="00F105B8">
        <w:t>4</w:t>
      </w:r>
      <w:r w:rsidRPr="00F105B8">
        <w:t xml:space="preserve"> </w:t>
      </w:r>
      <w:r w:rsidRPr="00036ED3">
        <w:rPr>
          <w:iCs/>
        </w:rPr>
        <w:t>Pest</w:t>
      </w:r>
      <w:r w:rsidRPr="00F105B8">
        <w:t xml:space="preserve"> escape action</w:t>
      </w:r>
      <w:bookmarkEnd w:id="40"/>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F105B8" w:rsidRPr="00F105B8" w14:paraId="1C8C3921" w14:textId="77777777" w:rsidTr="00FE7291">
        <w:trPr>
          <w:cantSplit/>
          <w:tblHeader/>
        </w:trPr>
        <w:tc>
          <w:tcPr>
            <w:tcW w:w="703" w:type="pct"/>
            <w:tcBorders>
              <w:top w:val="single" w:sz="6" w:space="0" w:color="auto"/>
              <w:bottom w:val="single" w:sz="4" w:space="0" w:color="auto"/>
            </w:tcBorders>
            <w:tcMar>
              <w:left w:w="108" w:type="dxa"/>
              <w:right w:w="108" w:type="dxa"/>
            </w:tcMar>
            <w:vAlign w:val="center"/>
          </w:tcPr>
          <w:p w14:paraId="4147C63B" w14:textId="77777777" w:rsidR="00EE3326" w:rsidRPr="00F105B8" w:rsidRDefault="00EE3326" w:rsidP="00FE7291">
            <w:pPr>
              <w:pStyle w:val="TableHeading"/>
            </w:pPr>
            <w:r w:rsidRPr="00F105B8">
              <w:t>KAO</w:t>
            </w:r>
          </w:p>
        </w:tc>
        <w:tc>
          <w:tcPr>
            <w:tcW w:w="3439" w:type="pct"/>
            <w:tcBorders>
              <w:top w:val="single" w:sz="6" w:space="0" w:color="auto"/>
              <w:bottom w:val="single" w:sz="4" w:space="0" w:color="auto"/>
            </w:tcBorders>
            <w:tcMar>
              <w:left w:w="108" w:type="dxa"/>
              <w:right w:w="108" w:type="dxa"/>
            </w:tcMar>
            <w:vAlign w:val="center"/>
          </w:tcPr>
          <w:p w14:paraId="798C9DD9" w14:textId="77777777" w:rsidR="00EE3326" w:rsidRPr="00F105B8" w:rsidRDefault="00EE3326" w:rsidP="00FE7291">
            <w:pPr>
              <w:pStyle w:val="TableHeading"/>
              <w:jc w:val="center"/>
            </w:pPr>
            <w:r w:rsidRPr="00F105B8">
              <w:t>Condition</w:t>
            </w:r>
          </w:p>
        </w:tc>
        <w:tc>
          <w:tcPr>
            <w:tcW w:w="858" w:type="pct"/>
            <w:tcBorders>
              <w:top w:val="single" w:sz="6" w:space="0" w:color="auto"/>
              <w:bottom w:val="single" w:sz="4" w:space="0" w:color="auto"/>
            </w:tcBorders>
            <w:tcMar>
              <w:left w:w="108" w:type="dxa"/>
              <w:right w:w="108" w:type="dxa"/>
            </w:tcMar>
            <w:vAlign w:val="center"/>
          </w:tcPr>
          <w:p w14:paraId="22908006" w14:textId="77777777" w:rsidR="00EE3326" w:rsidRPr="00F105B8" w:rsidRDefault="00EE3326" w:rsidP="00FE7291">
            <w:pPr>
              <w:pStyle w:val="TableHeading"/>
              <w:jc w:val="center"/>
            </w:pPr>
            <w:r w:rsidRPr="00F105B8">
              <w:rPr>
                <w:szCs w:val="18"/>
              </w:rPr>
              <w:t>Noncompliance</w:t>
            </w:r>
            <w:r w:rsidRPr="00F105B8">
              <w:t xml:space="preserve"> guide</w:t>
            </w:r>
          </w:p>
        </w:tc>
      </w:tr>
      <w:tr w:rsidR="00F105B8" w:rsidRPr="00F105B8" w14:paraId="302A7E1A" w14:textId="77777777" w:rsidTr="00FE7291">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A785D63" w14:textId="52EBD1C8" w:rsidR="00EE3326" w:rsidRPr="00F105B8" w:rsidRDefault="009D34E8" w:rsidP="00FE7291">
            <w:pPr>
              <w:pStyle w:val="TableText"/>
            </w:pPr>
            <w:r w:rsidRPr="00F105B8">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6A373DD" w14:textId="138CD58D" w:rsidR="00EE3326" w:rsidRPr="00F105B8" w:rsidRDefault="00CF161D" w:rsidP="002E7F14">
            <w:pPr>
              <w:pStyle w:val="TableText"/>
            </w:pPr>
            <w:r w:rsidRPr="00F105B8">
              <w:rPr>
                <w:rFonts w:cstheme="minorHAnsi"/>
              </w:rPr>
              <w:t>4</w:t>
            </w:r>
            <w:r w:rsidR="002E7F14" w:rsidRPr="00F105B8">
              <w:rPr>
                <w:rFonts w:cstheme="minorHAnsi"/>
              </w:rPr>
              <w:t xml:space="preserve">.1 </w:t>
            </w:r>
            <w:r w:rsidR="00EE3326" w:rsidRPr="00F105B8">
              <w:rPr>
                <w:rFonts w:cstheme="minorHAnsi"/>
              </w:rPr>
              <w:t xml:space="preserve">The </w:t>
            </w:r>
            <w:r w:rsidR="00EE3326" w:rsidRPr="00F105B8">
              <w:rPr>
                <w:rFonts w:cstheme="minorHAnsi"/>
                <w:i/>
              </w:rPr>
              <w:t>accredited person</w:t>
            </w:r>
            <w:r w:rsidR="00EE3326" w:rsidRPr="00F105B8">
              <w:rPr>
                <w:rFonts w:cstheme="minorHAnsi"/>
              </w:rPr>
              <w:t xml:space="preserve"> must prevent the escape of any biosecurity </w:t>
            </w:r>
            <w:r w:rsidR="00EE3326" w:rsidRPr="00F105B8">
              <w:rPr>
                <w:rFonts w:cstheme="minorHAnsi"/>
                <w:i/>
              </w:rPr>
              <w:t>pest</w:t>
            </w:r>
            <w:r w:rsidR="00EE3326" w:rsidRPr="00F105B8">
              <w:rPr>
                <w:rFonts w:cstheme="minorHAnsi"/>
              </w:rPr>
              <w:t xml:space="preserve">s into the Australian environment when preparing the </w:t>
            </w:r>
            <w:r w:rsidR="00EE3326" w:rsidRPr="00F105B8">
              <w:rPr>
                <w:rFonts w:cstheme="minorHAnsi"/>
                <w:i/>
              </w:rPr>
              <w:t>goods</w:t>
            </w:r>
            <w:r w:rsidR="00EE3326" w:rsidRPr="00F105B8">
              <w:rPr>
                <w:rFonts w:cstheme="minorHAnsi"/>
              </w:rPr>
              <w:t xml:space="preserve"> and the enclosure for treatment. This includes, but is not limited to:</w:t>
            </w:r>
          </w:p>
          <w:p w14:paraId="47A0910B" w14:textId="77777777" w:rsidR="00EE3326" w:rsidRPr="00F105B8" w:rsidRDefault="00EE3326" w:rsidP="002A0C3E">
            <w:pPr>
              <w:pStyle w:val="TableText"/>
              <w:numPr>
                <w:ilvl w:val="1"/>
                <w:numId w:val="37"/>
              </w:numPr>
              <w:ind w:left="311" w:hanging="311"/>
            </w:pPr>
            <w:r w:rsidRPr="00F105B8">
              <w:t>minimising the time that container doors remain open during all stages of the preparation process up to commencement of the treatment</w:t>
            </w:r>
          </w:p>
          <w:p w14:paraId="75E92FD4" w14:textId="642956D9" w:rsidR="00EE3326" w:rsidRPr="00F105B8" w:rsidRDefault="00EE3326" w:rsidP="002A0C3E">
            <w:pPr>
              <w:pStyle w:val="TableText"/>
              <w:numPr>
                <w:ilvl w:val="0"/>
                <w:numId w:val="37"/>
              </w:numPr>
              <w:ind w:left="311" w:hanging="311"/>
            </w:pPr>
            <w:r w:rsidRPr="00F105B8">
              <w:t xml:space="preserve">being vigilant for </w:t>
            </w:r>
            <w:r w:rsidR="004B7B0E" w:rsidRPr="00F105B8">
              <w:t xml:space="preserve">invertebrates </w:t>
            </w:r>
            <w:r w:rsidRPr="00F105B8">
              <w:t>once container doors are opened and during all stages of the preparation process up to commencement of the treatment</w:t>
            </w:r>
          </w:p>
          <w:p w14:paraId="0DDCDA3F" w14:textId="03EBDA95" w:rsidR="00EE3326" w:rsidRPr="00F105B8" w:rsidRDefault="00EE3326" w:rsidP="002A0C3E">
            <w:pPr>
              <w:pStyle w:val="TableText"/>
              <w:numPr>
                <w:ilvl w:val="0"/>
                <w:numId w:val="37"/>
              </w:numPr>
              <w:ind w:left="311" w:hanging="311"/>
            </w:pPr>
            <w:r w:rsidRPr="00F105B8">
              <w:t xml:space="preserve">immediately applying </w:t>
            </w:r>
            <w:r w:rsidRPr="00F105B8">
              <w:rPr>
                <w:i/>
                <w:iCs/>
              </w:rPr>
              <w:t>knock</w:t>
            </w:r>
            <w:r w:rsidR="006C22E5" w:rsidRPr="00F105B8">
              <w:rPr>
                <w:i/>
                <w:iCs/>
              </w:rPr>
              <w:t>-</w:t>
            </w:r>
            <w:r w:rsidRPr="00F105B8">
              <w:rPr>
                <w:i/>
                <w:iCs/>
              </w:rPr>
              <w:t>down spray</w:t>
            </w:r>
            <w:r w:rsidRPr="00F105B8">
              <w:t xml:space="preserve"> to </w:t>
            </w:r>
            <w:r w:rsidR="004B7B0E" w:rsidRPr="00F105B8">
              <w:t xml:space="preserve">invertebrates </w:t>
            </w:r>
            <w:r w:rsidRPr="00F105B8">
              <w:t xml:space="preserve">where </w:t>
            </w:r>
            <w:r w:rsidR="00B834E8" w:rsidRPr="00F105B8">
              <w:t xml:space="preserve">they are </w:t>
            </w:r>
            <w:r w:rsidRPr="00F105B8">
              <w:t>detected to have left the treatment enclosure.</w:t>
            </w:r>
          </w:p>
        </w:tc>
        <w:tc>
          <w:tcPr>
            <w:tcW w:w="858" w:type="pct"/>
            <w:tcBorders>
              <w:top w:val="single" w:sz="4" w:space="0" w:color="auto"/>
              <w:bottom w:val="single" w:sz="4" w:space="0" w:color="auto"/>
            </w:tcBorders>
            <w:shd w:val="clear" w:color="auto" w:fill="auto"/>
            <w:tcMar>
              <w:left w:w="108" w:type="dxa"/>
              <w:right w:w="108" w:type="dxa"/>
            </w:tcMar>
            <w:vAlign w:val="center"/>
          </w:tcPr>
          <w:p w14:paraId="6CAD4AAC" w14:textId="0290E069" w:rsidR="00EE3326" w:rsidRPr="00F105B8" w:rsidRDefault="00D1375A" w:rsidP="00FE7291">
            <w:pPr>
              <w:pStyle w:val="TableText"/>
              <w:rPr>
                <w:bCs/>
                <w:i/>
              </w:rPr>
            </w:pPr>
            <w:r w:rsidRPr="00F105B8">
              <w:rPr>
                <w:bCs/>
                <w:i/>
              </w:rPr>
              <w:t>Major</w:t>
            </w:r>
          </w:p>
          <w:p w14:paraId="4F1693A2" w14:textId="2ECD4FBF" w:rsidR="00EE3326" w:rsidRPr="00F105B8" w:rsidRDefault="00EE3326" w:rsidP="00FE7291">
            <w:pPr>
              <w:pStyle w:val="TableText"/>
              <w:jc w:val="right"/>
              <w:rPr>
                <w:bCs/>
                <w:i/>
              </w:rPr>
            </w:pPr>
            <w:r w:rsidRPr="00F105B8">
              <w:rPr>
                <w:bCs/>
                <w:sz w:val="16"/>
                <w:szCs w:val="16"/>
              </w:rPr>
              <w:t xml:space="preserve">Reference: </w:t>
            </w:r>
            <w:r w:rsidR="0099799F" w:rsidRPr="00F105B8">
              <w:rPr>
                <w:bCs/>
                <w:sz w:val="16"/>
                <w:szCs w:val="16"/>
              </w:rPr>
              <w:t>4290</w:t>
            </w:r>
          </w:p>
        </w:tc>
      </w:tr>
      <w:tr w:rsidR="00F105B8" w:rsidRPr="00F105B8" w14:paraId="053CE1AA" w14:textId="77777777" w:rsidTr="00FE7291">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69347386" w14:textId="05041D57" w:rsidR="00EE3326" w:rsidRPr="00F105B8" w:rsidRDefault="009055E3" w:rsidP="00FE7291">
            <w:pPr>
              <w:pStyle w:val="TableText"/>
            </w:pPr>
            <w:r w:rsidRPr="00F105B8">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C40D1D8" w14:textId="2762752D" w:rsidR="00EE3326" w:rsidRPr="00F105B8" w:rsidRDefault="00CF161D" w:rsidP="002E7F14">
            <w:pPr>
              <w:pStyle w:val="TableText"/>
            </w:pPr>
            <w:r w:rsidRPr="00F105B8">
              <w:t>4</w:t>
            </w:r>
            <w:r w:rsidR="002E7F14" w:rsidRPr="00F105B8">
              <w:t xml:space="preserve">.2 </w:t>
            </w:r>
            <w:r w:rsidR="00EE3326" w:rsidRPr="00F105B8">
              <w:t xml:space="preserve">If any </w:t>
            </w:r>
            <w:r w:rsidR="004B7B0E" w:rsidRPr="00F105B8">
              <w:rPr>
                <w:i/>
              </w:rPr>
              <w:t>invertebrates</w:t>
            </w:r>
            <w:r w:rsidR="004B7B0E" w:rsidRPr="00F105B8">
              <w:t xml:space="preserve"> </w:t>
            </w:r>
            <w:r w:rsidR="00EE3326" w:rsidRPr="00F105B8">
              <w:t xml:space="preserve">escape containment within the treatment enclosure, the </w:t>
            </w:r>
            <w:r w:rsidR="00EE3326" w:rsidRPr="00F105B8">
              <w:rPr>
                <w:i/>
              </w:rPr>
              <w:t>accredited person</w:t>
            </w:r>
            <w:r w:rsidR="00EE3326" w:rsidRPr="00F105B8">
              <w:t xml:space="preserve"> must immediately:</w:t>
            </w:r>
          </w:p>
          <w:p w14:paraId="7DBF101A" w14:textId="5A106A66" w:rsidR="00EE3326" w:rsidRPr="00F105B8" w:rsidRDefault="00EE3326" w:rsidP="002A0C3E">
            <w:pPr>
              <w:pStyle w:val="TableText"/>
              <w:numPr>
                <w:ilvl w:val="1"/>
                <w:numId w:val="38"/>
              </w:numPr>
              <w:ind w:left="311" w:hanging="311"/>
            </w:pPr>
            <w:r w:rsidRPr="00F105B8">
              <w:t xml:space="preserve">apply </w:t>
            </w:r>
            <w:r w:rsidRPr="00F105B8">
              <w:rPr>
                <w:i/>
                <w:iCs/>
              </w:rPr>
              <w:t>knock</w:t>
            </w:r>
            <w:r w:rsidR="006C22E5" w:rsidRPr="00F105B8">
              <w:rPr>
                <w:i/>
                <w:iCs/>
              </w:rPr>
              <w:t>-</w:t>
            </w:r>
            <w:r w:rsidRPr="00F105B8">
              <w:rPr>
                <w:i/>
                <w:iCs/>
              </w:rPr>
              <w:t>down spray</w:t>
            </w:r>
            <w:r w:rsidRPr="00F105B8">
              <w:t xml:space="preserve">, collect and secure the </w:t>
            </w:r>
            <w:r w:rsidR="00566B9D" w:rsidRPr="00F105B8">
              <w:rPr>
                <w:i/>
                <w:iCs/>
              </w:rPr>
              <w:t>invertebrates</w:t>
            </w:r>
            <w:r w:rsidRPr="00F105B8">
              <w:t xml:space="preserve"> in a </w:t>
            </w:r>
            <w:r w:rsidRPr="00F105B8">
              <w:rPr>
                <w:i/>
              </w:rPr>
              <w:t>seal</w:t>
            </w:r>
            <w:r w:rsidRPr="00F105B8">
              <w:t>ed plastic bag or container (e.g. jar, vial), and</w:t>
            </w:r>
          </w:p>
          <w:p w14:paraId="25D99DF9" w14:textId="2B85577D" w:rsidR="00EE3326" w:rsidRPr="00F105B8" w:rsidRDefault="00EE3326" w:rsidP="002A0C3E">
            <w:pPr>
              <w:pStyle w:val="TableText"/>
              <w:numPr>
                <w:ilvl w:val="1"/>
                <w:numId w:val="38"/>
              </w:numPr>
              <w:ind w:left="311" w:hanging="311"/>
            </w:pPr>
            <w:r w:rsidRPr="00F105B8">
              <w:t xml:space="preserve">notify the </w:t>
            </w:r>
            <w:r w:rsidRPr="00F105B8">
              <w:rPr>
                <w:i/>
              </w:rPr>
              <w:t>department</w:t>
            </w:r>
            <w:r w:rsidRPr="00F105B8">
              <w:t xml:space="preserve"> by phoning the </w:t>
            </w:r>
            <w:r w:rsidRPr="00F105B8">
              <w:rPr>
                <w:i/>
                <w:iCs/>
              </w:rPr>
              <w:t>See. Secure. Report.</w:t>
            </w:r>
            <w:r w:rsidRPr="00F105B8">
              <w:t xml:space="preserve"> hotline on 1800</w:t>
            </w:r>
            <w:r w:rsidR="00DC1515" w:rsidRPr="00F105B8">
              <w:t> </w:t>
            </w:r>
            <w:r w:rsidRPr="00F105B8">
              <w:t>798</w:t>
            </w:r>
            <w:r w:rsidR="00DC1515" w:rsidRPr="00F105B8">
              <w:t> </w:t>
            </w:r>
            <w:r w:rsidRPr="00F105B8">
              <w:t>636.</w:t>
            </w:r>
          </w:p>
        </w:tc>
        <w:tc>
          <w:tcPr>
            <w:tcW w:w="858" w:type="pct"/>
            <w:tcBorders>
              <w:top w:val="single" w:sz="4" w:space="0" w:color="auto"/>
              <w:bottom w:val="single" w:sz="4" w:space="0" w:color="auto"/>
            </w:tcBorders>
            <w:shd w:val="clear" w:color="auto" w:fill="auto"/>
            <w:tcMar>
              <w:left w:w="108" w:type="dxa"/>
              <w:right w:w="108" w:type="dxa"/>
            </w:tcMar>
            <w:vAlign w:val="center"/>
          </w:tcPr>
          <w:p w14:paraId="288E1BEC" w14:textId="26CEFCAD" w:rsidR="00EE3326" w:rsidRPr="00F105B8" w:rsidRDefault="00D1375A" w:rsidP="00FE7291">
            <w:pPr>
              <w:pStyle w:val="TableText"/>
              <w:rPr>
                <w:bCs/>
                <w:i/>
              </w:rPr>
            </w:pPr>
            <w:r w:rsidRPr="00F105B8">
              <w:rPr>
                <w:bCs/>
                <w:i/>
              </w:rPr>
              <w:t>Major</w:t>
            </w:r>
          </w:p>
          <w:p w14:paraId="6ED1E4A1" w14:textId="1230222A" w:rsidR="00EE3326" w:rsidRPr="00F105B8" w:rsidRDefault="00EE3326" w:rsidP="00FE7291">
            <w:pPr>
              <w:pStyle w:val="TableText"/>
              <w:jc w:val="right"/>
              <w:rPr>
                <w:bCs/>
                <w:i/>
              </w:rPr>
            </w:pPr>
            <w:r w:rsidRPr="00F105B8">
              <w:rPr>
                <w:bCs/>
                <w:sz w:val="16"/>
                <w:szCs w:val="16"/>
              </w:rPr>
              <w:t>Reference:</w:t>
            </w:r>
            <w:r w:rsidR="00566B9D" w:rsidRPr="00F105B8">
              <w:rPr>
                <w:bCs/>
                <w:sz w:val="16"/>
                <w:szCs w:val="16"/>
              </w:rPr>
              <w:t xml:space="preserve"> </w:t>
            </w:r>
            <w:r w:rsidR="0022056F">
              <w:rPr>
                <w:bCs/>
                <w:sz w:val="16"/>
                <w:szCs w:val="16"/>
              </w:rPr>
              <w:t>5006</w:t>
            </w:r>
            <w:r w:rsidRPr="00F105B8">
              <w:rPr>
                <w:bCs/>
                <w:sz w:val="16"/>
                <w:szCs w:val="16"/>
              </w:rPr>
              <w:t xml:space="preserve"> </w:t>
            </w:r>
          </w:p>
        </w:tc>
      </w:tr>
    </w:tbl>
    <w:p w14:paraId="26B87398" w14:textId="0D376630" w:rsidR="00EE3326" w:rsidRDefault="00EE3326">
      <w:pPr>
        <w:spacing w:after="0" w:line="240" w:lineRule="auto"/>
        <w:rPr>
          <w:rFonts w:ascii="Calibri" w:eastAsia="Times New Roman" w:hAnsi="Calibri" w:cs="Times New Roman"/>
          <w:b/>
          <w:bCs/>
          <w:sz w:val="36"/>
          <w:szCs w:val="24"/>
        </w:rPr>
      </w:pPr>
      <w:r>
        <w:br w:type="page"/>
      </w:r>
    </w:p>
    <w:p w14:paraId="71558B85" w14:textId="7F1805B9" w:rsidR="00E35029" w:rsidRPr="00F105B8" w:rsidRDefault="00E35029" w:rsidP="00E35029">
      <w:pPr>
        <w:pStyle w:val="Heading3"/>
        <w:numPr>
          <w:ilvl w:val="0"/>
          <w:numId w:val="0"/>
        </w:numPr>
        <w:ind w:left="964" w:hanging="964"/>
      </w:pPr>
      <w:bookmarkStart w:id="42" w:name="_Toc113529104"/>
      <w:r w:rsidRPr="00F105B8">
        <w:lastRenderedPageBreak/>
        <w:t xml:space="preserve">Table </w:t>
      </w:r>
      <w:r w:rsidR="00CF161D" w:rsidRPr="00F105B8">
        <w:t>5</w:t>
      </w:r>
      <w:r w:rsidR="008F6CBC" w:rsidRPr="00F105B8">
        <w:t>A</w:t>
      </w:r>
      <w:r w:rsidRPr="00F105B8">
        <w:t xml:space="preserve"> </w:t>
      </w:r>
      <w:r w:rsidR="00664CB1" w:rsidRPr="00F105B8">
        <w:t>Fumigation notification email</w:t>
      </w:r>
      <w:r w:rsidR="00A4647C" w:rsidRPr="00F105B8">
        <w:t>s</w:t>
      </w:r>
      <w:bookmarkEnd w:id="42"/>
    </w:p>
    <w:p w14:paraId="0E95FE69" w14:textId="77777777" w:rsidR="00BD75B8" w:rsidRPr="00F105B8" w:rsidRDefault="00BD75B8" w:rsidP="00BD75B8">
      <w:pPr>
        <w:pStyle w:val="Heading4"/>
        <w:numPr>
          <w:ilvl w:val="0"/>
          <w:numId w:val="0"/>
        </w:numPr>
        <w:ind w:left="964" w:hanging="964"/>
      </w:pPr>
      <w:r w:rsidRPr="00F105B8">
        <w:t>Information</w:t>
      </w:r>
    </w:p>
    <w:p w14:paraId="1BEDF3F1" w14:textId="168347D9" w:rsidR="00E535B0" w:rsidRPr="00F105B8" w:rsidRDefault="00E535B0" w:rsidP="00264959">
      <w:pPr>
        <w:pStyle w:val="TableBullet1"/>
        <w:numPr>
          <w:ilvl w:val="0"/>
          <w:numId w:val="22"/>
        </w:numPr>
      </w:pPr>
      <w:bookmarkStart w:id="43" w:name="_Hlk108525008"/>
      <w:bookmarkStart w:id="44" w:name="_Hlk109033551"/>
      <w:bookmarkStart w:id="45" w:name="_Hlk107482004"/>
      <w:r w:rsidRPr="00F105B8">
        <w:rPr>
          <w:szCs w:val="18"/>
        </w:rPr>
        <w:t xml:space="preserve">The </w:t>
      </w:r>
      <w:r w:rsidR="00496C98" w:rsidRPr="00F105B8">
        <w:rPr>
          <w:szCs w:val="18"/>
        </w:rPr>
        <w:t xml:space="preserve">‘end time’ of the fumigation </w:t>
      </w:r>
      <w:r w:rsidR="0087660B" w:rsidRPr="00F105B8">
        <w:rPr>
          <w:szCs w:val="18"/>
        </w:rPr>
        <w:t xml:space="preserve">(placed in the subject field of the fumigation notification email) </w:t>
      </w:r>
      <w:r w:rsidR="00496C98" w:rsidRPr="00F105B8">
        <w:rPr>
          <w:szCs w:val="18"/>
        </w:rPr>
        <w:t>is the</w:t>
      </w:r>
      <w:r w:rsidRPr="00F105B8">
        <w:rPr>
          <w:szCs w:val="18"/>
        </w:rPr>
        <w:t xml:space="preserve"> date and time </w:t>
      </w:r>
      <w:r w:rsidR="006B4FE2" w:rsidRPr="00F105B8">
        <w:rPr>
          <w:szCs w:val="18"/>
        </w:rPr>
        <w:t>at which</w:t>
      </w:r>
      <w:r w:rsidRPr="00F105B8">
        <w:rPr>
          <w:szCs w:val="18"/>
        </w:rPr>
        <w:t xml:space="preserve"> equilibrium is reached plus the </w:t>
      </w:r>
      <w:r w:rsidR="005B5685" w:rsidRPr="00F105B8">
        <w:rPr>
          <w:szCs w:val="18"/>
        </w:rPr>
        <w:t xml:space="preserve">shortest </w:t>
      </w:r>
      <w:r w:rsidRPr="00F105B8">
        <w:rPr>
          <w:szCs w:val="18"/>
        </w:rPr>
        <w:t xml:space="preserve">prescribed </w:t>
      </w:r>
      <w:r w:rsidR="006C68A1" w:rsidRPr="00F105B8">
        <w:rPr>
          <w:szCs w:val="18"/>
        </w:rPr>
        <w:t>exposure period</w:t>
      </w:r>
      <w:r w:rsidRPr="00F105B8">
        <w:rPr>
          <w:szCs w:val="18"/>
        </w:rPr>
        <w:t xml:space="preserve"> </w:t>
      </w:r>
      <w:r w:rsidR="00496C98" w:rsidRPr="00F105B8">
        <w:rPr>
          <w:szCs w:val="18"/>
        </w:rPr>
        <w:t>for</w:t>
      </w:r>
      <w:r w:rsidRPr="00F105B8">
        <w:rPr>
          <w:szCs w:val="18"/>
        </w:rPr>
        <w:t xml:space="preserve"> the fumigation (i.e. the </w:t>
      </w:r>
      <w:r w:rsidR="005B5685" w:rsidRPr="00F105B8">
        <w:rPr>
          <w:szCs w:val="18"/>
        </w:rPr>
        <w:t xml:space="preserve">shortest </w:t>
      </w:r>
      <w:r w:rsidR="006C68A1" w:rsidRPr="00F105B8">
        <w:rPr>
          <w:szCs w:val="18"/>
        </w:rPr>
        <w:t>period</w:t>
      </w:r>
      <w:r w:rsidRPr="00F105B8">
        <w:rPr>
          <w:szCs w:val="18"/>
        </w:rPr>
        <w:t xml:space="preserve"> prescribed </w:t>
      </w:r>
      <w:r w:rsidR="005B5685" w:rsidRPr="00F105B8">
        <w:rPr>
          <w:szCs w:val="18"/>
        </w:rPr>
        <w:t>by</w:t>
      </w:r>
      <w:r w:rsidRPr="00F105B8">
        <w:rPr>
          <w:szCs w:val="18"/>
        </w:rPr>
        <w:t xml:space="preserve"> the </w:t>
      </w:r>
      <w:r w:rsidRPr="00F105B8">
        <w:rPr>
          <w:i/>
          <w:szCs w:val="18"/>
        </w:rPr>
        <w:t>biosecurity direction</w:t>
      </w:r>
      <w:r w:rsidR="00496C98" w:rsidRPr="00F105B8">
        <w:rPr>
          <w:szCs w:val="18"/>
        </w:rPr>
        <w:t xml:space="preserve"> for the fumigation</w:t>
      </w:r>
      <w:r w:rsidRPr="00F105B8">
        <w:rPr>
          <w:szCs w:val="18"/>
        </w:rPr>
        <w:t xml:space="preserve">). For example, if equilibrium was reached at </w:t>
      </w:r>
      <w:r w:rsidR="005B5685" w:rsidRPr="00F105B8">
        <w:rPr>
          <w:szCs w:val="18"/>
        </w:rPr>
        <w:t>6</w:t>
      </w:r>
      <w:r w:rsidRPr="00F105B8">
        <w:rPr>
          <w:szCs w:val="18"/>
        </w:rPr>
        <w:t xml:space="preserve">:48am on 4 November 2022 and the </w:t>
      </w:r>
      <w:r w:rsidRPr="00F105B8">
        <w:rPr>
          <w:i/>
          <w:szCs w:val="18"/>
        </w:rPr>
        <w:t>biosecurity direction</w:t>
      </w:r>
      <w:r w:rsidRPr="00F105B8">
        <w:rPr>
          <w:szCs w:val="18"/>
        </w:rPr>
        <w:t xml:space="preserve"> prescribes a fumigation exposure period of </w:t>
      </w:r>
      <w:r w:rsidR="005B5685" w:rsidRPr="00F105B8">
        <w:rPr>
          <w:szCs w:val="18"/>
        </w:rPr>
        <w:t>either (a) 12 hours or (b) 24</w:t>
      </w:r>
      <w:r w:rsidRPr="00F105B8">
        <w:rPr>
          <w:szCs w:val="18"/>
        </w:rPr>
        <w:t xml:space="preserve"> hours, then the </w:t>
      </w:r>
      <w:r w:rsidR="00496C98" w:rsidRPr="00F105B8">
        <w:rPr>
          <w:szCs w:val="18"/>
        </w:rPr>
        <w:t>end time</w:t>
      </w:r>
      <w:r w:rsidRPr="00F105B8">
        <w:rPr>
          <w:szCs w:val="18"/>
        </w:rPr>
        <w:t xml:space="preserve"> of the fumigation would be </w:t>
      </w:r>
      <w:r w:rsidR="005B5685" w:rsidRPr="00F105B8">
        <w:rPr>
          <w:szCs w:val="18"/>
        </w:rPr>
        <w:t>6</w:t>
      </w:r>
      <w:r w:rsidRPr="00F105B8">
        <w:rPr>
          <w:rFonts w:asciiTheme="majorHAnsi" w:hAnsiTheme="majorHAnsi"/>
          <w:szCs w:val="18"/>
        </w:rPr>
        <w:t>:48pm on 4 November 2022.</w:t>
      </w:r>
    </w:p>
    <w:bookmarkEnd w:id="43"/>
    <w:p w14:paraId="1902304B" w14:textId="047E356A" w:rsidR="00E535B0" w:rsidRPr="00F105B8" w:rsidRDefault="00496C98" w:rsidP="00264959">
      <w:pPr>
        <w:pStyle w:val="TableBullet1"/>
        <w:numPr>
          <w:ilvl w:val="0"/>
          <w:numId w:val="22"/>
        </w:numPr>
      </w:pPr>
      <w:r w:rsidRPr="00F105B8">
        <w:rPr>
          <w:szCs w:val="18"/>
        </w:rPr>
        <w:t>End time</w:t>
      </w:r>
      <w:r w:rsidR="00E535B0" w:rsidRPr="00F105B8">
        <w:rPr>
          <w:szCs w:val="18"/>
        </w:rPr>
        <w:t xml:space="preserve"> = </w:t>
      </w:r>
      <w:r w:rsidRPr="00F105B8">
        <w:rPr>
          <w:szCs w:val="18"/>
        </w:rPr>
        <w:t>time and date of equilibrium</w:t>
      </w:r>
      <w:r w:rsidR="00C92939" w:rsidRPr="00F105B8">
        <w:rPr>
          <w:szCs w:val="18"/>
        </w:rPr>
        <w:t xml:space="preserve"> + </w:t>
      </w:r>
      <w:r w:rsidRPr="00F105B8">
        <w:rPr>
          <w:szCs w:val="18"/>
        </w:rPr>
        <w:t>prescribed exposure period</w:t>
      </w:r>
      <w:bookmarkEnd w:id="44"/>
      <w:r w:rsidR="00525A40" w:rsidRPr="00F105B8">
        <w:rPr>
          <w:szCs w:val="18"/>
        </w:rPr>
        <w:t>.</w:t>
      </w:r>
    </w:p>
    <w:bookmarkEnd w:id="45"/>
    <w:p w14:paraId="41C71C50" w14:textId="7106C542" w:rsidR="00BD75B8" w:rsidRPr="00F105B8" w:rsidRDefault="00BD75B8" w:rsidP="00264959">
      <w:pPr>
        <w:pStyle w:val="TableBullet1"/>
        <w:numPr>
          <w:ilvl w:val="0"/>
          <w:numId w:val="22"/>
        </w:numPr>
      </w:pPr>
      <w:r w:rsidRPr="00F105B8">
        <w:rPr>
          <w:rFonts w:asciiTheme="majorHAnsi" w:hAnsiTheme="majorHAnsi"/>
          <w:szCs w:val="18"/>
        </w:rPr>
        <w:t xml:space="preserve">The subject heading of </w:t>
      </w:r>
      <w:r w:rsidR="006B4FE2" w:rsidRPr="00F105B8">
        <w:rPr>
          <w:rFonts w:asciiTheme="majorHAnsi" w:hAnsiTheme="majorHAnsi"/>
          <w:szCs w:val="18"/>
        </w:rPr>
        <w:t>fumigation notification emails</w:t>
      </w:r>
      <w:r w:rsidRPr="00F105B8">
        <w:rPr>
          <w:rFonts w:asciiTheme="majorHAnsi" w:hAnsiTheme="majorHAnsi"/>
          <w:szCs w:val="18"/>
        </w:rPr>
        <w:t xml:space="preserve"> needs to contain specific information in a specific format. For example, the subject heading for a fumigation conducted by a fumigator operating under </w:t>
      </w:r>
      <w:r w:rsidRPr="00F105B8">
        <w:rPr>
          <w:rFonts w:asciiTheme="majorHAnsi" w:hAnsiTheme="majorHAnsi"/>
          <w:i/>
          <w:szCs w:val="18"/>
        </w:rPr>
        <w:t>approved arrangement number</w:t>
      </w:r>
      <w:r w:rsidRPr="00F105B8">
        <w:rPr>
          <w:rFonts w:asciiTheme="majorHAnsi" w:hAnsiTheme="majorHAnsi"/>
          <w:szCs w:val="18"/>
        </w:rPr>
        <w:t xml:space="preserve"> N1111 who is performing a fumigation at physical site operating under </w:t>
      </w:r>
      <w:r w:rsidRPr="00F105B8">
        <w:rPr>
          <w:rFonts w:asciiTheme="majorHAnsi" w:hAnsiTheme="majorHAnsi"/>
          <w:i/>
          <w:szCs w:val="18"/>
        </w:rPr>
        <w:t>approved arrangement number</w:t>
      </w:r>
      <w:r w:rsidRPr="00F105B8">
        <w:rPr>
          <w:rFonts w:asciiTheme="majorHAnsi" w:hAnsiTheme="majorHAnsi"/>
          <w:szCs w:val="18"/>
        </w:rPr>
        <w:t xml:space="preserve"> N2222 for a fumigation </w:t>
      </w:r>
      <w:r w:rsidR="00496C98" w:rsidRPr="00F105B8">
        <w:rPr>
          <w:rFonts w:asciiTheme="majorHAnsi" w:hAnsiTheme="majorHAnsi"/>
          <w:szCs w:val="18"/>
        </w:rPr>
        <w:t>with an end time of</w:t>
      </w:r>
      <w:r w:rsidRPr="00F105B8">
        <w:rPr>
          <w:rFonts w:asciiTheme="majorHAnsi" w:hAnsiTheme="majorHAnsi"/>
          <w:szCs w:val="18"/>
        </w:rPr>
        <w:t xml:space="preserve"> </w:t>
      </w:r>
      <w:r w:rsidR="005B5685" w:rsidRPr="00F105B8">
        <w:rPr>
          <w:rFonts w:asciiTheme="majorHAnsi" w:hAnsiTheme="majorHAnsi"/>
          <w:szCs w:val="18"/>
        </w:rPr>
        <w:t>6</w:t>
      </w:r>
      <w:r w:rsidRPr="00F105B8">
        <w:rPr>
          <w:rFonts w:asciiTheme="majorHAnsi" w:hAnsiTheme="majorHAnsi"/>
          <w:szCs w:val="18"/>
        </w:rPr>
        <w:t>:4</w:t>
      </w:r>
      <w:r w:rsidR="00E535B0" w:rsidRPr="00F105B8">
        <w:rPr>
          <w:rFonts w:asciiTheme="majorHAnsi" w:hAnsiTheme="majorHAnsi"/>
          <w:szCs w:val="18"/>
        </w:rPr>
        <w:t>8</w:t>
      </w:r>
      <w:r w:rsidRPr="00F105B8">
        <w:rPr>
          <w:rFonts w:asciiTheme="majorHAnsi" w:hAnsiTheme="majorHAnsi"/>
          <w:szCs w:val="18"/>
        </w:rPr>
        <w:t xml:space="preserve">pm on 4 </w:t>
      </w:r>
      <w:r w:rsidR="00E535B0" w:rsidRPr="00F105B8">
        <w:rPr>
          <w:rFonts w:asciiTheme="majorHAnsi" w:hAnsiTheme="majorHAnsi"/>
          <w:szCs w:val="18"/>
        </w:rPr>
        <w:t>November</w:t>
      </w:r>
      <w:r w:rsidRPr="00F105B8">
        <w:rPr>
          <w:rFonts w:asciiTheme="majorHAnsi" w:hAnsiTheme="majorHAnsi"/>
          <w:szCs w:val="18"/>
        </w:rPr>
        <w:t xml:space="preserve"> 2022 would be “N1111</w:t>
      </w:r>
      <w:r w:rsidR="0007668B" w:rsidRPr="00F105B8">
        <w:rPr>
          <w:rFonts w:asciiTheme="majorHAnsi" w:hAnsiTheme="majorHAnsi"/>
          <w:szCs w:val="18"/>
        </w:rPr>
        <w:t> </w:t>
      </w:r>
      <w:r w:rsidRPr="00F105B8">
        <w:rPr>
          <w:rFonts w:asciiTheme="majorHAnsi" w:hAnsiTheme="majorHAnsi"/>
          <w:szCs w:val="18"/>
        </w:rPr>
        <w:t>N2222</w:t>
      </w:r>
      <w:r w:rsidR="0007668B" w:rsidRPr="00F105B8">
        <w:rPr>
          <w:rFonts w:asciiTheme="majorHAnsi" w:hAnsiTheme="majorHAnsi"/>
          <w:szCs w:val="18"/>
        </w:rPr>
        <w:t> </w:t>
      </w:r>
      <w:r w:rsidRPr="00F105B8">
        <w:rPr>
          <w:rFonts w:asciiTheme="majorHAnsi" w:hAnsiTheme="majorHAnsi"/>
          <w:szCs w:val="18"/>
        </w:rPr>
        <w:t>2022</w:t>
      </w:r>
      <w:r w:rsidR="00E535B0" w:rsidRPr="00F105B8">
        <w:rPr>
          <w:rFonts w:asciiTheme="majorHAnsi" w:hAnsiTheme="majorHAnsi"/>
          <w:szCs w:val="18"/>
        </w:rPr>
        <w:t>11</w:t>
      </w:r>
      <w:r w:rsidRPr="00F105B8">
        <w:rPr>
          <w:rFonts w:asciiTheme="majorHAnsi" w:hAnsiTheme="majorHAnsi"/>
          <w:szCs w:val="18"/>
        </w:rPr>
        <w:t>04</w:t>
      </w:r>
      <w:r w:rsidR="0007668B" w:rsidRPr="00F105B8">
        <w:rPr>
          <w:rFonts w:asciiTheme="majorHAnsi" w:hAnsiTheme="majorHAnsi"/>
          <w:szCs w:val="18"/>
        </w:rPr>
        <w:t> </w:t>
      </w:r>
      <w:r w:rsidRPr="00F105B8">
        <w:rPr>
          <w:rFonts w:asciiTheme="majorHAnsi" w:hAnsiTheme="majorHAnsi"/>
          <w:szCs w:val="18"/>
        </w:rPr>
        <w:t>1</w:t>
      </w:r>
      <w:r w:rsidR="005B5685" w:rsidRPr="00F105B8">
        <w:rPr>
          <w:rFonts w:asciiTheme="majorHAnsi" w:hAnsiTheme="majorHAnsi"/>
          <w:szCs w:val="18"/>
        </w:rPr>
        <w:t>8</w:t>
      </w:r>
      <w:r w:rsidRPr="00F105B8">
        <w:rPr>
          <w:rFonts w:asciiTheme="majorHAnsi" w:hAnsiTheme="majorHAnsi"/>
          <w:szCs w:val="18"/>
        </w:rPr>
        <w:t>:4</w:t>
      </w:r>
      <w:r w:rsidR="00E535B0" w:rsidRPr="00F105B8">
        <w:rPr>
          <w:rFonts w:asciiTheme="majorHAnsi" w:hAnsiTheme="majorHAnsi"/>
          <w:szCs w:val="18"/>
        </w:rPr>
        <w:t>8</w:t>
      </w:r>
      <w:r w:rsidR="0007668B" w:rsidRPr="00F105B8">
        <w:rPr>
          <w:rFonts w:asciiTheme="majorHAnsi" w:hAnsiTheme="majorHAnsi"/>
          <w:szCs w:val="18"/>
        </w:rPr>
        <w:t> </w:t>
      </w:r>
      <w:r w:rsidRPr="00F105B8">
        <w:rPr>
          <w:rFonts w:asciiTheme="majorHAnsi" w:hAnsiTheme="majorHAnsi"/>
          <w:szCs w:val="18"/>
        </w:rPr>
        <w:t>ENDTIME”</w:t>
      </w:r>
      <w:r w:rsidRPr="00F105B8">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F105B8" w:rsidRPr="00F105B8" w14:paraId="23D243F5" w14:textId="77777777" w:rsidTr="00BB029B">
        <w:trPr>
          <w:cantSplit/>
          <w:tblHeader/>
        </w:trPr>
        <w:tc>
          <w:tcPr>
            <w:tcW w:w="703" w:type="pct"/>
            <w:tcBorders>
              <w:top w:val="single" w:sz="6" w:space="0" w:color="auto"/>
              <w:bottom w:val="single" w:sz="4" w:space="0" w:color="auto"/>
            </w:tcBorders>
            <w:tcMar>
              <w:left w:w="108" w:type="dxa"/>
              <w:right w:w="108" w:type="dxa"/>
            </w:tcMar>
            <w:vAlign w:val="center"/>
          </w:tcPr>
          <w:p w14:paraId="0F7CEA60" w14:textId="77777777" w:rsidR="00E35029" w:rsidRPr="00F105B8" w:rsidRDefault="00E35029" w:rsidP="00BB029B">
            <w:pPr>
              <w:pStyle w:val="TableHeading"/>
            </w:pPr>
            <w:r w:rsidRPr="00F105B8">
              <w:t>KAO</w:t>
            </w:r>
          </w:p>
        </w:tc>
        <w:tc>
          <w:tcPr>
            <w:tcW w:w="3360" w:type="pct"/>
            <w:tcBorders>
              <w:top w:val="single" w:sz="6" w:space="0" w:color="auto"/>
              <w:bottom w:val="single" w:sz="4" w:space="0" w:color="auto"/>
            </w:tcBorders>
            <w:tcMar>
              <w:left w:w="108" w:type="dxa"/>
              <w:right w:w="108" w:type="dxa"/>
            </w:tcMar>
            <w:vAlign w:val="center"/>
          </w:tcPr>
          <w:p w14:paraId="46381295" w14:textId="77777777" w:rsidR="00E35029" w:rsidRPr="00F105B8" w:rsidRDefault="00E35029" w:rsidP="00BB029B">
            <w:pPr>
              <w:pStyle w:val="TableHeading"/>
              <w:jc w:val="center"/>
            </w:pPr>
            <w:r w:rsidRPr="00F105B8">
              <w:t>Condition</w:t>
            </w:r>
          </w:p>
        </w:tc>
        <w:tc>
          <w:tcPr>
            <w:tcW w:w="937" w:type="pct"/>
            <w:tcBorders>
              <w:top w:val="single" w:sz="6" w:space="0" w:color="auto"/>
              <w:bottom w:val="single" w:sz="4" w:space="0" w:color="auto"/>
            </w:tcBorders>
            <w:tcMar>
              <w:left w:w="108" w:type="dxa"/>
              <w:right w:w="108" w:type="dxa"/>
            </w:tcMar>
            <w:vAlign w:val="center"/>
          </w:tcPr>
          <w:p w14:paraId="702DB053" w14:textId="77777777" w:rsidR="00E35029" w:rsidRPr="00F105B8" w:rsidRDefault="00E35029" w:rsidP="00BB029B">
            <w:pPr>
              <w:pStyle w:val="TableHeading"/>
              <w:jc w:val="center"/>
            </w:pPr>
            <w:r w:rsidRPr="00F105B8">
              <w:t>Noncompliance guide</w:t>
            </w:r>
          </w:p>
        </w:tc>
      </w:tr>
      <w:tr w:rsidR="00003F15" w:rsidRPr="00003F15" w14:paraId="6F56EFB5"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485E5BE" w14:textId="7AE34E36" w:rsidR="00E35029" w:rsidRPr="00003F15" w:rsidRDefault="00846DDE" w:rsidP="00BB029B">
            <w:pPr>
              <w:pStyle w:val="TableText"/>
            </w:pPr>
            <w:r w:rsidRPr="00003F15">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078E444" w14:textId="13ECC6C5" w:rsidR="00633595" w:rsidRPr="00003F15" w:rsidRDefault="00CF161D" w:rsidP="008E7F4A">
            <w:pPr>
              <w:pStyle w:val="TableText"/>
              <w:rPr>
                <w:szCs w:val="18"/>
              </w:rPr>
            </w:pPr>
            <w:r w:rsidRPr="00003F15">
              <w:rPr>
                <w:szCs w:val="18"/>
              </w:rPr>
              <w:t>5</w:t>
            </w:r>
            <w:r w:rsidR="00CA53A8" w:rsidRPr="00003F15">
              <w:rPr>
                <w:szCs w:val="18"/>
              </w:rPr>
              <w:t xml:space="preserve">.1 </w:t>
            </w:r>
            <w:r w:rsidR="00F15BA7" w:rsidRPr="00003F15">
              <w:rPr>
                <w:szCs w:val="18"/>
              </w:rPr>
              <w:t xml:space="preserve">An email notifying the </w:t>
            </w:r>
            <w:r w:rsidR="00F15BA7" w:rsidRPr="00003F15">
              <w:rPr>
                <w:i/>
                <w:szCs w:val="18"/>
              </w:rPr>
              <w:t>department</w:t>
            </w:r>
            <w:r w:rsidR="00F15BA7" w:rsidRPr="00003F15">
              <w:rPr>
                <w:szCs w:val="18"/>
              </w:rPr>
              <w:t xml:space="preserve"> of the fumigation must be sent to </w:t>
            </w:r>
            <w:hyperlink r:id="rId31" w:history="1">
              <w:r w:rsidR="00DC1515" w:rsidRPr="00DE4AB9">
                <w:rPr>
                  <w:rStyle w:val="Hyperlink"/>
                </w:rPr>
                <w:t>fumigation@agriculture.gov.au</w:t>
              </w:r>
            </w:hyperlink>
            <w:r w:rsidR="00633595" w:rsidRPr="00003F15">
              <w:rPr>
                <w:szCs w:val="18"/>
              </w:rPr>
              <w:t>:</w:t>
            </w:r>
          </w:p>
          <w:p w14:paraId="48A360A3" w14:textId="77777777" w:rsidR="00633595" w:rsidRPr="00003F15" w:rsidRDefault="00633595" w:rsidP="002A0C3E">
            <w:pPr>
              <w:pStyle w:val="TableText"/>
              <w:numPr>
                <w:ilvl w:val="0"/>
                <w:numId w:val="27"/>
              </w:numPr>
              <w:ind w:left="324" w:hanging="324"/>
              <w:rPr>
                <w:szCs w:val="18"/>
              </w:rPr>
            </w:pPr>
            <w:r w:rsidRPr="00003F15">
              <w:rPr>
                <w:szCs w:val="18"/>
              </w:rPr>
              <w:t>within 1 hour of the fumigation reaching equilibrium for fumigations where the prescribed exposure period is less than or equal to 6 hours long, or</w:t>
            </w:r>
          </w:p>
          <w:p w14:paraId="2FCB9EC3" w14:textId="3EBF26FB" w:rsidR="00633595" w:rsidRPr="00003F15" w:rsidRDefault="00633595" w:rsidP="002A0C3E">
            <w:pPr>
              <w:pStyle w:val="TableText"/>
              <w:numPr>
                <w:ilvl w:val="0"/>
                <w:numId w:val="27"/>
              </w:numPr>
              <w:ind w:left="324" w:hanging="324"/>
              <w:rPr>
                <w:szCs w:val="18"/>
              </w:rPr>
            </w:pPr>
            <w:r w:rsidRPr="00003F15">
              <w:rPr>
                <w:rFonts w:cstheme="minorHAnsi"/>
                <w:szCs w:val="18"/>
              </w:rPr>
              <w:t>within 3 hours of the fumigation reaching equilibrium for fumigations where the prescribed exposure period is more than 6 hours long.</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720DD904" w14:textId="1AAC24B1" w:rsidR="00CA7678" w:rsidRPr="00003F15" w:rsidRDefault="00D1375A" w:rsidP="00CA7678">
            <w:pPr>
              <w:pStyle w:val="TableText"/>
              <w:rPr>
                <w:i/>
                <w:iCs/>
              </w:rPr>
            </w:pPr>
            <w:r w:rsidRPr="00003F15">
              <w:rPr>
                <w:i/>
                <w:iCs/>
              </w:rPr>
              <w:t>Minor</w:t>
            </w:r>
          </w:p>
          <w:p w14:paraId="749ABD23" w14:textId="3EABD3C4" w:rsidR="00E35029" w:rsidRPr="00003F15" w:rsidRDefault="00CA7678" w:rsidP="00CA7678">
            <w:pPr>
              <w:pStyle w:val="TableText"/>
              <w:jc w:val="right"/>
            </w:pPr>
            <w:r w:rsidRPr="00003F15">
              <w:rPr>
                <w:rFonts w:cstheme="majorHAnsi"/>
                <w:sz w:val="16"/>
                <w:szCs w:val="16"/>
              </w:rPr>
              <w:t>Reference:</w:t>
            </w:r>
            <w:r w:rsidR="00A06D9D" w:rsidRPr="00003F15">
              <w:rPr>
                <w:rFonts w:cstheme="majorHAnsi"/>
                <w:sz w:val="16"/>
                <w:szCs w:val="16"/>
              </w:rPr>
              <w:t xml:space="preserve"> </w:t>
            </w:r>
            <w:r w:rsidR="00C37E22">
              <w:rPr>
                <w:rFonts w:cstheme="majorHAnsi"/>
                <w:sz w:val="16"/>
                <w:szCs w:val="16"/>
              </w:rPr>
              <w:t>5007</w:t>
            </w:r>
          </w:p>
        </w:tc>
      </w:tr>
      <w:tr w:rsidR="00003F15" w:rsidRPr="00003F15" w14:paraId="515BF22D"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536E6AA" w14:textId="6DF7FDEA" w:rsidR="00E35029" w:rsidRPr="00003F15" w:rsidRDefault="00846DDE" w:rsidP="00BB029B">
            <w:pPr>
              <w:pStyle w:val="TableText"/>
            </w:pPr>
            <w:r w:rsidRPr="00003F15">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C2A1001" w14:textId="7D923BDE" w:rsidR="001E136A" w:rsidRPr="00003F15" w:rsidRDefault="00CF161D" w:rsidP="008E7F4A">
            <w:pPr>
              <w:pStyle w:val="TableBullet1"/>
              <w:rPr>
                <w:szCs w:val="18"/>
              </w:rPr>
            </w:pPr>
            <w:r w:rsidRPr="00003F15">
              <w:rPr>
                <w:szCs w:val="18"/>
              </w:rPr>
              <w:t>5</w:t>
            </w:r>
            <w:r w:rsidR="00CA53A8" w:rsidRPr="00003F15">
              <w:rPr>
                <w:szCs w:val="18"/>
              </w:rPr>
              <w:t xml:space="preserve">.2 </w:t>
            </w:r>
            <w:bookmarkStart w:id="46" w:name="_Hlk108525951"/>
            <w:r w:rsidR="001E136A" w:rsidRPr="00003F15">
              <w:rPr>
                <w:szCs w:val="18"/>
              </w:rPr>
              <w:t xml:space="preserve">The email notifying the </w:t>
            </w:r>
            <w:r w:rsidR="001E136A" w:rsidRPr="00003F15">
              <w:rPr>
                <w:i/>
                <w:szCs w:val="18"/>
              </w:rPr>
              <w:t>department</w:t>
            </w:r>
            <w:r w:rsidR="001E136A" w:rsidRPr="00003F15">
              <w:rPr>
                <w:szCs w:val="18"/>
              </w:rPr>
              <w:t xml:space="preserve"> of the fumigation must contain the following information in the subject heading field of the email:</w:t>
            </w:r>
          </w:p>
          <w:p w14:paraId="0EA2AA7A" w14:textId="0E283BAA" w:rsidR="00F90A3F" w:rsidRPr="00003F15" w:rsidRDefault="001E136A" w:rsidP="002A0C3E">
            <w:pPr>
              <w:pStyle w:val="TableBullet1"/>
              <w:numPr>
                <w:ilvl w:val="0"/>
                <w:numId w:val="28"/>
              </w:numPr>
              <w:ind w:left="324" w:hanging="324"/>
              <w:rPr>
                <w:szCs w:val="18"/>
              </w:rPr>
            </w:pPr>
            <w:r w:rsidRPr="00003F15">
              <w:rPr>
                <w:szCs w:val="18"/>
              </w:rPr>
              <w:t xml:space="preserve">the </w:t>
            </w:r>
            <w:r w:rsidRPr="00003F15">
              <w:rPr>
                <w:i/>
                <w:szCs w:val="18"/>
              </w:rPr>
              <w:t>approved arrangement number</w:t>
            </w:r>
            <w:r w:rsidRPr="00003F15">
              <w:rPr>
                <w:szCs w:val="18"/>
              </w:rPr>
              <w:t xml:space="preserve"> of the </w:t>
            </w:r>
            <w:r w:rsidRPr="00003F15">
              <w:rPr>
                <w:i/>
                <w:szCs w:val="18"/>
              </w:rPr>
              <w:t>biosecurity industry participant</w:t>
            </w:r>
            <w:r w:rsidRPr="00003F15">
              <w:rPr>
                <w:szCs w:val="18"/>
              </w:rPr>
              <w:t xml:space="preserve"> performing the fumigation using the format AAAA</w:t>
            </w:r>
            <w:r w:rsidR="0055277F" w:rsidRPr="00003F15">
              <w:rPr>
                <w:szCs w:val="18"/>
              </w:rPr>
              <w:t>A</w:t>
            </w:r>
          </w:p>
          <w:p w14:paraId="406C71A6" w14:textId="5A5582C2" w:rsidR="00F90A3F" w:rsidRPr="00003F15" w:rsidRDefault="001E136A" w:rsidP="002A0C3E">
            <w:pPr>
              <w:pStyle w:val="TableBullet1"/>
              <w:numPr>
                <w:ilvl w:val="0"/>
                <w:numId w:val="28"/>
              </w:numPr>
              <w:ind w:left="324" w:hanging="324"/>
              <w:rPr>
                <w:szCs w:val="18"/>
              </w:rPr>
            </w:pPr>
            <w:r w:rsidRPr="00003F15">
              <w:rPr>
                <w:szCs w:val="18"/>
              </w:rPr>
              <w:t xml:space="preserve">the </w:t>
            </w:r>
            <w:r w:rsidRPr="00003F15">
              <w:rPr>
                <w:i/>
                <w:szCs w:val="18"/>
              </w:rPr>
              <w:t>approved arrangement number</w:t>
            </w:r>
            <w:r w:rsidRPr="00003F15">
              <w:rPr>
                <w:szCs w:val="18"/>
              </w:rPr>
              <w:t xml:space="preserve"> of the site at which the fumigation is being performed using the format BBBB</w:t>
            </w:r>
            <w:r w:rsidR="0055277F" w:rsidRPr="00003F15">
              <w:rPr>
                <w:szCs w:val="18"/>
              </w:rPr>
              <w:t>B</w:t>
            </w:r>
          </w:p>
          <w:p w14:paraId="30765925" w14:textId="1BD0019F" w:rsidR="00F90A3F" w:rsidRPr="00003F15" w:rsidRDefault="001E136A" w:rsidP="002A0C3E">
            <w:pPr>
              <w:pStyle w:val="TableBullet1"/>
              <w:numPr>
                <w:ilvl w:val="0"/>
                <w:numId w:val="28"/>
              </w:numPr>
              <w:ind w:left="324" w:hanging="324"/>
              <w:rPr>
                <w:szCs w:val="18"/>
              </w:rPr>
            </w:pPr>
            <w:r w:rsidRPr="00003F15">
              <w:rPr>
                <w:szCs w:val="18"/>
              </w:rPr>
              <w:t xml:space="preserve">the </w:t>
            </w:r>
            <w:r w:rsidR="005F24E6" w:rsidRPr="00003F15">
              <w:rPr>
                <w:szCs w:val="18"/>
              </w:rPr>
              <w:t>end time (including date) for</w:t>
            </w:r>
            <w:r w:rsidRPr="00003F15">
              <w:rPr>
                <w:szCs w:val="18"/>
              </w:rPr>
              <w:t xml:space="preserve"> the fumigation using the format YYYYMMDD</w:t>
            </w:r>
            <w:r w:rsidR="00AE45FF">
              <w:rPr>
                <w:szCs w:val="18"/>
              </w:rPr>
              <w:t xml:space="preserve"> </w:t>
            </w:r>
            <w:r w:rsidRPr="00003F15">
              <w:rPr>
                <w:szCs w:val="18"/>
              </w:rPr>
              <w:t>HH:MM</w:t>
            </w:r>
            <w:r w:rsidR="00E535B0" w:rsidRPr="00003F15">
              <w:rPr>
                <w:szCs w:val="18"/>
              </w:rPr>
              <w:t xml:space="preserve"> (the time must be provided in </w:t>
            </w:r>
            <w:proofErr w:type="gramStart"/>
            <w:r w:rsidR="00E535B0" w:rsidRPr="00003F15">
              <w:rPr>
                <w:szCs w:val="18"/>
              </w:rPr>
              <w:t>24 hour</w:t>
            </w:r>
            <w:proofErr w:type="gramEnd"/>
            <w:r w:rsidR="00E535B0" w:rsidRPr="00003F15">
              <w:rPr>
                <w:szCs w:val="18"/>
              </w:rPr>
              <w:t xml:space="preserve"> time). The </w:t>
            </w:r>
            <w:r w:rsidR="00496C98" w:rsidRPr="00003F15">
              <w:rPr>
                <w:szCs w:val="18"/>
              </w:rPr>
              <w:t>end time</w:t>
            </w:r>
            <w:r w:rsidR="00E535B0" w:rsidRPr="00003F15">
              <w:rPr>
                <w:szCs w:val="18"/>
              </w:rPr>
              <w:t xml:space="preserve"> of the fumigation </w:t>
            </w:r>
            <w:r w:rsidR="00664CB1" w:rsidRPr="00003F15">
              <w:rPr>
                <w:szCs w:val="18"/>
              </w:rPr>
              <w:t>must be</w:t>
            </w:r>
            <w:r w:rsidR="00E535B0" w:rsidRPr="00003F15">
              <w:rPr>
                <w:szCs w:val="18"/>
              </w:rPr>
              <w:t xml:space="preserve"> </w:t>
            </w:r>
            <w:r w:rsidR="005C6AD4" w:rsidRPr="00003F15">
              <w:rPr>
                <w:szCs w:val="18"/>
              </w:rPr>
              <w:t xml:space="preserve">calculated as </w:t>
            </w:r>
            <w:r w:rsidR="00E535B0" w:rsidRPr="00003F15">
              <w:rPr>
                <w:szCs w:val="18"/>
              </w:rPr>
              <w:t xml:space="preserve">the time </w:t>
            </w:r>
            <w:r w:rsidR="00AF2FD1" w:rsidRPr="00003F15">
              <w:rPr>
                <w:szCs w:val="18"/>
              </w:rPr>
              <w:t xml:space="preserve">and date </w:t>
            </w:r>
            <w:r w:rsidR="00E535B0" w:rsidRPr="00003F15">
              <w:rPr>
                <w:szCs w:val="18"/>
              </w:rPr>
              <w:t xml:space="preserve">that equilibrium is reached plus the </w:t>
            </w:r>
            <w:r w:rsidR="005F24E6" w:rsidRPr="00003F15">
              <w:rPr>
                <w:szCs w:val="18"/>
              </w:rPr>
              <w:t xml:space="preserve">shortest </w:t>
            </w:r>
            <w:r w:rsidR="00E535B0" w:rsidRPr="00003F15">
              <w:rPr>
                <w:szCs w:val="18"/>
              </w:rPr>
              <w:t xml:space="preserve">prescribed </w:t>
            </w:r>
            <w:r w:rsidR="00664CB1" w:rsidRPr="00003F15">
              <w:rPr>
                <w:szCs w:val="18"/>
              </w:rPr>
              <w:t xml:space="preserve">exposure period </w:t>
            </w:r>
            <w:r w:rsidR="004816AC" w:rsidRPr="00003F15">
              <w:rPr>
                <w:szCs w:val="18"/>
              </w:rPr>
              <w:t>for</w:t>
            </w:r>
            <w:r w:rsidR="00E535B0" w:rsidRPr="00003F15">
              <w:rPr>
                <w:szCs w:val="18"/>
              </w:rPr>
              <w:t xml:space="preserve"> the fumigation (i.e. the </w:t>
            </w:r>
            <w:r w:rsidR="005F24E6" w:rsidRPr="00003F15">
              <w:rPr>
                <w:szCs w:val="18"/>
              </w:rPr>
              <w:t xml:space="preserve">shortest </w:t>
            </w:r>
            <w:r w:rsidR="00664CB1" w:rsidRPr="00003F15">
              <w:rPr>
                <w:szCs w:val="18"/>
              </w:rPr>
              <w:t>period</w:t>
            </w:r>
            <w:r w:rsidR="00E535B0" w:rsidRPr="00003F15">
              <w:rPr>
                <w:szCs w:val="18"/>
              </w:rPr>
              <w:t xml:space="preserve"> prescribed </w:t>
            </w:r>
            <w:r w:rsidR="005F24E6" w:rsidRPr="00003F15">
              <w:rPr>
                <w:szCs w:val="18"/>
              </w:rPr>
              <w:t>by</w:t>
            </w:r>
            <w:r w:rsidR="00E535B0" w:rsidRPr="00003F15">
              <w:rPr>
                <w:szCs w:val="18"/>
              </w:rPr>
              <w:t xml:space="preserve"> the </w:t>
            </w:r>
            <w:r w:rsidR="00E535B0" w:rsidRPr="00003F15">
              <w:rPr>
                <w:i/>
                <w:szCs w:val="18"/>
              </w:rPr>
              <w:t>biosecurity direction</w:t>
            </w:r>
            <w:r w:rsidR="00496C98" w:rsidRPr="00003F15">
              <w:rPr>
                <w:szCs w:val="18"/>
              </w:rPr>
              <w:t xml:space="preserve"> for the fumigation</w:t>
            </w:r>
            <w:r w:rsidR="00E535B0" w:rsidRPr="00003F15">
              <w:rPr>
                <w:szCs w:val="18"/>
              </w:rPr>
              <w:t>)</w:t>
            </w:r>
          </w:p>
          <w:p w14:paraId="7199FD4B" w14:textId="18BCD1E3" w:rsidR="00E35029" w:rsidRPr="00003F15" w:rsidRDefault="001E136A" w:rsidP="002A0C3E">
            <w:pPr>
              <w:pStyle w:val="TableBullet1"/>
              <w:numPr>
                <w:ilvl w:val="0"/>
                <w:numId w:val="28"/>
              </w:numPr>
              <w:ind w:left="324" w:hanging="324"/>
              <w:rPr>
                <w:szCs w:val="18"/>
              </w:rPr>
            </w:pPr>
            <w:r w:rsidRPr="00003F15">
              <w:rPr>
                <w:szCs w:val="18"/>
              </w:rPr>
              <w:t>the word, “ENDTIME</w:t>
            </w:r>
            <w:r w:rsidR="00276C59">
              <w:rPr>
                <w:szCs w:val="18"/>
              </w:rPr>
              <w:t>”</w:t>
            </w:r>
            <w:r w:rsidRPr="00003F15">
              <w:rPr>
                <w:szCs w:val="18"/>
              </w:rPr>
              <w:t>.</w:t>
            </w:r>
            <w:bookmarkEnd w:id="46"/>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0991817" w14:textId="6C5B9F95" w:rsidR="00CA7678" w:rsidRPr="00003F15" w:rsidRDefault="00D1375A" w:rsidP="00CA7678">
            <w:pPr>
              <w:pStyle w:val="TableText"/>
              <w:rPr>
                <w:i/>
                <w:iCs/>
              </w:rPr>
            </w:pPr>
            <w:r w:rsidRPr="00003F15">
              <w:rPr>
                <w:i/>
                <w:iCs/>
              </w:rPr>
              <w:t>Minor</w:t>
            </w:r>
          </w:p>
          <w:p w14:paraId="2E9CD31E" w14:textId="6AB4F4C9" w:rsidR="00E35029" w:rsidRPr="00003F15" w:rsidRDefault="00CA7678" w:rsidP="00CA7678">
            <w:pPr>
              <w:pStyle w:val="TableText"/>
              <w:jc w:val="right"/>
            </w:pPr>
            <w:r w:rsidRPr="00003F15">
              <w:rPr>
                <w:rFonts w:cstheme="majorHAnsi"/>
                <w:sz w:val="16"/>
                <w:szCs w:val="16"/>
              </w:rPr>
              <w:t>Reference:</w:t>
            </w:r>
            <w:r w:rsidR="00A06D9D" w:rsidRPr="00003F15">
              <w:rPr>
                <w:rFonts w:cstheme="majorHAnsi"/>
                <w:sz w:val="16"/>
                <w:szCs w:val="16"/>
              </w:rPr>
              <w:t xml:space="preserve"> </w:t>
            </w:r>
            <w:r w:rsidR="00C37E22">
              <w:rPr>
                <w:rFonts w:cstheme="majorHAnsi"/>
                <w:sz w:val="16"/>
                <w:szCs w:val="16"/>
              </w:rPr>
              <w:t>5008</w:t>
            </w:r>
          </w:p>
        </w:tc>
      </w:tr>
      <w:tr w:rsidR="00003F15" w:rsidRPr="00003F15" w14:paraId="5122A612"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4D6B9F5" w14:textId="161842ED" w:rsidR="001E136A" w:rsidRPr="00003F15" w:rsidRDefault="00846DDE" w:rsidP="00BB029B">
            <w:pPr>
              <w:pStyle w:val="TableText"/>
            </w:pPr>
            <w:r w:rsidRPr="00003F15">
              <w:t xml:space="preserve">Notification </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CA89DAF" w14:textId="031F0030" w:rsidR="001E136A" w:rsidRPr="00003F15" w:rsidRDefault="00CF161D" w:rsidP="008E7F4A">
            <w:pPr>
              <w:spacing w:after="60"/>
              <w:rPr>
                <w:sz w:val="18"/>
                <w:szCs w:val="18"/>
              </w:rPr>
            </w:pPr>
            <w:r w:rsidRPr="00003F15">
              <w:rPr>
                <w:sz w:val="18"/>
                <w:szCs w:val="18"/>
              </w:rPr>
              <w:t>5</w:t>
            </w:r>
            <w:r w:rsidR="00CA53A8" w:rsidRPr="00003F15">
              <w:rPr>
                <w:sz w:val="18"/>
                <w:szCs w:val="18"/>
              </w:rPr>
              <w:t xml:space="preserve">.3 </w:t>
            </w:r>
            <w:r w:rsidR="001E136A" w:rsidRPr="00003F15">
              <w:rPr>
                <w:sz w:val="18"/>
                <w:szCs w:val="18"/>
              </w:rPr>
              <w:t xml:space="preserve">The subject heading field in the email notifying the </w:t>
            </w:r>
            <w:r w:rsidR="001E136A" w:rsidRPr="00003F15">
              <w:rPr>
                <w:i/>
                <w:sz w:val="18"/>
                <w:szCs w:val="18"/>
              </w:rPr>
              <w:t>department</w:t>
            </w:r>
            <w:r w:rsidR="001E136A" w:rsidRPr="00003F15">
              <w:rPr>
                <w:sz w:val="18"/>
                <w:szCs w:val="18"/>
              </w:rPr>
              <w:t xml:space="preserve"> of the fumigation must be in the format, “AAAA</w:t>
            </w:r>
            <w:r w:rsidR="0055277F" w:rsidRPr="00003F15">
              <w:rPr>
                <w:sz w:val="18"/>
                <w:szCs w:val="18"/>
              </w:rPr>
              <w:t>A</w:t>
            </w:r>
            <w:r w:rsidR="001E136A" w:rsidRPr="00003F15">
              <w:rPr>
                <w:sz w:val="18"/>
                <w:szCs w:val="18"/>
              </w:rPr>
              <w:t xml:space="preserve"> </w:t>
            </w:r>
            <w:r w:rsidR="0055277F" w:rsidRPr="00003F15">
              <w:rPr>
                <w:sz w:val="18"/>
                <w:szCs w:val="18"/>
              </w:rPr>
              <w:t>B</w:t>
            </w:r>
            <w:r w:rsidR="001E136A" w:rsidRPr="00003F15">
              <w:rPr>
                <w:sz w:val="18"/>
                <w:szCs w:val="18"/>
              </w:rPr>
              <w:t>BBBB YYYYMMDD HH:MM ENDTIME”.</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5CAAA398" w14:textId="7C8DE985" w:rsidR="00CA7678" w:rsidRPr="00003F15" w:rsidRDefault="00D1375A" w:rsidP="00CA7678">
            <w:pPr>
              <w:pStyle w:val="TableText"/>
              <w:rPr>
                <w:i/>
                <w:iCs/>
              </w:rPr>
            </w:pPr>
            <w:r w:rsidRPr="00003F15">
              <w:rPr>
                <w:i/>
                <w:iCs/>
              </w:rPr>
              <w:t>Minor</w:t>
            </w:r>
          </w:p>
          <w:p w14:paraId="3BB60676" w14:textId="47AD0CD0" w:rsidR="001E136A" w:rsidRPr="00003F15" w:rsidRDefault="00CA7678" w:rsidP="00CA7678">
            <w:pPr>
              <w:pStyle w:val="TableText"/>
              <w:jc w:val="right"/>
            </w:pPr>
            <w:r w:rsidRPr="00003F15">
              <w:rPr>
                <w:rFonts w:cstheme="majorHAnsi"/>
                <w:sz w:val="16"/>
                <w:szCs w:val="16"/>
              </w:rPr>
              <w:t>Reference:</w:t>
            </w:r>
            <w:r w:rsidR="00A06D9D" w:rsidRPr="00003F15">
              <w:rPr>
                <w:rFonts w:cstheme="majorHAnsi"/>
                <w:sz w:val="16"/>
                <w:szCs w:val="16"/>
              </w:rPr>
              <w:t xml:space="preserve"> </w:t>
            </w:r>
            <w:r w:rsidR="004A6B2A">
              <w:rPr>
                <w:rFonts w:cstheme="majorHAnsi"/>
                <w:sz w:val="16"/>
                <w:szCs w:val="16"/>
              </w:rPr>
              <w:t>5009</w:t>
            </w:r>
          </w:p>
        </w:tc>
      </w:tr>
      <w:tr w:rsidR="00003F15" w:rsidRPr="00003F15" w14:paraId="78131052"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ED3878D" w14:textId="0BA0586E" w:rsidR="001E136A" w:rsidRPr="00003F15" w:rsidRDefault="00846DDE" w:rsidP="00BB029B">
            <w:pPr>
              <w:pStyle w:val="TableText"/>
            </w:pPr>
            <w:r w:rsidRPr="00003F15">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5901B15" w14:textId="5756F46C" w:rsidR="001E136A" w:rsidRPr="00003F15" w:rsidRDefault="00CF161D" w:rsidP="008E7F4A">
            <w:pPr>
              <w:pStyle w:val="TableBullet1"/>
              <w:rPr>
                <w:szCs w:val="18"/>
              </w:rPr>
            </w:pPr>
            <w:r w:rsidRPr="00003F15">
              <w:rPr>
                <w:szCs w:val="18"/>
              </w:rPr>
              <w:t>5</w:t>
            </w:r>
            <w:r w:rsidR="00CA53A8" w:rsidRPr="00003F15">
              <w:rPr>
                <w:szCs w:val="18"/>
              </w:rPr>
              <w:t xml:space="preserve">.4 </w:t>
            </w:r>
            <w:r w:rsidR="001E136A" w:rsidRPr="00003F15">
              <w:rPr>
                <w:szCs w:val="18"/>
              </w:rPr>
              <w:t xml:space="preserve">The email notifying the </w:t>
            </w:r>
            <w:r w:rsidR="001E136A" w:rsidRPr="00003F15">
              <w:rPr>
                <w:i/>
                <w:szCs w:val="18"/>
              </w:rPr>
              <w:t>department</w:t>
            </w:r>
            <w:r w:rsidR="001E136A" w:rsidRPr="00003F15">
              <w:rPr>
                <w:szCs w:val="18"/>
              </w:rPr>
              <w:t xml:space="preserve"> of the fumigation must contain the following information in the body of the email:</w:t>
            </w:r>
          </w:p>
          <w:p w14:paraId="36748C22" w14:textId="77777777" w:rsidR="00F90A3F" w:rsidRPr="00003F15" w:rsidRDefault="001E136A" w:rsidP="002A0C3E">
            <w:pPr>
              <w:pStyle w:val="TableBullet1"/>
              <w:numPr>
                <w:ilvl w:val="0"/>
                <w:numId w:val="29"/>
              </w:numPr>
              <w:ind w:left="324" w:hanging="324"/>
              <w:rPr>
                <w:szCs w:val="18"/>
              </w:rPr>
            </w:pPr>
            <w:r w:rsidRPr="00003F15">
              <w:rPr>
                <w:szCs w:val="18"/>
              </w:rPr>
              <w:t xml:space="preserve">biosecurity entry number(s) associated with the </w:t>
            </w:r>
            <w:r w:rsidRPr="00003F15">
              <w:rPr>
                <w:i/>
                <w:szCs w:val="18"/>
              </w:rPr>
              <w:t>goods</w:t>
            </w:r>
            <w:r w:rsidRPr="00003F15">
              <w:rPr>
                <w:szCs w:val="18"/>
              </w:rPr>
              <w:t xml:space="preserve"> being fumigated</w:t>
            </w:r>
          </w:p>
          <w:p w14:paraId="3C0D37A9" w14:textId="1794C0F9" w:rsidR="00F90A3F" w:rsidRPr="00003F15" w:rsidRDefault="00DC1515" w:rsidP="002A0C3E">
            <w:pPr>
              <w:pStyle w:val="TableBullet1"/>
              <w:numPr>
                <w:ilvl w:val="0"/>
                <w:numId w:val="29"/>
              </w:numPr>
              <w:ind w:left="324" w:hanging="324"/>
              <w:rPr>
                <w:szCs w:val="18"/>
              </w:rPr>
            </w:pPr>
            <w:r w:rsidRPr="00003F15">
              <w:rPr>
                <w:szCs w:val="18"/>
              </w:rPr>
              <w:t xml:space="preserve">container number(s) associated with the </w:t>
            </w:r>
            <w:r w:rsidRPr="00003F15">
              <w:rPr>
                <w:i/>
                <w:iCs/>
                <w:szCs w:val="18"/>
              </w:rPr>
              <w:t xml:space="preserve">goods </w:t>
            </w:r>
            <w:r w:rsidRPr="00003F15">
              <w:rPr>
                <w:szCs w:val="18"/>
              </w:rPr>
              <w:t>being fumigated</w:t>
            </w:r>
          </w:p>
          <w:p w14:paraId="54040157" w14:textId="47305ED3" w:rsidR="001E136A" w:rsidRPr="00003F15" w:rsidRDefault="001E136A" w:rsidP="002A0C3E">
            <w:pPr>
              <w:pStyle w:val="TableBullet1"/>
              <w:numPr>
                <w:ilvl w:val="0"/>
                <w:numId w:val="29"/>
              </w:numPr>
              <w:ind w:left="324" w:hanging="324"/>
              <w:rPr>
                <w:szCs w:val="18"/>
              </w:rPr>
            </w:pPr>
            <w:r w:rsidRPr="00003F15">
              <w:rPr>
                <w:szCs w:val="18"/>
              </w:rPr>
              <w:t>time at which equilibrium was reached</w:t>
            </w:r>
            <w:r w:rsidR="00F2034F" w:rsidRPr="00003F15">
              <w:rPr>
                <w:szCs w:val="18"/>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19E9EC9E" w14:textId="285402DC" w:rsidR="00CA7678" w:rsidRPr="00003F15" w:rsidRDefault="00D1375A" w:rsidP="00CA7678">
            <w:pPr>
              <w:pStyle w:val="TableText"/>
              <w:rPr>
                <w:i/>
                <w:iCs/>
              </w:rPr>
            </w:pPr>
            <w:r w:rsidRPr="00003F15">
              <w:rPr>
                <w:i/>
                <w:iCs/>
              </w:rPr>
              <w:t>Minor</w:t>
            </w:r>
          </w:p>
          <w:p w14:paraId="38B44DA2" w14:textId="7E51B06F" w:rsidR="001E136A" w:rsidRPr="00003F15" w:rsidRDefault="00CA7678" w:rsidP="00CA7678">
            <w:pPr>
              <w:pStyle w:val="TableText"/>
              <w:jc w:val="right"/>
            </w:pPr>
            <w:r w:rsidRPr="00003F15">
              <w:rPr>
                <w:rFonts w:cstheme="majorHAnsi"/>
                <w:sz w:val="16"/>
                <w:szCs w:val="16"/>
              </w:rPr>
              <w:t>Reference:</w:t>
            </w:r>
            <w:r w:rsidR="00A06D9D" w:rsidRPr="00003F15">
              <w:rPr>
                <w:rFonts w:cstheme="majorHAnsi"/>
                <w:sz w:val="16"/>
                <w:szCs w:val="16"/>
              </w:rPr>
              <w:t xml:space="preserve"> </w:t>
            </w:r>
            <w:r w:rsidR="004A6B2A">
              <w:rPr>
                <w:rFonts w:cstheme="majorHAnsi"/>
                <w:sz w:val="16"/>
                <w:szCs w:val="16"/>
              </w:rPr>
              <w:t>5010</w:t>
            </w:r>
          </w:p>
        </w:tc>
      </w:tr>
    </w:tbl>
    <w:p w14:paraId="6DD5E099" w14:textId="77777777" w:rsidR="00C41D69" w:rsidRPr="00003F15" w:rsidRDefault="00C41D69">
      <w:pPr>
        <w:spacing w:after="0" w:line="240" w:lineRule="auto"/>
      </w:pPr>
      <w:r w:rsidRPr="00003F15">
        <w:br w:type="page"/>
      </w:r>
    </w:p>
    <w:p w14:paraId="47D03FDD" w14:textId="3C9DAE8B" w:rsidR="00C41D69" w:rsidRPr="00003F15" w:rsidRDefault="008F6CBC" w:rsidP="008F6CBC">
      <w:pPr>
        <w:pStyle w:val="Heading3"/>
        <w:numPr>
          <w:ilvl w:val="0"/>
          <w:numId w:val="0"/>
        </w:numPr>
        <w:ind w:left="964" w:hanging="964"/>
      </w:pPr>
      <w:bookmarkStart w:id="47" w:name="_Toc113529105"/>
      <w:bookmarkStart w:id="48" w:name="_Hlk109035471"/>
      <w:r w:rsidRPr="00003F15">
        <w:lastRenderedPageBreak/>
        <w:t>Table 5B Fumigation notification emails</w:t>
      </w:r>
      <w:bookmarkEnd w:id="47"/>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003F15" w:rsidRPr="00003F15" w14:paraId="51A8BEBC" w14:textId="77777777" w:rsidTr="008F6CBC">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196AF2E" w14:textId="77777777" w:rsidR="008F6CBC" w:rsidRPr="00FC38A1" w:rsidRDefault="008F6CBC" w:rsidP="00FC38A1">
            <w:pPr>
              <w:pStyle w:val="TableText"/>
              <w:rPr>
                <w:b/>
                <w:bCs/>
              </w:rPr>
            </w:pPr>
            <w:r w:rsidRPr="00FC38A1">
              <w:rPr>
                <w:b/>
                <w:bCs/>
              </w:rPr>
              <w:t>KAO</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CCB3F0C" w14:textId="77777777" w:rsidR="008F6CBC" w:rsidRPr="00FC38A1" w:rsidRDefault="008F6CBC" w:rsidP="00FC38A1">
            <w:pPr>
              <w:pStyle w:val="TableBullet1"/>
              <w:jc w:val="center"/>
              <w:rPr>
                <w:b/>
                <w:bCs/>
                <w:szCs w:val="18"/>
              </w:rPr>
            </w:pPr>
            <w:r w:rsidRPr="00FC38A1">
              <w:rPr>
                <w:b/>
                <w:bCs/>
                <w:szCs w:val="18"/>
              </w:rPr>
              <w:t>Condition</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C3E6B58" w14:textId="77777777" w:rsidR="008F6CBC" w:rsidRPr="00FC38A1" w:rsidRDefault="008F6CBC" w:rsidP="00FC38A1">
            <w:pPr>
              <w:pStyle w:val="TableText"/>
              <w:jc w:val="center"/>
              <w:rPr>
                <w:b/>
                <w:bCs/>
              </w:rPr>
            </w:pPr>
            <w:r w:rsidRPr="00FC38A1">
              <w:rPr>
                <w:b/>
                <w:bCs/>
              </w:rPr>
              <w:t>Noncompliance guide</w:t>
            </w:r>
          </w:p>
        </w:tc>
      </w:tr>
      <w:bookmarkEnd w:id="48"/>
      <w:tr w:rsidR="00003F15" w:rsidRPr="00003F15" w14:paraId="5FF71788"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D6F23F4" w14:textId="7680E029" w:rsidR="00DC1515" w:rsidRPr="00003F15" w:rsidRDefault="00DC1515" w:rsidP="00BB029B">
            <w:pPr>
              <w:pStyle w:val="TableText"/>
            </w:pPr>
            <w:r w:rsidRPr="00003F15">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89FFB74" w14:textId="115CC5C9" w:rsidR="00DC1515" w:rsidRPr="00003F15" w:rsidRDefault="00CF161D" w:rsidP="008E7F4A">
            <w:pPr>
              <w:pStyle w:val="TableBullet1"/>
              <w:rPr>
                <w:szCs w:val="18"/>
              </w:rPr>
            </w:pPr>
            <w:r w:rsidRPr="00003F15">
              <w:rPr>
                <w:szCs w:val="18"/>
              </w:rPr>
              <w:t>5</w:t>
            </w:r>
            <w:r w:rsidR="00DC1515" w:rsidRPr="00003F15">
              <w:rPr>
                <w:szCs w:val="18"/>
              </w:rPr>
              <w:t xml:space="preserve">.5 </w:t>
            </w:r>
            <w:bookmarkStart w:id="49" w:name="_Hlk108525544"/>
            <w:r w:rsidR="00DC1515" w:rsidRPr="00003F15">
              <w:rPr>
                <w:szCs w:val="18"/>
              </w:rPr>
              <w:t xml:space="preserve">A single email notifying the </w:t>
            </w:r>
            <w:r w:rsidR="00DC1515" w:rsidRPr="00003F15">
              <w:rPr>
                <w:i/>
                <w:iCs/>
                <w:szCs w:val="18"/>
              </w:rPr>
              <w:t xml:space="preserve">department </w:t>
            </w:r>
            <w:r w:rsidR="00DC1515" w:rsidRPr="00003F15">
              <w:rPr>
                <w:szCs w:val="18"/>
              </w:rPr>
              <w:t xml:space="preserve">of multiple fumigations equilibrium </w:t>
            </w:r>
            <w:r w:rsidR="00496C98" w:rsidRPr="00003F15">
              <w:rPr>
                <w:szCs w:val="18"/>
              </w:rPr>
              <w:t>m</w:t>
            </w:r>
            <w:r w:rsidR="00F6334C" w:rsidRPr="00003F15">
              <w:rPr>
                <w:szCs w:val="18"/>
              </w:rPr>
              <w:t>ust</w:t>
            </w:r>
            <w:r w:rsidR="00DC1515" w:rsidRPr="00003F15">
              <w:rPr>
                <w:szCs w:val="18"/>
              </w:rPr>
              <w:t xml:space="preserve"> only be used in the following circumstances:</w:t>
            </w:r>
          </w:p>
          <w:p w14:paraId="68070876" w14:textId="665BBFAE" w:rsidR="00651006" w:rsidRPr="00003F15" w:rsidRDefault="00F2034F" w:rsidP="002A0C3E">
            <w:pPr>
              <w:pStyle w:val="TableBullet1"/>
              <w:numPr>
                <w:ilvl w:val="0"/>
                <w:numId w:val="47"/>
              </w:numPr>
              <w:rPr>
                <w:szCs w:val="18"/>
              </w:rPr>
            </w:pPr>
            <w:r w:rsidRPr="00003F15">
              <w:rPr>
                <w:szCs w:val="18"/>
              </w:rPr>
              <w:t>t</w:t>
            </w:r>
            <w:r w:rsidR="00651006" w:rsidRPr="00003F15">
              <w:rPr>
                <w:szCs w:val="18"/>
              </w:rPr>
              <w:t xml:space="preserve">he fumigations in the email must all be </w:t>
            </w:r>
            <w:r w:rsidR="00651006" w:rsidRPr="00003F15">
              <w:rPr>
                <w:iCs/>
                <w:szCs w:val="18"/>
              </w:rPr>
              <w:t>car</w:t>
            </w:r>
            <w:r w:rsidR="00651006" w:rsidRPr="00003F15">
              <w:rPr>
                <w:szCs w:val="18"/>
              </w:rPr>
              <w:t xml:space="preserve">ried out at the same </w:t>
            </w:r>
            <w:r w:rsidR="00970772" w:rsidRPr="00003F15">
              <w:rPr>
                <w:i/>
                <w:szCs w:val="18"/>
              </w:rPr>
              <w:t>approved arrangement</w:t>
            </w:r>
            <w:r w:rsidR="00651006" w:rsidRPr="00003F15">
              <w:rPr>
                <w:i/>
                <w:szCs w:val="18"/>
              </w:rPr>
              <w:t xml:space="preserve"> site</w:t>
            </w:r>
          </w:p>
          <w:p w14:paraId="51C7E991" w14:textId="44556554" w:rsidR="00DC1515" w:rsidRPr="00003F15" w:rsidRDefault="00F2034F" w:rsidP="002A0C3E">
            <w:pPr>
              <w:pStyle w:val="TableBullet1"/>
              <w:numPr>
                <w:ilvl w:val="0"/>
                <w:numId w:val="47"/>
              </w:numPr>
              <w:rPr>
                <w:szCs w:val="18"/>
              </w:rPr>
            </w:pPr>
            <w:r w:rsidRPr="00003F15">
              <w:rPr>
                <w:szCs w:val="18"/>
              </w:rPr>
              <w:t>t</w:t>
            </w:r>
            <w:r w:rsidR="00651006" w:rsidRPr="00003F15">
              <w:rPr>
                <w:szCs w:val="18"/>
              </w:rPr>
              <w:t xml:space="preserve">he </w:t>
            </w:r>
            <w:r w:rsidR="00496C98" w:rsidRPr="00003F15">
              <w:rPr>
                <w:szCs w:val="18"/>
              </w:rPr>
              <w:t>end times</w:t>
            </w:r>
            <w:r w:rsidR="001B1BEF" w:rsidRPr="00003F15">
              <w:rPr>
                <w:szCs w:val="18"/>
              </w:rPr>
              <w:t xml:space="preserve"> for</w:t>
            </w:r>
            <w:r w:rsidR="00651006" w:rsidRPr="00003F15">
              <w:rPr>
                <w:szCs w:val="18"/>
              </w:rPr>
              <w:t xml:space="preserve"> all the fumigations in the email must be within 1 hour of each other</w:t>
            </w:r>
          </w:p>
          <w:p w14:paraId="61A4751B" w14:textId="4FE1A835" w:rsidR="00651006" w:rsidRPr="00003F15" w:rsidRDefault="00F2034F" w:rsidP="002A0C3E">
            <w:pPr>
              <w:pStyle w:val="TableBullet1"/>
              <w:numPr>
                <w:ilvl w:val="0"/>
                <w:numId w:val="47"/>
              </w:numPr>
              <w:rPr>
                <w:szCs w:val="18"/>
              </w:rPr>
            </w:pPr>
            <w:r w:rsidRPr="00003F15">
              <w:rPr>
                <w:szCs w:val="18"/>
              </w:rPr>
              <w:t>f</w:t>
            </w:r>
            <w:r w:rsidR="00651006" w:rsidRPr="00003F15">
              <w:rPr>
                <w:szCs w:val="18"/>
              </w:rPr>
              <w:t>or each fumigation in the email, the following information must be provided in the body of the email</w:t>
            </w:r>
          </w:p>
          <w:p w14:paraId="07C09571" w14:textId="77777777" w:rsidR="00651006" w:rsidRPr="00003F15" w:rsidRDefault="00651006" w:rsidP="002A0C3E">
            <w:pPr>
              <w:pStyle w:val="TableBullet1"/>
              <w:numPr>
                <w:ilvl w:val="0"/>
                <w:numId w:val="48"/>
              </w:numPr>
              <w:rPr>
                <w:szCs w:val="18"/>
              </w:rPr>
            </w:pPr>
            <w:r w:rsidRPr="00003F15">
              <w:rPr>
                <w:szCs w:val="18"/>
              </w:rPr>
              <w:t xml:space="preserve">biosecurity entry number(s) associated with the </w:t>
            </w:r>
            <w:r w:rsidRPr="00003F15">
              <w:rPr>
                <w:i/>
                <w:szCs w:val="18"/>
              </w:rPr>
              <w:t>goods</w:t>
            </w:r>
            <w:r w:rsidRPr="00003F15">
              <w:rPr>
                <w:szCs w:val="18"/>
              </w:rPr>
              <w:t xml:space="preserve"> being fumigated</w:t>
            </w:r>
          </w:p>
          <w:p w14:paraId="0231B226" w14:textId="77777777" w:rsidR="00651006" w:rsidRPr="00003F15" w:rsidRDefault="00651006" w:rsidP="002A0C3E">
            <w:pPr>
              <w:pStyle w:val="TableBullet1"/>
              <w:numPr>
                <w:ilvl w:val="0"/>
                <w:numId w:val="48"/>
              </w:numPr>
              <w:rPr>
                <w:szCs w:val="18"/>
              </w:rPr>
            </w:pPr>
            <w:r w:rsidRPr="00003F15">
              <w:rPr>
                <w:szCs w:val="18"/>
              </w:rPr>
              <w:t xml:space="preserve">container number(s) associated with the </w:t>
            </w:r>
            <w:r w:rsidRPr="00003F15">
              <w:rPr>
                <w:i/>
                <w:szCs w:val="18"/>
              </w:rPr>
              <w:t>goods</w:t>
            </w:r>
            <w:r w:rsidRPr="00003F15">
              <w:rPr>
                <w:szCs w:val="18"/>
              </w:rPr>
              <w:t xml:space="preserve"> being fumigated</w:t>
            </w:r>
          </w:p>
          <w:p w14:paraId="478C01B8" w14:textId="40D266A6" w:rsidR="00651006" w:rsidRPr="00003F15" w:rsidRDefault="00651006" w:rsidP="002A0C3E">
            <w:pPr>
              <w:pStyle w:val="TableBullet1"/>
              <w:numPr>
                <w:ilvl w:val="0"/>
                <w:numId w:val="48"/>
              </w:numPr>
              <w:rPr>
                <w:szCs w:val="18"/>
              </w:rPr>
            </w:pPr>
            <w:r w:rsidRPr="00003F15">
              <w:rPr>
                <w:szCs w:val="18"/>
              </w:rPr>
              <w:t>time at which equilibrium was reached</w:t>
            </w:r>
          </w:p>
          <w:bookmarkEnd w:id="49"/>
          <w:p w14:paraId="6BC31257" w14:textId="48EE6236" w:rsidR="00651006" w:rsidRPr="00003F15" w:rsidRDefault="00F2034F" w:rsidP="002A0C3E">
            <w:pPr>
              <w:pStyle w:val="TableBullet1"/>
              <w:numPr>
                <w:ilvl w:val="0"/>
                <w:numId w:val="47"/>
              </w:numPr>
              <w:rPr>
                <w:szCs w:val="18"/>
              </w:rPr>
            </w:pPr>
            <w:r w:rsidRPr="00003F15">
              <w:rPr>
                <w:szCs w:val="18"/>
              </w:rPr>
              <w:t>t</w:t>
            </w:r>
            <w:r w:rsidR="006C68A1" w:rsidRPr="00003F15">
              <w:rPr>
                <w:szCs w:val="18"/>
              </w:rPr>
              <w:t xml:space="preserve">he date and time in the subject field of the </w:t>
            </w:r>
            <w:r w:rsidR="00664CB1" w:rsidRPr="00003F15">
              <w:rPr>
                <w:szCs w:val="18"/>
              </w:rPr>
              <w:t xml:space="preserve">notification </w:t>
            </w:r>
            <w:r w:rsidR="00F6334C" w:rsidRPr="00003F15">
              <w:rPr>
                <w:szCs w:val="18"/>
              </w:rPr>
              <w:t xml:space="preserve">email </w:t>
            </w:r>
            <w:r w:rsidR="001B1BEF" w:rsidRPr="00003F15">
              <w:rPr>
                <w:szCs w:val="18"/>
              </w:rPr>
              <w:t xml:space="preserve">must be the earliest </w:t>
            </w:r>
            <w:r w:rsidR="00496C98" w:rsidRPr="00003F15">
              <w:rPr>
                <w:szCs w:val="18"/>
              </w:rPr>
              <w:t>end time</w:t>
            </w:r>
            <w:r w:rsidR="001B1BEF" w:rsidRPr="00003F15">
              <w:rPr>
                <w:szCs w:val="18"/>
              </w:rPr>
              <w:t xml:space="preserve"> of all the fumigations in the</w:t>
            </w:r>
            <w:r w:rsidR="00F6334C" w:rsidRPr="00003F15">
              <w:rPr>
                <w:szCs w:val="18"/>
              </w:rPr>
              <w:t xml:space="preserve"> body of the</w:t>
            </w:r>
            <w:r w:rsidR="001B1BEF" w:rsidRPr="00003F15">
              <w:rPr>
                <w:szCs w:val="18"/>
              </w:rPr>
              <w:t xml:space="preserve"> email.</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01005A4" w14:textId="77777777" w:rsidR="00651006" w:rsidRPr="00003F15" w:rsidRDefault="00651006" w:rsidP="00651006">
            <w:pPr>
              <w:pStyle w:val="TableText"/>
              <w:rPr>
                <w:i/>
                <w:iCs/>
              </w:rPr>
            </w:pPr>
            <w:r w:rsidRPr="00003F15">
              <w:rPr>
                <w:i/>
                <w:iCs/>
              </w:rPr>
              <w:t>Minor</w:t>
            </w:r>
          </w:p>
          <w:p w14:paraId="35A3977B" w14:textId="189428E3" w:rsidR="00DC1515" w:rsidRPr="00003F15" w:rsidRDefault="00651006" w:rsidP="00CA3B4A">
            <w:pPr>
              <w:pStyle w:val="TableText"/>
              <w:jc w:val="right"/>
              <w:rPr>
                <w:i/>
                <w:iCs/>
              </w:rPr>
            </w:pPr>
            <w:r w:rsidRPr="00003F15">
              <w:rPr>
                <w:rFonts w:cstheme="majorHAnsi"/>
                <w:sz w:val="16"/>
                <w:szCs w:val="16"/>
              </w:rPr>
              <w:t xml:space="preserve">Reference: </w:t>
            </w:r>
            <w:r w:rsidR="004A6B2A">
              <w:rPr>
                <w:rFonts w:cstheme="majorHAnsi"/>
                <w:sz w:val="16"/>
                <w:szCs w:val="16"/>
              </w:rPr>
              <w:t>5011</w:t>
            </w:r>
          </w:p>
        </w:tc>
      </w:tr>
    </w:tbl>
    <w:p w14:paraId="52717C97" w14:textId="3BE2E7A6" w:rsidR="00E35029" w:rsidRPr="00003F15" w:rsidRDefault="00E35029">
      <w:pPr>
        <w:spacing w:after="0" w:line="240" w:lineRule="auto"/>
        <w:rPr>
          <w:rFonts w:ascii="Calibri" w:eastAsia="Times New Roman" w:hAnsi="Calibri" w:cs="Times New Roman"/>
          <w:b/>
          <w:bCs/>
          <w:sz w:val="36"/>
          <w:szCs w:val="24"/>
        </w:rPr>
      </w:pPr>
      <w:r w:rsidRPr="00003F15">
        <w:br w:type="page"/>
      </w:r>
    </w:p>
    <w:p w14:paraId="17EFF10D" w14:textId="505E0FB8" w:rsidR="00E35029" w:rsidRPr="00B01B08" w:rsidRDefault="00E35029" w:rsidP="00E35029">
      <w:pPr>
        <w:pStyle w:val="Heading3"/>
        <w:numPr>
          <w:ilvl w:val="0"/>
          <w:numId w:val="0"/>
        </w:numPr>
        <w:ind w:left="964" w:hanging="964"/>
      </w:pPr>
      <w:bookmarkStart w:id="50" w:name="_Toc113529106"/>
      <w:r w:rsidRPr="00003F15">
        <w:lastRenderedPageBreak/>
        <w:t xml:space="preserve">Table </w:t>
      </w:r>
      <w:r w:rsidR="00CF161D" w:rsidRPr="00003F15">
        <w:t>6</w:t>
      </w:r>
      <w:r w:rsidRPr="00003F15">
        <w:t xml:space="preserve"> </w:t>
      </w:r>
      <w:bookmarkStart w:id="51" w:name="_Hlk111539339"/>
      <w:bookmarkStart w:id="52" w:name="_Hlk111474617"/>
      <w:r w:rsidR="00E5420E">
        <w:t>Photographs of</w:t>
      </w:r>
      <w:r w:rsidR="00831231">
        <w:t xml:space="preserve"> </w:t>
      </w:r>
      <w:bookmarkEnd w:id="51"/>
      <w:r w:rsidR="00831231">
        <w:t>i</w:t>
      </w:r>
      <w:r w:rsidR="00974941" w:rsidRPr="00B01B08">
        <w:t>nstrument</w:t>
      </w:r>
      <w:bookmarkEnd w:id="52"/>
      <w:r w:rsidR="00FA359F" w:rsidRPr="00B01B08">
        <w:t xml:space="preserve"> readings</w:t>
      </w:r>
      <w:bookmarkEnd w:id="50"/>
    </w:p>
    <w:p w14:paraId="34A0E5FE" w14:textId="77777777" w:rsidR="00985A55" w:rsidRPr="00003F15" w:rsidRDefault="00985A55" w:rsidP="00985A55">
      <w:pPr>
        <w:pStyle w:val="Heading4"/>
        <w:numPr>
          <w:ilvl w:val="0"/>
          <w:numId w:val="0"/>
        </w:numPr>
        <w:ind w:left="964" w:hanging="964"/>
      </w:pPr>
      <w:r w:rsidRPr="00003F15">
        <w:t>Information</w:t>
      </w:r>
    </w:p>
    <w:p w14:paraId="322DA5F9" w14:textId="6966B1FC" w:rsidR="007B3448" w:rsidRPr="00003F15" w:rsidRDefault="00985A55" w:rsidP="00E26194">
      <w:pPr>
        <w:pStyle w:val="TableBullet1"/>
        <w:numPr>
          <w:ilvl w:val="0"/>
          <w:numId w:val="22"/>
        </w:numPr>
      </w:pPr>
      <w:r w:rsidRPr="00003F15">
        <w:t xml:space="preserve">Photographs are to be made available to </w:t>
      </w:r>
      <w:r w:rsidRPr="00805292">
        <w:rPr>
          <w:i/>
        </w:rPr>
        <w:t>department</w:t>
      </w:r>
      <w:r w:rsidRPr="00805292">
        <w:rPr>
          <w:i/>
          <w:iCs/>
        </w:rPr>
        <w:t>al</w:t>
      </w:r>
      <w:r w:rsidRPr="00003F15">
        <w:t xml:space="preserve"> officers or </w:t>
      </w:r>
      <w:r w:rsidRPr="00805292">
        <w:rPr>
          <w:i/>
        </w:rPr>
        <w:t>department</w:t>
      </w:r>
      <w:r w:rsidRPr="00003F15">
        <w:t xml:space="preserve"> approved </w:t>
      </w:r>
      <w:r w:rsidRPr="00805292">
        <w:rPr>
          <w:i/>
        </w:rPr>
        <w:t>auditor</w:t>
      </w:r>
      <w:r w:rsidRPr="00003F15">
        <w:t>s as requested.</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003F15" w:rsidRPr="00003F15" w14:paraId="19D64C84" w14:textId="77777777" w:rsidTr="00BB029B">
        <w:trPr>
          <w:cantSplit/>
          <w:tblHeader/>
        </w:trPr>
        <w:tc>
          <w:tcPr>
            <w:tcW w:w="703" w:type="pct"/>
            <w:tcBorders>
              <w:top w:val="single" w:sz="6" w:space="0" w:color="auto"/>
              <w:bottom w:val="single" w:sz="4" w:space="0" w:color="auto"/>
            </w:tcBorders>
            <w:tcMar>
              <w:left w:w="108" w:type="dxa"/>
              <w:right w:w="108" w:type="dxa"/>
            </w:tcMar>
            <w:vAlign w:val="center"/>
          </w:tcPr>
          <w:p w14:paraId="2FF4D6C2" w14:textId="0D07EEE3" w:rsidR="00E35029" w:rsidRPr="00003F15" w:rsidRDefault="00E35029" w:rsidP="00BB029B">
            <w:pPr>
              <w:pStyle w:val="TableHeading"/>
            </w:pPr>
            <w:r w:rsidRPr="00003F15">
              <w:t>KAO</w:t>
            </w:r>
          </w:p>
        </w:tc>
        <w:tc>
          <w:tcPr>
            <w:tcW w:w="3360" w:type="pct"/>
            <w:tcBorders>
              <w:top w:val="single" w:sz="6" w:space="0" w:color="auto"/>
              <w:bottom w:val="single" w:sz="4" w:space="0" w:color="auto"/>
            </w:tcBorders>
            <w:tcMar>
              <w:left w:w="108" w:type="dxa"/>
              <w:right w:w="108" w:type="dxa"/>
            </w:tcMar>
            <w:vAlign w:val="center"/>
          </w:tcPr>
          <w:p w14:paraId="5EDFA2BF" w14:textId="77777777" w:rsidR="00E35029" w:rsidRPr="00003F15" w:rsidRDefault="00E35029" w:rsidP="00BB029B">
            <w:pPr>
              <w:pStyle w:val="TableHeading"/>
              <w:jc w:val="center"/>
            </w:pPr>
            <w:r w:rsidRPr="00003F15">
              <w:t>Condition</w:t>
            </w:r>
          </w:p>
        </w:tc>
        <w:tc>
          <w:tcPr>
            <w:tcW w:w="937" w:type="pct"/>
            <w:tcBorders>
              <w:top w:val="single" w:sz="6" w:space="0" w:color="auto"/>
              <w:bottom w:val="single" w:sz="4" w:space="0" w:color="auto"/>
            </w:tcBorders>
            <w:tcMar>
              <w:left w:w="108" w:type="dxa"/>
              <w:right w:w="108" w:type="dxa"/>
            </w:tcMar>
            <w:vAlign w:val="center"/>
          </w:tcPr>
          <w:p w14:paraId="44736429" w14:textId="77777777" w:rsidR="00E35029" w:rsidRPr="00003F15" w:rsidRDefault="00E35029" w:rsidP="00BB029B">
            <w:pPr>
              <w:pStyle w:val="TableHeading"/>
              <w:jc w:val="center"/>
            </w:pPr>
            <w:r w:rsidRPr="00003F15">
              <w:t>Noncompliance guide</w:t>
            </w:r>
          </w:p>
        </w:tc>
      </w:tr>
      <w:tr w:rsidR="00A0754B" w:rsidRPr="00003F15" w14:paraId="2C2BCBB0"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D4232B4" w14:textId="225C0A75" w:rsidR="00A0754B" w:rsidRPr="00003F15" w:rsidRDefault="00A0754B" w:rsidP="00A0754B">
            <w:pPr>
              <w:pStyle w:val="TableText"/>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92386AA" w14:textId="35427972" w:rsidR="0034666C" w:rsidRDefault="00A0754B" w:rsidP="00A0754B">
            <w:pPr>
              <w:spacing w:after="120" w:line="240" w:lineRule="auto"/>
              <w:rPr>
                <w:rFonts w:cstheme="minorHAnsi"/>
                <w:sz w:val="18"/>
                <w:szCs w:val="18"/>
              </w:rPr>
            </w:pPr>
            <w:r w:rsidRPr="00003F15">
              <w:rPr>
                <w:rFonts w:cstheme="minorHAnsi"/>
                <w:sz w:val="18"/>
                <w:szCs w:val="18"/>
              </w:rPr>
              <w:t>6.</w:t>
            </w:r>
            <w:r w:rsidR="002600E7">
              <w:rPr>
                <w:rFonts w:cstheme="minorHAnsi"/>
                <w:sz w:val="18"/>
                <w:szCs w:val="18"/>
              </w:rPr>
              <w:t>1</w:t>
            </w:r>
            <w:r w:rsidRPr="00003F15">
              <w:rPr>
                <w:rFonts w:cstheme="minorHAnsi"/>
                <w:sz w:val="18"/>
                <w:szCs w:val="18"/>
              </w:rPr>
              <w:t xml:space="preserve"> </w:t>
            </w:r>
            <w:r w:rsidR="002164E7">
              <w:rPr>
                <w:rFonts w:cstheme="minorHAnsi"/>
                <w:sz w:val="18"/>
                <w:szCs w:val="18"/>
              </w:rPr>
              <w:t>Photographs</w:t>
            </w:r>
            <w:r w:rsidR="00480012">
              <w:rPr>
                <w:rFonts w:cstheme="minorHAnsi"/>
                <w:sz w:val="18"/>
                <w:szCs w:val="18"/>
              </w:rPr>
              <w:t xml:space="preserve"> </w:t>
            </w:r>
            <w:r w:rsidRPr="00003F15">
              <w:rPr>
                <w:rFonts w:cstheme="minorHAnsi"/>
                <w:sz w:val="18"/>
                <w:szCs w:val="18"/>
              </w:rPr>
              <w:t>must be taken of the initial and final fumigant concentration readings on the display of the fumigant monitoring instrument which match the readings on the record of fumigation</w:t>
            </w:r>
            <w:r w:rsidR="0034666C">
              <w:rPr>
                <w:rFonts w:cstheme="minorHAnsi"/>
                <w:sz w:val="18"/>
                <w:szCs w:val="18"/>
              </w:rPr>
              <w:t>.</w:t>
            </w:r>
          </w:p>
          <w:p w14:paraId="7F9FF98E" w14:textId="15C3CC45" w:rsidR="000F60F3" w:rsidRPr="004D427E" w:rsidRDefault="00A0754B" w:rsidP="00A0754B">
            <w:pPr>
              <w:spacing w:after="120" w:line="240" w:lineRule="auto"/>
              <w:rPr>
                <w:rFonts w:cstheme="minorHAnsi"/>
                <w:sz w:val="18"/>
                <w:szCs w:val="18"/>
              </w:rPr>
            </w:pPr>
            <w:r w:rsidRPr="00003F15">
              <w:rPr>
                <w:rFonts w:cstheme="minorHAnsi"/>
                <w:sz w:val="18"/>
                <w:szCs w:val="18"/>
              </w:rPr>
              <w:t>Note: Photographs of TLV readings are not required</w:t>
            </w:r>
            <w:r w:rsidR="0034666C">
              <w:rPr>
                <w:rFonts w:cstheme="minorHAnsi"/>
                <w:sz w:val="18"/>
                <w:szCs w:val="18"/>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7CE7B66A" w14:textId="1CBF694B" w:rsidR="00A0754B" w:rsidRPr="00003F15" w:rsidRDefault="00A0754B" w:rsidP="00A0754B">
            <w:pPr>
              <w:pStyle w:val="TableText"/>
              <w:rPr>
                <w:i/>
                <w:iCs/>
              </w:rPr>
            </w:pPr>
            <w:r w:rsidRPr="00003F15">
              <w:rPr>
                <w:i/>
                <w:iCs/>
              </w:rPr>
              <w:t>Major</w:t>
            </w:r>
          </w:p>
          <w:p w14:paraId="22F1AAA2" w14:textId="19902387" w:rsidR="00A0754B" w:rsidRPr="00003F15" w:rsidRDefault="00A0754B" w:rsidP="00A0754B">
            <w:pPr>
              <w:pStyle w:val="TableText"/>
              <w:jc w:val="right"/>
            </w:pPr>
            <w:r w:rsidRPr="00003F15">
              <w:rPr>
                <w:rFonts w:cstheme="majorHAnsi"/>
                <w:sz w:val="16"/>
                <w:szCs w:val="16"/>
              </w:rPr>
              <w:t xml:space="preserve">Reference: </w:t>
            </w:r>
            <w:r w:rsidR="004A6B2A">
              <w:rPr>
                <w:rFonts w:cstheme="majorHAnsi"/>
                <w:sz w:val="16"/>
                <w:szCs w:val="16"/>
              </w:rPr>
              <w:t>5012</w:t>
            </w:r>
          </w:p>
        </w:tc>
      </w:tr>
      <w:tr w:rsidR="00746962" w:rsidRPr="00746962" w14:paraId="5D2AE81A"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DD25C6C" w14:textId="159C6A3E" w:rsidR="002164E7" w:rsidRDefault="002164E7" w:rsidP="002164E7">
            <w:pPr>
              <w:pStyle w:val="TableText"/>
              <w:rPr>
                <w:color w:val="00B050"/>
              </w:rPr>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CA499DA" w14:textId="6C22A4B4" w:rsidR="002164E7" w:rsidRPr="00746962" w:rsidRDefault="002164E7" w:rsidP="002164E7">
            <w:pPr>
              <w:spacing w:after="120" w:line="240" w:lineRule="auto"/>
              <w:rPr>
                <w:rFonts w:cstheme="minorHAnsi"/>
                <w:sz w:val="18"/>
                <w:szCs w:val="18"/>
              </w:rPr>
            </w:pPr>
            <w:r w:rsidRPr="00746962">
              <w:rPr>
                <w:rFonts w:cstheme="minorHAnsi"/>
                <w:sz w:val="18"/>
                <w:szCs w:val="18"/>
              </w:rPr>
              <w:t>6.2 Photographs of the initial and final fumigant concentration readings on the display of the fumigant monitoring instrument must be electronically stamped with the:</w:t>
            </w:r>
          </w:p>
          <w:p w14:paraId="7466F154" w14:textId="77777777" w:rsidR="002164E7" w:rsidRPr="00746962" w:rsidRDefault="002164E7" w:rsidP="002164E7">
            <w:pPr>
              <w:pStyle w:val="ListParagraph"/>
              <w:numPr>
                <w:ilvl w:val="0"/>
                <w:numId w:val="30"/>
              </w:numPr>
              <w:spacing w:after="120" w:line="240" w:lineRule="auto"/>
              <w:ind w:left="324" w:hanging="324"/>
              <w:rPr>
                <w:rFonts w:cstheme="minorHAnsi"/>
                <w:sz w:val="18"/>
                <w:szCs w:val="18"/>
              </w:rPr>
            </w:pPr>
            <w:r w:rsidRPr="00746962">
              <w:rPr>
                <w:rFonts w:cstheme="minorHAnsi"/>
                <w:sz w:val="18"/>
                <w:szCs w:val="18"/>
              </w:rPr>
              <w:t>date and time-that each photograph was taken, and the</w:t>
            </w:r>
          </w:p>
          <w:p w14:paraId="0A30A4A8" w14:textId="2A540595" w:rsidR="002164E7" w:rsidRPr="00746962" w:rsidRDefault="002164E7" w:rsidP="002164E7">
            <w:pPr>
              <w:pStyle w:val="ListParagraph"/>
              <w:numPr>
                <w:ilvl w:val="0"/>
                <w:numId w:val="30"/>
              </w:numPr>
              <w:spacing w:after="120" w:line="240" w:lineRule="auto"/>
              <w:ind w:left="324" w:hanging="324"/>
              <w:rPr>
                <w:rFonts w:cstheme="minorHAnsi"/>
                <w:sz w:val="18"/>
                <w:szCs w:val="18"/>
              </w:rPr>
            </w:pPr>
            <w:r w:rsidRPr="00746962">
              <w:rPr>
                <w:rFonts w:cstheme="minorHAnsi"/>
                <w:sz w:val="18"/>
                <w:szCs w:val="18"/>
              </w:rPr>
              <w:t>type of device used to take each photograph.</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B3BD18E" w14:textId="77777777" w:rsidR="002164E7" w:rsidRPr="00746962" w:rsidRDefault="002164E7" w:rsidP="002164E7">
            <w:pPr>
              <w:pStyle w:val="TableText"/>
              <w:rPr>
                <w:i/>
                <w:iCs/>
              </w:rPr>
            </w:pPr>
            <w:r w:rsidRPr="00746962">
              <w:rPr>
                <w:i/>
                <w:iCs/>
              </w:rPr>
              <w:t>Major</w:t>
            </w:r>
          </w:p>
          <w:p w14:paraId="0729799B" w14:textId="6EC122C2" w:rsidR="002164E7" w:rsidRPr="00746962" w:rsidRDefault="002164E7" w:rsidP="006C4308">
            <w:pPr>
              <w:pStyle w:val="TableText"/>
              <w:jc w:val="right"/>
              <w:rPr>
                <w:i/>
                <w:iCs/>
              </w:rPr>
            </w:pPr>
            <w:r w:rsidRPr="00746962">
              <w:rPr>
                <w:rFonts w:cstheme="majorHAnsi"/>
                <w:sz w:val="16"/>
                <w:szCs w:val="16"/>
              </w:rPr>
              <w:t xml:space="preserve">Reference: </w:t>
            </w:r>
            <w:r w:rsidR="004A6B2A">
              <w:rPr>
                <w:rFonts w:cstheme="majorHAnsi"/>
                <w:sz w:val="16"/>
                <w:szCs w:val="16"/>
              </w:rPr>
              <w:t>5013</w:t>
            </w:r>
          </w:p>
        </w:tc>
      </w:tr>
      <w:tr w:rsidR="00746962" w:rsidRPr="00746962" w14:paraId="7DD69836"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DD20EFE" w14:textId="11797F9A" w:rsidR="002164E7" w:rsidRDefault="002164E7" w:rsidP="002164E7">
            <w:pPr>
              <w:pStyle w:val="TableText"/>
              <w:rPr>
                <w:color w:val="00B050"/>
              </w:rPr>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D20E76C" w14:textId="3E05709E" w:rsidR="002164E7" w:rsidRPr="00746962" w:rsidRDefault="002164E7" w:rsidP="002164E7">
            <w:pPr>
              <w:pStyle w:val="TableBullet1"/>
              <w:rPr>
                <w:rFonts w:asciiTheme="majorHAnsi" w:hAnsiTheme="majorHAnsi"/>
              </w:rPr>
            </w:pPr>
            <w:r w:rsidRPr="00746962">
              <w:rPr>
                <w:rFonts w:asciiTheme="majorHAnsi" w:hAnsiTheme="majorHAnsi"/>
              </w:rPr>
              <w:t>6.3 The date-, time- and device type-stamping of photographs must:</w:t>
            </w:r>
          </w:p>
          <w:p w14:paraId="725B0814" w14:textId="77777777" w:rsidR="002164E7" w:rsidRPr="00746962" w:rsidRDefault="002164E7" w:rsidP="002164E7">
            <w:pPr>
              <w:pStyle w:val="TableBullet1"/>
              <w:numPr>
                <w:ilvl w:val="0"/>
                <w:numId w:val="31"/>
              </w:numPr>
              <w:ind w:left="324" w:hanging="324"/>
              <w:rPr>
                <w:rFonts w:asciiTheme="majorHAnsi" w:hAnsiTheme="majorHAnsi"/>
              </w:rPr>
            </w:pPr>
            <w:r w:rsidRPr="00746962">
              <w:rPr>
                <w:rFonts w:asciiTheme="majorHAnsi" w:hAnsiTheme="majorHAnsi"/>
              </w:rPr>
              <w:t>accurately indicate the date and time that each photograph was taken</w:t>
            </w:r>
          </w:p>
          <w:p w14:paraId="2951CC32" w14:textId="77777777" w:rsidR="002164E7" w:rsidRPr="00746962" w:rsidRDefault="002164E7" w:rsidP="002164E7">
            <w:pPr>
              <w:pStyle w:val="TableBullet1"/>
              <w:numPr>
                <w:ilvl w:val="0"/>
                <w:numId w:val="31"/>
              </w:numPr>
              <w:ind w:left="324" w:hanging="324"/>
              <w:rPr>
                <w:rFonts w:asciiTheme="majorHAnsi" w:hAnsiTheme="majorHAnsi"/>
              </w:rPr>
            </w:pPr>
            <w:r w:rsidRPr="00746962">
              <w:rPr>
                <w:rFonts w:asciiTheme="majorHAnsi" w:hAnsiTheme="majorHAnsi"/>
              </w:rPr>
              <w:t>be precise to at least the nearest minute</w:t>
            </w:r>
          </w:p>
          <w:p w14:paraId="4213676A" w14:textId="77777777" w:rsidR="002164E7" w:rsidRPr="00746962" w:rsidRDefault="002164E7" w:rsidP="002164E7">
            <w:pPr>
              <w:pStyle w:val="TableBullet1"/>
              <w:numPr>
                <w:ilvl w:val="0"/>
                <w:numId w:val="31"/>
              </w:numPr>
              <w:ind w:left="324" w:hanging="324"/>
              <w:rPr>
                <w:rFonts w:asciiTheme="majorHAnsi" w:hAnsiTheme="majorHAnsi"/>
              </w:rPr>
            </w:pPr>
            <w:r w:rsidRPr="00746962">
              <w:rPr>
                <w:rFonts w:asciiTheme="majorHAnsi" w:hAnsiTheme="majorHAnsi"/>
              </w:rPr>
              <w:t>be made by the device that was used to take the photographs</w:t>
            </w:r>
          </w:p>
          <w:p w14:paraId="7D7331C2" w14:textId="77777777" w:rsidR="002164E7" w:rsidRPr="00746962" w:rsidRDefault="002164E7" w:rsidP="002164E7">
            <w:pPr>
              <w:pStyle w:val="TableBullet1"/>
              <w:numPr>
                <w:ilvl w:val="0"/>
                <w:numId w:val="31"/>
              </w:numPr>
              <w:ind w:left="324" w:hanging="324"/>
              <w:rPr>
                <w:rFonts w:asciiTheme="majorHAnsi" w:hAnsiTheme="majorHAnsi"/>
              </w:rPr>
            </w:pPr>
            <w:r w:rsidRPr="00746962">
              <w:rPr>
                <w:rFonts w:asciiTheme="majorHAnsi" w:hAnsiTheme="majorHAnsi"/>
              </w:rPr>
              <w:t>be accessible through being</w:t>
            </w:r>
          </w:p>
          <w:p w14:paraId="663C3441" w14:textId="77777777" w:rsidR="002164E7" w:rsidRPr="00746962" w:rsidRDefault="002164E7" w:rsidP="002164E7">
            <w:pPr>
              <w:pStyle w:val="TableBullet1"/>
              <w:numPr>
                <w:ilvl w:val="0"/>
                <w:numId w:val="32"/>
              </w:numPr>
              <w:ind w:left="608" w:hanging="284"/>
              <w:rPr>
                <w:rFonts w:cstheme="minorHAnsi"/>
                <w:szCs w:val="18"/>
              </w:rPr>
            </w:pPr>
            <w:r w:rsidRPr="00746962">
              <w:rPr>
                <w:rFonts w:asciiTheme="majorHAnsi" w:hAnsiTheme="majorHAnsi"/>
              </w:rPr>
              <w:t>visible on the photographs themselves, and/or</w:t>
            </w:r>
          </w:p>
          <w:p w14:paraId="5E961398" w14:textId="2BCCAE01" w:rsidR="002164E7" w:rsidRPr="00746962" w:rsidRDefault="002164E7" w:rsidP="002164E7">
            <w:pPr>
              <w:pStyle w:val="TableBullet1"/>
              <w:numPr>
                <w:ilvl w:val="0"/>
                <w:numId w:val="32"/>
              </w:numPr>
              <w:ind w:left="608" w:hanging="284"/>
              <w:rPr>
                <w:rFonts w:cstheme="minorHAnsi"/>
                <w:szCs w:val="18"/>
              </w:rPr>
            </w:pPr>
            <w:r w:rsidRPr="00746962">
              <w:rPr>
                <w:rFonts w:asciiTheme="majorHAnsi" w:hAnsiTheme="majorHAnsi"/>
              </w:rPr>
              <w:t>present as metadata associated with the photograph files.</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4F7F465" w14:textId="77777777" w:rsidR="002164E7" w:rsidRPr="00746962" w:rsidRDefault="002164E7" w:rsidP="002164E7">
            <w:pPr>
              <w:pStyle w:val="TableText"/>
              <w:rPr>
                <w:i/>
                <w:iCs/>
              </w:rPr>
            </w:pPr>
            <w:r w:rsidRPr="00746962">
              <w:rPr>
                <w:i/>
                <w:iCs/>
              </w:rPr>
              <w:t>Major</w:t>
            </w:r>
          </w:p>
          <w:p w14:paraId="3E7A8895" w14:textId="00C33559" w:rsidR="002164E7" w:rsidRPr="00746962" w:rsidRDefault="002164E7" w:rsidP="006C4308">
            <w:pPr>
              <w:pStyle w:val="TableText"/>
              <w:jc w:val="right"/>
              <w:rPr>
                <w:i/>
                <w:iCs/>
              </w:rPr>
            </w:pPr>
            <w:r w:rsidRPr="00746962">
              <w:rPr>
                <w:rFonts w:cstheme="majorHAnsi"/>
                <w:sz w:val="16"/>
                <w:szCs w:val="16"/>
              </w:rPr>
              <w:t xml:space="preserve">Reference: </w:t>
            </w:r>
            <w:r w:rsidR="004A6B2A">
              <w:rPr>
                <w:rFonts w:cstheme="majorHAnsi"/>
                <w:sz w:val="16"/>
                <w:szCs w:val="16"/>
              </w:rPr>
              <w:t>5014</w:t>
            </w:r>
          </w:p>
        </w:tc>
      </w:tr>
    </w:tbl>
    <w:p w14:paraId="176C9837" w14:textId="77777777" w:rsidR="00E35029" w:rsidRPr="00003F15" w:rsidRDefault="00E35029">
      <w:pPr>
        <w:spacing w:after="0" w:line="240" w:lineRule="auto"/>
        <w:rPr>
          <w:rFonts w:ascii="Calibri" w:eastAsia="Times New Roman" w:hAnsi="Calibri" w:cs="Times New Roman"/>
          <w:b/>
          <w:bCs/>
          <w:sz w:val="36"/>
          <w:szCs w:val="24"/>
        </w:rPr>
      </w:pPr>
      <w:r w:rsidRPr="00003F15">
        <w:br w:type="page"/>
      </w:r>
    </w:p>
    <w:p w14:paraId="64FDE6E6" w14:textId="05EB4865" w:rsidR="00820A6A" w:rsidRPr="00003F15" w:rsidRDefault="00820A6A" w:rsidP="00820A6A">
      <w:pPr>
        <w:pStyle w:val="Heading3"/>
        <w:numPr>
          <w:ilvl w:val="0"/>
          <w:numId w:val="0"/>
        </w:numPr>
        <w:ind w:left="964" w:hanging="964"/>
      </w:pPr>
      <w:bookmarkStart w:id="53" w:name="_Toc113529107"/>
      <w:r w:rsidRPr="00003F15">
        <w:lastRenderedPageBreak/>
        <w:t xml:space="preserve">Table </w:t>
      </w:r>
      <w:r w:rsidR="00CF161D" w:rsidRPr="00003F15">
        <w:t>7</w:t>
      </w:r>
      <w:r w:rsidRPr="00003F15">
        <w:t xml:space="preserve"> Recording the fumigation</w:t>
      </w:r>
      <w:bookmarkEnd w:id="53"/>
    </w:p>
    <w:p w14:paraId="7B90030E" w14:textId="77777777" w:rsidR="00820A6A" w:rsidRPr="00003F15" w:rsidRDefault="00820A6A" w:rsidP="00820A6A">
      <w:pPr>
        <w:pStyle w:val="Heading4"/>
        <w:numPr>
          <w:ilvl w:val="0"/>
          <w:numId w:val="0"/>
        </w:numPr>
        <w:ind w:left="964" w:hanging="964"/>
      </w:pPr>
      <w:r w:rsidRPr="00003F15">
        <w:t>Information</w:t>
      </w:r>
    </w:p>
    <w:p w14:paraId="5ED239CD" w14:textId="037AB577" w:rsidR="00820A6A" w:rsidRPr="00003F15" w:rsidRDefault="006F57EA" w:rsidP="001F04BC">
      <w:pPr>
        <w:pStyle w:val="TableBullet1"/>
        <w:numPr>
          <w:ilvl w:val="0"/>
          <w:numId w:val="22"/>
        </w:numPr>
      </w:pPr>
      <w:r w:rsidRPr="00003F15">
        <w:t xml:space="preserve">An example record of fumigation form is provided in the </w:t>
      </w:r>
      <w:r w:rsidRPr="00003F15">
        <w:rPr>
          <w:i/>
          <w:iCs/>
        </w:rPr>
        <w:t>Methyl bromide fumigation methodology</w:t>
      </w:r>
      <w:r w:rsidRPr="00003F15">
        <w:t xml:space="preserve"> available on the </w:t>
      </w:r>
      <w:r w:rsidRPr="00003F15">
        <w:rPr>
          <w:i/>
        </w:rPr>
        <w:t>department</w:t>
      </w:r>
      <w:r w:rsidRPr="00003F15">
        <w:t xml:space="preserve">’s </w:t>
      </w:r>
      <w:hyperlink r:id="rId32" w:anchor="methyl-bromide-fumigation" w:history="1">
        <w:r w:rsidRPr="00DE4AB9">
          <w:rPr>
            <w:rStyle w:val="Hyperlink"/>
          </w:rPr>
          <w:t>website</w:t>
        </w:r>
      </w:hyperlink>
      <w:r w:rsidRPr="00003F15">
        <w:t>.</w:t>
      </w:r>
    </w:p>
    <w:p w14:paraId="5AF590D4" w14:textId="1B4D110C" w:rsidR="005B5354" w:rsidRPr="00003F15" w:rsidRDefault="00EB3DCD" w:rsidP="001F04BC">
      <w:pPr>
        <w:pStyle w:val="TableBullet1"/>
        <w:numPr>
          <w:ilvl w:val="0"/>
          <w:numId w:val="22"/>
        </w:numPr>
      </w:pPr>
      <w:bookmarkStart w:id="54" w:name="_Hlk106223205"/>
      <w:r w:rsidRPr="00003F15">
        <w:t xml:space="preserve">The </w:t>
      </w:r>
      <w:r w:rsidRPr="00003F15">
        <w:rPr>
          <w:i/>
        </w:rPr>
        <w:t>department</w:t>
      </w:r>
      <w:r w:rsidRPr="00003F15">
        <w:t xml:space="preserve"> </w:t>
      </w:r>
      <w:r w:rsidR="00B46C3D" w:rsidRPr="00003F15">
        <w:t>will</w:t>
      </w:r>
      <w:r w:rsidRPr="00003F15">
        <w:t xml:space="preserve"> accept r</w:t>
      </w:r>
      <w:r w:rsidR="005B5354" w:rsidRPr="00003F15">
        <w:t>ecords of fumigation</w:t>
      </w:r>
      <w:r w:rsidRPr="00003F15">
        <w:t xml:space="preserve"> in a variety of formats</w:t>
      </w:r>
      <w:r w:rsidR="00B46C3D" w:rsidRPr="00003F15">
        <w:t xml:space="preserve">, </w:t>
      </w:r>
      <w:r w:rsidR="00F87953">
        <w:t>for example</w:t>
      </w:r>
      <w:r w:rsidRPr="00003F15">
        <w:t>:</w:t>
      </w:r>
    </w:p>
    <w:p w14:paraId="1B76EE5B" w14:textId="77777777" w:rsidR="00EB3DCD" w:rsidRPr="00003F15" w:rsidRDefault="00EB3DCD" w:rsidP="005B5354">
      <w:pPr>
        <w:pStyle w:val="TableBullet1"/>
        <w:numPr>
          <w:ilvl w:val="1"/>
          <w:numId w:val="22"/>
        </w:numPr>
        <w:ind w:left="709" w:hanging="283"/>
      </w:pPr>
      <w:r w:rsidRPr="00003F15">
        <w:t xml:space="preserve">the example </w:t>
      </w:r>
      <w:proofErr w:type="gramStart"/>
      <w:r w:rsidRPr="00003F15">
        <w:t>record</w:t>
      </w:r>
      <w:proofErr w:type="gramEnd"/>
      <w:r w:rsidRPr="00003F15">
        <w:t xml:space="preserve"> of fumigation form provided in the </w:t>
      </w:r>
      <w:r w:rsidRPr="00003F15">
        <w:rPr>
          <w:i/>
          <w:iCs/>
        </w:rPr>
        <w:t>Methyl bromide fumigation methodology</w:t>
      </w:r>
    </w:p>
    <w:p w14:paraId="3C6EC9A7" w14:textId="13246E1A" w:rsidR="005B5354" w:rsidRPr="00003F15" w:rsidRDefault="00EB3DCD" w:rsidP="005B5354">
      <w:pPr>
        <w:pStyle w:val="TableBullet1"/>
        <w:numPr>
          <w:ilvl w:val="1"/>
          <w:numId w:val="22"/>
        </w:numPr>
        <w:ind w:left="709" w:hanging="283"/>
      </w:pPr>
      <w:r w:rsidRPr="00003F15">
        <w:t xml:space="preserve">the </w:t>
      </w:r>
      <w:r w:rsidR="005B5354" w:rsidRPr="00003F15">
        <w:rPr>
          <w:i/>
        </w:rPr>
        <w:t>department</w:t>
      </w:r>
      <w:r w:rsidR="005B5354" w:rsidRPr="00003F15">
        <w:t>’s electronic Microsoft Excel template</w:t>
      </w:r>
      <w:r w:rsidR="000073E5" w:rsidRPr="00003F15">
        <w:t xml:space="preserve"> (available from </w:t>
      </w:r>
      <w:hyperlink r:id="rId33" w:history="1">
        <w:r w:rsidR="000073E5" w:rsidRPr="00DE4AB9">
          <w:rPr>
            <w:rStyle w:val="Hyperlink"/>
          </w:rPr>
          <w:t>treatments@</w:t>
        </w:r>
        <w:r w:rsidR="007966F2" w:rsidRPr="00DE4AB9">
          <w:rPr>
            <w:rStyle w:val="Hyperlink"/>
          </w:rPr>
          <w:t>agriculture</w:t>
        </w:r>
        <w:r w:rsidR="000073E5" w:rsidRPr="00DE4AB9">
          <w:rPr>
            <w:rStyle w:val="Hyperlink"/>
          </w:rPr>
          <w:t>.gov.au</w:t>
        </w:r>
      </w:hyperlink>
      <w:r w:rsidR="000073E5" w:rsidRPr="00003F15">
        <w:t>)</w:t>
      </w:r>
    </w:p>
    <w:p w14:paraId="6978379A" w14:textId="46598727" w:rsidR="005B5354" w:rsidRPr="00003F15" w:rsidRDefault="005B5354" w:rsidP="005B5354">
      <w:pPr>
        <w:pStyle w:val="TableBullet1"/>
        <w:numPr>
          <w:ilvl w:val="1"/>
          <w:numId w:val="22"/>
        </w:numPr>
        <w:ind w:left="709" w:hanging="283"/>
      </w:pPr>
      <w:r w:rsidRPr="00003F15">
        <w:t>a</w:t>
      </w:r>
      <w:r w:rsidR="00EB3DCD" w:rsidRPr="00003F15">
        <w:t xml:space="preserve"> record of fumigation from a</w:t>
      </w:r>
      <w:r w:rsidRPr="00003F15">
        <w:t xml:space="preserve"> digital application.</w:t>
      </w:r>
    </w:p>
    <w:bookmarkEnd w:id="54"/>
    <w:p w14:paraId="2628A9F4" w14:textId="42D2CA9B" w:rsidR="00443E65" w:rsidRPr="00003F15" w:rsidRDefault="00443E65" w:rsidP="001F04BC">
      <w:pPr>
        <w:pStyle w:val="TableBullet1"/>
        <w:numPr>
          <w:ilvl w:val="0"/>
          <w:numId w:val="22"/>
        </w:numPr>
      </w:pPr>
      <w:r w:rsidRPr="00003F15">
        <w:t xml:space="preserve">An </w:t>
      </w:r>
      <w:r w:rsidRPr="00003F15">
        <w:rPr>
          <w:i/>
        </w:rPr>
        <w:t>accredited person</w:t>
      </w:r>
      <w:r w:rsidRPr="00003F15">
        <w:t xml:space="preserve"> may only use a stored image of a </w:t>
      </w:r>
      <w:r w:rsidRPr="006C4308">
        <w:rPr>
          <w:i/>
          <w:iCs/>
        </w:rPr>
        <w:t>wet ink signature</w:t>
      </w:r>
      <w:r w:rsidRPr="00003F15">
        <w:t xml:space="preserve"> if the </w:t>
      </w:r>
      <w:r w:rsidRPr="006C4308">
        <w:rPr>
          <w:i/>
          <w:iCs/>
        </w:rPr>
        <w:t>wet ink signature</w:t>
      </w:r>
      <w:r w:rsidRPr="00003F15">
        <w:t xml:space="preserve"> is their own.</w:t>
      </w:r>
    </w:p>
    <w:p w14:paraId="031DE246" w14:textId="77777777" w:rsidR="009E6443" w:rsidRPr="00003F15" w:rsidRDefault="009E6443" w:rsidP="001F04BC">
      <w:pPr>
        <w:pStyle w:val="TableBullet1"/>
        <w:numPr>
          <w:ilvl w:val="0"/>
          <w:numId w:val="22"/>
        </w:numPr>
      </w:pPr>
      <w:r w:rsidRPr="00003F15">
        <w:rPr>
          <w:rFonts w:cstheme="minorHAnsi"/>
          <w:szCs w:val="18"/>
        </w:rPr>
        <w:t xml:space="preserve">An </w:t>
      </w:r>
      <w:r w:rsidRPr="00003F15">
        <w:rPr>
          <w:rFonts w:cstheme="minorHAnsi"/>
          <w:i/>
          <w:iCs/>
          <w:szCs w:val="18"/>
        </w:rPr>
        <w:t>electronic signature</w:t>
      </w:r>
      <w:r w:rsidRPr="00003F15">
        <w:rPr>
          <w:rFonts w:cstheme="minorHAnsi"/>
          <w:szCs w:val="18"/>
        </w:rPr>
        <w:t xml:space="preserve"> can be provided by one of the following methods:</w:t>
      </w:r>
    </w:p>
    <w:p w14:paraId="25B5C3AE" w14:textId="036BE2E9" w:rsidR="001F04BC" w:rsidRPr="00003F15" w:rsidRDefault="009E6443" w:rsidP="002A0C3E">
      <w:pPr>
        <w:pStyle w:val="ListParagraph"/>
        <w:numPr>
          <w:ilvl w:val="0"/>
          <w:numId w:val="44"/>
        </w:numPr>
        <w:autoSpaceDE w:val="0"/>
        <w:autoSpaceDN w:val="0"/>
        <w:adjustRightInd w:val="0"/>
        <w:spacing w:after="0" w:line="240" w:lineRule="auto"/>
        <w:ind w:left="709" w:hanging="283"/>
        <w:rPr>
          <w:rFonts w:cstheme="minorHAnsi"/>
          <w:szCs w:val="18"/>
        </w:rPr>
      </w:pPr>
      <w:r w:rsidRPr="00003F15">
        <w:rPr>
          <w:rFonts w:cstheme="minorHAnsi"/>
          <w:sz w:val="18"/>
          <w:szCs w:val="18"/>
        </w:rPr>
        <w:t>handwriting a signature directly onto each completed record of fumigation using a touch screen device (for example, phone, tablet)</w:t>
      </w:r>
    </w:p>
    <w:p w14:paraId="61DA468B" w14:textId="2D0EA3FC" w:rsidR="009E6443" w:rsidRPr="00003F15" w:rsidRDefault="009E6443" w:rsidP="002A0C3E">
      <w:pPr>
        <w:pStyle w:val="ListParagraph"/>
        <w:numPr>
          <w:ilvl w:val="0"/>
          <w:numId w:val="44"/>
        </w:numPr>
        <w:autoSpaceDE w:val="0"/>
        <w:autoSpaceDN w:val="0"/>
        <w:adjustRightInd w:val="0"/>
        <w:spacing w:after="0" w:line="240" w:lineRule="auto"/>
        <w:ind w:left="709" w:hanging="283"/>
        <w:rPr>
          <w:rFonts w:cstheme="minorHAnsi"/>
          <w:szCs w:val="18"/>
        </w:rPr>
      </w:pPr>
      <w:r w:rsidRPr="00003F15">
        <w:rPr>
          <w:rFonts w:cstheme="minorHAnsi"/>
          <w:sz w:val="18"/>
          <w:szCs w:val="18"/>
        </w:rPr>
        <w:t xml:space="preserve">applying a stored electronic image of a </w:t>
      </w:r>
      <w:r w:rsidRPr="006C4308">
        <w:rPr>
          <w:rFonts w:cstheme="minorHAnsi"/>
          <w:i/>
          <w:iCs/>
          <w:sz w:val="18"/>
          <w:szCs w:val="18"/>
        </w:rPr>
        <w:t>wet ink signature</w:t>
      </w:r>
      <w:r w:rsidRPr="00003F15">
        <w:rPr>
          <w:rFonts w:cstheme="minorHAnsi"/>
          <w:sz w:val="18"/>
          <w:szCs w:val="18"/>
        </w:rPr>
        <w:t xml:space="preserve"> to each completed record of fumigation.</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003F15" w:rsidRPr="00003F15" w14:paraId="09FEF962" w14:textId="77777777" w:rsidTr="00BB029B">
        <w:trPr>
          <w:cantSplit/>
          <w:tblHeader/>
        </w:trPr>
        <w:tc>
          <w:tcPr>
            <w:tcW w:w="703" w:type="pct"/>
            <w:tcBorders>
              <w:top w:val="single" w:sz="6" w:space="0" w:color="auto"/>
              <w:bottom w:val="single" w:sz="4" w:space="0" w:color="auto"/>
            </w:tcBorders>
            <w:tcMar>
              <w:left w:w="108" w:type="dxa"/>
              <w:right w:w="108" w:type="dxa"/>
            </w:tcMar>
            <w:vAlign w:val="center"/>
          </w:tcPr>
          <w:p w14:paraId="42006848" w14:textId="77777777" w:rsidR="00820A6A" w:rsidRPr="00003F15" w:rsidRDefault="00820A6A" w:rsidP="00BB029B">
            <w:pPr>
              <w:pStyle w:val="TableHeading"/>
            </w:pPr>
            <w:r w:rsidRPr="00003F15">
              <w:t>KAO</w:t>
            </w:r>
          </w:p>
        </w:tc>
        <w:tc>
          <w:tcPr>
            <w:tcW w:w="3360" w:type="pct"/>
            <w:tcBorders>
              <w:top w:val="single" w:sz="6" w:space="0" w:color="auto"/>
              <w:bottom w:val="single" w:sz="4" w:space="0" w:color="auto"/>
            </w:tcBorders>
            <w:tcMar>
              <w:left w:w="108" w:type="dxa"/>
              <w:right w:w="108" w:type="dxa"/>
            </w:tcMar>
            <w:vAlign w:val="center"/>
          </w:tcPr>
          <w:p w14:paraId="24AD60D5" w14:textId="77777777" w:rsidR="00820A6A" w:rsidRPr="00003F15" w:rsidRDefault="00820A6A" w:rsidP="00BB029B">
            <w:pPr>
              <w:pStyle w:val="TableHeading"/>
              <w:jc w:val="center"/>
            </w:pPr>
            <w:r w:rsidRPr="00003F15">
              <w:t>Condition</w:t>
            </w:r>
          </w:p>
        </w:tc>
        <w:tc>
          <w:tcPr>
            <w:tcW w:w="937" w:type="pct"/>
            <w:tcBorders>
              <w:top w:val="single" w:sz="6" w:space="0" w:color="auto"/>
              <w:bottom w:val="single" w:sz="4" w:space="0" w:color="auto"/>
            </w:tcBorders>
            <w:tcMar>
              <w:left w:w="108" w:type="dxa"/>
              <w:right w:w="108" w:type="dxa"/>
            </w:tcMar>
            <w:vAlign w:val="center"/>
          </w:tcPr>
          <w:p w14:paraId="2A689A94" w14:textId="77777777" w:rsidR="00820A6A" w:rsidRPr="00003F15" w:rsidRDefault="00820A6A" w:rsidP="00BB029B">
            <w:pPr>
              <w:pStyle w:val="TableHeading"/>
              <w:jc w:val="center"/>
            </w:pPr>
            <w:r w:rsidRPr="00003F15">
              <w:t>Noncompliance guide</w:t>
            </w:r>
          </w:p>
        </w:tc>
      </w:tr>
      <w:tr w:rsidR="00003F15" w:rsidRPr="00003F15" w14:paraId="621BC113"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81EF158" w14:textId="4DDEDEAA" w:rsidR="00256C0C" w:rsidRPr="00003F15" w:rsidRDefault="00256C0C" w:rsidP="00BB029B">
            <w:pPr>
              <w:pStyle w:val="TableText"/>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61DB035" w14:textId="052ECE74" w:rsidR="00256C0C" w:rsidRPr="00003F15" w:rsidRDefault="00CF161D" w:rsidP="00256C0C">
            <w:pPr>
              <w:spacing w:after="0" w:line="240" w:lineRule="auto"/>
            </w:pPr>
            <w:r w:rsidRPr="00003F15">
              <w:rPr>
                <w:rFonts w:asciiTheme="majorHAnsi" w:hAnsiTheme="majorHAnsi"/>
                <w:sz w:val="18"/>
              </w:rPr>
              <w:t>7</w:t>
            </w:r>
            <w:r w:rsidR="007A7779" w:rsidRPr="00003F15">
              <w:rPr>
                <w:rFonts w:asciiTheme="majorHAnsi" w:hAnsiTheme="majorHAnsi"/>
                <w:sz w:val="18"/>
              </w:rPr>
              <w:t xml:space="preserve">.1 </w:t>
            </w:r>
            <w:bookmarkStart w:id="55" w:name="_Hlk113525907"/>
            <w:r w:rsidR="00256C0C" w:rsidRPr="00003F15">
              <w:rPr>
                <w:rFonts w:asciiTheme="majorHAnsi" w:hAnsiTheme="majorHAnsi"/>
                <w:sz w:val="18"/>
              </w:rPr>
              <w:t xml:space="preserve">The record of fumigation must be completed in accordance with the requirements of the </w:t>
            </w:r>
            <w:r w:rsidR="00256C0C" w:rsidRPr="00003F15">
              <w:rPr>
                <w:rFonts w:asciiTheme="majorHAnsi" w:hAnsiTheme="majorHAnsi"/>
                <w:i/>
                <w:iCs/>
                <w:sz w:val="18"/>
              </w:rPr>
              <w:t>Methyl bromide fumigation methodology</w:t>
            </w:r>
            <w:r w:rsidR="00256C0C" w:rsidRPr="00003F15">
              <w:rPr>
                <w:rFonts w:asciiTheme="majorHAnsi" w:hAnsiTheme="majorHAnsi"/>
                <w:sz w:val="18"/>
              </w:rPr>
              <w:t>.</w:t>
            </w:r>
            <w:bookmarkEnd w:id="55"/>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B45AA68" w14:textId="77777777" w:rsidR="00256C0C" w:rsidRPr="00003F15" w:rsidRDefault="00256C0C" w:rsidP="00256C0C">
            <w:pPr>
              <w:pStyle w:val="TableText"/>
              <w:rPr>
                <w:i/>
                <w:iCs/>
              </w:rPr>
            </w:pPr>
            <w:r w:rsidRPr="00003F15">
              <w:rPr>
                <w:i/>
                <w:iCs/>
              </w:rPr>
              <w:t xml:space="preserve">Minor </w:t>
            </w:r>
            <w:r w:rsidRPr="00003F15">
              <w:t>or</w:t>
            </w:r>
            <w:r w:rsidRPr="00003F15">
              <w:rPr>
                <w:i/>
                <w:iCs/>
              </w:rPr>
              <w:t xml:space="preserve"> major</w:t>
            </w:r>
          </w:p>
          <w:p w14:paraId="4BFDC92E" w14:textId="22B7F332" w:rsidR="00256C0C" w:rsidRPr="00003F15" w:rsidRDefault="00256C0C" w:rsidP="00256C0C">
            <w:pPr>
              <w:pStyle w:val="TableText"/>
              <w:jc w:val="right"/>
              <w:rPr>
                <w:i/>
                <w:iCs/>
              </w:rPr>
            </w:pPr>
            <w:r w:rsidRPr="00003F15">
              <w:rPr>
                <w:rFonts w:cstheme="majorHAnsi"/>
                <w:sz w:val="16"/>
                <w:szCs w:val="16"/>
              </w:rPr>
              <w:t xml:space="preserve">Reference: </w:t>
            </w:r>
            <w:r w:rsidR="006679CF">
              <w:rPr>
                <w:rFonts w:cstheme="majorHAnsi"/>
                <w:sz w:val="16"/>
                <w:szCs w:val="16"/>
              </w:rPr>
              <w:t>5015</w:t>
            </w:r>
          </w:p>
        </w:tc>
      </w:tr>
      <w:tr w:rsidR="00003F15" w:rsidRPr="00003F15" w14:paraId="1461A57D"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091FFC0" w14:textId="20ED51FB" w:rsidR="00326529" w:rsidRPr="00003F15" w:rsidRDefault="00127A26" w:rsidP="00BB029B">
            <w:pPr>
              <w:pStyle w:val="TableText"/>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C0D3852" w14:textId="4A183087" w:rsidR="00326529" w:rsidRPr="00003F15" w:rsidRDefault="00CF161D" w:rsidP="008E7F4A">
            <w:pPr>
              <w:pStyle w:val="TableBullet1"/>
              <w:rPr>
                <w:rFonts w:asciiTheme="majorHAnsi" w:hAnsiTheme="majorHAnsi"/>
              </w:rPr>
            </w:pPr>
            <w:r w:rsidRPr="00003F15">
              <w:rPr>
                <w:rFonts w:asciiTheme="majorHAnsi" w:hAnsiTheme="majorHAnsi"/>
              </w:rPr>
              <w:t>7</w:t>
            </w:r>
            <w:r w:rsidR="00CA53A8" w:rsidRPr="00003F15">
              <w:rPr>
                <w:rFonts w:asciiTheme="majorHAnsi" w:hAnsiTheme="majorHAnsi"/>
              </w:rPr>
              <w:t>.</w:t>
            </w:r>
            <w:r w:rsidR="007A7779" w:rsidRPr="00003F15">
              <w:rPr>
                <w:rFonts w:asciiTheme="majorHAnsi" w:hAnsiTheme="majorHAnsi"/>
              </w:rPr>
              <w:t>2</w:t>
            </w:r>
            <w:r w:rsidR="00CA53A8" w:rsidRPr="00003F15">
              <w:rPr>
                <w:rFonts w:asciiTheme="majorHAnsi" w:hAnsiTheme="majorHAnsi"/>
              </w:rPr>
              <w:t xml:space="preserve"> </w:t>
            </w:r>
            <w:r w:rsidR="005014B3" w:rsidRPr="00003F15">
              <w:rPr>
                <w:rFonts w:asciiTheme="majorHAnsi" w:hAnsiTheme="majorHAnsi"/>
              </w:rPr>
              <w:t xml:space="preserve">The result of the fumigation must be recorded on the </w:t>
            </w:r>
            <w:r w:rsidR="006F57EA" w:rsidRPr="00003F15">
              <w:rPr>
                <w:rFonts w:asciiTheme="majorHAnsi" w:hAnsiTheme="majorHAnsi"/>
              </w:rPr>
              <w:t>r</w:t>
            </w:r>
            <w:r w:rsidR="005014B3" w:rsidRPr="00003F15">
              <w:rPr>
                <w:rFonts w:asciiTheme="majorHAnsi" w:hAnsiTheme="majorHAnsi"/>
              </w:rPr>
              <w:t>ecord of methyl bromide fumigation form.</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50A5284" w14:textId="3412C2E1" w:rsidR="005014B3" w:rsidRPr="00003F15" w:rsidRDefault="005014B3" w:rsidP="005014B3">
            <w:pPr>
              <w:pStyle w:val="TableText"/>
              <w:rPr>
                <w:i/>
                <w:iCs/>
              </w:rPr>
            </w:pPr>
            <w:r w:rsidRPr="00003F15">
              <w:rPr>
                <w:i/>
                <w:iCs/>
              </w:rPr>
              <w:t>Minor</w:t>
            </w:r>
          </w:p>
          <w:p w14:paraId="52369E3F" w14:textId="720BA3A4" w:rsidR="00326529" w:rsidRPr="00003F15" w:rsidRDefault="005014B3" w:rsidP="00006359">
            <w:pPr>
              <w:pStyle w:val="TableText"/>
              <w:jc w:val="right"/>
              <w:rPr>
                <w:i/>
              </w:rPr>
            </w:pPr>
            <w:r w:rsidRPr="00003F15">
              <w:rPr>
                <w:rFonts w:cstheme="majorHAnsi"/>
                <w:sz w:val="16"/>
                <w:szCs w:val="16"/>
              </w:rPr>
              <w:t>Reference: 2</w:t>
            </w:r>
            <w:r w:rsidR="00006359" w:rsidRPr="00003F15">
              <w:rPr>
                <w:rFonts w:cstheme="majorHAnsi"/>
                <w:sz w:val="16"/>
                <w:szCs w:val="16"/>
              </w:rPr>
              <w:t>908</w:t>
            </w:r>
          </w:p>
        </w:tc>
      </w:tr>
      <w:tr w:rsidR="00003F15" w:rsidRPr="00003F15" w14:paraId="401DC674"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87601A6" w14:textId="37719AF9" w:rsidR="00DF4E9F" w:rsidRPr="00003F15" w:rsidRDefault="00127A26" w:rsidP="00006359">
            <w:pPr>
              <w:pStyle w:val="TableText"/>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F0250AB" w14:textId="041E2BF7" w:rsidR="00135E5F" w:rsidRPr="00754E0F" w:rsidRDefault="00CF161D" w:rsidP="00135E5F">
            <w:pPr>
              <w:pStyle w:val="TableText"/>
              <w:spacing w:after="0"/>
              <w:rPr>
                <w:rFonts w:cstheme="minorHAnsi"/>
                <w:szCs w:val="18"/>
              </w:rPr>
            </w:pPr>
            <w:r w:rsidRPr="00754E0F">
              <w:rPr>
                <w:rFonts w:asciiTheme="majorHAnsi" w:hAnsiTheme="majorHAnsi"/>
              </w:rPr>
              <w:t>7</w:t>
            </w:r>
            <w:r w:rsidR="00CA53A8" w:rsidRPr="00754E0F">
              <w:rPr>
                <w:rFonts w:asciiTheme="majorHAnsi" w:hAnsiTheme="majorHAnsi"/>
              </w:rPr>
              <w:t>.</w:t>
            </w:r>
            <w:r w:rsidR="007A7779" w:rsidRPr="00754E0F">
              <w:rPr>
                <w:rFonts w:asciiTheme="majorHAnsi" w:hAnsiTheme="majorHAnsi"/>
              </w:rPr>
              <w:t>3</w:t>
            </w:r>
            <w:r w:rsidR="00CA53A8" w:rsidRPr="00754E0F">
              <w:rPr>
                <w:rFonts w:asciiTheme="majorHAnsi" w:hAnsiTheme="majorHAnsi"/>
              </w:rPr>
              <w:t xml:space="preserve"> </w:t>
            </w:r>
            <w:r w:rsidR="00DF4E9F" w:rsidRPr="00754E0F">
              <w:rPr>
                <w:rFonts w:asciiTheme="majorHAnsi" w:hAnsiTheme="majorHAnsi"/>
              </w:rPr>
              <w:t xml:space="preserve">The </w:t>
            </w:r>
            <w:r w:rsidR="00543D95" w:rsidRPr="00754E0F">
              <w:rPr>
                <w:rFonts w:asciiTheme="majorHAnsi" w:hAnsiTheme="majorHAnsi"/>
              </w:rPr>
              <w:t>r</w:t>
            </w:r>
            <w:r w:rsidR="00DF4E9F" w:rsidRPr="00754E0F">
              <w:rPr>
                <w:rFonts w:asciiTheme="majorHAnsi" w:hAnsiTheme="majorHAnsi"/>
              </w:rPr>
              <w:t xml:space="preserve">ecord of methyl bromide fumigation must be </w:t>
            </w:r>
            <w:r w:rsidR="00865716" w:rsidRPr="00754E0F">
              <w:rPr>
                <w:rFonts w:asciiTheme="majorHAnsi" w:hAnsiTheme="majorHAnsi"/>
              </w:rPr>
              <w:t>endorsed</w:t>
            </w:r>
            <w:r w:rsidR="00DF4E9F" w:rsidRPr="00754E0F">
              <w:rPr>
                <w:rFonts w:asciiTheme="majorHAnsi" w:hAnsiTheme="majorHAnsi"/>
              </w:rPr>
              <w:t xml:space="preserve"> by the </w:t>
            </w:r>
            <w:r w:rsidR="00DF4E9F" w:rsidRPr="00754E0F">
              <w:rPr>
                <w:rFonts w:asciiTheme="majorHAnsi" w:hAnsiTheme="majorHAnsi"/>
                <w:i/>
              </w:rPr>
              <w:t>accredited person</w:t>
            </w:r>
            <w:r w:rsidR="00DF4E9F" w:rsidRPr="00754E0F">
              <w:rPr>
                <w:rFonts w:asciiTheme="majorHAnsi" w:hAnsiTheme="majorHAnsi"/>
              </w:rPr>
              <w:t xml:space="preserve"> who conducted or </w:t>
            </w:r>
            <w:r w:rsidR="00DF4E9F" w:rsidRPr="00754E0F">
              <w:rPr>
                <w:rFonts w:asciiTheme="majorHAnsi" w:hAnsiTheme="majorHAnsi"/>
                <w:i/>
              </w:rPr>
              <w:t>directly supervise</w:t>
            </w:r>
            <w:r w:rsidR="00DF4E9F" w:rsidRPr="008517CC">
              <w:rPr>
                <w:rFonts w:asciiTheme="majorHAnsi" w:hAnsiTheme="majorHAnsi"/>
                <w:i/>
                <w:iCs/>
              </w:rPr>
              <w:t>d</w:t>
            </w:r>
            <w:r w:rsidR="00DF4E9F" w:rsidRPr="00754E0F">
              <w:rPr>
                <w:rFonts w:asciiTheme="majorHAnsi" w:hAnsiTheme="majorHAnsi"/>
              </w:rPr>
              <w:t xml:space="preserve"> the fumigation</w:t>
            </w:r>
            <w:r w:rsidR="00135E5F" w:rsidRPr="00754E0F">
              <w:rPr>
                <w:rFonts w:asciiTheme="majorHAnsi" w:hAnsiTheme="majorHAnsi"/>
              </w:rPr>
              <w:t xml:space="preserve"> </w:t>
            </w:r>
            <w:r w:rsidR="00135E5F" w:rsidRPr="00754E0F">
              <w:rPr>
                <w:rFonts w:eastAsia="Times New Roman" w:cstheme="minorHAnsi"/>
                <w:szCs w:val="18"/>
              </w:rPr>
              <w:t>using at least one of the following endorsement methods:</w:t>
            </w:r>
          </w:p>
          <w:p w14:paraId="76DDA741" w14:textId="77777777" w:rsidR="00135E5F" w:rsidRPr="00754E0F" w:rsidRDefault="00135E5F" w:rsidP="002A0C3E">
            <w:pPr>
              <w:pStyle w:val="TableText"/>
              <w:numPr>
                <w:ilvl w:val="0"/>
                <w:numId w:val="34"/>
              </w:numPr>
              <w:spacing w:after="0"/>
              <w:ind w:left="324" w:hanging="324"/>
              <w:rPr>
                <w:rFonts w:cstheme="minorHAnsi"/>
                <w:szCs w:val="18"/>
              </w:rPr>
            </w:pPr>
            <w:r w:rsidRPr="00754E0F">
              <w:rPr>
                <w:rFonts w:eastAsia="Times New Roman" w:cstheme="minorHAnsi"/>
                <w:szCs w:val="18"/>
              </w:rPr>
              <w:t xml:space="preserve">signed using a </w:t>
            </w:r>
            <w:r w:rsidRPr="006C4308">
              <w:rPr>
                <w:rFonts w:eastAsia="Times New Roman" w:cstheme="minorHAnsi"/>
                <w:i/>
                <w:iCs/>
                <w:szCs w:val="18"/>
              </w:rPr>
              <w:t>wet ink signature</w:t>
            </w:r>
          </w:p>
          <w:p w14:paraId="484E9A0F" w14:textId="77777777" w:rsidR="000C7733" w:rsidRPr="00754E0F" w:rsidRDefault="00135E5F" w:rsidP="002A0C3E">
            <w:pPr>
              <w:pStyle w:val="TableText"/>
              <w:numPr>
                <w:ilvl w:val="0"/>
                <w:numId w:val="34"/>
              </w:numPr>
              <w:spacing w:after="0"/>
              <w:ind w:left="324" w:hanging="324"/>
              <w:rPr>
                <w:rFonts w:asciiTheme="majorHAnsi" w:hAnsiTheme="majorHAnsi"/>
              </w:rPr>
            </w:pPr>
            <w:r w:rsidRPr="00754E0F">
              <w:rPr>
                <w:rFonts w:cstheme="minorHAnsi"/>
                <w:szCs w:val="18"/>
              </w:rPr>
              <w:t xml:space="preserve">signed using an </w:t>
            </w:r>
            <w:r w:rsidRPr="006C4308">
              <w:rPr>
                <w:rFonts w:cstheme="minorHAnsi"/>
                <w:i/>
                <w:iCs/>
                <w:szCs w:val="18"/>
              </w:rPr>
              <w:t>electronic signature</w:t>
            </w:r>
          </w:p>
          <w:p w14:paraId="422A114D" w14:textId="65D8C6C6" w:rsidR="00DF4E9F" w:rsidRPr="00754E0F" w:rsidRDefault="00135E5F" w:rsidP="002A0C3E">
            <w:pPr>
              <w:pStyle w:val="TableText"/>
              <w:numPr>
                <w:ilvl w:val="0"/>
                <w:numId w:val="34"/>
              </w:numPr>
              <w:spacing w:after="0"/>
              <w:ind w:left="324" w:hanging="324"/>
              <w:rPr>
                <w:rFonts w:asciiTheme="majorHAnsi" w:hAnsiTheme="majorHAnsi"/>
              </w:rPr>
            </w:pPr>
            <w:r w:rsidRPr="00754E0F">
              <w:rPr>
                <w:rFonts w:eastAsia="Times New Roman" w:cstheme="minorHAnsi"/>
                <w:szCs w:val="18"/>
              </w:rPr>
              <w:t>using a digital application that meets the digital application conditions in this document</w:t>
            </w:r>
            <w:r w:rsidR="00DF4E9F" w:rsidRPr="00754E0F">
              <w:rPr>
                <w:rFonts w:asciiTheme="majorHAnsi" w:hAnsiTheme="majorHAnsi"/>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11119F4" w14:textId="0064C275" w:rsidR="00DF4E9F" w:rsidRPr="00003F15" w:rsidRDefault="00DF4E9F" w:rsidP="00DF4E9F">
            <w:pPr>
              <w:pStyle w:val="TableText"/>
              <w:rPr>
                <w:i/>
                <w:iCs/>
              </w:rPr>
            </w:pPr>
            <w:r w:rsidRPr="00003F15">
              <w:rPr>
                <w:i/>
                <w:iCs/>
              </w:rPr>
              <w:t>Major</w:t>
            </w:r>
          </w:p>
          <w:p w14:paraId="62E68233" w14:textId="72AB256A" w:rsidR="00DF4E9F" w:rsidRPr="00003F15" w:rsidRDefault="00DF4E9F" w:rsidP="00DF4E9F">
            <w:pPr>
              <w:pStyle w:val="TableText"/>
              <w:jc w:val="right"/>
              <w:rPr>
                <w:i/>
                <w:iCs/>
              </w:rPr>
            </w:pPr>
            <w:r w:rsidRPr="00003F15">
              <w:rPr>
                <w:rFonts w:cstheme="majorHAnsi"/>
                <w:sz w:val="16"/>
                <w:szCs w:val="16"/>
              </w:rPr>
              <w:t>Reference: 3960</w:t>
            </w:r>
          </w:p>
        </w:tc>
      </w:tr>
      <w:tr w:rsidR="00003F15" w:rsidRPr="00003F15" w14:paraId="047A0B24"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3149970" w14:textId="3C125A0A" w:rsidR="005B387B" w:rsidRPr="00003F15" w:rsidRDefault="00127A26" w:rsidP="00006359">
            <w:pPr>
              <w:pStyle w:val="TableText"/>
              <w:rPr>
                <w:szCs w:val="18"/>
              </w:rPr>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16BD3F89" w14:textId="19495935" w:rsidR="006B5F70" w:rsidRPr="00003F15" w:rsidRDefault="00CF161D" w:rsidP="008E7F4A">
            <w:pPr>
              <w:pStyle w:val="TableText"/>
              <w:spacing w:after="0"/>
              <w:rPr>
                <w:rFonts w:eastAsia="Times New Roman" w:cstheme="minorHAnsi"/>
                <w:szCs w:val="18"/>
              </w:rPr>
            </w:pPr>
            <w:r w:rsidRPr="00003F15">
              <w:rPr>
                <w:rFonts w:eastAsia="Times New Roman" w:cstheme="minorHAnsi"/>
                <w:szCs w:val="18"/>
              </w:rPr>
              <w:t>7</w:t>
            </w:r>
            <w:r w:rsidR="00CA53A8" w:rsidRPr="00003F15">
              <w:rPr>
                <w:rFonts w:eastAsia="Times New Roman" w:cstheme="minorHAnsi"/>
                <w:szCs w:val="18"/>
              </w:rPr>
              <w:t>.</w:t>
            </w:r>
            <w:r w:rsidR="001F241C" w:rsidRPr="00003F15">
              <w:rPr>
                <w:rFonts w:eastAsia="Times New Roman" w:cstheme="minorHAnsi"/>
                <w:szCs w:val="18"/>
              </w:rPr>
              <w:t>4</w:t>
            </w:r>
            <w:r w:rsidR="00CA53A8" w:rsidRPr="00003F15">
              <w:rPr>
                <w:rFonts w:eastAsia="Times New Roman" w:cstheme="minorHAnsi"/>
                <w:szCs w:val="18"/>
              </w:rPr>
              <w:t xml:space="preserve"> </w:t>
            </w:r>
            <w:r w:rsidR="006B5F70" w:rsidRPr="00003F15">
              <w:rPr>
                <w:rFonts w:eastAsia="Times New Roman" w:cstheme="minorHAnsi"/>
                <w:szCs w:val="18"/>
              </w:rPr>
              <w:t>Each field on the record of fumigation must be completed:</w:t>
            </w:r>
          </w:p>
          <w:p w14:paraId="56F85F9B" w14:textId="77777777" w:rsidR="006B5F70" w:rsidRPr="00003F15" w:rsidRDefault="006B5F70" w:rsidP="002A0C3E">
            <w:pPr>
              <w:pStyle w:val="TableText"/>
              <w:numPr>
                <w:ilvl w:val="0"/>
                <w:numId w:val="33"/>
              </w:numPr>
              <w:spacing w:after="0"/>
              <w:ind w:left="324" w:hanging="324"/>
              <w:rPr>
                <w:rFonts w:eastAsia="Times New Roman" w:cstheme="minorHAnsi"/>
                <w:szCs w:val="18"/>
              </w:rPr>
            </w:pPr>
            <w:r w:rsidRPr="00003F15">
              <w:rPr>
                <w:rFonts w:eastAsia="Times New Roman" w:cstheme="minorHAnsi"/>
                <w:szCs w:val="18"/>
              </w:rPr>
              <w:t xml:space="preserve">by the </w:t>
            </w:r>
            <w:r w:rsidRPr="00003F15">
              <w:rPr>
                <w:rFonts w:eastAsia="Times New Roman" w:cstheme="minorHAnsi"/>
                <w:i/>
                <w:szCs w:val="18"/>
              </w:rPr>
              <w:t>accredited person</w:t>
            </w:r>
            <w:r w:rsidRPr="00003F15">
              <w:rPr>
                <w:rFonts w:eastAsia="Times New Roman" w:cstheme="minorHAnsi"/>
                <w:szCs w:val="18"/>
              </w:rPr>
              <w:t xml:space="preserve"> who measured the data for that field</w:t>
            </w:r>
          </w:p>
          <w:p w14:paraId="684F1D4D" w14:textId="005EFC0E" w:rsidR="005B387B" w:rsidRPr="00003F15" w:rsidRDefault="006B5F70" w:rsidP="002A0C3E">
            <w:pPr>
              <w:pStyle w:val="TableText"/>
              <w:numPr>
                <w:ilvl w:val="0"/>
                <w:numId w:val="33"/>
              </w:numPr>
              <w:spacing w:after="0"/>
              <w:ind w:left="324" w:hanging="324"/>
              <w:rPr>
                <w:rFonts w:eastAsia="Times New Roman" w:cstheme="minorHAnsi"/>
                <w:szCs w:val="18"/>
              </w:rPr>
            </w:pPr>
            <w:r w:rsidRPr="00003F15">
              <w:rPr>
                <w:rFonts w:eastAsia="Times New Roman" w:cstheme="minorHAnsi"/>
                <w:szCs w:val="18"/>
              </w:rPr>
              <w:t>immediately after the data for that field was measured.</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B6772E5" w14:textId="3161DD0E" w:rsidR="00CA7678" w:rsidRPr="00003F15" w:rsidRDefault="00D1375A" w:rsidP="00CA7678">
            <w:pPr>
              <w:pStyle w:val="TableText"/>
              <w:rPr>
                <w:i/>
                <w:iCs/>
              </w:rPr>
            </w:pPr>
            <w:r w:rsidRPr="00003F15">
              <w:rPr>
                <w:i/>
                <w:iCs/>
              </w:rPr>
              <w:t>Major</w:t>
            </w:r>
          </w:p>
          <w:p w14:paraId="3E23F4FB" w14:textId="4B4FFD1E" w:rsidR="005B387B" w:rsidRPr="00003F15" w:rsidRDefault="00CA7678" w:rsidP="00CA7678">
            <w:pPr>
              <w:pStyle w:val="TableText"/>
              <w:jc w:val="right"/>
              <w:rPr>
                <w:i/>
                <w:iCs/>
              </w:rPr>
            </w:pPr>
            <w:r w:rsidRPr="00003F15">
              <w:rPr>
                <w:rFonts w:cstheme="majorHAnsi"/>
                <w:sz w:val="16"/>
                <w:szCs w:val="16"/>
              </w:rPr>
              <w:t>Reference:</w:t>
            </w:r>
            <w:r w:rsidR="00A06D9D" w:rsidRPr="00003F15">
              <w:rPr>
                <w:rFonts w:cstheme="majorHAnsi"/>
                <w:sz w:val="16"/>
                <w:szCs w:val="16"/>
              </w:rPr>
              <w:t xml:space="preserve"> </w:t>
            </w:r>
            <w:r w:rsidR="00F25334">
              <w:rPr>
                <w:rFonts w:cstheme="majorHAnsi"/>
                <w:sz w:val="16"/>
                <w:szCs w:val="16"/>
              </w:rPr>
              <w:t>5016</w:t>
            </w:r>
          </w:p>
        </w:tc>
      </w:tr>
      <w:tr w:rsidR="000065A0" w:rsidRPr="00003F15" w14:paraId="0CD78983"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8BEE7CE" w14:textId="27150A6D" w:rsidR="000065A0" w:rsidRPr="00003F15" w:rsidRDefault="000065A0" w:rsidP="000065A0">
            <w:pPr>
              <w:pStyle w:val="TableText"/>
              <w:rPr>
                <w:szCs w:val="18"/>
              </w:rPr>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ECFC278" w14:textId="4BD5D930" w:rsidR="000065A0" w:rsidRPr="00003F15" w:rsidRDefault="000065A0" w:rsidP="000065A0">
            <w:pPr>
              <w:pStyle w:val="TableBullet1"/>
              <w:rPr>
                <w:szCs w:val="18"/>
              </w:rPr>
            </w:pPr>
            <w:r w:rsidRPr="00003F15">
              <w:rPr>
                <w:szCs w:val="18"/>
              </w:rPr>
              <w:t>7</w:t>
            </w:r>
            <w:r w:rsidR="00A0754B">
              <w:rPr>
                <w:szCs w:val="18"/>
              </w:rPr>
              <w:t>.5</w:t>
            </w:r>
            <w:r w:rsidRPr="00003F15">
              <w:rPr>
                <w:szCs w:val="18"/>
              </w:rPr>
              <w:t xml:space="preserve"> Upon completion, the record of fumigation must not be altered.</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5746A704" w14:textId="52DC5FDD" w:rsidR="000065A0" w:rsidRPr="00003F15" w:rsidRDefault="000065A0" w:rsidP="000065A0">
            <w:pPr>
              <w:pStyle w:val="TableText"/>
              <w:rPr>
                <w:i/>
                <w:iCs/>
              </w:rPr>
            </w:pPr>
            <w:r w:rsidRPr="00003F15">
              <w:rPr>
                <w:i/>
                <w:iCs/>
              </w:rPr>
              <w:t xml:space="preserve">Major </w:t>
            </w:r>
            <w:r w:rsidRPr="00003F15">
              <w:t>or</w:t>
            </w:r>
            <w:r w:rsidRPr="00003F15">
              <w:rPr>
                <w:i/>
                <w:iCs/>
              </w:rPr>
              <w:t xml:space="preserve"> critical</w:t>
            </w:r>
          </w:p>
          <w:p w14:paraId="13646085" w14:textId="640F8D88" w:rsidR="000065A0" w:rsidRPr="00003F15" w:rsidRDefault="000065A0" w:rsidP="000065A0">
            <w:pPr>
              <w:pStyle w:val="TableText"/>
              <w:jc w:val="right"/>
              <w:rPr>
                <w:i/>
                <w:iCs/>
              </w:rPr>
            </w:pPr>
            <w:r w:rsidRPr="00003F15">
              <w:rPr>
                <w:rFonts w:cstheme="majorHAnsi"/>
                <w:sz w:val="16"/>
                <w:szCs w:val="16"/>
              </w:rPr>
              <w:t xml:space="preserve">Reference: </w:t>
            </w:r>
            <w:r w:rsidR="00F25334">
              <w:rPr>
                <w:rFonts w:cstheme="majorHAnsi"/>
                <w:sz w:val="16"/>
                <w:szCs w:val="16"/>
              </w:rPr>
              <w:t>5017</w:t>
            </w:r>
          </w:p>
        </w:tc>
      </w:tr>
      <w:tr w:rsidR="000065A0" w:rsidRPr="00003F15" w14:paraId="2C6FF6FE"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682B42B4" w14:textId="6D3DB470" w:rsidR="000065A0" w:rsidRPr="00003F15" w:rsidRDefault="000065A0" w:rsidP="000065A0">
            <w:pPr>
              <w:pStyle w:val="TableText"/>
              <w:rPr>
                <w:szCs w:val="18"/>
              </w:rPr>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EAAE08F" w14:textId="267650B1" w:rsidR="000065A0" w:rsidRPr="00003F15" w:rsidDel="006B5F70" w:rsidRDefault="000065A0" w:rsidP="000065A0">
            <w:pPr>
              <w:pStyle w:val="TableBullet1"/>
              <w:rPr>
                <w:szCs w:val="18"/>
              </w:rPr>
            </w:pPr>
            <w:r w:rsidRPr="00003F15">
              <w:rPr>
                <w:rFonts w:asciiTheme="majorHAnsi" w:hAnsiTheme="majorHAnsi"/>
              </w:rPr>
              <w:t>7.</w:t>
            </w:r>
            <w:r w:rsidR="00A0754B">
              <w:rPr>
                <w:rFonts w:asciiTheme="majorHAnsi" w:hAnsiTheme="majorHAnsi"/>
              </w:rPr>
              <w:t>6</w:t>
            </w:r>
            <w:r w:rsidRPr="00003F15">
              <w:rPr>
                <w:rFonts w:asciiTheme="majorHAnsi" w:hAnsiTheme="majorHAnsi"/>
              </w:rPr>
              <w:t xml:space="preserve"> For fumigations performed in a </w:t>
            </w:r>
            <w:r w:rsidRPr="00003F15">
              <w:rPr>
                <w:rFonts w:asciiTheme="majorHAnsi" w:hAnsiTheme="majorHAnsi"/>
                <w:i/>
              </w:rPr>
              <w:t>temperature controlled environment</w:t>
            </w:r>
            <w:r w:rsidRPr="00003F15">
              <w:rPr>
                <w:rFonts w:asciiTheme="majorHAnsi" w:hAnsiTheme="majorHAnsi"/>
              </w:rPr>
              <w:t>, all temperature monitoring readings, including the time and location at which they were taken must be included as an attachment to the record of methyl bromide fumigation form.</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50DAB80" w14:textId="77777777" w:rsidR="000065A0" w:rsidRPr="00003F15" w:rsidRDefault="000065A0" w:rsidP="000065A0">
            <w:pPr>
              <w:pStyle w:val="TableText"/>
              <w:rPr>
                <w:i/>
                <w:iCs/>
              </w:rPr>
            </w:pPr>
            <w:r w:rsidRPr="00003F15">
              <w:rPr>
                <w:i/>
                <w:iCs/>
              </w:rPr>
              <w:t xml:space="preserve">Minor </w:t>
            </w:r>
            <w:r w:rsidRPr="00003F15">
              <w:t>or</w:t>
            </w:r>
            <w:r w:rsidRPr="00003F15">
              <w:rPr>
                <w:i/>
                <w:iCs/>
              </w:rPr>
              <w:t xml:space="preserve"> major</w:t>
            </w:r>
          </w:p>
          <w:p w14:paraId="5C75C0BD" w14:textId="7878FBBA" w:rsidR="000065A0" w:rsidRPr="00003F15" w:rsidRDefault="000065A0" w:rsidP="000065A0">
            <w:pPr>
              <w:pStyle w:val="TableText"/>
              <w:jc w:val="right"/>
              <w:rPr>
                <w:i/>
                <w:iCs/>
              </w:rPr>
            </w:pPr>
            <w:r w:rsidRPr="00003F15">
              <w:rPr>
                <w:rFonts w:cstheme="majorHAnsi"/>
                <w:sz w:val="16"/>
                <w:szCs w:val="16"/>
              </w:rPr>
              <w:t>Reference: 3958</w:t>
            </w:r>
          </w:p>
        </w:tc>
      </w:tr>
      <w:tr w:rsidR="000065A0" w:rsidRPr="00003F15" w14:paraId="55ACA524"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FD1AADB" w14:textId="73401968" w:rsidR="000065A0" w:rsidRPr="00003F15" w:rsidRDefault="000065A0" w:rsidP="000065A0">
            <w:pPr>
              <w:pStyle w:val="TableText"/>
              <w:rPr>
                <w:szCs w:val="18"/>
              </w:rPr>
            </w:pPr>
            <w:r w:rsidRPr="00003F15">
              <w:t>Traceability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9947E69" w14:textId="3E37B44D" w:rsidR="000065A0" w:rsidRPr="00003F15" w:rsidDel="006B5F70" w:rsidRDefault="000065A0" w:rsidP="000065A0">
            <w:pPr>
              <w:pStyle w:val="TableBullet1"/>
              <w:rPr>
                <w:szCs w:val="18"/>
              </w:rPr>
            </w:pPr>
            <w:r w:rsidRPr="00003F15">
              <w:rPr>
                <w:rFonts w:asciiTheme="majorHAnsi" w:hAnsiTheme="majorHAnsi"/>
              </w:rPr>
              <w:t>7.</w:t>
            </w:r>
            <w:r w:rsidR="00A0754B">
              <w:rPr>
                <w:rFonts w:asciiTheme="majorHAnsi" w:hAnsiTheme="majorHAnsi"/>
              </w:rPr>
              <w:t>7</w:t>
            </w:r>
            <w:r w:rsidRPr="00003F15">
              <w:rPr>
                <w:rFonts w:asciiTheme="majorHAnsi" w:hAnsiTheme="majorHAnsi"/>
              </w:rPr>
              <w:t xml:space="preserve"> The completed record of methyl bromide fumigation form must be provided to the </w:t>
            </w:r>
            <w:r w:rsidRPr="00003F15">
              <w:rPr>
                <w:rFonts w:asciiTheme="majorHAnsi" w:hAnsiTheme="majorHAnsi"/>
                <w:i/>
              </w:rPr>
              <w:t>department</w:t>
            </w:r>
            <w:r w:rsidRPr="00003F15">
              <w:rPr>
                <w:rFonts w:asciiTheme="majorHAnsi" w:hAnsiTheme="majorHAnsi"/>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55F3841" w14:textId="77777777" w:rsidR="000065A0" w:rsidRPr="00003F15" w:rsidRDefault="000065A0" w:rsidP="000065A0">
            <w:pPr>
              <w:pStyle w:val="TableText"/>
              <w:rPr>
                <w:i/>
                <w:iCs/>
              </w:rPr>
            </w:pPr>
            <w:r w:rsidRPr="00003F15">
              <w:rPr>
                <w:i/>
                <w:iCs/>
              </w:rPr>
              <w:t>Major</w:t>
            </w:r>
          </w:p>
          <w:p w14:paraId="20C2365F" w14:textId="30FDCD23" w:rsidR="000065A0" w:rsidRPr="00003F15" w:rsidRDefault="000065A0" w:rsidP="000065A0">
            <w:pPr>
              <w:pStyle w:val="TableText"/>
              <w:jc w:val="right"/>
              <w:rPr>
                <w:i/>
                <w:iCs/>
              </w:rPr>
            </w:pPr>
            <w:r w:rsidRPr="00003F15">
              <w:rPr>
                <w:rFonts w:cstheme="majorHAnsi"/>
                <w:sz w:val="16"/>
                <w:szCs w:val="16"/>
              </w:rPr>
              <w:t>Reference: 2910</w:t>
            </w:r>
          </w:p>
        </w:tc>
      </w:tr>
    </w:tbl>
    <w:p w14:paraId="7C35B047" w14:textId="0BE2D576" w:rsidR="009E6443" w:rsidRPr="00003F15" w:rsidRDefault="009E6443">
      <w:pPr>
        <w:spacing w:after="0" w:line="240" w:lineRule="auto"/>
        <w:rPr>
          <w:rFonts w:ascii="Calibri" w:eastAsia="Times New Roman" w:hAnsi="Calibri" w:cs="Times New Roman"/>
          <w:b/>
          <w:bCs/>
          <w:sz w:val="36"/>
          <w:szCs w:val="24"/>
        </w:rPr>
      </w:pPr>
      <w:r w:rsidRPr="00003F15">
        <w:br w:type="page"/>
      </w:r>
    </w:p>
    <w:p w14:paraId="3397A345" w14:textId="43571C34" w:rsidR="00E35029" w:rsidRPr="00003F15" w:rsidRDefault="00E35029" w:rsidP="00E35029">
      <w:pPr>
        <w:pStyle w:val="Heading3"/>
        <w:numPr>
          <w:ilvl w:val="0"/>
          <w:numId w:val="0"/>
        </w:numPr>
        <w:ind w:left="964" w:hanging="964"/>
      </w:pPr>
      <w:bookmarkStart w:id="56" w:name="_Toc113529108"/>
      <w:r w:rsidRPr="00003F15">
        <w:lastRenderedPageBreak/>
        <w:t xml:space="preserve">Table </w:t>
      </w:r>
      <w:r w:rsidR="00CF161D" w:rsidRPr="00003F15">
        <w:t>8</w:t>
      </w:r>
      <w:r w:rsidRPr="00003F15">
        <w:t xml:space="preserve"> </w:t>
      </w:r>
      <w:r w:rsidR="009A54AE" w:rsidRPr="00003F15">
        <w:rPr>
          <w:rFonts w:asciiTheme="minorHAnsi" w:hAnsiTheme="minorHAnsi" w:cstheme="minorHAnsi"/>
        </w:rPr>
        <w:t xml:space="preserve">Digital applications </w:t>
      </w:r>
      <w:r w:rsidR="006B4FE2" w:rsidRPr="00003F15">
        <w:t>without</w:t>
      </w:r>
      <w:r w:rsidR="00E516AA" w:rsidRPr="00003F15">
        <w:t xml:space="preserve"> an electronic signature</w:t>
      </w:r>
      <w:bookmarkEnd w:id="56"/>
    </w:p>
    <w:p w14:paraId="5B5F6894" w14:textId="77777777" w:rsidR="00E35029" w:rsidRPr="00003F15" w:rsidRDefault="00E35029" w:rsidP="00E35029">
      <w:pPr>
        <w:pStyle w:val="Heading4"/>
        <w:numPr>
          <w:ilvl w:val="0"/>
          <w:numId w:val="0"/>
        </w:numPr>
        <w:ind w:left="964" w:hanging="964"/>
      </w:pPr>
      <w:r w:rsidRPr="00003F15">
        <w:t>Information</w:t>
      </w:r>
    </w:p>
    <w:p w14:paraId="763BDFC9" w14:textId="424B2A41" w:rsidR="00E35029" w:rsidRPr="00003F15" w:rsidRDefault="007F68DC" w:rsidP="001F04BC">
      <w:pPr>
        <w:pStyle w:val="TableBullet1"/>
        <w:numPr>
          <w:ilvl w:val="0"/>
          <w:numId w:val="22"/>
        </w:numPr>
      </w:pPr>
      <w:r w:rsidRPr="00003F15">
        <w:t xml:space="preserve">A </w:t>
      </w:r>
      <w:r w:rsidRPr="00003F15">
        <w:rPr>
          <w:i/>
          <w:iCs/>
        </w:rPr>
        <w:t>d</w:t>
      </w:r>
      <w:r w:rsidR="002D6ABA" w:rsidRPr="00003F15">
        <w:rPr>
          <w:i/>
          <w:iCs/>
        </w:rPr>
        <w:t>igital application</w:t>
      </w:r>
      <w:r w:rsidRPr="00003F15">
        <w:t xml:space="preserve"> is</w:t>
      </w:r>
      <w:r w:rsidR="002D6ABA" w:rsidRPr="00003F15">
        <w:t xml:space="preserve"> </w:t>
      </w:r>
      <w:r w:rsidRPr="00003F15">
        <w:t>s</w:t>
      </w:r>
      <w:r w:rsidR="002D6ABA" w:rsidRPr="00003F15">
        <w:t xml:space="preserve">oftware </w:t>
      </w:r>
      <w:r w:rsidR="002D6ABA" w:rsidRPr="00003F15">
        <w:rPr>
          <w:szCs w:val="18"/>
          <w:bdr w:val="none" w:sz="0" w:space="0" w:color="auto" w:frame="1"/>
        </w:rPr>
        <w:t>used</w:t>
      </w:r>
      <w:r w:rsidR="00A21BF8" w:rsidRPr="00003F15">
        <w:rPr>
          <w:szCs w:val="18"/>
          <w:bdr w:val="none" w:sz="0" w:space="0" w:color="auto" w:frame="1"/>
        </w:rPr>
        <w:t xml:space="preserve"> by</w:t>
      </w:r>
      <w:r w:rsidRPr="00003F15">
        <w:rPr>
          <w:szCs w:val="18"/>
          <w:bdr w:val="none" w:sz="0" w:space="0" w:color="auto" w:frame="1"/>
        </w:rPr>
        <w:t xml:space="preserve"> a</w:t>
      </w:r>
      <w:r w:rsidR="00A21BF8" w:rsidRPr="00003F15">
        <w:rPr>
          <w:szCs w:val="18"/>
          <w:bdr w:val="none" w:sz="0" w:space="0" w:color="auto" w:frame="1"/>
        </w:rPr>
        <w:t xml:space="preserve"> </w:t>
      </w:r>
      <w:r w:rsidR="00A21BF8" w:rsidRPr="00003F15">
        <w:rPr>
          <w:i/>
          <w:szCs w:val="18"/>
          <w:bdr w:val="none" w:sz="0" w:space="0" w:color="auto" w:frame="1"/>
        </w:rPr>
        <w:t>biosecurity industry participan</w:t>
      </w:r>
      <w:r w:rsidR="0063100D" w:rsidRPr="00003F15">
        <w:rPr>
          <w:i/>
          <w:szCs w:val="18"/>
          <w:bdr w:val="none" w:sz="0" w:space="0" w:color="auto" w:frame="1"/>
        </w:rPr>
        <w:t>t</w:t>
      </w:r>
      <w:r w:rsidR="002D6ABA" w:rsidRPr="00003F15">
        <w:rPr>
          <w:szCs w:val="18"/>
          <w:bdr w:val="none" w:sz="0" w:space="0" w:color="auto" w:frame="1"/>
        </w:rPr>
        <w:t xml:space="preserve"> to</w:t>
      </w:r>
      <w:r w:rsidR="005251F6" w:rsidRPr="00003F15">
        <w:rPr>
          <w:szCs w:val="18"/>
          <w:bdr w:val="none" w:sz="0" w:space="0" w:color="auto" w:frame="1"/>
        </w:rPr>
        <w:t xml:space="preserve"> enter biosecurity fumigation information and</w:t>
      </w:r>
      <w:r w:rsidR="002D6ABA" w:rsidRPr="00003F15">
        <w:rPr>
          <w:szCs w:val="18"/>
          <w:bdr w:val="none" w:sz="0" w:space="0" w:color="auto" w:frame="1"/>
        </w:rPr>
        <w:t xml:space="preserve"> complete and transmit a record of fumigation to the </w:t>
      </w:r>
      <w:r w:rsidR="002D6ABA" w:rsidRPr="00003F15">
        <w:rPr>
          <w:i/>
          <w:szCs w:val="18"/>
          <w:bdr w:val="none" w:sz="0" w:space="0" w:color="auto" w:frame="1"/>
        </w:rPr>
        <w:t>department</w:t>
      </w:r>
      <w:r w:rsidR="002D6ABA" w:rsidRPr="00003F15">
        <w:rPr>
          <w:szCs w:val="18"/>
          <w:bdr w:val="none" w:sz="0" w:space="0" w:color="auto" w:frame="1"/>
        </w:rPr>
        <w:t>.</w:t>
      </w:r>
    </w:p>
    <w:p w14:paraId="55E0C666" w14:textId="238D3DB4" w:rsidR="009A54AE" w:rsidRPr="00003F15" w:rsidRDefault="00C556E2" w:rsidP="001F04BC">
      <w:pPr>
        <w:pStyle w:val="ListParagraph"/>
        <w:numPr>
          <w:ilvl w:val="0"/>
          <w:numId w:val="22"/>
        </w:numPr>
        <w:spacing w:after="0"/>
        <w:rPr>
          <w:rFonts w:cstheme="minorHAnsi"/>
          <w:szCs w:val="18"/>
        </w:rPr>
      </w:pPr>
      <w:r w:rsidRPr="00003F15">
        <w:rPr>
          <w:rFonts w:cstheme="minorHAnsi"/>
          <w:sz w:val="18"/>
          <w:szCs w:val="18"/>
        </w:rPr>
        <w:t>T</w:t>
      </w:r>
      <w:r w:rsidR="009266CE" w:rsidRPr="00003F15">
        <w:rPr>
          <w:rFonts w:cstheme="minorHAnsi"/>
          <w:sz w:val="18"/>
          <w:szCs w:val="18"/>
        </w:rPr>
        <w:t xml:space="preserve">he </w:t>
      </w:r>
      <w:r w:rsidR="009266CE" w:rsidRPr="00003F15">
        <w:rPr>
          <w:rFonts w:cstheme="minorHAnsi"/>
          <w:i/>
          <w:sz w:val="18"/>
          <w:szCs w:val="18"/>
        </w:rPr>
        <w:t>biosecurity industry participant</w:t>
      </w:r>
      <w:r w:rsidR="009266CE" w:rsidRPr="00003F15">
        <w:rPr>
          <w:rFonts w:cstheme="minorHAnsi"/>
          <w:sz w:val="18"/>
          <w:szCs w:val="18"/>
        </w:rPr>
        <w:t xml:space="preserve"> is not required to meet the signature aspect of requirement 10.1.2 in the </w:t>
      </w:r>
      <w:r w:rsidR="009266CE" w:rsidRPr="00003F15">
        <w:rPr>
          <w:rFonts w:cstheme="minorHAnsi"/>
          <w:i/>
          <w:iCs/>
          <w:sz w:val="18"/>
          <w:szCs w:val="18"/>
        </w:rPr>
        <w:t>Methyl bromide fumigation methodology</w:t>
      </w:r>
      <w:r w:rsidR="009266CE" w:rsidRPr="00003F15">
        <w:rPr>
          <w:rFonts w:cstheme="minorHAnsi"/>
          <w:sz w:val="18"/>
          <w:szCs w:val="18"/>
        </w:rPr>
        <w:t xml:space="preserve"> </w:t>
      </w:r>
      <w:r w:rsidRPr="00003F15">
        <w:rPr>
          <w:rFonts w:cstheme="minorHAnsi"/>
          <w:sz w:val="18"/>
          <w:szCs w:val="18"/>
        </w:rPr>
        <w:t xml:space="preserve">where the digital application being used has the capability to meet the conditions in </w:t>
      </w:r>
      <w:r w:rsidR="00CA53A8" w:rsidRPr="00003F15">
        <w:rPr>
          <w:rFonts w:cstheme="minorHAnsi"/>
          <w:sz w:val="18"/>
          <w:szCs w:val="18"/>
        </w:rPr>
        <w:t>T</w:t>
      </w:r>
      <w:r w:rsidR="00480CC4" w:rsidRPr="00003F15">
        <w:rPr>
          <w:rFonts w:cstheme="minorHAnsi"/>
          <w:sz w:val="18"/>
          <w:szCs w:val="18"/>
        </w:rPr>
        <w:t xml:space="preserve">able </w:t>
      </w:r>
      <w:r w:rsidR="00570E9D" w:rsidRPr="00003F15">
        <w:rPr>
          <w:rFonts w:cstheme="minorHAnsi"/>
          <w:sz w:val="18"/>
          <w:szCs w:val="18"/>
        </w:rPr>
        <w:t>8</w:t>
      </w:r>
      <w:r w:rsidRPr="00003F15">
        <w:rPr>
          <w:rFonts w:cstheme="minorHAnsi"/>
          <w:sz w:val="18"/>
          <w:szCs w:val="18"/>
        </w:rPr>
        <w:t xml:space="preserve"> below</w:t>
      </w:r>
      <w:r w:rsidR="009266CE" w:rsidRPr="00003F15">
        <w:rPr>
          <w:rFonts w:cstheme="minorHAnsi"/>
          <w:sz w:val="18"/>
          <w:szCs w:val="18"/>
        </w:rPr>
        <w:t>.</w:t>
      </w:r>
    </w:p>
    <w:p w14:paraId="4AEF143B" w14:textId="2F9D5824" w:rsidR="005659A1" w:rsidRPr="00003F15" w:rsidRDefault="005F2446" w:rsidP="009A2F49">
      <w:pPr>
        <w:pStyle w:val="TableBullet1"/>
        <w:numPr>
          <w:ilvl w:val="0"/>
          <w:numId w:val="22"/>
        </w:numPr>
        <w:spacing w:after="0"/>
        <w:rPr>
          <w:rFonts w:cstheme="minorHAnsi"/>
          <w:szCs w:val="18"/>
        </w:rPr>
      </w:pPr>
      <w:r w:rsidRPr="00003F15">
        <w:t xml:space="preserve">The </w:t>
      </w:r>
      <w:r w:rsidRPr="00003F15">
        <w:rPr>
          <w:i/>
        </w:rPr>
        <w:t>biosecurity industry participant</w:t>
      </w:r>
      <w:r w:rsidRPr="00003F15">
        <w:t xml:space="preserve"> is responsible for ensuring the digital application they use fulfills the conditions of this document.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003F15" w:rsidRPr="00003F15" w14:paraId="74D59498" w14:textId="77777777" w:rsidTr="00BB029B">
        <w:trPr>
          <w:cantSplit/>
          <w:tblHeader/>
        </w:trPr>
        <w:tc>
          <w:tcPr>
            <w:tcW w:w="703" w:type="pct"/>
            <w:tcBorders>
              <w:top w:val="single" w:sz="6" w:space="0" w:color="auto"/>
              <w:bottom w:val="single" w:sz="4" w:space="0" w:color="auto"/>
            </w:tcBorders>
            <w:tcMar>
              <w:left w:w="108" w:type="dxa"/>
              <w:right w:w="108" w:type="dxa"/>
            </w:tcMar>
            <w:vAlign w:val="center"/>
          </w:tcPr>
          <w:p w14:paraId="7205230B" w14:textId="77777777" w:rsidR="00E35029" w:rsidRPr="00003F15" w:rsidRDefault="00E35029" w:rsidP="00BB029B">
            <w:pPr>
              <w:pStyle w:val="TableHeading"/>
            </w:pPr>
            <w:r w:rsidRPr="00003F15">
              <w:t>KAO</w:t>
            </w:r>
          </w:p>
        </w:tc>
        <w:tc>
          <w:tcPr>
            <w:tcW w:w="3360" w:type="pct"/>
            <w:tcBorders>
              <w:top w:val="single" w:sz="6" w:space="0" w:color="auto"/>
              <w:bottom w:val="single" w:sz="4" w:space="0" w:color="auto"/>
            </w:tcBorders>
            <w:tcMar>
              <w:left w:w="108" w:type="dxa"/>
              <w:right w:w="108" w:type="dxa"/>
            </w:tcMar>
            <w:vAlign w:val="center"/>
          </w:tcPr>
          <w:p w14:paraId="4A1E551B" w14:textId="77777777" w:rsidR="00E35029" w:rsidRPr="00003F15" w:rsidRDefault="00E35029" w:rsidP="00BB029B">
            <w:pPr>
              <w:pStyle w:val="TableHeading"/>
              <w:jc w:val="center"/>
            </w:pPr>
            <w:r w:rsidRPr="00003F15">
              <w:t>Condition</w:t>
            </w:r>
          </w:p>
        </w:tc>
        <w:tc>
          <w:tcPr>
            <w:tcW w:w="937" w:type="pct"/>
            <w:tcBorders>
              <w:top w:val="single" w:sz="6" w:space="0" w:color="auto"/>
              <w:bottom w:val="single" w:sz="4" w:space="0" w:color="auto"/>
            </w:tcBorders>
            <w:tcMar>
              <w:left w:w="108" w:type="dxa"/>
              <w:right w:w="108" w:type="dxa"/>
            </w:tcMar>
            <w:vAlign w:val="center"/>
          </w:tcPr>
          <w:p w14:paraId="08B3CD3F" w14:textId="77777777" w:rsidR="00E35029" w:rsidRPr="00003F15" w:rsidRDefault="00E35029" w:rsidP="00BB029B">
            <w:pPr>
              <w:pStyle w:val="TableHeading"/>
              <w:jc w:val="center"/>
            </w:pPr>
            <w:r w:rsidRPr="00003F15">
              <w:t>Noncompliance guide</w:t>
            </w:r>
          </w:p>
        </w:tc>
      </w:tr>
      <w:tr w:rsidR="00003F15" w:rsidRPr="00003F15" w14:paraId="6574AC40"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0B27997" w14:textId="787C71DA" w:rsidR="00E35029" w:rsidRPr="00003F15" w:rsidRDefault="000C77E4" w:rsidP="00BB029B">
            <w:pPr>
              <w:pStyle w:val="TableText"/>
            </w:pPr>
            <w:r w:rsidRPr="00003F15">
              <w:t>Supporting functions</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39F44783" w14:textId="0157546A" w:rsidR="0078720A" w:rsidRPr="00003F15" w:rsidRDefault="00CF161D" w:rsidP="008E7F4A">
            <w:pPr>
              <w:pStyle w:val="TableText"/>
            </w:pPr>
            <w:r w:rsidRPr="00003F15">
              <w:rPr>
                <w:iCs/>
              </w:rPr>
              <w:t>8</w:t>
            </w:r>
            <w:r w:rsidR="00CA53A8" w:rsidRPr="00003F15">
              <w:rPr>
                <w:iCs/>
              </w:rPr>
              <w:t xml:space="preserve">.1 </w:t>
            </w:r>
            <w:r w:rsidR="00ED4967" w:rsidRPr="00003F15">
              <w:rPr>
                <w:iCs/>
              </w:rPr>
              <w:t xml:space="preserve">If an </w:t>
            </w:r>
            <w:r w:rsidR="00ED4967" w:rsidRPr="00003F15">
              <w:rPr>
                <w:i/>
              </w:rPr>
              <w:t xml:space="preserve">accredited person </w:t>
            </w:r>
            <w:r w:rsidR="00ED4967" w:rsidRPr="00003F15">
              <w:rPr>
                <w:iCs/>
              </w:rPr>
              <w:t>uses a di</w:t>
            </w:r>
            <w:r w:rsidR="006B4FE2" w:rsidRPr="00003F15">
              <w:rPr>
                <w:iCs/>
              </w:rPr>
              <w:t>gital application</w:t>
            </w:r>
            <w:r w:rsidR="00ED4967" w:rsidRPr="00003F15">
              <w:rPr>
                <w:iCs/>
              </w:rPr>
              <w:t xml:space="preserve"> </w:t>
            </w:r>
            <w:r w:rsidR="006B4FE2" w:rsidRPr="00003F15">
              <w:rPr>
                <w:iCs/>
              </w:rPr>
              <w:t>that do</w:t>
            </w:r>
            <w:r w:rsidR="00ED4967" w:rsidRPr="00003F15">
              <w:rPr>
                <w:iCs/>
              </w:rPr>
              <w:t>es</w:t>
            </w:r>
            <w:r w:rsidR="006B4FE2" w:rsidRPr="00003F15">
              <w:rPr>
                <w:iCs/>
              </w:rPr>
              <w:t xml:space="preserve"> not </w:t>
            </w:r>
            <w:r w:rsidR="00ED4967" w:rsidRPr="00003F15">
              <w:rPr>
                <w:iCs/>
              </w:rPr>
              <w:t>place a</w:t>
            </w:r>
            <w:r w:rsidR="00806679" w:rsidRPr="00003F15">
              <w:rPr>
                <w:iCs/>
              </w:rPr>
              <w:t>n</w:t>
            </w:r>
            <w:r w:rsidR="00ED4967" w:rsidRPr="00003F15">
              <w:rPr>
                <w:iCs/>
              </w:rPr>
              <w:t xml:space="preserve"> </w:t>
            </w:r>
            <w:r w:rsidR="00ED4967" w:rsidRPr="006C4308">
              <w:rPr>
                <w:i/>
              </w:rPr>
              <w:t>electronic signature</w:t>
            </w:r>
            <w:r w:rsidR="00ED4967" w:rsidRPr="00003F15">
              <w:rPr>
                <w:iCs/>
              </w:rPr>
              <w:t xml:space="preserve"> on the record of fumigation, the</w:t>
            </w:r>
            <w:r w:rsidR="00ED4967" w:rsidRPr="00003F15">
              <w:rPr>
                <w:i/>
              </w:rPr>
              <w:t xml:space="preserve"> a</w:t>
            </w:r>
            <w:r w:rsidR="0078720A" w:rsidRPr="00003F15">
              <w:rPr>
                <w:i/>
              </w:rPr>
              <w:t>ccredited person</w:t>
            </w:r>
            <w:r w:rsidR="0078720A" w:rsidRPr="00003F15">
              <w:t xml:space="preserve"> user accounts (the accounts used to complete and submit to the </w:t>
            </w:r>
            <w:r w:rsidR="0078720A" w:rsidRPr="00003F15">
              <w:rPr>
                <w:i/>
              </w:rPr>
              <w:t>department</w:t>
            </w:r>
            <w:r w:rsidR="0078720A" w:rsidRPr="00003F15">
              <w:t xml:space="preserve"> a record of fumigation) </w:t>
            </w:r>
            <w:r w:rsidR="00ED4967" w:rsidRPr="00003F15">
              <w:t xml:space="preserve">for that digital application </w:t>
            </w:r>
            <w:r w:rsidR="0078720A" w:rsidRPr="00003F15">
              <w:t>must be:</w:t>
            </w:r>
          </w:p>
          <w:p w14:paraId="3FF9D323" w14:textId="6E25B117" w:rsidR="000B208A" w:rsidRPr="00003F15" w:rsidRDefault="0078720A" w:rsidP="002A0C3E">
            <w:pPr>
              <w:pStyle w:val="TableText"/>
              <w:numPr>
                <w:ilvl w:val="0"/>
                <w:numId w:val="35"/>
              </w:numPr>
              <w:ind w:left="324" w:hanging="324"/>
            </w:pPr>
            <w:r w:rsidRPr="00003F15">
              <w:t>specific to each user</w:t>
            </w:r>
          </w:p>
          <w:p w14:paraId="19EF5EC3" w14:textId="3707B538" w:rsidR="00E35029" w:rsidRPr="00003F15" w:rsidRDefault="0078720A" w:rsidP="002A0C3E">
            <w:pPr>
              <w:pStyle w:val="TableText"/>
              <w:numPr>
                <w:ilvl w:val="0"/>
                <w:numId w:val="35"/>
              </w:numPr>
              <w:ind w:left="324" w:hanging="324"/>
            </w:pPr>
            <w:r w:rsidRPr="00003F15">
              <w:t>protected using a password or biometric features</w:t>
            </w:r>
            <w:r w:rsidR="000B208A" w:rsidRPr="00003F15">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8CADE28" w14:textId="5918A328" w:rsidR="00CA7678" w:rsidRPr="00003F15" w:rsidRDefault="003E1563" w:rsidP="00CA7678">
            <w:pPr>
              <w:pStyle w:val="TableText"/>
              <w:rPr>
                <w:i/>
                <w:iCs/>
              </w:rPr>
            </w:pPr>
            <w:r w:rsidRPr="00003F15">
              <w:rPr>
                <w:i/>
                <w:iCs/>
              </w:rPr>
              <w:t>Major</w:t>
            </w:r>
          </w:p>
          <w:p w14:paraId="6DEE2E57" w14:textId="225F97FF" w:rsidR="00E35029" w:rsidRPr="00003F15" w:rsidRDefault="00CA7678" w:rsidP="00CA7678">
            <w:pPr>
              <w:pStyle w:val="TableText"/>
              <w:jc w:val="right"/>
            </w:pPr>
            <w:r w:rsidRPr="00003F15">
              <w:rPr>
                <w:rFonts w:cstheme="majorHAnsi"/>
                <w:sz w:val="16"/>
                <w:szCs w:val="16"/>
              </w:rPr>
              <w:t>Reference:</w:t>
            </w:r>
            <w:r w:rsidR="00A06D9D" w:rsidRPr="00003F15">
              <w:rPr>
                <w:rFonts w:cstheme="majorHAnsi"/>
                <w:sz w:val="16"/>
                <w:szCs w:val="16"/>
              </w:rPr>
              <w:t xml:space="preserve"> </w:t>
            </w:r>
            <w:r w:rsidR="00EE20D9">
              <w:rPr>
                <w:rFonts w:cstheme="majorHAnsi"/>
                <w:sz w:val="16"/>
                <w:szCs w:val="16"/>
              </w:rPr>
              <w:t>5018</w:t>
            </w:r>
          </w:p>
        </w:tc>
      </w:tr>
      <w:tr w:rsidR="00003F15" w:rsidRPr="00003F15" w14:paraId="440BF4A8" w14:textId="77777777" w:rsidTr="00BB029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679EA4E" w14:textId="0A3F927E" w:rsidR="0078720A" w:rsidRPr="00003F15" w:rsidRDefault="000C77E4" w:rsidP="00BB029B">
            <w:pPr>
              <w:pStyle w:val="TableText"/>
            </w:pPr>
            <w:r w:rsidRPr="00003F15">
              <w:t>Supporting functions</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CF77E8C" w14:textId="00DD2160" w:rsidR="00FB739F" w:rsidRPr="00003F15" w:rsidRDefault="00CF161D" w:rsidP="008E7F4A">
            <w:pPr>
              <w:pStyle w:val="TableText"/>
            </w:pPr>
            <w:r w:rsidRPr="00003F15">
              <w:rPr>
                <w:iCs/>
              </w:rPr>
              <w:t>8</w:t>
            </w:r>
            <w:r w:rsidR="00CA53A8" w:rsidRPr="00003F15">
              <w:rPr>
                <w:iCs/>
              </w:rPr>
              <w:t xml:space="preserve">.2 </w:t>
            </w:r>
            <w:r w:rsidR="00ED4967" w:rsidRPr="00003F15">
              <w:rPr>
                <w:iCs/>
              </w:rPr>
              <w:t>If</w:t>
            </w:r>
            <w:r w:rsidR="00322E11" w:rsidRPr="00003F15">
              <w:rPr>
                <w:iCs/>
              </w:rPr>
              <w:t xml:space="preserve"> an</w:t>
            </w:r>
            <w:r w:rsidR="00ED4967" w:rsidRPr="00003F15">
              <w:rPr>
                <w:iCs/>
              </w:rPr>
              <w:t xml:space="preserve"> </w:t>
            </w:r>
            <w:r w:rsidR="00ED4967" w:rsidRPr="00003F15">
              <w:rPr>
                <w:i/>
              </w:rPr>
              <w:t xml:space="preserve">accredited person </w:t>
            </w:r>
            <w:r w:rsidR="00ED4967" w:rsidRPr="00003F15">
              <w:rPr>
                <w:iCs/>
              </w:rPr>
              <w:t>use</w:t>
            </w:r>
            <w:r w:rsidR="00806679" w:rsidRPr="00003F15">
              <w:rPr>
                <w:iCs/>
              </w:rPr>
              <w:t>s</w:t>
            </w:r>
            <w:r w:rsidR="00ED4967" w:rsidRPr="00003F15">
              <w:rPr>
                <w:iCs/>
              </w:rPr>
              <w:t xml:space="preserve"> a digital application that does not place an </w:t>
            </w:r>
            <w:r w:rsidR="00ED4967" w:rsidRPr="006C4308">
              <w:rPr>
                <w:i/>
              </w:rPr>
              <w:t>electronic signature</w:t>
            </w:r>
            <w:r w:rsidR="00ED4967" w:rsidRPr="00003F15">
              <w:rPr>
                <w:iCs/>
              </w:rPr>
              <w:t xml:space="preserve"> on the record of fumigation, the </w:t>
            </w:r>
            <w:r w:rsidR="00ED4967" w:rsidRPr="00003F15">
              <w:rPr>
                <w:i/>
              </w:rPr>
              <w:t>a</w:t>
            </w:r>
            <w:r w:rsidR="00FB739F" w:rsidRPr="00003F15">
              <w:rPr>
                <w:i/>
              </w:rPr>
              <w:t>ccredited person</w:t>
            </w:r>
            <w:r w:rsidR="00FB739F" w:rsidRPr="00003F15">
              <w:t xml:space="preserve"> must not:</w:t>
            </w:r>
          </w:p>
          <w:p w14:paraId="158C9CAF" w14:textId="77777777" w:rsidR="00FB739F" w:rsidRPr="00003F15" w:rsidRDefault="00FB739F" w:rsidP="002A0C3E">
            <w:pPr>
              <w:pStyle w:val="TableText"/>
              <w:numPr>
                <w:ilvl w:val="0"/>
                <w:numId w:val="36"/>
              </w:numPr>
              <w:ind w:left="324" w:hanging="324"/>
            </w:pPr>
            <w:r w:rsidRPr="00003F15">
              <w:t xml:space="preserve">use the </w:t>
            </w:r>
            <w:r w:rsidRPr="00003F15">
              <w:rPr>
                <w:i/>
              </w:rPr>
              <w:t>accredited person</w:t>
            </w:r>
            <w:r w:rsidRPr="00003F15">
              <w:t xml:space="preserve"> user accounts of other </w:t>
            </w:r>
            <w:r w:rsidRPr="00003F15">
              <w:rPr>
                <w:i/>
              </w:rPr>
              <w:t>accredited person</w:t>
            </w:r>
            <w:r w:rsidRPr="00003F15">
              <w:t>s</w:t>
            </w:r>
          </w:p>
          <w:p w14:paraId="5E1E82F5" w14:textId="4E63B047" w:rsidR="0078720A" w:rsidRPr="00003F15" w:rsidRDefault="00FB739F" w:rsidP="002A0C3E">
            <w:pPr>
              <w:pStyle w:val="TableText"/>
              <w:numPr>
                <w:ilvl w:val="0"/>
                <w:numId w:val="36"/>
              </w:numPr>
              <w:ind w:left="324" w:hanging="324"/>
            </w:pPr>
            <w:r w:rsidRPr="00003F15">
              <w:t xml:space="preserve">communicate their password to other persons or otherwise enable or facilitate access to their </w:t>
            </w:r>
            <w:r w:rsidRPr="00003F15">
              <w:rPr>
                <w:i/>
              </w:rPr>
              <w:t>accredited person</w:t>
            </w:r>
            <w:r w:rsidRPr="00003F15">
              <w:t xml:space="preserve"> user account.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3CAA8EC1" w14:textId="15182C28" w:rsidR="00CA7678" w:rsidRPr="00003F15" w:rsidRDefault="003E1563" w:rsidP="00CA7678">
            <w:pPr>
              <w:pStyle w:val="TableText"/>
              <w:rPr>
                <w:i/>
                <w:iCs/>
              </w:rPr>
            </w:pPr>
            <w:r w:rsidRPr="00003F15">
              <w:rPr>
                <w:i/>
                <w:iCs/>
              </w:rPr>
              <w:t xml:space="preserve">Major </w:t>
            </w:r>
            <w:r w:rsidRPr="00003F15">
              <w:t>or</w:t>
            </w:r>
            <w:r w:rsidRPr="00003F15">
              <w:rPr>
                <w:i/>
                <w:iCs/>
              </w:rPr>
              <w:t xml:space="preserve"> critical</w:t>
            </w:r>
          </w:p>
          <w:p w14:paraId="5392DBED" w14:textId="53D10DDB" w:rsidR="0078720A" w:rsidRPr="00003F15" w:rsidRDefault="00CA7678" w:rsidP="00CA7678">
            <w:pPr>
              <w:pStyle w:val="TableText"/>
              <w:jc w:val="right"/>
            </w:pPr>
            <w:r w:rsidRPr="00003F15">
              <w:rPr>
                <w:rFonts w:cstheme="majorHAnsi"/>
                <w:sz w:val="16"/>
                <w:szCs w:val="16"/>
              </w:rPr>
              <w:t>Reference:</w:t>
            </w:r>
            <w:r w:rsidR="00A06D9D" w:rsidRPr="00003F15">
              <w:rPr>
                <w:rFonts w:cstheme="majorHAnsi"/>
                <w:sz w:val="16"/>
                <w:szCs w:val="16"/>
              </w:rPr>
              <w:t xml:space="preserve"> </w:t>
            </w:r>
            <w:r w:rsidR="003A0181">
              <w:rPr>
                <w:rFonts w:cstheme="majorHAnsi"/>
                <w:sz w:val="16"/>
                <w:szCs w:val="16"/>
              </w:rPr>
              <w:t>5019</w:t>
            </w:r>
          </w:p>
        </w:tc>
      </w:tr>
    </w:tbl>
    <w:p w14:paraId="58B6BFF0" w14:textId="77777777" w:rsidR="00E35029" w:rsidRPr="00003F15" w:rsidRDefault="00E35029">
      <w:pPr>
        <w:spacing w:after="0" w:line="240" w:lineRule="auto"/>
        <w:rPr>
          <w:rFonts w:ascii="Calibri" w:eastAsia="Times New Roman" w:hAnsi="Calibri" w:cs="Times New Roman"/>
          <w:b/>
          <w:bCs/>
          <w:sz w:val="36"/>
          <w:szCs w:val="24"/>
        </w:rPr>
      </w:pPr>
      <w:r w:rsidRPr="00003F15">
        <w:br w:type="page"/>
      </w:r>
    </w:p>
    <w:p w14:paraId="2844C68C" w14:textId="4812A934" w:rsidR="00AD2109" w:rsidRPr="00003F15" w:rsidRDefault="00AD2109" w:rsidP="00AD2109">
      <w:pPr>
        <w:pStyle w:val="Heading3"/>
        <w:numPr>
          <w:ilvl w:val="0"/>
          <w:numId w:val="0"/>
        </w:numPr>
        <w:ind w:left="964" w:hanging="964"/>
      </w:pPr>
      <w:bookmarkStart w:id="57" w:name="_Toc113529109"/>
      <w:r w:rsidRPr="00003F15">
        <w:lastRenderedPageBreak/>
        <w:t xml:space="preserve">Table </w:t>
      </w:r>
      <w:r w:rsidR="00CF161D" w:rsidRPr="00003F15">
        <w:t>9</w:t>
      </w:r>
      <w:r w:rsidR="00192E5D" w:rsidRPr="00003F15">
        <w:t>A</w:t>
      </w:r>
      <w:r w:rsidRPr="00003F15">
        <w:t xml:space="preserve"> Records</w:t>
      </w:r>
      <w:bookmarkEnd w:id="41"/>
      <w:bookmarkEnd w:id="57"/>
    </w:p>
    <w:p w14:paraId="7181B283" w14:textId="77777777" w:rsidR="00AD2109" w:rsidRPr="00003F15" w:rsidRDefault="00AD2109" w:rsidP="00AD2109">
      <w:pPr>
        <w:pStyle w:val="Heading4"/>
        <w:numPr>
          <w:ilvl w:val="0"/>
          <w:numId w:val="0"/>
        </w:numPr>
        <w:ind w:left="964" w:hanging="964"/>
      </w:pPr>
      <w:r w:rsidRPr="00003F15">
        <w:t>Information</w:t>
      </w:r>
    </w:p>
    <w:p w14:paraId="17AA3AA3" w14:textId="2C8A3587" w:rsidR="00AD2109" w:rsidRPr="00003F15" w:rsidRDefault="00AD2109" w:rsidP="00AD2109">
      <w:pPr>
        <w:pStyle w:val="TableBullet1"/>
        <w:numPr>
          <w:ilvl w:val="0"/>
          <w:numId w:val="2"/>
        </w:numPr>
      </w:pPr>
      <w:r w:rsidRPr="00003F15">
        <w:t xml:space="preserve">Records and systems maintained by the </w:t>
      </w:r>
      <w:r w:rsidRPr="00003F15">
        <w:rPr>
          <w:i/>
        </w:rPr>
        <w:t>biosecurity industry participant</w:t>
      </w:r>
      <w:r w:rsidRPr="00003F15">
        <w:t xml:space="preserve"> </w:t>
      </w:r>
      <w:r w:rsidR="008818C9" w:rsidRPr="00003F15">
        <w:t xml:space="preserve">must be </w:t>
      </w:r>
      <w:r w:rsidRPr="00003F15">
        <w:t xml:space="preserve">able to track </w:t>
      </w:r>
      <w:r w:rsidR="003558EE" w:rsidRPr="00003F15">
        <w:rPr>
          <w:i/>
          <w:iCs/>
        </w:rPr>
        <w:t xml:space="preserve">goods subject to biosecurity control </w:t>
      </w:r>
      <w:r w:rsidRPr="00003F15">
        <w:t xml:space="preserve">through the stages of the biosecurity </w:t>
      </w:r>
      <w:r w:rsidRPr="00003F15">
        <w:rPr>
          <w:i/>
        </w:rPr>
        <w:t>goods</w:t>
      </w:r>
      <w:r w:rsidRPr="00003F15">
        <w:t xml:space="preserve"> pathway they are responsible for. This includes receipt, handling, treatment, </w:t>
      </w:r>
      <w:r w:rsidR="0087182C" w:rsidRPr="00003F15">
        <w:t>disposal,</w:t>
      </w:r>
      <w:r w:rsidRPr="00003F15">
        <w:t xml:space="preserve"> and release.</w:t>
      </w:r>
    </w:p>
    <w:p w14:paraId="78983A2E" w14:textId="4BB357E1" w:rsidR="00AD2109" w:rsidRPr="00003F15" w:rsidRDefault="00AD2109" w:rsidP="00AD2109">
      <w:pPr>
        <w:pStyle w:val="TableBullet1"/>
        <w:numPr>
          <w:ilvl w:val="0"/>
          <w:numId w:val="2"/>
        </w:numPr>
      </w:pPr>
      <w:r w:rsidRPr="00003F15">
        <w:t>There must be two-way traceability, from the:</w:t>
      </w:r>
    </w:p>
    <w:p w14:paraId="02FCF50B" w14:textId="4D343AE8" w:rsidR="00AD2109" w:rsidRPr="00003F15" w:rsidRDefault="00AD2109" w:rsidP="001F04BC">
      <w:pPr>
        <w:pStyle w:val="TableBullet1"/>
        <w:numPr>
          <w:ilvl w:val="1"/>
          <w:numId w:val="19"/>
        </w:numPr>
        <w:ind w:left="714" w:hanging="357"/>
      </w:pPr>
      <w:r w:rsidRPr="00003F15">
        <w:t xml:space="preserve">records to the physical </w:t>
      </w:r>
      <w:r w:rsidRPr="00003F15">
        <w:rPr>
          <w:i/>
        </w:rPr>
        <w:t>goods</w:t>
      </w:r>
    </w:p>
    <w:p w14:paraId="3D516410" w14:textId="77777777" w:rsidR="00AD2109" w:rsidRPr="00003F15" w:rsidRDefault="00AD2109" w:rsidP="001F04BC">
      <w:pPr>
        <w:pStyle w:val="TableBullet1"/>
        <w:numPr>
          <w:ilvl w:val="1"/>
          <w:numId w:val="19"/>
        </w:numPr>
        <w:ind w:left="714" w:hanging="357"/>
      </w:pPr>
      <w:r w:rsidRPr="00003F15">
        <w:t xml:space="preserve">physical </w:t>
      </w:r>
      <w:r w:rsidRPr="00003F15">
        <w:rPr>
          <w:i/>
        </w:rPr>
        <w:t>goods</w:t>
      </w:r>
      <w:r w:rsidRPr="00003F15">
        <w:t xml:space="preserve"> to the records.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003F15" w:rsidRPr="00003F15" w14:paraId="5DA28626" w14:textId="77777777" w:rsidTr="00AD2109">
        <w:trPr>
          <w:cantSplit/>
          <w:tblHeader/>
        </w:trPr>
        <w:tc>
          <w:tcPr>
            <w:tcW w:w="703" w:type="pct"/>
            <w:tcBorders>
              <w:top w:val="single" w:sz="6" w:space="0" w:color="auto"/>
              <w:bottom w:val="single" w:sz="4" w:space="0" w:color="auto"/>
            </w:tcBorders>
            <w:tcMar>
              <w:left w:w="108" w:type="dxa"/>
              <w:right w:w="108" w:type="dxa"/>
            </w:tcMar>
            <w:vAlign w:val="center"/>
          </w:tcPr>
          <w:p w14:paraId="76789513" w14:textId="77777777" w:rsidR="00AD2109" w:rsidRPr="00003F15" w:rsidRDefault="00AD2109" w:rsidP="00AD2109">
            <w:pPr>
              <w:pStyle w:val="TableHeading"/>
            </w:pPr>
            <w:r w:rsidRPr="00003F15">
              <w:t>KAO</w:t>
            </w:r>
          </w:p>
        </w:tc>
        <w:tc>
          <w:tcPr>
            <w:tcW w:w="3439" w:type="pct"/>
            <w:tcBorders>
              <w:top w:val="single" w:sz="6" w:space="0" w:color="auto"/>
              <w:bottom w:val="single" w:sz="4" w:space="0" w:color="auto"/>
            </w:tcBorders>
            <w:tcMar>
              <w:left w:w="108" w:type="dxa"/>
              <w:right w:w="108" w:type="dxa"/>
            </w:tcMar>
            <w:vAlign w:val="center"/>
          </w:tcPr>
          <w:p w14:paraId="0AFBF3E4" w14:textId="77777777" w:rsidR="00AD2109" w:rsidRPr="00003F15" w:rsidRDefault="00AD2109" w:rsidP="00AD2109">
            <w:pPr>
              <w:pStyle w:val="TableHeading"/>
              <w:jc w:val="center"/>
            </w:pPr>
            <w:r w:rsidRPr="00003F15">
              <w:t>Condition</w:t>
            </w:r>
          </w:p>
        </w:tc>
        <w:tc>
          <w:tcPr>
            <w:tcW w:w="858" w:type="pct"/>
            <w:tcBorders>
              <w:top w:val="single" w:sz="6" w:space="0" w:color="auto"/>
              <w:bottom w:val="single" w:sz="4" w:space="0" w:color="auto"/>
            </w:tcBorders>
            <w:tcMar>
              <w:left w:w="108" w:type="dxa"/>
              <w:right w:w="108" w:type="dxa"/>
            </w:tcMar>
            <w:vAlign w:val="center"/>
          </w:tcPr>
          <w:p w14:paraId="7EC81A36" w14:textId="77777777" w:rsidR="00AD2109" w:rsidRPr="00003F15" w:rsidRDefault="00AD2109" w:rsidP="00AD2109">
            <w:pPr>
              <w:pStyle w:val="TableHeading"/>
              <w:jc w:val="center"/>
            </w:pPr>
            <w:r w:rsidRPr="00003F15">
              <w:rPr>
                <w:szCs w:val="18"/>
              </w:rPr>
              <w:t>Noncompliance</w:t>
            </w:r>
            <w:r w:rsidRPr="00003F15">
              <w:t xml:space="preserve"> guide</w:t>
            </w:r>
          </w:p>
        </w:tc>
      </w:tr>
      <w:tr w:rsidR="00003F15" w:rsidRPr="00003F15" w14:paraId="2655B785"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5FC6D89" w14:textId="3013CF62" w:rsidR="00E96926" w:rsidRPr="00003F15" w:rsidRDefault="00E96926" w:rsidP="006E0C31">
            <w:pPr>
              <w:pStyle w:val="TableText"/>
            </w:pPr>
            <w:r w:rsidRPr="00003F15">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02E4037" w14:textId="0B76EAF9" w:rsidR="00E96926" w:rsidRPr="00003F15" w:rsidRDefault="00CF161D" w:rsidP="00822A08">
            <w:pPr>
              <w:pStyle w:val="TableText"/>
            </w:pPr>
            <w:r w:rsidRPr="00003F15">
              <w:t>9</w:t>
            </w:r>
            <w:r w:rsidR="00E96926" w:rsidRPr="00003F15">
              <w:t xml:space="preserve">.1 </w:t>
            </w:r>
            <w:r w:rsidR="00B83150" w:rsidRPr="00003F15">
              <w:t>Records for each fumigation must include:</w:t>
            </w:r>
          </w:p>
          <w:p w14:paraId="7262734B" w14:textId="2863B351" w:rsidR="001E51AF" w:rsidRPr="00003F15" w:rsidRDefault="001E51AF" w:rsidP="002A0C3E">
            <w:pPr>
              <w:pStyle w:val="TableText"/>
              <w:numPr>
                <w:ilvl w:val="0"/>
                <w:numId w:val="40"/>
              </w:numPr>
              <w:ind w:left="311" w:hanging="311"/>
            </w:pPr>
            <w:r w:rsidRPr="00003F15">
              <w:rPr>
                <w:i/>
              </w:rPr>
              <w:t>biosecurity direction</w:t>
            </w:r>
          </w:p>
          <w:p w14:paraId="4506F3E2" w14:textId="6CB5D5A3" w:rsidR="009C489B" w:rsidRPr="00003F15" w:rsidRDefault="009C489B" w:rsidP="002A0C3E">
            <w:pPr>
              <w:pStyle w:val="TableText"/>
              <w:numPr>
                <w:ilvl w:val="0"/>
                <w:numId w:val="40"/>
              </w:numPr>
              <w:ind w:left="311" w:hanging="311"/>
            </w:pPr>
            <w:r w:rsidRPr="00003F15">
              <w:t>consignment suitability records</w:t>
            </w:r>
            <w:r w:rsidR="005659A1" w:rsidRPr="00003F15">
              <w:t xml:space="preserve"> (for example, invoice, packing list) where used to assess and determine consignment suitability</w:t>
            </w:r>
          </w:p>
          <w:p w14:paraId="3E4B4558" w14:textId="48D0E04D" w:rsidR="00E96926" w:rsidRPr="00003F15" w:rsidRDefault="00E96926" w:rsidP="002A0C3E">
            <w:pPr>
              <w:pStyle w:val="TableText"/>
              <w:numPr>
                <w:ilvl w:val="0"/>
                <w:numId w:val="40"/>
              </w:numPr>
              <w:ind w:left="311" w:hanging="311"/>
            </w:pPr>
            <w:r w:rsidRPr="00003F15">
              <w:t>temperature records</w:t>
            </w:r>
            <w:r w:rsidR="005659A1" w:rsidRPr="00003F15">
              <w:t xml:space="preserve">, including those obtained from an </w:t>
            </w:r>
            <w:r w:rsidR="005659A1" w:rsidRPr="006C4308">
              <w:rPr>
                <w:i/>
                <w:iCs/>
              </w:rPr>
              <w:t xml:space="preserve">official </w:t>
            </w:r>
            <w:r w:rsidR="00624A85" w:rsidRPr="006C4308">
              <w:rPr>
                <w:i/>
                <w:iCs/>
              </w:rPr>
              <w:t xml:space="preserve">meteorological </w:t>
            </w:r>
            <w:r w:rsidR="005659A1" w:rsidRPr="006C4308">
              <w:rPr>
                <w:i/>
                <w:iCs/>
              </w:rPr>
              <w:t>source</w:t>
            </w:r>
            <w:r w:rsidR="005659A1" w:rsidRPr="00003F15">
              <w:t xml:space="preserve"> and from applicable temperature measuring equipment</w:t>
            </w:r>
          </w:p>
          <w:p w14:paraId="1C2F7A2B" w14:textId="36A6F034" w:rsidR="005A4FCF" w:rsidRPr="00003F15" w:rsidRDefault="005A4FCF" w:rsidP="002A0C3E">
            <w:pPr>
              <w:pStyle w:val="TableText"/>
              <w:numPr>
                <w:ilvl w:val="0"/>
                <w:numId w:val="40"/>
              </w:numPr>
              <w:ind w:left="311" w:hanging="311"/>
            </w:pPr>
            <w:r w:rsidRPr="00003F15">
              <w:t>photographs of instrument readings</w:t>
            </w:r>
          </w:p>
          <w:p w14:paraId="20FE98B4" w14:textId="79678A2E" w:rsidR="009C489B" w:rsidRPr="00003F15" w:rsidRDefault="00806679" w:rsidP="002A0C3E">
            <w:pPr>
              <w:pStyle w:val="TableText"/>
              <w:numPr>
                <w:ilvl w:val="0"/>
                <w:numId w:val="40"/>
              </w:numPr>
              <w:ind w:left="311" w:hanging="311"/>
            </w:pPr>
            <w:r w:rsidRPr="00003F15">
              <w:t xml:space="preserve">fumigation </w:t>
            </w:r>
            <w:r w:rsidR="005A4FCF" w:rsidRPr="00003F15">
              <w:t>notification</w:t>
            </w:r>
            <w:r w:rsidRPr="00003F15">
              <w:t xml:space="preserve"> email</w:t>
            </w:r>
          </w:p>
          <w:p w14:paraId="6CF9F93B" w14:textId="55E9DB93" w:rsidR="00B83150" w:rsidRPr="00003F15" w:rsidRDefault="00B83150" w:rsidP="002A0C3E">
            <w:pPr>
              <w:pStyle w:val="TableText"/>
              <w:numPr>
                <w:ilvl w:val="0"/>
                <w:numId w:val="40"/>
              </w:numPr>
              <w:ind w:left="311" w:hanging="311"/>
            </w:pPr>
            <w:r w:rsidRPr="00003F15">
              <w:t>the completed record of fumigation</w:t>
            </w:r>
          </w:p>
          <w:p w14:paraId="5003015A" w14:textId="7AFA04E9" w:rsidR="00E96926" w:rsidRPr="00003F15" w:rsidRDefault="00400997" w:rsidP="002A0C3E">
            <w:pPr>
              <w:pStyle w:val="TableText"/>
              <w:numPr>
                <w:ilvl w:val="0"/>
                <w:numId w:val="40"/>
              </w:numPr>
              <w:ind w:left="311" w:hanging="311"/>
            </w:pPr>
            <w:r w:rsidRPr="00003F15">
              <w:t xml:space="preserve">any </w:t>
            </w:r>
            <w:r w:rsidR="00B83150" w:rsidRPr="00003F15">
              <w:t xml:space="preserve">other </w:t>
            </w:r>
            <w:r w:rsidR="009C489B" w:rsidRPr="00003F15">
              <w:t xml:space="preserve">records required by the </w:t>
            </w:r>
            <w:r w:rsidR="009C489B" w:rsidRPr="00003F15">
              <w:rPr>
                <w:i/>
                <w:iCs/>
              </w:rPr>
              <w:t xml:space="preserve">Methyl </w:t>
            </w:r>
            <w:r w:rsidR="00412517" w:rsidRPr="00003F15">
              <w:rPr>
                <w:i/>
                <w:iCs/>
              </w:rPr>
              <w:t>bromide fumigation methodology</w:t>
            </w:r>
            <w:r w:rsidR="00E96926" w:rsidRPr="00003F15">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AA86EC0" w14:textId="77777777" w:rsidR="00E96926" w:rsidRPr="00003F15" w:rsidRDefault="00E96926" w:rsidP="00E96926">
            <w:pPr>
              <w:pStyle w:val="TableText"/>
              <w:rPr>
                <w:bCs/>
                <w:i/>
              </w:rPr>
            </w:pPr>
            <w:r w:rsidRPr="00003F15">
              <w:rPr>
                <w:bCs/>
                <w:i/>
              </w:rPr>
              <w:t>Major</w:t>
            </w:r>
          </w:p>
          <w:p w14:paraId="1E57B8B5" w14:textId="03338FA6" w:rsidR="00E96926" w:rsidRPr="00003F15" w:rsidRDefault="00E96926" w:rsidP="00E96926">
            <w:pPr>
              <w:pStyle w:val="TableText"/>
              <w:jc w:val="right"/>
              <w:rPr>
                <w:bCs/>
                <w:i/>
              </w:rPr>
            </w:pPr>
            <w:r w:rsidRPr="00003F15">
              <w:rPr>
                <w:bCs/>
                <w:sz w:val="16"/>
                <w:szCs w:val="16"/>
              </w:rPr>
              <w:t xml:space="preserve">Reference: </w:t>
            </w:r>
            <w:r w:rsidR="003A0181">
              <w:rPr>
                <w:bCs/>
                <w:sz w:val="16"/>
                <w:szCs w:val="16"/>
              </w:rPr>
              <w:t>5020</w:t>
            </w:r>
          </w:p>
        </w:tc>
      </w:tr>
      <w:tr w:rsidR="00003F15" w:rsidRPr="00003F15" w14:paraId="6FF545FF"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73B41AA" w14:textId="29DC994C" w:rsidR="00E96926" w:rsidRPr="00003F15" w:rsidRDefault="00E96926" w:rsidP="006E0C31">
            <w:pPr>
              <w:pStyle w:val="TableText"/>
            </w:pPr>
            <w:r w:rsidRPr="00003F15">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60BF017" w14:textId="4E7DAF37" w:rsidR="00E96926" w:rsidRPr="00003F15" w:rsidRDefault="00CF161D" w:rsidP="00E96926">
            <w:pPr>
              <w:pStyle w:val="TableText"/>
            </w:pPr>
            <w:r w:rsidRPr="00003F15">
              <w:t>9</w:t>
            </w:r>
            <w:r w:rsidR="00E96926" w:rsidRPr="00003F15">
              <w:t xml:space="preserve">.2 The register of </w:t>
            </w:r>
            <w:r w:rsidR="00E96926" w:rsidRPr="00003F15">
              <w:rPr>
                <w:i/>
              </w:rPr>
              <w:t>accredited person</w:t>
            </w:r>
            <w:r w:rsidR="00E96926" w:rsidRPr="00003F15">
              <w:t>s must include the following information</w:t>
            </w:r>
            <w:r w:rsidR="00C84F4B" w:rsidRPr="00003F15">
              <w:t>:</w:t>
            </w:r>
          </w:p>
          <w:p w14:paraId="4306AA0D" w14:textId="77777777" w:rsidR="00E96926" w:rsidRPr="00003F15" w:rsidRDefault="00E96926" w:rsidP="002A0C3E">
            <w:pPr>
              <w:pStyle w:val="TableBullet1"/>
              <w:numPr>
                <w:ilvl w:val="0"/>
                <w:numId w:val="39"/>
              </w:numPr>
              <w:ind w:left="311" w:hanging="311"/>
            </w:pPr>
            <w:r w:rsidRPr="00003F15">
              <w:t>full name</w:t>
            </w:r>
          </w:p>
          <w:p w14:paraId="71B68CC3" w14:textId="67C4BF54" w:rsidR="00E96926" w:rsidRPr="00003F15" w:rsidRDefault="000C5A1C" w:rsidP="002A0C3E">
            <w:pPr>
              <w:pStyle w:val="TableBullet1"/>
              <w:numPr>
                <w:ilvl w:val="0"/>
                <w:numId w:val="39"/>
              </w:numPr>
              <w:ind w:left="311" w:hanging="311"/>
            </w:pPr>
            <w:r w:rsidRPr="00003F15">
              <w:t xml:space="preserve">fumigation </w:t>
            </w:r>
            <w:r w:rsidR="00E96926" w:rsidRPr="00003F15">
              <w:t>licence details</w:t>
            </w:r>
          </w:p>
          <w:p w14:paraId="0342FF18" w14:textId="77777777" w:rsidR="00E96926" w:rsidRPr="00003F15" w:rsidRDefault="00E96926" w:rsidP="002A0C3E">
            <w:pPr>
              <w:pStyle w:val="TableBullet1"/>
              <w:numPr>
                <w:ilvl w:val="0"/>
                <w:numId w:val="41"/>
              </w:numPr>
              <w:ind w:left="595" w:hanging="284"/>
            </w:pPr>
            <w:r w:rsidRPr="00003F15">
              <w:t>state of issue</w:t>
            </w:r>
          </w:p>
          <w:p w14:paraId="3C40DEB6" w14:textId="77777777" w:rsidR="00E96926" w:rsidRPr="00003F15" w:rsidRDefault="00E96926" w:rsidP="002A0C3E">
            <w:pPr>
              <w:pStyle w:val="TableBullet1"/>
              <w:numPr>
                <w:ilvl w:val="0"/>
                <w:numId w:val="41"/>
              </w:numPr>
              <w:ind w:left="595" w:hanging="284"/>
            </w:pPr>
            <w:r w:rsidRPr="00003F15">
              <w:t>issuing authority</w:t>
            </w:r>
          </w:p>
          <w:p w14:paraId="1FACBF4B" w14:textId="77777777" w:rsidR="00E96926" w:rsidRPr="00003F15" w:rsidRDefault="00E96926" w:rsidP="002A0C3E">
            <w:pPr>
              <w:pStyle w:val="TableBullet1"/>
              <w:numPr>
                <w:ilvl w:val="0"/>
                <w:numId w:val="41"/>
              </w:numPr>
              <w:ind w:left="595" w:hanging="284"/>
            </w:pPr>
            <w:r w:rsidRPr="00003F15">
              <w:t>licence number</w:t>
            </w:r>
          </w:p>
          <w:p w14:paraId="41335C30" w14:textId="77777777" w:rsidR="00E96926" w:rsidRPr="00003F15" w:rsidRDefault="00E96926" w:rsidP="002A0C3E">
            <w:pPr>
              <w:pStyle w:val="TableBullet1"/>
              <w:numPr>
                <w:ilvl w:val="0"/>
                <w:numId w:val="41"/>
              </w:numPr>
              <w:ind w:left="595" w:hanging="284"/>
            </w:pPr>
            <w:r w:rsidRPr="00003F15">
              <w:t>date of issue</w:t>
            </w:r>
          </w:p>
          <w:p w14:paraId="6A648343" w14:textId="77777777" w:rsidR="00E96926" w:rsidRPr="00003F15" w:rsidRDefault="00E96926" w:rsidP="002A0C3E">
            <w:pPr>
              <w:pStyle w:val="TableBullet1"/>
              <w:numPr>
                <w:ilvl w:val="0"/>
                <w:numId w:val="41"/>
              </w:numPr>
              <w:ind w:left="595" w:hanging="284"/>
            </w:pPr>
            <w:r w:rsidRPr="00003F15">
              <w:t>licence type</w:t>
            </w:r>
          </w:p>
          <w:p w14:paraId="2D0C9BC6" w14:textId="336D4851" w:rsidR="00E96926" w:rsidRPr="00003F15" w:rsidRDefault="00E96926" w:rsidP="002A0C3E">
            <w:pPr>
              <w:pStyle w:val="TableBullet1"/>
              <w:numPr>
                <w:ilvl w:val="0"/>
                <w:numId w:val="41"/>
              </w:numPr>
              <w:ind w:left="595" w:hanging="284"/>
            </w:pPr>
            <w:r w:rsidRPr="00003F15">
              <w:t>licence status (full / trainee</w:t>
            </w:r>
            <w:r w:rsidR="0084327A">
              <w:t xml:space="preserve"> </w:t>
            </w:r>
            <w:r w:rsidRPr="00003F15">
              <w:t>/ provisional)</w:t>
            </w:r>
          </w:p>
          <w:p w14:paraId="57C0CD20" w14:textId="77777777" w:rsidR="00E96926" w:rsidRPr="00003F15" w:rsidRDefault="00E96926" w:rsidP="002A0C3E">
            <w:pPr>
              <w:pStyle w:val="TableBullet1"/>
              <w:numPr>
                <w:ilvl w:val="0"/>
                <w:numId w:val="39"/>
              </w:numPr>
              <w:ind w:left="311" w:hanging="311"/>
            </w:pPr>
            <w:r w:rsidRPr="00003F15">
              <w:rPr>
                <w:i/>
              </w:rPr>
              <w:t>department</w:t>
            </w:r>
            <w:r w:rsidRPr="00003F15">
              <w:t xml:space="preserve"> accreditation details</w:t>
            </w:r>
          </w:p>
          <w:p w14:paraId="1A8A286F" w14:textId="01970125" w:rsidR="00E96926" w:rsidRPr="00003F15" w:rsidRDefault="00E96926" w:rsidP="002A0C3E">
            <w:pPr>
              <w:pStyle w:val="TableBullet1"/>
              <w:numPr>
                <w:ilvl w:val="0"/>
                <w:numId w:val="42"/>
              </w:numPr>
              <w:ind w:left="595" w:hanging="284"/>
            </w:pPr>
            <w:r w:rsidRPr="00003F15">
              <w:t>accreditation number</w:t>
            </w:r>
          </w:p>
          <w:p w14:paraId="413DDBB4" w14:textId="77777777" w:rsidR="00E96926" w:rsidRPr="00003F15" w:rsidRDefault="00E96926" w:rsidP="002A0C3E">
            <w:pPr>
              <w:pStyle w:val="TableBullet1"/>
              <w:numPr>
                <w:ilvl w:val="0"/>
                <w:numId w:val="42"/>
              </w:numPr>
              <w:ind w:left="595" w:hanging="284"/>
            </w:pPr>
            <w:r w:rsidRPr="00003F15">
              <w:t>date of issue</w:t>
            </w:r>
          </w:p>
          <w:p w14:paraId="7752F204" w14:textId="7D2256C3" w:rsidR="00E96926" w:rsidRPr="00003F15" w:rsidRDefault="00E96926" w:rsidP="002A0C3E">
            <w:pPr>
              <w:pStyle w:val="TableText"/>
              <w:numPr>
                <w:ilvl w:val="0"/>
                <w:numId w:val="39"/>
              </w:numPr>
              <w:ind w:left="317" w:hanging="317"/>
            </w:pPr>
            <w:r w:rsidRPr="00003F15">
              <w:t xml:space="preserve">user account name </w:t>
            </w:r>
            <w:r w:rsidRPr="00003F15">
              <w:rPr>
                <w:rFonts w:cstheme="minorHAnsi"/>
              </w:rPr>
              <w:t xml:space="preserve">for </w:t>
            </w:r>
            <w:r w:rsidRPr="00003F15">
              <w:rPr>
                <w:rFonts w:cstheme="minorHAnsi"/>
                <w:i/>
                <w:iCs/>
              </w:rPr>
              <w:t>digital applications</w:t>
            </w:r>
            <w:r w:rsidRPr="00003F15">
              <w:rPr>
                <w:rFonts w:cstheme="minorHAnsi"/>
              </w:rPr>
              <w:t xml:space="preserve"> (where used).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4D23A2EA" w14:textId="77777777" w:rsidR="00E96926" w:rsidRPr="00003F15" w:rsidRDefault="00E96926" w:rsidP="00E96926">
            <w:pPr>
              <w:pStyle w:val="TableText"/>
              <w:rPr>
                <w:bCs/>
                <w:i/>
              </w:rPr>
            </w:pPr>
            <w:r w:rsidRPr="00003F15">
              <w:rPr>
                <w:bCs/>
                <w:i/>
              </w:rPr>
              <w:t>Major</w:t>
            </w:r>
          </w:p>
          <w:p w14:paraId="441B8CCC" w14:textId="6B2DDBB3" w:rsidR="00E96926" w:rsidRPr="00003F15" w:rsidRDefault="00E96926" w:rsidP="00E96926">
            <w:pPr>
              <w:pStyle w:val="TableText"/>
              <w:jc w:val="right"/>
              <w:rPr>
                <w:bCs/>
                <w:i/>
              </w:rPr>
            </w:pPr>
            <w:r w:rsidRPr="00003F15">
              <w:rPr>
                <w:bCs/>
                <w:sz w:val="16"/>
                <w:szCs w:val="16"/>
              </w:rPr>
              <w:t>Reference: 3962</w:t>
            </w:r>
          </w:p>
        </w:tc>
      </w:tr>
      <w:tr w:rsidR="00003F15" w:rsidRPr="00003F15" w14:paraId="5745DA82"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C6301DB" w14:textId="16E1BA95" w:rsidR="00904839" w:rsidRPr="00003F15" w:rsidRDefault="002D2669" w:rsidP="006E0C31">
            <w:pPr>
              <w:pStyle w:val="TableText"/>
            </w:pPr>
            <w:r w:rsidRPr="00003F15">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D4B0CD2" w14:textId="60866141" w:rsidR="00904839" w:rsidRPr="00003F15" w:rsidRDefault="00CF161D" w:rsidP="00904839">
            <w:pPr>
              <w:pStyle w:val="TableText"/>
            </w:pPr>
            <w:r w:rsidRPr="00003F15">
              <w:t>9</w:t>
            </w:r>
            <w:r w:rsidR="00904839" w:rsidRPr="00003F15">
              <w:t>.</w:t>
            </w:r>
            <w:r w:rsidR="001E51AF" w:rsidRPr="00003F15">
              <w:t>3</w:t>
            </w:r>
            <w:r w:rsidR="00904839" w:rsidRPr="00003F15">
              <w:t xml:space="preserve"> The </w:t>
            </w:r>
            <w:r w:rsidR="00904839" w:rsidRPr="00003F15">
              <w:rPr>
                <w:i/>
              </w:rPr>
              <w:t>biosecurity industry participant</w:t>
            </w:r>
            <w:r w:rsidR="00904839" w:rsidRPr="00003F15">
              <w:t xml:space="preserve"> must create and maintain </w:t>
            </w:r>
            <w:r w:rsidR="00412517" w:rsidRPr="00003F15">
              <w:t xml:space="preserve">calibration and or service records for equipment as required by the </w:t>
            </w:r>
            <w:r w:rsidR="00FD2089" w:rsidRPr="00003F15">
              <w:rPr>
                <w:i/>
                <w:iCs/>
              </w:rPr>
              <w:t>M</w:t>
            </w:r>
            <w:r w:rsidR="00412517" w:rsidRPr="00003F15">
              <w:rPr>
                <w:i/>
                <w:iCs/>
              </w:rPr>
              <w:t>ethyl bromide fumigation methodology</w:t>
            </w:r>
            <w:r w:rsidR="00412517" w:rsidRPr="00003F15">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9EAD42A" w14:textId="77777777" w:rsidR="001E51AF" w:rsidRPr="00003F15" w:rsidRDefault="001E51AF" w:rsidP="001E51AF">
            <w:pPr>
              <w:pStyle w:val="TableText"/>
              <w:rPr>
                <w:bCs/>
                <w:i/>
              </w:rPr>
            </w:pPr>
            <w:r w:rsidRPr="00003F15">
              <w:rPr>
                <w:bCs/>
                <w:i/>
              </w:rPr>
              <w:t>Major</w:t>
            </w:r>
          </w:p>
          <w:p w14:paraId="13379B19" w14:textId="4647AD8C" w:rsidR="00904839" w:rsidRPr="00003F15" w:rsidRDefault="001E51AF" w:rsidP="001E51AF">
            <w:pPr>
              <w:pStyle w:val="TableText"/>
              <w:jc w:val="right"/>
              <w:rPr>
                <w:bCs/>
                <w:i/>
              </w:rPr>
            </w:pPr>
            <w:r w:rsidRPr="00003F15">
              <w:rPr>
                <w:bCs/>
                <w:sz w:val="16"/>
                <w:szCs w:val="16"/>
              </w:rPr>
              <w:t>Reference:</w:t>
            </w:r>
            <w:r w:rsidRPr="00003F15">
              <w:rPr>
                <w:bCs/>
                <w:iCs/>
                <w:sz w:val="16"/>
                <w:szCs w:val="16"/>
              </w:rPr>
              <w:t xml:space="preserve"> </w:t>
            </w:r>
            <w:r w:rsidRPr="00003F15">
              <w:rPr>
                <w:bCs/>
                <w:iCs/>
                <w:sz w:val="16"/>
                <w:szCs w:val="20"/>
              </w:rPr>
              <w:t>3064</w:t>
            </w:r>
          </w:p>
        </w:tc>
      </w:tr>
      <w:tr w:rsidR="00003F15" w:rsidRPr="00003F15" w14:paraId="238ADDF1"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48E4D7C" w14:textId="20B6A20C" w:rsidR="00403103" w:rsidRPr="00003F15" w:rsidRDefault="00846DDE" w:rsidP="006E0C31">
            <w:pPr>
              <w:pStyle w:val="TableText"/>
            </w:pPr>
            <w:bookmarkStart w:id="58" w:name="_Toc16505486"/>
            <w:bookmarkStart w:id="59" w:name="_Toc17101978"/>
            <w:bookmarkStart w:id="60" w:name="_Toc18390873"/>
            <w:bookmarkStart w:id="61" w:name="_Toc44672212"/>
            <w:r w:rsidRPr="00003F15">
              <w:t xml:space="preserve">Traceability </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23F5DC5" w14:textId="1F254305" w:rsidR="00403103" w:rsidRPr="00003F15" w:rsidRDefault="00CF161D" w:rsidP="008E7F4A">
            <w:pPr>
              <w:pStyle w:val="TableText"/>
            </w:pPr>
            <w:r w:rsidRPr="00003F15">
              <w:t>9</w:t>
            </w:r>
            <w:r w:rsidR="00CA53A8" w:rsidRPr="00003F15">
              <w:t>.</w:t>
            </w:r>
            <w:r w:rsidR="001E51AF" w:rsidRPr="00003F15">
              <w:t>4</w:t>
            </w:r>
            <w:r w:rsidR="00CA53A8" w:rsidRPr="00003F15">
              <w:t xml:space="preserve"> </w:t>
            </w:r>
            <w:r w:rsidR="00403103" w:rsidRPr="00003F15">
              <w:t>Minimum ambient temperature records must include the predicted minimum temperatures</w:t>
            </w:r>
            <w:r w:rsidR="000A6158" w:rsidRPr="00003F15">
              <w:t xml:space="preserve"> </w:t>
            </w:r>
            <w:r w:rsidR="000A6158" w:rsidRPr="00003F15">
              <w:rPr>
                <w:rFonts w:asciiTheme="majorHAnsi" w:hAnsiTheme="majorHAnsi"/>
              </w:rPr>
              <w:t xml:space="preserve">obtained from an </w:t>
            </w:r>
            <w:r w:rsidR="000A6158" w:rsidRPr="006C4308">
              <w:rPr>
                <w:rFonts w:asciiTheme="majorHAnsi" w:hAnsiTheme="majorHAnsi"/>
                <w:i/>
                <w:iCs/>
              </w:rPr>
              <w:t xml:space="preserve">official </w:t>
            </w:r>
            <w:r w:rsidR="00624A85" w:rsidRPr="006C4308">
              <w:rPr>
                <w:rFonts w:asciiTheme="majorHAnsi" w:hAnsiTheme="majorHAnsi"/>
                <w:i/>
                <w:iCs/>
              </w:rPr>
              <w:t xml:space="preserve">meteorological </w:t>
            </w:r>
            <w:r w:rsidR="000A6158" w:rsidRPr="006C4308">
              <w:rPr>
                <w:rFonts w:asciiTheme="majorHAnsi" w:hAnsiTheme="majorHAnsi"/>
                <w:i/>
                <w:iCs/>
              </w:rPr>
              <w:t>source</w:t>
            </w:r>
            <w:r w:rsidR="000A6158" w:rsidRPr="00003F15">
              <w:rPr>
                <w:rFonts w:asciiTheme="majorHAnsi" w:hAnsiTheme="majorHAnsi"/>
              </w:rPr>
              <w:t xml:space="preserve"> (e.g. Bureau of Meteorology website)</w:t>
            </w:r>
            <w:r w:rsidR="00403103" w:rsidRPr="00003F15">
              <w:t xml:space="preserve"> for the duration of the exposure period and the date and time the forecast was obtained.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378BC3D8" w14:textId="77777777" w:rsidR="00403103" w:rsidRPr="00003F15" w:rsidRDefault="00403103" w:rsidP="00403103">
            <w:pPr>
              <w:pStyle w:val="TableText"/>
              <w:rPr>
                <w:bCs/>
                <w:i/>
              </w:rPr>
            </w:pPr>
            <w:r w:rsidRPr="00003F15">
              <w:rPr>
                <w:bCs/>
                <w:i/>
              </w:rPr>
              <w:t>Major</w:t>
            </w:r>
          </w:p>
          <w:p w14:paraId="03FD329A" w14:textId="3E0FC070" w:rsidR="00403103" w:rsidRPr="00003F15" w:rsidRDefault="00403103" w:rsidP="00DF4E9F">
            <w:pPr>
              <w:pStyle w:val="TableText"/>
              <w:jc w:val="right"/>
              <w:rPr>
                <w:bCs/>
                <w:i/>
              </w:rPr>
            </w:pPr>
            <w:r w:rsidRPr="00003F15">
              <w:rPr>
                <w:bCs/>
                <w:sz w:val="16"/>
                <w:szCs w:val="16"/>
              </w:rPr>
              <w:t>Reference: 3952</w:t>
            </w:r>
          </w:p>
        </w:tc>
      </w:tr>
      <w:tr w:rsidR="00003F15" w:rsidRPr="00003F15" w14:paraId="57C284B6"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8FE73D4" w14:textId="3BAE7247" w:rsidR="00DF4E9F" w:rsidRPr="00003F15" w:rsidRDefault="00846DDE" w:rsidP="006E0C31">
            <w:pPr>
              <w:pStyle w:val="TableText"/>
            </w:pPr>
            <w:r w:rsidRPr="00003F15">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4AE681A" w14:textId="2811FFC5" w:rsidR="00DF4E9F" w:rsidRPr="00003F15" w:rsidRDefault="00CF161D" w:rsidP="008E7F4A">
            <w:pPr>
              <w:pStyle w:val="TableText"/>
            </w:pPr>
            <w:r w:rsidRPr="00003F15">
              <w:t>9</w:t>
            </w:r>
            <w:r w:rsidR="00CA53A8" w:rsidRPr="00003F15">
              <w:t>.</w:t>
            </w:r>
            <w:r w:rsidR="001E51AF" w:rsidRPr="00003F15">
              <w:t>5</w:t>
            </w:r>
            <w:r w:rsidR="00CA53A8" w:rsidRPr="00003F15">
              <w:t xml:space="preserve"> </w:t>
            </w:r>
            <w:r w:rsidR="00DF4E9F" w:rsidRPr="00003F15">
              <w:t xml:space="preserve">Field notes/records created during the performance of fumigations must be maintained and provided to the </w:t>
            </w:r>
            <w:r w:rsidR="00DF4E9F" w:rsidRPr="00003F15">
              <w:rPr>
                <w:i/>
              </w:rPr>
              <w:t>department</w:t>
            </w:r>
            <w:r w:rsidR="00DF4E9F" w:rsidRPr="00003F15">
              <w:t xml:space="preserve"> on request.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916B8B2" w14:textId="77777777" w:rsidR="00DF4E9F" w:rsidRPr="00003F15" w:rsidRDefault="00DF4E9F" w:rsidP="00DF4E9F">
            <w:pPr>
              <w:pStyle w:val="TableText"/>
              <w:rPr>
                <w:bCs/>
                <w:i/>
              </w:rPr>
            </w:pPr>
            <w:r w:rsidRPr="00003F15">
              <w:rPr>
                <w:bCs/>
                <w:i/>
              </w:rPr>
              <w:t>Major</w:t>
            </w:r>
          </w:p>
          <w:p w14:paraId="11DC9EBD" w14:textId="3C657F87" w:rsidR="00DF4E9F" w:rsidRPr="00003F15" w:rsidRDefault="00DF4E9F" w:rsidP="00DF4E9F">
            <w:pPr>
              <w:pStyle w:val="TableText"/>
              <w:jc w:val="right"/>
              <w:rPr>
                <w:bCs/>
                <w:i/>
              </w:rPr>
            </w:pPr>
            <w:r w:rsidRPr="00003F15">
              <w:rPr>
                <w:bCs/>
                <w:sz w:val="16"/>
                <w:szCs w:val="16"/>
              </w:rPr>
              <w:t>Reference: 3959</w:t>
            </w:r>
          </w:p>
        </w:tc>
      </w:tr>
      <w:tr w:rsidR="00003F15" w:rsidRPr="00003F15" w14:paraId="26D2BD8A"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2CD094FC" w14:textId="7B3E61E8" w:rsidR="003F2F9B" w:rsidRPr="00003F15" w:rsidRDefault="00846DDE" w:rsidP="003F2F9B">
            <w:pPr>
              <w:pStyle w:val="TableText"/>
            </w:pPr>
            <w:r w:rsidRPr="00003F15">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8F059E4" w14:textId="2E968CE1" w:rsidR="003F2F9B" w:rsidRPr="00003F15" w:rsidRDefault="00CF161D" w:rsidP="008E7F4A">
            <w:pPr>
              <w:pStyle w:val="TableText"/>
            </w:pPr>
            <w:r w:rsidRPr="00003F15">
              <w:t>9</w:t>
            </w:r>
            <w:r w:rsidR="00A26C9F" w:rsidRPr="00003F15">
              <w:t>.</w:t>
            </w:r>
            <w:r w:rsidR="001E51AF" w:rsidRPr="00003F15">
              <w:t>6</w:t>
            </w:r>
            <w:r w:rsidR="00A26C9F" w:rsidRPr="00003F15">
              <w:t xml:space="preserve"> </w:t>
            </w:r>
            <w:r w:rsidR="00001932" w:rsidRPr="00003F15">
              <w:t xml:space="preserve">Records and documents that are related to a single fumigation must be linked using a unique identifier such as the </w:t>
            </w:r>
            <w:r w:rsidR="00F34CF8" w:rsidRPr="00003F15">
              <w:rPr>
                <w:i/>
              </w:rPr>
              <w:t>biosecurity</w:t>
            </w:r>
            <w:r w:rsidR="00F34CF8" w:rsidRPr="00003F15">
              <w:t xml:space="preserve"> </w:t>
            </w:r>
            <w:r w:rsidR="00001932" w:rsidRPr="00003F15">
              <w:t>entry number.</w:t>
            </w:r>
          </w:p>
        </w:tc>
        <w:tc>
          <w:tcPr>
            <w:tcW w:w="858" w:type="pct"/>
            <w:tcBorders>
              <w:top w:val="single" w:sz="4" w:space="0" w:color="auto"/>
              <w:bottom w:val="single" w:sz="4" w:space="0" w:color="auto"/>
            </w:tcBorders>
            <w:shd w:val="clear" w:color="auto" w:fill="auto"/>
            <w:tcMar>
              <w:left w:w="108" w:type="dxa"/>
              <w:right w:w="108" w:type="dxa"/>
            </w:tcMar>
            <w:vAlign w:val="center"/>
          </w:tcPr>
          <w:p w14:paraId="2EDF1202" w14:textId="77777777" w:rsidR="00001932" w:rsidRPr="00003F15" w:rsidRDefault="00001932" w:rsidP="00001932">
            <w:pPr>
              <w:pStyle w:val="TableText"/>
              <w:rPr>
                <w:bCs/>
                <w:i/>
              </w:rPr>
            </w:pPr>
            <w:r w:rsidRPr="00003F15">
              <w:rPr>
                <w:bCs/>
                <w:i/>
              </w:rPr>
              <w:t>Major</w:t>
            </w:r>
          </w:p>
          <w:p w14:paraId="17B57192" w14:textId="26D28BC5" w:rsidR="003F2F9B" w:rsidRPr="00003F15" w:rsidRDefault="00001932" w:rsidP="00001932">
            <w:pPr>
              <w:pStyle w:val="TableText"/>
              <w:jc w:val="right"/>
              <w:rPr>
                <w:bCs/>
                <w:i/>
              </w:rPr>
            </w:pPr>
            <w:r w:rsidRPr="00003F15">
              <w:rPr>
                <w:bCs/>
                <w:sz w:val="16"/>
                <w:szCs w:val="16"/>
              </w:rPr>
              <w:t>Reference: 3961</w:t>
            </w:r>
          </w:p>
        </w:tc>
      </w:tr>
      <w:tr w:rsidR="00D00F19" w:rsidRPr="00003F15" w14:paraId="567D0388"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37A0923" w14:textId="23D39219" w:rsidR="00D00F19" w:rsidRPr="00003F15" w:rsidRDefault="00D00F19" w:rsidP="00D00F19">
            <w:pPr>
              <w:pStyle w:val="TableText"/>
            </w:pPr>
            <w:r w:rsidRPr="00003F15">
              <w:t>Arrangement compliance</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BBD6DE4" w14:textId="06988F12" w:rsidR="00D00F19" w:rsidRPr="00003F15" w:rsidRDefault="00D00F19" w:rsidP="00D00F19">
            <w:pPr>
              <w:pStyle w:val="TableText"/>
            </w:pPr>
            <w:r w:rsidRPr="00003F15">
              <w:t xml:space="preserve">9.7 The </w:t>
            </w:r>
            <w:r w:rsidRPr="00003F15">
              <w:rPr>
                <w:i/>
              </w:rPr>
              <w:t>biosecurity industry participant</w:t>
            </w:r>
            <w:r w:rsidRPr="00003F15">
              <w:t xml:space="preserve"> must provide access to </w:t>
            </w:r>
            <w:r>
              <w:t xml:space="preserve">fumigant </w:t>
            </w:r>
            <w:r w:rsidRPr="00003F15">
              <w:t xml:space="preserve">records created or maintained for commercial reasons or to meet other legislative requirements (e.g. methyl bromide usage records) on request by the </w:t>
            </w:r>
            <w:r w:rsidRPr="00003F15">
              <w:rPr>
                <w:i/>
              </w:rPr>
              <w:t>department</w:t>
            </w:r>
            <w:r w:rsidRPr="00003F15">
              <w:t xml:space="preserve"> for audit purposes.</w:t>
            </w:r>
          </w:p>
        </w:tc>
        <w:tc>
          <w:tcPr>
            <w:tcW w:w="858" w:type="pct"/>
            <w:tcBorders>
              <w:top w:val="single" w:sz="4" w:space="0" w:color="auto"/>
              <w:bottom w:val="single" w:sz="4" w:space="0" w:color="auto"/>
            </w:tcBorders>
            <w:shd w:val="clear" w:color="auto" w:fill="auto"/>
            <w:tcMar>
              <w:left w:w="108" w:type="dxa"/>
              <w:right w:w="108" w:type="dxa"/>
            </w:tcMar>
            <w:vAlign w:val="center"/>
          </w:tcPr>
          <w:p w14:paraId="25B54BAE" w14:textId="77777777" w:rsidR="00D00F19" w:rsidRPr="00003F15" w:rsidRDefault="00D00F19" w:rsidP="00D00F19">
            <w:pPr>
              <w:pStyle w:val="TableText"/>
              <w:rPr>
                <w:bCs/>
                <w:i/>
              </w:rPr>
            </w:pPr>
            <w:r w:rsidRPr="00003F15">
              <w:rPr>
                <w:bCs/>
                <w:i/>
              </w:rPr>
              <w:t>Major</w:t>
            </w:r>
          </w:p>
          <w:p w14:paraId="7D2D8610" w14:textId="37251725" w:rsidR="00D00F19" w:rsidRPr="00003F15" w:rsidRDefault="00D00F19" w:rsidP="005234D9">
            <w:pPr>
              <w:pStyle w:val="TableText"/>
              <w:jc w:val="right"/>
              <w:rPr>
                <w:bCs/>
                <w:i/>
              </w:rPr>
            </w:pPr>
            <w:r w:rsidRPr="00003F15">
              <w:rPr>
                <w:bCs/>
                <w:sz w:val="16"/>
                <w:szCs w:val="16"/>
              </w:rPr>
              <w:t xml:space="preserve">Reference: 2907 </w:t>
            </w:r>
          </w:p>
        </w:tc>
      </w:tr>
    </w:tbl>
    <w:p w14:paraId="2AC7EEE7" w14:textId="77777777" w:rsidR="00863A8C" w:rsidRPr="00003F15" w:rsidRDefault="00863A8C">
      <w:pPr>
        <w:spacing w:after="0" w:line="240" w:lineRule="auto"/>
      </w:pPr>
      <w:r w:rsidRPr="00003F15">
        <w:br w:type="page"/>
      </w:r>
    </w:p>
    <w:p w14:paraId="449E8213" w14:textId="2EAE269C" w:rsidR="00863A8C" w:rsidRPr="00003F15" w:rsidRDefault="00863A8C" w:rsidP="00863A8C">
      <w:pPr>
        <w:pStyle w:val="Heading3"/>
        <w:numPr>
          <w:ilvl w:val="0"/>
          <w:numId w:val="0"/>
        </w:numPr>
        <w:ind w:left="964" w:hanging="964"/>
      </w:pPr>
      <w:bookmarkStart w:id="62" w:name="_Toc113529110"/>
      <w:r w:rsidRPr="00003F15">
        <w:lastRenderedPageBreak/>
        <w:t xml:space="preserve">Table </w:t>
      </w:r>
      <w:r w:rsidR="00CF161D" w:rsidRPr="00003F15">
        <w:t>9</w:t>
      </w:r>
      <w:r w:rsidRPr="00003F15">
        <w:t>B Records</w:t>
      </w:r>
      <w:bookmarkEnd w:id="62"/>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003F15" w:rsidRPr="00003F15" w14:paraId="150A1259" w14:textId="77777777" w:rsidTr="00863A8C">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DC502B9" w14:textId="327492A5" w:rsidR="00863A8C" w:rsidRPr="00003F15" w:rsidRDefault="00863A8C" w:rsidP="00863A8C">
            <w:pPr>
              <w:pStyle w:val="TableText"/>
              <w:rPr>
                <w:b/>
                <w:bCs/>
              </w:rPr>
            </w:pPr>
            <w:r w:rsidRPr="00003F15">
              <w:rPr>
                <w:b/>
                <w:bCs/>
              </w:rPr>
              <w:t>KAO</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A064F11" w14:textId="3D2A9E01" w:rsidR="00863A8C" w:rsidRPr="00003F15" w:rsidRDefault="00863A8C" w:rsidP="00863A8C">
            <w:pPr>
              <w:pStyle w:val="TableText"/>
              <w:jc w:val="center"/>
              <w:rPr>
                <w:b/>
                <w:bCs/>
              </w:rPr>
            </w:pPr>
            <w:r w:rsidRPr="00003F15">
              <w:rPr>
                <w:b/>
                <w:bCs/>
              </w:rPr>
              <w:t>Condition</w:t>
            </w:r>
          </w:p>
        </w:tc>
        <w:tc>
          <w:tcPr>
            <w:tcW w:w="858" w:type="pct"/>
            <w:tcBorders>
              <w:top w:val="single" w:sz="4" w:space="0" w:color="auto"/>
              <w:bottom w:val="single" w:sz="4" w:space="0" w:color="auto"/>
            </w:tcBorders>
            <w:shd w:val="clear" w:color="auto" w:fill="auto"/>
            <w:tcMar>
              <w:left w:w="108" w:type="dxa"/>
              <w:right w:w="108" w:type="dxa"/>
            </w:tcMar>
            <w:vAlign w:val="center"/>
          </w:tcPr>
          <w:p w14:paraId="0F14338B" w14:textId="26FC72F1" w:rsidR="00863A8C" w:rsidRPr="00003F15" w:rsidRDefault="00863A8C" w:rsidP="00863A8C">
            <w:pPr>
              <w:pStyle w:val="TableText"/>
              <w:jc w:val="center"/>
              <w:rPr>
                <w:b/>
                <w:bCs/>
                <w:i/>
              </w:rPr>
            </w:pPr>
            <w:r w:rsidRPr="00003F15">
              <w:rPr>
                <w:b/>
                <w:bCs/>
              </w:rPr>
              <w:t>Noncompliance guide</w:t>
            </w:r>
          </w:p>
        </w:tc>
      </w:tr>
      <w:tr w:rsidR="00003F15" w:rsidRPr="00003F15" w14:paraId="2651F829"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7D64C35A" w14:textId="07BB027D" w:rsidR="00863A8C" w:rsidRPr="00003F15" w:rsidRDefault="00863A8C" w:rsidP="00863A8C">
            <w:pPr>
              <w:pStyle w:val="TableText"/>
            </w:pPr>
            <w:r w:rsidRPr="00003F15">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DA74BE2" w14:textId="0E410530" w:rsidR="00863A8C" w:rsidRPr="00003F15" w:rsidRDefault="00CF161D" w:rsidP="00863A8C">
            <w:pPr>
              <w:pStyle w:val="TableText"/>
            </w:pPr>
            <w:r w:rsidRPr="00003F15">
              <w:t>9</w:t>
            </w:r>
            <w:r w:rsidR="00863A8C" w:rsidRPr="00003F15">
              <w:t xml:space="preserve">.8 The </w:t>
            </w:r>
            <w:r w:rsidR="00863A8C" w:rsidRPr="00003F15">
              <w:rPr>
                <w:i/>
              </w:rPr>
              <w:t>biosecurity industry participant</w:t>
            </w:r>
            <w:r w:rsidR="00863A8C" w:rsidRPr="00003F15">
              <w:t xml:space="preserve"> must ensure records are kept for a minimum of two years for </w:t>
            </w:r>
            <w:r w:rsidR="00863A8C" w:rsidRPr="00003F15">
              <w:rPr>
                <w:i/>
              </w:rPr>
              <w:t>goods subject to biosecurity control</w:t>
            </w:r>
            <w:r w:rsidR="00863A8C" w:rsidRPr="00003F15">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99D0A1F" w14:textId="77777777" w:rsidR="00863A8C" w:rsidRPr="00003F15" w:rsidRDefault="00863A8C" w:rsidP="00863A8C">
            <w:pPr>
              <w:pStyle w:val="TableText"/>
              <w:rPr>
                <w:bCs/>
                <w:i/>
              </w:rPr>
            </w:pPr>
            <w:r w:rsidRPr="00003F15">
              <w:rPr>
                <w:bCs/>
                <w:i/>
              </w:rPr>
              <w:t>Major</w:t>
            </w:r>
          </w:p>
          <w:p w14:paraId="3616DE11" w14:textId="6F70BBE8" w:rsidR="00863A8C" w:rsidRPr="00003F15" w:rsidRDefault="00863A8C" w:rsidP="00863A8C">
            <w:pPr>
              <w:pStyle w:val="TableText"/>
              <w:jc w:val="right"/>
              <w:rPr>
                <w:bCs/>
                <w:i/>
              </w:rPr>
            </w:pPr>
            <w:r w:rsidRPr="00003F15">
              <w:rPr>
                <w:bCs/>
                <w:sz w:val="16"/>
                <w:szCs w:val="16"/>
              </w:rPr>
              <w:t>Reference: 4004</w:t>
            </w:r>
          </w:p>
        </w:tc>
      </w:tr>
      <w:tr w:rsidR="00003F15" w:rsidRPr="00003F15" w14:paraId="6F1B3243"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B37E4A3" w14:textId="06D985A5" w:rsidR="00863A8C" w:rsidRPr="00003F15" w:rsidRDefault="00863A8C" w:rsidP="00863A8C">
            <w:pPr>
              <w:pStyle w:val="TableText"/>
            </w:pPr>
            <w:r w:rsidRPr="00003F15">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3A4B2BEA" w14:textId="6AEF774A" w:rsidR="00863A8C" w:rsidRPr="00003F15" w:rsidRDefault="00CF161D" w:rsidP="00863A8C">
            <w:pPr>
              <w:pStyle w:val="TableBullet1"/>
            </w:pPr>
            <w:r w:rsidRPr="00003F15">
              <w:t>9</w:t>
            </w:r>
            <w:r w:rsidR="00863A8C" w:rsidRPr="00003F15">
              <w:t xml:space="preserve">.9 </w:t>
            </w:r>
            <w:r w:rsidR="00316233">
              <w:t>R</w:t>
            </w:r>
            <w:r w:rsidR="00863A8C" w:rsidRPr="00003F15">
              <w:t xml:space="preserve">ecords must be made available to the </w:t>
            </w:r>
            <w:r w:rsidR="00863A8C" w:rsidRPr="00003F15">
              <w:rPr>
                <w:i/>
              </w:rPr>
              <w:t>department</w:t>
            </w:r>
            <w:r w:rsidR="00863A8C" w:rsidRPr="00003F15">
              <w:t xml:space="preserve"> upon request.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97359D2" w14:textId="77777777" w:rsidR="00863A8C" w:rsidRPr="00003F15" w:rsidRDefault="00863A8C" w:rsidP="00863A8C">
            <w:pPr>
              <w:pStyle w:val="TableText"/>
              <w:rPr>
                <w:bCs/>
                <w:i/>
              </w:rPr>
            </w:pPr>
            <w:r w:rsidRPr="00003F15">
              <w:rPr>
                <w:bCs/>
                <w:i/>
              </w:rPr>
              <w:t>Major</w:t>
            </w:r>
          </w:p>
          <w:p w14:paraId="70E07CA8" w14:textId="19499034" w:rsidR="00863A8C" w:rsidRPr="00003F15" w:rsidRDefault="00863A8C" w:rsidP="00863A8C">
            <w:pPr>
              <w:pStyle w:val="TableText"/>
              <w:jc w:val="right"/>
              <w:rPr>
                <w:bCs/>
                <w:i/>
              </w:rPr>
            </w:pPr>
            <w:r w:rsidRPr="00003F15">
              <w:rPr>
                <w:bCs/>
                <w:sz w:val="16"/>
                <w:szCs w:val="16"/>
              </w:rPr>
              <w:t>Reference: 3944</w:t>
            </w:r>
          </w:p>
        </w:tc>
      </w:tr>
    </w:tbl>
    <w:p w14:paraId="6CE1F4EF" w14:textId="77777777" w:rsidR="00192E5D" w:rsidRPr="00003F15" w:rsidRDefault="00192E5D">
      <w:pPr>
        <w:spacing w:after="0" w:line="240" w:lineRule="auto"/>
        <w:rPr>
          <w:rFonts w:ascii="Calibri" w:eastAsia="Times New Roman" w:hAnsi="Calibri" w:cs="Times New Roman"/>
          <w:b/>
          <w:bCs/>
          <w:sz w:val="36"/>
          <w:szCs w:val="24"/>
        </w:rPr>
      </w:pPr>
      <w:bookmarkStart w:id="63" w:name="_Toc11750054"/>
      <w:bookmarkStart w:id="64" w:name="_Toc44672217"/>
      <w:bookmarkEnd w:id="58"/>
      <w:bookmarkEnd w:id="59"/>
      <w:bookmarkEnd w:id="60"/>
      <w:bookmarkEnd w:id="61"/>
      <w:r w:rsidRPr="00003F15">
        <w:br w:type="page"/>
      </w:r>
    </w:p>
    <w:p w14:paraId="43B423A9" w14:textId="6CD4BF83" w:rsidR="00E64F73" w:rsidRPr="00003F15" w:rsidRDefault="00E64F73" w:rsidP="00AD2109">
      <w:pPr>
        <w:pStyle w:val="Heading3"/>
        <w:numPr>
          <w:ilvl w:val="0"/>
          <w:numId w:val="0"/>
        </w:numPr>
        <w:ind w:left="964" w:hanging="964"/>
      </w:pPr>
      <w:bookmarkStart w:id="65" w:name="_Toc113529111"/>
      <w:r w:rsidRPr="00003F15">
        <w:lastRenderedPageBreak/>
        <w:t xml:space="preserve">Table </w:t>
      </w:r>
      <w:r w:rsidRPr="00003F15">
        <w:rPr>
          <w:noProof/>
        </w:rPr>
        <w:t>1</w:t>
      </w:r>
      <w:r w:rsidR="00CF161D" w:rsidRPr="00003F15">
        <w:rPr>
          <w:noProof/>
        </w:rPr>
        <w:t>0</w:t>
      </w:r>
      <w:r w:rsidR="00C32027" w:rsidRPr="00003F15">
        <w:rPr>
          <w:noProof/>
        </w:rPr>
        <w:t>A</w:t>
      </w:r>
      <w:r w:rsidR="00643FCE" w:rsidRPr="00003F15">
        <w:rPr>
          <w:noProof/>
        </w:rPr>
        <w:t xml:space="preserve"> </w:t>
      </w:r>
      <w:r w:rsidRPr="00003F15">
        <w:t>Compliance</w:t>
      </w:r>
      <w:bookmarkEnd w:id="63"/>
      <w:bookmarkEnd w:id="64"/>
      <w:bookmarkEnd w:id="65"/>
    </w:p>
    <w:p w14:paraId="70C8F132" w14:textId="77777777" w:rsidR="00E64F73" w:rsidRPr="00003F15" w:rsidRDefault="00E64F73" w:rsidP="00E64F73">
      <w:pPr>
        <w:spacing w:after="0" w:line="240" w:lineRule="auto"/>
        <w:rPr>
          <w:lang w:eastAsia="ja-JP"/>
        </w:rPr>
      </w:pPr>
      <w:r w:rsidRPr="00003F15">
        <w:rPr>
          <w:rFonts w:asciiTheme="minorHAnsi" w:hAnsiTheme="minorHAnsi"/>
          <w:b/>
          <w:sz w:val="28"/>
          <w:szCs w:val="28"/>
          <w:lang w:eastAsia="ja-JP"/>
        </w:rPr>
        <w:t>Information</w:t>
      </w:r>
    </w:p>
    <w:p w14:paraId="67D9ED18" w14:textId="34EBA5B0" w:rsidR="00E64F73" w:rsidRPr="00003F15" w:rsidRDefault="00E64F73" w:rsidP="001F04BC">
      <w:pPr>
        <w:pStyle w:val="ListParagraph"/>
        <w:numPr>
          <w:ilvl w:val="0"/>
          <w:numId w:val="17"/>
        </w:numPr>
        <w:spacing w:before="60" w:after="60" w:line="240" w:lineRule="auto"/>
        <w:rPr>
          <w:rFonts w:eastAsia="Times New Roman" w:cs="Times New Roman"/>
          <w:sz w:val="18"/>
          <w:szCs w:val="18"/>
        </w:rPr>
      </w:pPr>
      <w:r w:rsidRPr="00003F15">
        <w:rPr>
          <w:i/>
          <w:sz w:val="18"/>
          <w:szCs w:val="18"/>
        </w:rPr>
        <w:t>Release from biosecurity control</w:t>
      </w:r>
      <w:r w:rsidRPr="00003F15">
        <w:rPr>
          <w:sz w:val="18"/>
          <w:szCs w:val="18"/>
        </w:rPr>
        <w:t xml:space="preserve"> includes release by a </w:t>
      </w:r>
      <w:r w:rsidRPr="00003F15">
        <w:rPr>
          <w:i/>
          <w:sz w:val="18"/>
          <w:szCs w:val="18"/>
        </w:rPr>
        <w:t>biosecurity industry participant</w:t>
      </w:r>
      <w:r w:rsidRPr="00003F15">
        <w:rPr>
          <w:sz w:val="18"/>
          <w:szCs w:val="18"/>
        </w:rPr>
        <w:t xml:space="preserve"> subject to s</w:t>
      </w:r>
      <w:r w:rsidR="00DB7D85" w:rsidRPr="00003F15">
        <w:rPr>
          <w:sz w:val="18"/>
          <w:szCs w:val="18"/>
        </w:rPr>
        <w:t xml:space="preserve">ection </w:t>
      </w:r>
      <w:r w:rsidRPr="00003F15">
        <w:rPr>
          <w:sz w:val="18"/>
          <w:szCs w:val="18"/>
        </w:rPr>
        <w:t xml:space="preserve">162 </w:t>
      </w:r>
      <w:r w:rsidR="00DB7D85" w:rsidRPr="00003F15">
        <w:rPr>
          <w:sz w:val="18"/>
          <w:szCs w:val="18"/>
        </w:rPr>
        <w:t xml:space="preserve">of the </w:t>
      </w:r>
      <w:r w:rsidRPr="00003F15">
        <w:rPr>
          <w:i/>
          <w:sz w:val="18"/>
          <w:szCs w:val="18"/>
        </w:rPr>
        <w:t>Biosecurity Act 2015</w:t>
      </w:r>
      <w:r w:rsidRPr="00003F15">
        <w:rPr>
          <w:sz w:val="18"/>
          <w:szCs w:val="18"/>
        </w:rPr>
        <w:t xml:space="preserve"> only if expressly authorised in the </w:t>
      </w:r>
      <w:r w:rsidRPr="00003F15">
        <w:rPr>
          <w:i/>
          <w:sz w:val="18"/>
          <w:szCs w:val="18"/>
        </w:rPr>
        <w:t>approved arrangement</w:t>
      </w:r>
      <w:r w:rsidRPr="00003F15">
        <w:rPr>
          <w:sz w:val="18"/>
          <w:szCs w:val="18"/>
        </w:rPr>
        <w:t xml:space="preserve"> and in accordance with the conditions of the </w:t>
      </w:r>
      <w:r w:rsidRPr="00003F15">
        <w:rPr>
          <w:i/>
          <w:sz w:val="18"/>
          <w:szCs w:val="18"/>
        </w:rPr>
        <w:t>approved arrangement</w:t>
      </w:r>
      <w:r w:rsidRPr="00003F15">
        <w:rPr>
          <w:sz w:val="18"/>
          <w:szCs w:val="18"/>
        </w:rPr>
        <w:t>.</w:t>
      </w:r>
    </w:p>
    <w:p w14:paraId="2E699B25" w14:textId="0DA8AD5F" w:rsidR="00E64F73" w:rsidRPr="00003F15" w:rsidRDefault="00E64F73" w:rsidP="001F04BC">
      <w:pPr>
        <w:pStyle w:val="ListParagraph"/>
        <w:numPr>
          <w:ilvl w:val="0"/>
          <w:numId w:val="17"/>
        </w:numPr>
        <w:spacing w:before="60" w:after="60" w:line="240" w:lineRule="auto"/>
        <w:rPr>
          <w:sz w:val="18"/>
          <w:szCs w:val="18"/>
          <w:lang w:eastAsia="en-AU"/>
        </w:rPr>
      </w:pPr>
      <w:r w:rsidRPr="00003F15">
        <w:rPr>
          <w:sz w:val="18"/>
          <w:szCs w:val="18"/>
        </w:rPr>
        <w:t xml:space="preserve">Required treatments will be advised on </w:t>
      </w:r>
      <w:r w:rsidRPr="00003F15">
        <w:rPr>
          <w:i/>
          <w:sz w:val="18"/>
          <w:szCs w:val="18"/>
        </w:rPr>
        <w:t>import permits</w:t>
      </w:r>
      <w:r w:rsidRPr="00003F15">
        <w:rPr>
          <w:sz w:val="18"/>
          <w:szCs w:val="18"/>
        </w:rPr>
        <w:t xml:space="preserve">, </w:t>
      </w:r>
      <w:r w:rsidRPr="00003F15">
        <w:rPr>
          <w:i/>
          <w:sz w:val="18"/>
          <w:szCs w:val="18"/>
        </w:rPr>
        <w:t>directions</w:t>
      </w:r>
      <w:r w:rsidRPr="00003F15">
        <w:rPr>
          <w:sz w:val="18"/>
          <w:szCs w:val="18"/>
        </w:rPr>
        <w:t xml:space="preserve">, class conditions, non-standard conditions (variations), </w:t>
      </w:r>
      <w:r w:rsidRPr="00003F15">
        <w:rPr>
          <w:i/>
          <w:sz w:val="18"/>
          <w:szCs w:val="18"/>
        </w:rPr>
        <w:t>process management systems</w:t>
      </w:r>
      <w:r w:rsidRPr="00003F15">
        <w:rPr>
          <w:sz w:val="18"/>
          <w:szCs w:val="18"/>
        </w:rPr>
        <w:t xml:space="preserve"> (</w:t>
      </w:r>
      <w:r w:rsidRPr="00003F15">
        <w:rPr>
          <w:i/>
          <w:sz w:val="18"/>
          <w:szCs w:val="18"/>
        </w:rPr>
        <w:t>PMS</w:t>
      </w:r>
      <w:r w:rsidRPr="00003F15">
        <w:rPr>
          <w:sz w:val="18"/>
          <w:szCs w:val="18"/>
        </w:rPr>
        <w:t xml:space="preserve">) and </w:t>
      </w:r>
      <w:r w:rsidRPr="00003F15">
        <w:rPr>
          <w:i/>
          <w:sz w:val="18"/>
          <w:szCs w:val="18"/>
        </w:rPr>
        <w:t>standard operating procedures (SOPs)</w:t>
      </w:r>
      <w:r w:rsidRPr="00003F15">
        <w:rPr>
          <w:sz w:val="18"/>
          <w:szCs w:val="18"/>
        </w:rPr>
        <w:t>.</w:t>
      </w:r>
    </w:p>
    <w:p w14:paraId="36A2BC69" w14:textId="155D45E1" w:rsidR="00E64F73" w:rsidRPr="00003F15" w:rsidRDefault="00E64F73" w:rsidP="001F04BC">
      <w:pPr>
        <w:pStyle w:val="ListParagraph"/>
        <w:numPr>
          <w:ilvl w:val="0"/>
          <w:numId w:val="17"/>
        </w:numPr>
        <w:spacing w:before="60" w:after="60" w:line="240" w:lineRule="auto"/>
        <w:rPr>
          <w:rStyle w:val="Hyperlink"/>
          <w:rFonts w:asciiTheme="majorHAnsi" w:hAnsiTheme="majorHAnsi"/>
          <w:color w:val="auto"/>
          <w:sz w:val="18"/>
          <w:szCs w:val="18"/>
          <w:u w:val="none"/>
          <w:lang w:eastAsia="ja-JP"/>
        </w:rPr>
      </w:pPr>
      <w:r w:rsidRPr="00003F15">
        <w:rPr>
          <w:rFonts w:asciiTheme="majorHAnsi" w:hAnsiTheme="majorHAnsi"/>
          <w:sz w:val="18"/>
          <w:szCs w:val="18"/>
        </w:rPr>
        <w:t xml:space="preserve">Information on reporting </w:t>
      </w:r>
      <w:r w:rsidRPr="00003F15">
        <w:rPr>
          <w:rFonts w:asciiTheme="majorHAnsi" w:hAnsiTheme="majorHAnsi"/>
          <w:i/>
          <w:sz w:val="18"/>
          <w:szCs w:val="18"/>
        </w:rPr>
        <w:t>biosecurity incidents</w:t>
      </w:r>
      <w:r w:rsidRPr="00003F15">
        <w:rPr>
          <w:rFonts w:asciiTheme="majorHAnsi" w:hAnsiTheme="majorHAnsi"/>
          <w:sz w:val="18"/>
          <w:szCs w:val="18"/>
        </w:rPr>
        <w:t xml:space="preserve"> is available on the</w:t>
      </w:r>
      <w:r w:rsidR="005167DF" w:rsidRPr="00003F15">
        <w:rPr>
          <w:rFonts w:asciiTheme="majorHAnsi" w:hAnsiTheme="majorHAnsi"/>
          <w:sz w:val="18"/>
          <w:szCs w:val="18"/>
        </w:rPr>
        <w:t xml:space="preserve"> </w:t>
      </w:r>
      <w:r w:rsidR="005167DF" w:rsidRPr="00003F15">
        <w:rPr>
          <w:rFonts w:asciiTheme="majorHAnsi" w:hAnsiTheme="majorHAnsi"/>
          <w:i/>
          <w:iCs/>
          <w:sz w:val="18"/>
          <w:szCs w:val="18"/>
        </w:rPr>
        <w:t>department’s</w:t>
      </w:r>
      <w:r w:rsidRPr="00003F15">
        <w:rPr>
          <w:rFonts w:asciiTheme="majorHAnsi" w:hAnsiTheme="majorHAnsi"/>
          <w:sz w:val="18"/>
          <w:szCs w:val="18"/>
        </w:rPr>
        <w:t xml:space="preserve"> </w:t>
      </w:r>
      <w:hyperlink r:id="rId34" w:history="1">
        <w:r w:rsidR="005167DF" w:rsidRPr="00DE4AB9">
          <w:rPr>
            <w:rStyle w:val="Hyperlink"/>
            <w:sz w:val="18"/>
            <w:szCs w:val="18"/>
          </w:rPr>
          <w:t>website</w:t>
        </w:r>
        <w:r w:rsidR="005167DF" w:rsidRPr="00003F15">
          <w:rPr>
            <w:rStyle w:val="Hyperlink"/>
            <w:rFonts w:asciiTheme="majorHAnsi" w:hAnsiTheme="majorHAnsi"/>
            <w:color w:val="auto"/>
            <w:sz w:val="18"/>
            <w:szCs w:val="18"/>
          </w:rPr>
          <w:t>.</w:t>
        </w:r>
      </w:hyperlink>
    </w:p>
    <w:p w14:paraId="1C22D792" w14:textId="77777777" w:rsidR="00E64F73" w:rsidRPr="00003F15" w:rsidRDefault="00E64F73" w:rsidP="00E64F73">
      <w:pPr>
        <w:spacing w:before="60" w:after="60" w:line="240" w:lineRule="auto"/>
        <w:rPr>
          <w:rFonts w:asciiTheme="majorHAnsi" w:hAnsiTheme="majorHAnsi"/>
          <w:sz w:val="18"/>
          <w:szCs w:val="18"/>
          <w:lang w:eastAsia="ja-JP"/>
        </w:rPr>
      </w:pPr>
      <w:r w:rsidRPr="00003F15">
        <w:rPr>
          <w:b/>
          <w:bCs/>
          <w:sz w:val="18"/>
          <w:szCs w:val="18"/>
        </w:rPr>
        <w:t>Note:</w:t>
      </w:r>
      <w:r w:rsidRPr="00003F15">
        <w:rPr>
          <w:sz w:val="18"/>
          <w:szCs w:val="18"/>
        </w:rPr>
        <w:t xml:space="preserve"> </w:t>
      </w:r>
      <w:r w:rsidRPr="00003F15">
        <w:rPr>
          <w:i/>
          <w:sz w:val="18"/>
          <w:szCs w:val="18"/>
        </w:rPr>
        <w:t>SOPs</w:t>
      </w:r>
      <w:r w:rsidRPr="00003F15">
        <w:rPr>
          <w:sz w:val="18"/>
          <w:szCs w:val="18"/>
        </w:rPr>
        <w:t xml:space="preserve"> are only required in those classes where there is a specific condition for a </w:t>
      </w:r>
      <w:r w:rsidRPr="00003F15">
        <w:rPr>
          <w:i/>
          <w:sz w:val="18"/>
          <w:szCs w:val="18"/>
        </w:rPr>
        <w:t>SOP</w:t>
      </w:r>
      <w:r w:rsidRPr="00003F15">
        <w:rPr>
          <w:sz w:val="18"/>
          <w:szCs w:val="18"/>
        </w:rPr>
        <w:t xml:space="preserve"> to be in place.</w:t>
      </w:r>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0"/>
        <w:gridCol w:w="6094"/>
        <w:gridCol w:w="13"/>
        <w:gridCol w:w="1543"/>
        <w:gridCol w:w="15"/>
      </w:tblGrid>
      <w:tr w:rsidR="00003F15" w:rsidRPr="00003F15" w14:paraId="65EC00E2" w14:textId="77777777" w:rsidTr="00C32027">
        <w:trPr>
          <w:gridAfter w:val="1"/>
          <w:wAfter w:w="8" w:type="pct"/>
          <w:cantSplit/>
          <w:tblHeader/>
        </w:trPr>
        <w:tc>
          <w:tcPr>
            <w:tcW w:w="782" w:type="pct"/>
            <w:tcBorders>
              <w:top w:val="single" w:sz="6" w:space="0" w:color="auto"/>
              <w:bottom w:val="single" w:sz="4" w:space="0" w:color="auto"/>
            </w:tcBorders>
            <w:tcMar>
              <w:left w:w="108" w:type="dxa"/>
              <w:right w:w="108" w:type="dxa"/>
            </w:tcMar>
            <w:vAlign w:val="center"/>
          </w:tcPr>
          <w:p w14:paraId="7FB4C431" w14:textId="77777777" w:rsidR="00E64F73" w:rsidRPr="00003F15" w:rsidRDefault="00E64F73" w:rsidP="00017B44">
            <w:pPr>
              <w:pStyle w:val="TableHeading"/>
            </w:pPr>
            <w:r w:rsidRPr="00003F15">
              <w:t>KAO</w:t>
            </w:r>
          </w:p>
        </w:tc>
        <w:tc>
          <w:tcPr>
            <w:tcW w:w="3354" w:type="pct"/>
            <w:tcBorders>
              <w:top w:val="single" w:sz="6" w:space="0" w:color="auto"/>
              <w:bottom w:val="single" w:sz="4" w:space="0" w:color="auto"/>
            </w:tcBorders>
            <w:tcMar>
              <w:left w:w="108" w:type="dxa"/>
              <w:right w:w="108" w:type="dxa"/>
            </w:tcMar>
            <w:vAlign w:val="center"/>
          </w:tcPr>
          <w:p w14:paraId="54D788EE" w14:textId="77777777" w:rsidR="00E64F73" w:rsidRPr="00003F15" w:rsidRDefault="00E64F73" w:rsidP="00E64F73">
            <w:pPr>
              <w:pStyle w:val="TableHeading"/>
              <w:jc w:val="center"/>
            </w:pPr>
            <w:r w:rsidRPr="00003F15">
              <w:t>Condition</w:t>
            </w:r>
          </w:p>
        </w:tc>
        <w:tc>
          <w:tcPr>
            <w:tcW w:w="856" w:type="pct"/>
            <w:gridSpan w:val="2"/>
            <w:tcBorders>
              <w:top w:val="single" w:sz="6" w:space="0" w:color="auto"/>
              <w:bottom w:val="single" w:sz="4" w:space="0" w:color="auto"/>
            </w:tcBorders>
            <w:tcMar>
              <w:left w:w="108" w:type="dxa"/>
              <w:right w:w="108" w:type="dxa"/>
            </w:tcMar>
            <w:vAlign w:val="center"/>
          </w:tcPr>
          <w:p w14:paraId="6BACF97C" w14:textId="77777777" w:rsidR="00E64F73" w:rsidRPr="00003F15" w:rsidRDefault="00E64F73" w:rsidP="00E64F73">
            <w:pPr>
              <w:pStyle w:val="TableHeading"/>
              <w:jc w:val="center"/>
            </w:pPr>
            <w:r w:rsidRPr="00003F15">
              <w:t>Noncompliance guide</w:t>
            </w:r>
          </w:p>
        </w:tc>
      </w:tr>
      <w:tr w:rsidR="00003F15" w:rsidRPr="00003F15" w14:paraId="334E42F6" w14:textId="77777777" w:rsidTr="00C32027">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29EABB3D" w14:textId="77777777" w:rsidR="00E64F73" w:rsidRPr="00003F15" w:rsidRDefault="00E64F73" w:rsidP="00E64F73">
            <w:pPr>
              <w:pStyle w:val="TableText"/>
            </w:pPr>
            <w:r w:rsidRPr="00003F15">
              <w:t>Arrangement compliance</w:t>
            </w:r>
          </w:p>
        </w:tc>
        <w:tc>
          <w:tcPr>
            <w:tcW w:w="3354" w:type="pct"/>
            <w:tcBorders>
              <w:top w:val="single" w:sz="4" w:space="0" w:color="auto"/>
              <w:bottom w:val="single" w:sz="4" w:space="0" w:color="auto"/>
            </w:tcBorders>
            <w:shd w:val="clear" w:color="auto" w:fill="auto"/>
            <w:tcMar>
              <w:left w:w="108" w:type="dxa"/>
              <w:right w:w="108" w:type="dxa"/>
            </w:tcMar>
            <w:vAlign w:val="center"/>
          </w:tcPr>
          <w:p w14:paraId="2D1DE489" w14:textId="03E5BF90" w:rsidR="00E64F73" w:rsidRPr="00003F15" w:rsidRDefault="00C32027" w:rsidP="008E7F4A">
            <w:pPr>
              <w:pStyle w:val="TableText"/>
              <w:rPr>
                <w:rFonts w:asciiTheme="majorHAnsi" w:hAnsiTheme="majorHAnsi"/>
                <w:szCs w:val="18"/>
              </w:rPr>
            </w:pPr>
            <w:r w:rsidRPr="00003F15">
              <w:rPr>
                <w:rFonts w:asciiTheme="majorHAnsi" w:hAnsiTheme="majorHAnsi"/>
                <w:szCs w:val="18"/>
              </w:rPr>
              <w:t>1</w:t>
            </w:r>
            <w:r w:rsidR="00CF161D" w:rsidRPr="00003F15">
              <w:rPr>
                <w:rFonts w:asciiTheme="majorHAnsi" w:hAnsiTheme="majorHAnsi"/>
                <w:szCs w:val="18"/>
              </w:rPr>
              <w:t>0</w:t>
            </w:r>
            <w:r w:rsidRPr="00003F15">
              <w:rPr>
                <w:rFonts w:asciiTheme="majorHAnsi" w:hAnsiTheme="majorHAnsi"/>
                <w:szCs w:val="18"/>
              </w:rPr>
              <w:t xml:space="preserve">.1 </w:t>
            </w:r>
            <w:r w:rsidR="00E64F73" w:rsidRPr="00003F15">
              <w:rPr>
                <w:rFonts w:asciiTheme="majorHAnsi" w:hAnsiTheme="majorHAnsi"/>
                <w:szCs w:val="18"/>
              </w:rPr>
              <w:t xml:space="preserve">The </w:t>
            </w:r>
            <w:r w:rsidR="00E64F73" w:rsidRPr="00003F15">
              <w:rPr>
                <w:rFonts w:asciiTheme="majorHAnsi" w:hAnsiTheme="majorHAnsi"/>
                <w:i/>
                <w:szCs w:val="18"/>
              </w:rPr>
              <w:t>biosecurity industry participant</w:t>
            </w:r>
            <w:r w:rsidR="00E64F73" w:rsidRPr="00003F15">
              <w:rPr>
                <w:rFonts w:asciiTheme="majorHAnsi" w:hAnsiTheme="majorHAnsi"/>
                <w:szCs w:val="18"/>
              </w:rPr>
              <w:t xml:space="preserve"> must:</w:t>
            </w:r>
          </w:p>
          <w:p w14:paraId="6ED51948" w14:textId="3E73B00A" w:rsidR="00E64F73" w:rsidRPr="00003F15" w:rsidRDefault="00E64F73" w:rsidP="00C32027">
            <w:pPr>
              <w:pStyle w:val="TableBullet1"/>
              <w:numPr>
                <w:ilvl w:val="0"/>
                <w:numId w:val="18"/>
              </w:numPr>
              <w:ind w:left="457" w:hanging="457"/>
            </w:pPr>
            <w:r w:rsidRPr="00003F15">
              <w:t xml:space="preserve">carry out the </w:t>
            </w:r>
            <w:r w:rsidRPr="00003F15">
              <w:rPr>
                <w:i/>
              </w:rPr>
              <w:t>biosecurity activities</w:t>
            </w:r>
            <w:r w:rsidRPr="00003F15">
              <w:t xml:space="preserve"> in accordance with the arrangement</w:t>
            </w:r>
          </w:p>
          <w:p w14:paraId="304A2A73" w14:textId="77777777" w:rsidR="00A30D36" w:rsidRPr="00003F15" w:rsidRDefault="00A30D36" w:rsidP="00C32027">
            <w:pPr>
              <w:pStyle w:val="TableBullet1"/>
              <w:numPr>
                <w:ilvl w:val="0"/>
                <w:numId w:val="18"/>
              </w:numPr>
              <w:ind w:left="457" w:hanging="457"/>
            </w:pPr>
            <w:r w:rsidRPr="00003F15">
              <w:t>comply with any conditions specified in the arrangement</w:t>
            </w:r>
          </w:p>
          <w:p w14:paraId="284B46AF" w14:textId="77777777" w:rsidR="00A30D36" w:rsidRPr="00003F15" w:rsidRDefault="00A30D36" w:rsidP="00C32027">
            <w:pPr>
              <w:pStyle w:val="TableBullet1"/>
              <w:numPr>
                <w:ilvl w:val="0"/>
                <w:numId w:val="18"/>
              </w:numPr>
              <w:ind w:left="457" w:hanging="457"/>
            </w:pPr>
            <w:r w:rsidRPr="00003F15">
              <w:t xml:space="preserve">comply with any </w:t>
            </w:r>
            <w:r w:rsidRPr="00003F15">
              <w:rPr>
                <w:i/>
              </w:rPr>
              <w:t>requirements</w:t>
            </w:r>
            <w:r w:rsidRPr="00003F15">
              <w:t xml:space="preserve"> to which the arrangement is subject</w:t>
            </w:r>
          </w:p>
          <w:p w14:paraId="6AE3774C" w14:textId="77777777" w:rsidR="00A30D36" w:rsidRPr="00003F15" w:rsidRDefault="00A30D36" w:rsidP="00C32027">
            <w:pPr>
              <w:pStyle w:val="TableBullet1"/>
              <w:numPr>
                <w:ilvl w:val="0"/>
                <w:numId w:val="18"/>
              </w:numPr>
              <w:ind w:left="457" w:hanging="457"/>
            </w:pPr>
            <w:r w:rsidRPr="00003F15">
              <w:t xml:space="preserve">comply with any </w:t>
            </w:r>
            <w:r w:rsidRPr="00003F15">
              <w:rPr>
                <w:i/>
                <w:iCs/>
              </w:rPr>
              <w:t>biosecurity direction</w:t>
            </w:r>
            <w:r w:rsidRPr="00003F15">
              <w:t xml:space="preserve"> from the </w:t>
            </w:r>
            <w:r w:rsidRPr="00003F15">
              <w:rPr>
                <w:i/>
                <w:iCs/>
              </w:rPr>
              <w:t>department</w:t>
            </w:r>
          </w:p>
          <w:p w14:paraId="336482A4" w14:textId="77777777" w:rsidR="00A30D36" w:rsidRPr="00003F15" w:rsidRDefault="00A30D36" w:rsidP="00C32027">
            <w:pPr>
              <w:pStyle w:val="TableBullet1"/>
              <w:numPr>
                <w:ilvl w:val="0"/>
                <w:numId w:val="18"/>
              </w:numPr>
              <w:ind w:left="457" w:hanging="457"/>
            </w:pPr>
            <w:r w:rsidRPr="00003F15">
              <w:t xml:space="preserve">comply with any </w:t>
            </w:r>
            <w:r w:rsidRPr="00003F15">
              <w:rPr>
                <w:i/>
                <w:iCs/>
              </w:rPr>
              <w:t>biosecurity control notice</w:t>
            </w:r>
            <w:r w:rsidRPr="00003F15">
              <w:t xml:space="preserve"> from the </w:t>
            </w:r>
            <w:r w:rsidRPr="00003F15">
              <w:rPr>
                <w:i/>
                <w:iCs/>
              </w:rPr>
              <w:t>department</w:t>
            </w:r>
          </w:p>
          <w:p w14:paraId="7B3B75AF" w14:textId="31F493F0" w:rsidR="00467A72" w:rsidRPr="00003F15" w:rsidRDefault="00A30D36" w:rsidP="00C32027">
            <w:pPr>
              <w:pStyle w:val="TableBullet1"/>
              <w:numPr>
                <w:ilvl w:val="0"/>
                <w:numId w:val="18"/>
              </w:numPr>
              <w:ind w:left="457" w:hanging="457"/>
            </w:pPr>
            <w:r w:rsidRPr="00003F15">
              <w:t xml:space="preserve">comply with any </w:t>
            </w:r>
            <w:r w:rsidRPr="00003F15">
              <w:rPr>
                <w:i/>
                <w:iCs/>
              </w:rPr>
              <w:t>biosecurity control order</w:t>
            </w:r>
            <w:r w:rsidRPr="00003F15">
              <w:t xml:space="preserve"> from the </w:t>
            </w:r>
            <w:r w:rsidRPr="00003F15">
              <w:rPr>
                <w:i/>
                <w:iCs/>
              </w:rPr>
              <w:t>department</w:t>
            </w:r>
            <w:r w:rsidRPr="00003F15">
              <w:t>.</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331EBB01" w14:textId="403C1980" w:rsidR="00E64F73" w:rsidRPr="00003F15" w:rsidRDefault="00E64F73" w:rsidP="00E64F73">
            <w:pPr>
              <w:pStyle w:val="TableText"/>
            </w:pPr>
            <w:r w:rsidRPr="00003F15">
              <w:rPr>
                <w:i/>
              </w:rPr>
              <w:t>Major</w:t>
            </w:r>
            <w:r w:rsidRPr="00003F15">
              <w:t xml:space="preserve"> or </w:t>
            </w:r>
            <w:r w:rsidRPr="00003F15">
              <w:rPr>
                <w:i/>
              </w:rPr>
              <w:t>critical</w:t>
            </w:r>
          </w:p>
          <w:p w14:paraId="3CF8E3F7" w14:textId="0FE71E8C" w:rsidR="00E64F73" w:rsidRPr="00003F15" w:rsidRDefault="001D419D" w:rsidP="00E64F73">
            <w:pPr>
              <w:pStyle w:val="TableText"/>
              <w:jc w:val="right"/>
              <w:rPr>
                <w:sz w:val="16"/>
                <w:szCs w:val="16"/>
              </w:rPr>
            </w:pPr>
            <w:r w:rsidRPr="00003F15">
              <w:rPr>
                <w:sz w:val="16"/>
                <w:szCs w:val="16"/>
              </w:rPr>
              <w:t>Reference</w:t>
            </w:r>
            <w:r w:rsidR="00E64F73" w:rsidRPr="00003F15">
              <w:rPr>
                <w:sz w:val="16"/>
                <w:szCs w:val="16"/>
              </w:rPr>
              <w:t>: 4316</w:t>
            </w:r>
          </w:p>
        </w:tc>
      </w:tr>
      <w:tr w:rsidR="00003F15" w:rsidRPr="00003F15" w14:paraId="0DA88715"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22DC014" w14:textId="6AD9C193" w:rsidR="007203BE" w:rsidRPr="00003F15" w:rsidRDefault="007203BE" w:rsidP="007203BE">
            <w:pPr>
              <w:pStyle w:val="TableText"/>
            </w:pPr>
            <w:r w:rsidRPr="00003F1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502E8699" w14:textId="0B6E7838" w:rsidR="007203BE" w:rsidRPr="00003F15" w:rsidRDefault="00C32027" w:rsidP="008E7F4A">
            <w:pPr>
              <w:pStyle w:val="TableText"/>
              <w:rPr>
                <w:rFonts w:asciiTheme="majorHAnsi" w:hAnsiTheme="majorHAnsi"/>
                <w:szCs w:val="18"/>
              </w:rPr>
            </w:pPr>
            <w:r w:rsidRPr="00003F15">
              <w:rPr>
                <w:rFonts w:asciiTheme="majorHAnsi" w:hAnsiTheme="majorHAnsi"/>
                <w:szCs w:val="18"/>
              </w:rPr>
              <w:t>1</w:t>
            </w:r>
            <w:r w:rsidR="00CF161D" w:rsidRPr="00003F15">
              <w:rPr>
                <w:rFonts w:asciiTheme="majorHAnsi" w:hAnsiTheme="majorHAnsi"/>
                <w:szCs w:val="18"/>
              </w:rPr>
              <w:t>0</w:t>
            </w:r>
            <w:r w:rsidRPr="00003F15">
              <w:rPr>
                <w:rFonts w:asciiTheme="majorHAnsi" w:hAnsiTheme="majorHAnsi"/>
                <w:szCs w:val="18"/>
              </w:rPr>
              <w:t xml:space="preserve">.2 </w:t>
            </w:r>
            <w:r w:rsidR="007203BE" w:rsidRPr="00003F15">
              <w:rPr>
                <w:rFonts w:asciiTheme="majorHAnsi" w:hAnsiTheme="majorHAnsi"/>
                <w:i/>
                <w:iCs/>
                <w:szCs w:val="18"/>
              </w:rPr>
              <w:t xml:space="preserve">Goods subject to biosecurity control </w:t>
            </w:r>
            <w:r w:rsidR="007203BE" w:rsidRPr="00003F15">
              <w:rPr>
                <w:rFonts w:asciiTheme="majorHAnsi" w:hAnsiTheme="majorHAnsi"/>
                <w:szCs w:val="18"/>
              </w:rPr>
              <w:t xml:space="preserve">must be maintained and processed in accordance with import conditions specified in the </w:t>
            </w:r>
            <w:r w:rsidR="007203BE" w:rsidRPr="00003F15">
              <w:rPr>
                <w:rFonts w:asciiTheme="majorHAnsi" w:hAnsiTheme="majorHAnsi"/>
                <w:i/>
                <w:szCs w:val="18"/>
              </w:rPr>
              <w:t>department</w:t>
            </w:r>
            <w:r w:rsidR="007203BE" w:rsidRPr="00003F15">
              <w:rPr>
                <w:rFonts w:asciiTheme="majorHAnsi" w:hAnsiTheme="majorHAnsi"/>
                <w:szCs w:val="18"/>
              </w:rPr>
              <w:t xml:space="preserve">'s </w:t>
            </w:r>
            <w:r w:rsidR="007203BE" w:rsidRPr="00003F15">
              <w:rPr>
                <w:rFonts w:asciiTheme="majorHAnsi" w:hAnsiTheme="majorHAnsi"/>
                <w:i/>
                <w:szCs w:val="18"/>
              </w:rPr>
              <w:t>Biosecurity Import Conditions Database</w:t>
            </w:r>
            <w:r w:rsidR="007203BE" w:rsidRPr="00003F15">
              <w:rPr>
                <w:rFonts w:asciiTheme="majorHAnsi" w:hAnsiTheme="majorHAnsi"/>
                <w:szCs w:val="18"/>
              </w:rPr>
              <w:t xml:space="preserve"> (</w:t>
            </w:r>
            <w:r w:rsidR="007203BE" w:rsidRPr="00003F15">
              <w:rPr>
                <w:rFonts w:asciiTheme="majorHAnsi" w:hAnsiTheme="majorHAnsi"/>
                <w:i/>
                <w:szCs w:val="18"/>
              </w:rPr>
              <w:t>BICON</w:t>
            </w:r>
            <w:r w:rsidR="007203BE" w:rsidRPr="00003F15">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4FB972F0" w14:textId="77777777" w:rsidR="007203BE" w:rsidRPr="00003F15" w:rsidRDefault="007203BE" w:rsidP="007203BE">
            <w:pPr>
              <w:pStyle w:val="TableText"/>
            </w:pPr>
            <w:r w:rsidRPr="00003F15">
              <w:rPr>
                <w:i/>
              </w:rPr>
              <w:t>Minor</w:t>
            </w:r>
            <w:r w:rsidRPr="00017B44">
              <w:rPr>
                <w:iCs/>
              </w:rPr>
              <w:t>,</w:t>
            </w:r>
            <w:r w:rsidRPr="00003F15">
              <w:rPr>
                <w:i/>
              </w:rPr>
              <w:t xml:space="preserve"> major</w:t>
            </w:r>
            <w:r w:rsidRPr="00003F15">
              <w:t xml:space="preserve"> or </w:t>
            </w:r>
            <w:r w:rsidRPr="00003F15">
              <w:rPr>
                <w:i/>
              </w:rPr>
              <w:t>critical</w:t>
            </w:r>
          </w:p>
          <w:p w14:paraId="23EE726D" w14:textId="187B3569" w:rsidR="007203BE" w:rsidRPr="00003F15" w:rsidRDefault="007203BE" w:rsidP="00574AEE">
            <w:pPr>
              <w:pStyle w:val="TableText"/>
              <w:jc w:val="right"/>
              <w:rPr>
                <w:i/>
              </w:rPr>
            </w:pPr>
            <w:r w:rsidRPr="00003F15">
              <w:rPr>
                <w:sz w:val="16"/>
                <w:szCs w:val="16"/>
              </w:rPr>
              <w:t>Reference: 2993</w:t>
            </w:r>
          </w:p>
        </w:tc>
      </w:tr>
      <w:tr w:rsidR="00003F15" w:rsidRPr="00003F15" w14:paraId="7ECBA67F"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6BC0D092" w14:textId="0D0AFB7C" w:rsidR="007203BE" w:rsidRPr="00003F15" w:rsidRDefault="007203BE" w:rsidP="007203BE">
            <w:pPr>
              <w:pStyle w:val="TableText"/>
            </w:pPr>
            <w:r w:rsidRPr="00003F1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5F0E60D5" w14:textId="19885F62" w:rsidR="007203BE" w:rsidRPr="00003F15" w:rsidRDefault="00C32027" w:rsidP="008E7F4A">
            <w:pPr>
              <w:pStyle w:val="TableText"/>
              <w:rPr>
                <w:rFonts w:asciiTheme="majorHAnsi" w:hAnsiTheme="majorHAnsi"/>
                <w:szCs w:val="18"/>
              </w:rPr>
            </w:pPr>
            <w:r w:rsidRPr="00003F15">
              <w:rPr>
                <w:rFonts w:asciiTheme="majorHAnsi" w:hAnsiTheme="majorHAnsi"/>
                <w:szCs w:val="18"/>
              </w:rPr>
              <w:t>1</w:t>
            </w:r>
            <w:r w:rsidR="00CF161D" w:rsidRPr="00003F15">
              <w:rPr>
                <w:rFonts w:asciiTheme="majorHAnsi" w:hAnsiTheme="majorHAnsi"/>
                <w:szCs w:val="18"/>
              </w:rPr>
              <w:t>0</w:t>
            </w:r>
            <w:r w:rsidRPr="00003F15">
              <w:rPr>
                <w:rFonts w:asciiTheme="majorHAnsi" w:hAnsiTheme="majorHAnsi"/>
                <w:szCs w:val="18"/>
              </w:rPr>
              <w:t xml:space="preserve">.3 </w:t>
            </w:r>
            <w:r w:rsidR="007203BE" w:rsidRPr="00003F15">
              <w:rPr>
                <w:rFonts w:asciiTheme="majorHAnsi" w:hAnsiTheme="majorHAnsi"/>
                <w:i/>
                <w:iCs/>
                <w:szCs w:val="18"/>
              </w:rPr>
              <w:t xml:space="preserve">Goods subject to biosecurity control </w:t>
            </w:r>
            <w:r w:rsidR="007203BE" w:rsidRPr="00003F15">
              <w:rPr>
                <w:rFonts w:asciiTheme="majorHAnsi" w:hAnsiTheme="majorHAnsi"/>
                <w:szCs w:val="18"/>
              </w:rPr>
              <w:t xml:space="preserve">must be maintained and processed in accordance with any </w:t>
            </w:r>
            <w:r w:rsidR="00CB46F9" w:rsidRPr="00003F15">
              <w:rPr>
                <w:rFonts w:asciiTheme="majorHAnsi" w:hAnsiTheme="majorHAnsi"/>
                <w:szCs w:val="18"/>
              </w:rPr>
              <w:t xml:space="preserve">applicable </w:t>
            </w:r>
            <w:r w:rsidR="007203BE" w:rsidRPr="00003F15">
              <w:rPr>
                <w:rFonts w:asciiTheme="majorHAnsi" w:hAnsiTheme="majorHAnsi"/>
                <w:i/>
                <w:szCs w:val="18"/>
              </w:rPr>
              <w:t>import permit</w:t>
            </w:r>
            <w:r w:rsidR="007203BE" w:rsidRPr="00003F15">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36CBD07C" w14:textId="5CAB0822" w:rsidR="007203BE" w:rsidRPr="00003F15" w:rsidRDefault="007203BE" w:rsidP="007203BE">
            <w:pPr>
              <w:pStyle w:val="TableText"/>
            </w:pPr>
            <w:r w:rsidRPr="00003F15">
              <w:rPr>
                <w:i/>
              </w:rPr>
              <w:t>Major</w:t>
            </w:r>
            <w:r w:rsidRPr="00003F15">
              <w:t xml:space="preserve"> or </w:t>
            </w:r>
            <w:r w:rsidRPr="00003F15">
              <w:rPr>
                <w:i/>
              </w:rPr>
              <w:t>critical</w:t>
            </w:r>
          </w:p>
          <w:p w14:paraId="45A5A585" w14:textId="4409EDF4" w:rsidR="007203BE" w:rsidRPr="00003F15" w:rsidRDefault="007203BE" w:rsidP="00574AEE">
            <w:pPr>
              <w:pStyle w:val="TableText"/>
              <w:jc w:val="right"/>
              <w:rPr>
                <w:i/>
              </w:rPr>
            </w:pPr>
            <w:r w:rsidRPr="00003F15">
              <w:rPr>
                <w:sz w:val="16"/>
                <w:szCs w:val="16"/>
              </w:rPr>
              <w:t>Reference: 3536</w:t>
            </w:r>
          </w:p>
        </w:tc>
      </w:tr>
      <w:tr w:rsidR="00003F15" w:rsidRPr="00003F15" w14:paraId="437D6299"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FEA5899" w14:textId="4EE4555E" w:rsidR="007203BE" w:rsidRPr="00003F15" w:rsidRDefault="007203BE" w:rsidP="007203BE">
            <w:pPr>
              <w:pStyle w:val="TableText"/>
            </w:pPr>
            <w:r w:rsidRPr="00003F1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3C55CA70" w14:textId="7B94D7EA" w:rsidR="007203BE" w:rsidRPr="00003F15" w:rsidRDefault="00C32027" w:rsidP="008E7F4A">
            <w:pPr>
              <w:pStyle w:val="TableText"/>
              <w:rPr>
                <w:rFonts w:asciiTheme="majorHAnsi" w:hAnsiTheme="majorHAnsi"/>
                <w:szCs w:val="18"/>
              </w:rPr>
            </w:pPr>
            <w:r w:rsidRPr="00003F15">
              <w:rPr>
                <w:rFonts w:asciiTheme="majorHAnsi" w:hAnsiTheme="majorHAnsi"/>
                <w:szCs w:val="18"/>
              </w:rPr>
              <w:t>1</w:t>
            </w:r>
            <w:r w:rsidR="00CF161D" w:rsidRPr="00003F15">
              <w:rPr>
                <w:rFonts w:asciiTheme="majorHAnsi" w:hAnsiTheme="majorHAnsi"/>
                <w:szCs w:val="18"/>
              </w:rPr>
              <w:t>0</w:t>
            </w:r>
            <w:r w:rsidRPr="00003F15">
              <w:rPr>
                <w:rFonts w:asciiTheme="majorHAnsi" w:hAnsiTheme="majorHAnsi"/>
                <w:szCs w:val="18"/>
              </w:rPr>
              <w:t xml:space="preserve">.4 </w:t>
            </w:r>
            <w:r w:rsidR="007203BE" w:rsidRPr="00003F15">
              <w:rPr>
                <w:rFonts w:asciiTheme="majorHAnsi" w:hAnsiTheme="majorHAnsi"/>
                <w:i/>
                <w:iCs/>
                <w:szCs w:val="18"/>
              </w:rPr>
              <w:t xml:space="preserve">Goods subject to biosecurity control </w:t>
            </w:r>
            <w:r w:rsidR="007203BE" w:rsidRPr="00003F15">
              <w:rPr>
                <w:rFonts w:asciiTheme="majorHAnsi" w:hAnsiTheme="majorHAnsi"/>
                <w:szCs w:val="18"/>
              </w:rPr>
              <w:t xml:space="preserve">must be maintained and processed in accordance with any </w:t>
            </w:r>
            <w:r w:rsidR="007203BE" w:rsidRPr="00003F15">
              <w:rPr>
                <w:rFonts w:asciiTheme="majorHAnsi" w:hAnsiTheme="majorHAnsi"/>
                <w:i/>
                <w:iCs/>
                <w:szCs w:val="18"/>
              </w:rPr>
              <w:t>biosecurity</w:t>
            </w:r>
            <w:r w:rsidR="007203BE" w:rsidRPr="00003F15">
              <w:rPr>
                <w:rFonts w:asciiTheme="majorHAnsi" w:hAnsiTheme="majorHAnsi"/>
                <w:szCs w:val="18"/>
              </w:rPr>
              <w:t xml:space="preserve"> </w:t>
            </w:r>
            <w:r w:rsidR="007203BE" w:rsidRPr="00003F15">
              <w:rPr>
                <w:rFonts w:asciiTheme="majorHAnsi" w:hAnsiTheme="majorHAnsi"/>
                <w:i/>
                <w:szCs w:val="18"/>
              </w:rPr>
              <w:t>direction</w:t>
            </w:r>
            <w:r w:rsidR="007203BE" w:rsidRPr="00003F15">
              <w:rPr>
                <w:rFonts w:asciiTheme="majorHAnsi" w:hAnsiTheme="majorHAnsi"/>
                <w:szCs w:val="18"/>
              </w:rPr>
              <w:t xml:space="preserve"> from the </w:t>
            </w:r>
            <w:r w:rsidR="007203BE" w:rsidRPr="00003F15">
              <w:rPr>
                <w:rFonts w:asciiTheme="majorHAnsi" w:hAnsiTheme="majorHAnsi"/>
                <w:i/>
                <w:szCs w:val="18"/>
              </w:rPr>
              <w:t>department</w:t>
            </w:r>
            <w:r w:rsidR="007203BE" w:rsidRPr="00003F15">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65E72444" w14:textId="77777777" w:rsidR="007203BE" w:rsidRPr="00003F15" w:rsidRDefault="007203BE" w:rsidP="007203BE">
            <w:pPr>
              <w:pStyle w:val="TableText"/>
            </w:pPr>
            <w:r w:rsidRPr="00003F15">
              <w:rPr>
                <w:i/>
              </w:rPr>
              <w:t>Minor</w:t>
            </w:r>
            <w:r w:rsidRPr="00017B44">
              <w:rPr>
                <w:iCs/>
              </w:rPr>
              <w:t>,</w:t>
            </w:r>
            <w:r w:rsidRPr="00003F15">
              <w:rPr>
                <w:i/>
              </w:rPr>
              <w:t xml:space="preserve"> major</w:t>
            </w:r>
            <w:r w:rsidRPr="00003F15">
              <w:t xml:space="preserve"> or </w:t>
            </w:r>
            <w:r w:rsidRPr="00003F15">
              <w:rPr>
                <w:i/>
              </w:rPr>
              <w:t>critical</w:t>
            </w:r>
          </w:p>
          <w:p w14:paraId="4243F0E5" w14:textId="6F672B47" w:rsidR="007203BE" w:rsidRPr="00003F15" w:rsidRDefault="007203BE" w:rsidP="00574AEE">
            <w:pPr>
              <w:pStyle w:val="TableText"/>
              <w:jc w:val="right"/>
              <w:rPr>
                <w:i/>
              </w:rPr>
            </w:pPr>
            <w:r w:rsidRPr="00003F15">
              <w:rPr>
                <w:sz w:val="16"/>
                <w:szCs w:val="16"/>
              </w:rPr>
              <w:t>Reference: 2995</w:t>
            </w:r>
          </w:p>
        </w:tc>
      </w:tr>
      <w:tr w:rsidR="00003F15" w:rsidRPr="00003F15" w14:paraId="6145B0C9"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263816C" w14:textId="2F687899" w:rsidR="007203BE" w:rsidRPr="00003F15" w:rsidRDefault="007203BE" w:rsidP="007203BE">
            <w:pPr>
              <w:pStyle w:val="TableText"/>
            </w:pPr>
            <w:r w:rsidRPr="00003F1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0E68BB98" w14:textId="182C1E34" w:rsidR="007203BE" w:rsidRPr="00003F15" w:rsidRDefault="00C32027" w:rsidP="008E7F4A">
            <w:pPr>
              <w:pStyle w:val="TableText"/>
              <w:rPr>
                <w:rFonts w:asciiTheme="majorHAnsi" w:hAnsiTheme="majorHAnsi"/>
                <w:szCs w:val="18"/>
              </w:rPr>
            </w:pPr>
            <w:r w:rsidRPr="00003F15">
              <w:rPr>
                <w:rFonts w:asciiTheme="majorHAnsi" w:hAnsiTheme="majorHAnsi"/>
                <w:szCs w:val="18"/>
              </w:rPr>
              <w:t>1</w:t>
            </w:r>
            <w:r w:rsidR="00CF161D" w:rsidRPr="00003F15">
              <w:rPr>
                <w:rFonts w:asciiTheme="majorHAnsi" w:hAnsiTheme="majorHAnsi"/>
                <w:szCs w:val="18"/>
              </w:rPr>
              <w:t>0</w:t>
            </w:r>
            <w:r w:rsidRPr="00003F15">
              <w:rPr>
                <w:rFonts w:asciiTheme="majorHAnsi" w:hAnsiTheme="majorHAnsi"/>
                <w:szCs w:val="18"/>
              </w:rPr>
              <w:t xml:space="preserve">.5 </w:t>
            </w:r>
            <w:r w:rsidR="007203BE" w:rsidRPr="00003F15">
              <w:rPr>
                <w:rFonts w:asciiTheme="majorHAnsi" w:hAnsiTheme="majorHAnsi"/>
                <w:i/>
                <w:iCs/>
                <w:szCs w:val="18"/>
              </w:rPr>
              <w:t xml:space="preserve">Goods subject to biosecurity control </w:t>
            </w:r>
            <w:r w:rsidR="007203BE" w:rsidRPr="00003F15">
              <w:rPr>
                <w:rFonts w:asciiTheme="majorHAnsi" w:hAnsiTheme="majorHAnsi"/>
                <w:szCs w:val="18"/>
              </w:rPr>
              <w:t>must be handled</w:t>
            </w:r>
            <w:r w:rsidR="002A17F4" w:rsidRPr="00003F15">
              <w:rPr>
                <w:rFonts w:asciiTheme="majorHAnsi" w:hAnsiTheme="majorHAnsi"/>
                <w:szCs w:val="18"/>
              </w:rPr>
              <w:t xml:space="preserve">, </w:t>
            </w:r>
            <w:r w:rsidR="007203BE" w:rsidRPr="00003F15">
              <w:rPr>
                <w:rFonts w:asciiTheme="majorHAnsi" w:hAnsiTheme="majorHAnsi"/>
                <w:szCs w:val="18"/>
              </w:rPr>
              <w:t xml:space="preserve">maintained and processed in accordance with the </w:t>
            </w:r>
            <w:r w:rsidR="007203BE" w:rsidRPr="00003F15">
              <w:rPr>
                <w:rFonts w:asciiTheme="majorHAnsi" w:hAnsiTheme="majorHAnsi"/>
                <w:i/>
                <w:szCs w:val="18"/>
              </w:rPr>
              <w:t>Biosecurity Act 2015</w:t>
            </w:r>
            <w:r w:rsidR="007203BE" w:rsidRPr="00003F15">
              <w:rPr>
                <w:rFonts w:asciiTheme="majorHAnsi" w:hAnsiTheme="majorHAnsi"/>
                <w:szCs w:val="18"/>
              </w:rPr>
              <w:t xml:space="preserve"> and subordinate legislation.</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2505C949" w14:textId="77777777" w:rsidR="007203BE" w:rsidRPr="00003F15" w:rsidRDefault="007203BE" w:rsidP="007203BE">
            <w:pPr>
              <w:pStyle w:val="TableText"/>
            </w:pPr>
            <w:r w:rsidRPr="00003F15">
              <w:rPr>
                <w:i/>
              </w:rPr>
              <w:t>Minor</w:t>
            </w:r>
            <w:r w:rsidRPr="00017B44">
              <w:rPr>
                <w:iCs/>
              </w:rPr>
              <w:t>,</w:t>
            </w:r>
            <w:r w:rsidRPr="00003F15">
              <w:rPr>
                <w:i/>
              </w:rPr>
              <w:t xml:space="preserve"> major</w:t>
            </w:r>
            <w:r w:rsidRPr="00003F15">
              <w:t xml:space="preserve"> or </w:t>
            </w:r>
            <w:r w:rsidRPr="00003F15">
              <w:rPr>
                <w:i/>
              </w:rPr>
              <w:t>critical</w:t>
            </w:r>
          </w:p>
          <w:p w14:paraId="62F161E6" w14:textId="6A07AA44" w:rsidR="007203BE" w:rsidRPr="00003F15" w:rsidRDefault="007203BE" w:rsidP="00574AEE">
            <w:pPr>
              <w:pStyle w:val="TableText"/>
              <w:jc w:val="right"/>
              <w:rPr>
                <w:i/>
              </w:rPr>
            </w:pPr>
            <w:r w:rsidRPr="00003F15">
              <w:rPr>
                <w:sz w:val="16"/>
                <w:szCs w:val="16"/>
              </w:rPr>
              <w:t>Reference: 2996</w:t>
            </w:r>
          </w:p>
        </w:tc>
      </w:tr>
      <w:tr w:rsidR="00003F15" w:rsidRPr="00003F15" w14:paraId="5F55387E" w14:textId="77777777" w:rsidTr="00C32027">
        <w:trPr>
          <w:trHeight w:val="1319"/>
        </w:trPr>
        <w:tc>
          <w:tcPr>
            <w:tcW w:w="782" w:type="pct"/>
            <w:tcBorders>
              <w:top w:val="single" w:sz="4" w:space="0" w:color="auto"/>
              <w:bottom w:val="single" w:sz="4" w:space="0" w:color="auto"/>
            </w:tcBorders>
            <w:shd w:val="clear" w:color="auto" w:fill="auto"/>
            <w:tcMar>
              <w:left w:w="108" w:type="dxa"/>
              <w:right w:w="108" w:type="dxa"/>
            </w:tcMar>
            <w:vAlign w:val="center"/>
          </w:tcPr>
          <w:p w14:paraId="296881FD" w14:textId="77777777" w:rsidR="00205D3A" w:rsidRPr="00003F15" w:rsidRDefault="00205D3A" w:rsidP="005229A9">
            <w:pPr>
              <w:pStyle w:val="TableText"/>
            </w:pPr>
            <w:r w:rsidRPr="00003F15">
              <w:t>Arrangement compliance</w:t>
            </w:r>
          </w:p>
        </w:tc>
        <w:tc>
          <w:tcPr>
            <w:tcW w:w="3361" w:type="pct"/>
            <w:gridSpan w:val="2"/>
            <w:tcBorders>
              <w:top w:val="single" w:sz="4" w:space="0" w:color="auto"/>
              <w:bottom w:val="single" w:sz="4" w:space="0" w:color="auto"/>
            </w:tcBorders>
            <w:shd w:val="clear" w:color="auto" w:fill="auto"/>
            <w:tcMar>
              <w:left w:w="108" w:type="dxa"/>
              <w:right w:w="108" w:type="dxa"/>
            </w:tcMar>
            <w:vAlign w:val="center"/>
          </w:tcPr>
          <w:p w14:paraId="294F925D" w14:textId="7FA3CE1D" w:rsidR="00205D3A" w:rsidRPr="00003F15" w:rsidRDefault="00C32027" w:rsidP="008E7F4A">
            <w:pPr>
              <w:pStyle w:val="TableText"/>
            </w:pPr>
            <w:r w:rsidRPr="00003F15">
              <w:t>1</w:t>
            </w:r>
            <w:r w:rsidR="00CF161D" w:rsidRPr="00003F15">
              <w:t>0</w:t>
            </w:r>
            <w:r w:rsidRPr="00003F15">
              <w:t xml:space="preserve">.6 </w:t>
            </w:r>
            <w:r w:rsidR="00205D3A" w:rsidRPr="00003F15">
              <w:t xml:space="preserve">The </w:t>
            </w:r>
            <w:r w:rsidR="00205D3A" w:rsidRPr="00003F15">
              <w:rPr>
                <w:i/>
              </w:rPr>
              <w:t>biosecurity industry participant</w:t>
            </w:r>
            <w:r w:rsidR="00205D3A" w:rsidRPr="00003F15">
              <w:t xml:space="preserve"> must comply with local, state and federal requirements relevant to the licensing and performance of fumigations. Documented evidence of compliance with these requirements must be provided to the </w:t>
            </w:r>
            <w:r w:rsidR="00205D3A" w:rsidRPr="00003F15">
              <w:rPr>
                <w:i/>
              </w:rPr>
              <w:t>department</w:t>
            </w:r>
            <w:r w:rsidR="00205D3A" w:rsidRPr="00003F15">
              <w:t xml:space="preserve"> on request.</w:t>
            </w:r>
          </w:p>
        </w:tc>
        <w:tc>
          <w:tcPr>
            <w:tcW w:w="857" w:type="pct"/>
            <w:gridSpan w:val="2"/>
            <w:tcBorders>
              <w:top w:val="single" w:sz="4" w:space="0" w:color="auto"/>
              <w:bottom w:val="single" w:sz="4" w:space="0" w:color="auto"/>
            </w:tcBorders>
            <w:shd w:val="clear" w:color="auto" w:fill="auto"/>
            <w:tcMar>
              <w:left w:w="108" w:type="dxa"/>
              <w:right w:w="108" w:type="dxa"/>
            </w:tcMar>
            <w:vAlign w:val="center"/>
          </w:tcPr>
          <w:p w14:paraId="6CAED040" w14:textId="77777777" w:rsidR="00205D3A" w:rsidRPr="00F30DD3" w:rsidRDefault="00205D3A" w:rsidP="00205D3A">
            <w:pPr>
              <w:pStyle w:val="TableText"/>
              <w:rPr>
                <w:i/>
                <w:iCs/>
              </w:rPr>
            </w:pPr>
            <w:r w:rsidRPr="00F30DD3">
              <w:rPr>
                <w:i/>
                <w:iCs/>
              </w:rPr>
              <w:t xml:space="preserve">Minor </w:t>
            </w:r>
            <w:r w:rsidRPr="00240EB0">
              <w:t>or</w:t>
            </w:r>
            <w:r w:rsidRPr="00F30DD3">
              <w:rPr>
                <w:i/>
                <w:iCs/>
              </w:rPr>
              <w:t xml:space="preserve"> Major</w:t>
            </w:r>
          </w:p>
          <w:p w14:paraId="0978189F" w14:textId="77777777" w:rsidR="00205D3A" w:rsidRPr="00003F15" w:rsidRDefault="00205D3A" w:rsidP="00574AEE">
            <w:pPr>
              <w:pStyle w:val="TableText"/>
              <w:jc w:val="right"/>
            </w:pPr>
            <w:r w:rsidRPr="00003F15">
              <w:rPr>
                <w:sz w:val="16"/>
                <w:szCs w:val="20"/>
              </w:rPr>
              <w:t>Reference: 3957</w:t>
            </w:r>
          </w:p>
        </w:tc>
      </w:tr>
      <w:tr w:rsidR="00003F15" w:rsidRPr="00003F15" w14:paraId="7FE98E85"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55676C0" w14:textId="6E6AE795" w:rsidR="007203BE" w:rsidRPr="00003F15" w:rsidRDefault="00846DDE" w:rsidP="007203BE">
            <w:pPr>
              <w:pStyle w:val="TableText"/>
            </w:pPr>
            <w:r w:rsidRPr="00003F1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01167341" w14:textId="540CC6E5" w:rsidR="007203BE" w:rsidRPr="00003F15" w:rsidRDefault="00C32027" w:rsidP="008E7F4A">
            <w:pPr>
              <w:pStyle w:val="TableText"/>
              <w:rPr>
                <w:rFonts w:asciiTheme="majorHAnsi" w:hAnsiTheme="majorHAnsi"/>
                <w:szCs w:val="18"/>
              </w:rPr>
            </w:pPr>
            <w:r w:rsidRPr="00003F15">
              <w:rPr>
                <w:rFonts w:asciiTheme="majorHAnsi" w:hAnsiTheme="majorHAnsi"/>
                <w:iCs/>
                <w:szCs w:val="18"/>
              </w:rPr>
              <w:t>1</w:t>
            </w:r>
            <w:r w:rsidR="00CF161D" w:rsidRPr="00003F15">
              <w:rPr>
                <w:rFonts w:asciiTheme="majorHAnsi" w:hAnsiTheme="majorHAnsi"/>
                <w:iCs/>
                <w:szCs w:val="18"/>
              </w:rPr>
              <w:t>0</w:t>
            </w:r>
            <w:r w:rsidRPr="00003F15">
              <w:rPr>
                <w:rFonts w:asciiTheme="majorHAnsi" w:hAnsiTheme="majorHAnsi"/>
                <w:iCs/>
                <w:szCs w:val="18"/>
              </w:rPr>
              <w:t xml:space="preserve">.7 </w:t>
            </w:r>
            <w:r w:rsidR="007203BE" w:rsidRPr="00003F15">
              <w:rPr>
                <w:rFonts w:asciiTheme="majorHAnsi" w:hAnsiTheme="majorHAnsi"/>
                <w:i/>
                <w:szCs w:val="18"/>
              </w:rPr>
              <w:t>Department</w:t>
            </w:r>
            <w:r w:rsidR="007203BE" w:rsidRPr="00003F15">
              <w:rPr>
                <w:rFonts w:asciiTheme="majorHAnsi" w:hAnsiTheme="majorHAnsi"/>
                <w:i/>
                <w:iCs/>
                <w:szCs w:val="18"/>
              </w:rPr>
              <w:t>al</w:t>
            </w:r>
            <w:r w:rsidR="007203BE" w:rsidRPr="00003F15">
              <w:rPr>
                <w:rFonts w:asciiTheme="majorHAnsi" w:hAnsiTheme="majorHAnsi"/>
                <w:szCs w:val="18"/>
              </w:rPr>
              <w:t xml:space="preserve"> officers and </w:t>
            </w:r>
            <w:r w:rsidR="007203BE" w:rsidRPr="00003F15">
              <w:rPr>
                <w:rFonts w:asciiTheme="majorHAnsi" w:hAnsiTheme="majorHAnsi"/>
                <w:i/>
                <w:szCs w:val="18"/>
              </w:rPr>
              <w:t>department</w:t>
            </w:r>
            <w:r w:rsidR="007203BE" w:rsidRPr="00003F15">
              <w:rPr>
                <w:rFonts w:asciiTheme="majorHAnsi" w:hAnsiTheme="majorHAnsi"/>
                <w:szCs w:val="18"/>
              </w:rPr>
              <w:t xml:space="preserve"> approved </w:t>
            </w:r>
            <w:r w:rsidR="007203BE" w:rsidRPr="00003F15">
              <w:rPr>
                <w:rFonts w:asciiTheme="majorHAnsi" w:hAnsiTheme="majorHAnsi"/>
                <w:i/>
                <w:szCs w:val="18"/>
              </w:rPr>
              <w:t>auditor</w:t>
            </w:r>
            <w:r w:rsidR="007203BE" w:rsidRPr="00003F15">
              <w:rPr>
                <w:rFonts w:asciiTheme="majorHAnsi" w:hAnsiTheme="majorHAnsi"/>
                <w:szCs w:val="18"/>
              </w:rPr>
              <w:t xml:space="preserve">s, must be provided access to the </w:t>
            </w:r>
            <w:r w:rsidR="007203BE" w:rsidRPr="00003F15">
              <w:rPr>
                <w:rFonts w:asciiTheme="majorHAnsi" w:hAnsiTheme="majorHAnsi"/>
                <w:i/>
                <w:szCs w:val="18"/>
              </w:rPr>
              <w:t>approved arrangement</w:t>
            </w:r>
            <w:r w:rsidR="007203BE" w:rsidRPr="00003F15">
              <w:rPr>
                <w:rFonts w:asciiTheme="majorHAnsi" w:hAnsiTheme="majorHAnsi"/>
                <w:szCs w:val="18"/>
              </w:rPr>
              <w:t xml:space="preserve"> fumigation site to perform the functions and exercise the powers conferred on them by the </w:t>
            </w:r>
            <w:r w:rsidR="007203BE" w:rsidRPr="00003F15">
              <w:rPr>
                <w:rFonts w:asciiTheme="majorHAnsi" w:hAnsiTheme="majorHAnsi"/>
                <w:i/>
                <w:iCs/>
                <w:szCs w:val="18"/>
              </w:rPr>
              <w:t>Biosecurity</w:t>
            </w:r>
            <w:r w:rsidR="00990FAB" w:rsidRPr="00003F15">
              <w:rPr>
                <w:rFonts w:asciiTheme="majorHAnsi" w:hAnsiTheme="majorHAnsi"/>
                <w:i/>
                <w:iCs/>
                <w:szCs w:val="18"/>
              </w:rPr>
              <w:t> </w:t>
            </w:r>
            <w:r w:rsidR="007203BE" w:rsidRPr="00003F15">
              <w:rPr>
                <w:rFonts w:asciiTheme="majorHAnsi" w:hAnsiTheme="majorHAnsi"/>
                <w:i/>
                <w:iCs/>
                <w:szCs w:val="18"/>
              </w:rPr>
              <w:t>Act</w:t>
            </w:r>
            <w:r w:rsidR="00990FAB" w:rsidRPr="00003F15">
              <w:rPr>
                <w:rFonts w:asciiTheme="majorHAnsi" w:hAnsiTheme="majorHAnsi"/>
                <w:i/>
                <w:iCs/>
                <w:szCs w:val="18"/>
              </w:rPr>
              <w:t> </w:t>
            </w:r>
            <w:r w:rsidR="00112D6E" w:rsidRPr="00003F15">
              <w:rPr>
                <w:rFonts w:asciiTheme="majorHAnsi" w:hAnsiTheme="majorHAnsi"/>
                <w:i/>
                <w:iCs/>
                <w:szCs w:val="18"/>
              </w:rPr>
              <w:t>2015</w:t>
            </w:r>
            <w:r w:rsidR="007203BE" w:rsidRPr="00003F15">
              <w:rPr>
                <w:rFonts w:asciiTheme="majorHAnsi" w:hAnsiTheme="majorHAnsi"/>
                <w:szCs w:val="18"/>
              </w:rPr>
              <w:t xml:space="preserve"> or another law of the Commonwealth.</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25EFB5E0" w14:textId="2863E8E1" w:rsidR="007203BE" w:rsidRPr="00003F15" w:rsidRDefault="007203BE" w:rsidP="007203BE">
            <w:pPr>
              <w:pStyle w:val="TableText"/>
            </w:pPr>
            <w:r w:rsidRPr="00003F15">
              <w:rPr>
                <w:i/>
              </w:rPr>
              <w:t>Critical</w:t>
            </w:r>
          </w:p>
          <w:p w14:paraId="55502D60" w14:textId="67B47149" w:rsidR="007203BE" w:rsidRPr="00003F15" w:rsidRDefault="007203BE" w:rsidP="007203BE">
            <w:pPr>
              <w:pStyle w:val="TableText"/>
              <w:jc w:val="right"/>
              <w:rPr>
                <w:i/>
              </w:rPr>
            </w:pPr>
            <w:r w:rsidRPr="00003F15">
              <w:rPr>
                <w:sz w:val="16"/>
                <w:szCs w:val="16"/>
              </w:rPr>
              <w:t xml:space="preserve">Reference: 4005 </w:t>
            </w:r>
          </w:p>
        </w:tc>
      </w:tr>
      <w:tr w:rsidR="00003F15" w:rsidRPr="00003F15" w14:paraId="37FF9A3B"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E35BF98" w14:textId="160EA0BC" w:rsidR="007203BE" w:rsidRPr="00003F15" w:rsidRDefault="007203BE" w:rsidP="007203BE">
            <w:pPr>
              <w:pStyle w:val="TableText"/>
            </w:pPr>
            <w:r w:rsidRPr="00003F1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5F03E423" w14:textId="264BC388" w:rsidR="007203BE" w:rsidRPr="00003F15" w:rsidRDefault="00C32027" w:rsidP="008E7F4A">
            <w:pPr>
              <w:pStyle w:val="TableText"/>
              <w:rPr>
                <w:rFonts w:asciiTheme="majorHAnsi" w:hAnsiTheme="majorHAnsi"/>
                <w:szCs w:val="18"/>
              </w:rPr>
            </w:pPr>
            <w:r w:rsidRPr="00003F15">
              <w:rPr>
                <w:rFonts w:asciiTheme="majorHAnsi" w:hAnsiTheme="majorHAnsi"/>
                <w:iCs/>
                <w:szCs w:val="18"/>
              </w:rPr>
              <w:t>1</w:t>
            </w:r>
            <w:r w:rsidR="00CF161D" w:rsidRPr="00003F15">
              <w:rPr>
                <w:rFonts w:asciiTheme="majorHAnsi" w:hAnsiTheme="majorHAnsi"/>
                <w:iCs/>
                <w:szCs w:val="18"/>
              </w:rPr>
              <w:t>0</w:t>
            </w:r>
            <w:r w:rsidRPr="00003F15">
              <w:rPr>
                <w:rFonts w:asciiTheme="majorHAnsi" w:hAnsiTheme="majorHAnsi"/>
                <w:iCs/>
                <w:szCs w:val="18"/>
              </w:rPr>
              <w:t xml:space="preserve">.8 </w:t>
            </w:r>
            <w:r w:rsidR="007203BE" w:rsidRPr="00003F15">
              <w:rPr>
                <w:rFonts w:asciiTheme="majorHAnsi" w:hAnsiTheme="majorHAnsi"/>
                <w:i/>
                <w:szCs w:val="18"/>
              </w:rPr>
              <w:t>Department</w:t>
            </w:r>
            <w:r w:rsidR="007203BE" w:rsidRPr="00003F15">
              <w:rPr>
                <w:rFonts w:asciiTheme="majorHAnsi" w:hAnsiTheme="majorHAnsi"/>
                <w:i/>
                <w:iCs/>
                <w:szCs w:val="18"/>
              </w:rPr>
              <w:t>al</w:t>
            </w:r>
            <w:r w:rsidR="007203BE" w:rsidRPr="00003F15">
              <w:rPr>
                <w:rFonts w:asciiTheme="majorHAnsi" w:hAnsiTheme="majorHAnsi"/>
                <w:szCs w:val="18"/>
              </w:rPr>
              <w:t xml:space="preserve"> officers or </w:t>
            </w:r>
            <w:r w:rsidR="007203BE" w:rsidRPr="00003F15">
              <w:rPr>
                <w:rFonts w:asciiTheme="majorHAnsi" w:hAnsiTheme="majorHAnsi"/>
                <w:i/>
                <w:szCs w:val="18"/>
              </w:rPr>
              <w:t>department</w:t>
            </w:r>
            <w:r w:rsidR="007203BE" w:rsidRPr="00003F15">
              <w:rPr>
                <w:rFonts w:asciiTheme="majorHAnsi" w:hAnsiTheme="majorHAnsi"/>
                <w:szCs w:val="18"/>
              </w:rPr>
              <w:t xml:space="preserve"> approved </w:t>
            </w:r>
            <w:r w:rsidR="007203BE" w:rsidRPr="00003F15">
              <w:rPr>
                <w:rFonts w:asciiTheme="majorHAnsi" w:hAnsiTheme="majorHAnsi"/>
                <w:i/>
                <w:szCs w:val="18"/>
              </w:rPr>
              <w:t>auditor</w:t>
            </w:r>
            <w:r w:rsidR="007203BE" w:rsidRPr="00003F15">
              <w:rPr>
                <w:rFonts w:asciiTheme="majorHAnsi" w:hAnsiTheme="majorHAnsi"/>
                <w:szCs w:val="18"/>
              </w:rPr>
              <w:t>s, must be provided with facilities and assistance as requested, and any required documents, records or things relevant to the audit.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0403D348" w14:textId="129083C9" w:rsidR="007203BE" w:rsidRPr="00003F15" w:rsidRDefault="007203BE" w:rsidP="007203BE">
            <w:pPr>
              <w:pStyle w:val="TableText"/>
            </w:pPr>
            <w:r w:rsidRPr="00003F15">
              <w:rPr>
                <w:i/>
              </w:rPr>
              <w:t>Major</w:t>
            </w:r>
            <w:r w:rsidRPr="00003F15">
              <w:t xml:space="preserve"> or </w:t>
            </w:r>
            <w:r w:rsidRPr="00003F15">
              <w:rPr>
                <w:i/>
              </w:rPr>
              <w:t>critical</w:t>
            </w:r>
          </w:p>
          <w:p w14:paraId="3353FC37" w14:textId="201BA099" w:rsidR="007203BE" w:rsidRPr="00003F15" w:rsidRDefault="007203BE" w:rsidP="007203BE">
            <w:pPr>
              <w:pStyle w:val="TableText"/>
              <w:jc w:val="right"/>
              <w:rPr>
                <w:i/>
              </w:rPr>
            </w:pPr>
            <w:r w:rsidRPr="00003F15">
              <w:rPr>
                <w:sz w:val="16"/>
                <w:szCs w:val="16"/>
              </w:rPr>
              <w:t>Reference: 3014</w:t>
            </w:r>
          </w:p>
        </w:tc>
      </w:tr>
      <w:tr w:rsidR="00003F15" w:rsidRPr="00003F15" w14:paraId="58A5B537"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75C6DBE9" w14:textId="125A5275" w:rsidR="007203BE" w:rsidRPr="00003F15" w:rsidRDefault="007203BE" w:rsidP="007203BE">
            <w:pPr>
              <w:pStyle w:val="TableText"/>
            </w:pPr>
            <w:r w:rsidRPr="00003F15">
              <w:t>Notification</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68EF6264" w14:textId="34D8E72E" w:rsidR="007203BE" w:rsidRPr="00003F15" w:rsidRDefault="00C32027" w:rsidP="008E7F4A">
            <w:pPr>
              <w:pStyle w:val="TableText"/>
              <w:rPr>
                <w:rFonts w:asciiTheme="majorHAnsi" w:hAnsiTheme="majorHAnsi"/>
                <w:szCs w:val="18"/>
              </w:rPr>
            </w:pPr>
            <w:r w:rsidRPr="00003F15">
              <w:rPr>
                <w:rFonts w:asciiTheme="majorHAnsi" w:hAnsiTheme="majorHAnsi"/>
                <w:szCs w:val="18"/>
              </w:rPr>
              <w:t>1</w:t>
            </w:r>
            <w:r w:rsidR="00CF161D" w:rsidRPr="00003F15">
              <w:rPr>
                <w:rFonts w:asciiTheme="majorHAnsi" w:hAnsiTheme="majorHAnsi"/>
                <w:szCs w:val="18"/>
              </w:rPr>
              <w:t>0</w:t>
            </w:r>
            <w:r w:rsidRPr="00003F15">
              <w:rPr>
                <w:rFonts w:asciiTheme="majorHAnsi" w:hAnsiTheme="majorHAnsi"/>
                <w:szCs w:val="18"/>
              </w:rPr>
              <w:t xml:space="preserve">.9 </w:t>
            </w:r>
            <w:r w:rsidR="007203BE" w:rsidRPr="00003F15">
              <w:rPr>
                <w:rFonts w:asciiTheme="majorHAnsi" w:hAnsiTheme="majorHAnsi"/>
                <w:szCs w:val="18"/>
              </w:rPr>
              <w:t xml:space="preserve">The </w:t>
            </w:r>
            <w:r w:rsidR="007203BE" w:rsidRPr="00003F15">
              <w:rPr>
                <w:rFonts w:asciiTheme="majorHAnsi" w:hAnsiTheme="majorHAnsi"/>
                <w:i/>
                <w:szCs w:val="18"/>
              </w:rPr>
              <w:t>department</w:t>
            </w:r>
            <w:r w:rsidR="007203BE" w:rsidRPr="00003F15">
              <w:rPr>
                <w:rFonts w:asciiTheme="majorHAnsi" w:hAnsiTheme="majorHAnsi"/>
                <w:szCs w:val="18"/>
              </w:rPr>
              <w:t xml:space="preserve"> must be notified of any reportable biosecurity incident as soon as practicable, in accordance with the determination made by the Director of Biosecurity.</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74D4ED84" w14:textId="4D1C7123" w:rsidR="007203BE" w:rsidRPr="00003F15" w:rsidRDefault="007203BE" w:rsidP="007203BE">
            <w:pPr>
              <w:pStyle w:val="TableText"/>
            </w:pPr>
            <w:r w:rsidRPr="00003F15">
              <w:rPr>
                <w:i/>
              </w:rPr>
              <w:t>Critical</w:t>
            </w:r>
          </w:p>
          <w:p w14:paraId="429E9422" w14:textId="1B9A29F2" w:rsidR="007203BE" w:rsidRPr="00003F15" w:rsidRDefault="007203BE" w:rsidP="007203BE">
            <w:pPr>
              <w:pStyle w:val="TableText"/>
              <w:jc w:val="right"/>
              <w:rPr>
                <w:i/>
              </w:rPr>
            </w:pPr>
            <w:r w:rsidRPr="00003F15">
              <w:rPr>
                <w:sz w:val="16"/>
                <w:szCs w:val="16"/>
              </w:rPr>
              <w:t>Reference: 3015</w:t>
            </w:r>
          </w:p>
        </w:tc>
      </w:tr>
      <w:tr w:rsidR="00003F15" w:rsidRPr="00003F15" w14:paraId="6475766C" w14:textId="77777777" w:rsidTr="00C32027">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4C60D3E8" w14:textId="4AE493F6" w:rsidR="007203BE" w:rsidRPr="00003F15" w:rsidRDefault="007203BE" w:rsidP="007203BE">
            <w:pPr>
              <w:pStyle w:val="TableText"/>
            </w:pPr>
            <w:r w:rsidRPr="00003F15">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39AE3696" w14:textId="6F8F5D78" w:rsidR="007203BE" w:rsidRPr="00003F15" w:rsidRDefault="00C32027" w:rsidP="008E7F4A">
            <w:pPr>
              <w:pStyle w:val="TableText"/>
              <w:rPr>
                <w:rFonts w:asciiTheme="majorHAnsi" w:hAnsiTheme="majorHAnsi"/>
                <w:szCs w:val="18"/>
              </w:rPr>
            </w:pPr>
            <w:r w:rsidRPr="00003F15">
              <w:rPr>
                <w:rFonts w:asciiTheme="majorHAnsi" w:hAnsiTheme="majorHAnsi"/>
                <w:iCs/>
                <w:szCs w:val="18"/>
              </w:rPr>
              <w:t>1</w:t>
            </w:r>
            <w:r w:rsidR="00CF161D" w:rsidRPr="00003F15">
              <w:rPr>
                <w:rFonts w:asciiTheme="majorHAnsi" w:hAnsiTheme="majorHAnsi"/>
                <w:iCs/>
                <w:szCs w:val="18"/>
              </w:rPr>
              <w:t>0</w:t>
            </w:r>
            <w:r w:rsidRPr="00003F15">
              <w:rPr>
                <w:rFonts w:asciiTheme="majorHAnsi" w:hAnsiTheme="majorHAnsi"/>
                <w:iCs/>
                <w:szCs w:val="18"/>
              </w:rPr>
              <w:t xml:space="preserve">.10 </w:t>
            </w:r>
            <w:r w:rsidR="007203BE" w:rsidRPr="00003F15">
              <w:rPr>
                <w:rFonts w:asciiTheme="majorHAnsi" w:hAnsiTheme="majorHAnsi"/>
                <w:i/>
                <w:szCs w:val="18"/>
              </w:rPr>
              <w:t>Department</w:t>
            </w:r>
            <w:r w:rsidR="007203BE" w:rsidRPr="00003F15">
              <w:rPr>
                <w:rFonts w:asciiTheme="majorHAnsi" w:hAnsiTheme="majorHAnsi"/>
                <w:szCs w:val="18"/>
              </w:rPr>
              <w:t xml:space="preserve"> approved </w:t>
            </w:r>
            <w:r w:rsidR="007203BE" w:rsidRPr="00003F15">
              <w:rPr>
                <w:rFonts w:asciiTheme="majorHAnsi" w:hAnsiTheme="majorHAnsi"/>
                <w:i/>
                <w:szCs w:val="18"/>
              </w:rPr>
              <w:t>auditor</w:t>
            </w:r>
            <w:r w:rsidR="007203BE" w:rsidRPr="00003F15">
              <w:rPr>
                <w:rFonts w:asciiTheme="majorHAnsi" w:hAnsiTheme="majorHAnsi"/>
                <w:szCs w:val="18"/>
              </w:rPr>
              <w:t xml:space="preserve">s must be permitted to collect evidence of compliance and noncompliance with </w:t>
            </w:r>
            <w:r w:rsidR="007203BE" w:rsidRPr="00003F15">
              <w:rPr>
                <w:rFonts w:asciiTheme="majorHAnsi" w:hAnsiTheme="majorHAnsi"/>
                <w:i/>
                <w:szCs w:val="18"/>
              </w:rPr>
              <w:t>approved arrangement</w:t>
            </w:r>
            <w:r w:rsidR="007203BE" w:rsidRPr="00003F15">
              <w:rPr>
                <w:rFonts w:asciiTheme="majorHAnsi" w:hAnsiTheme="majorHAnsi"/>
                <w:szCs w:val="18"/>
              </w:rPr>
              <w:t xml:space="preserve"> </w:t>
            </w:r>
            <w:r w:rsidR="00FC06FC" w:rsidRPr="00003F15">
              <w:rPr>
                <w:rFonts w:asciiTheme="majorHAnsi" w:hAnsiTheme="majorHAnsi"/>
                <w:szCs w:val="18"/>
              </w:rPr>
              <w:t xml:space="preserve">conditions </w:t>
            </w:r>
            <w:r w:rsidR="007203BE" w:rsidRPr="00003F15">
              <w:rPr>
                <w:rFonts w:asciiTheme="majorHAnsi" w:hAnsiTheme="majorHAnsi"/>
                <w:szCs w:val="18"/>
              </w:rPr>
              <w:t>through actions including the copying of documents and taking of photographs.</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3F5D4014" w14:textId="572D319E" w:rsidR="007203BE" w:rsidRPr="00003F15" w:rsidRDefault="007203BE" w:rsidP="007203BE">
            <w:pPr>
              <w:pStyle w:val="TableText"/>
            </w:pPr>
            <w:r w:rsidRPr="00003F15">
              <w:rPr>
                <w:i/>
              </w:rPr>
              <w:t>Major</w:t>
            </w:r>
            <w:r w:rsidRPr="00003F15">
              <w:t xml:space="preserve"> or </w:t>
            </w:r>
            <w:r w:rsidRPr="00003F15">
              <w:rPr>
                <w:i/>
              </w:rPr>
              <w:t>critical</w:t>
            </w:r>
          </w:p>
          <w:p w14:paraId="6B70E105" w14:textId="1C18514C" w:rsidR="007203BE" w:rsidRPr="00003F15" w:rsidRDefault="007203BE" w:rsidP="007203BE">
            <w:pPr>
              <w:pStyle w:val="TableText"/>
              <w:jc w:val="right"/>
              <w:rPr>
                <w:i/>
              </w:rPr>
            </w:pPr>
            <w:r w:rsidRPr="00003F15">
              <w:rPr>
                <w:sz w:val="16"/>
                <w:szCs w:val="16"/>
              </w:rPr>
              <w:t>Reference: 3016</w:t>
            </w:r>
          </w:p>
        </w:tc>
      </w:tr>
    </w:tbl>
    <w:p w14:paraId="36DDB1E0" w14:textId="77777777" w:rsidR="00783C19" w:rsidRPr="00003F15" w:rsidRDefault="00783C19">
      <w:pPr>
        <w:spacing w:after="0" w:line="240" w:lineRule="auto"/>
        <w:rPr>
          <w:rFonts w:ascii="Calibri" w:eastAsia="Times New Roman" w:hAnsi="Calibri" w:cs="Times New Roman"/>
          <w:b/>
          <w:bCs/>
          <w:sz w:val="36"/>
          <w:szCs w:val="24"/>
        </w:rPr>
      </w:pPr>
      <w:r w:rsidRPr="00003F15">
        <w:br w:type="page"/>
      </w:r>
    </w:p>
    <w:p w14:paraId="1513EA71" w14:textId="60083B74" w:rsidR="00C32027" w:rsidRPr="00003F15" w:rsidRDefault="00C32027" w:rsidP="00C32027">
      <w:pPr>
        <w:pStyle w:val="Heading3"/>
        <w:numPr>
          <w:ilvl w:val="0"/>
          <w:numId w:val="0"/>
        </w:numPr>
        <w:ind w:left="964" w:hanging="964"/>
      </w:pPr>
      <w:bookmarkStart w:id="66" w:name="_Toc113529112"/>
      <w:r w:rsidRPr="00003F15">
        <w:lastRenderedPageBreak/>
        <w:t xml:space="preserve">Table </w:t>
      </w:r>
      <w:r w:rsidRPr="00003F15">
        <w:rPr>
          <w:noProof/>
        </w:rPr>
        <w:t>1</w:t>
      </w:r>
      <w:r w:rsidR="00CF161D" w:rsidRPr="00003F15">
        <w:rPr>
          <w:noProof/>
        </w:rPr>
        <w:t>0</w:t>
      </w:r>
      <w:r w:rsidRPr="00003F15">
        <w:rPr>
          <w:noProof/>
        </w:rPr>
        <w:t xml:space="preserve">B </w:t>
      </w:r>
      <w:r w:rsidRPr="00003F15">
        <w:t>Compliance</w:t>
      </w:r>
      <w:bookmarkEnd w:id="66"/>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5"/>
        <w:gridCol w:w="6092"/>
        <w:gridCol w:w="11"/>
        <w:gridCol w:w="1544"/>
        <w:gridCol w:w="13"/>
      </w:tblGrid>
      <w:tr w:rsidR="00003F15" w:rsidRPr="00003F15" w14:paraId="01A5D8FD" w14:textId="77777777" w:rsidTr="00C32027">
        <w:trPr>
          <w:cantSplit/>
          <w:tblHeader/>
        </w:trPr>
        <w:tc>
          <w:tcPr>
            <w:tcW w:w="784" w:type="pct"/>
            <w:tcBorders>
              <w:top w:val="single" w:sz="6" w:space="0" w:color="auto"/>
              <w:bottom w:val="single" w:sz="4" w:space="0" w:color="auto"/>
            </w:tcBorders>
            <w:tcMar>
              <w:left w:w="108" w:type="dxa"/>
              <w:right w:w="108" w:type="dxa"/>
            </w:tcMar>
            <w:vAlign w:val="center"/>
          </w:tcPr>
          <w:p w14:paraId="29C1640F" w14:textId="77777777" w:rsidR="00C32027" w:rsidRPr="00003F15" w:rsidRDefault="00C32027" w:rsidP="006577ED">
            <w:pPr>
              <w:pStyle w:val="TableHeading"/>
              <w:jc w:val="center"/>
            </w:pPr>
            <w:r w:rsidRPr="00003F15">
              <w:t>KAO</w:t>
            </w:r>
          </w:p>
        </w:tc>
        <w:tc>
          <w:tcPr>
            <w:tcW w:w="3359" w:type="pct"/>
            <w:gridSpan w:val="2"/>
            <w:tcBorders>
              <w:top w:val="single" w:sz="6" w:space="0" w:color="auto"/>
              <w:bottom w:val="single" w:sz="4" w:space="0" w:color="auto"/>
            </w:tcBorders>
            <w:tcMar>
              <w:left w:w="108" w:type="dxa"/>
              <w:right w:w="108" w:type="dxa"/>
            </w:tcMar>
            <w:vAlign w:val="center"/>
          </w:tcPr>
          <w:p w14:paraId="7B284FEA" w14:textId="77777777" w:rsidR="00C32027" w:rsidRPr="00003F15" w:rsidRDefault="00C32027" w:rsidP="006577ED">
            <w:pPr>
              <w:pStyle w:val="TableHeading"/>
              <w:jc w:val="center"/>
            </w:pPr>
            <w:r w:rsidRPr="00003F15">
              <w:t>Condition</w:t>
            </w:r>
          </w:p>
        </w:tc>
        <w:tc>
          <w:tcPr>
            <w:tcW w:w="857" w:type="pct"/>
            <w:gridSpan w:val="2"/>
            <w:tcBorders>
              <w:top w:val="single" w:sz="6" w:space="0" w:color="auto"/>
              <w:bottom w:val="single" w:sz="4" w:space="0" w:color="auto"/>
            </w:tcBorders>
            <w:tcMar>
              <w:left w:w="108" w:type="dxa"/>
              <w:right w:w="108" w:type="dxa"/>
            </w:tcMar>
            <w:vAlign w:val="center"/>
          </w:tcPr>
          <w:p w14:paraId="548EB440" w14:textId="77777777" w:rsidR="00C32027" w:rsidRPr="00003F15" w:rsidRDefault="00C32027" w:rsidP="006577ED">
            <w:pPr>
              <w:pStyle w:val="TableHeading"/>
              <w:jc w:val="center"/>
            </w:pPr>
            <w:r w:rsidRPr="00003F15">
              <w:t>Noncompliance guide</w:t>
            </w:r>
          </w:p>
        </w:tc>
      </w:tr>
      <w:tr w:rsidR="00003F15" w:rsidRPr="00003F15" w14:paraId="72A5A54A" w14:textId="77777777" w:rsidTr="00C32027">
        <w:trPr>
          <w:gridAfter w:val="1"/>
          <w:wAfter w:w="7" w:type="pct"/>
        </w:trPr>
        <w:tc>
          <w:tcPr>
            <w:tcW w:w="784" w:type="pct"/>
            <w:tcBorders>
              <w:top w:val="single" w:sz="4" w:space="0" w:color="auto"/>
              <w:bottom w:val="single" w:sz="4" w:space="0" w:color="auto"/>
            </w:tcBorders>
            <w:shd w:val="clear" w:color="auto" w:fill="FFFFFF" w:themeFill="background1"/>
            <w:tcMar>
              <w:left w:w="108" w:type="dxa"/>
              <w:right w:w="108" w:type="dxa"/>
            </w:tcMar>
            <w:vAlign w:val="center"/>
          </w:tcPr>
          <w:p w14:paraId="61C8286F" w14:textId="44D9DF81" w:rsidR="00783C19" w:rsidRPr="00003F15" w:rsidRDefault="00783C19" w:rsidP="00783C19">
            <w:pPr>
              <w:pStyle w:val="TableText"/>
            </w:pPr>
            <w:r w:rsidRPr="00003F15">
              <w:rPr>
                <w:bCs/>
              </w:rPr>
              <w:t>Notification</w:t>
            </w:r>
          </w:p>
        </w:tc>
        <w:tc>
          <w:tcPr>
            <w:tcW w:w="3353" w:type="pct"/>
            <w:tcBorders>
              <w:top w:val="single" w:sz="4" w:space="0" w:color="auto"/>
              <w:bottom w:val="single" w:sz="4" w:space="0" w:color="auto"/>
            </w:tcBorders>
            <w:shd w:val="clear" w:color="auto" w:fill="FFFFFF" w:themeFill="background1"/>
            <w:tcMar>
              <w:left w:w="108" w:type="dxa"/>
              <w:right w:w="108" w:type="dxa"/>
            </w:tcMar>
            <w:vAlign w:val="center"/>
          </w:tcPr>
          <w:p w14:paraId="56C408A8" w14:textId="15F4AEBB" w:rsidR="00783C19" w:rsidRPr="00003F15" w:rsidRDefault="00783C19" w:rsidP="00783C19">
            <w:pPr>
              <w:pStyle w:val="TableText"/>
              <w:rPr>
                <w:rFonts w:asciiTheme="majorHAnsi" w:hAnsiTheme="majorHAnsi"/>
                <w:szCs w:val="18"/>
              </w:rPr>
            </w:pPr>
            <w:r w:rsidRPr="00003F15">
              <w:rPr>
                <w:bCs/>
              </w:rPr>
              <w:t xml:space="preserve">10.11 The </w:t>
            </w:r>
            <w:r w:rsidRPr="00003F15">
              <w:rPr>
                <w:bCs/>
                <w:i/>
              </w:rPr>
              <w:t>biosecurity industry participant</w:t>
            </w:r>
            <w:r w:rsidRPr="00003F15">
              <w:rPr>
                <w:bCs/>
              </w:rPr>
              <w:t xml:space="preserve"> must notify the </w:t>
            </w:r>
            <w:r w:rsidRPr="00890C25">
              <w:rPr>
                <w:bCs/>
                <w:iCs/>
              </w:rPr>
              <w:t>department</w:t>
            </w:r>
            <w:r w:rsidR="00890C25" w:rsidRPr="00890C25">
              <w:rPr>
                <w:bCs/>
                <w:iCs/>
              </w:rPr>
              <w:t xml:space="preserve">, by email to </w:t>
            </w:r>
            <w:hyperlink r:id="rId35" w:history="1">
              <w:r w:rsidR="00890C25" w:rsidRPr="004D16FB">
                <w:rPr>
                  <w:rStyle w:val="Hyperlink"/>
                  <w:bCs/>
                  <w:iCs/>
                </w:rPr>
                <w:t>aa.canberra@agriculture.gov.au</w:t>
              </w:r>
            </w:hyperlink>
            <w:r w:rsidR="00890C25" w:rsidRPr="00890C25">
              <w:rPr>
                <w:bCs/>
                <w:iCs/>
              </w:rPr>
              <w:t>,</w:t>
            </w:r>
            <w:r w:rsidR="00890C25">
              <w:rPr>
                <w:bCs/>
                <w:iCs/>
              </w:rPr>
              <w:t xml:space="preserve"> </w:t>
            </w:r>
            <w:r w:rsidRPr="00003F15">
              <w:rPr>
                <w:bCs/>
              </w:rPr>
              <w:t xml:space="preserve">at least 15 </w:t>
            </w:r>
            <w:r w:rsidR="00890C25">
              <w:rPr>
                <w:bCs/>
              </w:rPr>
              <w:t xml:space="preserve">business </w:t>
            </w:r>
            <w:r w:rsidRPr="00003F15">
              <w:rPr>
                <w:bCs/>
              </w:rPr>
              <w:t xml:space="preserve">days prior to ceasing or transferring operations of an </w:t>
            </w:r>
            <w:r w:rsidRPr="00003F15">
              <w:rPr>
                <w:bCs/>
                <w:i/>
              </w:rPr>
              <w:t>approved arrangement</w:t>
            </w:r>
            <w:r w:rsidRPr="00003F15">
              <w:rPr>
                <w:bCs/>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092B57DD" w14:textId="77777777" w:rsidR="00783C19" w:rsidRPr="00F30DD3" w:rsidRDefault="00783C19" w:rsidP="00783C19">
            <w:pPr>
              <w:pStyle w:val="TableHeading"/>
              <w:rPr>
                <w:b w:val="0"/>
                <w:bCs/>
                <w:i/>
                <w:iCs/>
                <w:szCs w:val="18"/>
              </w:rPr>
            </w:pPr>
            <w:r w:rsidRPr="00F30DD3">
              <w:rPr>
                <w:b w:val="0"/>
                <w:bCs/>
                <w:i/>
                <w:iCs/>
                <w:szCs w:val="18"/>
              </w:rPr>
              <w:t>Major</w:t>
            </w:r>
          </w:p>
          <w:p w14:paraId="398D092C" w14:textId="5ED6760D" w:rsidR="00783C19" w:rsidRPr="00003F15" w:rsidRDefault="00783C19" w:rsidP="00017B44">
            <w:pPr>
              <w:pStyle w:val="TableText"/>
              <w:jc w:val="right"/>
              <w:rPr>
                <w:i/>
              </w:rPr>
            </w:pPr>
            <w:r w:rsidRPr="00003F15">
              <w:rPr>
                <w:bCs/>
                <w:sz w:val="16"/>
                <w:szCs w:val="16"/>
              </w:rPr>
              <w:t>Reference: 3983</w:t>
            </w:r>
          </w:p>
        </w:tc>
      </w:tr>
      <w:tr w:rsidR="00003F15" w:rsidRPr="00003F15" w14:paraId="213EF04A" w14:textId="77777777" w:rsidTr="00C32027">
        <w:trPr>
          <w:gridAfter w:val="1"/>
          <w:wAfter w:w="7" w:type="pct"/>
        </w:trPr>
        <w:tc>
          <w:tcPr>
            <w:tcW w:w="784" w:type="pct"/>
            <w:tcBorders>
              <w:top w:val="single" w:sz="4" w:space="0" w:color="auto"/>
              <w:bottom w:val="single" w:sz="4" w:space="0" w:color="auto"/>
            </w:tcBorders>
            <w:shd w:val="clear" w:color="auto" w:fill="FFFFFF" w:themeFill="background1"/>
            <w:tcMar>
              <w:left w:w="108" w:type="dxa"/>
              <w:right w:w="108" w:type="dxa"/>
            </w:tcMar>
            <w:vAlign w:val="center"/>
          </w:tcPr>
          <w:p w14:paraId="41DB155C" w14:textId="5E1048C9" w:rsidR="00783C19" w:rsidRPr="00003F15" w:rsidRDefault="00783C19" w:rsidP="00783C19">
            <w:pPr>
              <w:pStyle w:val="TableText"/>
            </w:pPr>
            <w:r w:rsidRPr="00003F15">
              <w:t>Notification</w:t>
            </w:r>
          </w:p>
        </w:tc>
        <w:tc>
          <w:tcPr>
            <w:tcW w:w="3353" w:type="pct"/>
            <w:tcBorders>
              <w:top w:val="single" w:sz="4" w:space="0" w:color="auto"/>
              <w:bottom w:val="single" w:sz="4" w:space="0" w:color="auto"/>
            </w:tcBorders>
            <w:shd w:val="clear" w:color="auto" w:fill="FFFFFF" w:themeFill="background1"/>
            <w:tcMar>
              <w:left w:w="108" w:type="dxa"/>
              <w:right w:w="108" w:type="dxa"/>
            </w:tcMar>
            <w:vAlign w:val="center"/>
          </w:tcPr>
          <w:p w14:paraId="31C53A09" w14:textId="5DA0BB1E" w:rsidR="00783C19" w:rsidRPr="00003F15" w:rsidRDefault="00783C19" w:rsidP="00783C19">
            <w:pPr>
              <w:pStyle w:val="TableText"/>
              <w:rPr>
                <w:rFonts w:asciiTheme="majorHAnsi" w:hAnsiTheme="majorHAnsi"/>
                <w:szCs w:val="18"/>
              </w:rPr>
            </w:pPr>
            <w:r w:rsidRPr="00003F15">
              <w:rPr>
                <w:rFonts w:asciiTheme="majorHAnsi" w:hAnsiTheme="majorHAnsi"/>
                <w:szCs w:val="18"/>
              </w:rPr>
              <w:t xml:space="preserve">10.12 The </w:t>
            </w:r>
            <w:r w:rsidRPr="00003F15">
              <w:rPr>
                <w:rFonts w:asciiTheme="majorHAnsi" w:hAnsiTheme="majorHAnsi"/>
                <w:i/>
                <w:szCs w:val="18"/>
              </w:rPr>
              <w:t>biosecurity industry participant</w:t>
            </w:r>
            <w:r w:rsidRPr="00003F15">
              <w:rPr>
                <w:rFonts w:asciiTheme="majorHAnsi" w:hAnsiTheme="majorHAnsi"/>
                <w:szCs w:val="18"/>
              </w:rPr>
              <w:t xml:space="preserve"> must notify the </w:t>
            </w:r>
            <w:r w:rsidRPr="00003F15">
              <w:rPr>
                <w:rFonts w:asciiTheme="majorHAnsi" w:hAnsiTheme="majorHAnsi"/>
                <w:i/>
                <w:szCs w:val="18"/>
              </w:rPr>
              <w:t>department</w:t>
            </w:r>
            <w:r w:rsidRPr="00003F15">
              <w:rPr>
                <w:rFonts w:asciiTheme="majorHAnsi" w:hAnsiTheme="majorHAnsi"/>
                <w:szCs w:val="18"/>
              </w:rPr>
              <w:t xml:space="preserve">, </w:t>
            </w:r>
            <w:r w:rsidRPr="00003F15">
              <w:t xml:space="preserve">by email to </w:t>
            </w:r>
            <w:hyperlink r:id="rId36" w:history="1">
              <w:r w:rsidRPr="007D46B4">
                <w:rPr>
                  <w:rStyle w:val="Hyperlink"/>
                </w:rPr>
                <w:t>aa.canberra@agriculture.gov.au</w:t>
              </w:r>
            </w:hyperlink>
            <w:r w:rsidRPr="00003F15">
              <w:rPr>
                <w:rFonts w:asciiTheme="majorHAnsi" w:hAnsiTheme="majorHAnsi"/>
                <w:szCs w:val="18"/>
              </w:rPr>
              <w:t xml:space="preserve">, within 15 business days of becoming aware of any change of status, not previously been notified to the </w:t>
            </w:r>
            <w:r w:rsidRPr="00003F15">
              <w:rPr>
                <w:rFonts w:asciiTheme="majorHAnsi" w:hAnsiTheme="majorHAnsi"/>
                <w:i/>
                <w:szCs w:val="18"/>
              </w:rPr>
              <w:t>department</w:t>
            </w:r>
            <w:r w:rsidRPr="00003F15">
              <w:rPr>
                <w:rFonts w:asciiTheme="majorHAnsi" w:hAnsiTheme="majorHAnsi"/>
                <w:szCs w:val="18"/>
              </w:rPr>
              <w:t xml:space="preserve">, of the </w:t>
            </w:r>
            <w:r w:rsidRPr="00003F15">
              <w:rPr>
                <w:rFonts w:asciiTheme="majorHAnsi" w:hAnsiTheme="majorHAnsi"/>
                <w:i/>
                <w:szCs w:val="18"/>
              </w:rPr>
              <w:t>biosecurity industry participant</w:t>
            </w:r>
            <w:r w:rsidRPr="00003F15">
              <w:rPr>
                <w:rFonts w:asciiTheme="majorHAnsi" w:hAnsiTheme="majorHAnsi"/>
                <w:szCs w:val="18"/>
              </w:rPr>
              <w:t xml:space="preserve"> or their </w:t>
            </w:r>
            <w:r w:rsidRPr="00003F15">
              <w:rPr>
                <w:rFonts w:asciiTheme="majorHAnsi" w:hAnsiTheme="majorHAnsi"/>
                <w:i/>
                <w:szCs w:val="18"/>
              </w:rPr>
              <w:t>associates</w:t>
            </w:r>
            <w:r w:rsidRPr="00003F15">
              <w:rPr>
                <w:rFonts w:asciiTheme="majorHAnsi" w:hAnsiTheme="majorHAnsi"/>
                <w:szCs w:val="18"/>
              </w:rPr>
              <w:t xml:space="preserve"> relevant to the operation of the </w:t>
            </w:r>
            <w:r w:rsidRPr="00003F15">
              <w:rPr>
                <w:rFonts w:asciiTheme="majorHAnsi" w:hAnsiTheme="majorHAnsi"/>
                <w:i/>
                <w:szCs w:val="18"/>
              </w:rPr>
              <w:t>approved arrangement</w:t>
            </w:r>
            <w:r w:rsidRPr="00003F15">
              <w:rPr>
                <w:rFonts w:asciiTheme="majorHAnsi" w:hAnsiTheme="majorHAnsi"/>
                <w:szCs w:val="18"/>
              </w:rPr>
              <w:t xml:space="preserve"> in relation to any of the following matters:</w:t>
            </w:r>
          </w:p>
          <w:p w14:paraId="76503E23" w14:textId="77777777" w:rsidR="00783C19" w:rsidRPr="00003F15" w:rsidRDefault="00783C19" w:rsidP="00783C19">
            <w:pPr>
              <w:pStyle w:val="TableText"/>
              <w:numPr>
                <w:ilvl w:val="0"/>
                <w:numId w:val="24"/>
              </w:numPr>
              <w:ind w:left="457" w:hanging="457"/>
              <w:rPr>
                <w:rFonts w:asciiTheme="majorHAnsi" w:hAnsiTheme="majorHAnsi"/>
                <w:szCs w:val="18"/>
              </w:rPr>
            </w:pPr>
            <w:r w:rsidRPr="00003F15">
              <w:rPr>
                <w:rFonts w:asciiTheme="majorHAnsi" w:hAnsiTheme="majorHAnsi"/>
                <w:szCs w:val="18"/>
              </w:rPr>
              <w:t xml:space="preserve">conviction of an offence or order to pay a pecuniary penalty under the </w:t>
            </w:r>
            <w:r w:rsidRPr="00003F15">
              <w:rPr>
                <w:rFonts w:asciiTheme="majorHAnsi" w:hAnsiTheme="majorHAnsi"/>
                <w:i/>
                <w:iCs/>
                <w:szCs w:val="18"/>
              </w:rPr>
              <w:t>Biosecurity Act 2015</w:t>
            </w:r>
            <w:r w:rsidRPr="00003F15">
              <w:rPr>
                <w:rFonts w:asciiTheme="majorHAnsi" w:hAnsiTheme="majorHAnsi"/>
                <w:szCs w:val="18"/>
              </w:rPr>
              <w:t xml:space="preserve">, </w:t>
            </w:r>
            <w:r w:rsidRPr="00003F15">
              <w:rPr>
                <w:rFonts w:asciiTheme="majorHAnsi" w:hAnsiTheme="majorHAnsi"/>
                <w:i/>
                <w:iCs/>
                <w:szCs w:val="18"/>
              </w:rPr>
              <w:t>Quarantine Act 1908</w:t>
            </w:r>
            <w:r w:rsidRPr="00003F15">
              <w:rPr>
                <w:rFonts w:asciiTheme="majorHAnsi" w:hAnsiTheme="majorHAnsi"/>
                <w:szCs w:val="18"/>
              </w:rPr>
              <w:t xml:space="preserve">, </w:t>
            </w:r>
            <w:r w:rsidRPr="00003F15">
              <w:rPr>
                <w:rFonts w:asciiTheme="majorHAnsi" w:hAnsiTheme="majorHAnsi"/>
                <w:i/>
                <w:iCs/>
                <w:szCs w:val="18"/>
              </w:rPr>
              <w:t>Customs Act 1901</w:t>
            </w:r>
            <w:r w:rsidRPr="00003F15">
              <w:rPr>
                <w:rFonts w:asciiTheme="majorHAnsi" w:hAnsiTheme="majorHAnsi"/>
                <w:szCs w:val="18"/>
              </w:rPr>
              <w:t xml:space="preserve">, the </w:t>
            </w:r>
            <w:r w:rsidRPr="005604A1">
              <w:rPr>
                <w:rFonts w:asciiTheme="majorHAnsi" w:hAnsiTheme="majorHAnsi"/>
                <w:i/>
                <w:iCs/>
                <w:szCs w:val="18"/>
              </w:rPr>
              <w:t>Criminal Code</w:t>
            </w:r>
            <w:r w:rsidRPr="00003F15">
              <w:rPr>
                <w:rFonts w:asciiTheme="majorHAnsi" w:hAnsiTheme="majorHAnsi"/>
                <w:szCs w:val="18"/>
              </w:rPr>
              <w:t xml:space="preserve"> or the </w:t>
            </w:r>
            <w:r w:rsidRPr="00003F15">
              <w:rPr>
                <w:rFonts w:asciiTheme="majorHAnsi" w:hAnsiTheme="majorHAnsi"/>
                <w:i/>
                <w:iCs/>
                <w:szCs w:val="18"/>
              </w:rPr>
              <w:t>Crimes Act 1914</w:t>
            </w:r>
          </w:p>
          <w:p w14:paraId="42345820" w14:textId="77777777" w:rsidR="00783C19" w:rsidRPr="00003F15" w:rsidRDefault="00783C19" w:rsidP="00783C19">
            <w:pPr>
              <w:pStyle w:val="TableText"/>
              <w:numPr>
                <w:ilvl w:val="0"/>
                <w:numId w:val="24"/>
              </w:numPr>
              <w:ind w:left="457" w:hanging="457"/>
              <w:rPr>
                <w:rFonts w:asciiTheme="majorHAnsi" w:hAnsiTheme="majorHAnsi"/>
                <w:szCs w:val="18"/>
              </w:rPr>
            </w:pPr>
            <w:r w:rsidRPr="00003F15">
              <w:rPr>
                <w:rFonts w:asciiTheme="majorHAnsi" w:hAnsiTheme="majorHAnsi"/>
                <w:szCs w:val="18"/>
              </w:rPr>
              <w:t xml:space="preserve">debt to the Commonwealth that is more than 28 days overdue under the </w:t>
            </w:r>
            <w:r w:rsidRPr="00003F15">
              <w:rPr>
                <w:rFonts w:asciiTheme="majorHAnsi" w:hAnsiTheme="majorHAnsi"/>
                <w:i/>
                <w:iCs/>
                <w:szCs w:val="18"/>
              </w:rPr>
              <w:t>Biosecurity Act 2015</w:t>
            </w:r>
            <w:r w:rsidRPr="00003F15">
              <w:rPr>
                <w:rFonts w:asciiTheme="majorHAnsi" w:hAnsiTheme="majorHAnsi"/>
                <w:szCs w:val="18"/>
              </w:rPr>
              <w:t xml:space="preserve">, </w:t>
            </w:r>
            <w:r w:rsidRPr="00003F15">
              <w:rPr>
                <w:rFonts w:asciiTheme="majorHAnsi" w:hAnsiTheme="majorHAnsi"/>
                <w:i/>
                <w:iCs/>
                <w:szCs w:val="18"/>
              </w:rPr>
              <w:t>Quarantine Act 1908</w:t>
            </w:r>
            <w:r w:rsidRPr="00003F15">
              <w:rPr>
                <w:rFonts w:asciiTheme="majorHAnsi" w:hAnsiTheme="majorHAnsi"/>
                <w:szCs w:val="18"/>
              </w:rPr>
              <w:t xml:space="preserve">, </w:t>
            </w:r>
            <w:r w:rsidRPr="00003F15">
              <w:rPr>
                <w:rFonts w:asciiTheme="majorHAnsi" w:hAnsiTheme="majorHAnsi"/>
                <w:i/>
                <w:iCs/>
                <w:szCs w:val="18"/>
              </w:rPr>
              <w:t>Customs Act 1901</w:t>
            </w:r>
            <w:r w:rsidRPr="00003F15">
              <w:rPr>
                <w:rFonts w:asciiTheme="majorHAnsi" w:hAnsiTheme="majorHAnsi"/>
                <w:szCs w:val="18"/>
              </w:rPr>
              <w:t xml:space="preserve">, the </w:t>
            </w:r>
            <w:r w:rsidRPr="005604A1">
              <w:rPr>
                <w:rFonts w:asciiTheme="majorHAnsi" w:hAnsiTheme="majorHAnsi"/>
                <w:i/>
                <w:iCs/>
                <w:szCs w:val="18"/>
              </w:rPr>
              <w:t>Criminal Code</w:t>
            </w:r>
            <w:r w:rsidRPr="00003F15">
              <w:rPr>
                <w:rFonts w:asciiTheme="majorHAnsi" w:hAnsiTheme="majorHAnsi"/>
                <w:szCs w:val="18"/>
              </w:rPr>
              <w:t xml:space="preserve"> or the </w:t>
            </w:r>
            <w:r w:rsidRPr="00003F15">
              <w:rPr>
                <w:rFonts w:asciiTheme="majorHAnsi" w:hAnsiTheme="majorHAnsi"/>
                <w:i/>
                <w:iCs/>
                <w:szCs w:val="18"/>
              </w:rPr>
              <w:t>Crimes Act 1914</w:t>
            </w:r>
          </w:p>
          <w:p w14:paraId="0CCF3C2C" w14:textId="14BFCBA0" w:rsidR="00783C19" w:rsidRPr="00003F15" w:rsidRDefault="00783C19" w:rsidP="00783C19">
            <w:pPr>
              <w:pStyle w:val="TableText"/>
              <w:numPr>
                <w:ilvl w:val="0"/>
                <w:numId w:val="24"/>
              </w:numPr>
              <w:ind w:left="457" w:hanging="457"/>
              <w:rPr>
                <w:rFonts w:asciiTheme="majorHAnsi" w:hAnsiTheme="majorHAnsi"/>
                <w:szCs w:val="18"/>
              </w:rPr>
            </w:pPr>
            <w:r w:rsidRPr="00003F15">
              <w:rPr>
                <w:rFonts w:asciiTheme="majorHAnsi" w:hAnsiTheme="majorHAnsi"/>
                <w:szCs w:val="18"/>
              </w:rPr>
              <w:t xml:space="preserve">refusal, involuntary suspension, involuntary revocation/cancelation or involuntary variation of an </w:t>
            </w:r>
            <w:r w:rsidRPr="00003F15">
              <w:rPr>
                <w:rFonts w:asciiTheme="majorHAnsi" w:hAnsiTheme="majorHAnsi"/>
                <w:i/>
                <w:szCs w:val="18"/>
              </w:rPr>
              <w:t>import permit</w:t>
            </w:r>
            <w:r w:rsidRPr="00003F15">
              <w:rPr>
                <w:rFonts w:asciiTheme="majorHAnsi" w:hAnsiTheme="majorHAnsi"/>
                <w:szCs w:val="18"/>
              </w:rPr>
              <w:t xml:space="preserve">, </w:t>
            </w:r>
            <w:r w:rsidRPr="00003F15">
              <w:rPr>
                <w:rFonts w:asciiTheme="majorHAnsi" w:hAnsiTheme="majorHAnsi"/>
                <w:i/>
                <w:iCs/>
                <w:szCs w:val="18"/>
              </w:rPr>
              <w:t>quarantine</w:t>
            </w:r>
            <w:r w:rsidRPr="00003F15">
              <w:rPr>
                <w:rFonts w:asciiTheme="majorHAnsi" w:hAnsiTheme="majorHAnsi"/>
                <w:iCs/>
                <w:szCs w:val="18"/>
              </w:rPr>
              <w:t xml:space="preserve"> approved </w:t>
            </w:r>
            <w:r w:rsidRPr="00003F15">
              <w:rPr>
                <w:rFonts w:asciiTheme="majorHAnsi" w:hAnsiTheme="majorHAnsi"/>
                <w:i/>
                <w:iCs/>
                <w:szCs w:val="18"/>
              </w:rPr>
              <w:t>premises</w:t>
            </w:r>
            <w:r w:rsidRPr="00003F15">
              <w:rPr>
                <w:rFonts w:asciiTheme="majorHAnsi" w:hAnsiTheme="majorHAnsi"/>
                <w:szCs w:val="18"/>
              </w:rPr>
              <w:t xml:space="preserve">, compliance agreement or </w:t>
            </w:r>
            <w:r w:rsidRPr="00003F15">
              <w:rPr>
                <w:rFonts w:asciiTheme="majorHAnsi" w:hAnsiTheme="majorHAnsi"/>
                <w:i/>
                <w:szCs w:val="18"/>
              </w:rPr>
              <w:t>approved arrangement</w:t>
            </w:r>
            <w:r w:rsidRPr="00003F15">
              <w:rPr>
                <w:rFonts w:asciiTheme="majorHAnsi" w:hAnsiTheme="majorHAnsi"/>
                <w:szCs w:val="18"/>
              </w:rPr>
              <w:t xml:space="preserve"> under the </w:t>
            </w:r>
            <w:r w:rsidRPr="00003F15">
              <w:rPr>
                <w:rFonts w:asciiTheme="majorHAnsi" w:hAnsiTheme="majorHAnsi"/>
                <w:i/>
                <w:iCs/>
                <w:szCs w:val="18"/>
              </w:rPr>
              <w:t>Quarantine Act 1908</w:t>
            </w:r>
            <w:r w:rsidRPr="00003F15">
              <w:rPr>
                <w:rFonts w:asciiTheme="majorHAnsi" w:hAnsiTheme="majorHAnsi"/>
                <w:szCs w:val="18"/>
              </w:rPr>
              <w:t xml:space="preserve"> or the </w:t>
            </w:r>
            <w:r w:rsidRPr="00003F15">
              <w:rPr>
                <w:rFonts w:asciiTheme="majorHAnsi" w:hAnsiTheme="majorHAnsi"/>
                <w:i/>
                <w:iCs/>
                <w:szCs w:val="18"/>
              </w:rPr>
              <w:t>Biosecurity Act 2015</w:t>
            </w:r>
            <w:r w:rsidRPr="00003F15">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6F1A323C" w14:textId="06B9EADA" w:rsidR="00783C19" w:rsidRPr="00003F15" w:rsidRDefault="00783C19" w:rsidP="00783C19">
            <w:pPr>
              <w:pStyle w:val="TableText"/>
            </w:pPr>
            <w:r w:rsidRPr="00003F15">
              <w:rPr>
                <w:i/>
              </w:rPr>
              <w:t>Critical</w:t>
            </w:r>
          </w:p>
          <w:p w14:paraId="05441DFC" w14:textId="5B060B00" w:rsidR="00783C19" w:rsidRPr="00003F15" w:rsidRDefault="00783C19" w:rsidP="00783C19">
            <w:pPr>
              <w:pStyle w:val="TableText"/>
              <w:jc w:val="right"/>
              <w:rPr>
                <w:i/>
              </w:rPr>
            </w:pPr>
            <w:r w:rsidRPr="00003F15">
              <w:rPr>
                <w:sz w:val="16"/>
                <w:szCs w:val="16"/>
              </w:rPr>
              <w:t>Reference: 3012</w:t>
            </w:r>
          </w:p>
        </w:tc>
      </w:tr>
      <w:tr w:rsidR="00003F15" w:rsidRPr="00003F15" w14:paraId="3D8E37D3" w14:textId="77777777" w:rsidTr="00C32027">
        <w:trPr>
          <w:gridAfter w:val="1"/>
          <w:wAfter w:w="7" w:type="pct"/>
        </w:trPr>
        <w:tc>
          <w:tcPr>
            <w:tcW w:w="784" w:type="pct"/>
            <w:tcBorders>
              <w:top w:val="single" w:sz="4" w:space="0" w:color="auto"/>
              <w:bottom w:val="single" w:sz="4" w:space="0" w:color="auto"/>
            </w:tcBorders>
            <w:shd w:val="clear" w:color="auto" w:fill="FFFFFF" w:themeFill="background1"/>
            <w:tcMar>
              <w:left w:w="108" w:type="dxa"/>
              <w:right w:w="108" w:type="dxa"/>
            </w:tcMar>
            <w:vAlign w:val="center"/>
          </w:tcPr>
          <w:p w14:paraId="11A86A6D" w14:textId="210D1443" w:rsidR="00783C19" w:rsidRPr="00003F15" w:rsidRDefault="00783C19" w:rsidP="00783C19">
            <w:pPr>
              <w:pStyle w:val="TableText"/>
            </w:pPr>
            <w:r w:rsidRPr="00003F15">
              <w:t>Notification</w:t>
            </w:r>
          </w:p>
        </w:tc>
        <w:tc>
          <w:tcPr>
            <w:tcW w:w="3353" w:type="pct"/>
            <w:tcBorders>
              <w:top w:val="single" w:sz="4" w:space="0" w:color="auto"/>
              <w:bottom w:val="single" w:sz="4" w:space="0" w:color="auto"/>
            </w:tcBorders>
            <w:shd w:val="clear" w:color="auto" w:fill="FFFFFF" w:themeFill="background1"/>
            <w:tcMar>
              <w:left w:w="108" w:type="dxa"/>
              <w:right w:w="108" w:type="dxa"/>
            </w:tcMar>
            <w:vAlign w:val="center"/>
          </w:tcPr>
          <w:p w14:paraId="0ECDE456" w14:textId="46866201" w:rsidR="00783C19" w:rsidRPr="00003F15" w:rsidRDefault="00783C19" w:rsidP="00783C19">
            <w:pPr>
              <w:pStyle w:val="TableText"/>
              <w:rPr>
                <w:rFonts w:asciiTheme="majorHAnsi" w:hAnsiTheme="majorHAnsi"/>
                <w:szCs w:val="18"/>
              </w:rPr>
            </w:pPr>
            <w:r w:rsidRPr="00003F15">
              <w:rPr>
                <w:rFonts w:asciiTheme="majorHAnsi" w:hAnsiTheme="majorHAnsi"/>
                <w:szCs w:val="18"/>
              </w:rPr>
              <w:t xml:space="preserve">10.13 The </w:t>
            </w:r>
            <w:r w:rsidRPr="00003F15">
              <w:rPr>
                <w:rFonts w:asciiTheme="majorHAnsi" w:hAnsiTheme="majorHAnsi"/>
                <w:i/>
                <w:szCs w:val="18"/>
              </w:rPr>
              <w:t>biosecurity industry participant</w:t>
            </w:r>
            <w:r w:rsidRPr="00003F15">
              <w:rPr>
                <w:rFonts w:asciiTheme="majorHAnsi" w:hAnsiTheme="majorHAnsi"/>
                <w:szCs w:val="18"/>
              </w:rPr>
              <w:t xml:space="preserve"> must notify the </w:t>
            </w:r>
            <w:r w:rsidRPr="00003F15">
              <w:rPr>
                <w:rFonts w:asciiTheme="majorHAnsi" w:hAnsiTheme="majorHAnsi"/>
                <w:i/>
                <w:szCs w:val="18"/>
              </w:rPr>
              <w:t>department</w:t>
            </w:r>
            <w:r w:rsidR="00264F98" w:rsidRPr="00264F98">
              <w:rPr>
                <w:rFonts w:asciiTheme="majorHAnsi" w:hAnsiTheme="majorHAnsi"/>
                <w:szCs w:val="18"/>
              </w:rPr>
              <w:t xml:space="preserve">, by email to </w:t>
            </w:r>
            <w:hyperlink r:id="rId37" w:history="1">
              <w:r w:rsidR="00264F98" w:rsidRPr="004D16FB">
                <w:rPr>
                  <w:rStyle w:val="Hyperlink"/>
                  <w:rFonts w:asciiTheme="majorHAnsi" w:hAnsiTheme="majorHAnsi"/>
                  <w:szCs w:val="18"/>
                </w:rPr>
                <w:t>aa.canberra@agriculture.gov.au</w:t>
              </w:r>
            </w:hyperlink>
            <w:r w:rsidR="00264F98" w:rsidRPr="00264F98">
              <w:rPr>
                <w:rFonts w:asciiTheme="majorHAnsi" w:hAnsiTheme="majorHAnsi"/>
                <w:szCs w:val="18"/>
              </w:rPr>
              <w:t>,</w:t>
            </w:r>
            <w:r w:rsidR="00264F98">
              <w:rPr>
                <w:rFonts w:asciiTheme="majorHAnsi" w:hAnsiTheme="majorHAnsi"/>
                <w:szCs w:val="18"/>
              </w:rPr>
              <w:t xml:space="preserve"> </w:t>
            </w:r>
            <w:r w:rsidRPr="00003F15">
              <w:rPr>
                <w:rFonts w:asciiTheme="majorHAnsi" w:hAnsiTheme="majorHAnsi"/>
                <w:szCs w:val="18"/>
              </w:rPr>
              <w:t>within 15 business days of any change in:</w:t>
            </w:r>
          </w:p>
          <w:p w14:paraId="362F663D" w14:textId="3F1DCAEC" w:rsidR="00783C19" w:rsidRPr="00003F15" w:rsidRDefault="00783C19" w:rsidP="00783C19">
            <w:pPr>
              <w:pStyle w:val="TableText"/>
              <w:numPr>
                <w:ilvl w:val="0"/>
                <w:numId w:val="25"/>
              </w:numPr>
              <w:ind w:left="457" w:hanging="457"/>
              <w:rPr>
                <w:rFonts w:asciiTheme="majorHAnsi" w:hAnsiTheme="majorHAnsi"/>
                <w:szCs w:val="18"/>
              </w:rPr>
            </w:pPr>
            <w:r w:rsidRPr="00003F15">
              <w:rPr>
                <w:rFonts w:asciiTheme="majorHAnsi" w:hAnsiTheme="majorHAnsi"/>
                <w:szCs w:val="18"/>
              </w:rPr>
              <w:t xml:space="preserve">persons in positions responsible for controlling, directing, enforcing or monitoring people performing </w:t>
            </w:r>
            <w:r w:rsidRPr="00003F15">
              <w:rPr>
                <w:rFonts w:asciiTheme="majorHAnsi" w:hAnsiTheme="majorHAnsi"/>
                <w:i/>
                <w:szCs w:val="18"/>
              </w:rPr>
              <w:t>biosecurity activities</w:t>
            </w:r>
            <w:r w:rsidRPr="00003F15">
              <w:rPr>
                <w:rFonts w:asciiTheme="majorHAnsi" w:hAnsiTheme="majorHAnsi"/>
                <w:szCs w:val="18"/>
              </w:rPr>
              <w:t xml:space="preserve"> associated with the </w:t>
            </w:r>
            <w:r w:rsidRPr="00003F15">
              <w:rPr>
                <w:rFonts w:asciiTheme="majorHAnsi" w:hAnsiTheme="majorHAnsi"/>
                <w:i/>
                <w:szCs w:val="18"/>
              </w:rPr>
              <w:t>approved arrangement</w:t>
            </w:r>
          </w:p>
          <w:p w14:paraId="08FEB52C" w14:textId="388646ED" w:rsidR="00783C19" w:rsidRPr="00003F15" w:rsidRDefault="00783C19" w:rsidP="00783C19">
            <w:pPr>
              <w:pStyle w:val="TableText"/>
              <w:numPr>
                <w:ilvl w:val="0"/>
                <w:numId w:val="25"/>
              </w:numPr>
              <w:ind w:left="457" w:hanging="457"/>
              <w:rPr>
                <w:rFonts w:asciiTheme="majorHAnsi" w:hAnsiTheme="majorHAnsi"/>
                <w:szCs w:val="18"/>
              </w:rPr>
            </w:pPr>
            <w:r w:rsidRPr="00003F15">
              <w:rPr>
                <w:rFonts w:asciiTheme="majorHAnsi" w:hAnsiTheme="majorHAnsi"/>
                <w:i/>
                <w:szCs w:val="18"/>
              </w:rPr>
              <w:t>biosecurity industry participant</w:t>
            </w:r>
            <w:r w:rsidRPr="00003F15">
              <w:rPr>
                <w:rFonts w:asciiTheme="majorHAnsi" w:hAnsiTheme="majorHAnsi"/>
                <w:szCs w:val="18"/>
              </w:rPr>
              <w:t xml:space="preserve"> details, including</w:t>
            </w:r>
          </w:p>
          <w:p w14:paraId="3B7B668D" w14:textId="77777777" w:rsidR="00783C19" w:rsidRPr="00003F15" w:rsidRDefault="00783C19" w:rsidP="00783C19">
            <w:pPr>
              <w:pStyle w:val="TableText"/>
              <w:numPr>
                <w:ilvl w:val="0"/>
                <w:numId w:val="26"/>
              </w:numPr>
              <w:ind w:left="740" w:hanging="283"/>
              <w:rPr>
                <w:rFonts w:asciiTheme="majorHAnsi" w:hAnsiTheme="majorHAnsi"/>
                <w:szCs w:val="18"/>
              </w:rPr>
            </w:pPr>
            <w:r w:rsidRPr="00003F15">
              <w:rPr>
                <w:rFonts w:asciiTheme="majorHAnsi" w:hAnsiTheme="majorHAnsi"/>
                <w:szCs w:val="18"/>
              </w:rPr>
              <w:t>entity name</w:t>
            </w:r>
          </w:p>
          <w:p w14:paraId="6FEC3973" w14:textId="77777777" w:rsidR="00783C19" w:rsidRPr="00003F15" w:rsidRDefault="00783C19" w:rsidP="00783C19">
            <w:pPr>
              <w:pStyle w:val="TableText"/>
              <w:numPr>
                <w:ilvl w:val="0"/>
                <w:numId w:val="26"/>
              </w:numPr>
              <w:ind w:left="740" w:hanging="283"/>
              <w:rPr>
                <w:rFonts w:asciiTheme="majorHAnsi" w:hAnsiTheme="majorHAnsi"/>
                <w:szCs w:val="18"/>
              </w:rPr>
            </w:pPr>
            <w:r w:rsidRPr="00003F15">
              <w:rPr>
                <w:rFonts w:asciiTheme="majorHAnsi" w:hAnsiTheme="majorHAnsi"/>
                <w:szCs w:val="18"/>
              </w:rPr>
              <w:t>Australian business number or Australian company number</w:t>
            </w:r>
          </w:p>
          <w:p w14:paraId="191B0C05" w14:textId="77777777" w:rsidR="00783C19" w:rsidRPr="00003F15" w:rsidRDefault="00783C19" w:rsidP="00783C19">
            <w:pPr>
              <w:pStyle w:val="TableText"/>
              <w:numPr>
                <w:ilvl w:val="0"/>
                <w:numId w:val="26"/>
              </w:numPr>
              <w:ind w:left="740" w:hanging="283"/>
              <w:rPr>
                <w:rFonts w:asciiTheme="majorHAnsi" w:hAnsiTheme="majorHAnsi"/>
                <w:szCs w:val="18"/>
              </w:rPr>
            </w:pPr>
            <w:r w:rsidRPr="00003F15">
              <w:rPr>
                <w:rFonts w:asciiTheme="majorHAnsi" w:hAnsiTheme="majorHAnsi"/>
                <w:szCs w:val="18"/>
              </w:rPr>
              <w:t>postal address</w:t>
            </w:r>
          </w:p>
          <w:p w14:paraId="0D7622F4" w14:textId="77777777" w:rsidR="00783C19" w:rsidRPr="00003F15" w:rsidRDefault="00783C19" w:rsidP="00783C19">
            <w:pPr>
              <w:pStyle w:val="TableText"/>
              <w:numPr>
                <w:ilvl w:val="0"/>
                <w:numId w:val="26"/>
              </w:numPr>
              <w:ind w:left="740" w:hanging="283"/>
              <w:rPr>
                <w:rFonts w:asciiTheme="majorHAnsi" w:hAnsiTheme="majorHAnsi"/>
                <w:szCs w:val="18"/>
              </w:rPr>
            </w:pPr>
            <w:r w:rsidRPr="00003F15">
              <w:rPr>
                <w:rFonts w:asciiTheme="majorHAnsi" w:hAnsiTheme="majorHAnsi"/>
                <w:szCs w:val="18"/>
              </w:rPr>
              <w:t>email address</w:t>
            </w:r>
          </w:p>
          <w:p w14:paraId="05078C6D" w14:textId="697A21F8" w:rsidR="00783C19" w:rsidRPr="00003F15" w:rsidRDefault="00783C19" w:rsidP="00783C19">
            <w:pPr>
              <w:pStyle w:val="TableText"/>
              <w:numPr>
                <w:ilvl w:val="0"/>
                <w:numId w:val="26"/>
              </w:numPr>
              <w:ind w:left="740" w:hanging="283"/>
              <w:rPr>
                <w:rFonts w:asciiTheme="majorHAnsi" w:hAnsiTheme="majorHAnsi"/>
                <w:szCs w:val="18"/>
              </w:rPr>
            </w:pPr>
            <w:r w:rsidRPr="00003F15">
              <w:rPr>
                <w:rFonts w:asciiTheme="majorHAnsi" w:hAnsiTheme="majorHAnsi"/>
                <w:szCs w:val="18"/>
              </w:rPr>
              <w:t>telephone number.</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73139B94" w14:textId="000CD0FB" w:rsidR="00783C19" w:rsidRPr="00003F15" w:rsidRDefault="00783C19" w:rsidP="00783C19">
            <w:pPr>
              <w:pStyle w:val="TableText"/>
            </w:pPr>
            <w:r w:rsidRPr="00003F15">
              <w:rPr>
                <w:i/>
              </w:rPr>
              <w:t>Major</w:t>
            </w:r>
            <w:r w:rsidRPr="00003F15">
              <w:t xml:space="preserve"> or </w:t>
            </w:r>
            <w:r w:rsidRPr="00003F15">
              <w:rPr>
                <w:i/>
              </w:rPr>
              <w:t>critical</w:t>
            </w:r>
          </w:p>
          <w:p w14:paraId="0DA2E740" w14:textId="7B364913" w:rsidR="00783C19" w:rsidRPr="00003F15" w:rsidRDefault="00783C19" w:rsidP="00783C19">
            <w:pPr>
              <w:pStyle w:val="TableText"/>
              <w:jc w:val="right"/>
              <w:rPr>
                <w:i/>
              </w:rPr>
            </w:pPr>
            <w:r w:rsidRPr="00003F15">
              <w:rPr>
                <w:sz w:val="16"/>
                <w:szCs w:val="16"/>
              </w:rPr>
              <w:t>Reference: 3836</w:t>
            </w:r>
          </w:p>
        </w:tc>
      </w:tr>
      <w:bookmarkEnd w:id="31"/>
      <w:bookmarkEnd w:id="32"/>
      <w:bookmarkEnd w:id="33"/>
      <w:bookmarkEnd w:id="34"/>
      <w:bookmarkEnd w:id="35"/>
      <w:bookmarkEnd w:id="36"/>
    </w:tbl>
    <w:p w14:paraId="06C3213F" w14:textId="5ED5F4DE" w:rsidR="00E64F73" w:rsidRPr="00003F15" w:rsidRDefault="00E64F73" w:rsidP="000D3833"/>
    <w:sectPr w:rsidR="00E64F73" w:rsidRPr="00003F15" w:rsidSect="003075F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DE71A" w14:textId="77777777" w:rsidR="007F0962" w:rsidRDefault="007F0962">
      <w:r>
        <w:separator/>
      </w:r>
    </w:p>
    <w:p w14:paraId="68B7B5E5" w14:textId="77777777" w:rsidR="007F0962" w:rsidRDefault="007F0962"/>
    <w:p w14:paraId="6ACA104B" w14:textId="77777777" w:rsidR="007F0962" w:rsidRDefault="007F0962"/>
  </w:endnote>
  <w:endnote w:type="continuationSeparator" w:id="0">
    <w:p w14:paraId="00B8FA64" w14:textId="77777777" w:rsidR="007F0962" w:rsidRDefault="007F0962">
      <w:r>
        <w:continuationSeparator/>
      </w:r>
    </w:p>
    <w:p w14:paraId="536A79A3" w14:textId="77777777" w:rsidR="007F0962" w:rsidRDefault="007F0962"/>
    <w:p w14:paraId="36C93B9B" w14:textId="77777777" w:rsidR="007F0962" w:rsidRDefault="007F0962"/>
  </w:endnote>
  <w:endnote w:type="continuationNotice" w:id="1">
    <w:p w14:paraId="6BAE5ABC" w14:textId="77777777" w:rsidR="007F0962" w:rsidRDefault="007F0962">
      <w:pPr>
        <w:pStyle w:val="Footer"/>
      </w:pPr>
    </w:p>
    <w:p w14:paraId="1ADBBFEE" w14:textId="77777777" w:rsidR="007F0962" w:rsidRDefault="007F0962"/>
    <w:p w14:paraId="7B5EDB02" w14:textId="77777777" w:rsidR="007F0962" w:rsidRDefault="007F0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1D6C" w14:textId="77777777" w:rsidR="006029C8" w:rsidRDefault="00602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0E04" w14:textId="6767D132" w:rsidR="00617FD1" w:rsidRDefault="00617FD1">
    <w:pPr>
      <w:pStyle w:val="Footer"/>
    </w:pPr>
    <w:r>
      <w:t xml:space="preserve">Version </w:t>
    </w:r>
    <w:r w:rsidR="00136EBA">
      <w:t>3</w:t>
    </w:r>
    <w:r>
      <w:t>.0</w:t>
    </w:r>
  </w:p>
  <w:p w14:paraId="0B496628" w14:textId="77777777" w:rsidR="00617FD1" w:rsidRPr="003271F8" w:rsidRDefault="00000000" w:rsidP="0082228B">
    <w:pPr>
      <w:pStyle w:val="Footer"/>
    </w:pPr>
    <w:sdt>
      <w:sdtPr>
        <w:id w:val="1851835857"/>
        <w:docPartObj>
          <w:docPartGallery w:val="Page Numbers (Bottom of Page)"/>
          <w:docPartUnique/>
        </w:docPartObj>
      </w:sdtPr>
      <w:sdtEndPr>
        <w:rPr>
          <w:noProof/>
        </w:rPr>
      </w:sdtEndPr>
      <w:sdtContent>
        <w:r w:rsidR="00617FD1">
          <w:fldChar w:fldCharType="begin"/>
        </w:r>
        <w:r w:rsidR="00617FD1">
          <w:instrText xml:space="preserve"> PAGE   \* MERGEFORMAT </w:instrText>
        </w:r>
        <w:r w:rsidR="00617FD1">
          <w:fldChar w:fldCharType="separate"/>
        </w:r>
        <w:r w:rsidR="00617FD1">
          <w:rPr>
            <w:noProof/>
          </w:rPr>
          <w:t>6</w:t>
        </w:r>
        <w:r w:rsidR="00617FD1">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7AB7" w14:textId="77777777" w:rsidR="006029C8" w:rsidRDefault="00602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B2BB2" w14:textId="77777777" w:rsidR="007F0962" w:rsidRDefault="007F0962">
      <w:r>
        <w:separator/>
      </w:r>
    </w:p>
    <w:p w14:paraId="2C1825BB" w14:textId="77777777" w:rsidR="007F0962" w:rsidRDefault="007F0962"/>
    <w:p w14:paraId="356C3726" w14:textId="77777777" w:rsidR="007F0962" w:rsidRDefault="007F0962"/>
  </w:footnote>
  <w:footnote w:type="continuationSeparator" w:id="0">
    <w:p w14:paraId="0F2AAFBB" w14:textId="77777777" w:rsidR="007F0962" w:rsidRDefault="007F0962">
      <w:r>
        <w:continuationSeparator/>
      </w:r>
    </w:p>
    <w:p w14:paraId="73A45A1E" w14:textId="77777777" w:rsidR="007F0962" w:rsidRDefault="007F0962"/>
    <w:p w14:paraId="03223227" w14:textId="77777777" w:rsidR="007F0962" w:rsidRDefault="007F0962"/>
  </w:footnote>
  <w:footnote w:type="continuationNotice" w:id="1">
    <w:p w14:paraId="362FF6A2" w14:textId="77777777" w:rsidR="007F0962" w:rsidRDefault="007F0962">
      <w:pPr>
        <w:pStyle w:val="Footer"/>
      </w:pPr>
    </w:p>
    <w:p w14:paraId="691564D7" w14:textId="77777777" w:rsidR="007F0962" w:rsidRDefault="007F0962"/>
    <w:p w14:paraId="74CA6A96" w14:textId="77777777" w:rsidR="007F0962" w:rsidRDefault="007F0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0A37" w14:textId="77777777" w:rsidR="006029C8" w:rsidRDefault="006029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9526" w14:textId="6012E685" w:rsidR="00617FD1" w:rsidRDefault="00617FD1" w:rsidP="004F192A">
    <w:pPr>
      <w:pStyle w:val="Header"/>
    </w:pPr>
    <w:r>
      <w:rPr>
        <w:noProof/>
        <w:lang w:eastAsia="en-AU"/>
      </w:rPr>
      <w:t xml:space="preserve">Approved arrangement – </w:t>
    </w:r>
    <w:r w:rsidR="00136EBA">
      <w:rPr>
        <w:noProof/>
        <w:lang w:eastAsia="en-AU"/>
      </w:rPr>
      <w:t>methyl bromide fumigation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DE49" w14:textId="0E015C13" w:rsidR="00617FD1" w:rsidRDefault="002934EF" w:rsidP="009204DB">
    <w:pPr>
      <w:pStyle w:val="Header"/>
      <w:jc w:val="left"/>
    </w:pPr>
    <w:r>
      <w:rPr>
        <w:noProof/>
      </w:rPr>
      <w:drawing>
        <wp:inline distT="0" distB="0" distL="0" distR="0" wp14:anchorId="65360052" wp14:editId="63B72533">
          <wp:extent cx="1971675" cy="569937"/>
          <wp:effectExtent l="0" t="0" r="0" b="1905"/>
          <wp:docPr id="5" name="Picture 5"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3B40"/>
    <w:multiLevelType w:val="hybridMultilevel"/>
    <w:tmpl w:val="69E01FC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0C1147"/>
    <w:multiLevelType w:val="hybridMultilevel"/>
    <w:tmpl w:val="06787D24"/>
    <w:lvl w:ilvl="0" w:tplc="0C090019">
      <w:start w:val="1"/>
      <w:numFmt w:val="lowerLetter"/>
      <w:lvlText w:val="%1."/>
      <w:lvlJc w:val="left"/>
      <w:pPr>
        <w:ind w:left="1461" w:hanging="360"/>
      </w:pPr>
    </w:lvl>
    <w:lvl w:ilvl="1" w:tplc="0C090019" w:tentative="1">
      <w:start w:val="1"/>
      <w:numFmt w:val="lowerLetter"/>
      <w:lvlText w:val="%2."/>
      <w:lvlJc w:val="left"/>
      <w:pPr>
        <w:ind w:left="2181" w:hanging="360"/>
      </w:pPr>
    </w:lvl>
    <w:lvl w:ilvl="2" w:tplc="0C09001B" w:tentative="1">
      <w:start w:val="1"/>
      <w:numFmt w:val="lowerRoman"/>
      <w:lvlText w:val="%3."/>
      <w:lvlJc w:val="right"/>
      <w:pPr>
        <w:ind w:left="2901" w:hanging="180"/>
      </w:pPr>
    </w:lvl>
    <w:lvl w:ilvl="3" w:tplc="0C09000F" w:tentative="1">
      <w:start w:val="1"/>
      <w:numFmt w:val="decimal"/>
      <w:lvlText w:val="%4."/>
      <w:lvlJc w:val="left"/>
      <w:pPr>
        <w:ind w:left="3621" w:hanging="360"/>
      </w:pPr>
    </w:lvl>
    <w:lvl w:ilvl="4" w:tplc="0C090019" w:tentative="1">
      <w:start w:val="1"/>
      <w:numFmt w:val="lowerLetter"/>
      <w:lvlText w:val="%5."/>
      <w:lvlJc w:val="left"/>
      <w:pPr>
        <w:ind w:left="4341" w:hanging="360"/>
      </w:pPr>
    </w:lvl>
    <w:lvl w:ilvl="5" w:tplc="0C09001B" w:tentative="1">
      <w:start w:val="1"/>
      <w:numFmt w:val="lowerRoman"/>
      <w:lvlText w:val="%6."/>
      <w:lvlJc w:val="right"/>
      <w:pPr>
        <w:ind w:left="5061" w:hanging="180"/>
      </w:pPr>
    </w:lvl>
    <w:lvl w:ilvl="6" w:tplc="0C09000F" w:tentative="1">
      <w:start w:val="1"/>
      <w:numFmt w:val="decimal"/>
      <w:lvlText w:val="%7."/>
      <w:lvlJc w:val="left"/>
      <w:pPr>
        <w:ind w:left="5781" w:hanging="360"/>
      </w:pPr>
    </w:lvl>
    <w:lvl w:ilvl="7" w:tplc="0C090019" w:tentative="1">
      <w:start w:val="1"/>
      <w:numFmt w:val="lowerLetter"/>
      <w:lvlText w:val="%8."/>
      <w:lvlJc w:val="left"/>
      <w:pPr>
        <w:ind w:left="6501" w:hanging="360"/>
      </w:pPr>
    </w:lvl>
    <w:lvl w:ilvl="8" w:tplc="0C09001B" w:tentative="1">
      <w:start w:val="1"/>
      <w:numFmt w:val="lowerRoman"/>
      <w:lvlText w:val="%9."/>
      <w:lvlJc w:val="right"/>
      <w:pPr>
        <w:ind w:left="7221" w:hanging="180"/>
      </w:pPr>
    </w:lvl>
  </w:abstractNum>
  <w:abstractNum w:abstractNumId="2" w15:restartNumberingAfterBreak="0">
    <w:nsid w:val="18D1337F"/>
    <w:multiLevelType w:val="hybridMultilevel"/>
    <w:tmpl w:val="DCBCD8E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96B606F"/>
    <w:multiLevelType w:val="hybridMultilevel"/>
    <w:tmpl w:val="D4648CC0"/>
    <w:lvl w:ilvl="0" w:tplc="0C090001">
      <w:start w:val="1"/>
      <w:numFmt w:val="bullet"/>
      <w:lvlText w:val=""/>
      <w:lvlJc w:val="left"/>
      <w:pPr>
        <w:ind w:left="360" w:hanging="360"/>
      </w:pPr>
      <w:rPr>
        <w:rFonts w:ascii="Symbol" w:hAnsi="Symbol" w:hint="default"/>
        <w:b w:val="0"/>
        <w:i w:val="0"/>
        <w:caps w:val="0"/>
        <w:strike w:val="0"/>
        <w:dstrike w:val="0"/>
        <w:vanish w:val="0"/>
        <w:sz w:val="18"/>
        <w:szCs w:val="20"/>
        <w:vertAlign w:val="baseline"/>
      </w:rPr>
    </w:lvl>
    <w:lvl w:ilvl="1" w:tplc="04987ACC">
      <w:start w:val="1"/>
      <w:numFmt w:val="bullet"/>
      <w:lvlText w:val="o"/>
      <w:lvlJc w:val="left"/>
      <w:pPr>
        <w:ind w:left="1080" w:hanging="360"/>
      </w:pPr>
      <w:rPr>
        <w:rFonts w:ascii="Courier New" w:hAnsi="Courier New" w:cs="Courier New" w:hint="default"/>
      </w:rPr>
    </w:lvl>
    <w:lvl w:ilvl="2" w:tplc="56C2C932">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4" w15:restartNumberingAfterBreak="0">
    <w:nsid w:val="1B554C99"/>
    <w:multiLevelType w:val="hybridMultilevel"/>
    <w:tmpl w:val="9D5AFF46"/>
    <w:lvl w:ilvl="0" w:tplc="C98EF420">
      <w:start w:val="1"/>
      <w:numFmt w:val="lowerRoman"/>
      <w:lvlText w:val="%1."/>
      <w:lvlJc w:val="righ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E250AF"/>
    <w:multiLevelType w:val="hybridMultilevel"/>
    <w:tmpl w:val="CB727B26"/>
    <w:lvl w:ilvl="0" w:tplc="F906DC8C">
      <w:start w:val="1"/>
      <w:numFmt w:val="lowerLetter"/>
      <w:lvlText w:val="%1."/>
      <w:lvlJc w:val="left"/>
      <w:pPr>
        <w:ind w:left="720" w:hanging="360"/>
      </w:pPr>
      <w:rPr>
        <w:rFonts w:hint="default"/>
        <w:b w:val="0"/>
        <w:i w:val="0"/>
        <w:color w:val="auto"/>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1D4B7861"/>
    <w:multiLevelType w:val="hybridMultilevel"/>
    <w:tmpl w:val="FBF8EF24"/>
    <w:lvl w:ilvl="0" w:tplc="0C09001B">
      <w:start w:val="1"/>
      <w:numFmt w:val="lowerRoman"/>
      <w:lvlText w:val="%1."/>
      <w:lvlJc w:val="right"/>
      <w:pPr>
        <w:ind w:left="1464" w:hanging="360"/>
      </w:pPr>
    </w:lvl>
    <w:lvl w:ilvl="1" w:tplc="0C090019" w:tentative="1">
      <w:start w:val="1"/>
      <w:numFmt w:val="lowerLetter"/>
      <w:lvlText w:val="%2."/>
      <w:lvlJc w:val="left"/>
      <w:pPr>
        <w:ind w:left="2184" w:hanging="360"/>
      </w:pPr>
    </w:lvl>
    <w:lvl w:ilvl="2" w:tplc="0C09001B" w:tentative="1">
      <w:start w:val="1"/>
      <w:numFmt w:val="lowerRoman"/>
      <w:lvlText w:val="%3."/>
      <w:lvlJc w:val="right"/>
      <w:pPr>
        <w:ind w:left="2904" w:hanging="180"/>
      </w:pPr>
    </w:lvl>
    <w:lvl w:ilvl="3" w:tplc="0C09000F" w:tentative="1">
      <w:start w:val="1"/>
      <w:numFmt w:val="decimal"/>
      <w:lvlText w:val="%4."/>
      <w:lvlJc w:val="left"/>
      <w:pPr>
        <w:ind w:left="3624" w:hanging="360"/>
      </w:pPr>
    </w:lvl>
    <w:lvl w:ilvl="4" w:tplc="0C090019" w:tentative="1">
      <w:start w:val="1"/>
      <w:numFmt w:val="lowerLetter"/>
      <w:lvlText w:val="%5."/>
      <w:lvlJc w:val="left"/>
      <w:pPr>
        <w:ind w:left="4344" w:hanging="360"/>
      </w:pPr>
    </w:lvl>
    <w:lvl w:ilvl="5" w:tplc="0C09001B" w:tentative="1">
      <w:start w:val="1"/>
      <w:numFmt w:val="lowerRoman"/>
      <w:lvlText w:val="%6."/>
      <w:lvlJc w:val="right"/>
      <w:pPr>
        <w:ind w:left="5064" w:hanging="180"/>
      </w:pPr>
    </w:lvl>
    <w:lvl w:ilvl="6" w:tplc="0C09000F" w:tentative="1">
      <w:start w:val="1"/>
      <w:numFmt w:val="decimal"/>
      <w:lvlText w:val="%7."/>
      <w:lvlJc w:val="left"/>
      <w:pPr>
        <w:ind w:left="5784" w:hanging="360"/>
      </w:pPr>
    </w:lvl>
    <w:lvl w:ilvl="7" w:tplc="0C090019" w:tentative="1">
      <w:start w:val="1"/>
      <w:numFmt w:val="lowerLetter"/>
      <w:lvlText w:val="%8."/>
      <w:lvlJc w:val="left"/>
      <w:pPr>
        <w:ind w:left="6504" w:hanging="360"/>
      </w:pPr>
    </w:lvl>
    <w:lvl w:ilvl="8" w:tplc="0C09001B" w:tentative="1">
      <w:start w:val="1"/>
      <w:numFmt w:val="lowerRoman"/>
      <w:lvlText w:val="%9."/>
      <w:lvlJc w:val="right"/>
      <w:pPr>
        <w:ind w:left="7224" w:hanging="180"/>
      </w:p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232"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A70FCB"/>
    <w:multiLevelType w:val="hybridMultilevel"/>
    <w:tmpl w:val="4FC830BE"/>
    <w:lvl w:ilvl="0" w:tplc="0C090019">
      <w:start w:val="1"/>
      <w:numFmt w:val="lowerLetter"/>
      <w:lvlText w:val="%1."/>
      <w:lvlJc w:val="left"/>
      <w:pPr>
        <w:ind w:left="-1020" w:hanging="360"/>
      </w:pPr>
      <w:rPr>
        <w:rFonts w:hint="default"/>
      </w:rPr>
    </w:lvl>
    <w:lvl w:ilvl="1" w:tplc="FFFFFFFF" w:tentative="1">
      <w:start w:val="1"/>
      <w:numFmt w:val="lowerLetter"/>
      <w:lvlText w:val="%2."/>
      <w:lvlJc w:val="left"/>
      <w:pPr>
        <w:ind w:left="-300" w:hanging="360"/>
      </w:pPr>
    </w:lvl>
    <w:lvl w:ilvl="2" w:tplc="FFFFFFFF" w:tentative="1">
      <w:start w:val="1"/>
      <w:numFmt w:val="lowerRoman"/>
      <w:lvlText w:val="%3."/>
      <w:lvlJc w:val="right"/>
      <w:pPr>
        <w:ind w:left="420" w:hanging="180"/>
      </w:pPr>
    </w:lvl>
    <w:lvl w:ilvl="3" w:tplc="FFFFFFFF" w:tentative="1">
      <w:start w:val="1"/>
      <w:numFmt w:val="decimal"/>
      <w:lvlText w:val="%4."/>
      <w:lvlJc w:val="left"/>
      <w:pPr>
        <w:ind w:left="1140" w:hanging="360"/>
      </w:pPr>
    </w:lvl>
    <w:lvl w:ilvl="4" w:tplc="FFFFFFFF" w:tentative="1">
      <w:start w:val="1"/>
      <w:numFmt w:val="lowerLetter"/>
      <w:lvlText w:val="%5."/>
      <w:lvlJc w:val="left"/>
      <w:pPr>
        <w:ind w:left="1860" w:hanging="360"/>
      </w:pPr>
    </w:lvl>
    <w:lvl w:ilvl="5" w:tplc="FFFFFFFF" w:tentative="1">
      <w:start w:val="1"/>
      <w:numFmt w:val="lowerRoman"/>
      <w:lvlText w:val="%6."/>
      <w:lvlJc w:val="right"/>
      <w:pPr>
        <w:ind w:left="2580" w:hanging="180"/>
      </w:pPr>
    </w:lvl>
    <w:lvl w:ilvl="6" w:tplc="FFFFFFFF" w:tentative="1">
      <w:start w:val="1"/>
      <w:numFmt w:val="decimal"/>
      <w:lvlText w:val="%7."/>
      <w:lvlJc w:val="left"/>
      <w:pPr>
        <w:ind w:left="3300" w:hanging="360"/>
      </w:pPr>
    </w:lvl>
    <w:lvl w:ilvl="7" w:tplc="FFFFFFFF" w:tentative="1">
      <w:start w:val="1"/>
      <w:numFmt w:val="lowerLetter"/>
      <w:lvlText w:val="%8."/>
      <w:lvlJc w:val="left"/>
      <w:pPr>
        <w:ind w:left="4020" w:hanging="360"/>
      </w:pPr>
    </w:lvl>
    <w:lvl w:ilvl="8" w:tplc="FFFFFFFF" w:tentative="1">
      <w:start w:val="1"/>
      <w:numFmt w:val="lowerRoman"/>
      <w:lvlText w:val="%9."/>
      <w:lvlJc w:val="right"/>
      <w:pPr>
        <w:ind w:left="4740" w:hanging="180"/>
      </w:pPr>
    </w:lvl>
  </w:abstractNum>
  <w:abstractNum w:abstractNumId="11" w15:restartNumberingAfterBreak="0">
    <w:nsid w:val="26A83A85"/>
    <w:multiLevelType w:val="hybridMultilevel"/>
    <w:tmpl w:val="75F2346C"/>
    <w:lvl w:ilvl="0" w:tplc="A52E8358">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394A15FE"/>
    <w:multiLevelType w:val="multilevel"/>
    <w:tmpl w:val="F36C17E8"/>
    <w:numStyleLink w:val="Headinglist"/>
  </w:abstractNum>
  <w:abstractNum w:abstractNumId="14" w15:restartNumberingAfterBreak="0">
    <w:nsid w:val="3D03656E"/>
    <w:multiLevelType w:val="hybridMultilevel"/>
    <w:tmpl w:val="32961BA0"/>
    <w:lvl w:ilvl="0" w:tplc="3A621BEA">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8D1900"/>
    <w:multiLevelType w:val="hybridMultilevel"/>
    <w:tmpl w:val="B5EC9BF8"/>
    <w:lvl w:ilvl="0" w:tplc="0C090001">
      <w:start w:val="1"/>
      <w:numFmt w:val="bullet"/>
      <w:lvlText w:val=""/>
      <w:lvlJc w:val="left"/>
      <w:pPr>
        <w:ind w:left="360" w:hanging="360"/>
      </w:pPr>
      <w:rPr>
        <w:rFonts w:ascii="Symbol" w:hAnsi="Symbol" w:hint="default"/>
        <w:b w:val="0"/>
        <w:i w:val="0"/>
        <w:sz w:val="18"/>
      </w:rPr>
    </w:lvl>
    <w:lvl w:ilvl="1" w:tplc="BB7E732E">
      <w:start w:val="1"/>
      <w:numFmt w:val="bullet"/>
      <w:lvlText w:val="­"/>
      <w:lvlJc w:val="left"/>
      <w:pPr>
        <w:ind w:left="1080" w:hanging="360"/>
      </w:pPr>
      <w:rPr>
        <w:rFonts w:ascii="Courier New" w:hAnsi="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16" w15:restartNumberingAfterBreak="0">
    <w:nsid w:val="3DB34C7D"/>
    <w:multiLevelType w:val="hybridMultilevel"/>
    <w:tmpl w:val="8A8CC6F2"/>
    <w:lvl w:ilvl="0" w:tplc="196471EE">
      <w:start w:val="1"/>
      <w:numFmt w:val="bullet"/>
      <w:lvlText w:val=""/>
      <w:lvlJc w:val="left"/>
      <w:pPr>
        <w:ind w:left="360" w:hanging="360"/>
      </w:pPr>
      <w:rPr>
        <w:rFonts w:ascii="Symbol" w:hAnsi="Symbol" w:hint="default"/>
        <w:sz w:val="18"/>
        <w:szCs w:val="14"/>
      </w:rPr>
    </w:lvl>
    <w:lvl w:ilvl="1" w:tplc="5F98AB0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8D5857"/>
    <w:multiLevelType w:val="hybridMultilevel"/>
    <w:tmpl w:val="4B3E1B54"/>
    <w:lvl w:ilvl="0" w:tplc="B19A066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30C60E9"/>
    <w:multiLevelType w:val="hybridMultilevel"/>
    <w:tmpl w:val="1FB485E2"/>
    <w:lvl w:ilvl="0" w:tplc="95AC5EF4">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37669B"/>
    <w:multiLevelType w:val="hybridMultilevel"/>
    <w:tmpl w:val="C2641822"/>
    <w:lvl w:ilvl="0" w:tplc="2DD2434A">
      <w:start w:val="1"/>
      <w:numFmt w:val="lowerLetter"/>
      <w:lvlText w:val="%1."/>
      <w:lvlJc w:val="left"/>
      <w:pPr>
        <w:ind w:left="761" w:hanging="360"/>
      </w:pPr>
      <w:rPr>
        <w:rFonts w:hint="default"/>
        <w:b w:val="0"/>
        <w:i w:val="0"/>
        <w:color w:val="auto"/>
        <w:sz w:val="18"/>
      </w:rPr>
    </w:lvl>
    <w:lvl w:ilvl="1" w:tplc="0C090019">
      <w:start w:val="1"/>
      <w:numFmt w:val="lowerLetter"/>
      <w:lvlText w:val="%2."/>
      <w:lvlJc w:val="left"/>
      <w:pPr>
        <w:ind w:left="1481" w:hanging="360"/>
      </w:pPr>
    </w:lvl>
    <w:lvl w:ilvl="2" w:tplc="0C09001B" w:tentative="1">
      <w:start w:val="1"/>
      <w:numFmt w:val="lowerRoman"/>
      <w:lvlText w:val="%3."/>
      <w:lvlJc w:val="right"/>
      <w:pPr>
        <w:ind w:left="2201" w:hanging="180"/>
      </w:pPr>
    </w:lvl>
    <w:lvl w:ilvl="3" w:tplc="0C09000F" w:tentative="1">
      <w:start w:val="1"/>
      <w:numFmt w:val="decimal"/>
      <w:lvlText w:val="%4."/>
      <w:lvlJc w:val="left"/>
      <w:pPr>
        <w:ind w:left="2921" w:hanging="360"/>
      </w:pPr>
    </w:lvl>
    <w:lvl w:ilvl="4" w:tplc="0C090019" w:tentative="1">
      <w:start w:val="1"/>
      <w:numFmt w:val="lowerLetter"/>
      <w:lvlText w:val="%5."/>
      <w:lvlJc w:val="left"/>
      <w:pPr>
        <w:ind w:left="3641" w:hanging="360"/>
      </w:pPr>
    </w:lvl>
    <w:lvl w:ilvl="5" w:tplc="0C09001B" w:tentative="1">
      <w:start w:val="1"/>
      <w:numFmt w:val="lowerRoman"/>
      <w:lvlText w:val="%6."/>
      <w:lvlJc w:val="right"/>
      <w:pPr>
        <w:ind w:left="4361" w:hanging="180"/>
      </w:pPr>
    </w:lvl>
    <w:lvl w:ilvl="6" w:tplc="0C09000F" w:tentative="1">
      <w:start w:val="1"/>
      <w:numFmt w:val="decimal"/>
      <w:lvlText w:val="%7."/>
      <w:lvlJc w:val="left"/>
      <w:pPr>
        <w:ind w:left="5081" w:hanging="360"/>
      </w:pPr>
    </w:lvl>
    <w:lvl w:ilvl="7" w:tplc="0C090019" w:tentative="1">
      <w:start w:val="1"/>
      <w:numFmt w:val="lowerLetter"/>
      <w:lvlText w:val="%8."/>
      <w:lvlJc w:val="left"/>
      <w:pPr>
        <w:ind w:left="5801" w:hanging="360"/>
      </w:pPr>
    </w:lvl>
    <w:lvl w:ilvl="8" w:tplc="0C09001B" w:tentative="1">
      <w:start w:val="1"/>
      <w:numFmt w:val="lowerRoman"/>
      <w:lvlText w:val="%9."/>
      <w:lvlJc w:val="right"/>
      <w:pPr>
        <w:ind w:left="6521" w:hanging="180"/>
      </w:pPr>
    </w:lvl>
  </w:abstractNum>
  <w:abstractNum w:abstractNumId="20" w15:restartNumberingAfterBreak="0">
    <w:nsid w:val="46DD5C12"/>
    <w:multiLevelType w:val="multilevel"/>
    <w:tmpl w:val="20F2356A"/>
    <w:numStyleLink w:val="Appendix"/>
  </w:abstractNum>
  <w:abstractNum w:abstractNumId="21" w15:restartNumberingAfterBreak="0">
    <w:nsid w:val="476E7879"/>
    <w:multiLevelType w:val="hybridMultilevel"/>
    <w:tmpl w:val="29B8C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C692BEA"/>
    <w:multiLevelType w:val="hybridMultilevel"/>
    <w:tmpl w:val="E4B826A4"/>
    <w:lvl w:ilvl="0" w:tplc="FFF4C670">
      <w:numFmt w:val="bullet"/>
      <w:pStyle w:val="Dotpointlis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8E64F1"/>
    <w:multiLevelType w:val="hybridMultilevel"/>
    <w:tmpl w:val="2744DADA"/>
    <w:lvl w:ilvl="0" w:tplc="5D0C19E8">
      <w:start w:val="1"/>
      <w:numFmt w:val="lowerLetter"/>
      <w:lvlText w:val="%1."/>
      <w:lvlJc w:val="left"/>
      <w:pPr>
        <w:ind w:left="720" w:hanging="360"/>
      </w:pPr>
      <w:rPr>
        <w:rFonts w:hint="default"/>
        <w:b w:val="0"/>
        <w:i w:val="0"/>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6107D7"/>
    <w:multiLevelType w:val="hybridMultilevel"/>
    <w:tmpl w:val="3F7CC30C"/>
    <w:lvl w:ilvl="0" w:tplc="0C09001B">
      <w:start w:val="1"/>
      <w:numFmt w:val="lowerRoman"/>
      <w:lvlText w:val="%1."/>
      <w:lvlJc w:val="right"/>
      <w:pPr>
        <w:ind w:left="720" w:hanging="360"/>
      </w:pPr>
    </w:lvl>
    <w:lvl w:ilvl="1" w:tplc="41108ED0">
      <w:start w:val="1"/>
      <w:numFmt w:val="lowerLetter"/>
      <w:lvlText w:val="%2."/>
      <w:lvlJc w:val="left"/>
      <w:pPr>
        <w:ind w:left="1440" w:hanging="360"/>
      </w:pPr>
      <w:rPr>
        <w:color w:val="00B05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C80E04"/>
    <w:multiLevelType w:val="hybridMultilevel"/>
    <w:tmpl w:val="D6086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9" w15:restartNumberingAfterBreak="0">
    <w:nsid w:val="580A3EEB"/>
    <w:multiLevelType w:val="hybridMultilevel"/>
    <w:tmpl w:val="79CC1DE8"/>
    <w:lvl w:ilvl="0" w:tplc="C6F4F3EE">
      <w:start w:val="1"/>
      <w:numFmt w:val="lowerLetter"/>
      <w:lvlText w:val="%1."/>
      <w:lvlJc w:val="left"/>
      <w:pPr>
        <w:ind w:left="720" w:hanging="360"/>
      </w:pPr>
      <w:rPr>
        <w:rFonts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307ADA"/>
    <w:multiLevelType w:val="hybridMultilevel"/>
    <w:tmpl w:val="7C344536"/>
    <w:lvl w:ilvl="0" w:tplc="5F98AB00">
      <w:start w:val="1"/>
      <w:numFmt w:val="bullet"/>
      <w:lvlText w:val="-"/>
      <w:lvlJc w:val="left"/>
      <w:pPr>
        <w:ind w:left="360" w:hanging="360"/>
      </w:pPr>
      <w:rPr>
        <w:rFonts w:ascii="Courier New" w:hAnsi="Courier New" w:hint="default"/>
        <w:sz w:val="18"/>
        <w:szCs w:val="1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AA12966"/>
    <w:multiLevelType w:val="multilevel"/>
    <w:tmpl w:val="F488C4B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B8C57A7"/>
    <w:multiLevelType w:val="hybridMultilevel"/>
    <w:tmpl w:val="AE86B982"/>
    <w:lvl w:ilvl="0" w:tplc="0CAEC73A">
      <w:start w:val="1"/>
      <w:numFmt w:val="bullet"/>
      <w:lvlText w:val="­"/>
      <w:lvlJc w:val="left"/>
      <w:pPr>
        <w:ind w:left="720" w:hanging="360"/>
      </w:pPr>
      <w:rPr>
        <w:rFonts w:ascii="Courier New" w:hAnsi="Courier New" w:hint="default"/>
        <w:b w:val="0"/>
        <w:i w:val="0"/>
        <w:sz w:val="20"/>
        <w:szCs w:val="20"/>
      </w:rPr>
    </w:lvl>
    <w:lvl w:ilvl="1" w:tplc="0CAEC73A">
      <w:start w:val="1"/>
      <w:numFmt w:val="bullet"/>
      <w:lvlText w:val="­"/>
      <w:lvlJc w:val="left"/>
      <w:pPr>
        <w:ind w:left="1440" w:hanging="360"/>
      </w:pPr>
      <w:rPr>
        <w:rFonts w:ascii="Courier New" w:hAnsi="Courier New" w:hint="default"/>
        <w:sz w:val="20"/>
        <w:szCs w:val="20"/>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5" w15:restartNumberingAfterBreak="0">
    <w:nsid w:val="5FF2220C"/>
    <w:multiLevelType w:val="hybridMultilevel"/>
    <w:tmpl w:val="254AF75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20116C9"/>
    <w:multiLevelType w:val="hybridMultilevel"/>
    <w:tmpl w:val="8F4E13AA"/>
    <w:lvl w:ilvl="0" w:tplc="0C09001B">
      <w:start w:val="1"/>
      <w:numFmt w:val="lowerRoman"/>
      <w:lvlText w:val="%1."/>
      <w:lvlJc w:val="right"/>
      <w:pPr>
        <w:ind w:left="2181" w:hanging="360"/>
      </w:pPr>
    </w:lvl>
    <w:lvl w:ilvl="1" w:tplc="0C090019" w:tentative="1">
      <w:start w:val="1"/>
      <w:numFmt w:val="lowerLetter"/>
      <w:lvlText w:val="%2."/>
      <w:lvlJc w:val="left"/>
      <w:pPr>
        <w:ind w:left="2901" w:hanging="360"/>
      </w:pPr>
    </w:lvl>
    <w:lvl w:ilvl="2" w:tplc="0C09001B" w:tentative="1">
      <w:start w:val="1"/>
      <w:numFmt w:val="lowerRoman"/>
      <w:lvlText w:val="%3."/>
      <w:lvlJc w:val="right"/>
      <w:pPr>
        <w:ind w:left="3621" w:hanging="180"/>
      </w:pPr>
    </w:lvl>
    <w:lvl w:ilvl="3" w:tplc="0C09000F" w:tentative="1">
      <w:start w:val="1"/>
      <w:numFmt w:val="decimal"/>
      <w:lvlText w:val="%4."/>
      <w:lvlJc w:val="left"/>
      <w:pPr>
        <w:ind w:left="4341" w:hanging="360"/>
      </w:pPr>
    </w:lvl>
    <w:lvl w:ilvl="4" w:tplc="0C090019" w:tentative="1">
      <w:start w:val="1"/>
      <w:numFmt w:val="lowerLetter"/>
      <w:lvlText w:val="%5."/>
      <w:lvlJc w:val="left"/>
      <w:pPr>
        <w:ind w:left="5061" w:hanging="360"/>
      </w:pPr>
    </w:lvl>
    <w:lvl w:ilvl="5" w:tplc="0C09001B" w:tentative="1">
      <w:start w:val="1"/>
      <w:numFmt w:val="lowerRoman"/>
      <w:lvlText w:val="%6."/>
      <w:lvlJc w:val="right"/>
      <w:pPr>
        <w:ind w:left="5781" w:hanging="180"/>
      </w:pPr>
    </w:lvl>
    <w:lvl w:ilvl="6" w:tplc="0C09000F" w:tentative="1">
      <w:start w:val="1"/>
      <w:numFmt w:val="decimal"/>
      <w:lvlText w:val="%7."/>
      <w:lvlJc w:val="left"/>
      <w:pPr>
        <w:ind w:left="6501" w:hanging="360"/>
      </w:pPr>
    </w:lvl>
    <w:lvl w:ilvl="7" w:tplc="0C090019" w:tentative="1">
      <w:start w:val="1"/>
      <w:numFmt w:val="lowerLetter"/>
      <w:lvlText w:val="%8."/>
      <w:lvlJc w:val="left"/>
      <w:pPr>
        <w:ind w:left="7221" w:hanging="360"/>
      </w:pPr>
    </w:lvl>
    <w:lvl w:ilvl="8" w:tplc="0C09001B" w:tentative="1">
      <w:start w:val="1"/>
      <w:numFmt w:val="lowerRoman"/>
      <w:lvlText w:val="%9."/>
      <w:lvlJc w:val="right"/>
      <w:pPr>
        <w:ind w:left="7941" w:hanging="180"/>
      </w:pPr>
    </w:lvl>
  </w:abstractNum>
  <w:abstractNum w:abstractNumId="37" w15:restartNumberingAfterBreak="0">
    <w:nsid w:val="65733E45"/>
    <w:multiLevelType w:val="hybridMultilevel"/>
    <w:tmpl w:val="3456113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9D6F95"/>
    <w:multiLevelType w:val="hybridMultilevel"/>
    <w:tmpl w:val="FAD081DC"/>
    <w:lvl w:ilvl="0" w:tplc="52947DB8">
      <w:start w:val="1"/>
      <w:numFmt w:val="bullet"/>
      <w:lvlText w:val=""/>
      <w:lvlJc w:val="left"/>
      <w:pPr>
        <w:ind w:left="360" w:hanging="360"/>
      </w:pPr>
      <w:rPr>
        <w:rFonts w:ascii="Symbol" w:hAnsi="Symbol"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A53BDE"/>
    <w:multiLevelType w:val="hybridMultilevel"/>
    <w:tmpl w:val="09F67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9C503B"/>
    <w:multiLevelType w:val="hybridMultilevel"/>
    <w:tmpl w:val="3738AB78"/>
    <w:lvl w:ilvl="0" w:tplc="0E424AC4">
      <w:start w:val="1"/>
      <w:numFmt w:val="lowerLetter"/>
      <w:lvlText w:val="%1."/>
      <w:lvlJc w:val="left"/>
      <w:pPr>
        <w:ind w:left="360" w:hanging="360"/>
      </w:pPr>
      <w:rPr>
        <w:rFonts w:hint="default"/>
        <w:b w:val="0"/>
        <w:i w:val="0"/>
        <w:color w:val="auto"/>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41" w15:restartNumberingAfterBreak="0">
    <w:nsid w:val="73B96322"/>
    <w:multiLevelType w:val="hybridMultilevel"/>
    <w:tmpl w:val="26B2CE9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51D265F"/>
    <w:multiLevelType w:val="hybridMultilevel"/>
    <w:tmpl w:val="BF6E7DF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5D12D47"/>
    <w:multiLevelType w:val="hybridMultilevel"/>
    <w:tmpl w:val="5CC0C5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7C05EA0"/>
    <w:multiLevelType w:val="hybridMultilevel"/>
    <w:tmpl w:val="BFACE4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202B38"/>
    <w:multiLevelType w:val="hybridMultilevel"/>
    <w:tmpl w:val="08D07E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AFD07AD"/>
    <w:multiLevelType w:val="hybridMultilevel"/>
    <w:tmpl w:val="37FAD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F802340"/>
    <w:multiLevelType w:val="hybridMultilevel"/>
    <w:tmpl w:val="0AFCC5F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198276100">
    <w:abstractNumId w:val="22"/>
  </w:num>
  <w:num w:numId="2" w16cid:durableId="1259174666">
    <w:abstractNumId w:val="3"/>
  </w:num>
  <w:num w:numId="3" w16cid:durableId="1170826110">
    <w:abstractNumId w:val="31"/>
    <w:lvlOverride w:ilvl="0">
      <w:lvl w:ilvl="0">
        <w:start w:val="1"/>
        <w:numFmt w:val="bullet"/>
        <w:pStyle w:val="ListBullet"/>
        <w:lvlText w:val=""/>
        <w:lvlJc w:val="left"/>
        <w:pPr>
          <w:ind w:left="425" w:hanging="425"/>
        </w:pPr>
        <w:rPr>
          <w:rFonts w:ascii="Symbol" w:hAnsi="Symbol" w:hint="default"/>
          <w:color w:val="auto"/>
        </w:rPr>
      </w:lvl>
    </w:lvlOverride>
    <w:lvlOverride w:ilvl="1">
      <w:lvl w:ilvl="1">
        <w:start w:val="1"/>
        <w:numFmt w:val="bullet"/>
        <w:pStyle w:val="ListBullet2"/>
        <w:lvlText w:val=""/>
        <w:lvlJc w:val="left"/>
        <w:pPr>
          <w:ind w:left="851" w:hanging="426"/>
        </w:pPr>
        <w:rPr>
          <w:rFonts w:ascii="Symbol" w:hAnsi="Symbol" w:hint="default"/>
          <w:color w:val="auto"/>
        </w:rPr>
      </w:lvl>
    </w:lvlOverride>
  </w:num>
  <w:num w:numId="4" w16cid:durableId="1732188676">
    <w:abstractNumId w:val="33"/>
  </w:num>
  <w:num w:numId="5" w16cid:durableId="1983534220">
    <w:abstractNumId w:val="9"/>
  </w:num>
  <w:num w:numId="6" w16cid:durableId="408581096">
    <w:abstractNumId w:val="13"/>
  </w:num>
  <w:num w:numId="7" w16cid:durableId="121191821">
    <w:abstractNumId w:val="28"/>
  </w:num>
  <w:num w:numId="8" w16cid:durableId="932201420">
    <w:abstractNumId w:val="8"/>
  </w:num>
  <w:num w:numId="9" w16cid:durableId="59987901">
    <w:abstractNumId w:val="23"/>
  </w:num>
  <w:num w:numId="10" w16cid:durableId="1795321833">
    <w:abstractNumId w:val="24"/>
  </w:num>
  <w:num w:numId="11" w16cid:durableId="1193112784">
    <w:abstractNumId w:val="12"/>
  </w:num>
  <w:num w:numId="12" w16cid:durableId="1870795808">
    <w:abstractNumId w:val="20"/>
  </w:num>
  <w:num w:numId="13" w16cid:durableId="2139685692">
    <w:abstractNumId w:val="6"/>
  </w:num>
  <w:num w:numId="14" w16cid:durableId="1170413240">
    <w:abstractNumId w:val="34"/>
  </w:num>
  <w:num w:numId="15" w16cid:durableId="567769540">
    <w:abstractNumId w:val="38"/>
  </w:num>
  <w:num w:numId="16" w16cid:durableId="222451132">
    <w:abstractNumId w:val="32"/>
  </w:num>
  <w:num w:numId="17" w16cid:durableId="1428841389">
    <w:abstractNumId w:val="27"/>
  </w:num>
  <w:num w:numId="18" w16cid:durableId="1997494013">
    <w:abstractNumId w:val="40"/>
  </w:num>
  <w:num w:numId="19" w16cid:durableId="1749812036">
    <w:abstractNumId w:val="15"/>
  </w:num>
  <w:num w:numId="20" w16cid:durableId="1408650782">
    <w:abstractNumId w:val="46"/>
  </w:num>
  <w:num w:numId="21" w16cid:durableId="1911966442">
    <w:abstractNumId w:val="39"/>
  </w:num>
  <w:num w:numId="22" w16cid:durableId="81220609">
    <w:abstractNumId w:val="16"/>
  </w:num>
  <w:num w:numId="23" w16cid:durableId="1014769456">
    <w:abstractNumId w:val="35"/>
  </w:num>
  <w:num w:numId="24" w16cid:durableId="1768620607">
    <w:abstractNumId w:val="42"/>
  </w:num>
  <w:num w:numId="25" w16cid:durableId="1022590936">
    <w:abstractNumId w:val="45"/>
  </w:num>
  <w:num w:numId="26" w16cid:durableId="881598202">
    <w:abstractNumId w:val="37"/>
  </w:num>
  <w:num w:numId="27" w16cid:durableId="1282541392">
    <w:abstractNumId w:val="19"/>
  </w:num>
  <w:num w:numId="28" w16cid:durableId="2007782641">
    <w:abstractNumId w:val="29"/>
  </w:num>
  <w:num w:numId="29" w16cid:durableId="1547526350">
    <w:abstractNumId w:val="18"/>
  </w:num>
  <w:num w:numId="30" w16cid:durableId="998658888">
    <w:abstractNumId w:val="25"/>
  </w:num>
  <w:num w:numId="31" w16cid:durableId="1435636113">
    <w:abstractNumId w:val="14"/>
  </w:num>
  <w:num w:numId="32" w16cid:durableId="1296331150">
    <w:abstractNumId w:val="4"/>
  </w:num>
  <w:num w:numId="33" w16cid:durableId="335886767">
    <w:abstractNumId w:val="11"/>
  </w:num>
  <w:num w:numId="34" w16cid:durableId="1113784798">
    <w:abstractNumId w:val="5"/>
  </w:num>
  <w:num w:numId="35" w16cid:durableId="838010036">
    <w:abstractNumId w:val="2"/>
  </w:num>
  <w:num w:numId="36" w16cid:durableId="1598100368">
    <w:abstractNumId w:val="41"/>
  </w:num>
  <w:num w:numId="37" w16cid:durableId="773672438">
    <w:abstractNumId w:val="44"/>
  </w:num>
  <w:num w:numId="38" w16cid:durableId="1280839116">
    <w:abstractNumId w:val="0"/>
  </w:num>
  <w:num w:numId="39" w16cid:durableId="2010674824">
    <w:abstractNumId w:val="1"/>
  </w:num>
  <w:num w:numId="40" w16cid:durableId="2075203649">
    <w:abstractNumId w:val="43"/>
  </w:num>
  <w:num w:numId="41" w16cid:durableId="480540954">
    <w:abstractNumId w:val="36"/>
  </w:num>
  <w:num w:numId="42" w16cid:durableId="1441222829">
    <w:abstractNumId w:val="7"/>
  </w:num>
  <w:num w:numId="43" w16cid:durableId="1069882356">
    <w:abstractNumId w:val="10"/>
  </w:num>
  <w:num w:numId="44" w16cid:durableId="899245054">
    <w:abstractNumId w:val="30"/>
  </w:num>
  <w:num w:numId="45" w16cid:durableId="221790851">
    <w:abstractNumId w:val="21"/>
  </w:num>
  <w:num w:numId="46" w16cid:durableId="1453397722">
    <w:abstractNumId w:val="31"/>
  </w:num>
  <w:num w:numId="47" w16cid:durableId="44109850">
    <w:abstractNumId w:val="47"/>
  </w:num>
  <w:num w:numId="48" w16cid:durableId="1727797281">
    <w:abstractNumId w:val="26"/>
  </w:num>
  <w:num w:numId="49" w16cid:durableId="2116243651">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858D13D-904F-4998-ACE2-49AB07F6F752}"/>
    <w:docVar w:name="dgnword-eventsink" w:val="581438064"/>
  </w:docVars>
  <w:rsids>
    <w:rsidRoot w:val="00F91CBC"/>
    <w:rsid w:val="00001932"/>
    <w:rsid w:val="00003F15"/>
    <w:rsid w:val="00004694"/>
    <w:rsid w:val="00005449"/>
    <w:rsid w:val="00005CFD"/>
    <w:rsid w:val="00005E24"/>
    <w:rsid w:val="00006359"/>
    <w:rsid w:val="000065A0"/>
    <w:rsid w:val="0000707E"/>
    <w:rsid w:val="000073E5"/>
    <w:rsid w:val="00007529"/>
    <w:rsid w:val="0000797E"/>
    <w:rsid w:val="000115F1"/>
    <w:rsid w:val="000121E5"/>
    <w:rsid w:val="000129C7"/>
    <w:rsid w:val="00013A72"/>
    <w:rsid w:val="00013B50"/>
    <w:rsid w:val="0001498D"/>
    <w:rsid w:val="00014A3A"/>
    <w:rsid w:val="00014FD4"/>
    <w:rsid w:val="00015BAA"/>
    <w:rsid w:val="0001719C"/>
    <w:rsid w:val="00017B44"/>
    <w:rsid w:val="0002240C"/>
    <w:rsid w:val="00025369"/>
    <w:rsid w:val="000257CE"/>
    <w:rsid w:val="00025806"/>
    <w:rsid w:val="00026718"/>
    <w:rsid w:val="000274A3"/>
    <w:rsid w:val="00027B66"/>
    <w:rsid w:val="000302C3"/>
    <w:rsid w:val="00030528"/>
    <w:rsid w:val="000327E7"/>
    <w:rsid w:val="00032BAC"/>
    <w:rsid w:val="00035FBB"/>
    <w:rsid w:val="00036ED3"/>
    <w:rsid w:val="000414FE"/>
    <w:rsid w:val="00041C9D"/>
    <w:rsid w:val="0004420B"/>
    <w:rsid w:val="00044D46"/>
    <w:rsid w:val="00050D92"/>
    <w:rsid w:val="000554B4"/>
    <w:rsid w:val="000564CC"/>
    <w:rsid w:val="000602CD"/>
    <w:rsid w:val="00060822"/>
    <w:rsid w:val="000613EE"/>
    <w:rsid w:val="000623A5"/>
    <w:rsid w:val="00063379"/>
    <w:rsid w:val="00063915"/>
    <w:rsid w:val="00063ABA"/>
    <w:rsid w:val="0006498F"/>
    <w:rsid w:val="0006627F"/>
    <w:rsid w:val="00070EFA"/>
    <w:rsid w:val="00071033"/>
    <w:rsid w:val="000733E1"/>
    <w:rsid w:val="0007493F"/>
    <w:rsid w:val="0007500C"/>
    <w:rsid w:val="000761D6"/>
    <w:rsid w:val="0007668B"/>
    <w:rsid w:val="000779BA"/>
    <w:rsid w:val="000814E7"/>
    <w:rsid w:val="00081C42"/>
    <w:rsid w:val="00082BF1"/>
    <w:rsid w:val="000837DD"/>
    <w:rsid w:val="00085629"/>
    <w:rsid w:val="00092C9F"/>
    <w:rsid w:val="00093DF1"/>
    <w:rsid w:val="00096331"/>
    <w:rsid w:val="00096ECF"/>
    <w:rsid w:val="000A037A"/>
    <w:rsid w:val="000A090E"/>
    <w:rsid w:val="000A22FE"/>
    <w:rsid w:val="000A303A"/>
    <w:rsid w:val="000A385B"/>
    <w:rsid w:val="000A54C0"/>
    <w:rsid w:val="000A56E1"/>
    <w:rsid w:val="000A6158"/>
    <w:rsid w:val="000A7252"/>
    <w:rsid w:val="000A7C45"/>
    <w:rsid w:val="000B1277"/>
    <w:rsid w:val="000B208A"/>
    <w:rsid w:val="000B4A95"/>
    <w:rsid w:val="000B5126"/>
    <w:rsid w:val="000B5642"/>
    <w:rsid w:val="000B6FDF"/>
    <w:rsid w:val="000B7804"/>
    <w:rsid w:val="000C3CF5"/>
    <w:rsid w:val="000C4905"/>
    <w:rsid w:val="000C5A1C"/>
    <w:rsid w:val="000C5CFA"/>
    <w:rsid w:val="000C695D"/>
    <w:rsid w:val="000C7733"/>
    <w:rsid w:val="000C77E4"/>
    <w:rsid w:val="000D125A"/>
    <w:rsid w:val="000D18B6"/>
    <w:rsid w:val="000D19EA"/>
    <w:rsid w:val="000D1D84"/>
    <w:rsid w:val="000D3833"/>
    <w:rsid w:val="000D5688"/>
    <w:rsid w:val="000D6169"/>
    <w:rsid w:val="000D622C"/>
    <w:rsid w:val="000E18F2"/>
    <w:rsid w:val="000E1E47"/>
    <w:rsid w:val="000E2241"/>
    <w:rsid w:val="000E33F4"/>
    <w:rsid w:val="000E59C7"/>
    <w:rsid w:val="000E6B29"/>
    <w:rsid w:val="000E6DDF"/>
    <w:rsid w:val="000E7285"/>
    <w:rsid w:val="000E7F80"/>
    <w:rsid w:val="000F18E8"/>
    <w:rsid w:val="000F388C"/>
    <w:rsid w:val="000F47C3"/>
    <w:rsid w:val="000F51FE"/>
    <w:rsid w:val="000F60F3"/>
    <w:rsid w:val="00100211"/>
    <w:rsid w:val="00104A18"/>
    <w:rsid w:val="00106552"/>
    <w:rsid w:val="0010727C"/>
    <w:rsid w:val="001112DA"/>
    <w:rsid w:val="00111A27"/>
    <w:rsid w:val="00112C69"/>
    <w:rsid w:val="00112D6E"/>
    <w:rsid w:val="00113A72"/>
    <w:rsid w:val="001174BF"/>
    <w:rsid w:val="00117FEA"/>
    <w:rsid w:val="00120945"/>
    <w:rsid w:val="00121F96"/>
    <w:rsid w:val="00122B9C"/>
    <w:rsid w:val="001252E6"/>
    <w:rsid w:val="001258CA"/>
    <w:rsid w:val="00125FF3"/>
    <w:rsid w:val="001265A4"/>
    <w:rsid w:val="00127A1D"/>
    <w:rsid w:val="00127A26"/>
    <w:rsid w:val="00130472"/>
    <w:rsid w:val="0013066E"/>
    <w:rsid w:val="00130F3C"/>
    <w:rsid w:val="00131809"/>
    <w:rsid w:val="001321AE"/>
    <w:rsid w:val="001339E9"/>
    <w:rsid w:val="00134B62"/>
    <w:rsid w:val="00135107"/>
    <w:rsid w:val="00135E5F"/>
    <w:rsid w:val="00136EBA"/>
    <w:rsid w:val="001370C5"/>
    <w:rsid w:val="001403F2"/>
    <w:rsid w:val="00141C31"/>
    <w:rsid w:val="001433A9"/>
    <w:rsid w:val="00143966"/>
    <w:rsid w:val="00145788"/>
    <w:rsid w:val="0014738F"/>
    <w:rsid w:val="00150C76"/>
    <w:rsid w:val="00153605"/>
    <w:rsid w:val="0015481D"/>
    <w:rsid w:val="00155035"/>
    <w:rsid w:val="001560E6"/>
    <w:rsid w:val="001569A9"/>
    <w:rsid w:val="00162B95"/>
    <w:rsid w:val="001635E9"/>
    <w:rsid w:val="00163B8B"/>
    <w:rsid w:val="001713BF"/>
    <w:rsid w:val="00171F49"/>
    <w:rsid w:val="001729F7"/>
    <w:rsid w:val="00173317"/>
    <w:rsid w:val="001748DE"/>
    <w:rsid w:val="0017540C"/>
    <w:rsid w:val="00175CA3"/>
    <w:rsid w:val="0017757F"/>
    <w:rsid w:val="00180818"/>
    <w:rsid w:val="00180BC6"/>
    <w:rsid w:val="00180BE2"/>
    <w:rsid w:val="00182490"/>
    <w:rsid w:val="00182F2A"/>
    <w:rsid w:val="00183D44"/>
    <w:rsid w:val="001842B1"/>
    <w:rsid w:val="00187D6F"/>
    <w:rsid w:val="0019126C"/>
    <w:rsid w:val="00192A51"/>
    <w:rsid w:val="00192BA6"/>
    <w:rsid w:val="00192E5D"/>
    <w:rsid w:val="0019381F"/>
    <w:rsid w:val="001950B0"/>
    <w:rsid w:val="001953E9"/>
    <w:rsid w:val="0019563A"/>
    <w:rsid w:val="0019586B"/>
    <w:rsid w:val="001959DA"/>
    <w:rsid w:val="001978D0"/>
    <w:rsid w:val="001A08E4"/>
    <w:rsid w:val="001A0C0E"/>
    <w:rsid w:val="001A47D3"/>
    <w:rsid w:val="001A47F8"/>
    <w:rsid w:val="001A58F5"/>
    <w:rsid w:val="001A5ED4"/>
    <w:rsid w:val="001A6DBB"/>
    <w:rsid w:val="001A7AB1"/>
    <w:rsid w:val="001B00F8"/>
    <w:rsid w:val="001B0AC4"/>
    <w:rsid w:val="001B1BEF"/>
    <w:rsid w:val="001B6D17"/>
    <w:rsid w:val="001C053E"/>
    <w:rsid w:val="001C1ACF"/>
    <w:rsid w:val="001C44CA"/>
    <w:rsid w:val="001C4689"/>
    <w:rsid w:val="001C6952"/>
    <w:rsid w:val="001C7330"/>
    <w:rsid w:val="001D1E91"/>
    <w:rsid w:val="001D28E9"/>
    <w:rsid w:val="001D3369"/>
    <w:rsid w:val="001D33A0"/>
    <w:rsid w:val="001D33D4"/>
    <w:rsid w:val="001D3509"/>
    <w:rsid w:val="001D419D"/>
    <w:rsid w:val="001D6C20"/>
    <w:rsid w:val="001D781F"/>
    <w:rsid w:val="001E078D"/>
    <w:rsid w:val="001E136A"/>
    <w:rsid w:val="001E1B5B"/>
    <w:rsid w:val="001E1D16"/>
    <w:rsid w:val="001E29AF"/>
    <w:rsid w:val="001E3D6B"/>
    <w:rsid w:val="001E4081"/>
    <w:rsid w:val="001E4626"/>
    <w:rsid w:val="001E51AF"/>
    <w:rsid w:val="001E63F0"/>
    <w:rsid w:val="001E6592"/>
    <w:rsid w:val="001E6D3D"/>
    <w:rsid w:val="001E6FCA"/>
    <w:rsid w:val="001E78E6"/>
    <w:rsid w:val="001F04BC"/>
    <w:rsid w:val="001F241C"/>
    <w:rsid w:val="001F4202"/>
    <w:rsid w:val="001F4748"/>
    <w:rsid w:val="00202060"/>
    <w:rsid w:val="002029E9"/>
    <w:rsid w:val="00203A31"/>
    <w:rsid w:val="002055C3"/>
    <w:rsid w:val="00205D3A"/>
    <w:rsid w:val="002070B7"/>
    <w:rsid w:val="00210D4C"/>
    <w:rsid w:val="002111A0"/>
    <w:rsid w:val="00214A98"/>
    <w:rsid w:val="002164E7"/>
    <w:rsid w:val="00217513"/>
    <w:rsid w:val="00217BE6"/>
    <w:rsid w:val="00220282"/>
    <w:rsid w:val="0022056F"/>
    <w:rsid w:val="00222203"/>
    <w:rsid w:val="00222C5A"/>
    <w:rsid w:val="00222C91"/>
    <w:rsid w:val="00222E58"/>
    <w:rsid w:val="00225775"/>
    <w:rsid w:val="00230CE2"/>
    <w:rsid w:val="00240228"/>
    <w:rsid w:val="00240D17"/>
    <w:rsid w:val="00240EB0"/>
    <w:rsid w:val="00241537"/>
    <w:rsid w:val="00242980"/>
    <w:rsid w:val="0024411E"/>
    <w:rsid w:val="00250ED3"/>
    <w:rsid w:val="002531DD"/>
    <w:rsid w:val="002551C3"/>
    <w:rsid w:val="00256087"/>
    <w:rsid w:val="002561DC"/>
    <w:rsid w:val="00256B4B"/>
    <w:rsid w:val="00256C0C"/>
    <w:rsid w:val="002600E7"/>
    <w:rsid w:val="002624D9"/>
    <w:rsid w:val="00262814"/>
    <w:rsid w:val="002640DD"/>
    <w:rsid w:val="00264F98"/>
    <w:rsid w:val="002653DD"/>
    <w:rsid w:val="002664E1"/>
    <w:rsid w:val="00270319"/>
    <w:rsid w:val="0027095F"/>
    <w:rsid w:val="002712E5"/>
    <w:rsid w:val="0027164F"/>
    <w:rsid w:val="0027246D"/>
    <w:rsid w:val="00276C59"/>
    <w:rsid w:val="0027775D"/>
    <w:rsid w:val="0028246E"/>
    <w:rsid w:val="00282C4F"/>
    <w:rsid w:val="00283350"/>
    <w:rsid w:val="00284F0C"/>
    <w:rsid w:val="002852BF"/>
    <w:rsid w:val="00286275"/>
    <w:rsid w:val="00287494"/>
    <w:rsid w:val="0029067A"/>
    <w:rsid w:val="0029126A"/>
    <w:rsid w:val="0029151A"/>
    <w:rsid w:val="00291526"/>
    <w:rsid w:val="002934EF"/>
    <w:rsid w:val="00297447"/>
    <w:rsid w:val="0029774B"/>
    <w:rsid w:val="002A0C3E"/>
    <w:rsid w:val="002A17F4"/>
    <w:rsid w:val="002A2015"/>
    <w:rsid w:val="002A2245"/>
    <w:rsid w:val="002A2FB7"/>
    <w:rsid w:val="002A4BC0"/>
    <w:rsid w:val="002A533C"/>
    <w:rsid w:val="002A6671"/>
    <w:rsid w:val="002B063F"/>
    <w:rsid w:val="002B08FE"/>
    <w:rsid w:val="002B201F"/>
    <w:rsid w:val="002B4676"/>
    <w:rsid w:val="002B72EA"/>
    <w:rsid w:val="002C1C6A"/>
    <w:rsid w:val="002C23D0"/>
    <w:rsid w:val="002C38AF"/>
    <w:rsid w:val="002C436D"/>
    <w:rsid w:val="002C7B71"/>
    <w:rsid w:val="002D0547"/>
    <w:rsid w:val="002D178F"/>
    <w:rsid w:val="002D2669"/>
    <w:rsid w:val="002D3259"/>
    <w:rsid w:val="002D49F4"/>
    <w:rsid w:val="002D5504"/>
    <w:rsid w:val="002D64E4"/>
    <w:rsid w:val="002D6ABA"/>
    <w:rsid w:val="002D6B13"/>
    <w:rsid w:val="002E1B30"/>
    <w:rsid w:val="002E52A8"/>
    <w:rsid w:val="002E68D1"/>
    <w:rsid w:val="002E7F14"/>
    <w:rsid w:val="002E7F4E"/>
    <w:rsid w:val="002F197E"/>
    <w:rsid w:val="002F212E"/>
    <w:rsid w:val="002F4684"/>
    <w:rsid w:val="002F47A2"/>
    <w:rsid w:val="002F5DAA"/>
    <w:rsid w:val="002F79EE"/>
    <w:rsid w:val="003015D8"/>
    <w:rsid w:val="0030343B"/>
    <w:rsid w:val="003060BE"/>
    <w:rsid w:val="003067B0"/>
    <w:rsid w:val="003075FD"/>
    <w:rsid w:val="003104BE"/>
    <w:rsid w:val="003119CD"/>
    <w:rsid w:val="00311C74"/>
    <w:rsid w:val="00312F66"/>
    <w:rsid w:val="00313877"/>
    <w:rsid w:val="00313974"/>
    <w:rsid w:val="00313BA3"/>
    <w:rsid w:val="00314D4A"/>
    <w:rsid w:val="003155B1"/>
    <w:rsid w:val="00316233"/>
    <w:rsid w:val="0031623D"/>
    <w:rsid w:val="00316B44"/>
    <w:rsid w:val="00316BC0"/>
    <w:rsid w:val="0031723C"/>
    <w:rsid w:val="00317DC5"/>
    <w:rsid w:val="00320716"/>
    <w:rsid w:val="003209CD"/>
    <w:rsid w:val="00322E11"/>
    <w:rsid w:val="003235C8"/>
    <w:rsid w:val="00323750"/>
    <w:rsid w:val="00324ABD"/>
    <w:rsid w:val="00324B4E"/>
    <w:rsid w:val="00324B76"/>
    <w:rsid w:val="003259BC"/>
    <w:rsid w:val="00326529"/>
    <w:rsid w:val="003271F8"/>
    <w:rsid w:val="00327A90"/>
    <w:rsid w:val="00332E83"/>
    <w:rsid w:val="0033338F"/>
    <w:rsid w:val="00335DDE"/>
    <w:rsid w:val="003363A0"/>
    <w:rsid w:val="00340233"/>
    <w:rsid w:val="0034092C"/>
    <w:rsid w:val="00340BBF"/>
    <w:rsid w:val="003419B2"/>
    <w:rsid w:val="00342688"/>
    <w:rsid w:val="00344422"/>
    <w:rsid w:val="0034666C"/>
    <w:rsid w:val="0034765F"/>
    <w:rsid w:val="00350033"/>
    <w:rsid w:val="00350341"/>
    <w:rsid w:val="003522BA"/>
    <w:rsid w:val="00352E32"/>
    <w:rsid w:val="00354604"/>
    <w:rsid w:val="00354F85"/>
    <w:rsid w:val="003558EE"/>
    <w:rsid w:val="003605C4"/>
    <w:rsid w:val="00361325"/>
    <w:rsid w:val="00361718"/>
    <w:rsid w:val="00362E01"/>
    <w:rsid w:val="00363A61"/>
    <w:rsid w:val="00364151"/>
    <w:rsid w:val="00365AD4"/>
    <w:rsid w:val="0036612E"/>
    <w:rsid w:val="00367223"/>
    <w:rsid w:val="00370DE1"/>
    <w:rsid w:val="00371328"/>
    <w:rsid w:val="00371435"/>
    <w:rsid w:val="00372BBE"/>
    <w:rsid w:val="00373DB5"/>
    <w:rsid w:val="003740F7"/>
    <w:rsid w:val="00375DF6"/>
    <w:rsid w:val="00376F7C"/>
    <w:rsid w:val="00381C47"/>
    <w:rsid w:val="00382FD8"/>
    <w:rsid w:val="0038700A"/>
    <w:rsid w:val="00387E27"/>
    <w:rsid w:val="00391039"/>
    <w:rsid w:val="00393A85"/>
    <w:rsid w:val="00393C5B"/>
    <w:rsid w:val="00395E1C"/>
    <w:rsid w:val="003A0181"/>
    <w:rsid w:val="003A1CC6"/>
    <w:rsid w:val="003A4793"/>
    <w:rsid w:val="003A6C8A"/>
    <w:rsid w:val="003A7546"/>
    <w:rsid w:val="003A7CD3"/>
    <w:rsid w:val="003B1B79"/>
    <w:rsid w:val="003B376F"/>
    <w:rsid w:val="003B518A"/>
    <w:rsid w:val="003B5C65"/>
    <w:rsid w:val="003B5EDC"/>
    <w:rsid w:val="003B6385"/>
    <w:rsid w:val="003B7E8C"/>
    <w:rsid w:val="003B7FFC"/>
    <w:rsid w:val="003C2B5B"/>
    <w:rsid w:val="003C383A"/>
    <w:rsid w:val="003C3A39"/>
    <w:rsid w:val="003C49B3"/>
    <w:rsid w:val="003C5E1F"/>
    <w:rsid w:val="003D0AB7"/>
    <w:rsid w:val="003D18F4"/>
    <w:rsid w:val="003D191C"/>
    <w:rsid w:val="003D3BF0"/>
    <w:rsid w:val="003D3C09"/>
    <w:rsid w:val="003D4A0F"/>
    <w:rsid w:val="003D5026"/>
    <w:rsid w:val="003D5645"/>
    <w:rsid w:val="003D57B4"/>
    <w:rsid w:val="003D6330"/>
    <w:rsid w:val="003D75CE"/>
    <w:rsid w:val="003D7DF3"/>
    <w:rsid w:val="003D7F2D"/>
    <w:rsid w:val="003E0DBA"/>
    <w:rsid w:val="003E1563"/>
    <w:rsid w:val="003E2824"/>
    <w:rsid w:val="003E4FC6"/>
    <w:rsid w:val="003E53CF"/>
    <w:rsid w:val="003E65F8"/>
    <w:rsid w:val="003E66EC"/>
    <w:rsid w:val="003E6B38"/>
    <w:rsid w:val="003E6FFD"/>
    <w:rsid w:val="003F0670"/>
    <w:rsid w:val="003F2D20"/>
    <w:rsid w:val="003F2F9B"/>
    <w:rsid w:val="003F3947"/>
    <w:rsid w:val="003F4973"/>
    <w:rsid w:val="00400997"/>
    <w:rsid w:val="00400B1F"/>
    <w:rsid w:val="00400CFC"/>
    <w:rsid w:val="00403103"/>
    <w:rsid w:val="004033C0"/>
    <w:rsid w:val="00403B9A"/>
    <w:rsid w:val="00411A3B"/>
    <w:rsid w:val="00411FA9"/>
    <w:rsid w:val="00412517"/>
    <w:rsid w:val="004136DA"/>
    <w:rsid w:val="004145CE"/>
    <w:rsid w:val="00416113"/>
    <w:rsid w:val="00416C02"/>
    <w:rsid w:val="0042045B"/>
    <w:rsid w:val="00423298"/>
    <w:rsid w:val="00424BEA"/>
    <w:rsid w:val="00431F15"/>
    <w:rsid w:val="00434227"/>
    <w:rsid w:val="0043619D"/>
    <w:rsid w:val="00436BE2"/>
    <w:rsid w:val="00437483"/>
    <w:rsid w:val="0043767E"/>
    <w:rsid w:val="00437E56"/>
    <w:rsid w:val="00437FFA"/>
    <w:rsid w:val="00440205"/>
    <w:rsid w:val="004419CA"/>
    <w:rsid w:val="00441D67"/>
    <w:rsid w:val="00442B7C"/>
    <w:rsid w:val="00443E65"/>
    <w:rsid w:val="004445A0"/>
    <w:rsid w:val="00444871"/>
    <w:rsid w:val="00444BAB"/>
    <w:rsid w:val="00444DEF"/>
    <w:rsid w:val="00450129"/>
    <w:rsid w:val="00451EAA"/>
    <w:rsid w:val="0045210C"/>
    <w:rsid w:val="00453139"/>
    <w:rsid w:val="00453625"/>
    <w:rsid w:val="0045438A"/>
    <w:rsid w:val="00454596"/>
    <w:rsid w:val="00454844"/>
    <w:rsid w:val="00454B96"/>
    <w:rsid w:val="00461EC0"/>
    <w:rsid w:val="0046639E"/>
    <w:rsid w:val="0046746C"/>
    <w:rsid w:val="00467A72"/>
    <w:rsid w:val="00470237"/>
    <w:rsid w:val="00471429"/>
    <w:rsid w:val="00472D38"/>
    <w:rsid w:val="00474149"/>
    <w:rsid w:val="0047466D"/>
    <w:rsid w:val="00475AF3"/>
    <w:rsid w:val="00475B43"/>
    <w:rsid w:val="00477994"/>
    <w:rsid w:val="00477C3A"/>
    <w:rsid w:val="00480012"/>
    <w:rsid w:val="00480CC4"/>
    <w:rsid w:val="00480FF8"/>
    <w:rsid w:val="004815DB"/>
    <w:rsid w:val="004816AC"/>
    <w:rsid w:val="004820FE"/>
    <w:rsid w:val="00482449"/>
    <w:rsid w:val="004841E9"/>
    <w:rsid w:val="00484D3B"/>
    <w:rsid w:val="00485961"/>
    <w:rsid w:val="00485C90"/>
    <w:rsid w:val="004872E8"/>
    <w:rsid w:val="004879C1"/>
    <w:rsid w:val="0049186C"/>
    <w:rsid w:val="00491954"/>
    <w:rsid w:val="00491C6C"/>
    <w:rsid w:val="00495046"/>
    <w:rsid w:val="00495224"/>
    <w:rsid w:val="004960D9"/>
    <w:rsid w:val="00496C98"/>
    <w:rsid w:val="004977BA"/>
    <w:rsid w:val="004A2477"/>
    <w:rsid w:val="004A2701"/>
    <w:rsid w:val="004A2F32"/>
    <w:rsid w:val="004A2F96"/>
    <w:rsid w:val="004A6B2A"/>
    <w:rsid w:val="004A79A3"/>
    <w:rsid w:val="004B01AB"/>
    <w:rsid w:val="004B276E"/>
    <w:rsid w:val="004B2D12"/>
    <w:rsid w:val="004B3DE0"/>
    <w:rsid w:val="004B4515"/>
    <w:rsid w:val="004B4FE0"/>
    <w:rsid w:val="004B79F3"/>
    <w:rsid w:val="004B7B0E"/>
    <w:rsid w:val="004C0B68"/>
    <w:rsid w:val="004C1655"/>
    <w:rsid w:val="004C212C"/>
    <w:rsid w:val="004C2349"/>
    <w:rsid w:val="004C2D51"/>
    <w:rsid w:val="004C3BCE"/>
    <w:rsid w:val="004C5A62"/>
    <w:rsid w:val="004C5BF6"/>
    <w:rsid w:val="004D0A33"/>
    <w:rsid w:val="004D0ED7"/>
    <w:rsid w:val="004D28E3"/>
    <w:rsid w:val="004D38D8"/>
    <w:rsid w:val="004D3A1D"/>
    <w:rsid w:val="004D427E"/>
    <w:rsid w:val="004D5AF1"/>
    <w:rsid w:val="004D7424"/>
    <w:rsid w:val="004D7473"/>
    <w:rsid w:val="004D7DB3"/>
    <w:rsid w:val="004D7FBC"/>
    <w:rsid w:val="004E286A"/>
    <w:rsid w:val="004E3D39"/>
    <w:rsid w:val="004E491D"/>
    <w:rsid w:val="004E50F4"/>
    <w:rsid w:val="004E6151"/>
    <w:rsid w:val="004E6952"/>
    <w:rsid w:val="004F0594"/>
    <w:rsid w:val="004F192A"/>
    <w:rsid w:val="004F1DE9"/>
    <w:rsid w:val="004F2133"/>
    <w:rsid w:val="004F2A8C"/>
    <w:rsid w:val="004F4BE9"/>
    <w:rsid w:val="004F5FDB"/>
    <w:rsid w:val="004F61B7"/>
    <w:rsid w:val="004F6329"/>
    <w:rsid w:val="004F68C5"/>
    <w:rsid w:val="004F7020"/>
    <w:rsid w:val="005014B3"/>
    <w:rsid w:val="00501754"/>
    <w:rsid w:val="005018C5"/>
    <w:rsid w:val="00501C52"/>
    <w:rsid w:val="005035D2"/>
    <w:rsid w:val="00504297"/>
    <w:rsid w:val="0050471B"/>
    <w:rsid w:val="00504968"/>
    <w:rsid w:val="00505591"/>
    <w:rsid w:val="0051087C"/>
    <w:rsid w:val="00511446"/>
    <w:rsid w:val="00511502"/>
    <w:rsid w:val="005167DF"/>
    <w:rsid w:val="00516F10"/>
    <w:rsid w:val="00517987"/>
    <w:rsid w:val="005200B3"/>
    <w:rsid w:val="005203B0"/>
    <w:rsid w:val="00522D51"/>
    <w:rsid w:val="005234D9"/>
    <w:rsid w:val="005251F6"/>
    <w:rsid w:val="005258E9"/>
    <w:rsid w:val="00525A40"/>
    <w:rsid w:val="005272B9"/>
    <w:rsid w:val="0052737E"/>
    <w:rsid w:val="005305FB"/>
    <w:rsid w:val="00530FBB"/>
    <w:rsid w:val="005324B1"/>
    <w:rsid w:val="00532960"/>
    <w:rsid w:val="00533305"/>
    <w:rsid w:val="005347B1"/>
    <w:rsid w:val="00534BB6"/>
    <w:rsid w:val="00534E16"/>
    <w:rsid w:val="0053696C"/>
    <w:rsid w:val="00537D6E"/>
    <w:rsid w:val="0054025E"/>
    <w:rsid w:val="005432D2"/>
    <w:rsid w:val="00543D95"/>
    <w:rsid w:val="0054403D"/>
    <w:rsid w:val="005447E1"/>
    <w:rsid w:val="00544D6C"/>
    <w:rsid w:val="005455AA"/>
    <w:rsid w:val="00545BA1"/>
    <w:rsid w:val="00546135"/>
    <w:rsid w:val="005461B0"/>
    <w:rsid w:val="005465B8"/>
    <w:rsid w:val="00546C77"/>
    <w:rsid w:val="00547781"/>
    <w:rsid w:val="00547878"/>
    <w:rsid w:val="00550284"/>
    <w:rsid w:val="00550C88"/>
    <w:rsid w:val="0055277F"/>
    <w:rsid w:val="0055325D"/>
    <w:rsid w:val="00553AB5"/>
    <w:rsid w:val="00554335"/>
    <w:rsid w:val="00554C59"/>
    <w:rsid w:val="0055524E"/>
    <w:rsid w:val="0055533D"/>
    <w:rsid w:val="005567F1"/>
    <w:rsid w:val="00557743"/>
    <w:rsid w:val="005604A1"/>
    <w:rsid w:val="00560BD2"/>
    <w:rsid w:val="00560ED4"/>
    <w:rsid w:val="005624EC"/>
    <w:rsid w:val="005659A1"/>
    <w:rsid w:val="00566B9D"/>
    <w:rsid w:val="00566C58"/>
    <w:rsid w:val="00570E9D"/>
    <w:rsid w:val="005713DD"/>
    <w:rsid w:val="0057201E"/>
    <w:rsid w:val="00572A34"/>
    <w:rsid w:val="00574AEE"/>
    <w:rsid w:val="00574CDC"/>
    <w:rsid w:val="005757F4"/>
    <w:rsid w:val="005826C7"/>
    <w:rsid w:val="00585185"/>
    <w:rsid w:val="00585614"/>
    <w:rsid w:val="00585AA1"/>
    <w:rsid w:val="00586175"/>
    <w:rsid w:val="005870CB"/>
    <w:rsid w:val="00590E6B"/>
    <w:rsid w:val="005942A3"/>
    <w:rsid w:val="00596E87"/>
    <w:rsid w:val="005A0176"/>
    <w:rsid w:val="005A4FCF"/>
    <w:rsid w:val="005B2797"/>
    <w:rsid w:val="005B387B"/>
    <w:rsid w:val="005B38AD"/>
    <w:rsid w:val="005B39A3"/>
    <w:rsid w:val="005B4341"/>
    <w:rsid w:val="005B5354"/>
    <w:rsid w:val="005B5685"/>
    <w:rsid w:val="005B735E"/>
    <w:rsid w:val="005B7992"/>
    <w:rsid w:val="005C026B"/>
    <w:rsid w:val="005C152B"/>
    <w:rsid w:val="005C5592"/>
    <w:rsid w:val="005C6AD4"/>
    <w:rsid w:val="005D1367"/>
    <w:rsid w:val="005D1DE6"/>
    <w:rsid w:val="005D2397"/>
    <w:rsid w:val="005D31EF"/>
    <w:rsid w:val="005D497D"/>
    <w:rsid w:val="005D63E8"/>
    <w:rsid w:val="005E05C9"/>
    <w:rsid w:val="005E2DD6"/>
    <w:rsid w:val="005E2EF4"/>
    <w:rsid w:val="005E3376"/>
    <w:rsid w:val="005E35CD"/>
    <w:rsid w:val="005E4E77"/>
    <w:rsid w:val="005E5FBD"/>
    <w:rsid w:val="005E65BF"/>
    <w:rsid w:val="005E6979"/>
    <w:rsid w:val="005E73ED"/>
    <w:rsid w:val="005F2446"/>
    <w:rsid w:val="005F24E6"/>
    <w:rsid w:val="005F261D"/>
    <w:rsid w:val="005F2853"/>
    <w:rsid w:val="005F2F59"/>
    <w:rsid w:val="005F52EF"/>
    <w:rsid w:val="005F64A6"/>
    <w:rsid w:val="005F7B3A"/>
    <w:rsid w:val="0060129B"/>
    <w:rsid w:val="006029C8"/>
    <w:rsid w:val="00602EBF"/>
    <w:rsid w:val="00604142"/>
    <w:rsid w:val="00604546"/>
    <w:rsid w:val="00605304"/>
    <w:rsid w:val="00607162"/>
    <w:rsid w:val="00613F75"/>
    <w:rsid w:val="00614946"/>
    <w:rsid w:val="0061625A"/>
    <w:rsid w:val="00617356"/>
    <w:rsid w:val="00617FD1"/>
    <w:rsid w:val="006217FA"/>
    <w:rsid w:val="00623653"/>
    <w:rsid w:val="00624A85"/>
    <w:rsid w:val="00624AD2"/>
    <w:rsid w:val="00625423"/>
    <w:rsid w:val="0062695A"/>
    <w:rsid w:val="0063068C"/>
    <w:rsid w:val="006308DF"/>
    <w:rsid w:val="0063100D"/>
    <w:rsid w:val="00631E56"/>
    <w:rsid w:val="00632918"/>
    <w:rsid w:val="00633595"/>
    <w:rsid w:val="00633F7D"/>
    <w:rsid w:val="00634C97"/>
    <w:rsid w:val="0063641E"/>
    <w:rsid w:val="00637D90"/>
    <w:rsid w:val="006413E1"/>
    <w:rsid w:val="00643D65"/>
    <w:rsid w:val="00643FCE"/>
    <w:rsid w:val="00645D97"/>
    <w:rsid w:val="00651006"/>
    <w:rsid w:val="00651F19"/>
    <w:rsid w:val="006535C0"/>
    <w:rsid w:val="00653C89"/>
    <w:rsid w:val="006546C8"/>
    <w:rsid w:val="00655ECD"/>
    <w:rsid w:val="0065625E"/>
    <w:rsid w:val="0065648B"/>
    <w:rsid w:val="00656C4F"/>
    <w:rsid w:val="00657C16"/>
    <w:rsid w:val="00660A29"/>
    <w:rsid w:val="00660CEC"/>
    <w:rsid w:val="00662C48"/>
    <w:rsid w:val="006635C1"/>
    <w:rsid w:val="0066462E"/>
    <w:rsid w:val="00664CB1"/>
    <w:rsid w:val="00665DCD"/>
    <w:rsid w:val="00666D56"/>
    <w:rsid w:val="006670D7"/>
    <w:rsid w:val="006679CF"/>
    <w:rsid w:val="00672191"/>
    <w:rsid w:val="00672214"/>
    <w:rsid w:val="006766A9"/>
    <w:rsid w:val="00682E1E"/>
    <w:rsid w:val="00683B72"/>
    <w:rsid w:val="00683FB9"/>
    <w:rsid w:val="0068549C"/>
    <w:rsid w:val="00685B71"/>
    <w:rsid w:val="00685E45"/>
    <w:rsid w:val="006907DC"/>
    <w:rsid w:val="006907E0"/>
    <w:rsid w:val="0069265F"/>
    <w:rsid w:val="00693AC9"/>
    <w:rsid w:val="006955A5"/>
    <w:rsid w:val="006A13F0"/>
    <w:rsid w:val="006A18F0"/>
    <w:rsid w:val="006A3D1E"/>
    <w:rsid w:val="006A6B28"/>
    <w:rsid w:val="006A7EC0"/>
    <w:rsid w:val="006B0EA7"/>
    <w:rsid w:val="006B1FC5"/>
    <w:rsid w:val="006B370C"/>
    <w:rsid w:val="006B4345"/>
    <w:rsid w:val="006B43FD"/>
    <w:rsid w:val="006B46C5"/>
    <w:rsid w:val="006B48D3"/>
    <w:rsid w:val="006B4C66"/>
    <w:rsid w:val="006B4FE2"/>
    <w:rsid w:val="006B5E0D"/>
    <w:rsid w:val="006B5F70"/>
    <w:rsid w:val="006B7893"/>
    <w:rsid w:val="006C093C"/>
    <w:rsid w:val="006C1BE9"/>
    <w:rsid w:val="006C1D00"/>
    <w:rsid w:val="006C1E8D"/>
    <w:rsid w:val="006C22E5"/>
    <w:rsid w:val="006C34FA"/>
    <w:rsid w:val="006C3D0F"/>
    <w:rsid w:val="006C4308"/>
    <w:rsid w:val="006C437E"/>
    <w:rsid w:val="006C4742"/>
    <w:rsid w:val="006C4752"/>
    <w:rsid w:val="006C4B9A"/>
    <w:rsid w:val="006C541F"/>
    <w:rsid w:val="006C68A1"/>
    <w:rsid w:val="006C6E68"/>
    <w:rsid w:val="006C75AB"/>
    <w:rsid w:val="006C797C"/>
    <w:rsid w:val="006C7ACF"/>
    <w:rsid w:val="006D030E"/>
    <w:rsid w:val="006D05A3"/>
    <w:rsid w:val="006D16D8"/>
    <w:rsid w:val="006D23D5"/>
    <w:rsid w:val="006D2A4C"/>
    <w:rsid w:val="006D640B"/>
    <w:rsid w:val="006D6A38"/>
    <w:rsid w:val="006E084F"/>
    <w:rsid w:val="006E0939"/>
    <w:rsid w:val="006E33A6"/>
    <w:rsid w:val="006F19A3"/>
    <w:rsid w:val="006F2248"/>
    <w:rsid w:val="006F47F1"/>
    <w:rsid w:val="006F4DCC"/>
    <w:rsid w:val="006F5510"/>
    <w:rsid w:val="006F57EA"/>
    <w:rsid w:val="006F58FE"/>
    <w:rsid w:val="0070109B"/>
    <w:rsid w:val="00702212"/>
    <w:rsid w:val="00703894"/>
    <w:rsid w:val="00703F90"/>
    <w:rsid w:val="00707A83"/>
    <w:rsid w:val="00710280"/>
    <w:rsid w:val="007123CF"/>
    <w:rsid w:val="00713FED"/>
    <w:rsid w:val="00714B85"/>
    <w:rsid w:val="007164DE"/>
    <w:rsid w:val="007203BE"/>
    <w:rsid w:val="007214D3"/>
    <w:rsid w:val="00721717"/>
    <w:rsid w:val="007222DD"/>
    <w:rsid w:val="00722EA6"/>
    <w:rsid w:val="00723545"/>
    <w:rsid w:val="00723E5B"/>
    <w:rsid w:val="00725681"/>
    <w:rsid w:val="00725ADA"/>
    <w:rsid w:val="0072668D"/>
    <w:rsid w:val="00726D8E"/>
    <w:rsid w:val="00733998"/>
    <w:rsid w:val="00734424"/>
    <w:rsid w:val="007371B6"/>
    <w:rsid w:val="00737D21"/>
    <w:rsid w:val="00741CBF"/>
    <w:rsid w:val="0074569A"/>
    <w:rsid w:val="00745CF9"/>
    <w:rsid w:val="00746962"/>
    <w:rsid w:val="00746E25"/>
    <w:rsid w:val="007474DB"/>
    <w:rsid w:val="00747AAE"/>
    <w:rsid w:val="00747D83"/>
    <w:rsid w:val="007501A3"/>
    <w:rsid w:val="0075058B"/>
    <w:rsid w:val="00750B84"/>
    <w:rsid w:val="007521A1"/>
    <w:rsid w:val="00753739"/>
    <w:rsid w:val="00754E0F"/>
    <w:rsid w:val="007566D4"/>
    <w:rsid w:val="007571E2"/>
    <w:rsid w:val="00757F55"/>
    <w:rsid w:val="00760423"/>
    <w:rsid w:val="00760744"/>
    <w:rsid w:val="007607F2"/>
    <w:rsid w:val="007617A8"/>
    <w:rsid w:val="00765386"/>
    <w:rsid w:val="00765A3E"/>
    <w:rsid w:val="0076691A"/>
    <w:rsid w:val="00766B01"/>
    <w:rsid w:val="007679E9"/>
    <w:rsid w:val="007726E7"/>
    <w:rsid w:val="00774F26"/>
    <w:rsid w:val="00774F8E"/>
    <w:rsid w:val="007758B9"/>
    <w:rsid w:val="00777049"/>
    <w:rsid w:val="00781C78"/>
    <w:rsid w:val="0078231A"/>
    <w:rsid w:val="007823C1"/>
    <w:rsid w:val="00782C26"/>
    <w:rsid w:val="00783C19"/>
    <w:rsid w:val="00783CFA"/>
    <w:rsid w:val="0078720A"/>
    <w:rsid w:val="0079192E"/>
    <w:rsid w:val="007933D6"/>
    <w:rsid w:val="00795871"/>
    <w:rsid w:val="007966F2"/>
    <w:rsid w:val="00797668"/>
    <w:rsid w:val="007A24C0"/>
    <w:rsid w:val="007A5818"/>
    <w:rsid w:val="007A7131"/>
    <w:rsid w:val="007A7779"/>
    <w:rsid w:val="007A7B4A"/>
    <w:rsid w:val="007B3448"/>
    <w:rsid w:val="007B3F52"/>
    <w:rsid w:val="007B4E44"/>
    <w:rsid w:val="007B4F19"/>
    <w:rsid w:val="007B5FDC"/>
    <w:rsid w:val="007B70D6"/>
    <w:rsid w:val="007B7D77"/>
    <w:rsid w:val="007C0783"/>
    <w:rsid w:val="007C1168"/>
    <w:rsid w:val="007C169D"/>
    <w:rsid w:val="007C1BAC"/>
    <w:rsid w:val="007C29C6"/>
    <w:rsid w:val="007C2A16"/>
    <w:rsid w:val="007C3050"/>
    <w:rsid w:val="007C4C69"/>
    <w:rsid w:val="007C66C3"/>
    <w:rsid w:val="007C6D84"/>
    <w:rsid w:val="007D2C26"/>
    <w:rsid w:val="007D3BB0"/>
    <w:rsid w:val="007D3D6C"/>
    <w:rsid w:val="007D46B4"/>
    <w:rsid w:val="007D4AA5"/>
    <w:rsid w:val="007D6F62"/>
    <w:rsid w:val="007E0AAA"/>
    <w:rsid w:val="007E2F9A"/>
    <w:rsid w:val="007E3387"/>
    <w:rsid w:val="007E3AD9"/>
    <w:rsid w:val="007E43A2"/>
    <w:rsid w:val="007E69D5"/>
    <w:rsid w:val="007F094C"/>
    <w:rsid w:val="007F0962"/>
    <w:rsid w:val="007F098B"/>
    <w:rsid w:val="007F2417"/>
    <w:rsid w:val="007F275E"/>
    <w:rsid w:val="007F30EB"/>
    <w:rsid w:val="007F38E0"/>
    <w:rsid w:val="007F4554"/>
    <w:rsid w:val="007F49F8"/>
    <w:rsid w:val="007F68DC"/>
    <w:rsid w:val="00800CBA"/>
    <w:rsid w:val="00801B65"/>
    <w:rsid w:val="00802989"/>
    <w:rsid w:val="00802CA2"/>
    <w:rsid w:val="0080422C"/>
    <w:rsid w:val="00804ADE"/>
    <w:rsid w:val="00805292"/>
    <w:rsid w:val="0080599F"/>
    <w:rsid w:val="00806679"/>
    <w:rsid w:val="00806E3B"/>
    <w:rsid w:val="00807575"/>
    <w:rsid w:val="00810262"/>
    <w:rsid w:val="00812204"/>
    <w:rsid w:val="00815267"/>
    <w:rsid w:val="00820A6A"/>
    <w:rsid w:val="0082223E"/>
    <w:rsid w:val="0082228B"/>
    <w:rsid w:val="00822A08"/>
    <w:rsid w:val="00824250"/>
    <w:rsid w:val="00825E62"/>
    <w:rsid w:val="00826CF0"/>
    <w:rsid w:val="0082743E"/>
    <w:rsid w:val="0082782F"/>
    <w:rsid w:val="00831231"/>
    <w:rsid w:val="00831D8F"/>
    <w:rsid w:val="00831F5F"/>
    <w:rsid w:val="008365BB"/>
    <w:rsid w:val="00837EB1"/>
    <w:rsid w:val="0084195D"/>
    <w:rsid w:val="0084327A"/>
    <w:rsid w:val="00844919"/>
    <w:rsid w:val="008449DC"/>
    <w:rsid w:val="00845480"/>
    <w:rsid w:val="00845A88"/>
    <w:rsid w:val="00846DDE"/>
    <w:rsid w:val="008517CC"/>
    <w:rsid w:val="00853382"/>
    <w:rsid w:val="00855581"/>
    <w:rsid w:val="008605C6"/>
    <w:rsid w:val="0086070D"/>
    <w:rsid w:val="00862F56"/>
    <w:rsid w:val="00863A8C"/>
    <w:rsid w:val="00865716"/>
    <w:rsid w:val="008665CF"/>
    <w:rsid w:val="008676C4"/>
    <w:rsid w:val="00867EBB"/>
    <w:rsid w:val="0087182C"/>
    <w:rsid w:val="008723B4"/>
    <w:rsid w:val="00874932"/>
    <w:rsid w:val="0087660B"/>
    <w:rsid w:val="00877561"/>
    <w:rsid w:val="00877BC6"/>
    <w:rsid w:val="00880C22"/>
    <w:rsid w:val="008818C9"/>
    <w:rsid w:val="00882779"/>
    <w:rsid w:val="0088353A"/>
    <w:rsid w:val="00886B8A"/>
    <w:rsid w:val="008879A3"/>
    <w:rsid w:val="00887D2A"/>
    <w:rsid w:val="00890BB2"/>
    <w:rsid w:val="00890C25"/>
    <w:rsid w:val="00892FC8"/>
    <w:rsid w:val="00894D9C"/>
    <w:rsid w:val="00894F44"/>
    <w:rsid w:val="008954E2"/>
    <w:rsid w:val="0089625E"/>
    <w:rsid w:val="00896326"/>
    <w:rsid w:val="008A006D"/>
    <w:rsid w:val="008A1377"/>
    <w:rsid w:val="008A2CC6"/>
    <w:rsid w:val="008A3976"/>
    <w:rsid w:val="008A5998"/>
    <w:rsid w:val="008A76BE"/>
    <w:rsid w:val="008A7A96"/>
    <w:rsid w:val="008B1B75"/>
    <w:rsid w:val="008B4756"/>
    <w:rsid w:val="008B6117"/>
    <w:rsid w:val="008B6631"/>
    <w:rsid w:val="008C4429"/>
    <w:rsid w:val="008C5229"/>
    <w:rsid w:val="008C794D"/>
    <w:rsid w:val="008C7A72"/>
    <w:rsid w:val="008C7D7E"/>
    <w:rsid w:val="008D09B2"/>
    <w:rsid w:val="008D0C25"/>
    <w:rsid w:val="008D1320"/>
    <w:rsid w:val="008D20DE"/>
    <w:rsid w:val="008D4585"/>
    <w:rsid w:val="008D4789"/>
    <w:rsid w:val="008D5776"/>
    <w:rsid w:val="008D6DD5"/>
    <w:rsid w:val="008D790E"/>
    <w:rsid w:val="008E339D"/>
    <w:rsid w:val="008E3E39"/>
    <w:rsid w:val="008E5592"/>
    <w:rsid w:val="008E5B95"/>
    <w:rsid w:val="008E6C70"/>
    <w:rsid w:val="008E7C4F"/>
    <w:rsid w:val="008E7F4A"/>
    <w:rsid w:val="008F1D86"/>
    <w:rsid w:val="008F239B"/>
    <w:rsid w:val="008F245C"/>
    <w:rsid w:val="008F5026"/>
    <w:rsid w:val="008F6751"/>
    <w:rsid w:val="008F6CBC"/>
    <w:rsid w:val="009002DE"/>
    <w:rsid w:val="00904123"/>
    <w:rsid w:val="00904839"/>
    <w:rsid w:val="009055E3"/>
    <w:rsid w:val="00905EFD"/>
    <w:rsid w:val="0090668E"/>
    <w:rsid w:val="00907F6B"/>
    <w:rsid w:val="00911487"/>
    <w:rsid w:val="00911764"/>
    <w:rsid w:val="00912066"/>
    <w:rsid w:val="009127AA"/>
    <w:rsid w:val="00915298"/>
    <w:rsid w:val="009177E0"/>
    <w:rsid w:val="00920443"/>
    <w:rsid w:val="009204DB"/>
    <w:rsid w:val="00921748"/>
    <w:rsid w:val="009223C9"/>
    <w:rsid w:val="00924C26"/>
    <w:rsid w:val="009266CE"/>
    <w:rsid w:val="00931540"/>
    <w:rsid w:val="009335E0"/>
    <w:rsid w:val="00934C8B"/>
    <w:rsid w:val="009352D5"/>
    <w:rsid w:val="00935F29"/>
    <w:rsid w:val="00936C46"/>
    <w:rsid w:val="00940091"/>
    <w:rsid w:val="00941483"/>
    <w:rsid w:val="00943D99"/>
    <w:rsid w:val="00944B54"/>
    <w:rsid w:val="00945D60"/>
    <w:rsid w:val="00946587"/>
    <w:rsid w:val="00947F94"/>
    <w:rsid w:val="0095012C"/>
    <w:rsid w:val="0095154C"/>
    <w:rsid w:val="00954C1C"/>
    <w:rsid w:val="00955488"/>
    <w:rsid w:val="009563A3"/>
    <w:rsid w:val="00956974"/>
    <w:rsid w:val="009579EC"/>
    <w:rsid w:val="00962629"/>
    <w:rsid w:val="0096422A"/>
    <w:rsid w:val="009651DC"/>
    <w:rsid w:val="00965DC2"/>
    <w:rsid w:val="00966D36"/>
    <w:rsid w:val="00970772"/>
    <w:rsid w:val="00971ABB"/>
    <w:rsid w:val="00971AC5"/>
    <w:rsid w:val="00973694"/>
    <w:rsid w:val="00973CC9"/>
    <w:rsid w:val="00974941"/>
    <w:rsid w:val="00974C73"/>
    <w:rsid w:val="0097571C"/>
    <w:rsid w:val="0097581F"/>
    <w:rsid w:val="00975B31"/>
    <w:rsid w:val="00981A84"/>
    <w:rsid w:val="00982C7E"/>
    <w:rsid w:val="00985A55"/>
    <w:rsid w:val="0098644F"/>
    <w:rsid w:val="00987192"/>
    <w:rsid w:val="00990FAB"/>
    <w:rsid w:val="00991F23"/>
    <w:rsid w:val="00992423"/>
    <w:rsid w:val="0099271E"/>
    <w:rsid w:val="00993D30"/>
    <w:rsid w:val="00993E1D"/>
    <w:rsid w:val="00994872"/>
    <w:rsid w:val="00995611"/>
    <w:rsid w:val="009957E0"/>
    <w:rsid w:val="009975B4"/>
    <w:rsid w:val="0099799F"/>
    <w:rsid w:val="00997F00"/>
    <w:rsid w:val="009A07E8"/>
    <w:rsid w:val="009A323E"/>
    <w:rsid w:val="009A3525"/>
    <w:rsid w:val="009A36C5"/>
    <w:rsid w:val="009A4C0B"/>
    <w:rsid w:val="009A54AE"/>
    <w:rsid w:val="009A5E12"/>
    <w:rsid w:val="009B0725"/>
    <w:rsid w:val="009B2C15"/>
    <w:rsid w:val="009B2F2E"/>
    <w:rsid w:val="009B377C"/>
    <w:rsid w:val="009C1C9B"/>
    <w:rsid w:val="009C35D6"/>
    <w:rsid w:val="009C417A"/>
    <w:rsid w:val="009C489B"/>
    <w:rsid w:val="009C5207"/>
    <w:rsid w:val="009C73A4"/>
    <w:rsid w:val="009D0DE8"/>
    <w:rsid w:val="009D10DF"/>
    <w:rsid w:val="009D1FCA"/>
    <w:rsid w:val="009D34E8"/>
    <w:rsid w:val="009D51D4"/>
    <w:rsid w:val="009D6F79"/>
    <w:rsid w:val="009E052A"/>
    <w:rsid w:val="009E0E1D"/>
    <w:rsid w:val="009E13D3"/>
    <w:rsid w:val="009E15C6"/>
    <w:rsid w:val="009E1F51"/>
    <w:rsid w:val="009E35FE"/>
    <w:rsid w:val="009E6443"/>
    <w:rsid w:val="009E6FB7"/>
    <w:rsid w:val="009F0356"/>
    <w:rsid w:val="009F070A"/>
    <w:rsid w:val="009F2B96"/>
    <w:rsid w:val="009F34CF"/>
    <w:rsid w:val="009F38D4"/>
    <w:rsid w:val="009F3E37"/>
    <w:rsid w:val="009F5C81"/>
    <w:rsid w:val="009F6109"/>
    <w:rsid w:val="009F70A8"/>
    <w:rsid w:val="009F74FB"/>
    <w:rsid w:val="00A01619"/>
    <w:rsid w:val="00A02890"/>
    <w:rsid w:val="00A02FAB"/>
    <w:rsid w:val="00A03567"/>
    <w:rsid w:val="00A05728"/>
    <w:rsid w:val="00A05CF1"/>
    <w:rsid w:val="00A0677B"/>
    <w:rsid w:val="00A06D9D"/>
    <w:rsid w:val="00A06E6C"/>
    <w:rsid w:val="00A0754B"/>
    <w:rsid w:val="00A077D0"/>
    <w:rsid w:val="00A07E82"/>
    <w:rsid w:val="00A10EF2"/>
    <w:rsid w:val="00A130D5"/>
    <w:rsid w:val="00A13936"/>
    <w:rsid w:val="00A13CA8"/>
    <w:rsid w:val="00A13E4A"/>
    <w:rsid w:val="00A14E59"/>
    <w:rsid w:val="00A154F0"/>
    <w:rsid w:val="00A156B5"/>
    <w:rsid w:val="00A165AC"/>
    <w:rsid w:val="00A176D6"/>
    <w:rsid w:val="00A17D83"/>
    <w:rsid w:val="00A20B59"/>
    <w:rsid w:val="00A21BF8"/>
    <w:rsid w:val="00A22A9C"/>
    <w:rsid w:val="00A22AD2"/>
    <w:rsid w:val="00A242A2"/>
    <w:rsid w:val="00A252F1"/>
    <w:rsid w:val="00A26916"/>
    <w:rsid w:val="00A26C9F"/>
    <w:rsid w:val="00A27B84"/>
    <w:rsid w:val="00A30C5E"/>
    <w:rsid w:val="00A30D36"/>
    <w:rsid w:val="00A314A5"/>
    <w:rsid w:val="00A33615"/>
    <w:rsid w:val="00A41095"/>
    <w:rsid w:val="00A42339"/>
    <w:rsid w:val="00A43A09"/>
    <w:rsid w:val="00A44576"/>
    <w:rsid w:val="00A44D9A"/>
    <w:rsid w:val="00A44F80"/>
    <w:rsid w:val="00A4647C"/>
    <w:rsid w:val="00A471A5"/>
    <w:rsid w:val="00A508AA"/>
    <w:rsid w:val="00A513C6"/>
    <w:rsid w:val="00A51C49"/>
    <w:rsid w:val="00A52C5C"/>
    <w:rsid w:val="00A5359A"/>
    <w:rsid w:val="00A53FE4"/>
    <w:rsid w:val="00A57182"/>
    <w:rsid w:val="00A57ED1"/>
    <w:rsid w:val="00A61D0C"/>
    <w:rsid w:val="00A62F35"/>
    <w:rsid w:val="00A63E0A"/>
    <w:rsid w:val="00A6699E"/>
    <w:rsid w:val="00A67305"/>
    <w:rsid w:val="00A6732E"/>
    <w:rsid w:val="00A70D2A"/>
    <w:rsid w:val="00A7240F"/>
    <w:rsid w:val="00A736AD"/>
    <w:rsid w:val="00A742BE"/>
    <w:rsid w:val="00A759AB"/>
    <w:rsid w:val="00A777DA"/>
    <w:rsid w:val="00A808AD"/>
    <w:rsid w:val="00A8114A"/>
    <w:rsid w:val="00A81AD5"/>
    <w:rsid w:val="00A81EB8"/>
    <w:rsid w:val="00A8453B"/>
    <w:rsid w:val="00A849F7"/>
    <w:rsid w:val="00A84AF0"/>
    <w:rsid w:val="00A87764"/>
    <w:rsid w:val="00A90625"/>
    <w:rsid w:val="00A91270"/>
    <w:rsid w:val="00A95B87"/>
    <w:rsid w:val="00A97538"/>
    <w:rsid w:val="00A97CF0"/>
    <w:rsid w:val="00AA09D4"/>
    <w:rsid w:val="00AA0EAA"/>
    <w:rsid w:val="00AA17C7"/>
    <w:rsid w:val="00AA4119"/>
    <w:rsid w:val="00AA43B1"/>
    <w:rsid w:val="00AA4532"/>
    <w:rsid w:val="00AB12FF"/>
    <w:rsid w:val="00AB3809"/>
    <w:rsid w:val="00AB4882"/>
    <w:rsid w:val="00AB6146"/>
    <w:rsid w:val="00AC11EB"/>
    <w:rsid w:val="00AC25EF"/>
    <w:rsid w:val="00AC3D61"/>
    <w:rsid w:val="00AC455F"/>
    <w:rsid w:val="00AC54D3"/>
    <w:rsid w:val="00AC60D3"/>
    <w:rsid w:val="00AC749C"/>
    <w:rsid w:val="00AC76C0"/>
    <w:rsid w:val="00AD0047"/>
    <w:rsid w:val="00AD0936"/>
    <w:rsid w:val="00AD2109"/>
    <w:rsid w:val="00AD5EE1"/>
    <w:rsid w:val="00AD5F9E"/>
    <w:rsid w:val="00AD6411"/>
    <w:rsid w:val="00AD6EBC"/>
    <w:rsid w:val="00AD72B2"/>
    <w:rsid w:val="00AE050D"/>
    <w:rsid w:val="00AE2187"/>
    <w:rsid w:val="00AE24F3"/>
    <w:rsid w:val="00AE2F53"/>
    <w:rsid w:val="00AE43DC"/>
    <w:rsid w:val="00AE45FF"/>
    <w:rsid w:val="00AE4A66"/>
    <w:rsid w:val="00AE4E98"/>
    <w:rsid w:val="00AE4F1D"/>
    <w:rsid w:val="00AE5041"/>
    <w:rsid w:val="00AE5D18"/>
    <w:rsid w:val="00AE5E34"/>
    <w:rsid w:val="00AF040C"/>
    <w:rsid w:val="00AF2FD1"/>
    <w:rsid w:val="00AF3516"/>
    <w:rsid w:val="00AF3AA7"/>
    <w:rsid w:val="00AF3B87"/>
    <w:rsid w:val="00AF4A74"/>
    <w:rsid w:val="00AF686C"/>
    <w:rsid w:val="00AF7409"/>
    <w:rsid w:val="00B007D9"/>
    <w:rsid w:val="00B01B08"/>
    <w:rsid w:val="00B02169"/>
    <w:rsid w:val="00B02A22"/>
    <w:rsid w:val="00B037ED"/>
    <w:rsid w:val="00B04363"/>
    <w:rsid w:val="00B10D65"/>
    <w:rsid w:val="00B11357"/>
    <w:rsid w:val="00B1313C"/>
    <w:rsid w:val="00B15424"/>
    <w:rsid w:val="00B16D9A"/>
    <w:rsid w:val="00B1737A"/>
    <w:rsid w:val="00B17640"/>
    <w:rsid w:val="00B17ABA"/>
    <w:rsid w:val="00B22A60"/>
    <w:rsid w:val="00B24CA0"/>
    <w:rsid w:val="00B26FB3"/>
    <w:rsid w:val="00B304E1"/>
    <w:rsid w:val="00B30879"/>
    <w:rsid w:val="00B3191A"/>
    <w:rsid w:val="00B33EC1"/>
    <w:rsid w:val="00B3781E"/>
    <w:rsid w:val="00B42786"/>
    <w:rsid w:val="00B43372"/>
    <w:rsid w:val="00B434D6"/>
    <w:rsid w:val="00B44B39"/>
    <w:rsid w:val="00B44EED"/>
    <w:rsid w:val="00B458A9"/>
    <w:rsid w:val="00B45B7D"/>
    <w:rsid w:val="00B46C3D"/>
    <w:rsid w:val="00B51276"/>
    <w:rsid w:val="00B52CED"/>
    <w:rsid w:val="00B52F29"/>
    <w:rsid w:val="00B53D7D"/>
    <w:rsid w:val="00B55815"/>
    <w:rsid w:val="00B602D9"/>
    <w:rsid w:val="00B60709"/>
    <w:rsid w:val="00B65736"/>
    <w:rsid w:val="00B671AB"/>
    <w:rsid w:val="00B67D5B"/>
    <w:rsid w:val="00B67E0F"/>
    <w:rsid w:val="00B701A3"/>
    <w:rsid w:val="00B70CEB"/>
    <w:rsid w:val="00B70F87"/>
    <w:rsid w:val="00B72063"/>
    <w:rsid w:val="00B723F6"/>
    <w:rsid w:val="00B73B94"/>
    <w:rsid w:val="00B7560F"/>
    <w:rsid w:val="00B75801"/>
    <w:rsid w:val="00B77FC3"/>
    <w:rsid w:val="00B80399"/>
    <w:rsid w:val="00B82CF2"/>
    <w:rsid w:val="00B82D13"/>
    <w:rsid w:val="00B83150"/>
    <w:rsid w:val="00B834E8"/>
    <w:rsid w:val="00B83665"/>
    <w:rsid w:val="00B83CB8"/>
    <w:rsid w:val="00B8464C"/>
    <w:rsid w:val="00B864DC"/>
    <w:rsid w:val="00B93702"/>
    <w:rsid w:val="00B94C6B"/>
    <w:rsid w:val="00B94FE7"/>
    <w:rsid w:val="00B95E0F"/>
    <w:rsid w:val="00B95F32"/>
    <w:rsid w:val="00B969C9"/>
    <w:rsid w:val="00BA0A96"/>
    <w:rsid w:val="00BA13E2"/>
    <w:rsid w:val="00BA2661"/>
    <w:rsid w:val="00BA26A8"/>
    <w:rsid w:val="00BA6429"/>
    <w:rsid w:val="00BA72EF"/>
    <w:rsid w:val="00BA7D80"/>
    <w:rsid w:val="00BB5A18"/>
    <w:rsid w:val="00BB5AD2"/>
    <w:rsid w:val="00BB5DA4"/>
    <w:rsid w:val="00BC1715"/>
    <w:rsid w:val="00BC20B4"/>
    <w:rsid w:val="00BC223C"/>
    <w:rsid w:val="00BC261D"/>
    <w:rsid w:val="00BC38F2"/>
    <w:rsid w:val="00BC542F"/>
    <w:rsid w:val="00BC5C5D"/>
    <w:rsid w:val="00BC7215"/>
    <w:rsid w:val="00BC73F1"/>
    <w:rsid w:val="00BC7FD9"/>
    <w:rsid w:val="00BD0FC1"/>
    <w:rsid w:val="00BD1579"/>
    <w:rsid w:val="00BD2078"/>
    <w:rsid w:val="00BD5F23"/>
    <w:rsid w:val="00BD75B8"/>
    <w:rsid w:val="00BE440E"/>
    <w:rsid w:val="00BE48D5"/>
    <w:rsid w:val="00BE4921"/>
    <w:rsid w:val="00BE5521"/>
    <w:rsid w:val="00BE6CAC"/>
    <w:rsid w:val="00BE7C98"/>
    <w:rsid w:val="00BF1037"/>
    <w:rsid w:val="00BF28A7"/>
    <w:rsid w:val="00BF4C5F"/>
    <w:rsid w:val="00BF4EF5"/>
    <w:rsid w:val="00BF59E0"/>
    <w:rsid w:val="00BF6D11"/>
    <w:rsid w:val="00C00813"/>
    <w:rsid w:val="00C0146B"/>
    <w:rsid w:val="00C0713D"/>
    <w:rsid w:val="00C078EB"/>
    <w:rsid w:val="00C12943"/>
    <w:rsid w:val="00C13B8A"/>
    <w:rsid w:val="00C15973"/>
    <w:rsid w:val="00C1690E"/>
    <w:rsid w:val="00C173F1"/>
    <w:rsid w:val="00C17AF2"/>
    <w:rsid w:val="00C220C7"/>
    <w:rsid w:val="00C22F47"/>
    <w:rsid w:val="00C235A3"/>
    <w:rsid w:val="00C3054B"/>
    <w:rsid w:val="00C306F4"/>
    <w:rsid w:val="00C30F72"/>
    <w:rsid w:val="00C32027"/>
    <w:rsid w:val="00C3207D"/>
    <w:rsid w:val="00C32309"/>
    <w:rsid w:val="00C34BD4"/>
    <w:rsid w:val="00C356BE"/>
    <w:rsid w:val="00C3615E"/>
    <w:rsid w:val="00C371FF"/>
    <w:rsid w:val="00C37DEA"/>
    <w:rsid w:val="00C37E22"/>
    <w:rsid w:val="00C40062"/>
    <w:rsid w:val="00C41375"/>
    <w:rsid w:val="00C41D69"/>
    <w:rsid w:val="00C4241A"/>
    <w:rsid w:val="00C42C9F"/>
    <w:rsid w:val="00C44C75"/>
    <w:rsid w:val="00C51610"/>
    <w:rsid w:val="00C51AC2"/>
    <w:rsid w:val="00C51B92"/>
    <w:rsid w:val="00C556E2"/>
    <w:rsid w:val="00C60AA5"/>
    <w:rsid w:val="00C60EF8"/>
    <w:rsid w:val="00C61229"/>
    <w:rsid w:val="00C6124B"/>
    <w:rsid w:val="00C612F2"/>
    <w:rsid w:val="00C615A5"/>
    <w:rsid w:val="00C635F2"/>
    <w:rsid w:val="00C664C9"/>
    <w:rsid w:val="00C71739"/>
    <w:rsid w:val="00C71BA0"/>
    <w:rsid w:val="00C7450D"/>
    <w:rsid w:val="00C74789"/>
    <w:rsid w:val="00C75E0D"/>
    <w:rsid w:val="00C767FC"/>
    <w:rsid w:val="00C77B1C"/>
    <w:rsid w:val="00C82D66"/>
    <w:rsid w:val="00C8371B"/>
    <w:rsid w:val="00C84F4B"/>
    <w:rsid w:val="00C86407"/>
    <w:rsid w:val="00C86492"/>
    <w:rsid w:val="00C86B19"/>
    <w:rsid w:val="00C87147"/>
    <w:rsid w:val="00C874CE"/>
    <w:rsid w:val="00C901FA"/>
    <w:rsid w:val="00C90AFE"/>
    <w:rsid w:val="00C90C56"/>
    <w:rsid w:val="00C92939"/>
    <w:rsid w:val="00C9326A"/>
    <w:rsid w:val="00C949FE"/>
    <w:rsid w:val="00C95ECB"/>
    <w:rsid w:val="00C95F69"/>
    <w:rsid w:val="00C96C0D"/>
    <w:rsid w:val="00C97876"/>
    <w:rsid w:val="00CA1017"/>
    <w:rsid w:val="00CA383A"/>
    <w:rsid w:val="00CA3B4A"/>
    <w:rsid w:val="00CA468E"/>
    <w:rsid w:val="00CA4DD5"/>
    <w:rsid w:val="00CA53A8"/>
    <w:rsid w:val="00CA5E11"/>
    <w:rsid w:val="00CA7678"/>
    <w:rsid w:val="00CB02E5"/>
    <w:rsid w:val="00CB2274"/>
    <w:rsid w:val="00CB30F0"/>
    <w:rsid w:val="00CB32C1"/>
    <w:rsid w:val="00CB37D9"/>
    <w:rsid w:val="00CB46F9"/>
    <w:rsid w:val="00CB4A5F"/>
    <w:rsid w:val="00CB5296"/>
    <w:rsid w:val="00CB5396"/>
    <w:rsid w:val="00CB5EDD"/>
    <w:rsid w:val="00CB7280"/>
    <w:rsid w:val="00CB7840"/>
    <w:rsid w:val="00CC0801"/>
    <w:rsid w:val="00CC0F59"/>
    <w:rsid w:val="00CC1392"/>
    <w:rsid w:val="00CC25F0"/>
    <w:rsid w:val="00CC2C99"/>
    <w:rsid w:val="00CC4706"/>
    <w:rsid w:val="00CC482C"/>
    <w:rsid w:val="00CC4DAB"/>
    <w:rsid w:val="00CC6021"/>
    <w:rsid w:val="00CD2DF9"/>
    <w:rsid w:val="00CD4F15"/>
    <w:rsid w:val="00CD5213"/>
    <w:rsid w:val="00CE00DB"/>
    <w:rsid w:val="00CE195C"/>
    <w:rsid w:val="00CE273A"/>
    <w:rsid w:val="00CE3F28"/>
    <w:rsid w:val="00CF0382"/>
    <w:rsid w:val="00CF161D"/>
    <w:rsid w:val="00CF20F6"/>
    <w:rsid w:val="00CF24B7"/>
    <w:rsid w:val="00CF2559"/>
    <w:rsid w:val="00CF32CE"/>
    <w:rsid w:val="00CF3C0E"/>
    <w:rsid w:val="00CF62E0"/>
    <w:rsid w:val="00CF7CAE"/>
    <w:rsid w:val="00D00DCF"/>
    <w:rsid w:val="00D00F19"/>
    <w:rsid w:val="00D0148B"/>
    <w:rsid w:val="00D0191D"/>
    <w:rsid w:val="00D019B9"/>
    <w:rsid w:val="00D02758"/>
    <w:rsid w:val="00D033B4"/>
    <w:rsid w:val="00D037F3"/>
    <w:rsid w:val="00D04748"/>
    <w:rsid w:val="00D04D11"/>
    <w:rsid w:val="00D05171"/>
    <w:rsid w:val="00D0536A"/>
    <w:rsid w:val="00D0657C"/>
    <w:rsid w:val="00D06D11"/>
    <w:rsid w:val="00D07A39"/>
    <w:rsid w:val="00D10623"/>
    <w:rsid w:val="00D10CC0"/>
    <w:rsid w:val="00D10DF1"/>
    <w:rsid w:val="00D1102D"/>
    <w:rsid w:val="00D1226D"/>
    <w:rsid w:val="00D127F3"/>
    <w:rsid w:val="00D129E8"/>
    <w:rsid w:val="00D131ED"/>
    <w:rsid w:val="00D1375A"/>
    <w:rsid w:val="00D13C9B"/>
    <w:rsid w:val="00D13CF7"/>
    <w:rsid w:val="00D14B01"/>
    <w:rsid w:val="00D14C37"/>
    <w:rsid w:val="00D163DD"/>
    <w:rsid w:val="00D16696"/>
    <w:rsid w:val="00D16EA1"/>
    <w:rsid w:val="00D17DD8"/>
    <w:rsid w:val="00D201F9"/>
    <w:rsid w:val="00D211A4"/>
    <w:rsid w:val="00D21A5F"/>
    <w:rsid w:val="00D257E2"/>
    <w:rsid w:val="00D268C9"/>
    <w:rsid w:val="00D2737B"/>
    <w:rsid w:val="00D274D7"/>
    <w:rsid w:val="00D3170A"/>
    <w:rsid w:val="00D31F8B"/>
    <w:rsid w:val="00D3357A"/>
    <w:rsid w:val="00D33B76"/>
    <w:rsid w:val="00D3452D"/>
    <w:rsid w:val="00D36FF9"/>
    <w:rsid w:val="00D370DA"/>
    <w:rsid w:val="00D373AD"/>
    <w:rsid w:val="00D40FEA"/>
    <w:rsid w:val="00D42E7F"/>
    <w:rsid w:val="00D44467"/>
    <w:rsid w:val="00D445A5"/>
    <w:rsid w:val="00D514CD"/>
    <w:rsid w:val="00D53F91"/>
    <w:rsid w:val="00D5419F"/>
    <w:rsid w:val="00D55A7B"/>
    <w:rsid w:val="00D56403"/>
    <w:rsid w:val="00D5671C"/>
    <w:rsid w:val="00D56D1C"/>
    <w:rsid w:val="00D57248"/>
    <w:rsid w:val="00D57739"/>
    <w:rsid w:val="00D57AB4"/>
    <w:rsid w:val="00D614A0"/>
    <w:rsid w:val="00D61FA0"/>
    <w:rsid w:val="00D63A9F"/>
    <w:rsid w:val="00D648AE"/>
    <w:rsid w:val="00D64CD5"/>
    <w:rsid w:val="00D65408"/>
    <w:rsid w:val="00D67F4D"/>
    <w:rsid w:val="00D70EA7"/>
    <w:rsid w:val="00D715D5"/>
    <w:rsid w:val="00D72871"/>
    <w:rsid w:val="00D74D20"/>
    <w:rsid w:val="00D81D00"/>
    <w:rsid w:val="00D853FE"/>
    <w:rsid w:val="00D86E96"/>
    <w:rsid w:val="00D87602"/>
    <w:rsid w:val="00D87C7D"/>
    <w:rsid w:val="00D87F54"/>
    <w:rsid w:val="00D902C8"/>
    <w:rsid w:val="00D90343"/>
    <w:rsid w:val="00D903FE"/>
    <w:rsid w:val="00D917B4"/>
    <w:rsid w:val="00D92034"/>
    <w:rsid w:val="00D9239A"/>
    <w:rsid w:val="00D930C4"/>
    <w:rsid w:val="00DA0C7E"/>
    <w:rsid w:val="00DA1CF3"/>
    <w:rsid w:val="00DA32CF"/>
    <w:rsid w:val="00DA4DD0"/>
    <w:rsid w:val="00DA56B2"/>
    <w:rsid w:val="00DA5CF4"/>
    <w:rsid w:val="00DA61F9"/>
    <w:rsid w:val="00DA6B1F"/>
    <w:rsid w:val="00DA77F9"/>
    <w:rsid w:val="00DB0194"/>
    <w:rsid w:val="00DB294D"/>
    <w:rsid w:val="00DB3543"/>
    <w:rsid w:val="00DB370E"/>
    <w:rsid w:val="00DB43A9"/>
    <w:rsid w:val="00DB4851"/>
    <w:rsid w:val="00DB5BF9"/>
    <w:rsid w:val="00DB7D85"/>
    <w:rsid w:val="00DC05FB"/>
    <w:rsid w:val="00DC1515"/>
    <w:rsid w:val="00DC234F"/>
    <w:rsid w:val="00DC2689"/>
    <w:rsid w:val="00DD02C8"/>
    <w:rsid w:val="00DD211C"/>
    <w:rsid w:val="00DD5560"/>
    <w:rsid w:val="00DD5593"/>
    <w:rsid w:val="00DD66AD"/>
    <w:rsid w:val="00DD6F77"/>
    <w:rsid w:val="00DD71E8"/>
    <w:rsid w:val="00DE0F3B"/>
    <w:rsid w:val="00DE1311"/>
    <w:rsid w:val="00DE1AAB"/>
    <w:rsid w:val="00DE2F59"/>
    <w:rsid w:val="00DE37DA"/>
    <w:rsid w:val="00DE4AB9"/>
    <w:rsid w:val="00DE4AD8"/>
    <w:rsid w:val="00DE7F35"/>
    <w:rsid w:val="00DF1114"/>
    <w:rsid w:val="00DF169A"/>
    <w:rsid w:val="00DF2AA3"/>
    <w:rsid w:val="00DF2F68"/>
    <w:rsid w:val="00DF4E9F"/>
    <w:rsid w:val="00DF5424"/>
    <w:rsid w:val="00DF6D5E"/>
    <w:rsid w:val="00DF7040"/>
    <w:rsid w:val="00E009BF"/>
    <w:rsid w:val="00E027D6"/>
    <w:rsid w:val="00E02826"/>
    <w:rsid w:val="00E04130"/>
    <w:rsid w:val="00E04D6E"/>
    <w:rsid w:val="00E06ECD"/>
    <w:rsid w:val="00E070BA"/>
    <w:rsid w:val="00E11FCF"/>
    <w:rsid w:val="00E12476"/>
    <w:rsid w:val="00E12701"/>
    <w:rsid w:val="00E13399"/>
    <w:rsid w:val="00E1373A"/>
    <w:rsid w:val="00E13879"/>
    <w:rsid w:val="00E14217"/>
    <w:rsid w:val="00E20E55"/>
    <w:rsid w:val="00E2215C"/>
    <w:rsid w:val="00E224CC"/>
    <w:rsid w:val="00E25365"/>
    <w:rsid w:val="00E30E10"/>
    <w:rsid w:val="00E325A9"/>
    <w:rsid w:val="00E33555"/>
    <w:rsid w:val="00E35029"/>
    <w:rsid w:val="00E35BAD"/>
    <w:rsid w:val="00E363EB"/>
    <w:rsid w:val="00E37BAD"/>
    <w:rsid w:val="00E439EF"/>
    <w:rsid w:val="00E4475B"/>
    <w:rsid w:val="00E465B4"/>
    <w:rsid w:val="00E466BB"/>
    <w:rsid w:val="00E46FE7"/>
    <w:rsid w:val="00E47A09"/>
    <w:rsid w:val="00E516AA"/>
    <w:rsid w:val="00E51D38"/>
    <w:rsid w:val="00E51E94"/>
    <w:rsid w:val="00E52C73"/>
    <w:rsid w:val="00E535B0"/>
    <w:rsid w:val="00E54158"/>
    <w:rsid w:val="00E5420E"/>
    <w:rsid w:val="00E5624C"/>
    <w:rsid w:val="00E57C91"/>
    <w:rsid w:val="00E613BA"/>
    <w:rsid w:val="00E61AF8"/>
    <w:rsid w:val="00E61FCF"/>
    <w:rsid w:val="00E64E04"/>
    <w:rsid w:val="00E64F73"/>
    <w:rsid w:val="00E65C2F"/>
    <w:rsid w:val="00E66412"/>
    <w:rsid w:val="00E7007D"/>
    <w:rsid w:val="00E7040C"/>
    <w:rsid w:val="00E7166F"/>
    <w:rsid w:val="00E7308A"/>
    <w:rsid w:val="00E73761"/>
    <w:rsid w:val="00E75A24"/>
    <w:rsid w:val="00E77DE0"/>
    <w:rsid w:val="00E77FAC"/>
    <w:rsid w:val="00E820DD"/>
    <w:rsid w:val="00E82F49"/>
    <w:rsid w:val="00E83036"/>
    <w:rsid w:val="00E83366"/>
    <w:rsid w:val="00E8449E"/>
    <w:rsid w:val="00E84E09"/>
    <w:rsid w:val="00E85562"/>
    <w:rsid w:val="00E8721C"/>
    <w:rsid w:val="00E8798D"/>
    <w:rsid w:val="00E87C2B"/>
    <w:rsid w:val="00E91636"/>
    <w:rsid w:val="00E96926"/>
    <w:rsid w:val="00E969D2"/>
    <w:rsid w:val="00E970DB"/>
    <w:rsid w:val="00E97E76"/>
    <w:rsid w:val="00EA1464"/>
    <w:rsid w:val="00EA21D0"/>
    <w:rsid w:val="00EA2EB5"/>
    <w:rsid w:val="00EA34AE"/>
    <w:rsid w:val="00EA37E2"/>
    <w:rsid w:val="00EA543F"/>
    <w:rsid w:val="00EB3823"/>
    <w:rsid w:val="00EB3DCD"/>
    <w:rsid w:val="00EB4FC6"/>
    <w:rsid w:val="00EB59C4"/>
    <w:rsid w:val="00EB62BD"/>
    <w:rsid w:val="00EC0762"/>
    <w:rsid w:val="00EC2B28"/>
    <w:rsid w:val="00EC2DEE"/>
    <w:rsid w:val="00EC3A68"/>
    <w:rsid w:val="00EC5882"/>
    <w:rsid w:val="00EC7DD8"/>
    <w:rsid w:val="00ED1351"/>
    <w:rsid w:val="00ED3746"/>
    <w:rsid w:val="00ED4967"/>
    <w:rsid w:val="00ED623B"/>
    <w:rsid w:val="00ED6FFE"/>
    <w:rsid w:val="00EE1CAF"/>
    <w:rsid w:val="00EE20D9"/>
    <w:rsid w:val="00EE3326"/>
    <w:rsid w:val="00EE5F1A"/>
    <w:rsid w:val="00EE63E9"/>
    <w:rsid w:val="00EF057D"/>
    <w:rsid w:val="00EF23F6"/>
    <w:rsid w:val="00EF67A5"/>
    <w:rsid w:val="00F01510"/>
    <w:rsid w:val="00F025F7"/>
    <w:rsid w:val="00F035E9"/>
    <w:rsid w:val="00F04DD4"/>
    <w:rsid w:val="00F070E2"/>
    <w:rsid w:val="00F07DAD"/>
    <w:rsid w:val="00F105B8"/>
    <w:rsid w:val="00F10E3B"/>
    <w:rsid w:val="00F1108E"/>
    <w:rsid w:val="00F125BC"/>
    <w:rsid w:val="00F13051"/>
    <w:rsid w:val="00F13204"/>
    <w:rsid w:val="00F15497"/>
    <w:rsid w:val="00F15945"/>
    <w:rsid w:val="00F15BA7"/>
    <w:rsid w:val="00F17BD7"/>
    <w:rsid w:val="00F2034F"/>
    <w:rsid w:val="00F210B4"/>
    <w:rsid w:val="00F21228"/>
    <w:rsid w:val="00F235CF"/>
    <w:rsid w:val="00F23DD0"/>
    <w:rsid w:val="00F25334"/>
    <w:rsid w:val="00F25B07"/>
    <w:rsid w:val="00F26C1D"/>
    <w:rsid w:val="00F27488"/>
    <w:rsid w:val="00F30A27"/>
    <w:rsid w:val="00F30DD3"/>
    <w:rsid w:val="00F3103B"/>
    <w:rsid w:val="00F31689"/>
    <w:rsid w:val="00F31A7E"/>
    <w:rsid w:val="00F31BD8"/>
    <w:rsid w:val="00F339FD"/>
    <w:rsid w:val="00F33F67"/>
    <w:rsid w:val="00F341A9"/>
    <w:rsid w:val="00F34CF8"/>
    <w:rsid w:val="00F364CA"/>
    <w:rsid w:val="00F3671D"/>
    <w:rsid w:val="00F41762"/>
    <w:rsid w:val="00F42E44"/>
    <w:rsid w:val="00F43DDF"/>
    <w:rsid w:val="00F44F02"/>
    <w:rsid w:val="00F46239"/>
    <w:rsid w:val="00F47061"/>
    <w:rsid w:val="00F477CA"/>
    <w:rsid w:val="00F50A22"/>
    <w:rsid w:val="00F50A68"/>
    <w:rsid w:val="00F50DA7"/>
    <w:rsid w:val="00F52EF5"/>
    <w:rsid w:val="00F531F8"/>
    <w:rsid w:val="00F551EF"/>
    <w:rsid w:val="00F56BB1"/>
    <w:rsid w:val="00F572F3"/>
    <w:rsid w:val="00F610CA"/>
    <w:rsid w:val="00F62B5D"/>
    <w:rsid w:val="00F6334C"/>
    <w:rsid w:val="00F647AF"/>
    <w:rsid w:val="00F66881"/>
    <w:rsid w:val="00F71375"/>
    <w:rsid w:val="00F71BE3"/>
    <w:rsid w:val="00F73115"/>
    <w:rsid w:val="00F73127"/>
    <w:rsid w:val="00F7483C"/>
    <w:rsid w:val="00F81E52"/>
    <w:rsid w:val="00F81F63"/>
    <w:rsid w:val="00F8392C"/>
    <w:rsid w:val="00F83CFB"/>
    <w:rsid w:val="00F85034"/>
    <w:rsid w:val="00F8572F"/>
    <w:rsid w:val="00F8691E"/>
    <w:rsid w:val="00F86A25"/>
    <w:rsid w:val="00F87953"/>
    <w:rsid w:val="00F90A3F"/>
    <w:rsid w:val="00F91CBC"/>
    <w:rsid w:val="00F94B8B"/>
    <w:rsid w:val="00F95437"/>
    <w:rsid w:val="00F9601D"/>
    <w:rsid w:val="00F961EF"/>
    <w:rsid w:val="00F97E1D"/>
    <w:rsid w:val="00FA02EC"/>
    <w:rsid w:val="00FA110E"/>
    <w:rsid w:val="00FA18F2"/>
    <w:rsid w:val="00FA359F"/>
    <w:rsid w:val="00FA3950"/>
    <w:rsid w:val="00FA3D37"/>
    <w:rsid w:val="00FA4087"/>
    <w:rsid w:val="00FA51DF"/>
    <w:rsid w:val="00FA5533"/>
    <w:rsid w:val="00FB0559"/>
    <w:rsid w:val="00FB066F"/>
    <w:rsid w:val="00FB2679"/>
    <w:rsid w:val="00FB285A"/>
    <w:rsid w:val="00FB2986"/>
    <w:rsid w:val="00FB3E76"/>
    <w:rsid w:val="00FB605E"/>
    <w:rsid w:val="00FB6C0E"/>
    <w:rsid w:val="00FB6EE4"/>
    <w:rsid w:val="00FB739F"/>
    <w:rsid w:val="00FB7B95"/>
    <w:rsid w:val="00FC0133"/>
    <w:rsid w:val="00FC01C7"/>
    <w:rsid w:val="00FC0346"/>
    <w:rsid w:val="00FC06FC"/>
    <w:rsid w:val="00FC2073"/>
    <w:rsid w:val="00FC3771"/>
    <w:rsid w:val="00FC38A1"/>
    <w:rsid w:val="00FC428B"/>
    <w:rsid w:val="00FC5E23"/>
    <w:rsid w:val="00FC65B4"/>
    <w:rsid w:val="00FD2089"/>
    <w:rsid w:val="00FD2EA2"/>
    <w:rsid w:val="00FD4B85"/>
    <w:rsid w:val="00FD57AA"/>
    <w:rsid w:val="00FD6494"/>
    <w:rsid w:val="00FD6C09"/>
    <w:rsid w:val="00FD77DA"/>
    <w:rsid w:val="00FE235A"/>
    <w:rsid w:val="00FE2C48"/>
    <w:rsid w:val="00FE3CE3"/>
    <w:rsid w:val="00FE56C8"/>
    <w:rsid w:val="00FE691D"/>
    <w:rsid w:val="00FE6BBB"/>
    <w:rsid w:val="00FE7DF1"/>
    <w:rsid w:val="00FE7F43"/>
    <w:rsid w:val="00FF0AAC"/>
    <w:rsid w:val="00FF1B09"/>
    <w:rsid w:val="00FF408F"/>
    <w:rsid w:val="00FF4BB9"/>
    <w:rsid w:val="00FF5E42"/>
    <w:rsid w:val="00FF6FCC"/>
    <w:rsid w:val="00FF70FD"/>
    <w:rsid w:val="00FF7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8B3D6"/>
  <w15:docId w15:val="{4CD5BF1F-0872-43D1-AEFC-4352DE01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6"/>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style>
  <w:style w:type="numbering" w:customStyle="1" w:styleId="TableBulletlist">
    <w:name w:val="Table Bullet list"/>
    <w:uiPriority w:val="99"/>
    <w:pPr>
      <w:numPr>
        <w:numId w:val="9"/>
      </w:numPr>
    </w:pPr>
  </w:style>
  <w:style w:type="paragraph" w:customStyle="1" w:styleId="TableBullet">
    <w:name w:val="Table Bullet"/>
    <w:basedOn w:val="TableText"/>
    <w:uiPriority w:val="15"/>
    <w:qFormat/>
    <w:rsid w:val="005E65BF"/>
    <w:pPr>
      <w:ind w:left="284" w:hanging="284"/>
    </w:pPr>
  </w:style>
  <w:style w:type="paragraph" w:customStyle="1" w:styleId="Default">
    <w:name w:val="Default"/>
    <w:rsid w:val="005E65BF"/>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aliases w:val="List Paragraph1,Recommendation,List Paragraph11,NFP GP Bulleted List"/>
    <w:basedOn w:val="Normal"/>
    <w:link w:val="ListParagraphChar"/>
    <w:uiPriority w:val="99"/>
    <w:qFormat/>
    <w:rsid w:val="00451EAA"/>
    <w:pPr>
      <w:ind w:left="720"/>
      <w:contextualSpacing/>
    </w:pPr>
  </w:style>
  <w:style w:type="paragraph" w:styleId="TOC7">
    <w:name w:val="toc 7"/>
    <w:basedOn w:val="Normal"/>
    <w:next w:val="Normal"/>
    <w:autoRedefine/>
    <w:uiPriority w:val="39"/>
    <w:semiHidden/>
    <w:rsid w:val="001953E9"/>
    <w:pPr>
      <w:spacing w:after="100"/>
      <w:ind w:left="1320"/>
    </w:pPr>
  </w:style>
  <w:style w:type="character" w:customStyle="1" w:styleId="ListParagraphChar">
    <w:name w:val="List Paragraph Char"/>
    <w:aliases w:val="List Paragraph1 Char,Recommendation Char,List Paragraph11 Char,NFP GP Bulleted List Char"/>
    <w:basedOn w:val="DefaultParagraphFont"/>
    <w:link w:val="ListParagraph"/>
    <w:uiPriority w:val="99"/>
    <w:locked/>
    <w:rsid w:val="00566C58"/>
    <w:rPr>
      <w:rFonts w:eastAsiaTheme="minorHAnsi" w:cstheme="minorBidi"/>
      <w:sz w:val="22"/>
      <w:szCs w:val="22"/>
      <w:lang w:eastAsia="en-US"/>
    </w:rPr>
  </w:style>
  <w:style w:type="paragraph" w:styleId="PlainText">
    <w:name w:val="Plain Text"/>
    <w:basedOn w:val="Normal"/>
    <w:link w:val="PlainTextChar"/>
    <w:uiPriority w:val="99"/>
    <w:unhideWhenUsed/>
    <w:rsid w:val="0070221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702212"/>
    <w:rPr>
      <w:rFonts w:ascii="Calibri" w:eastAsia="Times New Roman" w:hAnsi="Calibri"/>
      <w:sz w:val="22"/>
      <w:szCs w:val="21"/>
      <w:lang w:eastAsia="en-US"/>
    </w:rPr>
  </w:style>
  <w:style w:type="paragraph" w:styleId="TOC9">
    <w:name w:val="toc 9"/>
    <w:basedOn w:val="Normal"/>
    <w:next w:val="Normal"/>
    <w:autoRedefine/>
    <w:uiPriority w:val="39"/>
    <w:semiHidden/>
    <w:unhideWhenUsed/>
    <w:rsid w:val="00831F5F"/>
    <w:pPr>
      <w:spacing w:before="120" w:after="0" w:line="240" w:lineRule="auto"/>
      <w:ind w:left="1760"/>
    </w:pPr>
    <w:rPr>
      <w:rFonts w:asciiTheme="minorHAnsi" w:eastAsia="Calibri" w:hAnsiTheme="minorHAnsi" w:cs="Times New Roman"/>
      <w:color w:val="000000"/>
      <w:sz w:val="20"/>
      <w:szCs w:val="20"/>
    </w:rPr>
  </w:style>
  <w:style w:type="paragraph" w:customStyle="1" w:styleId="Dotpointlist">
    <w:name w:val="Dot point list"/>
    <w:basedOn w:val="Normal"/>
    <w:link w:val="DotpointlistChar"/>
    <w:qFormat/>
    <w:rsid w:val="001635E9"/>
    <w:pPr>
      <w:numPr>
        <w:numId w:val="10"/>
      </w:numPr>
      <w:spacing w:after="120" w:line="240" w:lineRule="auto"/>
      <w:contextualSpacing/>
    </w:pPr>
    <w:rPr>
      <w:rFonts w:eastAsia="Calibri" w:cs="Times New Roman"/>
      <w:lang w:val="en-US"/>
    </w:rPr>
  </w:style>
  <w:style w:type="character" w:customStyle="1" w:styleId="DotpointlistChar">
    <w:name w:val="Dot point list Char"/>
    <w:link w:val="Dotpointlist"/>
    <w:rsid w:val="001635E9"/>
    <w:rPr>
      <w:rFonts w:eastAsia="Calibri"/>
      <w:sz w:val="22"/>
      <w:szCs w:val="22"/>
      <w:lang w:val="en-US" w:eastAsia="en-US"/>
    </w:rPr>
  </w:style>
  <w:style w:type="paragraph" w:customStyle="1" w:styleId="AppendixHeading1">
    <w:name w:val="Appendix Heading 1"/>
    <w:qFormat/>
    <w:rsid w:val="003B5C65"/>
    <w:pPr>
      <w:pageBreakBefore/>
      <w:numPr>
        <w:numId w:val="12"/>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3B5C65"/>
    <w:pPr>
      <w:numPr>
        <w:numId w:val="11"/>
      </w:numPr>
    </w:pPr>
  </w:style>
  <w:style w:type="paragraph" w:customStyle="1" w:styleId="AppendixHeading2">
    <w:name w:val="Appendix Heading 2"/>
    <w:qFormat/>
    <w:rsid w:val="003B5C65"/>
    <w:pPr>
      <w:numPr>
        <w:ilvl w:val="1"/>
        <w:numId w:val="12"/>
      </w:numPr>
    </w:pPr>
    <w:rPr>
      <w:rFonts w:asciiTheme="minorHAnsi" w:eastAsia="Times New Roman" w:hAnsiTheme="minorHAnsi"/>
      <w:b/>
      <w:bCs/>
      <w:sz w:val="32"/>
      <w:szCs w:val="24"/>
      <w:lang w:eastAsia="en-US"/>
    </w:rPr>
  </w:style>
  <w:style w:type="numbering" w:customStyle="1" w:styleId="ListBullets">
    <w:name w:val="ListBullets"/>
    <w:uiPriority w:val="99"/>
    <w:rsid w:val="00E465B4"/>
    <w:pPr>
      <w:numPr>
        <w:numId w:val="13"/>
      </w:numPr>
    </w:pPr>
  </w:style>
  <w:style w:type="numbering" w:customStyle="1" w:styleId="Headings">
    <w:name w:val="Headings"/>
    <w:uiPriority w:val="99"/>
    <w:rsid w:val="00AE2187"/>
    <w:pPr>
      <w:numPr>
        <w:numId w:val="14"/>
      </w:numPr>
    </w:pPr>
  </w:style>
  <w:style w:type="paragraph" w:styleId="Revision">
    <w:name w:val="Revision"/>
    <w:hidden/>
    <w:uiPriority w:val="99"/>
    <w:semiHidden/>
    <w:rsid w:val="005B7992"/>
    <w:rPr>
      <w:rFonts w:eastAsiaTheme="minorHAnsi" w:cstheme="minorBidi"/>
      <w:sz w:val="22"/>
      <w:szCs w:val="22"/>
      <w:lang w:eastAsia="en-US"/>
    </w:rPr>
  </w:style>
  <w:style w:type="character" w:customStyle="1" w:styleId="Titlepageheading2">
    <w:name w:val="Title page heading 2"/>
    <w:basedOn w:val="PlaceholderText"/>
    <w:rsid w:val="005B7992"/>
    <w:rPr>
      <w:rFonts w:ascii="Calibri" w:hAnsi="Calibri"/>
      <w:color w:val="808080"/>
      <w:spacing w:val="15"/>
      <w:sz w:val="44"/>
    </w:rPr>
  </w:style>
  <w:style w:type="paragraph" w:customStyle="1" w:styleId="Titlepageheading1">
    <w:name w:val="Title page heading 1"/>
    <w:basedOn w:val="Normal"/>
    <w:rsid w:val="005B7992"/>
    <w:pPr>
      <w:spacing w:before="240" w:after="240" w:line="240" w:lineRule="auto"/>
      <w:ind w:left="1418"/>
    </w:pPr>
    <w:rPr>
      <w:rFonts w:eastAsia="Times New Roman" w:cs="Times New Roman"/>
      <w:b/>
      <w:color w:val="000000"/>
      <w:spacing w:val="5"/>
      <w:kern w:val="28"/>
      <w:sz w:val="38"/>
      <w:szCs w:val="20"/>
    </w:rPr>
  </w:style>
  <w:style w:type="paragraph" w:customStyle="1" w:styleId="APVMAImprintText">
    <w:name w:val="APVMA_Imprint_Text"/>
    <w:basedOn w:val="Normal"/>
    <w:uiPriority w:val="99"/>
    <w:rsid w:val="005B7992"/>
    <w:pPr>
      <w:autoSpaceDE w:val="0"/>
      <w:autoSpaceDN w:val="0"/>
      <w:spacing w:before="120" w:after="120" w:line="240" w:lineRule="exact"/>
    </w:pPr>
    <w:rPr>
      <w:rFonts w:ascii="Arial" w:eastAsiaTheme="minorEastAsia" w:hAnsi="Arial" w:cs="Arial"/>
      <w:spacing w:val="6"/>
      <w:sz w:val="16"/>
      <w:szCs w:val="16"/>
    </w:rPr>
  </w:style>
  <w:style w:type="character" w:customStyle="1" w:styleId="UnresolvedMention1">
    <w:name w:val="Unresolved Mention1"/>
    <w:basedOn w:val="DefaultParagraphFont"/>
    <w:uiPriority w:val="99"/>
    <w:semiHidden/>
    <w:unhideWhenUsed/>
    <w:rsid w:val="00E33555"/>
    <w:rPr>
      <w:color w:val="605E5C"/>
      <w:shd w:val="clear" w:color="auto" w:fill="E1DFDD"/>
    </w:rPr>
  </w:style>
  <w:style w:type="character" w:styleId="UnresolvedMention">
    <w:name w:val="Unresolved Mention"/>
    <w:basedOn w:val="DefaultParagraphFont"/>
    <w:uiPriority w:val="99"/>
    <w:semiHidden/>
    <w:unhideWhenUsed/>
    <w:rsid w:val="00104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45090">
      <w:bodyDiv w:val="1"/>
      <w:marLeft w:val="0"/>
      <w:marRight w:val="0"/>
      <w:marTop w:val="0"/>
      <w:marBottom w:val="0"/>
      <w:divBdr>
        <w:top w:val="none" w:sz="0" w:space="0" w:color="auto"/>
        <w:left w:val="none" w:sz="0" w:space="0" w:color="auto"/>
        <w:bottom w:val="none" w:sz="0" w:space="0" w:color="auto"/>
        <w:right w:val="none" w:sz="0" w:space="0" w:color="auto"/>
      </w:divBdr>
    </w:div>
    <w:div w:id="10867072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809">
      <w:bodyDiv w:val="1"/>
      <w:marLeft w:val="0"/>
      <w:marRight w:val="0"/>
      <w:marTop w:val="0"/>
      <w:marBottom w:val="0"/>
      <w:divBdr>
        <w:top w:val="none" w:sz="0" w:space="0" w:color="auto"/>
        <w:left w:val="none" w:sz="0" w:space="0" w:color="auto"/>
        <w:bottom w:val="none" w:sz="0" w:space="0" w:color="auto"/>
        <w:right w:val="none" w:sz="0" w:space="0" w:color="auto"/>
      </w:divBdr>
    </w:div>
    <w:div w:id="210003719">
      <w:bodyDiv w:val="1"/>
      <w:marLeft w:val="0"/>
      <w:marRight w:val="0"/>
      <w:marTop w:val="0"/>
      <w:marBottom w:val="0"/>
      <w:divBdr>
        <w:top w:val="none" w:sz="0" w:space="0" w:color="auto"/>
        <w:left w:val="none" w:sz="0" w:space="0" w:color="auto"/>
        <w:bottom w:val="none" w:sz="0" w:space="0" w:color="auto"/>
        <w:right w:val="none" w:sz="0" w:space="0" w:color="auto"/>
      </w:divBdr>
    </w:div>
    <w:div w:id="210504479">
      <w:bodyDiv w:val="1"/>
      <w:marLeft w:val="0"/>
      <w:marRight w:val="0"/>
      <w:marTop w:val="0"/>
      <w:marBottom w:val="0"/>
      <w:divBdr>
        <w:top w:val="none" w:sz="0" w:space="0" w:color="auto"/>
        <w:left w:val="none" w:sz="0" w:space="0" w:color="auto"/>
        <w:bottom w:val="none" w:sz="0" w:space="0" w:color="auto"/>
        <w:right w:val="none" w:sz="0" w:space="0" w:color="auto"/>
      </w:divBdr>
    </w:div>
    <w:div w:id="229459720">
      <w:bodyDiv w:val="1"/>
      <w:marLeft w:val="0"/>
      <w:marRight w:val="0"/>
      <w:marTop w:val="0"/>
      <w:marBottom w:val="0"/>
      <w:divBdr>
        <w:top w:val="none" w:sz="0" w:space="0" w:color="auto"/>
        <w:left w:val="none" w:sz="0" w:space="0" w:color="auto"/>
        <w:bottom w:val="none" w:sz="0" w:space="0" w:color="auto"/>
        <w:right w:val="none" w:sz="0" w:space="0" w:color="auto"/>
      </w:divBdr>
    </w:div>
    <w:div w:id="232201711">
      <w:bodyDiv w:val="1"/>
      <w:marLeft w:val="0"/>
      <w:marRight w:val="0"/>
      <w:marTop w:val="0"/>
      <w:marBottom w:val="0"/>
      <w:divBdr>
        <w:top w:val="none" w:sz="0" w:space="0" w:color="auto"/>
        <w:left w:val="none" w:sz="0" w:space="0" w:color="auto"/>
        <w:bottom w:val="none" w:sz="0" w:space="0" w:color="auto"/>
        <w:right w:val="none" w:sz="0" w:space="0" w:color="auto"/>
      </w:divBdr>
    </w:div>
    <w:div w:id="238171633">
      <w:bodyDiv w:val="1"/>
      <w:marLeft w:val="0"/>
      <w:marRight w:val="0"/>
      <w:marTop w:val="0"/>
      <w:marBottom w:val="0"/>
      <w:divBdr>
        <w:top w:val="none" w:sz="0" w:space="0" w:color="auto"/>
        <w:left w:val="none" w:sz="0" w:space="0" w:color="auto"/>
        <w:bottom w:val="none" w:sz="0" w:space="0" w:color="auto"/>
        <w:right w:val="none" w:sz="0" w:space="0" w:color="auto"/>
      </w:divBdr>
    </w:div>
    <w:div w:id="250555473">
      <w:bodyDiv w:val="1"/>
      <w:marLeft w:val="0"/>
      <w:marRight w:val="0"/>
      <w:marTop w:val="0"/>
      <w:marBottom w:val="0"/>
      <w:divBdr>
        <w:top w:val="none" w:sz="0" w:space="0" w:color="auto"/>
        <w:left w:val="none" w:sz="0" w:space="0" w:color="auto"/>
        <w:bottom w:val="none" w:sz="0" w:space="0" w:color="auto"/>
        <w:right w:val="none" w:sz="0" w:space="0" w:color="auto"/>
      </w:divBdr>
    </w:div>
    <w:div w:id="258762346">
      <w:bodyDiv w:val="1"/>
      <w:marLeft w:val="0"/>
      <w:marRight w:val="0"/>
      <w:marTop w:val="0"/>
      <w:marBottom w:val="0"/>
      <w:divBdr>
        <w:top w:val="none" w:sz="0" w:space="0" w:color="auto"/>
        <w:left w:val="none" w:sz="0" w:space="0" w:color="auto"/>
        <w:bottom w:val="none" w:sz="0" w:space="0" w:color="auto"/>
        <w:right w:val="none" w:sz="0" w:space="0" w:color="auto"/>
      </w:divBdr>
    </w:div>
    <w:div w:id="318732614">
      <w:bodyDiv w:val="1"/>
      <w:marLeft w:val="0"/>
      <w:marRight w:val="0"/>
      <w:marTop w:val="0"/>
      <w:marBottom w:val="0"/>
      <w:divBdr>
        <w:top w:val="none" w:sz="0" w:space="0" w:color="auto"/>
        <w:left w:val="none" w:sz="0" w:space="0" w:color="auto"/>
        <w:bottom w:val="none" w:sz="0" w:space="0" w:color="auto"/>
        <w:right w:val="none" w:sz="0" w:space="0" w:color="auto"/>
      </w:divBdr>
    </w:div>
    <w:div w:id="326595754">
      <w:bodyDiv w:val="1"/>
      <w:marLeft w:val="0"/>
      <w:marRight w:val="0"/>
      <w:marTop w:val="0"/>
      <w:marBottom w:val="0"/>
      <w:divBdr>
        <w:top w:val="none" w:sz="0" w:space="0" w:color="auto"/>
        <w:left w:val="none" w:sz="0" w:space="0" w:color="auto"/>
        <w:bottom w:val="none" w:sz="0" w:space="0" w:color="auto"/>
        <w:right w:val="none" w:sz="0" w:space="0" w:color="auto"/>
      </w:divBdr>
    </w:div>
    <w:div w:id="330107750">
      <w:bodyDiv w:val="1"/>
      <w:marLeft w:val="0"/>
      <w:marRight w:val="0"/>
      <w:marTop w:val="0"/>
      <w:marBottom w:val="0"/>
      <w:divBdr>
        <w:top w:val="none" w:sz="0" w:space="0" w:color="auto"/>
        <w:left w:val="none" w:sz="0" w:space="0" w:color="auto"/>
        <w:bottom w:val="none" w:sz="0" w:space="0" w:color="auto"/>
        <w:right w:val="none" w:sz="0" w:space="0" w:color="auto"/>
      </w:divBdr>
    </w:div>
    <w:div w:id="331835814">
      <w:bodyDiv w:val="1"/>
      <w:marLeft w:val="0"/>
      <w:marRight w:val="0"/>
      <w:marTop w:val="0"/>
      <w:marBottom w:val="0"/>
      <w:divBdr>
        <w:top w:val="none" w:sz="0" w:space="0" w:color="auto"/>
        <w:left w:val="none" w:sz="0" w:space="0" w:color="auto"/>
        <w:bottom w:val="none" w:sz="0" w:space="0" w:color="auto"/>
        <w:right w:val="none" w:sz="0" w:space="0" w:color="auto"/>
      </w:divBdr>
    </w:div>
    <w:div w:id="36313967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430686">
      <w:bodyDiv w:val="1"/>
      <w:marLeft w:val="0"/>
      <w:marRight w:val="0"/>
      <w:marTop w:val="0"/>
      <w:marBottom w:val="0"/>
      <w:divBdr>
        <w:top w:val="none" w:sz="0" w:space="0" w:color="auto"/>
        <w:left w:val="none" w:sz="0" w:space="0" w:color="auto"/>
        <w:bottom w:val="none" w:sz="0" w:space="0" w:color="auto"/>
        <w:right w:val="none" w:sz="0" w:space="0" w:color="auto"/>
      </w:divBdr>
    </w:div>
    <w:div w:id="376971424">
      <w:bodyDiv w:val="1"/>
      <w:marLeft w:val="0"/>
      <w:marRight w:val="0"/>
      <w:marTop w:val="0"/>
      <w:marBottom w:val="0"/>
      <w:divBdr>
        <w:top w:val="none" w:sz="0" w:space="0" w:color="auto"/>
        <w:left w:val="none" w:sz="0" w:space="0" w:color="auto"/>
        <w:bottom w:val="none" w:sz="0" w:space="0" w:color="auto"/>
        <w:right w:val="none" w:sz="0" w:space="0" w:color="auto"/>
      </w:divBdr>
    </w:div>
    <w:div w:id="38969852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617417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8721537">
      <w:bodyDiv w:val="1"/>
      <w:marLeft w:val="0"/>
      <w:marRight w:val="0"/>
      <w:marTop w:val="0"/>
      <w:marBottom w:val="0"/>
      <w:divBdr>
        <w:top w:val="none" w:sz="0" w:space="0" w:color="auto"/>
        <w:left w:val="none" w:sz="0" w:space="0" w:color="auto"/>
        <w:bottom w:val="none" w:sz="0" w:space="0" w:color="auto"/>
        <w:right w:val="none" w:sz="0" w:space="0" w:color="auto"/>
      </w:divBdr>
    </w:div>
    <w:div w:id="509563587">
      <w:bodyDiv w:val="1"/>
      <w:marLeft w:val="0"/>
      <w:marRight w:val="0"/>
      <w:marTop w:val="0"/>
      <w:marBottom w:val="0"/>
      <w:divBdr>
        <w:top w:val="none" w:sz="0" w:space="0" w:color="auto"/>
        <w:left w:val="none" w:sz="0" w:space="0" w:color="auto"/>
        <w:bottom w:val="none" w:sz="0" w:space="0" w:color="auto"/>
        <w:right w:val="none" w:sz="0" w:space="0" w:color="auto"/>
      </w:divBdr>
    </w:div>
    <w:div w:id="511914273">
      <w:bodyDiv w:val="1"/>
      <w:marLeft w:val="0"/>
      <w:marRight w:val="0"/>
      <w:marTop w:val="0"/>
      <w:marBottom w:val="0"/>
      <w:divBdr>
        <w:top w:val="none" w:sz="0" w:space="0" w:color="auto"/>
        <w:left w:val="none" w:sz="0" w:space="0" w:color="auto"/>
        <w:bottom w:val="none" w:sz="0" w:space="0" w:color="auto"/>
        <w:right w:val="none" w:sz="0" w:space="0" w:color="auto"/>
      </w:divBdr>
    </w:div>
    <w:div w:id="551769477">
      <w:bodyDiv w:val="1"/>
      <w:marLeft w:val="0"/>
      <w:marRight w:val="0"/>
      <w:marTop w:val="0"/>
      <w:marBottom w:val="0"/>
      <w:divBdr>
        <w:top w:val="none" w:sz="0" w:space="0" w:color="auto"/>
        <w:left w:val="none" w:sz="0" w:space="0" w:color="auto"/>
        <w:bottom w:val="none" w:sz="0" w:space="0" w:color="auto"/>
        <w:right w:val="none" w:sz="0" w:space="0" w:color="auto"/>
      </w:divBdr>
    </w:div>
    <w:div w:id="55616494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517155">
      <w:bodyDiv w:val="1"/>
      <w:marLeft w:val="0"/>
      <w:marRight w:val="0"/>
      <w:marTop w:val="0"/>
      <w:marBottom w:val="0"/>
      <w:divBdr>
        <w:top w:val="none" w:sz="0" w:space="0" w:color="auto"/>
        <w:left w:val="none" w:sz="0" w:space="0" w:color="auto"/>
        <w:bottom w:val="none" w:sz="0" w:space="0" w:color="auto"/>
        <w:right w:val="none" w:sz="0" w:space="0" w:color="auto"/>
      </w:divBdr>
    </w:div>
    <w:div w:id="635306258">
      <w:bodyDiv w:val="1"/>
      <w:marLeft w:val="0"/>
      <w:marRight w:val="0"/>
      <w:marTop w:val="0"/>
      <w:marBottom w:val="0"/>
      <w:divBdr>
        <w:top w:val="none" w:sz="0" w:space="0" w:color="auto"/>
        <w:left w:val="none" w:sz="0" w:space="0" w:color="auto"/>
        <w:bottom w:val="none" w:sz="0" w:space="0" w:color="auto"/>
        <w:right w:val="none" w:sz="0" w:space="0" w:color="auto"/>
      </w:divBdr>
    </w:div>
    <w:div w:id="650788649">
      <w:bodyDiv w:val="1"/>
      <w:marLeft w:val="0"/>
      <w:marRight w:val="0"/>
      <w:marTop w:val="0"/>
      <w:marBottom w:val="0"/>
      <w:divBdr>
        <w:top w:val="none" w:sz="0" w:space="0" w:color="auto"/>
        <w:left w:val="none" w:sz="0" w:space="0" w:color="auto"/>
        <w:bottom w:val="none" w:sz="0" w:space="0" w:color="auto"/>
        <w:right w:val="none" w:sz="0" w:space="0" w:color="auto"/>
      </w:divBdr>
    </w:div>
    <w:div w:id="663507254">
      <w:bodyDiv w:val="1"/>
      <w:marLeft w:val="0"/>
      <w:marRight w:val="0"/>
      <w:marTop w:val="0"/>
      <w:marBottom w:val="0"/>
      <w:divBdr>
        <w:top w:val="none" w:sz="0" w:space="0" w:color="auto"/>
        <w:left w:val="none" w:sz="0" w:space="0" w:color="auto"/>
        <w:bottom w:val="none" w:sz="0" w:space="0" w:color="auto"/>
        <w:right w:val="none" w:sz="0" w:space="0" w:color="auto"/>
      </w:divBdr>
      <w:divsChild>
        <w:div w:id="312301522">
          <w:marLeft w:val="0"/>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078256">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773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3489">
      <w:bodyDiv w:val="1"/>
      <w:marLeft w:val="0"/>
      <w:marRight w:val="0"/>
      <w:marTop w:val="0"/>
      <w:marBottom w:val="0"/>
      <w:divBdr>
        <w:top w:val="none" w:sz="0" w:space="0" w:color="auto"/>
        <w:left w:val="none" w:sz="0" w:space="0" w:color="auto"/>
        <w:bottom w:val="none" w:sz="0" w:space="0" w:color="auto"/>
        <w:right w:val="none" w:sz="0" w:space="0" w:color="auto"/>
      </w:divBdr>
    </w:div>
    <w:div w:id="734548268">
      <w:bodyDiv w:val="1"/>
      <w:marLeft w:val="0"/>
      <w:marRight w:val="0"/>
      <w:marTop w:val="0"/>
      <w:marBottom w:val="0"/>
      <w:divBdr>
        <w:top w:val="none" w:sz="0" w:space="0" w:color="auto"/>
        <w:left w:val="none" w:sz="0" w:space="0" w:color="auto"/>
        <w:bottom w:val="none" w:sz="0" w:space="0" w:color="auto"/>
        <w:right w:val="none" w:sz="0" w:space="0" w:color="auto"/>
      </w:divBdr>
    </w:div>
    <w:div w:id="745104902">
      <w:bodyDiv w:val="1"/>
      <w:marLeft w:val="0"/>
      <w:marRight w:val="0"/>
      <w:marTop w:val="0"/>
      <w:marBottom w:val="0"/>
      <w:divBdr>
        <w:top w:val="none" w:sz="0" w:space="0" w:color="auto"/>
        <w:left w:val="none" w:sz="0" w:space="0" w:color="auto"/>
        <w:bottom w:val="none" w:sz="0" w:space="0" w:color="auto"/>
        <w:right w:val="none" w:sz="0" w:space="0" w:color="auto"/>
      </w:divBdr>
    </w:div>
    <w:div w:id="75733502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4446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0652712">
      <w:bodyDiv w:val="1"/>
      <w:marLeft w:val="0"/>
      <w:marRight w:val="0"/>
      <w:marTop w:val="0"/>
      <w:marBottom w:val="0"/>
      <w:divBdr>
        <w:top w:val="none" w:sz="0" w:space="0" w:color="auto"/>
        <w:left w:val="none" w:sz="0" w:space="0" w:color="auto"/>
        <w:bottom w:val="none" w:sz="0" w:space="0" w:color="auto"/>
        <w:right w:val="none" w:sz="0" w:space="0" w:color="auto"/>
      </w:divBdr>
    </w:div>
    <w:div w:id="973221961">
      <w:bodyDiv w:val="1"/>
      <w:marLeft w:val="0"/>
      <w:marRight w:val="0"/>
      <w:marTop w:val="0"/>
      <w:marBottom w:val="0"/>
      <w:divBdr>
        <w:top w:val="none" w:sz="0" w:space="0" w:color="auto"/>
        <w:left w:val="none" w:sz="0" w:space="0" w:color="auto"/>
        <w:bottom w:val="none" w:sz="0" w:space="0" w:color="auto"/>
        <w:right w:val="none" w:sz="0" w:space="0" w:color="auto"/>
      </w:divBdr>
    </w:div>
    <w:div w:id="10035109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10110">
      <w:bodyDiv w:val="1"/>
      <w:marLeft w:val="0"/>
      <w:marRight w:val="0"/>
      <w:marTop w:val="0"/>
      <w:marBottom w:val="0"/>
      <w:divBdr>
        <w:top w:val="none" w:sz="0" w:space="0" w:color="auto"/>
        <w:left w:val="none" w:sz="0" w:space="0" w:color="auto"/>
        <w:bottom w:val="none" w:sz="0" w:space="0" w:color="auto"/>
        <w:right w:val="none" w:sz="0" w:space="0" w:color="auto"/>
      </w:divBdr>
    </w:div>
    <w:div w:id="1076778805">
      <w:bodyDiv w:val="1"/>
      <w:marLeft w:val="0"/>
      <w:marRight w:val="0"/>
      <w:marTop w:val="0"/>
      <w:marBottom w:val="0"/>
      <w:divBdr>
        <w:top w:val="none" w:sz="0" w:space="0" w:color="auto"/>
        <w:left w:val="none" w:sz="0" w:space="0" w:color="auto"/>
        <w:bottom w:val="none" w:sz="0" w:space="0" w:color="auto"/>
        <w:right w:val="none" w:sz="0" w:space="0" w:color="auto"/>
      </w:divBdr>
    </w:div>
    <w:div w:id="107874399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8279900">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419331">
      <w:bodyDiv w:val="1"/>
      <w:marLeft w:val="0"/>
      <w:marRight w:val="0"/>
      <w:marTop w:val="0"/>
      <w:marBottom w:val="0"/>
      <w:divBdr>
        <w:top w:val="none" w:sz="0" w:space="0" w:color="auto"/>
        <w:left w:val="none" w:sz="0" w:space="0" w:color="auto"/>
        <w:bottom w:val="none" w:sz="0" w:space="0" w:color="auto"/>
        <w:right w:val="none" w:sz="0" w:space="0" w:color="auto"/>
      </w:divBdr>
    </w:div>
    <w:div w:id="1169490586">
      <w:bodyDiv w:val="1"/>
      <w:marLeft w:val="0"/>
      <w:marRight w:val="0"/>
      <w:marTop w:val="0"/>
      <w:marBottom w:val="0"/>
      <w:divBdr>
        <w:top w:val="none" w:sz="0" w:space="0" w:color="auto"/>
        <w:left w:val="none" w:sz="0" w:space="0" w:color="auto"/>
        <w:bottom w:val="none" w:sz="0" w:space="0" w:color="auto"/>
        <w:right w:val="none" w:sz="0" w:space="0" w:color="auto"/>
      </w:divBdr>
    </w:div>
    <w:div w:id="1182088200">
      <w:bodyDiv w:val="1"/>
      <w:marLeft w:val="0"/>
      <w:marRight w:val="0"/>
      <w:marTop w:val="0"/>
      <w:marBottom w:val="0"/>
      <w:divBdr>
        <w:top w:val="none" w:sz="0" w:space="0" w:color="auto"/>
        <w:left w:val="none" w:sz="0" w:space="0" w:color="auto"/>
        <w:bottom w:val="none" w:sz="0" w:space="0" w:color="auto"/>
        <w:right w:val="none" w:sz="0" w:space="0" w:color="auto"/>
      </w:divBdr>
    </w:div>
    <w:div w:id="1187525634">
      <w:bodyDiv w:val="1"/>
      <w:marLeft w:val="0"/>
      <w:marRight w:val="0"/>
      <w:marTop w:val="0"/>
      <w:marBottom w:val="0"/>
      <w:divBdr>
        <w:top w:val="none" w:sz="0" w:space="0" w:color="auto"/>
        <w:left w:val="none" w:sz="0" w:space="0" w:color="auto"/>
        <w:bottom w:val="none" w:sz="0" w:space="0" w:color="auto"/>
        <w:right w:val="none" w:sz="0" w:space="0" w:color="auto"/>
      </w:divBdr>
    </w:div>
    <w:div w:id="1190408335">
      <w:bodyDiv w:val="1"/>
      <w:marLeft w:val="0"/>
      <w:marRight w:val="0"/>
      <w:marTop w:val="0"/>
      <w:marBottom w:val="0"/>
      <w:divBdr>
        <w:top w:val="none" w:sz="0" w:space="0" w:color="auto"/>
        <w:left w:val="none" w:sz="0" w:space="0" w:color="auto"/>
        <w:bottom w:val="none" w:sz="0" w:space="0" w:color="auto"/>
        <w:right w:val="none" w:sz="0" w:space="0" w:color="auto"/>
      </w:divBdr>
    </w:div>
    <w:div w:id="1208879316">
      <w:bodyDiv w:val="1"/>
      <w:marLeft w:val="0"/>
      <w:marRight w:val="0"/>
      <w:marTop w:val="0"/>
      <w:marBottom w:val="0"/>
      <w:divBdr>
        <w:top w:val="none" w:sz="0" w:space="0" w:color="auto"/>
        <w:left w:val="none" w:sz="0" w:space="0" w:color="auto"/>
        <w:bottom w:val="none" w:sz="0" w:space="0" w:color="auto"/>
        <w:right w:val="none" w:sz="0" w:space="0" w:color="auto"/>
      </w:divBdr>
    </w:div>
    <w:div w:id="1242301319">
      <w:bodyDiv w:val="1"/>
      <w:marLeft w:val="0"/>
      <w:marRight w:val="0"/>
      <w:marTop w:val="0"/>
      <w:marBottom w:val="0"/>
      <w:divBdr>
        <w:top w:val="none" w:sz="0" w:space="0" w:color="auto"/>
        <w:left w:val="none" w:sz="0" w:space="0" w:color="auto"/>
        <w:bottom w:val="none" w:sz="0" w:space="0" w:color="auto"/>
        <w:right w:val="none" w:sz="0" w:space="0" w:color="auto"/>
      </w:divBdr>
    </w:div>
    <w:div w:id="12805287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6906335">
      <w:bodyDiv w:val="1"/>
      <w:marLeft w:val="0"/>
      <w:marRight w:val="0"/>
      <w:marTop w:val="0"/>
      <w:marBottom w:val="0"/>
      <w:divBdr>
        <w:top w:val="none" w:sz="0" w:space="0" w:color="auto"/>
        <w:left w:val="none" w:sz="0" w:space="0" w:color="auto"/>
        <w:bottom w:val="none" w:sz="0" w:space="0" w:color="auto"/>
        <w:right w:val="none" w:sz="0" w:space="0" w:color="auto"/>
      </w:divBdr>
    </w:div>
    <w:div w:id="1347443471">
      <w:bodyDiv w:val="1"/>
      <w:marLeft w:val="0"/>
      <w:marRight w:val="0"/>
      <w:marTop w:val="0"/>
      <w:marBottom w:val="0"/>
      <w:divBdr>
        <w:top w:val="none" w:sz="0" w:space="0" w:color="auto"/>
        <w:left w:val="none" w:sz="0" w:space="0" w:color="auto"/>
        <w:bottom w:val="none" w:sz="0" w:space="0" w:color="auto"/>
        <w:right w:val="none" w:sz="0" w:space="0" w:color="auto"/>
      </w:divBdr>
    </w:div>
    <w:div w:id="1350330713">
      <w:bodyDiv w:val="1"/>
      <w:marLeft w:val="0"/>
      <w:marRight w:val="0"/>
      <w:marTop w:val="0"/>
      <w:marBottom w:val="0"/>
      <w:divBdr>
        <w:top w:val="none" w:sz="0" w:space="0" w:color="auto"/>
        <w:left w:val="none" w:sz="0" w:space="0" w:color="auto"/>
        <w:bottom w:val="none" w:sz="0" w:space="0" w:color="auto"/>
        <w:right w:val="none" w:sz="0" w:space="0" w:color="auto"/>
      </w:divBdr>
    </w:div>
    <w:div w:id="1357657841">
      <w:bodyDiv w:val="1"/>
      <w:marLeft w:val="0"/>
      <w:marRight w:val="0"/>
      <w:marTop w:val="0"/>
      <w:marBottom w:val="0"/>
      <w:divBdr>
        <w:top w:val="none" w:sz="0" w:space="0" w:color="auto"/>
        <w:left w:val="none" w:sz="0" w:space="0" w:color="auto"/>
        <w:bottom w:val="none" w:sz="0" w:space="0" w:color="auto"/>
        <w:right w:val="none" w:sz="0" w:space="0" w:color="auto"/>
      </w:divBdr>
    </w:div>
    <w:div w:id="1362246037">
      <w:bodyDiv w:val="1"/>
      <w:marLeft w:val="0"/>
      <w:marRight w:val="0"/>
      <w:marTop w:val="0"/>
      <w:marBottom w:val="0"/>
      <w:divBdr>
        <w:top w:val="none" w:sz="0" w:space="0" w:color="auto"/>
        <w:left w:val="none" w:sz="0" w:space="0" w:color="auto"/>
        <w:bottom w:val="none" w:sz="0" w:space="0" w:color="auto"/>
        <w:right w:val="none" w:sz="0" w:space="0" w:color="auto"/>
      </w:divBdr>
    </w:div>
    <w:div w:id="1374385403">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961975">
      <w:bodyDiv w:val="1"/>
      <w:marLeft w:val="0"/>
      <w:marRight w:val="0"/>
      <w:marTop w:val="0"/>
      <w:marBottom w:val="0"/>
      <w:divBdr>
        <w:top w:val="none" w:sz="0" w:space="0" w:color="auto"/>
        <w:left w:val="none" w:sz="0" w:space="0" w:color="auto"/>
        <w:bottom w:val="none" w:sz="0" w:space="0" w:color="auto"/>
        <w:right w:val="none" w:sz="0" w:space="0" w:color="auto"/>
      </w:divBdr>
    </w:div>
    <w:div w:id="1412854021">
      <w:bodyDiv w:val="1"/>
      <w:marLeft w:val="0"/>
      <w:marRight w:val="0"/>
      <w:marTop w:val="0"/>
      <w:marBottom w:val="0"/>
      <w:divBdr>
        <w:top w:val="none" w:sz="0" w:space="0" w:color="auto"/>
        <w:left w:val="none" w:sz="0" w:space="0" w:color="auto"/>
        <w:bottom w:val="none" w:sz="0" w:space="0" w:color="auto"/>
        <w:right w:val="none" w:sz="0" w:space="0" w:color="auto"/>
      </w:divBdr>
    </w:div>
    <w:div w:id="1457875494">
      <w:bodyDiv w:val="1"/>
      <w:marLeft w:val="0"/>
      <w:marRight w:val="0"/>
      <w:marTop w:val="0"/>
      <w:marBottom w:val="0"/>
      <w:divBdr>
        <w:top w:val="none" w:sz="0" w:space="0" w:color="auto"/>
        <w:left w:val="none" w:sz="0" w:space="0" w:color="auto"/>
        <w:bottom w:val="none" w:sz="0" w:space="0" w:color="auto"/>
        <w:right w:val="none" w:sz="0" w:space="0" w:color="auto"/>
      </w:divBdr>
    </w:div>
    <w:div w:id="1459837867">
      <w:bodyDiv w:val="1"/>
      <w:marLeft w:val="0"/>
      <w:marRight w:val="0"/>
      <w:marTop w:val="0"/>
      <w:marBottom w:val="0"/>
      <w:divBdr>
        <w:top w:val="none" w:sz="0" w:space="0" w:color="auto"/>
        <w:left w:val="none" w:sz="0" w:space="0" w:color="auto"/>
        <w:bottom w:val="none" w:sz="0" w:space="0" w:color="auto"/>
        <w:right w:val="none" w:sz="0" w:space="0" w:color="auto"/>
      </w:divBdr>
    </w:div>
    <w:div w:id="146820729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7982350">
      <w:bodyDiv w:val="1"/>
      <w:marLeft w:val="0"/>
      <w:marRight w:val="0"/>
      <w:marTop w:val="0"/>
      <w:marBottom w:val="0"/>
      <w:divBdr>
        <w:top w:val="none" w:sz="0" w:space="0" w:color="auto"/>
        <w:left w:val="none" w:sz="0" w:space="0" w:color="auto"/>
        <w:bottom w:val="none" w:sz="0" w:space="0" w:color="auto"/>
        <w:right w:val="none" w:sz="0" w:space="0" w:color="auto"/>
      </w:divBdr>
    </w:div>
    <w:div w:id="1582179993">
      <w:bodyDiv w:val="1"/>
      <w:marLeft w:val="0"/>
      <w:marRight w:val="0"/>
      <w:marTop w:val="0"/>
      <w:marBottom w:val="0"/>
      <w:divBdr>
        <w:top w:val="none" w:sz="0" w:space="0" w:color="auto"/>
        <w:left w:val="none" w:sz="0" w:space="0" w:color="auto"/>
        <w:bottom w:val="none" w:sz="0" w:space="0" w:color="auto"/>
        <w:right w:val="none" w:sz="0" w:space="0" w:color="auto"/>
      </w:divBdr>
    </w:div>
    <w:div w:id="1583835618">
      <w:bodyDiv w:val="1"/>
      <w:marLeft w:val="0"/>
      <w:marRight w:val="0"/>
      <w:marTop w:val="0"/>
      <w:marBottom w:val="0"/>
      <w:divBdr>
        <w:top w:val="none" w:sz="0" w:space="0" w:color="auto"/>
        <w:left w:val="none" w:sz="0" w:space="0" w:color="auto"/>
        <w:bottom w:val="none" w:sz="0" w:space="0" w:color="auto"/>
        <w:right w:val="none" w:sz="0" w:space="0" w:color="auto"/>
      </w:divBdr>
    </w:div>
    <w:div w:id="1595481779">
      <w:bodyDiv w:val="1"/>
      <w:marLeft w:val="0"/>
      <w:marRight w:val="0"/>
      <w:marTop w:val="0"/>
      <w:marBottom w:val="0"/>
      <w:divBdr>
        <w:top w:val="none" w:sz="0" w:space="0" w:color="auto"/>
        <w:left w:val="none" w:sz="0" w:space="0" w:color="auto"/>
        <w:bottom w:val="none" w:sz="0" w:space="0" w:color="auto"/>
        <w:right w:val="none" w:sz="0" w:space="0" w:color="auto"/>
      </w:divBdr>
    </w:div>
    <w:div w:id="1612855935">
      <w:bodyDiv w:val="1"/>
      <w:marLeft w:val="0"/>
      <w:marRight w:val="0"/>
      <w:marTop w:val="0"/>
      <w:marBottom w:val="0"/>
      <w:divBdr>
        <w:top w:val="none" w:sz="0" w:space="0" w:color="auto"/>
        <w:left w:val="none" w:sz="0" w:space="0" w:color="auto"/>
        <w:bottom w:val="none" w:sz="0" w:space="0" w:color="auto"/>
        <w:right w:val="none" w:sz="0" w:space="0" w:color="auto"/>
      </w:divBdr>
    </w:div>
    <w:div w:id="1623145994">
      <w:bodyDiv w:val="1"/>
      <w:marLeft w:val="0"/>
      <w:marRight w:val="0"/>
      <w:marTop w:val="0"/>
      <w:marBottom w:val="0"/>
      <w:divBdr>
        <w:top w:val="none" w:sz="0" w:space="0" w:color="auto"/>
        <w:left w:val="none" w:sz="0" w:space="0" w:color="auto"/>
        <w:bottom w:val="none" w:sz="0" w:space="0" w:color="auto"/>
        <w:right w:val="none" w:sz="0" w:space="0" w:color="auto"/>
      </w:divBdr>
    </w:div>
    <w:div w:id="1637445807">
      <w:bodyDiv w:val="1"/>
      <w:marLeft w:val="0"/>
      <w:marRight w:val="0"/>
      <w:marTop w:val="0"/>
      <w:marBottom w:val="0"/>
      <w:divBdr>
        <w:top w:val="none" w:sz="0" w:space="0" w:color="auto"/>
        <w:left w:val="none" w:sz="0" w:space="0" w:color="auto"/>
        <w:bottom w:val="none" w:sz="0" w:space="0" w:color="auto"/>
        <w:right w:val="none" w:sz="0" w:space="0" w:color="auto"/>
      </w:divBdr>
    </w:div>
    <w:div w:id="1651786353">
      <w:bodyDiv w:val="1"/>
      <w:marLeft w:val="0"/>
      <w:marRight w:val="0"/>
      <w:marTop w:val="0"/>
      <w:marBottom w:val="0"/>
      <w:divBdr>
        <w:top w:val="none" w:sz="0" w:space="0" w:color="auto"/>
        <w:left w:val="none" w:sz="0" w:space="0" w:color="auto"/>
        <w:bottom w:val="none" w:sz="0" w:space="0" w:color="auto"/>
        <w:right w:val="none" w:sz="0" w:space="0" w:color="auto"/>
      </w:divBdr>
    </w:div>
    <w:div w:id="1654064750">
      <w:bodyDiv w:val="1"/>
      <w:marLeft w:val="0"/>
      <w:marRight w:val="0"/>
      <w:marTop w:val="0"/>
      <w:marBottom w:val="0"/>
      <w:divBdr>
        <w:top w:val="none" w:sz="0" w:space="0" w:color="auto"/>
        <w:left w:val="none" w:sz="0" w:space="0" w:color="auto"/>
        <w:bottom w:val="none" w:sz="0" w:space="0" w:color="auto"/>
        <w:right w:val="none" w:sz="0" w:space="0" w:color="auto"/>
      </w:divBdr>
    </w:div>
    <w:div w:id="169564523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550745">
      <w:bodyDiv w:val="1"/>
      <w:marLeft w:val="0"/>
      <w:marRight w:val="0"/>
      <w:marTop w:val="0"/>
      <w:marBottom w:val="0"/>
      <w:divBdr>
        <w:top w:val="none" w:sz="0" w:space="0" w:color="auto"/>
        <w:left w:val="none" w:sz="0" w:space="0" w:color="auto"/>
        <w:bottom w:val="none" w:sz="0" w:space="0" w:color="auto"/>
        <w:right w:val="none" w:sz="0" w:space="0" w:color="auto"/>
      </w:divBdr>
    </w:div>
    <w:div w:id="1769735779">
      <w:bodyDiv w:val="1"/>
      <w:marLeft w:val="0"/>
      <w:marRight w:val="0"/>
      <w:marTop w:val="0"/>
      <w:marBottom w:val="0"/>
      <w:divBdr>
        <w:top w:val="none" w:sz="0" w:space="0" w:color="auto"/>
        <w:left w:val="none" w:sz="0" w:space="0" w:color="auto"/>
        <w:bottom w:val="none" w:sz="0" w:space="0" w:color="auto"/>
        <w:right w:val="none" w:sz="0" w:space="0" w:color="auto"/>
      </w:divBdr>
    </w:div>
    <w:div w:id="1783567637">
      <w:bodyDiv w:val="1"/>
      <w:marLeft w:val="0"/>
      <w:marRight w:val="0"/>
      <w:marTop w:val="0"/>
      <w:marBottom w:val="0"/>
      <w:divBdr>
        <w:top w:val="none" w:sz="0" w:space="0" w:color="auto"/>
        <w:left w:val="none" w:sz="0" w:space="0" w:color="auto"/>
        <w:bottom w:val="none" w:sz="0" w:space="0" w:color="auto"/>
        <w:right w:val="none" w:sz="0" w:space="0" w:color="auto"/>
      </w:divBdr>
    </w:div>
    <w:div w:id="1787580309">
      <w:bodyDiv w:val="1"/>
      <w:marLeft w:val="0"/>
      <w:marRight w:val="0"/>
      <w:marTop w:val="0"/>
      <w:marBottom w:val="0"/>
      <w:divBdr>
        <w:top w:val="none" w:sz="0" w:space="0" w:color="auto"/>
        <w:left w:val="none" w:sz="0" w:space="0" w:color="auto"/>
        <w:bottom w:val="none" w:sz="0" w:space="0" w:color="auto"/>
        <w:right w:val="none" w:sz="0" w:space="0" w:color="auto"/>
      </w:divBdr>
    </w:div>
    <w:div w:id="1800488058">
      <w:bodyDiv w:val="1"/>
      <w:marLeft w:val="0"/>
      <w:marRight w:val="0"/>
      <w:marTop w:val="0"/>
      <w:marBottom w:val="0"/>
      <w:divBdr>
        <w:top w:val="none" w:sz="0" w:space="0" w:color="auto"/>
        <w:left w:val="none" w:sz="0" w:space="0" w:color="auto"/>
        <w:bottom w:val="none" w:sz="0" w:space="0" w:color="auto"/>
        <w:right w:val="none" w:sz="0" w:space="0" w:color="auto"/>
      </w:divBdr>
    </w:div>
    <w:div w:id="1809665646">
      <w:bodyDiv w:val="1"/>
      <w:marLeft w:val="0"/>
      <w:marRight w:val="0"/>
      <w:marTop w:val="0"/>
      <w:marBottom w:val="0"/>
      <w:divBdr>
        <w:top w:val="none" w:sz="0" w:space="0" w:color="auto"/>
        <w:left w:val="none" w:sz="0" w:space="0" w:color="auto"/>
        <w:bottom w:val="none" w:sz="0" w:space="0" w:color="auto"/>
        <w:right w:val="none" w:sz="0" w:space="0" w:color="auto"/>
      </w:divBdr>
    </w:div>
    <w:div w:id="18217262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9228388">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69275">
      <w:bodyDiv w:val="1"/>
      <w:marLeft w:val="0"/>
      <w:marRight w:val="0"/>
      <w:marTop w:val="0"/>
      <w:marBottom w:val="0"/>
      <w:divBdr>
        <w:top w:val="none" w:sz="0" w:space="0" w:color="auto"/>
        <w:left w:val="none" w:sz="0" w:space="0" w:color="auto"/>
        <w:bottom w:val="none" w:sz="0" w:space="0" w:color="auto"/>
        <w:right w:val="none" w:sz="0" w:space="0" w:color="auto"/>
      </w:divBdr>
    </w:div>
    <w:div w:id="1946112818">
      <w:bodyDiv w:val="1"/>
      <w:marLeft w:val="0"/>
      <w:marRight w:val="0"/>
      <w:marTop w:val="0"/>
      <w:marBottom w:val="0"/>
      <w:divBdr>
        <w:top w:val="none" w:sz="0" w:space="0" w:color="auto"/>
        <w:left w:val="none" w:sz="0" w:space="0" w:color="auto"/>
        <w:bottom w:val="none" w:sz="0" w:space="0" w:color="auto"/>
        <w:right w:val="none" w:sz="0" w:space="0" w:color="auto"/>
      </w:divBdr>
    </w:div>
    <w:div w:id="1947224629">
      <w:bodyDiv w:val="1"/>
      <w:marLeft w:val="0"/>
      <w:marRight w:val="0"/>
      <w:marTop w:val="0"/>
      <w:marBottom w:val="0"/>
      <w:divBdr>
        <w:top w:val="none" w:sz="0" w:space="0" w:color="auto"/>
        <w:left w:val="none" w:sz="0" w:space="0" w:color="auto"/>
        <w:bottom w:val="none" w:sz="0" w:space="0" w:color="auto"/>
        <w:right w:val="none" w:sz="0" w:space="0" w:color="auto"/>
      </w:divBdr>
    </w:div>
    <w:div w:id="1950889044">
      <w:bodyDiv w:val="1"/>
      <w:marLeft w:val="0"/>
      <w:marRight w:val="0"/>
      <w:marTop w:val="0"/>
      <w:marBottom w:val="0"/>
      <w:divBdr>
        <w:top w:val="none" w:sz="0" w:space="0" w:color="auto"/>
        <w:left w:val="none" w:sz="0" w:space="0" w:color="auto"/>
        <w:bottom w:val="none" w:sz="0" w:space="0" w:color="auto"/>
        <w:right w:val="none" w:sz="0" w:space="0" w:color="auto"/>
      </w:divBdr>
    </w:div>
    <w:div w:id="1958441769">
      <w:bodyDiv w:val="1"/>
      <w:marLeft w:val="0"/>
      <w:marRight w:val="0"/>
      <w:marTop w:val="0"/>
      <w:marBottom w:val="0"/>
      <w:divBdr>
        <w:top w:val="none" w:sz="0" w:space="0" w:color="auto"/>
        <w:left w:val="none" w:sz="0" w:space="0" w:color="auto"/>
        <w:bottom w:val="none" w:sz="0" w:space="0" w:color="auto"/>
        <w:right w:val="none" w:sz="0" w:space="0" w:color="auto"/>
      </w:divBdr>
    </w:div>
    <w:div w:id="196129969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189994">
      <w:bodyDiv w:val="1"/>
      <w:marLeft w:val="0"/>
      <w:marRight w:val="0"/>
      <w:marTop w:val="0"/>
      <w:marBottom w:val="0"/>
      <w:divBdr>
        <w:top w:val="none" w:sz="0" w:space="0" w:color="auto"/>
        <w:left w:val="none" w:sz="0" w:space="0" w:color="auto"/>
        <w:bottom w:val="none" w:sz="0" w:space="0" w:color="auto"/>
        <w:right w:val="none" w:sz="0" w:space="0" w:color="auto"/>
      </w:divBdr>
    </w:div>
    <w:div w:id="2094424243">
      <w:bodyDiv w:val="1"/>
      <w:marLeft w:val="0"/>
      <w:marRight w:val="0"/>
      <w:marTop w:val="0"/>
      <w:marBottom w:val="0"/>
      <w:divBdr>
        <w:top w:val="none" w:sz="0" w:space="0" w:color="auto"/>
        <w:left w:val="none" w:sz="0" w:space="0" w:color="auto"/>
        <w:bottom w:val="none" w:sz="0" w:space="0" w:color="auto"/>
        <w:right w:val="none" w:sz="0" w:space="0" w:color="auto"/>
      </w:divBdr>
    </w:div>
    <w:div w:id="2130775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hyperlink" Target="http://www.agriculture.gov.au/import/arrival/arrangements/glossary" TargetMode="External"/><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we.gov.au/biosecurity-trade/import/arrival/pests" TargetMode="External"/><Relationship Id="rId34" Type="http://schemas.openxmlformats.org/officeDocument/2006/relationships/hyperlink" Target="http://www.agriculture.gov.au/biosecurity/legislation/reportable-incident"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 TargetMode="External"/><Relationship Id="rId25" Type="http://schemas.openxmlformats.org/officeDocument/2006/relationships/header" Target="header1.xml"/><Relationship Id="rId33" Type="http://schemas.openxmlformats.org/officeDocument/2006/relationships/hyperlink" Target="mailto:treatments@agriculture.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hyperlink" Target="http://www.agriculture.gov.au/import/arrival/arrangements/general-policie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aa.canberra@agriculture.gov.au" TargetMode="External"/><Relationship Id="rId32" Type="http://schemas.openxmlformats.org/officeDocument/2006/relationships/hyperlink" Target="https://www.agriculture.gov.au/biosecurity-trade/import/arrival/treatments/treatments-fumigants" TargetMode="External"/><Relationship Id="rId37" Type="http://schemas.openxmlformats.org/officeDocument/2006/relationships/hyperlink" Target="mailto:aa.canberra@agriculture.gov.au" TargetMode="External"/><Relationship Id="rId5" Type="http://schemas.openxmlformats.org/officeDocument/2006/relationships/numbering" Target="numbering.xml"/><Relationship Id="rId15" Type="http://schemas.openxmlformats.org/officeDocument/2006/relationships/hyperlink" Target="https://www.agriculture.gov.au/biosecurity-trade/import/arrival/arrangements/requirements" TargetMode="External"/><Relationship Id="rId23" Type="http://schemas.openxmlformats.org/officeDocument/2006/relationships/hyperlink" Target="https://www.agriculture.gov.au/biosecurity-trade/import/arrival/arrangements/training-accreditation" TargetMode="External"/><Relationship Id="rId28" Type="http://schemas.openxmlformats.org/officeDocument/2006/relationships/footer" Target="footer2.xml"/><Relationship Id="rId36" Type="http://schemas.openxmlformats.org/officeDocument/2006/relationships/hyperlink" Target="mailto:aa.canberra@agriculture.gov.au" TargetMode="External"/><Relationship Id="rId10" Type="http://schemas.openxmlformats.org/officeDocument/2006/relationships/endnotes" Target="endnotes.xml"/><Relationship Id="rId19" Type="http://schemas.openxmlformats.org/officeDocument/2006/relationships/hyperlink" Target="http://www.agriculture.gov.au/import/arrival/arrangements/glossary" TargetMode="External"/><Relationship Id="rId31" Type="http://schemas.openxmlformats.org/officeDocument/2006/relationships/hyperlink" Target="mailto:fumigation@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arrangements/training-accreditatio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mailto:aa.canberra@agriculture.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0B51AFD2-5D0E-4802-8F9B-BF698E327222}">
  <ds:schemaRefs>
    <ds:schemaRef ds:uri="http://schemas.openxmlformats.org/officeDocument/2006/bibliography"/>
  </ds:schemaRefs>
</ds:datastoreItem>
</file>

<file path=customXml/itemProps3.xml><?xml version="1.0" encoding="utf-8"?>
<ds:datastoreItem xmlns:ds="http://schemas.openxmlformats.org/officeDocument/2006/customXml" ds:itemID="{14F38DA3-10B0-4C80-BA19-4FD3EF6C8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b53c995-2120-4bc0-8922-c25044d37f65"/>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384</TotalTime>
  <Pages>22</Pages>
  <Words>6036</Words>
  <Characters>34406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AA for Methyl Bromide Fumigation Conditions - Version 3.0</vt:lpstr>
    </vt:vector>
  </TitlesOfParts>
  <Company/>
  <LinksUpToDate>false</LinksUpToDate>
  <CharactersWithSpaces>40362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for Methyl Bromide Fumigation Conditions - Version 3.0</dc:title>
  <dc:subject/>
  <dc:creator>Department of Agriculture, Fisheries and Forestry</dc:creator>
  <cp:keywords/>
  <dc:description/>
  <cp:lastModifiedBy>AA program</cp:lastModifiedBy>
  <cp:revision>21</cp:revision>
  <cp:lastPrinted>2022-09-28T23:27:00Z</cp:lastPrinted>
  <dcterms:created xsi:type="dcterms:W3CDTF">2022-08-26T06:34:00Z</dcterms:created>
  <dcterms:modified xsi:type="dcterms:W3CDTF">2022-11-10T03:31:00Z</dcterms:modified>
  <cp:contentStatus>Updated May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