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565" w:rsidRDefault="008568C4">
      <w:pPr>
        <w:pStyle w:val="BodyText"/>
        <w:ind w:left="101" w:right="-58"/>
        <w:rPr>
          <w:rFonts w:ascii="Times New Roman"/>
          <w:sz w:val="20"/>
        </w:rPr>
      </w:pPr>
      <w:r>
        <w:rPr>
          <w:rFonts w:ascii="Times New Roman"/>
          <w:noProof/>
          <w:sz w:val="20"/>
          <w:lang w:val="en-AU" w:eastAsia="en-AU"/>
        </w:rPr>
        <w:drawing>
          <wp:inline distT="0" distB="0" distL="0" distR="0">
            <wp:extent cx="6588015" cy="67894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588015" cy="678942"/>
                    </a:xfrm>
                    <a:prstGeom prst="rect">
                      <a:avLst/>
                    </a:prstGeom>
                  </pic:spPr>
                </pic:pic>
              </a:graphicData>
            </a:graphic>
          </wp:inline>
        </w:drawing>
      </w:r>
    </w:p>
    <w:p w:rsidR="00835565" w:rsidRDefault="00835565">
      <w:pPr>
        <w:pStyle w:val="BodyText"/>
        <w:rPr>
          <w:rFonts w:ascii="Times New Roman"/>
          <w:sz w:val="20"/>
        </w:rPr>
      </w:pPr>
    </w:p>
    <w:p w:rsidR="00835565" w:rsidRDefault="00835565">
      <w:pPr>
        <w:pStyle w:val="BodyText"/>
        <w:rPr>
          <w:rFonts w:ascii="Times New Roman"/>
          <w:sz w:val="20"/>
        </w:rPr>
      </w:pPr>
    </w:p>
    <w:p w:rsidR="00835565" w:rsidRDefault="00835565">
      <w:pPr>
        <w:pStyle w:val="BodyText"/>
        <w:rPr>
          <w:rFonts w:ascii="Times New Roman"/>
          <w:sz w:val="20"/>
        </w:rPr>
      </w:pPr>
    </w:p>
    <w:p w:rsidR="00835565" w:rsidRDefault="00835565">
      <w:pPr>
        <w:pStyle w:val="BodyText"/>
        <w:rPr>
          <w:rFonts w:ascii="Times New Roman"/>
          <w:sz w:val="20"/>
        </w:rPr>
      </w:pPr>
    </w:p>
    <w:p w:rsidR="00835565" w:rsidRDefault="00835565">
      <w:pPr>
        <w:pStyle w:val="BodyText"/>
        <w:rPr>
          <w:rFonts w:ascii="Times New Roman"/>
          <w:sz w:val="20"/>
        </w:rPr>
      </w:pPr>
    </w:p>
    <w:p w:rsidR="00835565" w:rsidRDefault="00835565">
      <w:pPr>
        <w:pStyle w:val="BodyText"/>
        <w:spacing w:before="9"/>
        <w:rPr>
          <w:rFonts w:ascii="Times New Roman"/>
          <w:sz w:val="17"/>
        </w:rPr>
      </w:pPr>
    </w:p>
    <w:p w:rsidR="00835565" w:rsidRDefault="008568C4">
      <w:pPr>
        <w:spacing w:before="101"/>
        <w:ind w:left="1017" w:right="1500"/>
        <w:rPr>
          <w:b/>
          <w:sz w:val="48"/>
        </w:rPr>
      </w:pPr>
      <w:bookmarkStart w:id="0" w:name="_GoBack"/>
      <w:r>
        <w:rPr>
          <w:b/>
          <w:sz w:val="48"/>
        </w:rPr>
        <w:t>Assessment of Australian paper &amp; paperboard recycling infrastructure and 2018-19 exports, including to China</w:t>
      </w:r>
    </w:p>
    <w:bookmarkEnd w:id="0"/>
    <w:p w:rsidR="00835565" w:rsidRDefault="00835565">
      <w:pPr>
        <w:pStyle w:val="BodyText"/>
        <w:rPr>
          <w:b/>
          <w:sz w:val="58"/>
        </w:rPr>
      </w:pPr>
    </w:p>
    <w:p w:rsidR="00835565" w:rsidRDefault="00835565">
      <w:pPr>
        <w:pStyle w:val="BodyText"/>
        <w:rPr>
          <w:b/>
          <w:sz w:val="58"/>
        </w:rPr>
      </w:pPr>
    </w:p>
    <w:p w:rsidR="00835565" w:rsidRDefault="00835565">
      <w:pPr>
        <w:pStyle w:val="BodyText"/>
        <w:rPr>
          <w:b/>
          <w:sz w:val="58"/>
        </w:rPr>
      </w:pPr>
    </w:p>
    <w:p w:rsidR="00835565" w:rsidRDefault="00835565">
      <w:pPr>
        <w:pStyle w:val="BodyText"/>
        <w:rPr>
          <w:b/>
          <w:sz w:val="58"/>
        </w:rPr>
      </w:pPr>
    </w:p>
    <w:p w:rsidR="00835565" w:rsidRDefault="00835565">
      <w:pPr>
        <w:pStyle w:val="BodyText"/>
        <w:rPr>
          <w:b/>
          <w:sz w:val="58"/>
        </w:rPr>
      </w:pPr>
    </w:p>
    <w:p w:rsidR="00835565" w:rsidRDefault="00835565">
      <w:pPr>
        <w:pStyle w:val="BodyText"/>
        <w:rPr>
          <w:b/>
          <w:sz w:val="58"/>
        </w:rPr>
      </w:pPr>
    </w:p>
    <w:p w:rsidR="00835565" w:rsidRDefault="00835565">
      <w:pPr>
        <w:pStyle w:val="BodyText"/>
        <w:rPr>
          <w:b/>
          <w:sz w:val="58"/>
        </w:rPr>
      </w:pPr>
    </w:p>
    <w:p w:rsidR="00835565" w:rsidRDefault="00835565">
      <w:pPr>
        <w:pStyle w:val="BodyText"/>
        <w:rPr>
          <w:b/>
          <w:sz w:val="58"/>
        </w:rPr>
      </w:pPr>
    </w:p>
    <w:p w:rsidR="00835565" w:rsidRDefault="00835565">
      <w:pPr>
        <w:pStyle w:val="BodyText"/>
        <w:rPr>
          <w:b/>
          <w:sz w:val="58"/>
        </w:rPr>
      </w:pPr>
    </w:p>
    <w:p w:rsidR="00835565" w:rsidRDefault="00835565">
      <w:pPr>
        <w:pStyle w:val="BodyText"/>
        <w:rPr>
          <w:b/>
          <w:sz w:val="58"/>
        </w:rPr>
      </w:pPr>
    </w:p>
    <w:p w:rsidR="00835565" w:rsidRDefault="00835565">
      <w:pPr>
        <w:pStyle w:val="BodyText"/>
        <w:spacing w:before="12"/>
        <w:rPr>
          <w:b/>
          <w:sz w:val="79"/>
        </w:rPr>
      </w:pPr>
    </w:p>
    <w:p w:rsidR="00835565" w:rsidRDefault="008568C4">
      <w:pPr>
        <w:ind w:left="1017" w:right="7891"/>
        <w:rPr>
          <w:i/>
          <w:sz w:val="28"/>
        </w:rPr>
      </w:pPr>
      <w:r>
        <w:rPr>
          <w:i/>
          <w:sz w:val="28"/>
        </w:rPr>
        <w:t>IndustryEdge October 2019</w:t>
      </w:r>
    </w:p>
    <w:p w:rsidR="00835565" w:rsidRDefault="00835565">
      <w:pPr>
        <w:rPr>
          <w:sz w:val="28"/>
        </w:rPr>
        <w:sectPr w:rsidR="00835565">
          <w:headerReference w:type="even" r:id="rId8"/>
          <w:headerReference w:type="default" r:id="rId9"/>
          <w:footerReference w:type="even" r:id="rId10"/>
          <w:footerReference w:type="default" r:id="rId11"/>
          <w:headerReference w:type="first" r:id="rId12"/>
          <w:footerReference w:type="first" r:id="rId13"/>
          <w:type w:val="continuous"/>
          <w:pgSz w:w="11910" w:h="16840"/>
          <w:pgMar w:top="700" w:right="660" w:bottom="280" w:left="780" w:header="720" w:footer="720" w:gutter="0"/>
          <w:cols w:space="720"/>
        </w:sectPr>
      </w:pPr>
    </w:p>
    <w:p w:rsidR="00835565" w:rsidRDefault="00835565">
      <w:pPr>
        <w:pStyle w:val="BodyText"/>
        <w:rPr>
          <w:i/>
          <w:sz w:val="20"/>
        </w:rPr>
      </w:pPr>
    </w:p>
    <w:p w:rsidR="00835565" w:rsidRDefault="00835565">
      <w:pPr>
        <w:pStyle w:val="BodyText"/>
        <w:rPr>
          <w:i/>
          <w:sz w:val="20"/>
        </w:rPr>
      </w:pPr>
    </w:p>
    <w:p w:rsidR="00835565" w:rsidRDefault="008568C4">
      <w:pPr>
        <w:pStyle w:val="Heading1"/>
        <w:spacing w:before="278"/>
        <w:ind w:left="1017"/>
      </w:pPr>
      <w:r>
        <w:rPr>
          <w:color w:val="4F81BD"/>
        </w:rPr>
        <w:t>About IndustryEdge</w:t>
      </w:r>
    </w:p>
    <w:p w:rsidR="00835565" w:rsidRDefault="00835565">
      <w:pPr>
        <w:pStyle w:val="BodyText"/>
        <w:spacing w:before="3"/>
        <w:rPr>
          <w:b/>
          <w:sz w:val="36"/>
        </w:rPr>
      </w:pPr>
    </w:p>
    <w:p w:rsidR="00835565" w:rsidRDefault="008568C4">
      <w:pPr>
        <w:pStyle w:val="BodyText"/>
        <w:spacing w:line="276" w:lineRule="auto"/>
        <w:ind w:left="1017" w:right="1363"/>
      </w:pPr>
      <w:r>
        <w:rPr>
          <w:i/>
        </w:rPr>
        <w:t xml:space="preserve">IndustryEdge </w:t>
      </w:r>
      <w:r>
        <w:t>is Australia’s leading trade data, market analysis and intelligence firm in the fibre resources, wood products and pulp &amp; paper sectors.</w:t>
      </w:r>
    </w:p>
    <w:p w:rsidR="00835565" w:rsidRDefault="008568C4">
      <w:pPr>
        <w:pStyle w:val="BodyText"/>
        <w:spacing w:before="238" w:line="276" w:lineRule="auto"/>
        <w:ind w:left="1017" w:right="1197"/>
      </w:pPr>
      <w:r>
        <w:t xml:space="preserve">Established in 1991, the firm publishes independent monthly market analysis for forestry and wood products (Wood Market Edge) and pulp and paper products (Pulp &amp; Paper Edge). </w:t>
      </w:r>
      <w:r>
        <w:rPr>
          <w:i/>
        </w:rPr>
        <w:t xml:space="preserve">IndustryEdge </w:t>
      </w:r>
      <w:r>
        <w:t>also publishes a range of annual reviews, multi-client guides, research reports and associated publications in paper, paper products, pulp, recovered fibre and similar sectors.</w:t>
      </w:r>
    </w:p>
    <w:p w:rsidR="00835565" w:rsidRDefault="008568C4">
      <w:pPr>
        <w:pStyle w:val="BodyText"/>
        <w:spacing w:before="240" w:line="276" w:lineRule="auto"/>
        <w:ind w:left="1017" w:right="1513"/>
      </w:pPr>
      <w:r>
        <w:t xml:space="preserve">As a data focussed analytical business, </w:t>
      </w:r>
      <w:r>
        <w:rPr>
          <w:i/>
        </w:rPr>
        <w:t xml:space="preserve">IndustryEdge </w:t>
      </w:r>
      <w:r>
        <w:t>also supplies a wide range of datasets to clients, on a monthly basis, many of which form the basis for its own analysis activities and consulting assignments.</w:t>
      </w:r>
    </w:p>
    <w:p w:rsidR="00835565" w:rsidRDefault="008568C4">
      <w:pPr>
        <w:pStyle w:val="BodyText"/>
        <w:spacing w:before="242" w:line="276" w:lineRule="auto"/>
        <w:ind w:left="1017" w:right="1159"/>
      </w:pPr>
      <w:r>
        <w:rPr>
          <w:i/>
        </w:rPr>
        <w:t xml:space="preserve">IndustryEdge </w:t>
      </w:r>
      <w:r>
        <w:t>undertakes a diverse range of consulting assignments each year, from fibre supply analysis (plantations, recovered paper, pulp etc), through wood processing and wood product market analysis focussed on Australia, into pulp and paper manufacture and bio-processing and its global and local markets, sustainability reporting and a range of investment and business advisory and support activities.</w:t>
      </w:r>
    </w:p>
    <w:p w:rsidR="00835565" w:rsidRDefault="008568C4">
      <w:pPr>
        <w:pStyle w:val="BodyText"/>
        <w:spacing w:before="240" w:line="276" w:lineRule="auto"/>
        <w:ind w:left="1017" w:right="1201"/>
      </w:pPr>
      <w:r>
        <w:t xml:space="preserve">Including its publications, </w:t>
      </w:r>
      <w:r>
        <w:rPr>
          <w:i/>
        </w:rPr>
        <w:t xml:space="preserve">IndustryEdge </w:t>
      </w:r>
      <w:r>
        <w:t>supplies information and services to a wide range of clients, including Governments, investors, resource owners, manufacturers, processors and merchants and traders.</w:t>
      </w:r>
    </w:p>
    <w:p w:rsidR="00835565" w:rsidRDefault="008677AB">
      <w:pPr>
        <w:spacing w:before="237" w:line="376" w:lineRule="auto"/>
        <w:ind w:left="1017" w:right="6798"/>
        <w:rPr>
          <w:i/>
          <w:sz w:val="24"/>
        </w:rPr>
      </w:pPr>
      <w:hyperlink r:id="rId14">
        <w:r w:rsidR="008568C4">
          <w:rPr>
            <w:i/>
            <w:color w:val="0000FF"/>
            <w:sz w:val="24"/>
            <w:u w:val="single" w:color="0000FF"/>
          </w:rPr>
          <w:t>www.industryedge.com.au</w:t>
        </w:r>
      </w:hyperlink>
      <w:r w:rsidR="008568C4">
        <w:rPr>
          <w:i/>
          <w:color w:val="0000FF"/>
          <w:sz w:val="24"/>
        </w:rPr>
        <w:t xml:space="preserve"> </w:t>
      </w:r>
      <w:hyperlink r:id="rId15">
        <w:r w:rsidR="008568C4">
          <w:rPr>
            <w:i/>
            <w:color w:val="0000FF"/>
            <w:sz w:val="24"/>
            <w:u w:val="single" w:color="0000FF"/>
          </w:rPr>
          <w:t>info@industryedge.com.au</w:t>
        </w:r>
      </w:hyperlink>
    </w:p>
    <w:p w:rsidR="00835565" w:rsidRDefault="008568C4">
      <w:pPr>
        <w:spacing w:line="290" w:lineRule="exact"/>
        <w:ind w:left="1017"/>
        <w:rPr>
          <w:i/>
          <w:sz w:val="24"/>
        </w:rPr>
      </w:pPr>
      <w:r>
        <w:rPr>
          <w:i/>
          <w:sz w:val="24"/>
        </w:rPr>
        <w:t>+61 (0) 3 5229 2470</w:t>
      </w:r>
    </w:p>
    <w:p w:rsidR="00835565" w:rsidRDefault="008568C4">
      <w:pPr>
        <w:spacing w:before="163"/>
        <w:ind w:left="1017"/>
        <w:rPr>
          <w:i/>
          <w:sz w:val="24"/>
        </w:rPr>
      </w:pPr>
      <w:r>
        <w:rPr>
          <w:i/>
          <w:sz w:val="24"/>
        </w:rPr>
        <w:t>PO Box 7596</w:t>
      </w:r>
    </w:p>
    <w:p w:rsidR="00835565" w:rsidRDefault="008568C4">
      <w:pPr>
        <w:spacing w:before="163"/>
        <w:ind w:left="1017"/>
        <w:rPr>
          <w:i/>
          <w:sz w:val="24"/>
        </w:rPr>
      </w:pPr>
      <w:r>
        <w:rPr>
          <w:i/>
          <w:sz w:val="24"/>
        </w:rPr>
        <w:t>Geelong West, Victoria, 3218 Australia</w:t>
      </w:r>
    </w:p>
    <w:p w:rsidR="00835565" w:rsidRDefault="00835565">
      <w:pPr>
        <w:rPr>
          <w:sz w:val="24"/>
        </w:rPr>
        <w:sectPr w:rsidR="00835565">
          <w:headerReference w:type="default" r:id="rId16"/>
          <w:footerReference w:type="default" r:id="rId17"/>
          <w:pgSz w:w="11910" w:h="16840"/>
          <w:pgMar w:top="1240" w:right="660" w:bottom="980" w:left="780" w:header="439" w:footer="786" w:gutter="0"/>
          <w:pgNumType w:start="2"/>
          <w:cols w:space="720"/>
        </w:sectPr>
      </w:pPr>
    </w:p>
    <w:p w:rsidR="00835565" w:rsidRDefault="00835565">
      <w:pPr>
        <w:pStyle w:val="BodyText"/>
        <w:rPr>
          <w:i/>
          <w:sz w:val="20"/>
        </w:rPr>
      </w:pPr>
    </w:p>
    <w:p w:rsidR="00835565" w:rsidRDefault="00835565">
      <w:pPr>
        <w:pStyle w:val="BodyText"/>
        <w:rPr>
          <w:i/>
          <w:sz w:val="20"/>
        </w:rPr>
      </w:pPr>
    </w:p>
    <w:p w:rsidR="00835565" w:rsidRDefault="008568C4">
      <w:pPr>
        <w:pStyle w:val="Heading1"/>
        <w:spacing w:before="278"/>
        <w:ind w:left="1017"/>
      </w:pPr>
      <w:r>
        <w:rPr>
          <w:color w:val="4F81BD"/>
        </w:rPr>
        <w:t>Qualifications and Disclaimers</w:t>
      </w:r>
    </w:p>
    <w:p w:rsidR="00835565" w:rsidRDefault="00835565">
      <w:pPr>
        <w:pStyle w:val="BodyText"/>
        <w:spacing w:before="3"/>
        <w:rPr>
          <w:b/>
          <w:sz w:val="36"/>
        </w:rPr>
      </w:pPr>
    </w:p>
    <w:p w:rsidR="00835565" w:rsidRDefault="008568C4">
      <w:pPr>
        <w:pStyle w:val="BodyText"/>
        <w:spacing w:line="276" w:lineRule="auto"/>
        <w:ind w:left="1017" w:right="1301"/>
      </w:pPr>
      <w:r>
        <w:t xml:space="preserve">The data used in preparing the report was collated and analysed by </w:t>
      </w:r>
      <w:r>
        <w:rPr>
          <w:i/>
        </w:rPr>
        <w:t xml:space="preserve">IndustryEdge </w:t>
      </w:r>
      <w:r>
        <w:t xml:space="preserve">from sources at its disposal, with due care and attention to detail. The data was up to date at the time the analysis was prepared, but </w:t>
      </w:r>
      <w:r>
        <w:rPr>
          <w:i/>
        </w:rPr>
        <w:t xml:space="preserve">IndustryEdge </w:t>
      </w:r>
      <w:r>
        <w:t>cannot warrant the accuracy of information from data or information from external sources.</w:t>
      </w:r>
    </w:p>
    <w:p w:rsidR="00835565" w:rsidRDefault="008568C4">
      <w:pPr>
        <w:pStyle w:val="BodyText"/>
        <w:spacing w:before="241" w:line="276" w:lineRule="auto"/>
        <w:ind w:left="1017" w:right="1331"/>
      </w:pPr>
      <w:r>
        <w:t>We note that the recovered paper export data detailed in this analysis may be different to some other datasets addressing the same materials and timeframes. This is most likely due to changes in the ABS datasets over time, the different times at which data extraction occurred and potentially, different materials definitions.</w:t>
      </w:r>
    </w:p>
    <w:p w:rsidR="00835565" w:rsidRDefault="008568C4">
      <w:pPr>
        <w:pStyle w:val="BodyText"/>
        <w:spacing w:before="236" w:line="276" w:lineRule="auto"/>
        <w:ind w:left="1017" w:right="1774"/>
      </w:pPr>
      <w:r>
        <w:t xml:space="preserve">The data was extracted by </w:t>
      </w:r>
      <w:r>
        <w:rPr>
          <w:i/>
        </w:rPr>
        <w:t xml:space="preserve">IndustryEdge </w:t>
      </w:r>
      <w:r>
        <w:t>in September 2019, from original data supplied by the Australian Bureau of Statistics.</w:t>
      </w:r>
    </w:p>
    <w:p w:rsidR="00835565" w:rsidRDefault="008568C4">
      <w:pPr>
        <w:pStyle w:val="BodyText"/>
        <w:spacing w:before="243"/>
        <w:ind w:left="1017"/>
      </w:pPr>
      <w:r>
        <w:rPr>
          <w:i/>
        </w:rPr>
        <w:t xml:space="preserve">IndustryEdge </w:t>
      </w:r>
      <w:r>
        <w:t>asserts its intellectual property rights in respect of this analysis.</w:t>
      </w:r>
    </w:p>
    <w:p w:rsidR="00835565" w:rsidRDefault="00835565">
      <w:pPr>
        <w:sectPr w:rsidR="00835565">
          <w:pgSz w:w="11910" w:h="16840"/>
          <w:pgMar w:top="1240" w:right="660" w:bottom="980" w:left="780" w:header="439" w:footer="786" w:gutter="0"/>
          <w:cols w:space="720"/>
        </w:sectPr>
      </w:pPr>
    </w:p>
    <w:p w:rsidR="00835565" w:rsidRDefault="008568C4">
      <w:pPr>
        <w:pStyle w:val="BodyText"/>
        <w:ind w:left="106"/>
        <w:rPr>
          <w:sz w:val="20"/>
        </w:rPr>
      </w:pPr>
      <w:r>
        <w:rPr>
          <w:noProof/>
          <w:sz w:val="20"/>
          <w:lang w:val="en-AU" w:eastAsia="en-AU"/>
        </w:rPr>
        <w:drawing>
          <wp:inline distT="0" distB="0" distL="0" distR="0">
            <wp:extent cx="1651646" cy="506825"/>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8" cstate="print"/>
                    <a:stretch>
                      <a:fillRect/>
                    </a:stretch>
                  </pic:blipFill>
                  <pic:spPr>
                    <a:xfrm>
                      <a:off x="0" y="0"/>
                      <a:ext cx="1651646" cy="506825"/>
                    </a:xfrm>
                    <a:prstGeom prst="rect">
                      <a:avLst/>
                    </a:prstGeom>
                  </pic:spPr>
                </pic:pic>
              </a:graphicData>
            </a:graphic>
          </wp:inline>
        </w:drawing>
      </w:r>
    </w:p>
    <w:p w:rsidR="00835565" w:rsidRDefault="00835565">
      <w:pPr>
        <w:pStyle w:val="BodyText"/>
        <w:rPr>
          <w:sz w:val="20"/>
        </w:rPr>
      </w:pPr>
    </w:p>
    <w:p w:rsidR="00835565" w:rsidRDefault="008568C4">
      <w:pPr>
        <w:pStyle w:val="BodyText"/>
        <w:spacing w:before="7"/>
        <w:rPr>
          <w:sz w:val="25"/>
        </w:rPr>
      </w:pPr>
      <w:r>
        <w:rPr>
          <w:noProof/>
          <w:lang w:val="en-AU" w:eastAsia="en-AU"/>
        </w:rPr>
        <w:drawing>
          <wp:anchor distT="0" distB="0" distL="0" distR="0" simplePos="0" relativeHeight="251735552" behindDoc="0" locked="0" layoutInCell="1" allowOverlap="1">
            <wp:simplePos x="0" y="0"/>
            <wp:positionH relativeFrom="page">
              <wp:posOffset>559542</wp:posOffset>
            </wp:positionH>
            <wp:positionV relativeFrom="paragraph">
              <wp:posOffset>223020</wp:posOffset>
            </wp:positionV>
            <wp:extent cx="8743760" cy="5662993"/>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9" cstate="print"/>
                    <a:stretch>
                      <a:fillRect/>
                    </a:stretch>
                  </pic:blipFill>
                  <pic:spPr>
                    <a:xfrm>
                      <a:off x="0" y="0"/>
                      <a:ext cx="8743760" cy="5662993"/>
                    </a:xfrm>
                    <a:prstGeom prst="rect">
                      <a:avLst/>
                    </a:prstGeom>
                  </pic:spPr>
                </pic:pic>
              </a:graphicData>
            </a:graphic>
          </wp:anchor>
        </w:drawing>
      </w:r>
    </w:p>
    <w:p w:rsidR="00835565" w:rsidRDefault="00835565">
      <w:pPr>
        <w:pStyle w:val="BodyText"/>
        <w:spacing w:before="11"/>
      </w:pPr>
    </w:p>
    <w:p w:rsidR="00835565" w:rsidRDefault="008568C4">
      <w:pPr>
        <w:pStyle w:val="BodyText"/>
        <w:spacing w:before="101"/>
        <w:ind w:right="114"/>
        <w:jc w:val="right"/>
        <w:rPr>
          <w:rFonts w:ascii="Cambria"/>
        </w:rPr>
      </w:pPr>
      <w:r>
        <w:rPr>
          <w:rFonts w:ascii="Cambria"/>
        </w:rPr>
        <w:t>4</w:t>
      </w:r>
    </w:p>
    <w:p w:rsidR="00835565" w:rsidRDefault="00835565">
      <w:pPr>
        <w:jc w:val="right"/>
        <w:rPr>
          <w:rFonts w:ascii="Cambria"/>
        </w:rPr>
        <w:sectPr w:rsidR="00835565">
          <w:headerReference w:type="default" r:id="rId20"/>
          <w:footerReference w:type="default" r:id="rId21"/>
          <w:pgSz w:w="16840" w:h="11910" w:orient="landscape"/>
          <w:pgMar w:top="160" w:right="1320" w:bottom="280" w:left="200" w:header="0" w:footer="0" w:gutter="0"/>
          <w:cols w:space="720"/>
        </w:sectPr>
      </w:pPr>
    </w:p>
    <w:p w:rsidR="00835565" w:rsidRDefault="00835565">
      <w:pPr>
        <w:pStyle w:val="BodyText"/>
        <w:rPr>
          <w:rFonts w:ascii="Cambria"/>
          <w:sz w:val="20"/>
        </w:rPr>
      </w:pPr>
    </w:p>
    <w:p w:rsidR="00835565" w:rsidRDefault="00835565">
      <w:pPr>
        <w:pStyle w:val="BodyText"/>
        <w:spacing w:before="8"/>
        <w:rPr>
          <w:rFonts w:ascii="Cambria"/>
          <w:sz w:val="19"/>
        </w:rPr>
      </w:pPr>
    </w:p>
    <w:p w:rsidR="00835565" w:rsidRDefault="008568C4">
      <w:pPr>
        <w:pStyle w:val="Heading1"/>
      </w:pPr>
      <w:r>
        <w:rPr>
          <w:color w:val="4F81BD"/>
        </w:rPr>
        <w:t>Recovered paper in context</w:t>
      </w:r>
    </w:p>
    <w:p w:rsidR="00835565" w:rsidRDefault="00835565">
      <w:pPr>
        <w:pStyle w:val="BodyText"/>
        <w:spacing w:before="3"/>
        <w:rPr>
          <w:b/>
          <w:sz w:val="36"/>
        </w:rPr>
      </w:pPr>
    </w:p>
    <w:p w:rsidR="00835565" w:rsidRDefault="008568C4">
      <w:pPr>
        <w:pStyle w:val="BodyText"/>
        <w:spacing w:before="1" w:line="276" w:lineRule="auto"/>
        <w:ind w:left="1257" w:right="1858"/>
      </w:pPr>
      <w:r>
        <w:t>Each year, Australia recovers a significant proportion of its substantial fibre consumption, in the form of paper and paperboard products. Whether industrially, commercially or domestically, Australians have embraced the recovery and recycling process, especially where it applies to fibre.</w:t>
      </w:r>
    </w:p>
    <w:p w:rsidR="00835565" w:rsidRDefault="008568C4">
      <w:pPr>
        <w:pStyle w:val="BodyText"/>
        <w:spacing w:before="241" w:line="276" w:lineRule="auto"/>
        <w:ind w:left="1257" w:right="1864"/>
      </w:pPr>
      <w:r>
        <w:t>While the larger portion of that recovered material is used domestically, mainly for production of recycled corrugated packaging, exports are an important feature of the industry, its supply chain and economics. That the majority of Australia’s exports of recovered paper go to China is not an accident.</w:t>
      </w:r>
    </w:p>
    <w:p w:rsidR="00835565" w:rsidRDefault="008568C4">
      <w:pPr>
        <w:pStyle w:val="BodyText"/>
        <w:spacing w:before="236" w:line="276" w:lineRule="auto"/>
        <w:ind w:left="1257" w:right="1966"/>
      </w:pPr>
      <w:r>
        <w:t>History demonstrates that China’s industrialisation in the 1990s and 2000s and its expansion of production of packaging materials to ship its goods across the globe, coincides with the rise in recovery and exports of fibre materials from Australia and other countries.</w:t>
      </w:r>
    </w:p>
    <w:p w:rsidR="00835565" w:rsidRDefault="008568C4">
      <w:pPr>
        <w:pStyle w:val="BodyText"/>
        <w:spacing w:before="241" w:line="278" w:lineRule="auto"/>
        <w:ind w:left="1257" w:right="1793"/>
      </w:pPr>
      <w:r>
        <w:t>In short, demand from China was instrumental, alongside the desire of the Australian population and leadership to improve resource recovery outcomes, to the rise in recovery rates over the last two decades.</w:t>
      </w:r>
    </w:p>
    <w:p w:rsidR="00835565" w:rsidRDefault="008568C4">
      <w:pPr>
        <w:pStyle w:val="BodyText"/>
        <w:spacing w:before="234" w:line="276" w:lineRule="auto"/>
        <w:ind w:left="1257" w:right="1841"/>
      </w:pPr>
      <w:r>
        <w:t>Recovered paper is manufactured primarily from biological material for which there are established and well understood recycling processes and outcomes. That too has supported very large volumes of material being collected and recycled, either domestically or in export markets.</w:t>
      </w:r>
    </w:p>
    <w:p w:rsidR="00835565" w:rsidRDefault="008568C4">
      <w:pPr>
        <w:pStyle w:val="BodyText"/>
        <w:spacing w:before="236" w:line="276" w:lineRule="auto"/>
        <w:ind w:left="1257" w:right="1872"/>
      </w:pPr>
      <w:r>
        <w:t>Over a relatively short time, under a variety of pressures, the product standards required for supplying recovered paper to China (initially) and other countries (subsequently) have become more refined. Contaminants, prohibitions on certain other materials in recovered paper and general compliance with ‘grade’ or ‘specification’ have tightened to the point where export markets are diminished and significantly less recovered paper is being exported.</w:t>
      </w:r>
    </w:p>
    <w:p w:rsidR="00835565" w:rsidRDefault="008568C4">
      <w:pPr>
        <w:pStyle w:val="BodyText"/>
        <w:spacing w:before="244" w:line="276" w:lineRule="auto"/>
        <w:ind w:left="1257" w:right="1854"/>
      </w:pPr>
      <w:r>
        <w:t>The Australian Government announced in August 2019 that it proposed to prohibit exports of recovered paper (and other materials) from a date to be determined. This report is prepared with that history and context in mind.</w:t>
      </w:r>
    </w:p>
    <w:p w:rsidR="00835565" w:rsidRDefault="008568C4">
      <w:pPr>
        <w:pStyle w:val="BodyText"/>
        <w:spacing w:before="237" w:line="278" w:lineRule="auto"/>
        <w:ind w:left="1257" w:right="1982"/>
        <w:jc w:val="both"/>
      </w:pPr>
      <w:r>
        <w:t>The report ‘s commentary and analysis assumes export prohibitions will apply to all recovered paper, and does not assume any collateral regulatory controls. This is for ease of analysis and may not be the ultimate design of the prohibitions.</w:t>
      </w:r>
    </w:p>
    <w:p w:rsidR="00835565" w:rsidRDefault="00835565">
      <w:pPr>
        <w:spacing w:line="278" w:lineRule="auto"/>
        <w:jc w:val="both"/>
        <w:sectPr w:rsidR="00835565">
          <w:headerReference w:type="default" r:id="rId22"/>
          <w:footerReference w:type="default" r:id="rId23"/>
          <w:pgSz w:w="11910" w:h="16840"/>
          <w:pgMar w:top="1540" w:right="0" w:bottom="900" w:left="540" w:header="721" w:footer="706" w:gutter="0"/>
          <w:pgNumType w:start="5"/>
          <w:cols w:space="720"/>
        </w:sectPr>
      </w:pPr>
    </w:p>
    <w:p w:rsidR="00835565" w:rsidRDefault="00835565">
      <w:pPr>
        <w:pStyle w:val="BodyText"/>
        <w:rPr>
          <w:sz w:val="20"/>
        </w:rPr>
      </w:pPr>
    </w:p>
    <w:p w:rsidR="00835565" w:rsidRDefault="00835565">
      <w:pPr>
        <w:pStyle w:val="BodyText"/>
        <w:spacing w:before="1"/>
        <w:rPr>
          <w:sz w:val="18"/>
        </w:rPr>
      </w:pPr>
    </w:p>
    <w:p w:rsidR="00835565" w:rsidRDefault="008568C4">
      <w:pPr>
        <w:pStyle w:val="Heading1"/>
        <w:spacing w:before="101"/>
      </w:pPr>
      <w:r>
        <w:rPr>
          <w:color w:val="4F81BD"/>
        </w:rPr>
        <w:t>Consumption of paper and paperboard in Australia</w:t>
      </w:r>
    </w:p>
    <w:p w:rsidR="00835565" w:rsidRDefault="00835565">
      <w:pPr>
        <w:pStyle w:val="BodyText"/>
        <w:spacing w:before="3"/>
        <w:rPr>
          <w:b/>
          <w:sz w:val="36"/>
        </w:rPr>
      </w:pPr>
    </w:p>
    <w:p w:rsidR="00835565" w:rsidRDefault="008568C4">
      <w:pPr>
        <w:pStyle w:val="BodyText"/>
        <w:spacing w:line="276" w:lineRule="auto"/>
        <w:ind w:left="1257" w:right="1974"/>
      </w:pPr>
      <w:r>
        <w:t>Australia’s consumption of paper and paperboard totalled 3,095.6 kt in 2018-19. At an aggregate level, paper and paperboard consumption was similar to prior years and within expectations.</w:t>
      </w:r>
    </w:p>
    <w:p w:rsidR="00835565" w:rsidRDefault="008568C4">
      <w:pPr>
        <w:pStyle w:val="BodyText"/>
        <w:spacing w:before="237" w:line="278" w:lineRule="auto"/>
        <w:ind w:left="1257" w:right="2458"/>
      </w:pPr>
      <w:r>
        <w:t>The chart below shows consumption, by major grade for the decade up to and including 2018-19.</w:t>
      </w:r>
    </w:p>
    <w:p w:rsidR="00835565" w:rsidRDefault="00835565">
      <w:pPr>
        <w:pStyle w:val="BodyText"/>
        <w:rPr>
          <w:sz w:val="28"/>
        </w:rPr>
      </w:pPr>
    </w:p>
    <w:p w:rsidR="00835565" w:rsidRDefault="00835565">
      <w:pPr>
        <w:pStyle w:val="BodyText"/>
        <w:spacing w:before="8"/>
        <w:rPr>
          <w:sz w:val="38"/>
        </w:rPr>
      </w:pPr>
    </w:p>
    <w:p w:rsidR="00835565" w:rsidRDefault="008568C4">
      <w:pPr>
        <w:pStyle w:val="Heading3"/>
        <w:spacing w:before="0" w:line="276" w:lineRule="auto"/>
        <w:ind w:right="2037"/>
      </w:pPr>
      <w:r>
        <w:t>Australian Apparent Consumption of Paper &amp; Paperboard by Main Grade: 2009 – 2019 (kt)</w:t>
      </w:r>
    </w:p>
    <w:p w:rsidR="00835565" w:rsidRDefault="00835565">
      <w:pPr>
        <w:pStyle w:val="BodyText"/>
        <w:spacing w:before="9"/>
        <w:rPr>
          <w:b/>
          <w:sz w:val="14"/>
        </w:rPr>
      </w:pPr>
    </w:p>
    <w:p w:rsidR="00835565" w:rsidRDefault="00835565">
      <w:pPr>
        <w:rPr>
          <w:sz w:val="14"/>
        </w:rPr>
        <w:sectPr w:rsidR="00835565">
          <w:pgSz w:w="11910" w:h="16840"/>
          <w:pgMar w:top="1540" w:right="0" w:bottom="980" w:left="540" w:header="721" w:footer="706" w:gutter="0"/>
          <w:cols w:space="720"/>
        </w:sectPr>
      </w:pPr>
    </w:p>
    <w:p w:rsidR="00835565" w:rsidRDefault="008677AB">
      <w:pPr>
        <w:spacing w:before="74"/>
        <w:ind w:right="38"/>
        <w:jc w:val="right"/>
        <w:rPr>
          <w:rFonts w:ascii="Arial"/>
          <w:sz w:val="17"/>
        </w:rPr>
      </w:pPr>
      <w:r>
        <w:rPr>
          <w:noProof/>
          <w:lang w:val="en-AU" w:eastAsia="en-AU"/>
        </w:rPr>
        <mc:AlternateContent>
          <mc:Choice Requires="wpg">
            <w:drawing>
              <wp:anchor distT="0" distB="0" distL="114300" distR="114300" simplePos="0" relativeHeight="251572736" behindDoc="0" locked="0" layoutInCell="1" allowOverlap="1">
                <wp:simplePos x="0" y="0"/>
                <wp:positionH relativeFrom="page">
                  <wp:posOffset>1638935</wp:posOffset>
                </wp:positionH>
                <wp:positionV relativeFrom="paragraph">
                  <wp:posOffset>116840</wp:posOffset>
                </wp:positionV>
                <wp:extent cx="3589655" cy="2640330"/>
                <wp:effectExtent l="10160" t="10160" r="10160" b="6985"/>
                <wp:wrapNone/>
                <wp:docPr id="481"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9655" cy="2640330"/>
                          <a:chOff x="2581" y="184"/>
                          <a:chExt cx="5653" cy="4158"/>
                        </a:xfrm>
                      </wpg:grpSpPr>
                      <wps:wsp>
                        <wps:cNvPr id="482" name="AutoShape 544"/>
                        <wps:cNvSpPr>
                          <a:spLocks/>
                        </wps:cNvSpPr>
                        <wps:spPr bwMode="auto">
                          <a:xfrm>
                            <a:off x="933" y="5124"/>
                            <a:ext cx="5760" cy="4320"/>
                          </a:xfrm>
                          <a:custGeom>
                            <a:avLst/>
                            <a:gdLst>
                              <a:gd name="T0" fmla="+- 0 2696 933"/>
                              <a:gd name="T1" fmla="*/ T0 w 5760"/>
                              <a:gd name="T2" fmla="+- 0 4338 5124"/>
                              <a:gd name="T3" fmla="*/ 4338 h 4320"/>
                              <a:gd name="T4" fmla="+- 0 8230 933"/>
                              <a:gd name="T5" fmla="*/ T4 w 5760"/>
                              <a:gd name="T6" fmla="+- 0 4338 5124"/>
                              <a:gd name="T7" fmla="*/ 4338 h 4320"/>
                              <a:gd name="T8" fmla="+- 0 2696 933"/>
                              <a:gd name="T9" fmla="*/ T8 w 5760"/>
                              <a:gd name="T10" fmla="+- 0 188 5124"/>
                              <a:gd name="T11" fmla="*/ 188 h 4320"/>
                              <a:gd name="T12" fmla="+- 0 8230 933"/>
                              <a:gd name="T13" fmla="*/ T12 w 5760"/>
                              <a:gd name="T14" fmla="+- 0 188 5124"/>
                              <a:gd name="T15" fmla="*/ 188 h 4320"/>
                              <a:gd name="T16" fmla="+- 0 2696 933"/>
                              <a:gd name="T17" fmla="*/ T16 w 5760"/>
                              <a:gd name="T18" fmla="+- 0 4338 5124"/>
                              <a:gd name="T19" fmla="*/ 4338 h 4320"/>
                              <a:gd name="T20" fmla="+- 0 2696 933"/>
                              <a:gd name="T21" fmla="*/ T20 w 5760"/>
                              <a:gd name="T22" fmla="+- 0 188 5124"/>
                              <a:gd name="T23" fmla="*/ 188 h 4320"/>
                              <a:gd name="T24" fmla="+- 0 8230 933"/>
                              <a:gd name="T25" fmla="*/ T24 w 5760"/>
                              <a:gd name="T26" fmla="+- 0 4338 5124"/>
                              <a:gd name="T27" fmla="*/ 4338 h 4320"/>
                              <a:gd name="T28" fmla="+- 0 8230 933"/>
                              <a:gd name="T29" fmla="*/ T28 w 5760"/>
                              <a:gd name="T30" fmla="+- 0 188 5124"/>
                              <a:gd name="T31" fmla="*/ 188 h 4320"/>
                              <a:gd name="T32" fmla="+- 0 2696 933"/>
                              <a:gd name="T33" fmla="*/ T32 w 5760"/>
                              <a:gd name="T34" fmla="+- 0 4338 5124"/>
                              <a:gd name="T35" fmla="*/ 4338 h 4320"/>
                              <a:gd name="T36" fmla="+- 0 8230 933"/>
                              <a:gd name="T37" fmla="*/ T36 w 5760"/>
                              <a:gd name="T38" fmla="+- 0 4338 5124"/>
                              <a:gd name="T39" fmla="*/ 4338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60" h="4320">
                                <a:moveTo>
                                  <a:pt x="1763" y="-786"/>
                                </a:moveTo>
                                <a:lnTo>
                                  <a:pt x="7297" y="-786"/>
                                </a:lnTo>
                                <a:moveTo>
                                  <a:pt x="1763" y="-4936"/>
                                </a:moveTo>
                                <a:lnTo>
                                  <a:pt x="7297" y="-4936"/>
                                </a:lnTo>
                                <a:moveTo>
                                  <a:pt x="1763" y="-786"/>
                                </a:moveTo>
                                <a:lnTo>
                                  <a:pt x="1763" y="-4936"/>
                                </a:lnTo>
                                <a:moveTo>
                                  <a:pt x="7297" y="-786"/>
                                </a:moveTo>
                                <a:lnTo>
                                  <a:pt x="7297" y="-4936"/>
                                </a:lnTo>
                                <a:moveTo>
                                  <a:pt x="1763" y="-786"/>
                                </a:moveTo>
                                <a:lnTo>
                                  <a:pt x="7297" y="-786"/>
                                </a:lnTo>
                              </a:path>
                            </a:pathLst>
                          </a:custGeom>
                          <a:noFill/>
                          <a:ln w="4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AutoShape 543"/>
                        <wps:cNvSpPr>
                          <a:spLocks/>
                        </wps:cNvSpPr>
                        <wps:spPr bwMode="auto">
                          <a:xfrm>
                            <a:off x="2696" y="3646"/>
                            <a:ext cx="5534" cy="2"/>
                          </a:xfrm>
                          <a:custGeom>
                            <a:avLst/>
                            <a:gdLst>
                              <a:gd name="T0" fmla="+- 0 8041 2696"/>
                              <a:gd name="T1" fmla="*/ T0 w 5534"/>
                              <a:gd name="T2" fmla="+- 0 8230 2696"/>
                              <a:gd name="T3" fmla="*/ T2 w 5534"/>
                              <a:gd name="T4" fmla="+- 0 7035 2696"/>
                              <a:gd name="T5" fmla="*/ T4 w 5534"/>
                              <a:gd name="T6" fmla="+- 0 7915 2696"/>
                              <a:gd name="T7" fmla="*/ T6 w 5534"/>
                              <a:gd name="T8" fmla="+- 0 6532 2696"/>
                              <a:gd name="T9" fmla="*/ T8 w 5534"/>
                              <a:gd name="T10" fmla="+- 0 6909 2696"/>
                              <a:gd name="T11" fmla="*/ T10 w 5534"/>
                              <a:gd name="T12" fmla="+- 0 6029 2696"/>
                              <a:gd name="T13" fmla="*/ T12 w 5534"/>
                              <a:gd name="T14" fmla="+- 0 6406 2696"/>
                              <a:gd name="T15" fmla="*/ T14 w 5534"/>
                              <a:gd name="T16" fmla="+- 0 5526 2696"/>
                              <a:gd name="T17" fmla="*/ T16 w 5534"/>
                              <a:gd name="T18" fmla="+- 0 5903 2696"/>
                              <a:gd name="T19" fmla="*/ T18 w 5534"/>
                              <a:gd name="T20" fmla="+- 0 5023 2696"/>
                              <a:gd name="T21" fmla="*/ T20 w 5534"/>
                              <a:gd name="T22" fmla="+- 0 5400 2696"/>
                              <a:gd name="T23" fmla="*/ T22 w 5534"/>
                              <a:gd name="T24" fmla="+- 0 4520 2696"/>
                              <a:gd name="T25" fmla="*/ T24 w 5534"/>
                              <a:gd name="T26" fmla="+- 0 4897 2696"/>
                              <a:gd name="T27" fmla="*/ T26 w 5534"/>
                              <a:gd name="T28" fmla="+- 0 4017 2696"/>
                              <a:gd name="T29" fmla="*/ T28 w 5534"/>
                              <a:gd name="T30" fmla="+- 0 4394 2696"/>
                              <a:gd name="T31" fmla="*/ T30 w 5534"/>
                              <a:gd name="T32" fmla="+- 0 2696 2696"/>
                              <a:gd name="T33" fmla="*/ T32 w 5534"/>
                              <a:gd name="T34" fmla="+- 0 3891 2696"/>
                              <a:gd name="T35" fmla="*/ T34 w 553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534">
                                <a:moveTo>
                                  <a:pt x="5345" y="0"/>
                                </a:moveTo>
                                <a:lnTo>
                                  <a:pt x="5534" y="0"/>
                                </a:lnTo>
                                <a:moveTo>
                                  <a:pt x="4339" y="0"/>
                                </a:moveTo>
                                <a:lnTo>
                                  <a:pt x="5219" y="0"/>
                                </a:lnTo>
                                <a:moveTo>
                                  <a:pt x="3836" y="0"/>
                                </a:moveTo>
                                <a:lnTo>
                                  <a:pt x="4213" y="0"/>
                                </a:lnTo>
                                <a:moveTo>
                                  <a:pt x="3333" y="0"/>
                                </a:moveTo>
                                <a:lnTo>
                                  <a:pt x="3710" y="0"/>
                                </a:lnTo>
                                <a:moveTo>
                                  <a:pt x="2830" y="0"/>
                                </a:moveTo>
                                <a:lnTo>
                                  <a:pt x="3207" y="0"/>
                                </a:lnTo>
                                <a:moveTo>
                                  <a:pt x="2327" y="0"/>
                                </a:moveTo>
                                <a:lnTo>
                                  <a:pt x="2704" y="0"/>
                                </a:lnTo>
                                <a:moveTo>
                                  <a:pt x="1824" y="0"/>
                                </a:moveTo>
                                <a:lnTo>
                                  <a:pt x="2201" y="0"/>
                                </a:lnTo>
                                <a:moveTo>
                                  <a:pt x="1321" y="0"/>
                                </a:moveTo>
                                <a:lnTo>
                                  <a:pt x="1698" y="0"/>
                                </a:lnTo>
                                <a:moveTo>
                                  <a:pt x="0" y="0"/>
                                </a:moveTo>
                                <a:lnTo>
                                  <a:pt x="1195" y="0"/>
                                </a:lnTo>
                              </a:path>
                            </a:pathLst>
                          </a:custGeom>
                          <a:noFill/>
                          <a:ln w="4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Line 542"/>
                        <wps:cNvCnPr>
                          <a:cxnSpLocks noChangeShapeType="1"/>
                        </wps:cNvCnPr>
                        <wps:spPr bwMode="auto">
                          <a:xfrm>
                            <a:off x="2696" y="2955"/>
                            <a:ext cx="5534" cy="0"/>
                          </a:xfrm>
                          <a:prstGeom prst="line">
                            <a:avLst/>
                          </a:prstGeom>
                          <a:noFill/>
                          <a:ln w="4856">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541"/>
                        <wps:cNvSpPr>
                          <a:spLocks/>
                        </wps:cNvSpPr>
                        <wps:spPr bwMode="auto">
                          <a:xfrm>
                            <a:off x="2696" y="879"/>
                            <a:ext cx="5534" cy="1384"/>
                          </a:xfrm>
                          <a:custGeom>
                            <a:avLst/>
                            <a:gdLst>
                              <a:gd name="T0" fmla="+- 0 8230 2696"/>
                              <a:gd name="T1" fmla="*/ T0 w 5534"/>
                              <a:gd name="T2" fmla="+- 0 2263 880"/>
                              <a:gd name="T3" fmla="*/ 2263 h 1384"/>
                              <a:gd name="T4" fmla="+- 0 8041 2696"/>
                              <a:gd name="T5" fmla="*/ T4 w 5534"/>
                              <a:gd name="T6" fmla="+- 0 2263 880"/>
                              <a:gd name="T7" fmla="*/ 2263 h 1384"/>
                              <a:gd name="T8" fmla="+- 0 7789 2696"/>
                              <a:gd name="T9" fmla="*/ T8 w 5534"/>
                              <a:gd name="T10" fmla="+- 0 2263 880"/>
                              <a:gd name="T11" fmla="*/ 2263 h 1384"/>
                              <a:gd name="T12" fmla="+- 0 7538 2696"/>
                              <a:gd name="T13" fmla="*/ T12 w 5534"/>
                              <a:gd name="T14" fmla="+- 0 2263 880"/>
                              <a:gd name="T15" fmla="*/ 2263 h 1384"/>
                              <a:gd name="T16" fmla="+- 0 7286 2696"/>
                              <a:gd name="T17" fmla="*/ T16 w 5534"/>
                              <a:gd name="T18" fmla="+- 0 2263 880"/>
                              <a:gd name="T19" fmla="*/ 2263 h 1384"/>
                              <a:gd name="T20" fmla="+- 0 7035 2696"/>
                              <a:gd name="T21" fmla="*/ T20 w 5534"/>
                              <a:gd name="T22" fmla="+- 0 2263 880"/>
                              <a:gd name="T23" fmla="*/ 2263 h 1384"/>
                              <a:gd name="T24" fmla="+- 0 6783 2696"/>
                              <a:gd name="T25" fmla="*/ T24 w 5534"/>
                              <a:gd name="T26" fmla="+- 0 2263 880"/>
                              <a:gd name="T27" fmla="*/ 2263 h 1384"/>
                              <a:gd name="T28" fmla="+- 0 6532 2696"/>
                              <a:gd name="T29" fmla="*/ T28 w 5534"/>
                              <a:gd name="T30" fmla="+- 0 2263 880"/>
                              <a:gd name="T31" fmla="*/ 2263 h 1384"/>
                              <a:gd name="T32" fmla="+- 0 6280 2696"/>
                              <a:gd name="T33" fmla="*/ T32 w 5534"/>
                              <a:gd name="T34" fmla="+- 0 2263 880"/>
                              <a:gd name="T35" fmla="*/ 2263 h 1384"/>
                              <a:gd name="T36" fmla="+- 0 6029 2696"/>
                              <a:gd name="T37" fmla="*/ T36 w 5534"/>
                              <a:gd name="T38" fmla="+- 0 2263 880"/>
                              <a:gd name="T39" fmla="*/ 2263 h 1384"/>
                              <a:gd name="T40" fmla="+- 0 5777 2696"/>
                              <a:gd name="T41" fmla="*/ T40 w 5534"/>
                              <a:gd name="T42" fmla="+- 0 2263 880"/>
                              <a:gd name="T43" fmla="*/ 2263 h 1384"/>
                              <a:gd name="T44" fmla="+- 0 5526 2696"/>
                              <a:gd name="T45" fmla="*/ T44 w 5534"/>
                              <a:gd name="T46" fmla="+- 0 2263 880"/>
                              <a:gd name="T47" fmla="*/ 2263 h 1384"/>
                              <a:gd name="T48" fmla="+- 0 5274 2696"/>
                              <a:gd name="T49" fmla="*/ T48 w 5534"/>
                              <a:gd name="T50" fmla="+- 0 2263 880"/>
                              <a:gd name="T51" fmla="*/ 2263 h 1384"/>
                              <a:gd name="T52" fmla="+- 0 5023 2696"/>
                              <a:gd name="T53" fmla="*/ T52 w 5534"/>
                              <a:gd name="T54" fmla="+- 0 2263 880"/>
                              <a:gd name="T55" fmla="*/ 2263 h 1384"/>
                              <a:gd name="T56" fmla="+- 0 4771 2696"/>
                              <a:gd name="T57" fmla="*/ T56 w 5534"/>
                              <a:gd name="T58" fmla="+- 0 2263 880"/>
                              <a:gd name="T59" fmla="*/ 2263 h 1384"/>
                              <a:gd name="T60" fmla="+- 0 4520 2696"/>
                              <a:gd name="T61" fmla="*/ T60 w 5534"/>
                              <a:gd name="T62" fmla="+- 0 2263 880"/>
                              <a:gd name="T63" fmla="*/ 2263 h 1384"/>
                              <a:gd name="T64" fmla="+- 0 4268 2696"/>
                              <a:gd name="T65" fmla="*/ T64 w 5534"/>
                              <a:gd name="T66" fmla="+- 0 2263 880"/>
                              <a:gd name="T67" fmla="*/ 2263 h 1384"/>
                              <a:gd name="T68" fmla="+- 0 4017 2696"/>
                              <a:gd name="T69" fmla="*/ T68 w 5534"/>
                              <a:gd name="T70" fmla="+- 0 2263 880"/>
                              <a:gd name="T71" fmla="*/ 2263 h 1384"/>
                              <a:gd name="T72" fmla="+- 0 3765 2696"/>
                              <a:gd name="T73" fmla="*/ T72 w 5534"/>
                              <a:gd name="T74" fmla="+- 0 2263 880"/>
                              <a:gd name="T75" fmla="*/ 2263 h 1384"/>
                              <a:gd name="T76" fmla="+- 0 3514 2696"/>
                              <a:gd name="T77" fmla="*/ T76 w 5534"/>
                              <a:gd name="T78" fmla="+- 0 2263 880"/>
                              <a:gd name="T79" fmla="*/ 2263 h 1384"/>
                              <a:gd name="T80" fmla="+- 0 3262 2696"/>
                              <a:gd name="T81" fmla="*/ T80 w 5534"/>
                              <a:gd name="T82" fmla="+- 0 2263 880"/>
                              <a:gd name="T83" fmla="*/ 2263 h 1384"/>
                              <a:gd name="T84" fmla="+- 0 3011 2696"/>
                              <a:gd name="T85" fmla="*/ T84 w 5534"/>
                              <a:gd name="T86" fmla="+- 0 2263 880"/>
                              <a:gd name="T87" fmla="*/ 2263 h 1384"/>
                              <a:gd name="T88" fmla="+- 0 2759 2696"/>
                              <a:gd name="T89" fmla="*/ T88 w 5534"/>
                              <a:gd name="T90" fmla="+- 0 2263 880"/>
                              <a:gd name="T91" fmla="*/ 2263 h 1384"/>
                              <a:gd name="T92" fmla="+- 0 8230 2696"/>
                              <a:gd name="T93" fmla="*/ T92 w 5534"/>
                              <a:gd name="T94" fmla="+- 0 1571 880"/>
                              <a:gd name="T95" fmla="*/ 1571 h 1384"/>
                              <a:gd name="T96" fmla="+- 0 7789 2696"/>
                              <a:gd name="T97" fmla="*/ T96 w 5534"/>
                              <a:gd name="T98" fmla="+- 0 1571 880"/>
                              <a:gd name="T99" fmla="*/ 1571 h 1384"/>
                              <a:gd name="T100" fmla="+- 0 7286 2696"/>
                              <a:gd name="T101" fmla="*/ T100 w 5534"/>
                              <a:gd name="T102" fmla="+- 0 1571 880"/>
                              <a:gd name="T103" fmla="*/ 1571 h 1384"/>
                              <a:gd name="T104" fmla="+- 0 6783 2696"/>
                              <a:gd name="T105" fmla="*/ T104 w 5534"/>
                              <a:gd name="T106" fmla="+- 0 1571 880"/>
                              <a:gd name="T107" fmla="*/ 1571 h 1384"/>
                              <a:gd name="T108" fmla="+- 0 6280 2696"/>
                              <a:gd name="T109" fmla="*/ T108 w 5534"/>
                              <a:gd name="T110" fmla="+- 0 1571 880"/>
                              <a:gd name="T111" fmla="*/ 1571 h 1384"/>
                              <a:gd name="T112" fmla="+- 0 5777 2696"/>
                              <a:gd name="T113" fmla="*/ T112 w 5534"/>
                              <a:gd name="T114" fmla="+- 0 1571 880"/>
                              <a:gd name="T115" fmla="*/ 1571 h 1384"/>
                              <a:gd name="T116" fmla="+- 0 5274 2696"/>
                              <a:gd name="T117" fmla="*/ T116 w 5534"/>
                              <a:gd name="T118" fmla="+- 0 1571 880"/>
                              <a:gd name="T119" fmla="*/ 1571 h 1384"/>
                              <a:gd name="T120" fmla="+- 0 4771 2696"/>
                              <a:gd name="T121" fmla="*/ T120 w 5534"/>
                              <a:gd name="T122" fmla="+- 0 1571 880"/>
                              <a:gd name="T123" fmla="*/ 1571 h 1384"/>
                              <a:gd name="T124" fmla="+- 0 4268 2696"/>
                              <a:gd name="T125" fmla="*/ T124 w 5534"/>
                              <a:gd name="T126" fmla="+- 0 1571 880"/>
                              <a:gd name="T127" fmla="*/ 1571 h 1384"/>
                              <a:gd name="T128" fmla="+- 0 3765 2696"/>
                              <a:gd name="T129" fmla="*/ T128 w 5534"/>
                              <a:gd name="T130" fmla="+- 0 1571 880"/>
                              <a:gd name="T131" fmla="*/ 1571 h 1384"/>
                              <a:gd name="T132" fmla="+- 0 3262 2696"/>
                              <a:gd name="T133" fmla="*/ T132 w 5534"/>
                              <a:gd name="T134" fmla="+- 0 1571 880"/>
                              <a:gd name="T135" fmla="*/ 1571 h 1384"/>
                              <a:gd name="T136" fmla="+- 0 2759 2696"/>
                              <a:gd name="T137" fmla="*/ T136 w 5534"/>
                              <a:gd name="T138" fmla="+- 0 1571 880"/>
                              <a:gd name="T139" fmla="*/ 1571 h 1384"/>
                              <a:gd name="T140" fmla="+- 0 8230 2696"/>
                              <a:gd name="T141" fmla="*/ T140 w 5534"/>
                              <a:gd name="T142" fmla="+- 0 880 880"/>
                              <a:gd name="T143" fmla="*/ 880 h 1384"/>
                              <a:gd name="T144" fmla="+- 0 7789 2696"/>
                              <a:gd name="T145" fmla="*/ T144 w 5534"/>
                              <a:gd name="T146" fmla="+- 0 880 880"/>
                              <a:gd name="T147" fmla="*/ 880 h 1384"/>
                              <a:gd name="T148" fmla="+- 0 7286 2696"/>
                              <a:gd name="T149" fmla="*/ T148 w 5534"/>
                              <a:gd name="T150" fmla="+- 0 880 880"/>
                              <a:gd name="T151" fmla="*/ 880 h 1384"/>
                              <a:gd name="T152" fmla="+- 0 6783 2696"/>
                              <a:gd name="T153" fmla="*/ T152 w 5534"/>
                              <a:gd name="T154" fmla="+- 0 880 880"/>
                              <a:gd name="T155" fmla="*/ 880 h 1384"/>
                              <a:gd name="T156" fmla="+- 0 6280 2696"/>
                              <a:gd name="T157" fmla="*/ T156 w 5534"/>
                              <a:gd name="T158" fmla="+- 0 880 880"/>
                              <a:gd name="T159" fmla="*/ 880 h 1384"/>
                              <a:gd name="T160" fmla="+- 0 5777 2696"/>
                              <a:gd name="T161" fmla="*/ T160 w 5534"/>
                              <a:gd name="T162" fmla="+- 0 880 880"/>
                              <a:gd name="T163" fmla="*/ 880 h 1384"/>
                              <a:gd name="T164" fmla="+- 0 4268 2696"/>
                              <a:gd name="T165" fmla="*/ T164 w 5534"/>
                              <a:gd name="T166" fmla="+- 0 880 880"/>
                              <a:gd name="T167" fmla="*/ 880 h 1384"/>
                              <a:gd name="T168" fmla="+- 0 3765 2696"/>
                              <a:gd name="T169" fmla="*/ T168 w 5534"/>
                              <a:gd name="T170" fmla="+- 0 880 880"/>
                              <a:gd name="T171" fmla="*/ 880 h 1384"/>
                              <a:gd name="T172" fmla="+- 0 3262 2696"/>
                              <a:gd name="T173" fmla="*/ T172 w 5534"/>
                              <a:gd name="T174" fmla="+- 0 880 880"/>
                              <a:gd name="T175" fmla="*/ 880 h 1384"/>
                              <a:gd name="T176" fmla="+- 0 2759 2696"/>
                              <a:gd name="T177" fmla="*/ T176 w 5534"/>
                              <a:gd name="T178" fmla="+- 0 880 880"/>
                              <a:gd name="T179" fmla="*/ 880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34" h="1384">
                                <a:moveTo>
                                  <a:pt x="5471" y="1383"/>
                                </a:moveTo>
                                <a:lnTo>
                                  <a:pt x="5534" y="1383"/>
                                </a:lnTo>
                                <a:moveTo>
                                  <a:pt x="5219" y="1383"/>
                                </a:moveTo>
                                <a:lnTo>
                                  <a:pt x="5345" y="1383"/>
                                </a:lnTo>
                                <a:moveTo>
                                  <a:pt x="4968" y="1383"/>
                                </a:moveTo>
                                <a:lnTo>
                                  <a:pt x="5093" y="1383"/>
                                </a:lnTo>
                                <a:moveTo>
                                  <a:pt x="4716" y="1383"/>
                                </a:moveTo>
                                <a:lnTo>
                                  <a:pt x="4842" y="1383"/>
                                </a:lnTo>
                                <a:moveTo>
                                  <a:pt x="4465" y="1383"/>
                                </a:moveTo>
                                <a:lnTo>
                                  <a:pt x="4590" y="1383"/>
                                </a:lnTo>
                                <a:moveTo>
                                  <a:pt x="4213" y="1383"/>
                                </a:moveTo>
                                <a:lnTo>
                                  <a:pt x="4339" y="1383"/>
                                </a:lnTo>
                                <a:moveTo>
                                  <a:pt x="3962" y="1383"/>
                                </a:moveTo>
                                <a:lnTo>
                                  <a:pt x="4087" y="1383"/>
                                </a:lnTo>
                                <a:moveTo>
                                  <a:pt x="3710" y="1383"/>
                                </a:moveTo>
                                <a:lnTo>
                                  <a:pt x="3836" y="1383"/>
                                </a:lnTo>
                                <a:moveTo>
                                  <a:pt x="3459" y="1383"/>
                                </a:moveTo>
                                <a:lnTo>
                                  <a:pt x="3584" y="1383"/>
                                </a:lnTo>
                                <a:moveTo>
                                  <a:pt x="3207" y="1383"/>
                                </a:moveTo>
                                <a:lnTo>
                                  <a:pt x="3333" y="1383"/>
                                </a:lnTo>
                                <a:moveTo>
                                  <a:pt x="2956" y="1383"/>
                                </a:moveTo>
                                <a:lnTo>
                                  <a:pt x="3081" y="1383"/>
                                </a:lnTo>
                                <a:moveTo>
                                  <a:pt x="2704" y="1383"/>
                                </a:moveTo>
                                <a:lnTo>
                                  <a:pt x="2830" y="1383"/>
                                </a:lnTo>
                                <a:moveTo>
                                  <a:pt x="2453" y="1383"/>
                                </a:moveTo>
                                <a:lnTo>
                                  <a:pt x="2578" y="1383"/>
                                </a:lnTo>
                                <a:moveTo>
                                  <a:pt x="2201" y="1383"/>
                                </a:moveTo>
                                <a:lnTo>
                                  <a:pt x="2327" y="1383"/>
                                </a:lnTo>
                                <a:moveTo>
                                  <a:pt x="1950" y="1383"/>
                                </a:moveTo>
                                <a:lnTo>
                                  <a:pt x="2075" y="1383"/>
                                </a:lnTo>
                                <a:moveTo>
                                  <a:pt x="1698" y="1383"/>
                                </a:moveTo>
                                <a:lnTo>
                                  <a:pt x="1824" y="1383"/>
                                </a:lnTo>
                                <a:moveTo>
                                  <a:pt x="1446" y="1383"/>
                                </a:moveTo>
                                <a:lnTo>
                                  <a:pt x="1572" y="1383"/>
                                </a:lnTo>
                                <a:moveTo>
                                  <a:pt x="1195" y="1383"/>
                                </a:moveTo>
                                <a:lnTo>
                                  <a:pt x="1321" y="1383"/>
                                </a:lnTo>
                                <a:moveTo>
                                  <a:pt x="943" y="1383"/>
                                </a:moveTo>
                                <a:lnTo>
                                  <a:pt x="1069" y="1383"/>
                                </a:lnTo>
                                <a:moveTo>
                                  <a:pt x="692" y="1383"/>
                                </a:moveTo>
                                <a:lnTo>
                                  <a:pt x="818" y="1383"/>
                                </a:lnTo>
                                <a:moveTo>
                                  <a:pt x="440" y="1383"/>
                                </a:moveTo>
                                <a:lnTo>
                                  <a:pt x="566" y="1383"/>
                                </a:lnTo>
                                <a:moveTo>
                                  <a:pt x="189" y="1383"/>
                                </a:moveTo>
                                <a:lnTo>
                                  <a:pt x="315" y="1383"/>
                                </a:lnTo>
                                <a:moveTo>
                                  <a:pt x="0" y="1383"/>
                                </a:moveTo>
                                <a:lnTo>
                                  <a:pt x="63" y="1383"/>
                                </a:lnTo>
                                <a:moveTo>
                                  <a:pt x="5219" y="691"/>
                                </a:moveTo>
                                <a:lnTo>
                                  <a:pt x="5534" y="691"/>
                                </a:lnTo>
                                <a:moveTo>
                                  <a:pt x="4716" y="691"/>
                                </a:moveTo>
                                <a:lnTo>
                                  <a:pt x="5093" y="691"/>
                                </a:lnTo>
                                <a:moveTo>
                                  <a:pt x="4213" y="691"/>
                                </a:moveTo>
                                <a:lnTo>
                                  <a:pt x="4590" y="691"/>
                                </a:lnTo>
                                <a:moveTo>
                                  <a:pt x="3710" y="691"/>
                                </a:moveTo>
                                <a:lnTo>
                                  <a:pt x="4087" y="691"/>
                                </a:lnTo>
                                <a:moveTo>
                                  <a:pt x="3207" y="691"/>
                                </a:moveTo>
                                <a:lnTo>
                                  <a:pt x="3584" y="691"/>
                                </a:lnTo>
                                <a:moveTo>
                                  <a:pt x="2704" y="691"/>
                                </a:moveTo>
                                <a:lnTo>
                                  <a:pt x="3081" y="691"/>
                                </a:lnTo>
                                <a:moveTo>
                                  <a:pt x="2201" y="691"/>
                                </a:moveTo>
                                <a:lnTo>
                                  <a:pt x="2578" y="691"/>
                                </a:lnTo>
                                <a:moveTo>
                                  <a:pt x="1698" y="691"/>
                                </a:moveTo>
                                <a:lnTo>
                                  <a:pt x="2075" y="691"/>
                                </a:lnTo>
                                <a:moveTo>
                                  <a:pt x="1195" y="691"/>
                                </a:moveTo>
                                <a:lnTo>
                                  <a:pt x="1572" y="691"/>
                                </a:lnTo>
                                <a:moveTo>
                                  <a:pt x="692" y="691"/>
                                </a:moveTo>
                                <a:lnTo>
                                  <a:pt x="1069" y="691"/>
                                </a:lnTo>
                                <a:moveTo>
                                  <a:pt x="189" y="691"/>
                                </a:moveTo>
                                <a:lnTo>
                                  <a:pt x="566" y="691"/>
                                </a:lnTo>
                                <a:moveTo>
                                  <a:pt x="0" y="691"/>
                                </a:moveTo>
                                <a:lnTo>
                                  <a:pt x="63" y="691"/>
                                </a:lnTo>
                                <a:moveTo>
                                  <a:pt x="5219" y="0"/>
                                </a:moveTo>
                                <a:lnTo>
                                  <a:pt x="5534" y="0"/>
                                </a:lnTo>
                                <a:moveTo>
                                  <a:pt x="4716" y="0"/>
                                </a:moveTo>
                                <a:lnTo>
                                  <a:pt x="5093" y="0"/>
                                </a:lnTo>
                                <a:moveTo>
                                  <a:pt x="4213" y="0"/>
                                </a:moveTo>
                                <a:lnTo>
                                  <a:pt x="4590" y="0"/>
                                </a:lnTo>
                                <a:moveTo>
                                  <a:pt x="3710" y="0"/>
                                </a:moveTo>
                                <a:lnTo>
                                  <a:pt x="4087" y="0"/>
                                </a:lnTo>
                                <a:moveTo>
                                  <a:pt x="3207" y="0"/>
                                </a:moveTo>
                                <a:lnTo>
                                  <a:pt x="3584" y="0"/>
                                </a:lnTo>
                                <a:moveTo>
                                  <a:pt x="1698" y="0"/>
                                </a:moveTo>
                                <a:lnTo>
                                  <a:pt x="3081" y="0"/>
                                </a:lnTo>
                                <a:moveTo>
                                  <a:pt x="1195" y="0"/>
                                </a:moveTo>
                                <a:lnTo>
                                  <a:pt x="1572" y="0"/>
                                </a:lnTo>
                                <a:moveTo>
                                  <a:pt x="692" y="0"/>
                                </a:moveTo>
                                <a:lnTo>
                                  <a:pt x="1069" y="0"/>
                                </a:lnTo>
                                <a:moveTo>
                                  <a:pt x="189" y="0"/>
                                </a:moveTo>
                                <a:lnTo>
                                  <a:pt x="566" y="0"/>
                                </a:lnTo>
                                <a:moveTo>
                                  <a:pt x="0" y="0"/>
                                </a:moveTo>
                                <a:lnTo>
                                  <a:pt x="63" y="0"/>
                                </a:lnTo>
                              </a:path>
                            </a:pathLst>
                          </a:custGeom>
                          <a:noFill/>
                          <a:ln w="4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AutoShape 540"/>
                        <wps:cNvSpPr>
                          <a:spLocks/>
                        </wps:cNvSpPr>
                        <wps:spPr bwMode="auto">
                          <a:xfrm>
                            <a:off x="933" y="5124"/>
                            <a:ext cx="5760" cy="4320"/>
                          </a:xfrm>
                          <a:custGeom>
                            <a:avLst/>
                            <a:gdLst>
                              <a:gd name="T0" fmla="+- 0 2696 933"/>
                              <a:gd name="T1" fmla="*/ T0 w 5760"/>
                              <a:gd name="T2" fmla="+- 0 188 5124"/>
                              <a:gd name="T3" fmla="*/ 188 h 4320"/>
                              <a:gd name="T4" fmla="+- 0 8230 933"/>
                              <a:gd name="T5" fmla="*/ T4 w 5760"/>
                              <a:gd name="T6" fmla="+- 0 188 5124"/>
                              <a:gd name="T7" fmla="*/ 188 h 4320"/>
                              <a:gd name="T8" fmla="+- 0 2696 933"/>
                              <a:gd name="T9" fmla="*/ T8 w 5760"/>
                              <a:gd name="T10" fmla="+- 0 4338 5124"/>
                              <a:gd name="T11" fmla="*/ 4338 h 4320"/>
                              <a:gd name="T12" fmla="+- 0 2696 933"/>
                              <a:gd name="T13" fmla="*/ T12 w 5760"/>
                              <a:gd name="T14" fmla="+- 0 188 5124"/>
                              <a:gd name="T15" fmla="*/ 188 h 4320"/>
                              <a:gd name="T16" fmla="+- 0 3199 933"/>
                              <a:gd name="T17" fmla="*/ T16 w 5760"/>
                              <a:gd name="T18" fmla="+- 0 4338 5124"/>
                              <a:gd name="T19" fmla="*/ 4338 h 4320"/>
                              <a:gd name="T20" fmla="+- 0 3199 933"/>
                              <a:gd name="T21" fmla="*/ T20 w 5760"/>
                              <a:gd name="T22" fmla="+- 0 188 5124"/>
                              <a:gd name="T23" fmla="*/ 188 h 4320"/>
                              <a:gd name="T24" fmla="+- 0 3702 933"/>
                              <a:gd name="T25" fmla="*/ T24 w 5760"/>
                              <a:gd name="T26" fmla="+- 0 4338 5124"/>
                              <a:gd name="T27" fmla="*/ 4338 h 4320"/>
                              <a:gd name="T28" fmla="+- 0 3702 933"/>
                              <a:gd name="T29" fmla="*/ T28 w 5760"/>
                              <a:gd name="T30" fmla="+- 0 188 5124"/>
                              <a:gd name="T31" fmla="*/ 188 h 4320"/>
                              <a:gd name="T32" fmla="+- 0 4205 933"/>
                              <a:gd name="T33" fmla="*/ T32 w 5760"/>
                              <a:gd name="T34" fmla="+- 0 4338 5124"/>
                              <a:gd name="T35" fmla="*/ 4338 h 4320"/>
                              <a:gd name="T36" fmla="+- 0 4205 933"/>
                              <a:gd name="T37" fmla="*/ T36 w 5760"/>
                              <a:gd name="T38" fmla="+- 0 188 5124"/>
                              <a:gd name="T39" fmla="*/ 188 h 4320"/>
                              <a:gd name="T40" fmla="+- 0 4708 933"/>
                              <a:gd name="T41" fmla="*/ T40 w 5760"/>
                              <a:gd name="T42" fmla="+- 0 4338 5124"/>
                              <a:gd name="T43" fmla="*/ 4338 h 4320"/>
                              <a:gd name="T44" fmla="+- 0 4708 933"/>
                              <a:gd name="T45" fmla="*/ T44 w 5760"/>
                              <a:gd name="T46" fmla="+- 0 188 5124"/>
                              <a:gd name="T47" fmla="*/ 188 h 4320"/>
                              <a:gd name="T48" fmla="+- 0 5211 933"/>
                              <a:gd name="T49" fmla="*/ T48 w 5760"/>
                              <a:gd name="T50" fmla="+- 0 4338 5124"/>
                              <a:gd name="T51" fmla="*/ 4338 h 4320"/>
                              <a:gd name="T52" fmla="+- 0 5211 933"/>
                              <a:gd name="T53" fmla="*/ T52 w 5760"/>
                              <a:gd name="T54" fmla="+- 0 188 5124"/>
                              <a:gd name="T55" fmla="*/ 188 h 4320"/>
                              <a:gd name="T56" fmla="+- 0 5714 933"/>
                              <a:gd name="T57" fmla="*/ T56 w 5760"/>
                              <a:gd name="T58" fmla="+- 0 4338 5124"/>
                              <a:gd name="T59" fmla="*/ 4338 h 4320"/>
                              <a:gd name="T60" fmla="+- 0 5714 933"/>
                              <a:gd name="T61" fmla="*/ T60 w 5760"/>
                              <a:gd name="T62" fmla="+- 0 188 5124"/>
                              <a:gd name="T63" fmla="*/ 188 h 4320"/>
                              <a:gd name="T64" fmla="+- 0 6217 933"/>
                              <a:gd name="T65" fmla="*/ T64 w 5760"/>
                              <a:gd name="T66" fmla="+- 0 4338 5124"/>
                              <a:gd name="T67" fmla="*/ 4338 h 4320"/>
                              <a:gd name="T68" fmla="+- 0 6217 933"/>
                              <a:gd name="T69" fmla="*/ T68 w 5760"/>
                              <a:gd name="T70" fmla="+- 0 188 5124"/>
                              <a:gd name="T71" fmla="*/ 188 h 4320"/>
                              <a:gd name="T72" fmla="+- 0 6721 933"/>
                              <a:gd name="T73" fmla="*/ T72 w 5760"/>
                              <a:gd name="T74" fmla="+- 0 4338 5124"/>
                              <a:gd name="T75" fmla="*/ 4338 h 4320"/>
                              <a:gd name="T76" fmla="+- 0 6721 933"/>
                              <a:gd name="T77" fmla="*/ T76 w 5760"/>
                              <a:gd name="T78" fmla="+- 0 188 5124"/>
                              <a:gd name="T79" fmla="*/ 188 h 4320"/>
                              <a:gd name="T80" fmla="+- 0 7224 933"/>
                              <a:gd name="T81" fmla="*/ T80 w 5760"/>
                              <a:gd name="T82" fmla="+- 0 4338 5124"/>
                              <a:gd name="T83" fmla="*/ 4338 h 4320"/>
                              <a:gd name="T84" fmla="+- 0 7224 933"/>
                              <a:gd name="T85" fmla="*/ T84 w 5760"/>
                              <a:gd name="T86" fmla="+- 0 188 5124"/>
                              <a:gd name="T87" fmla="*/ 188 h 4320"/>
                              <a:gd name="T88" fmla="+- 0 7727 933"/>
                              <a:gd name="T89" fmla="*/ T88 w 5760"/>
                              <a:gd name="T90" fmla="+- 0 4338 5124"/>
                              <a:gd name="T91" fmla="*/ 4338 h 4320"/>
                              <a:gd name="T92" fmla="+- 0 7727 933"/>
                              <a:gd name="T93" fmla="*/ T92 w 5760"/>
                              <a:gd name="T94" fmla="+- 0 188 5124"/>
                              <a:gd name="T95" fmla="*/ 188 h 4320"/>
                              <a:gd name="T96" fmla="+- 0 8230 933"/>
                              <a:gd name="T97" fmla="*/ T96 w 5760"/>
                              <a:gd name="T98" fmla="+- 0 4338 5124"/>
                              <a:gd name="T99" fmla="*/ 4338 h 4320"/>
                              <a:gd name="T100" fmla="+- 0 8230 933"/>
                              <a:gd name="T101" fmla="*/ T100 w 5760"/>
                              <a:gd name="T102" fmla="+- 0 188 5124"/>
                              <a:gd name="T103" fmla="*/ 188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760" h="4320">
                                <a:moveTo>
                                  <a:pt x="1763" y="-4936"/>
                                </a:moveTo>
                                <a:lnTo>
                                  <a:pt x="7297" y="-4936"/>
                                </a:lnTo>
                                <a:moveTo>
                                  <a:pt x="1763" y="-786"/>
                                </a:moveTo>
                                <a:lnTo>
                                  <a:pt x="1763" y="-4936"/>
                                </a:lnTo>
                                <a:moveTo>
                                  <a:pt x="2266" y="-786"/>
                                </a:moveTo>
                                <a:lnTo>
                                  <a:pt x="2266" y="-4936"/>
                                </a:lnTo>
                                <a:moveTo>
                                  <a:pt x="2769" y="-786"/>
                                </a:moveTo>
                                <a:lnTo>
                                  <a:pt x="2769" y="-4936"/>
                                </a:lnTo>
                                <a:moveTo>
                                  <a:pt x="3272" y="-786"/>
                                </a:moveTo>
                                <a:lnTo>
                                  <a:pt x="3272" y="-4936"/>
                                </a:lnTo>
                                <a:moveTo>
                                  <a:pt x="3775" y="-786"/>
                                </a:moveTo>
                                <a:lnTo>
                                  <a:pt x="3775" y="-4936"/>
                                </a:lnTo>
                                <a:moveTo>
                                  <a:pt x="4278" y="-786"/>
                                </a:moveTo>
                                <a:lnTo>
                                  <a:pt x="4278" y="-4936"/>
                                </a:lnTo>
                                <a:moveTo>
                                  <a:pt x="4781" y="-786"/>
                                </a:moveTo>
                                <a:lnTo>
                                  <a:pt x="4781" y="-4936"/>
                                </a:lnTo>
                                <a:moveTo>
                                  <a:pt x="5284" y="-786"/>
                                </a:moveTo>
                                <a:lnTo>
                                  <a:pt x="5284" y="-4936"/>
                                </a:lnTo>
                                <a:moveTo>
                                  <a:pt x="5788" y="-786"/>
                                </a:moveTo>
                                <a:lnTo>
                                  <a:pt x="5788" y="-4936"/>
                                </a:lnTo>
                                <a:moveTo>
                                  <a:pt x="6291" y="-786"/>
                                </a:moveTo>
                                <a:lnTo>
                                  <a:pt x="6291" y="-4936"/>
                                </a:lnTo>
                                <a:moveTo>
                                  <a:pt x="6794" y="-786"/>
                                </a:moveTo>
                                <a:lnTo>
                                  <a:pt x="6794" y="-4936"/>
                                </a:lnTo>
                                <a:moveTo>
                                  <a:pt x="7297" y="-786"/>
                                </a:moveTo>
                                <a:lnTo>
                                  <a:pt x="7297" y="-4936"/>
                                </a:lnTo>
                              </a:path>
                            </a:pathLst>
                          </a:custGeom>
                          <a:noFill/>
                          <a:ln w="4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Line 539"/>
                        <wps:cNvCnPr>
                          <a:cxnSpLocks noChangeShapeType="1"/>
                        </wps:cNvCnPr>
                        <wps:spPr bwMode="auto">
                          <a:xfrm>
                            <a:off x="2822" y="840"/>
                            <a:ext cx="0" cy="2115"/>
                          </a:xfrm>
                          <a:prstGeom prst="line">
                            <a:avLst/>
                          </a:prstGeom>
                          <a:noFill/>
                          <a:ln w="79874">
                            <a:solidFill>
                              <a:srgbClr val="002DFF"/>
                            </a:solidFill>
                            <a:round/>
                            <a:headEnd/>
                            <a:tailEnd/>
                          </a:ln>
                          <a:extLst>
                            <a:ext uri="{909E8E84-426E-40DD-AFC4-6F175D3DCCD1}">
                              <a14:hiddenFill xmlns:a14="http://schemas.microsoft.com/office/drawing/2010/main">
                                <a:noFill/>
                              </a14:hiddenFill>
                            </a:ext>
                          </a:extLst>
                        </wps:spPr>
                        <wps:bodyPr/>
                      </wps:wsp>
                      <wps:wsp>
                        <wps:cNvPr id="488" name="Rectangle 538"/>
                        <wps:cNvSpPr>
                          <a:spLocks noChangeArrowheads="1"/>
                        </wps:cNvSpPr>
                        <wps:spPr bwMode="auto">
                          <a:xfrm>
                            <a:off x="2759" y="840"/>
                            <a:ext cx="126" cy="2115"/>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Line 537"/>
                        <wps:cNvCnPr>
                          <a:cxnSpLocks noChangeShapeType="1"/>
                        </wps:cNvCnPr>
                        <wps:spPr bwMode="auto">
                          <a:xfrm>
                            <a:off x="2948" y="2955"/>
                            <a:ext cx="0" cy="536"/>
                          </a:xfrm>
                          <a:prstGeom prst="line">
                            <a:avLst/>
                          </a:prstGeom>
                          <a:noFill/>
                          <a:ln w="79875">
                            <a:solidFill>
                              <a:srgbClr val="FE0008"/>
                            </a:solidFill>
                            <a:round/>
                            <a:headEnd/>
                            <a:tailEnd/>
                          </a:ln>
                          <a:extLst>
                            <a:ext uri="{909E8E84-426E-40DD-AFC4-6F175D3DCCD1}">
                              <a14:hiddenFill xmlns:a14="http://schemas.microsoft.com/office/drawing/2010/main">
                                <a:noFill/>
                              </a14:hiddenFill>
                            </a:ext>
                          </a:extLst>
                        </wps:spPr>
                        <wps:bodyPr/>
                      </wps:wsp>
                      <wps:wsp>
                        <wps:cNvPr id="490" name="Rectangle 536"/>
                        <wps:cNvSpPr>
                          <a:spLocks noChangeArrowheads="1"/>
                        </wps:cNvSpPr>
                        <wps:spPr bwMode="auto">
                          <a:xfrm>
                            <a:off x="2884" y="2954"/>
                            <a:ext cx="126" cy="537"/>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Line 535"/>
                        <wps:cNvCnPr>
                          <a:cxnSpLocks noChangeShapeType="1"/>
                        </wps:cNvCnPr>
                        <wps:spPr bwMode="auto">
                          <a:xfrm>
                            <a:off x="3074" y="1967"/>
                            <a:ext cx="0" cy="988"/>
                          </a:xfrm>
                          <a:prstGeom prst="line">
                            <a:avLst/>
                          </a:prstGeom>
                          <a:noFill/>
                          <a:ln w="79826">
                            <a:solidFill>
                              <a:srgbClr val="3BFD00"/>
                            </a:solidFill>
                            <a:round/>
                            <a:headEnd/>
                            <a:tailEnd/>
                          </a:ln>
                          <a:extLst>
                            <a:ext uri="{909E8E84-426E-40DD-AFC4-6F175D3DCCD1}">
                              <a14:hiddenFill xmlns:a14="http://schemas.microsoft.com/office/drawing/2010/main">
                                <a:noFill/>
                              </a14:hiddenFill>
                            </a:ext>
                          </a:extLst>
                        </wps:spPr>
                        <wps:bodyPr/>
                      </wps:wsp>
                      <wps:wsp>
                        <wps:cNvPr id="492" name="Rectangle 534"/>
                        <wps:cNvSpPr>
                          <a:spLocks noChangeArrowheads="1"/>
                        </wps:cNvSpPr>
                        <wps:spPr bwMode="auto">
                          <a:xfrm>
                            <a:off x="3010" y="1966"/>
                            <a:ext cx="126" cy="989"/>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Line 533"/>
                        <wps:cNvCnPr>
                          <a:cxnSpLocks noChangeShapeType="1"/>
                        </wps:cNvCnPr>
                        <wps:spPr bwMode="auto">
                          <a:xfrm>
                            <a:off x="3325" y="820"/>
                            <a:ext cx="0" cy="2135"/>
                          </a:xfrm>
                          <a:prstGeom prst="line">
                            <a:avLst/>
                          </a:prstGeom>
                          <a:noFill/>
                          <a:ln w="79875">
                            <a:solidFill>
                              <a:srgbClr val="002DFF"/>
                            </a:solidFill>
                            <a:round/>
                            <a:headEnd/>
                            <a:tailEnd/>
                          </a:ln>
                          <a:extLst>
                            <a:ext uri="{909E8E84-426E-40DD-AFC4-6F175D3DCCD1}">
                              <a14:hiddenFill xmlns:a14="http://schemas.microsoft.com/office/drawing/2010/main">
                                <a:noFill/>
                              </a14:hiddenFill>
                            </a:ext>
                          </a:extLst>
                        </wps:spPr>
                        <wps:bodyPr/>
                      </wps:wsp>
                      <wps:wsp>
                        <wps:cNvPr id="494" name="Rectangle 532"/>
                        <wps:cNvSpPr>
                          <a:spLocks noChangeArrowheads="1"/>
                        </wps:cNvSpPr>
                        <wps:spPr bwMode="auto">
                          <a:xfrm>
                            <a:off x="3262" y="820"/>
                            <a:ext cx="126" cy="2135"/>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Line 531"/>
                        <wps:cNvCnPr>
                          <a:cxnSpLocks noChangeShapeType="1"/>
                        </wps:cNvCnPr>
                        <wps:spPr bwMode="auto">
                          <a:xfrm>
                            <a:off x="3451" y="2955"/>
                            <a:ext cx="0" cy="617"/>
                          </a:xfrm>
                          <a:prstGeom prst="line">
                            <a:avLst/>
                          </a:prstGeom>
                          <a:noFill/>
                          <a:ln w="79826">
                            <a:solidFill>
                              <a:srgbClr val="FE0008"/>
                            </a:solidFill>
                            <a:round/>
                            <a:headEnd/>
                            <a:tailEnd/>
                          </a:ln>
                          <a:extLst>
                            <a:ext uri="{909E8E84-426E-40DD-AFC4-6F175D3DCCD1}">
                              <a14:hiddenFill xmlns:a14="http://schemas.microsoft.com/office/drawing/2010/main">
                                <a:noFill/>
                              </a14:hiddenFill>
                            </a:ext>
                          </a:extLst>
                        </wps:spPr>
                        <wps:bodyPr/>
                      </wps:wsp>
                      <wps:wsp>
                        <wps:cNvPr id="496" name="Rectangle 530"/>
                        <wps:cNvSpPr>
                          <a:spLocks noChangeArrowheads="1"/>
                        </wps:cNvSpPr>
                        <wps:spPr bwMode="auto">
                          <a:xfrm>
                            <a:off x="3388" y="2954"/>
                            <a:ext cx="126" cy="618"/>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Line 529"/>
                        <wps:cNvCnPr>
                          <a:cxnSpLocks noChangeShapeType="1"/>
                        </wps:cNvCnPr>
                        <wps:spPr bwMode="auto">
                          <a:xfrm>
                            <a:off x="3577" y="1926"/>
                            <a:ext cx="0" cy="1029"/>
                          </a:xfrm>
                          <a:prstGeom prst="line">
                            <a:avLst/>
                          </a:prstGeom>
                          <a:noFill/>
                          <a:ln w="79875">
                            <a:solidFill>
                              <a:srgbClr val="3BFD00"/>
                            </a:solidFill>
                            <a:round/>
                            <a:headEnd/>
                            <a:tailEnd/>
                          </a:ln>
                          <a:extLst>
                            <a:ext uri="{909E8E84-426E-40DD-AFC4-6F175D3DCCD1}">
                              <a14:hiddenFill xmlns:a14="http://schemas.microsoft.com/office/drawing/2010/main">
                                <a:noFill/>
                              </a14:hiddenFill>
                            </a:ext>
                          </a:extLst>
                        </wps:spPr>
                        <wps:bodyPr/>
                      </wps:wsp>
                      <wps:wsp>
                        <wps:cNvPr id="498" name="Rectangle 528"/>
                        <wps:cNvSpPr>
                          <a:spLocks noChangeArrowheads="1"/>
                        </wps:cNvSpPr>
                        <wps:spPr bwMode="auto">
                          <a:xfrm>
                            <a:off x="3513" y="1925"/>
                            <a:ext cx="126" cy="1029"/>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Line 527"/>
                        <wps:cNvCnPr>
                          <a:cxnSpLocks noChangeShapeType="1"/>
                        </wps:cNvCnPr>
                        <wps:spPr bwMode="auto">
                          <a:xfrm>
                            <a:off x="3828" y="826"/>
                            <a:ext cx="0" cy="2129"/>
                          </a:xfrm>
                          <a:prstGeom prst="line">
                            <a:avLst/>
                          </a:prstGeom>
                          <a:noFill/>
                          <a:ln w="79875">
                            <a:solidFill>
                              <a:srgbClr val="002DFF"/>
                            </a:solidFill>
                            <a:round/>
                            <a:headEnd/>
                            <a:tailEnd/>
                          </a:ln>
                          <a:extLst>
                            <a:ext uri="{909E8E84-426E-40DD-AFC4-6F175D3DCCD1}">
                              <a14:hiddenFill xmlns:a14="http://schemas.microsoft.com/office/drawing/2010/main">
                                <a:noFill/>
                              </a14:hiddenFill>
                            </a:ext>
                          </a:extLst>
                        </wps:spPr>
                        <wps:bodyPr/>
                      </wps:wsp>
                      <wps:wsp>
                        <wps:cNvPr id="500" name="Rectangle 526"/>
                        <wps:cNvSpPr>
                          <a:spLocks noChangeArrowheads="1"/>
                        </wps:cNvSpPr>
                        <wps:spPr bwMode="auto">
                          <a:xfrm>
                            <a:off x="3765" y="826"/>
                            <a:ext cx="126" cy="2129"/>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Line 525"/>
                        <wps:cNvCnPr>
                          <a:cxnSpLocks noChangeShapeType="1"/>
                        </wps:cNvCnPr>
                        <wps:spPr bwMode="auto">
                          <a:xfrm>
                            <a:off x="3954" y="2955"/>
                            <a:ext cx="0" cy="724"/>
                          </a:xfrm>
                          <a:prstGeom prst="line">
                            <a:avLst/>
                          </a:prstGeom>
                          <a:noFill/>
                          <a:ln w="79874">
                            <a:solidFill>
                              <a:srgbClr val="FE0008"/>
                            </a:solidFill>
                            <a:round/>
                            <a:headEnd/>
                            <a:tailEnd/>
                          </a:ln>
                          <a:extLst>
                            <a:ext uri="{909E8E84-426E-40DD-AFC4-6F175D3DCCD1}">
                              <a14:hiddenFill xmlns:a14="http://schemas.microsoft.com/office/drawing/2010/main">
                                <a:noFill/>
                              </a14:hiddenFill>
                            </a:ext>
                          </a:extLst>
                        </wps:spPr>
                        <wps:bodyPr/>
                      </wps:wsp>
                      <wps:wsp>
                        <wps:cNvPr id="502" name="Rectangle 524"/>
                        <wps:cNvSpPr>
                          <a:spLocks noChangeArrowheads="1"/>
                        </wps:cNvSpPr>
                        <wps:spPr bwMode="auto">
                          <a:xfrm>
                            <a:off x="3890" y="2954"/>
                            <a:ext cx="126" cy="725"/>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Line 523"/>
                        <wps:cNvCnPr>
                          <a:cxnSpLocks noChangeShapeType="1"/>
                        </wps:cNvCnPr>
                        <wps:spPr bwMode="auto">
                          <a:xfrm>
                            <a:off x="4080" y="1827"/>
                            <a:ext cx="0" cy="1128"/>
                          </a:xfrm>
                          <a:prstGeom prst="line">
                            <a:avLst/>
                          </a:prstGeom>
                          <a:noFill/>
                          <a:ln w="79826">
                            <a:solidFill>
                              <a:srgbClr val="3BFD00"/>
                            </a:solidFill>
                            <a:round/>
                            <a:headEnd/>
                            <a:tailEnd/>
                          </a:ln>
                          <a:extLst>
                            <a:ext uri="{909E8E84-426E-40DD-AFC4-6F175D3DCCD1}">
                              <a14:hiddenFill xmlns:a14="http://schemas.microsoft.com/office/drawing/2010/main">
                                <a:noFill/>
                              </a14:hiddenFill>
                            </a:ext>
                          </a:extLst>
                        </wps:spPr>
                        <wps:bodyPr/>
                      </wps:wsp>
                      <wps:wsp>
                        <wps:cNvPr id="504" name="Rectangle 522"/>
                        <wps:cNvSpPr>
                          <a:spLocks noChangeArrowheads="1"/>
                        </wps:cNvSpPr>
                        <wps:spPr bwMode="auto">
                          <a:xfrm>
                            <a:off x="4016" y="1827"/>
                            <a:ext cx="126" cy="1128"/>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Line 521"/>
                        <wps:cNvCnPr>
                          <a:cxnSpLocks noChangeShapeType="1"/>
                        </wps:cNvCnPr>
                        <wps:spPr bwMode="auto">
                          <a:xfrm>
                            <a:off x="4331" y="857"/>
                            <a:ext cx="0" cy="2098"/>
                          </a:xfrm>
                          <a:prstGeom prst="line">
                            <a:avLst/>
                          </a:prstGeom>
                          <a:noFill/>
                          <a:ln w="79875">
                            <a:solidFill>
                              <a:srgbClr val="002DFF"/>
                            </a:solidFill>
                            <a:round/>
                            <a:headEnd/>
                            <a:tailEnd/>
                          </a:ln>
                          <a:extLst>
                            <a:ext uri="{909E8E84-426E-40DD-AFC4-6F175D3DCCD1}">
                              <a14:hiddenFill xmlns:a14="http://schemas.microsoft.com/office/drawing/2010/main">
                                <a:noFill/>
                              </a14:hiddenFill>
                            </a:ext>
                          </a:extLst>
                        </wps:spPr>
                        <wps:bodyPr/>
                      </wps:wsp>
                      <wps:wsp>
                        <wps:cNvPr id="506" name="Rectangle 520"/>
                        <wps:cNvSpPr>
                          <a:spLocks noChangeArrowheads="1"/>
                        </wps:cNvSpPr>
                        <wps:spPr bwMode="auto">
                          <a:xfrm>
                            <a:off x="4268" y="857"/>
                            <a:ext cx="126" cy="2098"/>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519"/>
                        <wps:cNvCnPr>
                          <a:cxnSpLocks noChangeShapeType="1"/>
                        </wps:cNvCnPr>
                        <wps:spPr bwMode="auto">
                          <a:xfrm>
                            <a:off x="4457" y="2955"/>
                            <a:ext cx="0" cy="786"/>
                          </a:xfrm>
                          <a:prstGeom prst="line">
                            <a:avLst/>
                          </a:prstGeom>
                          <a:noFill/>
                          <a:ln w="79826">
                            <a:solidFill>
                              <a:srgbClr val="FE0008"/>
                            </a:solidFill>
                            <a:round/>
                            <a:headEnd/>
                            <a:tailEnd/>
                          </a:ln>
                          <a:extLst>
                            <a:ext uri="{909E8E84-426E-40DD-AFC4-6F175D3DCCD1}">
                              <a14:hiddenFill xmlns:a14="http://schemas.microsoft.com/office/drawing/2010/main">
                                <a:noFill/>
                              </a14:hiddenFill>
                            </a:ext>
                          </a:extLst>
                        </wps:spPr>
                        <wps:bodyPr/>
                      </wps:wsp>
                      <wps:wsp>
                        <wps:cNvPr id="508" name="Rectangle 518"/>
                        <wps:cNvSpPr>
                          <a:spLocks noChangeArrowheads="1"/>
                        </wps:cNvSpPr>
                        <wps:spPr bwMode="auto">
                          <a:xfrm>
                            <a:off x="4394" y="2954"/>
                            <a:ext cx="126" cy="787"/>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517"/>
                        <wps:cNvCnPr>
                          <a:cxnSpLocks noChangeShapeType="1"/>
                        </wps:cNvCnPr>
                        <wps:spPr bwMode="auto">
                          <a:xfrm>
                            <a:off x="4583" y="1921"/>
                            <a:ext cx="0" cy="1034"/>
                          </a:xfrm>
                          <a:prstGeom prst="line">
                            <a:avLst/>
                          </a:prstGeom>
                          <a:noFill/>
                          <a:ln w="79875">
                            <a:solidFill>
                              <a:srgbClr val="3BFD00"/>
                            </a:solidFill>
                            <a:round/>
                            <a:headEnd/>
                            <a:tailEnd/>
                          </a:ln>
                          <a:extLst>
                            <a:ext uri="{909E8E84-426E-40DD-AFC4-6F175D3DCCD1}">
                              <a14:hiddenFill xmlns:a14="http://schemas.microsoft.com/office/drawing/2010/main">
                                <a:noFill/>
                              </a14:hiddenFill>
                            </a:ext>
                          </a:extLst>
                        </wps:spPr>
                        <wps:bodyPr/>
                      </wps:wsp>
                      <wps:wsp>
                        <wps:cNvPr id="510" name="Rectangle 516"/>
                        <wps:cNvSpPr>
                          <a:spLocks noChangeArrowheads="1"/>
                        </wps:cNvSpPr>
                        <wps:spPr bwMode="auto">
                          <a:xfrm>
                            <a:off x="4519" y="1920"/>
                            <a:ext cx="126" cy="1034"/>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Line 515"/>
                        <wps:cNvCnPr>
                          <a:cxnSpLocks noChangeShapeType="1"/>
                        </wps:cNvCnPr>
                        <wps:spPr bwMode="auto">
                          <a:xfrm>
                            <a:off x="4834" y="919"/>
                            <a:ext cx="0" cy="2036"/>
                          </a:xfrm>
                          <a:prstGeom prst="line">
                            <a:avLst/>
                          </a:prstGeom>
                          <a:noFill/>
                          <a:ln w="79826">
                            <a:solidFill>
                              <a:srgbClr val="002DFF"/>
                            </a:solidFill>
                            <a:round/>
                            <a:headEnd/>
                            <a:tailEnd/>
                          </a:ln>
                          <a:extLst>
                            <a:ext uri="{909E8E84-426E-40DD-AFC4-6F175D3DCCD1}">
                              <a14:hiddenFill xmlns:a14="http://schemas.microsoft.com/office/drawing/2010/main">
                                <a:noFill/>
                              </a14:hiddenFill>
                            </a:ext>
                          </a:extLst>
                        </wps:spPr>
                        <wps:bodyPr/>
                      </wps:wsp>
                      <wps:wsp>
                        <wps:cNvPr id="512" name="Rectangle 514"/>
                        <wps:cNvSpPr>
                          <a:spLocks noChangeArrowheads="1"/>
                        </wps:cNvSpPr>
                        <wps:spPr bwMode="auto">
                          <a:xfrm>
                            <a:off x="4771" y="918"/>
                            <a:ext cx="126" cy="2036"/>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513"/>
                        <wps:cNvCnPr>
                          <a:cxnSpLocks noChangeShapeType="1"/>
                        </wps:cNvCnPr>
                        <wps:spPr bwMode="auto">
                          <a:xfrm>
                            <a:off x="4960" y="2955"/>
                            <a:ext cx="0" cy="791"/>
                          </a:xfrm>
                          <a:prstGeom prst="line">
                            <a:avLst/>
                          </a:prstGeom>
                          <a:noFill/>
                          <a:ln w="79874">
                            <a:solidFill>
                              <a:srgbClr val="FE0008"/>
                            </a:solidFill>
                            <a:round/>
                            <a:headEnd/>
                            <a:tailEnd/>
                          </a:ln>
                          <a:extLst>
                            <a:ext uri="{909E8E84-426E-40DD-AFC4-6F175D3DCCD1}">
                              <a14:hiddenFill xmlns:a14="http://schemas.microsoft.com/office/drawing/2010/main">
                                <a:noFill/>
                              </a14:hiddenFill>
                            </a:ext>
                          </a:extLst>
                        </wps:spPr>
                        <wps:bodyPr/>
                      </wps:wsp>
                      <wps:wsp>
                        <wps:cNvPr id="514" name="Rectangle 512"/>
                        <wps:cNvSpPr>
                          <a:spLocks noChangeArrowheads="1"/>
                        </wps:cNvSpPr>
                        <wps:spPr bwMode="auto">
                          <a:xfrm>
                            <a:off x="4897" y="2954"/>
                            <a:ext cx="126" cy="792"/>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Line 511"/>
                        <wps:cNvCnPr>
                          <a:cxnSpLocks noChangeShapeType="1"/>
                        </wps:cNvCnPr>
                        <wps:spPr bwMode="auto">
                          <a:xfrm>
                            <a:off x="5086" y="1917"/>
                            <a:ext cx="0" cy="1038"/>
                          </a:xfrm>
                          <a:prstGeom prst="line">
                            <a:avLst/>
                          </a:prstGeom>
                          <a:noFill/>
                          <a:ln w="79827">
                            <a:solidFill>
                              <a:srgbClr val="3BFD00"/>
                            </a:solidFill>
                            <a:round/>
                            <a:headEnd/>
                            <a:tailEnd/>
                          </a:ln>
                          <a:extLst>
                            <a:ext uri="{909E8E84-426E-40DD-AFC4-6F175D3DCCD1}">
                              <a14:hiddenFill xmlns:a14="http://schemas.microsoft.com/office/drawing/2010/main">
                                <a:noFill/>
                              </a14:hiddenFill>
                            </a:ext>
                          </a:extLst>
                        </wps:spPr>
                        <wps:bodyPr/>
                      </wps:wsp>
                      <wps:wsp>
                        <wps:cNvPr id="516" name="Rectangle 510"/>
                        <wps:cNvSpPr>
                          <a:spLocks noChangeArrowheads="1"/>
                        </wps:cNvSpPr>
                        <wps:spPr bwMode="auto">
                          <a:xfrm>
                            <a:off x="5022" y="1917"/>
                            <a:ext cx="126" cy="1038"/>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Line 509"/>
                        <wps:cNvCnPr>
                          <a:cxnSpLocks noChangeShapeType="1"/>
                        </wps:cNvCnPr>
                        <wps:spPr bwMode="auto">
                          <a:xfrm>
                            <a:off x="5337" y="910"/>
                            <a:ext cx="0" cy="2045"/>
                          </a:xfrm>
                          <a:prstGeom prst="line">
                            <a:avLst/>
                          </a:prstGeom>
                          <a:noFill/>
                          <a:ln w="79875">
                            <a:solidFill>
                              <a:srgbClr val="002DFF"/>
                            </a:solidFill>
                            <a:round/>
                            <a:headEnd/>
                            <a:tailEnd/>
                          </a:ln>
                          <a:extLst>
                            <a:ext uri="{909E8E84-426E-40DD-AFC4-6F175D3DCCD1}">
                              <a14:hiddenFill xmlns:a14="http://schemas.microsoft.com/office/drawing/2010/main">
                                <a:noFill/>
                              </a14:hiddenFill>
                            </a:ext>
                          </a:extLst>
                        </wps:spPr>
                        <wps:bodyPr/>
                      </wps:wsp>
                      <wps:wsp>
                        <wps:cNvPr id="518" name="Rectangle 508"/>
                        <wps:cNvSpPr>
                          <a:spLocks noChangeArrowheads="1"/>
                        </wps:cNvSpPr>
                        <wps:spPr bwMode="auto">
                          <a:xfrm>
                            <a:off x="5274" y="909"/>
                            <a:ext cx="126" cy="2045"/>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507"/>
                        <wps:cNvCnPr>
                          <a:cxnSpLocks noChangeShapeType="1"/>
                        </wps:cNvCnPr>
                        <wps:spPr bwMode="auto">
                          <a:xfrm>
                            <a:off x="5463" y="2955"/>
                            <a:ext cx="0" cy="835"/>
                          </a:xfrm>
                          <a:prstGeom prst="line">
                            <a:avLst/>
                          </a:prstGeom>
                          <a:noFill/>
                          <a:ln w="79826">
                            <a:solidFill>
                              <a:srgbClr val="FE0008"/>
                            </a:solidFill>
                            <a:round/>
                            <a:headEnd/>
                            <a:tailEnd/>
                          </a:ln>
                          <a:extLst>
                            <a:ext uri="{909E8E84-426E-40DD-AFC4-6F175D3DCCD1}">
                              <a14:hiddenFill xmlns:a14="http://schemas.microsoft.com/office/drawing/2010/main">
                                <a:noFill/>
                              </a14:hiddenFill>
                            </a:ext>
                          </a:extLst>
                        </wps:spPr>
                        <wps:bodyPr/>
                      </wps:wsp>
                      <wps:wsp>
                        <wps:cNvPr id="520" name="Rectangle 506"/>
                        <wps:cNvSpPr>
                          <a:spLocks noChangeArrowheads="1"/>
                        </wps:cNvSpPr>
                        <wps:spPr bwMode="auto">
                          <a:xfrm>
                            <a:off x="5400" y="2954"/>
                            <a:ext cx="126" cy="836"/>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505"/>
                        <wps:cNvCnPr>
                          <a:cxnSpLocks noChangeShapeType="1"/>
                        </wps:cNvCnPr>
                        <wps:spPr bwMode="auto">
                          <a:xfrm>
                            <a:off x="5589" y="2024"/>
                            <a:ext cx="0" cy="931"/>
                          </a:xfrm>
                          <a:prstGeom prst="line">
                            <a:avLst/>
                          </a:prstGeom>
                          <a:noFill/>
                          <a:ln w="79875">
                            <a:solidFill>
                              <a:srgbClr val="3BFD00"/>
                            </a:solidFill>
                            <a:round/>
                            <a:headEnd/>
                            <a:tailEnd/>
                          </a:ln>
                          <a:extLst>
                            <a:ext uri="{909E8E84-426E-40DD-AFC4-6F175D3DCCD1}">
                              <a14:hiddenFill xmlns:a14="http://schemas.microsoft.com/office/drawing/2010/main">
                                <a:noFill/>
                              </a14:hiddenFill>
                            </a:ext>
                          </a:extLst>
                        </wps:spPr>
                        <wps:bodyPr/>
                      </wps:wsp>
                      <wps:wsp>
                        <wps:cNvPr id="522" name="Rectangle 504"/>
                        <wps:cNvSpPr>
                          <a:spLocks noChangeArrowheads="1"/>
                        </wps:cNvSpPr>
                        <wps:spPr bwMode="auto">
                          <a:xfrm>
                            <a:off x="5525" y="2023"/>
                            <a:ext cx="126" cy="931"/>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Line 503"/>
                        <wps:cNvCnPr>
                          <a:cxnSpLocks noChangeShapeType="1"/>
                        </wps:cNvCnPr>
                        <wps:spPr bwMode="auto">
                          <a:xfrm>
                            <a:off x="5840" y="853"/>
                            <a:ext cx="0" cy="2102"/>
                          </a:xfrm>
                          <a:prstGeom prst="line">
                            <a:avLst/>
                          </a:prstGeom>
                          <a:noFill/>
                          <a:ln w="79827">
                            <a:solidFill>
                              <a:srgbClr val="002DFF"/>
                            </a:solidFill>
                            <a:round/>
                            <a:headEnd/>
                            <a:tailEnd/>
                          </a:ln>
                          <a:extLst>
                            <a:ext uri="{909E8E84-426E-40DD-AFC4-6F175D3DCCD1}">
                              <a14:hiddenFill xmlns:a14="http://schemas.microsoft.com/office/drawing/2010/main">
                                <a:noFill/>
                              </a14:hiddenFill>
                            </a:ext>
                          </a:extLst>
                        </wps:spPr>
                        <wps:bodyPr/>
                      </wps:wsp>
                      <wps:wsp>
                        <wps:cNvPr id="524" name="Rectangle 502"/>
                        <wps:cNvSpPr>
                          <a:spLocks noChangeArrowheads="1"/>
                        </wps:cNvSpPr>
                        <wps:spPr bwMode="auto">
                          <a:xfrm>
                            <a:off x="5777" y="853"/>
                            <a:ext cx="126" cy="2102"/>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Line 501"/>
                        <wps:cNvCnPr>
                          <a:cxnSpLocks noChangeShapeType="1"/>
                        </wps:cNvCnPr>
                        <wps:spPr bwMode="auto">
                          <a:xfrm>
                            <a:off x="5966" y="2955"/>
                            <a:ext cx="0" cy="815"/>
                          </a:xfrm>
                          <a:prstGeom prst="line">
                            <a:avLst/>
                          </a:prstGeom>
                          <a:noFill/>
                          <a:ln w="79874">
                            <a:solidFill>
                              <a:srgbClr val="FE0008"/>
                            </a:solidFill>
                            <a:round/>
                            <a:headEnd/>
                            <a:tailEnd/>
                          </a:ln>
                          <a:extLst>
                            <a:ext uri="{909E8E84-426E-40DD-AFC4-6F175D3DCCD1}">
                              <a14:hiddenFill xmlns:a14="http://schemas.microsoft.com/office/drawing/2010/main">
                                <a:noFill/>
                              </a14:hiddenFill>
                            </a:ext>
                          </a:extLst>
                        </wps:spPr>
                        <wps:bodyPr/>
                      </wps:wsp>
                      <wps:wsp>
                        <wps:cNvPr id="526" name="Rectangle 500"/>
                        <wps:cNvSpPr>
                          <a:spLocks noChangeArrowheads="1"/>
                        </wps:cNvSpPr>
                        <wps:spPr bwMode="auto">
                          <a:xfrm>
                            <a:off x="5903" y="2954"/>
                            <a:ext cx="126" cy="815"/>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499"/>
                        <wps:cNvCnPr>
                          <a:cxnSpLocks noChangeShapeType="1"/>
                        </wps:cNvCnPr>
                        <wps:spPr bwMode="auto">
                          <a:xfrm>
                            <a:off x="6092" y="2022"/>
                            <a:ext cx="0" cy="933"/>
                          </a:xfrm>
                          <a:prstGeom prst="line">
                            <a:avLst/>
                          </a:prstGeom>
                          <a:noFill/>
                          <a:ln w="79874">
                            <a:solidFill>
                              <a:srgbClr val="3BFD00"/>
                            </a:solidFill>
                            <a:round/>
                            <a:headEnd/>
                            <a:tailEnd/>
                          </a:ln>
                          <a:extLst>
                            <a:ext uri="{909E8E84-426E-40DD-AFC4-6F175D3DCCD1}">
                              <a14:hiddenFill xmlns:a14="http://schemas.microsoft.com/office/drawing/2010/main">
                                <a:noFill/>
                              </a14:hiddenFill>
                            </a:ext>
                          </a:extLst>
                        </wps:spPr>
                        <wps:bodyPr/>
                      </wps:wsp>
                      <wps:wsp>
                        <wps:cNvPr id="528" name="Rectangle 498"/>
                        <wps:cNvSpPr>
                          <a:spLocks noChangeArrowheads="1"/>
                        </wps:cNvSpPr>
                        <wps:spPr bwMode="auto">
                          <a:xfrm>
                            <a:off x="6028" y="2022"/>
                            <a:ext cx="126" cy="933"/>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Line 497"/>
                        <wps:cNvCnPr>
                          <a:cxnSpLocks noChangeShapeType="1"/>
                        </wps:cNvCnPr>
                        <wps:spPr bwMode="auto">
                          <a:xfrm>
                            <a:off x="6343" y="794"/>
                            <a:ext cx="0" cy="2161"/>
                          </a:xfrm>
                          <a:prstGeom prst="line">
                            <a:avLst/>
                          </a:prstGeom>
                          <a:noFill/>
                          <a:ln w="79875">
                            <a:solidFill>
                              <a:srgbClr val="002DFF"/>
                            </a:solidFill>
                            <a:round/>
                            <a:headEnd/>
                            <a:tailEnd/>
                          </a:ln>
                          <a:extLst>
                            <a:ext uri="{909E8E84-426E-40DD-AFC4-6F175D3DCCD1}">
                              <a14:hiddenFill xmlns:a14="http://schemas.microsoft.com/office/drawing/2010/main">
                                <a:noFill/>
                              </a14:hiddenFill>
                            </a:ext>
                          </a:extLst>
                        </wps:spPr>
                        <wps:bodyPr/>
                      </wps:wsp>
                      <wps:wsp>
                        <wps:cNvPr id="530" name="Rectangle 496"/>
                        <wps:cNvSpPr>
                          <a:spLocks noChangeArrowheads="1"/>
                        </wps:cNvSpPr>
                        <wps:spPr bwMode="auto">
                          <a:xfrm>
                            <a:off x="6280" y="794"/>
                            <a:ext cx="126" cy="2161"/>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Line 495"/>
                        <wps:cNvCnPr>
                          <a:cxnSpLocks noChangeShapeType="1"/>
                        </wps:cNvCnPr>
                        <wps:spPr bwMode="auto">
                          <a:xfrm>
                            <a:off x="6469" y="2955"/>
                            <a:ext cx="0" cy="777"/>
                          </a:xfrm>
                          <a:prstGeom prst="line">
                            <a:avLst/>
                          </a:prstGeom>
                          <a:noFill/>
                          <a:ln w="79826">
                            <a:solidFill>
                              <a:srgbClr val="FE0008"/>
                            </a:solidFill>
                            <a:round/>
                            <a:headEnd/>
                            <a:tailEnd/>
                          </a:ln>
                          <a:extLst>
                            <a:ext uri="{909E8E84-426E-40DD-AFC4-6F175D3DCCD1}">
                              <a14:hiddenFill xmlns:a14="http://schemas.microsoft.com/office/drawing/2010/main">
                                <a:noFill/>
                              </a14:hiddenFill>
                            </a:ext>
                          </a:extLst>
                        </wps:spPr>
                        <wps:bodyPr/>
                      </wps:wsp>
                      <wps:wsp>
                        <wps:cNvPr id="532" name="Rectangle 494"/>
                        <wps:cNvSpPr>
                          <a:spLocks noChangeArrowheads="1"/>
                        </wps:cNvSpPr>
                        <wps:spPr bwMode="auto">
                          <a:xfrm>
                            <a:off x="6406" y="2954"/>
                            <a:ext cx="126" cy="778"/>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493"/>
                        <wps:cNvCnPr>
                          <a:cxnSpLocks noChangeShapeType="1"/>
                        </wps:cNvCnPr>
                        <wps:spPr bwMode="auto">
                          <a:xfrm>
                            <a:off x="6595" y="2071"/>
                            <a:ext cx="0" cy="884"/>
                          </a:xfrm>
                          <a:prstGeom prst="line">
                            <a:avLst/>
                          </a:prstGeom>
                          <a:noFill/>
                          <a:ln w="79875">
                            <a:solidFill>
                              <a:srgbClr val="3BFD00"/>
                            </a:solidFill>
                            <a:round/>
                            <a:headEnd/>
                            <a:tailEnd/>
                          </a:ln>
                          <a:extLst>
                            <a:ext uri="{909E8E84-426E-40DD-AFC4-6F175D3DCCD1}">
                              <a14:hiddenFill xmlns:a14="http://schemas.microsoft.com/office/drawing/2010/main">
                                <a:noFill/>
                              </a14:hiddenFill>
                            </a:ext>
                          </a:extLst>
                        </wps:spPr>
                        <wps:bodyPr/>
                      </wps:wsp>
                      <wps:wsp>
                        <wps:cNvPr id="534" name="Rectangle 492"/>
                        <wps:cNvSpPr>
                          <a:spLocks noChangeArrowheads="1"/>
                        </wps:cNvSpPr>
                        <wps:spPr bwMode="auto">
                          <a:xfrm>
                            <a:off x="6531" y="2071"/>
                            <a:ext cx="126" cy="884"/>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Line 491"/>
                        <wps:cNvCnPr>
                          <a:cxnSpLocks noChangeShapeType="1"/>
                        </wps:cNvCnPr>
                        <wps:spPr bwMode="auto">
                          <a:xfrm>
                            <a:off x="6846" y="695"/>
                            <a:ext cx="0" cy="2260"/>
                          </a:xfrm>
                          <a:prstGeom prst="line">
                            <a:avLst/>
                          </a:prstGeom>
                          <a:noFill/>
                          <a:ln w="79826">
                            <a:solidFill>
                              <a:srgbClr val="002DFF"/>
                            </a:solidFill>
                            <a:round/>
                            <a:headEnd/>
                            <a:tailEnd/>
                          </a:ln>
                          <a:extLst>
                            <a:ext uri="{909E8E84-426E-40DD-AFC4-6F175D3DCCD1}">
                              <a14:hiddenFill xmlns:a14="http://schemas.microsoft.com/office/drawing/2010/main">
                                <a:noFill/>
                              </a14:hiddenFill>
                            </a:ext>
                          </a:extLst>
                        </wps:spPr>
                        <wps:bodyPr/>
                      </wps:wsp>
                      <wps:wsp>
                        <wps:cNvPr id="536" name="Rectangle 490"/>
                        <wps:cNvSpPr>
                          <a:spLocks noChangeArrowheads="1"/>
                        </wps:cNvSpPr>
                        <wps:spPr bwMode="auto">
                          <a:xfrm>
                            <a:off x="6783" y="694"/>
                            <a:ext cx="126" cy="2260"/>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489"/>
                        <wps:cNvCnPr>
                          <a:cxnSpLocks noChangeShapeType="1"/>
                        </wps:cNvCnPr>
                        <wps:spPr bwMode="auto">
                          <a:xfrm>
                            <a:off x="6972" y="2955"/>
                            <a:ext cx="0" cy="734"/>
                          </a:xfrm>
                          <a:prstGeom prst="line">
                            <a:avLst/>
                          </a:prstGeom>
                          <a:noFill/>
                          <a:ln w="79874">
                            <a:solidFill>
                              <a:srgbClr val="FE0008"/>
                            </a:solidFill>
                            <a:round/>
                            <a:headEnd/>
                            <a:tailEnd/>
                          </a:ln>
                          <a:extLst>
                            <a:ext uri="{909E8E84-426E-40DD-AFC4-6F175D3DCCD1}">
                              <a14:hiddenFill xmlns:a14="http://schemas.microsoft.com/office/drawing/2010/main">
                                <a:noFill/>
                              </a14:hiddenFill>
                            </a:ext>
                          </a:extLst>
                        </wps:spPr>
                        <wps:bodyPr/>
                      </wps:wsp>
                      <wps:wsp>
                        <wps:cNvPr id="538" name="Rectangle 488"/>
                        <wps:cNvSpPr>
                          <a:spLocks noChangeArrowheads="1"/>
                        </wps:cNvSpPr>
                        <wps:spPr bwMode="auto">
                          <a:xfrm>
                            <a:off x="6909" y="2954"/>
                            <a:ext cx="126" cy="734"/>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487"/>
                        <wps:cNvCnPr>
                          <a:cxnSpLocks noChangeShapeType="1"/>
                        </wps:cNvCnPr>
                        <wps:spPr bwMode="auto">
                          <a:xfrm>
                            <a:off x="7098" y="2195"/>
                            <a:ext cx="0" cy="760"/>
                          </a:xfrm>
                          <a:prstGeom prst="line">
                            <a:avLst/>
                          </a:prstGeom>
                          <a:noFill/>
                          <a:ln w="79875">
                            <a:solidFill>
                              <a:srgbClr val="3BFD00"/>
                            </a:solidFill>
                            <a:round/>
                            <a:headEnd/>
                            <a:tailEnd/>
                          </a:ln>
                          <a:extLst>
                            <a:ext uri="{909E8E84-426E-40DD-AFC4-6F175D3DCCD1}">
                              <a14:hiddenFill xmlns:a14="http://schemas.microsoft.com/office/drawing/2010/main">
                                <a:noFill/>
                              </a14:hiddenFill>
                            </a:ext>
                          </a:extLst>
                        </wps:spPr>
                        <wps:bodyPr/>
                      </wps:wsp>
                      <wps:wsp>
                        <wps:cNvPr id="540" name="Rectangle 486"/>
                        <wps:cNvSpPr>
                          <a:spLocks noChangeArrowheads="1"/>
                        </wps:cNvSpPr>
                        <wps:spPr bwMode="auto">
                          <a:xfrm>
                            <a:off x="7034" y="2194"/>
                            <a:ext cx="126" cy="760"/>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Line 485"/>
                        <wps:cNvCnPr>
                          <a:cxnSpLocks noChangeShapeType="1"/>
                        </wps:cNvCnPr>
                        <wps:spPr bwMode="auto">
                          <a:xfrm>
                            <a:off x="7349" y="706"/>
                            <a:ext cx="0" cy="2249"/>
                          </a:xfrm>
                          <a:prstGeom prst="line">
                            <a:avLst/>
                          </a:prstGeom>
                          <a:noFill/>
                          <a:ln w="79875">
                            <a:solidFill>
                              <a:srgbClr val="002DFF"/>
                            </a:solidFill>
                            <a:round/>
                            <a:headEnd/>
                            <a:tailEnd/>
                          </a:ln>
                          <a:extLst>
                            <a:ext uri="{909E8E84-426E-40DD-AFC4-6F175D3DCCD1}">
                              <a14:hiddenFill xmlns:a14="http://schemas.microsoft.com/office/drawing/2010/main">
                                <a:noFill/>
                              </a14:hiddenFill>
                            </a:ext>
                          </a:extLst>
                        </wps:spPr>
                        <wps:bodyPr/>
                      </wps:wsp>
                      <wps:wsp>
                        <wps:cNvPr id="542" name="Rectangle 484"/>
                        <wps:cNvSpPr>
                          <a:spLocks noChangeArrowheads="1"/>
                        </wps:cNvSpPr>
                        <wps:spPr bwMode="auto">
                          <a:xfrm>
                            <a:off x="7286" y="705"/>
                            <a:ext cx="126" cy="2249"/>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Line 483"/>
                        <wps:cNvCnPr>
                          <a:cxnSpLocks noChangeShapeType="1"/>
                        </wps:cNvCnPr>
                        <wps:spPr bwMode="auto">
                          <a:xfrm>
                            <a:off x="7475" y="2955"/>
                            <a:ext cx="0" cy="676"/>
                          </a:xfrm>
                          <a:prstGeom prst="line">
                            <a:avLst/>
                          </a:prstGeom>
                          <a:noFill/>
                          <a:ln w="79875">
                            <a:solidFill>
                              <a:srgbClr val="FE0008"/>
                            </a:solidFill>
                            <a:round/>
                            <a:headEnd/>
                            <a:tailEnd/>
                          </a:ln>
                          <a:extLst>
                            <a:ext uri="{909E8E84-426E-40DD-AFC4-6F175D3DCCD1}">
                              <a14:hiddenFill xmlns:a14="http://schemas.microsoft.com/office/drawing/2010/main">
                                <a:noFill/>
                              </a14:hiddenFill>
                            </a:ext>
                          </a:extLst>
                        </wps:spPr>
                        <wps:bodyPr/>
                      </wps:wsp>
                      <wps:wsp>
                        <wps:cNvPr id="544" name="Rectangle 482"/>
                        <wps:cNvSpPr>
                          <a:spLocks noChangeArrowheads="1"/>
                        </wps:cNvSpPr>
                        <wps:spPr bwMode="auto">
                          <a:xfrm>
                            <a:off x="7412" y="2954"/>
                            <a:ext cx="126" cy="676"/>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Line 481"/>
                        <wps:cNvCnPr>
                          <a:cxnSpLocks noChangeShapeType="1"/>
                        </wps:cNvCnPr>
                        <wps:spPr bwMode="auto">
                          <a:xfrm>
                            <a:off x="7601" y="2204"/>
                            <a:ext cx="0" cy="751"/>
                          </a:xfrm>
                          <a:prstGeom prst="line">
                            <a:avLst/>
                          </a:prstGeom>
                          <a:noFill/>
                          <a:ln w="79826">
                            <a:solidFill>
                              <a:srgbClr val="3BFD00"/>
                            </a:solidFill>
                            <a:round/>
                            <a:headEnd/>
                            <a:tailEnd/>
                          </a:ln>
                          <a:extLst>
                            <a:ext uri="{909E8E84-426E-40DD-AFC4-6F175D3DCCD1}">
                              <a14:hiddenFill xmlns:a14="http://schemas.microsoft.com/office/drawing/2010/main">
                                <a:noFill/>
                              </a14:hiddenFill>
                            </a:ext>
                          </a:extLst>
                        </wps:spPr>
                        <wps:bodyPr/>
                      </wps:wsp>
                      <wps:wsp>
                        <wps:cNvPr id="546" name="Rectangle 480"/>
                        <wps:cNvSpPr>
                          <a:spLocks noChangeArrowheads="1"/>
                        </wps:cNvSpPr>
                        <wps:spPr bwMode="auto">
                          <a:xfrm>
                            <a:off x="7538" y="2204"/>
                            <a:ext cx="126" cy="751"/>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Line 479"/>
                        <wps:cNvCnPr>
                          <a:cxnSpLocks noChangeShapeType="1"/>
                        </wps:cNvCnPr>
                        <wps:spPr bwMode="auto">
                          <a:xfrm>
                            <a:off x="7852" y="747"/>
                            <a:ext cx="0" cy="2208"/>
                          </a:xfrm>
                          <a:prstGeom prst="line">
                            <a:avLst/>
                          </a:prstGeom>
                          <a:noFill/>
                          <a:ln w="79826">
                            <a:solidFill>
                              <a:srgbClr val="002DFF"/>
                            </a:solidFill>
                            <a:round/>
                            <a:headEnd/>
                            <a:tailEnd/>
                          </a:ln>
                          <a:extLst>
                            <a:ext uri="{909E8E84-426E-40DD-AFC4-6F175D3DCCD1}">
                              <a14:hiddenFill xmlns:a14="http://schemas.microsoft.com/office/drawing/2010/main">
                                <a:noFill/>
                              </a14:hiddenFill>
                            </a:ext>
                          </a:extLst>
                        </wps:spPr>
                        <wps:bodyPr/>
                      </wps:wsp>
                      <wps:wsp>
                        <wps:cNvPr id="548" name="Rectangle 478"/>
                        <wps:cNvSpPr>
                          <a:spLocks noChangeArrowheads="1"/>
                        </wps:cNvSpPr>
                        <wps:spPr bwMode="auto">
                          <a:xfrm>
                            <a:off x="7789" y="746"/>
                            <a:ext cx="126" cy="2208"/>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477"/>
                        <wps:cNvCnPr>
                          <a:cxnSpLocks noChangeShapeType="1"/>
                        </wps:cNvCnPr>
                        <wps:spPr bwMode="auto">
                          <a:xfrm>
                            <a:off x="7978" y="2955"/>
                            <a:ext cx="0" cy="780"/>
                          </a:xfrm>
                          <a:prstGeom prst="line">
                            <a:avLst/>
                          </a:prstGeom>
                          <a:noFill/>
                          <a:ln w="79875">
                            <a:solidFill>
                              <a:srgbClr val="FE0008"/>
                            </a:solidFill>
                            <a:round/>
                            <a:headEnd/>
                            <a:tailEnd/>
                          </a:ln>
                          <a:extLst>
                            <a:ext uri="{909E8E84-426E-40DD-AFC4-6F175D3DCCD1}">
                              <a14:hiddenFill xmlns:a14="http://schemas.microsoft.com/office/drawing/2010/main">
                                <a:noFill/>
                              </a14:hiddenFill>
                            </a:ext>
                          </a:extLst>
                        </wps:spPr>
                        <wps:bodyPr/>
                      </wps:wsp>
                      <wps:wsp>
                        <wps:cNvPr id="550" name="Rectangle 476"/>
                        <wps:cNvSpPr>
                          <a:spLocks noChangeArrowheads="1"/>
                        </wps:cNvSpPr>
                        <wps:spPr bwMode="auto">
                          <a:xfrm>
                            <a:off x="7915" y="2954"/>
                            <a:ext cx="126" cy="781"/>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Line 475"/>
                        <wps:cNvCnPr>
                          <a:cxnSpLocks noChangeShapeType="1"/>
                        </wps:cNvCnPr>
                        <wps:spPr bwMode="auto">
                          <a:xfrm>
                            <a:off x="8104" y="2240"/>
                            <a:ext cx="0" cy="715"/>
                          </a:xfrm>
                          <a:prstGeom prst="line">
                            <a:avLst/>
                          </a:prstGeom>
                          <a:noFill/>
                          <a:ln w="79874">
                            <a:solidFill>
                              <a:srgbClr val="3BFD00"/>
                            </a:solidFill>
                            <a:round/>
                            <a:headEnd/>
                            <a:tailEnd/>
                          </a:ln>
                          <a:extLst>
                            <a:ext uri="{909E8E84-426E-40DD-AFC4-6F175D3DCCD1}">
                              <a14:hiddenFill xmlns:a14="http://schemas.microsoft.com/office/drawing/2010/main">
                                <a:noFill/>
                              </a14:hiddenFill>
                            </a:ext>
                          </a:extLst>
                        </wps:spPr>
                        <wps:bodyPr/>
                      </wps:wsp>
                      <wps:wsp>
                        <wps:cNvPr id="552" name="Rectangle 474"/>
                        <wps:cNvSpPr>
                          <a:spLocks noChangeArrowheads="1"/>
                        </wps:cNvSpPr>
                        <wps:spPr bwMode="auto">
                          <a:xfrm>
                            <a:off x="8040" y="2240"/>
                            <a:ext cx="126" cy="715"/>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AutoShape 473"/>
                        <wps:cNvSpPr>
                          <a:spLocks/>
                        </wps:cNvSpPr>
                        <wps:spPr bwMode="auto">
                          <a:xfrm>
                            <a:off x="813" y="5124"/>
                            <a:ext cx="5880" cy="4320"/>
                          </a:xfrm>
                          <a:custGeom>
                            <a:avLst/>
                            <a:gdLst>
                              <a:gd name="T0" fmla="+- 0 2696 813"/>
                              <a:gd name="T1" fmla="*/ T0 w 5880"/>
                              <a:gd name="T2" fmla="+- 0 4338 5124"/>
                              <a:gd name="T3" fmla="*/ 4338 h 4320"/>
                              <a:gd name="T4" fmla="+- 0 2696 813"/>
                              <a:gd name="T5" fmla="*/ T4 w 5880"/>
                              <a:gd name="T6" fmla="+- 0 4200 5124"/>
                              <a:gd name="T7" fmla="*/ 4200 h 4320"/>
                              <a:gd name="T8" fmla="+- 0 2696 813"/>
                              <a:gd name="T9" fmla="*/ T8 w 5880"/>
                              <a:gd name="T10" fmla="+- 0 4061 5124"/>
                              <a:gd name="T11" fmla="*/ 4061 h 4320"/>
                              <a:gd name="T12" fmla="+- 0 2696 813"/>
                              <a:gd name="T13" fmla="*/ T12 w 5880"/>
                              <a:gd name="T14" fmla="+- 0 3923 5124"/>
                              <a:gd name="T15" fmla="*/ 3923 h 4320"/>
                              <a:gd name="T16" fmla="+- 0 2696 813"/>
                              <a:gd name="T17" fmla="*/ T16 w 5880"/>
                              <a:gd name="T18" fmla="+- 0 3785 5124"/>
                              <a:gd name="T19" fmla="*/ 3785 h 4320"/>
                              <a:gd name="T20" fmla="+- 0 2696 813"/>
                              <a:gd name="T21" fmla="*/ T20 w 5880"/>
                              <a:gd name="T22" fmla="+- 0 3646 5124"/>
                              <a:gd name="T23" fmla="*/ 3646 h 4320"/>
                              <a:gd name="T24" fmla="+- 0 2696 813"/>
                              <a:gd name="T25" fmla="*/ T24 w 5880"/>
                              <a:gd name="T26" fmla="+- 0 3508 5124"/>
                              <a:gd name="T27" fmla="*/ 3508 h 4320"/>
                              <a:gd name="T28" fmla="+- 0 2696 813"/>
                              <a:gd name="T29" fmla="*/ T28 w 5880"/>
                              <a:gd name="T30" fmla="+- 0 3370 5124"/>
                              <a:gd name="T31" fmla="*/ 3370 h 4320"/>
                              <a:gd name="T32" fmla="+- 0 2696 813"/>
                              <a:gd name="T33" fmla="*/ T32 w 5880"/>
                              <a:gd name="T34" fmla="+- 0 3231 5124"/>
                              <a:gd name="T35" fmla="*/ 3231 h 4320"/>
                              <a:gd name="T36" fmla="+- 0 2696 813"/>
                              <a:gd name="T37" fmla="*/ T36 w 5880"/>
                              <a:gd name="T38" fmla="+- 0 3093 5124"/>
                              <a:gd name="T39" fmla="*/ 3093 h 4320"/>
                              <a:gd name="T40" fmla="+- 0 2696 813"/>
                              <a:gd name="T41" fmla="*/ T40 w 5880"/>
                              <a:gd name="T42" fmla="+- 0 2955 5124"/>
                              <a:gd name="T43" fmla="*/ 2955 h 4320"/>
                              <a:gd name="T44" fmla="+- 0 2696 813"/>
                              <a:gd name="T45" fmla="*/ T44 w 5880"/>
                              <a:gd name="T46" fmla="+- 0 2816 5124"/>
                              <a:gd name="T47" fmla="*/ 2816 h 4320"/>
                              <a:gd name="T48" fmla="+- 0 2696 813"/>
                              <a:gd name="T49" fmla="*/ T48 w 5880"/>
                              <a:gd name="T50" fmla="+- 0 2678 5124"/>
                              <a:gd name="T51" fmla="*/ 2678 h 4320"/>
                              <a:gd name="T52" fmla="+- 0 2696 813"/>
                              <a:gd name="T53" fmla="*/ T52 w 5880"/>
                              <a:gd name="T54" fmla="+- 0 2540 5124"/>
                              <a:gd name="T55" fmla="*/ 2540 h 4320"/>
                              <a:gd name="T56" fmla="+- 0 2696 813"/>
                              <a:gd name="T57" fmla="*/ T56 w 5880"/>
                              <a:gd name="T58" fmla="+- 0 2401 5124"/>
                              <a:gd name="T59" fmla="*/ 2401 h 4320"/>
                              <a:gd name="T60" fmla="+- 0 2696 813"/>
                              <a:gd name="T61" fmla="*/ T60 w 5880"/>
                              <a:gd name="T62" fmla="+- 0 2263 5124"/>
                              <a:gd name="T63" fmla="*/ 2263 h 4320"/>
                              <a:gd name="T64" fmla="+- 0 2696 813"/>
                              <a:gd name="T65" fmla="*/ T64 w 5880"/>
                              <a:gd name="T66" fmla="+- 0 2125 5124"/>
                              <a:gd name="T67" fmla="*/ 2125 h 4320"/>
                              <a:gd name="T68" fmla="+- 0 2696 813"/>
                              <a:gd name="T69" fmla="*/ T68 w 5880"/>
                              <a:gd name="T70" fmla="+- 0 1986 5124"/>
                              <a:gd name="T71" fmla="*/ 1986 h 4320"/>
                              <a:gd name="T72" fmla="+- 0 2696 813"/>
                              <a:gd name="T73" fmla="*/ T72 w 5880"/>
                              <a:gd name="T74" fmla="+- 0 1848 5124"/>
                              <a:gd name="T75" fmla="*/ 1848 h 4320"/>
                              <a:gd name="T76" fmla="+- 0 2696 813"/>
                              <a:gd name="T77" fmla="*/ T76 w 5880"/>
                              <a:gd name="T78" fmla="+- 0 1710 5124"/>
                              <a:gd name="T79" fmla="*/ 1710 h 4320"/>
                              <a:gd name="T80" fmla="+- 0 2696 813"/>
                              <a:gd name="T81" fmla="*/ T80 w 5880"/>
                              <a:gd name="T82" fmla="+- 0 1571 5124"/>
                              <a:gd name="T83" fmla="*/ 1571 h 4320"/>
                              <a:gd name="T84" fmla="+- 0 2696 813"/>
                              <a:gd name="T85" fmla="*/ T84 w 5880"/>
                              <a:gd name="T86" fmla="+- 0 1433 5124"/>
                              <a:gd name="T87" fmla="*/ 1433 h 4320"/>
                              <a:gd name="T88" fmla="+- 0 2696 813"/>
                              <a:gd name="T89" fmla="*/ T88 w 5880"/>
                              <a:gd name="T90" fmla="+- 0 1295 5124"/>
                              <a:gd name="T91" fmla="*/ 1295 h 4320"/>
                              <a:gd name="T92" fmla="+- 0 2696 813"/>
                              <a:gd name="T93" fmla="*/ T92 w 5880"/>
                              <a:gd name="T94" fmla="+- 0 1156 5124"/>
                              <a:gd name="T95" fmla="*/ 1156 h 4320"/>
                              <a:gd name="T96" fmla="+- 0 2696 813"/>
                              <a:gd name="T97" fmla="*/ T96 w 5880"/>
                              <a:gd name="T98" fmla="+- 0 1018 5124"/>
                              <a:gd name="T99" fmla="*/ 1018 h 4320"/>
                              <a:gd name="T100" fmla="+- 0 2696 813"/>
                              <a:gd name="T101" fmla="*/ T100 w 5880"/>
                              <a:gd name="T102" fmla="+- 0 880 5124"/>
                              <a:gd name="T103" fmla="*/ 880 h 4320"/>
                              <a:gd name="T104" fmla="+- 0 2696 813"/>
                              <a:gd name="T105" fmla="*/ T104 w 5880"/>
                              <a:gd name="T106" fmla="+- 0 741 5124"/>
                              <a:gd name="T107" fmla="*/ 741 h 4320"/>
                              <a:gd name="T108" fmla="+- 0 2696 813"/>
                              <a:gd name="T109" fmla="*/ T108 w 5880"/>
                              <a:gd name="T110" fmla="+- 0 603 5124"/>
                              <a:gd name="T111" fmla="*/ 603 h 4320"/>
                              <a:gd name="T112" fmla="+- 0 2696 813"/>
                              <a:gd name="T113" fmla="*/ T112 w 5880"/>
                              <a:gd name="T114" fmla="+- 0 465 5124"/>
                              <a:gd name="T115" fmla="*/ 465 h 4320"/>
                              <a:gd name="T116" fmla="+- 0 2696 813"/>
                              <a:gd name="T117" fmla="*/ T116 w 5880"/>
                              <a:gd name="T118" fmla="+- 0 326 5124"/>
                              <a:gd name="T119" fmla="*/ 326 h 4320"/>
                              <a:gd name="T120" fmla="+- 0 2696 813"/>
                              <a:gd name="T121" fmla="*/ T120 w 5880"/>
                              <a:gd name="T122" fmla="+- 0 188 5124"/>
                              <a:gd name="T123" fmla="*/ 188 h 4320"/>
                              <a:gd name="T124" fmla="+- 0 2696 813"/>
                              <a:gd name="T125" fmla="*/ T124 w 5880"/>
                              <a:gd name="T126" fmla="+- 0 4338 5124"/>
                              <a:gd name="T127" fmla="*/ 4338 h 4320"/>
                              <a:gd name="T128" fmla="+- 0 2696 813"/>
                              <a:gd name="T129" fmla="*/ T128 w 5880"/>
                              <a:gd name="T130" fmla="+- 0 3646 5124"/>
                              <a:gd name="T131" fmla="*/ 3646 h 4320"/>
                              <a:gd name="T132" fmla="+- 0 2696 813"/>
                              <a:gd name="T133" fmla="*/ T132 w 5880"/>
                              <a:gd name="T134" fmla="+- 0 2955 5124"/>
                              <a:gd name="T135" fmla="*/ 2955 h 4320"/>
                              <a:gd name="T136" fmla="+- 0 2696 813"/>
                              <a:gd name="T137" fmla="*/ T136 w 5880"/>
                              <a:gd name="T138" fmla="+- 0 2263 5124"/>
                              <a:gd name="T139" fmla="*/ 2263 h 4320"/>
                              <a:gd name="T140" fmla="+- 0 2696 813"/>
                              <a:gd name="T141" fmla="*/ T140 w 5880"/>
                              <a:gd name="T142" fmla="+- 0 1571 5124"/>
                              <a:gd name="T143" fmla="*/ 1571 h 4320"/>
                              <a:gd name="T144" fmla="+- 0 2696 813"/>
                              <a:gd name="T145" fmla="*/ T144 w 5880"/>
                              <a:gd name="T146" fmla="+- 0 880 5124"/>
                              <a:gd name="T147" fmla="*/ 880 h 4320"/>
                              <a:gd name="T148" fmla="+- 0 2696 813"/>
                              <a:gd name="T149" fmla="*/ T148 w 5880"/>
                              <a:gd name="T150" fmla="+- 0 188 5124"/>
                              <a:gd name="T151" fmla="*/ 188 h 4320"/>
                              <a:gd name="T152" fmla="+- 0 2696 813"/>
                              <a:gd name="T153" fmla="*/ T152 w 5880"/>
                              <a:gd name="T154" fmla="+- 0 2955 5124"/>
                              <a:gd name="T155" fmla="*/ 2955 h 4320"/>
                              <a:gd name="T156" fmla="+- 0 3199 813"/>
                              <a:gd name="T157" fmla="*/ T156 w 5880"/>
                              <a:gd name="T158" fmla="+- 0 2955 5124"/>
                              <a:gd name="T159" fmla="*/ 2955 h 4320"/>
                              <a:gd name="T160" fmla="+- 0 3702 813"/>
                              <a:gd name="T161" fmla="*/ T160 w 5880"/>
                              <a:gd name="T162" fmla="+- 0 2955 5124"/>
                              <a:gd name="T163" fmla="*/ 2955 h 4320"/>
                              <a:gd name="T164" fmla="+- 0 4205 813"/>
                              <a:gd name="T165" fmla="*/ T164 w 5880"/>
                              <a:gd name="T166" fmla="+- 0 2955 5124"/>
                              <a:gd name="T167" fmla="*/ 2955 h 4320"/>
                              <a:gd name="T168" fmla="+- 0 4708 813"/>
                              <a:gd name="T169" fmla="*/ T168 w 5880"/>
                              <a:gd name="T170" fmla="+- 0 2955 5124"/>
                              <a:gd name="T171" fmla="*/ 2955 h 4320"/>
                              <a:gd name="T172" fmla="+- 0 5211 813"/>
                              <a:gd name="T173" fmla="*/ T172 w 5880"/>
                              <a:gd name="T174" fmla="+- 0 2955 5124"/>
                              <a:gd name="T175" fmla="*/ 2955 h 4320"/>
                              <a:gd name="T176" fmla="+- 0 5714 813"/>
                              <a:gd name="T177" fmla="*/ T176 w 5880"/>
                              <a:gd name="T178" fmla="+- 0 2955 5124"/>
                              <a:gd name="T179" fmla="*/ 2955 h 4320"/>
                              <a:gd name="T180" fmla="+- 0 6217 813"/>
                              <a:gd name="T181" fmla="*/ T180 w 5880"/>
                              <a:gd name="T182" fmla="+- 0 2955 5124"/>
                              <a:gd name="T183" fmla="*/ 2955 h 4320"/>
                              <a:gd name="T184" fmla="+- 0 6721 813"/>
                              <a:gd name="T185" fmla="*/ T184 w 5880"/>
                              <a:gd name="T186" fmla="+- 0 2955 5124"/>
                              <a:gd name="T187" fmla="*/ 2955 h 4320"/>
                              <a:gd name="T188" fmla="+- 0 7224 813"/>
                              <a:gd name="T189" fmla="*/ T188 w 5880"/>
                              <a:gd name="T190" fmla="+- 0 2955 5124"/>
                              <a:gd name="T191" fmla="*/ 2955 h 4320"/>
                              <a:gd name="T192" fmla="+- 0 7727 813"/>
                              <a:gd name="T193" fmla="*/ T192 w 5880"/>
                              <a:gd name="T194" fmla="+- 0 2955 5124"/>
                              <a:gd name="T195" fmla="*/ 2955 h 4320"/>
                              <a:gd name="T196" fmla="+- 0 8230 813"/>
                              <a:gd name="T197" fmla="*/ T196 w 5880"/>
                              <a:gd name="T198" fmla="+- 0 2955 5124"/>
                              <a:gd name="T199" fmla="*/ 2955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880" h="4320">
                                <a:moveTo>
                                  <a:pt x="1826" y="-786"/>
                                </a:moveTo>
                                <a:lnTo>
                                  <a:pt x="1883" y="-786"/>
                                </a:lnTo>
                                <a:moveTo>
                                  <a:pt x="1826" y="-924"/>
                                </a:moveTo>
                                <a:lnTo>
                                  <a:pt x="1883" y="-924"/>
                                </a:lnTo>
                                <a:moveTo>
                                  <a:pt x="1826" y="-1063"/>
                                </a:moveTo>
                                <a:lnTo>
                                  <a:pt x="1883" y="-1063"/>
                                </a:lnTo>
                                <a:moveTo>
                                  <a:pt x="1826" y="-1201"/>
                                </a:moveTo>
                                <a:lnTo>
                                  <a:pt x="1883" y="-1201"/>
                                </a:lnTo>
                                <a:moveTo>
                                  <a:pt x="1826" y="-1339"/>
                                </a:moveTo>
                                <a:lnTo>
                                  <a:pt x="1883" y="-1339"/>
                                </a:lnTo>
                                <a:moveTo>
                                  <a:pt x="1826" y="-1478"/>
                                </a:moveTo>
                                <a:lnTo>
                                  <a:pt x="1883" y="-1478"/>
                                </a:lnTo>
                                <a:moveTo>
                                  <a:pt x="1826" y="-1616"/>
                                </a:moveTo>
                                <a:lnTo>
                                  <a:pt x="1883" y="-1616"/>
                                </a:lnTo>
                                <a:moveTo>
                                  <a:pt x="1826" y="-1754"/>
                                </a:moveTo>
                                <a:lnTo>
                                  <a:pt x="1883" y="-1754"/>
                                </a:lnTo>
                                <a:moveTo>
                                  <a:pt x="1826" y="-1893"/>
                                </a:moveTo>
                                <a:lnTo>
                                  <a:pt x="1883" y="-1893"/>
                                </a:lnTo>
                                <a:moveTo>
                                  <a:pt x="1826" y="-2031"/>
                                </a:moveTo>
                                <a:lnTo>
                                  <a:pt x="1883" y="-2031"/>
                                </a:lnTo>
                                <a:moveTo>
                                  <a:pt x="1826" y="-2169"/>
                                </a:moveTo>
                                <a:lnTo>
                                  <a:pt x="1883" y="-2169"/>
                                </a:lnTo>
                                <a:moveTo>
                                  <a:pt x="1826" y="-2308"/>
                                </a:moveTo>
                                <a:lnTo>
                                  <a:pt x="1883" y="-2308"/>
                                </a:lnTo>
                                <a:moveTo>
                                  <a:pt x="1826" y="-2446"/>
                                </a:moveTo>
                                <a:lnTo>
                                  <a:pt x="1883" y="-2446"/>
                                </a:lnTo>
                                <a:moveTo>
                                  <a:pt x="1826" y="-2584"/>
                                </a:moveTo>
                                <a:lnTo>
                                  <a:pt x="1883" y="-2584"/>
                                </a:lnTo>
                                <a:moveTo>
                                  <a:pt x="1826" y="-2723"/>
                                </a:moveTo>
                                <a:lnTo>
                                  <a:pt x="1883" y="-2723"/>
                                </a:lnTo>
                                <a:moveTo>
                                  <a:pt x="1826" y="-2861"/>
                                </a:moveTo>
                                <a:lnTo>
                                  <a:pt x="1883" y="-2861"/>
                                </a:lnTo>
                                <a:moveTo>
                                  <a:pt x="1826" y="-2999"/>
                                </a:moveTo>
                                <a:lnTo>
                                  <a:pt x="1883" y="-2999"/>
                                </a:lnTo>
                                <a:moveTo>
                                  <a:pt x="1826" y="-3138"/>
                                </a:moveTo>
                                <a:lnTo>
                                  <a:pt x="1883" y="-3138"/>
                                </a:lnTo>
                                <a:moveTo>
                                  <a:pt x="1826" y="-3276"/>
                                </a:moveTo>
                                <a:lnTo>
                                  <a:pt x="1883" y="-3276"/>
                                </a:lnTo>
                                <a:moveTo>
                                  <a:pt x="1826" y="-3414"/>
                                </a:moveTo>
                                <a:lnTo>
                                  <a:pt x="1883" y="-3414"/>
                                </a:lnTo>
                                <a:moveTo>
                                  <a:pt x="1826" y="-3553"/>
                                </a:moveTo>
                                <a:lnTo>
                                  <a:pt x="1883" y="-3553"/>
                                </a:lnTo>
                                <a:moveTo>
                                  <a:pt x="1826" y="-3691"/>
                                </a:moveTo>
                                <a:lnTo>
                                  <a:pt x="1883" y="-3691"/>
                                </a:lnTo>
                                <a:moveTo>
                                  <a:pt x="1826" y="-3829"/>
                                </a:moveTo>
                                <a:lnTo>
                                  <a:pt x="1883" y="-3829"/>
                                </a:lnTo>
                                <a:moveTo>
                                  <a:pt x="1826" y="-3968"/>
                                </a:moveTo>
                                <a:lnTo>
                                  <a:pt x="1883" y="-3968"/>
                                </a:lnTo>
                                <a:moveTo>
                                  <a:pt x="1826" y="-4106"/>
                                </a:moveTo>
                                <a:lnTo>
                                  <a:pt x="1883" y="-4106"/>
                                </a:lnTo>
                                <a:moveTo>
                                  <a:pt x="1826" y="-4244"/>
                                </a:moveTo>
                                <a:lnTo>
                                  <a:pt x="1883" y="-4244"/>
                                </a:lnTo>
                                <a:moveTo>
                                  <a:pt x="1826" y="-4383"/>
                                </a:moveTo>
                                <a:lnTo>
                                  <a:pt x="1883" y="-4383"/>
                                </a:lnTo>
                                <a:moveTo>
                                  <a:pt x="1826" y="-4521"/>
                                </a:moveTo>
                                <a:lnTo>
                                  <a:pt x="1883" y="-4521"/>
                                </a:lnTo>
                                <a:moveTo>
                                  <a:pt x="1826" y="-4659"/>
                                </a:moveTo>
                                <a:lnTo>
                                  <a:pt x="1883" y="-4659"/>
                                </a:lnTo>
                                <a:moveTo>
                                  <a:pt x="1826" y="-4798"/>
                                </a:moveTo>
                                <a:lnTo>
                                  <a:pt x="1883" y="-4798"/>
                                </a:lnTo>
                                <a:moveTo>
                                  <a:pt x="1826" y="-4936"/>
                                </a:moveTo>
                                <a:lnTo>
                                  <a:pt x="1883" y="-4936"/>
                                </a:lnTo>
                                <a:moveTo>
                                  <a:pt x="1768" y="-786"/>
                                </a:moveTo>
                                <a:lnTo>
                                  <a:pt x="1883" y="-786"/>
                                </a:lnTo>
                                <a:moveTo>
                                  <a:pt x="1768" y="-1478"/>
                                </a:moveTo>
                                <a:lnTo>
                                  <a:pt x="1883" y="-1478"/>
                                </a:lnTo>
                                <a:moveTo>
                                  <a:pt x="1768" y="-2169"/>
                                </a:moveTo>
                                <a:lnTo>
                                  <a:pt x="1883" y="-2169"/>
                                </a:lnTo>
                                <a:moveTo>
                                  <a:pt x="1768" y="-2861"/>
                                </a:moveTo>
                                <a:lnTo>
                                  <a:pt x="1883" y="-2861"/>
                                </a:lnTo>
                                <a:moveTo>
                                  <a:pt x="1768" y="-3553"/>
                                </a:moveTo>
                                <a:lnTo>
                                  <a:pt x="1883" y="-3553"/>
                                </a:lnTo>
                                <a:moveTo>
                                  <a:pt x="1768" y="-4244"/>
                                </a:moveTo>
                                <a:lnTo>
                                  <a:pt x="1883" y="-4244"/>
                                </a:lnTo>
                                <a:moveTo>
                                  <a:pt x="1768" y="-4936"/>
                                </a:moveTo>
                                <a:lnTo>
                                  <a:pt x="1883" y="-4936"/>
                                </a:lnTo>
                                <a:moveTo>
                                  <a:pt x="1883" y="-2054"/>
                                </a:moveTo>
                                <a:lnTo>
                                  <a:pt x="1883" y="-2169"/>
                                </a:lnTo>
                                <a:moveTo>
                                  <a:pt x="2386" y="-2054"/>
                                </a:moveTo>
                                <a:lnTo>
                                  <a:pt x="2386" y="-2169"/>
                                </a:lnTo>
                                <a:moveTo>
                                  <a:pt x="2889" y="-2054"/>
                                </a:moveTo>
                                <a:lnTo>
                                  <a:pt x="2889" y="-2169"/>
                                </a:lnTo>
                                <a:moveTo>
                                  <a:pt x="3392" y="-2054"/>
                                </a:moveTo>
                                <a:lnTo>
                                  <a:pt x="3392" y="-2169"/>
                                </a:lnTo>
                                <a:moveTo>
                                  <a:pt x="3895" y="-2054"/>
                                </a:moveTo>
                                <a:lnTo>
                                  <a:pt x="3895" y="-2169"/>
                                </a:lnTo>
                                <a:moveTo>
                                  <a:pt x="4398" y="-2054"/>
                                </a:moveTo>
                                <a:lnTo>
                                  <a:pt x="4398" y="-2169"/>
                                </a:lnTo>
                                <a:moveTo>
                                  <a:pt x="4901" y="-2054"/>
                                </a:moveTo>
                                <a:lnTo>
                                  <a:pt x="4901" y="-2169"/>
                                </a:lnTo>
                                <a:moveTo>
                                  <a:pt x="5404" y="-2054"/>
                                </a:moveTo>
                                <a:lnTo>
                                  <a:pt x="5404" y="-2169"/>
                                </a:lnTo>
                                <a:moveTo>
                                  <a:pt x="5908" y="-2054"/>
                                </a:moveTo>
                                <a:lnTo>
                                  <a:pt x="5908" y="-2169"/>
                                </a:lnTo>
                                <a:moveTo>
                                  <a:pt x="6411" y="-2054"/>
                                </a:moveTo>
                                <a:lnTo>
                                  <a:pt x="6411" y="-2169"/>
                                </a:lnTo>
                                <a:moveTo>
                                  <a:pt x="6914" y="-2054"/>
                                </a:moveTo>
                                <a:lnTo>
                                  <a:pt x="6914" y="-2169"/>
                                </a:lnTo>
                                <a:moveTo>
                                  <a:pt x="7417" y="-2054"/>
                                </a:moveTo>
                                <a:lnTo>
                                  <a:pt x="7417" y="-2169"/>
                                </a:lnTo>
                              </a:path>
                            </a:pathLst>
                          </a:custGeom>
                          <a:noFill/>
                          <a:ln w="4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Line 472"/>
                        <wps:cNvCnPr>
                          <a:cxnSpLocks noChangeShapeType="1"/>
                        </wps:cNvCnPr>
                        <wps:spPr bwMode="auto">
                          <a:xfrm>
                            <a:off x="2696" y="4338"/>
                            <a:ext cx="0" cy="0"/>
                          </a:xfrm>
                          <a:prstGeom prst="line">
                            <a:avLst/>
                          </a:prstGeom>
                          <a:noFill/>
                          <a:ln w="4856">
                            <a:solidFill>
                              <a:srgbClr val="000000"/>
                            </a:solidFill>
                            <a:round/>
                            <a:headEnd/>
                            <a:tailEnd/>
                          </a:ln>
                          <a:extLst>
                            <a:ext uri="{909E8E84-426E-40DD-AFC4-6F175D3DCCD1}">
                              <a14:hiddenFill xmlns:a14="http://schemas.microsoft.com/office/drawing/2010/main">
                                <a:noFill/>
                              </a14:hiddenFill>
                            </a:ext>
                          </a:extLst>
                        </wps:spPr>
                        <wps:bodyPr/>
                      </wps:wsp>
                      <wps:wsp>
                        <wps:cNvPr id="555" name="Line 471"/>
                        <wps:cNvCnPr>
                          <a:cxnSpLocks noChangeShapeType="1"/>
                        </wps:cNvCnPr>
                        <wps:spPr bwMode="auto">
                          <a:xfrm>
                            <a:off x="2696" y="2955"/>
                            <a:ext cx="5534"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556" name="Line 470"/>
                        <wps:cNvCnPr>
                          <a:cxnSpLocks noChangeShapeType="1"/>
                        </wps:cNvCnPr>
                        <wps:spPr bwMode="auto">
                          <a:xfrm>
                            <a:off x="2696" y="2955"/>
                            <a:ext cx="5534" cy="0"/>
                          </a:xfrm>
                          <a:prstGeom prst="line">
                            <a:avLst/>
                          </a:prstGeom>
                          <a:noFill/>
                          <a:ln w="4856">
                            <a:solidFill>
                              <a:srgbClr val="000000"/>
                            </a:solidFill>
                            <a:round/>
                            <a:headEnd/>
                            <a:tailEnd/>
                          </a:ln>
                          <a:extLst>
                            <a:ext uri="{909E8E84-426E-40DD-AFC4-6F175D3DCCD1}">
                              <a14:hiddenFill xmlns:a14="http://schemas.microsoft.com/office/drawing/2010/main">
                                <a:noFill/>
                              </a14:hiddenFill>
                            </a:ext>
                          </a:extLst>
                        </wps:spPr>
                        <wps:bodyPr/>
                      </wps:wsp>
                      <wps:wsp>
                        <wps:cNvPr id="557" name="Freeform 469"/>
                        <wps:cNvSpPr>
                          <a:spLocks/>
                        </wps:cNvSpPr>
                        <wps:spPr bwMode="auto">
                          <a:xfrm>
                            <a:off x="2947" y="388"/>
                            <a:ext cx="5031" cy="427"/>
                          </a:xfrm>
                          <a:custGeom>
                            <a:avLst/>
                            <a:gdLst>
                              <a:gd name="T0" fmla="+- 0 2948 2948"/>
                              <a:gd name="T1" fmla="*/ T0 w 5031"/>
                              <a:gd name="T2" fmla="+- 0 388 388"/>
                              <a:gd name="T3" fmla="*/ 388 h 427"/>
                              <a:gd name="T4" fmla="+- 0 3451 2948"/>
                              <a:gd name="T5" fmla="*/ T4 w 5031"/>
                              <a:gd name="T6" fmla="+- 0 409 388"/>
                              <a:gd name="T7" fmla="*/ 409 h 427"/>
                              <a:gd name="T8" fmla="+- 0 3954 2948"/>
                              <a:gd name="T9" fmla="*/ T8 w 5031"/>
                              <a:gd name="T10" fmla="+- 0 423 388"/>
                              <a:gd name="T11" fmla="*/ 423 h 427"/>
                              <a:gd name="T12" fmla="+- 0 4457 2948"/>
                              <a:gd name="T13" fmla="*/ T12 w 5031"/>
                              <a:gd name="T14" fmla="+- 0 610 388"/>
                              <a:gd name="T15" fmla="*/ 610 h 427"/>
                              <a:gd name="T16" fmla="+- 0 4960 2948"/>
                              <a:gd name="T17" fmla="*/ T16 w 5031"/>
                              <a:gd name="T18" fmla="+- 0 673 388"/>
                              <a:gd name="T19" fmla="*/ 673 h 427"/>
                              <a:gd name="T20" fmla="+- 0 5463 2948"/>
                              <a:gd name="T21" fmla="*/ T20 w 5031"/>
                              <a:gd name="T22" fmla="+- 0 815 388"/>
                              <a:gd name="T23" fmla="*/ 815 h 427"/>
                              <a:gd name="T24" fmla="+- 0 5966 2948"/>
                              <a:gd name="T25" fmla="*/ T24 w 5031"/>
                              <a:gd name="T26" fmla="+- 0 736 388"/>
                              <a:gd name="T27" fmla="*/ 736 h 427"/>
                              <a:gd name="T28" fmla="+- 0 6469 2948"/>
                              <a:gd name="T29" fmla="*/ T28 w 5031"/>
                              <a:gd name="T30" fmla="+- 0 689 388"/>
                              <a:gd name="T31" fmla="*/ 689 h 427"/>
                              <a:gd name="T32" fmla="+- 0 6972 2948"/>
                              <a:gd name="T33" fmla="*/ T32 w 5031"/>
                              <a:gd name="T34" fmla="+- 0 669 388"/>
                              <a:gd name="T35" fmla="*/ 669 h 427"/>
                              <a:gd name="T36" fmla="+- 0 7475 2948"/>
                              <a:gd name="T37" fmla="*/ T36 w 5031"/>
                              <a:gd name="T38" fmla="+- 0 632 388"/>
                              <a:gd name="T39" fmla="*/ 632 h 427"/>
                              <a:gd name="T40" fmla="+- 0 7978 2948"/>
                              <a:gd name="T41" fmla="*/ T40 w 5031"/>
                              <a:gd name="T42" fmla="+- 0 813 388"/>
                              <a:gd name="T43" fmla="*/ 813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31" h="427">
                                <a:moveTo>
                                  <a:pt x="0" y="0"/>
                                </a:moveTo>
                                <a:lnTo>
                                  <a:pt x="503" y="21"/>
                                </a:lnTo>
                                <a:lnTo>
                                  <a:pt x="1006" y="35"/>
                                </a:lnTo>
                                <a:lnTo>
                                  <a:pt x="1509" y="222"/>
                                </a:lnTo>
                                <a:lnTo>
                                  <a:pt x="2012" y="285"/>
                                </a:lnTo>
                                <a:lnTo>
                                  <a:pt x="2515" y="427"/>
                                </a:lnTo>
                                <a:lnTo>
                                  <a:pt x="3018" y="348"/>
                                </a:lnTo>
                                <a:lnTo>
                                  <a:pt x="3521" y="301"/>
                                </a:lnTo>
                                <a:lnTo>
                                  <a:pt x="4024" y="281"/>
                                </a:lnTo>
                                <a:lnTo>
                                  <a:pt x="4527" y="244"/>
                                </a:lnTo>
                                <a:lnTo>
                                  <a:pt x="5030" y="425"/>
                                </a:lnTo>
                              </a:path>
                            </a:pathLst>
                          </a:custGeom>
                          <a:noFill/>
                          <a:ln w="2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76D6F" id="Group 468" o:spid="_x0000_s1026" style="position:absolute;margin-left:129.05pt;margin-top:9.2pt;width:282.65pt;height:207.9pt;z-index:251572736;mso-position-horizontal-relative:page" coordorigin="2581,184" coordsize="5653,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">
                <v:shape id="AutoShape 544" o:spid="_x0000_s1027" style="position:absolute;left:933;top:5124;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P8YA&#10;AADcAAAADwAAAGRycy9kb3ducmV2LnhtbESPQWvCQBSE70L/w/IKvUjdKCIS3YRWKNibxh7a20v2&#10;maTNvo3ZbYz++q5Q8DjMzDfMOh1MI3rqXG1ZwXQSgSAurK65VPBxeHtegnAeWWNjmRRcyEGaPIzW&#10;GGt75j31mS9FgLCLUUHlfRtL6YqKDLqJbYmDd7SdQR9kV0rd4TnATSNnUbSQBmsOCxW2tKmo+Ml+&#10;jYLP94XJXvPt/rvoT5evnMa705WUenocXlYgPA3+Hv5vb7WC+XIGt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P/P8YAAADcAAAADwAAAAAAAAAAAAAAAACYAgAAZHJz&#10;L2Rvd25yZXYueG1sUEsFBgAAAAAEAAQA9QAAAIsDAAAAAA==&#10;" path="m1763,-786r5534,m1763,-4936r5534,m1763,-786r,-4150m7297,-786r,-4150m1763,-786r5534,e" filled="f" strokeweight=".1349mm">
                  <v:path arrowok="t" o:connecttype="custom" o:connectlocs="1763,4338;7297,4338;1763,188;7297,188;1763,4338;1763,188;7297,4338;7297,188;1763,4338;7297,4338" o:connectangles="0,0,0,0,0,0,0,0,0,0"/>
                </v:shape>
                <v:shape id="AutoShape 543" o:spid="_x0000_s1028" style="position:absolute;left:2696;top:3646;width:5534;height:2;visibility:visible;mso-wrap-style:square;v-text-anchor:top" coordsize="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wAMYA&#10;AADcAAAADwAAAGRycy9kb3ducmV2LnhtbESPT2vCQBTE70K/w/IK3nTXP4hNXaWIgifB1B56e2Rf&#10;k7TZt2l2jdFP7wqCx2FmfsMsVp2tREuNLx1rGA0VCOLMmZJzDcfP7WAOwgdkg5Vj0nAhD6vlS2+B&#10;iXFnPlCbhlxECPsENRQh1ImUPivIoh+6mjh6P66xGKJscmkaPEe4reRYqZm0WHJcKLCmdUHZX3qy&#10;GrIw2ryZ3fXr+Ft3++/2P90oddG6/9p9vIMI1IVn+NHeGQ3T+Q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JwAMYAAADcAAAADwAAAAAAAAAAAAAAAACYAgAAZHJz&#10;L2Rvd25yZXYueG1sUEsFBgAAAAAEAAQA9QAAAIsDAAAAAA==&#10;" path="m5345,r189,m4339,r880,m3836,r377,m3333,r377,m2830,r377,m2327,r377,m1824,r377,m1321,r377,m,l1195,e" filled="f" strokeweight=".1349mm">
                  <v:path arrowok="t" o:connecttype="custom" o:connectlocs="5345,0;5534,0;4339,0;5219,0;3836,0;4213,0;3333,0;3710,0;2830,0;3207,0;2327,0;2704,0;1824,0;2201,0;1321,0;1698,0;0,0;1195,0" o:connectangles="0,0,0,0,0,0,0,0,0,0,0,0,0,0,0,0,0,0"/>
                </v:shape>
                <v:line id="Line 542" o:spid="_x0000_s1029" style="position:absolute;visibility:visible;mso-wrap-style:square" from="2696,2955" to="8230,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QzcYAAADcAAAADwAAAGRycy9kb3ducmV2LnhtbESPW2vCQBSE3wv+h+UIvtWNbZSQuhGx&#10;FJR6aVXo6yF7csHs2ZBdNf333UKhj8PMfMPMF71pxI06V1tWMBlHIIhzq2suFZxPb48JCOeRNTaW&#10;ScE3OVhkg4c5ptre+ZNuR1+KAGGXooLK+zaV0uUVGXRj2xIHr7CdQR9kV0rd4T3ATSOfomgmDdYc&#10;FipsaVVRfjlejYLcTQ/PPNtvytf34uuw+0j2cb1VajTsly8gPPX+P/zXXmsFcRLD75lw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PkM3GAAAA3AAAAA8AAAAAAAAA&#10;AAAAAAAAoQIAAGRycy9kb3ducmV2LnhtbFBLBQYAAAAABAAEAPkAAACUAwAAAAA=&#10;" strokeweight=".1349mm"/>
                <v:shape id="AutoShape 541" o:spid="_x0000_s1030" style="position:absolute;left:2696;top:879;width:5534;height:1384;visibility:visible;mso-wrap-style:square;v-text-anchor:top" coordsize="5534,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9AMQA&#10;AADcAAAADwAAAGRycy9kb3ducmV2LnhtbESP0WrCQBRE3wv+w3KFvtWNkpYY3QQRBAvtQ9UPuGSv&#10;SUj2bsiua+zXdwuFPg4zc4bZlpPpRaDRtZYVLBcJCOLK6pZrBZfz4SUD4Tyyxt4yKXiQg7KYPW0x&#10;1/bOXxROvhYRwi5HBY33Qy6lqxoy6BZ2II7e1Y4GfZRjLfWI9wg3vVwlyZs02HJcaHCgfUNVd7oZ&#10;BX14pD6l7P37PK27T+qC/rgGpZ7n024DwtPk/8N/7aNWkGav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PQDEAAAA3AAAAA8AAAAAAAAAAAAAAAAAmAIAAGRycy9k&#10;b3ducmV2LnhtbFBLBQYAAAAABAAEAPUAAACJAwAAAAA=&#10;" path="m5471,1383r63,m5219,1383r126,m4968,1383r125,m4716,1383r126,m4465,1383r125,m4213,1383r126,m3962,1383r125,m3710,1383r126,m3459,1383r125,m3207,1383r126,m2956,1383r125,m2704,1383r126,m2453,1383r125,m2201,1383r126,m1950,1383r125,m1698,1383r126,m1446,1383r126,m1195,1383r126,m943,1383r126,m692,1383r126,m440,1383r126,m189,1383r126,m,1383r63,m5219,691r315,m4716,691r377,m4213,691r377,m3710,691r377,m3207,691r377,m2704,691r377,m2201,691r377,m1698,691r377,m1195,691r377,m692,691r377,m189,691r377,m,691r63,m5219,r315,m4716,r377,m4213,r377,m3710,r377,m3207,r377,m1698,l3081,m1195,r377,m692,r377,m189,l566,m,l63,e" filled="f" strokeweight=".1349mm">
                  <v:path arrowok="t" o:connecttype="custom" o:connectlocs="5534,2263;5345,2263;5093,2263;4842,2263;4590,2263;4339,2263;4087,2263;3836,2263;3584,2263;3333,2263;3081,2263;2830,2263;2578,2263;2327,2263;2075,2263;1824,2263;1572,2263;1321,2263;1069,2263;818,2263;566,2263;315,2263;63,2263;5534,1571;5093,1571;4590,1571;4087,1571;3584,1571;3081,1571;2578,1571;2075,1571;1572,1571;1069,1571;566,1571;63,1571;5534,880;5093,880;4590,880;4087,880;3584,880;3081,880;1572,880;1069,880;566,880;63,880" o:connectangles="0,0,0,0,0,0,0,0,0,0,0,0,0,0,0,0,0,0,0,0,0,0,0,0,0,0,0,0,0,0,0,0,0,0,0,0,0,0,0,0,0,0,0,0,0"/>
                </v:shape>
                <v:shape id="AutoShape 540" o:spid="_x0000_s1031" style="position:absolute;left:933;top:5124;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PMYA&#10;AADcAAAADwAAAGRycy9kb3ducmV2LnhtbESPQWvCQBSE74L/YXlCL1I3lhIkdZW2IOitRg96e2af&#10;SWz2bcyuMfrru0LB4zAz3zDTeWcq0VLjSssKxqMIBHFmdcm5gu1m8ToB4TyyxsoyKbiRg/ms35ti&#10;ou2V19SmPhcBwi5BBYX3dSKlywoy6Ea2Jg7e0TYGfZBNLnWD1wA3lXyLolgaLDksFFjTd0HZb3ox&#10;Cnar2KRfh+X6lLXn2/5Aw5/znZR6GXSfHyA8df4Z/m8vtYL3SQyP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5PMYAAADcAAAADwAAAAAAAAAAAAAAAACYAgAAZHJz&#10;L2Rvd25yZXYueG1sUEsFBgAAAAAEAAQA9QAAAIsDAAAAAA==&#10;" path="m1763,-4936r5534,m1763,-786r,-4150m2266,-786r,-4150m2769,-786r,-4150m3272,-786r,-4150m3775,-786r,-4150m4278,-786r,-4150m4781,-786r,-4150m5284,-786r,-4150m5788,-786r,-4150m6291,-786r,-4150m6794,-786r,-4150m7297,-786r,-4150e" filled="f" strokeweight=".1349mm">
                  <v:path arrowok="t" o:connecttype="custom" o:connectlocs="1763,188;7297,188;1763,4338;1763,188;2266,4338;2266,188;2769,4338;2769,188;3272,4338;3272,188;3775,4338;3775,188;4278,4338;4278,188;4781,4338;4781,188;5284,4338;5284,188;5788,4338;5788,188;6291,4338;6291,188;6794,4338;6794,188;7297,4338;7297,188" o:connectangles="0,0,0,0,0,0,0,0,0,0,0,0,0,0,0,0,0,0,0,0,0,0,0,0,0,0"/>
                </v:shape>
                <v:line id="Line 539" o:spid="_x0000_s1032" style="position:absolute;visibility:visible;mso-wrap-style:square" from="2822,840" to="282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gaYMUAAADcAAAADwAAAGRycy9kb3ducmV2LnhtbESPQWvCQBSE7wX/w/IEb3WjVBuiq4jQ&#10;NoKItfX+zD6zodm3Ibtq+u9dodDjMDPfMPNlZ2txpdZXjhWMhgkI4sLpiksF319vzykIH5A11o5J&#10;wS95WC56T3PMtLvxJ10PoRQRwj5DBSaEJpPSF4Ys+qFriKN3dq3FEGVbSt3iLcJtLcdJMpUWK44L&#10;BhtaGyp+Dher4CPfvZ/kZr+dpGY9Xo02+dFNnFKDfreagQjUhf/wXzvXCl7SV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gaYMUAAADcAAAADwAAAAAAAAAA&#10;AAAAAAChAgAAZHJzL2Rvd25yZXYueG1sUEsFBgAAAAAEAAQA+QAAAJMDAAAAAA==&#10;" strokecolor="#002dff" strokeweight="2.21872mm"/>
                <v:rect id="Rectangle 538" o:spid="_x0000_s1033" style="position:absolute;left:2759;top:840;width:126;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JZcEA&#10;AADcAAAADwAAAGRycy9kb3ducmV2LnhtbERP3WrCMBS+H/gO4Qx2N9PJFOkaRURheCFUfYCz5tiG&#10;Nie1ydq6p18uBC8/vv9sPdpG9NR541jBxzQBQVw4bbhUcDnv35cgfEDW2DgmBXfysF5NXjJMtRs4&#10;p/4UShFD2KeooAqhTaX0RUUW/dS1xJG7us5iiLArpe5wiOG2kbMkWUiLhmNDhS1tKyrq069V0M7r&#10;ww6N/DH5kRP7R7d8v7gp9fY6br5ABBrDU/xwf2sFn8u4Np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riWXBAAAA3AAAAA8AAAAAAAAAAAAAAAAAmAIAAGRycy9kb3du&#10;cmV2LnhtbFBLBQYAAAAABAAEAPUAAACGAwAAAAA=&#10;" filled="f" strokeweight=".1349mm"/>
                <v:line id="Line 537" o:spid="_x0000_s1034" style="position:absolute;visibility:visible;mso-wrap-style:square" from="2948,2955" to="2948,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sYAAADcAAAADwAAAGRycy9kb3ducmV2LnhtbESPT2vCQBTE7wW/w/IK3ppNRYpGVxFp&#10;oaWH0ETw+sg+k2D2bZpd86efvlsoeBxm5jfMdj+aRvTUudqygucoBkFcWF1zqeCUvz2tQDiPrLGx&#10;TAomcrDfzR62mGg78Bf1mS9FgLBLUEHlfZtI6YqKDLrItsTBu9jOoA+yK6XucAhw08hFHL9IgzWH&#10;hQpbOlZUXLObUfBxlja1+Wu++JTm5/adZtOlqJWaP46HDQhPo7+H/9vvWsFytYa/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PrGAAAA3AAAAA8AAAAAAAAA&#10;AAAAAAAAoQIAAGRycy9kb3ducmV2LnhtbFBLBQYAAAAABAAEAPkAAACUAwAAAAA=&#10;" strokecolor="#fe0008" strokeweight="2.21875mm"/>
                <v:rect id="Rectangle 536" o:spid="_x0000_s1035" style="position:absolute;left:2884;top:2954;width:126;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TvsIA&#10;AADcAAAADwAAAGRycy9kb3ducmV2LnhtbERP3WrCMBS+F3yHcATvbLqxiauNMsYE2cWgdQ9wbM7a&#10;YHNSk0y7Pf1yIXj58f2X29H24kI+GMcKHrIcBHHjtOFWwddht1iBCBFZY++YFPxSgO1mOimx0O7K&#10;FV3q2IoUwqFABV2MQyFlaDqyGDI3ECfu23mLMUHfSu3xmsJtLx/zfCktGk4NHQ701lFzqn+sguH5&#10;9PGORh5N9cm5/aNztVuelZrPxtc1iEhjvItv7r1W8PSS5qc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BO+wgAAANwAAAAPAAAAAAAAAAAAAAAAAJgCAABkcnMvZG93&#10;bnJldi54bWxQSwUGAAAAAAQABAD1AAAAhwMAAAAA&#10;" filled="f" strokeweight=".1349mm"/>
                <v:line id="Line 535" o:spid="_x0000_s1036" style="position:absolute;visibility:visible;mso-wrap-style:square" from="3074,1967" to="3074,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3M+scAAADcAAAADwAAAGRycy9kb3ducmV2LnhtbESP3WrCQBSE74W+w3IKvdONUsTGbKQt&#10;+EMRpakPcMgekzTZszG7auzTdwtCL4eZ+YZJFr1pxIU6V1lWMB5FIIhzqysuFBy+lsMZCOeRNTaW&#10;ScGNHCzSh0GCsbZX/qRL5gsRIOxiVFB638ZSurwkg25kW+LgHW1n0AfZFVJ3eA1w08hJFE2lwYrD&#10;QoktvZeU19nZKPhZVuvTut7u9h+Ht7qV+9XMfk+UenrsX+cgPPX+P3xvb7SC55cx/J0JR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Pcz6xwAAANwAAAAPAAAAAAAA&#10;AAAAAAAAAKECAABkcnMvZG93bnJldi54bWxQSwUGAAAAAAQABAD5AAAAlQMAAAAA&#10;" strokecolor="#3bfd00" strokeweight="2.21739mm"/>
                <v:rect id="Rectangle 534" o:spid="_x0000_s1037" style="position:absolute;left:3010;top:1966;width:126;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oUsUA&#10;AADcAAAADwAAAGRycy9kb3ducmV2LnhtbESP0WrCQBRE3wX/YblC38xGsdKmWYOIQulDIdoPuM3e&#10;JovZu0l21bRf3y0UfBxm5gyTF6NtxZUGbxwrWCQpCOLKacO1go/TYf4Ewgdkja1jUvBNHorNdJJj&#10;pt2NS7oeQy0ihH2GCpoQukxKXzVk0SeuI47elxsshiiHWuoBbxFuW7lM07W0aDguNNjRrqHqfLxY&#10;Bd3j+W2PRn6a8p1T+0N9eVj3Sj3Mxu0LiEBjuIf/269awep5CX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ihSxQAAANwAAAAPAAAAAAAAAAAAAAAAAJgCAABkcnMv&#10;ZG93bnJldi54bWxQSwUGAAAAAAQABAD1AAAAigMAAAAA&#10;" filled="f" strokeweight=".1349mm"/>
                <v:line id="Line 533" o:spid="_x0000_s1038" style="position:absolute;visibility:visible;mso-wrap-style:square" from="3325,820" to="3325,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NJ8YAAADcAAAADwAAAGRycy9kb3ducmV2LnhtbESP3WoCMRSE74W+QzgF72q2tVt0NUqV&#10;FqS0FH8e4LA5bhY3J9skruvbN4WCl8PMfMPMl71tREc+1I4VPI4yEMSl0zVXCg7794cJiBCRNTaO&#10;ScGVAiwXd4M5FtpdeEvdLlYiQTgUqMDE2BZShtKQxTByLXHyjs5bjEn6SmqPlwS3jXzKshdpsea0&#10;YLCltaHytDtbBfkqX719ded6vb3mnxvz/TFh/6PU8L5/nYGI1Mdb+L+90Qqep2P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5jSfGAAAA3AAAAA8AAAAAAAAA&#10;AAAAAAAAoQIAAGRycy9kb3ducmV2LnhtbFBLBQYAAAAABAAEAPkAAACUAwAAAAA=&#10;" strokecolor="#002dff" strokeweight="2.21875mm"/>
                <v:rect id="Rectangle 532" o:spid="_x0000_s1039" style="position:absolute;left:3262;top:820;width:126;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VvcUA&#10;AADcAAAADwAAAGRycy9kb3ducmV2LnhtbESP0WrCQBRE3wX/YbkF33RTSaVN3YhIBelDIdoPuM3e&#10;Jkuyd2N2a9J+fVcQfBxm5gyz3oy2FRfqvXGs4HGRgCAunTZcKfg87efPIHxA1tg6JgW/5GGTTydr&#10;zLQbuKDLMVQiQthnqKAOocuk9GVNFv3CdcTR+3a9xRBlX0nd4xDhtpXLJFlJi4bjQo0d7Woqm+OP&#10;VdA9Ne9vaOSXKT44sX90Lvars1Kzh3H7CiLQGO7hW/ugFaQvKVzPxCM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xW9xQAAANwAAAAPAAAAAAAAAAAAAAAAAJgCAABkcnMv&#10;ZG93bnJldi54bWxQSwUGAAAAAAQABAD1AAAAigMAAAAA&#10;" filled="f" strokeweight=".1349mm"/>
                <v:line id="Line 531" o:spid="_x0000_s1040" style="position:absolute;visibility:visible;mso-wrap-style:square" from="3451,2955" to="345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FwccAAADcAAAADwAAAGRycy9kb3ducmV2LnhtbESPT2vCQBTE74LfYXmCN920qGh0ldJS&#10;qPinVL14e80+k2D2bZpdTfz2XUHwOMzMb5jZojGFuFLlcssKXvoRCOLE6pxTBYf9Z28MwnlkjYVl&#10;UnAjB4t5uzXDWNuaf+i686kIEHYxKsi8L2MpXZKRQde3JXHwTrYy6IOsUqkrrAPcFPI1ikbSYM5h&#10;IcOS3jNKzruLUbCyH6vz93Z9im6Hv83xMln+7utSqW6neZuC8NT4Z/jR/tIKBpMh3M+EI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8XBxwAAANwAAAAPAAAAAAAA&#10;AAAAAAAAAKECAABkcnMvZG93bnJldi54bWxQSwUGAAAAAAQABAD5AAAAlQMAAAAA&#10;" strokecolor="#fe0008" strokeweight="2.21739mm"/>
                <v:rect id="Rectangle 530" o:spid="_x0000_s1041" style="position:absolute;left:3388;top:2954;width:12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uUcQA&#10;AADcAAAADwAAAGRycy9kb3ducmV2LnhtbESP0WrCQBRE3wv+w3KFvtVNxQYbXUXEQOlDIdoPuGZv&#10;k8Xs3SS7atqv7wqCj8PMnGGW68E24kK9N44VvE4SEMSl04YrBd+H/GUOwgdkjY1jUvBLHtar0dMS&#10;M+2uXNBlHyoRIewzVFCH0GZS+rImi37iWuLo/bjeYoiyr6Tu8RrhtpHTJEmlRcNxocaWtjWVp/3Z&#10;KmjfTp87NPJoii9O7B91RZ52Sj2Ph80CRKAhPML39odWMHtP4XY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LlHEAAAA3AAAAA8AAAAAAAAAAAAAAAAAmAIAAGRycy9k&#10;b3ducmV2LnhtbFBLBQYAAAAABAAEAPUAAACJAwAAAAA=&#10;" filled="f" strokeweight=".1349mm"/>
                <v:line id="Line 529" o:spid="_x0000_s1042" style="position:absolute;visibility:visible;mso-wrap-style:square" from="3577,1926" to="3577,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79z8YAAADcAAAADwAAAGRycy9kb3ducmV2LnhtbESPT2vCQBTE7wW/w/IKvTWbBmk1dQ0i&#10;aGtv/kF6fGSfSUz2bchuTeyn7xYEj8PM/IaZZYNpxIU6V1lW8BLFIIhzqysuFBz2q+cJCOeRNTaW&#10;ScGVHGTz0cMMU2173tJl5wsRIOxSVFB636ZSurwkgy6yLXHwTrYz6IPsCqk77APcNDKJ41dpsOKw&#10;UGJLy5LyevdjFGw3zi785vvj2g+/7bleH7+SZaLU0+OweAfhafD38K39qRWMp2/wfy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e/c/GAAAA3AAAAA8AAAAAAAAA&#10;AAAAAAAAoQIAAGRycy9kb3ducmV2LnhtbFBLBQYAAAAABAAEAPkAAACUAwAAAAA=&#10;" strokecolor="#3bfd00" strokeweight="2.21875mm"/>
                <v:rect id="Rectangle 528" o:spid="_x0000_s1043" style="position:absolute;left:3513;top:1925;width:126;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fuMIA&#10;AADcAAAADwAAAGRycy9kb3ducmV2LnhtbERP3WrCMBS+F3yHcATvbLqxiauNMsYE2cWgdQ9wbM7a&#10;YHNSk0y7Pf1yIXj58f2X29H24kI+GMcKHrIcBHHjtOFWwddht1iBCBFZY++YFPxSgO1mOimx0O7K&#10;FV3q2IoUwqFABV2MQyFlaDqyGDI3ECfu23mLMUHfSu3xmsJtLx/zfCktGk4NHQ701lFzqn+sguH5&#10;9PGORh5N9cm5/aNztVuelZrPxtc1iEhjvItv7r1W8PSS1qY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4wgAAANwAAAAPAAAAAAAAAAAAAAAAAJgCAABkcnMvZG93&#10;bnJldi54bWxQSwUGAAAAAAQABAD1AAAAhwMAAAAA&#10;" filled="f" strokeweight=".1349mm"/>
                <v:line id="Line 527" o:spid="_x0000_s1044" style="position:absolute;visibility:visible;mso-wrap-style:square" from="3828,826" to="3828,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G6zcUAAADcAAAADwAAAGRycy9kb3ducmV2LnhtbESP0WoCMRRE3wv+Q7iFvtVsS1d0NYpK&#10;CyKVovUDLpvbzdLNzTaJ6/r3piD4OMzMGWa26G0jOvKhdqzgZZiBIC6drrlScPz+eB6DCBFZY+OY&#10;FFwowGI+eJhhod2Z99QdYiUShEOBCkyMbSFlKA1ZDEPXEifvx3mLMUlfSe3xnOC2ka9ZNpIWa04L&#10;BltaGyp/DyerIF/lq/ddd6rX+0v+uTFf2zH7P6WeHvvlFESkPt7Dt/ZGK3ibTOD/TD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G6zcUAAADcAAAADwAAAAAAAAAA&#10;AAAAAAChAgAAZHJzL2Rvd25yZXYueG1sUEsFBgAAAAAEAAQA+QAAAJMDAAAAAA==&#10;" strokecolor="#002dff" strokeweight="2.21875mm"/>
                <v:rect id="Rectangle 526" o:spid="_x0000_s1045" style="position:absolute;left:3765;top:826;width:126;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pMEA&#10;AADcAAAADwAAAGRycy9kb3ducmV2LnhtbERP3WrCMBS+H/gO4Qi7m4lCi3RGGaIwdjGo+gBnzVkb&#10;bE5qk7XVp18uBrv8+P43u8m1YqA+WM8algsFgrjyxnKt4XI+vqxBhIhssPVMGu4UYLedPW2wMH7k&#10;koZTrEUK4VCghibGrpAyVA05DAvfESfu2/cOY4J9LU2PYwp3rVwplUuHllNDgx3tG6qupx+nocuu&#10;Hwe08suWn6zcg27lMb9p/Tyf3l5BRJriv/jP/W40ZCrNT2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viaTBAAAA3AAAAA8AAAAAAAAAAAAAAAAAmAIAAGRycy9kb3du&#10;cmV2LnhtbFBLBQYAAAAABAAEAPUAAACGAwAAAAA=&#10;" filled="f" strokeweight=".1349mm"/>
                <v:line id="Line 525" o:spid="_x0000_s1046" style="position:absolute;visibility:visible;mso-wrap-style:square" from="3954,2955" to="3954,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1W4MMAAADcAAAADwAAAGRycy9kb3ducmV2LnhtbESPUUsDMRCE3wX/Q9iCbza5gqWcTYsU&#10;CoIiePUHLJc1d3q7OZLYO/31RhD6OMzMN8x2P/OgzhRTH8RCtTSgSNrgevEW3k7H2w2olFEcDkHI&#10;wjcl2O+ur7ZYuzDJK52b7FWBSKrRQpfzWGud2o4Y0zKMJMV7D5ExFxm9dhGnAudBr4xZa8ZeykKH&#10;Ix06aj+bL7bwPK7dC/tY/QSenk5Hz6b5WFl7s5gf7kFlmvMl/N9+dBbuTAV/Z8oR0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NVuDDAAAA3AAAAA8AAAAAAAAAAAAA&#10;AAAAoQIAAGRycy9kb3ducmV2LnhtbFBLBQYAAAAABAAEAPkAAACRAwAAAAA=&#10;" strokecolor="#fe0008" strokeweight="2.21872mm"/>
                <v:rect id="Rectangle 524" o:spid="_x0000_s1047" style="position:absolute;left:3890;top:2954;width:126;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ySMIA&#10;AADcAAAADwAAAGRycy9kb3ducmV2LnhtbESP0YrCMBRE3wX/IVxh3zRRUKRrlEVWEB+Eqh9wt7nb&#10;Bpub2mS169cbQfBxmJkzzGLVuVpcqQ3Ws4bxSIEgLryxXGo4HTfDOYgQkQ3WnknDPwVYLfu9BWbG&#10;3zin6yGWIkE4ZKihirHJpAxFRQ7DyDfEyfv1rcOYZFtK0+ItwV0tJ0rNpEPLaaHChtYVFefDn9PQ&#10;TM+7b7Tyx+Z7Vu5Ol3wzu2j9Mei+PkFE6uI7/GpvjYapmsDz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bJIwgAAANwAAAAPAAAAAAAAAAAAAAAAAJgCAABkcnMvZG93&#10;bnJldi54bWxQSwUGAAAAAAQABAD1AAAAhwMAAAAA&#10;" filled="f" strokeweight=".1349mm"/>
                <v:line id="Line 523" o:spid="_x0000_s1048" style="position:absolute;visibility:visible;mso-wrap-style:square" from="4080,1827" to="4080,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htDMYAAADcAAAADwAAAGRycy9kb3ducmV2LnhtbESP3WrCQBSE7wXfYTmCd7pRqUjqKir4&#10;g0hF6wMcsqdJmuzZmF019em7hYKXw8x8w0znjSnFnWqXW1Yw6EcgiBOrc04VXD7XvQkI55E1lpZJ&#10;wQ85mM/arSnG2j74RPezT0WAsItRQeZ9FUvpkowMur6tiIP3ZWuDPsg6lbrGR4CbUg6jaCwN5hwW&#10;MqxolVFSnG9GwXOdb6/b4vBx3F+WRSWPm4n9HirV7TSLdxCeGv8K/7d3WsFbNIK/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IbQzGAAAA3AAAAA8AAAAAAAAA&#10;AAAAAAAAoQIAAGRycy9kb3ducmV2LnhtbFBLBQYAAAAABAAEAPkAAACUAwAAAAA=&#10;" strokecolor="#3bfd00" strokeweight="2.21739mm"/>
                <v:rect id="Rectangle 522" o:spid="_x0000_s1049" style="position:absolute;left:4016;top:1827;width:126;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Pp8MA&#10;AADcAAAADwAAAGRycy9kb3ducmV2LnhtbESP0WoCMRRE3wv+Q7iCbzWxqMhqlCIVpA+FVT/gurnd&#10;DW5u1k3UrV9vCoKPw8ycYRarztXiSm2wnjWMhgoEceGN5VLDYb95n4EIEdlg7Zk0/FGA1bL3tsDM&#10;+BvndN3FUiQIhww1VDE2mZShqMhhGPqGOHm/vnUYk2xLaVq8Jbir5YdSU+nQclqosKF1RcVpd3Ea&#10;msnp+wutPNr8h5W70znfTM9aD/rd5xxEpC6+ws/21miYqDH8n0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SPp8MAAADcAAAADwAAAAAAAAAAAAAAAACYAgAAZHJzL2Rv&#10;d25yZXYueG1sUEsFBgAAAAAEAAQA9QAAAIgDAAAAAA==&#10;" filled="f" strokeweight=".1349mm"/>
                <v:line id="Line 521" o:spid="_x0000_s1050" style="position:absolute;visibility:visible;mso-wrap-style:square" from="4331,857" to="4331,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cq0sMAAADcAAAADwAAAGRycy9kb3ducmV2LnhtbESP0WoCMRRE3wv+Q7iCbzWrsEW2RlFR&#10;ELEUtR9w2dxulm5u1iSu69+bQqGPw8yZYebL3jaiIx9qxwom4wwEcel0zZWCr8vudQYiRGSNjWNS&#10;8KAAy8XgZY6Fdnc+UXeOlUglHApUYGJsCylDachiGLuWOHnfzluMSfpKao/3VG4bOc2yN2mx5rRg&#10;sKWNofLnfLMK8nW+3n50t3pzeuTHvfk8zNhflRoN+9U7iEh9/A//0XuduCyH3zPp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3KtLDAAAA3AAAAA8AAAAAAAAAAAAA&#10;AAAAoQIAAGRycy9kb3ducmV2LnhtbFBLBQYAAAAABAAEAPkAAACRAwAAAAA=&#10;" strokecolor="#002dff" strokeweight="2.21875mm"/>
                <v:rect id="Rectangle 520" o:spid="_x0000_s1051" style="position:absolute;left:4268;top:857;width:126;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0S8MA&#10;AADcAAAADwAAAGRycy9kb3ducmV2LnhtbESPUWvCMBSF3wf+h3CFvc3EgWVUYxFRGHsQ6vYD7ppr&#10;G9rc1CbTzl+/DAQfD+ec73BWxeg6caEhWM8a5jMFgrjyxnKt4etz//IGIkRkg51n0vBLAYr15GmF&#10;ufFXLulyjLVIEA45amhi7HMpQ9WQwzDzPXHyTn5wGJMcamkGvCa46+SrUpl0aDktNNjTtqGqPf44&#10;Df2i/dihld+2PLByNzqX++ys9fN03CxBRBrjI3xvvxsNC5XB/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0S8MAAADcAAAADwAAAAAAAAAAAAAAAACYAgAAZHJzL2Rv&#10;d25yZXYueG1sUEsFBgAAAAAEAAQA9QAAAIgDAAAAAA==&#10;" filled="f" strokeweight=".1349mm"/>
                <v:line id="Line 519" o:spid="_x0000_s1052" style="position:absolute;visibility:visible;mso-wrap-style:square" from="4457,2955" to="4457,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kN8cAAADcAAAADwAAAGRycy9kb3ducmV2LnhtbESPQWsCMRSE7wX/Q3iCN00stNatUaSl&#10;oFhbql68vW6eu4ubl+0muuu/N4LQ4zAz3zCTWWtLcabaF441DAcKBHHqTMGZht32o/8Cwgdkg6Vj&#10;0nAhD7Np52GCiXEN/9B5EzIRIewT1JCHUCVS+jQni37gKuLoHVxtMURZZ9LU2ES4LeWjUs/SYsFx&#10;IceK3nJKj5uT1bBy76vj99fnQV12f+v9abz83TaV1r1uO38FEagN/+F7e2E0PKkR3M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mQ3xwAAANwAAAAPAAAAAAAA&#10;AAAAAAAAAKECAABkcnMvZG93bnJldi54bWxQSwUGAAAAAAQABAD5AAAAlQMAAAAA&#10;" strokecolor="#fe0008" strokeweight="2.21739mm"/>
                <v:rect id="Rectangle 518" o:spid="_x0000_s1053" style="position:absolute;left:4394;top:2954;width:126;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FosEA&#10;AADcAAAADwAAAGRycy9kb3ducmV2LnhtbERP3WrCMBS+H/gO4Qi7m4lCi3RGGaIwdjGo+gBnzVkb&#10;bE5qk7XVp18uBrv8+P43u8m1YqA+WM8algsFgrjyxnKt4XI+vqxBhIhssPVMGu4UYLedPW2wMH7k&#10;koZTrEUK4VCghibGrpAyVA05DAvfESfu2/cOY4J9LU2PYwp3rVwplUuHllNDgx3tG6qupx+nocuu&#10;Hwe08suWn6zcg27lMb9p/Tyf3l5BRJriv/jP/W40ZCqtTW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ZhaLBAAAA3AAAAA8AAAAAAAAAAAAAAAAAmAIAAGRycy9kb3du&#10;cmV2LnhtbFBLBQYAAAAABAAEAPUAAACGAwAAAAA=&#10;" filled="f" strokeweight=".1349mm"/>
                <v:line id="Line 517" o:spid="_x0000_s1054" style="position:absolute;visibility:visible;mso-wrap-style:square" from="4583,1921" to="4583,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WPMQAAADcAAAADwAAAGRycy9kb3ducmV2LnhtbESPT4vCMBTE74LfITzBm6YWFO0aRQT/&#10;3nRl2eOjedtWm5fSRFv3028EYY/DzPyGmS9bU4oH1a6wrGA0jEAQp1YXnCm4fG4GUxDOI2ssLZOC&#10;JzlYLrqdOSbaNnyix9lnIkDYJagg975KpHRpTgbd0FbEwfuxtUEfZJ1JXWMT4KaUcRRNpMGCw0KO&#10;Fa1zSm/nu1FwOji78ofv3bNpf6vrbft1jNexUv1eu/oA4an1/+F3e68VjKMZvM6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lY8xAAAANwAAAAPAAAAAAAAAAAA&#10;AAAAAKECAABkcnMvZG93bnJldi54bWxQSwUGAAAAAAQABAD5AAAAkgMAAAAA&#10;" strokecolor="#3bfd00" strokeweight="2.21875mm"/>
                <v:rect id="Rectangle 516" o:spid="_x0000_s1055" style="position:absolute;left:4519;top:1920;width:126;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fecEA&#10;AADcAAAADwAAAGRycy9kb3ducmV2LnhtbERP3WrCMBS+H+wdwhnsbqYKldE1LSIKsotB3R7grDlr&#10;Q5uT2kRbffrlQvDy4/vPy9n24kKjN44VLBcJCOLaacONgp/v/ds7CB+QNfaOScGVPJTF81OOmXYT&#10;V3Q5hkbEEPYZKmhDGDIpfd2SRb9wA3Hk/txoMUQ4NlKPOMVw28tVkqylRcOxocWBti3V3fFsFQxp&#10;97lDI39N9cWJvdGp2q9PSr2+zJsPEIHm8BDf3QetIF3G+fFMPA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2H3nBAAAA3AAAAA8AAAAAAAAAAAAAAAAAmAIAAGRycy9kb3du&#10;cmV2LnhtbFBLBQYAAAAABAAEAPUAAACGAwAAAAA=&#10;" filled="f" strokeweight=".1349mm"/>
                <v:line id="Line 515" o:spid="_x0000_s1056" style="position:absolute;visibility:visible;mso-wrap-style:square" from="4834,919" to="4834,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xscAAADcAAAADwAAAGRycy9kb3ducmV2LnhtbESPT2vCQBTE74LfYXlCL1J3Y6m0qauI&#10;ElDoxT+H9vaafU2C2bcxu43pt3cLBY/DzPyGmS97W4uOWl851pBMFAji3JmKCw2nY/b4AsIHZIO1&#10;Y9LwSx6Wi+FgjqlxV95TdwiFiBD2KWooQ2hSKX1ekkU/cQ1x9L5dazFE2RbStHiNcFvLqVIzabHi&#10;uFBiQ+uS8vPhx2rYvGbdJfvs3o9f6912U4zVh3o6af0w6ldvIAL14R7+b2+Nhuckgb8z8Qj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9ujGxwAAANwAAAAPAAAAAAAA&#10;AAAAAAAAAKECAABkcnMvZG93bnJldi54bWxQSwUGAAAAAAQABAD5AAAAlQMAAAAA&#10;" strokecolor="#002dff" strokeweight="2.21739mm"/>
                <v:rect id="Rectangle 514" o:spid="_x0000_s1057" style="position:absolute;left:4771;top:918;width:126;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klcQA&#10;AADcAAAADwAAAGRycy9kb3ducmV2LnhtbESPwWrDMBBE74X8g9hAbo2cgE1xI4cQGig9BOz2A7bW&#10;1ha2Vo6lxk6+vioUehxm5g2z28+2F1cavXGsYLNOQBDXThtuFHy8nx6fQPiArLF3TApu5GFfLB52&#10;mGs3cUnXKjQiQtjnqKANYcil9HVLFv3aDcTR+3KjxRDl2Eg94hThtpfbJMmkRcNxocWBji3VXfVt&#10;FQxp9/aCRn6a8syJvdOlPGUXpVbL+fAMItAc/sN/7VetIN1s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JJXEAAAA3AAAAA8AAAAAAAAAAAAAAAAAmAIAAGRycy9k&#10;b3ducmV2LnhtbFBLBQYAAAAABAAEAPUAAACJAwAAAAA=&#10;" filled="f" strokeweight=".1349mm"/>
                <v:line id="Line 513" o:spid="_x0000_s1058" style="position:absolute;visibility:visible;mso-wrap-style:square" from="4960,2955" to="496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r70cQAAADcAAAADwAAAGRycy9kb3ducmV2LnhtbESPUUvDQBCE3wX/w7GCb/aSiqWkvRYp&#10;FARFMO0PWHLbS2p2L9xdm+iv9wTBx2FmvmHW24l7daUQOy8GylkBiqTxthNn4HjYPyxBxYRisfdC&#10;Br4ownZze7PGyvpRPuhaJ6cyRGKFBtqUhkrr2LTEGGd+IMneyQfGlGVw2gYcM5x7PS+KhWbsJC+0&#10;ONCupeazvrCBt2Fh39mF8tvz+HrYOy7q89yY+7vpeQUq0ZT+w3/tF2vgqXyE3zP5CO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SvvRxAAAANwAAAAPAAAAAAAAAAAA&#10;AAAAAKECAABkcnMvZG93bnJldi54bWxQSwUGAAAAAAQABAD5AAAAkgMAAAAA&#10;" strokecolor="#fe0008" strokeweight="2.21872mm"/>
                <v:rect id="Rectangle 512" o:spid="_x0000_s1059" style="position:absolute;left:4897;top:2954;width:126;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ZesQA&#10;AADcAAAADwAAAGRycy9kb3ducmV2LnhtbESP0WrCQBRE3wv+w3KFvtWNpQkldRWRCuJDIdEPuM3e&#10;JovZuzG7mujXu4VCH4eZOcMsVqNtxZV6bxwrmM8SEMSV04ZrBcfD9uUdhA/IGlvHpOBGHlbLydMC&#10;c+0GLuhahlpECPscFTQhdLmUvmrIop+5jjh6P663GKLsa6l7HCLctvI1STJp0XBcaLCjTUPVqbxY&#10;BV162n+ikd+m+OLE3ulcbLOzUs/Tcf0BItAY/sN/7Z1WkM7f4P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GXrEAAAA3AAAAA8AAAAAAAAAAAAAAAAAmAIAAGRycy9k&#10;b3ducmV2LnhtbFBLBQYAAAAABAAEAPUAAACJAwAAAAA=&#10;" filled="f" strokeweight=".1349mm"/>
                <v:line id="Line 511" o:spid="_x0000_s1060" style="position:absolute;visibility:visible;mso-wrap-style:square" from="5086,1917" to="5086,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s0cQAAADcAAAADwAAAGRycy9kb3ducmV2LnhtbESPQWvCQBSE70L/w/IKvelGwVKjq7QF&#10;RXoJxlavj+wzCc2+jbtbE/+9KxQ8DjPzDbNY9aYRF3K+tqxgPEpAEBdW11wq+N6vh28gfEDW2Fgm&#10;BVfysFo+DRaYatvxji55KEWEsE9RQRVCm0rpi4oM+pFtiaN3ss5giNKVUjvsItw0cpIkr9JgzXGh&#10;wpY+Kyp+8z+j4JybWXHwH9lWZ5uf7kjS4Vem1Mtz/z4HEagPj/B/e6sVTMdT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7OzRxAAAANwAAAAPAAAAAAAAAAAA&#10;AAAAAKECAABkcnMvZG93bnJldi54bWxQSwUGAAAAAAQABAD5AAAAkgMAAAAA&#10;" strokecolor="#3bfd00" strokeweight="2.21742mm"/>
                <v:rect id="Rectangle 510" o:spid="_x0000_s1061" style="position:absolute;left:5022;top:1917;width:12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ilsQA&#10;AADcAAAADwAAAGRycy9kb3ducmV2LnhtbESPUWvCMBSF3wf+h3CFvc20A8uoRhFRGHsQ6vwB1+ba&#10;BJubtsm089cvg8EeD+ec73CW69G14kZDsJ4V5LMMBHHtteVGwelz//IGIkRkja1nUvBNAdarydMS&#10;S+3vXNHtGBuRIBxKVGBi7EopQ23IYZj5jjh5Fz84jEkOjdQD3hPctfI1ywrp0HJaMNjR1lB9PX45&#10;Bd38+rFDK8+2OnDmHtRX+6JX6nk6bhYgIo3xP/zXftcK5nkB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IpbEAAAA3AAAAA8AAAAAAAAAAAAAAAAAmAIAAGRycy9k&#10;b3ducmV2LnhtbFBLBQYAAAAABAAEAPUAAACJAwAAAAA=&#10;" filled="f" strokeweight=".1349mm"/>
                <v:line id="Line 509" o:spid="_x0000_s1062" style="position:absolute;visibility:visible;mso-wrap-style:square" from="5337,910" to="5337,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H48QAAADcAAAADwAAAGRycy9kb3ducmV2LnhtbESP0WoCMRRE3wv9h3ALvtWshbWyNUqV&#10;CiItovYDLpvrZnFzs03iuv59Iwg+DjNnhpnOe9uIjnyoHSsYDTMQxKXTNVcKfg+r1wmIEJE1No5J&#10;wZUCzGfPT1MstLvwjrp9rEQq4VCgAhNjW0gZSkMWw9C1xMk7Om8xJukrqT1eUrlt5FuWjaXFmtOC&#10;wZaWhsrT/mwV5It88fXTnevl7pp/r812M2H/p9Tgpf/8ABGpj4/wnV7rxI3e4XY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IfjxAAAANwAAAAPAAAAAAAAAAAA&#10;AAAAAKECAABkcnMvZG93bnJldi54bWxQSwUGAAAAAAQABAD5AAAAkgMAAAAA&#10;" strokecolor="#002dff" strokeweight="2.21875mm"/>
                <v:rect id="Rectangle 508" o:spid="_x0000_s1063" style="position:absolute;left:5274;top:909;width:126;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Tf8EA&#10;AADcAAAADwAAAGRycy9kb3ducmV2LnhtbERP3WrCMBS+H+wdwhnsbqYKldE1LSIKsotB3R7grDlr&#10;Q5uT2kRbffrlQvDy4/vPy9n24kKjN44VLBcJCOLaacONgp/v/ds7CB+QNfaOScGVPJTF81OOmXYT&#10;V3Q5hkbEEPYZKmhDGDIpfd2SRb9wA3Hk/txoMUQ4NlKPOMVw28tVkqylRcOxocWBti3V3fFsFQxp&#10;97lDI39N9cWJvdGp2q9PSr2+zJsPEIHm8BDf3QetIF3GtfFMPA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AE3/BAAAA3AAAAA8AAAAAAAAAAAAAAAAAmAIAAGRycy9kb3du&#10;cmV2LnhtbFBLBQYAAAAABAAEAPUAAACGAwAAAAA=&#10;" filled="f" strokeweight=".1349mm"/>
                <v:line id="Line 507" o:spid="_x0000_s1064" style="position:absolute;visibility:visible;mso-wrap-style:square" from="5463,2955" to="5463,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DA8YAAADcAAAADwAAAGRycy9kb3ducmV2LnhtbESPT2vCQBTE70K/w/IK3nRjQdHoKtJS&#10;qFgV/1y8PbPPJJh9m2ZXE799VxA8DjPzG2Yya0whblS53LKCXjcCQZxYnXOq4LD/7gxBOI+ssbBM&#10;Cu7kYDZ9a00w1rbmLd12PhUBwi5GBZn3ZSylSzIy6Lq2JA7e2VYGfZBVKnWFdYCbQn5E0UAazDks&#10;ZFjSZ0bJZXc1Cpb2a3nZrH/P0f3wtzpeR4vTvi6Var838zEIT41/hZ/tH62g3xvB40w4AnL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4wwPGAAAA3AAAAA8AAAAAAAAA&#10;AAAAAAAAoQIAAGRycy9kb3ducmV2LnhtbFBLBQYAAAAABAAEAPkAAACUAwAAAAA=&#10;" strokecolor="#fe0008" strokeweight="2.21739mm"/>
                <v:rect id="Rectangle 506" o:spid="_x0000_s1065" style="position:absolute;left:5400;top:2954;width:126;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VxL8A&#10;AADcAAAADwAAAGRycy9kb3ducmV2LnhtbERPzYrCMBC+L/gOYQRva6qgSDUWEQXxsFDdB5htxja0&#10;mdQmavXpNwfB48f3v8p624g7dd44VjAZJyCIC6cNlwp+z/vvBQgfkDU2jknBkzxk68HXClPtHpzT&#10;/RRKEUPYp6igCqFNpfRFRRb92LXEkbu4zmKIsCul7vARw20jp0kylxYNx4YKW9pWVNSnm1XQzurj&#10;Do38M/kPJ/ZF13w/vyo1GvabJYhAffiI3+6DVjCbxvnxTDw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tXEvwAAANwAAAAPAAAAAAAAAAAAAAAAAJgCAABkcnMvZG93bnJl&#10;di54bWxQSwUGAAAAAAQABAD1AAAAhAMAAAAA&#10;" filled="f" strokeweight=".1349mm"/>
                <v:line id="Line 505" o:spid="_x0000_s1066" style="position:absolute;visibility:visible;mso-wrap-style:square" from="5589,2024" to="5589,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GWsQAAADcAAAADwAAAGRycy9kb3ducmV2LnhtbESPS4vCQBCE74L/YWhhb5uJgV2W6Cgi&#10;+NqbD8Rjk2mTaKYnZEYT99fvCILHoqq+osbTzlTiTo0rLSsYRjEI4szqknMFh/3i8weE88gaK8uk&#10;4EEOppN+b4ypti1v6b7zuQgQdikqKLyvUyldVpBBF9maOHhn2xj0QTa51A22AW4qmcTxtzRYclgo&#10;sKZ5Qdl1dzMKthtnZ35zWj3a7q++XJfH32SeKPUx6GYjEJ46/w6/2mut4CsZwvNMOA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QZaxAAAANwAAAAPAAAAAAAAAAAA&#10;AAAAAKECAABkcnMvZG93bnJldi54bWxQSwUGAAAAAAQABAD5AAAAkgMAAAAA&#10;" strokecolor="#3bfd00" strokeweight="2.21875mm"/>
                <v:rect id="Rectangle 504" o:spid="_x0000_s1067" style="position:absolute;left:5525;top:2023;width:126;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KMQA&#10;AADcAAAADwAAAGRycy9kb3ducmV2LnhtbESPwWrDMBBE74H+g9hCb7Fcg01wLYdSGig9BJzkA7bW&#10;1haxVo6lJm6+PgoUehxm5g1TrWc7iDNN3jhW8JykIIhbpw13Cg77zXIFwgdkjYNjUvBLHtb1w6LC&#10;UrsLN3TehU5ECPsSFfQhjKWUvu3Jok/cSBy9bzdZDFFOndQTXiLcDjJL00JaNBwXehzpraf2uPux&#10;Csb8+PmORn6ZZsupvdKp2RQnpZ4e59cXEIHm8B/+a39oBXmWwf1MPAKy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E7ijEAAAA3AAAAA8AAAAAAAAAAAAAAAAAmAIAAGRycy9k&#10;b3ducmV2LnhtbFBLBQYAAAAABAAEAPUAAACJAwAAAAA=&#10;" filled="f" strokeweight=".1349mm"/>
                <v:line id="Line 503" o:spid="_x0000_s1068" style="position:absolute;visibility:visible;mso-wrap-style:square" from="5840,853" to="5840,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RkMYAAADcAAAADwAAAGRycy9kb3ducmV2LnhtbESPQWvCQBSE74L/YXlCb7oxpSLRVaTQ&#10;VtAe1FLI7Zl9TVKzb0N2jam/visIHoeZ+YaZLztTiZYaV1pWMB5FIIgzq0vOFXwd3oZTEM4ja6ws&#10;k4I/crBc9HtzTLS98I7avc9FgLBLUEHhfZ1I6bKCDLqRrYmD92Mbgz7IJpe6wUuAm0rGUTSRBksO&#10;CwXW9FpQdtqfjYLuao8bienH53nXpum2el/9xt9KPQ261QyEp84/wvf2Wit4iZ/hdiYc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10ZDGAAAA3AAAAA8AAAAAAAAA&#10;AAAAAAAAoQIAAGRycy9kb3ducmV2LnhtbFBLBQYAAAAABAAEAPkAAACUAwAAAAA=&#10;" strokecolor="#002dff" strokeweight="2.21742mm"/>
                <v:rect id="Rectangle 502" o:spid="_x0000_s1069" style="position:absolute;left:5777;top:853;width:126;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Tx8QA&#10;AADcAAAADwAAAGRycy9kb3ducmV2LnhtbESP0WrCQBRE3wv9h+UWfKsbgxFJXUVEofggxPYDrtnb&#10;ZDF7N8luTezXd4VCH4eZOcOsNqNtxI16bxwrmE0TEMSl04YrBZ8fh9clCB+QNTaOScGdPGzWz08r&#10;zLUbuKDbOVQiQtjnqKAOoc2l9GVNFv3UtcTR+3K9xRBlX0nd4xDhtpFpkiykRcNxocaWdjWV1/O3&#10;VdBm1+MejbyY4sSJ/aGuOCw6pSYv4/YNRKAx/If/2u9aQZbO4XE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h08fEAAAA3AAAAA8AAAAAAAAAAAAAAAAAmAIAAGRycy9k&#10;b3ducmV2LnhtbFBLBQYAAAAABAAEAPUAAACJAwAAAAA=&#10;" filled="f" strokeweight=".1349mm"/>
                <v:line id="Line 501" o:spid="_x0000_s1070" style="position:absolute;visibility:visible;mso-wrap-style:square" from="5966,2955" to="5966,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MMg8MAAADcAAAADwAAAGRycy9kb3ducmV2LnhtbESPUUvDQBCE3wX/w7GCb/bSQIukvRYR&#10;CoIimPYHLLntJW12L9ydTeyv7wmCj8PMfMOstxP36kIhdl4MzGcFKJLG206cgcN+9/QMKiYUi70X&#10;MvBDEbab+7s1VtaP8kWXOjmVIRIrNNCmNFRax6YlxjjzA0n2jj4wpiyD0zbgmOHc67Iolpqxk7zQ&#10;4kCvLTXn+psNfAxL+8kuzK+ex/f9znFRn0pjHh+mlxWoRFP6D/+136yBRbmA3zP5CO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DDIPDAAAA3AAAAA8AAAAAAAAAAAAA&#10;AAAAoQIAAGRycy9kb3ducmV2LnhtbFBLBQYAAAAABAAEAPkAAACRAwAAAAA=&#10;" strokecolor="#fe0008" strokeweight="2.21872mm"/>
                <v:rect id="Rectangle 500" o:spid="_x0000_s1071" style="position:absolute;left:5903;top:2954;width:126;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K8QA&#10;AADcAAAADwAAAGRycy9kb3ducmV2LnhtbESP0WrCQBRE3wv+w3IF3+qmQkKJ2UgpCqUPQqwfcM3e&#10;JovZuzG7mujXdwuFPg4zc4YpNpPtxI0GbxwreFkmIIhrpw03Co5fu+dXED4ga+wck4I7ediUs6cC&#10;c+1Gruh2CI2IEPY5KmhD6HMpfd2SRb90PXH0vt1gMUQ5NFIPOEa47eQqSTJp0XBcaLGn95bq8+Fq&#10;FfTp+XOLRp5MtefEPuhS7bKLUov59LYGEWgK/+G/9odWkK4y+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6CvEAAAA3AAAAA8AAAAAAAAAAAAAAAAAmAIAAGRycy9k&#10;b3ducmV2LnhtbFBLBQYAAAAABAAEAPUAAACJAwAAAAA=&#10;" filled="f" strokeweight=".1349mm"/>
                <v:line id="Line 499" o:spid="_x0000_s1072" style="position:absolute;visibility:visible;mso-wrap-style:square" from="6092,2022" to="609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jgcgAAADcAAAADwAAAGRycy9kb3ducmV2LnhtbESP3WrCQBSE7wu+w3IKvSm6qVB/oqu0&#10;pRVBKEYFvTxkT5PY7Nl0d43p23cLhV4OM/MNM192phYtOV9ZVvAwSEAQ51ZXXCg47N/6ExA+IGus&#10;LZOCb/KwXPRu5phqe+WM2l0oRISwT1FBGUKTSunzkgz6gW2Io/dhncEQpSukdniNcFPLYZKMpMGK&#10;40KJDb2UlH/uLkbBsX1142mbbZ/vz1+HU+2y980qU+rutnuagQjUhf/wX3utFTwOx/B7Jh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hjgcgAAADcAAAADwAAAAAA&#10;AAAAAAAAAAChAgAAZHJzL2Rvd25yZXYueG1sUEsFBgAAAAAEAAQA+QAAAJYDAAAAAA==&#10;" strokecolor="#3bfd00" strokeweight="2.21872mm"/>
                <v:rect id="Rectangle 498" o:spid="_x0000_s1073" style="position:absolute;left:6028;top:2022;width:126;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Zwr8A&#10;AADcAAAADwAAAGRycy9kb3ducmV2LnhtbERPzYrCMBC+L/gOYQRva6qgSDUWEQXxsFDdB5htxja0&#10;mdQmavXpNwfB48f3v8p624g7dd44VjAZJyCIC6cNlwp+z/vvBQgfkDU2jknBkzxk68HXClPtHpzT&#10;/RRKEUPYp6igCqFNpfRFRRb92LXEkbu4zmKIsCul7vARw20jp0kylxYNx4YKW9pWVNSnm1XQzurj&#10;Do38M/kPJ/ZF13w/vyo1GvabJYhAffiI3+6DVjCbxrXxTDw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bNnCvwAAANwAAAAPAAAAAAAAAAAAAAAAAJgCAABkcnMvZG93bnJl&#10;di54bWxQSwUGAAAAAAQABAD1AAAAhAMAAAAA&#10;" filled="f" strokeweight=".1349mm"/>
                <v:line id="Line 497" o:spid="_x0000_s1074" style="position:absolute;visibility:visible;mso-wrap-style:square" from="6343,794" to="6343,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8t8UAAADcAAAADwAAAGRycy9kb3ducmV2LnhtbESP3WoCMRSE7wt9h3AKvdNshS26GqVK&#10;C1Iq4s8DHDbHzeLmZJvEdX37RhB6Ocx8M8xs0dtGdORD7VjB2zADQVw6XXOl4Hj4GoxBhIissXFM&#10;Cm4UYDF/fpphod2Vd9TtYyVSCYcCFZgY20LKUBqyGIauJU7eyXmLMUlfSe3xmsptI0dZ9i4t1pwW&#10;DLa0MlSe9xerIF/my89Nd6lXu1v+szbb7zH7X6VeX/qPKYhIffwPP+i1TtxoAvc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98t8UAAADcAAAADwAAAAAAAAAA&#10;AAAAAAChAgAAZHJzL2Rvd25yZXYueG1sUEsFBgAAAAAEAAQA+QAAAJMDAAAAAA==&#10;" strokecolor="#002dff" strokeweight="2.21875mm"/>
                <v:rect id="Rectangle 496" o:spid="_x0000_s1075" style="position:absolute;left:6280;top:794;width:126;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DGcIA&#10;AADcAAAADwAAAGRycy9kb3ducmV2LnhtbERP3WrCMBS+H+wdwhl4N1M3KtKZFhkThheDqg9wbM7a&#10;0OakbTJbffrlYrDLj+9/W8y2E1cavXGsYLVMQBBXThuuFZxP++cNCB+QNXaOScGNPBT548MWM+0m&#10;Lul6DLWIIewzVNCE0GdS+qohi37peuLIfbvRYohwrKUecYrhtpMvSbKWFg3HhgZ7em+oao8/VkGf&#10;tocPNPJiyi9O7J2Gcr8elFo8zbs3EIHm8C/+c39qBelr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0MZwgAAANwAAAAPAAAAAAAAAAAAAAAAAJgCAABkcnMvZG93&#10;bnJldi54bWxQSwUGAAAAAAQABAD1AAAAhwMAAAAA&#10;" filled="f" strokeweight=".1349mm"/>
                <v:line id="Line 495" o:spid="_x0000_s1076" style="position:absolute;visibility:visible;mso-wrap-style:square" from="6469,2955" to="6469,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uTZccAAADcAAAADwAAAGRycy9kb3ducmV2LnhtbESPT2vCQBTE74V+h+UJ3nSjRanRVYql&#10;oGhb/HPx9sw+k2D2bZpdTfz2riD0OMzMb5jJrDGFuFLlcssKet0IBHFidc6pgv3uq/MOwnlkjYVl&#10;UnAjB7Pp68sEY21r3tB161MRIOxiVJB5X8ZSuiQjg65rS+LgnWxl0AdZpVJXWAe4KWQ/iobSYM5h&#10;IcOS5hkl5+3FKFjZz9X592d9im77v+/DZbQ87upSqXar+RiD8NT4//CzvdAKBm89eJw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5NlxwAAANwAAAAPAAAAAAAA&#10;AAAAAAAAAKECAABkcnMvZG93bnJldi54bWxQSwUGAAAAAAQABAD5AAAAlQMAAAAA&#10;" strokecolor="#fe0008" strokeweight="2.21739mm"/>
                <v:rect id="Rectangle 494" o:spid="_x0000_s1077" style="position:absolute;left:6406;top:2954;width:126;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49cQA&#10;AADcAAAADwAAAGRycy9kb3ducmV2LnhtbESP0WrCQBRE3wv9h+UWfKsbIxFJXUVEofggxPYDrtnb&#10;ZDF7N8luTezXd4VCH4eZOcOsNqNtxI16bxwrmE0TEMSl04YrBZ8fh9clCB+QNTaOScGdPGzWz08r&#10;zLUbuKDbOVQiQtjnqKAOoc2l9GVNFv3UtcTR+3K9xRBlX0nd4xDhtpFpkiykRcNxocaWdjWV1/O3&#10;VdBm1+MejbyY4sSJ/aGuOCw6pSYv4/YNRKAx/If/2u9aQTZP4XE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ePXEAAAA3AAAAA8AAAAAAAAAAAAAAAAAmAIAAGRycy9k&#10;b3ducmV2LnhtbFBLBQYAAAAABAAEAPUAAACJAwAAAAA=&#10;" filled="f" strokeweight=".1349mm"/>
                <v:line id="Line 493" o:spid="_x0000_s1078" style="position:absolute;visibility:visible;mso-wrap-style:square" from="6595,2071" to="6595,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ra8YAAADcAAAADwAAAGRycy9kb3ducmV2LnhtbESPT2vCQBTE70K/w/IKvemmCZUSXUUC&#10;tbU3bSkeH9nXJDX7NmTX/PHTuwXB4zAzv2GW68HUoqPWVZYVPM8iEMS51RUXCr6/3qavIJxH1lhb&#10;JgUjOVivHiZLTLXteU/dwRciQNilqKD0vkmldHlJBt3MNsTB+7WtQR9kW0jdYh/gppZxFM2lwYrD&#10;QokNZSXlp8PZKNjvnN343fF97IdL83fa/nzGWazU0+OwWYDwNPh7+Nb+0ApekgT+z4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q2vGAAAA3AAAAA8AAAAAAAAA&#10;AAAAAAAAoQIAAGRycy9kb3ducmV2LnhtbFBLBQYAAAAABAAEAPkAAACUAwAAAAA=&#10;" strokecolor="#3bfd00" strokeweight="2.21875mm"/>
                <v:rect id="Rectangle 492" o:spid="_x0000_s1079" style="position:absolute;left:6531;top:2071;width:126;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FGsUA&#10;AADcAAAADwAAAGRycy9kb3ducmV2LnhtbESP0WrCQBRE3wX/YblC33RT20hJXaUUhdKHQmI/4DZ7&#10;myxm78bsNol+fVcQfBxm5gyz3o62ET113jhW8LhIQBCXThuuFHwf9vMXED4ga2wck4IzedhuppM1&#10;ZtoNnFNfhEpECPsMFdQhtJmUvqzJol+4ljh6v66zGKLsKqk7HCLcNnKZJCtp0XBcqLGl95rKY/Fn&#10;FbTp8XOHRv6Y/IsTe6FTvl+dlHqYjW+vIAKN4R6+tT+0gvTpGa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UaxQAAANwAAAAPAAAAAAAAAAAAAAAAAJgCAABkcnMv&#10;ZG93bnJldi54bWxQSwUGAAAAAAQABAD1AAAAigMAAAAA&#10;" filled="f" strokeweight=".1349mm"/>
                <v:line id="Line 491" o:spid="_x0000_s1080" style="position:absolute;visibility:visible;mso-wrap-style:square" from="6846,695" to="6846,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ypccAAADcAAAADwAAAGRycy9kb3ducmV2LnhtbESPQWvCQBSE74X+h+UVeim6a0XR6Cqi&#10;BBR6qXrQ2zP7TILZt2l2G+O/7xYKPQ4z8w0zX3a2Ei01vnSsYdBXIIgzZ0rONRwPaW8Cwgdkg5Vj&#10;0vAgD8vF89McE+Pu/EntPuQiQtgnqKEIoU6k9FlBFn3f1cTRu7rGYoiyyaVp8B7htpLvSo2lxZLj&#10;QoE1rQvKbvtvq2EzTduv9Nx+HC7r3XaTv6mTGh61fn3pVjMQgbrwH/5rb42G0XAEv2fi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eLKlxwAAANwAAAAPAAAAAAAA&#10;AAAAAAAAAKECAABkcnMvZG93bnJldi54bWxQSwUGAAAAAAQABAD5AAAAlQMAAAAA&#10;" strokecolor="#002dff" strokeweight="2.21739mm"/>
                <v:rect id="Rectangle 490" o:spid="_x0000_s1081" style="position:absolute;left:6783;top:694;width:126;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9sMA&#10;AADcAAAADwAAAGRycy9kb3ducmV2LnhtbESP0YrCMBRE34X9h3AXfNN0FctSjSKLwuKDUN0PuDbX&#10;Ntjc1Car1a83guDjMDNnmNmis7W4UOuNYwVfwwQEceG04VLB3349+AbhA7LG2jEpuJGHxfyjN8NM&#10;uyvndNmFUkQI+wwVVCE0mZS+qMiiH7qGOHpH11oMUbal1C1eI9zWcpQkqbRoOC5U2NBPRcVp928V&#10;NJPTZoVGHky+5cTe6Zyv07NS/c9uOQURqAvv8Kv9qxVMxi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Z+9sMAAADcAAAADwAAAAAAAAAAAAAAAACYAgAAZHJzL2Rv&#10;d25yZXYueG1sUEsFBgAAAAAEAAQA9QAAAIgDAAAAAA==&#10;" filled="f" strokeweight=".1349mm"/>
                <v:line id="Line 489" o:spid="_x0000_s1082" style="position:absolute;visibility:visible;mso-wrap-style:square" from="6972,2955" to="6972,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ShssQAAADcAAAADwAAAGRycy9kb3ducmV2LnhtbESPUUsDMRCE3wX/Q1ihbzbXSls5mxYR&#10;CoJS8NofsFzW3Ont5khi7+qvN4WCj8PMfMOstyN36kQhtl4MzKYFKJLa21acgeNhd/8IKiYUi50X&#10;MnCmCNvN7c0aS+sH+aBTlZzKEIklGmhS6kutY90QY5z6niR7nz4wpiyD0zbgkOHc6XlRLDVjK3mh&#10;wZ5eGqq/qx828N4v7Z5dmP16Ht4OO8dF9TU3ZnI3Pj+BSjSm//C1/WoNLB5WcDmTj4D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KGyxAAAANwAAAAPAAAAAAAAAAAA&#10;AAAAAKECAABkcnMvZG93bnJldi54bWxQSwUGAAAAAAQABAD5AAAAkgMAAAAA&#10;" strokecolor="#fe0008" strokeweight="2.21872mm"/>
                <v:rect id="Rectangle 488" o:spid="_x0000_s1083" style="position:absolute;left:6909;top:2954;width:126;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PH8IA&#10;AADcAAAADwAAAGRycy9kb3ducmV2LnhtbERP3WrCMBS+H+wdwhl4N1M3KtKZFhkThheDqg9wbM7a&#10;0OakbTJbffrlYrDLj+9/W8y2E1cavXGsYLVMQBBXThuuFZxP++cNCB+QNXaOScGNPBT548MWM+0m&#10;Lul6DLWIIewzVNCE0GdS+qohi37peuLIfbvRYohwrKUecYrhtpMvSbKWFg3HhgZ7em+oao8/VkGf&#10;tocPNPJiyi9O7J2Gcr8elFo8zbs3EIHm8C/+c39qBelrXBv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U8fwgAAANwAAAAPAAAAAAAAAAAAAAAAAJgCAABkcnMvZG93&#10;bnJldi54bWxQSwUGAAAAAAQABAD1AAAAhwMAAAAA&#10;" filled="f" strokeweight=".1349mm"/>
                <v:line id="Line 487" o:spid="_x0000_s1084" style="position:absolute;visibility:visible;mso-wrap-style:square" from="7098,2195" to="7098,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cgcYAAADcAAAADwAAAGRycy9kb3ducmV2LnhtbESPT2vCQBTE7wW/w/IKvTWbRlo0dQ0i&#10;aGtv/kF6fGSfSUz2bchuTeyn7xYEj8PM/IaZZYNpxIU6V1lW8BLFIIhzqysuFBz2q+cJCOeRNTaW&#10;ScGVHGTz0cMMU2173tJl5wsRIOxSVFB636ZSurwkgy6yLXHwTrYz6IPsCqk77APcNDKJ4zdpsOKw&#10;UGJLy5LyevdjFGw3zi785vvj2g+/7bleH7+SZaLU0+OweAfhafD38K39qRW8jqfwfy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KnIHGAAAA3AAAAA8AAAAAAAAA&#10;AAAAAAAAoQIAAGRycy9kb3ducmV2LnhtbFBLBQYAAAAABAAEAPkAAACUAwAAAAA=&#10;" strokecolor="#3bfd00" strokeweight="2.21875mm"/>
                <v:rect id="Rectangle 486" o:spid="_x0000_s1085" style="position:absolute;left:7034;top:2194;width:126;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wZMIA&#10;AADcAAAADwAAAGRycy9kb3ducmV2LnhtbERP3WrCMBS+H+wdwhl4N1PHKtKZFhkThheDqg9wbM7a&#10;0OakbTJbffrlYrDLj+9/W8y2E1cavXGsYLVMQBBXThuuFZxP++cNCB+QNXaOScGNPBT548MWM+0m&#10;Lul6DLWIIewzVNCE0GdS+qohi37peuLIfbvRYohwrKUecYrhtpMvSbKWFg3HhgZ7em+oao8/VkGf&#10;tocPNPJiyi9O7J2Gcr8elFo8zbs3EIHm8C/+c39qBelr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BkwgAAANwAAAAPAAAAAAAAAAAAAAAAAJgCAABkcnMvZG93&#10;bnJldi54bWxQSwUGAAAAAAQABAD1AAAAhwMAAAAA&#10;" filled="f" strokeweight=".1349mm"/>
                <v:line id="Line 485" o:spid="_x0000_s1086" style="position:absolute;visibility:visible;mso-wrap-style:square" from="7349,706" to="7349,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VEcQAAADcAAAADwAAAGRycy9kb3ducmV2LnhtbESP0WoCMRRE3wv9h3ALfatZiyuyNUqV&#10;ClIqovYDLpvrZnFzs03iuv59Iwg+DjNnhpnOe9uIjnyoHSsYDjIQxKXTNVcKfg+rtwmIEJE1No5J&#10;wZUCzGfPT1MstLvwjrp9rEQq4VCgAhNjW0gZSkMWw8C1xMk7Om8xJukrqT1eUrlt5HuWjaXFmtOC&#10;wZaWhsrT/mwV5It88bXpzvVyd81/1mb7PWH/p9TrS//5ASJSHx/hO73WiRsN4XY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JpURxAAAANwAAAAPAAAAAAAAAAAA&#10;AAAAAKECAABkcnMvZG93bnJldi54bWxQSwUGAAAAAAQABAD5AAAAkgMAAAAA&#10;" strokecolor="#002dff" strokeweight="2.21875mm"/>
                <v:rect id="Rectangle 484" o:spid="_x0000_s1087" style="position:absolute;left:7286;top:705;width:12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LiMQA&#10;AADcAAAADwAAAGRycy9kb3ducmV2LnhtbESP0WrCQBRE3wv9h+UWfKsbgxFJXUVEofggxPYDrtnb&#10;ZDF7N8luTezXd4VCH4eZOcOsNqNtxI16bxwrmE0TEMSl04YrBZ8fh9clCB+QNTaOScGdPGzWz08r&#10;zLUbuKDbOVQiQtjnqKAOoc2l9GVNFv3UtcTR+3K9xRBlX0nd4xDhtpFpkiykRcNxocaWdjWV1/O3&#10;VdBm1+MejbyY4sSJ/aGuOCw6pSYv4/YNRKAx/If/2u9aQTZP4XE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C4jEAAAA3AAAAA8AAAAAAAAAAAAAAAAAmAIAAGRycy9k&#10;b3ducmV2LnhtbFBLBQYAAAAABAAEAPUAAACJAwAAAAA=&#10;" filled="f" strokeweight=".1349mm"/>
                <v:line id="Line 483" o:spid="_x0000_s1088" style="position:absolute;visibility:visible;mso-wrap-style:square" from="7475,2955" to="7475,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96F8YAAADcAAAADwAAAGRycy9kb3ducmV2LnhtbESPT2sCMRTE7wW/Q3iF3rrZWhVZjSKl&#10;hZYexF3B62Pz9g9uXrZJ1NVP3wiFHoeZ+Q2zXA+mE2dyvrWs4CVJQRCXVrdcK9gXH89zED4ga+ws&#10;k4IreVivRg9LzLS98I7OeahFhLDPUEETQp9J6cuGDPrE9sTRq6wzGKJ0tdQOLxFuOjlO05k02HJc&#10;aLCnt4bKY34yCr4O0m5t8V6Mv6W5nX62+bUqW6WeHofNAkSgIfyH/9qfWsF08gr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fehfGAAAA3AAAAA8AAAAAAAAA&#10;AAAAAAAAoQIAAGRycy9kb3ducmV2LnhtbFBLBQYAAAAABAAEAPkAAACUAwAAAAA=&#10;" strokecolor="#fe0008" strokeweight="2.21875mm"/>
                <v:rect id="Rectangle 482" o:spid="_x0000_s1089" style="position:absolute;left:7412;top:2954;width:126;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2Z8QA&#10;AADcAAAADwAAAGRycy9kb3ducmV2LnhtbESP0WrCQBRE34X+w3ILfdONRUOJriKiUHwQkvYDbrPX&#10;ZDF7N2a3SezXd4VCH4eZOcOst6NtRE+dN44VzGcJCOLSacOVgs+P4/QNhA/IGhvHpOBOHrabp8ka&#10;M+0GzqkvQiUihH2GCuoQ2kxKX9Zk0c9cSxy9i+sshii7SuoOhwi3jXxNklRaNBwXamxpX1N5Lb6t&#10;gnZ5PR3QyC+TnzmxP3TLj+lNqZfncbcCEWgM/+G/9rtWsFws4HE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mfEAAAA3AAAAA8AAAAAAAAAAAAAAAAAmAIAAGRycy9k&#10;b3ducmV2LnhtbFBLBQYAAAAABAAEAPUAAACJAwAAAAA=&#10;" filled="f" strokeweight=".1349mm"/>
                <v:line id="Line 481" o:spid="_x0000_s1090" style="position:absolute;visibility:visible;mso-wrap-style:square" from="7601,2204" to="7601,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pI8UAAADcAAAADwAAAGRycy9kb3ducmV2LnhtbESP0WrCQBRE3wX/YblC33SjVJHoKrVg&#10;FRGl1g+4ZK9JmuzdNLvV6Ne7guDjMDNnmOm8MaU4U+1yywr6vQgEcWJ1zqmC48+yOwbhPLLG0jIp&#10;uJKD+azdmmKs7YW/6XzwqQgQdjEqyLyvYildkpFB17MVcfBOtjbog6xTqWu8BLgp5SCKRtJgzmEh&#10;w4o+M0qKw79RcFvmq79Vsd3tN8dFUcn919j+DpR66zQfExCeGv8KP9trrWD4PoTHmXA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fpI8UAAADcAAAADwAAAAAAAAAA&#10;AAAAAAChAgAAZHJzL2Rvd25yZXYueG1sUEsFBgAAAAAEAAQA+QAAAJMDAAAAAA==&#10;" strokecolor="#3bfd00" strokeweight="2.21739mm"/>
                <v:rect id="Rectangle 480" o:spid="_x0000_s1091" style="position:absolute;left:7538;top:2204;width:126;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Ni8MA&#10;AADcAAAADwAAAGRycy9kb3ducmV2LnhtbESP0YrCMBRE34X9h3AXfNN0RctSjSKLwuKDUN0PuDbX&#10;Ntjc1Car1a83guDjMDNnmNmis7W4UOuNYwVfwwQEceG04VLB3349+AbhA7LG2jEpuJGHxfyjN8NM&#10;uyvndNmFUkQI+wwVVCE0mZS+qMiiH7qGOHpH11oMUbal1C1eI9zWcpQkqbRoOC5U2NBPRcVp928V&#10;NJPTZoVGHky+5cTe6Zyv07NS/c9uOQURqAvv8Kv9qxVMxi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ANi8MAAADcAAAADwAAAAAAAAAAAAAAAACYAgAAZHJzL2Rv&#10;d25yZXYueG1sUEsFBgAAAAAEAAQA9QAAAIgDAAAAAA==&#10;" filled="f" strokeweight=".1349mm"/>
                <v:line id="Line 479" o:spid="_x0000_s1092" style="position:absolute;visibility:visible;mso-wrap-style:square" from="7852,747" to="785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6NMgAAADcAAAADwAAAGRycy9kb3ducmV2LnhtbESPQWvCQBSE7wX/w/IEL0V3q63W6CpF&#10;CVjoperB3p7ZZxKafZtmtzH++26h0OMwM98wy3VnK9FS40vHGh5GCgRx5kzJuYbjIR0+g/AB2WDl&#10;mDTcyMN61btbYmLcld+p3YdcRAj7BDUUIdSJlD4ryKIfuZo4ehfXWAxRNrk0DV4j3FZyrNRUWiw5&#10;LhRY06ag7HP/bTVs52n7lX60b4fz5nW3ze/VSU2OWg/63csCRKAu/If/2juj4elxBr9n4hG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6NMgAAADcAAAADwAAAAAA&#10;AAAAAAAAAAChAgAAZHJzL2Rvd25yZXYueG1sUEsFBgAAAAAEAAQA+QAAAJYDAAAAAA==&#10;" strokecolor="#002dff" strokeweight="2.21739mm"/>
                <v:rect id="Rectangle 478" o:spid="_x0000_s1093" style="position:absolute;left:7789;top:746;width:126;height:2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8YsIA&#10;AADcAAAADwAAAGRycy9kb3ducmV2LnhtbERP3WrCMBS+H+wdwhl4N1PHKtKZFhkThheDqg9wbM7a&#10;0OakbTJbffrlYrDLj+9/W8y2E1cavXGsYLVMQBBXThuuFZxP++cNCB+QNXaOScGNPBT548MWM+0m&#10;Lul6DLWIIewzVNCE0GdS+qohi37peuLIfbvRYohwrKUecYrhtpMvSbKWFg3HhgZ7em+oao8/VkGf&#10;tocPNPJiyi9O7J2Gcr8elFo8zbs3EIHm8C/+c39qBelrXBv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zxiwgAAANwAAAAPAAAAAAAAAAAAAAAAAJgCAABkcnMvZG93&#10;bnJldi54bWxQSwUGAAAAAAQABAD1AAAAhwMAAAAA&#10;" filled="f" strokeweight=".1349mm"/>
                <v:line id="Line 477" o:spid="_x0000_s1094" style="position:absolute;visibility:visible;mso-wrap-style:square" from="7978,2955" to="7978,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N/cYAAADcAAAADwAAAGRycy9kb3ducmV2LnhtbESPT2sCMRTE7wW/Q3iF3rrZShVdjSKl&#10;hZYexF3B62Pz9g9uXrZJ1NVP3wiFHoeZ+Q2zXA+mE2dyvrWs4CVJQRCXVrdcK9gXH88zED4ga+ws&#10;k4IreVivRg9LzLS98I7OeahFhLDPUEETQp9J6cuGDPrE9sTRq6wzGKJ0tdQOLxFuOjlO06k02HJc&#10;aLCnt4bKY34yCr4O0m5t8V6Mv6W5nX62+bUqW6WeHofNAkSgIfyH/9qfWsHkdQ7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3Tf3GAAAA3AAAAA8AAAAAAAAA&#10;AAAAAAAAoQIAAGRycy9kb3ducmV2LnhtbFBLBQYAAAAABAAEAPkAAACUAwAAAAA=&#10;" strokecolor="#fe0008" strokeweight="2.21875mm"/>
                <v:rect id="Rectangle 476" o:spid="_x0000_s1095" style="position:absolute;left:7915;top:2954;width:126;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mucAA&#10;AADcAAAADwAAAGRycy9kb3ducmV2LnhtbERPzYrCMBC+C/sOYRb2pqkLFammIrKC7EGo+gBjM7ah&#10;zaQ2Ubv79OYgePz4/perwbbiTr03jhVMJwkI4tJpw5WC03E7noPwAVlj65gU/JGHVf4xWmKm3YML&#10;uh9CJWII+wwV1CF0mZS+rMmin7iOOHIX11sMEfaV1D0+Yrht5XeSzKRFw7Ghxo42NZXN4WYVdGnz&#10;+4NGnk2x58T+07XYzq5KfX0O6wWIQEN4i1/unVaQpnF+PBOP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ymucAAAADcAAAADwAAAAAAAAAAAAAAAACYAgAAZHJzL2Rvd25y&#10;ZXYueG1sUEsFBgAAAAAEAAQA9QAAAIUDAAAAAA==&#10;" filled="f" strokeweight=".1349mm"/>
                <v:line id="Line 475" o:spid="_x0000_s1096" style="position:absolute;visibility:visible;mso-wrap-style:square" from="8104,2240" to="8104,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stE8gAAADcAAAADwAAAGRycy9kb3ducmV2LnhtbESPQWvCQBSE7wX/w/IKvRTdWLDV6Cpt&#10;aUUQilFBj4/saxKbfZvurjH9926h0OMwM98ws0VnatGS85VlBcNBAoI4t7riQsF+994fg/ABWWNt&#10;mRT8kIfFvHczw1TbC2fUbkMhIoR9igrKEJpUSp+XZNAPbEMcvU/rDIYoXSG1w0uEm1o+JMmjNFhx&#10;XCixodeS8q/t2Sg4tG/uadJmm5f70/f+WLvsY73MlLq77Z6nIAJ14T/8115pBaPREH7PxCM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5stE8gAAADcAAAADwAAAAAA&#10;AAAAAAAAAAChAgAAZHJzL2Rvd25yZXYueG1sUEsFBgAAAAAEAAQA+QAAAJYDAAAAAA==&#10;" strokecolor="#3bfd00" strokeweight="2.21872mm"/>
                <v:rect id="Rectangle 474" o:spid="_x0000_s1097" style="position:absolute;left:8040;top:2240;width:126;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dVcQA&#10;AADcAAAADwAAAGRycy9kb3ducmV2LnhtbESPwWrDMBBE74X+g9hCbrXcgE1wLYdSGgg5BJzkA7bW&#10;1haxVo6lxk6+vioUehxm5g1TrmfbiyuN3jhW8JKkIIgbpw23Ck7HzfMKhA/IGnvHpOBGHtbV40OJ&#10;hXYT13Q9hFZECPsCFXQhDIWUvunIok/cQBy9LzdaDFGOrdQjThFue7lM01xaNBwXOhzovaPmfPi2&#10;CobsvPtAIz9NvefU3ulSb/KLUoun+e0VRKA5/If/2lutIMuW8HsmHgF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nVXEAAAA3AAAAA8AAAAAAAAAAAAAAAAAmAIAAGRycy9k&#10;b3ducmV2LnhtbFBLBQYAAAAABAAEAPUAAACJAwAAAAA=&#10;" filled="f" strokeweight=".1349mm"/>
                <v:shape id="AutoShape 473" o:spid="_x0000_s1098" style="position:absolute;left:813;top:5124;width:5880;height:4320;visibility:visible;mso-wrap-style:square;v-text-anchor:top" coordsize="588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sIsYA&#10;AADcAAAADwAAAGRycy9kb3ducmV2LnhtbESPQWvCQBSE7wX/w/KE3upGg9WmrsEWhB482CiCt0f2&#10;NQnNvk13tyb+e1co9DjMzDfMKh9MKy7kfGNZwXSSgCAurW64UnA8bJ+WIHxA1thaJgVX8pCvRw8r&#10;zLTt+ZMuRahEhLDPUEEdQpdJ6cuaDPqJ7Yij92WdwRClq6R22Ee4aeUsSZ6lwYbjQo0dvddUfhe/&#10;RsFbejq/LH5YThfLfe+25117KHdKPY6HzSuIQEP4D/+1P7SC+TyF+5l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0sIsYAAADcAAAADwAAAAAAAAAAAAAAAACYAgAAZHJz&#10;L2Rvd25yZXYueG1sUEsFBgAAAAAEAAQA9QAAAIsDAAAAAA==&#10;" path="m1826,-786r57,m1826,-924r57,m1826,-1063r57,m1826,-1201r57,m1826,-1339r57,m1826,-1478r57,m1826,-1616r57,m1826,-1754r57,m1826,-1893r57,m1826,-2031r57,m1826,-2169r57,m1826,-2308r57,m1826,-2446r57,m1826,-2584r57,m1826,-2723r57,m1826,-2861r57,m1826,-2999r57,m1826,-3138r57,m1826,-3276r57,m1826,-3414r57,m1826,-3553r57,m1826,-3691r57,m1826,-3829r57,m1826,-3968r57,m1826,-4106r57,m1826,-4244r57,m1826,-4383r57,m1826,-4521r57,m1826,-4659r57,m1826,-4798r57,m1826,-4936r57,m1768,-786r115,m1768,-1478r115,m1768,-2169r115,m1768,-2861r115,m1768,-3553r115,m1768,-4244r115,m1768,-4936r115,m1883,-2054r,-115m2386,-2054r,-115m2889,-2054r,-115m3392,-2054r,-115m3895,-2054r,-115m4398,-2054r,-115m4901,-2054r,-115m5404,-2054r,-115m5908,-2054r,-115m6411,-2054r,-115m6914,-2054r,-115m7417,-2054r,-115e" filled="f" strokeweight=".1349mm">
                  <v:path arrowok="t" o:connecttype="custom" o:connectlocs="1883,4338;1883,4200;1883,4061;1883,3923;1883,3785;1883,3646;1883,3508;1883,3370;1883,3231;1883,3093;1883,2955;1883,2816;1883,2678;1883,2540;1883,2401;1883,2263;1883,2125;1883,1986;1883,1848;1883,1710;1883,1571;1883,1433;1883,1295;1883,1156;1883,1018;1883,880;1883,741;1883,603;1883,465;1883,326;1883,188;1883,4338;1883,3646;1883,2955;1883,2263;1883,1571;1883,880;1883,188;1883,2955;2386,2955;2889,2955;3392,2955;3895,2955;4398,2955;4901,2955;5404,2955;5908,2955;6411,2955;6914,2955;7417,2955" o:connectangles="0,0,0,0,0,0,0,0,0,0,0,0,0,0,0,0,0,0,0,0,0,0,0,0,0,0,0,0,0,0,0,0,0,0,0,0,0,0,0,0,0,0,0,0,0,0,0,0,0,0"/>
                </v:shape>
                <v:line id="Line 472" o:spid="_x0000_s1099" style="position:absolute;visibility:visible;mso-wrap-style:square" from="2696,4338" to="2696,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6zF8YAAADcAAAADwAAAGRycy9kb3ducmV2LnhtbESP3WrCQBSE7wu+w3IE7+rGakRiVpGK&#10;0NLWnyh4e8gek2D2bMhuNX37bqHg5TAz3zDpsjO1uFHrKssKRsMIBHFudcWFgtNx8zwD4Tyyxtoy&#10;KfghB8tF7ynFRNs7H+iW+UIECLsEFZTeN4mULi/JoBvahjh4F9sa9EG2hdQt3gPc1PIliqbSYMVh&#10;ocSGXkvKr9m3UZC7eDfm6fa9WH9czruv/Ww7qT6VGvS71RyEp84/wv/tN60gjifwdy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OsxfGAAAA3AAAAA8AAAAAAAAA&#10;AAAAAAAAoQIAAGRycy9kb3ducmV2LnhtbFBLBQYAAAAABAAEAPkAAACUAwAAAAA=&#10;" strokeweight=".1349mm"/>
                <v:line id="Line 471" o:spid="_x0000_s1100" style="position:absolute;visibility:visible;mso-wrap-style:square" from="2696,2955" to="8230,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a5sUAAADcAAAADwAAAGRycy9kb3ducmV2LnhtbESP3WrCQBSE7wu+w3IEb4pulCaU6Cri&#10;D3jhRZv2AQ7Z0yQ1ezZkdzW+vVsQejnMzDfMajOYVlypd41lBfNZAoK4tLrhSsH313H6DsJ5ZI2t&#10;ZVJwJweb9ehlhbm2N/6ka+ErESHsclRQe9/lUrqyJoNuZjvi6P3Y3qCPsq+k7vEW4aaViyTJpMGG&#10;40KNHe1qKi9FMApcE37DIdMfizI7m/DG+/Aq90pNxsN2CcLT4P/Dz/ZJK0jTFP7Ox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Sa5sUAAADcAAAADwAAAAAAAAAA&#10;AAAAAAChAgAAZHJzL2Rvd25yZXYueG1sUEsFBgAAAAAEAAQA+QAAAJMDAAAAAA==&#10;" strokecolor="white" strokeweight="0"/>
                <v:line id="Line 470" o:spid="_x0000_s1101" style="position:absolute;visibility:visible;mso-wrap-style:square" from="2696,2955" to="8230,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CI+8YAAADcAAAADwAAAGRycy9kb3ducmV2LnhtbESPW2vCQBSE3wX/w3KEvunGtgmSZhWx&#10;FFrqpVWhr4fsyQWzZ0N2q+m/dwuCj8PMfMNki9404kydqy0rmE4iEMS51TWXCo6Ht/EMhPPIGhvL&#10;pOCPHCzmw0GGqbYX/qbz3pciQNilqKDyvk2ldHlFBt3EtsTBK2xn0AfZlVJ3eAlw08jHKEqkwZrD&#10;QoUtrSrKT/tfoyB38e6Jk+1H+fpZ/Ow2X7Ptc71W6mHUL19AeOr9PXxrv2sFcZzA/5lw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QiPvGAAAA3AAAAA8AAAAAAAAA&#10;AAAAAAAAoQIAAGRycy9kb3ducmV2LnhtbFBLBQYAAAAABAAEAPkAAACUAwAAAAA=&#10;" strokeweight=".1349mm"/>
                <v:shape id="Freeform 469" o:spid="_x0000_s1102" style="position:absolute;left:2947;top:388;width:5031;height:427;visibility:visible;mso-wrap-style:square;v-text-anchor:top" coordsize="503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Z+cYA&#10;AADcAAAADwAAAGRycy9kb3ducmV2LnhtbESP3WrCQBSE7wt9h+UUelN0Y4utpK4ilkIxF+LPAxyz&#10;xyQ0ezZmjxp9elco9HKYmW+Y8bRztTpRGyrPBgb9BBRx7m3FhYHt5rs3AhUE2WLtmQxcKMB08vgw&#10;xtT6M6/otJZCRQiHFA2UIk2qdchLchj6viGO3t63DiXKttC2xXOEu1q/Jsm7dlhxXCixoXlJ+e/6&#10;6AxsXr5kmR0kO875sF9c3nZor5kxz0/d7BOUUCf/4b/2jzUwHH7A/Uw8Anp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jZ+cYAAADcAAAADwAAAAAAAAAAAAAAAACYAgAAZHJz&#10;L2Rvd25yZXYueG1sUEsFBgAAAAAEAAQA9QAAAIsDAAAAAA==&#10;" path="m,l503,21r503,14l1509,222r503,63l2515,427r503,-79l3521,301r503,-20l4527,244r503,181e" filled="f" strokeweight=".67778mm">
                  <v:path arrowok="t" o:connecttype="custom" o:connectlocs="0,388;503,409;1006,423;1509,610;2012,673;2515,815;3018,736;3521,689;4024,669;4527,632;5030,813" o:connectangles="0,0,0,0,0,0,0,0,0,0,0"/>
                </v:shape>
                <w10:wrap anchorx="page"/>
              </v:group>
            </w:pict>
          </mc:Fallback>
        </mc:AlternateContent>
      </w:r>
      <w:r w:rsidR="008568C4">
        <w:rPr>
          <w:rFonts w:ascii="Arial"/>
          <w:spacing w:val="-1"/>
          <w:sz w:val="17"/>
        </w:rPr>
        <w:t>4,000</w:t>
      </w:r>
    </w:p>
    <w:p w:rsidR="00835565" w:rsidRDefault="00835565">
      <w:pPr>
        <w:pStyle w:val="BodyText"/>
        <w:rPr>
          <w:rFonts w:ascii="Arial"/>
          <w:sz w:val="16"/>
        </w:rPr>
      </w:pPr>
    </w:p>
    <w:p w:rsidR="00835565" w:rsidRDefault="00835565">
      <w:pPr>
        <w:pStyle w:val="BodyText"/>
        <w:rPr>
          <w:rFonts w:ascii="Arial"/>
          <w:sz w:val="16"/>
        </w:rPr>
      </w:pPr>
    </w:p>
    <w:p w:rsidR="00835565" w:rsidRDefault="008568C4">
      <w:pPr>
        <w:spacing w:before="128"/>
        <w:ind w:right="38"/>
        <w:jc w:val="right"/>
        <w:rPr>
          <w:rFonts w:ascii="Arial"/>
          <w:sz w:val="17"/>
        </w:rPr>
      </w:pPr>
      <w:r>
        <w:rPr>
          <w:rFonts w:ascii="Arial"/>
          <w:spacing w:val="-1"/>
          <w:sz w:val="17"/>
        </w:rPr>
        <w:t>3,000</w:t>
      </w:r>
    </w:p>
    <w:p w:rsidR="00835565" w:rsidRDefault="008568C4">
      <w:pPr>
        <w:pStyle w:val="BodyText"/>
        <w:spacing w:before="1"/>
        <w:rPr>
          <w:rFonts w:ascii="Arial"/>
          <w:sz w:val="23"/>
        </w:rPr>
      </w:pPr>
      <w:r>
        <w:br w:type="column"/>
      </w:r>
    </w:p>
    <w:p w:rsidR="00835565" w:rsidRDefault="008677AB">
      <w:pPr>
        <w:spacing w:line="482" w:lineRule="auto"/>
        <w:ind w:left="1567" w:right="1954"/>
        <w:rPr>
          <w:rFonts w:ascii="Arial"/>
          <w:sz w:val="17"/>
        </w:rPr>
      </w:pPr>
      <w:r>
        <w:rPr>
          <w:noProof/>
          <w:lang w:val="en-AU" w:eastAsia="en-AU"/>
        </w:rPr>
        <mc:AlternateContent>
          <mc:Choice Requires="wpg">
            <w:drawing>
              <wp:anchor distT="0" distB="0" distL="114300" distR="114300" simplePos="0" relativeHeight="251573760" behindDoc="0" locked="0" layoutInCell="1" allowOverlap="1">
                <wp:simplePos x="0" y="0"/>
                <wp:positionH relativeFrom="page">
                  <wp:posOffset>5363845</wp:posOffset>
                </wp:positionH>
                <wp:positionV relativeFrom="paragraph">
                  <wp:posOffset>12065</wp:posOffset>
                </wp:positionV>
                <wp:extent cx="127000" cy="127000"/>
                <wp:effectExtent l="10795" t="6985" r="5080" b="8890"/>
                <wp:wrapNone/>
                <wp:docPr id="478"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447" y="19"/>
                          <a:chExt cx="200" cy="200"/>
                        </a:xfrm>
                      </wpg:grpSpPr>
                      <wps:wsp>
                        <wps:cNvPr id="479" name="Rectangle 467"/>
                        <wps:cNvSpPr>
                          <a:spLocks noChangeArrowheads="1"/>
                        </wps:cNvSpPr>
                        <wps:spPr bwMode="auto">
                          <a:xfrm>
                            <a:off x="8450" y="22"/>
                            <a:ext cx="193" cy="193"/>
                          </a:xfrm>
                          <a:prstGeom prst="rect">
                            <a:avLst/>
                          </a:prstGeom>
                          <a:solidFill>
                            <a:srgbClr val="002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66"/>
                        <wps:cNvSpPr>
                          <a:spLocks noChangeArrowheads="1"/>
                        </wps:cNvSpPr>
                        <wps:spPr bwMode="auto">
                          <a:xfrm>
                            <a:off x="8450" y="22"/>
                            <a:ext cx="193" cy="193"/>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EF7E1" id="Group 465" o:spid="_x0000_s1026" style="position:absolute;margin-left:422.35pt;margin-top:.95pt;width:10pt;height:10pt;z-index:251573760;mso-position-horizontal-relative:page" coordorigin="8447,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">
                <v:rect id="Rectangle 467" o:spid="_x0000_s1027" style="position:absolute;left:8450;top:22;width:1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oZccA&#10;AADcAAAADwAAAGRycy9kb3ducmV2LnhtbESP3WrCQBSE74W+w3IKvdNNrbQxdZWiiBah4F/p5SF7&#10;TEKzZ0N2TaJP7xYKXg4z8w0zmXWmFA3VrrCs4HkQgSBOrS44U3DYL/sxCOeRNZaWScGFHMymD70J&#10;Jtq2vKVm5zMRIOwSVJB7XyVSujQng25gK+LgnWxt0AdZZ1LX2Aa4KeUwil6lwYLDQo4VzXNKf3dn&#10;owC/f74Wpimuq2388tkeD5fTZjRX6umx+3gH4anz9/B/e60VjN7G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SqGXHAAAA3AAAAA8AAAAAAAAAAAAAAAAAmAIAAGRy&#10;cy9kb3ducmV2LnhtbFBLBQYAAAAABAAEAPUAAACMAwAAAAA=&#10;" fillcolor="#002dff" stroked="f"/>
                <v:rect id="Rectangle 466" o:spid="_x0000_s1028" style="position:absolute;left:8450;top:22;width:1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2FY8EA&#10;AADcAAAADwAAAGRycy9kb3ducmV2LnhtbERP3WrCMBS+H/gO4Qx2N9PJFOkaRURheCFUfYCz5tiG&#10;Nie1ydq6p18uBC8/vv9sPdpG9NR541jBxzQBQVw4bbhUcDnv35cgfEDW2DgmBXfysF5NXjJMtRs4&#10;p/4UShFD2KeooAqhTaX0RUUW/dS1xJG7us5iiLArpe5wiOG2kbMkWUiLhmNDhS1tKyrq069V0M7r&#10;ww6N/DH5kRP7R7d8v7gp9fY6br5ABBrDU/xwf2sFn8s4P5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dhWPBAAAA3AAAAA8AAAAAAAAAAAAAAAAAmAIAAGRycy9kb3du&#10;cmV2LnhtbFBLBQYAAAAABAAEAPUAAACGAwAAAAA=&#10;" filled="f" strokeweight=".1349mm"/>
                <w10:wrap anchorx="page"/>
              </v:group>
            </w:pict>
          </mc:Fallback>
        </mc:AlternateContent>
      </w:r>
      <w:r>
        <w:rPr>
          <w:noProof/>
          <w:lang w:val="en-AU" w:eastAsia="en-AU"/>
        </w:rPr>
        <mc:AlternateContent>
          <mc:Choice Requires="wpg">
            <w:drawing>
              <wp:anchor distT="0" distB="0" distL="114300" distR="114300" simplePos="0" relativeHeight="251574784" behindDoc="0" locked="0" layoutInCell="1" allowOverlap="1">
                <wp:simplePos x="0" y="0"/>
                <wp:positionH relativeFrom="page">
                  <wp:posOffset>5363845</wp:posOffset>
                </wp:positionH>
                <wp:positionV relativeFrom="paragraph">
                  <wp:posOffset>262255</wp:posOffset>
                </wp:positionV>
                <wp:extent cx="127000" cy="127000"/>
                <wp:effectExtent l="10795" t="9525" r="5080" b="6350"/>
                <wp:wrapNone/>
                <wp:docPr id="475"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447" y="413"/>
                          <a:chExt cx="200" cy="200"/>
                        </a:xfrm>
                      </wpg:grpSpPr>
                      <wps:wsp>
                        <wps:cNvPr id="476" name="Rectangle 464"/>
                        <wps:cNvSpPr>
                          <a:spLocks noChangeArrowheads="1"/>
                        </wps:cNvSpPr>
                        <wps:spPr bwMode="auto">
                          <a:xfrm>
                            <a:off x="8450" y="416"/>
                            <a:ext cx="193" cy="193"/>
                          </a:xfrm>
                          <a:prstGeom prst="rect">
                            <a:avLst/>
                          </a:prstGeom>
                          <a:solidFill>
                            <a:srgbClr val="FE00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63"/>
                        <wps:cNvSpPr>
                          <a:spLocks noChangeArrowheads="1"/>
                        </wps:cNvSpPr>
                        <wps:spPr bwMode="auto">
                          <a:xfrm>
                            <a:off x="8450" y="416"/>
                            <a:ext cx="193" cy="193"/>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BB3BD" id="Group 462" o:spid="_x0000_s1026" style="position:absolute;margin-left:422.35pt;margin-top:20.65pt;width:10pt;height:10pt;z-index:251574784;mso-position-horizontal-relative:page" coordorigin="8447,41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">
                <v:rect id="Rectangle 464" o:spid="_x0000_s1027" style="position:absolute;left:8450;top:416;width:1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B4sUA&#10;AADcAAAADwAAAGRycy9kb3ducmV2LnhtbESPQWvCQBSE74L/YXkFb7ppsVpSV4lFaS9Smorn1+wz&#10;CWbfht3VxH/fFQSPw8x8wyxWvWnEhZyvLSt4niQgiAuray4V7H+34zcQPiBrbCyTgit5WC2HgwWm&#10;2nb8Q5c8lCJC2KeooAqhTaX0RUUG/cS2xNE7WmcwROlKqR12EW4a+ZIkM2mw5rhQYUsfFRWn/GwU&#10;rJNpln0ebPf9d5o32e54da+bXKnRU5+9gwjUh0f43v7SCqbzGdzO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8HixQAAANwAAAAPAAAAAAAAAAAAAAAAAJgCAABkcnMv&#10;ZG93bnJldi54bWxQSwUGAAAAAAQABAD1AAAAigMAAAAA&#10;" fillcolor="#fe0008" stroked="f"/>
                <v:rect id="Rectangle 463" o:spid="_x0000_s1028" style="position:absolute;left:8450;top:416;width:1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tMMUA&#10;AADcAAAADwAAAGRycy9kb3ducmV2LnhtbESP0WrCQBRE3wX/YblC33RTaWNJXaUUhdKHQmI/4DZ7&#10;myxm78bsNol+fVcQfBxm5gyz3o62ET113jhW8LhIQBCXThuuFHwf9vMXED4ga2wck4IzedhuppM1&#10;ZtoNnFNfhEpECPsMFdQhtJmUvqzJol+4ljh6v66zGKLsKqk7HCLcNnKZJKm0aDgu1NjSe03lsfiz&#10;Ctrn4+cOjfwx+Rcn9kKnfJ+elHqYjW+vIAKN4R6+tT+0gqfVCq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W0wxQAAANwAAAAPAAAAAAAAAAAAAAAAAJgCAABkcnMv&#10;ZG93bnJldi54bWxQSwUGAAAAAAQABAD1AAAAigMAAAAA&#10;" filled="f" strokeweight=".1349mm"/>
                <w10:wrap anchorx="page"/>
              </v:group>
            </w:pict>
          </mc:Fallback>
        </mc:AlternateContent>
      </w:r>
      <w:r>
        <w:rPr>
          <w:noProof/>
          <w:lang w:val="en-AU" w:eastAsia="en-AU"/>
        </w:rPr>
        <mc:AlternateContent>
          <mc:Choice Requires="wpg">
            <w:drawing>
              <wp:anchor distT="0" distB="0" distL="114300" distR="114300" simplePos="0" relativeHeight="251575808" behindDoc="0" locked="0" layoutInCell="1" allowOverlap="1">
                <wp:simplePos x="0" y="0"/>
                <wp:positionH relativeFrom="page">
                  <wp:posOffset>5363845</wp:posOffset>
                </wp:positionH>
                <wp:positionV relativeFrom="paragraph">
                  <wp:posOffset>511810</wp:posOffset>
                </wp:positionV>
                <wp:extent cx="127000" cy="127000"/>
                <wp:effectExtent l="10795" t="11430" r="5080" b="4445"/>
                <wp:wrapNone/>
                <wp:docPr id="47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447" y="806"/>
                          <a:chExt cx="200" cy="200"/>
                        </a:xfrm>
                      </wpg:grpSpPr>
                      <wps:wsp>
                        <wps:cNvPr id="473" name="Rectangle 461"/>
                        <wps:cNvSpPr>
                          <a:spLocks noChangeArrowheads="1"/>
                        </wps:cNvSpPr>
                        <wps:spPr bwMode="auto">
                          <a:xfrm>
                            <a:off x="8450" y="810"/>
                            <a:ext cx="193" cy="193"/>
                          </a:xfrm>
                          <a:prstGeom prst="rect">
                            <a:avLst/>
                          </a:prstGeom>
                          <a:solidFill>
                            <a:srgbClr val="3BF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60"/>
                        <wps:cNvSpPr>
                          <a:spLocks noChangeArrowheads="1"/>
                        </wps:cNvSpPr>
                        <wps:spPr bwMode="auto">
                          <a:xfrm>
                            <a:off x="8450" y="810"/>
                            <a:ext cx="193" cy="193"/>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D2A57" id="Group 459" o:spid="_x0000_s1026" style="position:absolute;margin-left:422.35pt;margin-top:40.3pt;width:10pt;height:10pt;z-index:251575808;mso-position-horizontal-relative:page" coordorigin="8447,80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">
                <v:rect id="Rectangle 461" o:spid="_x0000_s1027" style="position:absolute;left:8450;top:810;width:1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ENMYA&#10;AADcAAAADwAAAGRycy9kb3ducmV2LnhtbESPQWvCQBSE74L/YXmCF6mbqlhJ3YgUBW+l2hZ6e2Rf&#10;k02yb0N2Nem/7xYKHoeZ+YbZ7gbbiBt13jhW8DhPQBDnThsuFLxfjg8bED4ga2wck4If8rDLxqMt&#10;ptr1/Ea3cyhEhLBPUUEZQptK6fOSLPq5a4mj9+06iyHKrpC6wz7CbSMXSbKWFg3HhRJbeikpr89X&#10;q2B2+nxtP0xf7LX5OtR1dZltkkqp6WTYP4MINIR7+L990gpWT0v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ENMYAAADcAAAADwAAAAAAAAAAAAAAAACYAgAAZHJz&#10;L2Rvd25yZXYueG1sUEsFBgAAAAAEAAQA9QAAAIsDAAAAAA==&#10;" fillcolor="#3bfd00" stroked="f"/>
                <v:rect id="Rectangle 460" o:spid="_x0000_s1028" style="position:absolute;left:8450;top:810;width:19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zR8UA&#10;AADcAAAADwAAAGRycy9kb3ducmV2LnhtbESP0WrCQBRE3wX/YbkF33RTSW1J3YhIBelDIdoPuM3e&#10;Jkuyd2N2a9J+fVcQfBxm5gyz3oy2FRfqvXGs4HGRgCAunTZcKfg87ecvIHxA1tg6JgW/5GGTTydr&#10;zLQbuKDLMVQiQthnqKAOocuk9GVNFv3CdcTR+3a9xRBlX0nd4xDhtpXLJFlJi4bjQo0d7Woqm+OP&#10;VdA9Ne9vaOSXKT44sX90Lvars1Kzh3H7CiLQGO7hW/ugFaTPKVzPxCM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NHxQAAANwAAAAPAAAAAAAAAAAAAAAAAJgCAABkcnMv&#10;ZG93bnJldi54bWxQSwUGAAAAAAQABAD1AAAAigMAAAAA&#10;" filled="f" strokeweight=".1349mm"/>
                <w10:wrap anchorx="page"/>
              </v:group>
            </w:pict>
          </mc:Fallback>
        </mc:AlternateContent>
      </w:r>
      <w:r w:rsidR="008568C4">
        <w:rPr>
          <w:rFonts w:ascii="Arial"/>
          <w:sz w:val="17"/>
        </w:rPr>
        <w:t>Production Exports Imports</w:t>
      </w:r>
    </w:p>
    <w:p w:rsidR="00835565" w:rsidRDefault="00835565">
      <w:pPr>
        <w:spacing w:line="482" w:lineRule="auto"/>
        <w:rPr>
          <w:rFonts w:ascii="Arial"/>
          <w:sz w:val="17"/>
        </w:rPr>
        <w:sectPr w:rsidR="00835565">
          <w:type w:val="continuous"/>
          <w:pgSz w:w="11910" w:h="16840"/>
          <w:pgMar w:top="700" w:right="0" w:bottom="280" w:left="540" w:header="720" w:footer="720" w:gutter="0"/>
          <w:cols w:num="2" w:space="720" w:equalWidth="0">
            <w:col w:w="2041" w:space="4684"/>
            <w:col w:w="4645"/>
          </w:cols>
        </w:sectPr>
      </w:pPr>
    </w:p>
    <w:p w:rsidR="00835565" w:rsidRDefault="008568C4">
      <w:pPr>
        <w:spacing w:before="13"/>
        <w:ind w:right="38"/>
        <w:jc w:val="right"/>
        <w:rPr>
          <w:rFonts w:ascii="Arial"/>
          <w:sz w:val="17"/>
        </w:rPr>
      </w:pPr>
      <w:r>
        <w:rPr>
          <w:rFonts w:ascii="Arial"/>
          <w:sz w:val="17"/>
        </w:rPr>
        <w:t>2,000</w:t>
      </w:r>
    </w:p>
    <w:p w:rsidR="00835565" w:rsidRDefault="008568C4">
      <w:pPr>
        <w:spacing w:line="178" w:lineRule="exact"/>
        <w:ind w:left="1567"/>
        <w:rPr>
          <w:rFonts w:ascii="Arial"/>
          <w:sz w:val="17"/>
        </w:rPr>
      </w:pPr>
      <w:r>
        <w:br w:type="column"/>
      </w:r>
      <w:r>
        <w:rPr>
          <w:rFonts w:ascii="Times New Roman"/>
          <w:w w:val="101"/>
          <w:sz w:val="17"/>
          <w:u w:val="thick"/>
        </w:rPr>
        <w:t xml:space="preserve"> </w:t>
      </w:r>
      <w:r>
        <w:rPr>
          <w:rFonts w:ascii="Times New Roman"/>
          <w:sz w:val="17"/>
          <w:u w:val="thick"/>
        </w:rPr>
        <w:t xml:space="preserve">    </w:t>
      </w:r>
      <w:r>
        <w:rPr>
          <w:rFonts w:ascii="Times New Roman"/>
          <w:sz w:val="17"/>
        </w:rPr>
        <w:t xml:space="preserve">    </w:t>
      </w:r>
      <w:r>
        <w:rPr>
          <w:rFonts w:ascii="Arial"/>
          <w:sz w:val="17"/>
        </w:rPr>
        <w:t>Apparent</w:t>
      </w:r>
    </w:p>
    <w:p w:rsidR="00835565" w:rsidRDefault="008568C4">
      <w:pPr>
        <w:spacing w:line="184" w:lineRule="exact"/>
        <w:ind w:left="1941" w:right="2043"/>
        <w:jc w:val="center"/>
        <w:rPr>
          <w:rFonts w:ascii="Arial"/>
          <w:sz w:val="17"/>
        </w:rPr>
      </w:pPr>
      <w:r>
        <w:rPr>
          <w:rFonts w:ascii="Arial"/>
          <w:sz w:val="17"/>
        </w:rPr>
        <w:t>Consumption</w:t>
      </w:r>
    </w:p>
    <w:p w:rsidR="00835565" w:rsidRDefault="00835565">
      <w:pPr>
        <w:spacing w:line="184" w:lineRule="exact"/>
        <w:jc w:val="center"/>
        <w:rPr>
          <w:rFonts w:ascii="Arial"/>
          <w:sz w:val="17"/>
        </w:rPr>
        <w:sectPr w:rsidR="00835565">
          <w:type w:val="continuous"/>
          <w:pgSz w:w="11910" w:h="16840"/>
          <w:pgMar w:top="700" w:right="0" w:bottom="280" w:left="540" w:header="720" w:footer="720" w:gutter="0"/>
          <w:cols w:num="2" w:space="720" w:equalWidth="0">
            <w:col w:w="2041" w:space="4303"/>
            <w:col w:w="5026"/>
          </w:cols>
        </w:sectPr>
      </w:pPr>
    </w:p>
    <w:p w:rsidR="00835565" w:rsidRDefault="00835565">
      <w:pPr>
        <w:pStyle w:val="BodyText"/>
        <w:spacing w:before="4"/>
        <w:rPr>
          <w:rFonts w:ascii="Arial"/>
          <w:sz w:val="23"/>
        </w:rPr>
      </w:pPr>
    </w:p>
    <w:p w:rsidR="00835565" w:rsidRDefault="008677AB">
      <w:pPr>
        <w:spacing w:before="74"/>
        <w:ind w:left="1567"/>
        <w:rPr>
          <w:rFonts w:ascii="Arial"/>
          <w:sz w:val="17"/>
        </w:rPr>
      </w:pPr>
      <w:r>
        <w:rPr>
          <w:noProof/>
          <w:lang w:val="en-AU" w:eastAsia="en-AU"/>
        </w:rPr>
        <mc:AlternateContent>
          <mc:Choice Requires="wps">
            <w:drawing>
              <wp:anchor distT="0" distB="0" distL="114300" distR="114300" simplePos="0" relativeHeight="251576832" behindDoc="0" locked="0" layoutInCell="1" allowOverlap="1">
                <wp:simplePos x="0" y="0"/>
                <wp:positionH relativeFrom="page">
                  <wp:posOffset>1155700</wp:posOffset>
                </wp:positionH>
                <wp:positionV relativeFrom="paragraph">
                  <wp:posOffset>1270</wp:posOffset>
                </wp:positionV>
                <wp:extent cx="135255" cy="233045"/>
                <wp:effectExtent l="3175" t="1270" r="4445" b="3810"/>
                <wp:wrapNone/>
                <wp:docPr id="47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spacing w:line="189" w:lineRule="exact"/>
                              <w:ind w:left="20"/>
                              <w:rPr>
                                <w:rFonts w:ascii="Arial"/>
                                <w:sz w:val="17"/>
                              </w:rPr>
                            </w:pPr>
                            <w:r>
                              <w:rPr>
                                <w:rFonts w:ascii="Arial"/>
                                <w:sz w:val="17"/>
                              </w:rPr>
                              <w:t>ktpa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8" o:spid="_x0000_s1026" type="#_x0000_t202" style="position:absolute;left:0;text-align:left;margin-left:91pt;margin-top:.1pt;width:10.65pt;height:18.3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" filled="f" stroked="f">
                <v:textbox style="layout-flow:vertical;mso-layout-flow-alt:bottom-to-top" inset="0,0,0,0">
                  <w:txbxContent>
                    <w:p w:rsidR="00835565" w:rsidRDefault="008568C4">
                      <w:pPr>
                        <w:spacing w:line="189" w:lineRule="exact"/>
                        <w:ind w:left="20"/>
                        <w:rPr>
                          <w:rFonts w:ascii="Arial"/>
                          <w:sz w:val="17"/>
                        </w:rPr>
                      </w:pPr>
                      <w:r>
                        <w:rPr>
                          <w:rFonts w:ascii="Arial"/>
                          <w:sz w:val="17"/>
                        </w:rPr>
                        <w:t>ktpa</w:t>
                      </w:r>
                    </w:p>
                  </w:txbxContent>
                </v:textbox>
                <w10:wrap anchorx="page"/>
              </v:shape>
            </w:pict>
          </mc:Fallback>
        </mc:AlternateContent>
      </w:r>
      <w:r w:rsidR="008568C4">
        <w:rPr>
          <w:rFonts w:ascii="Arial"/>
          <w:sz w:val="17"/>
        </w:rPr>
        <w:t>1,000</w:t>
      </w:r>
    </w:p>
    <w:p w:rsidR="00835565" w:rsidRDefault="00835565">
      <w:pPr>
        <w:pStyle w:val="BodyText"/>
        <w:rPr>
          <w:rFonts w:ascii="Arial"/>
          <w:sz w:val="20"/>
        </w:rPr>
      </w:pPr>
    </w:p>
    <w:p w:rsidR="00835565" w:rsidRDefault="00835565">
      <w:pPr>
        <w:pStyle w:val="BodyText"/>
        <w:spacing w:before="8"/>
        <w:rPr>
          <w:rFonts w:ascii="Arial"/>
          <w:sz w:val="16"/>
        </w:rPr>
      </w:pPr>
    </w:p>
    <w:p w:rsidR="00835565" w:rsidRDefault="008568C4">
      <w:pPr>
        <w:spacing w:before="74"/>
        <w:ind w:left="1894"/>
        <w:rPr>
          <w:rFonts w:ascii="Arial"/>
          <w:sz w:val="17"/>
        </w:rPr>
      </w:pPr>
      <w:r>
        <w:rPr>
          <w:rFonts w:ascii="Arial"/>
          <w:w w:val="101"/>
          <w:sz w:val="17"/>
        </w:rPr>
        <w:t>0</w:t>
      </w:r>
    </w:p>
    <w:p w:rsidR="00835565" w:rsidRDefault="00835565">
      <w:pPr>
        <w:pStyle w:val="BodyText"/>
        <w:rPr>
          <w:rFonts w:ascii="Arial"/>
          <w:sz w:val="20"/>
        </w:rPr>
      </w:pPr>
    </w:p>
    <w:p w:rsidR="00835565" w:rsidRDefault="00835565">
      <w:pPr>
        <w:pStyle w:val="BodyText"/>
        <w:spacing w:before="8"/>
        <w:rPr>
          <w:rFonts w:ascii="Arial"/>
          <w:sz w:val="16"/>
        </w:rPr>
      </w:pPr>
    </w:p>
    <w:p w:rsidR="00835565" w:rsidRDefault="008568C4">
      <w:pPr>
        <w:spacing w:before="74"/>
        <w:ind w:left="1509"/>
        <w:rPr>
          <w:rFonts w:ascii="Arial"/>
          <w:sz w:val="17"/>
        </w:rPr>
      </w:pPr>
      <w:r>
        <w:rPr>
          <w:rFonts w:ascii="Arial"/>
          <w:sz w:val="17"/>
        </w:rPr>
        <w:t>-1,000</w:t>
      </w:r>
    </w:p>
    <w:p w:rsidR="00835565" w:rsidRDefault="00835565">
      <w:pPr>
        <w:pStyle w:val="BodyText"/>
        <w:rPr>
          <w:rFonts w:ascii="Arial"/>
          <w:sz w:val="20"/>
        </w:rPr>
      </w:pPr>
    </w:p>
    <w:p w:rsidR="00835565" w:rsidRDefault="00835565">
      <w:pPr>
        <w:pStyle w:val="BodyText"/>
        <w:spacing w:before="8"/>
        <w:rPr>
          <w:rFonts w:ascii="Arial"/>
          <w:sz w:val="16"/>
        </w:rPr>
      </w:pPr>
    </w:p>
    <w:p w:rsidR="00835565" w:rsidRDefault="008677AB">
      <w:pPr>
        <w:spacing w:before="74"/>
        <w:ind w:left="1509"/>
        <w:rPr>
          <w:rFonts w:ascii="Arial"/>
          <w:sz w:val="17"/>
        </w:rPr>
      </w:pPr>
      <w:r>
        <w:rPr>
          <w:noProof/>
          <w:lang w:val="en-AU" w:eastAsia="en-AU"/>
        </w:rPr>
        <mc:AlternateContent>
          <mc:Choice Requires="wps">
            <w:drawing>
              <wp:anchor distT="0" distB="0" distL="114300" distR="114300" simplePos="0" relativeHeight="251577856" behindDoc="0" locked="0" layoutInCell="1" allowOverlap="1">
                <wp:simplePos x="0" y="0"/>
                <wp:positionH relativeFrom="page">
                  <wp:posOffset>1678305</wp:posOffset>
                </wp:positionH>
                <wp:positionV relativeFrom="paragraph">
                  <wp:posOffset>261620</wp:posOffset>
                </wp:positionV>
                <wp:extent cx="246380" cy="109855"/>
                <wp:effectExtent l="0" t="55245" r="0" b="53975"/>
                <wp:wrapNone/>
                <wp:docPr id="470" name="WordArt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638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2009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7" o:spid="_x0000_s1027" type="#_x0000_t202" style="position:absolute;left:0;text-align:left;margin-left:132.15pt;margin-top:20.6pt;width:19.4pt;height:8.65pt;rotation:-44;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2009</w:t>
                      </w:r>
                    </w:p>
                  </w:txbxContent>
                </v:textbox>
                <w10:wrap anchorx="page"/>
              </v:shape>
            </w:pict>
          </mc:Fallback>
        </mc:AlternateContent>
      </w:r>
      <w:r>
        <w:rPr>
          <w:noProof/>
          <w:lang w:val="en-AU" w:eastAsia="en-AU"/>
        </w:rPr>
        <mc:AlternateContent>
          <mc:Choice Requires="wps">
            <w:drawing>
              <wp:anchor distT="0" distB="0" distL="114300" distR="114300" simplePos="0" relativeHeight="251578880" behindDoc="0" locked="0" layoutInCell="1" allowOverlap="1">
                <wp:simplePos x="0" y="0"/>
                <wp:positionH relativeFrom="page">
                  <wp:posOffset>1995170</wp:posOffset>
                </wp:positionH>
                <wp:positionV relativeFrom="paragraph">
                  <wp:posOffset>261620</wp:posOffset>
                </wp:positionV>
                <wp:extent cx="246380" cy="109855"/>
                <wp:effectExtent l="0" t="55245" r="0" b="53975"/>
                <wp:wrapNone/>
                <wp:docPr id="469" name="WordArt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638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6" o:spid="_x0000_s1028" type="#_x0000_t202" style="position:absolute;left:0;text-align:left;margin-left:157.1pt;margin-top:20.6pt;width:19.4pt;height:8.65pt;rotation:-44;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2010</w:t>
                      </w:r>
                    </w:p>
                  </w:txbxContent>
                </v:textbox>
                <w10:wrap anchorx="page"/>
              </v:shape>
            </w:pict>
          </mc:Fallback>
        </mc:AlternateContent>
      </w:r>
      <w:r>
        <w:rPr>
          <w:noProof/>
          <w:lang w:val="en-AU" w:eastAsia="en-AU"/>
        </w:rPr>
        <mc:AlternateContent>
          <mc:Choice Requires="wps">
            <w:drawing>
              <wp:anchor distT="0" distB="0" distL="114300" distR="114300" simplePos="0" relativeHeight="251579904" behindDoc="0" locked="0" layoutInCell="1" allowOverlap="1">
                <wp:simplePos x="0" y="0"/>
                <wp:positionH relativeFrom="page">
                  <wp:posOffset>2325370</wp:posOffset>
                </wp:positionH>
                <wp:positionV relativeFrom="paragraph">
                  <wp:posOffset>262890</wp:posOffset>
                </wp:positionV>
                <wp:extent cx="241935" cy="109855"/>
                <wp:effectExtent l="0" t="56515" r="0" b="52705"/>
                <wp:wrapNone/>
                <wp:docPr id="468" name="WordArt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193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5" o:spid="_x0000_s1029" type="#_x0000_t202" style="position:absolute;left:0;text-align:left;margin-left:183.1pt;margin-top:20.7pt;width:19.05pt;height:8.65pt;rotation:-44;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2011</w:t>
                      </w:r>
                    </w:p>
                  </w:txbxContent>
                </v:textbox>
                <w10:wrap anchorx="page"/>
              </v:shape>
            </w:pict>
          </mc:Fallback>
        </mc:AlternateContent>
      </w:r>
      <w:r>
        <w:rPr>
          <w:noProof/>
          <w:lang w:val="en-AU" w:eastAsia="en-AU"/>
        </w:rPr>
        <mc:AlternateContent>
          <mc:Choice Requires="wps">
            <w:drawing>
              <wp:anchor distT="0" distB="0" distL="114300" distR="114300" simplePos="0" relativeHeight="251580928" behindDoc="0" locked="0" layoutInCell="1" allowOverlap="1">
                <wp:simplePos x="0" y="0"/>
                <wp:positionH relativeFrom="page">
                  <wp:posOffset>2642235</wp:posOffset>
                </wp:positionH>
                <wp:positionV relativeFrom="paragraph">
                  <wp:posOffset>261620</wp:posOffset>
                </wp:positionV>
                <wp:extent cx="246380" cy="109855"/>
                <wp:effectExtent l="0" t="55245" r="0" b="53975"/>
                <wp:wrapNone/>
                <wp:docPr id="467" name="WordArt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638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4" o:spid="_x0000_s1030" type="#_x0000_t202" style="position:absolute;left:0;text-align:left;margin-left:208.05pt;margin-top:20.6pt;width:19.4pt;height:8.65pt;rotation:-44;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2012</w:t>
                      </w:r>
                    </w:p>
                  </w:txbxContent>
                </v:textbox>
                <w10:wrap anchorx="page"/>
              </v:shape>
            </w:pict>
          </mc:Fallback>
        </mc:AlternateContent>
      </w:r>
      <w:r>
        <w:rPr>
          <w:noProof/>
          <w:lang w:val="en-AU" w:eastAsia="en-AU"/>
        </w:rPr>
        <mc:AlternateContent>
          <mc:Choice Requires="wps">
            <w:drawing>
              <wp:anchor distT="0" distB="0" distL="114300" distR="114300" simplePos="0" relativeHeight="251581952" behindDoc="0" locked="0" layoutInCell="1" allowOverlap="1">
                <wp:simplePos x="0" y="0"/>
                <wp:positionH relativeFrom="page">
                  <wp:posOffset>2959100</wp:posOffset>
                </wp:positionH>
                <wp:positionV relativeFrom="paragraph">
                  <wp:posOffset>261620</wp:posOffset>
                </wp:positionV>
                <wp:extent cx="246380" cy="109855"/>
                <wp:effectExtent l="0" t="55245" r="0" b="53975"/>
                <wp:wrapNone/>
                <wp:docPr id="466" name="WordArt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638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3" o:spid="_x0000_s1031" type="#_x0000_t202" style="position:absolute;left:0;text-align:left;margin-left:233pt;margin-top:20.6pt;width:19.4pt;height:8.65pt;rotation:-44;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2013</w:t>
                      </w:r>
                    </w:p>
                  </w:txbxContent>
                </v:textbox>
                <w10:wrap anchorx="page"/>
              </v:shape>
            </w:pict>
          </mc:Fallback>
        </mc:AlternateContent>
      </w:r>
      <w:r>
        <w:rPr>
          <w:noProof/>
          <w:lang w:val="en-AU" w:eastAsia="en-AU"/>
        </w:rPr>
        <mc:AlternateContent>
          <mc:Choice Requires="wps">
            <w:drawing>
              <wp:anchor distT="0" distB="0" distL="114300" distR="114300" simplePos="0" relativeHeight="251582976" behindDoc="0" locked="0" layoutInCell="1" allowOverlap="1">
                <wp:simplePos x="0" y="0"/>
                <wp:positionH relativeFrom="page">
                  <wp:posOffset>3276600</wp:posOffset>
                </wp:positionH>
                <wp:positionV relativeFrom="paragraph">
                  <wp:posOffset>261620</wp:posOffset>
                </wp:positionV>
                <wp:extent cx="246380" cy="109855"/>
                <wp:effectExtent l="0" t="55245" r="0" b="53975"/>
                <wp:wrapNone/>
                <wp:docPr id="465" name="WordArt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638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2" o:spid="_x0000_s1032" type="#_x0000_t202" style="position:absolute;left:0;text-align:left;margin-left:258pt;margin-top:20.6pt;width:19.4pt;height:8.65pt;rotation:-44;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2014</w:t>
                      </w:r>
                    </w:p>
                  </w:txbxContent>
                </v:textbox>
                <w10:wrap anchorx="page"/>
              </v:shape>
            </w:pict>
          </mc:Fallback>
        </mc:AlternateContent>
      </w:r>
      <w:r>
        <w:rPr>
          <w:noProof/>
          <w:lang w:val="en-AU" w:eastAsia="en-AU"/>
        </w:rPr>
        <mc:AlternateContent>
          <mc:Choice Requires="wps">
            <w:drawing>
              <wp:anchor distT="0" distB="0" distL="114300" distR="114300" simplePos="0" relativeHeight="251584000" behindDoc="0" locked="0" layoutInCell="1" allowOverlap="1">
                <wp:simplePos x="0" y="0"/>
                <wp:positionH relativeFrom="page">
                  <wp:posOffset>3593465</wp:posOffset>
                </wp:positionH>
                <wp:positionV relativeFrom="paragraph">
                  <wp:posOffset>261620</wp:posOffset>
                </wp:positionV>
                <wp:extent cx="246380" cy="109855"/>
                <wp:effectExtent l="0" t="64770" r="0" b="53975"/>
                <wp:wrapNone/>
                <wp:docPr id="464" name="WordArt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638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1" o:spid="_x0000_s1033" type="#_x0000_t202" style="position:absolute;left:0;text-align:left;margin-left:282.95pt;margin-top:20.6pt;width:19.4pt;height:8.65pt;rotation:-44;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2015</w:t>
                      </w:r>
                    </w:p>
                  </w:txbxContent>
                </v:textbox>
                <w10:wrap anchorx="page"/>
              </v:shape>
            </w:pict>
          </mc:Fallback>
        </mc:AlternateContent>
      </w:r>
      <w:r>
        <w:rPr>
          <w:noProof/>
          <w:lang w:val="en-AU" w:eastAsia="en-AU"/>
        </w:rPr>
        <mc:AlternateContent>
          <mc:Choice Requires="wps">
            <w:drawing>
              <wp:anchor distT="0" distB="0" distL="114300" distR="114300" simplePos="0" relativeHeight="251585024" behindDoc="0" locked="0" layoutInCell="1" allowOverlap="1">
                <wp:simplePos x="0" y="0"/>
                <wp:positionH relativeFrom="page">
                  <wp:posOffset>3910965</wp:posOffset>
                </wp:positionH>
                <wp:positionV relativeFrom="paragraph">
                  <wp:posOffset>261620</wp:posOffset>
                </wp:positionV>
                <wp:extent cx="246380" cy="109855"/>
                <wp:effectExtent l="0" t="55245" r="0" b="53975"/>
                <wp:wrapNone/>
                <wp:docPr id="463" name="WordArt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638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0" o:spid="_x0000_s1034" type="#_x0000_t202" style="position:absolute;left:0;text-align:left;margin-left:307.95pt;margin-top:20.6pt;width:19.4pt;height:8.65pt;rotation:-44;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2016</w:t>
                      </w:r>
                    </w:p>
                  </w:txbxContent>
                </v:textbox>
                <w10:wrap anchorx="page"/>
              </v:shape>
            </w:pict>
          </mc:Fallback>
        </mc:AlternateContent>
      </w:r>
      <w:r>
        <w:rPr>
          <w:noProof/>
          <w:lang w:val="en-AU" w:eastAsia="en-AU"/>
        </w:rPr>
        <mc:AlternateContent>
          <mc:Choice Requires="wps">
            <w:drawing>
              <wp:anchor distT="0" distB="0" distL="114300" distR="114300" simplePos="0" relativeHeight="251586048" behindDoc="0" locked="0" layoutInCell="1" allowOverlap="1">
                <wp:simplePos x="0" y="0"/>
                <wp:positionH relativeFrom="page">
                  <wp:posOffset>4239895</wp:posOffset>
                </wp:positionH>
                <wp:positionV relativeFrom="paragraph">
                  <wp:posOffset>261620</wp:posOffset>
                </wp:positionV>
                <wp:extent cx="246380" cy="109855"/>
                <wp:effectExtent l="0" t="64770" r="0" b="53975"/>
                <wp:wrapNone/>
                <wp:docPr id="462" name="WordArt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638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9" o:spid="_x0000_s1035" type="#_x0000_t202" style="position:absolute;left:0;text-align:left;margin-left:333.85pt;margin-top:20.6pt;width:19.4pt;height:8.65pt;rotation:-44;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2017</w:t>
                      </w:r>
                    </w:p>
                  </w:txbxContent>
                </v:textbox>
                <w10:wrap anchorx="page"/>
              </v:shape>
            </w:pict>
          </mc:Fallback>
        </mc:AlternateContent>
      </w:r>
      <w:r>
        <w:rPr>
          <w:noProof/>
          <w:lang w:val="en-AU" w:eastAsia="en-AU"/>
        </w:rPr>
        <mc:AlternateContent>
          <mc:Choice Requires="wps">
            <w:drawing>
              <wp:anchor distT="0" distB="0" distL="114300" distR="114300" simplePos="0" relativeHeight="251587072" behindDoc="0" locked="0" layoutInCell="1" allowOverlap="1">
                <wp:simplePos x="0" y="0"/>
                <wp:positionH relativeFrom="page">
                  <wp:posOffset>4557395</wp:posOffset>
                </wp:positionH>
                <wp:positionV relativeFrom="paragraph">
                  <wp:posOffset>261620</wp:posOffset>
                </wp:positionV>
                <wp:extent cx="246380" cy="109855"/>
                <wp:effectExtent l="0" t="55245" r="0" b="53975"/>
                <wp:wrapNone/>
                <wp:docPr id="461" name="WordArt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638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8" o:spid="_x0000_s1036" type="#_x0000_t202" style="position:absolute;left:0;text-align:left;margin-left:358.85pt;margin-top:20.6pt;width:19.4pt;height:8.65pt;rotation:-44;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2018</w:t>
                      </w:r>
                    </w:p>
                  </w:txbxContent>
                </v:textbox>
                <w10:wrap anchorx="page"/>
              </v:shape>
            </w:pict>
          </mc:Fallback>
        </mc:AlternateContent>
      </w:r>
      <w:r>
        <w:rPr>
          <w:noProof/>
          <w:lang w:val="en-AU" w:eastAsia="en-AU"/>
        </w:rPr>
        <mc:AlternateContent>
          <mc:Choice Requires="wps">
            <w:drawing>
              <wp:anchor distT="0" distB="0" distL="114300" distR="114300" simplePos="0" relativeHeight="251588096" behindDoc="0" locked="0" layoutInCell="1" allowOverlap="1">
                <wp:simplePos x="0" y="0"/>
                <wp:positionH relativeFrom="page">
                  <wp:posOffset>4874895</wp:posOffset>
                </wp:positionH>
                <wp:positionV relativeFrom="paragraph">
                  <wp:posOffset>261620</wp:posOffset>
                </wp:positionV>
                <wp:extent cx="246380" cy="109855"/>
                <wp:effectExtent l="0" t="55245" r="0" b="53975"/>
                <wp:wrapNone/>
                <wp:docPr id="460" name="WordArt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638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7" o:spid="_x0000_s1037" type="#_x0000_t202" style="position:absolute;left:0;text-align:left;margin-left:383.85pt;margin-top:20.6pt;width:19.4pt;height:8.65pt;rotation:-44;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2019</w:t>
                      </w:r>
                    </w:p>
                  </w:txbxContent>
                </v:textbox>
                <w10:wrap anchorx="page"/>
              </v:shape>
            </w:pict>
          </mc:Fallback>
        </mc:AlternateContent>
      </w:r>
      <w:r w:rsidR="008568C4">
        <w:rPr>
          <w:rFonts w:ascii="Arial"/>
          <w:sz w:val="17"/>
        </w:rPr>
        <w:t>-2,000</w:t>
      </w:r>
    </w:p>
    <w:p w:rsidR="00835565" w:rsidRDefault="00835565">
      <w:pPr>
        <w:pStyle w:val="BodyText"/>
        <w:rPr>
          <w:rFonts w:ascii="Arial"/>
          <w:sz w:val="20"/>
        </w:rPr>
      </w:pPr>
    </w:p>
    <w:p w:rsidR="00835565" w:rsidRDefault="00835565">
      <w:pPr>
        <w:pStyle w:val="BodyText"/>
        <w:spacing w:before="2"/>
        <w:rPr>
          <w:rFonts w:ascii="Arial"/>
          <w:sz w:val="18"/>
        </w:rPr>
      </w:pPr>
    </w:p>
    <w:p w:rsidR="00835565" w:rsidRDefault="008568C4">
      <w:pPr>
        <w:ind w:left="4284" w:right="5853"/>
        <w:jc w:val="center"/>
        <w:rPr>
          <w:rFonts w:ascii="Arial"/>
          <w:sz w:val="17"/>
        </w:rPr>
      </w:pPr>
      <w:r>
        <w:rPr>
          <w:rFonts w:ascii="Arial"/>
          <w:sz w:val="17"/>
        </w:rPr>
        <w:t>Y/E June</w:t>
      </w:r>
    </w:p>
    <w:p w:rsidR="00835565" w:rsidRDefault="00835565">
      <w:pPr>
        <w:pStyle w:val="BodyText"/>
        <w:spacing w:before="1"/>
        <w:rPr>
          <w:rFonts w:ascii="Arial"/>
          <w:sz w:val="21"/>
        </w:rPr>
      </w:pPr>
    </w:p>
    <w:p w:rsidR="00835565" w:rsidRDefault="008568C4">
      <w:pPr>
        <w:spacing w:before="100"/>
        <w:ind w:left="1257"/>
        <w:rPr>
          <w:i/>
          <w:sz w:val="24"/>
        </w:rPr>
      </w:pPr>
      <w:r>
        <w:rPr>
          <w:i/>
          <w:sz w:val="24"/>
        </w:rPr>
        <w:t>Source: ABS &amp; IndustryEdge</w:t>
      </w:r>
    </w:p>
    <w:p w:rsidR="00835565" w:rsidRDefault="00835565">
      <w:pPr>
        <w:pStyle w:val="BodyText"/>
        <w:rPr>
          <w:i/>
          <w:sz w:val="28"/>
        </w:rPr>
      </w:pPr>
    </w:p>
    <w:p w:rsidR="00835565" w:rsidRDefault="00835565">
      <w:pPr>
        <w:pStyle w:val="BodyText"/>
        <w:rPr>
          <w:i/>
          <w:sz w:val="28"/>
        </w:rPr>
      </w:pPr>
    </w:p>
    <w:p w:rsidR="00835565" w:rsidRDefault="008568C4">
      <w:pPr>
        <w:pStyle w:val="BodyText"/>
        <w:spacing w:before="180" w:line="276" w:lineRule="auto"/>
        <w:ind w:left="1257" w:right="2444"/>
      </w:pPr>
      <w:r>
        <w:t>The four main grades of paper and paperboard and their production and trade details for 2018-19 are shown in the table below.</w:t>
      </w:r>
    </w:p>
    <w:p w:rsidR="00835565" w:rsidRDefault="00835565">
      <w:pPr>
        <w:spacing w:line="276" w:lineRule="auto"/>
        <w:sectPr w:rsidR="00835565">
          <w:type w:val="continuous"/>
          <w:pgSz w:w="11910" w:h="16840"/>
          <w:pgMar w:top="700" w:right="0" w:bottom="280" w:left="540" w:header="720" w:footer="720" w:gutter="0"/>
          <w:cols w:space="720"/>
        </w:sectPr>
      </w:pPr>
    </w:p>
    <w:p w:rsidR="00835565" w:rsidRDefault="00835565">
      <w:pPr>
        <w:pStyle w:val="BodyText"/>
        <w:rPr>
          <w:sz w:val="20"/>
        </w:rPr>
      </w:pPr>
    </w:p>
    <w:p w:rsidR="00835565" w:rsidRDefault="00835565">
      <w:pPr>
        <w:pStyle w:val="BodyText"/>
        <w:spacing w:before="5"/>
        <w:rPr>
          <w:sz w:val="18"/>
        </w:rPr>
      </w:pPr>
    </w:p>
    <w:p w:rsidR="00835565" w:rsidRDefault="008568C4">
      <w:pPr>
        <w:pStyle w:val="Heading3"/>
        <w:spacing w:line="276" w:lineRule="auto"/>
        <w:ind w:right="2560"/>
      </w:pPr>
      <w:r>
        <w:t>Consumption, Production and Trade of Paper &amp; Paperboard by Main Grade: 2018-19 (kt)</w:t>
      </w:r>
    </w:p>
    <w:p w:rsidR="00835565" w:rsidRDefault="00835565">
      <w:pPr>
        <w:pStyle w:val="BodyText"/>
        <w:spacing w:before="5"/>
        <w:rPr>
          <w:b/>
          <w:sz w:val="19"/>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1344"/>
        <w:gridCol w:w="1291"/>
        <w:gridCol w:w="1334"/>
        <w:gridCol w:w="1185"/>
        <w:gridCol w:w="1550"/>
      </w:tblGrid>
      <w:tr w:rsidR="00835565">
        <w:trPr>
          <w:trHeight w:val="412"/>
        </w:trPr>
        <w:tc>
          <w:tcPr>
            <w:tcW w:w="1810" w:type="dxa"/>
            <w:shd w:val="clear" w:color="auto" w:fill="8DB3E2"/>
          </w:tcPr>
          <w:p w:rsidR="00835565" w:rsidRDefault="008568C4">
            <w:pPr>
              <w:pStyle w:val="TableParagraph"/>
              <w:ind w:left="110"/>
              <w:rPr>
                <w:b/>
                <w:sz w:val="24"/>
              </w:rPr>
            </w:pPr>
            <w:r>
              <w:rPr>
                <w:b/>
                <w:sz w:val="24"/>
              </w:rPr>
              <w:t>Grade</w:t>
            </w:r>
          </w:p>
        </w:tc>
        <w:tc>
          <w:tcPr>
            <w:tcW w:w="1344" w:type="dxa"/>
            <w:shd w:val="clear" w:color="auto" w:fill="8DB3E2"/>
          </w:tcPr>
          <w:p w:rsidR="00835565" w:rsidRDefault="008568C4">
            <w:pPr>
              <w:pStyle w:val="TableParagraph"/>
              <w:ind w:left="85" w:right="107"/>
              <w:jc w:val="center"/>
              <w:rPr>
                <w:b/>
                <w:sz w:val="24"/>
              </w:rPr>
            </w:pPr>
            <w:r>
              <w:rPr>
                <w:b/>
                <w:sz w:val="24"/>
              </w:rPr>
              <w:t>Production</w:t>
            </w:r>
          </w:p>
        </w:tc>
        <w:tc>
          <w:tcPr>
            <w:tcW w:w="1291" w:type="dxa"/>
            <w:shd w:val="clear" w:color="auto" w:fill="8DB3E2"/>
          </w:tcPr>
          <w:p w:rsidR="00835565" w:rsidRDefault="008568C4">
            <w:pPr>
              <w:pStyle w:val="TableParagraph"/>
              <w:ind w:left="109"/>
              <w:rPr>
                <w:b/>
                <w:sz w:val="24"/>
              </w:rPr>
            </w:pPr>
            <w:r>
              <w:rPr>
                <w:b/>
                <w:sz w:val="24"/>
              </w:rPr>
              <w:t>Exports</w:t>
            </w:r>
          </w:p>
        </w:tc>
        <w:tc>
          <w:tcPr>
            <w:tcW w:w="1334" w:type="dxa"/>
            <w:shd w:val="clear" w:color="auto" w:fill="8DB3E2"/>
          </w:tcPr>
          <w:p w:rsidR="00835565" w:rsidRDefault="008568C4">
            <w:pPr>
              <w:pStyle w:val="TableParagraph"/>
              <w:ind w:left="91" w:right="122"/>
              <w:jc w:val="center"/>
              <w:rPr>
                <w:b/>
                <w:sz w:val="24"/>
              </w:rPr>
            </w:pPr>
            <w:r>
              <w:rPr>
                <w:b/>
                <w:sz w:val="24"/>
              </w:rPr>
              <w:t>Local Sales</w:t>
            </w:r>
          </w:p>
        </w:tc>
        <w:tc>
          <w:tcPr>
            <w:tcW w:w="1185" w:type="dxa"/>
            <w:shd w:val="clear" w:color="auto" w:fill="8DB3E2"/>
          </w:tcPr>
          <w:p w:rsidR="00835565" w:rsidRDefault="008568C4">
            <w:pPr>
              <w:pStyle w:val="TableParagraph"/>
              <w:ind w:left="105"/>
              <w:rPr>
                <w:b/>
                <w:sz w:val="24"/>
              </w:rPr>
            </w:pPr>
            <w:r>
              <w:rPr>
                <w:b/>
                <w:sz w:val="24"/>
              </w:rPr>
              <w:t>Imports</w:t>
            </w:r>
          </w:p>
        </w:tc>
        <w:tc>
          <w:tcPr>
            <w:tcW w:w="1550" w:type="dxa"/>
            <w:shd w:val="clear" w:color="auto" w:fill="8DB3E2"/>
          </w:tcPr>
          <w:p w:rsidR="00835565" w:rsidRDefault="008568C4">
            <w:pPr>
              <w:pStyle w:val="TableParagraph"/>
              <w:ind w:left="90" w:right="76"/>
              <w:jc w:val="center"/>
              <w:rPr>
                <w:b/>
                <w:sz w:val="24"/>
              </w:rPr>
            </w:pPr>
            <w:r>
              <w:rPr>
                <w:b/>
                <w:sz w:val="24"/>
              </w:rPr>
              <w:t>Consumption</w:t>
            </w:r>
          </w:p>
        </w:tc>
      </w:tr>
      <w:tr w:rsidR="00835565">
        <w:trPr>
          <w:trHeight w:val="412"/>
        </w:trPr>
        <w:tc>
          <w:tcPr>
            <w:tcW w:w="1810" w:type="dxa"/>
          </w:tcPr>
          <w:p w:rsidR="00835565" w:rsidRDefault="008568C4">
            <w:pPr>
              <w:pStyle w:val="TableParagraph"/>
              <w:ind w:left="110"/>
              <w:rPr>
                <w:sz w:val="24"/>
              </w:rPr>
            </w:pPr>
            <w:r>
              <w:rPr>
                <w:sz w:val="24"/>
              </w:rPr>
              <w:t>Newsprint</w:t>
            </w:r>
          </w:p>
        </w:tc>
        <w:tc>
          <w:tcPr>
            <w:tcW w:w="1344" w:type="dxa"/>
          </w:tcPr>
          <w:p w:rsidR="00835565" w:rsidRDefault="008568C4">
            <w:pPr>
              <w:pStyle w:val="TableParagraph"/>
              <w:ind w:left="85" w:right="79"/>
              <w:jc w:val="center"/>
              <w:rPr>
                <w:sz w:val="24"/>
              </w:rPr>
            </w:pPr>
            <w:r>
              <w:rPr>
                <w:sz w:val="24"/>
              </w:rPr>
              <w:t>319.0</w:t>
            </w:r>
          </w:p>
        </w:tc>
        <w:tc>
          <w:tcPr>
            <w:tcW w:w="1291" w:type="dxa"/>
          </w:tcPr>
          <w:p w:rsidR="00835565" w:rsidRDefault="008568C4">
            <w:pPr>
              <w:pStyle w:val="TableParagraph"/>
              <w:ind w:left="373"/>
              <w:rPr>
                <w:sz w:val="24"/>
              </w:rPr>
            </w:pPr>
            <w:r>
              <w:rPr>
                <w:sz w:val="24"/>
              </w:rPr>
              <w:t>133.6</w:t>
            </w:r>
          </w:p>
        </w:tc>
        <w:tc>
          <w:tcPr>
            <w:tcW w:w="1334" w:type="dxa"/>
          </w:tcPr>
          <w:p w:rsidR="00835565" w:rsidRDefault="008568C4">
            <w:pPr>
              <w:pStyle w:val="TableParagraph"/>
              <w:ind w:left="91" w:right="78"/>
              <w:jc w:val="center"/>
              <w:rPr>
                <w:sz w:val="24"/>
              </w:rPr>
            </w:pPr>
            <w:r>
              <w:rPr>
                <w:sz w:val="24"/>
              </w:rPr>
              <w:t>185.4</w:t>
            </w:r>
          </w:p>
        </w:tc>
        <w:tc>
          <w:tcPr>
            <w:tcW w:w="1185" w:type="dxa"/>
          </w:tcPr>
          <w:p w:rsidR="00835565" w:rsidRDefault="008568C4">
            <w:pPr>
              <w:pStyle w:val="TableParagraph"/>
              <w:ind w:left="378"/>
              <w:rPr>
                <w:sz w:val="24"/>
              </w:rPr>
            </w:pPr>
            <w:r>
              <w:rPr>
                <w:sz w:val="24"/>
              </w:rPr>
              <w:t>22.5</w:t>
            </w:r>
          </w:p>
        </w:tc>
        <w:tc>
          <w:tcPr>
            <w:tcW w:w="1550" w:type="dxa"/>
          </w:tcPr>
          <w:p w:rsidR="00835565" w:rsidRDefault="008568C4">
            <w:pPr>
              <w:pStyle w:val="TableParagraph"/>
              <w:ind w:left="90" w:right="74"/>
              <w:jc w:val="center"/>
              <w:rPr>
                <w:sz w:val="24"/>
              </w:rPr>
            </w:pPr>
            <w:r>
              <w:rPr>
                <w:sz w:val="24"/>
              </w:rPr>
              <w:t>207.9</w:t>
            </w:r>
          </w:p>
        </w:tc>
      </w:tr>
      <w:tr w:rsidR="00835565">
        <w:trPr>
          <w:trHeight w:val="710"/>
        </w:trPr>
        <w:tc>
          <w:tcPr>
            <w:tcW w:w="1810" w:type="dxa"/>
          </w:tcPr>
          <w:p w:rsidR="00835565" w:rsidRDefault="008568C4">
            <w:pPr>
              <w:pStyle w:val="TableParagraph"/>
              <w:ind w:left="110" w:right="120"/>
              <w:rPr>
                <w:sz w:val="24"/>
              </w:rPr>
            </w:pPr>
            <w:r>
              <w:rPr>
                <w:sz w:val="24"/>
              </w:rPr>
              <w:t>Printing &amp; Communication</w:t>
            </w:r>
          </w:p>
        </w:tc>
        <w:tc>
          <w:tcPr>
            <w:tcW w:w="1344" w:type="dxa"/>
          </w:tcPr>
          <w:p w:rsidR="00835565" w:rsidRDefault="008568C4">
            <w:pPr>
              <w:pStyle w:val="TableParagraph"/>
              <w:spacing w:before="213"/>
              <w:ind w:left="85" w:right="79"/>
              <w:jc w:val="center"/>
              <w:rPr>
                <w:sz w:val="24"/>
              </w:rPr>
            </w:pPr>
            <w:r>
              <w:rPr>
                <w:sz w:val="24"/>
              </w:rPr>
              <w:t>441.0</w:t>
            </w:r>
          </w:p>
        </w:tc>
        <w:tc>
          <w:tcPr>
            <w:tcW w:w="1291" w:type="dxa"/>
          </w:tcPr>
          <w:p w:rsidR="00835565" w:rsidRDefault="008568C4">
            <w:pPr>
              <w:pStyle w:val="TableParagraph"/>
              <w:spacing w:before="213"/>
              <w:ind w:left="434"/>
              <w:rPr>
                <w:sz w:val="24"/>
              </w:rPr>
            </w:pPr>
            <w:r>
              <w:rPr>
                <w:sz w:val="24"/>
              </w:rPr>
              <w:t>69.6</w:t>
            </w:r>
          </w:p>
        </w:tc>
        <w:tc>
          <w:tcPr>
            <w:tcW w:w="1334" w:type="dxa"/>
          </w:tcPr>
          <w:p w:rsidR="00835565" w:rsidRDefault="008568C4">
            <w:pPr>
              <w:pStyle w:val="TableParagraph"/>
              <w:spacing w:before="213"/>
              <w:ind w:left="91" w:right="78"/>
              <w:jc w:val="center"/>
              <w:rPr>
                <w:sz w:val="24"/>
              </w:rPr>
            </w:pPr>
            <w:r>
              <w:rPr>
                <w:sz w:val="24"/>
              </w:rPr>
              <w:t>371.4</w:t>
            </w:r>
          </w:p>
        </w:tc>
        <w:tc>
          <w:tcPr>
            <w:tcW w:w="1185" w:type="dxa"/>
          </w:tcPr>
          <w:p w:rsidR="00835565" w:rsidRDefault="008568C4">
            <w:pPr>
              <w:pStyle w:val="TableParagraph"/>
              <w:spacing w:before="213"/>
              <w:ind w:left="318"/>
              <w:rPr>
                <w:sz w:val="24"/>
              </w:rPr>
            </w:pPr>
            <w:r>
              <w:rPr>
                <w:sz w:val="24"/>
              </w:rPr>
              <w:t>572.6</w:t>
            </w:r>
          </w:p>
        </w:tc>
        <w:tc>
          <w:tcPr>
            <w:tcW w:w="1550" w:type="dxa"/>
          </w:tcPr>
          <w:p w:rsidR="00835565" w:rsidRDefault="008568C4">
            <w:pPr>
              <w:pStyle w:val="TableParagraph"/>
              <w:spacing w:before="213"/>
              <w:ind w:left="90" w:right="74"/>
              <w:jc w:val="center"/>
              <w:rPr>
                <w:sz w:val="24"/>
              </w:rPr>
            </w:pPr>
            <w:r>
              <w:rPr>
                <w:sz w:val="24"/>
              </w:rPr>
              <w:t>944.0</w:t>
            </w:r>
          </w:p>
        </w:tc>
      </w:tr>
      <w:tr w:rsidR="00835565">
        <w:trPr>
          <w:trHeight w:val="412"/>
        </w:trPr>
        <w:tc>
          <w:tcPr>
            <w:tcW w:w="1810" w:type="dxa"/>
          </w:tcPr>
          <w:p w:rsidR="00835565" w:rsidRDefault="008568C4">
            <w:pPr>
              <w:pStyle w:val="TableParagraph"/>
              <w:ind w:left="110"/>
              <w:rPr>
                <w:sz w:val="24"/>
              </w:rPr>
            </w:pPr>
            <w:r>
              <w:rPr>
                <w:sz w:val="24"/>
              </w:rPr>
              <w:t>Tissue</w:t>
            </w:r>
          </w:p>
        </w:tc>
        <w:tc>
          <w:tcPr>
            <w:tcW w:w="1344" w:type="dxa"/>
          </w:tcPr>
          <w:p w:rsidR="00835565" w:rsidRDefault="008568C4">
            <w:pPr>
              <w:pStyle w:val="TableParagraph"/>
              <w:ind w:left="85" w:right="79"/>
              <w:jc w:val="center"/>
              <w:rPr>
                <w:sz w:val="24"/>
              </w:rPr>
            </w:pPr>
            <w:r>
              <w:rPr>
                <w:sz w:val="24"/>
              </w:rPr>
              <w:t>210.0</w:t>
            </w:r>
          </w:p>
        </w:tc>
        <w:tc>
          <w:tcPr>
            <w:tcW w:w="1291" w:type="dxa"/>
          </w:tcPr>
          <w:p w:rsidR="00835565" w:rsidRDefault="008568C4">
            <w:pPr>
              <w:pStyle w:val="TableParagraph"/>
              <w:ind w:left="434"/>
              <w:rPr>
                <w:sz w:val="24"/>
              </w:rPr>
            </w:pPr>
            <w:r>
              <w:rPr>
                <w:sz w:val="24"/>
              </w:rPr>
              <w:t>16.6</w:t>
            </w:r>
          </w:p>
        </w:tc>
        <w:tc>
          <w:tcPr>
            <w:tcW w:w="1334" w:type="dxa"/>
          </w:tcPr>
          <w:p w:rsidR="00835565" w:rsidRDefault="008568C4">
            <w:pPr>
              <w:pStyle w:val="TableParagraph"/>
              <w:ind w:left="91" w:right="78"/>
              <w:jc w:val="center"/>
              <w:rPr>
                <w:sz w:val="24"/>
              </w:rPr>
            </w:pPr>
            <w:r>
              <w:rPr>
                <w:sz w:val="24"/>
              </w:rPr>
              <w:t>193.4</w:t>
            </w:r>
          </w:p>
        </w:tc>
        <w:tc>
          <w:tcPr>
            <w:tcW w:w="1185" w:type="dxa"/>
          </w:tcPr>
          <w:p w:rsidR="00835565" w:rsidRDefault="008568C4">
            <w:pPr>
              <w:pStyle w:val="TableParagraph"/>
              <w:ind w:left="318"/>
              <w:rPr>
                <w:sz w:val="24"/>
              </w:rPr>
            </w:pPr>
            <w:r>
              <w:rPr>
                <w:sz w:val="24"/>
              </w:rPr>
              <w:t>121.2</w:t>
            </w:r>
          </w:p>
        </w:tc>
        <w:tc>
          <w:tcPr>
            <w:tcW w:w="1550" w:type="dxa"/>
          </w:tcPr>
          <w:p w:rsidR="00835565" w:rsidRDefault="008568C4">
            <w:pPr>
              <w:pStyle w:val="TableParagraph"/>
              <w:ind w:left="90" w:right="74"/>
              <w:jc w:val="center"/>
              <w:rPr>
                <w:sz w:val="24"/>
              </w:rPr>
            </w:pPr>
            <w:r>
              <w:rPr>
                <w:sz w:val="24"/>
              </w:rPr>
              <w:t>314.6</w:t>
            </w:r>
          </w:p>
        </w:tc>
      </w:tr>
      <w:tr w:rsidR="00835565">
        <w:trPr>
          <w:trHeight w:val="705"/>
        </w:trPr>
        <w:tc>
          <w:tcPr>
            <w:tcW w:w="1810" w:type="dxa"/>
          </w:tcPr>
          <w:p w:rsidR="00835565" w:rsidRDefault="008568C4">
            <w:pPr>
              <w:pStyle w:val="TableParagraph"/>
              <w:spacing w:before="59"/>
              <w:ind w:left="110" w:right="480"/>
              <w:rPr>
                <w:sz w:val="24"/>
              </w:rPr>
            </w:pPr>
            <w:r>
              <w:rPr>
                <w:sz w:val="24"/>
              </w:rPr>
              <w:t>Packaging &amp; Industrial</w:t>
            </w:r>
          </w:p>
        </w:tc>
        <w:tc>
          <w:tcPr>
            <w:tcW w:w="1344" w:type="dxa"/>
          </w:tcPr>
          <w:p w:rsidR="00835565" w:rsidRDefault="008568C4">
            <w:pPr>
              <w:pStyle w:val="TableParagraph"/>
              <w:spacing w:before="208"/>
              <w:ind w:left="85" w:right="79"/>
              <w:jc w:val="center"/>
              <w:rPr>
                <w:sz w:val="24"/>
              </w:rPr>
            </w:pPr>
            <w:r>
              <w:rPr>
                <w:sz w:val="24"/>
              </w:rPr>
              <w:t>2,221.8</w:t>
            </w:r>
          </w:p>
        </w:tc>
        <w:tc>
          <w:tcPr>
            <w:tcW w:w="1291" w:type="dxa"/>
          </w:tcPr>
          <w:p w:rsidR="00835565" w:rsidRDefault="008568C4">
            <w:pPr>
              <w:pStyle w:val="TableParagraph"/>
              <w:spacing w:before="208"/>
              <w:ind w:left="373"/>
              <w:rPr>
                <w:sz w:val="24"/>
              </w:rPr>
            </w:pPr>
            <w:r>
              <w:rPr>
                <w:sz w:val="24"/>
              </w:rPr>
              <w:t>908.9</w:t>
            </w:r>
          </w:p>
        </w:tc>
        <w:tc>
          <w:tcPr>
            <w:tcW w:w="1334" w:type="dxa"/>
          </w:tcPr>
          <w:p w:rsidR="00835565" w:rsidRDefault="008568C4">
            <w:pPr>
              <w:pStyle w:val="TableParagraph"/>
              <w:spacing w:before="208"/>
              <w:ind w:left="91" w:right="78"/>
              <w:jc w:val="center"/>
              <w:rPr>
                <w:sz w:val="24"/>
              </w:rPr>
            </w:pPr>
            <w:r>
              <w:rPr>
                <w:sz w:val="24"/>
              </w:rPr>
              <w:t>1312.9</w:t>
            </w:r>
          </w:p>
        </w:tc>
        <w:tc>
          <w:tcPr>
            <w:tcW w:w="1185" w:type="dxa"/>
          </w:tcPr>
          <w:p w:rsidR="00835565" w:rsidRDefault="008568C4">
            <w:pPr>
              <w:pStyle w:val="TableParagraph"/>
              <w:spacing w:before="208"/>
              <w:ind w:left="318"/>
              <w:rPr>
                <w:sz w:val="24"/>
              </w:rPr>
            </w:pPr>
            <w:r>
              <w:rPr>
                <w:sz w:val="24"/>
              </w:rPr>
              <w:t>316.2</w:t>
            </w:r>
          </w:p>
        </w:tc>
        <w:tc>
          <w:tcPr>
            <w:tcW w:w="1550" w:type="dxa"/>
          </w:tcPr>
          <w:p w:rsidR="00835565" w:rsidRDefault="008568C4">
            <w:pPr>
              <w:pStyle w:val="TableParagraph"/>
              <w:spacing w:before="208"/>
              <w:ind w:left="90" w:right="74"/>
              <w:jc w:val="center"/>
              <w:rPr>
                <w:sz w:val="24"/>
              </w:rPr>
            </w:pPr>
            <w:r>
              <w:rPr>
                <w:sz w:val="24"/>
              </w:rPr>
              <w:t>1629.1</w:t>
            </w:r>
          </w:p>
        </w:tc>
      </w:tr>
      <w:tr w:rsidR="00835565">
        <w:trPr>
          <w:trHeight w:val="412"/>
        </w:trPr>
        <w:tc>
          <w:tcPr>
            <w:tcW w:w="1810" w:type="dxa"/>
          </w:tcPr>
          <w:p w:rsidR="00835565" w:rsidRDefault="008568C4">
            <w:pPr>
              <w:pStyle w:val="TableParagraph"/>
              <w:ind w:left="110"/>
              <w:rPr>
                <w:b/>
                <w:sz w:val="24"/>
              </w:rPr>
            </w:pPr>
            <w:r>
              <w:rPr>
                <w:b/>
                <w:sz w:val="24"/>
              </w:rPr>
              <w:t>Total</w:t>
            </w:r>
          </w:p>
        </w:tc>
        <w:tc>
          <w:tcPr>
            <w:tcW w:w="1344" w:type="dxa"/>
          </w:tcPr>
          <w:p w:rsidR="00835565" w:rsidRDefault="008568C4">
            <w:pPr>
              <w:pStyle w:val="TableParagraph"/>
              <w:ind w:left="85" w:right="80"/>
              <w:jc w:val="center"/>
              <w:rPr>
                <w:b/>
                <w:sz w:val="24"/>
              </w:rPr>
            </w:pPr>
            <w:r>
              <w:rPr>
                <w:b/>
                <w:sz w:val="24"/>
              </w:rPr>
              <w:t>3,191.8</w:t>
            </w:r>
          </w:p>
        </w:tc>
        <w:tc>
          <w:tcPr>
            <w:tcW w:w="1291" w:type="dxa"/>
          </w:tcPr>
          <w:p w:rsidR="00835565" w:rsidRDefault="008568C4">
            <w:pPr>
              <w:pStyle w:val="TableParagraph"/>
              <w:ind w:left="279"/>
              <w:rPr>
                <w:b/>
                <w:sz w:val="24"/>
              </w:rPr>
            </w:pPr>
            <w:r>
              <w:rPr>
                <w:b/>
                <w:sz w:val="24"/>
              </w:rPr>
              <w:t>1,128.7</w:t>
            </w:r>
          </w:p>
        </w:tc>
        <w:tc>
          <w:tcPr>
            <w:tcW w:w="1334" w:type="dxa"/>
          </w:tcPr>
          <w:p w:rsidR="00835565" w:rsidRDefault="008568C4">
            <w:pPr>
              <w:pStyle w:val="TableParagraph"/>
              <w:ind w:left="91" w:right="79"/>
              <w:jc w:val="center"/>
              <w:rPr>
                <w:b/>
                <w:sz w:val="24"/>
              </w:rPr>
            </w:pPr>
            <w:r>
              <w:rPr>
                <w:b/>
                <w:sz w:val="24"/>
              </w:rPr>
              <w:t>2,063.1</w:t>
            </w:r>
          </w:p>
        </w:tc>
        <w:tc>
          <w:tcPr>
            <w:tcW w:w="1185" w:type="dxa"/>
          </w:tcPr>
          <w:p w:rsidR="00835565" w:rsidRDefault="008568C4">
            <w:pPr>
              <w:pStyle w:val="TableParagraph"/>
              <w:ind w:left="224"/>
              <w:rPr>
                <w:b/>
                <w:sz w:val="24"/>
              </w:rPr>
            </w:pPr>
            <w:r>
              <w:rPr>
                <w:b/>
                <w:sz w:val="24"/>
              </w:rPr>
              <w:t>1,032.5</w:t>
            </w:r>
          </w:p>
        </w:tc>
        <w:tc>
          <w:tcPr>
            <w:tcW w:w="1550" w:type="dxa"/>
          </w:tcPr>
          <w:p w:rsidR="00835565" w:rsidRDefault="008568C4">
            <w:pPr>
              <w:pStyle w:val="TableParagraph"/>
              <w:ind w:left="90" w:right="75"/>
              <w:jc w:val="center"/>
              <w:rPr>
                <w:b/>
                <w:sz w:val="24"/>
              </w:rPr>
            </w:pPr>
            <w:r>
              <w:rPr>
                <w:b/>
                <w:sz w:val="24"/>
              </w:rPr>
              <w:t>3,095.6</w:t>
            </w:r>
          </w:p>
        </w:tc>
      </w:tr>
    </w:tbl>
    <w:p w:rsidR="00835565" w:rsidRDefault="008568C4">
      <w:pPr>
        <w:spacing w:before="2"/>
        <w:ind w:left="1257"/>
        <w:rPr>
          <w:i/>
          <w:sz w:val="24"/>
        </w:rPr>
      </w:pPr>
      <w:r>
        <w:rPr>
          <w:i/>
          <w:sz w:val="24"/>
        </w:rPr>
        <w:t>Source: ABS &amp; IndustryEdge</w:t>
      </w:r>
    </w:p>
    <w:p w:rsidR="00835565" w:rsidRDefault="00835565">
      <w:pPr>
        <w:pStyle w:val="BodyText"/>
        <w:rPr>
          <w:i/>
          <w:sz w:val="28"/>
        </w:rPr>
      </w:pPr>
    </w:p>
    <w:p w:rsidR="00835565" w:rsidRDefault="00835565">
      <w:pPr>
        <w:pStyle w:val="BodyText"/>
        <w:rPr>
          <w:i/>
          <w:sz w:val="28"/>
        </w:rPr>
      </w:pPr>
    </w:p>
    <w:p w:rsidR="00835565" w:rsidRDefault="008568C4">
      <w:pPr>
        <w:pStyle w:val="BodyText"/>
        <w:spacing w:before="175" w:line="278" w:lineRule="auto"/>
        <w:ind w:left="1257" w:right="2318"/>
      </w:pPr>
      <w:r>
        <w:t>It should be noted that the apparent consumption chart and table above do not include either production or imports of:</w:t>
      </w:r>
    </w:p>
    <w:p w:rsidR="00835565" w:rsidRDefault="008568C4">
      <w:pPr>
        <w:pStyle w:val="ListParagraph"/>
        <w:numPr>
          <w:ilvl w:val="0"/>
          <w:numId w:val="4"/>
        </w:numPr>
        <w:tabs>
          <w:tab w:val="left" w:pos="1977"/>
          <w:tab w:val="left" w:pos="1978"/>
        </w:tabs>
        <w:spacing w:before="239"/>
        <w:rPr>
          <w:sz w:val="24"/>
        </w:rPr>
      </w:pPr>
      <w:r>
        <w:rPr>
          <w:sz w:val="24"/>
        </w:rPr>
        <w:t>Pre-converted fibre packaging (122.2 kt in</w:t>
      </w:r>
      <w:r>
        <w:rPr>
          <w:spacing w:val="-2"/>
          <w:sz w:val="24"/>
        </w:rPr>
        <w:t xml:space="preserve"> </w:t>
      </w:r>
      <w:r>
        <w:rPr>
          <w:sz w:val="24"/>
        </w:rPr>
        <w:t>2018-19)</w:t>
      </w:r>
    </w:p>
    <w:p w:rsidR="00835565" w:rsidRDefault="008568C4">
      <w:pPr>
        <w:pStyle w:val="ListParagraph"/>
        <w:numPr>
          <w:ilvl w:val="0"/>
          <w:numId w:val="4"/>
        </w:numPr>
        <w:tabs>
          <w:tab w:val="left" w:pos="1977"/>
          <w:tab w:val="left" w:pos="1978"/>
        </w:tabs>
        <w:spacing w:before="44"/>
        <w:rPr>
          <w:sz w:val="24"/>
        </w:rPr>
      </w:pPr>
      <w:r>
        <w:rPr>
          <w:sz w:val="24"/>
        </w:rPr>
        <w:t>Moulded fibre products (eg. egg</w:t>
      </w:r>
      <w:r>
        <w:rPr>
          <w:spacing w:val="-1"/>
          <w:sz w:val="24"/>
        </w:rPr>
        <w:t xml:space="preserve"> </w:t>
      </w:r>
      <w:r>
        <w:rPr>
          <w:sz w:val="24"/>
        </w:rPr>
        <w:t>cartons)</w:t>
      </w:r>
    </w:p>
    <w:p w:rsidR="00835565" w:rsidRDefault="008568C4">
      <w:pPr>
        <w:pStyle w:val="ListParagraph"/>
        <w:numPr>
          <w:ilvl w:val="0"/>
          <w:numId w:val="4"/>
        </w:numPr>
        <w:tabs>
          <w:tab w:val="left" w:pos="1977"/>
          <w:tab w:val="left" w:pos="1978"/>
        </w:tabs>
        <w:spacing w:before="40" w:line="273" w:lineRule="auto"/>
        <w:ind w:right="2361"/>
        <w:rPr>
          <w:sz w:val="24"/>
        </w:rPr>
      </w:pPr>
      <w:r>
        <w:rPr>
          <w:sz w:val="24"/>
        </w:rPr>
        <w:t>Pre-printed material (books, newspapers and magazines) and stationery (import data only records value, not quantity or</w:t>
      </w:r>
      <w:r>
        <w:rPr>
          <w:spacing w:val="-3"/>
          <w:sz w:val="24"/>
        </w:rPr>
        <w:t xml:space="preserve"> </w:t>
      </w:r>
      <w:r>
        <w:rPr>
          <w:sz w:val="24"/>
        </w:rPr>
        <w:t>volume)</w:t>
      </w:r>
    </w:p>
    <w:p w:rsidR="00835565" w:rsidRDefault="008568C4">
      <w:pPr>
        <w:pStyle w:val="ListParagraph"/>
        <w:numPr>
          <w:ilvl w:val="0"/>
          <w:numId w:val="4"/>
        </w:numPr>
        <w:tabs>
          <w:tab w:val="left" w:pos="1977"/>
          <w:tab w:val="left" w:pos="1978"/>
        </w:tabs>
        <w:spacing w:before="6" w:line="273" w:lineRule="auto"/>
        <w:ind w:right="2121"/>
        <w:rPr>
          <w:sz w:val="24"/>
        </w:rPr>
      </w:pPr>
      <w:r>
        <w:rPr>
          <w:sz w:val="24"/>
        </w:rPr>
        <w:t>Converted tissue products (import data only records value, not quantity or volume)</w:t>
      </w:r>
    </w:p>
    <w:p w:rsidR="00835565" w:rsidRDefault="008568C4">
      <w:pPr>
        <w:pStyle w:val="ListParagraph"/>
        <w:numPr>
          <w:ilvl w:val="0"/>
          <w:numId w:val="4"/>
        </w:numPr>
        <w:tabs>
          <w:tab w:val="left" w:pos="1977"/>
          <w:tab w:val="left" w:pos="1978"/>
        </w:tabs>
        <w:spacing w:before="10"/>
        <w:rPr>
          <w:sz w:val="24"/>
        </w:rPr>
      </w:pPr>
      <w:r>
        <w:rPr>
          <w:sz w:val="24"/>
        </w:rPr>
        <w:t>Fibre packaging imported with goods (est. 1,100 kt per</w:t>
      </w:r>
      <w:r>
        <w:rPr>
          <w:spacing w:val="-3"/>
          <w:sz w:val="24"/>
        </w:rPr>
        <w:t xml:space="preserve"> </w:t>
      </w:r>
      <w:r>
        <w:rPr>
          <w:sz w:val="24"/>
        </w:rPr>
        <w:t>annum)</w:t>
      </w:r>
    </w:p>
    <w:p w:rsidR="00835565" w:rsidRDefault="00835565">
      <w:pPr>
        <w:pStyle w:val="BodyText"/>
        <w:spacing w:before="10"/>
        <w:rPr>
          <w:sz w:val="22"/>
        </w:rPr>
      </w:pPr>
    </w:p>
    <w:p w:rsidR="00835565" w:rsidRDefault="008568C4">
      <w:pPr>
        <w:pStyle w:val="BodyText"/>
        <w:spacing w:line="278" w:lineRule="auto"/>
        <w:ind w:left="1257" w:right="2503"/>
      </w:pPr>
      <w:r>
        <w:t xml:space="preserve">In aggregate therefore, the volume of paper and paperboard assumed for this purpose to have been consumed in Australia in 2018-19 is </w:t>
      </w:r>
      <w:r>
        <w:rPr>
          <w:b/>
        </w:rPr>
        <w:t>4,318 kt</w:t>
      </w:r>
      <w:r>
        <w:t>.</w:t>
      </w:r>
    </w:p>
    <w:p w:rsidR="00835565" w:rsidRDefault="008568C4">
      <w:pPr>
        <w:pStyle w:val="BodyText"/>
        <w:spacing w:before="237" w:line="276" w:lineRule="auto"/>
        <w:ind w:left="1257" w:right="2132"/>
      </w:pPr>
      <w:r>
        <w:t xml:space="preserve">Brief descriptions of each of the main grades, their end-use markets and recycling outcomes are detailed in </w:t>
      </w:r>
      <w:r>
        <w:rPr>
          <w:b/>
        </w:rPr>
        <w:t>Appendix One</w:t>
      </w:r>
      <w:r>
        <w:t>.</w:t>
      </w:r>
    </w:p>
    <w:p w:rsidR="00835565" w:rsidRDefault="00835565">
      <w:pPr>
        <w:spacing w:line="276" w:lineRule="auto"/>
        <w:sectPr w:rsidR="00835565">
          <w:pgSz w:w="11910" w:h="16840"/>
          <w:pgMar w:top="1540" w:right="0" w:bottom="980" w:left="540" w:header="721" w:footer="706" w:gutter="0"/>
          <w:cols w:space="720"/>
        </w:sectPr>
      </w:pPr>
    </w:p>
    <w:p w:rsidR="00835565" w:rsidRDefault="00835565">
      <w:pPr>
        <w:pStyle w:val="BodyText"/>
        <w:rPr>
          <w:sz w:val="20"/>
        </w:rPr>
      </w:pPr>
    </w:p>
    <w:p w:rsidR="00835565" w:rsidRDefault="00835565">
      <w:pPr>
        <w:pStyle w:val="BodyText"/>
        <w:rPr>
          <w:sz w:val="20"/>
        </w:rPr>
      </w:pPr>
    </w:p>
    <w:p w:rsidR="00835565" w:rsidRDefault="008568C4">
      <w:pPr>
        <w:pStyle w:val="Heading1"/>
        <w:spacing w:before="279"/>
      </w:pPr>
      <w:r>
        <w:rPr>
          <w:color w:val="4F81BD"/>
        </w:rPr>
        <w:t>Recycling of fibre in Australia</w:t>
      </w:r>
    </w:p>
    <w:p w:rsidR="00835565" w:rsidRDefault="00835565">
      <w:pPr>
        <w:pStyle w:val="BodyText"/>
        <w:spacing w:before="3"/>
        <w:rPr>
          <w:b/>
          <w:sz w:val="36"/>
        </w:rPr>
      </w:pPr>
    </w:p>
    <w:p w:rsidR="00835565" w:rsidRDefault="008568C4">
      <w:pPr>
        <w:pStyle w:val="BodyText"/>
        <w:spacing w:line="276" w:lineRule="auto"/>
        <w:ind w:left="1257" w:right="1885"/>
      </w:pPr>
      <w:r>
        <w:t>Recovered fibre (both pre and post-consumer) is used extensively in the production of paper and paperboard in Australia, as is the case in most countries. Recovered fibre is used because it is widely available and is usually a cheaper form of fibre than virgin fibre pulp.</w:t>
      </w:r>
    </w:p>
    <w:p w:rsidR="00835565" w:rsidRDefault="008568C4">
      <w:pPr>
        <w:pStyle w:val="BodyText"/>
        <w:spacing w:before="237" w:line="278" w:lineRule="auto"/>
        <w:ind w:left="1257" w:right="1967"/>
      </w:pPr>
      <w:r>
        <w:t>In Australia, recycling of recovered fibre has the added advantage of being a local fibre supply, reducing imports of pulp and decreasing the cost variations associated with currency movements and global pulp price movements.</w:t>
      </w:r>
    </w:p>
    <w:p w:rsidR="00835565" w:rsidRDefault="008568C4">
      <w:pPr>
        <w:pStyle w:val="BodyText"/>
        <w:spacing w:before="233" w:line="276" w:lineRule="auto"/>
        <w:ind w:left="1257" w:right="2041"/>
      </w:pPr>
      <w:r>
        <w:t>In 2018-19, Australia’s total use of fibre for the manufacture of paper and paperboard was 3,479 kt. Of this, 44.8% or 1,559 kt was supplied by recycled fibre. This proportion has declined from 55.3% a decade ago in 2008-09.</w:t>
      </w:r>
    </w:p>
    <w:p w:rsidR="00835565" w:rsidRDefault="008568C4">
      <w:pPr>
        <w:pStyle w:val="BodyText"/>
        <w:spacing w:before="237" w:line="276" w:lineRule="auto"/>
        <w:ind w:left="1257" w:right="1916"/>
        <w:jc w:val="both"/>
      </w:pPr>
      <w:r>
        <w:t>The structural decline in the use of recovered paper (as a proportion of the total) in Australia has been gradual, but continuous. It arises for several reasons that include more intense international competition for all fibre resources, the declining average and marginal quality of recovered paper and increased demand for high quality and high strength virgin fibre packaging materials.</w:t>
      </w:r>
    </w:p>
    <w:p w:rsidR="00835565" w:rsidRDefault="008568C4">
      <w:pPr>
        <w:pStyle w:val="Heading3"/>
        <w:spacing w:before="240"/>
        <w:ind w:right="2587"/>
      </w:pPr>
      <w:r>
        <w:t>The Australian Fibre Furnish – Consumption of Virgin Pulp by Main Grade &amp; Utilisation of Recovered Paper: 2009 – 2019 (ktpa)</w:t>
      </w:r>
    </w:p>
    <w:p w:rsidR="00835565" w:rsidRDefault="008677AB">
      <w:pPr>
        <w:spacing w:before="146" w:line="181" w:lineRule="exact"/>
        <w:ind w:left="1541"/>
        <w:rPr>
          <w:rFonts w:ascii="Gill Sans MT"/>
          <w:sz w:val="16"/>
        </w:rPr>
      </w:pPr>
      <w:r>
        <w:rPr>
          <w:noProof/>
          <w:lang w:val="en-AU" w:eastAsia="en-AU"/>
        </w:rPr>
        <mc:AlternateContent>
          <mc:Choice Requires="wpg">
            <w:drawing>
              <wp:anchor distT="0" distB="0" distL="114300" distR="114300" simplePos="0" relativeHeight="251736576" behindDoc="1" locked="0" layoutInCell="1" allowOverlap="1">
                <wp:simplePos x="0" y="0"/>
                <wp:positionH relativeFrom="page">
                  <wp:posOffset>1596390</wp:posOffset>
                </wp:positionH>
                <wp:positionV relativeFrom="paragraph">
                  <wp:posOffset>160020</wp:posOffset>
                </wp:positionV>
                <wp:extent cx="3295650" cy="2486660"/>
                <wp:effectExtent l="5715" t="9525" r="3810" b="8890"/>
                <wp:wrapNone/>
                <wp:docPr id="443"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2486660"/>
                          <a:chOff x="2514" y="252"/>
                          <a:chExt cx="5190" cy="3916"/>
                        </a:xfrm>
                      </wpg:grpSpPr>
                      <wps:wsp>
                        <wps:cNvPr id="444" name="AutoShape 446"/>
                        <wps:cNvSpPr>
                          <a:spLocks/>
                        </wps:cNvSpPr>
                        <wps:spPr bwMode="auto">
                          <a:xfrm>
                            <a:off x="930" y="1840"/>
                            <a:ext cx="5760" cy="4320"/>
                          </a:xfrm>
                          <a:custGeom>
                            <a:avLst/>
                            <a:gdLst>
                              <a:gd name="T0" fmla="+- 0 2620 931"/>
                              <a:gd name="T1" fmla="*/ T0 w 5760"/>
                              <a:gd name="T2" fmla="+- 0 4062 1840"/>
                              <a:gd name="T3" fmla="*/ 4062 h 4320"/>
                              <a:gd name="T4" fmla="+- 0 7695 931"/>
                              <a:gd name="T5" fmla="*/ T4 w 5760"/>
                              <a:gd name="T6" fmla="+- 0 4062 1840"/>
                              <a:gd name="T7" fmla="*/ 4062 h 4320"/>
                              <a:gd name="T8" fmla="+- 0 2620 931"/>
                              <a:gd name="T9" fmla="*/ T8 w 5760"/>
                              <a:gd name="T10" fmla="+- 0 255 1840"/>
                              <a:gd name="T11" fmla="*/ 255 h 4320"/>
                              <a:gd name="T12" fmla="+- 0 7695 931"/>
                              <a:gd name="T13" fmla="*/ T12 w 5760"/>
                              <a:gd name="T14" fmla="+- 0 255 1840"/>
                              <a:gd name="T15" fmla="*/ 255 h 4320"/>
                              <a:gd name="T16" fmla="+- 0 2620 931"/>
                              <a:gd name="T17" fmla="*/ T16 w 5760"/>
                              <a:gd name="T18" fmla="+- 0 4062 1840"/>
                              <a:gd name="T19" fmla="*/ 4062 h 4320"/>
                              <a:gd name="T20" fmla="+- 0 2620 931"/>
                              <a:gd name="T21" fmla="*/ T20 w 5760"/>
                              <a:gd name="T22" fmla="+- 0 255 1840"/>
                              <a:gd name="T23" fmla="*/ 255 h 4320"/>
                              <a:gd name="T24" fmla="+- 0 7695 931"/>
                              <a:gd name="T25" fmla="*/ T24 w 5760"/>
                              <a:gd name="T26" fmla="+- 0 4062 1840"/>
                              <a:gd name="T27" fmla="*/ 4062 h 4320"/>
                              <a:gd name="T28" fmla="+- 0 7695 931"/>
                              <a:gd name="T29" fmla="*/ T28 w 5760"/>
                              <a:gd name="T30" fmla="+- 0 255 1840"/>
                              <a:gd name="T31" fmla="*/ 255 h 4320"/>
                              <a:gd name="T32" fmla="+- 0 2620 931"/>
                              <a:gd name="T33" fmla="*/ T32 w 5760"/>
                              <a:gd name="T34" fmla="+- 0 4062 1840"/>
                              <a:gd name="T35" fmla="*/ 4062 h 4320"/>
                              <a:gd name="T36" fmla="+- 0 7695 931"/>
                              <a:gd name="T37" fmla="*/ T36 w 5760"/>
                              <a:gd name="T38" fmla="+- 0 4062 1840"/>
                              <a:gd name="T39" fmla="*/ 4062 h 4320"/>
                              <a:gd name="T40" fmla="+- 0 2620 931"/>
                              <a:gd name="T41" fmla="*/ T40 w 5760"/>
                              <a:gd name="T42" fmla="+- 0 3518 1840"/>
                              <a:gd name="T43" fmla="*/ 3518 h 4320"/>
                              <a:gd name="T44" fmla="+- 0 7695 931"/>
                              <a:gd name="T45" fmla="*/ T44 w 5760"/>
                              <a:gd name="T46" fmla="+- 0 3518 1840"/>
                              <a:gd name="T47" fmla="*/ 3518 h 4320"/>
                              <a:gd name="T48" fmla="+- 0 2620 931"/>
                              <a:gd name="T49" fmla="*/ T48 w 5760"/>
                              <a:gd name="T50" fmla="+- 0 2974 1840"/>
                              <a:gd name="T51" fmla="*/ 2974 h 4320"/>
                              <a:gd name="T52" fmla="+- 0 7695 931"/>
                              <a:gd name="T53" fmla="*/ T52 w 5760"/>
                              <a:gd name="T54" fmla="+- 0 2974 1840"/>
                              <a:gd name="T55" fmla="*/ 2974 h 4320"/>
                              <a:gd name="T56" fmla="+- 0 2620 931"/>
                              <a:gd name="T57" fmla="*/ T56 w 5760"/>
                              <a:gd name="T58" fmla="+- 0 2431 1840"/>
                              <a:gd name="T59" fmla="*/ 2431 h 4320"/>
                              <a:gd name="T60" fmla="+- 0 7695 931"/>
                              <a:gd name="T61" fmla="*/ T60 w 5760"/>
                              <a:gd name="T62" fmla="+- 0 2431 1840"/>
                              <a:gd name="T63" fmla="*/ 2431 h 4320"/>
                              <a:gd name="T64" fmla="+- 0 2620 931"/>
                              <a:gd name="T65" fmla="*/ T64 w 5760"/>
                              <a:gd name="T66" fmla="+- 0 1887 1840"/>
                              <a:gd name="T67" fmla="*/ 1887 h 4320"/>
                              <a:gd name="T68" fmla="+- 0 7695 931"/>
                              <a:gd name="T69" fmla="*/ T68 w 5760"/>
                              <a:gd name="T70" fmla="+- 0 1887 1840"/>
                              <a:gd name="T71" fmla="*/ 1887 h 4320"/>
                              <a:gd name="T72" fmla="+- 0 2620 931"/>
                              <a:gd name="T73" fmla="*/ T72 w 5760"/>
                              <a:gd name="T74" fmla="+- 0 1343 1840"/>
                              <a:gd name="T75" fmla="*/ 1343 h 4320"/>
                              <a:gd name="T76" fmla="+- 0 7695 931"/>
                              <a:gd name="T77" fmla="*/ T76 w 5760"/>
                              <a:gd name="T78" fmla="+- 0 1343 1840"/>
                              <a:gd name="T79" fmla="*/ 1343 h 4320"/>
                              <a:gd name="T80" fmla="+- 0 2620 931"/>
                              <a:gd name="T81" fmla="*/ T80 w 5760"/>
                              <a:gd name="T82" fmla="+- 0 799 1840"/>
                              <a:gd name="T83" fmla="*/ 799 h 4320"/>
                              <a:gd name="T84" fmla="+- 0 7695 931"/>
                              <a:gd name="T85" fmla="*/ T84 w 5760"/>
                              <a:gd name="T86" fmla="+- 0 799 1840"/>
                              <a:gd name="T87" fmla="*/ 799 h 4320"/>
                              <a:gd name="T88" fmla="+- 0 2620 931"/>
                              <a:gd name="T89" fmla="*/ T88 w 5760"/>
                              <a:gd name="T90" fmla="+- 0 255 1840"/>
                              <a:gd name="T91" fmla="*/ 255 h 4320"/>
                              <a:gd name="T92" fmla="+- 0 7695 931"/>
                              <a:gd name="T93" fmla="*/ T92 w 5760"/>
                              <a:gd name="T94" fmla="+- 0 255 1840"/>
                              <a:gd name="T95" fmla="*/ 255 h 4320"/>
                              <a:gd name="T96" fmla="+- 0 2620 931"/>
                              <a:gd name="T97" fmla="*/ T96 w 5760"/>
                              <a:gd name="T98" fmla="+- 0 4062 1840"/>
                              <a:gd name="T99" fmla="*/ 4062 h 4320"/>
                              <a:gd name="T100" fmla="+- 0 2620 931"/>
                              <a:gd name="T101" fmla="*/ T100 w 5760"/>
                              <a:gd name="T102" fmla="+- 0 255 1840"/>
                              <a:gd name="T103" fmla="*/ 255 h 4320"/>
                              <a:gd name="T104" fmla="+- 0 3128 931"/>
                              <a:gd name="T105" fmla="*/ T104 w 5760"/>
                              <a:gd name="T106" fmla="+- 0 4062 1840"/>
                              <a:gd name="T107" fmla="*/ 4062 h 4320"/>
                              <a:gd name="T108" fmla="+- 0 3128 931"/>
                              <a:gd name="T109" fmla="*/ T108 w 5760"/>
                              <a:gd name="T110" fmla="+- 0 255 1840"/>
                              <a:gd name="T111" fmla="*/ 255 h 4320"/>
                              <a:gd name="T112" fmla="+- 0 3635 931"/>
                              <a:gd name="T113" fmla="*/ T112 w 5760"/>
                              <a:gd name="T114" fmla="+- 0 4062 1840"/>
                              <a:gd name="T115" fmla="*/ 4062 h 4320"/>
                              <a:gd name="T116" fmla="+- 0 3635 931"/>
                              <a:gd name="T117" fmla="*/ T116 w 5760"/>
                              <a:gd name="T118" fmla="+- 0 255 1840"/>
                              <a:gd name="T119" fmla="*/ 255 h 4320"/>
                              <a:gd name="T120" fmla="+- 0 4143 931"/>
                              <a:gd name="T121" fmla="*/ T120 w 5760"/>
                              <a:gd name="T122" fmla="+- 0 4062 1840"/>
                              <a:gd name="T123" fmla="*/ 4062 h 4320"/>
                              <a:gd name="T124" fmla="+- 0 4143 931"/>
                              <a:gd name="T125" fmla="*/ T124 w 5760"/>
                              <a:gd name="T126" fmla="+- 0 255 1840"/>
                              <a:gd name="T127" fmla="*/ 255 h 4320"/>
                              <a:gd name="T128" fmla="+- 0 4650 931"/>
                              <a:gd name="T129" fmla="*/ T128 w 5760"/>
                              <a:gd name="T130" fmla="+- 0 4062 1840"/>
                              <a:gd name="T131" fmla="*/ 4062 h 4320"/>
                              <a:gd name="T132" fmla="+- 0 4650 931"/>
                              <a:gd name="T133" fmla="*/ T132 w 5760"/>
                              <a:gd name="T134" fmla="+- 0 255 1840"/>
                              <a:gd name="T135" fmla="*/ 255 h 4320"/>
                              <a:gd name="T136" fmla="+- 0 5158 931"/>
                              <a:gd name="T137" fmla="*/ T136 w 5760"/>
                              <a:gd name="T138" fmla="+- 0 4062 1840"/>
                              <a:gd name="T139" fmla="*/ 4062 h 4320"/>
                              <a:gd name="T140" fmla="+- 0 5158 931"/>
                              <a:gd name="T141" fmla="*/ T140 w 5760"/>
                              <a:gd name="T142" fmla="+- 0 255 1840"/>
                              <a:gd name="T143" fmla="*/ 255 h 4320"/>
                              <a:gd name="T144" fmla="+- 0 5665 931"/>
                              <a:gd name="T145" fmla="*/ T144 w 5760"/>
                              <a:gd name="T146" fmla="+- 0 4062 1840"/>
                              <a:gd name="T147" fmla="*/ 4062 h 4320"/>
                              <a:gd name="T148" fmla="+- 0 5665 931"/>
                              <a:gd name="T149" fmla="*/ T148 w 5760"/>
                              <a:gd name="T150" fmla="+- 0 255 1840"/>
                              <a:gd name="T151" fmla="*/ 255 h 4320"/>
                              <a:gd name="T152" fmla="+- 0 6173 931"/>
                              <a:gd name="T153" fmla="*/ T152 w 5760"/>
                              <a:gd name="T154" fmla="+- 0 4062 1840"/>
                              <a:gd name="T155" fmla="*/ 4062 h 4320"/>
                              <a:gd name="T156" fmla="+- 0 6173 931"/>
                              <a:gd name="T157" fmla="*/ T156 w 5760"/>
                              <a:gd name="T158" fmla="+- 0 255 1840"/>
                              <a:gd name="T159" fmla="*/ 255 h 4320"/>
                              <a:gd name="T160" fmla="+- 0 6680 931"/>
                              <a:gd name="T161" fmla="*/ T160 w 5760"/>
                              <a:gd name="T162" fmla="+- 0 4062 1840"/>
                              <a:gd name="T163" fmla="*/ 4062 h 4320"/>
                              <a:gd name="T164" fmla="+- 0 6680 931"/>
                              <a:gd name="T165" fmla="*/ T164 w 5760"/>
                              <a:gd name="T166" fmla="+- 0 255 1840"/>
                              <a:gd name="T167" fmla="*/ 255 h 4320"/>
                              <a:gd name="T168" fmla="+- 0 7188 931"/>
                              <a:gd name="T169" fmla="*/ T168 w 5760"/>
                              <a:gd name="T170" fmla="+- 0 4062 1840"/>
                              <a:gd name="T171" fmla="*/ 4062 h 4320"/>
                              <a:gd name="T172" fmla="+- 0 7188 931"/>
                              <a:gd name="T173" fmla="*/ T172 w 5760"/>
                              <a:gd name="T174" fmla="+- 0 255 1840"/>
                              <a:gd name="T175" fmla="*/ 255 h 4320"/>
                              <a:gd name="T176" fmla="+- 0 7695 931"/>
                              <a:gd name="T177" fmla="*/ T176 w 5760"/>
                              <a:gd name="T178" fmla="+- 0 4062 1840"/>
                              <a:gd name="T179" fmla="*/ 4062 h 4320"/>
                              <a:gd name="T180" fmla="+- 0 7695 931"/>
                              <a:gd name="T181" fmla="*/ T180 w 5760"/>
                              <a:gd name="T182" fmla="+- 0 255 1840"/>
                              <a:gd name="T183" fmla="*/ 255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760" h="4320">
                                <a:moveTo>
                                  <a:pt x="1689" y="2222"/>
                                </a:moveTo>
                                <a:lnTo>
                                  <a:pt x="6764" y="2222"/>
                                </a:lnTo>
                                <a:moveTo>
                                  <a:pt x="1689" y="-1585"/>
                                </a:moveTo>
                                <a:lnTo>
                                  <a:pt x="6764" y="-1585"/>
                                </a:lnTo>
                                <a:moveTo>
                                  <a:pt x="1689" y="2222"/>
                                </a:moveTo>
                                <a:lnTo>
                                  <a:pt x="1689" y="-1585"/>
                                </a:lnTo>
                                <a:moveTo>
                                  <a:pt x="6764" y="2222"/>
                                </a:moveTo>
                                <a:lnTo>
                                  <a:pt x="6764" y="-1585"/>
                                </a:lnTo>
                                <a:moveTo>
                                  <a:pt x="1689" y="2222"/>
                                </a:moveTo>
                                <a:lnTo>
                                  <a:pt x="6764" y="2222"/>
                                </a:lnTo>
                                <a:moveTo>
                                  <a:pt x="1689" y="1678"/>
                                </a:moveTo>
                                <a:lnTo>
                                  <a:pt x="6764" y="1678"/>
                                </a:lnTo>
                                <a:moveTo>
                                  <a:pt x="1689" y="1134"/>
                                </a:moveTo>
                                <a:lnTo>
                                  <a:pt x="6764" y="1134"/>
                                </a:lnTo>
                                <a:moveTo>
                                  <a:pt x="1689" y="591"/>
                                </a:moveTo>
                                <a:lnTo>
                                  <a:pt x="6764" y="591"/>
                                </a:lnTo>
                                <a:moveTo>
                                  <a:pt x="1689" y="47"/>
                                </a:moveTo>
                                <a:lnTo>
                                  <a:pt x="6764" y="47"/>
                                </a:lnTo>
                                <a:moveTo>
                                  <a:pt x="1689" y="-497"/>
                                </a:moveTo>
                                <a:lnTo>
                                  <a:pt x="6764" y="-497"/>
                                </a:lnTo>
                                <a:moveTo>
                                  <a:pt x="1689" y="-1041"/>
                                </a:moveTo>
                                <a:lnTo>
                                  <a:pt x="6764" y="-1041"/>
                                </a:lnTo>
                                <a:moveTo>
                                  <a:pt x="1689" y="-1585"/>
                                </a:moveTo>
                                <a:lnTo>
                                  <a:pt x="6764" y="-1585"/>
                                </a:lnTo>
                                <a:moveTo>
                                  <a:pt x="1689" y="2222"/>
                                </a:moveTo>
                                <a:lnTo>
                                  <a:pt x="1689" y="-1585"/>
                                </a:lnTo>
                                <a:moveTo>
                                  <a:pt x="2197" y="2222"/>
                                </a:moveTo>
                                <a:lnTo>
                                  <a:pt x="2197" y="-1585"/>
                                </a:lnTo>
                                <a:moveTo>
                                  <a:pt x="2704" y="2222"/>
                                </a:moveTo>
                                <a:lnTo>
                                  <a:pt x="2704" y="-1585"/>
                                </a:lnTo>
                                <a:moveTo>
                                  <a:pt x="3212" y="2222"/>
                                </a:moveTo>
                                <a:lnTo>
                                  <a:pt x="3212" y="-1585"/>
                                </a:lnTo>
                                <a:moveTo>
                                  <a:pt x="3719" y="2222"/>
                                </a:moveTo>
                                <a:lnTo>
                                  <a:pt x="3719" y="-1585"/>
                                </a:lnTo>
                                <a:moveTo>
                                  <a:pt x="4227" y="2222"/>
                                </a:moveTo>
                                <a:lnTo>
                                  <a:pt x="4227" y="-1585"/>
                                </a:lnTo>
                                <a:moveTo>
                                  <a:pt x="4734" y="2222"/>
                                </a:moveTo>
                                <a:lnTo>
                                  <a:pt x="4734" y="-1585"/>
                                </a:lnTo>
                                <a:moveTo>
                                  <a:pt x="5242" y="2222"/>
                                </a:moveTo>
                                <a:lnTo>
                                  <a:pt x="5242" y="-1585"/>
                                </a:lnTo>
                                <a:moveTo>
                                  <a:pt x="5749" y="2222"/>
                                </a:moveTo>
                                <a:lnTo>
                                  <a:pt x="5749" y="-1585"/>
                                </a:lnTo>
                                <a:moveTo>
                                  <a:pt x="6257" y="2222"/>
                                </a:moveTo>
                                <a:lnTo>
                                  <a:pt x="6257" y="-1585"/>
                                </a:lnTo>
                                <a:moveTo>
                                  <a:pt x="6764" y="2222"/>
                                </a:moveTo>
                                <a:lnTo>
                                  <a:pt x="6764" y="-1585"/>
                                </a:lnTo>
                              </a:path>
                            </a:pathLst>
                          </a:custGeom>
                          <a:noFill/>
                          <a:ln w="4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AutoShape 445"/>
                        <wps:cNvSpPr>
                          <a:spLocks/>
                        </wps:cNvSpPr>
                        <wps:spPr bwMode="auto">
                          <a:xfrm>
                            <a:off x="2620" y="3573"/>
                            <a:ext cx="5076" cy="489"/>
                          </a:xfrm>
                          <a:custGeom>
                            <a:avLst/>
                            <a:gdLst>
                              <a:gd name="T0" fmla="+- 0 2620 2620"/>
                              <a:gd name="T1" fmla="*/ T0 w 5076"/>
                              <a:gd name="T2" fmla="+- 0 3600 3574"/>
                              <a:gd name="T3" fmla="*/ 3600 h 489"/>
                              <a:gd name="T4" fmla="+- 0 2620 2620"/>
                              <a:gd name="T5" fmla="*/ T4 w 5076"/>
                              <a:gd name="T6" fmla="+- 0 4062 3574"/>
                              <a:gd name="T7" fmla="*/ 4062 h 489"/>
                              <a:gd name="T8" fmla="+- 0 7695 2620"/>
                              <a:gd name="T9" fmla="*/ T8 w 5076"/>
                              <a:gd name="T10" fmla="+- 0 4062 3574"/>
                              <a:gd name="T11" fmla="*/ 4062 h 489"/>
                              <a:gd name="T12" fmla="+- 0 7695 2620"/>
                              <a:gd name="T13" fmla="*/ T12 w 5076"/>
                              <a:gd name="T14" fmla="+- 0 3671 3574"/>
                              <a:gd name="T15" fmla="*/ 3671 h 489"/>
                              <a:gd name="T16" fmla="+- 0 3128 2620"/>
                              <a:gd name="T17" fmla="*/ T16 w 5076"/>
                              <a:gd name="T18" fmla="+- 0 3671 3574"/>
                              <a:gd name="T19" fmla="*/ 3671 h 489"/>
                              <a:gd name="T20" fmla="+- 0 2620 2620"/>
                              <a:gd name="T21" fmla="*/ T20 w 5076"/>
                              <a:gd name="T22" fmla="+- 0 3600 3574"/>
                              <a:gd name="T23" fmla="*/ 3600 h 489"/>
                              <a:gd name="T24" fmla="+- 0 3635 2620"/>
                              <a:gd name="T25" fmla="*/ T24 w 5076"/>
                              <a:gd name="T26" fmla="+- 0 3594 3574"/>
                              <a:gd name="T27" fmla="*/ 3594 h 489"/>
                              <a:gd name="T28" fmla="+- 0 3128 2620"/>
                              <a:gd name="T29" fmla="*/ T28 w 5076"/>
                              <a:gd name="T30" fmla="+- 0 3671 3574"/>
                              <a:gd name="T31" fmla="*/ 3671 h 489"/>
                              <a:gd name="T32" fmla="+- 0 7695 2620"/>
                              <a:gd name="T33" fmla="*/ T32 w 5076"/>
                              <a:gd name="T34" fmla="+- 0 3671 3574"/>
                              <a:gd name="T35" fmla="*/ 3671 h 489"/>
                              <a:gd name="T36" fmla="+- 0 7695 2620"/>
                              <a:gd name="T37" fmla="*/ T36 w 5076"/>
                              <a:gd name="T38" fmla="+- 0 3663 3574"/>
                              <a:gd name="T39" fmla="*/ 3663 h 489"/>
                              <a:gd name="T40" fmla="+- 0 7188 2620"/>
                              <a:gd name="T41" fmla="*/ T40 w 5076"/>
                              <a:gd name="T42" fmla="+- 0 3663 3574"/>
                              <a:gd name="T43" fmla="*/ 3663 h 489"/>
                              <a:gd name="T44" fmla="+- 0 6680 2620"/>
                              <a:gd name="T45" fmla="*/ T44 w 5076"/>
                              <a:gd name="T46" fmla="+- 0 3632 3574"/>
                              <a:gd name="T47" fmla="*/ 3632 h 489"/>
                              <a:gd name="T48" fmla="+- 0 6511 2620"/>
                              <a:gd name="T49" fmla="*/ T48 w 5076"/>
                              <a:gd name="T50" fmla="+- 0 3616 3574"/>
                              <a:gd name="T51" fmla="*/ 3616 h 489"/>
                              <a:gd name="T52" fmla="+- 0 4143 2620"/>
                              <a:gd name="T53" fmla="*/ T52 w 5076"/>
                              <a:gd name="T54" fmla="+- 0 3616 3574"/>
                              <a:gd name="T55" fmla="*/ 3616 h 489"/>
                              <a:gd name="T56" fmla="+- 0 3635 2620"/>
                              <a:gd name="T57" fmla="*/ T56 w 5076"/>
                              <a:gd name="T58" fmla="+- 0 3594 3574"/>
                              <a:gd name="T59" fmla="*/ 3594 h 489"/>
                              <a:gd name="T60" fmla="+- 0 7695 2620"/>
                              <a:gd name="T61" fmla="*/ T60 w 5076"/>
                              <a:gd name="T62" fmla="+- 0 3574 3574"/>
                              <a:gd name="T63" fmla="*/ 3574 h 489"/>
                              <a:gd name="T64" fmla="+- 0 7188 2620"/>
                              <a:gd name="T65" fmla="*/ T64 w 5076"/>
                              <a:gd name="T66" fmla="+- 0 3663 3574"/>
                              <a:gd name="T67" fmla="*/ 3663 h 489"/>
                              <a:gd name="T68" fmla="+- 0 7695 2620"/>
                              <a:gd name="T69" fmla="*/ T68 w 5076"/>
                              <a:gd name="T70" fmla="+- 0 3663 3574"/>
                              <a:gd name="T71" fmla="*/ 3663 h 489"/>
                              <a:gd name="T72" fmla="+- 0 7695 2620"/>
                              <a:gd name="T73" fmla="*/ T72 w 5076"/>
                              <a:gd name="T74" fmla="+- 0 3574 3574"/>
                              <a:gd name="T75" fmla="*/ 3574 h 489"/>
                              <a:gd name="T76" fmla="+- 0 6173 2620"/>
                              <a:gd name="T77" fmla="*/ T76 w 5076"/>
                              <a:gd name="T78" fmla="+- 0 3583 3574"/>
                              <a:gd name="T79" fmla="*/ 3583 h 489"/>
                              <a:gd name="T80" fmla="+- 0 5665 2620"/>
                              <a:gd name="T81" fmla="*/ T80 w 5076"/>
                              <a:gd name="T82" fmla="+- 0 3616 3574"/>
                              <a:gd name="T83" fmla="*/ 3616 h 489"/>
                              <a:gd name="T84" fmla="+- 0 6511 2620"/>
                              <a:gd name="T85" fmla="*/ T84 w 5076"/>
                              <a:gd name="T86" fmla="+- 0 3616 3574"/>
                              <a:gd name="T87" fmla="*/ 3616 h 489"/>
                              <a:gd name="T88" fmla="+- 0 6173 2620"/>
                              <a:gd name="T89" fmla="*/ T88 w 5076"/>
                              <a:gd name="T90" fmla="+- 0 3583 3574"/>
                              <a:gd name="T91" fmla="*/ 3583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76" h="489">
                                <a:moveTo>
                                  <a:pt x="0" y="26"/>
                                </a:moveTo>
                                <a:lnTo>
                                  <a:pt x="0" y="488"/>
                                </a:lnTo>
                                <a:lnTo>
                                  <a:pt x="5075" y="488"/>
                                </a:lnTo>
                                <a:lnTo>
                                  <a:pt x="5075" y="97"/>
                                </a:lnTo>
                                <a:lnTo>
                                  <a:pt x="508" y="97"/>
                                </a:lnTo>
                                <a:lnTo>
                                  <a:pt x="0" y="26"/>
                                </a:lnTo>
                                <a:close/>
                                <a:moveTo>
                                  <a:pt x="1015" y="20"/>
                                </a:moveTo>
                                <a:lnTo>
                                  <a:pt x="508" y="97"/>
                                </a:lnTo>
                                <a:lnTo>
                                  <a:pt x="5075" y="97"/>
                                </a:lnTo>
                                <a:lnTo>
                                  <a:pt x="5075" y="89"/>
                                </a:lnTo>
                                <a:lnTo>
                                  <a:pt x="4568" y="89"/>
                                </a:lnTo>
                                <a:lnTo>
                                  <a:pt x="4060" y="58"/>
                                </a:lnTo>
                                <a:lnTo>
                                  <a:pt x="3891" y="42"/>
                                </a:lnTo>
                                <a:lnTo>
                                  <a:pt x="1523" y="42"/>
                                </a:lnTo>
                                <a:lnTo>
                                  <a:pt x="1015" y="20"/>
                                </a:lnTo>
                                <a:close/>
                                <a:moveTo>
                                  <a:pt x="5075" y="0"/>
                                </a:moveTo>
                                <a:lnTo>
                                  <a:pt x="4568" y="89"/>
                                </a:lnTo>
                                <a:lnTo>
                                  <a:pt x="5075" y="89"/>
                                </a:lnTo>
                                <a:lnTo>
                                  <a:pt x="5075" y="0"/>
                                </a:lnTo>
                                <a:close/>
                                <a:moveTo>
                                  <a:pt x="3553" y="9"/>
                                </a:moveTo>
                                <a:lnTo>
                                  <a:pt x="3045" y="42"/>
                                </a:lnTo>
                                <a:lnTo>
                                  <a:pt x="3891" y="42"/>
                                </a:lnTo>
                                <a:lnTo>
                                  <a:pt x="3553" y="9"/>
                                </a:lnTo>
                                <a:close/>
                              </a:path>
                            </a:pathLst>
                          </a:custGeom>
                          <a:solidFill>
                            <a:srgbClr val="002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44"/>
                        <wps:cNvSpPr>
                          <a:spLocks/>
                        </wps:cNvSpPr>
                        <wps:spPr bwMode="auto">
                          <a:xfrm>
                            <a:off x="2620" y="3573"/>
                            <a:ext cx="5076" cy="489"/>
                          </a:xfrm>
                          <a:custGeom>
                            <a:avLst/>
                            <a:gdLst>
                              <a:gd name="T0" fmla="+- 0 2620 2620"/>
                              <a:gd name="T1" fmla="*/ T0 w 5076"/>
                              <a:gd name="T2" fmla="+- 0 4062 3574"/>
                              <a:gd name="T3" fmla="*/ 4062 h 489"/>
                              <a:gd name="T4" fmla="+- 0 2620 2620"/>
                              <a:gd name="T5" fmla="*/ T4 w 5076"/>
                              <a:gd name="T6" fmla="+- 0 3600 3574"/>
                              <a:gd name="T7" fmla="*/ 3600 h 489"/>
                              <a:gd name="T8" fmla="+- 0 3128 2620"/>
                              <a:gd name="T9" fmla="*/ T8 w 5076"/>
                              <a:gd name="T10" fmla="+- 0 3671 3574"/>
                              <a:gd name="T11" fmla="*/ 3671 h 489"/>
                              <a:gd name="T12" fmla="+- 0 3635 2620"/>
                              <a:gd name="T13" fmla="*/ T12 w 5076"/>
                              <a:gd name="T14" fmla="+- 0 3594 3574"/>
                              <a:gd name="T15" fmla="*/ 3594 h 489"/>
                              <a:gd name="T16" fmla="+- 0 4143 2620"/>
                              <a:gd name="T17" fmla="*/ T16 w 5076"/>
                              <a:gd name="T18" fmla="+- 0 3616 3574"/>
                              <a:gd name="T19" fmla="*/ 3616 h 489"/>
                              <a:gd name="T20" fmla="+- 0 5665 2620"/>
                              <a:gd name="T21" fmla="*/ T20 w 5076"/>
                              <a:gd name="T22" fmla="+- 0 3616 3574"/>
                              <a:gd name="T23" fmla="*/ 3616 h 489"/>
                              <a:gd name="T24" fmla="+- 0 6173 2620"/>
                              <a:gd name="T25" fmla="*/ T24 w 5076"/>
                              <a:gd name="T26" fmla="+- 0 3583 3574"/>
                              <a:gd name="T27" fmla="*/ 3583 h 489"/>
                              <a:gd name="T28" fmla="+- 0 6680 2620"/>
                              <a:gd name="T29" fmla="*/ T28 w 5076"/>
                              <a:gd name="T30" fmla="+- 0 3632 3574"/>
                              <a:gd name="T31" fmla="*/ 3632 h 489"/>
                              <a:gd name="T32" fmla="+- 0 7188 2620"/>
                              <a:gd name="T33" fmla="*/ T32 w 5076"/>
                              <a:gd name="T34" fmla="+- 0 3663 3574"/>
                              <a:gd name="T35" fmla="*/ 3663 h 489"/>
                              <a:gd name="T36" fmla="+- 0 7695 2620"/>
                              <a:gd name="T37" fmla="*/ T36 w 5076"/>
                              <a:gd name="T38" fmla="+- 0 3574 3574"/>
                              <a:gd name="T39" fmla="*/ 3574 h 489"/>
                              <a:gd name="T40" fmla="+- 0 7695 2620"/>
                              <a:gd name="T41" fmla="*/ T40 w 5076"/>
                              <a:gd name="T42" fmla="+- 0 4062 3574"/>
                              <a:gd name="T43" fmla="*/ 4062 h 489"/>
                              <a:gd name="T44" fmla="+- 0 2620 2620"/>
                              <a:gd name="T45" fmla="*/ T44 w 5076"/>
                              <a:gd name="T46" fmla="+- 0 4062 3574"/>
                              <a:gd name="T47" fmla="*/ 4062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6" h="489">
                                <a:moveTo>
                                  <a:pt x="0" y="488"/>
                                </a:moveTo>
                                <a:lnTo>
                                  <a:pt x="0" y="26"/>
                                </a:lnTo>
                                <a:lnTo>
                                  <a:pt x="508" y="97"/>
                                </a:lnTo>
                                <a:lnTo>
                                  <a:pt x="1015" y="20"/>
                                </a:lnTo>
                                <a:lnTo>
                                  <a:pt x="1523" y="42"/>
                                </a:lnTo>
                                <a:lnTo>
                                  <a:pt x="3045" y="42"/>
                                </a:lnTo>
                                <a:lnTo>
                                  <a:pt x="3553" y="9"/>
                                </a:lnTo>
                                <a:lnTo>
                                  <a:pt x="4060" y="58"/>
                                </a:lnTo>
                                <a:lnTo>
                                  <a:pt x="4568" y="89"/>
                                </a:lnTo>
                                <a:lnTo>
                                  <a:pt x="5075" y="0"/>
                                </a:lnTo>
                                <a:lnTo>
                                  <a:pt x="5075" y="488"/>
                                </a:lnTo>
                                <a:lnTo>
                                  <a:pt x="0" y="488"/>
                                </a:lnTo>
                              </a:path>
                            </a:pathLst>
                          </a:custGeom>
                          <a:noFill/>
                          <a:ln w="11191">
                            <a:solidFill>
                              <a:srgbClr val="002D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43"/>
                        <wps:cNvSpPr>
                          <a:spLocks/>
                        </wps:cNvSpPr>
                        <wps:spPr bwMode="auto">
                          <a:xfrm>
                            <a:off x="2620" y="3573"/>
                            <a:ext cx="5076" cy="489"/>
                          </a:xfrm>
                          <a:custGeom>
                            <a:avLst/>
                            <a:gdLst>
                              <a:gd name="T0" fmla="+- 0 2620 2620"/>
                              <a:gd name="T1" fmla="*/ T0 w 5076"/>
                              <a:gd name="T2" fmla="+- 0 4062 3574"/>
                              <a:gd name="T3" fmla="*/ 4062 h 489"/>
                              <a:gd name="T4" fmla="+- 0 2620 2620"/>
                              <a:gd name="T5" fmla="*/ T4 w 5076"/>
                              <a:gd name="T6" fmla="+- 0 3600 3574"/>
                              <a:gd name="T7" fmla="*/ 3600 h 489"/>
                              <a:gd name="T8" fmla="+- 0 3128 2620"/>
                              <a:gd name="T9" fmla="*/ T8 w 5076"/>
                              <a:gd name="T10" fmla="+- 0 3671 3574"/>
                              <a:gd name="T11" fmla="*/ 3671 h 489"/>
                              <a:gd name="T12" fmla="+- 0 3635 2620"/>
                              <a:gd name="T13" fmla="*/ T12 w 5076"/>
                              <a:gd name="T14" fmla="+- 0 3594 3574"/>
                              <a:gd name="T15" fmla="*/ 3594 h 489"/>
                              <a:gd name="T16" fmla="+- 0 4143 2620"/>
                              <a:gd name="T17" fmla="*/ T16 w 5076"/>
                              <a:gd name="T18" fmla="+- 0 3616 3574"/>
                              <a:gd name="T19" fmla="*/ 3616 h 489"/>
                              <a:gd name="T20" fmla="+- 0 5665 2620"/>
                              <a:gd name="T21" fmla="*/ T20 w 5076"/>
                              <a:gd name="T22" fmla="+- 0 3616 3574"/>
                              <a:gd name="T23" fmla="*/ 3616 h 489"/>
                              <a:gd name="T24" fmla="+- 0 6173 2620"/>
                              <a:gd name="T25" fmla="*/ T24 w 5076"/>
                              <a:gd name="T26" fmla="+- 0 3583 3574"/>
                              <a:gd name="T27" fmla="*/ 3583 h 489"/>
                              <a:gd name="T28" fmla="+- 0 6680 2620"/>
                              <a:gd name="T29" fmla="*/ T28 w 5076"/>
                              <a:gd name="T30" fmla="+- 0 3632 3574"/>
                              <a:gd name="T31" fmla="*/ 3632 h 489"/>
                              <a:gd name="T32" fmla="+- 0 7188 2620"/>
                              <a:gd name="T33" fmla="*/ T32 w 5076"/>
                              <a:gd name="T34" fmla="+- 0 3663 3574"/>
                              <a:gd name="T35" fmla="*/ 3663 h 489"/>
                              <a:gd name="T36" fmla="+- 0 7695 2620"/>
                              <a:gd name="T37" fmla="*/ T36 w 5076"/>
                              <a:gd name="T38" fmla="+- 0 3574 3574"/>
                              <a:gd name="T39" fmla="*/ 3574 h 489"/>
                              <a:gd name="T40" fmla="+- 0 7695 2620"/>
                              <a:gd name="T41" fmla="*/ T40 w 5076"/>
                              <a:gd name="T42" fmla="+- 0 4062 3574"/>
                              <a:gd name="T43" fmla="*/ 4062 h 489"/>
                              <a:gd name="T44" fmla="+- 0 2620 2620"/>
                              <a:gd name="T45" fmla="*/ T44 w 5076"/>
                              <a:gd name="T46" fmla="+- 0 4062 3574"/>
                              <a:gd name="T47" fmla="*/ 4062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6" h="489">
                                <a:moveTo>
                                  <a:pt x="0" y="488"/>
                                </a:moveTo>
                                <a:lnTo>
                                  <a:pt x="0" y="26"/>
                                </a:lnTo>
                                <a:lnTo>
                                  <a:pt x="508" y="97"/>
                                </a:lnTo>
                                <a:lnTo>
                                  <a:pt x="1015" y="20"/>
                                </a:lnTo>
                                <a:lnTo>
                                  <a:pt x="1523" y="42"/>
                                </a:lnTo>
                                <a:lnTo>
                                  <a:pt x="3045" y="42"/>
                                </a:lnTo>
                                <a:lnTo>
                                  <a:pt x="3553" y="9"/>
                                </a:lnTo>
                                <a:lnTo>
                                  <a:pt x="4060" y="58"/>
                                </a:lnTo>
                                <a:lnTo>
                                  <a:pt x="4568" y="89"/>
                                </a:lnTo>
                                <a:lnTo>
                                  <a:pt x="5075" y="0"/>
                                </a:lnTo>
                                <a:lnTo>
                                  <a:pt x="5075" y="488"/>
                                </a:lnTo>
                                <a:lnTo>
                                  <a:pt x="0" y="488"/>
                                </a:lnTo>
                              </a:path>
                            </a:pathLst>
                          </a:custGeom>
                          <a:noFill/>
                          <a:ln w="4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AutoShape 442"/>
                        <wps:cNvSpPr>
                          <a:spLocks/>
                        </wps:cNvSpPr>
                        <wps:spPr bwMode="auto">
                          <a:xfrm>
                            <a:off x="2620" y="3545"/>
                            <a:ext cx="2031" cy="126"/>
                          </a:xfrm>
                          <a:custGeom>
                            <a:avLst/>
                            <a:gdLst>
                              <a:gd name="T0" fmla="+- 0 2620 2620"/>
                              <a:gd name="T1" fmla="*/ T0 w 2031"/>
                              <a:gd name="T2" fmla="+- 0 3545 3545"/>
                              <a:gd name="T3" fmla="*/ 3545 h 126"/>
                              <a:gd name="T4" fmla="+- 0 2620 2620"/>
                              <a:gd name="T5" fmla="*/ T4 w 2031"/>
                              <a:gd name="T6" fmla="+- 0 3600 3545"/>
                              <a:gd name="T7" fmla="*/ 3600 h 126"/>
                              <a:gd name="T8" fmla="+- 0 3128 2620"/>
                              <a:gd name="T9" fmla="*/ T8 w 2031"/>
                              <a:gd name="T10" fmla="+- 0 3671 3545"/>
                              <a:gd name="T11" fmla="*/ 3671 h 126"/>
                              <a:gd name="T12" fmla="+- 0 3512 2620"/>
                              <a:gd name="T13" fmla="*/ T12 w 2031"/>
                              <a:gd name="T14" fmla="+- 0 3613 3545"/>
                              <a:gd name="T15" fmla="*/ 3613 h 126"/>
                              <a:gd name="T16" fmla="+- 0 3128 2620"/>
                              <a:gd name="T17" fmla="*/ T16 w 2031"/>
                              <a:gd name="T18" fmla="+- 0 3613 3545"/>
                              <a:gd name="T19" fmla="*/ 3613 h 126"/>
                              <a:gd name="T20" fmla="+- 0 2620 2620"/>
                              <a:gd name="T21" fmla="*/ T20 w 2031"/>
                              <a:gd name="T22" fmla="+- 0 3545 3545"/>
                              <a:gd name="T23" fmla="*/ 3545 h 126"/>
                              <a:gd name="T24" fmla="+- 0 3982 2620"/>
                              <a:gd name="T25" fmla="*/ T24 w 2031"/>
                              <a:gd name="T26" fmla="+- 0 3594 3545"/>
                              <a:gd name="T27" fmla="*/ 3594 h 126"/>
                              <a:gd name="T28" fmla="+- 0 3635 2620"/>
                              <a:gd name="T29" fmla="*/ T28 w 2031"/>
                              <a:gd name="T30" fmla="+- 0 3594 3545"/>
                              <a:gd name="T31" fmla="*/ 3594 h 126"/>
                              <a:gd name="T32" fmla="+- 0 4143 2620"/>
                              <a:gd name="T33" fmla="*/ T32 w 2031"/>
                              <a:gd name="T34" fmla="+- 0 3616 3545"/>
                              <a:gd name="T35" fmla="*/ 3616 h 126"/>
                              <a:gd name="T36" fmla="+- 0 4650 2620"/>
                              <a:gd name="T37" fmla="*/ T36 w 2031"/>
                              <a:gd name="T38" fmla="+- 0 3616 3545"/>
                              <a:gd name="T39" fmla="*/ 3616 h 126"/>
                              <a:gd name="T40" fmla="+- 0 4143 2620"/>
                              <a:gd name="T41" fmla="*/ T40 w 2031"/>
                              <a:gd name="T42" fmla="+- 0 3608 3545"/>
                              <a:gd name="T43" fmla="*/ 3608 h 126"/>
                              <a:gd name="T44" fmla="+- 0 3982 2620"/>
                              <a:gd name="T45" fmla="*/ T44 w 2031"/>
                              <a:gd name="T46" fmla="+- 0 3594 3545"/>
                              <a:gd name="T47" fmla="*/ 3594 h 126"/>
                              <a:gd name="T48" fmla="+- 0 3635 2620"/>
                              <a:gd name="T49" fmla="*/ T48 w 2031"/>
                              <a:gd name="T50" fmla="+- 0 3564 3545"/>
                              <a:gd name="T51" fmla="*/ 3564 h 126"/>
                              <a:gd name="T52" fmla="+- 0 3128 2620"/>
                              <a:gd name="T53" fmla="*/ T52 w 2031"/>
                              <a:gd name="T54" fmla="+- 0 3613 3545"/>
                              <a:gd name="T55" fmla="*/ 3613 h 126"/>
                              <a:gd name="T56" fmla="+- 0 3512 2620"/>
                              <a:gd name="T57" fmla="*/ T56 w 2031"/>
                              <a:gd name="T58" fmla="+- 0 3613 3545"/>
                              <a:gd name="T59" fmla="*/ 3613 h 126"/>
                              <a:gd name="T60" fmla="+- 0 3635 2620"/>
                              <a:gd name="T61" fmla="*/ T60 w 2031"/>
                              <a:gd name="T62" fmla="+- 0 3594 3545"/>
                              <a:gd name="T63" fmla="*/ 3594 h 126"/>
                              <a:gd name="T64" fmla="+- 0 3982 2620"/>
                              <a:gd name="T65" fmla="*/ T64 w 2031"/>
                              <a:gd name="T66" fmla="+- 0 3594 3545"/>
                              <a:gd name="T67" fmla="*/ 3594 h 126"/>
                              <a:gd name="T68" fmla="+- 0 3635 2620"/>
                              <a:gd name="T69" fmla="*/ T68 w 2031"/>
                              <a:gd name="T70" fmla="+- 0 3564 3545"/>
                              <a:gd name="T71" fmla="*/ 356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31" h="126">
                                <a:moveTo>
                                  <a:pt x="0" y="0"/>
                                </a:moveTo>
                                <a:lnTo>
                                  <a:pt x="0" y="55"/>
                                </a:lnTo>
                                <a:lnTo>
                                  <a:pt x="508" y="126"/>
                                </a:lnTo>
                                <a:lnTo>
                                  <a:pt x="892" y="68"/>
                                </a:lnTo>
                                <a:lnTo>
                                  <a:pt x="508" y="68"/>
                                </a:lnTo>
                                <a:lnTo>
                                  <a:pt x="0" y="0"/>
                                </a:lnTo>
                                <a:close/>
                                <a:moveTo>
                                  <a:pt x="1362" y="49"/>
                                </a:moveTo>
                                <a:lnTo>
                                  <a:pt x="1015" y="49"/>
                                </a:lnTo>
                                <a:lnTo>
                                  <a:pt x="1523" y="71"/>
                                </a:lnTo>
                                <a:lnTo>
                                  <a:pt x="2030" y="71"/>
                                </a:lnTo>
                                <a:lnTo>
                                  <a:pt x="1523" y="63"/>
                                </a:lnTo>
                                <a:lnTo>
                                  <a:pt x="1362" y="49"/>
                                </a:lnTo>
                                <a:close/>
                                <a:moveTo>
                                  <a:pt x="1015" y="19"/>
                                </a:moveTo>
                                <a:lnTo>
                                  <a:pt x="508" y="68"/>
                                </a:lnTo>
                                <a:lnTo>
                                  <a:pt x="892" y="68"/>
                                </a:lnTo>
                                <a:lnTo>
                                  <a:pt x="1015" y="49"/>
                                </a:lnTo>
                                <a:lnTo>
                                  <a:pt x="1362" y="49"/>
                                </a:lnTo>
                                <a:lnTo>
                                  <a:pt x="1015" y="19"/>
                                </a:lnTo>
                                <a:close/>
                              </a:path>
                            </a:pathLst>
                          </a:custGeom>
                          <a:solidFill>
                            <a:srgbClr val="FA2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41"/>
                        <wps:cNvSpPr>
                          <a:spLocks/>
                        </wps:cNvSpPr>
                        <wps:spPr bwMode="auto">
                          <a:xfrm>
                            <a:off x="2620" y="3545"/>
                            <a:ext cx="5076" cy="126"/>
                          </a:xfrm>
                          <a:custGeom>
                            <a:avLst/>
                            <a:gdLst>
                              <a:gd name="T0" fmla="+- 0 2620 2620"/>
                              <a:gd name="T1" fmla="*/ T0 w 5076"/>
                              <a:gd name="T2" fmla="+- 0 3600 3545"/>
                              <a:gd name="T3" fmla="*/ 3600 h 126"/>
                              <a:gd name="T4" fmla="+- 0 2620 2620"/>
                              <a:gd name="T5" fmla="*/ T4 w 5076"/>
                              <a:gd name="T6" fmla="+- 0 3545 3545"/>
                              <a:gd name="T7" fmla="*/ 3545 h 126"/>
                              <a:gd name="T8" fmla="+- 0 3128 2620"/>
                              <a:gd name="T9" fmla="*/ T8 w 5076"/>
                              <a:gd name="T10" fmla="+- 0 3613 3545"/>
                              <a:gd name="T11" fmla="*/ 3613 h 126"/>
                              <a:gd name="T12" fmla="+- 0 3635 2620"/>
                              <a:gd name="T13" fmla="*/ T12 w 5076"/>
                              <a:gd name="T14" fmla="+- 0 3564 3545"/>
                              <a:gd name="T15" fmla="*/ 3564 h 126"/>
                              <a:gd name="T16" fmla="+- 0 4143 2620"/>
                              <a:gd name="T17" fmla="*/ T16 w 5076"/>
                              <a:gd name="T18" fmla="+- 0 3608 3545"/>
                              <a:gd name="T19" fmla="*/ 3608 h 126"/>
                              <a:gd name="T20" fmla="+- 0 4650 2620"/>
                              <a:gd name="T21" fmla="*/ T20 w 5076"/>
                              <a:gd name="T22" fmla="+- 0 3616 3545"/>
                              <a:gd name="T23" fmla="*/ 3616 h 126"/>
                              <a:gd name="T24" fmla="+- 0 5665 2620"/>
                              <a:gd name="T25" fmla="*/ T24 w 5076"/>
                              <a:gd name="T26" fmla="+- 0 3616 3545"/>
                              <a:gd name="T27" fmla="*/ 3616 h 126"/>
                              <a:gd name="T28" fmla="+- 0 6173 2620"/>
                              <a:gd name="T29" fmla="*/ T28 w 5076"/>
                              <a:gd name="T30" fmla="+- 0 3583 3545"/>
                              <a:gd name="T31" fmla="*/ 3583 h 126"/>
                              <a:gd name="T32" fmla="+- 0 6680 2620"/>
                              <a:gd name="T33" fmla="*/ T32 w 5076"/>
                              <a:gd name="T34" fmla="+- 0 3632 3545"/>
                              <a:gd name="T35" fmla="*/ 3632 h 126"/>
                              <a:gd name="T36" fmla="+- 0 7188 2620"/>
                              <a:gd name="T37" fmla="*/ T36 w 5076"/>
                              <a:gd name="T38" fmla="+- 0 3663 3545"/>
                              <a:gd name="T39" fmla="*/ 3663 h 126"/>
                              <a:gd name="T40" fmla="+- 0 7695 2620"/>
                              <a:gd name="T41" fmla="*/ T40 w 5076"/>
                              <a:gd name="T42" fmla="+- 0 3574 3545"/>
                              <a:gd name="T43" fmla="*/ 3574 h 126"/>
                              <a:gd name="T44" fmla="+- 0 7188 2620"/>
                              <a:gd name="T45" fmla="*/ T44 w 5076"/>
                              <a:gd name="T46" fmla="+- 0 3663 3545"/>
                              <a:gd name="T47" fmla="*/ 3663 h 126"/>
                              <a:gd name="T48" fmla="+- 0 6680 2620"/>
                              <a:gd name="T49" fmla="*/ T48 w 5076"/>
                              <a:gd name="T50" fmla="+- 0 3632 3545"/>
                              <a:gd name="T51" fmla="*/ 3632 h 126"/>
                              <a:gd name="T52" fmla="+- 0 6173 2620"/>
                              <a:gd name="T53" fmla="*/ T52 w 5076"/>
                              <a:gd name="T54" fmla="+- 0 3583 3545"/>
                              <a:gd name="T55" fmla="*/ 3583 h 126"/>
                              <a:gd name="T56" fmla="+- 0 5665 2620"/>
                              <a:gd name="T57" fmla="*/ T56 w 5076"/>
                              <a:gd name="T58" fmla="+- 0 3616 3545"/>
                              <a:gd name="T59" fmla="*/ 3616 h 126"/>
                              <a:gd name="T60" fmla="+- 0 4143 2620"/>
                              <a:gd name="T61" fmla="*/ T60 w 5076"/>
                              <a:gd name="T62" fmla="+- 0 3616 3545"/>
                              <a:gd name="T63" fmla="*/ 3616 h 126"/>
                              <a:gd name="T64" fmla="+- 0 3635 2620"/>
                              <a:gd name="T65" fmla="*/ T64 w 5076"/>
                              <a:gd name="T66" fmla="+- 0 3594 3545"/>
                              <a:gd name="T67" fmla="*/ 3594 h 126"/>
                              <a:gd name="T68" fmla="+- 0 3128 2620"/>
                              <a:gd name="T69" fmla="*/ T68 w 5076"/>
                              <a:gd name="T70" fmla="+- 0 3671 3545"/>
                              <a:gd name="T71" fmla="*/ 3671 h 126"/>
                              <a:gd name="T72" fmla="+- 0 2620 2620"/>
                              <a:gd name="T73" fmla="*/ T72 w 5076"/>
                              <a:gd name="T74" fmla="+- 0 3600 3545"/>
                              <a:gd name="T75" fmla="*/ 360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76" h="126">
                                <a:moveTo>
                                  <a:pt x="0" y="55"/>
                                </a:moveTo>
                                <a:lnTo>
                                  <a:pt x="0" y="0"/>
                                </a:lnTo>
                                <a:lnTo>
                                  <a:pt x="508" y="68"/>
                                </a:lnTo>
                                <a:lnTo>
                                  <a:pt x="1015" y="19"/>
                                </a:lnTo>
                                <a:lnTo>
                                  <a:pt x="1523" y="63"/>
                                </a:lnTo>
                                <a:lnTo>
                                  <a:pt x="2030" y="71"/>
                                </a:lnTo>
                                <a:lnTo>
                                  <a:pt x="3045" y="71"/>
                                </a:lnTo>
                                <a:lnTo>
                                  <a:pt x="3553" y="38"/>
                                </a:lnTo>
                                <a:lnTo>
                                  <a:pt x="4060" y="87"/>
                                </a:lnTo>
                                <a:lnTo>
                                  <a:pt x="4568" y="118"/>
                                </a:lnTo>
                                <a:lnTo>
                                  <a:pt x="5075" y="29"/>
                                </a:lnTo>
                                <a:lnTo>
                                  <a:pt x="4568" y="118"/>
                                </a:lnTo>
                                <a:lnTo>
                                  <a:pt x="4060" y="87"/>
                                </a:lnTo>
                                <a:lnTo>
                                  <a:pt x="3553" y="38"/>
                                </a:lnTo>
                                <a:lnTo>
                                  <a:pt x="3045" y="71"/>
                                </a:lnTo>
                                <a:lnTo>
                                  <a:pt x="1523" y="71"/>
                                </a:lnTo>
                                <a:lnTo>
                                  <a:pt x="1015" y="49"/>
                                </a:lnTo>
                                <a:lnTo>
                                  <a:pt x="508" y="126"/>
                                </a:lnTo>
                                <a:lnTo>
                                  <a:pt x="0" y="55"/>
                                </a:lnTo>
                              </a:path>
                            </a:pathLst>
                          </a:custGeom>
                          <a:noFill/>
                          <a:ln w="11191">
                            <a:solidFill>
                              <a:srgbClr val="FA23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40"/>
                        <wps:cNvSpPr>
                          <a:spLocks/>
                        </wps:cNvSpPr>
                        <wps:spPr bwMode="auto">
                          <a:xfrm>
                            <a:off x="2620" y="3545"/>
                            <a:ext cx="5076" cy="126"/>
                          </a:xfrm>
                          <a:custGeom>
                            <a:avLst/>
                            <a:gdLst>
                              <a:gd name="T0" fmla="+- 0 2620 2620"/>
                              <a:gd name="T1" fmla="*/ T0 w 5076"/>
                              <a:gd name="T2" fmla="+- 0 3600 3545"/>
                              <a:gd name="T3" fmla="*/ 3600 h 126"/>
                              <a:gd name="T4" fmla="+- 0 2620 2620"/>
                              <a:gd name="T5" fmla="*/ T4 w 5076"/>
                              <a:gd name="T6" fmla="+- 0 3545 3545"/>
                              <a:gd name="T7" fmla="*/ 3545 h 126"/>
                              <a:gd name="T8" fmla="+- 0 3128 2620"/>
                              <a:gd name="T9" fmla="*/ T8 w 5076"/>
                              <a:gd name="T10" fmla="+- 0 3613 3545"/>
                              <a:gd name="T11" fmla="*/ 3613 h 126"/>
                              <a:gd name="T12" fmla="+- 0 3635 2620"/>
                              <a:gd name="T13" fmla="*/ T12 w 5076"/>
                              <a:gd name="T14" fmla="+- 0 3564 3545"/>
                              <a:gd name="T15" fmla="*/ 3564 h 126"/>
                              <a:gd name="T16" fmla="+- 0 4143 2620"/>
                              <a:gd name="T17" fmla="*/ T16 w 5076"/>
                              <a:gd name="T18" fmla="+- 0 3608 3545"/>
                              <a:gd name="T19" fmla="*/ 3608 h 126"/>
                              <a:gd name="T20" fmla="+- 0 4650 2620"/>
                              <a:gd name="T21" fmla="*/ T20 w 5076"/>
                              <a:gd name="T22" fmla="+- 0 3616 3545"/>
                              <a:gd name="T23" fmla="*/ 3616 h 126"/>
                              <a:gd name="T24" fmla="+- 0 5665 2620"/>
                              <a:gd name="T25" fmla="*/ T24 w 5076"/>
                              <a:gd name="T26" fmla="+- 0 3616 3545"/>
                              <a:gd name="T27" fmla="*/ 3616 h 126"/>
                              <a:gd name="T28" fmla="+- 0 6173 2620"/>
                              <a:gd name="T29" fmla="*/ T28 w 5076"/>
                              <a:gd name="T30" fmla="+- 0 3583 3545"/>
                              <a:gd name="T31" fmla="*/ 3583 h 126"/>
                              <a:gd name="T32" fmla="+- 0 6680 2620"/>
                              <a:gd name="T33" fmla="*/ T32 w 5076"/>
                              <a:gd name="T34" fmla="+- 0 3632 3545"/>
                              <a:gd name="T35" fmla="*/ 3632 h 126"/>
                              <a:gd name="T36" fmla="+- 0 7188 2620"/>
                              <a:gd name="T37" fmla="*/ T36 w 5076"/>
                              <a:gd name="T38" fmla="+- 0 3663 3545"/>
                              <a:gd name="T39" fmla="*/ 3663 h 126"/>
                              <a:gd name="T40" fmla="+- 0 7695 2620"/>
                              <a:gd name="T41" fmla="*/ T40 w 5076"/>
                              <a:gd name="T42" fmla="+- 0 3574 3545"/>
                              <a:gd name="T43" fmla="*/ 3574 h 126"/>
                              <a:gd name="T44" fmla="+- 0 7188 2620"/>
                              <a:gd name="T45" fmla="*/ T44 w 5076"/>
                              <a:gd name="T46" fmla="+- 0 3663 3545"/>
                              <a:gd name="T47" fmla="*/ 3663 h 126"/>
                              <a:gd name="T48" fmla="+- 0 6680 2620"/>
                              <a:gd name="T49" fmla="*/ T48 w 5076"/>
                              <a:gd name="T50" fmla="+- 0 3632 3545"/>
                              <a:gd name="T51" fmla="*/ 3632 h 126"/>
                              <a:gd name="T52" fmla="+- 0 6173 2620"/>
                              <a:gd name="T53" fmla="*/ T52 w 5076"/>
                              <a:gd name="T54" fmla="+- 0 3583 3545"/>
                              <a:gd name="T55" fmla="*/ 3583 h 126"/>
                              <a:gd name="T56" fmla="+- 0 5665 2620"/>
                              <a:gd name="T57" fmla="*/ T56 w 5076"/>
                              <a:gd name="T58" fmla="+- 0 3616 3545"/>
                              <a:gd name="T59" fmla="*/ 3616 h 126"/>
                              <a:gd name="T60" fmla="+- 0 4143 2620"/>
                              <a:gd name="T61" fmla="*/ T60 w 5076"/>
                              <a:gd name="T62" fmla="+- 0 3616 3545"/>
                              <a:gd name="T63" fmla="*/ 3616 h 126"/>
                              <a:gd name="T64" fmla="+- 0 3635 2620"/>
                              <a:gd name="T65" fmla="*/ T64 w 5076"/>
                              <a:gd name="T66" fmla="+- 0 3594 3545"/>
                              <a:gd name="T67" fmla="*/ 3594 h 126"/>
                              <a:gd name="T68" fmla="+- 0 3128 2620"/>
                              <a:gd name="T69" fmla="*/ T68 w 5076"/>
                              <a:gd name="T70" fmla="+- 0 3671 3545"/>
                              <a:gd name="T71" fmla="*/ 3671 h 126"/>
                              <a:gd name="T72" fmla="+- 0 2620 2620"/>
                              <a:gd name="T73" fmla="*/ T72 w 5076"/>
                              <a:gd name="T74" fmla="+- 0 3600 3545"/>
                              <a:gd name="T75" fmla="*/ 360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76" h="126">
                                <a:moveTo>
                                  <a:pt x="0" y="55"/>
                                </a:moveTo>
                                <a:lnTo>
                                  <a:pt x="0" y="0"/>
                                </a:lnTo>
                                <a:lnTo>
                                  <a:pt x="508" y="68"/>
                                </a:lnTo>
                                <a:lnTo>
                                  <a:pt x="1015" y="19"/>
                                </a:lnTo>
                                <a:lnTo>
                                  <a:pt x="1523" y="63"/>
                                </a:lnTo>
                                <a:lnTo>
                                  <a:pt x="2030" y="71"/>
                                </a:lnTo>
                                <a:lnTo>
                                  <a:pt x="3045" y="71"/>
                                </a:lnTo>
                                <a:lnTo>
                                  <a:pt x="3553" y="38"/>
                                </a:lnTo>
                                <a:lnTo>
                                  <a:pt x="4060" y="87"/>
                                </a:lnTo>
                                <a:lnTo>
                                  <a:pt x="4568" y="118"/>
                                </a:lnTo>
                                <a:lnTo>
                                  <a:pt x="5075" y="29"/>
                                </a:lnTo>
                                <a:lnTo>
                                  <a:pt x="4568" y="118"/>
                                </a:lnTo>
                                <a:lnTo>
                                  <a:pt x="4060" y="87"/>
                                </a:lnTo>
                                <a:lnTo>
                                  <a:pt x="3553" y="38"/>
                                </a:lnTo>
                                <a:lnTo>
                                  <a:pt x="3045" y="71"/>
                                </a:lnTo>
                                <a:lnTo>
                                  <a:pt x="1523" y="71"/>
                                </a:lnTo>
                                <a:lnTo>
                                  <a:pt x="1015" y="49"/>
                                </a:lnTo>
                                <a:lnTo>
                                  <a:pt x="508" y="126"/>
                                </a:lnTo>
                                <a:lnTo>
                                  <a:pt x="0" y="55"/>
                                </a:lnTo>
                              </a:path>
                            </a:pathLst>
                          </a:custGeom>
                          <a:noFill/>
                          <a:ln w="4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AutoShape 439"/>
                        <wps:cNvSpPr>
                          <a:spLocks/>
                        </wps:cNvSpPr>
                        <wps:spPr bwMode="auto">
                          <a:xfrm>
                            <a:off x="2620" y="2098"/>
                            <a:ext cx="5076" cy="1564"/>
                          </a:xfrm>
                          <a:custGeom>
                            <a:avLst/>
                            <a:gdLst>
                              <a:gd name="T0" fmla="+- 0 7640 2620"/>
                              <a:gd name="T1" fmla="*/ T0 w 5076"/>
                              <a:gd name="T2" fmla="+- 0 3583 2099"/>
                              <a:gd name="T3" fmla="*/ 3583 h 1564"/>
                              <a:gd name="T4" fmla="+- 0 6173 2620"/>
                              <a:gd name="T5" fmla="*/ T4 w 5076"/>
                              <a:gd name="T6" fmla="+- 0 3583 2099"/>
                              <a:gd name="T7" fmla="*/ 3583 h 1564"/>
                              <a:gd name="T8" fmla="+- 0 6680 2620"/>
                              <a:gd name="T9" fmla="*/ T8 w 5076"/>
                              <a:gd name="T10" fmla="+- 0 3632 2099"/>
                              <a:gd name="T11" fmla="*/ 3632 h 1564"/>
                              <a:gd name="T12" fmla="+- 0 7188 2620"/>
                              <a:gd name="T13" fmla="*/ T12 w 5076"/>
                              <a:gd name="T14" fmla="+- 0 3663 2099"/>
                              <a:gd name="T15" fmla="*/ 3663 h 1564"/>
                              <a:gd name="T16" fmla="+- 0 7640 2620"/>
                              <a:gd name="T17" fmla="*/ T16 w 5076"/>
                              <a:gd name="T18" fmla="+- 0 3583 2099"/>
                              <a:gd name="T19" fmla="*/ 3583 h 1564"/>
                              <a:gd name="T20" fmla="+- 0 7695 2620"/>
                              <a:gd name="T21" fmla="*/ T20 w 5076"/>
                              <a:gd name="T22" fmla="+- 0 3564 2099"/>
                              <a:gd name="T23" fmla="*/ 3564 h 1564"/>
                              <a:gd name="T24" fmla="+- 0 3635 2620"/>
                              <a:gd name="T25" fmla="*/ T24 w 5076"/>
                              <a:gd name="T26" fmla="+- 0 3564 2099"/>
                              <a:gd name="T27" fmla="*/ 3564 h 1564"/>
                              <a:gd name="T28" fmla="+- 0 4143 2620"/>
                              <a:gd name="T29" fmla="*/ T28 w 5076"/>
                              <a:gd name="T30" fmla="+- 0 3608 2099"/>
                              <a:gd name="T31" fmla="*/ 3608 h 1564"/>
                              <a:gd name="T32" fmla="+- 0 4650 2620"/>
                              <a:gd name="T33" fmla="*/ T32 w 5076"/>
                              <a:gd name="T34" fmla="+- 0 3616 2099"/>
                              <a:gd name="T35" fmla="*/ 3616 h 1564"/>
                              <a:gd name="T36" fmla="+- 0 5665 2620"/>
                              <a:gd name="T37" fmla="*/ T36 w 5076"/>
                              <a:gd name="T38" fmla="+- 0 3616 2099"/>
                              <a:gd name="T39" fmla="*/ 3616 h 1564"/>
                              <a:gd name="T40" fmla="+- 0 6173 2620"/>
                              <a:gd name="T41" fmla="*/ T40 w 5076"/>
                              <a:gd name="T42" fmla="+- 0 3583 2099"/>
                              <a:gd name="T43" fmla="*/ 3583 h 1564"/>
                              <a:gd name="T44" fmla="+- 0 7640 2620"/>
                              <a:gd name="T45" fmla="*/ T44 w 5076"/>
                              <a:gd name="T46" fmla="+- 0 3583 2099"/>
                              <a:gd name="T47" fmla="*/ 3583 h 1564"/>
                              <a:gd name="T48" fmla="+- 0 7695 2620"/>
                              <a:gd name="T49" fmla="*/ T48 w 5076"/>
                              <a:gd name="T50" fmla="+- 0 3574 2099"/>
                              <a:gd name="T51" fmla="*/ 3574 h 1564"/>
                              <a:gd name="T52" fmla="+- 0 7695 2620"/>
                              <a:gd name="T53" fmla="*/ T52 w 5076"/>
                              <a:gd name="T54" fmla="+- 0 3564 2099"/>
                              <a:gd name="T55" fmla="*/ 3564 h 1564"/>
                              <a:gd name="T56" fmla="+- 0 3635 2620"/>
                              <a:gd name="T57" fmla="*/ T56 w 5076"/>
                              <a:gd name="T58" fmla="+- 0 2248 2099"/>
                              <a:gd name="T59" fmla="*/ 2248 h 1564"/>
                              <a:gd name="T60" fmla="+- 0 3128 2620"/>
                              <a:gd name="T61" fmla="*/ T60 w 5076"/>
                              <a:gd name="T62" fmla="+- 0 2403 2099"/>
                              <a:gd name="T63" fmla="*/ 2403 h 1564"/>
                              <a:gd name="T64" fmla="+- 0 2620 2620"/>
                              <a:gd name="T65" fmla="*/ T64 w 5076"/>
                              <a:gd name="T66" fmla="+- 0 2410 2099"/>
                              <a:gd name="T67" fmla="*/ 2410 h 1564"/>
                              <a:gd name="T68" fmla="+- 0 2620 2620"/>
                              <a:gd name="T69" fmla="*/ T68 w 5076"/>
                              <a:gd name="T70" fmla="+- 0 3545 2099"/>
                              <a:gd name="T71" fmla="*/ 3545 h 1564"/>
                              <a:gd name="T72" fmla="+- 0 3128 2620"/>
                              <a:gd name="T73" fmla="*/ T72 w 5076"/>
                              <a:gd name="T74" fmla="+- 0 3613 2099"/>
                              <a:gd name="T75" fmla="*/ 3613 h 1564"/>
                              <a:gd name="T76" fmla="+- 0 3635 2620"/>
                              <a:gd name="T77" fmla="*/ T76 w 5076"/>
                              <a:gd name="T78" fmla="+- 0 3564 2099"/>
                              <a:gd name="T79" fmla="*/ 3564 h 1564"/>
                              <a:gd name="T80" fmla="+- 0 7695 2620"/>
                              <a:gd name="T81" fmla="*/ T80 w 5076"/>
                              <a:gd name="T82" fmla="+- 0 3564 2099"/>
                              <a:gd name="T83" fmla="*/ 3564 h 1564"/>
                              <a:gd name="T84" fmla="+- 0 7695 2620"/>
                              <a:gd name="T85" fmla="*/ T84 w 5076"/>
                              <a:gd name="T86" fmla="+- 0 2279 2099"/>
                              <a:gd name="T87" fmla="*/ 2279 h 1564"/>
                              <a:gd name="T88" fmla="+- 0 4650 2620"/>
                              <a:gd name="T89" fmla="*/ T88 w 5076"/>
                              <a:gd name="T90" fmla="+- 0 2279 2099"/>
                              <a:gd name="T91" fmla="*/ 2279 h 1564"/>
                              <a:gd name="T92" fmla="+- 0 4143 2620"/>
                              <a:gd name="T93" fmla="*/ T92 w 5076"/>
                              <a:gd name="T94" fmla="+- 0 2261 2099"/>
                              <a:gd name="T95" fmla="*/ 2261 h 1564"/>
                              <a:gd name="T96" fmla="+- 0 3635 2620"/>
                              <a:gd name="T97" fmla="*/ T96 w 5076"/>
                              <a:gd name="T98" fmla="+- 0 2248 2099"/>
                              <a:gd name="T99" fmla="*/ 2248 h 1564"/>
                              <a:gd name="T100" fmla="+- 0 5665 2620"/>
                              <a:gd name="T101" fmla="*/ T100 w 5076"/>
                              <a:gd name="T102" fmla="+- 0 2180 2099"/>
                              <a:gd name="T103" fmla="*/ 2180 h 1564"/>
                              <a:gd name="T104" fmla="+- 0 5158 2620"/>
                              <a:gd name="T105" fmla="*/ T104 w 5076"/>
                              <a:gd name="T106" fmla="+- 0 2241 2099"/>
                              <a:gd name="T107" fmla="*/ 2241 h 1564"/>
                              <a:gd name="T108" fmla="+- 0 4650 2620"/>
                              <a:gd name="T109" fmla="*/ T108 w 5076"/>
                              <a:gd name="T110" fmla="+- 0 2279 2099"/>
                              <a:gd name="T111" fmla="*/ 2279 h 1564"/>
                              <a:gd name="T112" fmla="+- 0 7695 2620"/>
                              <a:gd name="T113" fmla="*/ T112 w 5076"/>
                              <a:gd name="T114" fmla="+- 0 2279 2099"/>
                              <a:gd name="T115" fmla="*/ 2279 h 1564"/>
                              <a:gd name="T116" fmla="+- 0 7695 2620"/>
                              <a:gd name="T117" fmla="*/ T116 w 5076"/>
                              <a:gd name="T118" fmla="+- 0 2185 2099"/>
                              <a:gd name="T119" fmla="*/ 2185 h 1564"/>
                              <a:gd name="T120" fmla="+- 0 6173 2620"/>
                              <a:gd name="T121" fmla="*/ T120 w 5076"/>
                              <a:gd name="T122" fmla="+- 0 2185 2099"/>
                              <a:gd name="T123" fmla="*/ 2185 h 1564"/>
                              <a:gd name="T124" fmla="+- 0 5665 2620"/>
                              <a:gd name="T125" fmla="*/ T124 w 5076"/>
                              <a:gd name="T126" fmla="+- 0 2180 2099"/>
                              <a:gd name="T127" fmla="*/ 2180 h 1564"/>
                              <a:gd name="T128" fmla="+- 0 7695 2620"/>
                              <a:gd name="T129" fmla="*/ T128 w 5076"/>
                              <a:gd name="T130" fmla="+- 0 2099 2099"/>
                              <a:gd name="T131" fmla="*/ 2099 h 1564"/>
                              <a:gd name="T132" fmla="+- 0 7188 2620"/>
                              <a:gd name="T133" fmla="*/ T132 w 5076"/>
                              <a:gd name="T134" fmla="+- 0 2153 2099"/>
                              <a:gd name="T135" fmla="*/ 2153 h 1564"/>
                              <a:gd name="T136" fmla="+- 0 6680 2620"/>
                              <a:gd name="T137" fmla="*/ T136 w 5076"/>
                              <a:gd name="T138" fmla="+- 0 2162 2099"/>
                              <a:gd name="T139" fmla="*/ 2162 h 1564"/>
                              <a:gd name="T140" fmla="+- 0 6173 2620"/>
                              <a:gd name="T141" fmla="*/ T140 w 5076"/>
                              <a:gd name="T142" fmla="+- 0 2185 2099"/>
                              <a:gd name="T143" fmla="*/ 2185 h 1564"/>
                              <a:gd name="T144" fmla="+- 0 7695 2620"/>
                              <a:gd name="T145" fmla="*/ T144 w 5076"/>
                              <a:gd name="T146" fmla="+- 0 2185 2099"/>
                              <a:gd name="T147" fmla="*/ 2185 h 1564"/>
                              <a:gd name="T148" fmla="+- 0 7695 2620"/>
                              <a:gd name="T149" fmla="*/ T148 w 5076"/>
                              <a:gd name="T150" fmla="+- 0 2099 2099"/>
                              <a:gd name="T151" fmla="*/ 2099 h 1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76" h="1564">
                                <a:moveTo>
                                  <a:pt x="5020" y="1484"/>
                                </a:moveTo>
                                <a:lnTo>
                                  <a:pt x="3553" y="1484"/>
                                </a:lnTo>
                                <a:lnTo>
                                  <a:pt x="4060" y="1533"/>
                                </a:lnTo>
                                <a:lnTo>
                                  <a:pt x="4568" y="1564"/>
                                </a:lnTo>
                                <a:lnTo>
                                  <a:pt x="5020" y="1484"/>
                                </a:lnTo>
                                <a:close/>
                                <a:moveTo>
                                  <a:pt x="5075" y="1465"/>
                                </a:moveTo>
                                <a:lnTo>
                                  <a:pt x="1015" y="1465"/>
                                </a:lnTo>
                                <a:lnTo>
                                  <a:pt x="1523" y="1509"/>
                                </a:lnTo>
                                <a:lnTo>
                                  <a:pt x="2030" y="1517"/>
                                </a:lnTo>
                                <a:lnTo>
                                  <a:pt x="3045" y="1517"/>
                                </a:lnTo>
                                <a:lnTo>
                                  <a:pt x="3553" y="1484"/>
                                </a:lnTo>
                                <a:lnTo>
                                  <a:pt x="5020" y="1484"/>
                                </a:lnTo>
                                <a:lnTo>
                                  <a:pt x="5075" y="1475"/>
                                </a:lnTo>
                                <a:lnTo>
                                  <a:pt x="5075" y="1465"/>
                                </a:lnTo>
                                <a:close/>
                                <a:moveTo>
                                  <a:pt x="1015" y="149"/>
                                </a:moveTo>
                                <a:lnTo>
                                  <a:pt x="508" y="304"/>
                                </a:lnTo>
                                <a:lnTo>
                                  <a:pt x="0" y="311"/>
                                </a:lnTo>
                                <a:lnTo>
                                  <a:pt x="0" y="1446"/>
                                </a:lnTo>
                                <a:lnTo>
                                  <a:pt x="508" y="1514"/>
                                </a:lnTo>
                                <a:lnTo>
                                  <a:pt x="1015" y="1465"/>
                                </a:lnTo>
                                <a:lnTo>
                                  <a:pt x="5075" y="1465"/>
                                </a:lnTo>
                                <a:lnTo>
                                  <a:pt x="5075" y="180"/>
                                </a:lnTo>
                                <a:lnTo>
                                  <a:pt x="2030" y="180"/>
                                </a:lnTo>
                                <a:lnTo>
                                  <a:pt x="1523" y="162"/>
                                </a:lnTo>
                                <a:lnTo>
                                  <a:pt x="1015" y="149"/>
                                </a:lnTo>
                                <a:close/>
                                <a:moveTo>
                                  <a:pt x="3045" y="81"/>
                                </a:moveTo>
                                <a:lnTo>
                                  <a:pt x="2538" y="142"/>
                                </a:lnTo>
                                <a:lnTo>
                                  <a:pt x="2030" y="180"/>
                                </a:lnTo>
                                <a:lnTo>
                                  <a:pt x="5075" y="180"/>
                                </a:lnTo>
                                <a:lnTo>
                                  <a:pt x="5075" y="86"/>
                                </a:lnTo>
                                <a:lnTo>
                                  <a:pt x="3553" y="86"/>
                                </a:lnTo>
                                <a:lnTo>
                                  <a:pt x="3045" y="81"/>
                                </a:lnTo>
                                <a:close/>
                                <a:moveTo>
                                  <a:pt x="5075" y="0"/>
                                </a:moveTo>
                                <a:lnTo>
                                  <a:pt x="4568" y="54"/>
                                </a:lnTo>
                                <a:lnTo>
                                  <a:pt x="4060" y="63"/>
                                </a:lnTo>
                                <a:lnTo>
                                  <a:pt x="3553" y="86"/>
                                </a:lnTo>
                                <a:lnTo>
                                  <a:pt x="5075" y="86"/>
                                </a:lnTo>
                                <a:lnTo>
                                  <a:pt x="5075" y="0"/>
                                </a:lnTo>
                                <a:close/>
                              </a:path>
                            </a:pathLst>
                          </a:custGeom>
                          <a:solidFill>
                            <a:srgbClr val="FE00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38"/>
                        <wps:cNvSpPr>
                          <a:spLocks/>
                        </wps:cNvSpPr>
                        <wps:spPr bwMode="auto">
                          <a:xfrm>
                            <a:off x="2620" y="2098"/>
                            <a:ext cx="5076" cy="1564"/>
                          </a:xfrm>
                          <a:custGeom>
                            <a:avLst/>
                            <a:gdLst>
                              <a:gd name="T0" fmla="+- 0 2620 2620"/>
                              <a:gd name="T1" fmla="*/ T0 w 5076"/>
                              <a:gd name="T2" fmla="+- 0 3545 2099"/>
                              <a:gd name="T3" fmla="*/ 3545 h 1564"/>
                              <a:gd name="T4" fmla="+- 0 2620 2620"/>
                              <a:gd name="T5" fmla="*/ T4 w 5076"/>
                              <a:gd name="T6" fmla="+- 0 2410 2099"/>
                              <a:gd name="T7" fmla="*/ 2410 h 1564"/>
                              <a:gd name="T8" fmla="+- 0 3128 2620"/>
                              <a:gd name="T9" fmla="*/ T8 w 5076"/>
                              <a:gd name="T10" fmla="+- 0 2403 2099"/>
                              <a:gd name="T11" fmla="*/ 2403 h 1564"/>
                              <a:gd name="T12" fmla="+- 0 3635 2620"/>
                              <a:gd name="T13" fmla="*/ T12 w 5076"/>
                              <a:gd name="T14" fmla="+- 0 2248 2099"/>
                              <a:gd name="T15" fmla="*/ 2248 h 1564"/>
                              <a:gd name="T16" fmla="+- 0 4143 2620"/>
                              <a:gd name="T17" fmla="*/ T16 w 5076"/>
                              <a:gd name="T18" fmla="+- 0 2261 2099"/>
                              <a:gd name="T19" fmla="*/ 2261 h 1564"/>
                              <a:gd name="T20" fmla="+- 0 4650 2620"/>
                              <a:gd name="T21" fmla="*/ T20 w 5076"/>
                              <a:gd name="T22" fmla="+- 0 2279 2099"/>
                              <a:gd name="T23" fmla="*/ 2279 h 1564"/>
                              <a:gd name="T24" fmla="+- 0 5158 2620"/>
                              <a:gd name="T25" fmla="*/ T24 w 5076"/>
                              <a:gd name="T26" fmla="+- 0 2241 2099"/>
                              <a:gd name="T27" fmla="*/ 2241 h 1564"/>
                              <a:gd name="T28" fmla="+- 0 5665 2620"/>
                              <a:gd name="T29" fmla="*/ T28 w 5076"/>
                              <a:gd name="T30" fmla="+- 0 2180 2099"/>
                              <a:gd name="T31" fmla="*/ 2180 h 1564"/>
                              <a:gd name="T32" fmla="+- 0 6173 2620"/>
                              <a:gd name="T33" fmla="*/ T32 w 5076"/>
                              <a:gd name="T34" fmla="+- 0 2185 2099"/>
                              <a:gd name="T35" fmla="*/ 2185 h 1564"/>
                              <a:gd name="T36" fmla="+- 0 6680 2620"/>
                              <a:gd name="T37" fmla="*/ T36 w 5076"/>
                              <a:gd name="T38" fmla="+- 0 2162 2099"/>
                              <a:gd name="T39" fmla="*/ 2162 h 1564"/>
                              <a:gd name="T40" fmla="+- 0 7188 2620"/>
                              <a:gd name="T41" fmla="*/ T40 w 5076"/>
                              <a:gd name="T42" fmla="+- 0 2153 2099"/>
                              <a:gd name="T43" fmla="*/ 2153 h 1564"/>
                              <a:gd name="T44" fmla="+- 0 7695 2620"/>
                              <a:gd name="T45" fmla="*/ T44 w 5076"/>
                              <a:gd name="T46" fmla="+- 0 2099 2099"/>
                              <a:gd name="T47" fmla="*/ 2099 h 1564"/>
                              <a:gd name="T48" fmla="+- 0 7695 2620"/>
                              <a:gd name="T49" fmla="*/ T48 w 5076"/>
                              <a:gd name="T50" fmla="+- 0 3574 2099"/>
                              <a:gd name="T51" fmla="*/ 3574 h 1564"/>
                              <a:gd name="T52" fmla="+- 0 7188 2620"/>
                              <a:gd name="T53" fmla="*/ T52 w 5076"/>
                              <a:gd name="T54" fmla="+- 0 3663 2099"/>
                              <a:gd name="T55" fmla="*/ 3663 h 1564"/>
                              <a:gd name="T56" fmla="+- 0 6680 2620"/>
                              <a:gd name="T57" fmla="*/ T56 w 5076"/>
                              <a:gd name="T58" fmla="+- 0 3632 2099"/>
                              <a:gd name="T59" fmla="*/ 3632 h 1564"/>
                              <a:gd name="T60" fmla="+- 0 6173 2620"/>
                              <a:gd name="T61" fmla="*/ T60 w 5076"/>
                              <a:gd name="T62" fmla="+- 0 3583 2099"/>
                              <a:gd name="T63" fmla="*/ 3583 h 1564"/>
                              <a:gd name="T64" fmla="+- 0 5665 2620"/>
                              <a:gd name="T65" fmla="*/ T64 w 5076"/>
                              <a:gd name="T66" fmla="+- 0 3616 2099"/>
                              <a:gd name="T67" fmla="*/ 3616 h 1564"/>
                              <a:gd name="T68" fmla="+- 0 4650 2620"/>
                              <a:gd name="T69" fmla="*/ T68 w 5076"/>
                              <a:gd name="T70" fmla="+- 0 3616 2099"/>
                              <a:gd name="T71" fmla="*/ 3616 h 1564"/>
                              <a:gd name="T72" fmla="+- 0 4143 2620"/>
                              <a:gd name="T73" fmla="*/ T72 w 5076"/>
                              <a:gd name="T74" fmla="+- 0 3608 2099"/>
                              <a:gd name="T75" fmla="*/ 3608 h 1564"/>
                              <a:gd name="T76" fmla="+- 0 3635 2620"/>
                              <a:gd name="T77" fmla="*/ T76 w 5076"/>
                              <a:gd name="T78" fmla="+- 0 3564 2099"/>
                              <a:gd name="T79" fmla="*/ 3564 h 1564"/>
                              <a:gd name="T80" fmla="+- 0 3128 2620"/>
                              <a:gd name="T81" fmla="*/ T80 w 5076"/>
                              <a:gd name="T82" fmla="+- 0 3613 2099"/>
                              <a:gd name="T83" fmla="*/ 3613 h 1564"/>
                              <a:gd name="T84" fmla="+- 0 2620 2620"/>
                              <a:gd name="T85" fmla="*/ T84 w 5076"/>
                              <a:gd name="T86" fmla="+- 0 3545 2099"/>
                              <a:gd name="T87" fmla="*/ 3545 h 1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76" h="1564">
                                <a:moveTo>
                                  <a:pt x="0" y="1446"/>
                                </a:moveTo>
                                <a:lnTo>
                                  <a:pt x="0" y="311"/>
                                </a:lnTo>
                                <a:lnTo>
                                  <a:pt x="508" y="304"/>
                                </a:lnTo>
                                <a:lnTo>
                                  <a:pt x="1015" y="149"/>
                                </a:lnTo>
                                <a:lnTo>
                                  <a:pt x="1523" y="162"/>
                                </a:lnTo>
                                <a:lnTo>
                                  <a:pt x="2030" y="180"/>
                                </a:lnTo>
                                <a:lnTo>
                                  <a:pt x="2538" y="142"/>
                                </a:lnTo>
                                <a:lnTo>
                                  <a:pt x="3045" y="81"/>
                                </a:lnTo>
                                <a:lnTo>
                                  <a:pt x="3553" y="86"/>
                                </a:lnTo>
                                <a:lnTo>
                                  <a:pt x="4060" y="63"/>
                                </a:lnTo>
                                <a:lnTo>
                                  <a:pt x="4568" y="54"/>
                                </a:lnTo>
                                <a:lnTo>
                                  <a:pt x="5075" y="0"/>
                                </a:lnTo>
                                <a:lnTo>
                                  <a:pt x="5075" y="1475"/>
                                </a:lnTo>
                                <a:lnTo>
                                  <a:pt x="4568" y="1564"/>
                                </a:lnTo>
                                <a:lnTo>
                                  <a:pt x="4060" y="1533"/>
                                </a:lnTo>
                                <a:lnTo>
                                  <a:pt x="3553" y="1484"/>
                                </a:lnTo>
                                <a:lnTo>
                                  <a:pt x="3045" y="1517"/>
                                </a:lnTo>
                                <a:lnTo>
                                  <a:pt x="2030" y="1517"/>
                                </a:lnTo>
                                <a:lnTo>
                                  <a:pt x="1523" y="1509"/>
                                </a:lnTo>
                                <a:lnTo>
                                  <a:pt x="1015" y="1465"/>
                                </a:lnTo>
                                <a:lnTo>
                                  <a:pt x="508" y="1514"/>
                                </a:lnTo>
                                <a:lnTo>
                                  <a:pt x="0" y="1446"/>
                                </a:lnTo>
                              </a:path>
                            </a:pathLst>
                          </a:custGeom>
                          <a:noFill/>
                          <a:ln w="11191">
                            <a:solidFill>
                              <a:srgbClr val="FE00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37"/>
                        <wps:cNvSpPr>
                          <a:spLocks/>
                        </wps:cNvSpPr>
                        <wps:spPr bwMode="auto">
                          <a:xfrm>
                            <a:off x="2620" y="2098"/>
                            <a:ext cx="5076" cy="1564"/>
                          </a:xfrm>
                          <a:custGeom>
                            <a:avLst/>
                            <a:gdLst>
                              <a:gd name="T0" fmla="+- 0 2620 2620"/>
                              <a:gd name="T1" fmla="*/ T0 w 5076"/>
                              <a:gd name="T2" fmla="+- 0 3545 2099"/>
                              <a:gd name="T3" fmla="*/ 3545 h 1564"/>
                              <a:gd name="T4" fmla="+- 0 2620 2620"/>
                              <a:gd name="T5" fmla="*/ T4 w 5076"/>
                              <a:gd name="T6" fmla="+- 0 2410 2099"/>
                              <a:gd name="T7" fmla="*/ 2410 h 1564"/>
                              <a:gd name="T8" fmla="+- 0 3128 2620"/>
                              <a:gd name="T9" fmla="*/ T8 w 5076"/>
                              <a:gd name="T10" fmla="+- 0 2403 2099"/>
                              <a:gd name="T11" fmla="*/ 2403 h 1564"/>
                              <a:gd name="T12" fmla="+- 0 3635 2620"/>
                              <a:gd name="T13" fmla="*/ T12 w 5076"/>
                              <a:gd name="T14" fmla="+- 0 2248 2099"/>
                              <a:gd name="T15" fmla="*/ 2248 h 1564"/>
                              <a:gd name="T16" fmla="+- 0 4143 2620"/>
                              <a:gd name="T17" fmla="*/ T16 w 5076"/>
                              <a:gd name="T18" fmla="+- 0 2261 2099"/>
                              <a:gd name="T19" fmla="*/ 2261 h 1564"/>
                              <a:gd name="T20" fmla="+- 0 4650 2620"/>
                              <a:gd name="T21" fmla="*/ T20 w 5076"/>
                              <a:gd name="T22" fmla="+- 0 2279 2099"/>
                              <a:gd name="T23" fmla="*/ 2279 h 1564"/>
                              <a:gd name="T24" fmla="+- 0 5158 2620"/>
                              <a:gd name="T25" fmla="*/ T24 w 5076"/>
                              <a:gd name="T26" fmla="+- 0 2241 2099"/>
                              <a:gd name="T27" fmla="*/ 2241 h 1564"/>
                              <a:gd name="T28" fmla="+- 0 5665 2620"/>
                              <a:gd name="T29" fmla="*/ T28 w 5076"/>
                              <a:gd name="T30" fmla="+- 0 2180 2099"/>
                              <a:gd name="T31" fmla="*/ 2180 h 1564"/>
                              <a:gd name="T32" fmla="+- 0 6173 2620"/>
                              <a:gd name="T33" fmla="*/ T32 w 5076"/>
                              <a:gd name="T34" fmla="+- 0 2185 2099"/>
                              <a:gd name="T35" fmla="*/ 2185 h 1564"/>
                              <a:gd name="T36" fmla="+- 0 6680 2620"/>
                              <a:gd name="T37" fmla="*/ T36 w 5076"/>
                              <a:gd name="T38" fmla="+- 0 2162 2099"/>
                              <a:gd name="T39" fmla="*/ 2162 h 1564"/>
                              <a:gd name="T40" fmla="+- 0 7188 2620"/>
                              <a:gd name="T41" fmla="*/ T40 w 5076"/>
                              <a:gd name="T42" fmla="+- 0 2153 2099"/>
                              <a:gd name="T43" fmla="*/ 2153 h 1564"/>
                              <a:gd name="T44" fmla="+- 0 7695 2620"/>
                              <a:gd name="T45" fmla="*/ T44 w 5076"/>
                              <a:gd name="T46" fmla="+- 0 2099 2099"/>
                              <a:gd name="T47" fmla="*/ 2099 h 1564"/>
                              <a:gd name="T48" fmla="+- 0 7695 2620"/>
                              <a:gd name="T49" fmla="*/ T48 w 5076"/>
                              <a:gd name="T50" fmla="+- 0 3574 2099"/>
                              <a:gd name="T51" fmla="*/ 3574 h 1564"/>
                              <a:gd name="T52" fmla="+- 0 7188 2620"/>
                              <a:gd name="T53" fmla="*/ T52 w 5076"/>
                              <a:gd name="T54" fmla="+- 0 3663 2099"/>
                              <a:gd name="T55" fmla="*/ 3663 h 1564"/>
                              <a:gd name="T56" fmla="+- 0 6680 2620"/>
                              <a:gd name="T57" fmla="*/ T56 w 5076"/>
                              <a:gd name="T58" fmla="+- 0 3632 2099"/>
                              <a:gd name="T59" fmla="*/ 3632 h 1564"/>
                              <a:gd name="T60" fmla="+- 0 6173 2620"/>
                              <a:gd name="T61" fmla="*/ T60 w 5076"/>
                              <a:gd name="T62" fmla="+- 0 3583 2099"/>
                              <a:gd name="T63" fmla="*/ 3583 h 1564"/>
                              <a:gd name="T64" fmla="+- 0 5665 2620"/>
                              <a:gd name="T65" fmla="*/ T64 w 5076"/>
                              <a:gd name="T66" fmla="+- 0 3616 2099"/>
                              <a:gd name="T67" fmla="*/ 3616 h 1564"/>
                              <a:gd name="T68" fmla="+- 0 4650 2620"/>
                              <a:gd name="T69" fmla="*/ T68 w 5076"/>
                              <a:gd name="T70" fmla="+- 0 3616 2099"/>
                              <a:gd name="T71" fmla="*/ 3616 h 1564"/>
                              <a:gd name="T72" fmla="+- 0 4143 2620"/>
                              <a:gd name="T73" fmla="*/ T72 w 5076"/>
                              <a:gd name="T74" fmla="+- 0 3608 2099"/>
                              <a:gd name="T75" fmla="*/ 3608 h 1564"/>
                              <a:gd name="T76" fmla="+- 0 3635 2620"/>
                              <a:gd name="T77" fmla="*/ T76 w 5076"/>
                              <a:gd name="T78" fmla="+- 0 3564 2099"/>
                              <a:gd name="T79" fmla="*/ 3564 h 1564"/>
                              <a:gd name="T80" fmla="+- 0 3128 2620"/>
                              <a:gd name="T81" fmla="*/ T80 w 5076"/>
                              <a:gd name="T82" fmla="+- 0 3613 2099"/>
                              <a:gd name="T83" fmla="*/ 3613 h 1564"/>
                              <a:gd name="T84" fmla="+- 0 2620 2620"/>
                              <a:gd name="T85" fmla="*/ T84 w 5076"/>
                              <a:gd name="T86" fmla="+- 0 3545 2099"/>
                              <a:gd name="T87" fmla="*/ 3545 h 1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76" h="1564">
                                <a:moveTo>
                                  <a:pt x="0" y="1446"/>
                                </a:moveTo>
                                <a:lnTo>
                                  <a:pt x="0" y="311"/>
                                </a:lnTo>
                                <a:lnTo>
                                  <a:pt x="508" y="304"/>
                                </a:lnTo>
                                <a:lnTo>
                                  <a:pt x="1015" y="149"/>
                                </a:lnTo>
                                <a:lnTo>
                                  <a:pt x="1523" y="162"/>
                                </a:lnTo>
                                <a:lnTo>
                                  <a:pt x="2030" y="180"/>
                                </a:lnTo>
                                <a:lnTo>
                                  <a:pt x="2538" y="142"/>
                                </a:lnTo>
                                <a:lnTo>
                                  <a:pt x="3045" y="81"/>
                                </a:lnTo>
                                <a:lnTo>
                                  <a:pt x="3553" y="86"/>
                                </a:lnTo>
                                <a:lnTo>
                                  <a:pt x="4060" y="63"/>
                                </a:lnTo>
                                <a:lnTo>
                                  <a:pt x="4568" y="54"/>
                                </a:lnTo>
                                <a:lnTo>
                                  <a:pt x="5075" y="0"/>
                                </a:lnTo>
                                <a:lnTo>
                                  <a:pt x="5075" y="1475"/>
                                </a:lnTo>
                                <a:lnTo>
                                  <a:pt x="4568" y="1564"/>
                                </a:lnTo>
                                <a:lnTo>
                                  <a:pt x="4060" y="1533"/>
                                </a:lnTo>
                                <a:lnTo>
                                  <a:pt x="3553" y="1484"/>
                                </a:lnTo>
                                <a:lnTo>
                                  <a:pt x="3045" y="1517"/>
                                </a:lnTo>
                                <a:lnTo>
                                  <a:pt x="2030" y="1517"/>
                                </a:lnTo>
                                <a:lnTo>
                                  <a:pt x="1523" y="1509"/>
                                </a:lnTo>
                                <a:lnTo>
                                  <a:pt x="1015" y="1465"/>
                                </a:lnTo>
                                <a:lnTo>
                                  <a:pt x="508" y="1514"/>
                                </a:lnTo>
                                <a:lnTo>
                                  <a:pt x="0" y="1446"/>
                                </a:lnTo>
                              </a:path>
                            </a:pathLst>
                          </a:custGeom>
                          <a:noFill/>
                          <a:ln w="4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AutoShape 436"/>
                        <wps:cNvSpPr>
                          <a:spLocks/>
                        </wps:cNvSpPr>
                        <wps:spPr bwMode="auto">
                          <a:xfrm>
                            <a:off x="2620" y="286"/>
                            <a:ext cx="5076" cy="2123"/>
                          </a:xfrm>
                          <a:custGeom>
                            <a:avLst/>
                            <a:gdLst>
                              <a:gd name="T0" fmla="+- 0 3128 2620"/>
                              <a:gd name="T1" fmla="*/ T0 w 5076"/>
                              <a:gd name="T2" fmla="+- 0 337 287"/>
                              <a:gd name="T3" fmla="*/ 337 h 2123"/>
                              <a:gd name="T4" fmla="+- 0 2620 2620"/>
                              <a:gd name="T5" fmla="*/ T4 w 5076"/>
                              <a:gd name="T6" fmla="+- 0 364 287"/>
                              <a:gd name="T7" fmla="*/ 364 h 2123"/>
                              <a:gd name="T8" fmla="+- 0 2620 2620"/>
                              <a:gd name="T9" fmla="*/ T8 w 5076"/>
                              <a:gd name="T10" fmla="+- 0 2410 287"/>
                              <a:gd name="T11" fmla="*/ 2410 h 2123"/>
                              <a:gd name="T12" fmla="+- 0 3128 2620"/>
                              <a:gd name="T13" fmla="*/ T12 w 5076"/>
                              <a:gd name="T14" fmla="+- 0 2403 287"/>
                              <a:gd name="T15" fmla="*/ 2403 h 2123"/>
                              <a:gd name="T16" fmla="+- 0 3635 2620"/>
                              <a:gd name="T17" fmla="*/ T16 w 5076"/>
                              <a:gd name="T18" fmla="+- 0 2248 287"/>
                              <a:gd name="T19" fmla="*/ 2248 h 2123"/>
                              <a:gd name="T20" fmla="+- 0 5070 2620"/>
                              <a:gd name="T21" fmla="*/ T20 w 5076"/>
                              <a:gd name="T22" fmla="+- 0 2248 287"/>
                              <a:gd name="T23" fmla="*/ 2248 h 2123"/>
                              <a:gd name="T24" fmla="+- 0 5158 2620"/>
                              <a:gd name="T25" fmla="*/ T24 w 5076"/>
                              <a:gd name="T26" fmla="+- 0 2241 287"/>
                              <a:gd name="T27" fmla="*/ 2241 h 2123"/>
                              <a:gd name="T28" fmla="+- 0 5665 2620"/>
                              <a:gd name="T29" fmla="*/ T28 w 5076"/>
                              <a:gd name="T30" fmla="+- 0 2180 287"/>
                              <a:gd name="T31" fmla="*/ 2180 h 2123"/>
                              <a:gd name="T32" fmla="+- 0 6270 2620"/>
                              <a:gd name="T33" fmla="*/ T32 w 5076"/>
                              <a:gd name="T34" fmla="+- 0 2180 287"/>
                              <a:gd name="T35" fmla="*/ 2180 h 2123"/>
                              <a:gd name="T36" fmla="+- 0 6680 2620"/>
                              <a:gd name="T37" fmla="*/ T36 w 5076"/>
                              <a:gd name="T38" fmla="+- 0 2162 287"/>
                              <a:gd name="T39" fmla="*/ 2162 h 2123"/>
                              <a:gd name="T40" fmla="+- 0 7188 2620"/>
                              <a:gd name="T41" fmla="*/ T40 w 5076"/>
                              <a:gd name="T42" fmla="+- 0 2153 287"/>
                              <a:gd name="T43" fmla="*/ 2153 h 2123"/>
                              <a:gd name="T44" fmla="+- 0 7695 2620"/>
                              <a:gd name="T45" fmla="*/ T44 w 5076"/>
                              <a:gd name="T46" fmla="+- 0 2099 287"/>
                              <a:gd name="T47" fmla="*/ 2099 h 2123"/>
                              <a:gd name="T48" fmla="+- 0 7695 2620"/>
                              <a:gd name="T49" fmla="*/ T48 w 5076"/>
                              <a:gd name="T50" fmla="+- 0 478 287"/>
                              <a:gd name="T51" fmla="*/ 478 h 2123"/>
                              <a:gd name="T52" fmla="+- 0 5158 2620"/>
                              <a:gd name="T53" fmla="*/ T52 w 5076"/>
                              <a:gd name="T54" fmla="+- 0 478 287"/>
                              <a:gd name="T55" fmla="*/ 478 h 2123"/>
                              <a:gd name="T56" fmla="+- 0 4650 2620"/>
                              <a:gd name="T57" fmla="*/ T56 w 5076"/>
                              <a:gd name="T58" fmla="+- 0 474 287"/>
                              <a:gd name="T59" fmla="*/ 474 h 2123"/>
                              <a:gd name="T60" fmla="+- 0 4143 2620"/>
                              <a:gd name="T61" fmla="*/ T60 w 5076"/>
                              <a:gd name="T62" fmla="+- 0 391 287"/>
                              <a:gd name="T63" fmla="*/ 391 h 2123"/>
                              <a:gd name="T64" fmla="+- 0 3635 2620"/>
                              <a:gd name="T65" fmla="*/ T64 w 5076"/>
                              <a:gd name="T66" fmla="+- 0 338 287"/>
                              <a:gd name="T67" fmla="*/ 338 h 2123"/>
                              <a:gd name="T68" fmla="+- 0 3128 2620"/>
                              <a:gd name="T69" fmla="*/ T68 w 5076"/>
                              <a:gd name="T70" fmla="+- 0 337 287"/>
                              <a:gd name="T71" fmla="*/ 337 h 2123"/>
                              <a:gd name="T72" fmla="+- 0 5070 2620"/>
                              <a:gd name="T73" fmla="*/ T72 w 5076"/>
                              <a:gd name="T74" fmla="+- 0 2248 287"/>
                              <a:gd name="T75" fmla="*/ 2248 h 2123"/>
                              <a:gd name="T76" fmla="+- 0 3635 2620"/>
                              <a:gd name="T77" fmla="*/ T76 w 5076"/>
                              <a:gd name="T78" fmla="+- 0 2248 287"/>
                              <a:gd name="T79" fmla="*/ 2248 h 2123"/>
                              <a:gd name="T80" fmla="+- 0 4143 2620"/>
                              <a:gd name="T81" fmla="*/ T80 w 5076"/>
                              <a:gd name="T82" fmla="+- 0 2261 287"/>
                              <a:gd name="T83" fmla="*/ 2261 h 2123"/>
                              <a:gd name="T84" fmla="+- 0 4650 2620"/>
                              <a:gd name="T85" fmla="*/ T84 w 5076"/>
                              <a:gd name="T86" fmla="+- 0 2279 287"/>
                              <a:gd name="T87" fmla="*/ 2279 h 2123"/>
                              <a:gd name="T88" fmla="+- 0 5070 2620"/>
                              <a:gd name="T89" fmla="*/ T88 w 5076"/>
                              <a:gd name="T90" fmla="+- 0 2248 287"/>
                              <a:gd name="T91" fmla="*/ 2248 h 2123"/>
                              <a:gd name="T92" fmla="+- 0 6270 2620"/>
                              <a:gd name="T93" fmla="*/ T92 w 5076"/>
                              <a:gd name="T94" fmla="+- 0 2180 287"/>
                              <a:gd name="T95" fmla="*/ 2180 h 2123"/>
                              <a:gd name="T96" fmla="+- 0 5665 2620"/>
                              <a:gd name="T97" fmla="*/ T96 w 5076"/>
                              <a:gd name="T98" fmla="+- 0 2180 287"/>
                              <a:gd name="T99" fmla="*/ 2180 h 2123"/>
                              <a:gd name="T100" fmla="+- 0 6173 2620"/>
                              <a:gd name="T101" fmla="*/ T100 w 5076"/>
                              <a:gd name="T102" fmla="+- 0 2185 287"/>
                              <a:gd name="T103" fmla="*/ 2185 h 2123"/>
                              <a:gd name="T104" fmla="+- 0 6270 2620"/>
                              <a:gd name="T105" fmla="*/ T104 w 5076"/>
                              <a:gd name="T106" fmla="+- 0 2180 287"/>
                              <a:gd name="T107" fmla="*/ 2180 h 2123"/>
                              <a:gd name="T108" fmla="+- 0 6173 2620"/>
                              <a:gd name="T109" fmla="*/ T108 w 5076"/>
                              <a:gd name="T110" fmla="+- 0 287 287"/>
                              <a:gd name="T111" fmla="*/ 287 h 2123"/>
                              <a:gd name="T112" fmla="+- 0 5665 2620"/>
                              <a:gd name="T113" fmla="*/ T112 w 5076"/>
                              <a:gd name="T114" fmla="+- 0 365 287"/>
                              <a:gd name="T115" fmla="*/ 365 h 2123"/>
                              <a:gd name="T116" fmla="+- 0 5158 2620"/>
                              <a:gd name="T117" fmla="*/ T116 w 5076"/>
                              <a:gd name="T118" fmla="+- 0 478 287"/>
                              <a:gd name="T119" fmla="*/ 478 h 2123"/>
                              <a:gd name="T120" fmla="+- 0 7695 2620"/>
                              <a:gd name="T121" fmla="*/ T120 w 5076"/>
                              <a:gd name="T122" fmla="+- 0 478 287"/>
                              <a:gd name="T123" fmla="*/ 478 h 2123"/>
                              <a:gd name="T124" fmla="+- 0 7695 2620"/>
                              <a:gd name="T125" fmla="*/ T124 w 5076"/>
                              <a:gd name="T126" fmla="+- 0 400 287"/>
                              <a:gd name="T127" fmla="*/ 400 h 2123"/>
                              <a:gd name="T128" fmla="+- 0 7188 2620"/>
                              <a:gd name="T129" fmla="*/ T128 w 5076"/>
                              <a:gd name="T130" fmla="+- 0 339 287"/>
                              <a:gd name="T131" fmla="*/ 339 h 2123"/>
                              <a:gd name="T132" fmla="+- 0 6173 2620"/>
                              <a:gd name="T133" fmla="*/ T132 w 5076"/>
                              <a:gd name="T134" fmla="+- 0 287 287"/>
                              <a:gd name="T135" fmla="*/ 287 h 2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76" h="2123">
                                <a:moveTo>
                                  <a:pt x="508" y="50"/>
                                </a:moveTo>
                                <a:lnTo>
                                  <a:pt x="0" y="77"/>
                                </a:lnTo>
                                <a:lnTo>
                                  <a:pt x="0" y="2123"/>
                                </a:lnTo>
                                <a:lnTo>
                                  <a:pt x="508" y="2116"/>
                                </a:lnTo>
                                <a:lnTo>
                                  <a:pt x="1015" y="1961"/>
                                </a:lnTo>
                                <a:lnTo>
                                  <a:pt x="2450" y="1961"/>
                                </a:lnTo>
                                <a:lnTo>
                                  <a:pt x="2538" y="1954"/>
                                </a:lnTo>
                                <a:lnTo>
                                  <a:pt x="3045" y="1893"/>
                                </a:lnTo>
                                <a:lnTo>
                                  <a:pt x="3650" y="1893"/>
                                </a:lnTo>
                                <a:lnTo>
                                  <a:pt x="4060" y="1875"/>
                                </a:lnTo>
                                <a:lnTo>
                                  <a:pt x="4568" y="1866"/>
                                </a:lnTo>
                                <a:lnTo>
                                  <a:pt x="5075" y="1812"/>
                                </a:lnTo>
                                <a:lnTo>
                                  <a:pt x="5075" y="191"/>
                                </a:lnTo>
                                <a:lnTo>
                                  <a:pt x="2538" y="191"/>
                                </a:lnTo>
                                <a:lnTo>
                                  <a:pt x="2030" y="187"/>
                                </a:lnTo>
                                <a:lnTo>
                                  <a:pt x="1523" y="104"/>
                                </a:lnTo>
                                <a:lnTo>
                                  <a:pt x="1015" y="51"/>
                                </a:lnTo>
                                <a:lnTo>
                                  <a:pt x="508" y="50"/>
                                </a:lnTo>
                                <a:close/>
                                <a:moveTo>
                                  <a:pt x="2450" y="1961"/>
                                </a:moveTo>
                                <a:lnTo>
                                  <a:pt x="1015" y="1961"/>
                                </a:lnTo>
                                <a:lnTo>
                                  <a:pt x="1523" y="1974"/>
                                </a:lnTo>
                                <a:lnTo>
                                  <a:pt x="2030" y="1992"/>
                                </a:lnTo>
                                <a:lnTo>
                                  <a:pt x="2450" y="1961"/>
                                </a:lnTo>
                                <a:close/>
                                <a:moveTo>
                                  <a:pt x="3650" y="1893"/>
                                </a:moveTo>
                                <a:lnTo>
                                  <a:pt x="3045" y="1893"/>
                                </a:lnTo>
                                <a:lnTo>
                                  <a:pt x="3553" y="1898"/>
                                </a:lnTo>
                                <a:lnTo>
                                  <a:pt x="3650" y="1893"/>
                                </a:lnTo>
                                <a:close/>
                                <a:moveTo>
                                  <a:pt x="3553" y="0"/>
                                </a:moveTo>
                                <a:lnTo>
                                  <a:pt x="3045" y="78"/>
                                </a:lnTo>
                                <a:lnTo>
                                  <a:pt x="2538" y="191"/>
                                </a:lnTo>
                                <a:lnTo>
                                  <a:pt x="5075" y="191"/>
                                </a:lnTo>
                                <a:lnTo>
                                  <a:pt x="5075" y="113"/>
                                </a:lnTo>
                                <a:lnTo>
                                  <a:pt x="4568" y="52"/>
                                </a:lnTo>
                                <a:lnTo>
                                  <a:pt x="3553" y="0"/>
                                </a:lnTo>
                                <a:close/>
                              </a:path>
                            </a:pathLst>
                          </a:custGeom>
                          <a:solidFill>
                            <a:srgbClr val="3BF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35"/>
                        <wps:cNvSpPr>
                          <a:spLocks/>
                        </wps:cNvSpPr>
                        <wps:spPr bwMode="auto">
                          <a:xfrm>
                            <a:off x="2620" y="286"/>
                            <a:ext cx="5076" cy="2123"/>
                          </a:xfrm>
                          <a:custGeom>
                            <a:avLst/>
                            <a:gdLst>
                              <a:gd name="T0" fmla="+- 0 2620 2620"/>
                              <a:gd name="T1" fmla="*/ T0 w 5076"/>
                              <a:gd name="T2" fmla="+- 0 2410 287"/>
                              <a:gd name="T3" fmla="*/ 2410 h 2123"/>
                              <a:gd name="T4" fmla="+- 0 2620 2620"/>
                              <a:gd name="T5" fmla="*/ T4 w 5076"/>
                              <a:gd name="T6" fmla="+- 0 364 287"/>
                              <a:gd name="T7" fmla="*/ 364 h 2123"/>
                              <a:gd name="T8" fmla="+- 0 3128 2620"/>
                              <a:gd name="T9" fmla="*/ T8 w 5076"/>
                              <a:gd name="T10" fmla="+- 0 337 287"/>
                              <a:gd name="T11" fmla="*/ 337 h 2123"/>
                              <a:gd name="T12" fmla="+- 0 3635 2620"/>
                              <a:gd name="T13" fmla="*/ T12 w 5076"/>
                              <a:gd name="T14" fmla="+- 0 338 287"/>
                              <a:gd name="T15" fmla="*/ 338 h 2123"/>
                              <a:gd name="T16" fmla="+- 0 4143 2620"/>
                              <a:gd name="T17" fmla="*/ T16 w 5076"/>
                              <a:gd name="T18" fmla="+- 0 391 287"/>
                              <a:gd name="T19" fmla="*/ 391 h 2123"/>
                              <a:gd name="T20" fmla="+- 0 4650 2620"/>
                              <a:gd name="T21" fmla="*/ T20 w 5076"/>
                              <a:gd name="T22" fmla="+- 0 474 287"/>
                              <a:gd name="T23" fmla="*/ 474 h 2123"/>
                              <a:gd name="T24" fmla="+- 0 5158 2620"/>
                              <a:gd name="T25" fmla="*/ T24 w 5076"/>
                              <a:gd name="T26" fmla="+- 0 478 287"/>
                              <a:gd name="T27" fmla="*/ 478 h 2123"/>
                              <a:gd name="T28" fmla="+- 0 5665 2620"/>
                              <a:gd name="T29" fmla="*/ T28 w 5076"/>
                              <a:gd name="T30" fmla="+- 0 365 287"/>
                              <a:gd name="T31" fmla="*/ 365 h 2123"/>
                              <a:gd name="T32" fmla="+- 0 6173 2620"/>
                              <a:gd name="T33" fmla="*/ T32 w 5076"/>
                              <a:gd name="T34" fmla="+- 0 287 287"/>
                              <a:gd name="T35" fmla="*/ 287 h 2123"/>
                              <a:gd name="T36" fmla="+- 0 7188 2620"/>
                              <a:gd name="T37" fmla="*/ T36 w 5076"/>
                              <a:gd name="T38" fmla="+- 0 339 287"/>
                              <a:gd name="T39" fmla="*/ 339 h 2123"/>
                              <a:gd name="T40" fmla="+- 0 7695 2620"/>
                              <a:gd name="T41" fmla="*/ T40 w 5076"/>
                              <a:gd name="T42" fmla="+- 0 400 287"/>
                              <a:gd name="T43" fmla="*/ 400 h 2123"/>
                              <a:gd name="T44" fmla="+- 0 7695 2620"/>
                              <a:gd name="T45" fmla="*/ T44 w 5076"/>
                              <a:gd name="T46" fmla="+- 0 2099 287"/>
                              <a:gd name="T47" fmla="*/ 2099 h 2123"/>
                              <a:gd name="T48" fmla="+- 0 7188 2620"/>
                              <a:gd name="T49" fmla="*/ T48 w 5076"/>
                              <a:gd name="T50" fmla="+- 0 2153 287"/>
                              <a:gd name="T51" fmla="*/ 2153 h 2123"/>
                              <a:gd name="T52" fmla="+- 0 6680 2620"/>
                              <a:gd name="T53" fmla="*/ T52 w 5076"/>
                              <a:gd name="T54" fmla="+- 0 2162 287"/>
                              <a:gd name="T55" fmla="*/ 2162 h 2123"/>
                              <a:gd name="T56" fmla="+- 0 6173 2620"/>
                              <a:gd name="T57" fmla="*/ T56 w 5076"/>
                              <a:gd name="T58" fmla="+- 0 2185 287"/>
                              <a:gd name="T59" fmla="*/ 2185 h 2123"/>
                              <a:gd name="T60" fmla="+- 0 5665 2620"/>
                              <a:gd name="T61" fmla="*/ T60 w 5076"/>
                              <a:gd name="T62" fmla="+- 0 2180 287"/>
                              <a:gd name="T63" fmla="*/ 2180 h 2123"/>
                              <a:gd name="T64" fmla="+- 0 5158 2620"/>
                              <a:gd name="T65" fmla="*/ T64 w 5076"/>
                              <a:gd name="T66" fmla="+- 0 2241 287"/>
                              <a:gd name="T67" fmla="*/ 2241 h 2123"/>
                              <a:gd name="T68" fmla="+- 0 4650 2620"/>
                              <a:gd name="T69" fmla="*/ T68 w 5076"/>
                              <a:gd name="T70" fmla="+- 0 2279 287"/>
                              <a:gd name="T71" fmla="*/ 2279 h 2123"/>
                              <a:gd name="T72" fmla="+- 0 4143 2620"/>
                              <a:gd name="T73" fmla="*/ T72 w 5076"/>
                              <a:gd name="T74" fmla="+- 0 2261 287"/>
                              <a:gd name="T75" fmla="*/ 2261 h 2123"/>
                              <a:gd name="T76" fmla="+- 0 3635 2620"/>
                              <a:gd name="T77" fmla="*/ T76 w 5076"/>
                              <a:gd name="T78" fmla="+- 0 2248 287"/>
                              <a:gd name="T79" fmla="*/ 2248 h 2123"/>
                              <a:gd name="T80" fmla="+- 0 3128 2620"/>
                              <a:gd name="T81" fmla="*/ T80 w 5076"/>
                              <a:gd name="T82" fmla="+- 0 2403 287"/>
                              <a:gd name="T83" fmla="*/ 2403 h 2123"/>
                              <a:gd name="T84" fmla="+- 0 2620 2620"/>
                              <a:gd name="T85" fmla="*/ T84 w 5076"/>
                              <a:gd name="T86" fmla="+- 0 2410 287"/>
                              <a:gd name="T87" fmla="*/ 2410 h 2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76" h="2123">
                                <a:moveTo>
                                  <a:pt x="0" y="2123"/>
                                </a:moveTo>
                                <a:lnTo>
                                  <a:pt x="0" y="77"/>
                                </a:lnTo>
                                <a:lnTo>
                                  <a:pt x="508" y="50"/>
                                </a:lnTo>
                                <a:lnTo>
                                  <a:pt x="1015" y="51"/>
                                </a:lnTo>
                                <a:lnTo>
                                  <a:pt x="1523" y="104"/>
                                </a:lnTo>
                                <a:lnTo>
                                  <a:pt x="2030" y="187"/>
                                </a:lnTo>
                                <a:lnTo>
                                  <a:pt x="2538" y="191"/>
                                </a:lnTo>
                                <a:lnTo>
                                  <a:pt x="3045" y="78"/>
                                </a:lnTo>
                                <a:lnTo>
                                  <a:pt x="3553" y="0"/>
                                </a:lnTo>
                                <a:lnTo>
                                  <a:pt x="4568" y="52"/>
                                </a:lnTo>
                                <a:lnTo>
                                  <a:pt x="5075" y="113"/>
                                </a:lnTo>
                                <a:lnTo>
                                  <a:pt x="5075" y="1812"/>
                                </a:lnTo>
                                <a:lnTo>
                                  <a:pt x="4568" y="1866"/>
                                </a:lnTo>
                                <a:lnTo>
                                  <a:pt x="4060" y="1875"/>
                                </a:lnTo>
                                <a:lnTo>
                                  <a:pt x="3553" y="1898"/>
                                </a:lnTo>
                                <a:lnTo>
                                  <a:pt x="3045" y="1893"/>
                                </a:lnTo>
                                <a:lnTo>
                                  <a:pt x="2538" y="1954"/>
                                </a:lnTo>
                                <a:lnTo>
                                  <a:pt x="2030" y="1992"/>
                                </a:lnTo>
                                <a:lnTo>
                                  <a:pt x="1523" y="1974"/>
                                </a:lnTo>
                                <a:lnTo>
                                  <a:pt x="1015" y="1961"/>
                                </a:lnTo>
                                <a:lnTo>
                                  <a:pt x="508" y="2116"/>
                                </a:lnTo>
                                <a:lnTo>
                                  <a:pt x="0" y="2123"/>
                                </a:lnTo>
                              </a:path>
                            </a:pathLst>
                          </a:custGeom>
                          <a:noFill/>
                          <a:ln w="11191">
                            <a:solidFill>
                              <a:srgbClr val="3BF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34"/>
                        <wps:cNvSpPr>
                          <a:spLocks/>
                        </wps:cNvSpPr>
                        <wps:spPr bwMode="auto">
                          <a:xfrm>
                            <a:off x="2620" y="286"/>
                            <a:ext cx="5076" cy="2123"/>
                          </a:xfrm>
                          <a:custGeom>
                            <a:avLst/>
                            <a:gdLst>
                              <a:gd name="T0" fmla="+- 0 2620 2620"/>
                              <a:gd name="T1" fmla="*/ T0 w 5076"/>
                              <a:gd name="T2" fmla="+- 0 2410 287"/>
                              <a:gd name="T3" fmla="*/ 2410 h 2123"/>
                              <a:gd name="T4" fmla="+- 0 2620 2620"/>
                              <a:gd name="T5" fmla="*/ T4 w 5076"/>
                              <a:gd name="T6" fmla="+- 0 364 287"/>
                              <a:gd name="T7" fmla="*/ 364 h 2123"/>
                              <a:gd name="T8" fmla="+- 0 3128 2620"/>
                              <a:gd name="T9" fmla="*/ T8 w 5076"/>
                              <a:gd name="T10" fmla="+- 0 337 287"/>
                              <a:gd name="T11" fmla="*/ 337 h 2123"/>
                              <a:gd name="T12" fmla="+- 0 3635 2620"/>
                              <a:gd name="T13" fmla="*/ T12 w 5076"/>
                              <a:gd name="T14" fmla="+- 0 338 287"/>
                              <a:gd name="T15" fmla="*/ 338 h 2123"/>
                              <a:gd name="T16" fmla="+- 0 4143 2620"/>
                              <a:gd name="T17" fmla="*/ T16 w 5076"/>
                              <a:gd name="T18" fmla="+- 0 391 287"/>
                              <a:gd name="T19" fmla="*/ 391 h 2123"/>
                              <a:gd name="T20" fmla="+- 0 4650 2620"/>
                              <a:gd name="T21" fmla="*/ T20 w 5076"/>
                              <a:gd name="T22" fmla="+- 0 474 287"/>
                              <a:gd name="T23" fmla="*/ 474 h 2123"/>
                              <a:gd name="T24" fmla="+- 0 5158 2620"/>
                              <a:gd name="T25" fmla="*/ T24 w 5076"/>
                              <a:gd name="T26" fmla="+- 0 478 287"/>
                              <a:gd name="T27" fmla="*/ 478 h 2123"/>
                              <a:gd name="T28" fmla="+- 0 5665 2620"/>
                              <a:gd name="T29" fmla="*/ T28 w 5076"/>
                              <a:gd name="T30" fmla="+- 0 365 287"/>
                              <a:gd name="T31" fmla="*/ 365 h 2123"/>
                              <a:gd name="T32" fmla="+- 0 6173 2620"/>
                              <a:gd name="T33" fmla="*/ T32 w 5076"/>
                              <a:gd name="T34" fmla="+- 0 287 287"/>
                              <a:gd name="T35" fmla="*/ 287 h 2123"/>
                              <a:gd name="T36" fmla="+- 0 7188 2620"/>
                              <a:gd name="T37" fmla="*/ T36 w 5076"/>
                              <a:gd name="T38" fmla="+- 0 339 287"/>
                              <a:gd name="T39" fmla="*/ 339 h 2123"/>
                              <a:gd name="T40" fmla="+- 0 7695 2620"/>
                              <a:gd name="T41" fmla="*/ T40 w 5076"/>
                              <a:gd name="T42" fmla="+- 0 400 287"/>
                              <a:gd name="T43" fmla="*/ 400 h 2123"/>
                              <a:gd name="T44" fmla="+- 0 7695 2620"/>
                              <a:gd name="T45" fmla="*/ T44 w 5076"/>
                              <a:gd name="T46" fmla="+- 0 2099 287"/>
                              <a:gd name="T47" fmla="*/ 2099 h 2123"/>
                              <a:gd name="T48" fmla="+- 0 7188 2620"/>
                              <a:gd name="T49" fmla="*/ T48 w 5076"/>
                              <a:gd name="T50" fmla="+- 0 2153 287"/>
                              <a:gd name="T51" fmla="*/ 2153 h 2123"/>
                              <a:gd name="T52" fmla="+- 0 6680 2620"/>
                              <a:gd name="T53" fmla="*/ T52 w 5076"/>
                              <a:gd name="T54" fmla="+- 0 2162 287"/>
                              <a:gd name="T55" fmla="*/ 2162 h 2123"/>
                              <a:gd name="T56" fmla="+- 0 6173 2620"/>
                              <a:gd name="T57" fmla="*/ T56 w 5076"/>
                              <a:gd name="T58" fmla="+- 0 2185 287"/>
                              <a:gd name="T59" fmla="*/ 2185 h 2123"/>
                              <a:gd name="T60" fmla="+- 0 5665 2620"/>
                              <a:gd name="T61" fmla="*/ T60 w 5076"/>
                              <a:gd name="T62" fmla="+- 0 2180 287"/>
                              <a:gd name="T63" fmla="*/ 2180 h 2123"/>
                              <a:gd name="T64" fmla="+- 0 5158 2620"/>
                              <a:gd name="T65" fmla="*/ T64 w 5076"/>
                              <a:gd name="T66" fmla="+- 0 2241 287"/>
                              <a:gd name="T67" fmla="*/ 2241 h 2123"/>
                              <a:gd name="T68" fmla="+- 0 4650 2620"/>
                              <a:gd name="T69" fmla="*/ T68 w 5076"/>
                              <a:gd name="T70" fmla="+- 0 2279 287"/>
                              <a:gd name="T71" fmla="*/ 2279 h 2123"/>
                              <a:gd name="T72" fmla="+- 0 4143 2620"/>
                              <a:gd name="T73" fmla="*/ T72 w 5076"/>
                              <a:gd name="T74" fmla="+- 0 2261 287"/>
                              <a:gd name="T75" fmla="*/ 2261 h 2123"/>
                              <a:gd name="T76" fmla="+- 0 3635 2620"/>
                              <a:gd name="T77" fmla="*/ T76 w 5076"/>
                              <a:gd name="T78" fmla="+- 0 2248 287"/>
                              <a:gd name="T79" fmla="*/ 2248 h 2123"/>
                              <a:gd name="T80" fmla="+- 0 3128 2620"/>
                              <a:gd name="T81" fmla="*/ T80 w 5076"/>
                              <a:gd name="T82" fmla="+- 0 2403 287"/>
                              <a:gd name="T83" fmla="*/ 2403 h 2123"/>
                              <a:gd name="T84" fmla="+- 0 2620 2620"/>
                              <a:gd name="T85" fmla="*/ T84 w 5076"/>
                              <a:gd name="T86" fmla="+- 0 2410 287"/>
                              <a:gd name="T87" fmla="*/ 2410 h 2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76" h="2123">
                                <a:moveTo>
                                  <a:pt x="0" y="2123"/>
                                </a:moveTo>
                                <a:lnTo>
                                  <a:pt x="0" y="77"/>
                                </a:lnTo>
                                <a:lnTo>
                                  <a:pt x="508" y="50"/>
                                </a:lnTo>
                                <a:lnTo>
                                  <a:pt x="1015" y="51"/>
                                </a:lnTo>
                                <a:lnTo>
                                  <a:pt x="1523" y="104"/>
                                </a:lnTo>
                                <a:lnTo>
                                  <a:pt x="2030" y="187"/>
                                </a:lnTo>
                                <a:lnTo>
                                  <a:pt x="2538" y="191"/>
                                </a:lnTo>
                                <a:lnTo>
                                  <a:pt x="3045" y="78"/>
                                </a:lnTo>
                                <a:lnTo>
                                  <a:pt x="3553" y="0"/>
                                </a:lnTo>
                                <a:lnTo>
                                  <a:pt x="4568" y="52"/>
                                </a:lnTo>
                                <a:lnTo>
                                  <a:pt x="5075" y="113"/>
                                </a:lnTo>
                                <a:lnTo>
                                  <a:pt x="5075" y="1812"/>
                                </a:lnTo>
                                <a:lnTo>
                                  <a:pt x="4568" y="1866"/>
                                </a:lnTo>
                                <a:lnTo>
                                  <a:pt x="4060" y="1875"/>
                                </a:lnTo>
                                <a:lnTo>
                                  <a:pt x="3553" y="1898"/>
                                </a:lnTo>
                                <a:lnTo>
                                  <a:pt x="3045" y="1893"/>
                                </a:lnTo>
                                <a:lnTo>
                                  <a:pt x="2538" y="1954"/>
                                </a:lnTo>
                                <a:lnTo>
                                  <a:pt x="2030" y="1992"/>
                                </a:lnTo>
                                <a:lnTo>
                                  <a:pt x="1523" y="1974"/>
                                </a:lnTo>
                                <a:lnTo>
                                  <a:pt x="1015" y="1961"/>
                                </a:lnTo>
                                <a:lnTo>
                                  <a:pt x="508" y="2116"/>
                                </a:lnTo>
                                <a:lnTo>
                                  <a:pt x="0" y="2123"/>
                                </a:lnTo>
                              </a:path>
                            </a:pathLst>
                          </a:custGeom>
                          <a:noFill/>
                          <a:ln w="4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AutoShape 433"/>
                        <wps:cNvSpPr>
                          <a:spLocks/>
                        </wps:cNvSpPr>
                        <wps:spPr bwMode="auto">
                          <a:xfrm>
                            <a:off x="810" y="1840"/>
                            <a:ext cx="5880" cy="4440"/>
                          </a:xfrm>
                          <a:custGeom>
                            <a:avLst/>
                            <a:gdLst>
                              <a:gd name="T0" fmla="+- 0 2620 811"/>
                              <a:gd name="T1" fmla="*/ T0 w 5880"/>
                              <a:gd name="T2" fmla="+- 0 4062 1840"/>
                              <a:gd name="T3" fmla="*/ 4062 h 4440"/>
                              <a:gd name="T4" fmla="+- 0 2620 811"/>
                              <a:gd name="T5" fmla="*/ T4 w 5880"/>
                              <a:gd name="T6" fmla="+- 0 3953 1840"/>
                              <a:gd name="T7" fmla="*/ 3953 h 4440"/>
                              <a:gd name="T8" fmla="+- 0 2620 811"/>
                              <a:gd name="T9" fmla="*/ T8 w 5880"/>
                              <a:gd name="T10" fmla="+- 0 3845 1840"/>
                              <a:gd name="T11" fmla="*/ 3845 h 4440"/>
                              <a:gd name="T12" fmla="+- 0 2620 811"/>
                              <a:gd name="T13" fmla="*/ T12 w 5880"/>
                              <a:gd name="T14" fmla="+- 0 3736 1840"/>
                              <a:gd name="T15" fmla="*/ 3736 h 4440"/>
                              <a:gd name="T16" fmla="+- 0 2620 811"/>
                              <a:gd name="T17" fmla="*/ T16 w 5880"/>
                              <a:gd name="T18" fmla="+- 0 3627 1840"/>
                              <a:gd name="T19" fmla="*/ 3627 h 4440"/>
                              <a:gd name="T20" fmla="+- 0 2620 811"/>
                              <a:gd name="T21" fmla="*/ T20 w 5880"/>
                              <a:gd name="T22" fmla="+- 0 3518 1840"/>
                              <a:gd name="T23" fmla="*/ 3518 h 4440"/>
                              <a:gd name="T24" fmla="+- 0 2620 811"/>
                              <a:gd name="T25" fmla="*/ T24 w 5880"/>
                              <a:gd name="T26" fmla="+- 0 3409 1840"/>
                              <a:gd name="T27" fmla="*/ 3409 h 4440"/>
                              <a:gd name="T28" fmla="+- 0 2620 811"/>
                              <a:gd name="T29" fmla="*/ T28 w 5880"/>
                              <a:gd name="T30" fmla="+- 0 3301 1840"/>
                              <a:gd name="T31" fmla="*/ 3301 h 4440"/>
                              <a:gd name="T32" fmla="+- 0 2620 811"/>
                              <a:gd name="T33" fmla="*/ T32 w 5880"/>
                              <a:gd name="T34" fmla="+- 0 3192 1840"/>
                              <a:gd name="T35" fmla="*/ 3192 h 4440"/>
                              <a:gd name="T36" fmla="+- 0 2620 811"/>
                              <a:gd name="T37" fmla="*/ T36 w 5880"/>
                              <a:gd name="T38" fmla="+- 0 3083 1840"/>
                              <a:gd name="T39" fmla="*/ 3083 h 4440"/>
                              <a:gd name="T40" fmla="+- 0 2620 811"/>
                              <a:gd name="T41" fmla="*/ T40 w 5880"/>
                              <a:gd name="T42" fmla="+- 0 2974 1840"/>
                              <a:gd name="T43" fmla="*/ 2974 h 4440"/>
                              <a:gd name="T44" fmla="+- 0 2620 811"/>
                              <a:gd name="T45" fmla="*/ T44 w 5880"/>
                              <a:gd name="T46" fmla="+- 0 2866 1840"/>
                              <a:gd name="T47" fmla="*/ 2866 h 4440"/>
                              <a:gd name="T48" fmla="+- 0 2620 811"/>
                              <a:gd name="T49" fmla="*/ T48 w 5880"/>
                              <a:gd name="T50" fmla="+- 0 2757 1840"/>
                              <a:gd name="T51" fmla="*/ 2757 h 4440"/>
                              <a:gd name="T52" fmla="+- 0 2620 811"/>
                              <a:gd name="T53" fmla="*/ T52 w 5880"/>
                              <a:gd name="T54" fmla="+- 0 2648 1840"/>
                              <a:gd name="T55" fmla="*/ 2648 h 4440"/>
                              <a:gd name="T56" fmla="+- 0 2620 811"/>
                              <a:gd name="T57" fmla="*/ T56 w 5880"/>
                              <a:gd name="T58" fmla="+- 0 2539 1840"/>
                              <a:gd name="T59" fmla="*/ 2539 h 4440"/>
                              <a:gd name="T60" fmla="+- 0 2620 811"/>
                              <a:gd name="T61" fmla="*/ T60 w 5880"/>
                              <a:gd name="T62" fmla="+- 0 2431 1840"/>
                              <a:gd name="T63" fmla="*/ 2431 h 4440"/>
                              <a:gd name="T64" fmla="+- 0 2620 811"/>
                              <a:gd name="T65" fmla="*/ T64 w 5880"/>
                              <a:gd name="T66" fmla="+- 0 2322 1840"/>
                              <a:gd name="T67" fmla="*/ 2322 h 4440"/>
                              <a:gd name="T68" fmla="+- 0 2620 811"/>
                              <a:gd name="T69" fmla="*/ T68 w 5880"/>
                              <a:gd name="T70" fmla="+- 0 2213 1840"/>
                              <a:gd name="T71" fmla="*/ 2213 h 4440"/>
                              <a:gd name="T72" fmla="+- 0 2620 811"/>
                              <a:gd name="T73" fmla="*/ T72 w 5880"/>
                              <a:gd name="T74" fmla="+- 0 2104 1840"/>
                              <a:gd name="T75" fmla="*/ 2104 h 4440"/>
                              <a:gd name="T76" fmla="+- 0 2620 811"/>
                              <a:gd name="T77" fmla="*/ T76 w 5880"/>
                              <a:gd name="T78" fmla="+- 0 1996 1840"/>
                              <a:gd name="T79" fmla="*/ 1996 h 4440"/>
                              <a:gd name="T80" fmla="+- 0 2620 811"/>
                              <a:gd name="T81" fmla="*/ T80 w 5880"/>
                              <a:gd name="T82" fmla="+- 0 1887 1840"/>
                              <a:gd name="T83" fmla="*/ 1887 h 4440"/>
                              <a:gd name="T84" fmla="+- 0 2620 811"/>
                              <a:gd name="T85" fmla="*/ T84 w 5880"/>
                              <a:gd name="T86" fmla="+- 0 1778 1840"/>
                              <a:gd name="T87" fmla="*/ 1778 h 4440"/>
                              <a:gd name="T88" fmla="+- 0 2620 811"/>
                              <a:gd name="T89" fmla="*/ T88 w 5880"/>
                              <a:gd name="T90" fmla="+- 0 1669 1840"/>
                              <a:gd name="T91" fmla="*/ 1669 h 4440"/>
                              <a:gd name="T92" fmla="+- 0 2620 811"/>
                              <a:gd name="T93" fmla="*/ T92 w 5880"/>
                              <a:gd name="T94" fmla="+- 0 1561 1840"/>
                              <a:gd name="T95" fmla="*/ 1561 h 4440"/>
                              <a:gd name="T96" fmla="+- 0 2620 811"/>
                              <a:gd name="T97" fmla="*/ T96 w 5880"/>
                              <a:gd name="T98" fmla="+- 0 1452 1840"/>
                              <a:gd name="T99" fmla="*/ 1452 h 4440"/>
                              <a:gd name="T100" fmla="+- 0 2620 811"/>
                              <a:gd name="T101" fmla="*/ T100 w 5880"/>
                              <a:gd name="T102" fmla="+- 0 1343 1840"/>
                              <a:gd name="T103" fmla="*/ 1343 h 4440"/>
                              <a:gd name="T104" fmla="+- 0 2620 811"/>
                              <a:gd name="T105" fmla="*/ T104 w 5880"/>
                              <a:gd name="T106" fmla="+- 0 1234 1840"/>
                              <a:gd name="T107" fmla="*/ 1234 h 4440"/>
                              <a:gd name="T108" fmla="+- 0 2620 811"/>
                              <a:gd name="T109" fmla="*/ T108 w 5880"/>
                              <a:gd name="T110" fmla="+- 0 1126 1840"/>
                              <a:gd name="T111" fmla="*/ 1126 h 4440"/>
                              <a:gd name="T112" fmla="+- 0 2620 811"/>
                              <a:gd name="T113" fmla="*/ T112 w 5880"/>
                              <a:gd name="T114" fmla="+- 0 1017 1840"/>
                              <a:gd name="T115" fmla="*/ 1017 h 4440"/>
                              <a:gd name="T116" fmla="+- 0 2620 811"/>
                              <a:gd name="T117" fmla="*/ T116 w 5880"/>
                              <a:gd name="T118" fmla="+- 0 908 1840"/>
                              <a:gd name="T119" fmla="*/ 908 h 4440"/>
                              <a:gd name="T120" fmla="+- 0 2620 811"/>
                              <a:gd name="T121" fmla="*/ T120 w 5880"/>
                              <a:gd name="T122" fmla="+- 0 799 1840"/>
                              <a:gd name="T123" fmla="*/ 799 h 4440"/>
                              <a:gd name="T124" fmla="+- 0 2620 811"/>
                              <a:gd name="T125" fmla="*/ T124 w 5880"/>
                              <a:gd name="T126" fmla="+- 0 690 1840"/>
                              <a:gd name="T127" fmla="*/ 690 h 4440"/>
                              <a:gd name="T128" fmla="+- 0 2620 811"/>
                              <a:gd name="T129" fmla="*/ T128 w 5880"/>
                              <a:gd name="T130" fmla="+- 0 582 1840"/>
                              <a:gd name="T131" fmla="*/ 582 h 4440"/>
                              <a:gd name="T132" fmla="+- 0 2620 811"/>
                              <a:gd name="T133" fmla="*/ T132 w 5880"/>
                              <a:gd name="T134" fmla="+- 0 473 1840"/>
                              <a:gd name="T135" fmla="*/ 473 h 4440"/>
                              <a:gd name="T136" fmla="+- 0 2620 811"/>
                              <a:gd name="T137" fmla="*/ T136 w 5880"/>
                              <a:gd name="T138" fmla="+- 0 364 1840"/>
                              <a:gd name="T139" fmla="*/ 364 h 4440"/>
                              <a:gd name="T140" fmla="+- 0 2620 811"/>
                              <a:gd name="T141" fmla="*/ T140 w 5880"/>
                              <a:gd name="T142" fmla="+- 0 255 1840"/>
                              <a:gd name="T143" fmla="*/ 255 h 4440"/>
                              <a:gd name="T144" fmla="+- 0 2620 811"/>
                              <a:gd name="T145" fmla="*/ T144 w 5880"/>
                              <a:gd name="T146" fmla="+- 0 4062 1840"/>
                              <a:gd name="T147" fmla="*/ 4062 h 4440"/>
                              <a:gd name="T148" fmla="+- 0 2620 811"/>
                              <a:gd name="T149" fmla="*/ T148 w 5880"/>
                              <a:gd name="T150" fmla="+- 0 3518 1840"/>
                              <a:gd name="T151" fmla="*/ 3518 h 4440"/>
                              <a:gd name="T152" fmla="+- 0 2620 811"/>
                              <a:gd name="T153" fmla="*/ T152 w 5880"/>
                              <a:gd name="T154" fmla="+- 0 2974 1840"/>
                              <a:gd name="T155" fmla="*/ 2974 h 4440"/>
                              <a:gd name="T156" fmla="+- 0 2620 811"/>
                              <a:gd name="T157" fmla="*/ T156 w 5880"/>
                              <a:gd name="T158" fmla="+- 0 2431 1840"/>
                              <a:gd name="T159" fmla="*/ 2431 h 4440"/>
                              <a:gd name="T160" fmla="+- 0 2620 811"/>
                              <a:gd name="T161" fmla="*/ T160 w 5880"/>
                              <a:gd name="T162" fmla="+- 0 1887 1840"/>
                              <a:gd name="T163" fmla="*/ 1887 h 4440"/>
                              <a:gd name="T164" fmla="+- 0 2620 811"/>
                              <a:gd name="T165" fmla="*/ T164 w 5880"/>
                              <a:gd name="T166" fmla="+- 0 1343 1840"/>
                              <a:gd name="T167" fmla="*/ 1343 h 4440"/>
                              <a:gd name="T168" fmla="+- 0 2620 811"/>
                              <a:gd name="T169" fmla="*/ T168 w 5880"/>
                              <a:gd name="T170" fmla="+- 0 799 1840"/>
                              <a:gd name="T171" fmla="*/ 799 h 4440"/>
                              <a:gd name="T172" fmla="+- 0 2620 811"/>
                              <a:gd name="T173" fmla="*/ T172 w 5880"/>
                              <a:gd name="T174" fmla="+- 0 255 1840"/>
                              <a:gd name="T175" fmla="*/ 255 h 4440"/>
                              <a:gd name="T176" fmla="+- 0 2620 811"/>
                              <a:gd name="T177" fmla="*/ T176 w 5880"/>
                              <a:gd name="T178" fmla="+- 0 4062 1840"/>
                              <a:gd name="T179" fmla="*/ 4062 h 4440"/>
                              <a:gd name="T180" fmla="+- 0 3128 811"/>
                              <a:gd name="T181" fmla="*/ T180 w 5880"/>
                              <a:gd name="T182" fmla="+- 0 4062 1840"/>
                              <a:gd name="T183" fmla="*/ 4062 h 4440"/>
                              <a:gd name="T184" fmla="+- 0 3635 811"/>
                              <a:gd name="T185" fmla="*/ T184 w 5880"/>
                              <a:gd name="T186" fmla="+- 0 4062 1840"/>
                              <a:gd name="T187" fmla="*/ 4062 h 4440"/>
                              <a:gd name="T188" fmla="+- 0 4143 811"/>
                              <a:gd name="T189" fmla="*/ T188 w 5880"/>
                              <a:gd name="T190" fmla="+- 0 4062 1840"/>
                              <a:gd name="T191" fmla="*/ 4062 h 4440"/>
                              <a:gd name="T192" fmla="+- 0 4650 811"/>
                              <a:gd name="T193" fmla="*/ T192 w 5880"/>
                              <a:gd name="T194" fmla="+- 0 4062 1840"/>
                              <a:gd name="T195" fmla="*/ 4062 h 4440"/>
                              <a:gd name="T196" fmla="+- 0 5158 811"/>
                              <a:gd name="T197" fmla="*/ T196 w 5880"/>
                              <a:gd name="T198" fmla="+- 0 4062 1840"/>
                              <a:gd name="T199" fmla="*/ 4062 h 4440"/>
                              <a:gd name="T200" fmla="+- 0 5665 811"/>
                              <a:gd name="T201" fmla="*/ T200 w 5880"/>
                              <a:gd name="T202" fmla="+- 0 4062 1840"/>
                              <a:gd name="T203" fmla="*/ 4062 h 4440"/>
                              <a:gd name="T204" fmla="+- 0 6173 811"/>
                              <a:gd name="T205" fmla="*/ T204 w 5880"/>
                              <a:gd name="T206" fmla="+- 0 4062 1840"/>
                              <a:gd name="T207" fmla="*/ 4062 h 4440"/>
                              <a:gd name="T208" fmla="+- 0 6680 811"/>
                              <a:gd name="T209" fmla="*/ T208 w 5880"/>
                              <a:gd name="T210" fmla="+- 0 4062 1840"/>
                              <a:gd name="T211" fmla="*/ 4062 h 4440"/>
                              <a:gd name="T212" fmla="+- 0 7188 811"/>
                              <a:gd name="T213" fmla="*/ T212 w 5880"/>
                              <a:gd name="T214" fmla="+- 0 4062 1840"/>
                              <a:gd name="T215" fmla="*/ 4062 h 4440"/>
                              <a:gd name="T216" fmla="+- 0 7695 811"/>
                              <a:gd name="T217" fmla="*/ T216 w 5880"/>
                              <a:gd name="T218" fmla="+- 0 4062 1840"/>
                              <a:gd name="T219" fmla="*/ 4062 h 4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80" h="4440">
                                <a:moveTo>
                                  <a:pt x="1756" y="2222"/>
                                </a:moveTo>
                                <a:lnTo>
                                  <a:pt x="1809" y="2222"/>
                                </a:lnTo>
                                <a:moveTo>
                                  <a:pt x="1756" y="2113"/>
                                </a:moveTo>
                                <a:lnTo>
                                  <a:pt x="1809" y="2113"/>
                                </a:lnTo>
                                <a:moveTo>
                                  <a:pt x="1756" y="2005"/>
                                </a:moveTo>
                                <a:lnTo>
                                  <a:pt x="1809" y="2005"/>
                                </a:lnTo>
                                <a:moveTo>
                                  <a:pt x="1756" y="1896"/>
                                </a:moveTo>
                                <a:lnTo>
                                  <a:pt x="1809" y="1896"/>
                                </a:lnTo>
                                <a:moveTo>
                                  <a:pt x="1756" y="1787"/>
                                </a:moveTo>
                                <a:lnTo>
                                  <a:pt x="1809" y="1787"/>
                                </a:lnTo>
                                <a:moveTo>
                                  <a:pt x="1756" y="1678"/>
                                </a:moveTo>
                                <a:lnTo>
                                  <a:pt x="1809" y="1678"/>
                                </a:lnTo>
                                <a:moveTo>
                                  <a:pt x="1756" y="1569"/>
                                </a:moveTo>
                                <a:lnTo>
                                  <a:pt x="1809" y="1569"/>
                                </a:lnTo>
                                <a:moveTo>
                                  <a:pt x="1756" y="1461"/>
                                </a:moveTo>
                                <a:lnTo>
                                  <a:pt x="1809" y="1461"/>
                                </a:lnTo>
                                <a:moveTo>
                                  <a:pt x="1756" y="1352"/>
                                </a:moveTo>
                                <a:lnTo>
                                  <a:pt x="1809" y="1352"/>
                                </a:lnTo>
                                <a:moveTo>
                                  <a:pt x="1756" y="1243"/>
                                </a:moveTo>
                                <a:lnTo>
                                  <a:pt x="1809" y="1243"/>
                                </a:lnTo>
                                <a:moveTo>
                                  <a:pt x="1756" y="1134"/>
                                </a:moveTo>
                                <a:lnTo>
                                  <a:pt x="1809" y="1134"/>
                                </a:lnTo>
                                <a:moveTo>
                                  <a:pt x="1756" y="1026"/>
                                </a:moveTo>
                                <a:lnTo>
                                  <a:pt x="1809" y="1026"/>
                                </a:lnTo>
                                <a:moveTo>
                                  <a:pt x="1756" y="917"/>
                                </a:moveTo>
                                <a:lnTo>
                                  <a:pt x="1809" y="917"/>
                                </a:lnTo>
                                <a:moveTo>
                                  <a:pt x="1756" y="808"/>
                                </a:moveTo>
                                <a:lnTo>
                                  <a:pt x="1809" y="808"/>
                                </a:lnTo>
                                <a:moveTo>
                                  <a:pt x="1756" y="699"/>
                                </a:moveTo>
                                <a:lnTo>
                                  <a:pt x="1809" y="699"/>
                                </a:lnTo>
                                <a:moveTo>
                                  <a:pt x="1756" y="591"/>
                                </a:moveTo>
                                <a:lnTo>
                                  <a:pt x="1809" y="591"/>
                                </a:lnTo>
                                <a:moveTo>
                                  <a:pt x="1756" y="482"/>
                                </a:moveTo>
                                <a:lnTo>
                                  <a:pt x="1809" y="482"/>
                                </a:lnTo>
                                <a:moveTo>
                                  <a:pt x="1756" y="373"/>
                                </a:moveTo>
                                <a:lnTo>
                                  <a:pt x="1809" y="373"/>
                                </a:lnTo>
                                <a:moveTo>
                                  <a:pt x="1756" y="264"/>
                                </a:moveTo>
                                <a:lnTo>
                                  <a:pt x="1809" y="264"/>
                                </a:lnTo>
                                <a:moveTo>
                                  <a:pt x="1756" y="156"/>
                                </a:moveTo>
                                <a:lnTo>
                                  <a:pt x="1809" y="156"/>
                                </a:lnTo>
                                <a:moveTo>
                                  <a:pt x="1756" y="47"/>
                                </a:moveTo>
                                <a:lnTo>
                                  <a:pt x="1809" y="47"/>
                                </a:lnTo>
                                <a:moveTo>
                                  <a:pt x="1756" y="-62"/>
                                </a:moveTo>
                                <a:lnTo>
                                  <a:pt x="1809" y="-62"/>
                                </a:lnTo>
                                <a:moveTo>
                                  <a:pt x="1756" y="-171"/>
                                </a:moveTo>
                                <a:lnTo>
                                  <a:pt x="1809" y="-171"/>
                                </a:lnTo>
                                <a:moveTo>
                                  <a:pt x="1756" y="-279"/>
                                </a:moveTo>
                                <a:lnTo>
                                  <a:pt x="1809" y="-279"/>
                                </a:lnTo>
                                <a:moveTo>
                                  <a:pt x="1756" y="-388"/>
                                </a:moveTo>
                                <a:lnTo>
                                  <a:pt x="1809" y="-388"/>
                                </a:lnTo>
                                <a:moveTo>
                                  <a:pt x="1756" y="-497"/>
                                </a:moveTo>
                                <a:lnTo>
                                  <a:pt x="1809" y="-497"/>
                                </a:lnTo>
                                <a:moveTo>
                                  <a:pt x="1756" y="-606"/>
                                </a:moveTo>
                                <a:lnTo>
                                  <a:pt x="1809" y="-606"/>
                                </a:lnTo>
                                <a:moveTo>
                                  <a:pt x="1756" y="-714"/>
                                </a:moveTo>
                                <a:lnTo>
                                  <a:pt x="1809" y="-714"/>
                                </a:lnTo>
                                <a:moveTo>
                                  <a:pt x="1756" y="-823"/>
                                </a:moveTo>
                                <a:lnTo>
                                  <a:pt x="1809" y="-823"/>
                                </a:lnTo>
                                <a:moveTo>
                                  <a:pt x="1756" y="-932"/>
                                </a:moveTo>
                                <a:lnTo>
                                  <a:pt x="1809" y="-932"/>
                                </a:lnTo>
                                <a:moveTo>
                                  <a:pt x="1756" y="-1041"/>
                                </a:moveTo>
                                <a:lnTo>
                                  <a:pt x="1809" y="-1041"/>
                                </a:lnTo>
                                <a:moveTo>
                                  <a:pt x="1756" y="-1150"/>
                                </a:moveTo>
                                <a:lnTo>
                                  <a:pt x="1809" y="-1150"/>
                                </a:lnTo>
                                <a:moveTo>
                                  <a:pt x="1756" y="-1258"/>
                                </a:moveTo>
                                <a:lnTo>
                                  <a:pt x="1809" y="-1258"/>
                                </a:lnTo>
                                <a:moveTo>
                                  <a:pt x="1756" y="-1367"/>
                                </a:moveTo>
                                <a:lnTo>
                                  <a:pt x="1809" y="-1367"/>
                                </a:lnTo>
                                <a:moveTo>
                                  <a:pt x="1756" y="-1476"/>
                                </a:moveTo>
                                <a:lnTo>
                                  <a:pt x="1809" y="-1476"/>
                                </a:lnTo>
                                <a:moveTo>
                                  <a:pt x="1756" y="-1585"/>
                                </a:moveTo>
                                <a:lnTo>
                                  <a:pt x="1809" y="-1585"/>
                                </a:lnTo>
                                <a:moveTo>
                                  <a:pt x="1703" y="2222"/>
                                </a:moveTo>
                                <a:lnTo>
                                  <a:pt x="1809" y="2222"/>
                                </a:lnTo>
                                <a:moveTo>
                                  <a:pt x="1703" y="1678"/>
                                </a:moveTo>
                                <a:lnTo>
                                  <a:pt x="1809" y="1678"/>
                                </a:lnTo>
                                <a:moveTo>
                                  <a:pt x="1703" y="1134"/>
                                </a:moveTo>
                                <a:lnTo>
                                  <a:pt x="1809" y="1134"/>
                                </a:lnTo>
                                <a:moveTo>
                                  <a:pt x="1703" y="591"/>
                                </a:moveTo>
                                <a:lnTo>
                                  <a:pt x="1809" y="591"/>
                                </a:lnTo>
                                <a:moveTo>
                                  <a:pt x="1703" y="47"/>
                                </a:moveTo>
                                <a:lnTo>
                                  <a:pt x="1809" y="47"/>
                                </a:lnTo>
                                <a:moveTo>
                                  <a:pt x="1703" y="-497"/>
                                </a:moveTo>
                                <a:lnTo>
                                  <a:pt x="1809" y="-497"/>
                                </a:lnTo>
                                <a:moveTo>
                                  <a:pt x="1703" y="-1041"/>
                                </a:moveTo>
                                <a:lnTo>
                                  <a:pt x="1809" y="-1041"/>
                                </a:lnTo>
                                <a:moveTo>
                                  <a:pt x="1703" y="-1585"/>
                                </a:moveTo>
                                <a:lnTo>
                                  <a:pt x="1809" y="-1585"/>
                                </a:lnTo>
                                <a:moveTo>
                                  <a:pt x="1809" y="2328"/>
                                </a:moveTo>
                                <a:lnTo>
                                  <a:pt x="1809" y="2222"/>
                                </a:lnTo>
                                <a:moveTo>
                                  <a:pt x="2317" y="2328"/>
                                </a:moveTo>
                                <a:lnTo>
                                  <a:pt x="2317" y="2222"/>
                                </a:lnTo>
                                <a:moveTo>
                                  <a:pt x="2824" y="2328"/>
                                </a:moveTo>
                                <a:lnTo>
                                  <a:pt x="2824" y="2222"/>
                                </a:lnTo>
                                <a:moveTo>
                                  <a:pt x="3332" y="2328"/>
                                </a:moveTo>
                                <a:lnTo>
                                  <a:pt x="3332" y="2222"/>
                                </a:lnTo>
                                <a:moveTo>
                                  <a:pt x="3839" y="2328"/>
                                </a:moveTo>
                                <a:lnTo>
                                  <a:pt x="3839" y="2222"/>
                                </a:lnTo>
                                <a:moveTo>
                                  <a:pt x="4347" y="2328"/>
                                </a:moveTo>
                                <a:lnTo>
                                  <a:pt x="4347" y="2222"/>
                                </a:lnTo>
                                <a:moveTo>
                                  <a:pt x="4854" y="2328"/>
                                </a:moveTo>
                                <a:lnTo>
                                  <a:pt x="4854" y="2222"/>
                                </a:lnTo>
                                <a:moveTo>
                                  <a:pt x="5362" y="2328"/>
                                </a:moveTo>
                                <a:lnTo>
                                  <a:pt x="5362" y="2222"/>
                                </a:lnTo>
                                <a:moveTo>
                                  <a:pt x="5869" y="2328"/>
                                </a:moveTo>
                                <a:lnTo>
                                  <a:pt x="5869" y="2222"/>
                                </a:lnTo>
                                <a:moveTo>
                                  <a:pt x="6377" y="2328"/>
                                </a:moveTo>
                                <a:lnTo>
                                  <a:pt x="6377" y="2222"/>
                                </a:lnTo>
                                <a:moveTo>
                                  <a:pt x="6884" y="2328"/>
                                </a:moveTo>
                                <a:lnTo>
                                  <a:pt x="6884" y="2222"/>
                                </a:lnTo>
                              </a:path>
                            </a:pathLst>
                          </a:custGeom>
                          <a:noFill/>
                          <a:ln w="4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432"/>
                        <wps:cNvCnPr>
                          <a:cxnSpLocks noChangeShapeType="1"/>
                        </wps:cNvCnPr>
                        <wps:spPr bwMode="auto">
                          <a:xfrm>
                            <a:off x="2620" y="255"/>
                            <a:ext cx="0" cy="3807"/>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459" name="AutoShape 431"/>
                        <wps:cNvSpPr>
                          <a:spLocks/>
                        </wps:cNvSpPr>
                        <wps:spPr bwMode="auto">
                          <a:xfrm>
                            <a:off x="930" y="1840"/>
                            <a:ext cx="5760" cy="4320"/>
                          </a:xfrm>
                          <a:custGeom>
                            <a:avLst/>
                            <a:gdLst>
                              <a:gd name="T0" fmla="+- 0 2620 931"/>
                              <a:gd name="T1" fmla="*/ T0 w 5760"/>
                              <a:gd name="T2" fmla="+- 0 4062 1840"/>
                              <a:gd name="T3" fmla="*/ 4062 h 4320"/>
                              <a:gd name="T4" fmla="+- 0 2620 931"/>
                              <a:gd name="T5" fmla="*/ T4 w 5760"/>
                              <a:gd name="T6" fmla="+- 0 255 1840"/>
                              <a:gd name="T7" fmla="*/ 255 h 4320"/>
                              <a:gd name="T8" fmla="+- 0 2620 931"/>
                              <a:gd name="T9" fmla="*/ T8 w 5760"/>
                              <a:gd name="T10" fmla="+- 0 4062 1840"/>
                              <a:gd name="T11" fmla="*/ 4062 h 4320"/>
                              <a:gd name="T12" fmla="+- 0 7695 931"/>
                              <a:gd name="T13" fmla="*/ T12 w 5760"/>
                              <a:gd name="T14" fmla="+- 0 4062 1840"/>
                              <a:gd name="T15" fmla="*/ 4062 h 4320"/>
                            </a:gdLst>
                            <a:ahLst/>
                            <a:cxnLst>
                              <a:cxn ang="0">
                                <a:pos x="T1" y="T3"/>
                              </a:cxn>
                              <a:cxn ang="0">
                                <a:pos x="T5" y="T7"/>
                              </a:cxn>
                              <a:cxn ang="0">
                                <a:pos x="T9" y="T11"/>
                              </a:cxn>
                              <a:cxn ang="0">
                                <a:pos x="T13" y="T15"/>
                              </a:cxn>
                            </a:cxnLst>
                            <a:rect l="0" t="0" r="r" b="b"/>
                            <a:pathLst>
                              <a:path w="5760" h="4320">
                                <a:moveTo>
                                  <a:pt x="1689" y="2222"/>
                                </a:moveTo>
                                <a:lnTo>
                                  <a:pt x="1689" y="-1585"/>
                                </a:lnTo>
                                <a:moveTo>
                                  <a:pt x="1689" y="2222"/>
                                </a:moveTo>
                                <a:lnTo>
                                  <a:pt x="6764" y="2222"/>
                                </a:lnTo>
                              </a:path>
                            </a:pathLst>
                          </a:custGeom>
                          <a:noFill/>
                          <a:ln w="4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E586A" id="Group 430" o:spid="_x0000_s1026" style="position:absolute;margin-left:125.7pt;margin-top:12.6pt;width:259.5pt;height:195.8pt;z-index:-251579904;mso-position-horizontal-relative:page" coordorigin="2514,252" coordsize="5190,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">
                <v:shape id="AutoShape 446" o:spid="_x0000_s1027" style="position:absolute;left:930;top:1840;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NCsgA&#10;AADcAAAADwAAAGRycy9kb3ducmV2LnhtbESPQUvDQBSE74L/YXlCL9JurKna2E2wgiAUlUZBvD2y&#10;zyQ0+zburk3sr+8KgsdhZr5hVsVoOrEn51vLCi5mCQjiyuqWawVvrw/TGxA+IGvsLJOCH/JQ5Kcn&#10;K8y0HXhL+zLUIkLYZ6igCaHPpPRVQwb9zPbE0fu0zmCI0tVSOxwi3HRyniRX0mDLcaHBnu4bqnbl&#10;t1GwXtLXsDnIl+vd+/Pykuhj8XS+UGpyNt7dggg0hv/wX/tRK0jTFH7PxCMg8y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Y0KyAAAANwAAAAPAAAAAAAAAAAAAAAAAJgCAABk&#10;cnMvZG93bnJldi54bWxQSwUGAAAAAAQABAD1AAAAjQMAAAAA&#10;" path="m1689,2222r5075,m1689,-1585r5075,m1689,2222r,-3807m6764,2222r,-3807m1689,2222r5075,m1689,1678r5075,m1689,1134r5075,m1689,591r5075,m1689,47r5075,m1689,-497r5075,m1689,-1041r5075,m1689,-1585r5075,m1689,2222r,-3807m2197,2222r,-3807m2704,2222r,-3807m3212,2222r,-3807m3719,2222r,-3807m4227,2222r,-3807m4734,2222r,-3807m5242,2222r,-3807m5749,2222r,-3807m6257,2222r,-3807m6764,2222r,-3807e" filled="f" strokeweight=".1237mm">
                  <v:path arrowok="t" o:connecttype="custom" o:connectlocs="1689,4062;6764,4062;1689,255;6764,255;1689,4062;1689,255;6764,4062;6764,255;1689,4062;6764,4062;1689,3518;6764,3518;1689,2974;6764,2974;1689,2431;6764,2431;1689,1887;6764,1887;1689,1343;6764,1343;1689,799;6764,799;1689,255;6764,255;1689,4062;1689,255;2197,4062;2197,255;2704,4062;2704,255;3212,4062;3212,255;3719,4062;3719,255;4227,4062;4227,255;4734,4062;4734,255;5242,4062;5242,255;5749,4062;5749,255;6257,4062;6257,255;6764,4062;6764,255" o:connectangles="0,0,0,0,0,0,0,0,0,0,0,0,0,0,0,0,0,0,0,0,0,0,0,0,0,0,0,0,0,0,0,0,0,0,0,0,0,0,0,0,0,0,0,0,0,0"/>
                </v:shape>
                <v:shape id="AutoShape 445" o:spid="_x0000_s1028" style="position:absolute;left:2620;top:3573;width:5076;height:489;visibility:visible;mso-wrap-style:square;v-text-anchor:top" coordsize="507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3usMA&#10;AADcAAAADwAAAGRycy9kb3ducmV2LnhtbESP3YrCMBSE7xf2HcJZ8EY0VbpFukbxB8HLtfUBDs2x&#10;Lduc1CbW+vZGWPBymJlvmOV6MI3oqXO1ZQWzaQSCuLC65lLBOT9MFiCcR9bYWCYFD3KwXn1+LDHV&#10;9s4n6jNfigBhl6KCyvs2ldIVFRl0U9sSB+9iO4M+yK6UusN7gJtGzqMokQZrDgsVtrSrqPjLbkZB&#10;b/a8Hf8mcT7w1Re9fVzzcabU6GvY/IDwNPh3+L991Ari+Bte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K3usMAAADcAAAADwAAAAAAAAAAAAAAAACYAgAAZHJzL2Rv&#10;d25yZXYueG1sUEsFBgAAAAAEAAQA9QAAAIgDAAAAAA==&#10;" path="m,26l,488r5075,l5075,97,508,97,,26xm1015,20l508,97r4567,l5075,89r-507,l4060,58,3891,42r-2368,l1015,20xm5075,l4568,89r507,l5075,xm3553,9l3045,42r846,l3553,9xe" fillcolor="#002dff" stroked="f">
                  <v:path arrowok="t" o:connecttype="custom" o:connectlocs="0,3600;0,4062;5075,4062;5075,3671;508,3671;0,3600;1015,3594;508,3671;5075,3671;5075,3663;4568,3663;4060,3632;3891,3616;1523,3616;1015,3594;5075,3574;4568,3663;5075,3663;5075,3574;3553,3583;3045,3616;3891,3616;3553,3583" o:connectangles="0,0,0,0,0,0,0,0,0,0,0,0,0,0,0,0,0,0,0,0,0,0,0"/>
                </v:shape>
                <v:shape id="Freeform 444" o:spid="_x0000_s1029" style="position:absolute;left:2620;top:3573;width:5076;height:489;visibility:visible;mso-wrap-style:square;v-text-anchor:top" coordsize="507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XxsMA&#10;AADcAAAADwAAAGRycy9kb3ducmV2LnhtbESP3YrCMBSE74V9h3AW9k5Tfyila1rERfBCEHUf4NAc&#10;22Jz0k2idt/eCIKXw8x8wyzLwXTiRs63lhVMJwkI4srqlmsFv6fNOAPhA7LGzjIp+CcPZfExWmKu&#10;7Z0PdDuGWkQI+xwVNCH0uZS+asign9ieOHpn6wyGKF0ttcN7hJtOzpIklQZbjgsN9rRuqLocr0bB&#10;JZvu1vvdn6NtNqTXeWIq/pkp9fU5rL5BBBrCO/xqb7WCxSKF55l4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pXxsMAAADcAAAADwAAAAAAAAAAAAAAAACYAgAAZHJzL2Rv&#10;d25yZXYueG1sUEsFBgAAAAAEAAQA9QAAAIgDAAAAAA==&#10;" path="m,488l,26,508,97,1015,20r508,22l3045,42,3553,9r507,49l4568,89,5075,r,488l,488e" filled="f" strokecolor="#002dff" strokeweight=".31086mm">
                  <v:path arrowok="t" o:connecttype="custom" o:connectlocs="0,4062;0,3600;508,3671;1015,3594;1523,3616;3045,3616;3553,3583;4060,3632;4568,3663;5075,3574;5075,4062;0,4062" o:connectangles="0,0,0,0,0,0,0,0,0,0,0,0"/>
                </v:shape>
                <v:shape id="Freeform 443" o:spid="_x0000_s1030" style="position:absolute;left:2620;top:3573;width:5076;height:489;visibility:visible;mso-wrap-style:square;v-text-anchor:top" coordsize="507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26MUA&#10;AADcAAAADwAAAGRycy9kb3ducmV2LnhtbESPzWrDMBCE74W8g9hAb42cYOrgRjahNKGXlOYHel2s&#10;rW1qrYyk2M7bR4VCj8PMfMNsysl0YiDnW8sKlosEBHFldcu1gst597QG4QOyxs4yKbiRh7KYPWww&#10;13bkIw2nUIsIYZ+jgiaEPpfSVw0Z9AvbE0fv2zqDIUpXS+1wjHDTyVWSPEuDLceFBnt6baj6OV2N&#10;gv2uSrdf49tn+nE4H1ZLN4Qsk0o9zqftC4hAU/gP/7XftYI0zeD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vboxQAAANwAAAAPAAAAAAAAAAAAAAAAAJgCAABkcnMv&#10;ZG93bnJldi54bWxQSwUGAAAAAAQABAD1AAAAigMAAAAA&#10;" path="m,488l,26,508,97,1015,20r508,22l3045,42,3553,9r507,49l4568,89,5075,r,488l,488e" filled="f" strokeweight=".1237mm">
                  <v:path arrowok="t" o:connecttype="custom" o:connectlocs="0,4062;0,3600;508,3671;1015,3594;1523,3616;3045,3616;3553,3583;4060,3632;4568,3663;5075,3574;5075,4062;0,4062" o:connectangles="0,0,0,0,0,0,0,0,0,0,0,0"/>
                </v:shape>
                <v:shape id="AutoShape 442" o:spid="_x0000_s1031" style="position:absolute;left:2620;top:3545;width:2031;height:126;visibility:visible;mso-wrap-style:square;v-text-anchor:top" coordsize="203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2DMIA&#10;AADcAAAADwAAAGRycy9kb3ducmV2LnhtbERPz2vCMBS+C/4P4Qm7aeoUka6piGyy02BuDnd7NG9t&#10;sHkpTVab/345DDx+fL+L3WhbMVDvjWMFy0UGgrhy2nCt4PPjZb4F4QOyxtYxKYjkYVdOJwXm2t34&#10;nYZTqEUKYZ+jgiaELpfSVw1Z9AvXESfux/UWQ4J9LXWPtxRuW/mYZRtp0XBqaLCjQ0PV9fRrFXxt&#10;h1V8zs7x+HYJOl7OxujvqNTDbNw/gQg0hrv43/2qFazXaW06k4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YMwgAAANwAAAAPAAAAAAAAAAAAAAAAAJgCAABkcnMvZG93&#10;bnJldi54bWxQSwUGAAAAAAQABAD1AAAAhwMAAAAA&#10;" path="m,l,55r508,71l892,68r-384,l,xm1362,49r-347,l1523,71r507,l1523,63,1362,49xm1015,19l508,68r384,l1015,49r347,l1015,19xe" fillcolor="#fa23ff" stroked="f">
                  <v:path arrowok="t" o:connecttype="custom" o:connectlocs="0,3545;0,3600;508,3671;892,3613;508,3613;0,3545;1362,3594;1015,3594;1523,3616;2030,3616;1523,3608;1362,3594;1015,3564;508,3613;892,3613;1015,3594;1362,3594;1015,3564" o:connectangles="0,0,0,0,0,0,0,0,0,0,0,0,0,0,0,0,0,0"/>
                </v:shape>
                <v:shape id="Freeform 441" o:spid="_x0000_s1032" style="position:absolute;left:2620;top:3545;width:5076;height:126;visibility:visible;mso-wrap-style:square;v-text-anchor:top" coordsize="507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G8QA&#10;AADcAAAADwAAAGRycy9kb3ducmV2LnhtbESPQWvCQBSE7wX/w/IEb3VjkWKiq4ggiKc2inh8ZJ9J&#10;MPs27m5N2l/fFQSPw8x8wyxWvWnEnZyvLSuYjBMQxIXVNZcKjoft+wyED8gaG8uk4Jc8rJaDtwVm&#10;2nb8Tfc8lCJC2GeooAqhzaT0RUUG/di2xNG7WGcwROlKqR12EW4a+ZEkn9JgzXGhwpY2FRXX/Mco&#10;2Pg/d+r2h69TWtvb8Zafy3RnlRoN+/UcRKA+vMLP9k4rmE5TeJy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yBvEAAAA3AAAAA8AAAAAAAAAAAAAAAAAmAIAAGRycy9k&#10;b3ducmV2LnhtbFBLBQYAAAAABAAEAPUAAACJAwAAAAA=&#10;" path="m,55l,,508,68,1015,19r508,44l2030,71r1015,l3553,38r507,49l4568,118,5075,29r-507,89l4060,87,3553,38,3045,71r-1522,l1015,49,508,126,,55e" filled="f" strokecolor="#fa23ff" strokeweight=".31086mm">
                  <v:path arrowok="t" o:connecttype="custom" o:connectlocs="0,3600;0,3545;508,3613;1015,3564;1523,3608;2030,3616;3045,3616;3553,3583;4060,3632;4568,3663;5075,3574;4568,3663;4060,3632;3553,3583;3045,3616;1523,3616;1015,3594;508,3671;0,3600" o:connectangles="0,0,0,0,0,0,0,0,0,0,0,0,0,0,0,0,0,0,0"/>
                </v:shape>
                <v:shape id="Freeform 440" o:spid="_x0000_s1033" style="position:absolute;left:2620;top:3545;width:5076;height:126;visibility:visible;mso-wrap-style:square;v-text-anchor:top" coordsize="507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v8QA&#10;AADcAAAADwAAAGRycy9kb3ducmV2LnhtbERPz2vCMBS+C/4P4Q28yEwVK6Mzig7G3IThqpfd3ppn&#10;U2xeSpPZ+t8vh4HHj+/3ct3bWlyp9ZVjBdNJAoK4cLriUsHp+Pr4BMIHZI21Y1JwIw/r1XCwxEy7&#10;jr/omodSxBD2GSowITSZlL4wZNFPXEMcubNrLYYI21LqFrsYbms5S5KFtFhxbDDY0Iuh4pL/WgXb&#10;/fs5/zmk393nYfpm+vTjVowXSo0e+s0ziEB9uIv/3TutYJ7G+fF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xL/EAAAA3AAAAA8AAAAAAAAAAAAAAAAAmAIAAGRycy9k&#10;b3ducmV2LnhtbFBLBQYAAAAABAAEAPUAAACJAwAAAAA=&#10;" path="m,55l,,508,68,1015,19r508,44l2030,71r1015,l3553,38r507,49l4568,118,5075,29r-507,89l4060,87,3553,38,3045,71r-1522,l1015,49,508,126,,55e" filled="f" strokeweight=".1237mm">
                  <v:path arrowok="t" o:connecttype="custom" o:connectlocs="0,3600;0,3545;508,3613;1015,3564;1523,3608;2030,3616;3045,3616;3553,3583;4060,3632;4568,3663;5075,3574;4568,3663;4060,3632;3553,3583;3045,3616;1523,3616;1015,3594;508,3671;0,3600" o:connectangles="0,0,0,0,0,0,0,0,0,0,0,0,0,0,0,0,0,0,0"/>
                </v:shape>
                <v:shape id="AutoShape 439" o:spid="_x0000_s1034" style="position:absolute;left:2620;top:2098;width:5076;height:1564;visibility:visible;mso-wrap-style:square;v-text-anchor:top" coordsize="5076,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wpUcUA&#10;AADcAAAADwAAAGRycy9kb3ducmV2LnhtbESPQWvCQBSE74X+h+UVvDWbVCsSs5FSqAhS0Fjs9ZF9&#10;JqHZt2l2jfHfd4WCx2FmvmGy1WhaMVDvGssKkigGQVxa3XCl4Ovw8bwA4TyyxtYyKbiSg1X++JBh&#10;qu2F9zQUvhIBwi5FBbX3XSqlK2sy6CLbEQfvZHuDPsi+krrHS4CbVr7E8VwabDgs1NjRe03lT3E2&#10;CoaNLIbtcff5Pcpk+ntel/q4Xyg1eRrfliA8jf4e/m9vtILZawK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ClRxQAAANwAAAAPAAAAAAAAAAAAAAAAAJgCAABkcnMv&#10;ZG93bnJldi54bWxQSwUGAAAAAAQABAD1AAAAigMAAAAA&#10;" path="m5020,1484r-1467,l4060,1533r508,31l5020,1484xm5075,1465r-4060,l1523,1509r507,8l3045,1517r508,-33l5020,1484r55,-9l5075,1465xm1015,149l508,304,,311,,1446r508,68l1015,1465r4060,l5075,180r-3045,l1523,162,1015,149xm3045,81r-507,61l2030,180r3045,l5075,86r-1522,l3045,81xm5075,l4568,54r-508,9l3553,86r1522,l5075,xe" fillcolor="#fe0008" stroked="f">
                  <v:path arrowok="t" o:connecttype="custom" o:connectlocs="5020,3583;3553,3583;4060,3632;4568,3663;5020,3583;5075,3564;1015,3564;1523,3608;2030,3616;3045,3616;3553,3583;5020,3583;5075,3574;5075,3564;1015,2248;508,2403;0,2410;0,3545;508,3613;1015,3564;5075,3564;5075,2279;2030,2279;1523,2261;1015,2248;3045,2180;2538,2241;2030,2279;5075,2279;5075,2185;3553,2185;3045,2180;5075,2099;4568,2153;4060,2162;3553,2185;5075,2185;5075,2099" o:connectangles="0,0,0,0,0,0,0,0,0,0,0,0,0,0,0,0,0,0,0,0,0,0,0,0,0,0,0,0,0,0,0,0,0,0,0,0,0,0"/>
                </v:shape>
                <v:shape id="Freeform 438" o:spid="_x0000_s1035" style="position:absolute;left:2620;top:2098;width:5076;height:1564;visibility:visible;mso-wrap-style:square;v-text-anchor:top" coordsize="5076,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qDcUA&#10;AADcAAAADwAAAGRycy9kb3ducmV2LnhtbESPX2vCMBTF3wd+h3AHe5GZWtwsnVFEGBRkD+r2fm3u&#10;2rLmJjRZ2/npzUDw8XD+/DirzWha0VPnG8sK5rMEBHFpdcOVgs/T+3MGwgdkja1lUvBHHjbrycMK&#10;c20HPlB/DJWII+xzVFCH4HIpfVmTQT+zjjh637YzGKLsKqk7HOK4aWWaJK/SYMORUKOjXU3lz/HX&#10;RO7SuA/XVNme22k2/bqcl0lxVurpcdy+gQg0hnv41i60gsVLCv9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OoNxQAAANwAAAAPAAAAAAAAAAAAAAAAAJgCAABkcnMv&#10;ZG93bnJldi54bWxQSwUGAAAAAAQABAD1AAAAigMAAAAA&#10;" path="m,1446l,311r508,-7l1015,149r508,13l2030,180r508,-38l3045,81r508,5l4060,63r508,-9l5075,r,1475l4568,1564r-508,-31l3553,1484r-508,33l2030,1517r-507,-8l1015,1465r-507,49l,1446e" filled="f" strokecolor="#fe0008" strokeweight=".31086mm">
                  <v:path arrowok="t" o:connecttype="custom" o:connectlocs="0,3545;0,2410;508,2403;1015,2248;1523,2261;2030,2279;2538,2241;3045,2180;3553,2185;4060,2162;4568,2153;5075,2099;5075,3574;4568,3663;4060,3632;3553,3583;3045,3616;2030,3616;1523,3608;1015,3564;508,3613;0,3545" o:connectangles="0,0,0,0,0,0,0,0,0,0,0,0,0,0,0,0,0,0,0,0,0,0"/>
                </v:shape>
                <v:shape id="Freeform 437" o:spid="_x0000_s1036" style="position:absolute;left:2620;top:2098;width:5076;height:1564;visibility:visible;mso-wrap-style:square;v-text-anchor:top" coordsize="5076,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GSMYA&#10;AADcAAAADwAAAGRycy9kb3ducmV2LnhtbESPT2sCMRTE7wW/Q3iFXopm+0eRrVGkpdiTpavS6+vm&#10;uRu7edkmUddvb4SCx2FmfsNMZp1txIF8MI4VPAwyEMSl04YrBevVe38MIkRkjY1jUnCiALNp72aC&#10;uXZH/qJDESuRIBxyVFDH2OZShrImi2HgWuLkbZ23GJP0ldQejwluG/mYZSNp0XBaqLGl15rK32Jv&#10;FWz+dn65eJvvt6309+bnxMWn+Vbq7rabv4CI1MVr+L/9oRU8D5/gciYdAT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qGSMYAAADcAAAADwAAAAAAAAAAAAAAAACYAgAAZHJz&#10;L2Rvd25yZXYueG1sUEsFBgAAAAAEAAQA9QAAAIsDAAAAAA==&#10;" path="m,1446l,311r508,-7l1015,149r508,13l2030,180r508,-38l3045,81r508,5l4060,63r508,-9l5075,r,1475l4568,1564r-508,-31l3553,1484r-508,33l2030,1517r-507,-8l1015,1465r-507,49l,1446e" filled="f" strokeweight=".1237mm">
                  <v:path arrowok="t" o:connecttype="custom" o:connectlocs="0,3545;0,2410;508,2403;1015,2248;1523,2261;2030,2279;2538,2241;3045,2180;3553,2185;4060,2162;4568,2153;5075,2099;5075,3574;4568,3663;4060,3632;3553,3583;3045,3616;2030,3616;1523,3608;1015,3564;508,3613;0,3545" o:connectangles="0,0,0,0,0,0,0,0,0,0,0,0,0,0,0,0,0,0,0,0,0,0"/>
                </v:shape>
                <v:shape id="AutoShape 436" o:spid="_x0000_s1037" style="position:absolute;left:2620;top:286;width:5076;height:2123;visibility:visible;mso-wrap-style:square;v-text-anchor:top" coordsize="5076,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essUA&#10;AADcAAAADwAAAGRycy9kb3ducmV2LnhtbESPQWvCQBSE7wX/w/KEXopuFFskuooIFUN7qNFDjo/s&#10;M1nMvg3ZrSb/vlso9DjMzDfMetvbRtyp88axgtk0AUFcOm24UnA5v0+WIHxA1tg4JgUDedhuRk9r&#10;TLV78InueahEhLBPUUEdQptK6cuaLPqpa4mjd3WdxRBlV0nd4SPCbSPnSfImLRqOCzW2tK+pvOXf&#10;NlK+TPF5yHbJ6ZoV6I4fg2tejFLP4363AhGoD//hv/ZRK1i8Lu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x6yxQAAANwAAAAPAAAAAAAAAAAAAAAAAJgCAABkcnMv&#10;ZG93bnJldi54bWxQSwUGAAAAAAQABAD1AAAAigMAAAAA&#10;" path="m508,50l,77,,2123r508,-7l1015,1961r1435,l2538,1954r507,-61l3650,1893r410,-18l4568,1866r507,-54l5075,191r-2537,l2030,187,1523,104,1015,51,508,50xm2450,1961r-1435,l1523,1974r507,18l2450,1961xm3650,1893r-605,l3553,1898r97,-5xm3553,l3045,78,2538,191r2537,l5075,113,4568,52,3553,xe" fillcolor="#3bfd00" stroked="f">
                  <v:path arrowok="t" o:connecttype="custom" o:connectlocs="508,337;0,364;0,2410;508,2403;1015,2248;2450,2248;2538,2241;3045,2180;3650,2180;4060,2162;4568,2153;5075,2099;5075,478;2538,478;2030,474;1523,391;1015,338;508,337;2450,2248;1015,2248;1523,2261;2030,2279;2450,2248;3650,2180;3045,2180;3553,2185;3650,2180;3553,287;3045,365;2538,478;5075,478;5075,400;4568,339;3553,287" o:connectangles="0,0,0,0,0,0,0,0,0,0,0,0,0,0,0,0,0,0,0,0,0,0,0,0,0,0,0,0,0,0,0,0,0,0"/>
                </v:shape>
                <v:shape id="Freeform 435" o:spid="_x0000_s1038" style="position:absolute;left:2620;top:286;width:5076;height:2123;visibility:visible;mso-wrap-style:square;v-text-anchor:top" coordsize="5076,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hAMUA&#10;AADcAAAADwAAAGRycy9kb3ducmV2LnhtbESPwW7CMBBE75X4B2uReqnAARFAAYNoq4oeuAT4gFW8&#10;xIF4HWIXwt/jSpV6HM3MG81y3dla3Kj1lWMFo2ECgrhwuuJSwfHwNZiD8AFZY+2YFDzIw3rVe1li&#10;pt2dc7rtQykihH2GCkwITSalLwxZ9EPXEEfv5FqLIcq2lLrFe4TbWo6TZCotVhwXDDb0Yai47H+s&#10;gtR9Ht7PcnYszPWU7vjNjM/bXKnXfrdZgAjUhf/wX/tbK5ikKfye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SEAxQAAANwAAAAPAAAAAAAAAAAAAAAAAJgCAABkcnMv&#10;ZG93bnJldi54bWxQSwUGAAAAAAQABAD1AAAAigMAAAAA&#10;" path="m,2123l,77,508,50r507,1l1523,104r507,83l2538,191,3045,78,3553,,4568,52r507,61l5075,1812r-507,54l4060,1875r-507,23l3045,1893r-507,61l2030,1992r-507,-18l1015,1961,508,2116,,2123e" filled="f" strokecolor="#3bfd00" strokeweight=".31086mm">
                  <v:path arrowok="t" o:connecttype="custom" o:connectlocs="0,2410;0,364;508,337;1015,338;1523,391;2030,474;2538,478;3045,365;3553,287;4568,339;5075,400;5075,2099;4568,2153;4060,2162;3553,2185;3045,2180;2538,2241;2030,2279;1523,2261;1015,2248;508,2403;0,2410" o:connectangles="0,0,0,0,0,0,0,0,0,0,0,0,0,0,0,0,0,0,0,0,0,0"/>
                </v:shape>
                <v:shape id="Freeform 434" o:spid="_x0000_s1039" style="position:absolute;left:2620;top:286;width:5076;height:2123;visibility:visible;mso-wrap-style:square;v-text-anchor:top" coordsize="5076,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WU8MA&#10;AADcAAAADwAAAGRycy9kb3ducmV2LnhtbESPQWvCQBSE70L/w/IK3nRjsaGkbkItKF6NYq+v2dfd&#10;tNm3Ibtq/PduodDjMDPfMKtqdJ240BBazwoW8wwEceN1y0bB8bCZvYAIEVlj55kU3ChAVT5MVlho&#10;f+U9XepoRIJwKFCBjbEvpAyNJYdh7nvi5H35wWFMcjBSD3hNcNfJpyzLpcOW04LFnt4tNT/12SlY&#10;f58+D/muzowZnYv4sV6YrVVq+ji+vYKINMb/8F97pxUsn3P4PZOO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UWU8MAAADcAAAADwAAAAAAAAAAAAAAAACYAgAAZHJzL2Rv&#10;d25yZXYueG1sUEsFBgAAAAAEAAQA9QAAAIgDAAAAAA==&#10;" path="m,2123l,77,508,50r507,1l1523,104r507,83l2538,191,3045,78,3553,,4568,52r507,61l5075,1812r-507,54l4060,1875r-507,23l3045,1893r-507,61l2030,1992r-507,-18l1015,1961,508,2116,,2123e" filled="f" strokeweight=".1237mm">
                  <v:path arrowok="t" o:connecttype="custom" o:connectlocs="0,2410;0,364;508,337;1015,338;1523,391;2030,474;2538,478;3045,365;3553,287;4568,339;5075,400;5075,2099;4568,2153;4060,2162;3553,2185;3045,2180;2538,2241;2030,2279;1523,2261;1015,2248;508,2403;0,2410" o:connectangles="0,0,0,0,0,0,0,0,0,0,0,0,0,0,0,0,0,0,0,0,0,0"/>
                </v:shape>
                <v:shape id="AutoShape 433" o:spid="_x0000_s1040" style="position:absolute;left:810;top:1840;width:5880;height:4440;visibility:visible;mso-wrap-style:square;v-text-anchor:top" coordsize="5880,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dGcUA&#10;AADcAAAADwAAAGRycy9kb3ducmV2LnhtbESP0WrCQBRE3wv+w3ILfaub2rRKdJUileZBBK0fcMle&#10;k2D2btzdxPTvXUHo4zAzZ5jFajCN6Mn52rKCt3ECgriwuuZSwfF38zoD4QOyxsYyKfgjD6vl6GmB&#10;mbZX3lN/CKWIEPYZKqhCaDMpfVGRQT+2LXH0TtYZDFG6UmqH1wg3jZwkyac0WHNcqLCldUXF+dAZ&#10;Bev3Hz3N82+Xbvdpf5nsuvOmI6VenoevOYhAQ/gPP9q5VpB+TO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l0ZxQAAANwAAAAPAAAAAAAAAAAAAAAAAJgCAABkcnMv&#10;ZG93bnJldi54bWxQSwUGAAAAAAQABAD1AAAAigMAAAAA&#10;" path="m1756,2222r53,m1756,2113r53,m1756,2005r53,m1756,1896r53,m1756,1787r53,m1756,1678r53,m1756,1569r53,m1756,1461r53,m1756,1352r53,m1756,1243r53,m1756,1134r53,m1756,1026r53,m1756,917r53,m1756,808r53,m1756,699r53,m1756,591r53,m1756,482r53,m1756,373r53,m1756,264r53,m1756,156r53,m1756,47r53,m1756,-62r53,m1756,-171r53,m1756,-279r53,m1756,-388r53,m1756,-497r53,m1756,-606r53,m1756,-714r53,m1756,-823r53,m1756,-932r53,m1756,-1041r53,m1756,-1150r53,m1756,-1258r53,m1756,-1367r53,m1756,-1476r53,m1756,-1585r53,m1703,2222r106,m1703,1678r106,m1703,1134r106,m1703,591r106,m1703,47r106,m1703,-497r106,m1703,-1041r106,m1703,-1585r106,m1809,2328r,-106m2317,2328r,-106m2824,2328r,-106m3332,2328r,-106m3839,2328r,-106m4347,2328r,-106m4854,2328r,-106m5362,2328r,-106m5869,2328r,-106m6377,2328r,-106m6884,2328r,-106e" filled="f" strokeweight=".1237mm">
                  <v:path arrowok="t" o:connecttype="custom" o:connectlocs="1809,4062;1809,3953;1809,3845;1809,3736;1809,3627;1809,3518;1809,3409;1809,3301;1809,3192;1809,3083;1809,2974;1809,2866;1809,2757;1809,2648;1809,2539;1809,2431;1809,2322;1809,2213;1809,2104;1809,1996;1809,1887;1809,1778;1809,1669;1809,1561;1809,1452;1809,1343;1809,1234;1809,1126;1809,1017;1809,908;1809,799;1809,690;1809,582;1809,473;1809,364;1809,255;1809,4062;1809,3518;1809,2974;1809,2431;1809,1887;1809,1343;1809,799;1809,255;1809,4062;2317,4062;2824,4062;3332,4062;3839,4062;4347,4062;4854,4062;5362,4062;5869,4062;6377,4062;6884,4062" o:connectangles="0,0,0,0,0,0,0,0,0,0,0,0,0,0,0,0,0,0,0,0,0,0,0,0,0,0,0,0,0,0,0,0,0,0,0,0,0,0,0,0,0,0,0,0,0,0,0,0,0,0,0,0,0,0,0"/>
                </v:shape>
                <v:line id="Line 432" o:spid="_x0000_s1041" style="position:absolute;visibility:visible;mso-wrap-style:square" from="2620,255" to="2620,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Q65cEAAADcAAAADwAAAGRycy9kb3ducmV2LnhtbERPy4rCMBTdC/5DuIIbGVNFy1CNIj5g&#10;FrPQ6gdcmmvbmeamNInWvzeLgVkeznu97U0jHtS52rKC2TQBQVxYXXOp4HY9fXyCcB5ZY2OZFLzI&#10;wXYzHKwx0/bJF3rkvhQxhF2GCirv20xKV1Rk0E1tSxy5u+0M+gi7UuoOnzHcNHKeJKk0WHNsqLCl&#10;fUXFbx6MAleHn3BM9XlepN8mLPgQJvKg1HjU71YgPPX+X/zn/tIKFsu4Np6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DrlwQAAANwAAAAPAAAAAAAAAAAAAAAA&#10;AKECAABkcnMvZG93bnJldi54bWxQSwUGAAAAAAQABAD5AAAAjwMAAAAA&#10;" strokecolor="white" strokeweight="0"/>
                <v:shape id="AutoShape 431" o:spid="_x0000_s1042" style="position:absolute;left:930;top:1840;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0ScgA&#10;AADcAAAADwAAAGRycy9kb3ducmV2LnhtbESPQUvDQBSE74L/YXmCF2k3VlNNzLa0hUKhqNgWxNsj&#10;+0xCsm9jdm3S/npXEDwOM/MNk80H04gjda6yrOB2HIEgzq2uuFBw2K9HjyCcR9bYWCYFJ3Iwn11e&#10;ZJhq2/MbHXe+EAHCLkUFpfdtKqXLSzLoxrYlDt6n7Qz6ILtC6g77ADeNnETRVBqsOCyU2NKqpLze&#10;fRsFy4S++u1Zvj7U7y/JHdFH/HwTK3V9NSyeQHga/H/4r73RCu7jBH7PhCM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mbRJyAAAANwAAAAPAAAAAAAAAAAAAAAAAJgCAABk&#10;cnMvZG93bnJldi54bWxQSwUGAAAAAAQABAD1AAAAjQMAAAAA&#10;" path="m1689,2222r,-3807m1689,2222r5075,e" filled="f" strokeweight=".1237mm">
                  <v:path arrowok="t" o:connecttype="custom" o:connectlocs="1689,4062;1689,255;1689,4062;6764,4062" o:connectangles="0,0,0,0"/>
                </v:shape>
                <w10:wrap anchorx="page"/>
              </v:group>
            </w:pict>
          </mc:Fallback>
        </mc:AlternateContent>
      </w:r>
      <w:r w:rsidR="008568C4">
        <w:rPr>
          <w:rFonts w:ascii="Gill Sans MT"/>
          <w:w w:val="110"/>
          <w:sz w:val="16"/>
        </w:rPr>
        <w:t>3,500</w:t>
      </w:r>
    </w:p>
    <w:p w:rsidR="00835565" w:rsidRDefault="008677AB">
      <w:pPr>
        <w:spacing w:line="181" w:lineRule="exact"/>
        <w:ind w:right="2491"/>
        <w:jc w:val="right"/>
        <w:rPr>
          <w:rFonts w:ascii="Gill Sans MT"/>
          <w:sz w:val="16"/>
        </w:rPr>
      </w:pPr>
      <w:r>
        <w:rPr>
          <w:noProof/>
          <w:lang w:val="en-AU" w:eastAsia="en-AU"/>
        </w:rPr>
        <mc:AlternateContent>
          <mc:Choice Requires="wpg">
            <w:drawing>
              <wp:anchor distT="0" distB="0" distL="114300" distR="114300" simplePos="0" relativeHeight="251591168" behindDoc="0" locked="0" layoutInCell="1" allowOverlap="1">
                <wp:simplePos x="0" y="0"/>
                <wp:positionH relativeFrom="page">
                  <wp:posOffset>5024120</wp:posOffset>
                </wp:positionH>
                <wp:positionV relativeFrom="paragraph">
                  <wp:posOffset>7620</wp:posOffset>
                </wp:positionV>
                <wp:extent cx="116840" cy="116840"/>
                <wp:effectExtent l="4445" t="7620" r="2540" b="8890"/>
                <wp:wrapNone/>
                <wp:docPr id="440"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6840"/>
                          <a:chOff x="7912" y="12"/>
                          <a:chExt cx="184" cy="184"/>
                        </a:xfrm>
                      </wpg:grpSpPr>
                      <wps:wsp>
                        <wps:cNvPr id="441" name="Rectangle 429"/>
                        <wps:cNvSpPr>
                          <a:spLocks noChangeArrowheads="1"/>
                        </wps:cNvSpPr>
                        <wps:spPr bwMode="auto">
                          <a:xfrm>
                            <a:off x="7915" y="15"/>
                            <a:ext cx="177" cy="177"/>
                          </a:xfrm>
                          <a:prstGeom prst="rect">
                            <a:avLst/>
                          </a:prstGeom>
                          <a:solidFill>
                            <a:srgbClr val="3BF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28"/>
                        <wps:cNvSpPr>
                          <a:spLocks noChangeArrowheads="1"/>
                        </wps:cNvSpPr>
                        <wps:spPr bwMode="auto">
                          <a:xfrm>
                            <a:off x="7915" y="15"/>
                            <a:ext cx="177" cy="177"/>
                          </a:xfrm>
                          <a:prstGeom prst="rect">
                            <a:avLst/>
                          </a:prstGeom>
                          <a:noFill/>
                          <a:ln w="445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71470" id="Group 427" o:spid="_x0000_s1026" style="position:absolute;margin-left:395.6pt;margin-top:.6pt;width:9.2pt;height:9.2pt;z-index:251591168;mso-position-horizontal-relative:page" coordorigin="7912,12" coordsize="18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">
                <v:rect id="Rectangle 429" o:spid="_x0000_s1027" style="position:absolute;left:7915;top:15;width:17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1ZcQA&#10;AADcAAAADwAAAGRycy9kb3ducmV2LnhtbESPT4vCMBTE7wv7HcJb8CKaKrJINYosCt7Efwt7ezRv&#10;29jmpTTR1m9vBMHjMDO/YebLzlbiRo03jhWMhgkI4sxpw7mC03EzmILwAVlj5ZgU3MnDcvH5McdU&#10;u5b3dDuEXEQI+xQVFCHUqZQ+K8iiH7qaOHr/rrEYomxyqRtsI9xWcpwk39Ki4bhQYE0/BWXl4WoV&#10;9Le/u/ps2nylzd+6LC/H/jS5KNX76lYzEIG68A6/2lutYDIZ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dWXEAAAA3AAAAA8AAAAAAAAAAAAAAAAAmAIAAGRycy9k&#10;b3ducmV2LnhtbFBLBQYAAAAABAAEAPUAAACJAwAAAAA=&#10;" fillcolor="#3bfd00" stroked="f"/>
                <v:rect id="Rectangle 428" o:spid="_x0000_s1028" style="position:absolute;left:7915;top:15;width:17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NwsQA&#10;AADcAAAADwAAAGRycy9kb3ducmV2LnhtbESPQUvDQBSE70L/w/IK3uzGWiSk3Za0InopYvXg8bH7&#10;mgSzb8Pus4n/3hUEj8PMfMNsdpPv1YVi6gIbuF0UoIhtcB03Bt7fHm9KUEmQHfaBycA3JdhtZ1cb&#10;rFwY+ZUuJ2lUhnCq0EArMlRaJ9uSx7QIA3H2ziF6lCxjo13EMcN9r5dFca89dpwXWhzo0JL9PH15&#10;A7G2vhT+OOq4f5CXsXyyx/rOmOv5VK9BCU3yH/5rPzsDq9US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4jcLEAAAA3AAAAA8AAAAAAAAAAAAAAAAAmAIAAGRycy9k&#10;b3ducmV2LnhtbFBLBQYAAAAABAAEAPUAAACJAwAAAAA=&#10;" filled="f" strokeweight=".1237mm"/>
                <w10:wrap anchorx="page"/>
              </v:group>
            </w:pict>
          </mc:Fallback>
        </mc:AlternateContent>
      </w:r>
      <w:r w:rsidR="008568C4">
        <w:rPr>
          <w:rFonts w:ascii="Gill Sans MT"/>
          <w:w w:val="105"/>
          <w:sz w:val="16"/>
        </w:rPr>
        <w:t>Recovered Paper</w:t>
      </w:r>
    </w:p>
    <w:p w:rsidR="00835565" w:rsidRDefault="00835565">
      <w:pPr>
        <w:pStyle w:val="BodyText"/>
        <w:spacing w:before="10"/>
        <w:rPr>
          <w:rFonts w:ascii="Gill Sans MT"/>
          <w:sz w:val="15"/>
        </w:rPr>
      </w:pPr>
    </w:p>
    <w:p w:rsidR="00835565" w:rsidRDefault="008677AB">
      <w:pPr>
        <w:tabs>
          <w:tab w:val="left" w:pos="7727"/>
        </w:tabs>
        <w:ind w:left="1524"/>
        <w:rPr>
          <w:rFonts w:ascii="Gill Sans MT"/>
          <w:sz w:val="16"/>
        </w:rPr>
      </w:pPr>
      <w:r>
        <w:rPr>
          <w:noProof/>
          <w:lang w:val="en-AU" w:eastAsia="en-AU"/>
        </w:rPr>
        <mc:AlternateContent>
          <mc:Choice Requires="wpg">
            <w:drawing>
              <wp:anchor distT="0" distB="0" distL="114300" distR="114300" simplePos="0" relativeHeight="251589120" behindDoc="0" locked="0" layoutInCell="1" allowOverlap="1">
                <wp:simplePos x="0" y="0"/>
                <wp:positionH relativeFrom="page">
                  <wp:posOffset>5024120</wp:posOffset>
                </wp:positionH>
                <wp:positionV relativeFrom="paragraph">
                  <wp:posOffset>473710</wp:posOffset>
                </wp:positionV>
                <wp:extent cx="116840" cy="116840"/>
                <wp:effectExtent l="4445" t="10160" r="2540" b="6350"/>
                <wp:wrapNone/>
                <wp:docPr id="437"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6840"/>
                          <a:chOff x="7912" y="746"/>
                          <a:chExt cx="184" cy="184"/>
                        </a:xfrm>
                      </wpg:grpSpPr>
                      <wps:wsp>
                        <wps:cNvPr id="438" name="Rectangle 426"/>
                        <wps:cNvSpPr>
                          <a:spLocks noChangeArrowheads="1"/>
                        </wps:cNvSpPr>
                        <wps:spPr bwMode="auto">
                          <a:xfrm>
                            <a:off x="7915" y="749"/>
                            <a:ext cx="177" cy="177"/>
                          </a:xfrm>
                          <a:prstGeom prst="rect">
                            <a:avLst/>
                          </a:prstGeom>
                          <a:solidFill>
                            <a:srgbClr val="002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5"/>
                        <wps:cNvSpPr>
                          <a:spLocks noChangeArrowheads="1"/>
                        </wps:cNvSpPr>
                        <wps:spPr bwMode="auto">
                          <a:xfrm>
                            <a:off x="7915" y="749"/>
                            <a:ext cx="177" cy="177"/>
                          </a:xfrm>
                          <a:prstGeom prst="rect">
                            <a:avLst/>
                          </a:prstGeom>
                          <a:noFill/>
                          <a:ln w="445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20464" id="Group 424" o:spid="_x0000_s1026" style="position:absolute;margin-left:395.6pt;margin-top:37.3pt;width:9.2pt;height:9.2pt;z-index:251589120;mso-position-horizontal-relative:page" coordorigin="7912,746" coordsize="18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">
                <v:rect id="Rectangle 426" o:spid="_x0000_s1027" style="position:absolute;left:7915;top:749;width:17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0PsIA&#10;AADcAAAADwAAAGRycy9kb3ducmV2LnhtbERPTYvCMBC9C/sfwizsTdNVEalGERdZRRB0VTwOzdgW&#10;m0lpYlv99eYg7PHxvqfz1hSipsrllhV89yIQxInVOacKjn+r7hiE88gaC8uk4EEO5rOPzhRjbRve&#10;U33wqQgh7GJUkHlfxlK6JCODrmdL4sBdbWXQB1ilUlfYhHBTyH4UjaTBnENDhiUtM0puh7tRgOfL&#10;7sfU+fN3Px5smtPxcd0Ol0p9fbaLCQhPrf8Xv91rrWA4CGvD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LQ+wgAAANwAAAAPAAAAAAAAAAAAAAAAAJgCAABkcnMvZG93&#10;bnJldi54bWxQSwUGAAAAAAQABAD1AAAAhwMAAAAA&#10;" fillcolor="#002dff" stroked="f"/>
                <v:rect id="Rectangle 425" o:spid="_x0000_s1028" style="position:absolute;left:7915;top:749;width:17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szsQA&#10;AADcAAAADwAAAGRycy9kb3ducmV2LnhtbESPQUvDQBSE74L/YXlCb3ZjKxJjtyW1iF6KWHvo8bH7&#10;TILZt2H32cR/7wqCx2FmvmFWm8n36kwxdYEN3MwLUMQ2uI4bA8f3p+sSVBJkh31gMvBNCTbry4sV&#10;Vi6M/EbngzQqQzhVaKAVGSqtk23JY5qHgTh7HyF6lCxjo13EMcN9rxdFcac9dpwXWhzosSX7efjy&#10;BmJtfSl82uu43cnrWD7bfb00ZnY11Q+ghCb5D/+1X5yB2+U9/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bM7EAAAA3AAAAA8AAAAAAAAAAAAAAAAAmAIAAGRycy9k&#10;b3ducmV2LnhtbFBLBQYAAAAABAAEAPUAAACJAwAAAAA=&#10;" filled="f" strokeweight=".1237mm"/>
                <w10:wrap anchorx="page"/>
              </v:group>
            </w:pict>
          </mc:Fallback>
        </mc:AlternateContent>
      </w:r>
      <w:r>
        <w:rPr>
          <w:noProof/>
          <w:lang w:val="en-AU" w:eastAsia="en-AU"/>
        </w:rPr>
        <mc:AlternateContent>
          <mc:Choice Requires="wpg">
            <w:drawing>
              <wp:anchor distT="0" distB="0" distL="114300" distR="114300" simplePos="0" relativeHeight="251590144" behindDoc="0" locked="0" layoutInCell="1" allowOverlap="1">
                <wp:simplePos x="0" y="0"/>
                <wp:positionH relativeFrom="page">
                  <wp:posOffset>5024120</wp:posOffset>
                </wp:positionH>
                <wp:positionV relativeFrom="paragraph">
                  <wp:posOffset>240665</wp:posOffset>
                </wp:positionV>
                <wp:extent cx="116840" cy="116840"/>
                <wp:effectExtent l="4445" t="5715" r="2540" b="10795"/>
                <wp:wrapNone/>
                <wp:docPr id="434"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6840"/>
                          <a:chOff x="7912" y="379"/>
                          <a:chExt cx="184" cy="184"/>
                        </a:xfrm>
                      </wpg:grpSpPr>
                      <wps:wsp>
                        <wps:cNvPr id="435" name="Rectangle 423"/>
                        <wps:cNvSpPr>
                          <a:spLocks noChangeArrowheads="1"/>
                        </wps:cNvSpPr>
                        <wps:spPr bwMode="auto">
                          <a:xfrm>
                            <a:off x="7915" y="382"/>
                            <a:ext cx="177" cy="177"/>
                          </a:xfrm>
                          <a:prstGeom prst="rect">
                            <a:avLst/>
                          </a:prstGeom>
                          <a:solidFill>
                            <a:srgbClr val="FA2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22"/>
                        <wps:cNvSpPr>
                          <a:spLocks noChangeArrowheads="1"/>
                        </wps:cNvSpPr>
                        <wps:spPr bwMode="auto">
                          <a:xfrm>
                            <a:off x="7915" y="382"/>
                            <a:ext cx="177" cy="177"/>
                          </a:xfrm>
                          <a:prstGeom prst="rect">
                            <a:avLst/>
                          </a:prstGeom>
                          <a:noFill/>
                          <a:ln w="445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3EDC6" id="Group 421" o:spid="_x0000_s1026" style="position:absolute;margin-left:395.6pt;margin-top:18.95pt;width:9.2pt;height:9.2pt;z-index:251590144;mso-position-horizontal-relative:page" coordorigin="7912,379" coordsize="18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">
                <v:rect id="Rectangle 423" o:spid="_x0000_s1027" style="position:absolute;left:7915;top:382;width:17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RdMIA&#10;AADcAAAADwAAAGRycy9kb3ducmV2LnhtbESPT4vCMBTE7wt+h/CEva2pf5FqFBGFPWpVvD6aZ1ts&#10;XkoT2+qnN8LCHoeZ+Q2zXHemFA3VrrCsYDiIQBCnVhecKTif9j9zEM4jaywtk4InOVivel9LjLVt&#10;+UhN4jMRIOxiVJB7X8VSujQng25gK+Lg3Wxt0AdZZ1LX2Aa4KeUoimbSYMFhIceKtjml9+RhFFwb&#10;N7y8pjN/Tw7j3XPe2vSgJ0p997vNAoSnzv+H/9q/WsFkPIXP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BF0wgAAANwAAAAPAAAAAAAAAAAAAAAAAJgCAABkcnMvZG93&#10;bnJldi54bWxQSwUGAAAAAAQABAD1AAAAhwMAAAAA&#10;" fillcolor="#fa23ff" stroked="f"/>
                <v:rect id="Rectangle 422" o:spid="_x0000_s1028" style="position:absolute;left:7915;top:382;width:17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4vMQA&#10;AADcAAAADwAAAGRycy9kb3ducmV2LnhtbESPQUvDQBSE70L/w/IK3uxGKyWk3Za0InopYvXg8bH7&#10;mgSzb8Pus4n/3hUEj8PMfMNsdpPv1YVi6gIbuF0UoIhtcB03Bt7fHm9KUEmQHfaBycA3JdhtZ1cb&#10;rFwY+ZUuJ2lUhnCq0EArMlRaJ9uSx7QIA3H2ziF6lCxjo13EMcN9r++KYqU9dpwXWhzo0JL9PH15&#10;A7G2vhT+OOq4f5CXsXyyx3ppzPV8qteghCb5D/+1n52B++UK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LzEAAAA3AAAAA8AAAAAAAAAAAAAAAAAmAIAAGRycy9k&#10;b3ducmV2LnhtbFBLBQYAAAAABAAEAPUAAACJAwAAAAA=&#10;" filled="f" strokeweight=".1237mm"/>
                <w10:wrap anchorx="page"/>
              </v:group>
            </w:pict>
          </mc:Fallback>
        </mc:AlternateContent>
      </w:r>
      <w:r>
        <w:rPr>
          <w:noProof/>
          <w:lang w:val="en-AU" w:eastAsia="en-AU"/>
        </w:rPr>
        <mc:AlternateContent>
          <mc:Choice Requires="wpg">
            <w:drawing>
              <wp:anchor distT="0" distB="0" distL="114300" distR="114300" simplePos="0" relativeHeight="251737600" behindDoc="1" locked="0" layoutInCell="1" allowOverlap="1">
                <wp:simplePos x="0" y="0"/>
                <wp:positionH relativeFrom="page">
                  <wp:posOffset>5024120</wp:posOffset>
                </wp:positionH>
                <wp:positionV relativeFrom="paragraph">
                  <wp:posOffset>8255</wp:posOffset>
                </wp:positionV>
                <wp:extent cx="116840" cy="116840"/>
                <wp:effectExtent l="4445" t="11430" r="2540" b="5080"/>
                <wp:wrapNone/>
                <wp:docPr id="431"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6840"/>
                          <a:chOff x="7912" y="13"/>
                          <a:chExt cx="184" cy="184"/>
                        </a:xfrm>
                      </wpg:grpSpPr>
                      <wps:wsp>
                        <wps:cNvPr id="432" name="Rectangle 420"/>
                        <wps:cNvSpPr>
                          <a:spLocks noChangeArrowheads="1"/>
                        </wps:cNvSpPr>
                        <wps:spPr bwMode="auto">
                          <a:xfrm>
                            <a:off x="7915" y="16"/>
                            <a:ext cx="177" cy="177"/>
                          </a:xfrm>
                          <a:prstGeom prst="rect">
                            <a:avLst/>
                          </a:prstGeom>
                          <a:solidFill>
                            <a:srgbClr val="FE00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19"/>
                        <wps:cNvSpPr>
                          <a:spLocks noChangeArrowheads="1"/>
                        </wps:cNvSpPr>
                        <wps:spPr bwMode="auto">
                          <a:xfrm>
                            <a:off x="7915" y="16"/>
                            <a:ext cx="177" cy="177"/>
                          </a:xfrm>
                          <a:prstGeom prst="rect">
                            <a:avLst/>
                          </a:prstGeom>
                          <a:noFill/>
                          <a:ln w="445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AFB7D" id="Group 418" o:spid="_x0000_s1026" style="position:absolute;margin-left:395.6pt;margin-top:.65pt;width:9.2pt;height:9.2pt;z-index:-251578880;mso-position-horizontal-relative:page" coordorigin="7912,13" coordsize="18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">
                <v:rect id="Rectangle 420" o:spid="_x0000_s1027" style="position:absolute;left:7915;top:16;width:17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IcYA&#10;AADcAAAADwAAAGRycy9kb3ducmV2LnhtbESPT2vCQBTE7wW/w/IEb3Xjn7YSXSWKpb2U0lQ8P7PP&#10;JJh9G3ZXE799t1DocZiZ3zCrTW8acSPna8sKJuMEBHFhdc2lgsP36+MChA/IGhvLpOBOHjbrwcMK&#10;U207/qJbHkoRIexTVFCF0KZS+qIig35sW+Lona0zGKJ0pdQOuwg3jZwmybM0WHNcqLClXUXFJb8a&#10;BdtknmVvR9t9ni4vTfZxvrunfa7UaNhnSxCB+vAf/mu/awXz2RR+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p+IcYAAADcAAAADwAAAAAAAAAAAAAAAACYAgAAZHJz&#10;L2Rvd25yZXYueG1sUEsFBgAAAAAEAAQA9QAAAIsDAAAAAA==&#10;" fillcolor="#fe0008" stroked="f"/>
                <v:rect id="Rectangle 419" o:spid="_x0000_s1028" style="position:absolute;left:7915;top:16;width:17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bJMMA&#10;AADcAAAADwAAAGRycy9kb3ducmV2LnhtbESPT0vEMBTE78J+h/AEb26qFSl1s0tXEb0ssn8OHh/J&#10;sy02LyV5buu3N4LgcZiZ3zCrzewHdaaY+sAGbpYFKGIbXM+tgdPx+boClQTZ4RCYDHxTgs16cbHC&#10;2oWJ93Q+SKsyhFONBjqRsdY62Y48pmUYibP3EaJHyTK22kWcMtwP+rYo7rXHnvNChyM9dmQ/D1/e&#10;QGysr4Tfdzpun+Rtql7srimNubqcmwdQQrP8h//ar87AXVnC75l8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JbJMMAAADcAAAADwAAAAAAAAAAAAAAAACYAgAAZHJzL2Rv&#10;d25yZXYueG1sUEsFBgAAAAAEAAQA9QAAAIgDAAAAAA==&#10;" filled="f" strokeweight=".1237mm"/>
                <w10:wrap anchorx="page"/>
              </v:group>
            </w:pict>
          </mc:Fallback>
        </mc:AlternateContent>
      </w:r>
      <w:r w:rsidR="008568C4">
        <w:rPr>
          <w:rFonts w:ascii="Gill Sans MT"/>
          <w:w w:val="110"/>
          <w:sz w:val="16"/>
        </w:rPr>
        <w:t>3,000</w:t>
      </w:r>
      <w:r w:rsidR="008568C4">
        <w:rPr>
          <w:rFonts w:ascii="Gill Sans MT"/>
          <w:w w:val="110"/>
          <w:sz w:val="16"/>
        </w:rPr>
        <w:tab/>
        <w:t>Chemical</w:t>
      </w:r>
    </w:p>
    <w:p w:rsidR="00835565" w:rsidRDefault="00835565">
      <w:pPr>
        <w:rPr>
          <w:rFonts w:ascii="Gill Sans MT"/>
          <w:sz w:val="16"/>
        </w:rPr>
        <w:sectPr w:rsidR="00835565">
          <w:pgSz w:w="11910" w:h="16840"/>
          <w:pgMar w:top="1540" w:right="0" w:bottom="980" w:left="540" w:header="721" w:footer="706" w:gutter="0"/>
          <w:cols w:space="720"/>
        </w:sectPr>
      </w:pPr>
    </w:p>
    <w:p w:rsidR="00835565" w:rsidRDefault="00835565">
      <w:pPr>
        <w:pStyle w:val="BodyText"/>
        <w:rPr>
          <w:rFonts w:ascii="Gill Sans MT"/>
          <w:sz w:val="18"/>
        </w:rPr>
      </w:pPr>
    </w:p>
    <w:p w:rsidR="00835565" w:rsidRDefault="008568C4">
      <w:pPr>
        <w:spacing w:before="152"/>
        <w:ind w:right="38"/>
        <w:jc w:val="right"/>
        <w:rPr>
          <w:rFonts w:ascii="Gill Sans MT"/>
          <w:sz w:val="16"/>
        </w:rPr>
      </w:pPr>
      <w:r>
        <w:rPr>
          <w:rFonts w:ascii="Gill Sans MT"/>
          <w:w w:val="110"/>
          <w:sz w:val="16"/>
        </w:rPr>
        <w:t>2,500</w:t>
      </w:r>
    </w:p>
    <w:p w:rsidR="00835565" w:rsidRDefault="00835565">
      <w:pPr>
        <w:pStyle w:val="BodyText"/>
        <w:rPr>
          <w:rFonts w:ascii="Gill Sans MT"/>
          <w:sz w:val="18"/>
        </w:rPr>
      </w:pPr>
    </w:p>
    <w:p w:rsidR="00835565" w:rsidRDefault="008677AB">
      <w:pPr>
        <w:spacing w:before="152"/>
        <w:ind w:right="38"/>
        <w:jc w:val="right"/>
        <w:rPr>
          <w:rFonts w:ascii="Gill Sans MT"/>
          <w:sz w:val="16"/>
        </w:rPr>
      </w:pPr>
      <w:r>
        <w:rPr>
          <w:noProof/>
          <w:lang w:val="en-AU" w:eastAsia="en-AU"/>
        </w:rPr>
        <mc:AlternateContent>
          <mc:Choice Requires="wps">
            <w:drawing>
              <wp:anchor distT="0" distB="0" distL="114300" distR="114300" simplePos="0" relativeHeight="251592192" behindDoc="0" locked="0" layoutInCell="1" allowOverlap="1">
                <wp:simplePos x="0" y="0"/>
                <wp:positionH relativeFrom="page">
                  <wp:posOffset>1138555</wp:posOffset>
                </wp:positionH>
                <wp:positionV relativeFrom="paragraph">
                  <wp:posOffset>226060</wp:posOffset>
                </wp:positionV>
                <wp:extent cx="149860" cy="215900"/>
                <wp:effectExtent l="0" t="0" r="0" b="0"/>
                <wp:wrapNone/>
                <wp:docPr id="430"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spacing w:before="17"/>
                              <w:ind w:left="20"/>
                              <w:rPr>
                                <w:rFonts w:ascii="Gill Sans MT"/>
                                <w:sz w:val="17"/>
                              </w:rPr>
                            </w:pPr>
                            <w:r>
                              <w:rPr>
                                <w:rFonts w:ascii="Gill Sans MT"/>
                                <w:sz w:val="17"/>
                              </w:rPr>
                              <w:t>ktpa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38" type="#_x0000_t202" style="position:absolute;left:0;text-align:left;margin-left:89.65pt;margin-top:17.8pt;width:11.8pt;height:17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" filled="f" stroked="f">
                <v:textbox style="layout-flow:vertical;mso-layout-flow-alt:bottom-to-top" inset="0,0,0,0">
                  <w:txbxContent>
                    <w:p w:rsidR="00835565" w:rsidRDefault="008568C4">
                      <w:pPr>
                        <w:spacing w:before="17"/>
                        <w:ind w:left="20"/>
                        <w:rPr>
                          <w:rFonts w:ascii="Gill Sans MT"/>
                          <w:sz w:val="17"/>
                        </w:rPr>
                      </w:pPr>
                      <w:r>
                        <w:rPr>
                          <w:rFonts w:ascii="Gill Sans MT"/>
                          <w:sz w:val="17"/>
                        </w:rPr>
                        <w:t>ktpa</w:t>
                      </w:r>
                    </w:p>
                  </w:txbxContent>
                </v:textbox>
                <w10:wrap anchorx="page"/>
              </v:shape>
            </w:pict>
          </mc:Fallback>
        </mc:AlternateContent>
      </w:r>
      <w:r w:rsidR="008568C4">
        <w:rPr>
          <w:rFonts w:ascii="Gill Sans MT"/>
          <w:spacing w:val="-1"/>
          <w:w w:val="115"/>
          <w:sz w:val="16"/>
        </w:rPr>
        <w:t>2,000</w:t>
      </w:r>
    </w:p>
    <w:p w:rsidR="00835565" w:rsidRDefault="008568C4">
      <w:pPr>
        <w:pStyle w:val="BodyText"/>
        <w:spacing w:before="11"/>
        <w:rPr>
          <w:rFonts w:ascii="Gill Sans MT"/>
          <w:sz w:val="15"/>
        </w:rPr>
      </w:pPr>
      <w:r>
        <w:br w:type="column"/>
      </w:r>
    </w:p>
    <w:p w:rsidR="00835565" w:rsidRDefault="008568C4">
      <w:pPr>
        <w:spacing w:line="477" w:lineRule="auto"/>
        <w:ind w:left="1506" w:right="1999"/>
        <w:rPr>
          <w:rFonts w:ascii="Gill Sans MT"/>
          <w:sz w:val="16"/>
        </w:rPr>
      </w:pPr>
      <w:r>
        <w:rPr>
          <w:rFonts w:ascii="Gill Sans MT"/>
          <w:w w:val="110"/>
          <w:sz w:val="16"/>
        </w:rPr>
        <w:t>Semi-Chem Sulf/Bi-Sulf Mech/Chemi Mech</w:t>
      </w:r>
    </w:p>
    <w:p w:rsidR="00835565" w:rsidRDefault="00835565">
      <w:pPr>
        <w:spacing w:line="477" w:lineRule="auto"/>
        <w:rPr>
          <w:rFonts w:ascii="Gill Sans MT"/>
          <w:sz w:val="16"/>
        </w:rPr>
        <w:sectPr w:rsidR="00835565">
          <w:type w:val="continuous"/>
          <w:pgSz w:w="11910" w:h="16840"/>
          <w:pgMar w:top="700" w:right="0" w:bottom="280" w:left="540" w:header="720" w:footer="720" w:gutter="0"/>
          <w:cols w:num="2" w:space="720" w:equalWidth="0">
            <w:col w:w="1964" w:space="4257"/>
            <w:col w:w="5149"/>
          </w:cols>
        </w:sectPr>
      </w:pPr>
    </w:p>
    <w:p w:rsidR="00835565" w:rsidRDefault="00835565">
      <w:pPr>
        <w:pStyle w:val="BodyText"/>
        <w:spacing w:before="10"/>
        <w:rPr>
          <w:rFonts w:ascii="Gill Sans MT"/>
          <w:sz w:val="22"/>
        </w:rPr>
      </w:pPr>
    </w:p>
    <w:p w:rsidR="00835565" w:rsidRDefault="008568C4">
      <w:pPr>
        <w:spacing w:before="96"/>
        <w:ind w:left="1559"/>
        <w:rPr>
          <w:rFonts w:ascii="Gill Sans MT"/>
          <w:sz w:val="16"/>
        </w:rPr>
      </w:pPr>
      <w:r>
        <w:rPr>
          <w:rFonts w:ascii="Gill Sans MT"/>
          <w:w w:val="105"/>
          <w:sz w:val="16"/>
        </w:rPr>
        <w:t>1,500</w:t>
      </w:r>
    </w:p>
    <w:p w:rsidR="00835565" w:rsidRDefault="00835565">
      <w:pPr>
        <w:pStyle w:val="BodyText"/>
        <w:spacing w:before="10"/>
        <w:rPr>
          <w:rFonts w:ascii="Gill Sans MT"/>
          <w:sz w:val="22"/>
        </w:rPr>
      </w:pPr>
    </w:p>
    <w:p w:rsidR="00835565" w:rsidRDefault="008568C4">
      <w:pPr>
        <w:spacing w:before="96"/>
        <w:ind w:left="1541"/>
        <w:rPr>
          <w:rFonts w:ascii="Gill Sans MT"/>
          <w:sz w:val="16"/>
        </w:rPr>
      </w:pPr>
      <w:r>
        <w:rPr>
          <w:rFonts w:ascii="Gill Sans MT"/>
          <w:w w:val="110"/>
          <w:sz w:val="16"/>
        </w:rPr>
        <w:t>1,000</w:t>
      </w:r>
    </w:p>
    <w:p w:rsidR="00835565" w:rsidRDefault="00835565">
      <w:pPr>
        <w:pStyle w:val="BodyText"/>
        <w:spacing w:before="10"/>
        <w:rPr>
          <w:rFonts w:ascii="Gill Sans MT"/>
          <w:sz w:val="22"/>
        </w:rPr>
      </w:pPr>
    </w:p>
    <w:p w:rsidR="00835565" w:rsidRDefault="008568C4">
      <w:pPr>
        <w:spacing w:before="95"/>
        <w:ind w:left="1647"/>
        <w:rPr>
          <w:rFonts w:ascii="Gill Sans MT"/>
          <w:sz w:val="16"/>
        </w:rPr>
      </w:pPr>
      <w:r>
        <w:rPr>
          <w:rFonts w:ascii="Gill Sans MT"/>
          <w:w w:val="120"/>
          <w:sz w:val="16"/>
        </w:rPr>
        <w:t>500</w:t>
      </w:r>
    </w:p>
    <w:p w:rsidR="00835565" w:rsidRDefault="00835565">
      <w:pPr>
        <w:pStyle w:val="BodyText"/>
        <w:spacing w:before="4"/>
        <w:rPr>
          <w:rFonts w:ascii="Gill Sans MT"/>
          <w:sz w:val="21"/>
        </w:rPr>
      </w:pPr>
    </w:p>
    <w:p w:rsidR="00835565" w:rsidRDefault="008677AB">
      <w:pPr>
        <w:spacing w:before="96"/>
        <w:ind w:left="1823"/>
        <w:rPr>
          <w:rFonts w:ascii="Gill Sans MT"/>
          <w:sz w:val="16"/>
        </w:rPr>
      </w:pPr>
      <w:r>
        <w:rPr>
          <w:noProof/>
          <w:lang w:val="en-AU" w:eastAsia="en-AU"/>
        </w:rPr>
        <mc:AlternateContent>
          <mc:Choice Requires="wps">
            <w:drawing>
              <wp:anchor distT="0" distB="0" distL="114300" distR="114300" simplePos="0" relativeHeight="251593216" behindDoc="0" locked="0" layoutInCell="1" allowOverlap="1">
                <wp:simplePos x="0" y="0"/>
                <wp:positionH relativeFrom="page">
                  <wp:posOffset>1487170</wp:posOffset>
                </wp:positionH>
                <wp:positionV relativeFrom="paragraph">
                  <wp:posOffset>263525</wp:posOffset>
                </wp:positionV>
                <wp:extent cx="245745" cy="108585"/>
                <wp:effectExtent l="0" t="57150" r="0" b="53340"/>
                <wp:wrapNone/>
                <wp:docPr id="429" name="WordArt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4574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2009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6" o:spid="_x0000_s1039" type="#_x0000_t202" style="position:absolute;left:0;text-align:left;margin-left:117.1pt;margin-top:20.75pt;width:19.35pt;height:8.55pt;rotation:-45;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2009</w:t>
                      </w:r>
                    </w:p>
                  </w:txbxContent>
                </v:textbox>
                <w10:wrap anchorx="page"/>
              </v:shape>
            </w:pict>
          </mc:Fallback>
        </mc:AlternateContent>
      </w:r>
      <w:r>
        <w:rPr>
          <w:noProof/>
          <w:lang w:val="en-AU" w:eastAsia="en-AU"/>
        </w:rPr>
        <mc:AlternateContent>
          <mc:Choice Requires="wps">
            <w:drawing>
              <wp:anchor distT="0" distB="0" distL="114300" distR="114300" simplePos="0" relativeHeight="251594240" behindDoc="0" locked="0" layoutInCell="1" allowOverlap="1">
                <wp:simplePos x="0" y="0"/>
                <wp:positionH relativeFrom="page">
                  <wp:posOffset>1827530</wp:posOffset>
                </wp:positionH>
                <wp:positionV relativeFrom="paragraph">
                  <wp:posOffset>263525</wp:posOffset>
                </wp:positionV>
                <wp:extent cx="213360" cy="108585"/>
                <wp:effectExtent l="0" t="47625" r="0" b="43815"/>
                <wp:wrapNone/>
                <wp:docPr id="428" name="WordArt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1336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5" o:spid="_x0000_s1040" type="#_x0000_t202" style="position:absolute;left:0;text-align:left;margin-left:143.9pt;margin-top:20.75pt;width:16.8pt;height:8.55pt;rotation:-45;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sAjAIAAAY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2010</w:t>
                      </w:r>
                    </w:p>
                  </w:txbxContent>
                </v:textbox>
                <w10:wrap anchorx="page"/>
              </v:shape>
            </w:pict>
          </mc:Fallback>
        </mc:AlternateContent>
      </w:r>
      <w:r>
        <w:rPr>
          <w:noProof/>
          <w:lang w:val="en-AU" w:eastAsia="en-AU"/>
        </w:rPr>
        <mc:AlternateContent>
          <mc:Choice Requires="wps">
            <w:drawing>
              <wp:anchor distT="0" distB="0" distL="114300" distR="114300" simplePos="0" relativeHeight="251595264" behindDoc="0" locked="0" layoutInCell="1" allowOverlap="1">
                <wp:simplePos x="0" y="0"/>
                <wp:positionH relativeFrom="page">
                  <wp:posOffset>2178050</wp:posOffset>
                </wp:positionH>
                <wp:positionV relativeFrom="paragraph">
                  <wp:posOffset>260350</wp:posOffset>
                </wp:positionV>
                <wp:extent cx="189865" cy="108585"/>
                <wp:effectExtent l="0" t="34925" r="0" b="37465"/>
                <wp:wrapNone/>
                <wp:docPr id="427" name="WordArt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8986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4" o:spid="_x0000_s1041" type="#_x0000_t202" style="position:absolute;left:0;text-align:left;margin-left:171.5pt;margin-top:20.5pt;width:14.95pt;height:8.55pt;rotation:-45;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2011</w:t>
                      </w:r>
                    </w:p>
                  </w:txbxContent>
                </v:textbox>
                <w10:wrap anchorx="page"/>
              </v:shape>
            </w:pict>
          </mc:Fallback>
        </mc:AlternateContent>
      </w:r>
      <w:r>
        <w:rPr>
          <w:noProof/>
          <w:lang w:val="en-AU" w:eastAsia="en-AU"/>
        </w:rPr>
        <mc:AlternateContent>
          <mc:Choice Requires="wps">
            <w:drawing>
              <wp:anchor distT="0" distB="0" distL="114300" distR="114300" simplePos="0" relativeHeight="251596288" behindDoc="0" locked="0" layoutInCell="1" allowOverlap="1">
                <wp:simplePos x="0" y="0"/>
                <wp:positionH relativeFrom="page">
                  <wp:posOffset>2478405</wp:posOffset>
                </wp:positionH>
                <wp:positionV relativeFrom="paragraph">
                  <wp:posOffset>267335</wp:posOffset>
                </wp:positionV>
                <wp:extent cx="201930" cy="108585"/>
                <wp:effectExtent l="0" t="41910" r="0" b="40005"/>
                <wp:wrapNone/>
                <wp:docPr id="426" name="WordArt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193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3" o:spid="_x0000_s1042" type="#_x0000_t202" style="position:absolute;left:0;text-align:left;margin-left:195.15pt;margin-top:21.05pt;width:15.9pt;height:8.55pt;rotation:-45;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2BjAIAAAY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2012</w:t>
                      </w:r>
                    </w:p>
                  </w:txbxContent>
                </v:textbox>
                <w10:wrap anchorx="page"/>
              </v:shape>
            </w:pict>
          </mc:Fallback>
        </mc:AlternateContent>
      </w:r>
      <w:r>
        <w:rPr>
          <w:noProof/>
          <w:lang w:val="en-AU" w:eastAsia="en-AU"/>
        </w:rPr>
        <mc:AlternateContent>
          <mc:Choice Requires="wps">
            <w:drawing>
              <wp:anchor distT="0" distB="0" distL="114300" distR="114300" simplePos="0" relativeHeight="251597312" behindDoc="0" locked="0" layoutInCell="1" allowOverlap="1">
                <wp:simplePos x="0" y="0"/>
                <wp:positionH relativeFrom="page">
                  <wp:posOffset>2802255</wp:posOffset>
                </wp:positionH>
                <wp:positionV relativeFrom="paragraph">
                  <wp:posOffset>254000</wp:posOffset>
                </wp:positionV>
                <wp:extent cx="208280" cy="108585"/>
                <wp:effectExtent l="0" t="47625" r="0" b="43815"/>
                <wp:wrapNone/>
                <wp:docPr id="425" name="WordArt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828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2" o:spid="_x0000_s1043" type="#_x0000_t202" style="position:absolute;left:0;text-align:left;margin-left:220.65pt;margin-top:20pt;width:16.4pt;height:8.55pt;rotation:-45;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2013</w:t>
                      </w:r>
                    </w:p>
                  </w:txbxContent>
                </v:textbox>
                <w10:wrap anchorx="page"/>
              </v:shape>
            </w:pict>
          </mc:Fallback>
        </mc:AlternateContent>
      </w:r>
      <w:r>
        <w:rPr>
          <w:noProof/>
          <w:lang w:val="en-AU" w:eastAsia="en-AU"/>
        </w:rPr>
        <mc:AlternateContent>
          <mc:Choice Requires="wps">
            <w:drawing>
              <wp:anchor distT="0" distB="0" distL="114300" distR="114300" simplePos="0" relativeHeight="251598336" behindDoc="0" locked="0" layoutInCell="1" allowOverlap="1">
                <wp:simplePos x="0" y="0"/>
                <wp:positionH relativeFrom="page">
                  <wp:posOffset>3126105</wp:posOffset>
                </wp:positionH>
                <wp:positionV relativeFrom="paragraph">
                  <wp:posOffset>264160</wp:posOffset>
                </wp:positionV>
                <wp:extent cx="210820" cy="108585"/>
                <wp:effectExtent l="0" t="48260" r="0" b="43180"/>
                <wp:wrapNone/>
                <wp:docPr id="424" name="WordArt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1082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1" o:spid="_x0000_s1044" type="#_x0000_t202" style="position:absolute;left:0;text-align:left;margin-left:246.15pt;margin-top:20.8pt;width:16.6pt;height:8.55pt;rotation:-45;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2014</w:t>
                      </w:r>
                    </w:p>
                  </w:txbxContent>
                </v:textbox>
                <w10:wrap anchorx="page"/>
              </v:shape>
            </w:pict>
          </mc:Fallback>
        </mc:AlternateContent>
      </w:r>
      <w:r>
        <w:rPr>
          <w:noProof/>
          <w:lang w:val="en-AU" w:eastAsia="en-AU"/>
        </w:rPr>
        <mc:AlternateContent>
          <mc:Choice Requires="wps">
            <w:drawing>
              <wp:anchor distT="0" distB="0" distL="114300" distR="114300" simplePos="0" relativeHeight="251599360" behindDoc="0" locked="0" layoutInCell="1" allowOverlap="1">
                <wp:simplePos x="0" y="0"/>
                <wp:positionH relativeFrom="page">
                  <wp:posOffset>3451860</wp:posOffset>
                </wp:positionH>
                <wp:positionV relativeFrom="paragraph">
                  <wp:posOffset>267335</wp:posOffset>
                </wp:positionV>
                <wp:extent cx="202565" cy="108585"/>
                <wp:effectExtent l="0" t="51435" r="0" b="40005"/>
                <wp:wrapNone/>
                <wp:docPr id="423" name="WordArt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256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0" o:spid="_x0000_s1045" type="#_x0000_t202" style="position:absolute;left:0;text-align:left;margin-left:271.8pt;margin-top:21.05pt;width:15.95pt;height:8.55pt;rotation:-45;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2015</w:t>
                      </w:r>
                    </w:p>
                  </w:txbxContent>
                </v:textbox>
                <w10:wrap anchorx="page"/>
              </v:shape>
            </w:pict>
          </mc:Fallback>
        </mc:AlternateContent>
      </w:r>
      <w:r>
        <w:rPr>
          <w:noProof/>
          <w:lang w:val="en-AU" w:eastAsia="en-AU"/>
        </w:rPr>
        <mc:AlternateContent>
          <mc:Choice Requires="wps">
            <w:drawing>
              <wp:anchor distT="0" distB="0" distL="114300" distR="114300" simplePos="0" relativeHeight="251600384" behindDoc="0" locked="0" layoutInCell="1" allowOverlap="1">
                <wp:simplePos x="0" y="0"/>
                <wp:positionH relativeFrom="page">
                  <wp:posOffset>3764280</wp:posOffset>
                </wp:positionH>
                <wp:positionV relativeFrom="paragraph">
                  <wp:posOffset>264795</wp:posOffset>
                </wp:positionV>
                <wp:extent cx="209550" cy="108585"/>
                <wp:effectExtent l="0" t="48895" r="0" b="42545"/>
                <wp:wrapNone/>
                <wp:docPr id="422" name="WordArt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955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9" o:spid="_x0000_s1046" type="#_x0000_t202" style="position:absolute;left:0;text-align:left;margin-left:296.4pt;margin-top:20.85pt;width:16.5pt;height:8.55pt;rotation:-45;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2016</w:t>
                      </w:r>
                    </w:p>
                  </w:txbxContent>
                </v:textbox>
                <w10:wrap anchorx="page"/>
              </v:shape>
            </w:pict>
          </mc:Fallback>
        </mc:AlternateContent>
      </w:r>
      <w:r>
        <w:rPr>
          <w:noProof/>
          <w:lang w:val="en-AU" w:eastAsia="en-AU"/>
        </w:rPr>
        <mc:AlternateContent>
          <mc:Choice Requires="wps">
            <w:drawing>
              <wp:anchor distT="0" distB="0" distL="114300" distR="114300" simplePos="0" relativeHeight="251601408" behindDoc="0" locked="0" layoutInCell="1" allowOverlap="1">
                <wp:simplePos x="0" y="0"/>
                <wp:positionH relativeFrom="page">
                  <wp:posOffset>4099560</wp:posOffset>
                </wp:positionH>
                <wp:positionV relativeFrom="paragraph">
                  <wp:posOffset>253365</wp:posOffset>
                </wp:positionV>
                <wp:extent cx="210185" cy="108585"/>
                <wp:effectExtent l="0" t="56515" r="0" b="44450"/>
                <wp:wrapNone/>
                <wp:docPr id="421" name="WordArt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1018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8" o:spid="_x0000_s1047" type="#_x0000_t202" style="position:absolute;left:0;text-align:left;margin-left:322.8pt;margin-top:19.95pt;width:16.55pt;height:8.55pt;rotation:-45;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2017</w:t>
                      </w:r>
                    </w:p>
                  </w:txbxContent>
                </v:textbox>
                <w10:wrap anchorx="page"/>
              </v:shape>
            </w:pict>
          </mc:Fallback>
        </mc:AlternateContent>
      </w:r>
      <w:r>
        <w:rPr>
          <w:noProof/>
          <w:lang w:val="en-AU" w:eastAsia="en-AU"/>
        </w:rPr>
        <mc:AlternateContent>
          <mc:Choice Requires="wps">
            <w:drawing>
              <wp:anchor distT="0" distB="0" distL="114300" distR="114300" simplePos="0" relativeHeight="251602432" behindDoc="0" locked="0" layoutInCell="1" allowOverlap="1">
                <wp:simplePos x="0" y="0"/>
                <wp:positionH relativeFrom="page">
                  <wp:posOffset>4413885</wp:posOffset>
                </wp:positionH>
                <wp:positionV relativeFrom="paragraph">
                  <wp:posOffset>266065</wp:posOffset>
                </wp:positionV>
                <wp:extent cx="207010" cy="108585"/>
                <wp:effectExtent l="0" t="40640" r="0" b="41275"/>
                <wp:wrapNone/>
                <wp:docPr id="420" name="WordArt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0701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7" o:spid="_x0000_s1048" type="#_x0000_t202" style="position:absolute;left:0;text-align:left;margin-left:347.55pt;margin-top:20.95pt;width:16.3pt;height:8.55pt;rotation:-45;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2018</w:t>
                      </w:r>
                    </w:p>
                  </w:txbxContent>
                </v:textbox>
                <w10:wrap anchorx="page"/>
              </v:shape>
            </w:pict>
          </mc:Fallback>
        </mc:AlternateContent>
      </w:r>
      <w:r>
        <w:rPr>
          <w:noProof/>
          <w:lang w:val="en-AU" w:eastAsia="en-AU"/>
        </w:rPr>
        <mc:AlternateContent>
          <mc:Choice Requires="wps">
            <w:drawing>
              <wp:anchor distT="0" distB="0" distL="114300" distR="114300" simplePos="0" relativeHeight="251603456" behindDoc="0" locked="0" layoutInCell="1" allowOverlap="1">
                <wp:simplePos x="0" y="0"/>
                <wp:positionH relativeFrom="page">
                  <wp:posOffset>4737735</wp:posOffset>
                </wp:positionH>
                <wp:positionV relativeFrom="paragraph">
                  <wp:posOffset>264160</wp:posOffset>
                </wp:positionV>
                <wp:extent cx="210820" cy="108585"/>
                <wp:effectExtent l="0" t="48260" r="0" b="43180"/>
                <wp:wrapNone/>
                <wp:docPr id="419"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1082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6" o:spid="_x0000_s1049" type="#_x0000_t202" style="position:absolute;left:0;text-align:left;margin-left:373.05pt;margin-top:20.8pt;width:16.6pt;height:8.55pt;rotation:-45;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2019</w:t>
                      </w:r>
                    </w:p>
                  </w:txbxContent>
                </v:textbox>
                <w10:wrap anchorx="page"/>
              </v:shape>
            </w:pict>
          </mc:Fallback>
        </mc:AlternateContent>
      </w:r>
      <w:r w:rsidR="008568C4">
        <w:rPr>
          <w:rFonts w:ascii="Gill Sans MT"/>
          <w:w w:val="124"/>
          <w:sz w:val="16"/>
        </w:rPr>
        <w:t>0</w:t>
      </w:r>
    </w:p>
    <w:p w:rsidR="00835565" w:rsidRDefault="00835565">
      <w:pPr>
        <w:pStyle w:val="BodyText"/>
        <w:rPr>
          <w:rFonts w:ascii="Gill Sans MT"/>
          <w:sz w:val="20"/>
        </w:rPr>
      </w:pPr>
    </w:p>
    <w:p w:rsidR="00835565" w:rsidRDefault="00835565">
      <w:pPr>
        <w:rPr>
          <w:rFonts w:ascii="Gill Sans MT"/>
          <w:sz w:val="20"/>
        </w:rPr>
        <w:sectPr w:rsidR="00835565">
          <w:type w:val="continuous"/>
          <w:pgSz w:w="11910" w:h="16840"/>
          <w:pgMar w:top="700" w:right="0" w:bottom="280" w:left="540" w:header="720" w:footer="720" w:gutter="0"/>
          <w:cols w:space="720"/>
        </w:sectPr>
      </w:pPr>
    </w:p>
    <w:p w:rsidR="00835565" w:rsidRDefault="00835565">
      <w:pPr>
        <w:pStyle w:val="BodyText"/>
        <w:rPr>
          <w:rFonts w:ascii="Gill Sans MT"/>
          <w:sz w:val="28"/>
        </w:rPr>
      </w:pPr>
    </w:p>
    <w:p w:rsidR="00835565" w:rsidRDefault="008568C4">
      <w:pPr>
        <w:spacing w:before="197"/>
        <w:ind w:left="1257"/>
        <w:rPr>
          <w:i/>
          <w:sz w:val="24"/>
        </w:rPr>
      </w:pPr>
      <w:r>
        <w:rPr>
          <w:i/>
          <w:sz w:val="24"/>
        </w:rPr>
        <w:t>Source: ABS &amp; IndustryEdge</w:t>
      </w:r>
    </w:p>
    <w:p w:rsidR="00835565" w:rsidRDefault="008568C4">
      <w:pPr>
        <w:pStyle w:val="BodyText"/>
        <w:spacing w:before="2"/>
        <w:rPr>
          <w:i/>
          <w:sz w:val="19"/>
        </w:rPr>
      </w:pPr>
      <w:r>
        <w:br w:type="column"/>
      </w:r>
    </w:p>
    <w:p w:rsidR="00835565" w:rsidRDefault="008568C4">
      <w:pPr>
        <w:spacing w:before="1"/>
        <w:ind w:left="229"/>
        <w:rPr>
          <w:rFonts w:ascii="Gill Sans MT"/>
          <w:sz w:val="16"/>
        </w:rPr>
      </w:pPr>
      <w:r>
        <w:rPr>
          <w:rFonts w:ascii="Gill Sans MT"/>
          <w:w w:val="115"/>
          <w:sz w:val="16"/>
        </w:rPr>
        <w:t>Y/E June</w:t>
      </w:r>
    </w:p>
    <w:p w:rsidR="00835565" w:rsidRDefault="00835565">
      <w:pPr>
        <w:rPr>
          <w:rFonts w:ascii="Gill Sans MT"/>
          <w:sz w:val="16"/>
        </w:rPr>
        <w:sectPr w:rsidR="00835565">
          <w:type w:val="continuous"/>
          <w:pgSz w:w="11910" w:h="16840"/>
          <w:pgMar w:top="700" w:right="0" w:bottom="280" w:left="540" w:header="720" w:footer="720" w:gutter="0"/>
          <w:cols w:num="2" w:space="720" w:equalWidth="0">
            <w:col w:w="3951" w:space="40"/>
            <w:col w:w="7379"/>
          </w:cols>
        </w:sectPr>
      </w:pPr>
    </w:p>
    <w:p w:rsidR="00835565" w:rsidRDefault="00835565">
      <w:pPr>
        <w:pStyle w:val="BodyText"/>
        <w:rPr>
          <w:rFonts w:ascii="Gill Sans MT"/>
          <w:sz w:val="20"/>
        </w:rPr>
      </w:pPr>
    </w:p>
    <w:p w:rsidR="00835565" w:rsidRDefault="00835565">
      <w:pPr>
        <w:pStyle w:val="BodyText"/>
        <w:rPr>
          <w:rFonts w:ascii="Gill Sans MT"/>
          <w:sz w:val="20"/>
        </w:rPr>
      </w:pPr>
    </w:p>
    <w:p w:rsidR="00835565" w:rsidRDefault="00835565">
      <w:pPr>
        <w:pStyle w:val="BodyText"/>
        <w:rPr>
          <w:rFonts w:ascii="Gill Sans MT"/>
          <w:sz w:val="20"/>
        </w:rPr>
      </w:pPr>
    </w:p>
    <w:p w:rsidR="00835565" w:rsidRDefault="00835565">
      <w:pPr>
        <w:pStyle w:val="BodyText"/>
        <w:rPr>
          <w:rFonts w:ascii="Gill Sans MT"/>
          <w:sz w:val="20"/>
        </w:rPr>
      </w:pPr>
    </w:p>
    <w:p w:rsidR="00835565" w:rsidRDefault="008568C4">
      <w:pPr>
        <w:pStyle w:val="BodyText"/>
        <w:spacing w:before="218" w:line="273" w:lineRule="auto"/>
        <w:ind w:left="1257" w:right="1799"/>
      </w:pPr>
      <w:r>
        <w:t>On an export parity basis, the 1,559 kt of recovered paper used domestically in 2018- 19 was valued at approximately AUD336.4 million on a Free-On-Board basis. The locally used volume was deployed on ten paper machines (primary processing facilities), at eight facilities, operated by four companies</w:t>
      </w:r>
      <w:r>
        <w:rPr>
          <w:position w:val="8"/>
          <w:sz w:val="16"/>
        </w:rPr>
        <w:t xml:space="preserve">1 </w:t>
      </w:r>
      <w:r>
        <w:t>and in four states</w:t>
      </w:r>
      <w:r>
        <w:rPr>
          <w:position w:val="8"/>
          <w:sz w:val="16"/>
        </w:rPr>
        <w:t>2</w:t>
      </w:r>
      <w:r>
        <w:t>.</w:t>
      </w:r>
    </w:p>
    <w:p w:rsidR="00835565" w:rsidRDefault="008568C4">
      <w:pPr>
        <w:pStyle w:val="BodyText"/>
        <w:spacing w:before="249" w:line="276" w:lineRule="auto"/>
        <w:ind w:left="1257" w:right="2109"/>
      </w:pPr>
      <w:r>
        <w:t>The tables below set out the major recovered paper collectors, processors and re- processors in Australia. Listings are alphabetical.</w:t>
      </w:r>
    </w:p>
    <w:p w:rsidR="00835565" w:rsidRDefault="00835565">
      <w:pPr>
        <w:pStyle w:val="BodyText"/>
        <w:rPr>
          <w:sz w:val="20"/>
        </w:rPr>
      </w:pPr>
    </w:p>
    <w:p w:rsidR="00835565" w:rsidRDefault="00835565">
      <w:pPr>
        <w:pStyle w:val="BodyText"/>
        <w:rPr>
          <w:sz w:val="20"/>
        </w:rPr>
      </w:pPr>
    </w:p>
    <w:p w:rsidR="00835565" w:rsidRDefault="00835565">
      <w:pPr>
        <w:pStyle w:val="BodyText"/>
        <w:spacing w:before="6"/>
        <w:rPr>
          <w:sz w:val="26"/>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4258"/>
      </w:tblGrid>
      <w:tr w:rsidR="00835565">
        <w:trPr>
          <w:trHeight w:val="335"/>
        </w:trPr>
        <w:tc>
          <w:tcPr>
            <w:tcW w:w="4104" w:type="dxa"/>
            <w:shd w:val="clear" w:color="auto" w:fill="8DB3E2"/>
          </w:tcPr>
          <w:p w:rsidR="00835565" w:rsidRDefault="008568C4">
            <w:pPr>
              <w:pStyle w:val="TableParagraph"/>
              <w:spacing w:before="40"/>
              <w:ind w:left="110"/>
              <w:rPr>
                <w:b/>
                <w:sz w:val="21"/>
              </w:rPr>
            </w:pPr>
            <w:r>
              <w:rPr>
                <w:b/>
                <w:sz w:val="21"/>
              </w:rPr>
              <w:t>Collectors &amp; Processors of Recovered Paper</w:t>
            </w:r>
          </w:p>
        </w:tc>
        <w:tc>
          <w:tcPr>
            <w:tcW w:w="4258" w:type="dxa"/>
            <w:shd w:val="clear" w:color="auto" w:fill="8DB3E2"/>
          </w:tcPr>
          <w:p w:rsidR="00835565" w:rsidRDefault="008568C4">
            <w:pPr>
              <w:pStyle w:val="TableParagraph"/>
              <w:spacing w:before="40"/>
              <w:ind w:left="1348"/>
              <w:rPr>
                <w:b/>
                <w:sz w:val="21"/>
              </w:rPr>
            </w:pPr>
            <w:r>
              <w:rPr>
                <w:b/>
                <w:sz w:val="21"/>
              </w:rPr>
              <w:t>Primary Locations</w:t>
            </w:r>
          </w:p>
        </w:tc>
      </w:tr>
      <w:tr w:rsidR="00835565">
        <w:trPr>
          <w:trHeight w:val="340"/>
        </w:trPr>
        <w:tc>
          <w:tcPr>
            <w:tcW w:w="4104" w:type="dxa"/>
          </w:tcPr>
          <w:p w:rsidR="00835565" w:rsidRDefault="008568C4">
            <w:pPr>
              <w:pStyle w:val="TableParagraph"/>
              <w:spacing w:before="40"/>
              <w:ind w:left="110"/>
              <w:rPr>
                <w:sz w:val="21"/>
              </w:rPr>
            </w:pPr>
            <w:r>
              <w:rPr>
                <w:sz w:val="21"/>
              </w:rPr>
              <w:t>Australian Paper</w:t>
            </w:r>
          </w:p>
        </w:tc>
        <w:tc>
          <w:tcPr>
            <w:tcW w:w="4258" w:type="dxa"/>
          </w:tcPr>
          <w:p w:rsidR="00835565" w:rsidRDefault="008568C4">
            <w:pPr>
              <w:pStyle w:val="TableParagraph"/>
              <w:spacing w:before="40"/>
              <w:ind w:left="110"/>
              <w:rPr>
                <w:sz w:val="21"/>
              </w:rPr>
            </w:pPr>
            <w:r>
              <w:rPr>
                <w:sz w:val="21"/>
              </w:rPr>
              <w:t>Maryvale – Vic*</w:t>
            </w:r>
          </w:p>
        </w:tc>
      </w:tr>
      <w:tr w:rsidR="00835565">
        <w:trPr>
          <w:trHeight w:val="335"/>
        </w:trPr>
        <w:tc>
          <w:tcPr>
            <w:tcW w:w="4104" w:type="dxa"/>
          </w:tcPr>
          <w:p w:rsidR="00835565" w:rsidRDefault="008568C4">
            <w:pPr>
              <w:pStyle w:val="TableParagraph"/>
              <w:spacing w:before="40"/>
              <w:ind w:left="110"/>
              <w:rPr>
                <w:sz w:val="21"/>
              </w:rPr>
            </w:pPr>
            <w:r>
              <w:rPr>
                <w:sz w:val="21"/>
              </w:rPr>
              <w:t>Australian Paper Recovery (APR)</w:t>
            </w:r>
          </w:p>
        </w:tc>
        <w:tc>
          <w:tcPr>
            <w:tcW w:w="4258" w:type="dxa"/>
          </w:tcPr>
          <w:p w:rsidR="00835565" w:rsidRDefault="008568C4">
            <w:pPr>
              <w:pStyle w:val="TableParagraph"/>
              <w:spacing w:before="40"/>
              <w:ind w:left="110"/>
              <w:rPr>
                <w:sz w:val="21"/>
              </w:rPr>
            </w:pPr>
            <w:r>
              <w:rPr>
                <w:sz w:val="21"/>
              </w:rPr>
              <w:t>Truganina – Vic, Hallam - Vic</w:t>
            </w:r>
          </w:p>
        </w:tc>
      </w:tr>
      <w:tr w:rsidR="00835565">
        <w:trPr>
          <w:trHeight w:val="335"/>
        </w:trPr>
        <w:tc>
          <w:tcPr>
            <w:tcW w:w="4104" w:type="dxa"/>
          </w:tcPr>
          <w:p w:rsidR="00835565" w:rsidRDefault="008568C4">
            <w:pPr>
              <w:pStyle w:val="TableParagraph"/>
              <w:spacing w:before="40"/>
              <w:ind w:left="110"/>
              <w:rPr>
                <w:sz w:val="21"/>
              </w:rPr>
            </w:pPr>
            <w:r>
              <w:rPr>
                <w:sz w:val="21"/>
              </w:rPr>
              <w:t>Cellmark</w:t>
            </w:r>
          </w:p>
        </w:tc>
        <w:tc>
          <w:tcPr>
            <w:tcW w:w="4258" w:type="dxa"/>
          </w:tcPr>
          <w:p w:rsidR="00835565" w:rsidRDefault="008568C4">
            <w:pPr>
              <w:pStyle w:val="TableParagraph"/>
              <w:spacing w:before="40"/>
              <w:ind w:left="110"/>
              <w:rPr>
                <w:sz w:val="21"/>
              </w:rPr>
            </w:pPr>
            <w:r>
              <w:rPr>
                <w:sz w:val="21"/>
              </w:rPr>
              <w:t>Mona Vale - NSW</w:t>
            </w:r>
          </w:p>
        </w:tc>
      </w:tr>
      <w:tr w:rsidR="00835565">
        <w:trPr>
          <w:trHeight w:val="590"/>
        </w:trPr>
        <w:tc>
          <w:tcPr>
            <w:tcW w:w="4104" w:type="dxa"/>
          </w:tcPr>
          <w:p w:rsidR="00835565" w:rsidRDefault="008568C4">
            <w:pPr>
              <w:pStyle w:val="TableParagraph"/>
              <w:spacing w:before="169"/>
              <w:ind w:left="110"/>
              <w:rPr>
                <w:sz w:val="21"/>
              </w:rPr>
            </w:pPr>
            <w:r>
              <w:rPr>
                <w:sz w:val="21"/>
              </w:rPr>
              <w:t>Cleanaway</w:t>
            </w:r>
          </w:p>
        </w:tc>
        <w:tc>
          <w:tcPr>
            <w:tcW w:w="4258" w:type="dxa"/>
          </w:tcPr>
          <w:p w:rsidR="00835565" w:rsidRDefault="008568C4">
            <w:pPr>
              <w:pStyle w:val="TableParagraph"/>
              <w:spacing w:before="40" w:line="242" w:lineRule="auto"/>
              <w:ind w:left="110" w:right="372"/>
              <w:rPr>
                <w:sz w:val="21"/>
              </w:rPr>
            </w:pPr>
            <w:r>
              <w:rPr>
                <w:sz w:val="21"/>
              </w:rPr>
              <w:t>Albury – NSW, Darwin – NT, Derwent Park – Tas#, Perth - WA</w:t>
            </w:r>
          </w:p>
        </w:tc>
      </w:tr>
      <w:tr w:rsidR="00835565">
        <w:trPr>
          <w:trHeight w:val="340"/>
        </w:trPr>
        <w:tc>
          <w:tcPr>
            <w:tcW w:w="4104" w:type="dxa"/>
          </w:tcPr>
          <w:p w:rsidR="00835565" w:rsidRDefault="008568C4">
            <w:pPr>
              <w:pStyle w:val="TableParagraph"/>
              <w:spacing w:before="44"/>
              <w:ind w:left="110"/>
              <w:rPr>
                <w:sz w:val="21"/>
              </w:rPr>
            </w:pPr>
            <w:r>
              <w:rPr>
                <w:sz w:val="21"/>
              </w:rPr>
              <w:t>Norske Skog Australasia</w:t>
            </w:r>
          </w:p>
        </w:tc>
        <w:tc>
          <w:tcPr>
            <w:tcW w:w="4258" w:type="dxa"/>
          </w:tcPr>
          <w:p w:rsidR="00835565" w:rsidRDefault="008568C4">
            <w:pPr>
              <w:pStyle w:val="TableParagraph"/>
              <w:spacing w:before="44"/>
              <w:ind w:left="110"/>
              <w:rPr>
                <w:sz w:val="21"/>
              </w:rPr>
            </w:pPr>
            <w:r>
              <w:rPr>
                <w:sz w:val="21"/>
              </w:rPr>
              <w:t>Albury – NSW*</w:t>
            </w:r>
          </w:p>
        </w:tc>
      </w:tr>
      <w:tr w:rsidR="00835565">
        <w:trPr>
          <w:trHeight w:val="590"/>
        </w:trPr>
        <w:tc>
          <w:tcPr>
            <w:tcW w:w="4104" w:type="dxa"/>
          </w:tcPr>
          <w:p w:rsidR="00835565" w:rsidRDefault="008568C4">
            <w:pPr>
              <w:pStyle w:val="TableParagraph"/>
              <w:spacing w:before="35" w:line="242" w:lineRule="auto"/>
              <w:ind w:left="110" w:right="593"/>
              <w:rPr>
                <w:sz w:val="21"/>
              </w:rPr>
            </w:pPr>
            <w:r>
              <w:rPr>
                <w:sz w:val="21"/>
              </w:rPr>
              <w:t>Northern Adelaide Waste Management Authority (NAWMA)</w:t>
            </w:r>
          </w:p>
        </w:tc>
        <w:tc>
          <w:tcPr>
            <w:tcW w:w="4258" w:type="dxa"/>
          </w:tcPr>
          <w:p w:rsidR="00835565" w:rsidRDefault="008568C4">
            <w:pPr>
              <w:pStyle w:val="TableParagraph"/>
              <w:spacing w:before="164"/>
              <w:ind w:left="110"/>
              <w:rPr>
                <w:sz w:val="21"/>
              </w:rPr>
            </w:pPr>
            <w:r>
              <w:rPr>
                <w:sz w:val="21"/>
              </w:rPr>
              <w:t>Edinburgh - SA</w:t>
            </w:r>
          </w:p>
        </w:tc>
      </w:tr>
      <w:tr w:rsidR="00835565">
        <w:trPr>
          <w:trHeight w:val="335"/>
        </w:trPr>
        <w:tc>
          <w:tcPr>
            <w:tcW w:w="4104" w:type="dxa"/>
          </w:tcPr>
          <w:p w:rsidR="00835565" w:rsidRDefault="008568C4">
            <w:pPr>
              <w:pStyle w:val="TableParagraph"/>
              <w:spacing w:before="40"/>
              <w:ind w:left="110"/>
              <w:rPr>
                <w:sz w:val="21"/>
              </w:rPr>
            </w:pPr>
            <w:r>
              <w:rPr>
                <w:sz w:val="21"/>
              </w:rPr>
              <w:t>Orora</w:t>
            </w:r>
          </w:p>
        </w:tc>
        <w:tc>
          <w:tcPr>
            <w:tcW w:w="4258" w:type="dxa"/>
          </w:tcPr>
          <w:p w:rsidR="00835565" w:rsidRDefault="008568C4">
            <w:pPr>
              <w:pStyle w:val="TableParagraph"/>
              <w:spacing w:before="40"/>
              <w:ind w:left="110"/>
              <w:rPr>
                <w:sz w:val="21"/>
              </w:rPr>
            </w:pPr>
            <w:r>
              <w:rPr>
                <w:sz w:val="21"/>
              </w:rPr>
              <w:t>Botany – NSW*</w:t>
            </w:r>
          </w:p>
        </w:tc>
      </w:tr>
      <w:tr w:rsidR="00835565">
        <w:trPr>
          <w:trHeight w:val="335"/>
        </w:trPr>
        <w:tc>
          <w:tcPr>
            <w:tcW w:w="4104" w:type="dxa"/>
          </w:tcPr>
          <w:p w:rsidR="00835565" w:rsidRDefault="008568C4">
            <w:pPr>
              <w:pStyle w:val="TableParagraph"/>
              <w:spacing w:before="40"/>
              <w:ind w:left="110"/>
              <w:rPr>
                <w:sz w:val="21"/>
              </w:rPr>
            </w:pPr>
            <w:r>
              <w:rPr>
                <w:sz w:val="21"/>
              </w:rPr>
              <w:t>Polytrade</w:t>
            </w:r>
          </w:p>
        </w:tc>
        <w:tc>
          <w:tcPr>
            <w:tcW w:w="4258" w:type="dxa"/>
          </w:tcPr>
          <w:p w:rsidR="00835565" w:rsidRDefault="008568C4">
            <w:pPr>
              <w:pStyle w:val="TableParagraph"/>
              <w:spacing w:before="40"/>
              <w:ind w:left="110"/>
              <w:rPr>
                <w:sz w:val="21"/>
              </w:rPr>
            </w:pPr>
            <w:r>
              <w:rPr>
                <w:sz w:val="21"/>
              </w:rPr>
              <w:t>Grafton – NSW, Rydalmere – NSW,</w:t>
            </w:r>
          </w:p>
        </w:tc>
      </w:tr>
      <w:tr w:rsidR="00835565">
        <w:trPr>
          <w:trHeight w:val="340"/>
        </w:trPr>
        <w:tc>
          <w:tcPr>
            <w:tcW w:w="4104" w:type="dxa"/>
          </w:tcPr>
          <w:p w:rsidR="00835565" w:rsidRDefault="008568C4">
            <w:pPr>
              <w:pStyle w:val="TableParagraph"/>
              <w:spacing w:before="44"/>
              <w:ind w:left="110"/>
              <w:rPr>
                <w:sz w:val="21"/>
              </w:rPr>
            </w:pPr>
            <w:r>
              <w:rPr>
                <w:sz w:val="21"/>
              </w:rPr>
              <w:t>Southern Metropolitan Regional Council</w:t>
            </w:r>
          </w:p>
        </w:tc>
        <w:tc>
          <w:tcPr>
            <w:tcW w:w="4258" w:type="dxa"/>
          </w:tcPr>
          <w:p w:rsidR="00835565" w:rsidRDefault="008568C4">
            <w:pPr>
              <w:pStyle w:val="TableParagraph"/>
              <w:spacing w:before="44"/>
              <w:ind w:left="110"/>
              <w:rPr>
                <w:sz w:val="21"/>
              </w:rPr>
            </w:pPr>
            <w:r>
              <w:rPr>
                <w:sz w:val="21"/>
              </w:rPr>
              <w:t>Canning Vale – WA</w:t>
            </w:r>
          </w:p>
        </w:tc>
      </w:tr>
      <w:tr w:rsidR="00835565">
        <w:trPr>
          <w:trHeight w:val="335"/>
        </w:trPr>
        <w:tc>
          <w:tcPr>
            <w:tcW w:w="4104" w:type="dxa"/>
          </w:tcPr>
          <w:p w:rsidR="00835565" w:rsidRDefault="008568C4">
            <w:pPr>
              <w:pStyle w:val="TableParagraph"/>
              <w:spacing w:before="40"/>
              <w:ind w:left="110"/>
              <w:rPr>
                <w:sz w:val="21"/>
              </w:rPr>
            </w:pPr>
            <w:r>
              <w:rPr>
                <w:sz w:val="21"/>
              </w:rPr>
              <w:t>Veolia</w:t>
            </w:r>
          </w:p>
        </w:tc>
        <w:tc>
          <w:tcPr>
            <w:tcW w:w="4258" w:type="dxa"/>
          </w:tcPr>
          <w:p w:rsidR="00835565" w:rsidRDefault="008568C4">
            <w:pPr>
              <w:pStyle w:val="TableParagraph"/>
              <w:spacing w:before="40"/>
              <w:ind w:left="110"/>
              <w:rPr>
                <w:sz w:val="21"/>
              </w:rPr>
            </w:pPr>
            <w:r>
              <w:rPr>
                <w:sz w:val="21"/>
              </w:rPr>
              <w:t>Spreyton – Tas,</w:t>
            </w:r>
          </w:p>
        </w:tc>
      </w:tr>
      <w:tr w:rsidR="00835565">
        <w:trPr>
          <w:trHeight w:val="1103"/>
        </w:trPr>
        <w:tc>
          <w:tcPr>
            <w:tcW w:w="4104" w:type="dxa"/>
          </w:tcPr>
          <w:p w:rsidR="00835565" w:rsidRDefault="00835565">
            <w:pPr>
              <w:pStyle w:val="TableParagraph"/>
              <w:spacing w:before="8"/>
              <w:rPr>
                <w:sz w:val="34"/>
              </w:rPr>
            </w:pPr>
          </w:p>
          <w:p w:rsidR="00835565" w:rsidRDefault="008568C4">
            <w:pPr>
              <w:pStyle w:val="TableParagraph"/>
              <w:spacing w:before="1"/>
              <w:ind w:left="110"/>
              <w:rPr>
                <w:sz w:val="21"/>
              </w:rPr>
            </w:pPr>
            <w:r>
              <w:rPr>
                <w:sz w:val="21"/>
              </w:rPr>
              <w:t>Visy Recycling</w:t>
            </w:r>
          </w:p>
        </w:tc>
        <w:tc>
          <w:tcPr>
            <w:tcW w:w="4258" w:type="dxa"/>
          </w:tcPr>
          <w:p w:rsidR="00835565" w:rsidRDefault="008568C4">
            <w:pPr>
              <w:pStyle w:val="TableParagraph"/>
              <w:spacing w:before="40"/>
              <w:ind w:left="110" w:right="258"/>
              <w:rPr>
                <w:sz w:val="21"/>
              </w:rPr>
            </w:pPr>
            <w:r>
              <w:rPr>
                <w:sz w:val="21"/>
              </w:rPr>
              <w:t>Smithfield – NSW, Carrara – Qld, Murrarie – Qld, Gibson Island – Qld*, Wingfield – SA, Springvale – Vic, Heidelberg – Vic, Coolaroo – Vic*</w:t>
            </w:r>
          </w:p>
        </w:tc>
      </w:tr>
    </w:tbl>
    <w:p w:rsidR="00835565" w:rsidRDefault="008568C4">
      <w:pPr>
        <w:pStyle w:val="ListParagraph"/>
        <w:numPr>
          <w:ilvl w:val="0"/>
          <w:numId w:val="3"/>
        </w:numPr>
        <w:tabs>
          <w:tab w:val="left" w:pos="1432"/>
          <w:tab w:val="left" w:pos="4857"/>
        </w:tabs>
        <w:spacing w:before="2"/>
        <w:rPr>
          <w:i/>
          <w:sz w:val="24"/>
        </w:rPr>
      </w:pPr>
      <w:r>
        <w:rPr>
          <w:i/>
          <w:sz w:val="24"/>
        </w:rPr>
        <w:t>Also</w:t>
      </w:r>
      <w:r>
        <w:rPr>
          <w:i/>
          <w:spacing w:val="-1"/>
          <w:sz w:val="24"/>
        </w:rPr>
        <w:t xml:space="preserve"> </w:t>
      </w:r>
      <w:r>
        <w:rPr>
          <w:i/>
          <w:sz w:val="24"/>
        </w:rPr>
        <w:t>re-processing</w:t>
      </w:r>
      <w:r>
        <w:rPr>
          <w:i/>
          <w:spacing w:val="-1"/>
          <w:sz w:val="24"/>
        </w:rPr>
        <w:t xml:space="preserve"> </w:t>
      </w:r>
      <w:r>
        <w:rPr>
          <w:i/>
          <w:sz w:val="24"/>
        </w:rPr>
        <w:t>facility</w:t>
      </w:r>
      <w:r>
        <w:rPr>
          <w:i/>
          <w:sz w:val="24"/>
        </w:rPr>
        <w:tab/>
        <w:t># formerly</w:t>
      </w:r>
      <w:r>
        <w:rPr>
          <w:i/>
          <w:spacing w:val="-1"/>
          <w:sz w:val="24"/>
        </w:rPr>
        <w:t xml:space="preserve"> </w:t>
      </w:r>
      <w:r>
        <w:rPr>
          <w:i/>
          <w:sz w:val="24"/>
        </w:rPr>
        <w:t>SKM</w:t>
      </w:r>
    </w:p>
    <w:p w:rsidR="00835565" w:rsidRDefault="00835565">
      <w:pPr>
        <w:pStyle w:val="BodyText"/>
        <w:rPr>
          <w:i/>
          <w:sz w:val="28"/>
        </w:rPr>
      </w:pPr>
    </w:p>
    <w:p w:rsidR="00835565" w:rsidRDefault="00835565">
      <w:pPr>
        <w:pStyle w:val="BodyText"/>
        <w:rPr>
          <w:i/>
          <w:sz w:val="28"/>
        </w:rPr>
      </w:pPr>
    </w:p>
    <w:p w:rsidR="00835565" w:rsidRDefault="008568C4">
      <w:pPr>
        <w:pStyle w:val="BodyText"/>
        <w:spacing w:before="180" w:line="276" w:lineRule="auto"/>
        <w:ind w:left="1257" w:right="2124"/>
      </w:pPr>
      <w:r>
        <w:t>There are only a small number of re-processors of fibre in Australia. Some of the largest processors are also among the largest collectors and processors and some also have a role in recovered paper and paperboard supply to other re-processors and in exporting.</w:t>
      </w:r>
    </w:p>
    <w:p w:rsidR="00835565" w:rsidRDefault="00835565">
      <w:pPr>
        <w:pStyle w:val="BodyText"/>
        <w:rPr>
          <w:sz w:val="20"/>
        </w:rPr>
      </w:pPr>
    </w:p>
    <w:p w:rsidR="00835565" w:rsidRDefault="00835565">
      <w:pPr>
        <w:pStyle w:val="BodyText"/>
        <w:rPr>
          <w:sz w:val="20"/>
        </w:rPr>
      </w:pPr>
    </w:p>
    <w:p w:rsidR="00835565" w:rsidRDefault="00835565">
      <w:pPr>
        <w:pStyle w:val="BodyText"/>
        <w:rPr>
          <w:sz w:val="20"/>
        </w:rPr>
      </w:pPr>
    </w:p>
    <w:p w:rsidR="00835565" w:rsidRDefault="008677AB">
      <w:pPr>
        <w:pStyle w:val="BodyText"/>
        <w:spacing w:before="5"/>
      </w:pPr>
      <w:r>
        <w:rPr>
          <w:noProof/>
          <w:lang w:val="en-AU" w:eastAsia="en-AU"/>
        </w:rPr>
        <mc:AlternateContent>
          <mc:Choice Requires="wps">
            <w:drawing>
              <wp:anchor distT="0" distB="0" distL="0" distR="0" simplePos="0" relativeHeight="251738624" behindDoc="1" locked="0" layoutInCell="1" allowOverlap="1">
                <wp:simplePos x="0" y="0"/>
                <wp:positionH relativeFrom="page">
                  <wp:posOffset>1141730</wp:posOffset>
                </wp:positionH>
                <wp:positionV relativeFrom="paragraph">
                  <wp:posOffset>217170</wp:posOffset>
                </wp:positionV>
                <wp:extent cx="1828800" cy="0"/>
                <wp:effectExtent l="8255" t="13335" r="10795" b="5715"/>
                <wp:wrapTopAndBottom/>
                <wp:docPr id="418"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048A1" id="Line 405"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17.1pt" to="233.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1nFQ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" strokeweight=".48pt">
                <w10:wrap type="topAndBottom" anchorx="page"/>
              </v:line>
            </w:pict>
          </mc:Fallback>
        </mc:AlternateContent>
      </w:r>
    </w:p>
    <w:p w:rsidR="00835565" w:rsidRDefault="008568C4">
      <w:pPr>
        <w:spacing w:before="78" w:line="245" w:lineRule="exact"/>
        <w:ind w:left="1257"/>
        <w:rPr>
          <w:rFonts w:ascii="Cambria"/>
          <w:i/>
          <w:sz w:val="21"/>
        </w:rPr>
      </w:pPr>
      <w:r>
        <w:rPr>
          <w:rFonts w:ascii="Cambria"/>
          <w:i/>
          <w:position w:val="5"/>
          <w:sz w:val="14"/>
        </w:rPr>
        <w:t xml:space="preserve">1 </w:t>
      </w:r>
      <w:r>
        <w:rPr>
          <w:rFonts w:ascii="Cambria"/>
          <w:i/>
          <w:sz w:val="21"/>
        </w:rPr>
        <w:t>Australian Paper, Norske Skog, Orora and Visy Industries</w:t>
      </w:r>
    </w:p>
    <w:p w:rsidR="00835565" w:rsidRDefault="008568C4">
      <w:pPr>
        <w:spacing w:line="245" w:lineRule="exact"/>
        <w:ind w:left="1257"/>
        <w:rPr>
          <w:rFonts w:ascii="Cambria"/>
          <w:i/>
          <w:sz w:val="21"/>
        </w:rPr>
      </w:pPr>
      <w:r>
        <w:rPr>
          <w:rFonts w:ascii="Cambria"/>
          <w:i/>
          <w:position w:val="5"/>
          <w:sz w:val="14"/>
        </w:rPr>
        <w:t xml:space="preserve">2 </w:t>
      </w:r>
      <w:r>
        <w:rPr>
          <w:rFonts w:ascii="Cambria"/>
          <w:i/>
          <w:sz w:val="21"/>
        </w:rPr>
        <w:t>New South Wales, Queensland, Tasmania and Victoria</w:t>
      </w:r>
    </w:p>
    <w:p w:rsidR="00835565" w:rsidRDefault="00835565">
      <w:pPr>
        <w:spacing w:line="245" w:lineRule="exact"/>
        <w:rPr>
          <w:rFonts w:ascii="Cambria"/>
          <w:sz w:val="21"/>
        </w:rPr>
        <w:sectPr w:rsidR="00835565">
          <w:pgSz w:w="11910" w:h="16840"/>
          <w:pgMar w:top="1540" w:right="0" w:bottom="980" w:left="540" w:header="721" w:footer="706" w:gutter="0"/>
          <w:cols w:space="720"/>
        </w:sectPr>
      </w:pPr>
    </w:p>
    <w:p w:rsidR="00835565" w:rsidRDefault="00835565">
      <w:pPr>
        <w:pStyle w:val="BodyText"/>
        <w:rPr>
          <w:rFonts w:ascii="Times New Roman"/>
          <w:sz w:val="20"/>
        </w:rPr>
      </w:pPr>
    </w:p>
    <w:p w:rsidR="00835565" w:rsidRDefault="00835565">
      <w:pPr>
        <w:pStyle w:val="BodyText"/>
        <w:rPr>
          <w:rFonts w:ascii="Times New Roman"/>
          <w:sz w:val="20"/>
        </w:rPr>
      </w:pPr>
    </w:p>
    <w:p w:rsidR="00835565" w:rsidRDefault="00835565">
      <w:pPr>
        <w:pStyle w:val="BodyText"/>
        <w:rPr>
          <w:rFonts w:ascii="Times New Roman"/>
          <w:sz w:val="20"/>
        </w:rPr>
      </w:pPr>
    </w:p>
    <w:p w:rsidR="00835565" w:rsidRDefault="00835565">
      <w:pPr>
        <w:pStyle w:val="BodyText"/>
        <w:rPr>
          <w:rFonts w:ascii="Times New Roman"/>
          <w:sz w:val="20"/>
        </w:rPr>
      </w:pPr>
    </w:p>
    <w:p w:rsidR="00835565" w:rsidRDefault="00835565">
      <w:pPr>
        <w:pStyle w:val="BodyText"/>
        <w:rPr>
          <w:rFonts w:ascii="Times New Roman"/>
          <w:sz w:val="20"/>
        </w:rPr>
      </w:pPr>
    </w:p>
    <w:p w:rsidR="00835565" w:rsidRDefault="00835565">
      <w:pPr>
        <w:pStyle w:val="BodyText"/>
        <w:rPr>
          <w:rFonts w:ascii="Times New Roman"/>
          <w:sz w:val="20"/>
        </w:rPr>
      </w:pPr>
    </w:p>
    <w:p w:rsidR="00835565" w:rsidRDefault="00835565">
      <w:pPr>
        <w:pStyle w:val="BodyText"/>
        <w:spacing w:before="6"/>
        <w:rPr>
          <w:rFonts w:ascii="Times New Roman"/>
          <w:sz w:val="29"/>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693"/>
        <w:gridCol w:w="3264"/>
      </w:tblGrid>
      <w:tr w:rsidR="00835565">
        <w:trPr>
          <w:trHeight w:val="594"/>
        </w:trPr>
        <w:tc>
          <w:tcPr>
            <w:tcW w:w="2405" w:type="dxa"/>
            <w:shd w:val="clear" w:color="auto" w:fill="8DB3E2"/>
          </w:tcPr>
          <w:p w:rsidR="00835565" w:rsidRDefault="008568C4">
            <w:pPr>
              <w:pStyle w:val="TableParagraph"/>
              <w:spacing w:before="40" w:line="242" w:lineRule="auto"/>
              <w:ind w:left="465" w:right="431" w:firstLine="15"/>
              <w:rPr>
                <w:b/>
                <w:sz w:val="21"/>
              </w:rPr>
            </w:pPr>
            <w:r>
              <w:rPr>
                <w:b/>
                <w:sz w:val="21"/>
              </w:rPr>
              <w:t>Re-processors of Recovered Paper</w:t>
            </w:r>
          </w:p>
        </w:tc>
        <w:tc>
          <w:tcPr>
            <w:tcW w:w="2693" w:type="dxa"/>
            <w:shd w:val="clear" w:color="auto" w:fill="8DB3E2"/>
          </w:tcPr>
          <w:p w:rsidR="00835565" w:rsidRDefault="008568C4">
            <w:pPr>
              <w:pStyle w:val="TableParagraph"/>
              <w:spacing w:before="169"/>
              <w:ind w:left="943" w:right="929"/>
              <w:jc w:val="center"/>
              <w:rPr>
                <w:b/>
                <w:sz w:val="21"/>
              </w:rPr>
            </w:pPr>
            <w:r>
              <w:rPr>
                <w:b/>
                <w:sz w:val="21"/>
              </w:rPr>
              <w:t>Products</w:t>
            </w:r>
          </w:p>
        </w:tc>
        <w:tc>
          <w:tcPr>
            <w:tcW w:w="3264" w:type="dxa"/>
            <w:shd w:val="clear" w:color="auto" w:fill="8DB3E2"/>
          </w:tcPr>
          <w:p w:rsidR="00835565" w:rsidRDefault="008568C4">
            <w:pPr>
              <w:pStyle w:val="TableParagraph"/>
              <w:spacing w:before="169"/>
              <w:ind w:left="1198" w:right="1188"/>
              <w:jc w:val="center"/>
              <w:rPr>
                <w:b/>
                <w:sz w:val="21"/>
              </w:rPr>
            </w:pPr>
            <w:r>
              <w:rPr>
                <w:b/>
                <w:sz w:val="21"/>
              </w:rPr>
              <w:t>Locations</w:t>
            </w:r>
          </w:p>
        </w:tc>
      </w:tr>
      <w:tr w:rsidR="00835565">
        <w:trPr>
          <w:trHeight w:val="590"/>
        </w:trPr>
        <w:tc>
          <w:tcPr>
            <w:tcW w:w="2405" w:type="dxa"/>
          </w:tcPr>
          <w:p w:rsidR="00835565" w:rsidRDefault="008568C4">
            <w:pPr>
              <w:pStyle w:val="TableParagraph"/>
              <w:spacing w:before="164"/>
              <w:ind w:left="110"/>
              <w:rPr>
                <w:sz w:val="21"/>
              </w:rPr>
            </w:pPr>
            <w:r>
              <w:rPr>
                <w:sz w:val="21"/>
              </w:rPr>
              <w:t>Australian Paper</w:t>
            </w:r>
          </w:p>
        </w:tc>
        <w:tc>
          <w:tcPr>
            <w:tcW w:w="2693" w:type="dxa"/>
          </w:tcPr>
          <w:p w:rsidR="00835565" w:rsidRDefault="008568C4">
            <w:pPr>
              <w:pStyle w:val="TableParagraph"/>
              <w:spacing w:before="40" w:line="242" w:lineRule="auto"/>
              <w:ind w:left="109" w:right="274"/>
              <w:rPr>
                <w:sz w:val="21"/>
              </w:rPr>
            </w:pPr>
            <w:r>
              <w:rPr>
                <w:sz w:val="21"/>
              </w:rPr>
              <w:t>Recycled office papers and packaging papers</w:t>
            </w:r>
          </w:p>
        </w:tc>
        <w:tc>
          <w:tcPr>
            <w:tcW w:w="3264" w:type="dxa"/>
          </w:tcPr>
          <w:p w:rsidR="00835565" w:rsidRDefault="008568C4">
            <w:pPr>
              <w:pStyle w:val="TableParagraph"/>
              <w:spacing w:before="164"/>
              <w:ind w:left="109"/>
              <w:rPr>
                <w:sz w:val="21"/>
              </w:rPr>
            </w:pPr>
            <w:r>
              <w:rPr>
                <w:sz w:val="21"/>
              </w:rPr>
              <w:t>Maryvale – Vic</w:t>
            </w:r>
          </w:p>
        </w:tc>
      </w:tr>
      <w:tr w:rsidR="00835565">
        <w:trPr>
          <w:trHeight w:val="594"/>
        </w:trPr>
        <w:tc>
          <w:tcPr>
            <w:tcW w:w="2405" w:type="dxa"/>
          </w:tcPr>
          <w:p w:rsidR="00835565" w:rsidRDefault="008568C4">
            <w:pPr>
              <w:pStyle w:val="TableParagraph"/>
              <w:spacing w:before="169"/>
              <w:ind w:left="110"/>
              <w:rPr>
                <w:sz w:val="21"/>
              </w:rPr>
            </w:pPr>
            <w:r>
              <w:rPr>
                <w:sz w:val="21"/>
              </w:rPr>
              <w:t>Fibre Cycle</w:t>
            </w:r>
          </w:p>
        </w:tc>
        <w:tc>
          <w:tcPr>
            <w:tcW w:w="2693" w:type="dxa"/>
          </w:tcPr>
          <w:p w:rsidR="00835565" w:rsidRDefault="008568C4">
            <w:pPr>
              <w:pStyle w:val="TableParagraph"/>
              <w:spacing w:before="40" w:line="242" w:lineRule="auto"/>
              <w:ind w:left="109" w:right="321"/>
              <w:rPr>
                <w:sz w:val="21"/>
              </w:rPr>
            </w:pPr>
            <w:r>
              <w:rPr>
                <w:sz w:val="21"/>
              </w:rPr>
              <w:t>Pet care products eg. kitty litter</w:t>
            </w:r>
          </w:p>
        </w:tc>
        <w:tc>
          <w:tcPr>
            <w:tcW w:w="3264" w:type="dxa"/>
          </w:tcPr>
          <w:p w:rsidR="00835565" w:rsidRDefault="008568C4">
            <w:pPr>
              <w:pStyle w:val="TableParagraph"/>
              <w:spacing w:before="40" w:line="242" w:lineRule="auto"/>
              <w:ind w:left="109" w:right="226"/>
              <w:rPr>
                <w:sz w:val="21"/>
              </w:rPr>
            </w:pPr>
            <w:r>
              <w:rPr>
                <w:sz w:val="21"/>
              </w:rPr>
              <w:t>Lonsdale – SA, Toowoomba – Qld, Helensvale – Qld</w:t>
            </w:r>
          </w:p>
        </w:tc>
      </w:tr>
      <w:tr w:rsidR="00835565">
        <w:trPr>
          <w:trHeight w:val="590"/>
        </w:trPr>
        <w:tc>
          <w:tcPr>
            <w:tcW w:w="2405" w:type="dxa"/>
          </w:tcPr>
          <w:p w:rsidR="00835565" w:rsidRDefault="008568C4">
            <w:pPr>
              <w:pStyle w:val="TableParagraph"/>
              <w:spacing w:before="169"/>
              <w:ind w:left="110"/>
              <w:rPr>
                <w:sz w:val="21"/>
              </w:rPr>
            </w:pPr>
            <w:r>
              <w:rPr>
                <w:sz w:val="21"/>
              </w:rPr>
              <w:t>Huhtamaki</w:t>
            </w:r>
          </w:p>
        </w:tc>
        <w:tc>
          <w:tcPr>
            <w:tcW w:w="2693" w:type="dxa"/>
          </w:tcPr>
          <w:p w:rsidR="00835565" w:rsidRDefault="008568C4">
            <w:pPr>
              <w:pStyle w:val="TableParagraph"/>
              <w:spacing w:before="40" w:line="242" w:lineRule="auto"/>
              <w:ind w:left="109" w:right="224"/>
              <w:rPr>
                <w:sz w:val="21"/>
              </w:rPr>
            </w:pPr>
            <w:r>
              <w:rPr>
                <w:sz w:val="21"/>
              </w:rPr>
              <w:t>Moulded fibre products eg. egg cartons</w:t>
            </w:r>
          </w:p>
        </w:tc>
        <w:tc>
          <w:tcPr>
            <w:tcW w:w="3264" w:type="dxa"/>
          </w:tcPr>
          <w:p w:rsidR="00835565" w:rsidRDefault="008568C4">
            <w:pPr>
              <w:pStyle w:val="TableParagraph"/>
              <w:spacing w:before="169"/>
              <w:ind w:left="109"/>
              <w:rPr>
                <w:sz w:val="21"/>
              </w:rPr>
            </w:pPr>
            <w:r>
              <w:rPr>
                <w:sz w:val="21"/>
              </w:rPr>
              <w:t>Preston – Vic</w:t>
            </w:r>
          </w:p>
        </w:tc>
      </w:tr>
      <w:tr w:rsidR="00835565">
        <w:trPr>
          <w:trHeight w:val="340"/>
        </w:trPr>
        <w:tc>
          <w:tcPr>
            <w:tcW w:w="2405" w:type="dxa"/>
          </w:tcPr>
          <w:p w:rsidR="00835565" w:rsidRDefault="008568C4">
            <w:pPr>
              <w:pStyle w:val="TableParagraph"/>
              <w:spacing w:before="40"/>
              <w:ind w:left="110"/>
              <w:rPr>
                <w:sz w:val="21"/>
              </w:rPr>
            </w:pPr>
            <w:r>
              <w:rPr>
                <w:sz w:val="21"/>
              </w:rPr>
              <w:t>Norske Skog Australasia</w:t>
            </w:r>
          </w:p>
        </w:tc>
        <w:tc>
          <w:tcPr>
            <w:tcW w:w="2693" w:type="dxa"/>
          </w:tcPr>
          <w:p w:rsidR="00835565" w:rsidRDefault="008568C4">
            <w:pPr>
              <w:pStyle w:val="TableParagraph"/>
              <w:spacing w:before="40"/>
              <w:ind w:left="109"/>
              <w:rPr>
                <w:sz w:val="21"/>
              </w:rPr>
            </w:pPr>
            <w:r>
              <w:rPr>
                <w:sz w:val="21"/>
              </w:rPr>
              <w:t>Recycled newsprint</w:t>
            </w:r>
          </w:p>
        </w:tc>
        <w:tc>
          <w:tcPr>
            <w:tcW w:w="3264" w:type="dxa"/>
          </w:tcPr>
          <w:p w:rsidR="00835565" w:rsidRDefault="008568C4">
            <w:pPr>
              <w:pStyle w:val="TableParagraph"/>
              <w:spacing w:before="40"/>
              <w:ind w:left="109"/>
              <w:rPr>
                <w:sz w:val="21"/>
              </w:rPr>
            </w:pPr>
            <w:r>
              <w:rPr>
                <w:sz w:val="21"/>
              </w:rPr>
              <w:t>Albury – NSW</w:t>
            </w:r>
          </w:p>
        </w:tc>
      </w:tr>
      <w:tr w:rsidR="00835565">
        <w:trPr>
          <w:trHeight w:val="335"/>
        </w:trPr>
        <w:tc>
          <w:tcPr>
            <w:tcW w:w="2405" w:type="dxa"/>
          </w:tcPr>
          <w:p w:rsidR="00835565" w:rsidRDefault="008568C4">
            <w:pPr>
              <w:pStyle w:val="TableParagraph"/>
              <w:spacing w:before="40"/>
              <w:ind w:left="110"/>
              <w:rPr>
                <w:sz w:val="21"/>
              </w:rPr>
            </w:pPr>
            <w:r>
              <w:rPr>
                <w:sz w:val="21"/>
              </w:rPr>
              <w:t>Orora</w:t>
            </w:r>
          </w:p>
        </w:tc>
        <w:tc>
          <w:tcPr>
            <w:tcW w:w="2693" w:type="dxa"/>
          </w:tcPr>
          <w:p w:rsidR="00835565" w:rsidRDefault="008568C4">
            <w:pPr>
              <w:pStyle w:val="TableParagraph"/>
              <w:spacing w:before="40"/>
              <w:ind w:left="109"/>
              <w:rPr>
                <w:sz w:val="21"/>
              </w:rPr>
            </w:pPr>
            <w:r>
              <w:rPr>
                <w:sz w:val="21"/>
              </w:rPr>
              <w:t>Recycled packaging papers</w:t>
            </w:r>
          </w:p>
        </w:tc>
        <w:tc>
          <w:tcPr>
            <w:tcW w:w="3264" w:type="dxa"/>
          </w:tcPr>
          <w:p w:rsidR="00835565" w:rsidRDefault="008568C4">
            <w:pPr>
              <w:pStyle w:val="TableParagraph"/>
              <w:spacing w:before="40"/>
              <w:ind w:left="109"/>
              <w:rPr>
                <w:sz w:val="21"/>
              </w:rPr>
            </w:pPr>
            <w:r>
              <w:rPr>
                <w:sz w:val="21"/>
              </w:rPr>
              <w:t>Botany – NSW</w:t>
            </w:r>
          </w:p>
        </w:tc>
      </w:tr>
      <w:tr w:rsidR="00835565">
        <w:trPr>
          <w:trHeight w:val="849"/>
        </w:trPr>
        <w:tc>
          <w:tcPr>
            <w:tcW w:w="2405" w:type="dxa"/>
          </w:tcPr>
          <w:p w:rsidR="00835565" w:rsidRDefault="00835565">
            <w:pPr>
              <w:pStyle w:val="TableParagraph"/>
              <w:spacing w:before="6"/>
              <w:rPr>
                <w:rFonts w:ascii="Times New Roman"/>
                <w:sz w:val="25"/>
              </w:rPr>
            </w:pPr>
          </w:p>
          <w:p w:rsidR="00835565" w:rsidRDefault="008568C4">
            <w:pPr>
              <w:pStyle w:val="TableParagraph"/>
              <w:spacing w:before="0"/>
              <w:ind w:left="110"/>
              <w:rPr>
                <w:sz w:val="21"/>
              </w:rPr>
            </w:pPr>
            <w:r>
              <w:rPr>
                <w:sz w:val="21"/>
              </w:rPr>
              <w:t>Visy</w:t>
            </w:r>
          </w:p>
        </w:tc>
        <w:tc>
          <w:tcPr>
            <w:tcW w:w="2693" w:type="dxa"/>
          </w:tcPr>
          <w:p w:rsidR="00835565" w:rsidRDefault="00835565">
            <w:pPr>
              <w:pStyle w:val="TableParagraph"/>
              <w:spacing w:before="6"/>
              <w:rPr>
                <w:rFonts w:ascii="Times New Roman"/>
                <w:sz w:val="25"/>
              </w:rPr>
            </w:pPr>
          </w:p>
          <w:p w:rsidR="00835565" w:rsidRDefault="008568C4">
            <w:pPr>
              <w:pStyle w:val="TableParagraph"/>
              <w:spacing w:before="0"/>
              <w:ind w:left="109"/>
              <w:rPr>
                <w:sz w:val="21"/>
              </w:rPr>
            </w:pPr>
            <w:r>
              <w:rPr>
                <w:sz w:val="21"/>
              </w:rPr>
              <w:t>Recycled packaging papers</w:t>
            </w:r>
          </w:p>
        </w:tc>
        <w:tc>
          <w:tcPr>
            <w:tcW w:w="3264" w:type="dxa"/>
          </w:tcPr>
          <w:p w:rsidR="00835565" w:rsidRDefault="008568C4">
            <w:pPr>
              <w:pStyle w:val="TableParagraph"/>
              <w:spacing w:before="35" w:line="242" w:lineRule="auto"/>
              <w:ind w:left="109" w:right="306"/>
              <w:rPr>
                <w:sz w:val="21"/>
              </w:rPr>
            </w:pPr>
            <w:r>
              <w:rPr>
                <w:sz w:val="21"/>
              </w:rPr>
              <w:t>Coolaroo – Vic, Reservoir, Vic, Smithfield – NSW, Tumut – NSW, Gibson Island – Qld</w:t>
            </w:r>
          </w:p>
        </w:tc>
      </w:tr>
    </w:tbl>
    <w:p w:rsidR="00835565" w:rsidRDefault="00835565">
      <w:pPr>
        <w:spacing w:line="242" w:lineRule="auto"/>
        <w:rPr>
          <w:sz w:val="21"/>
        </w:rPr>
        <w:sectPr w:rsidR="00835565">
          <w:pgSz w:w="11910" w:h="16840"/>
          <w:pgMar w:top="1540" w:right="0" w:bottom="900" w:left="540" w:header="721" w:footer="706" w:gutter="0"/>
          <w:cols w:space="720"/>
        </w:sectPr>
      </w:pPr>
    </w:p>
    <w:p w:rsidR="00835565" w:rsidRDefault="00835565">
      <w:pPr>
        <w:pStyle w:val="BodyText"/>
        <w:rPr>
          <w:rFonts w:ascii="Times New Roman"/>
          <w:sz w:val="20"/>
        </w:rPr>
      </w:pPr>
    </w:p>
    <w:p w:rsidR="00835565" w:rsidRDefault="00835565">
      <w:pPr>
        <w:pStyle w:val="BodyText"/>
        <w:rPr>
          <w:rFonts w:ascii="Times New Roman"/>
          <w:sz w:val="20"/>
        </w:rPr>
      </w:pPr>
    </w:p>
    <w:p w:rsidR="00835565" w:rsidRDefault="00835565">
      <w:pPr>
        <w:pStyle w:val="BodyText"/>
        <w:rPr>
          <w:rFonts w:ascii="Times New Roman"/>
          <w:sz w:val="18"/>
        </w:rPr>
      </w:pPr>
    </w:p>
    <w:p w:rsidR="00835565" w:rsidRDefault="008568C4">
      <w:pPr>
        <w:pStyle w:val="Heading1"/>
      </w:pPr>
      <w:r>
        <w:rPr>
          <w:color w:val="4F81BD"/>
        </w:rPr>
        <w:t>Recycled products and markets</w:t>
      </w:r>
    </w:p>
    <w:p w:rsidR="00835565" w:rsidRDefault="00835565">
      <w:pPr>
        <w:pStyle w:val="BodyText"/>
        <w:spacing w:before="3"/>
        <w:rPr>
          <w:b/>
          <w:sz w:val="36"/>
        </w:rPr>
      </w:pPr>
    </w:p>
    <w:p w:rsidR="00835565" w:rsidRDefault="008568C4">
      <w:pPr>
        <w:pStyle w:val="BodyText"/>
        <w:spacing w:before="1" w:line="276" w:lineRule="auto"/>
        <w:ind w:left="1257" w:right="1874"/>
      </w:pPr>
      <w:r>
        <w:t>Recycled paper and paperboard products remain ubiquitous in the global economy, primarily as packaging and industrial paper grades. In the very significant majority of cases, recycled paper and paperboard are recycled back into other grades of paper and board.</w:t>
      </w:r>
    </w:p>
    <w:p w:rsidR="00835565" w:rsidRDefault="008568C4">
      <w:pPr>
        <w:pStyle w:val="BodyText"/>
        <w:spacing w:before="236" w:line="276" w:lineRule="auto"/>
        <w:ind w:left="1257" w:right="3226"/>
      </w:pPr>
      <w:r>
        <w:t>However, as set out below, by volume, there is one significant product manufactured from recovered fibre – corrugated cartons.</w:t>
      </w:r>
    </w:p>
    <w:p w:rsidR="00835565" w:rsidRDefault="008568C4">
      <w:pPr>
        <w:pStyle w:val="BodyText"/>
        <w:spacing w:before="243" w:line="276" w:lineRule="auto"/>
        <w:ind w:left="1257" w:right="1951"/>
      </w:pPr>
      <w:r>
        <w:t>Although extensively recycled, it deteriorates over time and each ‘fibre’ can only be recycled a limited number of times.</w:t>
      </w:r>
    </w:p>
    <w:p w:rsidR="00835565" w:rsidRDefault="00835565">
      <w:pPr>
        <w:pStyle w:val="BodyText"/>
        <w:rPr>
          <w:sz w:val="28"/>
        </w:rPr>
      </w:pPr>
    </w:p>
    <w:p w:rsidR="00835565" w:rsidRDefault="00835565">
      <w:pPr>
        <w:pStyle w:val="BodyText"/>
        <w:spacing w:before="8"/>
        <w:rPr>
          <w:sz w:val="38"/>
        </w:rPr>
      </w:pPr>
    </w:p>
    <w:p w:rsidR="00835565" w:rsidRDefault="008568C4">
      <w:pPr>
        <w:spacing w:line="256" w:lineRule="auto"/>
        <w:ind w:left="1257" w:right="1824"/>
        <w:rPr>
          <w:sz w:val="24"/>
        </w:rPr>
      </w:pPr>
      <w:r>
        <w:rPr>
          <w:b/>
          <w:color w:val="4F81BD"/>
          <w:sz w:val="24"/>
        </w:rPr>
        <w:t xml:space="preserve">Paperboard for corrugated cartons (and other packaging &amp; industrial paper grades) </w:t>
      </w:r>
      <w:r>
        <w:rPr>
          <w:sz w:val="24"/>
        </w:rPr>
        <w:t>By far the most significant product manufactured from recycled paper and paperboard is corrugated cartons. Approximately half of all corrugated cartons are</w:t>
      </w:r>
    </w:p>
    <w:p w:rsidR="00835565" w:rsidRDefault="008568C4">
      <w:pPr>
        <w:pStyle w:val="BodyText"/>
        <w:spacing w:before="30" w:line="276" w:lineRule="auto"/>
        <w:ind w:left="1257" w:right="2209"/>
      </w:pPr>
      <w:r>
        <w:t>manufactured from recycled material, most of which were previously corrugated cartons, typically considered to be recycled up to seven times.</w:t>
      </w:r>
    </w:p>
    <w:p w:rsidR="00835565" w:rsidRDefault="008568C4">
      <w:pPr>
        <w:pStyle w:val="BodyText"/>
        <w:spacing w:before="238" w:line="276" w:lineRule="auto"/>
        <w:ind w:left="1257" w:right="2091"/>
      </w:pPr>
      <w:r>
        <w:t>The grades of paper and paperboard recycled into corrugated cartons are Unbleached Kraft and to a much lesser extent the Other grade (see below for definitions). In 2018-19, it is estimated that approximately 1,475 kt of recovered paper was used to manufacture packaging and industrial paper and paperboard in Australia.</w:t>
      </w:r>
    </w:p>
    <w:p w:rsidR="00835565" w:rsidRDefault="008568C4">
      <w:pPr>
        <w:pStyle w:val="BodyText"/>
        <w:spacing w:before="240" w:line="276" w:lineRule="auto"/>
        <w:ind w:left="1257" w:right="2214"/>
      </w:pPr>
      <w:r>
        <w:t>From this, 449 kt of recycled corrugated carton paperboard was exported and an estimated 888 kt of recovered paperboard was used to manufacture corrugated cartons used in Australia and as inputs to the production of other packaging and industrial paper grades (eg. Plasterboard liners, Recycled sacks and bags).</w:t>
      </w:r>
    </w:p>
    <w:p w:rsidR="00835565" w:rsidRDefault="008568C4">
      <w:pPr>
        <w:pStyle w:val="BodyText"/>
        <w:spacing w:before="241" w:line="276" w:lineRule="auto"/>
        <w:ind w:left="1257" w:right="2116"/>
      </w:pPr>
      <w:r>
        <w:t>In total, consumption of corrugated carton materials over the decade has been growing 2.6% per annum. The drivers for faster consumption growth are a mix of growing food transportation (including exports) and rising e-commerce deliveries.</w:t>
      </w:r>
    </w:p>
    <w:p w:rsidR="00835565" w:rsidRDefault="008568C4">
      <w:pPr>
        <w:pStyle w:val="BodyText"/>
        <w:spacing w:before="237" w:line="276" w:lineRule="auto"/>
        <w:ind w:left="1257" w:right="2164"/>
      </w:pPr>
      <w:r>
        <w:t>The two grades of paperboard used to manufacture corrugated cartons are corrugating medium and multi-ply liner. In 2018-19, their combined consumption was 808 kt including a small quantity of imports (&lt;90 kt). It should be noted that some Kraftliner products contain up to 15% of recovered paperboard and the</w:t>
      </w:r>
    </w:p>
    <w:p w:rsidR="00835565" w:rsidRDefault="00835565">
      <w:pPr>
        <w:spacing w:line="276" w:lineRule="auto"/>
        <w:sectPr w:rsidR="00835565">
          <w:pgSz w:w="11910" w:h="16840"/>
          <w:pgMar w:top="1540" w:right="0" w:bottom="900" w:left="540" w:header="721" w:footer="706" w:gutter="0"/>
          <w:cols w:space="720"/>
        </w:sectPr>
      </w:pPr>
    </w:p>
    <w:p w:rsidR="00835565" w:rsidRDefault="00835565">
      <w:pPr>
        <w:pStyle w:val="BodyText"/>
        <w:rPr>
          <w:sz w:val="20"/>
        </w:rPr>
      </w:pPr>
    </w:p>
    <w:p w:rsidR="00835565" w:rsidRDefault="00835565">
      <w:pPr>
        <w:pStyle w:val="BodyText"/>
        <w:spacing w:before="5"/>
        <w:rPr>
          <w:sz w:val="18"/>
        </w:rPr>
      </w:pPr>
    </w:p>
    <w:p w:rsidR="00835565" w:rsidRDefault="008568C4">
      <w:pPr>
        <w:pStyle w:val="BodyText"/>
        <w:spacing w:before="100"/>
        <w:ind w:left="1257"/>
      </w:pPr>
      <w:r>
        <w:t>consumption includes use in some other forms of fibre packaging.</w:t>
      </w:r>
    </w:p>
    <w:p w:rsidR="00835565" w:rsidRDefault="00835565">
      <w:pPr>
        <w:pStyle w:val="BodyText"/>
        <w:spacing w:before="3"/>
        <w:rPr>
          <w:sz w:val="23"/>
        </w:rPr>
      </w:pPr>
    </w:p>
    <w:p w:rsidR="00835565" w:rsidRDefault="008568C4">
      <w:pPr>
        <w:pStyle w:val="Heading3"/>
        <w:spacing w:before="0"/>
        <w:ind w:right="2653"/>
      </w:pPr>
      <w:r>
        <w:t>Australian Corrugated Carton Materials Consumption by Paperboard Type: 2009 – 2019 (kt)</w:t>
      </w:r>
    </w:p>
    <w:p w:rsidR="00835565" w:rsidRDefault="008677AB">
      <w:pPr>
        <w:spacing w:before="133"/>
        <w:ind w:left="1509"/>
        <w:rPr>
          <w:rFonts w:ascii="Arial"/>
          <w:sz w:val="17"/>
        </w:rPr>
      </w:pPr>
      <w:r>
        <w:rPr>
          <w:noProof/>
          <w:lang w:val="en-AU" w:eastAsia="en-AU"/>
        </w:rPr>
        <mc:AlternateContent>
          <mc:Choice Requires="wpg">
            <w:drawing>
              <wp:anchor distT="0" distB="0" distL="114300" distR="114300" simplePos="0" relativeHeight="251604480" behindDoc="0" locked="0" layoutInCell="1" allowOverlap="1">
                <wp:simplePos x="0" y="0"/>
                <wp:positionH relativeFrom="page">
                  <wp:posOffset>1601470</wp:posOffset>
                </wp:positionH>
                <wp:positionV relativeFrom="paragraph">
                  <wp:posOffset>155575</wp:posOffset>
                </wp:positionV>
                <wp:extent cx="3585210" cy="2703830"/>
                <wp:effectExtent l="10795" t="4445" r="4445" b="6350"/>
                <wp:wrapNone/>
                <wp:docPr id="404"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210" cy="2703830"/>
                          <a:chOff x="2522" y="245"/>
                          <a:chExt cx="5646" cy="4258"/>
                        </a:xfrm>
                      </wpg:grpSpPr>
                      <wps:wsp>
                        <wps:cNvPr id="405" name="AutoShape 404"/>
                        <wps:cNvSpPr>
                          <a:spLocks/>
                        </wps:cNvSpPr>
                        <wps:spPr bwMode="auto">
                          <a:xfrm>
                            <a:off x="873" y="8434"/>
                            <a:ext cx="5760" cy="4320"/>
                          </a:xfrm>
                          <a:custGeom>
                            <a:avLst/>
                            <a:gdLst>
                              <a:gd name="T0" fmla="+- 0 2637 873"/>
                              <a:gd name="T1" fmla="*/ T0 w 5760"/>
                              <a:gd name="T2" fmla="+- 0 4387 8435"/>
                              <a:gd name="T3" fmla="*/ 4387 h 4320"/>
                              <a:gd name="T4" fmla="+- 0 8157 873"/>
                              <a:gd name="T5" fmla="*/ T4 w 5760"/>
                              <a:gd name="T6" fmla="+- 0 4387 8435"/>
                              <a:gd name="T7" fmla="*/ 4387 h 4320"/>
                              <a:gd name="T8" fmla="+- 0 2637 873"/>
                              <a:gd name="T9" fmla="*/ T8 w 5760"/>
                              <a:gd name="T10" fmla="+- 0 247 8435"/>
                              <a:gd name="T11" fmla="*/ 247 h 4320"/>
                              <a:gd name="T12" fmla="+- 0 8157 873"/>
                              <a:gd name="T13" fmla="*/ T12 w 5760"/>
                              <a:gd name="T14" fmla="+- 0 247 8435"/>
                              <a:gd name="T15" fmla="*/ 247 h 4320"/>
                              <a:gd name="T16" fmla="+- 0 2637 873"/>
                              <a:gd name="T17" fmla="*/ T16 w 5760"/>
                              <a:gd name="T18" fmla="+- 0 4387 8435"/>
                              <a:gd name="T19" fmla="*/ 4387 h 4320"/>
                              <a:gd name="T20" fmla="+- 0 2637 873"/>
                              <a:gd name="T21" fmla="*/ T20 w 5760"/>
                              <a:gd name="T22" fmla="+- 0 247 8435"/>
                              <a:gd name="T23" fmla="*/ 247 h 4320"/>
                              <a:gd name="T24" fmla="+- 0 8157 873"/>
                              <a:gd name="T25" fmla="*/ T24 w 5760"/>
                              <a:gd name="T26" fmla="+- 0 4387 8435"/>
                              <a:gd name="T27" fmla="*/ 4387 h 4320"/>
                              <a:gd name="T28" fmla="+- 0 8157 873"/>
                              <a:gd name="T29" fmla="*/ T28 w 5760"/>
                              <a:gd name="T30" fmla="+- 0 247 8435"/>
                              <a:gd name="T31" fmla="*/ 247 h 4320"/>
                              <a:gd name="T32" fmla="+- 0 2637 873"/>
                              <a:gd name="T33" fmla="*/ T32 w 5760"/>
                              <a:gd name="T34" fmla="+- 0 4387 8435"/>
                              <a:gd name="T35" fmla="*/ 4387 h 4320"/>
                              <a:gd name="T36" fmla="+- 0 8157 873"/>
                              <a:gd name="T37" fmla="*/ T36 w 5760"/>
                              <a:gd name="T38" fmla="+- 0 4387 8435"/>
                              <a:gd name="T39" fmla="*/ 4387 h 4320"/>
                              <a:gd name="T40" fmla="+- 0 2637 873"/>
                              <a:gd name="T41" fmla="*/ T40 w 5760"/>
                              <a:gd name="T42" fmla="+- 0 3796 8435"/>
                              <a:gd name="T43" fmla="*/ 3796 h 4320"/>
                              <a:gd name="T44" fmla="+- 0 8157 873"/>
                              <a:gd name="T45" fmla="*/ T44 w 5760"/>
                              <a:gd name="T46" fmla="+- 0 3796 8435"/>
                              <a:gd name="T47" fmla="*/ 3796 h 4320"/>
                              <a:gd name="T48" fmla="+- 0 2637 873"/>
                              <a:gd name="T49" fmla="*/ T48 w 5760"/>
                              <a:gd name="T50" fmla="+- 0 3204 8435"/>
                              <a:gd name="T51" fmla="*/ 3204 h 4320"/>
                              <a:gd name="T52" fmla="+- 0 8157 873"/>
                              <a:gd name="T53" fmla="*/ T52 w 5760"/>
                              <a:gd name="T54" fmla="+- 0 3204 8435"/>
                              <a:gd name="T55" fmla="*/ 3204 h 4320"/>
                              <a:gd name="T56" fmla="+- 0 2637 873"/>
                              <a:gd name="T57" fmla="*/ T56 w 5760"/>
                              <a:gd name="T58" fmla="+- 0 2613 8435"/>
                              <a:gd name="T59" fmla="*/ 2613 h 4320"/>
                              <a:gd name="T60" fmla="+- 0 8157 873"/>
                              <a:gd name="T61" fmla="*/ T60 w 5760"/>
                              <a:gd name="T62" fmla="+- 0 2613 8435"/>
                              <a:gd name="T63" fmla="*/ 2613 h 4320"/>
                              <a:gd name="T64" fmla="+- 0 2637 873"/>
                              <a:gd name="T65" fmla="*/ T64 w 5760"/>
                              <a:gd name="T66" fmla="+- 0 2021 8435"/>
                              <a:gd name="T67" fmla="*/ 2021 h 4320"/>
                              <a:gd name="T68" fmla="+- 0 8157 873"/>
                              <a:gd name="T69" fmla="*/ T68 w 5760"/>
                              <a:gd name="T70" fmla="+- 0 2021 8435"/>
                              <a:gd name="T71" fmla="*/ 2021 h 4320"/>
                              <a:gd name="T72" fmla="+- 0 2637 873"/>
                              <a:gd name="T73" fmla="*/ T72 w 5760"/>
                              <a:gd name="T74" fmla="+- 0 1430 8435"/>
                              <a:gd name="T75" fmla="*/ 1430 h 4320"/>
                              <a:gd name="T76" fmla="+- 0 8157 873"/>
                              <a:gd name="T77" fmla="*/ T76 w 5760"/>
                              <a:gd name="T78" fmla="+- 0 1430 8435"/>
                              <a:gd name="T79" fmla="*/ 1430 h 4320"/>
                              <a:gd name="T80" fmla="+- 0 2637 873"/>
                              <a:gd name="T81" fmla="*/ T80 w 5760"/>
                              <a:gd name="T82" fmla="+- 0 838 8435"/>
                              <a:gd name="T83" fmla="*/ 838 h 4320"/>
                              <a:gd name="T84" fmla="+- 0 8157 873"/>
                              <a:gd name="T85" fmla="*/ T84 w 5760"/>
                              <a:gd name="T86" fmla="+- 0 838 8435"/>
                              <a:gd name="T87" fmla="*/ 838 h 4320"/>
                              <a:gd name="T88" fmla="+- 0 2637 873"/>
                              <a:gd name="T89" fmla="*/ T88 w 5760"/>
                              <a:gd name="T90" fmla="+- 0 247 8435"/>
                              <a:gd name="T91" fmla="*/ 247 h 4320"/>
                              <a:gd name="T92" fmla="+- 0 8157 873"/>
                              <a:gd name="T93" fmla="*/ T92 w 5760"/>
                              <a:gd name="T94" fmla="+- 0 247 8435"/>
                              <a:gd name="T95" fmla="*/ 247 h 4320"/>
                              <a:gd name="T96" fmla="+- 0 2637 873"/>
                              <a:gd name="T97" fmla="*/ T96 w 5760"/>
                              <a:gd name="T98" fmla="+- 0 4387 8435"/>
                              <a:gd name="T99" fmla="*/ 4387 h 4320"/>
                              <a:gd name="T100" fmla="+- 0 2637 873"/>
                              <a:gd name="T101" fmla="*/ T100 w 5760"/>
                              <a:gd name="T102" fmla="+- 0 247 8435"/>
                              <a:gd name="T103" fmla="*/ 247 h 4320"/>
                              <a:gd name="T104" fmla="+- 0 3189 873"/>
                              <a:gd name="T105" fmla="*/ T104 w 5760"/>
                              <a:gd name="T106" fmla="+- 0 4387 8435"/>
                              <a:gd name="T107" fmla="*/ 4387 h 4320"/>
                              <a:gd name="T108" fmla="+- 0 3189 873"/>
                              <a:gd name="T109" fmla="*/ T108 w 5760"/>
                              <a:gd name="T110" fmla="+- 0 247 8435"/>
                              <a:gd name="T111" fmla="*/ 247 h 4320"/>
                              <a:gd name="T112" fmla="+- 0 3741 873"/>
                              <a:gd name="T113" fmla="*/ T112 w 5760"/>
                              <a:gd name="T114" fmla="+- 0 4387 8435"/>
                              <a:gd name="T115" fmla="*/ 4387 h 4320"/>
                              <a:gd name="T116" fmla="+- 0 3741 873"/>
                              <a:gd name="T117" fmla="*/ T116 w 5760"/>
                              <a:gd name="T118" fmla="+- 0 247 8435"/>
                              <a:gd name="T119" fmla="*/ 247 h 4320"/>
                              <a:gd name="T120" fmla="+- 0 4293 873"/>
                              <a:gd name="T121" fmla="*/ T120 w 5760"/>
                              <a:gd name="T122" fmla="+- 0 4387 8435"/>
                              <a:gd name="T123" fmla="*/ 4387 h 4320"/>
                              <a:gd name="T124" fmla="+- 0 4293 873"/>
                              <a:gd name="T125" fmla="*/ T124 w 5760"/>
                              <a:gd name="T126" fmla="+- 0 247 8435"/>
                              <a:gd name="T127" fmla="*/ 247 h 4320"/>
                              <a:gd name="T128" fmla="+- 0 4845 873"/>
                              <a:gd name="T129" fmla="*/ T128 w 5760"/>
                              <a:gd name="T130" fmla="+- 0 4387 8435"/>
                              <a:gd name="T131" fmla="*/ 4387 h 4320"/>
                              <a:gd name="T132" fmla="+- 0 4845 873"/>
                              <a:gd name="T133" fmla="*/ T132 w 5760"/>
                              <a:gd name="T134" fmla="+- 0 247 8435"/>
                              <a:gd name="T135" fmla="*/ 247 h 4320"/>
                              <a:gd name="T136" fmla="+- 0 5397 873"/>
                              <a:gd name="T137" fmla="*/ T136 w 5760"/>
                              <a:gd name="T138" fmla="+- 0 4387 8435"/>
                              <a:gd name="T139" fmla="*/ 4387 h 4320"/>
                              <a:gd name="T140" fmla="+- 0 5397 873"/>
                              <a:gd name="T141" fmla="*/ T140 w 5760"/>
                              <a:gd name="T142" fmla="+- 0 247 8435"/>
                              <a:gd name="T143" fmla="*/ 247 h 4320"/>
                              <a:gd name="T144" fmla="+- 0 5949 873"/>
                              <a:gd name="T145" fmla="*/ T144 w 5760"/>
                              <a:gd name="T146" fmla="+- 0 4387 8435"/>
                              <a:gd name="T147" fmla="*/ 4387 h 4320"/>
                              <a:gd name="T148" fmla="+- 0 5949 873"/>
                              <a:gd name="T149" fmla="*/ T148 w 5760"/>
                              <a:gd name="T150" fmla="+- 0 247 8435"/>
                              <a:gd name="T151" fmla="*/ 247 h 4320"/>
                              <a:gd name="T152" fmla="+- 0 6501 873"/>
                              <a:gd name="T153" fmla="*/ T152 w 5760"/>
                              <a:gd name="T154" fmla="+- 0 4387 8435"/>
                              <a:gd name="T155" fmla="*/ 4387 h 4320"/>
                              <a:gd name="T156" fmla="+- 0 6501 873"/>
                              <a:gd name="T157" fmla="*/ T156 w 5760"/>
                              <a:gd name="T158" fmla="+- 0 247 8435"/>
                              <a:gd name="T159" fmla="*/ 247 h 4320"/>
                              <a:gd name="T160" fmla="+- 0 7053 873"/>
                              <a:gd name="T161" fmla="*/ T160 w 5760"/>
                              <a:gd name="T162" fmla="+- 0 4387 8435"/>
                              <a:gd name="T163" fmla="*/ 4387 h 4320"/>
                              <a:gd name="T164" fmla="+- 0 7053 873"/>
                              <a:gd name="T165" fmla="*/ T164 w 5760"/>
                              <a:gd name="T166" fmla="+- 0 247 8435"/>
                              <a:gd name="T167" fmla="*/ 247 h 4320"/>
                              <a:gd name="T168" fmla="+- 0 7605 873"/>
                              <a:gd name="T169" fmla="*/ T168 w 5760"/>
                              <a:gd name="T170" fmla="+- 0 4387 8435"/>
                              <a:gd name="T171" fmla="*/ 4387 h 4320"/>
                              <a:gd name="T172" fmla="+- 0 7605 873"/>
                              <a:gd name="T173" fmla="*/ T172 w 5760"/>
                              <a:gd name="T174" fmla="+- 0 247 8435"/>
                              <a:gd name="T175" fmla="*/ 247 h 4320"/>
                              <a:gd name="T176" fmla="+- 0 8157 873"/>
                              <a:gd name="T177" fmla="*/ T176 w 5760"/>
                              <a:gd name="T178" fmla="+- 0 4387 8435"/>
                              <a:gd name="T179" fmla="*/ 4387 h 4320"/>
                              <a:gd name="T180" fmla="+- 0 8157 873"/>
                              <a:gd name="T181" fmla="*/ T180 w 5760"/>
                              <a:gd name="T182" fmla="+- 0 247 8435"/>
                              <a:gd name="T183" fmla="*/ 247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760" h="4320">
                                <a:moveTo>
                                  <a:pt x="1764" y="-4048"/>
                                </a:moveTo>
                                <a:lnTo>
                                  <a:pt x="7284" y="-4048"/>
                                </a:lnTo>
                                <a:moveTo>
                                  <a:pt x="1764" y="-8188"/>
                                </a:moveTo>
                                <a:lnTo>
                                  <a:pt x="7284" y="-8188"/>
                                </a:lnTo>
                                <a:moveTo>
                                  <a:pt x="1764" y="-4048"/>
                                </a:moveTo>
                                <a:lnTo>
                                  <a:pt x="1764" y="-8188"/>
                                </a:lnTo>
                                <a:moveTo>
                                  <a:pt x="7284" y="-4048"/>
                                </a:moveTo>
                                <a:lnTo>
                                  <a:pt x="7284" y="-8188"/>
                                </a:lnTo>
                                <a:moveTo>
                                  <a:pt x="1764" y="-4048"/>
                                </a:moveTo>
                                <a:lnTo>
                                  <a:pt x="7284" y="-4048"/>
                                </a:lnTo>
                                <a:moveTo>
                                  <a:pt x="1764" y="-4639"/>
                                </a:moveTo>
                                <a:lnTo>
                                  <a:pt x="7284" y="-4639"/>
                                </a:lnTo>
                                <a:moveTo>
                                  <a:pt x="1764" y="-5231"/>
                                </a:moveTo>
                                <a:lnTo>
                                  <a:pt x="7284" y="-5231"/>
                                </a:lnTo>
                                <a:moveTo>
                                  <a:pt x="1764" y="-5822"/>
                                </a:moveTo>
                                <a:lnTo>
                                  <a:pt x="7284" y="-5822"/>
                                </a:lnTo>
                                <a:moveTo>
                                  <a:pt x="1764" y="-6414"/>
                                </a:moveTo>
                                <a:lnTo>
                                  <a:pt x="7284" y="-6414"/>
                                </a:lnTo>
                                <a:moveTo>
                                  <a:pt x="1764" y="-7005"/>
                                </a:moveTo>
                                <a:lnTo>
                                  <a:pt x="7284" y="-7005"/>
                                </a:lnTo>
                                <a:moveTo>
                                  <a:pt x="1764" y="-7597"/>
                                </a:moveTo>
                                <a:lnTo>
                                  <a:pt x="7284" y="-7597"/>
                                </a:lnTo>
                                <a:moveTo>
                                  <a:pt x="1764" y="-8188"/>
                                </a:moveTo>
                                <a:lnTo>
                                  <a:pt x="7284" y="-8188"/>
                                </a:lnTo>
                                <a:moveTo>
                                  <a:pt x="1764" y="-4048"/>
                                </a:moveTo>
                                <a:lnTo>
                                  <a:pt x="1764" y="-8188"/>
                                </a:lnTo>
                                <a:moveTo>
                                  <a:pt x="2316" y="-4048"/>
                                </a:moveTo>
                                <a:lnTo>
                                  <a:pt x="2316" y="-8188"/>
                                </a:lnTo>
                                <a:moveTo>
                                  <a:pt x="2868" y="-4048"/>
                                </a:moveTo>
                                <a:lnTo>
                                  <a:pt x="2868" y="-8188"/>
                                </a:lnTo>
                                <a:moveTo>
                                  <a:pt x="3420" y="-4048"/>
                                </a:moveTo>
                                <a:lnTo>
                                  <a:pt x="3420" y="-8188"/>
                                </a:lnTo>
                                <a:moveTo>
                                  <a:pt x="3972" y="-4048"/>
                                </a:moveTo>
                                <a:lnTo>
                                  <a:pt x="3972" y="-8188"/>
                                </a:lnTo>
                                <a:moveTo>
                                  <a:pt x="4524" y="-4048"/>
                                </a:moveTo>
                                <a:lnTo>
                                  <a:pt x="4524" y="-8188"/>
                                </a:lnTo>
                                <a:moveTo>
                                  <a:pt x="5076" y="-4048"/>
                                </a:moveTo>
                                <a:lnTo>
                                  <a:pt x="5076" y="-8188"/>
                                </a:lnTo>
                                <a:moveTo>
                                  <a:pt x="5628" y="-4048"/>
                                </a:moveTo>
                                <a:lnTo>
                                  <a:pt x="5628" y="-8188"/>
                                </a:lnTo>
                                <a:moveTo>
                                  <a:pt x="6180" y="-4048"/>
                                </a:moveTo>
                                <a:lnTo>
                                  <a:pt x="6180" y="-8188"/>
                                </a:lnTo>
                                <a:moveTo>
                                  <a:pt x="6732" y="-4048"/>
                                </a:moveTo>
                                <a:lnTo>
                                  <a:pt x="6732" y="-8188"/>
                                </a:lnTo>
                                <a:moveTo>
                                  <a:pt x="7284" y="-4048"/>
                                </a:moveTo>
                                <a:lnTo>
                                  <a:pt x="7284" y="-8188"/>
                                </a:lnTo>
                              </a:path>
                            </a:pathLst>
                          </a:custGeom>
                          <a:noFill/>
                          <a:ln w="3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AutoShape 403"/>
                        <wps:cNvSpPr>
                          <a:spLocks/>
                        </wps:cNvSpPr>
                        <wps:spPr bwMode="auto">
                          <a:xfrm>
                            <a:off x="2636" y="2810"/>
                            <a:ext cx="5521" cy="1577"/>
                          </a:xfrm>
                          <a:custGeom>
                            <a:avLst/>
                            <a:gdLst>
                              <a:gd name="T0" fmla="+- 0 3189 2637"/>
                              <a:gd name="T1" fmla="*/ T0 w 5521"/>
                              <a:gd name="T2" fmla="+- 0 3201 2811"/>
                              <a:gd name="T3" fmla="*/ 3201 h 1577"/>
                              <a:gd name="T4" fmla="+- 0 2637 2637"/>
                              <a:gd name="T5" fmla="*/ T4 w 5521"/>
                              <a:gd name="T6" fmla="+- 0 3240 2811"/>
                              <a:gd name="T7" fmla="*/ 3240 h 1577"/>
                              <a:gd name="T8" fmla="+- 0 2637 2637"/>
                              <a:gd name="T9" fmla="*/ T8 w 5521"/>
                              <a:gd name="T10" fmla="+- 0 4387 2811"/>
                              <a:gd name="T11" fmla="*/ 4387 h 1577"/>
                              <a:gd name="T12" fmla="+- 0 8157 2637"/>
                              <a:gd name="T13" fmla="*/ T12 w 5521"/>
                              <a:gd name="T14" fmla="+- 0 4387 2811"/>
                              <a:gd name="T15" fmla="*/ 4387 h 1577"/>
                              <a:gd name="T16" fmla="+- 0 8157 2637"/>
                              <a:gd name="T17" fmla="*/ T16 w 5521"/>
                              <a:gd name="T18" fmla="+- 0 3293 2811"/>
                              <a:gd name="T19" fmla="*/ 3293 h 1577"/>
                              <a:gd name="T20" fmla="+- 0 4293 2637"/>
                              <a:gd name="T21" fmla="*/ T20 w 5521"/>
                              <a:gd name="T22" fmla="+- 0 3293 2811"/>
                              <a:gd name="T23" fmla="*/ 3293 h 1577"/>
                              <a:gd name="T24" fmla="+- 0 3741 2637"/>
                              <a:gd name="T25" fmla="*/ T24 w 5521"/>
                              <a:gd name="T26" fmla="+- 0 3213 2811"/>
                              <a:gd name="T27" fmla="*/ 3213 h 1577"/>
                              <a:gd name="T28" fmla="+- 0 3189 2637"/>
                              <a:gd name="T29" fmla="*/ T28 w 5521"/>
                              <a:gd name="T30" fmla="+- 0 3201 2811"/>
                              <a:gd name="T31" fmla="*/ 3201 h 1577"/>
                              <a:gd name="T32" fmla="+- 0 7605 2637"/>
                              <a:gd name="T33" fmla="*/ T32 w 5521"/>
                              <a:gd name="T34" fmla="+- 0 2811 2811"/>
                              <a:gd name="T35" fmla="*/ 2811 h 1577"/>
                              <a:gd name="T36" fmla="+- 0 7053 2637"/>
                              <a:gd name="T37" fmla="*/ T36 w 5521"/>
                              <a:gd name="T38" fmla="+- 0 2897 2811"/>
                              <a:gd name="T39" fmla="*/ 2897 h 1577"/>
                              <a:gd name="T40" fmla="+- 0 6501 2637"/>
                              <a:gd name="T41" fmla="*/ T40 w 5521"/>
                              <a:gd name="T42" fmla="+- 0 2976 2811"/>
                              <a:gd name="T43" fmla="*/ 2976 h 1577"/>
                              <a:gd name="T44" fmla="+- 0 5949 2637"/>
                              <a:gd name="T45" fmla="*/ T44 w 5521"/>
                              <a:gd name="T46" fmla="+- 0 3160 2811"/>
                              <a:gd name="T47" fmla="*/ 3160 h 1577"/>
                              <a:gd name="T48" fmla="+- 0 5397 2637"/>
                              <a:gd name="T49" fmla="*/ T48 w 5521"/>
                              <a:gd name="T50" fmla="+- 0 3257 2811"/>
                              <a:gd name="T51" fmla="*/ 3257 h 1577"/>
                              <a:gd name="T52" fmla="+- 0 4845 2637"/>
                              <a:gd name="T53" fmla="*/ T52 w 5521"/>
                              <a:gd name="T54" fmla="+- 0 3260 2811"/>
                              <a:gd name="T55" fmla="*/ 3260 h 1577"/>
                              <a:gd name="T56" fmla="+- 0 4293 2637"/>
                              <a:gd name="T57" fmla="*/ T56 w 5521"/>
                              <a:gd name="T58" fmla="+- 0 3293 2811"/>
                              <a:gd name="T59" fmla="*/ 3293 h 1577"/>
                              <a:gd name="T60" fmla="+- 0 8157 2637"/>
                              <a:gd name="T61" fmla="*/ T60 w 5521"/>
                              <a:gd name="T62" fmla="+- 0 3293 2811"/>
                              <a:gd name="T63" fmla="*/ 3293 h 1577"/>
                              <a:gd name="T64" fmla="+- 0 8157 2637"/>
                              <a:gd name="T65" fmla="*/ T64 w 5521"/>
                              <a:gd name="T66" fmla="+- 0 2837 2811"/>
                              <a:gd name="T67" fmla="*/ 2837 h 1577"/>
                              <a:gd name="T68" fmla="+- 0 7605 2637"/>
                              <a:gd name="T69" fmla="*/ T68 w 5521"/>
                              <a:gd name="T70" fmla="+- 0 2811 2811"/>
                              <a:gd name="T71" fmla="*/ 2811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21" h="1577">
                                <a:moveTo>
                                  <a:pt x="552" y="390"/>
                                </a:moveTo>
                                <a:lnTo>
                                  <a:pt x="0" y="429"/>
                                </a:lnTo>
                                <a:lnTo>
                                  <a:pt x="0" y="1576"/>
                                </a:lnTo>
                                <a:lnTo>
                                  <a:pt x="5520" y="1576"/>
                                </a:lnTo>
                                <a:lnTo>
                                  <a:pt x="5520" y="482"/>
                                </a:lnTo>
                                <a:lnTo>
                                  <a:pt x="1656" y="482"/>
                                </a:lnTo>
                                <a:lnTo>
                                  <a:pt x="1104" y="402"/>
                                </a:lnTo>
                                <a:lnTo>
                                  <a:pt x="552" y="390"/>
                                </a:lnTo>
                                <a:close/>
                                <a:moveTo>
                                  <a:pt x="4968" y="0"/>
                                </a:moveTo>
                                <a:lnTo>
                                  <a:pt x="4416" y="86"/>
                                </a:lnTo>
                                <a:lnTo>
                                  <a:pt x="3864" y="165"/>
                                </a:lnTo>
                                <a:lnTo>
                                  <a:pt x="3312" y="349"/>
                                </a:lnTo>
                                <a:lnTo>
                                  <a:pt x="2760" y="446"/>
                                </a:lnTo>
                                <a:lnTo>
                                  <a:pt x="2208" y="449"/>
                                </a:lnTo>
                                <a:lnTo>
                                  <a:pt x="1656" y="482"/>
                                </a:lnTo>
                                <a:lnTo>
                                  <a:pt x="5520" y="482"/>
                                </a:lnTo>
                                <a:lnTo>
                                  <a:pt x="5520" y="26"/>
                                </a:lnTo>
                                <a:lnTo>
                                  <a:pt x="4968" y="0"/>
                                </a:lnTo>
                                <a:close/>
                              </a:path>
                            </a:pathLst>
                          </a:custGeom>
                          <a:solidFill>
                            <a:srgbClr val="002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02"/>
                        <wps:cNvSpPr>
                          <a:spLocks/>
                        </wps:cNvSpPr>
                        <wps:spPr bwMode="auto">
                          <a:xfrm>
                            <a:off x="2636" y="2810"/>
                            <a:ext cx="5521" cy="1577"/>
                          </a:xfrm>
                          <a:custGeom>
                            <a:avLst/>
                            <a:gdLst>
                              <a:gd name="T0" fmla="+- 0 2637 2637"/>
                              <a:gd name="T1" fmla="*/ T0 w 5521"/>
                              <a:gd name="T2" fmla="+- 0 4387 2811"/>
                              <a:gd name="T3" fmla="*/ 4387 h 1577"/>
                              <a:gd name="T4" fmla="+- 0 2637 2637"/>
                              <a:gd name="T5" fmla="*/ T4 w 5521"/>
                              <a:gd name="T6" fmla="+- 0 3240 2811"/>
                              <a:gd name="T7" fmla="*/ 3240 h 1577"/>
                              <a:gd name="T8" fmla="+- 0 3189 2637"/>
                              <a:gd name="T9" fmla="*/ T8 w 5521"/>
                              <a:gd name="T10" fmla="+- 0 3201 2811"/>
                              <a:gd name="T11" fmla="*/ 3201 h 1577"/>
                              <a:gd name="T12" fmla="+- 0 3741 2637"/>
                              <a:gd name="T13" fmla="*/ T12 w 5521"/>
                              <a:gd name="T14" fmla="+- 0 3213 2811"/>
                              <a:gd name="T15" fmla="*/ 3213 h 1577"/>
                              <a:gd name="T16" fmla="+- 0 4293 2637"/>
                              <a:gd name="T17" fmla="*/ T16 w 5521"/>
                              <a:gd name="T18" fmla="+- 0 3293 2811"/>
                              <a:gd name="T19" fmla="*/ 3293 h 1577"/>
                              <a:gd name="T20" fmla="+- 0 4845 2637"/>
                              <a:gd name="T21" fmla="*/ T20 w 5521"/>
                              <a:gd name="T22" fmla="+- 0 3260 2811"/>
                              <a:gd name="T23" fmla="*/ 3260 h 1577"/>
                              <a:gd name="T24" fmla="+- 0 5397 2637"/>
                              <a:gd name="T25" fmla="*/ T24 w 5521"/>
                              <a:gd name="T26" fmla="+- 0 3257 2811"/>
                              <a:gd name="T27" fmla="*/ 3257 h 1577"/>
                              <a:gd name="T28" fmla="+- 0 5949 2637"/>
                              <a:gd name="T29" fmla="*/ T28 w 5521"/>
                              <a:gd name="T30" fmla="+- 0 3160 2811"/>
                              <a:gd name="T31" fmla="*/ 3160 h 1577"/>
                              <a:gd name="T32" fmla="+- 0 6501 2637"/>
                              <a:gd name="T33" fmla="*/ T32 w 5521"/>
                              <a:gd name="T34" fmla="+- 0 2976 2811"/>
                              <a:gd name="T35" fmla="*/ 2976 h 1577"/>
                              <a:gd name="T36" fmla="+- 0 7053 2637"/>
                              <a:gd name="T37" fmla="*/ T36 w 5521"/>
                              <a:gd name="T38" fmla="+- 0 2897 2811"/>
                              <a:gd name="T39" fmla="*/ 2897 h 1577"/>
                              <a:gd name="T40" fmla="+- 0 7605 2637"/>
                              <a:gd name="T41" fmla="*/ T40 w 5521"/>
                              <a:gd name="T42" fmla="+- 0 2811 2811"/>
                              <a:gd name="T43" fmla="*/ 2811 h 1577"/>
                              <a:gd name="T44" fmla="+- 0 8157 2637"/>
                              <a:gd name="T45" fmla="*/ T44 w 5521"/>
                              <a:gd name="T46" fmla="+- 0 2837 2811"/>
                              <a:gd name="T47" fmla="*/ 2837 h 1577"/>
                              <a:gd name="T48" fmla="+- 0 8157 2637"/>
                              <a:gd name="T49" fmla="*/ T48 w 5521"/>
                              <a:gd name="T50" fmla="+- 0 4387 2811"/>
                              <a:gd name="T51" fmla="*/ 4387 h 1577"/>
                              <a:gd name="T52" fmla="+- 0 2637 2637"/>
                              <a:gd name="T53" fmla="*/ T52 w 5521"/>
                              <a:gd name="T54" fmla="+- 0 4387 2811"/>
                              <a:gd name="T55" fmla="*/ 4387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21" h="1577">
                                <a:moveTo>
                                  <a:pt x="0" y="1576"/>
                                </a:moveTo>
                                <a:lnTo>
                                  <a:pt x="0" y="429"/>
                                </a:lnTo>
                                <a:lnTo>
                                  <a:pt x="552" y="390"/>
                                </a:lnTo>
                                <a:lnTo>
                                  <a:pt x="1104" y="402"/>
                                </a:lnTo>
                                <a:lnTo>
                                  <a:pt x="1656" y="482"/>
                                </a:lnTo>
                                <a:lnTo>
                                  <a:pt x="2208" y="449"/>
                                </a:lnTo>
                                <a:lnTo>
                                  <a:pt x="2760" y="446"/>
                                </a:lnTo>
                                <a:lnTo>
                                  <a:pt x="3312" y="349"/>
                                </a:lnTo>
                                <a:lnTo>
                                  <a:pt x="3864" y="165"/>
                                </a:lnTo>
                                <a:lnTo>
                                  <a:pt x="4416" y="86"/>
                                </a:lnTo>
                                <a:lnTo>
                                  <a:pt x="4968" y="0"/>
                                </a:lnTo>
                                <a:lnTo>
                                  <a:pt x="5520" y="26"/>
                                </a:lnTo>
                                <a:lnTo>
                                  <a:pt x="5520" y="1576"/>
                                </a:lnTo>
                                <a:lnTo>
                                  <a:pt x="0" y="1576"/>
                                </a:lnTo>
                              </a:path>
                            </a:pathLst>
                          </a:custGeom>
                          <a:noFill/>
                          <a:ln w="12171">
                            <a:solidFill>
                              <a:srgbClr val="002D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401"/>
                        <wps:cNvSpPr>
                          <a:spLocks/>
                        </wps:cNvSpPr>
                        <wps:spPr bwMode="auto">
                          <a:xfrm>
                            <a:off x="2636" y="2810"/>
                            <a:ext cx="5521" cy="1577"/>
                          </a:xfrm>
                          <a:custGeom>
                            <a:avLst/>
                            <a:gdLst>
                              <a:gd name="T0" fmla="+- 0 2637 2637"/>
                              <a:gd name="T1" fmla="*/ T0 w 5521"/>
                              <a:gd name="T2" fmla="+- 0 4387 2811"/>
                              <a:gd name="T3" fmla="*/ 4387 h 1577"/>
                              <a:gd name="T4" fmla="+- 0 2637 2637"/>
                              <a:gd name="T5" fmla="*/ T4 w 5521"/>
                              <a:gd name="T6" fmla="+- 0 3240 2811"/>
                              <a:gd name="T7" fmla="*/ 3240 h 1577"/>
                              <a:gd name="T8" fmla="+- 0 3189 2637"/>
                              <a:gd name="T9" fmla="*/ T8 w 5521"/>
                              <a:gd name="T10" fmla="+- 0 3201 2811"/>
                              <a:gd name="T11" fmla="*/ 3201 h 1577"/>
                              <a:gd name="T12" fmla="+- 0 3741 2637"/>
                              <a:gd name="T13" fmla="*/ T12 w 5521"/>
                              <a:gd name="T14" fmla="+- 0 3213 2811"/>
                              <a:gd name="T15" fmla="*/ 3213 h 1577"/>
                              <a:gd name="T16" fmla="+- 0 4293 2637"/>
                              <a:gd name="T17" fmla="*/ T16 w 5521"/>
                              <a:gd name="T18" fmla="+- 0 3293 2811"/>
                              <a:gd name="T19" fmla="*/ 3293 h 1577"/>
                              <a:gd name="T20" fmla="+- 0 4845 2637"/>
                              <a:gd name="T21" fmla="*/ T20 w 5521"/>
                              <a:gd name="T22" fmla="+- 0 3260 2811"/>
                              <a:gd name="T23" fmla="*/ 3260 h 1577"/>
                              <a:gd name="T24" fmla="+- 0 5397 2637"/>
                              <a:gd name="T25" fmla="*/ T24 w 5521"/>
                              <a:gd name="T26" fmla="+- 0 3257 2811"/>
                              <a:gd name="T27" fmla="*/ 3257 h 1577"/>
                              <a:gd name="T28" fmla="+- 0 5949 2637"/>
                              <a:gd name="T29" fmla="*/ T28 w 5521"/>
                              <a:gd name="T30" fmla="+- 0 3160 2811"/>
                              <a:gd name="T31" fmla="*/ 3160 h 1577"/>
                              <a:gd name="T32" fmla="+- 0 6501 2637"/>
                              <a:gd name="T33" fmla="*/ T32 w 5521"/>
                              <a:gd name="T34" fmla="+- 0 2976 2811"/>
                              <a:gd name="T35" fmla="*/ 2976 h 1577"/>
                              <a:gd name="T36" fmla="+- 0 7053 2637"/>
                              <a:gd name="T37" fmla="*/ T36 w 5521"/>
                              <a:gd name="T38" fmla="+- 0 2897 2811"/>
                              <a:gd name="T39" fmla="*/ 2897 h 1577"/>
                              <a:gd name="T40" fmla="+- 0 7605 2637"/>
                              <a:gd name="T41" fmla="*/ T40 w 5521"/>
                              <a:gd name="T42" fmla="+- 0 2811 2811"/>
                              <a:gd name="T43" fmla="*/ 2811 h 1577"/>
                              <a:gd name="T44" fmla="+- 0 8157 2637"/>
                              <a:gd name="T45" fmla="*/ T44 w 5521"/>
                              <a:gd name="T46" fmla="+- 0 2837 2811"/>
                              <a:gd name="T47" fmla="*/ 2837 h 1577"/>
                              <a:gd name="T48" fmla="+- 0 8157 2637"/>
                              <a:gd name="T49" fmla="*/ T48 w 5521"/>
                              <a:gd name="T50" fmla="+- 0 4387 2811"/>
                              <a:gd name="T51" fmla="*/ 4387 h 1577"/>
                              <a:gd name="T52" fmla="+- 0 2637 2637"/>
                              <a:gd name="T53" fmla="*/ T52 w 5521"/>
                              <a:gd name="T54" fmla="+- 0 4387 2811"/>
                              <a:gd name="T55" fmla="*/ 4387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21" h="1577">
                                <a:moveTo>
                                  <a:pt x="0" y="1576"/>
                                </a:moveTo>
                                <a:lnTo>
                                  <a:pt x="0" y="429"/>
                                </a:lnTo>
                                <a:lnTo>
                                  <a:pt x="552" y="390"/>
                                </a:lnTo>
                                <a:lnTo>
                                  <a:pt x="1104" y="402"/>
                                </a:lnTo>
                                <a:lnTo>
                                  <a:pt x="1656" y="482"/>
                                </a:lnTo>
                                <a:lnTo>
                                  <a:pt x="2208" y="449"/>
                                </a:lnTo>
                                <a:lnTo>
                                  <a:pt x="2760" y="446"/>
                                </a:lnTo>
                                <a:lnTo>
                                  <a:pt x="3312" y="349"/>
                                </a:lnTo>
                                <a:lnTo>
                                  <a:pt x="3864" y="165"/>
                                </a:lnTo>
                                <a:lnTo>
                                  <a:pt x="4416" y="86"/>
                                </a:lnTo>
                                <a:lnTo>
                                  <a:pt x="4968" y="0"/>
                                </a:lnTo>
                                <a:lnTo>
                                  <a:pt x="5520" y="26"/>
                                </a:lnTo>
                                <a:lnTo>
                                  <a:pt x="5520" y="1576"/>
                                </a:lnTo>
                                <a:lnTo>
                                  <a:pt x="0" y="1576"/>
                                </a:lnTo>
                              </a:path>
                            </a:pathLst>
                          </a:custGeom>
                          <a:noFill/>
                          <a:ln w="3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AutoShape 400"/>
                        <wps:cNvSpPr>
                          <a:spLocks/>
                        </wps:cNvSpPr>
                        <wps:spPr bwMode="auto">
                          <a:xfrm>
                            <a:off x="2636" y="1205"/>
                            <a:ext cx="5521" cy="2088"/>
                          </a:xfrm>
                          <a:custGeom>
                            <a:avLst/>
                            <a:gdLst>
                              <a:gd name="T0" fmla="+- 0 5715 2637"/>
                              <a:gd name="T1" fmla="*/ T0 w 5521"/>
                              <a:gd name="T2" fmla="+- 0 3201 1205"/>
                              <a:gd name="T3" fmla="*/ 3201 h 2088"/>
                              <a:gd name="T4" fmla="+- 0 3189 2637"/>
                              <a:gd name="T5" fmla="*/ T4 w 5521"/>
                              <a:gd name="T6" fmla="+- 0 3201 1205"/>
                              <a:gd name="T7" fmla="*/ 3201 h 2088"/>
                              <a:gd name="T8" fmla="+- 0 3741 2637"/>
                              <a:gd name="T9" fmla="*/ T8 w 5521"/>
                              <a:gd name="T10" fmla="+- 0 3213 1205"/>
                              <a:gd name="T11" fmla="*/ 3213 h 2088"/>
                              <a:gd name="T12" fmla="+- 0 4293 2637"/>
                              <a:gd name="T13" fmla="*/ T12 w 5521"/>
                              <a:gd name="T14" fmla="+- 0 3293 1205"/>
                              <a:gd name="T15" fmla="*/ 3293 h 2088"/>
                              <a:gd name="T16" fmla="+- 0 4845 2637"/>
                              <a:gd name="T17" fmla="*/ T16 w 5521"/>
                              <a:gd name="T18" fmla="+- 0 3260 1205"/>
                              <a:gd name="T19" fmla="*/ 3260 h 2088"/>
                              <a:gd name="T20" fmla="+- 0 5397 2637"/>
                              <a:gd name="T21" fmla="*/ T20 w 5521"/>
                              <a:gd name="T22" fmla="+- 0 3257 1205"/>
                              <a:gd name="T23" fmla="*/ 3257 h 2088"/>
                              <a:gd name="T24" fmla="+- 0 5715 2637"/>
                              <a:gd name="T25" fmla="*/ T24 w 5521"/>
                              <a:gd name="T26" fmla="+- 0 3201 1205"/>
                              <a:gd name="T27" fmla="*/ 3201 h 2088"/>
                              <a:gd name="T28" fmla="+- 0 3189 2637"/>
                              <a:gd name="T29" fmla="*/ T28 w 5521"/>
                              <a:gd name="T30" fmla="+- 0 1962 1205"/>
                              <a:gd name="T31" fmla="*/ 1962 h 2088"/>
                              <a:gd name="T32" fmla="+- 0 2637 2637"/>
                              <a:gd name="T33" fmla="*/ T32 w 5521"/>
                              <a:gd name="T34" fmla="+- 0 2060 1205"/>
                              <a:gd name="T35" fmla="*/ 2060 h 2088"/>
                              <a:gd name="T36" fmla="+- 0 2637 2637"/>
                              <a:gd name="T37" fmla="*/ T36 w 5521"/>
                              <a:gd name="T38" fmla="+- 0 3240 1205"/>
                              <a:gd name="T39" fmla="*/ 3240 h 2088"/>
                              <a:gd name="T40" fmla="+- 0 3189 2637"/>
                              <a:gd name="T41" fmla="*/ T40 w 5521"/>
                              <a:gd name="T42" fmla="+- 0 3201 1205"/>
                              <a:gd name="T43" fmla="*/ 3201 h 2088"/>
                              <a:gd name="T44" fmla="+- 0 5715 2637"/>
                              <a:gd name="T45" fmla="*/ T44 w 5521"/>
                              <a:gd name="T46" fmla="+- 0 3201 1205"/>
                              <a:gd name="T47" fmla="*/ 3201 h 2088"/>
                              <a:gd name="T48" fmla="+- 0 5949 2637"/>
                              <a:gd name="T49" fmla="*/ T48 w 5521"/>
                              <a:gd name="T50" fmla="+- 0 3160 1205"/>
                              <a:gd name="T51" fmla="*/ 3160 h 2088"/>
                              <a:gd name="T52" fmla="+- 0 6501 2637"/>
                              <a:gd name="T53" fmla="*/ T52 w 5521"/>
                              <a:gd name="T54" fmla="+- 0 2976 1205"/>
                              <a:gd name="T55" fmla="*/ 2976 h 2088"/>
                              <a:gd name="T56" fmla="+- 0 7053 2637"/>
                              <a:gd name="T57" fmla="*/ T56 w 5521"/>
                              <a:gd name="T58" fmla="+- 0 2897 1205"/>
                              <a:gd name="T59" fmla="*/ 2897 h 2088"/>
                              <a:gd name="T60" fmla="+- 0 7605 2637"/>
                              <a:gd name="T61" fmla="*/ T60 w 5521"/>
                              <a:gd name="T62" fmla="+- 0 2811 1205"/>
                              <a:gd name="T63" fmla="*/ 2811 h 2088"/>
                              <a:gd name="T64" fmla="+- 0 8157 2637"/>
                              <a:gd name="T65" fmla="*/ T64 w 5521"/>
                              <a:gd name="T66" fmla="+- 0 2811 1205"/>
                              <a:gd name="T67" fmla="*/ 2811 h 2088"/>
                              <a:gd name="T68" fmla="+- 0 8157 2637"/>
                              <a:gd name="T69" fmla="*/ T68 w 5521"/>
                              <a:gd name="T70" fmla="+- 0 2098 1205"/>
                              <a:gd name="T71" fmla="*/ 2098 h 2088"/>
                              <a:gd name="T72" fmla="+- 0 4293 2637"/>
                              <a:gd name="T73" fmla="*/ T72 w 5521"/>
                              <a:gd name="T74" fmla="+- 0 2098 1205"/>
                              <a:gd name="T75" fmla="*/ 2098 h 2088"/>
                              <a:gd name="T76" fmla="+- 0 3741 2637"/>
                              <a:gd name="T77" fmla="*/ T76 w 5521"/>
                              <a:gd name="T78" fmla="+- 0 2004 1205"/>
                              <a:gd name="T79" fmla="*/ 2004 h 2088"/>
                              <a:gd name="T80" fmla="+- 0 3189 2637"/>
                              <a:gd name="T81" fmla="*/ T80 w 5521"/>
                              <a:gd name="T82" fmla="+- 0 1962 1205"/>
                              <a:gd name="T83" fmla="*/ 1962 h 2088"/>
                              <a:gd name="T84" fmla="+- 0 8157 2637"/>
                              <a:gd name="T85" fmla="*/ T84 w 5521"/>
                              <a:gd name="T86" fmla="+- 0 2811 1205"/>
                              <a:gd name="T87" fmla="*/ 2811 h 2088"/>
                              <a:gd name="T88" fmla="+- 0 7605 2637"/>
                              <a:gd name="T89" fmla="*/ T88 w 5521"/>
                              <a:gd name="T90" fmla="+- 0 2811 1205"/>
                              <a:gd name="T91" fmla="*/ 2811 h 2088"/>
                              <a:gd name="T92" fmla="+- 0 8157 2637"/>
                              <a:gd name="T93" fmla="*/ T92 w 5521"/>
                              <a:gd name="T94" fmla="+- 0 2837 1205"/>
                              <a:gd name="T95" fmla="*/ 2837 h 2088"/>
                              <a:gd name="T96" fmla="+- 0 8157 2637"/>
                              <a:gd name="T97" fmla="*/ T96 w 5521"/>
                              <a:gd name="T98" fmla="+- 0 2811 1205"/>
                              <a:gd name="T99" fmla="*/ 2811 h 2088"/>
                              <a:gd name="T100" fmla="+- 0 7605 2637"/>
                              <a:gd name="T101" fmla="*/ T100 w 5521"/>
                              <a:gd name="T102" fmla="+- 0 1205 1205"/>
                              <a:gd name="T103" fmla="*/ 1205 h 2088"/>
                              <a:gd name="T104" fmla="+- 0 7053 2637"/>
                              <a:gd name="T105" fmla="*/ T104 w 5521"/>
                              <a:gd name="T106" fmla="+- 0 1462 1205"/>
                              <a:gd name="T107" fmla="*/ 1462 h 2088"/>
                              <a:gd name="T108" fmla="+- 0 6501 2637"/>
                              <a:gd name="T109" fmla="*/ T108 w 5521"/>
                              <a:gd name="T110" fmla="+- 0 1631 1205"/>
                              <a:gd name="T111" fmla="*/ 1631 h 2088"/>
                              <a:gd name="T112" fmla="+- 0 5949 2637"/>
                              <a:gd name="T113" fmla="*/ T112 w 5521"/>
                              <a:gd name="T114" fmla="+- 0 1959 1205"/>
                              <a:gd name="T115" fmla="*/ 1959 h 2088"/>
                              <a:gd name="T116" fmla="+- 0 5397 2637"/>
                              <a:gd name="T117" fmla="*/ T116 w 5521"/>
                              <a:gd name="T118" fmla="+- 0 2086 1205"/>
                              <a:gd name="T119" fmla="*/ 2086 h 2088"/>
                              <a:gd name="T120" fmla="+- 0 4845 2637"/>
                              <a:gd name="T121" fmla="*/ T120 w 5521"/>
                              <a:gd name="T122" fmla="+- 0 2098 1205"/>
                              <a:gd name="T123" fmla="*/ 2098 h 2088"/>
                              <a:gd name="T124" fmla="+- 0 8157 2637"/>
                              <a:gd name="T125" fmla="*/ T124 w 5521"/>
                              <a:gd name="T126" fmla="+- 0 2098 1205"/>
                              <a:gd name="T127" fmla="*/ 2098 h 2088"/>
                              <a:gd name="T128" fmla="+- 0 8157 2637"/>
                              <a:gd name="T129" fmla="*/ T128 w 5521"/>
                              <a:gd name="T130" fmla="+- 0 1344 1205"/>
                              <a:gd name="T131" fmla="*/ 1344 h 2088"/>
                              <a:gd name="T132" fmla="+- 0 7605 2637"/>
                              <a:gd name="T133" fmla="*/ T132 w 5521"/>
                              <a:gd name="T134" fmla="+- 0 1205 1205"/>
                              <a:gd name="T135" fmla="*/ 1205 h 2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21" h="2088">
                                <a:moveTo>
                                  <a:pt x="3078" y="1996"/>
                                </a:moveTo>
                                <a:lnTo>
                                  <a:pt x="552" y="1996"/>
                                </a:lnTo>
                                <a:lnTo>
                                  <a:pt x="1104" y="2008"/>
                                </a:lnTo>
                                <a:lnTo>
                                  <a:pt x="1656" y="2088"/>
                                </a:lnTo>
                                <a:lnTo>
                                  <a:pt x="2208" y="2055"/>
                                </a:lnTo>
                                <a:lnTo>
                                  <a:pt x="2760" y="2052"/>
                                </a:lnTo>
                                <a:lnTo>
                                  <a:pt x="3078" y="1996"/>
                                </a:lnTo>
                                <a:close/>
                                <a:moveTo>
                                  <a:pt x="552" y="757"/>
                                </a:moveTo>
                                <a:lnTo>
                                  <a:pt x="0" y="855"/>
                                </a:lnTo>
                                <a:lnTo>
                                  <a:pt x="0" y="2035"/>
                                </a:lnTo>
                                <a:lnTo>
                                  <a:pt x="552" y="1996"/>
                                </a:lnTo>
                                <a:lnTo>
                                  <a:pt x="3078" y="1996"/>
                                </a:lnTo>
                                <a:lnTo>
                                  <a:pt x="3312" y="1955"/>
                                </a:lnTo>
                                <a:lnTo>
                                  <a:pt x="3864" y="1771"/>
                                </a:lnTo>
                                <a:lnTo>
                                  <a:pt x="4416" y="1692"/>
                                </a:lnTo>
                                <a:lnTo>
                                  <a:pt x="4968" y="1606"/>
                                </a:lnTo>
                                <a:lnTo>
                                  <a:pt x="5520" y="1606"/>
                                </a:lnTo>
                                <a:lnTo>
                                  <a:pt x="5520" y="893"/>
                                </a:lnTo>
                                <a:lnTo>
                                  <a:pt x="1656" y="893"/>
                                </a:lnTo>
                                <a:lnTo>
                                  <a:pt x="1104" y="799"/>
                                </a:lnTo>
                                <a:lnTo>
                                  <a:pt x="552" y="757"/>
                                </a:lnTo>
                                <a:close/>
                                <a:moveTo>
                                  <a:pt x="5520" y="1606"/>
                                </a:moveTo>
                                <a:lnTo>
                                  <a:pt x="4968" y="1606"/>
                                </a:lnTo>
                                <a:lnTo>
                                  <a:pt x="5520" y="1632"/>
                                </a:lnTo>
                                <a:lnTo>
                                  <a:pt x="5520" y="1606"/>
                                </a:lnTo>
                                <a:close/>
                                <a:moveTo>
                                  <a:pt x="4968" y="0"/>
                                </a:moveTo>
                                <a:lnTo>
                                  <a:pt x="4416" y="257"/>
                                </a:lnTo>
                                <a:lnTo>
                                  <a:pt x="3864" y="426"/>
                                </a:lnTo>
                                <a:lnTo>
                                  <a:pt x="3312" y="754"/>
                                </a:lnTo>
                                <a:lnTo>
                                  <a:pt x="2760" y="881"/>
                                </a:lnTo>
                                <a:lnTo>
                                  <a:pt x="2208" y="893"/>
                                </a:lnTo>
                                <a:lnTo>
                                  <a:pt x="5520" y="893"/>
                                </a:lnTo>
                                <a:lnTo>
                                  <a:pt x="5520" y="139"/>
                                </a:lnTo>
                                <a:lnTo>
                                  <a:pt x="4968" y="0"/>
                                </a:lnTo>
                                <a:close/>
                              </a:path>
                            </a:pathLst>
                          </a:custGeom>
                          <a:solidFill>
                            <a:srgbClr val="FE00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99"/>
                        <wps:cNvSpPr>
                          <a:spLocks/>
                        </wps:cNvSpPr>
                        <wps:spPr bwMode="auto">
                          <a:xfrm>
                            <a:off x="2636" y="1205"/>
                            <a:ext cx="5521" cy="2088"/>
                          </a:xfrm>
                          <a:custGeom>
                            <a:avLst/>
                            <a:gdLst>
                              <a:gd name="T0" fmla="+- 0 2637 2637"/>
                              <a:gd name="T1" fmla="*/ T0 w 5521"/>
                              <a:gd name="T2" fmla="+- 0 3240 1205"/>
                              <a:gd name="T3" fmla="*/ 3240 h 2088"/>
                              <a:gd name="T4" fmla="+- 0 2637 2637"/>
                              <a:gd name="T5" fmla="*/ T4 w 5521"/>
                              <a:gd name="T6" fmla="+- 0 2060 1205"/>
                              <a:gd name="T7" fmla="*/ 2060 h 2088"/>
                              <a:gd name="T8" fmla="+- 0 3189 2637"/>
                              <a:gd name="T9" fmla="*/ T8 w 5521"/>
                              <a:gd name="T10" fmla="+- 0 1962 1205"/>
                              <a:gd name="T11" fmla="*/ 1962 h 2088"/>
                              <a:gd name="T12" fmla="+- 0 3741 2637"/>
                              <a:gd name="T13" fmla="*/ T12 w 5521"/>
                              <a:gd name="T14" fmla="+- 0 2004 1205"/>
                              <a:gd name="T15" fmla="*/ 2004 h 2088"/>
                              <a:gd name="T16" fmla="+- 0 4293 2637"/>
                              <a:gd name="T17" fmla="*/ T16 w 5521"/>
                              <a:gd name="T18" fmla="+- 0 2098 1205"/>
                              <a:gd name="T19" fmla="*/ 2098 h 2088"/>
                              <a:gd name="T20" fmla="+- 0 4845 2637"/>
                              <a:gd name="T21" fmla="*/ T20 w 5521"/>
                              <a:gd name="T22" fmla="+- 0 2098 1205"/>
                              <a:gd name="T23" fmla="*/ 2098 h 2088"/>
                              <a:gd name="T24" fmla="+- 0 5397 2637"/>
                              <a:gd name="T25" fmla="*/ T24 w 5521"/>
                              <a:gd name="T26" fmla="+- 0 2086 1205"/>
                              <a:gd name="T27" fmla="*/ 2086 h 2088"/>
                              <a:gd name="T28" fmla="+- 0 5949 2637"/>
                              <a:gd name="T29" fmla="*/ T28 w 5521"/>
                              <a:gd name="T30" fmla="+- 0 1959 1205"/>
                              <a:gd name="T31" fmla="*/ 1959 h 2088"/>
                              <a:gd name="T32" fmla="+- 0 6501 2637"/>
                              <a:gd name="T33" fmla="*/ T32 w 5521"/>
                              <a:gd name="T34" fmla="+- 0 1631 1205"/>
                              <a:gd name="T35" fmla="*/ 1631 h 2088"/>
                              <a:gd name="T36" fmla="+- 0 7053 2637"/>
                              <a:gd name="T37" fmla="*/ T36 w 5521"/>
                              <a:gd name="T38" fmla="+- 0 1462 1205"/>
                              <a:gd name="T39" fmla="*/ 1462 h 2088"/>
                              <a:gd name="T40" fmla="+- 0 7605 2637"/>
                              <a:gd name="T41" fmla="*/ T40 w 5521"/>
                              <a:gd name="T42" fmla="+- 0 1205 1205"/>
                              <a:gd name="T43" fmla="*/ 1205 h 2088"/>
                              <a:gd name="T44" fmla="+- 0 8157 2637"/>
                              <a:gd name="T45" fmla="*/ T44 w 5521"/>
                              <a:gd name="T46" fmla="+- 0 1344 1205"/>
                              <a:gd name="T47" fmla="*/ 1344 h 2088"/>
                              <a:gd name="T48" fmla="+- 0 8157 2637"/>
                              <a:gd name="T49" fmla="*/ T48 w 5521"/>
                              <a:gd name="T50" fmla="+- 0 2837 1205"/>
                              <a:gd name="T51" fmla="*/ 2837 h 2088"/>
                              <a:gd name="T52" fmla="+- 0 7605 2637"/>
                              <a:gd name="T53" fmla="*/ T52 w 5521"/>
                              <a:gd name="T54" fmla="+- 0 2811 1205"/>
                              <a:gd name="T55" fmla="*/ 2811 h 2088"/>
                              <a:gd name="T56" fmla="+- 0 7053 2637"/>
                              <a:gd name="T57" fmla="*/ T56 w 5521"/>
                              <a:gd name="T58" fmla="+- 0 2897 1205"/>
                              <a:gd name="T59" fmla="*/ 2897 h 2088"/>
                              <a:gd name="T60" fmla="+- 0 6501 2637"/>
                              <a:gd name="T61" fmla="*/ T60 w 5521"/>
                              <a:gd name="T62" fmla="+- 0 2976 1205"/>
                              <a:gd name="T63" fmla="*/ 2976 h 2088"/>
                              <a:gd name="T64" fmla="+- 0 5949 2637"/>
                              <a:gd name="T65" fmla="*/ T64 w 5521"/>
                              <a:gd name="T66" fmla="+- 0 3160 1205"/>
                              <a:gd name="T67" fmla="*/ 3160 h 2088"/>
                              <a:gd name="T68" fmla="+- 0 5397 2637"/>
                              <a:gd name="T69" fmla="*/ T68 w 5521"/>
                              <a:gd name="T70" fmla="+- 0 3257 1205"/>
                              <a:gd name="T71" fmla="*/ 3257 h 2088"/>
                              <a:gd name="T72" fmla="+- 0 4845 2637"/>
                              <a:gd name="T73" fmla="*/ T72 w 5521"/>
                              <a:gd name="T74" fmla="+- 0 3260 1205"/>
                              <a:gd name="T75" fmla="*/ 3260 h 2088"/>
                              <a:gd name="T76" fmla="+- 0 4293 2637"/>
                              <a:gd name="T77" fmla="*/ T76 w 5521"/>
                              <a:gd name="T78" fmla="+- 0 3293 1205"/>
                              <a:gd name="T79" fmla="*/ 3293 h 2088"/>
                              <a:gd name="T80" fmla="+- 0 3741 2637"/>
                              <a:gd name="T81" fmla="*/ T80 w 5521"/>
                              <a:gd name="T82" fmla="+- 0 3213 1205"/>
                              <a:gd name="T83" fmla="*/ 3213 h 2088"/>
                              <a:gd name="T84" fmla="+- 0 3189 2637"/>
                              <a:gd name="T85" fmla="*/ T84 w 5521"/>
                              <a:gd name="T86" fmla="+- 0 3201 1205"/>
                              <a:gd name="T87" fmla="*/ 3201 h 2088"/>
                              <a:gd name="T88" fmla="+- 0 2637 2637"/>
                              <a:gd name="T89" fmla="*/ T88 w 5521"/>
                              <a:gd name="T90" fmla="+- 0 3240 1205"/>
                              <a:gd name="T91" fmla="*/ 3240 h 2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21" h="2088">
                                <a:moveTo>
                                  <a:pt x="0" y="2035"/>
                                </a:moveTo>
                                <a:lnTo>
                                  <a:pt x="0" y="855"/>
                                </a:lnTo>
                                <a:lnTo>
                                  <a:pt x="552" y="757"/>
                                </a:lnTo>
                                <a:lnTo>
                                  <a:pt x="1104" y="799"/>
                                </a:lnTo>
                                <a:lnTo>
                                  <a:pt x="1656" y="893"/>
                                </a:lnTo>
                                <a:lnTo>
                                  <a:pt x="2208" y="893"/>
                                </a:lnTo>
                                <a:lnTo>
                                  <a:pt x="2760" y="881"/>
                                </a:lnTo>
                                <a:lnTo>
                                  <a:pt x="3312" y="754"/>
                                </a:lnTo>
                                <a:lnTo>
                                  <a:pt x="3864" y="426"/>
                                </a:lnTo>
                                <a:lnTo>
                                  <a:pt x="4416" y="257"/>
                                </a:lnTo>
                                <a:lnTo>
                                  <a:pt x="4968" y="0"/>
                                </a:lnTo>
                                <a:lnTo>
                                  <a:pt x="5520" y="139"/>
                                </a:lnTo>
                                <a:lnTo>
                                  <a:pt x="5520" y="1632"/>
                                </a:lnTo>
                                <a:lnTo>
                                  <a:pt x="4968" y="1606"/>
                                </a:lnTo>
                                <a:lnTo>
                                  <a:pt x="4416" y="1692"/>
                                </a:lnTo>
                                <a:lnTo>
                                  <a:pt x="3864" y="1771"/>
                                </a:lnTo>
                                <a:lnTo>
                                  <a:pt x="3312" y="1955"/>
                                </a:lnTo>
                                <a:lnTo>
                                  <a:pt x="2760" y="2052"/>
                                </a:lnTo>
                                <a:lnTo>
                                  <a:pt x="2208" y="2055"/>
                                </a:lnTo>
                                <a:lnTo>
                                  <a:pt x="1656" y="2088"/>
                                </a:lnTo>
                                <a:lnTo>
                                  <a:pt x="1104" y="2008"/>
                                </a:lnTo>
                                <a:lnTo>
                                  <a:pt x="552" y="1996"/>
                                </a:lnTo>
                                <a:lnTo>
                                  <a:pt x="0" y="2035"/>
                                </a:lnTo>
                              </a:path>
                            </a:pathLst>
                          </a:custGeom>
                          <a:noFill/>
                          <a:ln w="12171">
                            <a:solidFill>
                              <a:srgbClr val="FE00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98"/>
                        <wps:cNvSpPr>
                          <a:spLocks/>
                        </wps:cNvSpPr>
                        <wps:spPr bwMode="auto">
                          <a:xfrm>
                            <a:off x="2636" y="1205"/>
                            <a:ext cx="5521" cy="2088"/>
                          </a:xfrm>
                          <a:custGeom>
                            <a:avLst/>
                            <a:gdLst>
                              <a:gd name="T0" fmla="+- 0 2637 2637"/>
                              <a:gd name="T1" fmla="*/ T0 w 5521"/>
                              <a:gd name="T2" fmla="+- 0 3240 1205"/>
                              <a:gd name="T3" fmla="*/ 3240 h 2088"/>
                              <a:gd name="T4" fmla="+- 0 2637 2637"/>
                              <a:gd name="T5" fmla="*/ T4 w 5521"/>
                              <a:gd name="T6" fmla="+- 0 2060 1205"/>
                              <a:gd name="T7" fmla="*/ 2060 h 2088"/>
                              <a:gd name="T8" fmla="+- 0 3189 2637"/>
                              <a:gd name="T9" fmla="*/ T8 w 5521"/>
                              <a:gd name="T10" fmla="+- 0 1962 1205"/>
                              <a:gd name="T11" fmla="*/ 1962 h 2088"/>
                              <a:gd name="T12" fmla="+- 0 3741 2637"/>
                              <a:gd name="T13" fmla="*/ T12 w 5521"/>
                              <a:gd name="T14" fmla="+- 0 2004 1205"/>
                              <a:gd name="T15" fmla="*/ 2004 h 2088"/>
                              <a:gd name="T16" fmla="+- 0 4293 2637"/>
                              <a:gd name="T17" fmla="*/ T16 w 5521"/>
                              <a:gd name="T18" fmla="+- 0 2098 1205"/>
                              <a:gd name="T19" fmla="*/ 2098 h 2088"/>
                              <a:gd name="T20" fmla="+- 0 4845 2637"/>
                              <a:gd name="T21" fmla="*/ T20 w 5521"/>
                              <a:gd name="T22" fmla="+- 0 2098 1205"/>
                              <a:gd name="T23" fmla="*/ 2098 h 2088"/>
                              <a:gd name="T24" fmla="+- 0 5397 2637"/>
                              <a:gd name="T25" fmla="*/ T24 w 5521"/>
                              <a:gd name="T26" fmla="+- 0 2086 1205"/>
                              <a:gd name="T27" fmla="*/ 2086 h 2088"/>
                              <a:gd name="T28" fmla="+- 0 5949 2637"/>
                              <a:gd name="T29" fmla="*/ T28 w 5521"/>
                              <a:gd name="T30" fmla="+- 0 1959 1205"/>
                              <a:gd name="T31" fmla="*/ 1959 h 2088"/>
                              <a:gd name="T32" fmla="+- 0 6501 2637"/>
                              <a:gd name="T33" fmla="*/ T32 w 5521"/>
                              <a:gd name="T34" fmla="+- 0 1631 1205"/>
                              <a:gd name="T35" fmla="*/ 1631 h 2088"/>
                              <a:gd name="T36" fmla="+- 0 7053 2637"/>
                              <a:gd name="T37" fmla="*/ T36 w 5521"/>
                              <a:gd name="T38" fmla="+- 0 1462 1205"/>
                              <a:gd name="T39" fmla="*/ 1462 h 2088"/>
                              <a:gd name="T40" fmla="+- 0 7605 2637"/>
                              <a:gd name="T41" fmla="*/ T40 w 5521"/>
                              <a:gd name="T42" fmla="+- 0 1205 1205"/>
                              <a:gd name="T43" fmla="*/ 1205 h 2088"/>
                              <a:gd name="T44" fmla="+- 0 8157 2637"/>
                              <a:gd name="T45" fmla="*/ T44 w 5521"/>
                              <a:gd name="T46" fmla="+- 0 1344 1205"/>
                              <a:gd name="T47" fmla="*/ 1344 h 2088"/>
                              <a:gd name="T48" fmla="+- 0 8157 2637"/>
                              <a:gd name="T49" fmla="*/ T48 w 5521"/>
                              <a:gd name="T50" fmla="+- 0 2837 1205"/>
                              <a:gd name="T51" fmla="*/ 2837 h 2088"/>
                              <a:gd name="T52" fmla="+- 0 7605 2637"/>
                              <a:gd name="T53" fmla="*/ T52 w 5521"/>
                              <a:gd name="T54" fmla="+- 0 2811 1205"/>
                              <a:gd name="T55" fmla="*/ 2811 h 2088"/>
                              <a:gd name="T56" fmla="+- 0 7053 2637"/>
                              <a:gd name="T57" fmla="*/ T56 w 5521"/>
                              <a:gd name="T58" fmla="+- 0 2897 1205"/>
                              <a:gd name="T59" fmla="*/ 2897 h 2088"/>
                              <a:gd name="T60" fmla="+- 0 6501 2637"/>
                              <a:gd name="T61" fmla="*/ T60 w 5521"/>
                              <a:gd name="T62" fmla="+- 0 2976 1205"/>
                              <a:gd name="T63" fmla="*/ 2976 h 2088"/>
                              <a:gd name="T64" fmla="+- 0 5949 2637"/>
                              <a:gd name="T65" fmla="*/ T64 w 5521"/>
                              <a:gd name="T66" fmla="+- 0 3160 1205"/>
                              <a:gd name="T67" fmla="*/ 3160 h 2088"/>
                              <a:gd name="T68" fmla="+- 0 5397 2637"/>
                              <a:gd name="T69" fmla="*/ T68 w 5521"/>
                              <a:gd name="T70" fmla="+- 0 3257 1205"/>
                              <a:gd name="T71" fmla="*/ 3257 h 2088"/>
                              <a:gd name="T72" fmla="+- 0 4845 2637"/>
                              <a:gd name="T73" fmla="*/ T72 w 5521"/>
                              <a:gd name="T74" fmla="+- 0 3260 1205"/>
                              <a:gd name="T75" fmla="*/ 3260 h 2088"/>
                              <a:gd name="T76" fmla="+- 0 4293 2637"/>
                              <a:gd name="T77" fmla="*/ T76 w 5521"/>
                              <a:gd name="T78" fmla="+- 0 3293 1205"/>
                              <a:gd name="T79" fmla="*/ 3293 h 2088"/>
                              <a:gd name="T80" fmla="+- 0 3741 2637"/>
                              <a:gd name="T81" fmla="*/ T80 w 5521"/>
                              <a:gd name="T82" fmla="+- 0 3213 1205"/>
                              <a:gd name="T83" fmla="*/ 3213 h 2088"/>
                              <a:gd name="T84" fmla="+- 0 3189 2637"/>
                              <a:gd name="T85" fmla="*/ T84 w 5521"/>
                              <a:gd name="T86" fmla="+- 0 3201 1205"/>
                              <a:gd name="T87" fmla="*/ 3201 h 2088"/>
                              <a:gd name="T88" fmla="+- 0 2637 2637"/>
                              <a:gd name="T89" fmla="*/ T88 w 5521"/>
                              <a:gd name="T90" fmla="+- 0 3240 1205"/>
                              <a:gd name="T91" fmla="*/ 3240 h 2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21" h="2088">
                                <a:moveTo>
                                  <a:pt x="0" y="2035"/>
                                </a:moveTo>
                                <a:lnTo>
                                  <a:pt x="0" y="855"/>
                                </a:lnTo>
                                <a:lnTo>
                                  <a:pt x="552" y="757"/>
                                </a:lnTo>
                                <a:lnTo>
                                  <a:pt x="1104" y="799"/>
                                </a:lnTo>
                                <a:lnTo>
                                  <a:pt x="1656" y="893"/>
                                </a:lnTo>
                                <a:lnTo>
                                  <a:pt x="2208" y="893"/>
                                </a:lnTo>
                                <a:lnTo>
                                  <a:pt x="2760" y="881"/>
                                </a:lnTo>
                                <a:lnTo>
                                  <a:pt x="3312" y="754"/>
                                </a:lnTo>
                                <a:lnTo>
                                  <a:pt x="3864" y="426"/>
                                </a:lnTo>
                                <a:lnTo>
                                  <a:pt x="4416" y="257"/>
                                </a:lnTo>
                                <a:lnTo>
                                  <a:pt x="4968" y="0"/>
                                </a:lnTo>
                                <a:lnTo>
                                  <a:pt x="5520" y="139"/>
                                </a:lnTo>
                                <a:lnTo>
                                  <a:pt x="5520" y="1632"/>
                                </a:lnTo>
                                <a:lnTo>
                                  <a:pt x="4968" y="1606"/>
                                </a:lnTo>
                                <a:lnTo>
                                  <a:pt x="4416" y="1692"/>
                                </a:lnTo>
                                <a:lnTo>
                                  <a:pt x="3864" y="1771"/>
                                </a:lnTo>
                                <a:lnTo>
                                  <a:pt x="3312" y="1955"/>
                                </a:lnTo>
                                <a:lnTo>
                                  <a:pt x="2760" y="2052"/>
                                </a:lnTo>
                                <a:lnTo>
                                  <a:pt x="2208" y="2055"/>
                                </a:lnTo>
                                <a:lnTo>
                                  <a:pt x="1656" y="2088"/>
                                </a:lnTo>
                                <a:lnTo>
                                  <a:pt x="1104" y="2008"/>
                                </a:lnTo>
                                <a:lnTo>
                                  <a:pt x="552" y="1996"/>
                                </a:lnTo>
                                <a:lnTo>
                                  <a:pt x="0" y="2035"/>
                                </a:lnTo>
                              </a:path>
                            </a:pathLst>
                          </a:custGeom>
                          <a:noFill/>
                          <a:ln w="3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AutoShape 397"/>
                        <wps:cNvSpPr>
                          <a:spLocks/>
                        </wps:cNvSpPr>
                        <wps:spPr bwMode="auto">
                          <a:xfrm>
                            <a:off x="2636" y="261"/>
                            <a:ext cx="5521" cy="1837"/>
                          </a:xfrm>
                          <a:custGeom>
                            <a:avLst/>
                            <a:gdLst>
                              <a:gd name="T0" fmla="+- 0 5936 2637"/>
                              <a:gd name="T1" fmla="*/ T0 w 5521"/>
                              <a:gd name="T2" fmla="+- 0 1962 262"/>
                              <a:gd name="T3" fmla="*/ 1962 h 1837"/>
                              <a:gd name="T4" fmla="+- 0 3189 2637"/>
                              <a:gd name="T5" fmla="*/ T4 w 5521"/>
                              <a:gd name="T6" fmla="+- 0 1962 262"/>
                              <a:gd name="T7" fmla="*/ 1962 h 1837"/>
                              <a:gd name="T8" fmla="+- 0 3741 2637"/>
                              <a:gd name="T9" fmla="*/ T8 w 5521"/>
                              <a:gd name="T10" fmla="+- 0 2004 262"/>
                              <a:gd name="T11" fmla="*/ 2004 h 1837"/>
                              <a:gd name="T12" fmla="+- 0 4293 2637"/>
                              <a:gd name="T13" fmla="*/ T12 w 5521"/>
                              <a:gd name="T14" fmla="+- 0 2098 262"/>
                              <a:gd name="T15" fmla="*/ 2098 h 1837"/>
                              <a:gd name="T16" fmla="+- 0 4845 2637"/>
                              <a:gd name="T17" fmla="*/ T16 w 5521"/>
                              <a:gd name="T18" fmla="+- 0 2098 262"/>
                              <a:gd name="T19" fmla="*/ 2098 h 1837"/>
                              <a:gd name="T20" fmla="+- 0 5397 2637"/>
                              <a:gd name="T21" fmla="*/ T20 w 5521"/>
                              <a:gd name="T22" fmla="+- 0 2086 262"/>
                              <a:gd name="T23" fmla="*/ 2086 h 1837"/>
                              <a:gd name="T24" fmla="+- 0 5936 2637"/>
                              <a:gd name="T25" fmla="*/ T24 w 5521"/>
                              <a:gd name="T26" fmla="+- 0 1962 262"/>
                              <a:gd name="T27" fmla="*/ 1962 h 1837"/>
                              <a:gd name="T28" fmla="+- 0 3189 2637"/>
                              <a:gd name="T29" fmla="*/ T28 w 5521"/>
                              <a:gd name="T30" fmla="+- 0 1128 262"/>
                              <a:gd name="T31" fmla="*/ 1128 h 1837"/>
                              <a:gd name="T32" fmla="+- 0 2637 2637"/>
                              <a:gd name="T33" fmla="*/ T32 w 5521"/>
                              <a:gd name="T34" fmla="+- 0 1350 262"/>
                              <a:gd name="T35" fmla="*/ 1350 h 1837"/>
                              <a:gd name="T36" fmla="+- 0 2637 2637"/>
                              <a:gd name="T37" fmla="*/ T36 w 5521"/>
                              <a:gd name="T38" fmla="+- 0 2060 262"/>
                              <a:gd name="T39" fmla="*/ 2060 h 1837"/>
                              <a:gd name="T40" fmla="+- 0 3189 2637"/>
                              <a:gd name="T41" fmla="*/ T40 w 5521"/>
                              <a:gd name="T42" fmla="+- 0 1962 262"/>
                              <a:gd name="T43" fmla="*/ 1962 h 1837"/>
                              <a:gd name="T44" fmla="+- 0 5936 2637"/>
                              <a:gd name="T45" fmla="*/ T44 w 5521"/>
                              <a:gd name="T46" fmla="+- 0 1962 262"/>
                              <a:gd name="T47" fmla="*/ 1962 h 1837"/>
                              <a:gd name="T48" fmla="+- 0 5949 2637"/>
                              <a:gd name="T49" fmla="*/ T48 w 5521"/>
                              <a:gd name="T50" fmla="+- 0 1959 262"/>
                              <a:gd name="T51" fmla="*/ 1959 h 1837"/>
                              <a:gd name="T52" fmla="+- 0 6501 2637"/>
                              <a:gd name="T53" fmla="*/ T52 w 5521"/>
                              <a:gd name="T54" fmla="+- 0 1631 262"/>
                              <a:gd name="T55" fmla="*/ 1631 h 1837"/>
                              <a:gd name="T56" fmla="+- 0 7053 2637"/>
                              <a:gd name="T57" fmla="*/ T56 w 5521"/>
                              <a:gd name="T58" fmla="+- 0 1462 262"/>
                              <a:gd name="T59" fmla="*/ 1462 h 1837"/>
                              <a:gd name="T60" fmla="+- 0 7104 2637"/>
                              <a:gd name="T61" fmla="*/ T60 w 5521"/>
                              <a:gd name="T62" fmla="+- 0 1439 262"/>
                              <a:gd name="T63" fmla="*/ 1439 h 1837"/>
                              <a:gd name="T64" fmla="+- 0 4293 2637"/>
                              <a:gd name="T65" fmla="*/ T64 w 5521"/>
                              <a:gd name="T66" fmla="+- 0 1439 262"/>
                              <a:gd name="T67" fmla="*/ 1439 h 1837"/>
                              <a:gd name="T68" fmla="+- 0 3741 2637"/>
                              <a:gd name="T69" fmla="*/ T68 w 5521"/>
                              <a:gd name="T70" fmla="+- 0 1303 262"/>
                              <a:gd name="T71" fmla="*/ 1303 h 1837"/>
                              <a:gd name="T72" fmla="+- 0 3189 2637"/>
                              <a:gd name="T73" fmla="*/ T72 w 5521"/>
                              <a:gd name="T74" fmla="+- 0 1128 262"/>
                              <a:gd name="T75" fmla="*/ 1128 h 1837"/>
                              <a:gd name="T76" fmla="+- 0 7605 2637"/>
                              <a:gd name="T77" fmla="*/ T76 w 5521"/>
                              <a:gd name="T78" fmla="+- 0 262 262"/>
                              <a:gd name="T79" fmla="*/ 262 h 1837"/>
                              <a:gd name="T80" fmla="+- 0 7053 2637"/>
                              <a:gd name="T81" fmla="*/ T80 w 5521"/>
                              <a:gd name="T82" fmla="+- 0 451 262"/>
                              <a:gd name="T83" fmla="*/ 451 h 1837"/>
                              <a:gd name="T84" fmla="+- 0 6501 2637"/>
                              <a:gd name="T85" fmla="*/ T84 w 5521"/>
                              <a:gd name="T86" fmla="+- 0 735 262"/>
                              <a:gd name="T87" fmla="*/ 735 h 1837"/>
                              <a:gd name="T88" fmla="+- 0 5949 2637"/>
                              <a:gd name="T89" fmla="*/ T88 w 5521"/>
                              <a:gd name="T90" fmla="+- 0 1232 262"/>
                              <a:gd name="T91" fmla="*/ 1232 h 1837"/>
                              <a:gd name="T92" fmla="+- 0 5397 2637"/>
                              <a:gd name="T93" fmla="*/ T92 w 5521"/>
                              <a:gd name="T94" fmla="+- 0 1391 262"/>
                              <a:gd name="T95" fmla="*/ 1391 h 1837"/>
                              <a:gd name="T96" fmla="+- 0 4845 2637"/>
                              <a:gd name="T97" fmla="*/ T96 w 5521"/>
                              <a:gd name="T98" fmla="+- 0 1424 262"/>
                              <a:gd name="T99" fmla="*/ 1424 h 1837"/>
                              <a:gd name="T100" fmla="+- 0 4293 2637"/>
                              <a:gd name="T101" fmla="*/ T100 w 5521"/>
                              <a:gd name="T102" fmla="+- 0 1439 262"/>
                              <a:gd name="T103" fmla="*/ 1439 h 1837"/>
                              <a:gd name="T104" fmla="+- 0 7104 2637"/>
                              <a:gd name="T105" fmla="*/ T104 w 5521"/>
                              <a:gd name="T106" fmla="+- 0 1439 262"/>
                              <a:gd name="T107" fmla="*/ 1439 h 1837"/>
                              <a:gd name="T108" fmla="+- 0 7605 2637"/>
                              <a:gd name="T109" fmla="*/ T108 w 5521"/>
                              <a:gd name="T110" fmla="+- 0 1205 262"/>
                              <a:gd name="T111" fmla="*/ 1205 h 1837"/>
                              <a:gd name="T112" fmla="+- 0 8157 2637"/>
                              <a:gd name="T113" fmla="*/ T112 w 5521"/>
                              <a:gd name="T114" fmla="+- 0 1205 262"/>
                              <a:gd name="T115" fmla="*/ 1205 h 1837"/>
                              <a:gd name="T116" fmla="+- 0 8157 2637"/>
                              <a:gd name="T117" fmla="*/ T116 w 5521"/>
                              <a:gd name="T118" fmla="+- 0 448 262"/>
                              <a:gd name="T119" fmla="*/ 448 h 1837"/>
                              <a:gd name="T120" fmla="+- 0 7605 2637"/>
                              <a:gd name="T121" fmla="*/ T120 w 5521"/>
                              <a:gd name="T122" fmla="+- 0 262 262"/>
                              <a:gd name="T123" fmla="*/ 262 h 1837"/>
                              <a:gd name="T124" fmla="+- 0 8157 2637"/>
                              <a:gd name="T125" fmla="*/ T124 w 5521"/>
                              <a:gd name="T126" fmla="+- 0 1205 262"/>
                              <a:gd name="T127" fmla="*/ 1205 h 1837"/>
                              <a:gd name="T128" fmla="+- 0 7605 2637"/>
                              <a:gd name="T129" fmla="*/ T128 w 5521"/>
                              <a:gd name="T130" fmla="+- 0 1205 262"/>
                              <a:gd name="T131" fmla="*/ 1205 h 1837"/>
                              <a:gd name="T132" fmla="+- 0 8157 2637"/>
                              <a:gd name="T133" fmla="*/ T132 w 5521"/>
                              <a:gd name="T134" fmla="+- 0 1344 262"/>
                              <a:gd name="T135" fmla="*/ 1344 h 1837"/>
                              <a:gd name="T136" fmla="+- 0 8157 2637"/>
                              <a:gd name="T137" fmla="*/ T136 w 5521"/>
                              <a:gd name="T138" fmla="+- 0 1205 262"/>
                              <a:gd name="T139" fmla="*/ 1205 h 1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21" h="1837">
                                <a:moveTo>
                                  <a:pt x="3299" y="1700"/>
                                </a:moveTo>
                                <a:lnTo>
                                  <a:pt x="552" y="1700"/>
                                </a:lnTo>
                                <a:lnTo>
                                  <a:pt x="1104" y="1742"/>
                                </a:lnTo>
                                <a:lnTo>
                                  <a:pt x="1656" y="1836"/>
                                </a:lnTo>
                                <a:lnTo>
                                  <a:pt x="2208" y="1836"/>
                                </a:lnTo>
                                <a:lnTo>
                                  <a:pt x="2760" y="1824"/>
                                </a:lnTo>
                                <a:lnTo>
                                  <a:pt x="3299" y="1700"/>
                                </a:lnTo>
                                <a:close/>
                                <a:moveTo>
                                  <a:pt x="552" y="866"/>
                                </a:moveTo>
                                <a:lnTo>
                                  <a:pt x="0" y="1088"/>
                                </a:lnTo>
                                <a:lnTo>
                                  <a:pt x="0" y="1798"/>
                                </a:lnTo>
                                <a:lnTo>
                                  <a:pt x="552" y="1700"/>
                                </a:lnTo>
                                <a:lnTo>
                                  <a:pt x="3299" y="1700"/>
                                </a:lnTo>
                                <a:lnTo>
                                  <a:pt x="3312" y="1697"/>
                                </a:lnTo>
                                <a:lnTo>
                                  <a:pt x="3864" y="1369"/>
                                </a:lnTo>
                                <a:lnTo>
                                  <a:pt x="4416" y="1200"/>
                                </a:lnTo>
                                <a:lnTo>
                                  <a:pt x="4467" y="1177"/>
                                </a:lnTo>
                                <a:lnTo>
                                  <a:pt x="1656" y="1177"/>
                                </a:lnTo>
                                <a:lnTo>
                                  <a:pt x="1104" y="1041"/>
                                </a:lnTo>
                                <a:lnTo>
                                  <a:pt x="552" y="866"/>
                                </a:lnTo>
                                <a:close/>
                                <a:moveTo>
                                  <a:pt x="4968" y="0"/>
                                </a:moveTo>
                                <a:lnTo>
                                  <a:pt x="4416" y="189"/>
                                </a:lnTo>
                                <a:lnTo>
                                  <a:pt x="3864" y="473"/>
                                </a:lnTo>
                                <a:lnTo>
                                  <a:pt x="3312" y="970"/>
                                </a:lnTo>
                                <a:lnTo>
                                  <a:pt x="2760" y="1129"/>
                                </a:lnTo>
                                <a:lnTo>
                                  <a:pt x="2208" y="1162"/>
                                </a:lnTo>
                                <a:lnTo>
                                  <a:pt x="1656" y="1177"/>
                                </a:lnTo>
                                <a:lnTo>
                                  <a:pt x="4467" y="1177"/>
                                </a:lnTo>
                                <a:lnTo>
                                  <a:pt x="4968" y="943"/>
                                </a:lnTo>
                                <a:lnTo>
                                  <a:pt x="5520" y="943"/>
                                </a:lnTo>
                                <a:lnTo>
                                  <a:pt x="5520" y="186"/>
                                </a:lnTo>
                                <a:lnTo>
                                  <a:pt x="4968" y="0"/>
                                </a:lnTo>
                                <a:close/>
                                <a:moveTo>
                                  <a:pt x="5520" y="943"/>
                                </a:moveTo>
                                <a:lnTo>
                                  <a:pt x="4968" y="943"/>
                                </a:lnTo>
                                <a:lnTo>
                                  <a:pt x="5520" y="1082"/>
                                </a:lnTo>
                                <a:lnTo>
                                  <a:pt x="5520" y="943"/>
                                </a:lnTo>
                                <a:close/>
                              </a:path>
                            </a:pathLst>
                          </a:custGeom>
                          <a:solidFill>
                            <a:srgbClr val="3BF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96"/>
                        <wps:cNvSpPr>
                          <a:spLocks/>
                        </wps:cNvSpPr>
                        <wps:spPr bwMode="auto">
                          <a:xfrm>
                            <a:off x="2636" y="261"/>
                            <a:ext cx="5521" cy="1837"/>
                          </a:xfrm>
                          <a:custGeom>
                            <a:avLst/>
                            <a:gdLst>
                              <a:gd name="T0" fmla="+- 0 2637 2637"/>
                              <a:gd name="T1" fmla="*/ T0 w 5521"/>
                              <a:gd name="T2" fmla="+- 0 2060 262"/>
                              <a:gd name="T3" fmla="*/ 2060 h 1837"/>
                              <a:gd name="T4" fmla="+- 0 2637 2637"/>
                              <a:gd name="T5" fmla="*/ T4 w 5521"/>
                              <a:gd name="T6" fmla="+- 0 1350 262"/>
                              <a:gd name="T7" fmla="*/ 1350 h 1837"/>
                              <a:gd name="T8" fmla="+- 0 3189 2637"/>
                              <a:gd name="T9" fmla="*/ T8 w 5521"/>
                              <a:gd name="T10" fmla="+- 0 1128 262"/>
                              <a:gd name="T11" fmla="*/ 1128 h 1837"/>
                              <a:gd name="T12" fmla="+- 0 3741 2637"/>
                              <a:gd name="T13" fmla="*/ T12 w 5521"/>
                              <a:gd name="T14" fmla="+- 0 1303 262"/>
                              <a:gd name="T15" fmla="*/ 1303 h 1837"/>
                              <a:gd name="T16" fmla="+- 0 4293 2637"/>
                              <a:gd name="T17" fmla="*/ T16 w 5521"/>
                              <a:gd name="T18" fmla="+- 0 1439 262"/>
                              <a:gd name="T19" fmla="*/ 1439 h 1837"/>
                              <a:gd name="T20" fmla="+- 0 4845 2637"/>
                              <a:gd name="T21" fmla="*/ T20 w 5521"/>
                              <a:gd name="T22" fmla="+- 0 1424 262"/>
                              <a:gd name="T23" fmla="*/ 1424 h 1837"/>
                              <a:gd name="T24" fmla="+- 0 5397 2637"/>
                              <a:gd name="T25" fmla="*/ T24 w 5521"/>
                              <a:gd name="T26" fmla="+- 0 1391 262"/>
                              <a:gd name="T27" fmla="*/ 1391 h 1837"/>
                              <a:gd name="T28" fmla="+- 0 5949 2637"/>
                              <a:gd name="T29" fmla="*/ T28 w 5521"/>
                              <a:gd name="T30" fmla="+- 0 1232 262"/>
                              <a:gd name="T31" fmla="*/ 1232 h 1837"/>
                              <a:gd name="T32" fmla="+- 0 6501 2637"/>
                              <a:gd name="T33" fmla="*/ T32 w 5521"/>
                              <a:gd name="T34" fmla="+- 0 735 262"/>
                              <a:gd name="T35" fmla="*/ 735 h 1837"/>
                              <a:gd name="T36" fmla="+- 0 7053 2637"/>
                              <a:gd name="T37" fmla="*/ T36 w 5521"/>
                              <a:gd name="T38" fmla="+- 0 451 262"/>
                              <a:gd name="T39" fmla="*/ 451 h 1837"/>
                              <a:gd name="T40" fmla="+- 0 7605 2637"/>
                              <a:gd name="T41" fmla="*/ T40 w 5521"/>
                              <a:gd name="T42" fmla="+- 0 262 262"/>
                              <a:gd name="T43" fmla="*/ 262 h 1837"/>
                              <a:gd name="T44" fmla="+- 0 8157 2637"/>
                              <a:gd name="T45" fmla="*/ T44 w 5521"/>
                              <a:gd name="T46" fmla="+- 0 448 262"/>
                              <a:gd name="T47" fmla="*/ 448 h 1837"/>
                              <a:gd name="T48" fmla="+- 0 8157 2637"/>
                              <a:gd name="T49" fmla="*/ T48 w 5521"/>
                              <a:gd name="T50" fmla="+- 0 1344 262"/>
                              <a:gd name="T51" fmla="*/ 1344 h 1837"/>
                              <a:gd name="T52" fmla="+- 0 7605 2637"/>
                              <a:gd name="T53" fmla="*/ T52 w 5521"/>
                              <a:gd name="T54" fmla="+- 0 1205 262"/>
                              <a:gd name="T55" fmla="*/ 1205 h 1837"/>
                              <a:gd name="T56" fmla="+- 0 7053 2637"/>
                              <a:gd name="T57" fmla="*/ T56 w 5521"/>
                              <a:gd name="T58" fmla="+- 0 1462 262"/>
                              <a:gd name="T59" fmla="*/ 1462 h 1837"/>
                              <a:gd name="T60" fmla="+- 0 6501 2637"/>
                              <a:gd name="T61" fmla="*/ T60 w 5521"/>
                              <a:gd name="T62" fmla="+- 0 1631 262"/>
                              <a:gd name="T63" fmla="*/ 1631 h 1837"/>
                              <a:gd name="T64" fmla="+- 0 5949 2637"/>
                              <a:gd name="T65" fmla="*/ T64 w 5521"/>
                              <a:gd name="T66" fmla="+- 0 1959 262"/>
                              <a:gd name="T67" fmla="*/ 1959 h 1837"/>
                              <a:gd name="T68" fmla="+- 0 5397 2637"/>
                              <a:gd name="T69" fmla="*/ T68 w 5521"/>
                              <a:gd name="T70" fmla="+- 0 2086 262"/>
                              <a:gd name="T71" fmla="*/ 2086 h 1837"/>
                              <a:gd name="T72" fmla="+- 0 4845 2637"/>
                              <a:gd name="T73" fmla="*/ T72 w 5521"/>
                              <a:gd name="T74" fmla="+- 0 2098 262"/>
                              <a:gd name="T75" fmla="*/ 2098 h 1837"/>
                              <a:gd name="T76" fmla="+- 0 4293 2637"/>
                              <a:gd name="T77" fmla="*/ T76 w 5521"/>
                              <a:gd name="T78" fmla="+- 0 2098 262"/>
                              <a:gd name="T79" fmla="*/ 2098 h 1837"/>
                              <a:gd name="T80" fmla="+- 0 3741 2637"/>
                              <a:gd name="T81" fmla="*/ T80 w 5521"/>
                              <a:gd name="T82" fmla="+- 0 2004 262"/>
                              <a:gd name="T83" fmla="*/ 2004 h 1837"/>
                              <a:gd name="T84" fmla="+- 0 3189 2637"/>
                              <a:gd name="T85" fmla="*/ T84 w 5521"/>
                              <a:gd name="T86" fmla="+- 0 1962 262"/>
                              <a:gd name="T87" fmla="*/ 1962 h 1837"/>
                              <a:gd name="T88" fmla="+- 0 2637 2637"/>
                              <a:gd name="T89" fmla="*/ T88 w 5521"/>
                              <a:gd name="T90" fmla="+- 0 2060 262"/>
                              <a:gd name="T91" fmla="*/ 2060 h 1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21" h="1837">
                                <a:moveTo>
                                  <a:pt x="0" y="1798"/>
                                </a:moveTo>
                                <a:lnTo>
                                  <a:pt x="0" y="1088"/>
                                </a:lnTo>
                                <a:lnTo>
                                  <a:pt x="552" y="866"/>
                                </a:lnTo>
                                <a:lnTo>
                                  <a:pt x="1104" y="1041"/>
                                </a:lnTo>
                                <a:lnTo>
                                  <a:pt x="1656" y="1177"/>
                                </a:lnTo>
                                <a:lnTo>
                                  <a:pt x="2208" y="1162"/>
                                </a:lnTo>
                                <a:lnTo>
                                  <a:pt x="2760" y="1129"/>
                                </a:lnTo>
                                <a:lnTo>
                                  <a:pt x="3312" y="970"/>
                                </a:lnTo>
                                <a:lnTo>
                                  <a:pt x="3864" y="473"/>
                                </a:lnTo>
                                <a:lnTo>
                                  <a:pt x="4416" y="189"/>
                                </a:lnTo>
                                <a:lnTo>
                                  <a:pt x="4968" y="0"/>
                                </a:lnTo>
                                <a:lnTo>
                                  <a:pt x="5520" y="186"/>
                                </a:lnTo>
                                <a:lnTo>
                                  <a:pt x="5520" y="1082"/>
                                </a:lnTo>
                                <a:lnTo>
                                  <a:pt x="4968" y="943"/>
                                </a:lnTo>
                                <a:lnTo>
                                  <a:pt x="4416" y="1200"/>
                                </a:lnTo>
                                <a:lnTo>
                                  <a:pt x="3864" y="1369"/>
                                </a:lnTo>
                                <a:lnTo>
                                  <a:pt x="3312" y="1697"/>
                                </a:lnTo>
                                <a:lnTo>
                                  <a:pt x="2760" y="1824"/>
                                </a:lnTo>
                                <a:lnTo>
                                  <a:pt x="2208" y="1836"/>
                                </a:lnTo>
                                <a:lnTo>
                                  <a:pt x="1656" y="1836"/>
                                </a:lnTo>
                                <a:lnTo>
                                  <a:pt x="1104" y="1742"/>
                                </a:lnTo>
                                <a:lnTo>
                                  <a:pt x="552" y="1700"/>
                                </a:lnTo>
                                <a:lnTo>
                                  <a:pt x="0" y="1798"/>
                                </a:lnTo>
                              </a:path>
                            </a:pathLst>
                          </a:custGeom>
                          <a:noFill/>
                          <a:ln w="12171">
                            <a:solidFill>
                              <a:srgbClr val="3BF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95"/>
                        <wps:cNvSpPr>
                          <a:spLocks/>
                        </wps:cNvSpPr>
                        <wps:spPr bwMode="auto">
                          <a:xfrm>
                            <a:off x="2636" y="261"/>
                            <a:ext cx="5521" cy="1837"/>
                          </a:xfrm>
                          <a:custGeom>
                            <a:avLst/>
                            <a:gdLst>
                              <a:gd name="T0" fmla="+- 0 2637 2637"/>
                              <a:gd name="T1" fmla="*/ T0 w 5521"/>
                              <a:gd name="T2" fmla="+- 0 2060 262"/>
                              <a:gd name="T3" fmla="*/ 2060 h 1837"/>
                              <a:gd name="T4" fmla="+- 0 2637 2637"/>
                              <a:gd name="T5" fmla="*/ T4 w 5521"/>
                              <a:gd name="T6" fmla="+- 0 1350 262"/>
                              <a:gd name="T7" fmla="*/ 1350 h 1837"/>
                              <a:gd name="T8" fmla="+- 0 3189 2637"/>
                              <a:gd name="T9" fmla="*/ T8 w 5521"/>
                              <a:gd name="T10" fmla="+- 0 1128 262"/>
                              <a:gd name="T11" fmla="*/ 1128 h 1837"/>
                              <a:gd name="T12" fmla="+- 0 3741 2637"/>
                              <a:gd name="T13" fmla="*/ T12 w 5521"/>
                              <a:gd name="T14" fmla="+- 0 1303 262"/>
                              <a:gd name="T15" fmla="*/ 1303 h 1837"/>
                              <a:gd name="T16" fmla="+- 0 4293 2637"/>
                              <a:gd name="T17" fmla="*/ T16 w 5521"/>
                              <a:gd name="T18" fmla="+- 0 1439 262"/>
                              <a:gd name="T19" fmla="*/ 1439 h 1837"/>
                              <a:gd name="T20" fmla="+- 0 4845 2637"/>
                              <a:gd name="T21" fmla="*/ T20 w 5521"/>
                              <a:gd name="T22" fmla="+- 0 1424 262"/>
                              <a:gd name="T23" fmla="*/ 1424 h 1837"/>
                              <a:gd name="T24" fmla="+- 0 5397 2637"/>
                              <a:gd name="T25" fmla="*/ T24 w 5521"/>
                              <a:gd name="T26" fmla="+- 0 1391 262"/>
                              <a:gd name="T27" fmla="*/ 1391 h 1837"/>
                              <a:gd name="T28" fmla="+- 0 5949 2637"/>
                              <a:gd name="T29" fmla="*/ T28 w 5521"/>
                              <a:gd name="T30" fmla="+- 0 1232 262"/>
                              <a:gd name="T31" fmla="*/ 1232 h 1837"/>
                              <a:gd name="T32" fmla="+- 0 6501 2637"/>
                              <a:gd name="T33" fmla="*/ T32 w 5521"/>
                              <a:gd name="T34" fmla="+- 0 735 262"/>
                              <a:gd name="T35" fmla="*/ 735 h 1837"/>
                              <a:gd name="T36" fmla="+- 0 7053 2637"/>
                              <a:gd name="T37" fmla="*/ T36 w 5521"/>
                              <a:gd name="T38" fmla="+- 0 451 262"/>
                              <a:gd name="T39" fmla="*/ 451 h 1837"/>
                              <a:gd name="T40" fmla="+- 0 7605 2637"/>
                              <a:gd name="T41" fmla="*/ T40 w 5521"/>
                              <a:gd name="T42" fmla="+- 0 262 262"/>
                              <a:gd name="T43" fmla="*/ 262 h 1837"/>
                              <a:gd name="T44" fmla="+- 0 8157 2637"/>
                              <a:gd name="T45" fmla="*/ T44 w 5521"/>
                              <a:gd name="T46" fmla="+- 0 448 262"/>
                              <a:gd name="T47" fmla="*/ 448 h 1837"/>
                              <a:gd name="T48" fmla="+- 0 8157 2637"/>
                              <a:gd name="T49" fmla="*/ T48 w 5521"/>
                              <a:gd name="T50" fmla="+- 0 1344 262"/>
                              <a:gd name="T51" fmla="*/ 1344 h 1837"/>
                              <a:gd name="T52" fmla="+- 0 7605 2637"/>
                              <a:gd name="T53" fmla="*/ T52 w 5521"/>
                              <a:gd name="T54" fmla="+- 0 1205 262"/>
                              <a:gd name="T55" fmla="*/ 1205 h 1837"/>
                              <a:gd name="T56" fmla="+- 0 7053 2637"/>
                              <a:gd name="T57" fmla="*/ T56 w 5521"/>
                              <a:gd name="T58" fmla="+- 0 1462 262"/>
                              <a:gd name="T59" fmla="*/ 1462 h 1837"/>
                              <a:gd name="T60" fmla="+- 0 6501 2637"/>
                              <a:gd name="T61" fmla="*/ T60 w 5521"/>
                              <a:gd name="T62" fmla="+- 0 1631 262"/>
                              <a:gd name="T63" fmla="*/ 1631 h 1837"/>
                              <a:gd name="T64" fmla="+- 0 5949 2637"/>
                              <a:gd name="T65" fmla="*/ T64 w 5521"/>
                              <a:gd name="T66" fmla="+- 0 1959 262"/>
                              <a:gd name="T67" fmla="*/ 1959 h 1837"/>
                              <a:gd name="T68" fmla="+- 0 5397 2637"/>
                              <a:gd name="T69" fmla="*/ T68 w 5521"/>
                              <a:gd name="T70" fmla="+- 0 2086 262"/>
                              <a:gd name="T71" fmla="*/ 2086 h 1837"/>
                              <a:gd name="T72" fmla="+- 0 4845 2637"/>
                              <a:gd name="T73" fmla="*/ T72 w 5521"/>
                              <a:gd name="T74" fmla="+- 0 2098 262"/>
                              <a:gd name="T75" fmla="*/ 2098 h 1837"/>
                              <a:gd name="T76" fmla="+- 0 4293 2637"/>
                              <a:gd name="T77" fmla="*/ T76 w 5521"/>
                              <a:gd name="T78" fmla="+- 0 2098 262"/>
                              <a:gd name="T79" fmla="*/ 2098 h 1837"/>
                              <a:gd name="T80" fmla="+- 0 3741 2637"/>
                              <a:gd name="T81" fmla="*/ T80 w 5521"/>
                              <a:gd name="T82" fmla="+- 0 2004 262"/>
                              <a:gd name="T83" fmla="*/ 2004 h 1837"/>
                              <a:gd name="T84" fmla="+- 0 3189 2637"/>
                              <a:gd name="T85" fmla="*/ T84 w 5521"/>
                              <a:gd name="T86" fmla="+- 0 1962 262"/>
                              <a:gd name="T87" fmla="*/ 1962 h 1837"/>
                              <a:gd name="T88" fmla="+- 0 2637 2637"/>
                              <a:gd name="T89" fmla="*/ T88 w 5521"/>
                              <a:gd name="T90" fmla="+- 0 2060 262"/>
                              <a:gd name="T91" fmla="*/ 2060 h 1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21" h="1837">
                                <a:moveTo>
                                  <a:pt x="0" y="1798"/>
                                </a:moveTo>
                                <a:lnTo>
                                  <a:pt x="0" y="1088"/>
                                </a:lnTo>
                                <a:lnTo>
                                  <a:pt x="552" y="866"/>
                                </a:lnTo>
                                <a:lnTo>
                                  <a:pt x="1104" y="1041"/>
                                </a:lnTo>
                                <a:lnTo>
                                  <a:pt x="1656" y="1177"/>
                                </a:lnTo>
                                <a:lnTo>
                                  <a:pt x="2208" y="1162"/>
                                </a:lnTo>
                                <a:lnTo>
                                  <a:pt x="2760" y="1129"/>
                                </a:lnTo>
                                <a:lnTo>
                                  <a:pt x="3312" y="970"/>
                                </a:lnTo>
                                <a:lnTo>
                                  <a:pt x="3864" y="473"/>
                                </a:lnTo>
                                <a:lnTo>
                                  <a:pt x="4416" y="189"/>
                                </a:lnTo>
                                <a:lnTo>
                                  <a:pt x="4968" y="0"/>
                                </a:lnTo>
                                <a:lnTo>
                                  <a:pt x="5520" y="186"/>
                                </a:lnTo>
                                <a:lnTo>
                                  <a:pt x="5520" y="1082"/>
                                </a:lnTo>
                                <a:lnTo>
                                  <a:pt x="4968" y="943"/>
                                </a:lnTo>
                                <a:lnTo>
                                  <a:pt x="4416" y="1200"/>
                                </a:lnTo>
                                <a:lnTo>
                                  <a:pt x="3864" y="1369"/>
                                </a:lnTo>
                                <a:lnTo>
                                  <a:pt x="3312" y="1697"/>
                                </a:lnTo>
                                <a:lnTo>
                                  <a:pt x="2760" y="1824"/>
                                </a:lnTo>
                                <a:lnTo>
                                  <a:pt x="2208" y="1836"/>
                                </a:lnTo>
                                <a:lnTo>
                                  <a:pt x="1656" y="1836"/>
                                </a:lnTo>
                                <a:lnTo>
                                  <a:pt x="1104" y="1742"/>
                                </a:lnTo>
                                <a:lnTo>
                                  <a:pt x="552" y="1700"/>
                                </a:lnTo>
                                <a:lnTo>
                                  <a:pt x="0" y="1798"/>
                                </a:lnTo>
                              </a:path>
                            </a:pathLst>
                          </a:custGeom>
                          <a:noFill/>
                          <a:ln w="3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AutoShape 394"/>
                        <wps:cNvSpPr>
                          <a:spLocks/>
                        </wps:cNvSpPr>
                        <wps:spPr bwMode="auto">
                          <a:xfrm>
                            <a:off x="753" y="8434"/>
                            <a:ext cx="5880" cy="4440"/>
                          </a:xfrm>
                          <a:custGeom>
                            <a:avLst/>
                            <a:gdLst>
                              <a:gd name="T0" fmla="+- 0 2637 753"/>
                              <a:gd name="T1" fmla="*/ T0 w 5880"/>
                              <a:gd name="T2" fmla="+- 0 4387 8435"/>
                              <a:gd name="T3" fmla="*/ 4387 h 4440"/>
                              <a:gd name="T4" fmla="+- 0 2637 753"/>
                              <a:gd name="T5" fmla="*/ T4 w 5880"/>
                              <a:gd name="T6" fmla="+- 0 4239 8435"/>
                              <a:gd name="T7" fmla="*/ 4239 h 4440"/>
                              <a:gd name="T8" fmla="+- 0 2637 753"/>
                              <a:gd name="T9" fmla="*/ T8 w 5880"/>
                              <a:gd name="T10" fmla="+- 0 4091 8435"/>
                              <a:gd name="T11" fmla="*/ 4091 h 4440"/>
                              <a:gd name="T12" fmla="+- 0 2637 753"/>
                              <a:gd name="T13" fmla="*/ T12 w 5880"/>
                              <a:gd name="T14" fmla="+- 0 3943 8435"/>
                              <a:gd name="T15" fmla="*/ 3943 h 4440"/>
                              <a:gd name="T16" fmla="+- 0 2637 753"/>
                              <a:gd name="T17" fmla="*/ T16 w 5880"/>
                              <a:gd name="T18" fmla="+- 0 3796 8435"/>
                              <a:gd name="T19" fmla="*/ 3796 h 4440"/>
                              <a:gd name="T20" fmla="+- 0 2637 753"/>
                              <a:gd name="T21" fmla="*/ T20 w 5880"/>
                              <a:gd name="T22" fmla="+- 0 3648 8435"/>
                              <a:gd name="T23" fmla="*/ 3648 h 4440"/>
                              <a:gd name="T24" fmla="+- 0 2637 753"/>
                              <a:gd name="T25" fmla="*/ T24 w 5880"/>
                              <a:gd name="T26" fmla="+- 0 3500 8435"/>
                              <a:gd name="T27" fmla="*/ 3500 h 4440"/>
                              <a:gd name="T28" fmla="+- 0 2637 753"/>
                              <a:gd name="T29" fmla="*/ T28 w 5880"/>
                              <a:gd name="T30" fmla="+- 0 3352 8435"/>
                              <a:gd name="T31" fmla="*/ 3352 h 4440"/>
                              <a:gd name="T32" fmla="+- 0 2637 753"/>
                              <a:gd name="T33" fmla="*/ T32 w 5880"/>
                              <a:gd name="T34" fmla="+- 0 3204 8435"/>
                              <a:gd name="T35" fmla="*/ 3204 h 4440"/>
                              <a:gd name="T36" fmla="+- 0 2637 753"/>
                              <a:gd name="T37" fmla="*/ T36 w 5880"/>
                              <a:gd name="T38" fmla="+- 0 3056 8435"/>
                              <a:gd name="T39" fmla="*/ 3056 h 4440"/>
                              <a:gd name="T40" fmla="+- 0 2637 753"/>
                              <a:gd name="T41" fmla="*/ T40 w 5880"/>
                              <a:gd name="T42" fmla="+- 0 2908 8435"/>
                              <a:gd name="T43" fmla="*/ 2908 h 4440"/>
                              <a:gd name="T44" fmla="+- 0 2637 753"/>
                              <a:gd name="T45" fmla="*/ T44 w 5880"/>
                              <a:gd name="T46" fmla="+- 0 2761 8435"/>
                              <a:gd name="T47" fmla="*/ 2761 h 4440"/>
                              <a:gd name="T48" fmla="+- 0 2637 753"/>
                              <a:gd name="T49" fmla="*/ T48 w 5880"/>
                              <a:gd name="T50" fmla="+- 0 2613 8435"/>
                              <a:gd name="T51" fmla="*/ 2613 h 4440"/>
                              <a:gd name="T52" fmla="+- 0 2637 753"/>
                              <a:gd name="T53" fmla="*/ T52 w 5880"/>
                              <a:gd name="T54" fmla="+- 0 2465 8435"/>
                              <a:gd name="T55" fmla="*/ 2465 h 4440"/>
                              <a:gd name="T56" fmla="+- 0 2637 753"/>
                              <a:gd name="T57" fmla="*/ T56 w 5880"/>
                              <a:gd name="T58" fmla="+- 0 2317 8435"/>
                              <a:gd name="T59" fmla="*/ 2317 h 4440"/>
                              <a:gd name="T60" fmla="+- 0 2637 753"/>
                              <a:gd name="T61" fmla="*/ T60 w 5880"/>
                              <a:gd name="T62" fmla="+- 0 2169 8435"/>
                              <a:gd name="T63" fmla="*/ 2169 h 4440"/>
                              <a:gd name="T64" fmla="+- 0 2637 753"/>
                              <a:gd name="T65" fmla="*/ T64 w 5880"/>
                              <a:gd name="T66" fmla="+- 0 2021 8435"/>
                              <a:gd name="T67" fmla="*/ 2021 h 4440"/>
                              <a:gd name="T68" fmla="+- 0 2637 753"/>
                              <a:gd name="T69" fmla="*/ T68 w 5880"/>
                              <a:gd name="T70" fmla="+- 0 1873 8435"/>
                              <a:gd name="T71" fmla="*/ 1873 h 4440"/>
                              <a:gd name="T72" fmla="+- 0 2637 753"/>
                              <a:gd name="T73" fmla="*/ T72 w 5880"/>
                              <a:gd name="T74" fmla="+- 0 1726 8435"/>
                              <a:gd name="T75" fmla="*/ 1726 h 4440"/>
                              <a:gd name="T76" fmla="+- 0 2637 753"/>
                              <a:gd name="T77" fmla="*/ T76 w 5880"/>
                              <a:gd name="T78" fmla="+- 0 1578 8435"/>
                              <a:gd name="T79" fmla="*/ 1578 h 4440"/>
                              <a:gd name="T80" fmla="+- 0 2637 753"/>
                              <a:gd name="T81" fmla="*/ T80 w 5880"/>
                              <a:gd name="T82" fmla="+- 0 1430 8435"/>
                              <a:gd name="T83" fmla="*/ 1430 h 4440"/>
                              <a:gd name="T84" fmla="+- 0 2637 753"/>
                              <a:gd name="T85" fmla="*/ T84 w 5880"/>
                              <a:gd name="T86" fmla="+- 0 1282 8435"/>
                              <a:gd name="T87" fmla="*/ 1282 h 4440"/>
                              <a:gd name="T88" fmla="+- 0 2637 753"/>
                              <a:gd name="T89" fmla="*/ T88 w 5880"/>
                              <a:gd name="T90" fmla="+- 0 1134 8435"/>
                              <a:gd name="T91" fmla="*/ 1134 h 4440"/>
                              <a:gd name="T92" fmla="+- 0 2637 753"/>
                              <a:gd name="T93" fmla="*/ T92 w 5880"/>
                              <a:gd name="T94" fmla="+- 0 986 8435"/>
                              <a:gd name="T95" fmla="*/ 986 h 4440"/>
                              <a:gd name="T96" fmla="+- 0 2637 753"/>
                              <a:gd name="T97" fmla="*/ T96 w 5880"/>
                              <a:gd name="T98" fmla="+- 0 838 8435"/>
                              <a:gd name="T99" fmla="*/ 838 h 4440"/>
                              <a:gd name="T100" fmla="+- 0 2637 753"/>
                              <a:gd name="T101" fmla="*/ T100 w 5880"/>
                              <a:gd name="T102" fmla="+- 0 691 8435"/>
                              <a:gd name="T103" fmla="*/ 691 h 4440"/>
                              <a:gd name="T104" fmla="+- 0 2637 753"/>
                              <a:gd name="T105" fmla="*/ T104 w 5880"/>
                              <a:gd name="T106" fmla="+- 0 543 8435"/>
                              <a:gd name="T107" fmla="*/ 543 h 4440"/>
                              <a:gd name="T108" fmla="+- 0 2637 753"/>
                              <a:gd name="T109" fmla="*/ T108 w 5880"/>
                              <a:gd name="T110" fmla="+- 0 395 8435"/>
                              <a:gd name="T111" fmla="*/ 395 h 4440"/>
                              <a:gd name="T112" fmla="+- 0 2637 753"/>
                              <a:gd name="T113" fmla="*/ T112 w 5880"/>
                              <a:gd name="T114" fmla="+- 0 247 8435"/>
                              <a:gd name="T115" fmla="*/ 247 h 4440"/>
                              <a:gd name="T116" fmla="+- 0 2637 753"/>
                              <a:gd name="T117" fmla="*/ T116 w 5880"/>
                              <a:gd name="T118" fmla="+- 0 4387 8435"/>
                              <a:gd name="T119" fmla="*/ 4387 h 4440"/>
                              <a:gd name="T120" fmla="+- 0 2637 753"/>
                              <a:gd name="T121" fmla="*/ T120 w 5880"/>
                              <a:gd name="T122" fmla="+- 0 3796 8435"/>
                              <a:gd name="T123" fmla="*/ 3796 h 4440"/>
                              <a:gd name="T124" fmla="+- 0 2637 753"/>
                              <a:gd name="T125" fmla="*/ T124 w 5880"/>
                              <a:gd name="T126" fmla="+- 0 3204 8435"/>
                              <a:gd name="T127" fmla="*/ 3204 h 4440"/>
                              <a:gd name="T128" fmla="+- 0 2637 753"/>
                              <a:gd name="T129" fmla="*/ T128 w 5880"/>
                              <a:gd name="T130" fmla="+- 0 2613 8435"/>
                              <a:gd name="T131" fmla="*/ 2613 h 4440"/>
                              <a:gd name="T132" fmla="+- 0 2637 753"/>
                              <a:gd name="T133" fmla="*/ T132 w 5880"/>
                              <a:gd name="T134" fmla="+- 0 2021 8435"/>
                              <a:gd name="T135" fmla="*/ 2021 h 4440"/>
                              <a:gd name="T136" fmla="+- 0 2637 753"/>
                              <a:gd name="T137" fmla="*/ T136 w 5880"/>
                              <a:gd name="T138" fmla="+- 0 1430 8435"/>
                              <a:gd name="T139" fmla="*/ 1430 h 4440"/>
                              <a:gd name="T140" fmla="+- 0 2637 753"/>
                              <a:gd name="T141" fmla="*/ T140 w 5880"/>
                              <a:gd name="T142" fmla="+- 0 838 8435"/>
                              <a:gd name="T143" fmla="*/ 838 h 4440"/>
                              <a:gd name="T144" fmla="+- 0 2637 753"/>
                              <a:gd name="T145" fmla="*/ T144 w 5880"/>
                              <a:gd name="T146" fmla="+- 0 247 8435"/>
                              <a:gd name="T147" fmla="*/ 247 h 4440"/>
                              <a:gd name="T148" fmla="+- 0 2637 753"/>
                              <a:gd name="T149" fmla="*/ T148 w 5880"/>
                              <a:gd name="T150" fmla="+- 0 4387 8435"/>
                              <a:gd name="T151" fmla="*/ 4387 h 4440"/>
                              <a:gd name="T152" fmla="+- 0 3189 753"/>
                              <a:gd name="T153" fmla="*/ T152 w 5880"/>
                              <a:gd name="T154" fmla="+- 0 4387 8435"/>
                              <a:gd name="T155" fmla="*/ 4387 h 4440"/>
                              <a:gd name="T156" fmla="+- 0 3741 753"/>
                              <a:gd name="T157" fmla="*/ T156 w 5880"/>
                              <a:gd name="T158" fmla="+- 0 4387 8435"/>
                              <a:gd name="T159" fmla="*/ 4387 h 4440"/>
                              <a:gd name="T160" fmla="+- 0 4293 753"/>
                              <a:gd name="T161" fmla="*/ T160 w 5880"/>
                              <a:gd name="T162" fmla="+- 0 4387 8435"/>
                              <a:gd name="T163" fmla="*/ 4387 h 4440"/>
                              <a:gd name="T164" fmla="+- 0 4845 753"/>
                              <a:gd name="T165" fmla="*/ T164 w 5880"/>
                              <a:gd name="T166" fmla="+- 0 4387 8435"/>
                              <a:gd name="T167" fmla="*/ 4387 h 4440"/>
                              <a:gd name="T168" fmla="+- 0 5397 753"/>
                              <a:gd name="T169" fmla="*/ T168 w 5880"/>
                              <a:gd name="T170" fmla="+- 0 4387 8435"/>
                              <a:gd name="T171" fmla="*/ 4387 h 4440"/>
                              <a:gd name="T172" fmla="+- 0 5949 753"/>
                              <a:gd name="T173" fmla="*/ T172 w 5880"/>
                              <a:gd name="T174" fmla="+- 0 4387 8435"/>
                              <a:gd name="T175" fmla="*/ 4387 h 4440"/>
                              <a:gd name="T176" fmla="+- 0 6501 753"/>
                              <a:gd name="T177" fmla="*/ T176 w 5880"/>
                              <a:gd name="T178" fmla="+- 0 4387 8435"/>
                              <a:gd name="T179" fmla="*/ 4387 h 4440"/>
                              <a:gd name="T180" fmla="+- 0 7053 753"/>
                              <a:gd name="T181" fmla="*/ T180 w 5880"/>
                              <a:gd name="T182" fmla="+- 0 4387 8435"/>
                              <a:gd name="T183" fmla="*/ 4387 h 4440"/>
                              <a:gd name="T184" fmla="+- 0 7605 753"/>
                              <a:gd name="T185" fmla="*/ T184 w 5880"/>
                              <a:gd name="T186" fmla="+- 0 4387 8435"/>
                              <a:gd name="T187" fmla="*/ 4387 h 4440"/>
                              <a:gd name="T188" fmla="+- 0 8157 753"/>
                              <a:gd name="T189" fmla="*/ T188 w 5880"/>
                              <a:gd name="T190" fmla="+- 0 4387 8435"/>
                              <a:gd name="T191" fmla="*/ 4387 h 4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880" h="4440">
                                <a:moveTo>
                                  <a:pt x="1826" y="-4048"/>
                                </a:moveTo>
                                <a:lnTo>
                                  <a:pt x="1884" y="-4048"/>
                                </a:lnTo>
                                <a:moveTo>
                                  <a:pt x="1826" y="-4196"/>
                                </a:moveTo>
                                <a:lnTo>
                                  <a:pt x="1884" y="-4196"/>
                                </a:lnTo>
                                <a:moveTo>
                                  <a:pt x="1826" y="-4344"/>
                                </a:moveTo>
                                <a:lnTo>
                                  <a:pt x="1884" y="-4344"/>
                                </a:lnTo>
                                <a:moveTo>
                                  <a:pt x="1826" y="-4492"/>
                                </a:moveTo>
                                <a:lnTo>
                                  <a:pt x="1884" y="-4492"/>
                                </a:lnTo>
                                <a:moveTo>
                                  <a:pt x="1826" y="-4639"/>
                                </a:moveTo>
                                <a:lnTo>
                                  <a:pt x="1884" y="-4639"/>
                                </a:lnTo>
                                <a:moveTo>
                                  <a:pt x="1826" y="-4787"/>
                                </a:moveTo>
                                <a:lnTo>
                                  <a:pt x="1884" y="-4787"/>
                                </a:lnTo>
                                <a:moveTo>
                                  <a:pt x="1826" y="-4935"/>
                                </a:moveTo>
                                <a:lnTo>
                                  <a:pt x="1884" y="-4935"/>
                                </a:lnTo>
                                <a:moveTo>
                                  <a:pt x="1826" y="-5083"/>
                                </a:moveTo>
                                <a:lnTo>
                                  <a:pt x="1884" y="-5083"/>
                                </a:lnTo>
                                <a:moveTo>
                                  <a:pt x="1826" y="-5231"/>
                                </a:moveTo>
                                <a:lnTo>
                                  <a:pt x="1884" y="-5231"/>
                                </a:lnTo>
                                <a:moveTo>
                                  <a:pt x="1826" y="-5379"/>
                                </a:moveTo>
                                <a:lnTo>
                                  <a:pt x="1884" y="-5379"/>
                                </a:lnTo>
                                <a:moveTo>
                                  <a:pt x="1826" y="-5527"/>
                                </a:moveTo>
                                <a:lnTo>
                                  <a:pt x="1884" y="-5527"/>
                                </a:lnTo>
                                <a:moveTo>
                                  <a:pt x="1826" y="-5674"/>
                                </a:moveTo>
                                <a:lnTo>
                                  <a:pt x="1884" y="-5674"/>
                                </a:lnTo>
                                <a:moveTo>
                                  <a:pt x="1826" y="-5822"/>
                                </a:moveTo>
                                <a:lnTo>
                                  <a:pt x="1884" y="-5822"/>
                                </a:lnTo>
                                <a:moveTo>
                                  <a:pt x="1826" y="-5970"/>
                                </a:moveTo>
                                <a:lnTo>
                                  <a:pt x="1884" y="-5970"/>
                                </a:lnTo>
                                <a:moveTo>
                                  <a:pt x="1826" y="-6118"/>
                                </a:moveTo>
                                <a:lnTo>
                                  <a:pt x="1884" y="-6118"/>
                                </a:lnTo>
                                <a:moveTo>
                                  <a:pt x="1826" y="-6266"/>
                                </a:moveTo>
                                <a:lnTo>
                                  <a:pt x="1884" y="-6266"/>
                                </a:lnTo>
                                <a:moveTo>
                                  <a:pt x="1826" y="-6414"/>
                                </a:moveTo>
                                <a:lnTo>
                                  <a:pt x="1884" y="-6414"/>
                                </a:lnTo>
                                <a:moveTo>
                                  <a:pt x="1826" y="-6562"/>
                                </a:moveTo>
                                <a:lnTo>
                                  <a:pt x="1884" y="-6562"/>
                                </a:lnTo>
                                <a:moveTo>
                                  <a:pt x="1826" y="-6709"/>
                                </a:moveTo>
                                <a:lnTo>
                                  <a:pt x="1884" y="-6709"/>
                                </a:lnTo>
                                <a:moveTo>
                                  <a:pt x="1826" y="-6857"/>
                                </a:moveTo>
                                <a:lnTo>
                                  <a:pt x="1884" y="-6857"/>
                                </a:lnTo>
                                <a:moveTo>
                                  <a:pt x="1826" y="-7005"/>
                                </a:moveTo>
                                <a:lnTo>
                                  <a:pt x="1884" y="-7005"/>
                                </a:lnTo>
                                <a:moveTo>
                                  <a:pt x="1826" y="-7153"/>
                                </a:moveTo>
                                <a:lnTo>
                                  <a:pt x="1884" y="-7153"/>
                                </a:lnTo>
                                <a:moveTo>
                                  <a:pt x="1826" y="-7301"/>
                                </a:moveTo>
                                <a:lnTo>
                                  <a:pt x="1884" y="-7301"/>
                                </a:lnTo>
                                <a:moveTo>
                                  <a:pt x="1826" y="-7449"/>
                                </a:moveTo>
                                <a:lnTo>
                                  <a:pt x="1884" y="-7449"/>
                                </a:lnTo>
                                <a:moveTo>
                                  <a:pt x="1826" y="-7597"/>
                                </a:moveTo>
                                <a:lnTo>
                                  <a:pt x="1884" y="-7597"/>
                                </a:lnTo>
                                <a:moveTo>
                                  <a:pt x="1826" y="-7744"/>
                                </a:moveTo>
                                <a:lnTo>
                                  <a:pt x="1884" y="-7744"/>
                                </a:lnTo>
                                <a:moveTo>
                                  <a:pt x="1826" y="-7892"/>
                                </a:moveTo>
                                <a:lnTo>
                                  <a:pt x="1884" y="-7892"/>
                                </a:lnTo>
                                <a:moveTo>
                                  <a:pt x="1826" y="-8040"/>
                                </a:moveTo>
                                <a:lnTo>
                                  <a:pt x="1884" y="-8040"/>
                                </a:lnTo>
                                <a:moveTo>
                                  <a:pt x="1826" y="-8188"/>
                                </a:moveTo>
                                <a:lnTo>
                                  <a:pt x="1884" y="-8188"/>
                                </a:lnTo>
                                <a:moveTo>
                                  <a:pt x="1769" y="-4048"/>
                                </a:moveTo>
                                <a:lnTo>
                                  <a:pt x="1884" y="-4048"/>
                                </a:lnTo>
                                <a:moveTo>
                                  <a:pt x="1769" y="-4639"/>
                                </a:moveTo>
                                <a:lnTo>
                                  <a:pt x="1884" y="-4639"/>
                                </a:lnTo>
                                <a:moveTo>
                                  <a:pt x="1769" y="-5231"/>
                                </a:moveTo>
                                <a:lnTo>
                                  <a:pt x="1884" y="-5231"/>
                                </a:lnTo>
                                <a:moveTo>
                                  <a:pt x="1769" y="-5822"/>
                                </a:moveTo>
                                <a:lnTo>
                                  <a:pt x="1884" y="-5822"/>
                                </a:lnTo>
                                <a:moveTo>
                                  <a:pt x="1769" y="-6414"/>
                                </a:moveTo>
                                <a:lnTo>
                                  <a:pt x="1884" y="-6414"/>
                                </a:lnTo>
                                <a:moveTo>
                                  <a:pt x="1769" y="-7005"/>
                                </a:moveTo>
                                <a:lnTo>
                                  <a:pt x="1884" y="-7005"/>
                                </a:lnTo>
                                <a:moveTo>
                                  <a:pt x="1769" y="-7597"/>
                                </a:moveTo>
                                <a:lnTo>
                                  <a:pt x="1884" y="-7597"/>
                                </a:lnTo>
                                <a:moveTo>
                                  <a:pt x="1769" y="-8188"/>
                                </a:moveTo>
                                <a:lnTo>
                                  <a:pt x="1884" y="-8188"/>
                                </a:lnTo>
                                <a:moveTo>
                                  <a:pt x="1884" y="-3933"/>
                                </a:moveTo>
                                <a:lnTo>
                                  <a:pt x="1884" y="-4048"/>
                                </a:lnTo>
                                <a:moveTo>
                                  <a:pt x="2436" y="-3933"/>
                                </a:moveTo>
                                <a:lnTo>
                                  <a:pt x="2436" y="-4048"/>
                                </a:lnTo>
                                <a:moveTo>
                                  <a:pt x="2988" y="-3933"/>
                                </a:moveTo>
                                <a:lnTo>
                                  <a:pt x="2988" y="-4048"/>
                                </a:lnTo>
                                <a:moveTo>
                                  <a:pt x="3540" y="-3933"/>
                                </a:moveTo>
                                <a:lnTo>
                                  <a:pt x="3540" y="-4048"/>
                                </a:lnTo>
                                <a:moveTo>
                                  <a:pt x="4092" y="-3933"/>
                                </a:moveTo>
                                <a:lnTo>
                                  <a:pt x="4092" y="-4048"/>
                                </a:lnTo>
                                <a:moveTo>
                                  <a:pt x="4644" y="-3933"/>
                                </a:moveTo>
                                <a:lnTo>
                                  <a:pt x="4644" y="-4048"/>
                                </a:lnTo>
                                <a:moveTo>
                                  <a:pt x="5196" y="-3933"/>
                                </a:moveTo>
                                <a:lnTo>
                                  <a:pt x="5196" y="-4048"/>
                                </a:lnTo>
                                <a:moveTo>
                                  <a:pt x="5748" y="-3933"/>
                                </a:moveTo>
                                <a:lnTo>
                                  <a:pt x="5748" y="-4048"/>
                                </a:lnTo>
                                <a:moveTo>
                                  <a:pt x="6300" y="-3933"/>
                                </a:moveTo>
                                <a:lnTo>
                                  <a:pt x="6300" y="-4048"/>
                                </a:lnTo>
                                <a:moveTo>
                                  <a:pt x="6852" y="-3933"/>
                                </a:moveTo>
                                <a:lnTo>
                                  <a:pt x="6852" y="-4048"/>
                                </a:lnTo>
                                <a:moveTo>
                                  <a:pt x="7404" y="-3933"/>
                                </a:moveTo>
                                <a:lnTo>
                                  <a:pt x="7404" y="-4048"/>
                                </a:lnTo>
                              </a:path>
                            </a:pathLst>
                          </a:custGeom>
                          <a:noFill/>
                          <a:ln w="3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Line 393"/>
                        <wps:cNvCnPr>
                          <a:cxnSpLocks noChangeShapeType="1"/>
                        </wps:cNvCnPr>
                        <wps:spPr bwMode="auto">
                          <a:xfrm>
                            <a:off x="2637" y="247"/>
                            <a:ext cx="0" cy="414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417" name="AutoShape 392"/>
                        <wps:cNvSpPr>
                          <a:spLocks/>
                        </wps:cNvSpPr>
                        <wps:spPr bwMode="auto">
                          <a:xfrm>
                            <a:off x="873" y="8434"/>
                            <a:ext cx="5760" cy="4320"/>
                          </a:xfrm>
                          <a:custGeom>
                            <a:avLst/>
                            <a:gdLst>
                              <a:gd name="T0" fmla="+- 0 2637 873"/>
                              <a:gd name="T1" fmla="*/ T0 w 5760"/>
                              <a:gd name="T2" fmla="+- 0 4387 8435"/>
                              <a:gd name="T3" fmla="*/ 4387 h 4320"/>
                              <a:gd name="T4" fmla="+- 0 2637 873"/>
                              <a:gd name="T5" fmla="*/ T4 w 5760"/>
                              <a:gd name="T6" fmla="+- 0 247 8435"/>
                              <a:gd name="T7" fmla="*/ 247 h 4320"/>
                              <a:gd name="T8" fmla="+- 0 2637 873"/>
                              <a:gd name="T9" fmla="*/ T8 w 5760"/>
                              <a:gd name="T10" fmla="+- 0 4387 8435"/>
                              <a:gd name="T11" fmla="*/ 4387 h 4320"/>
                              <a:gd name="T12" fmla="+- 0 8157 873"/>
                              <a:gd name="T13" fmla="*/ T12 w 5760"/>
                              <a:gd name="T14" fmla="+- 0 4387 8435"/>
                              <a:gd name="T15" fmla="*/ 4387 h 4320"/>
                            </a:gdLst>
                            <a:ahLst/>
                            <a:cxnLst>
                              <a:cxn ang="0">
                                <a:pos x="T1" y="T3"/>
                              </a:cxn>
                              <a:cxn ang="0">
                                <a:pos x="T5" y="T7"/>
                              </a:cxn>
                              <a:cxn ang="0">
                                <a:pos x="T9" y="T11"/>
                              </a:cxn>
                              <a:cxn ang="0">
                                <a:pos x="T13" y="T15"/>
                              </a:cxn>
                            </a:cxnLst>
                            <a:rect l="0" t="0" r="r" b="b"/>
                            <a:pathLst>
                              <a:path w="5760" h="4320">
                                <a:moveTo>
                                  <a:pt x="1764" y="-4048"/>
                                </a:moveTo>
                                <a:lnTo>
                                  <a:pt x="1764" y="-8188"/>
                                </a:lnTo>
                                <a:moveTo>
                                  <a:pt x="1764" y="-4048"/>
                                </a:moveTo>
                                <a:lnTo>
                                  <a:pt x="7284" y="-4048"/>
                                </a:lnTo>
                              </a:path>
                            </a:pathLst>
                          </a:custGeom>
                          <a:noFill/>
                          <a:ln w="3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526C1" id="Group 391" o:spid="_x0000_s1026" style="position:absolute;margin-left:126.1pt;margin-top:12.25pt;width:282.3pt;height:212.9pt;z-index:251604480;mso-position-horizontal-relative:page" coordorigin="2522,245" coordsize="5646,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">
                <v:shape id="AutoShape 404" o:spid="_x0000_s1027" style="position:absolute;left:873;top:8434;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hvsYA&#10;AADcAAAADwAAAGRycy9kb3ducmV2LnhtbESPQWsCMRCF7wX/Q5iCt5q11lK2RpGi4KVgt63Y23Qz&#10;bhY3kyWJ6/rvjVDo8fHmfW/ebNHbRnTkQ+1YwXiUgSAuna65UvD1uX54AREissbGMSm4UIDFfHA3&#10;w1y7M39QV8RKJAiHHBWYGNtcylAashhGriVO3sF5izFJX0nt8ZzgtpGPWfYsLdacGgy29GaoPBYn&#10;m96Y2F3Yr1zxPT148zv+Wb53cqvU8L5fvoKI1Mf/47/0Rit4yqZwG5MI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hvsYAAADcAAAADwAAAAAAAAAAAAAAAACYAgAAZHJz&#10;L2Rvd25yZXYueG1sUEsFBgAAAAAEAAQA9QAAAIsDAAAAAA==&#10;" path="m1764,-4048r5520,m1764,-8188r5520,m1764,-4048r,-4140m7284,-4048r,-4140m1764,-4048r5520,m1764,-4639r5520,m1764,-5231r5520,m1764,-5822r5520,m1764,-6414r5520,m1764,-7005r5520,m1764,-7597r5520,m1764,-8188r5520,m1764,-4048r,-4140m2316,-4048r,-4140m2868,-4048r,-4140m3420,-4048r,-4140m3972,-4048r,-4140m4524,-4048r,-4140m5076,-4048r,-4140m5628,-4048r,-4140m6180,-4048r,-4140m6732,-4048r,-4140m7284,-4048r,-4140e" filled="f" strokeweight=".08453mm">
                  <v:path arrowok="t" o:connecttype="custom" o:connectlocs="1764,4387;7284,4387;1764,247;7284,247;1764,4387;1764,247;7284,4387;7284,247;1764,4387;7284,4387;1764,3796;7284,3796;1764,3204;7284,3204;1764,2613;7284,2613;1764,2021;7284,2021;1764,1430;7284,1430;1764,838;7284,838;1764,247;7284,247;1764,4387;1764,247;2316,4387;2316,247;2868,4387;2868,247;3420,4387;3420,247;3972,4387;3972,247;4524,4387;4524,247;5076,4387;5076,247;5628,4387;5628,247;6180,4387;6180,247;6732,4387;6732,247;7284,4387;7284,247" o:connectangles="0,0,0,0,0,0,0,0,0,0,0,0,0,0,0,0,0,0,0,0,0,0,0,0,0,0,0,0,0,0,0,0,0,0,0,0,0,0,0,0,0,0,0,0,0,0"/>
                </v:shape>
                <v:shape id="AutoShape 403" o:spid="_x0000_s1028" style="position:absolute;left:2636;top:2810;width:5521;height:1577;visibility:visible;mso-wrap-style:square;v-text-anchor:top" coordsize="5521,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bU8QA&#10;AADcAAAADwAAAGRycy9kb3ducmV2LnhtbESPS2vCQBSF9wX/w3CF7uqMxYpERxGx4KJC62N/k7km&#10;wcydmBmT+O87hYLLw3l8nMWqt5VoqfGlYw3jkQJBnDlTcq7hdPx8m4HwAdlg5Zg0PMjDajl4WWBi&#10;XMc/1B5CLuII+wQ1FCHUiZQ+K8iiH7maOHoX11gMUTa5NA12cdxW8l2pqbRYciQUWNOmoOx6uNsI&#10;2X6kp/bm0u64/5rI8yb/TtVa69dhv56DCNSHZ/i/vTMaJmoK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G1PEAAAA3AAAAA8AAAAAAAAAAAAAAAAAmAIAAGRycy9k&#10;b3ducmV2LnhtbFBLBQYAAAAABAAEAPUAAACJAwAAAAA=&#10;" path="m552,390l,429,,1576r5520,l5520,482r-3864,l1104,402,552,390xm4968,l4416,86r-552,79l3312,349r-552,97l2208,449r-552,33l5520,482r,-456l4968,xe" fillcolor="#002dff" stroked="f">
                  <v:path arrowok="t" o:connecttype="custom" o:connectlocs="552,3201;0,3240;0,4387;5520,4387;5520,3293;1656,3293;1104,3213;552,3201;4968,2811;4416,2897;3864,2976;3312,3160;2760,3257;2208,3260;1656,3293;5520,3293;5520,2837;4968,2811" o:connectangles="0,0,0,0,0,0,0,0,0,0,0,0,0,0,0,0,0,0"/>
                </v:shape>
                <v:shape id="Freeform 402" o:spid="_x0000_s1029" style="position:absolute;left:2636;top:2810;width:5521;height:1577;visibility:visible;mso-wrap-style:square;v-text-anchor:top" coordsize="5521,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G8MA&#10;AADcAAAADwAAAGRycy9kb3ducmV2LnhtbESPQWvCQBSE74X+h+UVvNVNgxiJrlJbBW/SKJ4f2Wc2&#10;mH0bs6tJ/31XEHocZuYbZrEabCPu1PnasYKPcQKCuHS65krB8bB9n4HwAVlj45gU/JKH1fL1ZYG5&#10;dj3/0L0IlYgQ9jkqMCG0uZS+NGTRj11LHL2z6yyGKLtK6g77CLeNTJNkKi3WHBcMtvRlqLwUN6tg&#10;+m221/Vps79mfZke62zNOjVKjd6GzzmIQEP4Dz/bO61gkmTwO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P/G8MAAADcAAAADwAAAAAAAAAAAAAAAACYAgAAZHJzL2Rv&#10;d25yZXYueG1sUEsFBgAAAAAEAAQA9QAAAIgDAAAAAA==&#10;" path="m,1576l,429,552,390r552,12l1656,482r552,-33l2760,446r552,-97l3864,165,4416,86,4968,r552,26l5520,1576,,1576e" filled="f" strokecolor="#002dff" strokeweight=".33808mm">
                  <v:path arrowok="t" o:connecttype="custom" o:connectlocs="0,4387;0,3240;552,3201;1104,3213;1656,3293;2208,3260;2760,3257;3312,3160;3864,2976;4416,2897;4968,2811;5520,2837;5520,4387;0,4387" o:connectangles="0,0,0,0,0,0,0,0,0,0,0,0,0,0"/>
                </v:shape>
                <v:shape id="Freeform 401" o:spid="_x0000_s1030" style="position:absolute;left:2636;top:2810;width:5521;height:1577;visibility:visible;mso-wrap-style:square;v-text-anchor:top" coordsize="5521,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RKcIA&#10;AADcAAAADwAAAGRycy9kb3ducmV2LnhtbERPXWvCMBR9F/wP4Q72Ipq4jSHVKFKQbWwM5iq+Xppr&#10;W9bclCTW+u/Nw8DHw/lebQbbip58aBxrmM8UCOLSmYYrDcXvbroAESKywdYxabhSgM16PFphZtyF&#10;f6jfx0qkEA4Zaqhj7DIpQ1mTxTBzHXHiTs5bjAn6ShqPlxRuW/mk1Ku02HBqqLGjvKbyb3+2Gs6m&#10;Lz4+i6/S58e3Q66+J89eTbR+fBi2SxCRhngX/7vfjYYXldamM+k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tEpwgAAANwAAAAPAAAAAAAAAAAAAAAAAJgCAABkcnMvZG93&#10;bnJldi54bWxQSwUGAAAAAAQABAD1AAAAhwMAAAAA&#10;" path="m,1576l,429,552,390r552,12l1656,482r552,-33l2760,446r552,-97l3864,165,4416,86,4968,r552,26l5520,1576,,1576e" filled="f" strokeweight=".08453mm">
                  <v:path arrowok="t" o:connecttype="custom" o:connectlocs="0,4387;0,3240;552,3201;1104,3213;1656,3293;2208,3260;2760,3257;3312,3160;3864,2976;4416,2897;4968,2811;5520,2837;5520,4387;0,4387" o:connectangles="0,0,0,0,0,0,0,0,0,0,0,0,0,0"/>
                </v:shape>
                <v:shape id="AutoShape 400" o:spid="_x0000_s1031" style="position:absolute;left:2636;top:1205;width:5521;height:2088;visibility:visible;mso-wrap-style:square;v-text-anchor:top" coordsize="5521,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NQccA&#10;AADcAAAADwAAAGRycy9kb3ducmV2LnhtbESPT2vCQBTE74V+h+UVvNWNRUuNrmLV0NqD4B/w+sg+&#10;s8Hs25BdY+yn7xYKPQ4z8xtmOu9sJVpqfOlYwaCfgCDOnS65UHA8ZM9vIHxA1lg5JgV38jCfPT5M&#10;MdXuxjtq96EQEcI+RQUmhDqV0ueGLPq+q4mjd3aNxRBlU0jd4C3CbSVfkuRVWiw5LhisaWkov+yv&#10;VsFm246u6+H3+kvW76utNtnH8pQp1XvqFhMQgbrwH/5rf2oFw2QM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ajUHHAAAA3AAAAA8AAAAAAAAAAAAAAAAAmAIAAGRy&#10;cy9kb3ducmV2LnhtbFBLBQYAAAAABAAEAPUAAACMAwAAAAA=&#10;" path="m3078,1996r-2526,l1104,2008r552,80l2208,2055r552,-3l3078,1996xm552,757l,855,,2035r552,-39l3078,1996r234,-41l3864,1771r552,-79l4968,1606r552,l5520,893r-3864,l1104,799,552,757xm5520,1606r-552,l5520,1632r,-26xm4968,l4416,257,3864,426,3312,754,2760,881r-552,12l5520,893r,-754l4968,xe" fillcolor="#fe0008" stroked="f">
                  <v:path arrowok="t" o:connecttype="custom" o:connectlocs="3078,3201;552,3201;1104,3213;1656,3293;2208,3260;2760,3257;3078,3201;552,1962;0,2060;0,3240;552,3201;3078,3201;3312,3160;3864,2976;4416,2897;4968,2811;5520,2811;5520,2098;1656,2098;1104,2004;552,1962;5520,2811;4968,2811;5520,2837;5520,2811;4968,1205;4416,1462;3864,1631;3312,1959;2760,2086;2208,2098;5520,2098;5520,1344;4968,1205" o:connectangles="0,0,0,0,0,0,0,0,0,0,0,0,0,0,0,0,0,0,0,0,0,0,0,0,0,0,0,0,0,0,0,0,0,0"/>
                </v:shape>
                <v:shape id="Freeform 399" o:spid="_x0000_s1032" style="position:absolute;left:2636;top:1205;width:5521;height:2088;visibility:visible;mso-wrap-style:square;v-text-anchor:top" coordsize="5521,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Lk8UA&#10;AADcAAAADwAAAGRycy9kb3ducmV2LnhtbESPwW7CMAyG75N4h8hIu40UxjZUCAghgeBSbWzibBrT&#10;FhqnagKUt58Pk3a0fv+fP88WnavVjdpQeTYwHCSgiHNvKy4M/HyvXyagQkS2WHsmAw8KsJj3nmaY&#10;Wn/nL7rtY6EEwiFFA2WMTap1yEtyGAa+IZbs5FuHUca20LbFu8BdrUdJ8q4dViwXSmxoVVJ+2V+d&#10;aJw/Nsdjdta7bOJe3w4X+mzWmTHP/W45BRWpi//Lf+2tNTAeir48IwT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0uTxQAAANwAAAAPAAAAAAAAAAAAAAAAAJgCAABkcnMv&#10;ZG93bnJldi54bWxQSwUGAAAAAAQABAD1AAAAigMAAAAA&#10;" path="m,2035l,855,552,757r552,42l1656,893r552,l2760,881,3312,754,3864,426,4416,257,4968,r552,139l5520,1632r-552,-26l4416,1692r-552,79l3312,1955r-552,97l2208,2055r-552,33l1104,2008,552,1996,,2035e" filled="f" strokecolor="#fe0008" strokeweight=".33808mm">
                  <v:path arrowok="t" o:connecttype="custom" o:connectlocs="0,3240;0,2060;552,1962;1104,2004;1656,2098;2208,2098;2760,2086;3312,1959;3864,1631;4416,1462;4968,1205;5520,1344;5520,2837;4968,2811;4416,2897;3864,2976;3312,3160;2760,3257;2208,3260;1656,3293;1104,3213;552,3201;0,3240" o:connectangles="0,0,0,0,0,0,0,0,0,0,0,0,0,0,0,0,0,0,0,0,0,0,0"/>
                </v:shape>
                <v:shape id="Freeform 398" o:spid="_x0000_s1033" style="position:absolute;left:2636;top:1205;width:5521;height:2088;visibility:visible;mso-wrap-style:square;v-text-anchor:top" coordsize="5521,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AhcUA&#10;AADcAAAADwAAAGRycy9kb3ducmV2LnhtbESPQWvCQBSE70L/w/KE3nQTkSLRVYK0UJAeGkvb4zP7&#10;TEKyb0N2Y5J/3y0IHoeZ+YbZHUbTiBt1rrKsIF5GIIhzqysuFHyd3xYbEM4ja2wsk4KJHBz2T7Md&#10;JtoO/Em3zBciQNglqKD0vk2kdHlJBt3StsTBu9rOoA+yK6TucAhw08hVFL1IgxWHhRJbOpaU11lv&#10;FFy/s4v5Wfl+0nWfxvpk3cfrr1LP8zHdgvA0+kf43n7XCtZxDP9nwh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YCFxQAAANwAAAAPAAAAAAAAAAAAAAAAAJgCAABkcnMv&#10;ZG93bnJldi54bWxQSwUGAAAAAAQABAD1AAAAigMAAAAA&#10;" path="m,2035l,855,552,757r552,42l1656,893r552,l2760,881,3312,754,3864,426,4416,257,4968,r552,139l5520,1632r-552,-26l4416,1692r-552,79l3312,1955r-552,97l2208,2055r-552,33l1104,2008,552,1996,,2035e" filled="f" strokeweight=".08453mm">
                  <v:path arrowok="t" o:connecttype="custom" o:connectlocs="0,3240;0,2060;552,1962;1104,2004;1656,2098;2208,2098;2760,2086;3312,1959;3864,1631;4416,1462;4968,1205;5520,1344;5520,2837;4968,2811;4416,2897;3864,2976;3312,3160;2760,3257;2208,3260;1656,3293;1104,3213;552,3201;0,3240" o:connectangles="0,0,0,0,0,0,0,0,0,0,0,0,0,0,0,0,0,0,0,0,0,0,0"/>
                </v:shape>
                <v:shape id="AutoShape 397" o:spid="_x0000_s1034" style="position:absolute;left:2636;top:261;width:5521;height:1837;visibility:visible;mso-wrap-style:square;v-text-anchor:top" coordsize="55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EW8IA&#10;AADcAAAADwAAAGRycy9kb3ducmV2LnhtbESPQWsCMRSE74X+h/AK3mrWRYpujWIFQU/iKvT62Dw3&#10;azcvSxJ1/feNIHgcZuYbZrbobSuu5EPjWMFomIEgrpxuuFZwPKw/JyBCRNbYOiYFdwqwmL+/zbDQ&#10;7sZ7upaxFgnCoUAFJsaukDJUhiyGoeuIk3dy3mJM0tdSe7wluG1lnmVf0mLDacFgRytD1V95sQp2&#10;fP7BbTP9jfly4/y2N1ju9koNPvrlN4hIfXyFn+2NVjAe5fA4k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MRbwgAAANwAAAAPAAAAAAAAAAAAAAAAAJgCAABkcnMvZG93&#10;bnJldi54bWxQSwUGAAAAAAQABAD1AAAAhwMAAAAA&#10;" path="m3299,1700r-2747,l1104,1742r552,94l2208,1836r552,-12l3299,1700xm552,866l,1088r,710l552,1700r2747,l3312,1697r552,-328l4416,1200r51,-23l1656,1177,1104,1041,552,866xm4968,l4416,189,3864,473,3312,970r-552,159l2208,1162r-552,15l4467,1177,4968,943r552,l5520,186,4968,xm5520,943r-552,l5520,1082r,-139xe" fillcolor="#3bfd00" stroked="f">
                  <v:path arrowok="t" o:connecttype="custom" o:connectlocs="3299,1962;552,1962;1104,2004;1656,2098;2208,2098;2760,2086;3299,1962;552,1128;0,1350;0,2060;552,1962;3299,1962;3312,1959;3864,1631;4416,1462;4467,1439;1656,1439;1104,1303;552,1128;4968,262;4416,451;3864,735;3312,1232;2760,1391;2208,1424;1656,1439;4467,1439;4968,1205;5520,1205;5520,448;4968,262;5520,1205;4968,1205;5520,1344;5520,1205" o:connectangles="0,0,0,0,0,0,0,0,0,0,0,0,0,0,0,0,0,0,0,0,0,0,0,0,0,0,0,0,0,0,0,0,0,0,0"/>
                </v:shape>
                <v:shape id="Freeform 396" o:spid="_x0000_s1035" style="position:absolute;left:2636;top:261;width:5521;height:1837;visibility:visible;mso-wrap-style:square;v-text-anchor:top" coordsize="55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3178YA&#10;AADcAAAADwAAAGRycy9kb3ducmV2LnhtbESPzWvCQBTE7wX/h+UVvNWNn2h0FREUwUPx46C3R/Y1&#10;SZt9G7Krifnru0Khx2FmfsMsVo0pxIMql1tW0O9FIIgTq3NOFVzO248pCOeRNRaWScGTHKyWnbcF&#10;xtrWfKTHyaciQNjFqCDzvoyldElGBl3PlsTB+7KVQR9klUpdYR3gppCDKJpIgzmHhQxL2mSU/Jzu&#10;RsF4tt21t8vnrtbHK4/dd3tIz61S3fdmPQfhqfH/4b/2XisY9YfwOh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3178YAAADcAAAADwAAAAAAAAAAAAAAAACYAgAAZHJz&#10;L2Rvd25yZXYueG1sUEsFBgAAAAAEAAQA9QAAAIsDAAAAAA==&#10;" path="m,1798l,1088,552,866r552,175l1656,1177r552,-15l2760,1129,3312,970,3864,473,4416,189,4968,r552,186l5520,1082,4968,943r-552,257l3864,1369r-552,328l2760,1824r-552,12l1656,1836r-552,-94l552,1700,,1798e" filled="f" strokecolor="#3bfd00" strokeweight=".33808mm">
                  <v:path arrowok="t" o:connecttype="custom" o:connectlocs="0,2060;0,1350;552,1128;1104,1303;1656,1439;2208,1424;2760,1391;3312,1232;3864,735;4416,451;4968,262;5520,448;5520,1344;4968,1205;4416,1462;3864,1631;3312,1959;2760,2086;2208,2098;1656,2098;1104,2004;552,1962;0,2060" o:connectangles="0,0,0,0,0,0,0,0,0,0,0,0,0,0,0,0,0,0,0,0,0,0,0"/>
                </v:shape>
                <v:shape id="Freeform 395" o:spid="_x0000_s1036" style="position:absolute;left:2636;top:261;width:5521;height:1837;visibility:visible;mso-wrap-style:square;v-text-anchor:top" coordsize="55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gXMQA&#10;AADcAAAADwAAAGRycy9kb3ducmV2LnhtbESPT2vCQBTE74V+h+UJvdWNEkRSV9GK4K0aPdjbI/tM&#10;otm3Ibvmz7d3CwWPw8z8hlmselOJlhpXWlYwGUcgiDOrS84VnE+7zzkI55E1VpZJwUAOVsv3twUm&#10;2nZ8pDb1uQgQdgkqKLyvEyldVpBBN7Y1cfCutjHog2xyqRvsAtxUchpFM2mw5LBQYE3fBWX39GEU&#10;PMr8wsP253joL5vb7De1a7papT5G/foLhKfev8L/7b1WEE9i+Ds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oFzEAAAA3AAAAA8AAAAAAAAAAAAAAAAAmAIAAGRycy9k&#10;b3ducmV2LnhtbFBLBQYAAAAABAAEAPUAAACJAwAAAAA=&#10;" path="m,1798l,1088,552,866r552,175l1656,1177r552,-15l2760,1129,3312,970,3864,473,4416,189,4968,r552,186l5520,1082,4968,943r-552,257l3864,1369r-552,328l2760,1824r-552,12l1656,1836r-552,-94l552,1700,,1798e" filled="f" strokeweight=".08453mm">
                  <v:path arrowok="t" o:connecttype="custom" o:connectlocs="0,2060;0,1350;552,1128;1104,1303;1656,1439;2208,1424;2760,1391;3312,1232;3864,735;4416,451;4968,262;5520,448;5520,1344;4968,1205;4416,1462;3864,1631;3312,1959;2760,2086;2208,2098;1656,2098;1104,2004;552,1962;0,2060" o:connectangles="0,0,0,0,0,0,0,0,0,0,0,0,0,0,0,0,0,0,0,0,0,0,0"/>
                </v:shape>
                <v:shape id="AutoShape 394" o:spid="_x0000_s1037" style="position:absolute;left:753;top:8434;width:5880;height:4440;visibility:visible;mso-wrap-style:square;v-text-anchor:top" coordsize="5880,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kcQA&#10;AADcAAAADwAAAGRycy9kb3ducmV2LnhtbESPQWvCQBSE7wX/w/KE3upGY4vEbEQLLepNLXh9Zp9J&#10;2uzbNLs18d+7QsHjMDPfMOmiN7W4UOsqywrGowgEcW51xYWCr8PHywyE88gaa8uk4EoOFtngKcVE&#10;2453dNn7QgQIuwQVlN43iZQuL8mgG9mGOHhn2xr0QbaF1C12AW5qOYmiN2mw4rBQYkPvJeU/+z+j&#10;4LeLcXPY1rPvU77asl3Fn9UxVup52C/nIDz1/hH+b6+1gun4Fe5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P5HEAAAA3AAAAA8AAAAAAAAAAAAAAAAAmAIAAGRycy9k&#10;b3ducmV2LnhtbFBLBQYAAAAABAAEAPUAAACJAwAAAAA=&#10;" path="m1826,-4048r58,m1826,-4196r58,m1826,-4344r58,m1826,-4492r58,m1826,-4639r58,m1826,-4787r58,m1826,-4935r58,m1826,-5083r58,m1826,-5231r58,m1826,-5379r58,m1826,-5527r58,m1826,-5674r58,m1826,-5822r58,m1826,-5970r58,m1826,-6118r58,m1826,-6266r58,m1826,-6414r58,m1826,-6562r58,m1826,-6709r58,m1826,-6857r58,m1826,-7005r58,m1826,-7153r58,m1826,-7301r58,m1826,-7449r58,m1826,-7597r58,m1826,-7744r58,m1826,-7892r58,m1826,-8040r58,m1826,-8188r58,m1769,-4048r115,m1769,-4639r115,m1769,-5231r115,m1769,-5822r115,m1769,-6414r115,m1769,-7005r115,m1769,-7597r115,m1769,-8188r115,m1884,-3933r,-115m2436,-3933r,-115m2988,-3933r,-115m3540,-3933r,-115m4092,-3933r,-115m4644,-3933r,-115m5196,-3933r,-115m5748,-3933r,-115m6300,-3933r,-115m6852,-3933r,-115m7404,-3933r,-115e" filled="f" strokeweight=".08453mm">
                  <v:path arrowok="t" o:connecttype="custom" o:connectlocs="1884,4387;1884,4239;1884,4091;1884,3943;1884,3796;1884,3648;1884,3500;1884,3352;1884,3204;1884,3056;1884,2908;1884,2761;1884,2613;1884,2465;1884,2317;1884,2169;1884,2021;1884,1873;1884,1726;1884,1578;1884,1430;1884,1282;1884,1134;1884,986;1884,838;1884,691;1884,543;1884,395;1884,247;1884,4387;1884,3796;1884,3204;1884,2613;1884,2021;1884,1430;1884,838;1884,247;1884,4387;2436,4387;2988,4387;3540,4387;4092,4387;4644,4387;5196,4387;5748,4387;6300,4387;6852,4387;7404,4387" o:connectangles="0,0,0,0,0,0,0,0,0,0,0,0,0,0,0,0,0,0,0,0,0,0,0,0,0,0,0,0,0,0,0,0,0,0,0,0,0,0,0,0,0,0,0,0,0,0,0,0"/>
                </v:shape>
                <v:line id="Line 393" o:spid="_x0000_s1038" style="position:absolute;visibility:visible;mso-wrap-style:square" from="2637,247" to="2637,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yzMIAAADcAAAADwAAAGRycy9kb3ducmV2LnhtbESPQYvCMBSE74L/ITzBi2iqSFmqUUR3&#10;YQ8e1PUHPJpnW21eSpNo/fcbQfA4zMw3zHLdmVrcqXWVZQXTSQKCOLe64kLB+e9n/AXCeWSNtWVS&#10;8CQH61W/t8RM2wcf6X7yhYgQdhkqKL1vMildXpJBN7ENcfQutjXoo2wLqVt8RLip5SxJUmmw4rhQ&#10;YkPbkvLbKRgFrgrX8J3qwyxP9ybMeRdGcqfUcNBtFiA8df4Tfrd/tYL5NIXXmX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2yzMIAAADcAAAADwAAAAAAAAAAAAAA&#10;AAChAgAAZHJzL2Rvd25yZXYueG1sUEsFBgAAAAAEAAQA+QAAAJADAAAAAA==&#10;" strokecolor="white" strokeweight="0"/>
                <v:shape id="AutoShape 392" o:spid="_x0000_s1039" style="position:absolute;left:873;top:8434;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Mj8cA&#10;AADcAAAADwAAAGRycy9kb3ducmV2LnhtbESPS2vDMBCE74X+B7GB3BrZbfrAiRJCaSCXQOs+aG4b&#10;a2OZWisjKY7z76NCocdhdr7ZmS8H24qefGgcK8gnGQjiyumGawUf7+ubJxAhImtsHZOCMwVYLq6v&#10;5lhod+I36stYiwThUKACE2NXSBkqQxbDxHXEyTs4bzEm6WupPZ4S3LbyNssepMWGU4PBjp4NVT/l&#10;0aY37uxX+H5x5ef9wZt9vltte/mq1Hg0rGYgIg3x//gvvdEKpvkj/I5JBJ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MDI/HAAAA3AAAAA8AAAAAAAAAAAAAAAAAmAIAAGRy&#10;cy9kb3ducmV2LnhtbFBLBQYAAAAABAAEAPUAAACMAwAAAAA=&#10;" path="m1764,-4048r,-4140m1764,-4048r5520,e" filled="f" strokeweight=".08453mm">
                  <v:path arrowok="t" o:connecttype="custom" o:connectlocs="1764,4387;1764,247;1764,4387;7284,4387" o:connectangles="0,0,0,0"/>
                </v:shape>
                <w10:wrap anchorx="page"/>
              </v:group>
            </w:pict>
          </mc:Fallback>
        </mc:AlternateContent>
      </w:r>
      <w:r w:rsidR="008568C4">
        <w:rPr>
          <w:rFonts w:ascii="Arial"/>
          <w:sz w:val="17"/>
        </w:rPr>
        <w:t>1,400</w:t>
      </w:r>
    </w:p>
    <w:p w:rsidR="00835565" w:rsidRDefault="00835565">
      <w:pPr>
        <w:rPr>
          <w:rFonts w:ascii="Arial"/>
          <w:sz w:val="17"/>
        </w:rPr>
        <w:sectPr w:rsidR="00835565">
          <w:pgSz w:w="11910" w:h="16840"/>
          <w:pgMar w:top="1540" w:right="0" w:bottom="980" w:left="540" w:header="721" w:footer="706" w:gutter="0"/>
          <w:cols w:space="720"/>
        </w:sectPr>
      </w:pPr>
    </w:p>
    <w:p w:rsidR="00835565" w:rsidRDefault="00835565">
      <w:pPr>
        <w:pStyle w:val="BodyText"/>
        <w:rPr>
          <w:rFonts w:ascii="Arial"/>
          <w:sz w:val="16"/>
        </w:rPr>
      </w:pPr>
    </w:p>
    <w:p w:rsidR="00835565" w:rsidRDefault="00835565">
      <w:pPr>
        <w:pStyle w:val="BodyText"/>
        <w:rPr>
          <w:rFonts w:ascii="Arial"/>
          <w:sz w:val="17"/>
        </w:rPr>
      </w:pPr>
    </w:p>
    <w:p w:rsidR="00835565" w:rsidRDefault="008568C4">
      <w:pPr>
        <w:ind w:right="38"/>
        <w:jc w:val="right"/>
        <w:rPr>
          <w:rFonts w:ascii="Arial"/>
          <w:sz w:val="17"/>
        </w:rPr>
      </w:pPr>
      <w:r>
        <w:rPr>
          <w:rFonts w:ascii="Arial"/>
          <w:spacing w:val="-1"/>
          <w:sz w:val="17"/>
        </w:rPr>
        <w:t>1,200</w:t>
      </w:r>
    </w:p>
    <w:p w:rsidR="00835565" w:rsidRDefault="00835565">
      <w:pPr>
        <w:pStyle w:val="BodyText"/>
        <w:rPr>
          <w:rFonts w:ascii="Arial"/>
          <w:sz w:val="16"/>
        </w:rPr>
      </w:pPr>
    </w:p>
    <w:p w:rsidR="00835565" w:rsidRDefault="00835565">
      <w:pPr>
        <w:pStyle w:val="BodyText"/>
        <w:spacing w:before="8"/>
        <w:rPr>
          <w:rFonts w:ascii="Arial"/>
          <w:sz w:val="18"/>
        </w:rPr>
      </w:pPr>
    </w:p>
    <w:p w:rsidR="00835565" w:rsidRDefault="008568C4">
      <w:pPr>
        <w:ind w:right="38"/>
        <w:jc w:val="right"/>
        <w:rPr>
          <w:rFonts w:ascii="Arial"/>
          <w:sz w:val="17"/>
        </w:rPr>
      </w:pPr>
      <w:r>
        <w:rPr>
          <w:rFonts w:ascii="Arial"/>
          <w:spacing w:val="-1"/>
          <w:sz w:val="17"/>
        </w:rPr>
        <w:t>1,000</w:t>
      </w:r>
    </w:p>
    <w:p w:rsidR="00835565" w:rsidRDefault="008568C4">
      <w:pPr>
        <w:spacing w:before="34" w:line="211" w:lineRule="auto"/>
        <w:ind w:left="1509" w:right="1679"/>
        <w:rPr>
          <w:rFonts w:ascii="Arial"/>
          <w:sz w:val="17"/>
        </w:rPr>
      </w:pPr>
      <w:r>
        <w:br w:type="column"/>
      </w:r>
      <w:r>
        <w:rPr>
          <w:rFonts w:ascii="Arial"/>
          <w:sz w:val="17"/>
        </w:rPr>
        <w:t>Corrugating Medium</w:t>
      </w:r>
    </w:p>
    <w:p w:rsidR="00835565" w:rsidRDefault="00835565">
      <w:pPr>
        <w:pStyle w:val="BodyText"/>
        <w:spacing w:before="9"/>
        <w:rPr>
          <w:rFonts w:ascii="Arial"/>
          <w:sz w:val="21"/>
        </w:rPr>
      </w:pPr>
    </w:p>
    <w:p w:rsidR="00835565" w:rsidRDefault="008677AB">
      <w:pPr>
        <w:spacing w:line="564" w:lineRule="auto"/>
        <w:ind w:left="1509" w:right="1679"/>
        <w:rPr>
          <w:rFonts w:ascii="Arial"/>
          <w:sz w:val="17"/>
        </w:rPr>
      </w:pPr>
      <w:r>
        <w:rPr>
          <w:noProof/>
          <w:lang w:val="en-AU" w:eastAsia="en-AU"/>
        </w:rPr>
        <mc:AlternateContent>
          <mc:Choice Requires="wpg">
            <w:drawing>
              <wp:anchor distT="0" distB="0" distL="114300" distR="114300" simplePos="0" relativeHeight="251605504" behindDoc="0" locked="0" layoutInCell="1" allowOverlap="1">
                <wp:simplePos x="0" y="0"/>
                <wp:positionH relativeFrom="page">
                  <wp:posOffset>5324475</wp:posOffset>
                </wp:positionH>
                <wp:positionV relativeFrom="paragraph">
                  <wp:posOffset>307975</wp:posOffset>
                </wp:positionV>
                <wp:extent cx="125095" cy="125095"/>
                <wp:effectExtent l="9525" t="11430" r="8255" b="6350"/>
                <wp:wrapNone/>
                <wp:docPr id="401"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5095"/>
                          <a:chOff x="8385" y="485"/>
                          <a:chExt cx="197" cy="197"/>
                        </a:xfrm>
                      </wpg:grpSpPr>
                      <wps:wsp>
                        <wps:cNvPr id="402" name="Rectangle 390"/>
                        <wps:cNvSpPr>
                          <a:spLocks noChangeArrowheads="1"/>
                        </wps:cNvSpPr>
                        <wps:spPr bwMode="auto">
                          <a:xfrm>
                            <a:off x="8387" y="487"/>
                            <a:ext cx="192" cy="192"/>
                          </a:xfrm>
                          <a:prstGeom prst="rect">
                            <a:avLst/>
                          </a:prstGeom>
                          <a:solidFill>
                            <a:srgbClr val="002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89"/>
                        <wps:cNvSpPr>
                          <a:spLocks noChangeArrowheads="1"/>
                        </wps:cNvSpPr>
                        <wps:spPr bwMode="auto">
                          <a:xfrm>
                            <a:off x="8387" y="487"/>
                            <a:ext cx="192" cy="192"/>
                          </a:xfrm>
                          <a:prstGeom prst="rect">
                            <a:avLst/>
                          </a:prstGeom>
                          <a:noFill/>
                          <a:ln w="30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2C8F8" id="Group 388" o:spid="_x0000_s1026" style="position:absolute;margin-left:419.25pt;margin-top:24.25pt;width:9.85pt;height:9.85pt;z-index:251605504;mso-position-horizontal-relative:page" coordorigin="8385,485" coordsize="19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">
                <v:rect id="Rectangle 390" o:spid="_x0000_s1027" style="position:absolute;left:8387;top:487;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JacYA&#10;AADcAAAADwAAAGRycy9kb3ducmV2LnhtbESPW2vCQBSE3wv+h+UIvtWNF4pEVxFFbCkUvOLjIXtM&#10;gtmzIbsmsb/eFQp9HGbmG2a2aE0haqpcblnBoB+BIE6szjlVcDxs3icgnEfWWFgmBQ9ysJh33mYY&#10;a9vwjuq9T0WAsItRQeZ9GUvpkowMur4tiYN3tZVBH2SVSl1hE+CmkMMo+pAGcw4LGZa0yii57e9G&#10;AZ4vP2tT57/b3WT01ZyOj+v3eKVUr9supyA8tf4//Nf+1ArG0RBe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BJacYAAADcAAAADwAAAAAAAAAAAAAAAACYAgAAZHJz&#10;L2Rvd25yZXYueG1sUEsFBgAAAAAEAAQA9QAAAIsDAAAAAA==&#10;" fillcolor="#002dff" stroked="f"/>
                <v:rect id="Rectangle 389" o:spid="_x0000_s1028" style="position:absolute;left:8387;top:487;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9E8IA&#10;AADcAAAADwAAAGRycy9kb3ducmV2LnhtbESPQWsCMRSE74L/IbyCN02qRWQ1iojCQk+6hV4fm9fN&#10;0s3LkkRd++ubQsHjMDPfMJvd4DpxoxBbzxpeZwoEce1Ny42Gj+o0XYGICdlg55k0PCjCbjsebbAw&#10;/s5nul1SIzKEY4EabEp9IWWsLTmMM98TZ+/LB4cpy9BIE/Ce4a6Tc6WW0mHLecFiTwdL9ffl6jT0&#10;VfVO+8PnMA/nHyWPi9JYLLWevAz7NYhEQ3qG/9ul0fCmFvB3Jh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r0TwgAAANwAAAAPAAAAAAAAAAAAAAAAAJgCAABkcnMvZG93&#10;bnJldi54bWxQSwUGAAAAAAQABAD1AAAAhwMAAAAA&#10;" filled="f" strokeweight=".08453mm"/>
                <w10:wrap anchorx="page"/>
              </v:group>
            </w:pict>
          </mc:Fallback>
        </mc:AlternateContent>
      </w:r>
      <w:r>
        <w:rPr>
          <w:noProof/>
          <w:lang w:val="en-AU" w:eastAsia="en-AU"/>
        </w:rPr>
        <mc:AlternateContent>
          <mc:Choice Requires="wpg">
            <w:drawing>
              <wp:anchor distT="0" distB="0" distL="114300" distR="114300" simplePos="0" relativeHeight="251606528" behindDoc="0" locked="0" layoutInCell="1" allowOverlap="1">
                <wp:simplePos x="0" y="0"/>
                <wp:positionH relativeFrom="page">
                  <wp:posOffset>5324475</wp:posOffset>
                </wp:positionH>
                <wp:positionV relativeFrom="paragraph">
                  <wp:posOffset>15875</wp:posOffset>
                </wp:positionV>
                <wp:extent cx="125095" cy="125095"/>
                <wp:effectExtent l="9525" t="5080" r="8255" b="3175"/>
                <wp:wrapNone/>
                <wp:docPr id="398"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5095"/>
                          <a:chOff x="8385" y="25"/>
                          <a:chExt cx="197" cy="197"/>
                        </a:xfrm>
                      </wpg:grpSpPr>
                      <wps:wsp>
                        <wps:cNvPr id="399" name="Rectangle 387"/>
                        <wps:cNvSpPr>
                          <a:spLocks noChangeArrowheads="1"/>
                        </wps:cNvSpPr>
                        <wps:spPr bwMode="auto">
                          <a:xfrm>
                            <a:off x="8387" y="27"/>
                            <a:ext cx="192" cy="192"/>
                          </a:xfrm>
                          <a:prstGeom prst="rect">
                            <a:avLst/>
                          </a:prstGeom>
                          <a:solidFill>
                            <a:srgbClr val="FE00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86"/>
                        <wps:cNvSpPr>
                          <a:spLocks noChangeArrowheads="1"/>
                        </wps:cNvSpPr>
                        <wps:spPr bwMode="auto">
                          <a:xfrm>
                            <a:off x="8387" y="27"/>
                            <a:ext cx="192" cy="192"/>
                          </a:xfrm>
                          <a:prstGeom prst="rect">
                            <a:avLst/>
                          </a:prstGeom>
                          <a:noFill/>
                          <a:ln w="30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63C66" id="Group 385" o:spid="_x0000_s1026" style="position:absolute;margin-left:419.25pt;margin-top:1.25pt;width:9.85pt;height:9.85pt;z-index:251606528;mso-position-horizontal-relative:page" coordorigin="8385,25" coordsize="19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">
                <v:rect id="Rectangle 387" o:spid="_x0000_s1027" style="position:absolute;left:8387;top:27;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D8YA&#10;AADcAAAADwAAAGRycy9kb3ducmV2LnhtbESPT2vCQBTE7wW/w/IKvdVNbeuf6CppabGXIkbx/Mw+&#10;k2D2bdjdmvjt3UKhx2FmfsMsVr1pxIWcry0reBomIIgLq2suFex3n49TED4ga2wsk4IreVgtB3cL&#10;TLXteEuXPJQiQtinqKAKoU2l9EVFBv3QtsTRO1lnMETpSqkddhFuGjlKkrE0WHNcqLCl94qKc/5j&#10;FLwlL1m2PthuczxPmuz7dHWvH7lSD/d9NgcRqA//4b/2l1bwPJvB7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J+D8YAAADcAAAADwAAAAAAAAAAAAAAAACYAgAAZHJz&#10;L2Rvd25yZXYueG1sUEsFBgAAAAAEAAQA9QAAAIsDAAAAAA==&#10;" fillcolor="#fe0008" stroked="f"/>
                <v:rect id="Rectangle 386" o:spid="_x0000_s1028" style="position:absolute;left:8387;top:27;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jZL8A&#10;AADcAAAADwAAAGRycy9kb3ducmV2LnhtbERPTWsCMRC9C/6HMAVvmtRKKVujiCgseNIt9Dpsxs3i&#10;ZrIkUbf+enMQeny87+V6cJ24UYitZw3vMwWCuPam5UbDT7WffoGICdlg55k0/FGE9Wo8WmJh/J2P&#10;dDulRuQQjgVqsCn1hZSxtuQwznxPnLmzDw5ThqGRJuA9h7tOzpX6lA5bzg0We9paqi+nq9PQV9WB&#10;NtvfYR6ODyV3H6WxWGo9eRs23yASDelf/HKXRsNC5fn5TD4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pCNkvwAAANwAAAAPAAAAAAAAAAAAAAAAAJgCAABkcnMvZG93bnJl&#10;di54bWxQSwUGAAAAAAQABAD1AAAAhAMAAAAA&#10;" filled="f" strokeweight=".08453mm"/>
                <w10:wrap anchorx="page"/>
              </v:group>
            </w:pict>
          </mc:Fallback>
        </mc:AlternateContent>
      </w:r>
      <w:r>
        <w:rPr>
          <w:noProof/>
          <w:lang w:val="en-AU" w:eastAsia="en-AU"/>
        </w:rPr>
        <mc:AlternateContent>
          <mc:Choice Requires="wpg">
            <w:drawing>
              <wp:anchor distT="0" distB="0" distL="114300" distR="114300" simplePos="0" relativeHeight="251607552" behindDoc="0" locked="0" layoutInCell="1" allowOverlap="1">
                <wp:simplePos x="0" y="0"/>
                <wp:positionH relativeFrom="page">
                  <wp:posOffset>5324475</wp:posOffset>
                </wp:positionH>
                <wp:positionV relativeFrom="paragraph">
                  <wp:posOffset>-324485</wp:posOffset>
                </wp:positionV>
                <wp:extent cx="125095" cy="125095"/>
                <wp:effectExtent l="9525" t="7620" r="8255" b="10160"/>
                <wp:wrapNone/>
                <wp:docPr id="395"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5095"/>
                          <a:chOff x="8385" y="-511"/>
                          <a:chExt cx="197" cy="197"/>
                        </a:xfrm>
                      </wpg:grpSpPr>
                      <wps:wsp>
                        <wps:cNvPr id="396" name="Rectangle 384"/>
                        <wps:cNvSpPr>
                          <a:spLocks noChangeArrowheads="1"/>
                        </wps:cNvSpPr>
                        <wps:spPr bwMode="auto">
                          <a:xfrm>
                            <a:off x="8387" y="-509"/>
                            <a:ext cx="192" cy="192"/>
                          </a:xfrm>
                          <a:prstGeom prst="rect">
                            <a:avLst/>
                          </a:prstGeom>
                          <a:solidFill>
                            <a:srgbClr val="3BF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83"/>
                        <wps:cNvSpPr>
                          <a:spLocks noChangeArrowheads="1"/>
                        </wps:cNvSpPr>
                        <wps:spPr bwMode="auto">
                          <a:xfrm>
                            <a:off x="8387" y="-509"/>
                            <a:ext cx="192" cy="192"/>
                          </a:xfrm>
                          <a:prstGeom prst="rect">
                            <a:avLst/>
                          </a:prstGeom>
                          <a:noFill/>
                          <a:ln w="30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4082D" id="Group 382" o:spid="_x0000_s1026" style="position:absolute;margin-left:419.25pt;margin-top:-25.55pt;width:9.85pt;height:9.85pt;z-index:251607552;mso-position-horizontal-relative:page" coordorigin="8385,-511" coordsize="19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">
                <v:rect id="Rectangle 384" o:spid="_x0000_s1027" style="position:absolute;left:8387;top:-509;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MM8UA&#10;AADcAAAADwAAAGRycy9kb3ducmV2LnhtbESPT2vCQBTE74LfYXmFXqRu2oKk0VVEKniT+g+8PbKv&#10;yZrs25BdTfz23YLgcZiZ3zCzRW9rcaPWG8cK3scJCOLcacOFgsN+/ZaC8AFZY+2YFNzJw2I+HMww&#10;067jH7rtQiEihH2GCsoQmkxKn5dk0Y9dQxy9X9daDFG2hdQtdhFua/mRJBNp0XBcKLGhVUl5tbta&#10;BaPNadscTVcstTl/V9VlP0qTi1KvL/1yCiJQH57hR3ujFXx+Te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QwzxQAAANwAAAAPAAAAAAAAAAAAAAAAAJgCAABkcnMv&#10;ZG93bnJldi54bWxQSwUGAAAAAAQABAD1AAAAigMAAAAA&#10;" fillcolor="#3bfd00" stroked="f"/>
                <v:rect id="Rectangle 383" o:spid="_x0000_s1028" style="position:absolute;left:8387;top:-509;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3j8sMA&#10;AADcAAAADwAAAGRycy9kb3ducmV2LnhtbESPQWsCMRSE74X+h/AK3rrZKlS7GkVEYaEnXcHrY/O6&#10;Wdy8LEmqa399Iwgeh5n5hlmsBtuJC/nQOlbwkeUgiGunW24UHKvd+wxEiMgaO8ek4EYBVsvXlwUW&#10;2l15T5dDbESCcChQgYmxL6QMtSGLIXM9cfJ+nLcYk/SN1B6vCW47Oc7zT2mx5bRgsKeNofp8+LUK&#10;+qr6pvXmNIz9/i+X20mpDZZKjd6G9RxEpCE+w492qRVMvqZ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3j8sMAAADcAAAADwAAAAAAAAAAAAAAAACYAgAAZHJzL2Rv&#10;d25yZXYueG1sUEsFBgAAAAAEAAQA9QAAAIgDAAAAAA==&#10;" filled="f" strokeweight=".08453mm"/>
                <w10:wrap anchorx="page"/>
              </v:group>
            </w:pict>
          </mc:Fallback>
        </mc:AlternateContent>
      </w:r>
      <w:r w:rsidR="008568C4">
        <w:rPr>
          <w:rFonts w:ascii="Arial"/>
          <w:sz w:val="17"/>
        </w:rPr>
        <w:t>Multi-ply Liner Kraftliner</w:t>
      </w:r>
    </w:p>
    <w:p w:rsidR="00835565" w:rsidRDefault="00835565">
      <w:pPr>
        <w:spacing w:line="564" w:lineRule="auto"/>
        <w:rPr>
          <w:rFonts w:ascii="Arial"/>
          <w:sz w:val="17"/>
        </w:rPr>
        <w:sectPr w:rsidR="00835565">
          <w:type w:val="continuous"/>
          <w:pgSz w:w="11910" w:h="16840"/>
          <w:pgMar w:top="700" w:right="0" w:bottom="280" w:left="540" w:header="720" w:footer="720" w:gutter="0"/>
          <w:cols w:num="2" w:space="720" w:equalWidth="0">
            <w:col w:w="1981" w:space="4728"/>
            <w:col w:w="4661"/>
          </w:cols>
        </w:sectPr>
      </w:pPr>
    </w:p>
    <w:p w:rsidR="00835565" w:rsidRDefault="008677AB">
      <w:pPr>
        <w:spacing w:before="21"/>
        <w:ind w:left="1643"/>
        <w:rPr>
          <w:rFonts w:ascii="Arial"/>
          <w:sz w:val="17"/>
        </w:rPr>
      </w:pPr>
      <w:r>
        <w:rPr>
          <w:noProof/>
          <w:lang w:val="en-AU" w:eastAsia="en-AU"/>
        </w:rPr>
        <mc:AlternateContent>
          <mc:Choice Requires="wps">
            <w:drawing>
              <wp:anchor distT="0" distB="0" distL="114300" distR="114300" simplePos="0" relativeHeight="251609600" behindDoc="0" locked="0" layoutInCell="1" allowOverlap="1">
                <wp:simplePos x="0" y="0"/>
                <wp:positionH relativeFrom="page">
                  <wp:posOffset>1155700</wp:posOffset>
                </wp:positionH>
                <wp:positionV relativeFrom="paragraph">
                  <wp:posOffset>162560</wp:posOffset>
                </wp:positionV>
                <wp:extent cx="135255" cy="233045"/>
                <wp:effectExtent l="3175" t="1905" r="4445" b="3175"/>
                <wp:wrapNone/>
                <wp:docPr id="39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spacing w:line="189" w:lineRule="exact"/>
                              <w:ind w:left="20"/>
                              <w:rPr>
                                <w:rFonts w:ascii="Arial"/>
                                <w:sz w:val="17"/>
                              </w:rPr>
                            </w:pPr>
                            <w:r>
                              <w:rPr>
                                <w:rFonts w:ascii="Arial"/>
                                <w:sz w:val="17"/>
                              </w:rPr>
                              <w:t>ktpa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50" type="#_x0000_t202" style="position:absolute;left:0;text-align:left;margin-left:91pt;margin-top:12.8pt;width:10.65pt;height:18.3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" filled="f" stroked="f">
                <v:textbox style="layout-flow:vertical;mso-layout-flow-alt:bottom-to-top" inset="0,0,0,0">
                  <w:txbxContent>
                    <w:p w:rsidR="00835565" w:rsidRDefault="008568C4">
                      <w:pPr>
                        <w:spacing w:line="189" w:lineRule="exact"/>
                        <w:ind w:left="20"/>
                        <w:rPr>
                          <w:rFonts w:ascii="Arial"/>
                          <w:sz w:val="17"/>
                        </w:rPr>
                      </w:pPr>
                      <w:r>
                        <w:rPr>
                          <w:rFonts w:ascii="Arial"/>
                          <w:sz w:val="17"/>
                        </w:rPr>
                        <w:t>ktpa</w:t>
                      </w:r>
                    </w:p>
                  </w:txbxContent>
                </v:textbox>
                <w10:wrap anchorx="page"/>
              </v:shape>
            </w:pict>
          </mc:Fallback>
        </mc:AlternateContent>
      </w:r>
      <w:r w:rsidR="008568C4">
        <w:rPr>
          <w:rFonts w:ascii="Arial"/>
          <w:sz w:val="17"/>
        </w:rPr>
        <w:t>800</w:t>
      </w:r>
    </w:p>
    <w:p w:rsidR="00835565" w:rsidRDefault="00835565">
      <w:pPr>
        <w:pStyle w:val="BodyText"/>
        <w:spacing w:before="3"/>
        <w:rPr>
          <w:rFonts w:ascii="Arial"/>
          <w:sz w:val="28"/>
        </w:rPr>
      </w:pPr>
    </w:p>
    <w:p w:rsidR="00835565" w:rsidRDefault="008568C4">
      <w:pPr>
        <w:spacing w:before="73"/>
        <w:ind w:left="1643"/>
        <w:rPr>
          <w:rFonts w:ascii="Arial"/>
          <w:sz w:val="17"/>
        </w:rPr>
      </w:pPr>
      <w:r>
        <w:rPr>
          <w:rFonts w:ascii="Arial"/>
          <w:sz w:val="17"/>
        </w:rPr>
        <w:t>600</w:t>
      </w:r>
    </w:p>
    <w:p w:rsidR="00835565" w:rsidRDefault="00835565">
      <w:pPr>
        <w:pStyle w:val="BodyText"/>
        <w:spacing w:before="3"/>
        <w:rPr>
          <w:rFonts w:ascii="Arial"/>
          <w:sz w:val="28"/>
        </w:rPr>
      </w:pPr>
    </w:p>
    <w:p w:rsidR="00835565" w:rsidRDefault="008568C4">
      <w:pPr>
        <w:spacing w:before="74"/>
        <w:ind w:left="1643"/>
        <w:rPr>
          <w:rFonts w:ascii="Arial"/>
          <w:sz w:val="17"/>
        </w:rPr>
      </w:pPr>
      <w:r>
        <w:rPr>
          <w:rFonts w:ascii="Arial"/>
          <w:sz w:val="17"/>
        </w:rPr>
        <w:t>400</w:t>
      </w:r>
    </w:p>
    <w:p w:rsidR="00835565" w:rsidRDefault="00835565">
      <w:pPr>
        <w:pStyle w:val="BodyText"/>
        <w:spacing w:before="3"/>
        <w:rPr>
          <w:rFonts w:ascii="Arial"/>
          <w:sz w:val="28"/>
        </w:rPr>
      </w:pPr>
    </w:p>
    <w:p w:rsidR="00835565" w:rsidRDefault="008568C4">
      <w:pPr>
        <w:spacing w:before="74"/>
        <w:ind w:left="1643"/>
        <w:rPr>
          <w:rFonts w:ascii="Arial"/>
          <w:sz w:val="17"/>
        </w:rPr>
      </w:pPr>
      <w:r>
        <w:rPr>
          <w:rFonts w:ascii="Arial"/>
          <w:sz w:val="17"/>
        </w:rPr>
        <w:t>200</w:t>
      </w:r>
    </w:p>
    <w:p w:rsidR="00835565" w:rsidRDefault="00835565">
      <w:pPr>
        <w:pStyle w:val="BodyText"/>
        <w:spacing w:before="3"/>
        <w:rPr>
          <w:rFonts w:ascii="Arial"/>
          <w:sz w:val="28"/>
        </w:rPr>
      </w:pPr>
    </w:p>
    <w:p w:rsidR="00835565" w:rsidRDefault="008677AB">
      <w:pPr>
        <w:spacing w:before="74"/>
        <w:ind w:left="1835"/>
        <w:rPr>
          <w:rFonts w:ascii="Arial"/>
          <w:sz w:val="17"/>
        </w:rPr>
      </w:pPr>
      <w:r>
        <w:rPr>
          <w:noProof/>
          <w:lang w:val="en-AU" w:eastAsia="en-AU"/>
        </w:rPr>
        <mc:AlternateContent>
          <mc:Choice Requires="wps">
            <w:drawing>
              <wp:anchor distT="0" distB="0" distL="114300" distR="114300" simplePos="0" relativeHeight="251611648" behindDoc="0" locked="0" layoutInCell="1" allowOverlap="1">
                <wp:simplePos x="0" y="0"/>
                <wp:positionH relativeFrom="page">
                  <wp:posOffset>1482090</wp:posOffset>
                </wp:positionH>
                <wp:positionV relativeFrom="paragraph">
                  <wp:posOffset>261620</wp:posOffset>
                </wp:positionV>
                <wp:extent cx="245745" cy="109855"/>
                <wp:effectExtent l="0" t="52705" r="0" b="56515"/>
                <wp:wrapNone/>
                <wp:docPr id="393" name="WordArt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574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2009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0" o:spid="_x0000_s1051" type="#_x0000_t202" style="position:absolute;left:0;text-align:left;margin-left:116.7pt;margin-top:20.6pt;width:19.35pt;height:8.65pt;rotation:-44;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2009</w:t>
                      </w:r>
                    </w:p>
                  </w:txbxContent>
                </v:textbox>
                <w10:wrap anchorx="page"/>
              </v:shape>
            </w:pict>
          </mc:Fallback>
        </mc:AlternateContent>
      </w:r>
      <w:r>
        <w:rPr>
          <w:noProof/>
          <w:lang w:val="en-AU" w:eastAsia="en-AU"/>
        </w:rPr>
        <mc:AlternateContent>
          <mc:Choice Requires="wps">
            <w:drawing>
              <wp:anchor distT="0" distB="0" distL="114300" distR="114300" simplePos="0" relativeHeight="251612672" behindDoc="0" locked="0" layoutInCell="1" allowOverlap="1">
                <wp:simplePos x="0" y="0"/>
                <wp:positionH relativeFrom="page">
                  <wp:posOffset>1835150</wp:posOffset>
                </wp:positionH>
                <wp:positionV relativeFrom="paragraph">
                  <wp:posOffset>261620</wp:posOffset>
                </wp:positionV>
                <wp:extent cx="245745" cy="109855"/>
                <wp:effectExtent l="0" t="52705" r="0" b="56515"/>
                <wp:wrapNone/>
                <wp:docPr id="392" name="WordArt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574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9" o:spid="_x0000_s1052" type="#_x0000_t202" style="position:absolute;left:0;text-align:left;margin-left:144.5pt;margin-top:20.6pt;width:19.35pt;height:8.65pt;rotation:-44;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2010</w:t>
                      </w:r>
                    </w:p>
                  </w:txbxContent>
                </v:textbox>
                <w10:wrap anchorx="page"/>
              </v:shape>
            </w:pict>
          </mc:Fallback>
        </mc:AlternateContent>
      </w:r>
      <w:r>
        <w:rPr>
          <w:noProof/>
          <w:lang w:val="en-AU" w:eastAsia="en-AU"/>
        </w:rPr>
        <mc:AlternateContent>
          <mc:Choice Requires="wps">
            <w:drawing>
              <wp:anchor distT="0" distB="0" distL="114300" distR="114300" simplePos="0" relativeHeight="251613696" behindDoc="0" locked="0" layoutInCell="1" allowOverlap="1">
                <wp:simplePos x="0" y="0"/>
                <wp:positionH relativeFrom="page">
                  <wp:posOffset>2188845</wp:posOffset>
                </wp:positionH>
                <wp:positionV relativeFrom="paragraph">
                  <wp:posOffset>262890</wp:posOffset>
                </wp:positionV>
                <wp:extent cx="241935" cy="109855"/>
                <wp:effectExtent l="0" t="53975" r="0" b="55245"/>
                <wp:wrapNone/>
                <wp:docPr id="391" name="WordArt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193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8" o:spid="_x0000_s1053" type="#_x0000_t202" style="position:absolute;left:0;text-align:left;margin-left:172.35pt;margin-top:20.7pt;width:19.05pt;height:8.65pt;rotation:-44;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2011</w:t>
                      </w:r>
                    </w:p>
                  </w:txbxContent>
                </v:textbox>
                <w10:wrap anchorx="page"/>
              </v:shape>
            </w:pict>
          </mc:Fallback>
        </mc:AlternateContent>
      </w:r>
      <w:r>
        <w:rPr>
          <w:noProof/>
          <w:lang w:val="en-AU" w:eastAsia="en-AU"/>
        </w:rPr>
        <mc:AlternateContent>
          <mc:Choice Requires="wps">
            <w:drawing>
              <wp:anchor distT="0" distB="0" distL="114300" distR="114300" simplePos="0" relativeHeight="251614720" behindDoc="0" locked="0" layoutInCell="1" allowOverlap="1">
                <wp:simplePos x="0" y="0"/>
                <wp:positionH relativeFrom="page">
                  <wp:posOffset>2541270</wp:posOffset>
                </wp:positionH>
                <wp:positionV relativeFrom="paragraph">
                  <wp:posOffset>261620</wp:posOffset>
                </wp:positionV>
                <wp:extent cx="245745" cy="109855"/>
                <wp:effectExtent l="0" t="52705" r="0" b="56515"/>
                <wp:wrapNone/>
                <wp:docPr id="390" name="WordArt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574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7" o:spid="_x0000_s1054" type="#_x0000_t202" style="position:absolute;left:0;text-align:left;margin-left:200.1pt;margin-top:20.6pt;width:19.35pt;height:8.65pt;rotation:-44;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2012</w:t>
                      </w:r>
                    </w:p>
                  </w:txbxContent>
                </v:textbox>
                <w10:wrap anchorx="page"/>
              </v:shape>
            </w:pict>
          </mc:Fallback>
        </mc:AlternateContent>
      </w:r>
      <w:r>
        <w:rPr>
          <w:noProof/>
          <w:lang w:val="en-AU" w:eastAsia="en-AU"/>
        </w:rPr>
        <mc:AlternateContent>
          <mc:Choice Requires="wps">
            <w:drawing>
              <wp:anchor distT="0" distB="0" distL="114300" distR="114300" simplePos="0" relativeHeight="251615744" behindDoc="0" locked="0" layoutInCell="1" allowOverlap="1">
                <wp:simplePos x="0" y="0"/>
                <wp:positionH relativeFrom="page">
                  <wp:posOffset>2881630</wp:posOffset>
                </wp:positionH>
                <wp:positionV relativeFrom="paragraph">
                  <wp:posOffset>261620</wp:posOffset>
                </wp:positionV>
                <wp:extent cx="245745" cy="109855"/>
                <wp:effectExtent l="0" t="52705" r="0" b="56515"/>
                <wp:wrapNone/>
                <wp:docPr id="389" name="WordArt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574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6" o:spid="_x0000_s1055" type="#_x0000_t202" style="position:absolute;left:0;text-align:left;margin-left:226.9pt;margin-top:20.6pt;width:19.35pt;height:8.65pt;rotation:-44;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2013</w:t>
                      </w:r>
                    </w:p>
                  </w:txbxContent>
                </v:textbox>
                <w10:wrap anchorx="page"/>
              </v:shape>
            </w:pict>
          </mc:Fallback>
        </mc:AlternateContent>
      </w:r>
      <w:r>
        <w:rPr>
          <w:noProof/>
          <w:lang w:val="en-AU" w:eastAsia="en-AU"/>
        </w:rPr>
        <mc:AlternateContent>
          <mc:Choice Requires="wps">
            <w:drawing>
              <wp:anchor distT="0" distB="0" distL="114300" distR="114300" simplePos="0" relativeHeight="251616768" behindDoc="0" locked="0" layoutInCell="1" allowOverlap="1">
                <wp:simplePos x="0" y="0"/>
                <wp:positionH relativeFrom="page">
                  <wp:posOffset>3234690</wp:posOffset>
                </wp:positionH>
                <wp:positionV relativeFrom="paragraph">
                  <wp:posOffset>261620</wp:posOffset>
                </wp:positionV>
                <wp:extent cx="245745" cy="109855"/>
                <wp:effectExtent l="0" t="62230" r="0" b="56515"/>
                <wp:wrapNone/>
                <wp:docPr id="388" name="WordArt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574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5" o:spid="_x0000_s1056" type="#_x0000_t202" style="position:absolute;left:0;text-align:left;margin-left:254.7pt;margin-top:20.6pt;width:19.35pt;height:8.65pt;rotation:-44;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2014</w:t>
                      </w:r>
                    </w:p>
                  </w:txbxContent>
                </v:textbox>
                <w10:wrap anchorx="page"/>
              </v:shape>
            </w:pict>
          </mc:Fallback>
        </mc:AlternateContent>
      </w:r>
      <w:r>
        <w:rPr>
          <w:noProof/>
          <w:lang w:val="en-AU" w:eastAsia="en-AU"/>
        </w:rPr>
        <mc:AlternateContent>
          <mc:Choice Requires="wps">
            <w:drawing>
              <wp:anchor distT="0" distB="0" distL="114300" distR="114300" simplePos="0" relativeHeight="251617792" behindDoc="0" locked="0" layoutInCell="1" allowOverlap="1">
                <wp:simplePos x="0" y="0"/>
                <wp:positionH relativeFrom="page">
                  <wp:posOffset>3587750</wp:posOffset>
                </wp:positionH>
                <wp:positionV relativeFrom="paragraph">
                  <wp:posOffset>261620</wp:posOffset>
                </wp:positionV>
                <wp:extent cx="245745" cy="109855"/>
                <wp:effectExtent l="0" t="62230" r="0" b="56515"/>
                <wp:wrapNone/>
                <wp:docPr id="387" name="WordArt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574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4" o:spid="_x0000_s1057" type="#_x0000_t202" style="position:absolute;left:0;text-align:left;margin-left:282.5pt;margin-top:20.6pt;width:19.35pt;height:8.65pt;rotation:-44;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2015</w:t>
                      </w:r>
                    </w:p>
                  </w:txbxContent>
                </v:textbox>
                <w10:wrap anchorx="page"/>
              </v:shape>
            </w:pict>
          </mc:Fallback>
        </mc:AlternateContent>
      </w:r>
      <w:r>
        <w:rPr>
          <w:noProof/>
          <w:lang w:val="en-AU" w:eastAsia="en-AU"/>
        </w:rPr>
        <mc:AlternateContent>
          <mc:Choice Requires="wps">
            <w:drawing>
              <wp:anchor distT="0" distB="0" distL="114300" distR="114300" simplePos="0" relativeHeight="251618816" behindDoc="0" locked="0" layoutInCell="1" allowOverlap="1">
                <wp:simplePos x="0" y="0"/>
                <wp:positionH relativeFrom="page">
                  <wp:posOffset>3940810</wp:posOffset>
                </wp:positionH>
                <wp:positionV relativeFrom="paragraph">
                  <wp:posOffset>261620</wp:posOffset>
                </wp:positionV>
                <wp:extent cx="245745" cy="109855"/>
                <wp:effectExtent l="0" t="52705" r="0" b="56515"/>
                <wp:wrapNone/>
                <wp:docPr id="386" name="WordArt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574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3" o:spid="_x0000_s1058" type="#_x0000_t202" style="position:absolute;left:0;text-align:left;margin-left:310.3pt;margin-top:20.6pt;width:19.35pt;height:8.65pt;rotation:-44;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2016</w:t>
                      </w:r>
                    </w:p>
                  </w:txbxContent>
                </v:textbox>
                <w10:wrap anchorx="page"/>
              </v:shape>
            </w:pict>
          </mc:Fallback>
        </mc:AlternateContent>
      </w:r>
      <w:r>
        <w:rPr>
          <w:noProof/>
          <w:lang w:val="en-AU" w:eastAsia="en-AU"/>
        </w:rPr>
        <mc:AlternateContent>
          <mc:Choice Requires="wps">
            <w:drawing>
              <wp:anchor distT="0" distB="0" distL="114300" distR="114300" simplePos="0" relativeHeight="251619840" behindDoc="0" locked="0" layoutInCell="1" allowOverlap="1">
                <wp:simplePos x="0" y="0"/>
                <wp:positionH relativeFrom="page">
                  <wp:posOffset>4293870</wp:posOffset>
                </wp:positionH>
                <wp:positionV relativeFrom="paragraph">
                  <wp:posOffset>261620</wp:posOffset>
                </wp:positionV>
                <wp:extent cx="245745" cy="109855"/>
                <wp:effectExtent l="0" t="62230" r="0" b="56515"/>
                <wp:wrapNone/>
                <wp:docPr id="385" name="WordArt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574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2" o:spid="_x0000_s1059" type="#_x0000_t202" style="position:absolute;left:0;text-align:left;margin-left:338.1pt;margin-top:20.6pt;width:19.35pt;height:8.65pt;rotation:-44;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2017</w:t>
                      </w:r>
                    </w:p>
                  </w:txbxContent>
                </v:textbox>
                <w10:wrap anchorx="page"/>
              </v:shape>
            </w:pict>
          </mc:Fallback>
        </mc:AlternateContent>
      </w:r>
      <w:r>
        <w:rPr>
          <w:noProof/>
          <w:lang w:val="en-AU" w:eastAsia="en-AU"/>
        </w:rPr>
        <mc:AlternateContent>
          <mc:Choice Requires="wps">
            <w:drawing>
              <wp:anchor distT="0" distB="0" distL="114300" distR="114300" simplePos="0" relativeHeight="251620864" behindDoc="0" locked="0" layoutInCell="1" allowOverlap="1">
                <wp:simplePos x="0" y="0"/>
                <wp:positionH relativeFrom="page">
                  <wp:posOffset>4634865</wp:posOffset>
                </wp:positionH>
                <wp:positionV relativeFrom="paragraph">
                  <wp:posOffset>261620</wp:posOffset>
                </wp:positionV>
                <wp:extent cx="245745" cy="109855"/>
                <wp:effectExtent l="0" t="52705" r="0" b="56515"/>
                <wp:wrapNone/>
                <wp:docPr id="384" name="WordArt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574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1" o:spid="_x0000_s1060" type="#_x0000_t202" style="position:absolute;left:0;text-align:left;margin-left:364.95pt;margin-top:20.6pt;width:19.35pt;height:8.65pt;rotation:-44;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2018</w:t>
                      </w:r>
                    </w:p>
                  </w:txbxContent>
                </v:textbox>
                <w10:wrap anchorx="page"/>
              </v:shape>
            </w:pict>
          </mc:Fallback>
        </mc:AlternateContent>
      </w:r>
      <w:r>
        <w:rPr>
          <w:noProof/>
          <w:lang w:val="en-AU" w:eastAsia="en-AU"/>
        </w:rPr>
        <mc:AlternateContent>
          <mc:Choice Requires="wps">
            <w:drawing>
              <wp:anchor distT="0" distB="0" distL="114300" distR="114300" simplePos="0" relativeHeight="251621888" behindDoc="0" locked="0" layoutInCell="1" allowOverlap="1">
                <wp:simplePos x="0" y="0"/>
                <wp:positionH relativeFrom="page">
                  <wp:posOffset>4987925</wp:posOffset>
                </wp:positionH>
                <wp:positionV relativeFrom="paragraph">
                  <wp:posOffset>261620</wp:posOffset>
                </wp:positionV>
                <wp:extent cx="245745" cy="109855"/>
                <wp:effectExtent l="0" t="52705" r="0" b="56515"/>
                <wp:wrapNone/>
                <wp:docPr id="383" name="WordArt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574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0" o:spid="_x0000_s1061" type="#_x0000_t202" style="position:absolute;left:0;text-align:left;margin-left:392.75pt;margin-top:20.6pt;width:19.35pt;height:8.65pt;rotation:-44;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2019</w:t>
                      </w:r>
                    </w:p>
                  </w:txbxContent>
                </v:textbox>
                <w10:wrap anchorx="page"/>
              </v:shape>
            </w:pict>
          </mc:Fallback>
        </mc:AlternateContent>
      </w:r>
      <w:r w:rsidR="008568C4">
        <w:rPr>
          <w:rFonts w:ascii="Arial"/>
          <w:w w:val="101"/>
          <w:sz w:val="17"/>
        </w:rPr>
        <w:t>0</w:t>
      </w:r>
    </w:p>
    <w:p w:rsidR="00835565" w:rsidRDefault="00835565">
      <w:pPr>
        <w:pStyle w:val="BodyText"/>
        <w:rPr>
          <w:rFonts w:ascii="Arial"/>
          <w:sz w:val="20"/>
        </w:rPr>
      </w:pPr>
    </w:p>
    <w:p w:rsidR="00835565" w:rsidRDefault="00835565">
      <w:pPr>
        <w:pStyle w:val="BodyText"/>
        <w:spacing w:before="11"/>
        <w:rPr>
          <w:rFonts w:ascii="Arial"/>
          <w:sz w:val="17"/>
        </w:rPr>
      </w:pPr>
    </w:p>
    <w:p w:rsidR="00835565" w:rsidRDefault="008568C4">
      <w:pPr>
        <w:ind w:left="4224" w:right="6078"/>
        <w:jc w:val="center"/>
        <w:rPr>
          <w:rFonts w:ascii="Arial"/>
          <w:sz w:val="17"/>
        </w:rPr>
      </w:pPr>
      <w:r>
        <w:rPr>
          <w:rFonts w:ascii="Arial"/>
          <w:sz w:val="17"/>
        </w:rPr>
        <w:t>Y/E June</w:t>
      </w:r>
    </w:p>
    <w:p w:rsidR="00835565" w:rsidRDefault="00835565">
      <w:pPr>
        <w:pStyle w:val="BodyText"/>
        <w:rPr>
          <w:rFonts w:ascii="Arial"/>
          <w:sz w:val="21"/>
        </w:rPr>
      </w:pPr>
    </w:p>
    <w:p w:rsidR="00835565" w:rsidRDefault="008568C4">
      <w:pPr>
        <w:spacing w:before="100"/>
        <w:ind w:left="1257"/>
        <w:rPr>
          <w:i/>
          <w:sz w:val="24"/>
        </w:rPr>
      </w:pPr>
      <w:r>
        <w:rPr>
          <w:i/>
          <w:sz w:val="24"/>
        </w:rPr>
        <w:t>Source: ABS, IndustryEdge research and company reports</w:t>
      </w:r>
    </w:p>
    <w:p w:rsidR="00835565" w:rsidRDefault="00835565">
      <w:pPr>
        <w:pStyle w:val="BodyText"/>
        <w:rPr>
          <w:i/>
          <w:sz w:val="28"/>
        </w:rPr>
      </w:pPr>
    </w:p>
    <w:p w:rsidR="00835565" w:rsidRDefault="00835565">
      <w:pPr>
        <w:pStyle w:val="BodyText"/>
        <w:rPr>
          <w:i/>
          <w:sz w:val="28"/>
        </w:rPr>
      </w:pPr>
    </w:p>
    <w:p w:rsidR="00835565" w:rsidRDefault="008568C4">
      <w:pPr>
        <w:pStyle w:val="Heading3"/>
        <w:spacing w:before="180"/>
      </w:pPr>
      <w:r>
        <w:rPr>
          <w:color w:val="4F81BD"/>
        </w:rPr>
        <w:t>Newsprint</w:t>
      </w:r>
    </w:p>
    <w:p w:rsidR="00835565" w:rsidRDefault="008568C4">
      <w:pPr>
        <w:pStyle w:val="BodyText"/>
        <w:spacing w:line="276" w:lineRule="auto"/>
        <w:ind w:left="1257" w:right="2014"/>
      </w:pPr>
      <w:r>
        <w:t>Consumption of Newsprint is declining very rapidly and will not recover. Shown in the chart below consumption of Newsprint has fallen an average 11.0% per annum over the last decade.</w:t>
      </w:r>
    </w:p>
    <w:p w:rsidR="00835565" w:rsidRDefault="008568C4">
      <w:pPr>
        <w:pStyle w:val="BodyText"/>
        <w:spacing w:before="237" w:line="276" w:lineRule="auto"/>
        <w:ind w:left="1257" w:right="1836"/>
      </w:pPr>
      <w:r>
        <w:t xml:space="preserve">Some grades of newsprint include a proportion of recovered newsprint (mechanical) and a small proportion of other recovered fibre, as a cheaper fibre source than virgin fibre. This was once a substantial component of newsprint, but is now diminished, just as consumption of the product itself has declined. It is estimated, based on survey work undertaken and reported by </w:t>
      </w:r>
      <w:r>
        <w:rPr>
          <w:i/>
        </w:rPr>
        <w:t xml:space="preserve">IndustryEdge </w:t>
      </w:r>
      <w:r>
        <w:t>for NewsMediaWorks, that in 2018-19, approximately 20 kt of recovered paper and paperboard was used in the manufacture of newsprint.</w:t>
      </w:r>
    </w:p>
    <w:p w:rsidR="00835565" w:rsidRDefault="00835565">
      <w:pPr>
        <w:spacing w:line="276" w:lineRule="auto"/>
        <w:sectPr w:rsidR="00835565">
          <w:type w:val="continuous"/>
          <w:pgSz w:w="11910" w:h="16840"/>
          <w:pgMar w:top="700" w:right="0" w:bottom="280" w:left="540" w:header="720" w:footer="720" w:gutter="0"/>
          <w:cols w:space="720"/>
        </w:sectPr>
      </w:pPr>
    </w:p>
    <w:p w:rsidR="00835565" w:rsidRDefault="00835565">
      <w:pPr>
        <w:pStyle w:val="BodyText"/>
        <w:rPr>
          <w:sz w:val="20"/>
        </w:rPr>
      </w:pPr>
    </w:p>
    <w:p w:rsidR="00835565" w:rsidRDefault="00835565">
      <w:pPr>
        <w:pStyle w:val="BodyText"/>
        <w:spacing w:before="5"/>
        <w:rPr>
          <w:sz w:val="18"/>
        </w:rPr>
      </w:pPr>
    </w:p>
    <w:p w:rsidR="00835565" w:rsidRDefault="00835565">
      <w:pPr>
        <w:rPr>
          <w:sz w:val="18"/>
        </w:rPr>
        <w:sectPr w:rsidR="00835565">
          <w:pgSz w:w="11910" w:h="16840"/>
          <w:pgMar w:top="1540" w:right="0" w:bottom="980" w:left="540" w:header="721" w:footer="706" w:gutter="0"/>
          <w:cols w:space="720"/>
        </w:sectPr>
      </w:pPr>
    </w:p>
    <w:p w:rsidR="00835565" w:rsidRDefault="008568C4">
      <w:pPr>
        <w:pStyle w:val="Heading3"/>
      </w:pPr>
      <w:r>
        <w:t>Australian Newsprint Apparent Consumption: 2009 – 2019 (kt)</w:t>
      </w:r>
    </w:p>
    <w:p w:rsidR="00835565" w:rsidRDefault="008677AB">
      <w:pPr>
        <w:spacing w:before="131"/>
        <w:ind w:left="1580"/>
        <w:rPr>
          <w:rFonts w:ascii="Arial"/>
          <w:sz w:val="18"/>
        </w:rPr>
      </w:pPr>
      <w:r>
        <w:rPr>
          <w:noProof/>
          <w:lang w:val="en-AU" w:eastAsia="en-AU"/>
        </w:rPr>
        <mc:AlternateContent>
          <mc:Choice Requires="wpg">
            <w:drawing>
              <wp:anchor distT="0" distB="0" distL="114300" distR="114300" simplePos="0" relativeHeight="251622912" behindDoc="0" locked="0" layoutInCell="1" allowOverlap="1">
                <wp:simplePos x="0" y="0"/>
                <wp:positionH relativeFrom="page">
                  <wp:posOffset>1564005</wp:posOffset>
                </wp:positionH>
                <wp:positionV relativeFrom="paragraph">
                  <wp:posOffset>157480</wp:posOffset>
                </wp:positionV>
                <wp:extent cx="3736340" cy="2748280"/>
                <wp:effectExtent l="11430" t="6350" r="5080" b="7620"/>
                <wp:wrapNone/>
                <wp:docPr id="30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6340" cy="2748280"/>
                          <a:chOff x="2463" y="248"/>
                          <a:chExt cx="5884" cy="4328"/>
                        </a:xfrm>
                      </wpg:grpSpPr>
                      <wps:wsp>
                        <wps:cNvPr id="307" name="AutoShape 369"/>
                        <wps:cNvSpPr>
                          <a:spLocks/>
                        </wps:cNvSpPr>
                        <wps:spPr bwMode="auto">
                          <a:xfrm>
                            <a:off x="782" y="9304"/>
                            <a:ext cx="5760" cy="4320"/>
                          </a:xfrm>
                          <a:custGeom>
                            <a:avLst/>
                            <a:gdLst>
                              <a:gd name="T0" fmla="+- 0 2583 783"/>
                              <a:gd name="T1" fmla="*/ T0 w 5760"/>
                              <a:gd name="T2" fmla="+- 0 4572 9305"/>
                              <a:gd name="T3" fmla="*/ 4572 h 4320"/>
                              <a:gd name="T4" fmla="+- 0 8343 783"/>
                              <a:gd name="T5" fmla="*/ T4 w 5760"/>
                              <a:gd name="T6" fmla="+- 0 4572 9305"/>
                              <a:gd name="T7" fmla="*/ 4572 h 4320"/>
                              <a:gd name="T8" fmla="+- 0 2583 783"/>
                              <a:gd name="T9" fmla="*/ T8 w 5760"/>
                              <a:gd name="T10" fmla="+- 0 252 9305"/>
                              <a:gd name="T11" fmla="*/ 252 h 4320"/>
                              <a:gd name="T12" fmla="+- 0 8343 783"/>
                              <a:gd name="T13" fmla="*/ T12 w 5760"/>
                              <a:gd name="T14" fmla="+- 0 252 9305"/>
                              <a:gd name="T15" fmla="*/ 252 h 4320"/>
                              <a:gd name="T16" fmla="+- 0 2583 783"/>
                              <a:gd name="T17" fmla="*/ T16 w 5760"/>
                              <a:gd name="T18" fmla="+- 0 4572 9305"/>
                              <a:gd name="T19" fmla="*/ 4572 h 4320"/>
                              <a:gd name="T20" fmla="+- 0 2583 783"/>
                              <a:gd name="T21" fmla="*/ T20 w 5760"/>
                              <a:gd name="T22" fmla="+- 0 252 9305"/>
                              <a:gd name="T23" fmla="*/ 252 h 4320"/>
                              <a:gd name="T24" fmla="+- 0 8343 783"/>
                              <a:gd name="T25" fmla="*/ T24 w 5760"/>
                              <a:gd name="T26" fmla="+- 0 4572 9305"/>
                              <a:gd name="T27" fmla="*/ 4572 h 4320"/>
                              <a:gd name="T28" fmla="+- 0 8343 783"/>
                              <a:gd name="T29" fmla="*/ T28 w 5760"/>
                              <a:gd name="T30" fmla="+- 0 252 9305"/>
                              <a:gd name="T31" fmla="*/ 252 h 4320"/>
                              <a:gd name="T32" fmla="+- 0 2583 783"/>
                              <a:gd name="T33" fmla="*/ T32 w 5760"/>
                              <a:gd name="T34" fmla="+- 0 4572 9305"/>
                              <a:gd name="T35" fmla="*/ 4572 h 4320"/>
                              <a:gd name="T36" fmla="+- 0 8343 783"/>
                              <a:gd name="T37" fmla="*/ T36 w 5760"/>
                              <a:gd name="T38" fmla="+- 0 4572 9305"/>
                              <a:gd name="T39" fmla="*/ 4572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60" h="4320">
                                <a:moveTo>
                                  <a:pt x="1800" y="-4733"/>
                                </a:moveTo>
                                <a:lnTo>
                                  <a:pt x="7560" y="-4733"/>
                                </a:lnTo>
                                <a:moveTo>
                                  <a:pt x="1800" y="-9053"/>
                                </a:moveTo>
                                <a:lnTo>
                                  <a:pt x="7560" y="-9053"/>
                                </a:lnTo>
                                <a:moveTo>
                                  <a:pt x="1800" y="-4733"/>
                                </a:moveTo>
                                <a:lnTo>
                                  <a:pt x="1800" y="-9053"/>
                                </a:lnTo>
                                <a:moveTo>
                                  <a:pt x="7560" y="-4733"/>
                                </a:moveTo>
                                <a:lnTo>
                                  <a:pt x="7560" y="-9053"/>
                                </a:lnTo>
                                <a:moveTo>
                                  <a:pt x="1800" y="-4733"/>
                                </a:moveTo>
                                <a:lnTo>
                                  <a:pt x="7560" y="-4733"/>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utoShape 368"/>
                        <wps:cNvSpPr>
                          <a:spLocks/>
                        </wps:cNvSpPr>
                        <wps:spPr bwMode="auto">
                          <a:xfrm>
                            <a:off x="2582" y="4092"/>
                            <a:ext cx="5760" cy="2"/>
                          </a:xfrm>
                          <a:custGeom>
                            <a:avLst/>
                            <a:gdLst>
                              <a:gd name="T0" fmla="+- 0 8147 2583"/>
                              <a:gd name="T1" fmla="*/ T0 w 5760"/>
                              <a:gd name="T2" fmla="+- 0 8343 2583"/>
                              <a:gd name="T3" fmla="*/ T2 w 5760"/>
                              <a:gd name="T4" fmla="+- 0 7623 2583"/>
                              <a:gd name="T5" fmla="*/ T4 w 5760"/>
                              <a:gd name="T6" fmla="+- 0 8016 2583"/>
                              <a:gd name="T7" fmla="*/ T6 w 5760"/>
                              <a:gd name="T8" fmla="+- 0 7099 2583"/>
                              <a:gd name="T9" fmla="*/ T8 w 5760"/>
                              <a:gd name="T10" fmla="+- 0 7492 2583"/>
                              <a:gd name="T11" fmla="*/ T10 w 5760"/>
                              <a:gd name="T12" fmla="+- 0 2583 2583"/>
                              <a:gd name="T13" fmla="*/ T12 w 5760"/>
                              <a:gd name="T14" fmla="+- 0 6968 2583"/>
                              <a:gd name="T15" fmla="*/ T14 w 576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5760">
                                <a:moveTo>
                                  <a:pt x="5564" y="0"/>
                                </a:moveTo>
                                <a:lnTo>
                                  <a:pt x="5760" y="0"/>
                                </a:lnTo>
                                <a:moveTo>
                                  <a:pt x="5040" y="0"/>
                                </a:moveTo>
                                <a:lnTo>
                                  <a:pt x="5433" y="0"/>
                                </a:lnTo>
                                <a:moveTo>
                                  <a:pt x="4516" y="0"/>
                                </a:moveTo>
                                <a:lnTo>
                                  <a:pt x="4909" y="0"/>
                                </a:lnTo>
                                <a:moveTo>
                                  <a:pt x="0" y="0"/>
                                </a:moveTo>
                                <a:lnTo>
                                  <a:pt x="4385"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367"/>
                        <wps:cNvCnPr>
                          <a:cxnSpLocks noChangeShapeType="1"/>
                        </wps:cNvCnPr>
                        <wps:spPr bwMode="auto">
                          <a:xfrm>
                            <a:off x="2583" y="3612"/>
                            <a:ext cx="576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366"/>
                        <wps:cNvSpPr>
                          <a:spLocks/>
                        </wps:cNvSpPr>
                        <wps:spPr bwMode="auto">
                          <a:xfrm>
                            <a:off x="2582" y="1692"/>
                            <a:ext cx="5760" cy="1440"/>
                          </a:xfrm>
                          <a:custGeom>
                            <a:avLst/>
                            <a:gdLst>
                              <a:gd name="T0" fmla="+- 0 8343 2583"/>
                              <a:gd name="T1" fmla="*/ T0 w 5760"/>
                              <a:gd name="T2" fmla="+- 0 3132 1692"/>
                              <a:gd name="T3" fmla="*/ 3132 h 1440"/>
                              <a:gd name="T4" fmla="+- 0 7885 2583"/>
                              <a:gd name="T5" fmla="*/ T4 w 5760"/>
                              <a:gd name="T6" fmla="+- 0 3132 1692"/>
                              <a:gd name="T7" fmla="*/ 3132 h 1440"/>
                              <a:gd name="T8" fmla="+- 0 7361 2583"/>
                              <a:gd name="T9" fmla="*/ T8 w 5760"/>
                              <a:gd name="T10" fmla="+- 0 3132 1692"/>
                              <a:gd name="T11" fmla="*/ 3132 h 1440"/>
                              <a:gd name="T12" fmla="+- 0 6838 2583"/>
                              <a:gd name="T13" fmla="*/ T12 w 5760"/>
                              <a:gd name="T14" fmla="+- 0 3132 1692"/>
                              <a:gd name="T15" fmla="*/ 3132 h 1440"/>
                              <a:gd name="T16" fmla="+- 0 6314 2583"/>
                              <a:gd name="T17" fmla="*/ T16 w 5760"/>
                              <a:gd name="T18" fmla="+- 0 3132 1692"/>
                              <a:gd name="T19" fmla="*/ 3132 h 1440"/>
                              <a:gd name="T20" fmla="+- 0 5790 2583"/>
                              <a:gd name="T21" fmla="*/ T20 w 5760"/>
                              <a:gd name="T22" fmla="+- 0 3132 1692"/>
                              <a:gd name="T23" fmla="*/ 3132 h 1440"/>
                              <a:gd name="T24" fmla="+- 0 5267 2583"/>
                              <a:gd name="T25" fmla="*/ T24 w 5760"/>
                              <a:gd name="T26" fmla="+- 0 3132 1692"/>
                              <a:gd name="T27" fmla="*/ 3132 h 1440"/>
                              <a:gd name="T28" fmla="+- 0 4743 2583"/>
                              <a:gd name="T29" fmla="*/ T28 w 5760"/>
                              <a:gd name="T30" fmla="+- 0 3132 1692"/>
                              <a:gd name="T31" fmla="*/ 3132 h 1440"/>
                              <a:gd name="T32" fmla="+- 0 4219 2583"/>
                              <a:gd name="T33" fmla="*/ T32 w 5760"/>
                              <a:gd name="T34" fmla="+- 0 3132 1692"/>
                              <a:gd name="T35" fmla="*/ 3132 h 1440"/>
                              <a:gd name="T36" fmla="+- 0 3958 2583"/>
                              <a:gd name="T37" fmla="*/ T36 w 5760"/>
                              <a:gd name="T38" fmla="+- 0 3132 1692"/>
                              <a:gd name="T39" fmla="*/ 3132 h 1440"/>
                              <a:gd name="T40" fmla="+- 0 3696 2583"/>
                              <a:gd name="T41" fmla="*/ T40 w 5760"/>
                              <a:gd name="T42" fmla="+- 0 3132 1692"/>
                              <a:gd name="T43" fmla="*/ 3132 h 1440"/>
                              <a:gd name="T44" fmla="+- 0 3434 2583"/>
                              <a:gd name="T45" fmla="*/ T44 w 5760"/>
                              <a:gd name="T46" fmla="+- 0 3132 1692"/>
                              <a:gd name="T47" fmla="*/ 3132 h 1440"/>
                              <a:gd name="T48" fmla="+- 0 3172 2583"/>
                              <a:gd name="T49" fmla="*/ T48 w 5760"/>
                              <a:gd name="T50" fmla="+- 0 3132 1692"/>
                              <a:gd name="T51" fmla="*/ 3132 h 1440"/>
                              <a:gd name="T52" fmla="+- 0 2910 2583"/>
                              <a:gd name="T53" fmla="*/ T52 w 5760"/>
                              <a:gd name="T54" fmla="+- 0 3132 1692"/>
                              <a:gd name="T55" fmla="*/ 3132 h 1440"/>
                              <a:gd name="T56" fmla="+- 0 2648 2583"/>
                              <a:gd name="T57" fmla="*/ T56 w 5760"/>
                              <a:gd name="T58" fmla="+- 0 3132 1692"/>
                              <a:gd name="T59" fmla="*/ 3132 h 1440"/>
                              <a:gd name="T60" fmla="+- 0 8343 2583"/>
                              <a:gd name="T61" fmla="*/ T60 w 5760"/>
                              <a:gd name="T62" fmla="+- 0 2652 1692"/>
                              <a:gd name="T63" fmla="*/ 2652 h 1440"/>
                              <a:gd name="T64" fmla="+- 0 7885 2583"/>
                              <a:gd name="T65" fmla="*/ T64 w 5760"/>
                              <a:gd name="T66" fmla="+- 0 2652 1692"/>
                              <a:gd name="T67" fmla="*/ 2652 h 1440"/>
                              <a:gd name="T68" fmla="+- 0 7361 2583"/>
                              <a:gd name="T69" fmla="*/ T68 w 5760"/>
                              <a:gd name="T70" fmla="+- 0 2652 1692"/>
                              <a:gd name="T71" fmla="*/ 2652 h 1440"/>
                              <a:gd name="T72" fmla="+- 0 6838 2583"/>
                              <a:gd name="T73" fmla="*/ T72 w 5760"/>
                              <a:gd name="T74" fmla="+- 0 2652 1692"/>
                              <a:gd name="T75" fmla="*/ 2652 h 1440"/>
                              <a:gd name="T76" fmla="+- 0 6314 2583"/>
                              <a:gd name="T77" fmla="*/ T76 w 5760"/>
                              <a:gd name="T78" fmla="+- 0 2652 1692"/>
                              <a:gd name="T79" fmla="*/ 2652 h 1440"/>
                              <a:gd name="T80" fmla="+- 0 5790 2583"/>
                              <a:gd name="T81" fmla="*/ T80 w 5760"/>
                              <a:gd name="T82" fmla="+- 0 2652 1692"/>
                              <a:gd name="T83" fmla="*/ 2652 h 1440"/>
                              <a:gd name="T84" fmla="+- 0 5267 2583"/>
                              <a:gd name="T85" fmla="*/ T84 w 5760"/>
                              <a:gd name="T86" fmla="+- 0 2652 1692"/>
                              <a:gd name="T87" fmla="*/ 2652 h 1440"/>
                              <a:gd name="T88" fmla="+- 0 4743 2583"/>
                              <a:gd name="T89" fmla="*/ T88 w 5760"/>
                              <a:gd name="T90" fmla="+- 0 2652 1692"/>
                              <a:gd name="T91" fmla="*/ 2652 h 1440"/>
                              <a:gd name="T92" fmla="+- 0 4219 2583"/>
                              <a:gd name="T93" fmla="*/ T92 w 5760"/>
                              <a:gd name="T94" fmla="+- 0 2652 1692"/>
                              <a:gd name="T95" fmla="*/ 2652 h 1440"/>
                              <a:gd name="T96" fmla="+- 0 3696 2583"/>
                              <a:gd name="T97" fmla="*/ T96 w 5760"/>
                              <a:gd name="T98" fmla="+- 0 2652 1692"/>
                              <a:gd name="T99" fmla="*/ 2652 h 1440"/>
                              <a:gd name="T100" fmla="+- 0 3172 2583"/>
                              <a:gd name="T101" fmla="*/ T100 w 5760"/>
                              <a:gd name="T102" fmla="+- 0 2652 1692"/>
                              <a:gd name="T103" fmla="*/ 2652 h 1440"/>
                              <a:gd name="T104" fmla="+- 0 2648 2583"/>
                              <a:gd name="T105" fmla="*/ T104 w 5760"/>
                              <a:gd name="T106" fmla="+- 0 2652 1692"/>
                              <a:gd name="T107" fmla="*/ 2652 h 1440"/>
                              <a:gd name="T108" fmla="+- 0 8343 2583"/>
                              <a:gd name="T109" fmla="*/ T108 w 5760"/>
                              <a:gd name="T110" fmla="+- 0 2172 1692"/>
                              <a:gd name="T111" fmla="*/ 2172 h 1440"/>
                              <a:gd name="T112" fmla="+- 0 7885 2583"/>
                              <a:gd name="T113" fmla="*/ T112 w 5760"/>
                              <a:gd name="T114" fmla="+- 0 2172 1692"/>
                              <a:gd name="T115" fmla="*/ 2172 h 1440"/>
                              <a:gd name="T116" fmla="+- 0 7361 2583"/>
                              <a:gd name="T117" fmla="*/ T116 w 5760"/>
                              <a:gd name="T118" fmla="+- 0 2172 1692"/>
                              <a:gd name="T119" fmla="*/ 2172 h 1440"/>
                              <a:gd name="T120" fmla="+- 0 6838 2583"/>
                              <a:gd name="T121" fmla="*/ T120 w 5760"/>
                              <a:gd name="T122" fmla="+- 0 2172 1692"/>
                              <a:gd name="T123" fmla="*/ 2172 h 1440"/>
                              <a:gd name="T124" fmla="+- 0 6314 2583"/>
                              <a:gd name="T125" fmla="*/ T124 w 5760"/>
                              <a:gd name="T126" fmla="+- 0 2172 1692"/>
                              <a:gd name="T127" fmla="*/ 2172 h 1440"/>
                              <a:gd name="T128" fmla="+- 0 5790 2583"/>
                              <a:gd name="T129" fmla="*/ T128 w 5760"/>
                              <a:gd name="T130" fmla="+- 0 2172 1692"/>
                              <a:gd name="T131" fmla="*/ 2172 h 1440"/>
                              <a:gd name="T132" fmla="+- 0 5267 2583"/>
                              <a:gd name="T133" fmla="*/ T132 w 5760"/>
                              <a:gd name="T134" fmla="+- 0 2172 1692"/>
                              <a:gd name="T135" fmla="*/ 2172 h 1440"/>
                              <a:gd name="T136" fmla="+- 0 4743 2583"/>
                              <a:gd name="T137" fmla="*/ T136 w 5760"/>
                              <a:gd name="T138" fmla="+- 0 2172 1692"/>
                              <a:gd name="T139" fmla="*/ 2172 h 1440"/>
                              <a:gd name="T140" fmla="+- 0 4219 2583"/>
                              <a:gd name="T141" fmla="*/ T140 w 5760"/>
                              <a:gd name="T142" fmla="+- 0 2172 1692"/>
                              <a:gd name="T143" fmla="*/ 2172 h 1440"/>
                              <a:gd name="T144" fmla="+- 0 3696 2583"/>
                              <a:gd name="T145" fmla="*/ T144 w 5760"/>
                              <a:gd name="T146" fmla="+- 0 2172 1692"/>
                              <a:gd name="T147" fmla="*/ 2172 h 1440"/>
                              <a:gd name="T148" fmla="+- 0 3172 2583"/>
                              <a:gd name="T149" fmla="*/ T148 w 5760"/>
                              <a:gd name="T150" fmla="+- 0 2172 1692"/>
                              <a:gd name="T151" fmla="*/ 2172 h 1440"/>
                              <a:gd name="T152" fmla="+- 0 2648 2583"/>
                              <a:gd name="T153" fmla="*/ T152 w 5760"/>
                              <a:gd name="T154" fmla="+- 0 2172 1692"/>
                              <a:gd name="T155" fmla="*/ 2172 h 1440"/>
                              <a:gd name="T156" fmla="+- 0 8343 2583"/>
                              <a:gd name="T157" fmla="*/ T156 w 5760"/>
                              <a:gd name="T158" fmla="+- 0 1692 1692"/>
                              <a:gd name="T159" fmla="*/ 1692 h 1440"/>
                              <a:gd name="T160" fmla="+- 0 4743 2583"/>
                              <a:gd name="T161" fmla="*/ T160 w 5760"/>
                              <a:gd name="T162" fmla="+- 0 1692 1692"/>
                              <a:gd name="T163" fmla="*/ 1692 h 1440"/>
                              <a:gd name="T164" fmla="+- 0 4219 2583"/>
                              <a:gd name="T165" fmla="*/ T164 w 5760"/>
                              <a:gd name="T166" fmla="+- 0 1692 1692"/>
                              <a:gd name="T167" fmla="*/ 1692 h 1440"/>
                              <a:gd name="T168" fmla="+- 0 3696 2583"/>
                              <a:gd name="T169" fmla="*/ T168 w 5760"/>
                              <a:gd name="T170" fmla="+- 0 1692 1692"/>
                              <a:gd name="T171" fmla="*/ 1692 h 1440"/>
                              <a:gd name="T172" fmla="+- 0 3172 2583"/>
                              <a:gd name="T173" fmla="*/ T172 w 5760"/>
                              <a:gd name="T174" fmla="+- 0 1692 1692"/>
                              <a:gd name="T175" fmla="*/ 1692 h 1440"/>
                              <a:gd name="T176" fmla="+- 0 2648 2583"/>
                              <a:gd name="T177" fmla="*/ T176 w 5760"/>
                              <a:gd name="T178" fmla="+- 0 1692 1692"/>
                              <a:gd name="T179" fmla="*/ 169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60" h="1440">
                                <a:moveTo>
                                  <a:pt x="5433" y="1440"/>
                                </a:moveTo>
                                <a:lnTo>
                                  <a:pt x="5760" y="1440"/>
                                </a:lnTo>
                                <a:moveTo>
                                  <a:pt x="4909" y="1440"/>
                                </a:moveTo>
                                <a:lnTo>
                                  <a:pt x="5302" y="1440"/>
                                </a:lnTo>
                                <a:moveTo>
                                  <a:pt x="4385" y="1440"/>
                                </a:moveTo>
                                <a:lnTo>
                                  <a:pt x="4778" y="1440"/>
                                </a:lnTo>
                                <a:moveTo>
                                  <a:pt x="3862" y="1440"/>
                                </a:moveTo>
                                <a:lnTo>
                                  <a:pt x="4255" y="1440"/>
                                </a:lnTo>
                                <a:moveTo>
                                  <a:pt x="3338" y="1440"/>
                                </a:moveTo>
                                <a:lnTo>
                                  <a:pt x="3731" y="1440"/>
                                </a:lnTo>
                                <a:moveTo>
                                  <a:pt x="2815" y="1440"/>
                                </a:moveTo>
                                <a:lnTo>
                                  <a:pt x="3207" y="1440"/>
                                </a:lnTo>
                                <a:moveTo>
                                  <a:pt x="2291" y="1440"/>
                                </a:moveTo>
                                <a:lnTo>
                                  <a:pt x="2684" y="1440"/>
                                </a:lnTo>
                                <a:moveTo>
                                  <a:pt x="1767" y="1440"/>
                                </a:moveTo>
                                <a:lnTo>
                                  <a:pt x="2160" y="1440"/>
                                </a:lnTo>
                                <a:moveTo>
                                  <a:pt x="1505" y="1440"/>
                                </a:moveTo>
                                <a:lnTo>
                                  <a:pt x="1636" y="1440"/>
                                </a:lnTo>
                                <a:moveTo>
                                  <a:pt x="1244" y="1440"/>
                                </a:moveTo>
                                <a:lnTo>
                                  <a:pt x="1375" y="1440"/>
                                </a:lnTo>
                                <a:moveTo>
                                  <a:pt x="982" y="1440"/>
                                </a:moveTo>
                                <a:lnTo>
                                  <a:pt x="1113" y="1440"/>
                                </a:lnTo>
                                <a:moveTo>
                                  <a:pt x="720" y="1440"/>
                                </a:moveTo>
                                <a:lnTo>
                                  <a:pt x="851" y="1440"/>
                                </a:lnTo>
                                <a:moveTo>
                                  <a:pt x="458" y="1440"/>
                                </a:moveTo>
                                <a:lnTo>
                                  <a:pt x="589" y="1440"/>
                                </a:lnTo>
                                <a:moveTo>
                                  <a:pt x="196" y="1440"/>
                                </a:moveTo>
                                <a:lnTo>
                                  <a:pt x="327" y="1440"/>
                                </a:lnTo>
                                <a:moveTo>
                                  <a:pt x="0" y="1440"/>
                                </a:moveTo>
                                <a:lnTo>
                                  <a:pt x="65" y="1440"/>
                                </a:lnTo>
                                <a:moveTo>
                                  <a:pt x="5433" y="960"/>
                                </a:moveTo>
                                <a:lnTo>
                                  <a:pt x="5760" y="960"/>
                                </a:lnTo>
                                <a:moveTo>
                                  <a:pt x="4909" y="960"/>
                                </a:moveTo>
                                <a:lnTo>
                                  <a:pt x="5302" y="960"/>
                                </a:lnTo>
                                <a:moveTo>
                                  <a:pt x="4385" y="960"/>
                                </a:moveTo>
                                <a:lnTo>
                                  <a:pt x="4778" y="960"/>
                                </a:lnTo>
                                <a:moveTo>
                                  <a:pt x="3862" y="960"/>
                                </a:moveTo>
                                <a:lnTo>
                                  <a:pt x="4255" y="960"/>
                                </a:lnTo>
                                <a:moveTo>
                                  <a:pt x="3338" y="960"/>
                                </a:moveTo>
                                <a:lnTo>
                                  <a:pt x="3731" y="960"/>
                                </a:lnTo>
                                <a:moveTo>
                                  <a:pt x="2815" y="960"/>
                                </a:moveTo>
                                <a:lnTo>
                                  <a:pt x="3207" y="960"/>
                                </a:lnTo>
                                <a:moveTo>
                                  <a:pt x="2291" y="960"/>
                                </a:moveTo>
                                <a:lnTo>
                                  <a:pt x="2684" y="960"/>
                                </a:lnTo>
                                <a:moveTo>
                                  <a:pt x="1767" y="960"/>
                                </a:moveTo>
                                <a:lnTo>
                                  <a:pt x="2160" y="960"/>
                                </a:lnTo>
                                <a:moveTo>
                                  <a:pt x="1244" y="960"/>
                                </a:moveTo>
                                <a:lnTo>
                                  <a:pt x="1636" y="960"/>
                                </a:lnTo>
                                <a:moveTo>
                                  <a:pt x="720" y="960"/>
                                </a:moveTo>
                                <a:lnTo>
                                  <a:pt x="1113" y="960"/>
                                </a:lnTo>
                                <a:moveTo>
                                  <a:pt x="196" y="960"/>
                                </a:moveTo>
                                <a:lnTo>
                                  <a:pt x="589" y="960"/>
                                </a:lnTo>
                                <a:moveTo>
                                  <a:pt x="0" y="960"/>
                                </a:moveTo>
                                <a:lnTo>
                                  <a:pt x="65" y="960"/>
                                </a:lnTo>
                                <a:moveTo>
                                  <a:pt x="5433" y="480"/>
                                </a:moveTo>
                                <a:lnTo>
                                  <a:pt x="5760" y="480"/>
                                </a:lnTo>
                                <a:moveTo>
                                  <a:pt x="4909" y="480"/>
                                </a:moveTo>
                                <a:lnTo>
                                  <a:pt x="5302" y="480"/>
                                </a:lnTo>
                                <a:moveTo>
                                  <a:pt x="4385" y="480"/>
                                </a:moveTo>
                                <a:lnTo>
                                  <a:pt x="4778" y="480"/>
                                </a:lnTo>
                                <a:moveTo>
                                  <a:pt x="3862" y="480"/>
                                </a:moveTo>
                                <a:lnTo>
                                  <a:pt x="4255" y="480"/>
                                </a:lnTo>
                                <a:moveTo>
                                  <a:pt x="3338" y="480"/>
                                </a:moveTo>
                                <a:lnTo>
                                  <a:pt x="3731" y="480"/>
                                </a:lnTo>
                                <a:moveTo>
                                  <a:pt x="2815" y="480"/>
                                </a:moveTo>
                                <a:lnTo>
                                  <a:pt x="3207" y="480"/>
                                </a:lnTo>
                                <a:moveTo>
                                  <a:pt x="2291" y="480"/>
                                </a:moveTo>
                                <a:lnTo>
                                  <a:pt x="2684" y="480"/>
                                </a:lnTo>
                                <a:moveTo>
                                  <a:pt x="1767" y="480"/>
                                </a:moveTo>
                                <a:lnTo>
                                  <a:pt x="2160" y="480"/>
                                </a:lnTo>
                                <a:moveTo>
                                  <a:pt x="1244" y="480"/>
                                </a:moveTo>
                                <a:lnTo>
                                  <a:pt x="1636" y="480"/>
                                </a:lnTo>
                                <a:moveTo>
                                  <a:pt x="720" y="480"/>
                                </a:moveTo>
                                <a:lnTo>
                                  <a:pt x="1113" y="480"/>
                                </a:lnTo>
                                <a:moveTo>
                                  <a:pt x="196" y="480"/>
                                </a:moveTo>
                                <a:lnTo>
                                  <a:pt x="589" y="480"/>
                                </a:lnTo>
                                <a:moveTo>
                                  <a:pt x="0" y="480"/>
                                </a:moveTo>
                                <a:lnTo>
                                  <a:pt x="65" y="480"/>
                                </a:lnTo>
                                <a:moveTo>
                                  <a:pt x="2291" y="0"/>
                                </a:moveTo>
                                <a:lnTo>
                                  <a:pt x="5760" y="0"/>
                                </a:lnTo>
                                <a:moveTo>
                                  <a:pt x="1767" y="0"/>
                                </a:moveTo>
                                <a:lnTo>
                                  <a:pt x="2160" y="0"/>
                                </a:lnTo>
                                <a:moveTo>
                                  <a:pt x="1244" y="0"/>
                                </a:moveTo>
                                <a:lnTo>
                                  <a:pt x="1636" y="0"/>
                                </a:lnTo>
                                <a:moveTo>
                                  <a:pt x="720" y="0"/>
                                </a:moveTo>
                                <a:lnTo>
                                  <a:pt x="1113" y="0"/>
                                </a:lnTo>
                                <a:moveTo>
                                  <a:pt x="196" y="0"/>
                                </a:moveTo>
                                <a:lnTo>
                                  <a:pt x="589" y="0"/>
                                </a:lnTo>
                                <a:moveTo>
                                  <a:pt x="0" y="0"/>
                                </a:moveTo>
                                <a:lnTo>
                                  <a:pt x="65"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AutoShape 365"/>
                        <wps:cNvSpPr>
                          <a:spLocks/>
                        </wps:cNvSpPr>
                        <wps:spPr bwMode="auto">
                          <a:xfrm>
                            <a:off x="782" y="9304"/>
                            <a:ext cx="5760" cy="4320"/>
                          </a:xfrm>
                          <a:custGeom>
                            <a:avLst/>
                            <a:gdLst>
                              <a:gd name="T0" fmla="+- 0 2583 783"/>
                              <a:gd name="T1" fmla="*/ T0 w 5760"/>
                              <a:gd name="T2" fmla="+- 0 1212 9305"/>
                              <a:gd name="T3" fmla="*/ 1212 h 4320"/>
                              <a:gd name="T4" fmla="+- 0 8343 783"/>
                              <a:gd name="T5" fmla="*/ T4 w 5760"/>
                              <a:gd name="T6" fmla="+- 0 1212 9305"/>
                              <a:gd name="T7" fmla="*/ 1212 h 4320"/>
                              <a:gd name="T8" fmla="+- 0 2583 783"/>
                              <a:gd name="T9" fmla="*/ T8 w 5760"/>
                              <a:gd name="T10" fmla="+- 0 732 9305"/>
                              <a:gd name="T11" fmla="*/ 732 h 4320"/>
                              <a:gd name="T12" fmla="+- 0 8343 783"/>
                              <a:gd name="T13" fmla="*/ T12 w 5760"/>
                              <a:gd name="T14" fmla="+- 0 732 9305"/>
                              <a:gd name="T15" fmla="*/ 732 h 4320"/>
                              <a:gd name="T16" fmla="+- 0 2583 783"/>
                              <a:gd name="T17" fmla="*/ T16 w 5760"/>
                              <a:gd name="T18" fmla="+- 0 252 9305"/>
                              <a:gd name="T19" fmla="*/ 252 h 4320"/>
                              <a:gd name="T20" fmla="+- 0 8343 783"/>
                              <a:gd name="T21" fmla="*/ T20 w 5760"/>
                              <a:gd name="T22" fmla="+- 0 252 9305"/>
                              <a:gd name="T23" fmla="*/ 252 h 4320"/>
                              <a:gd name="T24" fmla="+- 0 2583 783"/>
                              <a:gd name="T25" fmla="*/ T24 w 5760"/>
                              <a:gd name="T26" fmla="+- 0 4572 9305"/>
                              <a:gd name="T27" fmla="*/ 4572 h 4320"/>
                              <a:gd name="T28" fmla="+- 0 2583 783"/>
                              <a:gd name="T29" fmla="*/ T28 w 5760"/>
                              <a:gd name="T30" fmla="+- 0 252 9305"/>
                              <a:gd name="T31" fmla="*/ 252 h 4320"/>
                              <a:gd name="T32" fmla="+- 0 3107 783"/>
                              <a:gd name="T33" fmla="*/ T32 w 5760"/>
                              <a:gd name="T34" fmla="+- 0 4572 9305"/>
                              <a:gd name="T35" fmla="*/ 4572 h 4320"/>
                              <a:gd name="T36" fmla="+- 0 3107 783"/>
                              <a:gd name="T37" fmla="*/ T36 w 5760"/>
                              <a:gd name="T38" fmla="+- 0 252 9305"/>
                              <a:gd name="T39" fmla="*/ 252 h 4320"/>
                              <a:gd name="T40" fmla="+- 0 3630 783"/>
                              <a:gd name="T41" fmla="*/ T40 w 5760"/>
                              <a:gd name="T42" fmla="+- 0 4572 9305"/>
                              <a:gd name="T43" fmla="*/ 4572 h 4320"/>
                              <a:gd name="T44" fmla="+- 0 3630 783"/>
                              <a:gd name="T45" fmla="*/ T44 w 5760"/>
                              <a:gd name="T46" fmla="+- 0 252 9305"/>
                              <a:gd name="T47" fmla="*/ 252 h 4320"/>
                              <a:gd name="T48" fmla="+- 0 4154 783"/>
                              <a:gd name="T49" fmla="*/ T48 w 5760"/>
                              <a:gd name="T50" fmla="+- 0 4572 9305"/>
                              <a:gd name="T51" fmla="*/ 4572 h 4320"/>
                              <a:gd name="T52" fmla="+- 0 4154 783"/>
                              <a:gd name="T53" fmla="*/ T52 w 5760"/>
                              <a:gd name="T54" fmla="+- 0 252 9305"/>
                              <a:gd name="T55" fmla="*/ 252 h 4320"/>
                              <a:gd name="T56" fmla="+- 0 4678 783"/>
                              <a:gd name="T57" fmla="*/ T56 w 5760"/>
                              <a:gd name="T58" fmla="+- 0 4572 9305"/>
                              <a:gd name="T59" fmla="*/ 4572 h 4320"/>
                              <a:gd name="T60" fmla="+- 0 4678 783"/>
                              <a:gd name="T61" fmla="*/ T60 w 5760"/>
                              <a:gd name="T62" fmla="+- 0 252 9305"/>
                              <a:gd name="T63" fmla="*/ 252 h 4320"/>
                              <a:gd name="T64" fmla="+- 0 5201 783"/>
                              <a:gd name="T65" fmla="*/ T64 w 5760"/>
                              <a:gd name="T66" fmla="+- 0 4572 9305"/>
                              <a:gd name="T67" fmla="*/ 4572 h 4320"/>
                              <a:gd name="T68" fmla="+- 0 5201 783"/>
                              <a:gd name="T69" fmla="*/ T68 w 5760"/>
                              <a:gd name="T70" fmla="+- 0 252 9305"/>
                              <a:gd name="T71" fmla="*/ 252 h 4320"/>
                              <a:gd name="T72" fmla="+- 0 5725 783"/>
                              <a:gd name="T73" fmla="*/ T72 w 5760"/>
                              <a:gd name="T74" fmla="+- 0 4572 9305"/>
                              <a:gd name="T75" fmla="*/ 4572 h 4320"/>
                              <a:gd name="T76" fmla="+- 0 5725 783"/>
                              <a:gd name="T77" fmla="*/ T76 w 5760"/>
                              <a:gd name="T78" fmla="+- 0 252 9305"/>
                              <a:gd name="T79" fmla="*/ 252 h 4320"/>
                              <a:gd name="T80" fmla="+- 0 6248 783"/>
                              <a:gd name="T81" fmla="*/ T80 w 5760"/>
                              <a:gd name="T82" fmla="+- 0 4572 9305"/>
                              <a:gd name="T83" fmla="*/ 4572 h 4320"/>
                              <a:gd name="T84" fmla="+- 0 6248 783"/>
                              <a:gd name="T85" fmla="*/ T84 w 5760"/>
                              <a:gd name="T86" fmla="+- 0 252 9305"/>
                              <a:gd name="T87" fmla="*/ 252 h 4320"/>
                              <a:gd name="T88" fmla="+- 0 6772 783"/>
                              <a:gd name="T89" fmla="*/ T88 w 5760"/>
                              <a:gd name="T90" fmla="+- 0 4572 9305"/>
                              <a:gd name="T91" fmla="*/ 4572 h 4320"/>
                              <a:gd name="T92" fmla="+- 0 6772 783"/>
                              <a:gd name="T93" fmla="*/ T92 w 5760"/>
                              <a:gd name="T94" fmla="+- 0 252 9305"/>
                              <a:gd name="T95" fmla="*/ 252 h 4320"/>
                              <a:gd name="T96" fmla="+- 0 7296 783"/>
                              <a:gd name="T97" fmla="*/ T96 w 5760"/>
                              <a:gd name="T98" fmla="+- 0 4572 9305"/>
                              <a:gd name="T99" fmla="*/ 4572 h 4320"/>
                              <a:gd name="T100" fmla="+- 0 7296 783"/>
                              <a:gd name="T101" fmla="*/ T100 w 5760"/>
                              <a:gd name="T102" fmla="+- 0 252 9305"/>
                              <a:gd name="T103" fmla="*/ 252 h 4320"/>
                              <a:gd name="T104" fmla="+- 0 7819 783"/>
                              <a:gd name="T105" fmla="*/ T104 w 5760"/>
                              <a:gd name="T106" fmla="+- 0 4572 9305"/>
                              <a:gd name="T107" fmla="*/ 4572 h 4320"/>
                              <a:gd name="T108" fmla="+- 0 7819 783"/>
                              <a:gd name="T109" fmla="*/ T108 w 5760"/>
                              <a:gd name="T110" fmla="+- 0 252 9305"/>
                              <a:gd name="T111" fmla="*/ 252 h 4320"/>
                              <a:gd name="T112" fmla="+- 0 8343 783"/>
                              <a:gd name="T113" fmla="*/ T112 w 5760"/>
                              <a:gd name="T114" fmla="+- 0 4572 9305"/>
                              <a:gd name="T115" fmla="*/ 4572 h 4320"/>
                              <a:gd name="T116" fmla="+- 0 8343 783"/>
                              <a:gd name="T117" fmla="*/ T116 w 5760"/>
                              <a:gd name="T118" fmla="+- 0 252 9305"/>
                              <a:gd name="T119" fmla="*/ 252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60" h="4320">
                                <a:moveTo>
                                  <a:pt x="1800" y="-8093"/>
                                </a:moveTo>
                                <a:lnTo>
                                  <a:pt x="7560" y="-8093"/>
                                </a:lnTo>
                                <a:moveTo>
                                  <a:pt x="1800" y="-8573"/>
                                </a:moveTo>
                                <a:lnTo>
                                  <a:pt x="7560" y="-8573"/>
                                </a:lnTo>
                                <a:moveTo>
                                  <a:pt x="1800" y="-9053"/>
                                </a:moveTo>
                                <a:lnTo>
                                  <a:pt x="7560" y="-9053"/>
                                </a:lnTo>
                                <a:moveTo>
                                  <a:pt x="1800" y="-4733"/>
                                </a:moveTo>
                                <a:lnTo>
                                  <a:pt x="1800" y="-9053"/>
                                </a:lnTo>
                                <a:moveTo>
                                  <a:pt x="2324" y="-4733"/>
                                </a:moveTo>
                                <a:lnTo>
                                  <a:pt x="2324" y="-9053"/>
                                </a:lnTo>
                                <a:moveTo>
                                  <a:pt x="2847" y="-4733"/>
                                </a:moveTo>
                                <a:lnTo>
                                  <a:pt x="2847" y="-9053"/>
                                </a:lnTo>
                                <a:moveTo>
                                  <a:pt x="3371" y="-4733"/>
                                </a:moveTo>
                                <a:lnTo>
                                  <a:pt x="3371" y="-9053"/>
                                </a:lnTo>
                                <a:moveTo>
                                  <a:pt x="3895" y="-4733"/>
                                </a:moveTo>
                                <a:lnTo>
                                  <a:pt x="3895" y="-9053"/>
                                </a:lnTo>
                                <a:moveTo>
                                  <a:pt x="4418" y="-4733"/>
                                </a:moveTo>
                                <a:lnTo>
                                  <a:pt x="4418" y="-9053"/>
                                </a:lnTo>
                                <a:moveTo>
                                  <a:pt x="4942" y="-4733"/>
                                </a:moveTo>
                                <a:lnTo>
                                  <a:pt x="4942" y="-9053"/>
                                </a:lnTo>
                                <a:moveTo>
                                  <a:pt x="5465" y="-4733"/>
                                </a:moveTo>
                                <a:lnTo>
                                  <a:pt x="5465" y="-9053"/>
                                </a:lnTo>
                                <a:moveTo>
                                  <a:pt x="5989" y="-4733"/>
                                </a:moveTo>
                                <a:lnTo>
                                  <a:pt x="5989" y="-9053"/>
                                </a:lnTo>
                                <a:moveTo>
                                  <a:pt x="6513" y="-4733"/>
                                </a:moveTo>
                                <a:lnTo>
                                  <a:pt x="6513" y="-9053"/>
                                </a:lnTo>
                                <a:moveTo>
                                  <a:pt x="7036" y="-4733"/>
                                </a:moveTo>
                                <a:lnTo>
                                  <a:pt x="7036" y="-9053"/>
                                </a:lnTo>
                                <a:moveTo>
                                  <a:pt x="7560" y="-4733"/>
                                </a:moveTo>
                                <a:lnTo>
                                  <a:pt x="7560" y="-9053"/>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364"/>
                        <wps:cNvCnPr>
                          <a:cxnSpLocks noChangeShapeType="1"/>
                        </wps:cNvCnPr>
                        <wps:spPr bwMode="auto">
                          <a:xfrm>
                            <a:off x="2714" y="1356"/>
                            <a:ext cx="0" cy="2256"/>
                          </a:xfrm>
                          <a:prstGeom prst="line">
                            <a:avLst/>
                          </a:prstGeom>
                          <a:noFill/>
                          <a:ln w="83147">
                            <a:solidFill>
                              <a:srgbClr val="002DFF"/>
                            </a:solidFill>
                            <a:round/>
                            <a:headEnd/>
                            <a:tailEnd/>
                          </a:ln>
                          <a:extLst>
                            <a:ext uri="{909E8E84-426E-40DD-AFC4-6F175D3DCCD1}">
                              <a14:hiddenFill xmlns:a14="http://schemas.microsoft.com/office/drawing/2010/main">
                                <a:noFill/>
                              </a14:hiddenFill>
                            </a:ext>
                          </a:extLst>
                        </wps:spPr>
                        <wps:bodyPr/>
                      </wps:wsp>
                      <wps:wsp>
                        <wps:cNvPr id="313" name="Rectangle 363"/>
                        <wps:cNvSpPr>
                          <a:spLocks noChangeArrowheads="1"/>
                        </wps:cNvSpPr>
                        <wps:spPr bwMode="auto">
                          <a:xfrm>
                            <a:off x="2648" y="1356"/>
                            <a:ext cx="131" cy="2257"/>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362"/>
                        <wps:cNvSpPr>
                          <a:spLocks noChangeArrowheads="1"/>
                        </wps:cNvSpPr>
                        <wps:spPr bwMode="auto">
                          <a:xfrm>
                            <a:off x="2779" y="3612"/>
                            <a:ext cx="131" cy="10"/>
                          </a:xfrm>
                          <a:prstGeom prst="rect">
                            <a:avLst/>
                          </a:prstGeom>
                          <a:solidFill>
                            <a:srgbClr val="FE00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361"/>
                        <wps:cNvCnPr>
                          <a:cxnSpLocks noChangeShapeType="1"/>
                        </wps:cNvCnPr>
                        <wps:spPr bwMode="auto">
                          <a:xfrm>
                            <a:off x="2775" y="3617"/>
                            <a:ext cx="139" cy="0"/>
                          </a:xfrm>
                          <a:prstGeom prst="line">
                            <a:avLst/>
                          </a:prstGeom>
                          <a:noFill/>
                          <a:ln w="10808">
                            <a:solidFill>
                              <a:srgbClr val="000000"/>
                            </a:solidFill>
                            <a:round/>
                            <a:headEnd/>
                            <a:tailEnd/>
                          </a:ln>
                          <a:extLst>
                            <a:ext uri="{909E8E84-426E-40DD-AFC4-6F175D3DCCD1}">
                              <a14:hiddenFill xmlns:a14="http://schemas.microsoft.com/office/drawing/2010/main">
                                <a:noFill/>
                              </a14:hiddenFill>
                            </a:ext>
                          </a:extLst>
                        </wps:spPr>
                        <wps:bodyPr/>
                      </wps:wsp>
                      <wps:wsp>
                        <wps:cNvPr id="316" name="Line 360"/>
                        <wps:cNvCnPr>
                          <a:cxnSpLocks noChangeShapeType="1"/>
                        </wps:cNvCnPr>
                        <wps:spPr bwMode="auto">
                          <a:xfrm>
                            <a:off x="2976" y="2668"/>
                            <a:ext cx="0" cy="944"/>
                          </a:xfrm>
                          <a:prstGeom prst="line">
                            <a:avLst/>
                          </a:prstGeom>
                          <a:noFill/>
                          <a:ln w="83096">
                            <a:solidFill>
                              <a:srgbClr val="56FD3B"/>
                            </a:solidFill>
                            <a:round/>
                            <a:headEnd/>
                            <a:tailEnd/>
                          </a:ln>
                          <a:extLst>
                            <a:ext uri="{909E8E84-426E-40DD-AFC4-6F175D3DCCD1}">
                              <a14:hiddenFill xmlns:a14="http://schemas.microsoft.com/office/drawing/2010/main">
                                <a:noFill/>
                              </a14:hiddenFill>
                            </a:ext>
                          </a:extLst>
                        </wps:spPr>
                        <wps:bodyPr/>
                      </wps:wsp>
                      <wps:wsp>
                        <wps:cNvPr id="317" name="Rectangle 359"/>
                        <wps:cNvSpPr>
                          <a:spLocks noChangeArrowheads="1"/>
                        </wps:cNvSpPr>
                        <wps:spPr bwMode="auto">
                          <a:xfrm>
                            <a:off x="2910" y="2667"/>
                            <a:ext cx="131" cy="945"/>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358"/>
                        <wps:cNvCnPr>
                          <a:cxnSpLocks noChangeShapeType="1"/>
                        </wps:cNvCnPr>
                        <wps:spPr bwMode="auto">
                          <a:xfrm>
                            <a:off x="3238" y="1640"/>
                            <a:ext cx="0" cy="1972"/>
                          </a:xfrm>
                          <a:prstGeom prst="line">
                            <a:avLst/>
                          </a:prstGeom>
                          <a:noFill/>
                          <a:ln w="83147">
                            <a:solidFill>
                              <a:srgbClr val="002DFF"/>
                            </a:solidFill>
                            <a:round/>
                            <a:headEnd/>
                            <a:tailEnd/>
                          </a:ln>
                          <a:extLst>
                            <a:ext uri="{909E8E84-426E-40DD-AFC4-6F175D3DCCD1}">
                              <a14:hiddenFill xmlns:a14="http://schemas.microsoft.com/office/drawing/2010/main">
                                <a:noFill/>
                              </a14:hiddenFill>
                            </a:ext>
                          </a:extLst>
                        </wps:spPr>
                        <wps:bodyPr/>
                      </wps:wsp>
                      <wps:wsp>
                        <wps:cNvPr id="319" name="Rectangle 357"/>
                        <wps:cNvSpPr>
                          <a:spLocks noChangeArrowheads="1"/>
                        </wps:cNvSpPr>
                        <wps:spPr bwMode="auto">
                          <a:xfrm>
                            <a:off x="3172" y="1639"/>
                            <a:ext cx="131" cy="1973"/>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356"/>
                        <wps:cNvSpPr>
                          <a:spLocks noChangeArrowheads="1"/>
                        </wps:cNvSpPr>
                        <wps:spPr bwMode="auto">
                          <a:xfrm>
                            <a:off x="3302" y="3612"/>
                            <a:ext cx="131" cy="27"/>
                          </a:xfrm>
                          <a:prstGeom prst="rect">
                            <a:avLst/>
                          </a:prstGeom>
                          <a:solidFill>
                            <a:srgbClr val="FE00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55"/>
                        <wps:cNvSpPr>
                          <a:spLocks noChangeArrowheads="1"/>
                        </wps:cNvSpPr>
                        <wps:spPr bwMode="auto">
                          <a:xfrm>
                            <a:off x="3298" y="3608"/>
                            <a:ext cx="139"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354"/>
                        <wps:cNvCnPr>
                          <a:cxnSpLocks noChangeShapeType="1"/>
                        </wps:cNvCnPr>
                        <wps:spPr bwMode="auto">
                          <a:xfrm>
                            <a:off x="3499" y="2701"/>
                            <a:ext cx="0" cy="911"/>
                          </a:xfrm>
                          <a:prstGeom prst="line">
                            <a:avLst/>
                          </a:prstGeom>
                          <a:noFill/>
                          <a:ln w="83147">
                            <a:solidFill>
                              <a:srgbClr val="56FD3B"/>
                            </a:solidFill>
                            <a:round/>
                            <a:headEnd/>
                            <a:tailEnd/>
                          </a:ln>
                          <a:extLst>
                            <a:ext uri="{909E8E84-426E-40DD-AFC4-6F175D3DCCD1}">
                              <a14:hiddenFill xmlns:a14="http://schemas.microsoft.com/office/drawing/2010/main">
                                <a:noFill/>
                              </a14:hiddenFill>
                            </a:ext>
                          </a:extLst>
                        </wps:spPr>
                        <wps:bodyPr/>
                      </wps:wsp>
                      <wps:wsp>
                        <wps:cNvPr id="323" name="Rectangle 353"/>
                        <wps:cNvSpPr>
                          <a:spLocks noChangeArrowheads="1"/>
                        </wps:cNvSpPr>
                        <wps:spPr bwMode="auto">
                          <a:xfrm>
                            <a:off x="3433" y="2701"/>
                            <a:ext cx="131" cy="912"/>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352"/>
                        <wps:cNvCnPr>
                          <a:cxnSpLocks noChangeShapeType="1"/>
                        </wps:cNvCnPr>
                        <wps:spPr bwMode="auto">
                          <a:xfrm>
                            <a:off x="3761" y="1500"/>
                            <a:ext cx="0" cy="2112"/>
                          </a:xfrm>
                          <a:prstGeom prst="line">
                            <a:avLst/>
                          </a:prstGeom>
                          <a:noFill/>
                          <a:ln w="83147">
                            <a:solidFill>
                              <a:srgbClr val="002DFF"/>
                            </a:solidFill>
                            <a:round/>
                            <a:headEnd/>
                            <a:tailEnd/>
                          </a:ln>
                          <a:extLst>
                            <a:ext uri="{909E8E84-426E-40DD-AFC4-6F175D3DCCD1}">
                              <a14:hiddenFill xmlns:a14="http://schemas.microsoft.com/office/drawing/2010/main">
                                <a:noFill/>
                              </a14:hiddenFill>
                            </a:ext>
                          </a:extLst>
                        </wps:spPr>
                        <wps:bodyPr/>
                      </wps:wsp>
                      <wps:wsp>
                        <wps:cNvPr id="325" name="Rectangle 351"/>
                        <wps:cNvSpPr>
                          <a:spLocks noChangeArrowheads="1"/>
                        </wps:cNvSpPr>
                        <wps:spPr bwMode="auto">
                          <a:xfrm>
                            <a:off x="3695" y="1500"/>
                            <a:ext cx="131" cy="2113"/>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350"/>
                        <wps:cNvSpPr>
                          <a:spLocks noChangeArrowheads="1"/>
                        </wps:cNvSpPr>
                        <wps:spPr bwMode="auto">
                          <a:xfrm>
                            <a:off x="3826" y="3612"/>
                            <a:ext cx="131" cy="94"/>
                          </a:xfrm>
                          <a:prstGeom prst="rect">
                            <a:avLst/>
                          </a:prstGeom>
                          <a:solidFill>
                            <a:srgbClr val="FE00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49"/>
                        <wps:cNvSpPr>
                          <a:spLocks noChangeArrowheads="1"/>
                        </wps:cNvSpPr>
                        <wps:spPr bwMode="auto">
                          <a:xfrm>
                            <a:off x="3826" y="3612"/>
                            <a:ext cx="131" cy="94"/>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348"/>
                        <wps:cNvCnPr>
                          <a:cxnSpLocks noChangeShapeType="1"/>
                        </wps:cNvCnPr>
                        <wps:spPr bwMode="auto">
                          <a:xfrm>
                            <a:off x="4023" y="2707"/>
                            <a:ext cx="0" cy="905"/>
                          </a:xfrm>
                          <a:prstGeom prst="line">
                            <a:avLst/>
                          </a:prstGeom>
                          <a:noFill/>
                          <a:ln w="83096">
                            <a:solidFill>
                              <a:srgbClr val="56FD3B"/>
                            </a:solidFill>
                            <a:round/>
                            <a:headEnd/>
                            <a:tailEnd/>
                          </a:ln>
                          <a:extLst>
                            <a:ext uri="{909E8E84-426E-40DD-AFC4-6F175D3DCCD1}">
                              <a14:hiddenFill xmlns:a14="http://schemas.microsoft.com/office/drawing/2010/main">
                                <a:noFill/>
                              </a14:hiddenFill>
                            </a:ext>
                          </a:extLst>
                        </wps:spPr>
                        <wps:bodyPr/>
                      </wps:wsp>
                      <wps:wsp>
                        <wps:cNvPr id="329" name="Rectangle 347"/>
                        <wps:cNvSpPr>
                          <a:spLocks noChangeArrowheads="1"/>
                        </wps:cNvSpPr>
                        <wps:spPr bwMode="auto">
                          <a:xfrm>
                            <a:off x="3957" y="2707"/>
                            <a:ext cx="131" cy="906"/>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346"/>
                        <wps:cNvCnPr>
                          <a:cxnSpLocks noChangeShapeType="1"/>
                        </wps:cNvCnPr>
                        <wps:spPr bwMode="auto">
                          <a:xfrm>
                            <a:off x="4285" y="1548"/>
                            <a:ext cx="0" cy="2064"/>
                          </a:xfrm>
                          <a:prstGeom prst="line">
                            <a:avLst/>
                          </a:prstGeom>
                          <a:noFill/>
                          <a:ln w="83147">
                            <a:solidFill>
                              <a:srgbClr val="002DFF"/>
                            </a:solidFill>
                            <a:round/>
                            <a:headEnd/>
                            <a:tailEnd/>
                          </a:ln>
                          <a:extLst>
                            <a:ext uri="{909E8E84-426E-40DD-AFC4-6F175D3DCCD1}">
                              <a14:hiddenFill xmlns:a14="http://schemas.microsoft.com/office/drawing/2010/main">
                                <a:noFill/>
                              </a14:hiddenFill>
                            </a:ext>
                          </a:extLst>
                        </wps:spPr>
                        <wps:bodyPr/>
                      </wps:wsp>
                      <wps:wsp>
                        <wps:cNvPr id="331" name="Rectangle 345"/>
                        <wps:cNvSpPr>
                          <a:spLocks noChangeArrowheads="1"/>
                        </wps:cNvSpPr>
                        <wps:spPr bwMode="auto">
                          <a:xfrm>
                            <a:off x="4219" y="1548"/>
                            <a:ext cx="131" cy="2065"/>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344"/>
                        <wps:cNvCnPr>
                          <a:cxnSpLocks noChangeShapeType="1"/>
                        </wps:cNvCnPr>
                        <wps:spPr bwMode="auto">
                          <a:xfrm>
                            <a:off x="4416" y="3612"/>
                            <a:ext cx="0" cy="143"/>
                          </a:xfrm>
                          <a:prstGeom prst="line">
                            <a:avLst/>
                          </a:prstGeom>
                          <a:noFill/>
                          <a:ln w="83096">
                            <a:solidFill>
                              <a:srgbClr val="FE0008"/>
                            </a:solidFill>
                            <a:round/>
                            <a:headEnd/>
                            <a:tailEnd/>
                          </a:ln>
                          <a:extLst>
                            <a:ext uri="{909E8E84-426E-40DD-AFC4-6F175D3DCCD1}">
                              <a14:hiddenFill xmlns:a14="http://schemas.microsoft.com/office/drawing/2010/main">
                                <a:noFill/>
                              </a14:hiddenFill>
                            </a:ext>
                          </a:extLst>
                        </wps:spPr>
                        <wps:bodyPr/>
                      </wps:wsp>
                      <wps:wsp>
                        <wps:cNvPr id="333" name="Rectangle 343"/>
                        <wps:cNvSpPr>
                          <a:spLocks noChangeArrowheads="1"/>
                        </wps:cNvSpPr>
                        <wps:spPr bwMode="auto">
                          <a:xfrm>
                            <a:off x="4350" y="3612"/>
                            <a:ext cx="131" cy="143"/>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Line 342"/>
                        <wps:cNvCnPr>
                          <a:cxnSpLocks noChangeShapeType="1"/>
                        </wps:cNvCnPr>
                        <wps:spPr bwMode="auto">
                          <a:xfrm>
                            <a:off x="4547" y="3132"/>
                            <a:ext cx="0" cy="480"/>
                          </a:xfrm>
                          <a:prstGeom prst="line">
                            <a:avLst/>
                          </a:prstGeom>
                          <a:noFill/>
                          <a:ln w="83147">
                            <a:solidFill>
                              <a:srgbClr val="56FD3B"/>
                            </a:solidFill>
                            <a:round/>
                            <a:headEnd/>
                            <a:tailEnd/>
                          </a:ln>
                          <a:extLst>
                            <a:ext uri="{909E8E84-426E-40DD-AFC4-6F175D3DCCD1}">
                              <a14:hiddenFill xmlns:a14="http://schemas.microsoft.com/office/drawing/2010/main">
                                <a:noFill/>
                              </a14:hiddenFill>
                            </a:ext>
                          </a:extLst>
                        </wps:spPr>
                        <wps:bodyPr/>
                      </wps:wsp>
                      <wps:wsp>
                        <wps:cNvPr id="335" name="Rectangle 341"/>
                        <wps:cNvSpPr>
                          <a:spLocks noChangeArrowheads="1"/>
                        </wps:cNvSpPr>
                        <wps:spPr bwMode="auto">
                          <a:xfrm>
                            <a:off x="4481" y="3132"/>
                            <a:ext cx="131" cy="480"/>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340"/>
                        <wps:cNvCnPr>
                          <a:cxnSpLocks noChangeShapeType="1"/>
                        </wps:cNvCnPr>
                        <wps:spPr bwMode="auto">
                          <a:xfrm>
                            <a:off x="4808" y="1635"/>
                            <a:ext cx="0" cy="1977"/>
                          </a:xfrm>
                          <a:prstGeom prst="line">
                            <a:avLst/>
                          </a:prstGeom>
                          <a:noFill/>
                          <a:ln w="83096">
                            <a:solidFill>
                              <a:srgbClr val="002DFF"/>
                            </a:solidFill>
                            <a:round/>
                            <a:headEnd/>
                            <a:tailEnd/>
                          </a:ln>
                          <a:extLst>
                            <a:ext uri="{909E8E84-426E-40DD-AFC4-6F175D3DCCD1}">
                              <a14:hiddenFill xmlns:a14="http://schemas.microsoft.com/office/drawing/2010/main">
                                <a:noFill/>
                              </a14:hiddenFill>
                            </a:ext>
                          </a:extLst>
                        </wps:spPr>
                        <wps:bodyPr/>
                      </wps:wsp>
                      <wps:wsp>
                        <wps:cNvPr id="337" name="Rectangle 339"/>
                        <wps:cNvSpPr>
                          <a:spLocks noChangeArrowheads="1"/>
                        </wps:cNvSpPr>
                        <wps:spPr bwMode="auto">
                          <a:xfrm>
                            <a:off x="4742" y="1634"/>
                            <a:ext cx="131" cy="1978"/>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338"/>
                        <wps:cNvCnPr>
                          <a:cxnSpLocks noChangeShapeType="1"/>
                        </wps:cNvCnPr>
                        <wps:spPr bwMode="auto">
                          <a:xfrm>
                            <a:off x="4939" y="3612"/>
                            <a:ext cx="0" cy="346"/>
                          </a:xfrm>
                          <a:prstGeom prst="line">
                            <a:avLst/>
                          </a:prstGeom>
                          <a:noFill/>
                          <a:ln w="83147">
                            <a:solidFill>
                              <a:srgbClr val="FE0008"/>
                            </a:solidFill>
                            <a:round/>
                            <a:headEnd/>
                            <a:tailEnd/>
                          </a:ln>
                          <a:extLst>
                            <a:ext uri="{909E8E84-426E-40DD-AFC4-6F175D3DCCD1}">
                              <a14:hiddenFill xmlns:a14="http://schemas.microsoft.com/office/drawing/2010/main">
                                <a:noFill/>
                              </a14:hiddenFill>
                            </a:ext>
                          </a:extLst>
                        </wps:spPr>
                        <wps:bodyPr/>
                      </wps:wsp>
                      <wps:wsp>
                        <wps:cNvPr id="339" name="Rectangle 337"/>
                        <wps:cNvSpPr>
                          <a:spLocks noChangeArrowheads="1"/>
                        </wps:cNvSpPr>
                        <wps:spPr bwMode="auto">
                          <a:xfrm>
                            <a:off x="4873" y="3612"/>
                            <a:ext cx="131" cy="347"/>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Line 336"/>
                        <wps:cNvCnPr>
                          <a:cxnSpLocks noChangeShapeType="1"/>
                        </wps:cNvCnPr>
                        <wps:spPr bwMode="auto">
                          <a:xfrm>
                            <a:off x="5070" y="3206"/>
                            <a:ext cx="0" cy="406"/>
                          </a:xfrm>
                          <a:prstGeom prst="line">
                            <a:avLst/>
                          </a:prstGeom>
                          <a:noFill/>
                          <a:ln w="83096">
                            <a:solidFill>
                              <a:srgbClr val="56FD3B"/>
                            </a:solidFill>
                            <a:round/>
                            <a:headEnd/>
                            <a:tailEnd/>
                          </a:ln>
                          <a:extLst>
                            <a:ext uri="{909E8E84-426E-40DD-AFC4-6F175D3DCCD1}">
                              <a14:hiddenFill xmlns:a14="http://schemas.microsoft.com/office/drawing/2010/main">
                                <a:noFill/>
                              </a14:hiddenFill>
                            </a:ext>
                          </a:extLst>
                        </wps:spPr>
                        <wps:bodyPr/>
                      </wps:wsp>
                      <wps:wsp>
                        <wps:cNvPr id="341" name="Rectangle 335"/>
                        <wps:cNvSpPr>
                          <a:spLocks noChangeArrowheads="1"/>
                        </wps:cNvSpPr>
                        <wps:spPr bwMode="auto">
                          <a:xfrm>
                            <a:off x="5004" y="3205"/>
                            <a:ext cx="131" cy="407"/>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334"/>
                        <wps:cNvCnPr>
                          <a:cxnSpLocks noChangeShapeType="1"/>
                        </wps:cNvCnPr>
                        <wps:spPr bwMode="auto">
                          <a:xfrm>
                            <a:off x="5332" y="1692"/>
                            <a:ext cx="0" cy="1920"/>
                          </a:xfrm>
                          <a:prstGeom prst="line">
                            <a:avLst/>
                          </a:prstGeom>
                          <a:noFill/>
                          <a:ln w="83147">
                            <a:solidFill>
                              <a:srgbClr val="002DFF"/>
                            </a:solidFill>
                            <a:round/>
                            <a:headEnd/>
                            <a:tailEnd/>
                          </a:ln>
                          <a:extLst>
                            <a:ext uri="{909E8E84-426E-40DD-AFC4-6F175D3DCCD1}">
                              <a14:hiddenFill xmlns:a14="http://schemas.microsoft.com/office/drawing/2010/main">
                                <a:noFill/>
                              </a14:hiddenFill>
                            </a:ext>
                          </a:extLst>
                        </wps:spPr>
                        <wps:bodyPr/>
                      </wps:wsp>
                      <wps:wsp>
                        <wps:cNvPr id="343" name="Rectangle 333"/>
                        <wps:cNvSpPr>
                          <a:spLocks noChangeArrowheads="1"/>
                        </wps:cNvSpPr>
                        <wps:spPr bwMode="auto">
                          <a:xfrm>
                            <a:off x="5266" y="1692"/>
                            <a:ext cx="131" cy="1920"/>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Line 332"/>
                        <wps:cNvCnPr>
                          <a:cxnSpLocks noChangeShapeType="1"/>
                        </wps:cNvCnPr>
                        <wps:spPr bwMode="auto">
                          <a:xfrm>
                            <a:off x="5463" y="3612"/>
                            <a:ext cx="0" cy="409"/>
                          </a:xfrm>
                          <a:prstGeom prst="line">
                            <a:avLst/>
                          </a:prstGeom>
                          <a:noFill/>
                          <a:ln w="83096">
                            <a:solidFill>
                              <a:srgbClr val="FE0008"/>
                            </a:solidFill>
                            <a:round/>
                            <a:headEnd/>
                            <a:tailEnd/>
                          </a:ln>
                          <a:extLst>
                            <a:ext uri="{909E8E84-426E-40DD-AFC4-6F175D3DCCD1}">
                              <a14:hiddenFill xmlns:a14="http://schemas.microsoft.com/office/drawing/2010/main">
                                <a:noFill/>
                              </a14:hiddenFill>
                            </a:ext>
                          </a:extLst>
                        </wps:spPr>
                        <wps:bodyPr/>
                      </wps:wsp>
                      <wps:wsp>
                        <wps:cNvPr id="345" name="Rectangle 331"/>
                        <wps:cNvSpPr>
                          <a:spLocks noChangeArrowheads="1"/>
                        </wps:cNvSpPr>
                        <wps:spPr bwMode="auto">
                          <a:xfrm>
                            <a:off x="5397" y="3612"/>
                            <a:ext cx="131" cy="409"/>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330"/>
                        <wps:cNvCnPr>
                          <a:cxnSpLocks noChangeShapeType="1"/>
                        </wps:cNvCnPr>
                        <wps:spPr bwMode="auto">
                          <a:xfrm>
                            <a:off x="5594" y="3251"/>
                            <a:ext cx="0" cy="361"/>
                          </a:xfrm>
                          <a:prstGeom prst="line">
                            <a:avLst/>
                          </a:prstGeom>
                          <a:noFill/>
                          <a:ln w="83147">
                            <a:solidFill>
                              <a:srgbClr val="56FD3B"/>
                            </a:solidFill>
                            <a:round/>
                            <a:headEnd/>
                            <a:tailEnd/>
                          </a:ln>
                          <a:extLst>
                            <a:ext uri="{909E8E84-426E-40DD-AFC4-6F175D3DCCD1}">
                              <a14:hiddenFill xmlns:a14="http://schemas.microsoft.com/office/drawing/2010/main">
                                <a:noFill/>
                              </a14:hiddenFill>
                            </a:ext>
                          </a:extLst>
                        </wps:spPr>
                        <wps:bodyPr/>
                      </wps:wsp>
                      <wps:wsp>
                        <wps:cNvPr id="347" name="Rectangle 329"/>
                        <wps:cNvSpPr>
                          <a:spLocks noChangeArrowheads="1"/>
                        </wps:cNvSpPr>
                        <wps:spPr bwMode="auto">
                          <a:xfrm>
                            <a:off x="5528" y="3251"/>
                            <a:ext cx="131" cy="362"/>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328"/>
                        <wps:cNvCnPr>
                          <a:cxnSpLocks noChangeShapeType="1"/>
                        </wps:cNvCnPr>
                        <wps:spPr bwMode="auto">
                          <a:xfrm>
                            <a:off x="5856" y="1980"/>
                            <a:ext cx="0" cy="1632"/>
                          </a:xfrm>
                          <a:prstGeom prst="line">
                            <a:avLst/>
                          </a:prstGeom>
                          <a:noFill/>
                          <a:ln w="83096">
                            <a:solidFill>
                              <a:srgbClr val="002DFF"/>
                            </a:solidFill>
                            <a:round/>
                            <a:headEnd/>
                            <a:tailEnd/>
                          </a:ln>
                          <a:extLst>
                            <a:ext uri="{909E8E84-426E-40DD-AFC4-6F175D3DCCD1}">
                              <a14:hiddenFill xmlns:a14="http://schemas.microsoft.com/office/drawing/2010/main">
                                <a:noFill/>
                              </a14:hiddenFill>
                            </a:ext>
                          </a:extLst>
                        </wps:spPr>
                        <wps:bodyPr/>
                      </wps:wsp>
                      <wps:wsp>
                        <wps:cNvPr id="349" name="Rectangle 327"/>
                        <wps:cNvSpPr>
                          <a:spLocks noChangeArrowheads="1"/>
                        </wps:cNvSpPr>
                        <wps:spPr bwMode="auto">
                          <a:xfrm>
                            <a:off x="5790" y="1980"/>
                            <a:ext cx="131" cy="1633"/>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Line 326"/>
                        <wps:cNvCnPr>
                          <a:cxnSpLocks noChangeShapeType="1"/>
                        </wps:cNvCnPr>
                        <wps:spPr bwMode="auto">
                          <a:xfrm>
                            <a:off x="5987" y="3612"/>
                            <a:ext cx="0" cy="272"/>
                          </a:xfrm>
                          <a:prstGeom prst="line">
                            <a:avLst/>
                          </a:prstGeom>
                          <a:noFill/>
                          <a:ln w="83147">
                            <a:solidFill>
                              <a:srgbClr val="FE0008"/>
                            </a:solidFill>
                            <a:round/>
                            <a:headEnd/>
                            <a:tailEnd/>
                          </a:ln>
                          <a:extLst>
                            <a:ext uri="{909E8E84-426E-40DD-AFC4-6F175D3DCCD1}">
                              <a14:hiddenFill xmlns:a14="http://schemas.microsoft.com/office/drawing/2010/main">
                                <a:noFill/>
                              </a14:hiddenFill>
                            </a:ext>
                          </a:extLst>
                        </wps:spPr>
                        <wps:bodyPr/>
                      </wps:wsp>
                      <wps:wsp>
                        <wps:cNvPr id="351" name="Rectangle 325"/>
                        <wps:cNvSpPr>
                          <a:spLocks noChangeArrowheads="1"/>
                        </wps:cNvSpPr>
                        <wps:spPr bwMode="auto">
                          <a:xfrm>
                            <a:off x="5921" y="3612"/>
                            <a:ext cx="131" cy="272"/>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324"/>
                        <wps:cNvCnPr>
                          <a:cxnSpLocks noChangeShapeType="1"/>
                        </wps:cNvCnPr>
                        <wps:spPr bwMode="auto">
                          <a:xfrm>
                            <a:off x="6118" y="3246"/>
                            <a:ext cx="0" cy="366"/>
                          </a:xfrm>
                          <a:prstGeom prst="line">
                            <a:avLst/>
                          </a:prstGeom>
                          <a:noFill/>
                          <a:ln w="83147">
                            <a:solidFill>
                              <a:srgbClr val="56FD3B"/>
                            </a:solidFill>
                            <a:round/>
                            <a:headEnd/>
                            <a:tailEnd/>
                          </a:ln>
                          <a:extLst>
                            <a:ext uri="{909E8E84-426E-40DD-AFC4-6F175D3DCCD1}">
                              <a14:hiddenFill xmlns:a14="http://schemas.microsoft.com/office/drawing/2010/main">
                                <a:noFill/>
                              </a14:hiddenFill>
                            </a:ext>
                          </a:extLst>
                        </wps:spPr>
                        <wps:bodyPr/>
                      </wps:wsp>
                      <wps:wsp>
                        <wps:cNvPr id="353" name="Rectangle 323"/>
                        <wps:cNvSpPr>
                          <a:spLocks noChangeArrowheads="1"/>
                        </wps:cNvSpPr>
                        <wps:spPr bwMode="auto">
                          <a:xfrm>
                            <a:off x="6052" y="3246"/>
                            <a:ext cx="131" cy="367"/>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Line 322"/>
                        <wps:cNvCnPr>
                          <a:cxnSpLocks noChangeShapeType="1"/>
                        </wps:cNvCnPr>
                        <wps:spPr bwMode="auto">
                          <a:xfrm>
                            <a:off x="6379" y="2028"/>
                            <a:ext cx="0" cy="1584"/>
                          </a:xfrm>
                          <a:prstGeom prst="line">
                            <a:avLst/>
                          </a:prstGeom>
                          <a:noFill/>
                          <a:ln w="83147">
                            <a:solidFill>
                              <a:srgbClr val="002DFF"/>
                            </a:solidFill>
                            <a:round/>
                            <a:headEnd/>
                            <a:tailEnd/>
                          </a:ln>
                          <a:extLst>
                            <a:ext uri="{909E8E84-426E-40DD-AFC4-6F175D3DCCD1}">
                              <a14:hiddenFill xmlns:a14="http://schemas.microsoft.com/office/drawing/2010/main">
                                <a:noFill/>
                              </a14:hiddenFill>
                            </a:ext>
                          </a:extLst>
                        </wps:spPr>
                        <wps:bodyPr/>
                      </wps:wsp>
                      <wps:wsp>
                        <wps:cNvPr id="355" name="Rectangle 321"/>
                        <wps:cNvSpPr>
                          <a:spLocks noChangeArrowheads="1"/>
                        </wps:cNvSpPr>
                        <wps:spPr bwMode="auto">
                          <a:xfrm>
                            <a:off x="6313" y="2028"/>
                            <a:ext cx="131" cy="1585"/>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Line 320"/>
                        <wps:cNvCnPr>
                          <a:cxnSpLocks noChangeShapeType="1"/>
                        </wps:cNvCnPr>
                        <wps:spPr bwMode="auto">
                          <a:xfrm>
                            <a:off x="6510" y="3612"/>
                            <a:ext cx="0" cy="239"/>
                          </a:xfrm>
                          <a:prstGeom prst="line">
                            <a:avLst/>
                          </a:prstGeom>
                          <a:noFill/>
                          <a:ln w="83096">
                            <a:solidFill>
                              <a:srgbClr val="FE0008"/>
                            </a:solidFill>
                            <a:round/>
                            <a:headEnd/>
                            <a:tailEnd/>
                          </a:ln>
                          <a:extLst>
                            <a:ext uri="{909E8E84-426E-40DD-AFC4-6F175D3DCCD1}">
                              <a14:hiddenFill xmlns:a14="http://schemas.microsoft.com/office/drawing/2010/main">
                                <a:noFill/>
                              </a14:hiddenFill>
                            </a:ext>
                          </a:extLst>
                        </wps:spPr>
                        <wps:bodyPr/>
                      </wps:wsp>
                      <wps:wsp>
                        <wps:cNvPr id="357" name="Rectangle 319"/>
                        <wps:cNvSpPr>
                          <a:spLocks noChangeArrowheads="1"/>
                        </wps:cNvSpPr>
                        <wps:spPr bwMode="auto">
                          <a:xfrm>
                            <a:off x="6444" y="3612"/>
                            <a:ext cx="131" cy="239"/>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318"/>
                        <wps:cNvCnPr>
                          <a:cxnSpLocks noChangeShapeType="1"/>
                        </wps:cNvCnPr>
                        <wps:spPr bwMode="auto">
                          <a:xfrm>
                            <a:off x="6641" y="3280"/>
                            <a:ext cx="0" cy="332"/>
                          </a:xfrm>
                          <a:prstGeom prst="line">
                            <a:avLst/>
                          </a:prstGeom>
                          <a:noFill/>
                          <a:ln w="83147">
                            <a:solidFill>
                              <a:srgbClr val="56FD3B"/>
                            </a:solidFill>
                            <a:round/>
                            <a:headEnd/>
                            <a:tailEnd/>
                          </a:ln>
                          <a:extLst>
                            <a:ext uri="{909E8E84-426E-40DD-AFC4-6F175D3DCCD1}">
                              <a14:hiddenFill xmlns:a14="http://schemas.microsoft.com/office/drawing/2010/main">
                                <a:noFill/>
                              </a14:hiddenFill>
                            </a:ext>
                          </a:extLst>
                        </wps:spPr>
                        <wps:bodyPr/>
                      </wps:wsp>
                      <wps:wsp>
                        <wps:cNvPr id="359" name="Rectangle 317"/>
                        <wps:cNvSpPr>
                          <a:spLocks noChangeArrowheads="1"/>
                        </wps:cNvSpPr>
                        <wps:spPr bwMode="auto">
                          <a:xfrm>
                            <a:off x="6575" y="3279"/>
                            <a:ext cx="131" cy="333"/>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316"/>
                        <wps:cNvCnPr>
                          <a:cxnSpLocks noChangeShapeType="1"/>
                        </wps:cNvCnPr>
                        <wps:spPr bwMode="auto">
                          <a:xfrm>
                            <a:off x="6903" y="2076"/>
                            <a:ext cx="0" cy="1536"/>
                          </a:xfrm>
                          <a:prstGeom prst="line">
                            <a:avLst/>
                          </a:prstGeom>
                          <a:noFill/>
                          <a:ln w="83096">
                            <a:solidFill>
                              <a:srgbClr val="002DFF"/>
                            </a:solidFill>
                            <a:round/>
                            <a:headEnd/>
                            <a:tailEnd/>
                          </a:ln>
                          <a:extLst>
                            <a:ext uri="{909E8E84-426E-40DD-AFC4-6F175D3DCCD1}">
                              <a14:hiddenFill xmlns:a14="http://schemas.microsoft.com/office/drawing/2010/main">
                                <a:noFill/>
                              </a14:hiddenFill>
                            </a:ext>
                          </a:extLst>
                        </wps:spPr>
                        <wps:bodyPr/>
                      </wps:wsp>
                      <wps:wsp>
                        <wps:cNvPr id="361" name="Rectangle 315"/>
                        <wps:cNvSpPr>
                          <a:spLocks noChangeArrowheads="1"/>
                        </wps:cNvSpPr>
                        <wps:spPr bwMode="auto">
                          <a:xfrm>
                            <a:off x="6837" y="2076"/>
                            <a:ext cx="131" cy="1537"/>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314"/>
                        <wps:cNvCnPr>
                          <a:cxnSpLocks noChangeShapeType="1"/>
                        </wps:cNvCnPr>
                        <wps:spPr bwMode="auto">
                          <a:xfrm>
                            <a:off x="7034" y="3612"/>
                            <a:ext cx="0" cy="729"/>
                          </a:xfrm>
                          <a:prstGeom prst="line">
                            <a:avLst/>
                          </a:prstGeom>
                          <a:noFill/>
                          <a:ln w="83147">
                            <a:solidFill>
                              <a:srgbClr val="FE0008"/>
                            </a:solidFill>
                            <a:round/>
                            <a:headEnd/>
                            <a:tailEnd/>
                          </a:ln>
                          <a:extLst>
                            <a:ext uri="{909E8E84-426E-40DD-AFC4-6F175D3DCCD1}">
                              <a14:hiddenFill xmlns:a14="http://schemas.microsoft.com/office/drawing/2010/main">
                                <a:noFill/>
                              </a14:hiddenFill>
                            </a:ext>
                          </a:extLst>
                        </wps:spPr>
                        <wps:bodyPr/>
                      </wps:wsp>
                      <wps:wsp>
                        <wps:cNvPr id="363" name="Rectangle 313"/>
                        <wps:cNvSpPr>
                          <a:spLocks noChangeArrowheads="1"/>
                        </wps:cNvSpPr>
                        <wps:spPr bwMode="auto">
                          <a:xfrm>
                            <a:off x="6968" y="3612"/>
                            <a:ext cx="131" cy="729"/>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Line 312"/>
                        <wps:cNvCnPr>
                          <a:cxnSpLocks noChangeShapeType="1"/>
                        </wps:cNvCnPr>
                        <wps:spPr bwMode="auto">
                          <a:xfrm>
                            <a:off x="7165" y="3300"/>
                            <a:ext cx="0" cy="312"/>
                          </a:xfrm>
                          <a:prstGeom prst="line">
                            <a:avLst/>
                          </a:prstGeom>
                          <a:noFill/>
                          <a:ln w="83147">
                            <a:solidFill>
                              <a:srgbClr val="56FD3B"/>
                            </a:solidFill>
                            <a:round/>
                            <a:headEnd/>
                            <a:tailEnd/>
                          </a:ln>
                          <a:extLst>
                            <a:ext uri="{909E8E84-426E-40DD-AFC4-6F175D3DCCD1}">
                              <a14:hiddenFill xmlns:a14="http://schemas.microsoft.com/office/drawing/2010/main">
                                <a:noFill/>
                              </a14:hiddenFill>
                            </a:ext>
                          </a:extLst>
                        </wps:spPr>
                        <wps:bodyPr/>
                      </wps:wsp>
                      <wps:wsp>
                        <wps:cNvPr id="365" name="Rectangle 311"/>
                        <wps:cNvSpPr>
                          <a:spLocks noChangeArrowheads="1"/>
                        </wps:cNvSpPr>
                        <wps:spPr bwMode="auto">
                          <a:xfrm>
                            <a:off x="7099" y="3300"/>
                            <a:ext cx="131" cy="313"/>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Line 310"/>
                        <wps:cNvCnPr>
                          <a:cxnSpLocks noChangeShapeType="1"/>
                        </wps:cNvCnPr>
                        <wps:spPr bwMode="auto">
                          <a:xfrm>
                            <a:off x="7427" y="2096"/>
                            <a:ext cx="0" cy="1516"/>
                          </a:xfrm>
                          <a:prstGeom prst="line">
                            <a:avLst/>
                          </a:prstGeom>
                          <a:noFill/>
                          <a:ln w="83147">
                            <a:solidFill>
                              <a:srgbClr val="002DFF"/>
                            </a:solidFill>
                            <a:round/>
                            <a:headEnd/>
                            <a:tailEnd/>
                          </a:ln>
                          <a:extLst>
                            <a:ext uri="{909E8E84-426E-40DD-AFC4-6F175D3DCCD1}">
                              <a14:hiddenFill xmlns:a14="http://schemas.microsoft.com/office/drawing/2010/main">
                                <a:noFill/>
                              </a14:hiddenFill>
                            </a:ext>
                          </a:extLst>
                        </wps:spPr>
                        <wps:bodyPr/>
                      </wps:wsp>
                      <wps:wsp>
                        <wps:cNvPr id="367" name="Rectangle 309"/>
                        <wps:cNvSpPr>
                          <a:spLocks noChangeArrowheads="1"/>
                        </wps:cNvSpPr>
                        <wps:spPr bwMode="auto">
                          <a:xfrm>
                            <a:off x="7361" y="2095"/>
                            <a:ext cx="131" cy="1517"/>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308"/>
                        <wps:cNvCnPr>
                          <a:cxnSpLocks noChangeShapeType="1"/>
                        </wps:cNvCnPr>
                        <wps:spPr bwMode="auto">
                          <a:xfrm>
                            <a:off x="7558" y="3612"/>
                            <a:ext cx="0" cy="853"/>
                          </a:xfrm>
                          <a:prstGeom prst="line">
                            <a:avLst/>
                          </a:prstGeom>
                          <a:noFill/>
                          <a:ln w="83147">
                            <a:solidFill>
                              <a:srgbClr val="FE0008"/>
                            </a:solidFill>
                            <a:round/>
                            <a:headEnd/>
                            <a:tailEnd/>
                          </a:ln>
                          <a:extLst>
                            <a:ext uri="{909E8E84-426E-40DD-AFC4-6F175D3DCCD1}">
                              <a14:hiddenFill xmlns:a14="http://schemas.microsoft.com/office/drawing/2010/main">
                                <a:noFill/>
                              </a14:hiddenFill>
                            </a:ext>
                          </a:extLst>
                        </wps:spPr>
                        <wps:bodyPr/>
                      </wps:wsp>
                      <wps:wsp>
                        <wps:cNvPr id="369" name="Rectangle 307"/>
                        <wps:cNvSpPr>
                          <a:spLocks noChangeArrowheads="1"/>
                        </wps:cNvSpPr>
                        <wps:spPr bwMode="auto">
                          <a:xfrm>
                            <a:off x="7492" y="3612"/>
                            <a:ext cx="131" cy="853"/>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Rectangle 306"/>
                        <wps:cNvSpPr>
                          <a:spLocks noChangeArrowheads="1"/>
                        </wps:cNvSpPr>
                        <wps:spPr bwMode="auto">
                          <a:xfrm>
                            <a:off x="7622" y="3479"/>
                            <a:ext cx="131" cy="133"/>
                          </a:xfrm>
                          <a:prstGeom prst="rect">
                            <a:avLst/>
                          </a:prstGeom>
                          <a:solidFill>
                            <a:srgbClr val="56FD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05"/>
                        <wps:cNvSpPr>
                          <a:spLocks noChangeArrowheads="1"/>
                        </wps:cNvSpPr>
                        <wps:spPr bwMode="auto">
                          <a:xfrm>
                            <a:off x="7622" y="3479"/>
                            <a:ext cx="131" cy="133"/>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304"/>
                        <wps:cNvCnPr>
                          <a:cxnSpLocks noChangeShapeType="1"/>
                        </wps:cNvCnPr>
                        <wps:spPr bwMode="auto">
                          <a:xfrm>
                            <a:off x="7950" y="2081"/>
                            <a:ext cx="0" cy="1531"/>
                          </a:xfrm>
                          <a:prstGeom prst="line">
                            <a:avLst/>
                          </a:prstGeom>
                          <a:noFill/>
                          <a:ln w="83096">
                            <a:solidFill>
                              <a:srgbClr val="002DFF"/>
                            </a:solidFill>
                            <a:round/>
                            <a:headEnd/>
                            <a:tailEnd/>
                          </a:ln>
                          <a:extLst>
                            <a:ext uri="{909E8E84-426E-40DD-AFC4-6F175D3DCCD1}">
                              <a14:hiddenFill xmlns:a14="http://schemas.microsoft.com/office/drawing/2010/main">
                                <a:noFill/>
                              </a14:hiddenFill>
                            </a:ext>
                          </a:extLst>
                        </wps:spPr>
                        <wps:bodyPr/>
                      </wps:wsp>
                      <wps:wsp>
                        <wps:cNvPr id="373" name="Rectangle 303"/>
                        <wps:cNvSpPr>
                          <a:spLocks noChangeArrowheads="1"/>
                        </wps:cNvSpPr>
                        <wps:spPr bwMode="auto">
                          <a:xfrm>
                            <a:off x="7884" y="2081"/>
                            <a:ext cx="131" cy="1532"/>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Line 302"/>
                        <wps:cNvCnPr>
                          <a:cxnSpLocks noChangeShapeType="1"/>
                        </wps:cNvCnPr>
                        <wps:spPr bwMode="auto">
                          <a:xfrm>
                            <a:off x="8081" y="3612"/>
                            <a:ext cx="0" cy="642"/>
                          </a:xfrm>
                          <a:prstGeom prst="line">
                            <a:avLst/>
                          </a:prstGeom>
                          <a:noFill/>
                          <a:ln w="83147">
                            <a:solidFill>
                              <a:srgbClr val="FE0008"/>
                            </a:solidFill>
                            <a:round/>
                            <a:headEnd/>
                            <a:tailEnd/>
                          </a:ln>
                          <a:extLst>
                            <a:ext uri="{909E8E84-426E-40DD-AFC4-6F175D3DCCD1}">
                              <a14:hiddenFill xmlns:a14="http://schemas.microsoft.com/office/drawing/2010/main">
                                <a:noFill/>
                              </a14:hiddenFill>
                            </a:ext>
                          </a:extLst>
                        </wps:spPr>
                        <wps:bodyPr/>
                      </wps:wsp>
                      <wps:wsp>
                        <wps:cNvPr id="375" name="Rectangle 301"/>
                        <wps:cNvSpPr>
                          <a:spLocks noChangeArrowheads="1"/>
                        </wps:cNvSpPr>
                        <wps:spPr bwMode="auto">
                          <a:xfrm>
                            <a:off x="8015" y="3612"/>
                            <a:ext cx="131" cy="642"/>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300"/>
                        <wps:cNvSpPr>
                          <a:spLocks noChangeArrowheads="1"/>
                        </wps:cNvSpPr>
                        <wps:spPr bwMode="auto">
                          <a:xfrm>
                            <a:off x="8146" y="3504"/>
                            <a:ext cx="131" cy="109"/>
                          </a:xfrm>
                          <a:prstGeom prst="rect">
                            <a:avLst/>
                          </a:prstGeom>
                          <a:solidFill>
                            <a:srgbClr val="56FD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299"/>
                        <wps:cNvSpPr>
                          <a:spLocks noChangeArrowheads="1"/>
                        </wps:cNvSpPr>
                        <wps:spPr bwMode="auto">
                          <a:xfrm>
                            <a:off x="8146" y="3504"/>
                            <a:ext cx="131" cy="109"/>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298"/>
                        <wps:cNvSpPr>
                          <a:spLocks/>
                        </wps:cNvSpPr>
                        <wps:spPr bwMode="auto">
                          <a:xfrm>
                            <a:off x="662" y="9304"/>
                            <a:ext cx="5880" cy="4320"/>
                          </a:xfrm>
                          <a:custGeom>
                            <a:avLst/>
                            <a:gdLst>
                              <a:gd name="T0" fmla="+- 0 2523 663"/>
                              <a:gd name="T1" fmla="*/ T0 w 5880"/>
                              <a:gd name="T2" fmla="+- 0 4476 9305"/>
                              <a:gd name="T3" fmla="*/ 4476 h 4320"/>
                              <a:gd name="T4" fmla="+- 0 2583 663"/>
                              <a:gd name="T5" fmla="*/ T4 w 5880"/>
                              <a:gd name="T6" fmla="+- 0 4380 9305"/>
                              <a:gd name="T7" fmla="*/ 4380 h 4320"/>
                              <a:gd name="T8" fmla="+- 0 2523 663"/>
                              <a:gd name="T9" fmla="*/ T8 w 5880"/>
                              <a:gd name="T10" fmla="+- 0 4188 9305"/>
                              <a:gd name="T11" fmla="*/ 4188 h 4320"/>
                              <a:gd name="T12" fmla="+- 0 2583 663"/>
                              <a:gd name="T13" fmla="*/ T12 w 5880"/>
                              <a:gd name="T14" fmla="+- 0 4092 9305"/>
                              <a:gd name="T15" fmla="*/ 4092 h 4320"/>
                              <a:gd name="T16" fmla="+- 0 2523 663"/>
                              <a:gd name="T17" fmla="*/ T16 w 5880"/>
                              <a:gd name="T18" fmla="+- 0 3900 9305"/>
                              <a:gd name="T19" fmla="*/ 3900 h 4320"/>
                              <a:gd name="T20" fmla="+- 0 2583 663"/>
                              <a:gd name="T21" fmla="*/ T20 w 5880"/>
                              <a:gd name="T22" fmla="+- 0 3804 9305"/>
                              <a:gd name="T23" fmla="*/ 3804 h 4320"/>
                              <a:gd name="T24" fmla="+- 0 2523 663"/>
                              <a:gd name="T25" fmla="*/ T24 w 5880"/>
                              <a:gd name="T26" fmla="+- 0 3612 9305"/>
                              <a:gd name="T27" fmla="*/ 3612 h 4320"/>
                              <a:gd name="T28" fmla="+- 0 2583 663"/>
                              <a:gd name="T29" fmla="*/ T28 w 5880"/>
                              <a:gd name="T30" fmla="+- 0 3516 9305"/>
                              <a:gd name="T31" fmla="*/ 3516 h 4320"/>
                              <a:gd name="T32" fmla="+- 0 2523 663"/>
                              <a:gd name="T33" fmla="*/ T32 w 5880"/>
                              <a:gd name="T34" fmla="+- 0 3324 9305"/>
                              <a:gd name="T35" fmla="*/ 3324 h 4320"/>
                              <a:gd name="T36" fmla="+- 0 2583 663"/>
                              <a:gd name="T37" fmla="*/ T36 w 5880"/>
                              <a:gd name="T38" fmla="+- 0 3228 9305"/>
                              <a:gd name="T39" fmla="*/ 3228 h 4320"/>
                              <a:gd name="T40" fmla="+- 0 2523 663"/>
                              <a:gd name="T41" fmla="*/ T40 w 5880"/>
                              <a:gd name="T42" fmla="+- 0 3036 9305"/>
                              <a:gd name="T43" fmla="*/ 3036 h 4320"/>
                              <a:gd name="T44" fmla="+- 0 2583 663"/>
                              <a:gd name="T45" fmla="*/ T44 w 5880"/>
                              <a:gd name="T46" fmla="+- 0 2940 9305"/>
                              <a:gd name="T47" fmla="*/ 2940 h 4320"/>
                              <a:gd name="T48" fmla="+- 0 2523 663"/>
                              <a:gd name="T49" fmla="*/ T48 w 5880"/>
                              <a:gd name="T50" fmla="+- 0 2748 9305"/>
                              <a:gd name="T51" fmla="*/ 2748 h 4320"/>
                              <a:gd name="T52" fmla="+- 0 2583 663"/>
                              <a:gd name="T53" fmla="*/ T52 w 5880"/>
                              <a:gd name="T54" fmla="+- 0 2652 9305"/>
                              <a:gd name="T55" fmla="*/ 2652 h 4320"/>
                              <a:gd name="T56" fmla="+- 0 2523 663"/>
                              <a:gd name="T57" fmla="*/ T56 w 5880"/>
                              <a:gd name="T58" fmla="+- 0 2460 9305"/>
                              <a:gd name="T59" fmla="*/ 2460 h 4320"/>
                              <a:gd name="T60" fmla="+- 0 2583 663"/>
                              <a:gd name="T61" fmla="*/ T60 w 5880"/>
                              <a:gd name="T62" fmla="+- 0 2364 9305"/>
                              <a:gd name="T63" fmla="*/ 2364 h 4320"/>
                              <a:gd name="T64" fmla="+- 0 2523 663"/>
                              <a:gd name="T65" fmla="*/ T64 w 5880"/>
                              <a:gd name="T66" fmla="+- 0 2172 9305"/>
                              <a:gd name="T67" fmla="*/ 2172 h 4320"/>
                              <a:gd name="T68" fmla="+- 0 2583 663"/>
                              <a:gd name="T69" fmla="*/ T68 w 5880"/>
                              <a:gd name="T70" fmla="+- 0 2076 9305"/>
                              <a:gd name="T71" fmla="*/ 2076 h 4320"/>
                              <a:gd name="T72" fmla="+- 0 2523 663"/>
                              <a:gd name="T73" fmla="*/ T72 w 5880"/>
                              <a:gd name="T74" fmla="+- 0 1884 9305"/>
                              <a:gd name="T75" fmla="*/ 1884 h 4320"/>
                              <a:gd name="T76" fmla="+- 0 2583 663"/>
                              <a:gd name="T77" fmla="*/ T76 w 5880"/>
                              <a:gd name="T78" fmla="+- 0 1788 9305"/>
                              <a:gd name="T79" fmla="*/ 1788 h 4320"/>
                              <a:gd name="T80" fmla="+- 0 2523 663"/>
                              <a:gd name="T81" fmla="*/ T80 w 5880"/>
                              <a:gd name="T82" fmla="+- 0 1596 9305"/>
                              <a:gd name="T83" fmla="*/ 1596 h 4320"/>
                              <a:gd name="T84" fmla="+- 0 2583 663"/>
                              <a:gd name="T85" fmla="*/ T84 w 5880"/>
                              <a:gd name="T86" fmla="+- 0 1500 9305"/>
                              <a:gd name="T87" fmla="*/ 1500 h 4320"/>
                              <a:gd name="T88" fmla="+- 0 2523 663"/>
                              <a:gd name="T89" fmla="*/ T88 w 5880"/>
                              <a:gd name="T90" fmla="+- 0 1308 9305"/>
                              <a:gd name="T91" fmla="*/ 1308 h 4320"/>
                              <a:gd name="T92" fmla="+- 0 2583 663"/>
                              <a:gd name="T93" fmla="*/ T92 w 5880"/>
                              <a:gd name="T94" fmla="+- 0 1212 9305"/>
                              <a:gd name="T95" fmla="*/ 1212 h 4320"/>
                              <a:gd name="T96" fmla="+- 0 2523 663"/>
                              <a:gd name="T97" fmla="*/ T96 w 5880"/>
                              <a:gd name="T98" fmla="+- 0 1020 9305"/>
                              <a:gd name="T99" fmla="*/ 1020 h 4320"/>
                              <a:gd name="T100" fmla="+- 0 2583 663"/>
                              <a:gd name="T101" fmla="*/ T100 w 5880"/>
                              <a:gd name="T102" fmla="+- 0 924 9305"/>
                              <a:gd name="T103" fmla="*/ 924 h 4320"/>
                              <a:gd name="T104" fmla="+- 0 2523 663"/>
                              <a:gd name="T105" fmla="*/ T104 w 5880"/>
                              <a:gd name="T106" fmla="+- 0 732 9305"/>
                              <a:gd name="T107" fmla="*/ 732 h 4320"/>
                              <a:gd name="T108" fmla="+- 0 2583 663"/>
                              <a:gd name="T109" fmla="*/ T108 w 5880"/>
                              <a:gd name="T110" fmla="+- 0 636 9305"/>
                              <a:gd name="T111" fmla="*/ 636 h 4320"/>
                              <a:gd name="T112" fmla="+- 0 2523 663"/>
                              <a:gd name="T113" fmla="*/ T112 w 5880"/>
                              <a:gd name="T114" fmla="+- 0 444 9305"/>
                              <a:gd name="T115" fmla="*/ 444 h 4320"/>
                              <a:gd name="T116" fmla="+- 0 2583 663"/>
                              <a:gd name="T117" fmla="*/ T116 w 5880"/>
                              <a:gd name="T118" fmla="+- 0 348 9305"/>
                              <a:gd name="T119" fmla="*/ 348 h 4320"/>
                              <a:gd name="T120" fmla="+- 0 2463 663"/>
                              <a:gd name="T121" fmla="*/ T120 w 5880"/>
                              <a:gd name="T122" fmla="+- 0 4572 9305"/>
                              <a:gd name="T123" fmla="*/ 4572 h 4320"/>
                              <a:gd name="T124" fmla="+- 0 2583 663"/>
                              <a:gd name="T125" fmla="*/ T124 w 5880"/>
                              <a:gd name="T126" fmla="+- 0 4092 9305"/>
                              <a:gd name="T127" fmla="*/ 4092 h 4320"/>
                              <a:gd name="T128" fmla="+- 0 2463 663"/>
                              <a:gd name="T129" fmla="*/ T128 w 5880"/>
                              <a:gd name="T130" fmla="+- 0 3132 9305"/>
                              <a:gd name="T131" fmla="*/ 3132 h 4320"/>
                              <a:gd name="T132" fmla="+- 0 2583 663"/>
                              <a:gd name="T133" fmla="*/ T132 w 5880"/>
                              <a:gd name="T134" fmla="+- 0 2652 9305"/>
                              <a:gd name="T135" fmla="*/ 2652 h 4320"/>
                              <a:gd name="T136" fmla="+- 0 2463 663"/>
                              <a:gd name="T137" fmla="*/ T136 w 5880"/>
                              <a:gd name="T138" fmla="+- 0 1692 9305"/>
                              <a:gd name="T139" fmla="*/ 1692 h 4320"/>
                              <a:gd name="T140" fmla="+- 0 2583 663"/>
                              <a:gd name="T141" fmla="*/ T140 w 5880"/>
                              <a:gd name="T142" fmla="+- 0 1212 9305"/>
                              <a:gd name="T143" fmla="*/ 1212 h 4320"/>
                              <a:gd name="T144" fmla="+- 0 2463 663"/>
                              <a:gd name="T145" fmla="*/ T144 w 5880"/>
                              <a:gd name="T146" fmla="+- 0 252 9305"/>
                              <a:gd name="T147" fmla="*/ 252 h 4320"/>
                              <a:gd name="T148" fmla="+- 0 2583 663"/>
                              <a:gd name="T149" fmla="*/ T148 w 5880"/>
                              <a:gd name="T150" fmla="+- 0 3612 9305"/>
                              <a:gd name="T151" fmla="*/ 3612 h 4320"/>
                              <a:gd name="T152" fmla="+- 0 3630 663"/>
                              <a:gd name="T153" fmla="*/ T152 w 5880"/>
                              <a:gd name="T154" fmla="+- 0 3732 9305"/>
                              <a:gd name="T155" fmla="*/ 3732 h 4320"/>
                              <a:gd name="T156" fmla="+- 0 4154 663"/>
                              <a:gd name="T157" fmla="*/ T156 w 5880"/>
                              <a:gd name="T158" fmla="+- 0 3612 9305"/>
                              <a:gd name="T159" fmla="*/ 3612 h 4320"/>
                              <a:gd name="T160" fmla="+- 0 5201 663"/>
                              <a:gd name="T161" fmla="*/ T160 w 5880"/>
                              <a:gd name="T162" fmla="+- 0 3732 9305"/>
                              <a:gd name="T163" fmla="*/ 3732 h 4320"/>
                              <a:gd name="T164" fmla="+- 0 5725 663"/>
                              <a:gd name="T165" fmla="*/ T164 w 5880"/>
                              <a:gd name="T166" fmla="+- 0 3612 9305"/>
                              <a:gd name="T167" fmla="*/ 3612 h 4320"/>
                              <a:gd name="T168" fmla="+- 0 6772 663"/>
                              <a:gd name="T169" fmla="*/ T168 w 5880"/>
                              <a:gd name="T170" fmla="+- 0 3732 9305"/>
                              <a:gd name="T171" fmla="*/ 3732 h 4320"/>
                              <a:gd name="T172" fmla="+- 0 7296 663"/>
                              <a:gd name="T173" fmla="*/ T172 w 5880"/>
                              <a:gd name="T174" fmla="+- 0 3612 9305"/>
                              <a:gd name="T175" fmla="*/ 3612 h 4320"/>
                              <a:gd name="T176" fmla="+- 0 8343 663"/>
                              <a:gd name="T177" fmla="*/ T176 w 5880"/>
                              <a:gd name="T178" fmla="+- 0 3732 9305"/>
                              <a:gd name="T179" fmla="*/ 3732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80" h="4320">
                                <a:moveTo>
                                  <a:pt x="1860" y="-4733"/>
                                </a:moveTo>
                                <a:lnTo>
                                  <a:pt x="1920" y="-4733"/>
                                </a:lnTo>
                                <a:moveTo>
                                  <a:pt x="1860" y="-4829"/>
                                </a:moveTo>
                                <a:lnTo>
                                  <a:pt x="1920" y="-4829"/>
                                </a:lnTo>
                                <a:moveTo>
                                  <a:pt x="1860" y="-4925"/>
                                </a:moveTo>
                                <a:lnTo>
                                  <a:pt x="1920" y="-4925"/>
                                </a:lnTo>
                                <a:moveTo>
                                  <a:pt x="1860" y="-5021"/>
                                </a:moveTo>
                                <a:lnTo>
                                  <a:pt x="1920" y="-5021"/>
                                </a:lnTo>
                                <a:moveTo>
                                  <a:pt x="1860" y="-5117"/>
                                </a:moveTo>
                                <a:lnTo>
                                  <a:pt x="1920" y="-5117"/>
                                </a:lnTo>
                                <a:moveTo>
                                  <a:pt x="1860" y="-5213"/>
                                </a:moveTo>
                                <a:lnTo>
                                  <a:pt x="1920" y="-5213"/>
                                </a:lnTo>
                                <a:moveTo>
                                  <a:pt x="1860" y="-5309"/>
                                </a:moveTo>
                                <a:lnTo>
                                  <a:pt x="1920" y="-5309"/>
                                </a:lnTo>
                                <a:moveTo>
                                  <a:pt x="1860" y="-5405"/>
                                </a:moveTo>
                                <a:lnTo>
                                  <a:pt x="1920" y="-5405"/>
                                </a:lnTo>
                                <a:moveTo>
                                  <a:pt x="1860" y="-5501"/>
                                </a:moveTo>
                                <a:lnTo>
                                  <a:pt x="1920" y="-5501"/>
                                </a:lnTo>
                                <a:moveTo>
                                  <a:pt x="1860" y="-5597"/>
                                </a:moveTo>
                                <a:lnTo>
                                  <a:pt x="1920" y="-5597"/>
                                </a:lnTo>
                                <a:moveTo>
                                  <a:pt x="1860" y="-5693"/>
                                </a:moveTo>
                                <a:lnTo>
                                  <a:pt x="1920" y="-5693"/>
                                </a:lnTo>
                                <a:moveTo>
                                  <a:pt x="1860" y="-5789"/>
                                </a:moveTo>
                                <a:lnTo>
                                  <a:pt x="1920" y="-5789"/>
                                </a:lnTo>
                                <a:moveTo>
                                  <a:pt x="1860" y="-5885"/>
                                </a:moveTo>
                                <a:lnTo>
                                  <a:pt x="1920" y="-5885"/>
                                </a:lnTo>
                                <a:moveTo>
                                  <a:pt x="1860" y="-5981"/>
                                </a:moveTo>
                                <a:lnTo>
                                  <a:pt x="1920" y="-5981"/>
                                </a:lnTo>
                                <a:moveTo>
                                  <a:pt x="1860" y="-6077"/>
                                </a:moveTo>
                                <a:lnTo>
                                  <a:pt x="1920" y="-6077"/>
                                </a:lnTo>
                                <a:moveTo>
                                  <a:pt x="1860" y="-6173"/>
                                </a:moveTo>
                                <a:lnTo>
                                  <a:pt x="1920" y="-6173"/>
                                </a:lnTo>
                                <a:moveTo>
                                  <a:pt x="1860" y="-6269"/>
                                </a:moveTo>
                                <a:lnTo>
                                  <a:pt x="1920" y="-6269"/>
                                </a:lnTo>
                                <a:moveTo>
                                  <a:pt x="1860" y="-6365"/>
                                </a:moveTo>
                                <a:lnTo>
                                  <a:pt x="1920" y="-6365"/>
                                </a:lnTo>
                                <a:moveTo>
                                  <a:pt x="1860" y="-6461"/>
                                </a:moveTo>
                                <a:lnTo>
                                  <a:pt x="1920" y="-6461"/>
                                </a:lnTo>
                                <a:moveTo>
                                  <a:pt x="1860" y="-6557"/>
                                </a:moveTo>
                                <a:lnTo>
                                  <a:pt x="1920" y="-6557"/>
                                </a:lnTo>
                                <a:moveTo>
                                  <a:pt x="1860" y="-6653"/>
                                </a:moveTo>
                                <a:lnTo>
                                  <a:pt x="1920" y="-6653"/>
                                </a:lnTo>
                                <a:moveTo>
                                  <a:pt x="1860" y="-6749"/>
                                </a:moveTo>
                                <a:lnTo>
                                  <a:pt x="1920" y="-6749"/>
                                </a:lnTo>
                                <a:moveTo>
                                  <a:pt x="1860" y="-6845"/>
                                </a:moveTo>
                                <a:lnTo>
                                  <a:pt x="1920" y="-6845"/>
                                </a:lnTo>
                                <a:moveTo>
                                  <a:pt x="1860" y="-6941"/>
                                </a:moveTo>
                                <a:lnTo>
                                  <a:pt x="1920" y="-6941"/>
                                </a:lnTo>
                                <a:moveTo>
                                  <a:pt x="1860" y="-7037"/>
                                </a:moveTo>
                                <a:lnTo>
                                  <a:pt x="1920" y="-7037"/>
                                </a:lnTo>
                                <a:moveTo>
                                  <a:pt x="1860" y="-7133"/>
                                </a:moveTo>
                                <a:lnTo>
                                  <a:pt x="1920" y="-7133"/>
                                </a:lnTo>
                                <a:moveTo>
                                  <a:pt x="1860" y="-7229"/>
                                </a:moveTo>
                                <a:lnTo>
                                  <a:pt x="1920" y="-7229"/>
                                </a:lnTo>
                                <a:moveTo>
                                  <a:pt x="1860" y="-7325"/>
                                </a:moveTo>
                                <a:lnTo>
                                  <a:pt x="1920" y="-7325"/>
                                </a:lnTo>
                                <a:moveTo>
                                  <a:pt x="1860" y="-7421"/>
                                </a:moveTo>
                                <a:lnTo>
                                  <a:pt x="1920" y="-7421"/>
                                </a:lnTo>
                                <a:moveTo>
                                  <a:pt x="1860" y="-7517"/>
                                </a:moveTo>
                                <a:lnTo>
                                  <a:pt x="1920" y="-7517"/>
                                </a:lnTo>
                                <a:moveTo>
                                  <a:pt x="1860" y="-7613"/>
                                </a:moveTo>
                                <a:lnTo>
                                  <a:pt x="1920" y="-7613"/>
                                </a:lnTo>
                                <a:moveTo>
                                  <a:pt x="1860" y="-7709"/>
                                </a:moveTo>
                                <a:lnTo>
                                  <a:pt x="1920" y="-7709"/>
                                </a:lnTo>
                                <a:moveTo>
                                  <a:pt x="1860" y="-7805"/>
                                </a:moveTo>
                                <a:lnTo>
                                  <a:pt x="1920" y="-7805"/>
                                </a:lnTo>
                                <a:moveTo>
                                  <a:pt x="1860" y="-7901"/>
                                </a:moveTo>
                                <a:lnTo>
                                  <a:pt x="1920" y="-7901"/>
                                </a:lnTo>
                                <a:moveTo>
                                  <a:pt x="1860" y="-7997"/>
                                </a:moveTo>
                                <a:lnTo>
                                  <a:pt x="1920" y="-7997"/>
                                </a:lnTo>
                                <a:moveTo>
                                  <a:pt x="1860" y="-8093"/>
                                </a:moveTo>
                                <a:lnTo>
                                  <a:pt x="1920" y="-8093"/>
                                </a:lnTo>
                                <a:moveTo>
                                  <a:pt x="1860" y="-8189"/>
                                </a:moveTo>
                                <a:lnTo>
                                  <a:pt x="1920" y="-8189"/>
                                </a:lnTo>
                                <a:moveTo>
                                  <a:pt x="1860" y="-8285"/>
                                </a:moveTo>
                                <a:lnTo>
                                  <a:pt x="1920" y="-8285"/>
                                </a:lnTo>
                                <a:moveTo>
                                  <a:pt x="1860" y="-8381"/>
                                </a:moveTo>
                                <a:lnTo>
                                  <a:pt x="1920" y="-8381"/>
                                </a:lnTo>
                                <a:moveTo>
                                  <a:pt x="1860" y="-8477"/>
                                </a:moveTo>
                                <a:lnTo>
                                  <a:pt x="1920" y="-8477"/>
                                </a:lnTo>
                                <a:moveTo>
                                  <a:pt x="1860" y="-8573"/>
                                </a:moveTo>
                                <a:lnTo>
                                  <a:pt x="1920" y="-8573"/>
                                </a:lnTo>
                                <a:moveTo>
                                  <a:pt x="1860" y="-8669"/>
                                </a:moveTo>
                                <a:lnTo>
                                  <a:pt x="1920" y="-8669"/>
                                </a:lnTo>
                                <a:moveTo>
                                  <a:pt x="1860" y="-8765"/>
                                </a:moveTo>
                                <a:lnTo>
                                  <a:pt x="1920" y="-8765"/>
                                </a:lnTo>
                                <a:moveTo>
                                  <a:pt x="1860" y="-8861"/>
                                </a:moveTo>
                                <a:lnTo>
                                  <a:pt x="1920" y="-8861"/>
                                </a:lnTo>
                                <a:moveTo>
                                  <a:pt x="1860" y="-8957"/>
                                </a:moveTo>
                                <a:lnTo>
                                  <a:pt x="1920" y="-8957"/>
                                </a:lnTo>
                                <a:moveTo>
                                  <a:pt x="1860" y="-9053"/>
                                </a:moveTo>
                                <a:lnTo>
                                  <a:pt x="1920" y="-9053"/>
                                </a:lnTo>
                                <a:moveTo>
                                  <a:pt x="1800" y="-4733"/>
                                </a:moveTo>
                                <a:lnTo>
                                  <a:pt x="1920" y="-4733"/>
                                </a:lnTo>
                                <a:moveTo>
                                  <a:pt x="1800" y="-5213"/>
                                </a:moveTo>
                                <a:lnTo>
                                  <a:pt x="1920" y="-5213"/>
                                </a:lnTo>
                                <a:moveTo>
                                  <a:pt x="1800" y="-5693"/>
                                </a:moveTo>
                                <a:lnTo>
                                  <a:pt x="1920" y="-5693"/>
                                </a:lnTo>
                                <a:moveTo>
                                  <a:pt x="1800" y="-6173"/>
                                </a:moveTo>
                                <a:lnTo>
                                  <a:pt x="1920" y="-6173"/>
                                </a:lnTo>
                                <a:moveTo>
                                  <a:pt x="1800" y="-6653"/>
                                </a:moveTo>
                                <a:lnTo>
                                  <a:pt x="1920" y="-6653"/>
                                </a:lnTo>
                                <a:moveTo>
                                  <a:pt x="1800" y="-7133"/>
                                </a:moveTo>
                                <a:lnTo>
                                  <a:pt x="1920" y="-7133"/>
                                </a:lnTo>
                                <a:moveTo>
                                  <a:pt x="1800" y="-7613"/>
                                </a:moveTo>
                                <a:lnTo>
                                  <a:pt x="1920" y="-7613"/>
                                </a:lnTo>
                                <a:moveTo>
                                  <a:pt x="1800" y="-8093"/>
                                </a:moveTo>
                                <a:lnTo>
                                  <a:pt x="1920" y="-8093"/>
                                </a:lnTo>
                                <a:moveTo>
                                  <a:pt x="1800" y="-8573"/>
                                </a:moveTo>
                                <a:lnTo>
                                  <a:pt x="1920" y="-8573"/>
                                </a:lnTo>
                                <a:moveTo>
                                  <a:pt x="1800" y="-9053"/>
                                </a:moveTo>
                                <a:lnTo>
                                  <a:pt x="1920" y="-9053"/>
                                </a:lnTo>
                                <a:moveTo>
                                  <a:pt x="1920" y="-5573"/>
                                </a:moveTo>
                                <a:lnTo>
                                  <a:pt x="1920" y="-5693"/>
                                </a:lnTo>
                                <a:moveTo>
                                  <a:pt x="2444" y="-5573"/>
                                </a:moveTo>
                                <a:lnTo>
                                  <a:pt x="2444" y="-5693"/>
                                </a:lnTo>
                                <a:moveTo>
                                  <a:pt x="2967" y="-5573"/>
                                </a:moveTo>
                                <a:lnTo>
                                  <a:pt x="2967" y="-5693"/>
                                </a:lnTo>
                                <a:moveTo>
                                  <a:pt x="3491" y="-5573"/>
                                </a:moveTo>
                                <a:lnTo>
                                  <a:pt x="3491" y="-5693"/>
                                </a:lnTo>
                                <a:moveTo>
                                  <a:pt x="4015" y="-5573"/>
                                </a:moveTo>
                                <a:lnTo>
                                  <a:pt x="4015" y="-5693"/>
                                </a:lnTo>
                                <a:moveTo>
                                  <a:pt x="4538" y="-5573"/>
                                </a:moveTo>
                                <a:lnTo>
                                  <a:pt x="4538" y="-5693"/>
                                </a:lnTo>
                                <a:moveTo>
                                  <a:pt x="5062" y="-5573"/>
                                </a:moveTo>
                                <a:lnTo>
                                  <a:pt x="5062" y="-5693"/>
                                </a:lnTo>
                                <a:moveTo>
                                  <a:pt x="5585" y="-5573"/>
                                </a:moveTo>
                                <a:lnTo>
                                  <a:pt x="5585" y="-5693"/>
                                </a:lnTo>
                                <a:moveTo>
                                  <a:pt x="6109" y="-5573"/>
                                </a:moveTo>
                                <a:lnTo>
                                  <a:pt x="6109" y="-5693"/>
                                </a:lnTo>
                                <a:moveTo>
                                  <a:pt x="6633" y="-5573"/>
                                </a:moveTo>
                                <a:lnTo>
                                  <a:pt x="6633" y="-5693"/>
                                </a:lnTo>
                                <a:moveTo>
                                  <a:pt x="7156" y="-5573"/>
                                </a:moveTo>
                                <a:lnTo>
                                  <a:pt x="7156" y="-5693"/>
                                </a:lnTo>
                                <a:moveTo>
                                  <a:pt x="7680" y="-5573"/>
                                </a:moveTo>
                                <a:lnTo>
                                  <a:pt x="7680" y="-5693"/>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Line 297"/>
                        <wps:cNvCnPr>
                          <a:cxnSpLocks noChangeShapeType="1"/>
                        </wps:cNvCnPr>
                        <wps:spPr bwMode="auto">
                          <a:xfrm>
                            <a:off x="2583" y="4572"/>
                            <a:ext cx="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96"/>
                        <wps:cNvCnPr>
                          <a:cxnSpLocks noChangeShapeType="1"/>
                        </wps:cNvCnPr>
                        <wps:spPr bwMode="auto">
                          <a:xfrm>
                            <a:off x="2583" y="3612"/>
                            <a:ext cx="576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381" name="Line 295"/>
                        <wps:cNvCnPr>
                          <a:cxnSpLocks noChangeShapeType="1"/>
                        </wps:cNvCnPr>
                        <wps:spPr bwMode="auto">
                          <a:xfrm>
                            <a:off x="2583" y="3612"/>
                            <a:ext cx="576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382" name="Freeform 294"/>
                        <wps:cNvSpPr>
                          <a:spLocks/>
                        </wps:cNvSpPr>
                        <wps:spPr bwMode="auto">
                          <a:xfrm>
                            <a:off x="2844" y="420"/>
                            <a:ext cx="5237" cy="2395"/>
                          </a:xfrm>
                          <a:custGeom>
                            <a:avLst/>
                            <a:gdLst>
                              <a:gd name="T0" fmla="+- 0 2845 2845"/>
                              <a:gd name="T1" fmla="*/ T0 w 5237"/>
                              <a:gd name="T2" fmla="+- 0 421 421"/>
                              <a:gd name="T3" fmla="*/ 421 h 2395"/>
                              <a:gd name="T4" fmla="+- 0 3368 2845"/>
                              <a:gd name="T5" fmla="*/ T4 w 5237"/>
                              <a:gd name="T6" fmla="+- 0 755 421"/>
                              <a:gd name="T7" fmla="*/ 755 h 2395"/>
                              <a:gd name="T8" fmla="+- 0 3892 2845"/>
                              <a:gd name="T9" fmla="*/ T8 w 5237"/>
                              <a:gd name="T10" fmla="+- 0 688 421"/>
                              <a:gd name="T11" fmla="*/ 688 h 2395"/>
                              <a:gd name="T12" fmla="+- 0 4416 2845"/>
                              <a:gd name="T13" fmla="*/ T12 w 5237"/>
                              <a:gd name="T14" fmla="+- 0 1211 421"/>
                              <a:gd name="T15" fmla="*/ 1211 h 2395"/>
                              <a:gd name="T16" fmla="+- 0 4939 2845"/>
                              <a:gd name="T17" fmla="*/ T16 w 5237"/>
                              <a:gd name="T18" fmla="+- 0 1574 421"/>
                              <a:gd name="T19" fmla="*/ 1574 h 2395"/>
                              <a:gd name="T20" fmla="+- 0 5463 2845"/>
                              <a:gd name="T21" fmla="*/ T20 w 5237"/>
                              <a:gd name="T22" fmla="+- 0 1740 421"/>
                              <a:gd name="T23" fmla="*/ 1740 h 2395"/>
                              <a:gd name="T24" fmla="+- 0 5987 2845"/>
                              <a:gd name="T25" fmla="*/ T24 w 5237"/>
                              <a:gd name="T26" fmla="+- 0 1885 421"/>
                              <a:gd name="T27" fmla="*/ 1885 h 2395"/>
                              <a:gd name="T28" fmla="+- 0 6510 2845"/>
                              <a:gd name="T29" fmla="*/ T28 w 5237"/>
                              <a:gd name="T30" fmla="+- 0 1935 421"/>
                              <a:gd name="T31" fmla="*/ 1935 h 2395"/>
                              <a:gd name="T32" fmla="+- 0 7034 2845"/>
                              <a:gd name="T33" fmla="*/ T32 w 5237"/>
                              <a:gd name="T34" fmla="+- 0 2493 421"/>
                              <a:gd name="T35" fmla="*/ 2493 h 2395"/>
                              <a:gd name="T36" fmla="+- 0 7558 2845"/>
                              <a:gd name="T37" fmla="*/ T36 w 5237"/>
                              <a:gd name="T38" fmla="+- 0 2816 421"/>
                              <a:gd name="T39" fmla="*/ 2816 h 2395"/>
                              <a:gd name="T40" fmla="+- 0 8081 2845"/>
                              <a:gd name="T41" fmla="*/ T40 w 5237"/>
                              <a:gd name="T42" fmla="+- 0 2614 421"/>
                              <a:gd name="T43" fmla="*/ 2614 h 2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37" h="2395">
                                <a:moveTo>
                                  <a:pt x="0" y="0"/>
                                </a:moveTo>
                                <a:lnTo>
                                  <a:pt x="523" y="334"/>
                                </a:lnTo>
                                <a:lnTo>
                                  <a:pt x="1047" y="267"/>
                                </a:lnTo>
                                <a:lnTo>
                                  <a:pt x="1571" y="790"/>
                                </a:lnTo>
                                <a:lnTo>
                                  <a:pt x="2094" y="1153"/>
                                </a:lnTo>
                                <a:lnTo>
                                  <a:pt x="2618" y="1319"/>
                                </a:lnTo>
                                <a:lnTo>
                                  <a:pt x="3142" y="1464"/>
                                </a:lnTo>
                                <a:lnTo>
                                  <a:pt x="3665" y="1514"/>
                                </a:lnTo>
                                <a:lnTo>
                                  <a:pt x="4189" y="2072"/>
                                </a:lnTo>
                                <a:lnTo>
                                  <a:pt x="4713" y="2395"/>
                                </a:lnTo>
                                <a:lnTo>
                                  <a:pt x="5236" y="2193"/>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0E2B2" id="Group 293" o:spid="_x0000_s1026" style="position:absolute;margin-left:123.15pt;margin-top:12.4pt;width:294.2pt;height:216.4pt;z-index:251622912;mso-position-horizontal-relative:page" coordorigin="2463,248" coordsize="5884,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">
                <v:shape id="AutoShape 369" o:spid="_x0000_s1027" style="position:absolute;left:782;top:9304;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F68AA&#10;AADcAAAADwAAAGRycy9kb3ducmV2LnhtbESPUWvCQBCE3wX/w7FC3/RSCyqppxRFyGuNP2DJrUkw&#10;t5venSb+e69Q6OMwO9/sbPej69SDfGiFDbwvMlDEldiWawOX8jTfgAoR2WInTAaeFGC/m062mFsZ&#10;+Jse51irBOGQo4Emxj7XOlQNOQwL6YmTdxXvMCbpa209DgnuOr3MspV22HJqaLCnQ0PV7Xx36Q3/&#10;I8eCu7IclptYVyjF6ibGvM3Gr09Qkcb4f/yXLqyBj2wNv2MSAf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YF68AAAADcAAAADwAAAAAAAAAAAAAAAACYAgAAZHJzL2Rvd25y&#10;ZXYueG1sUEsFBgAAAAAEAAQA9QAAAIUDAAAAAA==&#10;" path="m1800,-4733r5760,m1800,-9053r5760,m1800,-4733r,-4320m7560,-4733r,-4320m1800,-4733r5760,e" filled="f" strokeweight=".14042mm">
                  <v:path arrowok="t" o:connecttype="custom" o:connectlocs="1800,4572;7560,4572;1800,252;7560,252;1800,4572;1800,252;7560,4572;7560,252;1800,4572;7560,4572" o:connectangles="0,0,0,0,0,0,0,0,0,0"/>
                </v:shape>
                <v:shape id="AutoShape 368" o:spid="_x0000_s1028" style="position:absolute;left:2582;top:4092;width:5760;height:2;visibility:visible;mso-wrap-style:square;v-text-anchor:top" coordsize="5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cDMIA&#10;AADcAAAADwAAAGRycy9kb3ducmV2LnhtbERPz2vCMBS+D/Y/hDfwIjO1MhmdUeZg4A4epgOvj+at&#10;CTYvNUlr/e+Xg7Djx/d7tRldKwYK0XpWMJ8VIIhrry03Cn6On8+vIGJC1th6JgU3irBZPz6ssNL+&#10;yt80HFIjcgjHChWYlLpKylgbchhnviPO3K8PDlOGoZE64DWHu1aWRbGUDi3nBoMdfRiqz4feKQh8&#10;3n6V/eLUTs3L1FxKe9rub0pNnsb3NxCJxvQvvrt3WsGiyGvzmXw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11wMwgAAANwAAAAPAAAAAAAAAAAAAAAAAJgCAABkcnMvZG93&#10;bnJldi54bWxQSwUGAAAAAAQABAD1AAAAhwMAAAAA&#10;" path="m5564,r196,m5040,r393,m4516,r393,m,l4385,e" filled="f" strokeweight=".14042mm">
                  <v:path arrowok="t" o:connecttype="custom" o:connectlocs="5564,0;5760,0;5040,0;5433,0;4516,0;4909,0;0,0;4385,0" o:connectangles="0,0,0,0,0,0,0,0"/>
                </v:shape>
                <v:line id="Line 367" o:spid="_x0000_s1029" style="position:absolute;visibility:visible;mso-wrap-style:square" from="2583,3612" to="8343,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sH1MUAAADcAAAADwAAAGRycy9kb3ducmV2LnhtbESPQWvCQBSE74L/YXmF3nSTVFqNbkRt&#10;CwVPVfH8yD6TNNm3YXer6b/vFgoeh5n5hlmtB9OJKznfWFaQThMQxKXVDVcKTsf3yRyED8gaO8uk&#10;4Ic8rIvxaIW5tjf+pOshVCJC2OeooA6hz6X0ZU0G/dT2xNG7WGcwROkqqR3eItx0MkuSZ2mw4bhQ&#10;Y0+7msr28G0UNNnLkIbZud2n++3bl8tm89fMKvX4MGyWIAIN4R7+b39oBU/JAv7Ox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sH1MUAAADcAAAADwAAAAAAAAAA&#10;AAAAAAChAgAAZHJzL2Rvd25yZXYueG1sUEsFBgAAAAAEAAQA+QAAAJMDAAAAAA==&#10;" strokeweight=".14042mm"/>
                <v:shape id="AutoShape 366" o:spid="_x0000_s1030" style="position:absolute;left:2582;top:1692;width:5760;height:1440;visibility:visible;mso-wrap-style:square;v-text-anchor:top" coordsize="57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HPMIA&#10;AADcAAAADwAAAGRycy9kb3ducmV2LnhtbERPzWrCQBC+F3yHZQremk0UqqRZQxUUD6VomgcYsmMS&#10;kp0N2VVjn757KHj8+P6zfDK9uNHoWssKkigGQVxZ3XKtoPzZv61BOI+ssbdMCh7kIN/MXjJMtb3z&#10;mW6Fr0UIYZeigsb7IZXSVQ0ZdJEdiAN3saNBH+BYSz3iPYSbXi7i+F0abDk0NDjQrqGqK65GQbc7&#10;fG1N+bvq3Ar7y/67XJyqUqn56/T5AcLT5J/if/dRK1gmYX44E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c8wgAAANwAAAAPAAAAAAAAAAAAAAAAAJgCAABkcnMvZG93&#10;bnJldi54bWxQSwUGAAAAAAQABAD1AAAAhwMAAAAA&#10;" path="m5433,1440r327,m4909,1440r393,m4385,1440r393,m3862,1440r393,m3338,1440r393,m2815,1440r392,m2291,1440r393,m1767,1440r393,m1505,1440r131,m1244,1440r131,m982,1440r131,m720,1440r131,m458,1440r131,m196,1440r131,m,1440r65,m5433,960r327,m4909,960r393,m4385,960r393,m3862,960r393,m3338,960r393,m2815,960r392,m2291,960r393,m1767,960r393,m1244,960r392,m720,960r393,m196,960r393,m,960r65,m5433,480r327,m4909,480r393,m4385,480r393,m3862,480r393,m3338,480r393,m2815,480r392,m2291,480r393,m1767,480r393,m1244,480r392,m720,480r393,m196,480r393,m,480r65,m2291,l5760,m1767,r393,m1244,r392,m720,r393,m196,l589,m,l65,e" filled="f" strokeweight=".14042mm">
                  <v:path arrowok="t" o:connecttype="custom" o:connectlocs="5760,3132;5302,3132;4778,3132;4255,3132;3731,3132;3207,3132;2684,3132;2160,3132;1636,3132;1375,3132;1113,3132;851,3132;589,3132;327,3132;65,3132;5760,2652;5302,2652;4778,2652;4255,2652;3731,2652;3207,2652;2684,2652;2160,2652;1636,2652;1113,2652;589,2652;65,2652;5760,2172;5302,2172;4778,2172;4255,2172;3731,2172;3207,2172;2684,2172;2160,2172;1636,2172;1113,2172;589,2172;65,2172;5760,1692;2160,1692;1636,1692;1113,1692;589,1692;65,1692" o:connectangles="0,0,0,0,0,0,0,0,0,0,0,0,0,0,0,0,0,0,0,0,0,0,0,0,0,0,0,0,0,0,0,0,0,0,0,0,0,0,0,0,0,0,0,0,0"/>
                </v:shape>
                <v:shape id="AutoShape 365" o:spid="_x0000_s1031" style="position:absolute;left:782;top:9304;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u2cEA&#10;AADcAAAADwAAAGRycy9kb3ducmV2LnhtbESPUWvCQBCE34X+h2MLvplLFERSTxFLIa81/oAltybB&#10;3G56dzXpv+8VCj4Os/PNzv44u0E9yIde2ECR5aCIG7E9twau9cdqBypEZIuDMBn4oQDHw8tij6WV&#10;iT/pcYmtShAOJRroYhxLrUPTkcOQyUicvJt4hzFJ32rrcUpwN+h1nm+1w55TQ4cjnTtq7pdvl97w&#10;X/Je8VDX03oX2wal2t7FmOXrfHoDFWmOz+P/dGUNbIoC/sYkAu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6rtnBAAAA3AAAAA8AAAAAAAAAAAAAAAAAmAIAAGRycy9kb3du&#10;cmV2LnhtbFBLBQYAAAAABAAEAPUAAACGAwAAAAA=&#10;" path="m1800,-8093r5760,m1800,-8573r5760,m1800,-9053r5760,m1800,-4733r,-4320m2324,-4733r,-4320m2847,-4733r,-4320m3371,-4733r,-4320m3895,-4733r,-4320m4418,-4733r,-4320m4942,-4733r,-4320m5465,-4733r,-4320m5989,-4733r,-4320m6513,-4733r,-4320m7036,-4733r,-4320m7560,-4733r,-4320e" filled="f" strokeweight=".14042mm">
                  <v:path arrowok="t" o:connecttype="custom" o:connectlocs="1800,1212;7560,1212;1800,732;7560,732;1800,252;7560,252;1800,4572;1800,252;2324,4572;2324,252;2847,4572;2847,252;3371,4572;3371,252;3895,4572;3895,252;4418,4572;4418,252;4942,4572;4942,252;5465,4572;5465,252;5989,4572;5989,252;6513,4572;6513,252;7036,4572;7036,252;7560,4572;7560,252" o:connectangles="0,0,0,0,0,0,0,0,0,0,0,0,0,0,0,0,0,0,0,0,0,0,0,0,0,0,0,0,0,0"/>
                </v:shape>
                <v:line id="Line 364" o:spid="_x0000_s1032" style="position:absolute;visibility:visible;mso-wrap-style:square" from="2714,1356" to="2714,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NpcUAAADcAAAADwAAAGRycy9kb3ducmV2LnhtbESPzWrDMBCE74W+g9hCb43sNBTjRglp&#10;aJv0WKeX3hZrI5tYK2PJP3n7KBDIcZiZb5jlerKNGKjztWMF6SwBQVw6XbNR8Hf4eslA+ICssXFM&#10;Cs7kYb16fFhirt3IvzQUwYgIYZ+jgiqENpfSlxVZ9DPXEkfv6DqLIcrOSN3hGOG2kfMkeZMWa44L&#10;Fba0rag8Fb1V8GGO5pCmP5sy25527eKz//4fSannp2nzDiLQFO7hW3uvFbymc7ieiUd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yNpcUAAADcAAAADwAAAAAAAAAA&#10;AAAAAAChAgAAZHJzL2Rvd25yZXYueG1sUEsFBgAAAAAEAAQA+QAAAJMDAAAAAA==&#10;" strokecolor="#002dff" strokeweight="2.30964mm"/>
                <v:rect id="Rectangle 363" o:spid="_x0000_s1033" style="position:absolute;left:2648;top:1356;width:131;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Sr8YA&#10;AADcAAAADwAAAGRycy9kb3ducmV2LnhtbESPzWrDMBCE74W+g9hCb42cmJjWiRJCqKGn0Do/kNvG&#10;2tqm1spYqu28fVQo5DjMzDfMcj2aRvTUudqygukkAkFcWF1zqeCwz15eQTiPrLGxTAqu5GC9enxY&#10;YqrtwF/U574UAcIuRQWV920qpSsqMugmtiUO3rftDPogu1LqDocAN42cRVEiDdYcFipsaVtR8ZP/&#10;GgXnU3Y4fs5tlrxpPNazy9C+7walnp/GzQKEp9Hfw//tD60gnsbwdy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oSr8YAAADcAAAADwAAAAAAAAAAAAAAAACYAgAAZHJz&#10;L2Rvd25yZXYueG1sUEsFBgAAAAAEAAQA9QAAAIsDAAAAAA==&#10;" filled="f" strokeweight=".14042mm"/>
                <v:rect id="Rectangle 362" o:spid="_x0000_s1034" style="position:absolute;left:2779;top:3612;width:13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Sy8YA&#10;AADcAAAADwAAAGRycy9kb3ducmV2LnhtbESPT2vCQBTE7wW/w/IK3nTjn7aSukoUS72U0lR6fs0+&#10;k2D2bdhdTfz2bkHocZiZ3zDLdW8acSHna8sKJuMEBHFhdc2lgsP322gBwgdkjY1lUnAlD+vV4GGJ&#10;qbYdf9ElD6WIEPYpKqhCaFMpfVGRQT+2LXH0jtYZDFG6UmqHXYSbRk6T5FkarDkuVNjStqLilJ+N&#10;gk0yz7L3H9t9/p5emuzjeHVPu1yp4WOfvYII1If/8L291wpmkzn8nY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DSy8YAAADcAAAADwAAAAAAAAAAAAAAAACYAgAAZHJz&#10;L2Rvd25yZXYueG1sUEsFBgAAAAAEAAQA9QAAAIsDAAAAAA==&#10;" fillcolor="#fe0008" stroked="f"/>
                <v:line id="Line 361" o:spid="_x0000_s1035" style="position:absolute;visibility:visible;mso-wrap-style:square" from="2775,3617" to="2914,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Hcs8YAAADcAAAADwAAAGRycy9kb3ducmV2LnhtbESP0WrCQBRE3wv9h+UWfGs2tioldZUi&#10;tPigiGk/4JK9TdJm78bdNYl+vSsIPg4zc4aZLwfTiI6cry0rGCcpCOLC6ppLBT/fn89vIHxA1thY&#10;JgUn8rBcPD7MMdO25z11eShFhLDPUEEVQptJ6YuKDPrEtsTR+7XOYIjSlVI77CPcNPIlTWfSYM1x&#10;ocKWVhUV//nRKPgajvm537az7tBsSj1xu7+z2yk1eho+3kEEGsI9fGuvtYLX8RSuZ+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B3LPGAAAA3AAAAA8AAAAAAAAA&#10;AAAAAAAAoQIAAGRycy9kb3ducmV2LnhtbFBLBQYAAAAABAAEAPkAAACUAwAAAAA=&#10;" strokeweight=".30022mm"/>
                <v:line id="Line 360" o:spid="_x0000_s1036" style="position:absolute;visibility:visible;mso-wrap-style:square" from="2976,2668" to="2976,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TyMUAAADcAAAADwAAAGRycy9kb3ducmV2LnhtbESPQWvCQBSE74X+h+UVequbWAgldRMa&#10;i2A9CI1eentkX5PQ7Nu4u2r6711B8DjMzDfMopzMIE7kfG9ZQTpLQBA3VvfcKtjvVi9vIHxA1jhY&#10;JgX/5KEsHh8WmGt75m861aEVEcI+RwVdCGMupW86MuhndiSO3q91BkOUrpXa4TnCzSDnSZJJgz3H&#10;hQ5HWnbU/NVHo8AdNoevn+zoPk01rNNK91WzXSr1/DR9vIMINIV7+NZeawWvaQbXM/EIy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ITyMUAAADcAAAADwAAAAAAAAAA&#10;AAAAAAChAgAAZHJzL2Rvd25yZXYueG1sUEsFBgAAAAAEAAQA+QAAAJMDAAAAAA==&#10;" strokecolor="#56fd3b" strokeweight="2.30822mm"/>
                <v:rect id="Rectangle 359" o:spid="_x0000_s1037" style="position:absolute;left:2910;top:2667;width:131;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UrMYA&#10;AADcAAAADwAAAGRycy9kb3ducmV2LnhtbESPQWvCQBSE74L/YXmCN7OJRdumWUWkAU/FWi309pp9&#10;JsHs25BdTfrvuwWhx2FmvmGy9WAacaPO1ZYVJFEMgriwuuZSwfEjnz2BcB5ZY2OZFPyQg/VqPMow&#10;1bbnd7odfCkChF2KCirv21RKV1Rk0EW2JQ7e2XYGfZBdKXWHfYCbRs7jeCkN1hwWKmxpW1FxOVyN&#10;gq/P/HjaL2y+fNZ4quffffv61is1nQybFxCeBv8fvrd3WsFD8gh/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EUrMYAAADcAAAADwAAAAAAAAAAAAAAAACYAgAAZHJz&#10;L2Rvd25yZXYueG1sUEsFBgAAAAAEAAQA9QAAAIsDAAAAAA==&#10;" filled="f" strokeweight=".14042mm"/>
                <v:line id="Line 358" o:spid="_x0000_s1038" style="position:absolute;visibility:visible;mso-wrap-style:square" from="3238,1640" to="3238,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6T8AAAADcAAAADwAAAGRycy9kb3ducmV2LnhtbERPyW7CMBC9V+IfrEHiVpxAVaGAQYC6&#10;Hkm4cBvFgxMRj6PYWfr39aFSj09v3x0m24iBOl87VpAuExDEpdM1GwXX4v15A8IHZI2NY1LwQx4O&#10;+9nTDjPtRr7QkAcjYgj7DBVUIbSZlL6syKJfupY4cnfXWQwRdkbqDscYbhu5SpJXabHm2FBhS+eK&#10;ykfeWwUnczdFmn4fy8358dm+vPUft5GUWsyn4xZEoCn8i//cX1rBOo1r45l4BOT+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Uuk/AAAAA3AAAAA8AAAAAAAAAAAAAAAAA&#10;oQIAAGRycy9kb3ducmV2LnhtbFBLBQYAAAAABAAEAPkAAACOAwAAAAA=&#10;" strokecolor="#002dff" strokeweight="2.30964mm"/>
                <v:rect id="Rectangle 357" o:spid="_x0000_s1039" style="position:absolute;left:3172;top:1639;width:131;height:1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lRcQA&#10;AADcAAAADwAAAGRycy9kb3ducmV2LnhtbESPT4vCMBTE7wt+h/AW9ramuijaNYqIBU/if/D2bN62&#10;ZZuX0kRbv70RBI/DzPyGmcxaU4ob1a6wrKDXjUAQp1YXnCk47JPvEQjnkTWWlknBnRzMpp2PCcba&#10;Nryl285nIkDYxagg976KpXRpTgZd11bEwfuztUEfZJ1JXWMT4KaU/SgaSoMFh4UcK1rklP7vrkbB&#10;+ZQcjpuBTYZjjceif2mq5bpR6uuznf+C8NT6d/jVXmkFP70x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JUXEAAAA3AAAAA8AAAAAAAAAAAAAAAAAmAIAAGRycy9k&#10;b3ducmV2LnhtbFBLBQYAAAAABAAEAPUAAACJAwAAAAA=&#10;" filled="f" strokeweight=".14042mm"/>
                <v:rect id="Rectangle 356" o:spid="_x0000_s1040" style="position:absolute;left:3302;top:3612;width:13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edcMA&#10;AADcAAAADwAAAGRycy9kb3ducmV2LnhtbERPz2vCMBS+C/sfwhvsZtM53UZnlG4oehFZN3Z+a55t&#10;sXkpSbT1vzcHwePH93u+HEwrzuR8Y1nBc5KCIC6tbrhS8PuzHr+D8AFZY2uZFFzIw3LxMJpjpm3P&#10;33QuQiViCPsMFdQhdJmUvqzJoE9sRxy5g3UGQ4SuktphH8NNKydp+ioNNhwbauzoq6byWJyMgs90&#10;muebP9vv/49vbb47XNxsVSj19DjkHyACDeEuvrm3WsHLJM6PZ+IR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cedcMAAADcAAAADwAAAAAAAAAAAAAAAACYAgAAZHJzL2Rv&#10;d25yZXYueG1sUEsFBgAAAAAEAAQA9QAAAIgDAAAAAA==&#10;" fillcolor="#fe0008" stroked="f"/>
                <v:rect id="Rectangle 355" o:spid="_x0000_s1041" style="position:absolute;left:3298;top:3608;width:139;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EN8cA&#10;AADcAAAADwAAAGRycy9kb3ducmV2LnhtbESPQWvCQBSE70L/w/IKvZmNqRZNXUULhV4KanvQ2zP7&#10;mgSzb+PuVmN/vSsIPQ4z8w0znXemESdyvrasYJCkIIgLq2suFXx/vffHIHxA1thYJgUX8jCfPfSm&#10;mGt75jWdNqEUEcI+RwVVCG0upS8qMugT2xJH78c6gyFKV0rt8BzhppFZmr5IgzXHhQpbequoOGx+&#10;jYLlZLw8rob8+bfe72i33R9GmUuVenrsFq8gAnXhP3xvf2gFz9k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xDfHAAAA3AAAAA8AAAAAAAAAAAAAAAAAmAIAAGRy&#10;cy9kb3ducmV2LnhtbFBLBQYAAAAABAAEAPUAAACMAwAAAAA=&#10;" fillcolor="black" stroked="f"/>
                <v:line id="Line 354" o:spid="_x0000_s1042" style="position:absolute;visibility:visible;mso-wrap-style:square" from="3499,2701" to="3499,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gM38UAAADcAAAADwAAAGRycy9kb3ducmV2LnhtbESPQWvCQBSE74L/YXmF3nTTWKqkWUUE&#10;QSg9VL14e2SfSZrsezG7jem/7xYKPQ4z8w2Tb0bXqoF6XwsbeJonoIgLsTWXBs6n/WwFygdki60w&#10;GfgmD5v1dJJjZuXOHzQcQ6kihH2GBqoQukxrX1Tk0M+lI47eVXqHIcq+1LbHe4S7VqdJ8qId1hwX&#10;KuxoV1HRHL+cgUbk+TbIufTvl/3lkw/LxTV9M+bxYdy+ggo0hv/wX/tgDSzSFH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gM38UAAADcAAAADwAAAAAAAAAA&#10;AAAAAAChAgAAZHJzL2Rvd25yZXYueG1sUEsFBgAAAAAEAAQA+QAAAJMDAAAAAA==&#10;" strokecolor="#56fd3b" strokeweight="2.30964mm"/>
                <v:rect id="Rectangle 353" o:spid="_x0000_s1043" style="position:absolute;left:3433;top:2701;width:13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YEsQA&#10;AADcAAAADwAAAGRycy9kb3ducmV2LnhtbESPT2vCQBTE74LfYXmCN900UrHRVUox4Kn4t+DtmX0m&#10;odm3Ibua9Nt3BcHjMDO/YRarzlTiTo0rLSt4G0cgiDOrS84VHA/paAbCeWSNlWVS8EcOVst+b4GJ&#10;ti3v6L73uQgQdgkqKLyvEyldVpBBN7Y1cfCutjHog2xyqRtsA9xUMo6iqTRYclgosKavgrLf/c0o&#10;OP+kx9P23abTD42nMr609fq7VWo46D7nIDx1/hV+tjdawSSewO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2BLEAAAA3AAAAA8AAAAAAAAAAAAAAAAAmAIAAGRycy9k&#10;b3ducmV2LnhtbFBLBQYAAAAABAAEAPUAAACJAwAAAAA=&#10;" filled="f" strokeweight=".14042mm"/>
                <v:line id="Line 352" o:spid="_x0000_s1044" style="position:absolute;visibility:visible;mso-wrap-style:square" from="3761,1500" to="376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698QAAADcAAAADwAAAGRycy9kb3ducmV2LnhtbESPT4vCMBTE7wt+h/AEb2talUWqUVR2&#10;Xffon4u3R/NMi81LaaKt334jCB6HmfkNM192thJ3anzpWEE6TEAQ506XbBScjj+fUxA+IGusHJOC&#10;B3lYLnofc8y0a3lP90MwIkLYZ6igCKHOpPR5QRb90NXE0bu4xmKIsjFSN9hGuK3kKEm+pMWS40KB&#10;NW0Kyq+Hm1WwNhdzTNO/VT7dXH/ryfdte25JqUG/W81ABOrCO/xq77SC8WgCz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9Xr3xAAAANwAAAAPAAAAAAAAAAAA&#10;AAAAAKECAABkcnMvZG93bnJldi54bWxQSwUGAAAAAAQABAD5AAAAkgMAAAAA&#10;" strokecolor="#002dff" strokeweight="2.30964mm"/>
                <v:rect id="Rectangle 351" o:spid="_x0000_s1045" style="position:absolute;left:3695;top:1500;width:131;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l/cUA&#10;AADcAAAADwAAAGRycy9kb3ducmV2LnhtbESPQWvCQBSE7wX/w/KE3urGFKXGbESkgZ6KtSp4e2af&#10;STD7NmS3Jv33XaHgcZiZb5h0NZhG3KhztWUF00kEgriwuuZSwf47f3kD4TyyxsYyKfglB6ts9JRi&#10;om3PX3Tb+VIECLsEFVTet4mUrqjIoJvYljh4F9sZ9EF2pdQd9gFuGhlH0VwarDksVNjSpqLiuvsx&#10;Ck7HfH/Yzmw+X2g81PG5b98/e6Wex8N6CcLT4B/h//aHVvAaz+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X9xQAAANwAAAAPAAAAAAAAAAAAAAAAAJgCAABkcnMv&#10;ZG93bnJldi54bWxQSwUGAAAAAAQABAD1AAAAigMAAAAA&#10;" filled="f" strokeweight=".14042mm"/>
                <v:rect id="Rectangle 350" o:spid="_x0000_s1046" style="position:absolute;left:3826;top:3612;width:131;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jmsUA&#10;AADcAAAADwAAAGRycy9kb3ducmV2LnhtbESPQWvCQBSE7wX/w/IEb3Wjtlaiq0SxtJdSmornZ/aZ&#10;BLNvw+5q4r/vFgo9DjPzDbPa9KYRN3K+tqxgMk5AEBdW11wqOHy/Pi5A+ICssbFMCu7kYbMePKww&#10;1bbjL7rloRQRwj5FBVUIbSqlLyoy6Me2JY7e2TqDIUpXSu2wi3DTyGmSzKXBmuNChS3tKiou+dUo&#10;2CZPWfZ2tN3n6fLSZB/nu3ve50qNhn22BBGoD//hv/a7VjCbzu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iOaxQAAANwAAAAPAAAAAAAAAAAAAAAAAJgCAABkcnMv&#10;ZG93bnJldi54bWxQSwUGAAAAAAQABAD1AAAAigMAAAAA&#10;" fillcolor="#fe0008" stroked="f"/>
                <v:rect id="Rectangle 349" o:spid="_x0000_s1047" style="position:absolute;left:3826;top:3612;width:131;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eEcUA&#10;AADcAAAADwAAAGRycy9kb3ducmV2LnhtbESPS2vDMBCE74H+B7GF3hK5Ls3DjWxKqaGn0Dwht421&#10;tU2tlbHU2Pn3UaCQ4zAz3zDLbDCNOFPnassKnicRCOLC6ppLBbttPp6DcB5ZY2OZFFzIQZY+jJaY&#10;aNvzms4bX4oAYZeggsr7NpHSFRUZdBPbEgfvx3YGfZBdKXWHfYCbRsZRNJUGaw4LFbb0UVHxu/kz&#10;Co6HfLf/frX5dKFxX8envv1c9Uo9PQ7vbyA8Df4e/m9/aQUv8Q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d4RxQAAANwAAAAPAAAAAAAAAAAAAAAAAJgCAABkcnMv&#10;ZG93bnJldi54bWxQSwUGAAAAAAQABAD1AAAAigMAAAAA&#10;" filled="f" strokeweight=".14042mm"/>
                <v:line id="Line 348" o:spid="_x0000_s1048" style="position:absolute;visibility:visible;mso-wrap-style:square" from="4023,2707" to="4023,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onMAAAADcAAAADwAAAGRycy9kb3ducmV2LnhtbERPy4rCMBTdC/5DuII7TVUQ6RjFKoK6&#10;EHxsZndp7rRlmpuaRK1/bxaCy8N5z5etqcWDnK8sKxgNExDEudUVFwqul+1gBsIHZI21ZVLwIg/L&#10;Rbczx1TbJ5/ocQ6FiCHsU1RQhtCkUvq8JIN+aBviyP1ZZzBE6AqpHT5juKnlOEmm0mDFsaHEhtYl&#10;5f/nu1Hgbofb/nd6dxuT1btRpqssP66V6vfa1Q+IQG34ij/unVYwGce18Uw8An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N6JzAAAAA3AAAAA8AAAAAAAAAAAAAAAAA&#10;oQIAAGRycy9kb3ducmV2LnhtbFBLBQYAAAAABAAEAPkAAACOAwAAAAA=&#10;" strokecolor="#56fd3b" strokeweight="2.30822mm"/>
                <v:rect id="Rectangle 347" o:spid="_x0000_s1049" style="position:absolute;left:3957;top:2707;width:131;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MQA&#10;AADcAAAADwAAAGRycy9kb3ducmV2LnhtbESPT2vCQBTE7wW/w/KE3urGFEWjq0hpwJP4t9DbM/ua&#10;hGbfhuxq4rd3BcHjMDO/YebLzlTiSo0rLSsYDiIQxJnVJecKjof0YwLCeWSNlWVScCMHy0XvbY6J&#10;ti3v6Lr3uQgQdgkqKLyvEyldVpBBN7A1cfD+bGPQB9nkUjfYBripZBxFY2mw5LBQYE1fBWX/+4tR&#10;8PuTHk/bkU3HU42nMj639femVeq9361mIDx1/hV+ttdawWc8hceZc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7/jEAAAA3AAAAA8AAAAAAAAAAAAAAAAAmAIAAGRycy9k&#10;b3ducmV2LnhtbFBLBQYAAAAABAAEAPUAAACJAwAAAAA=&#10;" filled="f" strokeweight=".14042mm"/>
                <v:line id="Line 346" o:spid="_x0000_s1050" style="position:absolute;visibility:visible;mso-wrap-style:square" from="4285,1548" to="4285,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qKcIAAADcAAAADwAAAGRycy9kb3ducmV2LnhtbERPPW/CMBDdK/U/WFeJrTiBqkIpBqUR&#10;0HYkYWE7xYcTEZ+j2JDw7+uhUsen973eTrYTdxp861hBOk9AENdOt2wUnKr96wqED8gaO8ek4EEe&#10;tpvnpzVm2o18pHsZjIgh7DNU0ITQZ1L6uiGLfu564shd3GAxRDgYqQccY7jt5CJJ3qXFlmNDgz0V&#10;DdXX8mYVfJqLqdL0J69XxfWrf9vdDueRlJq9TPkHiEBT+Bf/ub+1guUyzo9n4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fqKcIAAADcAAAADwAAAAAAAAAAAAAA&#10;AAChAgAAZHJzL2Rvd25yZXYueG1sUEsFBgAAAAAEAAQA+QAAAJADAAAAAA==&#10;" strokecolor="#002dff" strokeweight="2.30964mm"/>
                <v:rect id="Rectangle 345" o:spid="_x0000_s1051" style="position:absolute;left:4219;top:1548;width:13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1I8YA&#10;AADcAAAADwAAAGRycy9kb3ducmV2LnhtbESPzWrDMBCE74W+g9hCb42cmJjWiRJCqKGn0Do/kNvG&#10;2tqm1spYqu28fVQo5DjMzDfMcj2aRvTUudqygukkAkFcWF1zqeCwz15eQTiPrLGxTAqu5GC9enxY&#10;YqrtwF/U574UAcIuRQWV920qpSsqMugmtiUO3rftDPogu1LqDocAN42cRVEiDdYcFipsaVtR8ZP/&#10;GgXnU3Y4fs5tlrxpPNazy9C+7walnp/GzQKEp9Hfw//tD60gjqfwdy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F1I8YAAADcAAAADwAAAAAAAAAAAAAAAACYAgAAZHJz&#10;L2Rvd25yZXYueG1sUEsFBgAAAAAEAAQA9QAAAIsDAAAAAA==&#10;" filled="f" strokeweight=".14042mm"/>
                <v:line id="Line 344" o:spid="_x0000_s1052" style="position:absolute;visibility:visible;mso-wrap-style:square" from="4416,3612" to="4416,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08aMQAAADcAAAADwAAAGRycy9kb3ducmV2LnhtbESP3WoCMRSE7wu+QzhCb0rN+kPRrVFs&#10;RamXWh/guDndRDcn6ybV9e1NQejlMDPfMNN56ypxoSZYzwr6vQwEceG15VLB/nv1OgYRIrLGyjMp&#10;uFGA+azzNMVc+ytv6bKLpUgQDjkqMDHWuZShMOQw9HxNnLwf3ziMSTal1A1eE9xVcpBlb9Kh5bRg&#10;sKZPQ8Vp9+sUnI0+8cFux+uJ3bws9x+jY7nySj1328U7iEht/A8/2l9awXA4gL8z6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TxoxAAAANwAAAAPAAAAAAAAAAAA&#10;AAAAAKECAABkcnMvZG93bnJldi54bWxQSwUGAAAAAAQABAD5AAAAkgMAAAAA&#10;" strokecolor="#fe0008" strokeweight="2.30822mm"/>
                <v:rect id="Rectangle 343" o:spid="_x0000_s1053" style="position:absolute;left:4350;top:3612;width:13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9Oz8YA&#10;AADcAAAADwAAAGRycy9kb3ducmV2LnhtbESPzWrDMBCE74W+g9hCb43cmITUtRxKqSGnkB+nkNvG&#10;2tqm1spYSuy+fRUI5DjMzDdMuhxNKy7Uu8aygtdJBIK4tLrhSkGxz18WIJxH1thaJgV/5GCZPT6k&#10;mGg78JYuO1+JAGGXoILa+y6R0pU1GXQT2xEH78f2Bn2QfSV1j0OAm1ZOo2guDTYcFmrs6LOm8nd3&#10;NgqO33lx2MxsPn/TeGimp6H7Wg9KPT+NH+8gPI3+Hr61V1pBHMd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9Oz8YAAADcAAAADwAAAAAAAAAAAAAAAACYAgAAZHJz&#10;L2Rvd25yZXYueG1sUEsFBgAAAAAEAAQA9QAAAIsDAAAAAA==&#10;" filled="f" strokeweight=".14042mm"/>
                <v:line id="Line 342" o:spid="_x0000_s1054" style="position:absolute;visibility:visible;mso-wrap-style:square" from="4547,3132" to="4547,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n7cQAAADcAAAADwAAAGRycy9kb3ducmV2LnhtbESPQWvCQBSE7wX/w/IEb3VTI21JXUUE&#10;QRAPtV68PbLPJDX7XsyuMf57Vyj0OMzMN8xs0btaddT6StjA2zgBRZyLrbgwcPhZv36C8gHZYi1M&#10;Bu7kYTEfvMwws3Ljb+r2oVARwj5DA2UITaa1z0ty6MfSEEfvJK3DEGVbaNviLcJdrSdJ8q4dVhwX&#10;SmxoVVJ+3l+dgbPI9NLJofC74/r4y5uP9DTZGjMa9ssvUIH68B/+a2+sgTSdwvNMPAJ6/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KftxAAAANwAAAAPAAAAAAAAAAAA&#10;AAAAAKECAABkcnMvZG93bnJldi54bWxQSwUGAAAAAAQABAD5AAAAkgMAAAAA&#10;" strokecolor="#56fd3b" strokeweight="2.30964mm"/>
                <v:rect id="Rectangle 341" o:spid="_x0000_s1055" style="position:absolute;left:4481;top:3132;width:13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pzIMYA&#10;AADcAAAADwAAAGRycy9kb3ducmV2LnhtbESPQWvCQBSE74L/YXlCb7oxIaKpq0hpoKdirRZ6e80+&#10;k2D2bchuk/Tfd4VCj8PMfMNs96NpRE+dqy0rWC4iEMSF1TWXCs7v+XwNwnlkjY1lUvBDDva76WSL&#10;mbYDv1F/8qUIEHYZKqi8bzMpXVGRQbewLXHwrrYz6IPsSqk7HALcNDKOopU0WHNYqLClp4qK2+nb&#10;KPj8yM+XY2rz1UbjpY6/hvb5dVDqYTYeHkF4Gv1/+K/9ohUkSQr3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pzIMYAAADcAAAADwAAAAAAAAAAAAAAAACYAgAAZHJz&#10;L2Rvd25yZXYueG1sUEsFBgAAAAAEAAQA9QAAAIsDAAAAAA==&#10;" filled="f" strokeweight=".14042mm"/>
                <v:line id="Line 340" o:spid="_x0000_s1056" style="position:absolute;visibility:visible;mso-wrap-style:square" from="4808,1635" to="4808,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TWcIAAADcAAAADwAAAGRycy9kb3ducmV2LnhtbESP24rCMBRF3wX/IRzBN01V6Eg1ihfE&#10;AZkHLx9waI5tsTkpTbTVr58Igo+bfVns+bI1pXhQ7QrLCkbDCARxanXBmYLLeTeYgnAeWWNpmRQ8&#10;ycFy0e3MMdG24SM9Tj4TYYRdggpy76tESpfmZNANbUUcvKutDfog60zqGpswbko5jqJYGiw4EHKs&#10;aJNTejvdTeA2u1S+jNv/xHbzd3OHNW/3rVL9XruagfDU+m/40/7VCiaTGN5nwh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nTWcIAAADcAAAADwAAAAAAAAAAAAAA&#10;AAChAgAAZHJzL2Rvd25yZXYueG1sUEsFBgAAAAAEAAQA+QAAAJADAAAAAA==&#10;" strokecolor="#002dff" strokeweight="2.30822mm"/>
                <v:rect id="Rectangle 339" o:spid="_x0000_s1057" style="position:absolute;left:4742;top:1634;width:131;height:1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IzMYA&#10;AADcAAAADwAAAGRycy9kb3ducmV2LnhtbESPQWvCQBSE74L/YXlCb2ZTpVbTbERKAz0VtSp4e82+&#10;JsHs25DdmvTfdwuCx2FmvmHS9WAacaXO1ZYVPEYxCOLC6ppLBYfPfLoE4TyyxsYyKfglB+tsPEox&#10;0bbnHV33vhQBwi5BBZX3bSKlKyoy6CLbEgfv23YGfZBdKXWHfYCbRs7ieCEN1hwWKmzptaLisv8x&#10;Cs6n/HDcPtl8sdJ4rGdfffv20Sv1MBk2LyA8Df4evrXftYL5/Bn+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RIzMYAAADcAAAADwAAAAAAAAAAAAAAAACYAgAAZHJz&#10;L2Rvd25yZXYueG1sUEsFBgAAAAAEAAQA9QAAAIsDAAAAAA==&#10;" filled="f" strokeweight=".14042mm"/>
                <v:line id="Line 338" o:spid="_x0000_s1058" style="position:absolute;visibility:visible;mso-wrap-style:square" from="4939,3612" to="4939,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cUtsEAAADcAAAADwAAAGRycy9kb3ducmV2LnhtbERPy4rCMBTdC/MP4Qqz09QHztBpKo6M&#10;6Ep89AMuzZ22tLkpTaz1781CcHk472Q9mEb01LnKsoLZNAJBnFtdcaEgu+4m3yCcR9bYWCYFD3Kw&#10;Tj9GCcba3vlM/cUXIoSwi1FB6X0bS+nykgy6qW2JA/dvO4M+wK6QusN7CDeNnEfRShqsODSU2NK2&#10;pLy+3IyC+mt/zfpfyk6bw/Kv7s/Rcb6slfocD5sfEJ4G/xa/3AetYLEIa8OZc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xS2wQAAANwAAAAPAAAAAAAAAAAAAAAA&#10;AKECAABkcnMvZG93bnJldi54bWxQSwUGAAAAAAQABAD5AAAAjwMAAAAA&#10;" strokecolor="#fe0008" strokeweight="2.30964mm"/>
                <v:rect id="Rectangle 337" o:spid="_x0000_s1059" style="position:absolute;left:4873;top:3612;width:13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5JcQA&#10;AADcAAAADwAAAGRycy9kb3ducmV2LnhtbESPT4vCMBTE74LfITzBm6arKNo1ioiFPYn/wduzeduW&#10;bV5Kk7Xdb78RBI/DzPyGWaxaU4oH1a6wrOBjGIEgTq0uOFNwPiWDGQjnkTWWlknBHzlYLbudBcba&#10;Nnygx9FnIkDYxagg976KpXRpTgbd0FbEwfu2tUEfZJ1JXWMT4KaUoyiaSoMFh4UcK9rklP4cf42C&#10;2zU5X/YTm0znGi/F6N5U212jVL/Xrj9BeGr9O/xqf2kF4/Ec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eSXEAAAA3AAAAA8AAAAAAAAAAAAAAAAAmAIAAGRycy9k&#10;b3ducmV2LnhtbFBLBQYAAAAABAAEAPUAAACJAwAAAAA=&#10;" filled="f" strokeweight=".14042mm"/>
                <v:line id="Line 336" o:spid="_x0000_s1060" style="position:absolute;visibility:visible;mso-wrap-style:square" from="5070,3206" to="507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QBOsMAAADcAAAADwAAAGRycy9kb3ducmV2LnhtbERPy2rCQBTdC/7DcIXudKItIqmjmJSC&#10;dSFou+nukrlNQjN34szk0b/vLASXh/Pe7kfTiJ6cry0rWC4SEMSF1TWXCr4+3+cbED4ga2wsk4I/&#10;8rDfTSdbTLUd+EL9NZQihrBPUUEVQptK6YuKDPqFbYkj92OdwRChK6V2OMRw08hVkqylwZpjQ4Ut&#10;5RUVv9fOKHC30+3je925N5M1x2Wm66w450o9zcbDK4hAY3iI7+6jVvD8EufH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kATrDAAAA3AAAAA8AAAAAAAAAAAAA&#10;AAAAoQIAAGRycy9kb3ducmV2LnhtbFBLBQYAAAAABAAEAPkAAACRAwAAAAA=&#10;" strokecolor="#56fd3b" strokeweight="2.30822mm"/>
                <v:rect id="Rectangle 335" o:spid="_x0000_s1061" style="position:absolute;left:5004;top:3205;width:131;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GXsYA&#10;AADcAAAADwAAAGRycy9kb3ducmV2LnhtbESPQWvCQBSE74L/YXlCb2ajraFNXUVKA56k2ljo7TX7&#10;mgSzb0N2Nem/dwuCx2FmvmGW68E04kKdqy0rmEUxCOLC6ppLBflnNn0G4TyyxsYyKfgjB+vVeLTE&#10;VNue93Q5+FIECLsUFVTet6mUrqjIoItsSxy8X9sZ9EF2pdQd9gFuGjmP40QarDksVNjSW0XF6XA2&#10;Cr6/svz4sbBZ8qLxWM9/+vZ91yv1MBk2ryA8Df4evrW3WsHj0wz+z4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cGXsYAAADcAAAADwAAAAAAAAAAAAAAAACYAgAAZHJz&#10;L2Rvd25yZXYueG1sUEsFBgAAAAAEAAQA9QAAAIsDAAAAAA==&#10;" filled="f" strokeweight=".14042mm"/>
                <v:line id="Line 334" o:spid="_x0000_s1062" style="position:absolute;visibility:visible;mso-wrap-style:square" from="5332,1692" to="5332,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iuMQAAADcAAAADwAAAGRycy9kb3ducmV2LnhtbESPT4vCMBTE7wt+h/AEb2talUWqUVR2&#10;Xffon4u3R/NMi81LaaKt334jCB6HmfkNM192thJ3anzpWEE6TEAQ506XbBScjj+fUxA+IGusHJOC&#10;B3lYLnofc8y0a3lP90MwIkLYZ6igCKHOpPR5QRb90NXE0bu4xmKIsjFSN9hGuK3kKEm+pMWS40KB&#10;NW0Kyq+Hm1WwNhdzTNO/VT7dXH/ryfdte25JqUG/W81ABOrCO/xq77SC8WQEz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6K4xAAAANwAAAAPAAAAAAAAAAAA&#10;AAAAAKECAABkcnMvZG93bnJldi54bWxQSwUGAAAAAAQABAD5AAAAkgMAAAAA&#10;" strokecolor="#002dff" strokeweight="2.30964mm"/>
                <v:rect id="Rectangle 333" o:spid="_x0000_s1063" style="position:absolute;left:5266;top:1692;width:131;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9ssUA&#10;AADcAAAADwAAAGRycy9kb3ducmV2LnhtbESPT2vCQBTE7wW/w/KE3urGv9TUVUQa8CTWquDtmX1N&#10;gtm3Ibua+O1dQehxmJnfMLNFa0pxo9oVlhX0exEI4tTqgjMF+9/k4xOE88gaS8uk4E4OFvPO2wxj&#10;bRv+odvOZyJA2MWoIPe+iqV0aU4GXc9WxMH7s7VBH2SdSV1jE+CmlIMomkiDBYeFHCta5ZRedlej&#10;4HRM9oft2CaTqcZDMTg31femUeq92y6/QHhq/X/41V5rBcPRE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T2yxQAAANwAAAAPAAAAAAAAAAAAAAAAAJgCAABkcnMv&#10;ZG93bnJldi54bWxQSwUGAAAAAAQABAD1AAAAigMAAAAA&#10;" filled="f" strokeweight=".14042mm"/>
                <v:line id="Line 332" o:spid="_x0000_s1064" style="position:absolute;visibility:visible;mso-wrap-style:square" from="5463,3612" to="5463,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5y+sUAAADcAAAADwAAAGRycy9kb3ducmV2LnhtbESPzW7CMBCE75V4B2uReqnAaRshCBjU&#10;H1GVIz8PsMRLbIjXaexC+vYYqRLH0cx8o5ktOleLM7XBelbwPMxAEJdeW64U7LbLwRhEiMgaa8+k&#10;4I8CLOa9hxkW2l94TedNrESCcChQgYmxKaQMpSGHYegb4uQdfOswJtlWUrd4SXBXy5csG0mHltOC&#10;wYY+DJWnza9T8GP0ifd2Pf6a2NXT5+49P1ZLr9Rjv3ubgojUxXv4v/2tFbzmOdzOp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5y+sUAAADcAAAADwAAAAAAAAAA&#10;AAAAAAChAgAAZHJzL2Rvd25yZXYueG1sUEsFBgAAAAAEAAQA+QAAAJMDAAAAAA==&#10;" strokecolor="#fe0008" strokeweight="2.30822mm"/>
                <v:rect id="Rectangle 331" o:spid="_x0000_s1065" style="position:absolute;left:5397;top:3612;width:13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AXcYA&#10;AADcAAAADwAAAGRycy9kb3ducmV2LnhtbESPS2vDMBCE74X8B7GB3Bo5T1InsiklhpxKm0eht621&#10;sU2slbGU2P33UaDQ4zAz3zCbtDe1uFHrKssKJuMIBHFudcWFguMhe16BcB5ZY22ZFPySgzQZPG0w&#10;1rbjT7rtfSEChF2MCkrvm1hKl5dk0I1tQxy8s20N+iDbQuoWuwA3tZxG0VIarDgslNjQW0n5ZX81&#10;Cr6/suPpY2Gz5YvGUzX96Zrte6fUaNi/rkF46v1/+K+90wpm8wU8zoQjI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wAXcYAAADcAAAADwAAAAAAAAAAAAAAAACYAgAAZHJz&#10;L2Rvd25yZXYueG1sUEsFBgAAAAAEAAQA9QAAAIsDAAAAAA==&#10;" filled="f" strokeweight=".14042mm"/>
                <v:line id="Line 330" o:spid="_x0000_s1066" style="position:absolute;visibility:visible;mso-wrap-style:square" from="5594,3251" to="5594,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vfMUAAADcAAAADwAAAGRycy9kb3ducmV2LnhtbESPQWvCQBSE7wX/w/IKvdVNVVRSNyKC&#10;IJQeqrl4e2SfSZrsezG7jem/7xYKPQ4z8w2z2Y6uVQP1vhY28DJNQBEXYmsuDeTnw/MalA/IFlth&#10;MvBNHrbZ5GGDqZU7f9BwCqWKEPYpGqhC6FKtfVGRQz+Vjjh6V+kdhij7Utse7xHuWj1LkqV2WHNc&#10;qLCjfUVFc/pyBhqRxW2QvPTvl8Plk4+r+XX2ZszT47h7BRVoDP/hv/bRGpgvlvB7Jh4B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zvfMUAAADcAAAADwAAAAAAAAAA&#10;AAAAAAChAgAAZHJzL2Rvd25yZXYueG1sUEsFBgAAAAAEAAQA+QAAAJMDAAAAAA==&#10;" strokecolor="#56fd3b" strokeweight="2.30964mm"/>
                <v:rect id="Rectangle 329" o:spid="_x0000_s1067" style="position:absolute;left:5528;top:3251;width:1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7scYA&#10;AADcAAAADwAAAGRycy9kb3ducmV2LnhtbESPT2vCQBTE74LfYXmCN92ora0xGynFQE+l/iv09sw+&#10;k2D2bciuJv323UKhx2FmfsMkm97U4k6tqywrmE0jEMS51RUXCo6HbPIMwnlkjbVlUvBNDjbpcJBg&#10;rG3HO7rvfSEChF2MCkrvm1hKl5dk0E1tQxy8i20N+iDbQuoWuwA3tZxH0VIarDgslNjQa0n5dX8z&#10;Cr4+s+Pp49Fmy5XGUzU/d832vVNqPOpf1iA89f4//Nd+0woWD0/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I7scYAAADcAAAADwAAAAAAAAAAAAAAAACYAgAAZHJz&#10;L2Rvd25yZXYueG1sUEsFBgAAAAAEAAQA9QAAAIsDAAAAAA==&#10;" filled="f" strokeweight=".14042mm"/>
                <v:line id="Line 328" o:spid="_x0000_s1068" style="position:absolute;visibility:visible;mso-wrap-style:square" from="5856,1980" to="5856,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RzcEAAADcAAAADwAAAGRycy9kb3ducmV2LnhtbERPzWrCQBC+F3yHZQRvdWMtKtFVrCIK&#10;xYM/DzBkxySYnQ3Z1aR9+s5B6PHj+1+sOlepJzWh9GxgNExAEWfelpwbuF527zNQISJbrDyTgR8K&#10;sFr23haYWt/yiZ7nmCsJ4ZCigSLGOtU6ZAU5DENfEwt3843DKLDJtW2wlXBX6Y8kmWiHJUtDgTVt&#10;Csru54eT3naX6V8X9tOJ3xzv4fuLt/vOmEG/W89BReriv/jlPlgD409ZK2fkCO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7JHNwQAAANwAAAAPAAAAAAAAAAAAAAAA&#10;AKECAABkcnMvZG93bnJldi54bWxQSwUGAAAAAAQABAD5AAAAjwMAAAAA&#10;" strokecolor="#002dff" strokeweight="2.30822mm"/>
                <v:rect id="Rectangle 327" o:spid="_x0000_s1069" style="position:absolute;left:5790;top:1980;width:131;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KWMUA&#10;AADcAAAADwAAAGRycy9kb3ducmV2LnhtbESPT2vCQBTE70K/w/IK3nTjn0qNriJiwFOxVgVvz+wz&#10;CWbfhuxq4rfvCoUeh5n5DTNftqYUD6pdYVnBoB+BIE6tLjhTcPhJep8gnEfWWFomBU9ysFy8deYY&#10;a9vwNz32PhMBwi5GBbn3VSylS3My6Pq2Ig7e1dYGfZB1JnWNTYCbUg6jaCINFhwWcqxonVN629+N&#10;gvMpORx3HzaZTDUei+GlqTZfjVLd93Y1A+Gp9f/hv/ZWKxiNp/A6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QpYxQAAANwAAAAPAAAAAAAAAAAAAAAAAJgCAABkcnMv&#10;ZG93bnJldi54bWxQSwUGAAAAAAQABAD1AAAAigMAAAAA&#10;" filled="f" strokeweight=".14042mm"/>
                <v:line id="Line 326" o:spid="_x0000_s1070" style="position:absolute;visibility:visible;mso-wrap-style:square" from="5987,3612" to="5987,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9EMEAAADcAAAADwAAAGRycy9kb3ducmV2LnhtbERPy4rCMBTdC/5DuAPuNB0fo1SjqIyM&#10;K5lqP+DSXNvS5qY0sXb+3iwGXB7Oe7PrTS06al1pWcHnJAJBnFldcq4gvZ3GKxDOI2usLZOCP3Kw&#10;2w4HG4y1fXJC3dXnIoSwi1FB4X0TS+myggy6iW2IA3e3rUEfYJtL3eIzhJtaTqPoSxosOTQU2NCx&#10;oKy6PoyCavlzS7sDpb/78/y76pLoMp1XSo0++v0ahKfev8X/7rNWMFuE+eFMOAJ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7v0QwQAAANwAAAAPAAAAAAAAAAAAAAAA&#10;AKECAABkcnMvZG93bnJldi54bWxQSwUGAAAAAAQABAD5AAAAjwMAAAAA&#10;" strokecolor="#fe0008" strokeweight="2.30964mm"/>
                <v:rect id="Rectangle 325" o:spid="_x0000_s1071" style="position:absolute;left:5921;top:3612;width:131;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Qg8QA&#10;AADcAAAADwAAAGRycy9kb3ducmV2LnhtbESPT4vCMBTE74LfITzBm6YqinaNImLBk7j+Wdjb2+bZ&#10;FpuX0kTb/fYbYcHjMDO/YZbr1pTiSbUrLCsYDSMQxKnVBWcKLudkMAfhPLLG0jIp+CUH61W3s8RY&#10;24Y/6XnymQgQdjEqyL2vYildmpNBN7QVcfButjbog6wzqWtsAtyUchxFM2mw4LCQY0XbnNL76WEU&#10;fH8ll+txapPZQuO1GP801e7QKNXvtZsPEJ5a/w7/t/dawWQ6gt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kIPEAAAA3AAAAA8AAAAAAAAAAAAAAAAAmAIAAGRycy9k&#10;b3ducmV2LnhtbFBLBQYAAAAABAAEAPUAAACJAwAAAAA=&#10;" filled="f" strokeweight=".14042mm"/>
                <v:line id="Line 324" o:spid="_x0000_s1072" style="position:absolute;visibility:visible;mso-wrap-style:square" from="6118,3246" to="6118,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5/osUAAADcAAAADwAAAGRycy9kb3ducmV2LnhtbESPQWvCQBSE7wX/w/IEb3VjbFWiq0hB&#10;EEoPtV68PbLPJJp9L2a3Mf77bqHQ4zAz3zCrTe9q1VHrK2EDk3ECijgXW3Fh4Pi1e16A8gHZYi1M&#10;Bh7kYbMePK0ws3LnT+oOoVARwj5DA2UITaa1z0ty6MfSEEfvLK3DEGVbaNviPcJdrdMkmWmHFceF&#10;Eht6Kym/Hr6dgavIy62TY+E/TrvThffz6Tl9N2Y07LdLUIH68B/+a++tgelrCr9n4hH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5/osUAAADcAAAADwAAAAAAAAAA&#10;AAAAAAChAgAAZHJzL2Rvd25yZXYueG1sUEsFBgAAAAAEAAQA+QAAAJMDAAAAAA==&#10;" strokecolor="#56fd3b" strokeweight="2.30964mm"/>
                <v:rect id="Rectangle 323" o:spid="_x0000_s1073" style="position:absolute;left:6052;top:3246;width:13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rb8YA&#10;AADcAAAADwAAAGRycy9kb3ducmV2LnhtbESPQWvCQBSE74L/YXlCb7oxIaKpq0hpoKdirRZ6e80+&#10;k2D2bchuk/Tfd4VCj8PMfMNs96NpRE+dqy0rWC4iEMSF1TWXCs7v+XwNwnlkjY1lUvBDDva76WSL&#10;mbYDv1F/8qUIEHYZKqi8bzMpXVGRQbewLXHwrrYz6IPsSqk7HALcNDKOopU0WHNYqLClp4qK2+nb&#10;KPj8yM+XY2rz1UbjpY6/hvb5dVDqYTYeHkF4Gv1/+K/9ohUkaQL3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Crb8YAAADcAAAADwAAAAAAAAAAAAAAAACYAgAAZHJz&#10;L2Rvd25yZXYueG1sUEsFBgAAAAAEAAQA9QAAAIsDAAAAAA==&#10;" filled="f" strokeweight=".14042mm"/>
                <v:line id="Line 322" o:spid="_x0000_s1074" style="position:absolute;visibility:visible;mso-wrap-style:square" from="6379,2028" to="6379,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JisQAAADcAAAADwAAAGRycy9kb3ducmV2LnhtbESPzW7CMBCE75V4B2uRuBUnhSIUMAhQ&#10;KeXIz4XbKl6ciHgdxYaEt6+RKvU4mplvNPNlZyvxoMaXjhWkwwQEce50yUbB+bR9n4LwAVlj5ZgU&#10;PMnDctF7m2OmXcsHehyDERHCPkMFRQh1JqXPC7Loh64mjt7VNRZDlI2RusE2wm0lP5JkIi2WHBcK&#10;rGlTUH473q2CtbmaU5ruV/l0c9vV46/796UlpQb9bjUDEagL/+G/9o9WMPocw+t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8wmKxAAAANwAAAAPAAAAAAAAAAAA&#10;AAAAAKECAABkcnMvZG93bnJldi54bWxQSwUGAAAAAAQABAD5AAAAkgMAAAAA&#10;" strokecolor="#002dff" strokeweight="2.30964mm"/>
                <v:rect id="Rectangle 321" o:spid="_x0000_s1075" style="position:absolute;left:6313;top:2028;width:131;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WgMUA&#10;AADcAAAADwAAAGRycy9kb3ducmV2LnhtbESPQWvCQBSE7wX/w/KE3upGS6RGVxFpoKeiNgrentln&#10;Esy+DdmtSf99VxA8DjPzDbNY9aYWN2pdZVnBeBSBIM6trrhQkP2kbx8gnEfWWFsmBX/kYLUcvCww&#10;0bbjHd32vhABwi5BBaX3TSKly0sy6Ea2IQ7exbYGfZBtIXWLXYCbWk6iaCoNVhwWSmxoU1J+3f8a&#10;Badjmh22sU2nM42HanLums/vTqnXYb+eg/DU+2f40f7SCt7jGO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ZaAxQAAANwAAAAPAAAAAAAAAAAAAAAAAJgCAABkcnMv&#10;ZG93bnJldi54bWxQSwUGAAAAAAQABAD1AAAAigMAAAAA&#10;" filled="f" strokeweight=".14042mm"/>
                <v:line id="Line 320" o:spid="_x0000_s1076" style="position:absolute;visibility:visible;mso-wrap-style:square" from="6510,3612" to="6510,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fy8UAAADcAAAADwAAAGRycy9kb3ducmV2LnhtbESPwW7CMBBE70j8g7VIvVTFoVAEKQa1&#10;RVT0COUDlngbG+J1GhsIf18jVeI4mpk3mtmidZU4UxOsZwWDfgaCuPDacqlg9716moAIEVlj5ZkU&#10;XCnAYt7tzDDX/sIbOm9jKRKEQ44KTIx1LmUoDDkMfV8TJ+/HNw5jkk0pdYOXBHeVfM6ysXRoOS0Y&#10;rOnDUHHcnpyCX6OPvLebyefUfj0ud++jQ7nySj302rdXEJHaeA//t9dawfBlDLc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nfy8UAAADcAAAADwAAAAAAAAAA&#10;AAAAAAChAgAAZHJzL2Rvd25yZXYueG1sUEsFBgAAAAAEAAQA+QAAAJMDAAAAAA==&#10;" strokecolor="#fe0008" strokeweight="2.30822mm"/>
                <v:rect id="Rectangle 319" o:spid="_x0000_s1077" style="position:absolute;left:6444;top:3612;width:13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tbMUA&#10;AADcAAAADwAAAGRycy9kb3ducmV2LnhtbESPT2vCQBTE7wW/w/IEb81GRW2jq0hpoCfxb6G3Z/aZ&#10;BLNvQ3Zr4rfvFgSPw8z8hlmsOlOJGzWutKxgGMUgiDOrS84VHA/p6xsI55E1VpZJwZ0crJa9lwUm&#10;2ra8o9ve5yJA2CWooPC+TqR0WUEGXWRr4uBdbGPQB9nkUjfYBrip5CiOp9JgyWGhwJo+Csqu+1+j&#10;4Oc7PZ62E5tO3zWeytG5rT83rVKDfreeg/DU+Wf40f7SCsaTG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61sxQAAANwAAAAPAAAAAAAAAAAAAAAAAJgCAABkcnMv&#10;ZG93bnJldi54bWxQSwUGAAAAAAQABAD1AAAAigMAAAAA&#10;" filled="f" strokeweight=".14042mm"/>
                <v:line id="Line 318" o:spid="_x0000_s1078" style="position:absolute;visibility:visible;mso-wrap-style:square" from="6641,3280" to="664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ZISMIAAADcAAAADwAAAGRycy9kb3ducmV2LnhtbERPS2vCQBC+F/wPywje6sZHVaKrSEEQ&#10;pIeqF29Ddkyi2ZmY3cb477uHQo8f33u16VylWmp8KWxgNExAEWdiS84NnE+79wUoH5AtVsJk4EUe&#10;Nuve2wpTK0/+pvYYchVD2KdooAihTrX2WUEO/VBq4shdpXEYImxybRt8xnBX6XGSzLTDkmNDgTV9&#10;FpTdjz/OwF1k+mjlnPuvy+5y4/18ch0fjBn0u+0SVKAu/Iv/3HtrYPIR18Yz8Q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ZISMIAAADcAAAADwAAAAAAAAAAAAAA&#10;AAChAgAAZHJzL2Rvd25yZXYueG1sUEsFBgAAAAAEAAQA+QAAAJADAAAAAA==&#10;" strokecolor="#56fd3b" strokeweight="2.30964mm"/>
                <v:rect id="Rectangle 317" o:spid="_x0000_s1079" style="position:absolute;left:6575;top:3279;width:13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hcQA&#10;AADcAAAADwAAAGRycy9kb3ducmV2LnhtbESPT4vCMBTE74LfITxhb5quomjXKMtiwZP4H7w9m7dt&#10;2ealNFlbv70RBI/DzPyGmS9bU4ob1a6wrOBzEIEgTq0uOFNwPCT9KQjnkTWWlknBnRwsF93OHGNt&#10;G97Rbe8zESDsYlSQe1/FUro0J4NuYCvi4P3a2qAPss6krrEJcFPKYRRNpMGCw0KOFf3klP7t/42C&#10;yzk5nrZjm0xmGk/F8NpUq02j1Eev/f4C4an17/CrvdYKRuMZ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nIXEAAAA3AAAAA8AAAAAAAAAAAAAAAAAmAIAAGRycy9k&#10;b3ducmV2LnhtbFBLBQYAAAAABAAEAPUAAACJAwAAAAA=&#10;" filled="f" strokeweight=".14042mm"/>
                <v:line id="Line 316" o:spid="_x0000_s1080" style="position:absolute;visibility:visible;mso-wrap-style:square" from="6903,2076" to="6903,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Bq8EAAADcAAAADwAAAGRycy9kb3ducmV2LnhtbERPzWrCQBC+F3yHZYTe6kaFVKKr+INY&#10;KD0YfYAhOybB7GzIribt03cOhR4/vv/VZnCNelIXas8GppMEFHHhbc2lgevl+LYAFSKyxcYzGfim&#10;AJv16GWFmfU9n+mZx1JJCIcMDVQxtpnWoajIYZj4lli4m+8cRoFdqW2HvYS7Rs+SJNUOa5aGClva&#10;V1Tc84eT3v5Y6B8XTu+p33/dw+eOD6fBmNfxsF2CijTEf/Gf+8MamKcyX87IEd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L8GrwQAAANwAAAAPAAAAAAAAAAAAAAAA&#10;AKECAABkcnMvZG93bnJldi54bWxQSwUGAAAAAAQABAD5AAAAjwMAAAAA&#10;" strokecolor="#002dff" strokeweight="2.30822mm"/>
                <v:rect id="Rectangle 315" o:spid="_x0000_s1081" style="position:absolute;left:6837;top:2076;width:131;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PsUA&#10;AADcAAAADwAAAGRycy9kb3ducmV2LnhtbESPQWvCQBSE7wX/w/IKvdWNloY2ZiMiBnoqarXg7Zl9&#10;JqHZtyG7NfHfu4LgcZiZb5h0PphGnKlztWUFk3EEgriwuuZSwe4nf/0A4TyyxsYyKbiQg3k2ekox&#10;0bbnDZ23vhQBwi5BBZX3bSKlKyoy6Ma2JQ7eyXYGfZBdKXWHfYCbRk6jKJYGaw4LFba0rKj42/4b&#10;BYfffLdfv9s8/tS4r6fHvl1990q9PA+LGQhPg3+E7+0vreAtnsD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lo+xQAAANwAAAAPAAAAAAAAAAAAAAAAAJgCAABkcnMv&#10;ZG93bnJldi54bWxQSwUGAAAAAAQABAD1AAAAigMAAAAA&#10;" filled="f" strokeweight=".14042mm"/>
                <v:line id="Line 314" o:spid="_x0000_s1082" style="position:absolute;visibility:visible;mso-wrap-style:square" from="7034,3612" to="7034,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MQcUAAADcAAAADwAAAGRycy9kb3ducmV2LnhtbESP0WqDQBRE3wv5h+UG+tastSEtNhsx&#10;IaV5CtX4ARf3VkX3rrgbY/++WyjkcZiZM8w2nU0vJhpda1nB8yoCQVxZ3XKtoLx8PL2BcB5ZY2+Z&#10;FPyQg3S3eNhiou2Nc5oKX4sAYZeggsb7IZHSVQ0ZdCs7EAfv244GfZBjLfWItwA3vYyjaCMNthwW&#10;Ghzo0FDVFVejoHv9vJTTnsqv7LQ+dlMeneN1p9Tjcs7eQXia/T383z5pBS+bGP7O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wMQcUAAADcAAAADwAAAAAAAAAA&#10;AAAAAAChAgAAZHJzL2Rvd25yZXYueG1sUEsFBgAAAAAEAAQA+QAAAJMDAAAAAA==&#10;" strokecolor="#fe0008" strokeweight="2.30964mm"/>
                <v:rect id="Rectangle 313" o:spid="_x0000_s1083" style="position:absolute;left:6968;top:3612;width:131;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h0sQA&#10;AADcAAAADwAAAGRycy9kb3ducmV2LnhtbESPT2vCQBTE74V+h+UVvNWNSoOmriJioKfif/D2zL4m&#10;wezbkN2a+O1dQfA4zMxvmOm8M5W4UuNKywoG/QgEcWZ1ybmC/S79HINwHlljZZkU3MjBfPb+NsVE&#10;25Y3dN36XAQIuwQVFN7XiZQuK8ig69uaOHh/tjHog2xyqRtsA9xUchhFsTRYclgosKZlQdll+28U&#10;nI7p/rD+smk80Xgoh+e2Xv22SvU+usU3CE+df4Wf7R+tYBSP4HEmHA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8YdLEAAAA3AAAAA8AAAAAAAAAAAAAAAAAmAIAAGRycy9k&#10;b3ducmV2LnhtbFBLBQYAAAAABAAEAPUAAACJAwAAAAA=&#10;" filled="f" strokeweight=".14042mm"/>
                <v:line id="Line 312" o:spid="_x0000_s1084" style="position:absolute;visibility:visible;mso-wrap-style:square" from="7165,3300" to="7165,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I8MUAAADcAAAADwAAAGRycy9kb3ducmV2LnhtbESPQWvCQBSE7wX/w/IKvdVNVVRSNyKC&#10;IJQeqrl4e2SfSZrsezG7jem/7xYKPQ4z8w2z2Y6uVQP1vhY28DJNQBEXYmsuDeTnw/MalA/IFlth&#10;MvBNHrbZ5GGDqZU7f9BwCqWKEPYpGqhC6FKtfVGRQz+Vjjh6V+kdhij7Utse7xHuWj1LkqV2WHNc&#10;qLCjfUVFc/pyBhqRxW2QvPTvl8Plk4+r+XX2ZszT47h7BRVoDP/hv/bRGpgvF/B7Jh4B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eI8MUAAADcAAAADwAAAAAAAAAA&#10;AAAAAAChAgAAZHJzL2Rvd25yZXYueG1sUEsFBgAAAAAEAAQA+QAAAJMDAAAAAA==&#10;" strokecolor="#56fd3b" strokeweight="2.30964mm"/>
                <v:rect id="Rectangle 311" o:spid="_x0000_s1085" style="position:absolute;left:7099;top:3300;width:13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cPcUA&#10;AADcAAAADwAAAGRycy9kb3ducmV2LnhtbESPQWvCQBSE7wX/w/KE3uqmFoON2YhIAz2VqrHg7Zl9&#10;JqHZtyG7Nem/7xYEj8PMfMOk69G04kq9aywreJ5FIIhLqxuuFBSH/GkJwnlkja1lUvBLDtbZ5CHF&#10;RNuBd3Td+0oECLsEFdTed4mUrqzJoJvZjjh4F9sb9EH2ldQ9DgFuWjmPolgabDgs1NjRtqbye/9j&#10;FJy+8uL4ubB5/Krx2MzPQ/f2MSj1OB03KxCeRn8P39rvWsFLvID/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Vw9xQAAANwAAAAPAAAAAAAAAAAAAAAAAJgCAABkcnMv&#10;ZG93bnJldi54bWxQSwUGAAAAAAQABAD1AAAAigMAAAAA&#10;" filled="f" strokeweight=".14042mm"/>
                <v:line id="Line 310" o:spid="_x0000_s1086" style="position:absolute;visibility:visible;mso-wrap-style:square" from="7427,2096" to="7427,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H428QAAADcAAAADwAAAGRycy9kb3ducmV2LnhtbESPzYvCMBTE7wv+D+EJ3ta0KkWqUVT2&#10;wz36cfH2aJ5psXkpTbTd/34jCHscZuY3zHLd21o8qPWVYwXpOAFBXDhdsVFwPn2+z0H4gKyxdkwK&#10;fsnDejV4W2KuXccHehyDERHCPkcFZQhNLqUvSrLox64hjt7VtRZDlK2RusUuwm0tJ0mSSYsVx4US&#10;G9qVVNyOd6tga67mlKY/m2K+u303s4/716UjpUbDfrMAEagP/+FXe68VTLMMn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fjbxAAAANwAAAAPAAAAAAAAAAAA&#10;AAAAAKECAABkcnMvZG93bnJldi54bWxQSwUGAAAAAAQABAD5AAAAkgMAAAAA&#10;" strokecolor="#002dff" strokeweight="2.30964mm"/>
                <v:rect id="Rectangle 309" o:spid="_x0000_s1087" style="position:absolute;left:7361;top:2095;width:13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0cUA&#10;AADcAAAADwAAAGRycy9kb3ducmV2LnhtbESPT2vCQBTE74V+h+UVvNVNLUZNXUWkAU9S/4K3Z/Y1&#10;Cc2+DdnVxG/vCgWPw8z8hpnOO1OJKzWutKzgox+BIM6sLjlXsN+l72MQziNrrCyTghs5mM9eX6aY&#10;aNvyhq5bn4sAYZeggsL7OpHSZQUZdH1bEwfv1zYGfZBNLnWDbYCbSg6iKJYGSw4LBda0LCj7216M&#10;gtMx3R9+hjaNJxoP5eDc1t/rVqneW7f4AuGp88/wf3ulFXzGI3icC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fRxQAAANwAAAAPAAAAAAAAAAAAAAAAAJgCAABkcnMv&#10;ZG93bnJldi54bWxQSwUGAAAAAAQABAD1AAAAigMAAAAA&#10;" filled="f" strokeweight=".14042mm"/>
                <v:line id="Line 308" o:spid="_x0000_s1088" style="position:absolute;visibility:visible;mso-wrap-style:square" from="7558,3612" to="7558,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q8EAAADcAAAADwAAAGRycy9kb3ducmV2LnhtbERPy4rCMBTdC/MP4QruNNURZ+g0FUdG&#10;dCU++gGX5k5b2tyUJtb692YhuDycd7IeTCN66lxlWcF8FoEgzq2uuFCQXXfTbxDOI2tsLJOCBzlY&#10;px+jBGNt73ym/uILEULYxaig9L6NpXR5SQbdzLbEgfu3nUEfYFdI3eE9hJtGLqJoJQ1WHBpKbGlb&#10;Ul5fbkZB/bW/Zv0vZafNYflX9+fouFjWSk3Gw+YHhKfBv8Uv90Er+FyFteFMOAI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9DurwQAAANwAAAAPAAAAAAAAAAAAAAAA&#10;AKECAABkcnMvZG93bnJldi54bWxQSwUGAAAAAAQABAD5AAAAjwMAAAAA&#10;" strokecolor="#fe0008" strokeweight="2.30964mm"/>
                <v:rect id="Rectangle 307" o:spid="_x0000_s1089" style="position:absolute;left:7492;top:3612;width:131;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WOMUA&#10;AADcAAAADwAAAGRycy9kb3ducmV2LnhtbESPQWvCQBSE74L/YXlCb2ajxVCjq0hpwJO0VgVvz+wz&#10;CWbfhuxq0n/fLRQ8DjPzDbNc96YWD2pdZVnBJIpBEOdWV1woOHxn4zcQziNrrC2Tgh9ysF4NB0tM&#10;te34ix57X4gAYZeigtL7JpXS5SUZdJFtiIN3ta1BH2RbSN1iF+CmltM4TqTBisNCiQ29l5Tf9nej&#10;4HzKDsfPmc2SucZjNb10zceuU+pl1G8WIDz1/hn+b2+1gtdkD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FY4xQAAANwAAAAPAAAAAAAAAAAAAAAAAJgCAABkcnMv&#10;ZG93bnJldi54bWxQSwUGAAAAAAQABAD1AAAAigMAAAAA&#10;" filled="f" strokeweight=".14042mm"/>
                <v:rect id="Rectangle 306" o:spid="_x0000_s1090" style="position:absolute;left:7622;top:3479;width:13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VNMMA&#10;AADcAAAADwAAAGRycy9kb3ducmV2LnhtbERPXWvCMBR9H+w/hDvYi9jUCSq1UVQYDAa6qeDrpbm2&#10;3ZqbkmTa+uvNg7DHw/nOl51pxIWcry0rGCUpCOLC6ppLBcfD+3AGwgdkjY1lUtCTh+Xi+SnHTNsr&#10;f9NlH0oRQ9hnqKAKoc2k9EVFBn1iW+LIna0zGCJ0pdQOrzHcNPItTSfSYM2xocKWNhUVv/s/o2A9&#10;2rkb//Rfx5nvw3jzuT3tyoFSry/dag4iUBf+xQ/3h1Ywnsb5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nVNMMAAADcAAAADwAAAAAAAAAAAAAAAACYAgAAZHJzL2Rv&#10;d25yZXYueG1sUEsFBgAAAAAEAAQA9QAAAIgDAAAAAA==&#10;" fillcolor="#56fd3b" stroked="f"/>
                <v:rect id="Rectangle 305" o:spid="_x0000_s1091" style="position:absolute;left:7622;top:3479;width:13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M48YA&#10;AADcAAAADwAAAGRycy9kb3ducmV2LnhtbESPQWvCQBSE74L/YXmCN7OJRdumWUWkAU/FWi309pp9&#10;JsHs25BdTfrvuwWhx2FmvmGy9WAacaPO1ZYVJFEMgriwuuZSwfEjnz2BcB5ZY2OZFPyQg/VqPMow&#10;1bbnd7odfCkChF2KCirv21RKV1Rk0EW2JQ7e2XYGfZBdKXWHfYCbRs7jeCkN1hwWKmxpW1FxOVyN&#10;gq/P/HjaL2y+fNZ4quffffv61is1nQybFxCeBv8fvrd3WsHDYwJ/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M48YAAADcAAAADwAAAAAAAAAAAAAAAACYAgAAZHJz&#10;L2Rvd25yZXYueG1sUEsFBgAAAAAEAAQA9QAAAIsDAAAAAA==&#10;" filled="f" strokeweight=".14042mm"/>
                <v:line id="Line 304" o:spid="_x0000_s1092" style="position:absolute;visibility:visible;mso-wrap-style:square" from="7950,2081" to="795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smsIAAADcAAAADwAAAGRycy9kb3ducmV2LnhtbESP3YrCMBCF7wXfIYzgnaaroNI1lVUR&#10;hcULfx5gaGbb0mZSmmirT2+EBS8P5+fjLFedqcSdGldYVvA1jkAQp1YXnCm4XnajBQjnkTVWlknB&#10;gxyskn5vibG2LZ/ofvaZCCPsYlSQe1/HUro0J4NubGvi4P3ZxqAPssmkbrAN46aSkyiaSYMFB0KO&#10;NW1ySsvzzQRuu0vl07j9fGY3x9L9rnm775QaDrqfbxCeOv8J/7cPWsF0PoH3mXAEZP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hsmsIAAADcAAAADwAAAAAAAAAAAAAA&#10;AAChAgAAZHJzL2Rvd25yZXYueG1sUEsFBgAAAAAEAAQA+QAAAJADAAAAAA==&#10;" strokecolor="#002dff" strokeweight="2.30822mm"/>
                <v:rect id="Rectangle 303" o:spid="_x0000_s1093" style="position:absolute;left:7884;top:2081;width:131;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3D8YA&#10;AADcAAAADwAAAGRycy9kb3ducmV2LnhtbESPQWvCQBSE74L/YXlCb2ZTpVbTbERKAz0VtSp4e82+&#10;JsHs25DdmvTfdwuCx2FmvmHS9WAacaXO1ZYVPEYxCOLC6ppLBYfPfLoE4TyyxsYyKfglB+tsPEox&#10;0bbnHV33vhQBwi5BBZX3bSKlKyoy6CLbEgfv23YGfZBdKXWHfYCbRs7ieCEN1hwWKmzptaLisv8x&#10;Cs6n/HDcPtl8sdJ4rGdfffv20Sv1MBk2LyA8Df4evrXftYL58xz+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X3D8YAAADcAAAADwAAAAAAAAAAAAAAAACYAgAAZHJz&#10;L2Rvd25yZXYueG1sUEsFBgAAAAAEAAQA9QAAAIsDAAAAAA==&#10;" filled="f" strokeweight=".14042mm"/>
                <v:line id="Line 302" o:spid="_x0000_s1094" style="position:absolute;visibility:visible;mso-wrap-style:square" from="8081,3612" to="8081,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Cnc8QAAADcAAAADwAAAGRycy9kb3ducmV2LnhtbESP3YrCMBSE74V9h3AE7zTVLSrVKK6s&#10;rFfiTx/g0Bzb0uakNLHWtzcLC3s5zMw3zHrbm1p01LrSsoLpJAJBnFldcq4gvR3GSxDOI2usLZOC&#10;FznYbj4Ga0y0ffKFuqvPRYCwS1BB4X2TSOmyggy6iW2Ig3e3rUEfZJtL3eIzwE0tZ1E0lwZLDgsF&#10;NrQvKKuuD6OgWvzc0u6L0vPuGH9X3SU6zeJKqdGw361AeOr9f/ivfdQKPhcx/J4JR0B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dzxAAAANwAAAAPAAAAAAAAAAAA&#10;AAAAAKECAABkcnMvZG93bnJldi54bWxQSwUGAAAAAAQABAD5AAAAkgMAAAAA&#10;" strokecolor="#fe0008" strokeweight="2.30964mm"/>
                <v:rect id="Rectangle 301" o:spid="_x0000_s1095" style="position:absolute;left:8015;top:3612;width:131;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K4MUA&#10;AADcAAAADwAAAGRycy9kb3ducmV2LnhtbESPT2vCQBTE7wW/w/IEb81GRW2jq0hpoCfxb6G3Z/aZ&#10;BLNvQ3Zr4rfvFgSPw8z8hlmsOlOJGzWutKxgGMUgiDOrS84VHA/p6xsI55E1VpZJwZ0crJa9lwUm&#10;2ra8o9ve5yJA2CWooPC+TqR0WUEGXWRr4uBdbGPQB9nkUjfYBrip5CiOp9JgyWGhwJo+Csqu+1+j&#10;4Oc7PZ62E5tO3zWeytG5rT83rVKDfreeg/DU+Wf40f7SCsaz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MrgxQAAANwAAAAPAAAAAAAAAAAAAAAAAJgCAABkcnMv&#10;ZG93bnJldi54bWxQSwUGAAAAAAQABAD1AAAAigMAAAAA&#10;" filled="f" strokeweight=".14042mm"/>
                <v:rect id="Rectangle 300" o:spid="_x0000_s1096" style="position:absolute;left:8146;top:3504;width:131;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o28YA&#10;AADcAAAADwAAAGRycy9kb3ducmV2LnhtbESPQWvCQBSE74X+h+UVeim6sYJKzEZUKBQK2qrg9ZF9&#10;Jmmzb8PuVhN/vSsUehxm5hsmW3SmEWdyvrasYDRMQBAXVtdcKjjs3wYzED4ga2wsk4KePCzyx4cM&#10;U20v/EXnXShFhLBPUUEVQptK6YuKDPqhbYmjd7LOYIjSlVI7vES4aeRrkkykwZrjQoUtrSsqfna/&#10;RsFqtHVX/u4/DzPfh/H6Y3Pcli9KPT91yzmIQF34D/+137WC8XQC9zPxC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zo28YAAADcAAAADwAAAAAAAAAAAAAAAACYAgAAZHJz&#10;L2Rvd25yZXYueG1sUEsFBgAAAAAEAAQA9QAAAIsDAAAAAA==&#10;" fillcolor="#56fd3b" stroked="f"/>
                <v:rect id="Rectangle 299" o:spid="_x0000_s1097" style="position:absolute;left:8146;top:3504;width:131;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xDMYA&#10;AADcAAAADwAAAGRycy9kb3ducmV2LnhtbESPW2vCQBSE3wv+h+UIvtWNipdGN6EUAz6V1kuhb6fZ&#10;YxLMng3Z1aT/3hUKfRxm5htmk/amFjdqXWVZwWQcgSDOra64UHA8ZM8rEM4ja6wtk4JfcpAmg6cN&#10;xtp2/Em3vS9EgLCLUUHpfRNL6fKSDLqxbYiDd7atQR9kW0jdYhfgppbTKFpIgxWHhRIbeispv+yv&#10;RsH3V3Y8fcxttnjReKqmP12zfe+UGg371zUIT73/D/+1d1rBbLmE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7xDMYAAADcAAAADwAAAAAAAAAAAAAAAACYAgAAZHJz&#10;L2Rvd25yZXYueG1sUEsFBgAAAAAEAAQA9QAAAIsDAAAAAA==&#10;" filled="f" strokeweight=".14042mm"/>
                <v:shape id="AutoShape 298" o:spid="_x0000_s1098" style="position:absolute;left:662;top:9304;width:5880;height:4320;visibility:visible;mso-wrap-style:square;v-text-anchor:top" coordsize="588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y6r8A&#10;AADcAAAADwAAAGRycy9kb3ducmV2LnhtbERPTWvCQBC9C/6HZQq9mU0tqKSuooLgqVi19yE7JiHZ&#10;2bA7xvTfdw+FHh/ve70dXacGCrHxbOAty0ERl942XBm4XY+zFagoyBY7z2TghyJsN9PJGgvrn/xF&#10;w0UqlUI4FmigFukLrWNZk8OY+Z44cXcfHEqCodI24DOFu07P83yhHTacGmrs6VBT2V4ezoDXn+X5&#10;e9kdBisnaUK778d2b8zry7j7ACU0yr/4z32yBt6XaW06k46A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xvLqvwAAANwAAAAPAAAAAAAAAAAAAAAAAJgCAABkcnMvZG93bnJl&#10;di54bWxQSwUGAAAAAAQABAD1AAAAhAMAAAAA&#10;" path="m1860,-4733r60,m1860,-4829r60,m1860,-4925r60,m1860,-5021r60,m1860,-5117r60,m1860,-5213r60,m1860,-5309r60,m1860,-5405r60,m1860,-5501r60,m1860,-5597r60,m1860,-5693r60,m1860,-5789r60,m1860,-5885r60,m1860,-5981r60,m1860,-6077r60,m1860,-6173r60,m1860,-6269r60,m1860,-6365r60,m1860,-6461r60,m1860,-6557r60,m1860,-6653r60,m1860,-6749r60,m1860,-6845r60,m1860,-6941r60,m1860,-7037r60,m1860,-7133r60,m1860,-7229r60,m1860,-7325r60,m1860,-7421r60,m1860,-7517r60,m1860,-7613r60,m1860,-7709r60,m1860,-7805r60,m1860,-7901r60,m1860,-7997r60,m1860,-8093r60,m1860,-8189r60,m1860,-8285r60,m1860,-8381r60,m1860,-8477r60,m1860,-8573r60,m1860,-8669r60,m1860,-8765r60,m1860,-8861r60,m1860,-8957r60,m1860,-9053r60,m1800,-4733r120,m1800,-5213r120,m1800,-5693r120,m1800,-6173r120,m1800,-6653r120,m1800,-7133r120,m1800,-7613r120,m1800,-8093r120,m1800,-8573r120,m1800,-9053r120,m1920,-5573r,-120m2444,-5573r,-120m2967,-5573r,-120m3491,-5573r,-120m4015,-5573r,-120m4538,-5573r,-120m5062,-5573r,-120m5585,-5573r,-120m6109,-5573r,-120m6633,-5573r,-120m7156,-5573r,-120m7680,-5573r,-120e" filled="f" strokeweight=".14042mm">
                  <v:path arrowok="t" o:connecttype="custom" o:connectlocs="1860,4476;1920,4380;1860,4188;1920,4092;1860,3900;1920,3804;1860,3612;1920,3516;1860,3324;1920,3228;1860,3036;1920,2940;1860,2748;1920,2652;1860,2460;1920,2364;1860,2172;1920,2076;1860,1884;1920,1788;1860,1596;1920,1500;1860,1308;1920,1212;1860,1020;1920,924;1860,732;1920,636;1860,444;1920,348;1800,4572;1920,4092;1800,3132;1920,2652;1800,1692;1920,1212;1800,252;1920,3612;2967,3732;3491,3612;4538,3732;5062,3612;6109,3732;6633,3612;7680,3732" o:connectangles="0,0,0,0,0,0,0,0,0,0,0,0,0,0,0,0,0,0,0,0,0,0,0,0,0,0,0,0,0,0,0,0,0,0,0,0,0,0,0,0,0,0,0,0,0"/>
                </v:shape>
                <v:line id="Line 297" o:spid="_x0000_s1099" style="position:absolute;visibility:visible;mso-wrap-style:square" from="2583,4572" to="25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10qcQAAADcAAAADwAAAGRycy9kb3ducmV2LnhtbESPQWvCQBSE7wX/w/IEb3WTKGqjq9ha&#10;oeBJW3p+ZJ9JNPs27K6a/nu3IHgcZuYbZrHqTCOu5HxtWUE6TEAQF1bXXCr4+d6+zkD4gKyxsUwK&#10;/sjDatl7WWCu7Y33dD2EUkQI+xwVVCG0uZS+qMigH9qWOHpH6wyGKF0ptcNbhJtGZkkykQZrjgsV&#10;tvRRUXE+XIyCOpt2aRj/nnfp7v3z5LLxbJNZpQb9bj0HEagLz/Cj/aUVjKZv8H8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XSpxAAAANwAAAAPAAAAAAAAAAAA&#10;AAAAAKECAABkcnMvZG93bnJldi54bWxQSwUGAAAAAAQABAD5AAAAkgMAAAAA&#10;" strokeweight=".14042mm"/>
                <v:line id="Line 296" o:spid="_x0000_s1100" style="position:absolute;visibility:visible;mso-wrap-style:square" from="2583,3612" to="8343,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wcEAAADcAAAADwAAAGRycy9kb3ducmV2LnhtbERPzYrCMBC+C75DGGEvsqa6UqRrFNEV&#10;PHjQ6gMMzWzbtZmUJtH69uaw4PHj+1+ue9OIO3WutqxgOklAEBdW11wquF72nwsQziNrbCyTgic5&#10;WK+GgyVm2j74TPfclyKGsMtQQeV9m0npiooMuoltiSP3azuDPsKulLrDRww3jZwlSSoN1hwbKmxp&#10;W1Fxy4NR4OrwF35SfZoV6dGEOe/CWO6U+hj1m28Qnnr/Fv+7D1rB1yLOj2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WNfBwQAAANwAAAAPAAAAAAAAAAAAAAAA&#10;AKECAABkcnMvZG93bnJldi54bWxQSwUGAAAAAAQABAD5AAAAjwMAAAAA&#10;" strokecolor="white" strokeweight="0"/>
                <v:line id="Line 295" o:spid="_x0000_s1101" style="position:absolute;visibility:visible;mso-wrap-style:square" from="2583,3612" to="8343,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4IiMQAAADcAAAADwAAAGRycy9kb3ducmV2LnhtbESPQWvCQBSE74L/YXmCN90kig2pq2hV&#10;KHiqLT0/ss8kmn0bdrca/323UPA4zMw3zHLdm1bcyPnGsoJ0moAgLq1uuFLw9XmY5CB8QNbYWiYF&#10;D/KwXg0HSyy0vfMH3U6hEhHCvkAFdQhdIaUvazLop7Yjjt7ZOoMhSldJ7fAe4aaVWZIspMGG40KN&#10;Hb3VVF5PP0ZBk730aZh/X4/pcbu/uGye7zKr1HjUb15BBOrDM/zfftcKZnkKf2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giIxAAAANwAAAAPAAAAAAAAAAAA&#10;AAAAAKECAABkcnMvZG93bnJldi54bWxQSwUGAAAAAAQABAD5AAAAkgMAAAAA&#10;" strokeweight=".14042mm"/>
                <v:shape id="Freeform 294" o:spid="_x0000_s1102" style="position:absolute;left:2844;top:420;width:5237;height:2395;visibility:visible;mso-wrap-style:square;v-text-anchor:top" coordsize="5237,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JSsEA&#10;AADcAAAADwAAAGRycy9kb3ducmV2LnhtbESPQYvCMBSE74L/IbwFb5puBSnVKIsgeBPjrnh8NG+b&#10;YvNSmqj13xthYY/DzHzDrDaDa8Wd+tB4VvA5y0AQV940XCv4Pu2mBYgQkQ22nknBkwJs1uPRCkvj&#10;H3yku461SBAOJSqwMXallKGy5DDMfEecvF/fO4xJ9rU0PT4S3LUyz7KFdNhwWrDY0dZSddU3p+Bq&#10;wyV3mvTPjs/ebwt9kQet1ORj+FqCiDTE//Bfe28UzIsc3m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oSUrBAAAA3AAAAA8AAAAAAAAAAAAAAAAAmAIAAGRycy9kb3du&#10;cmV2LnhtbFBLBQYAAAAABAAEAPUAAACGAwAAAAA=&#10;" path="m,l523,334r524,-67l1571,790r523,363l2618,1319r524,145l3665,1514r524,558l4713,2395r523,-202e" filled="f" strokeweight="2pt">
                  <v:path arrowok="t" o:connecttype="custom" o:connectlocs="0,421;523,755;1047,688;1571,1211;2094,1574;2618,1740;3142,1885;3665,1935;4189,2493;4713,2816;5236,2614" o:connectangles="0,0,0,0,0,0,0,0,0,0,0"/>
                </v:shape>
                <w10:wrap anchorx="page"/>
              </v:group>
            </w:pict>
          </mc:Fallback>
        </mc:AlternateContent>
      </w:r>
      <w:r w:rsidR="008568C4">
        <w:rPr>
          <w:rFonts w:ascii="Arial"/>
          <w:sz w:val="18"/>
        </w:rPr>
        <w:t>700</w:t>
      </w:r>
    </w:p>
    <w:p w:rsidR="00835565" w:rsidRDefault="00835565">
      <w:pPr>
        <w:pStyle w:val="BodyText"/>
        <w:spacing w:before="8"/>
        <w:rPr>
          <w:rFonts w:ascii="Arial"/>
          <w:sz w:val="23"/>
        </w:rPr>
      </w:pPr>
    </w:p>
    <w:p w:rsidR="00835565" w:rsidRDefault="008568C4">
      <w:pPr>
        <w:ind w:left="1580"/>
        <w:rPr>
          <w:rFonts w:ascii="Arial"/>
          <w:sz w:val="18"/>
        </w:rPr>
      </w:pPr>
      <w:r>
        <w:rPr>
          <w:rFonts w:ascii="Arial"/>
          <w:sz w:val="18"/>
        </w:rPr>
        <w:t>600</w:t>
      </w:r>
    </w:p>
    <w:p w:rsidR="00835565" w:rsidRDefault="00835565">
      <w:pPr>
        <w:pStyle w:val="BodyText"/>
        <w:spacing w:before="9"/>
        <w:rPr>
          <w:rFonts w:ascii="Arial"/>
          <w:sz w:val="23"/>
        </w:rPr>
      </w:pPr>
    </w:p>
    <w:p w:rsidR="00835565" w:rsidRDefault="008568C4">
      <w:pPr>
        <w:ind w:left="1580"/>
        <w:rPr>
          <w:rFonts w:ascii="Arial"/>
          <w:sz w:val="18"/>
        </w:rPr>
      </w:pPr>
      <w:r>
        <w:rPr>
          <w:rFonts w:ascii="Arial"/>
          <w:sz w:val="18"/>
        </w:rPr>
        <w:t>500</w:t>
      </w:r>
    </w:p>
    <w:p w:rsidR="00835565" w:rsidRDefault="00835565">
      <w:pPr>
        <w:pStyle w:val="BodyText"/>
        <w:spacing w:before="8"/>
        <w:rPr>
          <w:rFonts w:ascii="Arial"/>
          <w:sz w:val="23"/>
        </w:rPr>
      </w:pPr>
    </w:p>
    <w:p w:rsidR="00835565" w:rsidRDefault="008568C4">
      <w:pPr>
        <w:ind w:left="1580"/>
        <w:rPr>
          <w:rFonts w:ascii="Arial"/>
          <w:sz w:val="18"/>
        </w:rPr>
      </w:pPr>
      <w:r>
        <w:rPr>
          <w:rFonts w:ascii="Arial"/>
          <w:sz w:val="18"/>
        </w:rPr>
        <w:t>400</w:t>
      </w:r>
    </w:p>
    <w:p w:rsidR="00835565" w:rsidRDefault="008568C4">
      <w:pPr>
        <w:pStyle w:val="BodyText"/>
        <w:rPr>
          <w:rFonts w:ascii="Arial"/>
          <w:sz w:val="18"/>
        </w:rPr>
      </w:pPr>
      <w:r>
        <w:br w:type="column"/>
      </w:r>
    </w:p>
    <w:p w:rsidR="00835565" w:rsidRDefault="00835565">
      <w:pPr>
        <w:pStyle w:val="BodyText"/>
        <w:rPr>
          <w:rFonts w:ascii="Arial"/>
          <w:sz w:val="18"/>
        </w:rPr>
      </w:pPr>
    </w:p>
    <w:p w:rsidR="00835565" w:rsidRDefault="00835565">
      <w:pPr>
        <w:pStyle w:val="BodyText"/>
        <w:spacing w:before="11"/>
        <w:rPr>
          <w:rFonts w:ascii="Arial"/>
          <w:sz w:val="26"/>
        </w:rPr>
      </w:pPr>
    </w:p>
    <w:p w:rsidR="00835565" w:rsidRDefault="008568C4">
      <w:pPr>
        <w:spacing w:line="456" w:lineRule="auto"/>
        <w:ind w:left="902" w:right="2069"/>
        <w:rPr>
          <w:rFonts w:ascii="Arial"/>
          <w:sz w:val="18"/>
        </w:rPr>
      </w:pPr>
      <w:r>
        <w:rPr>
          <w:rFonts w:ascii="Arial"/>
          <w:sz w:val="18"/>
        </w:rPr>
        <w:t>Production Exports Imports App Cons</w:t>
      </w:r>
    </w:p>
    <w:p w:rsidR="00835565" w:rsidRDefault="00835565">
      <w:pPr>
        <w:spacing w:line="456" w:lineRule="auto"/>
        <w:rPr>
          <w:rFonts w:ascii="Arial"/>
          <w:sz w:val="18"/>
        </w:rPr>
        <w:sectPr w:rsidR="00835565">
          <w:type w:val="continuous"/>
          <w:pgSz w:w="11910" w:h="16840"/>
          <w:pgMar w:top="700" w:right="0" w:bottom="280" w:left="540" w:header="720" w:footer="720" w:gutter="0"/>
          <w:cols w:num="2" w:space="720" w:equalWidth="0">
            <w:col w:w="7478" w:space="40"/>
            <w:col w:w="3852"/>
          </w:cols>
        </w:sectPr>
      </w:pPr>
    </w:p>
    <w:p w:rsidR="00835565" w:rsidRDefault="008677AB">
      <w:pPr>
        <w:spacing w:before="147"/>
        <w:ind w:left="1580"/>
        <w:rPr>
          <w:rFonts w:ascii="Arial"/>
          <w:sz w:val="18"/>
        </w:rPr>
      </w:pPr>
      <w:r>
        <w:rPr>
          <w:noProof/>
          <w:lang w:val="en-AU" w:eastAsia="en-AU"/>
        </w:rPr>
        <mc:AlternateContent>
          <mc:Choice Requires="wpg">
            <w:drawing>
              <wp:anchor distT="0" distB="0" distL="114300" distR="114300" simplePos="0" relativeHeight="251623936" behindDoc="0" locked="0" layoutInCell="1" allowOverlap="1">
                <wp:simplePos x="0" y="0"/>
                <wp:positionH relativeFrom="page">
                  <wp:posOffset>5441315</wp:posOffset>
                </wp:positionH>
                <wp:positionV relativeFrom="paragraph">
                  <wp:posOffset>-988060</wp:posOffset>
                </wp:positionV>
                <wp:extent cx="132080" cy="132080"/>
                <wp:effectExtent l="12065" t="3175" r="8255" b="7620"/>
                <wp:wrapNone/>
                <wp:docPr id="303"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8569" y="-1556"/>
                          <a:chExt cx="208" cy="208"/>
                        </a:xfrm>
                      </wpg:grpSpPr>
                      <wps:wsp>
                        <wps:cNvPr id="304" name="Rectangle 292"/>
                        <wps:cNvSpPr>
                          <a:spLocks noChangeArrowheads="1"/>
                        </wps:cNvSpPr>
                        <wps:spPr bwMode="auto">
                          <a:xfrm>
                            <a:off x="8572" y="-1552"/>
                            <a:ext cx="200" cy="200"/>
                          </a:xfrm>
                          <a:prstGeom prst="rect">
                            <a:avLst/>
                          </a:prstGeom>
                          <a:solidFill>
                            <a:srgbClr val="002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91"/>
                        <wps:cNvSpPr>
                          <a:spLocks noChangeArrowheads="1"/>
                        </wps:cNvSpPr>
                        <wps:spPr bwMode="auto">
                          <a:xfrm>
                            <a:off x="8572" y="-1552"/>
                            <a:ext cx="200" cy="200"/>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6AB10" id="Group 290" o:spid="_x0000_s1026" style="position:absolute;margin-left:428.45pt;margin-top:-77.8pt;width:10.4pt;height:10.4pt;z-index:251623936;mso-position-horizontal-relative:page" coordorigin="8569,-1556"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">
                <v:rect id="Rectangle 292" o:spid="_x0000_s1027" style="position:absolute;left:8572;top:-155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548UA&#10;AADcAAAADwAAAGRycy9kb3ducmV2LnhtbESPQWvCQBSE70L/w/IKvenGKiLRVcQiKoKgteLxkX0m&#10;wezbkN0m0V/vCoUeh5n5hpnOW1OImiqXW1bQ70UgiBOrc04VnL5X3TEI55E1FpZJwZ0czGdvnSnG&#10;2jZ8oProUxEg7GJUkHlfxlK6JCODrmdL4uBdbWXQB1mlUlfYBLgp5GcUjaTBnMNChiUtM0pux1+j&#10;AM+X/Zep88f6MB5sm5/T/bobLpX6eG8XExCeWv8f/mtvtIJBNIT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7njxQAAANwAAAAPAAAAAAAAAAAAAAAAAJgCAABkcnMv&#10;ZG93bnJldi54bWxQSwUGAAAAAAQABAD1AAAAigMAAAAA&#10;" fillcolor="#002dff" stroked="f"/>
                <v:rect id="Rectangle 291" o:spid="_x0000_s1028" style="position:absolute;left:8572;top:-155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5ncQA&#10;AADcAAAADwAAAGRycy9kb3ducmV2LnhtbESPT4vCMBTE7wt+h/AEb2uqorjVKCIW9rT4d2Fvb5tn&#10;W2xeShNt/fZGEDwOM/MbZr5sTSluVLvCsoJBPwJBnFpdcKbgeEg+pyCcR9ZYWiYFd3KwXHQ+5hhr&#10;2/CObnufiQBhF6OC3PsqltKlORl0fVsRB+9sa4M+yDqTusYmwE0ph1E0kQYLDgs5VrTOKb3sr0bB&#10;329yPG3HNpl8aTwVw/+m2vw0SvW67WoGwlPr3+FX+1srGEV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GuZ3EAAAA3AAAAA8AAAAAAAAAAAAAAAAAmAIAAGRycy9k&#10;b3ducmV2LnhtbFBLBQYAAAAABAAEAPUAAACJAwAAAAA=&#10;" filled="f" strokeweight=".14042mm"/>
                <w10:wrap anchorx="page"/>
              </v:group>
            </w:pict>
          </mc:Fallback>
        </mc:AlternateContent>
      </w:r>
      <w:r>
        <w:rPr>
          <w:noProof/>
          <w:lang w:val="en-AU" w:eastAsia="en-AU"/>
        </w:rPr>
        <mc:AlternateContent>
          <mc:Choice Requires="wpg">
            <w:drawing>
              <wp:anchor distT="0" distB="0" distL="114300" distR="114300" simplePos="0" relativeHeight="251624960" behindDoc="0" locked="0" layoutInCell="1" allowOverlap="1">
                <wp:simplePos x="0" y="0"/>
                <wp:positionH relativeFrom="page">
                  <wp:posOffset>5441315</wp:posOffset>
                </wp:positionH>
                <wp:positionV relativeFrom="paragraph">
                  <wp:posOffset>-734060</wp:posOffset>
                </wp:positionV>
                <wp:extent cx="132080" cy="132080"/>
                <wp:effectExtent l="12065" t="9525" r="8255" b="10795"/>
                <wp:wrapNone/>
                <wp:docPr id="300"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8569" y="-1156"/>
                          <a:chExt cx="208" cy="208"/>
                        </a:xfrm>
                      </wpg:grpSpPr>
                      <wps:wsp>
                        <wps:cNvPr id="301" name="Rectangle 289"/>
                        <wps:cNvSpPr>
                          <a:spLocks noChangeArrowheads="1"/>
                        </wps:cNvSpPr>
                        <wps:spPr bwMode="auto">
                          <a:xfrm>
                            <a:off x="8572" y="-1152"/>
                            <a:ext cx="200" cy="200"/>
                          </a:xfrm>
                          <a:prstGeom prst="rect">
                            <a:avLst/>
                          </a:prstGeom>
                          <a:solidFill>
                            <a:srgbClr val="FE00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88"/>
                        <wps:cNvSpPr>
                          <a:spLocks noChangeArrowheads="1"/>
                        </wps:cNvSpPr>
                        <wps:spPr bwMode="auto">
                          <a:xfrm>
                            <a:off x="8572" y="-1152"/>
                            <a:ext cx="200" cy="200"/>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ABE9F" id="Group 287" o:spid="_x0000_s1026" style="position:absolute;margin-left:428.45pt;margin-top:-57.8pt;width:10.4pt;height:10.4pt;z-index:251624960;mso-position-horizontal-relative:page" coordorigin="8569,-1156"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">
                <v:rect id="Rectangle 289" o:spid="_x0000_s1027" style="position:absolute;left:8572;top:-115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7njsYA&#10;AADcAAAADwAAAGRycy9kb3ducmV2LnhtbESPQUsDMRSE74L/ITyhN5tUW5W1aVlFaS9F3BbPz83r&#10;7tLNy5Kk3e2/bwqCx2FmvmHmy8G24kQ+NI41TMYKBHHpTMOVht328/4FRIjIBlvHpOFMAZaL25s5&#10;Zsb1/E2nIlYiQThkqKGOscukDGVNFsPYdcTJ2ztvMSbpK2k89gluW/mg1JO02HBaqLGj95rKQ3G0&#10;Gt7UNM9XP67/+j08t/lmf/azj0Lr0d2Qv4KINMT/8F97bTQ8qglc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7njsYAAADcAAAADwAAAAAAAAAAAAAAAACYAgAAZHJz&#10;L2Rvd25yZXYueG1sUEsFBgAAAAAEAAQA9QAAAIsDAAAAAA==&#10;" fillcolor="#fe0008" stroked="f"/>
                <v:rect id="Rectangle 288" o:spid="_x0000_s1028" style="position:absolute;left:8572;top:-115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h6cUA&#10;AADcAAAADwAAAGRycy9kb3ducmV2LnhtbESPT2vCQBTE7wW/w/IEb3VjRNE0G5HSQE/S+qfQ22v2&#10;mQSzb0N2a+K3dwsFj8PM/IZJN4NpxJU6V1tWMJtGIIgLq2suFRwP+fMKhPPIGhvLpOBGDjbZ6CnF&#10;RNueP+m696UIEHYJKqi8bxMpXVGRQTe1LXHwzrYz6IPsSqk77APcNDKOoqU0WHNYqLCl14qKy/7X&#10;KPj+yo+nj4XNl2uNpzr+6du3Xa/UZDxsX0B4Gvwj/N9+1wrmUQx/Z8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yHpxQAAANwAAAAPAAAAAAAAAAAAAAAAAJgCAABkcnMv&#10;ZG93bnJldi54bWxQSwUGAAAAAAQABAD1AAAAigMAAAAA&#10;" filled="f" strokeweight=".14042mm"/>
                <w10:wrap anchorx="page"/>
              </v:group>
            </w:pict>
          </mc:Fallback>
        </mc:AlternateContent>
      </w:r>
      <w:r>
        <w:rPr>
          <w:noProof/>
          <w:lang w:val="en-AU" w:eastAsia="en-AU"/>
        </w:rPr>
        <mc:AlternateContent>
          <mc:Choice Requires="wpg">
            <w:drawing>
              <wp:anchor distT="0" distB="0" distL="114300" distR="114300" simplePos="0" relativeHeight="251625984" behindDoc="0" locked="0" layoutInCell="1" allowOverlap="1">
                <wp:simplePos x="0" y="0"/>
                <wp:positionH relativeFrom="page">
                  <wp:posOffset>5441315</wp:posOffset>
                </wp:positionH>
                <wp:positionV relativeFrom="paragraph">
                  <wp:posOffset>-480060</wp:posOffset>
                </wp:positionV>
                <wp:extent cx="132080" cy="132080"/>
                <wp:effectExtent l="12065" t="6350" r="8255" b="4445"/>
                <wp:wrapNone/>
                <wp:docPr id="297"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8569" y="-756"/>
                          <a:chExt cx="208" cy="208"/>
                        </a:xfrm>
                      </wpg:grpSpPr>
                      <wps:wsp>
                        <wps:cNvPr id="298" name="Rectangle 286"/>
                        <wps:cNvSpPr>
                          <a:spLocks noChangeArrowheads="1"/>
                        </wps:cNvSpPr>
                        <wps:spPr bwMode="auto">
                          <a:xfrm>
                            <a:off x="8572" y="-752"/>
                            <a:ext cx="200" cy="200"/>
                          </a:xfrm>
                          <a:prstGeom prst="rect">
                            <a:avLst/>
                          </a:prstGeom>
                          <a:solidFill>
                            <a:srgbClr val="56FD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85"/>
                        <wps:cNvSpPr>
                          <a:spLocks noChangeArrowheads="1"/>
                        </wps:cNvSpPr>
                        <wps:spPr bwMode="auto">
                          <a:xfrm>
                            <a:off x="8572" y="-752"/>
                            <a:ext cx="200" cy="200"/>
                          </a:xfrm>
                          <a:prstGeom prst="rect">
                            <a:avLst/>
                          </a:prstGeom>
                          <a:noFill/>
                          <a:ln w="5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B6B05" id="Group 284" o:spid="_x0000_s1026" style="position:absolute;margin-left:428.45pt;margin-top:-37.8pt;width:10.4pt;height:10.4pt;z-index:251625984;mso-position-horizontal-relative:page" coordorigin="8569,-756"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">
                <v:rect id="Rectangle 286" o:spid="_x0000_s1027" style="position:absolute;left:8572;top:-75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wVcMA&#10;AADcAAAADwAAAGRycy9kb3ducmV2LnhtbERPXWvCMBR9H/gfwhV8GTbVwXBdo6ggCAPdnODrpblr&#10;q81NSaK2/vrlYbDHw/nOF51pxI2cry0rmCQpCOLC6ppLBcfvzXgGwgdkjY1lUtCTh8V88JRjpu2d&#10;v+h2CKWIIewzVFCF0GZS+qIigz6xLXHkfqwzGCJ0pdQO7zHcNHKapq/SYM2xocKW1hUVl8PVKFhN&#10;9u7B5/7zOPN9eFl/7E778lmp0bBbvoMI1IV/8Z97qxVM3+LaeC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IwVcMAAADcAAAADwAAAAAAAAAAAAAAAACYAgAAZHJzL2Rv&#10;d25yZXYueG1sUEsFBgAAAAAEAAQA9QAAAIgDAAAAAA==&#10;" fillcolor="#56fd3b" stroked="f"/>
                <v:rect id="Rectangle 285" o:spid="_x0000_s1028" style="position:absolute;left:8572;top:-75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pgsUA&#10;AADcAAAADwAAAGRycy9kb3ducmV2LnhtbESPT2vCQBTE70K/w/IK3nRjQDHRVaQ00FPxTyz09sy+&#10;JqHZtyG7Nem3dwXB4zAzv2HW28E04kqdqy0rmE0jEMSF1TWXCvJTNlmCcB5ZY2OZFPyTg+3mZbTG&#10;VNueD3Q9+lIECLsUFVTet6mUrqjIoJvaljh4P7Yz6IPsSqk77APcNDKOooU0WHNYqLClt4qK3+Of&#10;UfD9leXn/dxmi0TjuY4vffv+2Ss1fh12KxCeBv8MP9ofWkGcJHA/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CmCxQAAANwAAAAPAAAAAAAAAAAAAAAAAJgCAABkcnMv&#10;ZG93bnJldi54bWxQSwUGAAAAAAQABAD1AAAAigMAAAAA&#10;" filled="f" strokeweight=".14042mm"/>
                <w10:wrap anchorx="page"/>
              </v:group>
            </w:pict>
          </mc:Fallback>
        </mc:AlternateContent>
      </w:r>
      <w:r>
        <w:rPr>
          <w:noProof/>
          <w:lang w:val="en-AU" w:eastAsia="en-AU"/>
        </w:rPr>
        <mc:AlternateContent>
          <mc:Choice Requires="wps">
            <w:drawing>
              <wp:anchor distT="0" distB="0" distL="114300" distR="114300" simplePos="0" relativeHeight="251627008" behindDoc="0" locked="0" layoutInCell="1" allowOverlap="1">
                <wp:simplePos x="0" y="0"/>
                <wp:positionH relativeFrom="page">
                  <wp:posOffset>5443855</wp:posOffset>
                </wp:positionH>
                <wp:positionV relativeFrom="paragraph">
                  <wp:posOffset>-165735</wp:posOffset>
                </wp:positionV>
                <wp:extent cx="127000" cy="0"/>
                <wp:effectExtent l="14605" t="15875" r="20320" b="12700"/>
                <wp:wrapNone/>
                <wp:docPr id="296"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752E7" id="Line 283"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8.65pt,-13.05pt" to="438.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" strokeweight="2pt">
                <w10:wrap anchorx="page"/>
              </v:line>
            </w:pict>
          </mc:Fallback>
        </mc:AlternateContent>
      </w:r>
      <w:r>
        <w:rPr>
          <w:noProof/>
          <w:lang w:val="en-AU" w:eastAsia="en-AU"/>
        </w:rPr>
        <mc:AlternateContent>
          <mc:Choice Requires="wps">
            <w:drawing>
              <wp:anchor distT="0" distB="0" distL="114300" distR="114300" simplePos="0" relativeHeight="251628032" behindDoc="0" locked="0" layoutInCell="1" allowOverlap="1">
                <wp:simplePos x="0" y="0"/>
                <wp:positionH relativeFrom="page">
                  <wp:posOffset>1156335</wp:posOffset>
                </wp:positionH>
                <wp:positionV relativeFrom="paragraph">
                  <wp:posOffset>200660</wp:posOffset>
                </wp:positionV>
                <wp:extent cx="139700" cy="241935"/>
                <wp:effectExtent l="3810" t="1270" r="0" b="4445"/>
                <wp:wrapNone/>
                <wp:docPr id="29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spacing w:line="197" w:lineRule="exact"/>
                              <w:ind w:left="20"/>
                              <w:rPr>
                                <w:rFonts w:ascii="Arial"/>
                                <w:sz w:val="18"/>
                              </w:rPr>
                            </w:pPr>
                            <w:r>
                              <w:rPr>
                                <w:rFonts w:ascii="Arial"/>
                                <w:sz w:val="18"/>
                              </w:rPr>
                              <w:t>ktpa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62" type="#_x0000_t202" style="position:absolute;left:0;text-align:left;margin-left:91.05pt;margin-top:15.8pt;width:11pt;height:19.0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lysgIAALY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" filled="f" stroked="f">
                <v:textbox style="layout-flow:vertical;mso-layout-flow-alt:bottom-to-top" inset="0,0,0,0">
                  <w:txbxContent>
                    <w:p w:rsidR="00835565" w:rsidRDefault="008568C4">
                      <w:pPr>
                        <w:spacing w:line="197" w:lineRule="exact"/>
                        <w:ind w:left="20"/>
                        <w:rPr>
                          <w:rFonts w:ascii="Arial"/>
                          <w:sz w:val="18"/>
                        </w:rPr>
                      </w:pPr>
                      <w:r>
                        <w:rPr>
                          <w:rFonts w:ascii="Arial"/>
                          <w:sz w:val="18"/>
                        </w:rPr>
                        <w:t>ktpa</w:t>
                      </w:r>
                    </w:p>
                  </w:txbxContent>
                </v:textbox>
                <w10:wrap anchorx="page"/>
              </v:shape>
            </w:pict>
          </mc:Fallback>
        </mc:AlternateContent>
      </w:r>
      <w:r w:rsidR="008568C4">
        <w:rPr>
          <w:rFonts w:ascii="Arial"/>
          <w:sz w:val="18"/>
        </w:rPr>
        <w:t>300</w:t>
      </w:r>
    </w:p>
    <w:p w:rsidR="00835565" w:rsidRDefault="00835565">
      <w:pPr>
        <w:pStyle w:val="BodyText"/>
        <w:spacing w:before="7"/>
        <w:rPr>
          <w:rFonts w:ascii="Arial"/>
          <w:sz w:val="17"/>
        </w:rPr>
      </w:pPr>
    </w:p>
    <w:p w:rsidR="00835565" w:rsidRDefault="008568C4">
      <w:pPr>
        <w:spacing w:before="70"/>
        <w:ind w:left="1580"/>
        <w:rPr>
          <w:rFonts w:ascii="Arial"/>
          <w:sz w:val="18"/>
        </w:rPr>
      </w:pPr>
      <w:r>
        <w:rPr>
          <w:rFonts w:ascii="Arial"/>
          <w:sz w:val="18"/>
        </w:rPr>
        <w:t>200</w:t>
      </w:r>
    </w:p>
    <w:p w:rsidR="00835565" w:rsidRDefault="00835565">
      <w:pPr>
        <w:pStyle w:val="BodyText"/>
        <w:spacing w:before="8"/>
        <w:rPr>
          <w:rFonts w:ascii="Arial"/>
          <w:sz w:val="17"/>
        </w:rPr>
      </w:pPr>
    </w:p>
    <w:p w:rsidR="00835565" w:rsidRDefault="008568C4">
      <w:pPr>
        <w:spacing w:before="70"/>
        <w:ind w:left="1580"/>
        <w:rPr>
          <w:rFonts w:ascii="Arial"/>
          <w:sz w:val="18"/>
        </w:rPr>
      </w:pPr>
      <w:r>
        <w:rPr>
          <w:rFonts w:ascii="Arial"/>
          <w:sz w:val="18"/>
        </w:rPr>
        <w:t>100</w:t>
      </w:r>
    </w:p>
    <w:p w:rsidR="00835565" w:rsidRDefault="00835565">
      <w:pPr>
        <w:pStyle w:val="BodyText"/>
        <w:spacing w:before="8"/>
        <w:rPr>
          <w:rFonts w:ascii="Arial"/>
          <w:sz w:val="17"/>
        </w:rPr>
      </w:pPr>
    </w:p>
    <w:p w:rsidR="00835565" w:rsidRDefault="008568C4">
      <w:pPr>
        <w:spacing w:before="69"/>
        <w:ind w:left="1780"/>
        <w:rPr>
          <w:rFonts w:ascii="Arial"/>
          <w:sz w:val="18"/>
        </w:rPr>
      </w:pPr>
      <w:r>
        <w:rPr>
          <w:rFonts w:ascii="Arial"/>
          <w:sz w:val="18"/>
        </w:rPr>
        <w:t>0</w:t>
      </w:r>
    </w:p>
    <w:p w:rsidR="00835565" w:rsidRDefault="00835565">
      <w:pPr>
        <w:pStyle w:val="BodyText"/>
        <w:spacing w:before="8"/>
        <w:rPr>
          <w:rFonts w:ascii="Arial"/>
          <w:sz w:val="17"/>
        </w:rPr>
      </w:pPr>
    </w:p>
    <w:p w:rsidR="00835565" w:rsidRDefault="008568C4">
      <w:pPr>
        <w:spacing w:before="70"/>
        <w:ind w:left="1520"/>
        <w:rPr>
          <w:rFonts w:ascii="Arial"/>
          <w:sz w:val="18"/>
        </w:rPr>
      </w:pPr>
      <w:r>
        <w:rPr>
          <w:rFonts w:ascii="Arial"/>
          <w:sz w:val="18"/>
        </w:rPr>
        <w:t>-100</w:t>
      </w:r>
    </w:p>
    <w:p w:rsidR="00835565" w:rsidRDefault="00835565">
      <w:pPr>
        <w:pStyle w:val="BodyText"/>
        <w:spacing w:before="8"/>
        <w:rPr>
          <w:rFonts w:ascii="Arial"/>
          <w:sz w:val="17"/>
        </w:rPr>
      </w:pPr>
    </w:p>
    <w:p w:rsidR="00835565" w:rsidRDefault="008677AB">
      <w:pPr>
        <w:spacing w:before="70"/>
        <w:ind w:left="1520"/>
        <w:rPr>
          <w:rFonts w:ascii="Arial"/>
          <w:sz w:val="18"/>
        </w:rPr>
      </w:pPr>
      <w:r>
        <w:rPr>
          <w:noProof/>
          <w:lang w:val="en-AU" w:eastAsia="en-AU"/>
        </w:rPr>
        <mc:AlternateContent>
          <mc:Choice Requires="wps">
            <w:drawing>
              <wp:anchor distT="0" distB="0" distL="114300" distR="114300" simplePos="0" relativeHeight="251629056" behindDoc="0" locked="0" layoutInCell="1" allowOverlap="1">
                <wp:simplePos x="0" y="0"/>
                <wp:positionH relativeFrom="page">
                  <wp:posOffset>1612265</wp:posOffset>
                </wp:positionH>
                <wp:positionV relativeFrom="paragraph">
                  <wp:posOffset>269875</wp:posOffset>
                </wp:positionV>
                <wp:extent cx="254635" cy="114300"/>
                <wp:effectExtent l="0" t="52705" r="0" b="61595"/>
                <wp:wrapNone/>
                <wp:docPr id="294" name="WordArt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46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2009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1" o:spid="_x0000_s1063" type="#_x0000_t202" style="position:absolute;left:0;text-align:left;margin-left:126.95pt;margin-top:21.25pt;width:20.05pt;height:9pt;rotation:-45;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2009</w:t>
                      </w:r>
                    </w:p>
                  </w:txbxContent>
                </v:textbox>
                <w10:wrap anchorx="page"/>
              </v:shape>
            </w:pict>
          </mc:Fallback>
        </mc:AlternateContent>
      </w:r>
      <w:r>
        <w:rPr>
          <w:noProof/>
          <w:lang w:val="en-AU" w:eastAsia="en-AU"/>
        </w:rPr>
        <mc:AlternateContent>
          <mc:Choice Requires="wps">
            <w:drawing>
              <wp:anchor distT="0" distB="0" distL="114300" distR="114300" simplePos="0" relativeHeight="251630080" behindDoc="0" locked="0" layoutInCell="1" allowOverlap="1">
                <wp:simplePos x="0" y="0"/>
                <wp:positionH relativeFrom="page">
                  <wp:posOffset>1942465</wp:posOffset>
                </wp:positionH>
                <wp:positionV relativeFrom="paragraph">
                  <wp:posOffset>269875</wp:posOffset>
                </wp:positionV>
                <wp:extent cx="254635" cy="114300"/>
                <wp:effectExtent l="0" t="52705" r="0" b="61595"/>
                <wp:wrapNone/>
                <wp:docPr id="293" name="WordArt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46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0" o:spid="_x0000_s1064" type="#_x0000_t202" style="position:absolute;left:0;text-align:left;margin-left:152.95pt;margin-top:21.25pt;width:20.05pt;height:9pt;rotation:-45;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2010</w:t>
                      </w:r>
                    </w:p>
                  </w:txbxContent>
                </v:textbox>
                <w10:wrap anchorx="page"/>
              </v:shape>
            </w:pict>
          </mc:Fallback>
        </mc:AlternateContent>
      </w:r>
      <w:r>
        <w:rPr>
          <w:noProof/>
          <w:lang w:val="en-AU" w:eastAsia="en-AU"/>
        </w:rPr>
        <mc:AlternateContent>
          <mc:Choice Requires="wps">
            <w:drawing>
              <wp:anchor distT="0" distB="0" distL="114300" distR="114300" simplePos="0" relativeHeight="251631104" behindDoc="0" locked="0" layoutInCell="1" allowOverlap="1">
                <wp:simplePos x="0" y="0"/>
                <wp:positionH relativeFrom="page">
                  <wp:posOffset>2286000</wp:posOffset>
                </wp:positionH>
                <wp:positionV relativeFrom="paragraph">
                  <wp:posOffset>271145</wp:posOffset>
                </wp:positionV>
                <wp:extent cx="250190" cy="114300"/>
                <wp:effectExtent l="0" t="53975" r="0" b="60325"/>
                <wp:wrapNone/>
                <wp:docPr id="292" name="WordArt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019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9" o:spid="_x0000_s1065" type="#_x0000_t202" style="position:absolute;left:0;text-align:left;margin-left:180pt;margin-top:21.35pt;width:19.7pt;height:9pt;rotation:-45;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2011</w:t>
                      </w:r>
                    </w:p>
                  </w:txbxContent>
                </v:textbox>
                <w10:wrap anchorx="page"/>
              </v:shape>
            </w:pict>
          </mc:Fallback>
        </mc:AlternateContent>
      </w:r>
      <w:r>
        <w:rPr>
          <w:noProof/>
          <w:lang w:val="en-AU" w:eastAsia="en-AU"/>
        </w:rPr>
        <mc:AlternateContent>
          <mc:Choice Requires="wps">
            <w:drawing>
              <wp:anchor distT="0" distB="0" distL="114300" distR="114300" simplePos="0" relativeHeight="251632128" behindDoc="0" locked="0" layoutInCell="1" allowOverlap="1">
                <wp:simplePos x="0" y="0"/>
                <wp:positionH relativeFrom="page">
                  <wp:posOffset>2602865</wp:posOffset>
                </wp:positionH>
                <wp:positionV relativeFrom="paragraph">
                  <wp:posOffset>269875</wp:posOffset>
                </wp:positionV>
                <wp:extent cx="254635" cy="114300"/>
                <wp:effectExtent l="0" t="62230" r="0" b="61595"/>
                <wp:wrapNone/>
                <wp:docPr id="291" name="WordArt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46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8" o:spid="_x0000_s1066" type="#_x0000_t202" style="position:absolute;left:0;text-align:left;margin-left:204.95pt;margin-top:21.25pt;width:20.05pt;height:9pt;rotation:-45;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2012</w:t>
                      </w:r>
                    </w:p>
                  </w:txbxContent>
                </v:textbox>
                <w10:wrap anchorx="page"/>
              </v:shape>
            </w:pict>
          </mc:Fallback>
        </mc:AlternateContent>
      </w:r>
      <w:r>
        <w:rPr>
          <w:noProof/>
          <w:lang w:val="en-AU" w:eastAsia="en-AU"/>
        </w:rPr>
        <mc:AlternateContent>
          <mc:Choice Requires="wps">
            <w:drawing>
              <wp:anchor distT="0" distB="0" distL="114300" distR="114300" simplePos="0" relativeHeight="251633152" behindDoc="0" locked="0" layoutInCell="1" allowOverlap="1">
                <wp:simplePos x="0" y="0"/>
                <wp:positionH relativeFrom="page">
                  <wp:posOffset>2933065</wp:posOffset>
                </wp:positionH>
                <wp:positionV relativeFrom="paragraph">
                  <wp:posOffset>269875</wp:posOffset>
                </wp:positionV>
                <wp:extent cx="254635" cy="114300"/>
                <wp:effectExtent l="0" t="52705" r="0" b="61595"/>
                <wp:wrapNone/>
                <wp:docPr id="290" name="WordArt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46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7" o:spid="_x0000_s1067" type="#_x0000_t202" style="position:absolute;left:0;text-align:left;margin-left:230.95pt;margin-top:21.25pt;width:20.05pt;height:9pt;rotation:-45;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2013</w:t>
                      </w:r>
                    </w:p>
                  </w:txbxContent>
                </v:textbox>
                <w10:wrap anchorx="page"/>
              </v:shape>
            </w:pict>
          </mc:Fallback>
        </mc:AlternateContent>
      </w:r>
      <w:r>
        <w:rPr>
          <w:noProof/>
          <w:lang w:val="en-AU" w:eastAsia="en-AU"/>
        </w:rPr>
        <mc:AlternateContent>
          <mc:Choice Requires="wps">
            <w:drawing>
              <wp:anchor distT="0" distB="0" distL="114300" distR="114300" simplePos="0" relativeHeight="251634176" behindDoc="0" locked="0" layoutInCell="1" allowOverlap="1">
                <wp:simplePos x="0" y="0"/>
                <wp:positionH relativeFrom="page">
                  <wp:posOffset>3275965</wp:posOffset>
                </wp:positionH>
                <wp:positionV relativeFrom="paragraph">
                  <wp:posOffset>269875</wp:posOffset>
                </wp:positionV>
                <wp:extent cx="254635" cy="114300"/>
                <wp:effectExtent l="0" t="62230" r="0" b="61595"/>
                <wp:wrapNone/>
                <wp:docPr id="289" name="WordArt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46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6" o:spid="_x0000_s1068" type="#_x0000_t202" style="position:absolute;left:0;text-align:left;margin-left:257.95pt;margin-top:21.25pt;width:20.05pt;height:9pt;rotation:-45;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2014</w:t>
                      </w:r>
                    </w:p>
                  </w:txbxContent>
                </v:textbox>
                <w10:wrap anchorx="page"/>
              </v:shape>
            </w:pict>
          </mc:Fallback>
        </mc:AlternateContent>
      </w:r>
      <w:r>
        <w:rPr>
          <w:noProof/>
          <w:lang w:val="en-AU" w:eastAsia="en-AU"/>
        </w:rPr>
        <mc:AlternateContent>
          <mc:Choice Requires="wps">
            <w:drawing>
              <wp:anchor distT="0" distB="0" distL="114300" distR="114300" simplePos="0" relativeHeight="251635200" behindDoc="0" locked="0" layoutInCell="1" allowOverlap="1">
                <wp:simplePos x="0" y="0"/>
                <wp:positionH relativeFrom="page">
                  <wp:posOffset>3606165</wp:posOffset>
                </wp:positionH>
                <wp:positionV relativeFrom="paragraph">
                  <wp:posOffset>269875</wp:posOffset>
                </wp:positionV>
                <wp:extent cx="254635" cy="114300"/>
                <wp:effectExtent l="0" t="62230" r="0" b="61595"/>
                <wp:wrapNone/>
                <wp:docPr id="288" name="WordArt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46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5" o:spid="_x0000_s1069" type="#_x0000_t202" style="position:absolute;left:0;text-align:left;margin-left:283.95pt;margin-top:21.25pt;width:20.05pt;height:9pt;rotation:-45;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2015</w:t>
                      </w:r>
                    </w:p>
                  </w:txbxContent>
                </v:textbox>
                <w10:wrap anchorx="page"/>
              </v:shape>
            </w:pict>
          </mc:Fallback>
        </mc:AlternateContent>
      </w:r>
      <w:r>
        <w:rPr>
          <w:noProof/>
          <w:lang w:val="en-AU" w:eastAsia="en-AU"/>
        </w:rPr>
        <mc:AlternateContent>
          <mc:Choice Requires="wps">
            <w:drawing>
              <wp:anchor distT="0" distB="0" distL="114300" distR="114300" simplePos="0" relativeHeight="251636224" behindDoc="0" locked="0" layoutInCell="1" allowOverlap="1">
                <wp:simplePos x="0" y="0"/>
                <wp:positionH relativeFrom="page">
                  <wp:posOffset>3936365</wp:posOffset>
                </wp:positionH>
                <wp:positionV relativeFrom="paragraph">
                  <wp:posOffset>269875</wp:posOffset>
                </wp:positionV>
                <wp:extent cx="254635" cy="114300"/>
                <wp:effectExtent l="0" t="62230" r="0" b="61595"/>
                <wp:wrapNone/>
                <wp:docPr id="287" name="WordArt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46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4" o:spid="_x0000_s1070" type="#_x0000_t202" style="position:absolute;left:0;text-align:left;margin-left:309.95pt;margin-top:21.25pt;width:20.05pt;height:9pt;rotation:-45;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2016</w:t>
                      </w:r>
                    </w:p>
                  </w:txbxContent>
                </v:textbox>
                <w10:wrap anchorx="page"/>
              </v:shape>
            </w:pict>
          </mc:Fallback>
        </mc:AlternateContent>
      </w:r>
      <w:r>
        <w:rPr>
          <w:noProof/>
          <w:lang w:val="en-AU" w:eastAsia="en-AU"/>
        </w:rPr>
        <mc:AlternateContent>
          <mc:Choice Requires="wps">
            <w:drawing>
              <wp:anchor distT="0" distB="0" distL="114300" distR="114300" simplePos="0" relativeHeight="251637248" behindDoc="0" locked="0" layoutInCell="1" allowOverlap="1">
                <wp:simplePos x="0" y="0"/>
                <wp:positionH relativeFrom="page">
                  <wp:posOffset>4266565</wp:posOffset>
                </wp:positionH>
                <wp:positionV relativeFrom="paragraph">
                  <wp:posOffset>269875</wp:posOffset>
                </wp:positionV>
                <wp:extent cx="254635" cy="114300"/>
                <wp:effectExtent l="0" t="71755" r="0" b="61595"/>
                <wp:wrapNone/>
                <wp:docPr id="286" name="WordArt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46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3" o:spid="_x0000_s1071" type="#_x0000_t202" style="position:absolute;left:0;text-align:left;margin-left:335.95pt;margin-top:21.25pt;width:20.05pt;height:9pt;rotation:-45;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2017</w:t>
                      </w:r>
                    </w:p>
                  </w:txbxContent>
                </v:textbox>
                <w10:wrap anchorx="page"/>
              </v:shape>
            </w:pict>
          </mc:Fallback>
        </mc:AlternateContent>
      </w:r>
      <w:r>
        <w:rPr>
          <w:noProof/>
          <w:lang w:val="en-AU" w:eastAsia="en-AU"/>
        </w:rPr>
        <mc:AlternateContent>
          <mc:Choice Requires="wps">
            <w:drawing>
              <wp:anchor distT="0" distB="0" distL="114300" distR="114300" simplePos="0" relativeHeight="251638272" behindDoc="0" locked="0" layoutInCell="1" allowOverlap="1">
                <wp:simplePos x="0" y="0"/>
                <wp:positionH relativeFrom="page">
                  <wp:posOffset>4596765</wp:posOffset>
                </wp:positionH>
                <wp:positionV relativeFrom="paragraph">
                  <wp:posOffset>269875</wp:posOffset>
                </wp:positionV>
                <wp:extent cx="254635" cy="114300"/>
                <wp:effectExtent l="0" t="62230" r="0" b="61595"/>
                <wp:wrapNone/>
                <wp:docPr id="285" name="WordArt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46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2" o:spid="_x0000_s1072" type="#_x0000_t202" style="position:absolute;left:0;text-align:left;margin-left:361.95pt;margin-top:21.25pt;width:20.05pt;height:9pt;rotation:-45;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2018</w:t>
                      </w:r>
                    </w:p>
                  </w:txbxContent>
                </v:textbox>
                <w10:wrap anchorx="page"/>
              </v:shape>
            </w:pict>
          </mc:Fallback>
        </mc:AlternateContent>
      </w:r>
      <w:r>
        <w:rPr>
          <w:noProof/>
          <w:lang w:val="en-AU" w:eastAsia="en-AU"/>
        </w:rPr>
        <mc:AlternateContent>
          <mc:Choice Requires="wps">
            <w:drawing>
              <wp:anchor distT="0" distB="0" distL="114300" distR="114300" simplePos="0" relativeHeight="251639296" behindDoc="0" locked="0" layoutInCell="1" allowOverlap="1">
                <wp:simplePos x="0" y="0"/>
                <wp:positionH relativeFrom="page">
                  <wp:posOffset>4939665</wp:posOffset>
                </wp:positionH>
                <wp:positionV relativeFrom="paragraph">
                  <wp:posOffset>269875</wp:posOffset>
                </wp:positionV>
                <wp:extent cx="254635" cy="114300"/>
                <wp:effectExtent l="0" t="52705" r="0" b="61595"/>
                <wp:wrapNone/>
                <wp:docPr id="284" name="WordArt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46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1" o:spid="_x0000_s1073" type="#_x0000_t202" style="position:absolute;left:0;text-align:left;margin-left:388.95pt;margin-top:21.25pt;width:20.05pt;height:9pt;rotation:-45;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2019</w:t>
                      </w:r>
                    </w:p>
                  </w:txbxContent>
                </v:textbox>
                <w10:wrap anchorx="page"/>
              </v:shape>
            </w:pict>
          </mc:Fallback>
        </mc:AlternateContent>
      </w:r>
      <w:r w:rsidR="008568C4">
        <w:rPr>
          <w:rFonts w:ascii="Arial"/>
          <w:sz w:val="18"/>
        </w:rPr>
        <w:t>-200</w:t>
      </w:r>
    </w:p>
    <w:p w:rsidR="00835565" w:rsidRDefault="00835565">
      <w:pPr>
        <w:pStyle w:val="BodyText"/>
        <w:rPr>
          <w:rFonts w:ascii="Arial"/>
          <w:sz w:val="20"/>
        </w:rPr>
      </w:pPr>
    </w:p>
    <w:p w:rsidR="00835565" w:rsidRDefault="00835565">
      <w:pPr>
        <w:pStyle w:val="BodyText"/>
        <w:spacing w:before="4"/>
        <w:rPr>
          <w:rFonts w:ascii="Arial"/>
          <w:sz w:val="19"/>
        </w:rPr>
      </w:pPr>
    </w:p>
    <w:p w:rsidR="00835565" w:rsidRDefault="008568C4">
      <w:pPr>
        <w:ind w:left="4284" w:right="5875"/>
        <w:jc w:val="center"/>
        <w:rPr>
          <w:rFonts w:ascii="Arial"/>
          <w:sz w:val="18"/>
        </w:rPr>
      </w:pPr>
      <w:r>
        <w:rPr>
          <w:rFonts w:ascii="Arial"/>
          <w:sz w:val="18"/>
        </w:rPr>
        <w:t>Y/E June</w:t>
      </w:r>
    </w:p>
    <w:p w:rsidR="00835565" w:rsidRDefault="00835565">
      <w:pPr>
        <w:pStyle w:val="BodyText"/>
        <w:spacing w:before="5"/>
        <w:rPr>
          <w:rFonts w:ascii="Arial"/>
          <w:sz w:val="21"/>
        </w:rPr>
      </w:pPr>
    </w:p>
    <w:p w:rsidR="00835565" w:rsidRDefault="008568C4">
      <w:pPr>
        <w:spacing w:before="100"/>
        <w:ind w:left="1257"/>
        <w:rPr>
          <w:i/>
          <w:sz w:val="24"/>
        </w:rPr>
      </w:pPr>
      <w:r>
        <w:rPr>
          <w:i/>
          <w:sz w:val="24"/>
        </w:rPr>
        <w:t>Source: ABS, IndustryEdge research and company reports</w:t>
      </w:r>
    </w:p>
    <w:p w:rsidR="00835565" w:rsidRDefault="00835565">
      <w:pPr>
        <w:pStyle w:val="BodyText"/>
        <w:rPr>
          <w:i/>
          <w:sz w:val="28"/>
        </w:rPr>
      </w:pPr>
    </w:p>
    <w:p w:rsidR="00835565" w:rsidRDefault="00835565">
      <w:pPr>
        <w:pStyle w:val="BodyText"/>
        <w:rPr>
          <w:i/>
          <w:sz w:val="28"/>
        </w:rPr>
      </w:pPr>
    </w:p>
    <w:p w:rsidR="00835565" w:rsidRDefault="008568C4">
      <w:pPr>
        <w:pStyle w:val="Heading3"/>
        <w:spacing w:before="175"/>
      </w:pPr>
      <w:r>
        <w:rPr>
          <w:color w:val="4F81BD"/>
        </w:rPr>
        <w:t>Recycled office papers</w:t>
      </w:r>
    </w:p>
    <w:p w:rsidR="00835565" w:rsidRDefault="008568C4">
      <w:pPr>
        <w:pStyle w:val="BodyText"/>
        <w:spacing w:line="278" w:lineRule="auto"/>
        <w:ind w:left="1257" w:right="2331"/>
      </w:pPr>
      <w:r>
        <w:t>A small proportion of Australia’s office papers – especially copy paper – are manufactured from recycled Bleached Kraft grade recovered paper. Some has a proportion of recovered paper and some are 100% recycled.</w:t>
      </w:r>
    </w:p>
    <w:p w:rsidR="00835565" w:rsidRDefault="008568C4">
      <w:pPr>
        <w:pStyle w:val="BodyText"/>
        <w:spacing w:before="234" w:line="276" w:lineRule="auto"/>
        <w:ind w:left="1257" w:right="1953"/>
      </w:pPr>
      <w:r>
        <w:t>The specific market for recycled grades of office paper is very difficult to assess, but it has been sufficiently robust for Australian Paper to invest in a De-Inked Pulp production facility at its Maryvale Mill in Victoria, to manufacture recovered fibre pulp to make recycled office paper grades. In 2018-19, the relatively new facility received an estimated 55 kt of recovered paper.</w:t>
      </w:r>
    </w:p>
    <w:p w:rsidR="00835565" w:rsidRDefault="00835565">
      <w:pPr>
        <w:pStyle w:val="BodyText"/>
        <w:rPr>
          <w:sz w:val="28"/>
        </w:rPr>
      </w:pPr>
    </w:p>
    <w:p w:rsidR="00835565" w:rsidRDefault="00835565">
      <w:pPr>
        <w:pStyle w:val="BodyText"/>
        <w:spacing w:before="10"/>
        <w:rPr>
          <w:sz w:val="38"/>
        </w:rPr>
      </w:pPr>
    </w:p>
    <w:p w:rsidR="00835565" w:rsidRDefault="008568C4">
      <w:pPr>
        <w:pStyle w:val="Heading3"/>
        <w:spacing w:before="0"/>
      </w:pPr>
      <w:r>
        <w:rPr>
          <w:color w:val="4F81BD"/>
        </w:rPr>
        <w:t>Alternative recycling in Australia</w:t>
      </w:r>
    </w:p>
    <w:p w:rsidR="00835565" w:rsidRDefault="008568C4">
      <w:pPr>
        <w:pStyle w:val="BodyText"/>
        <w:spacing w:line="472" w:lineRule="auto"/>
        <w:ind w:left="1257" w:right="2693"/>
      </w:pPr>
      <w:r>
        <w:t>A small number of growing alternative recycling outcomes exist in Australia. These activities are:</w:t>
      </w:r>
    </w:p>
    <w:p w:rsidR="00835565" w:rsidRDefault="008568C4">
      <w:pPr>
        <w:pStyle w:val="ListParagraph"/>
        <w:numPr>
          <w:ilvl w:val="1"/>
          <w:numId w:val="3"/>
        </w:numPr>
        <w:tabs>
          <w:tab w:val="left" w:pos="1977"/>
          <w:tab w:val="left" w:pos="1978"/>
        </w:tabs>
        <w:spacing w:line="305" w:lineRule="exact"/>
        <w:rPr>
          <w:sz w:val="24"/>
        </w:rPr>
      </w:pPr>
      <w:r>
        <w:rPr>
          <w:sz w:val="24"/>
        </w:rPr>
        <w:t>Moulded fibre production ~ egg cartons, fruit trays etc ~ est. 12</w:t>
      </w:r>
      <w:r>
        <w:rPr>
          <w:spacing w:val="-4"/>
          <w:sz w:val="24"/>
        </w:rPr>
        <w:t xml:space="preserve"> </w:t>
      </w:r>
      <w:r>
        <w:rPr>
          <w:sz w:val="24"/>
        </w:rPr>
        <w:t>kt</w:t>
      </w:r>
    </w:p>
    <w:p w:rsidR="00835565" w:rsidRDefault="008568C4">
      <w:pPr>
        <w:pStyle w:val="ListParagraph"/>
        <w:numPr>
          <w:ilvl w:val="1"/>
          <w:numId w:val="3"/>
        </w:numPr>
        <w:tabs>
          <w:tab w:val="left" w:pos="1977"/>
          <w:tab w:val="left" w:pos="1978"/>
        </w:tabs>
        <w:spacing w:before="45"/>
        <w:rPr>
          <w:sz w:val="24"/>
        </w:rPr>
      </w:pPr>
      <w:r>
        <w:rPr>
          <w:sz w:val="24"/>
        </w:rPr>
        <w:t>Pet care ~ kitty litter etc ~ est. 25</w:t>
      </w:r>
      <w:r>
        <w:rPr>
          <w:spacing w:val="-4"/>
          <w:sz w:val="24"/>
        </w:rPr>
        <w:t xml:space="preserve"> </w:t>
      </w:r>
      <w:r>
        <w:rPr>
          <w:sz w:val="24"/>
        </w:rPr>
        <w:t>kt</w:t>
      </w:r>
    </w:p>
    <w:p w:rsidR="00835565" w:rsidRDefault="00835565">
      <w:pPr>
        <w:rPr>
          <w:sz w:val="24"/>
        </w:rPr>
        <w:sectPr w:rsidR="00835565">
          <w:type w:val="continuous"/>
          <w:pgSz w:w="11910" w:h="16840"/>
          <w:pgMar w:top="700" w:right="0" w:bottom="280" w:left="540" w:header="720" w:footer="720" w:gutter="0"/>
          <w:cols w:space="720"/>
        </w:sectPr>
      </w:pPr>
    </w:p>
    <w:p w:rsidR="00835565" w:rsidRDefault="00835565">
      <w:pPr>
        <w:pStyle w:val="BodyText"/>
        <w:rPr>
          <w:sz w:val="20"/>
        </w:rPr>
      </w:pPr>
    </w:p>
    <w:p w:rsidR="00835565" w:rsidRDefault="00835565">
      <w:pPr>
        <w:pStyle w:val="BodyText"/>
        <w:spacing w:before="7"/>
        <w:rPr>
          <w:sz w:val="18"/>
        </w:rPr>
      </w:pPr>
    </w:p>
    <w:p w:rsidR="00835565" w:rsidRDefault="008568C4">
      <w:pPr>
        <w:pStyle w:val="ListParagraph"/>
        <w:numPr>
          <w:ilvl w:val="1"/>
          <w:numId w:val="3"/>
        </w:numPr>
        <w:tabs>
          <w:tab w:val="left" w:pos="1977"/>
          <w:tab w:val="left" w:pos="1978"/>
        </w:tabs>
        <w:spacing w:before="100"/>
        <w:rPr>
          <w:sz w:val="24"/>
        </w:rPr>
      </w:pPr>
      <w:r>
        <w:rPr>
          <w:sz w:val="24"/>
        </w:rPr>
        <w:t>Compost and soil stabilizer ~ est. 10</w:t>
      </w:r>
      <w:r>
        <w:rPr>
          <w:spacing w:val="-3"/>
          <w:sz w:val="24"/>
        </w:rPr>
        <w:t xml:space="preserve"> </w:t>
      </w:r>
      <w:r>
        <w:rPr>
          <w:sz w:val="24"/>
        </w:rPr>
        <w:t>kt</w:t>
      </w:r>
    </w:p>
    <w:p w:rsidR="00835565" w:rsidRDefault="00835565">
      <w:pPr>
        <w:pStyle w:val="BodyText"/>
        <w:spacing w:before="2"/>
        <w:rPr>
          <w:sz w:val="23"/>
        </w:rPr>
      </w:pPr>
    </w:p>
    <w:p w:rsidR="00835565" w:rsidRDefault="008568C4">
      <w:pPr>
        <w:pStyle w:val="BodyText"/>
        <w:spacing w:line="276" w:lineRule="auto"/>
        <w:ind w:left="1257" w:right="2177"/>
      </w:pPr>
      <w:r>
        <w:t>In total, in 2018-19, it is estimated that 47 kt of recovered paper was deployed to these alternative outcomes. Anecdotally at least, this is an end use experiencing growth. The compost and soil stabiliser market is likely to be larger than defined, with some landfill operators reportedly diverting paper and similar material into their composting activities.</w:t>
      </w:r>
    </w:p>
    <w:p w:rsidR="00835565" w:rsidRDefault="008568C4">
      <w:pPr>
        <w:pStyle w:val="BodyText"/>
        <w:spacing w:before="241" w:line="276" w:lineRule="auto"/>
        <w:ind w:left="1257" w:right="1871"/>
      </w:pPr>
      <w:r>
        <w:t>An unknown proportion of material described as going to landfill (from different points in the supply chain) may be deployed in production of energy in Energy-from- Waste (EfW) facilities.</w:t>
      </w:r>
    </w:p>
    <w:p w:rsidR="00835565" w:rsidRDefault="00835565">
      <w:pPr>
        <w:pStyle w:val="BodyText"/>
        <w:rPr>
          <w:sz w:val="28"/>
        </w:rPr>
      </w:pPr>
    </w:p>
    <w:p w:rsidR="00835565" w:rsidRDefault="00835565">
      <w:pPr>
        <w:pStyle w:val="BodyText"/>
        <w:spacing w:before="7"/>
        <w:rPr>
          <w:sz w:val="38"/>
        </w:rPr>
      </w:pPr>
    </w:p>
    <w:p w:rsidR="00835565" w:rsidRDefault="008568C4">
      <w:pPr>
        <w:pStyle w:val="Heading3"/>
        <w:spacing w:before="0"/>
      </w:pPr>
      <w:r>
        <w:rPr>
          <w:color w:val="4F81BD"/>
        </w:rPr>
        <w:t>Exports</w:t>
      </w:r>
    </w:p>
    <w:p w:rsidR="00835565" w:rsidRDefault="008568C4">
      <w:pPr>
        <w:pStyle w:val="BodyText"/>
        <w:spacing w:line="278" w:lineRule="auto"/>
        <w:ind w:left="1257" w:right="2102"/>
      </w:pPr>
      <w:r>
        <w:t>Exports of recovered paper are products in their own right, supporting a large and sophisticated supply-chain that provides products – recovered paper – to the international market.</w:t>
      </w:r>
    </w:p>
    <w:p w:rsidR="00835565" w:rsidRDefault="008568C4">
      <w:pPr>
        <w:pStyle w:val="BodyText"/>
        <w:spacing w:before="233" w:line="276" w:lineRule="auto"/>
        <w:ind w:left="1257" w:right="1830"/>
      </w:pPr>
      <w:r>
        <w:t>In 2018-19, Australia’s recovered paper exports totalled 1,105.6 kt, a fall of 16.0% on the prior year.</w:t>
      </w:r>
    </w:p>
    <w:p w:rsidR="00835565" w:rsidRDefault="008568C4">
      <w:pPr>
        <w:pStyle w:val="BodyText"/>
        <w:spacing w:before="238" w:line="276" w:lineRule="auto"/>
        <w:ind w:left="1257" w:right="1819"/>
      </w:pPr>
      <w:r>
        <w:t>At export, as defined earlier there are four ‘products’ or at least, grades of recovered paper:</w:t>
      </w:r>
    </w:p>
    <w:p w:rsidR="00835565" w:rsidRDefault="008568C4">
      <w:pPr>
        <w:pStyle w:val="ListParagraph"/>
        <w:numPr>
          <w:ilvl w:val="0"/>
          <w:numId w:val="2"/>
        </w:numPr>
        <w:tabs>
          <w:tab w:val="left" w:pos="1618"/>
        </w:tabs>
        <w:spacing w:before="245" w:line="273" w:lineRule="auto"/>
        <w:ind w:right="2152"/>
        <w:jc w:val="both"/>
        <w:rPr>
          <w:sz w:val="24"/>
        </w:rPr>
      </w:pPr>
      <w:r>
        <w:rPr>
          <w:b/>
          <w:sz w:val="24"/>
        </w:rPr>
        <w:t xml:space="preserve">Unbleached Kraft </w:t>
      </w:r>
      <w:r>
        <w:rPr>
          <w:sz w:val="24"/>
        </w:rPr>
        <w:t xml:space="preserve">(shown in blue) is entirely recovered Packaging &amp; Industrial paper grades, where there is no bleached content. This grade is dominated </w:t>
      </w:r>
      <w:r>
        <w:rPr>
          <w:spacing w:val="-6"/>
          <w:sz w:val="24"/>
        </w:rPr>
        <w:t xml:space="preserve">by </w:t>
      </w:r>
      <w:r>
        <w:rPr>
          <w:sz w:val="24"/>
        </w:rPr>
        <w:t>corrugated boxes and is often known as Old Corrugated Containers</w:t>
      </w:r>
      <w:r>
        <w:rPr>
          <w:spacing w:val="-6"/>
          <w:sz w:val="24"/>
        </w:rPr>
        <w:t xml:space="preserve"> </w:t>
      </w:r>
      <w:r>
        <w:rPr>
          <w:sz w:val="24"/>
        </w:rPr>
        <w:t>(OCC).</w:t>
      </w:r>
    </w:p>
    <w:p w:rsidR="00835565" w:rsidRDefault="008568C4">
      <w:pPr>
        <w:pStyle w:val="ListParagraph"/>
        <w:numPr>
          <w:ilvl w:val="0"/>
          <w:numId w:val="2"/>
        </w:numPr>
        <w:tabs>
          <w:tab w:val="left" w:pos="1617"/>
          <w:tab w:val="left" w:pos="1618"/>
        </w:tabs>
        <w:spacing w:before="8" w:line="273" w:lineRule="auto"/>
        <w:ind w:right="2362"/>
        <w:rPr>
          <w:sz w:val="24"/>
        </w:rPr>
      </w:pPr>
      <w:r>
        <w:rPr>
          <w:b/>
          <w:sz w:val="24"/>
        </w:rPr>
        <w:t xml:space="preserve">Bleached Chemical </w:t>
      </w:r>
      <w:r>
        <w:rPr>
          <w:sz w:val="24"/>
        </w:rPr>
        <w:t>(shown in orange) is almost entirely bleached office and printing papers, made from chemical</w:t>
      </w:r>
      <w:r>
        <w:rPr>
          <w:spacing w:val="-2"/>
          <w:sz w:val="24"/>
        </w:rPr>
        <w:t xml:space="preserve"> </w:t>
      </w:r>
      <w:r>
        <w:rPr>
          <w:sz w:val="24"/>
        </w:rPr>
        <w:t>pulps.</w:t>
      </w:r>
    </w:p>
    <w:p w:rsidR="00835565" w:rsidRDefault="008568C4">
      <w:pPr>
        <w:pStyle w:val="ListParagraph"/>
        <w:numPr>
          <w:ilvl w:val="0"/>
          <w:numId w:val="2"/>
        </w:numPr>
        <w:tabs>
          <w:tab w:val="left" w:pos="1617"/>
          <w:tab w:val="left" w:pos="1618"/>
        </w:tabs>
        <w:spacing w:before="5" w:line="273" w:lineRule="auto"/>
        <w:ind w:right="2036"/>
        <w:rPr>
          <w:sz w:val="24"/>
        </w:rPr>
      </w:pPr>
      <w:r>
        <w:rPr>
          <w:b/>
          <w:sz w:val="24"/>
        </w:rPr>
        <w:t xml:space="preserve">Mechanical </w:t>
      </w:r>
      <w:r>
        <w:rPr>
          <w:sz w:val="24"/>
        </w:rPr>
        <w:t>(shown in green) includes Newsprint and most forms of catalogues and some magazines, where they are manufactured from pulp made by mechanical processes</w:t>
      </w:r>
    </w:p>
    <w:p w:rsidR="00835565" w:rsidRDefault="008568C4">
      <w:pPr>
        <w:pStyle w:val="ListParagraph"/>
        <w:numPr>
          <w:ilvl w:val="0"/>
          <w:numId w:val="2"/>
        </w:numPr>
        <w:tabs>
          <w:tab w:val="left" w:pos="1617"/>
          <w:tab w:val="left" w:pos="1618"/>
        </w:tabs>
        <w:spacing w:before="8" w:line="273" w:lineRule="auto"/>
        <w:ind w:right="2062"/>
        <w:rPr>
          <w:sz w:val="24"/>
        </w:rPr>
      </w:pPr>
      <w:r>
        <w:rPr>
          <w:b/>
          <w:sz w:val="24"/>
        </w:rPr>
        <w:t xml:space="preserve">Other </w:t>
      </w:r>
      <w:r>
        <w:rPr>
          <w:sz w:val="24"/>
        </w:rPr>
        <w:t>(shown in red) is also known as ‘mixed’ or ‘unsorted’ recovered paper. It includes the significant majority of recovered paper sourced from co-mingled kerbside collections that pass through</w:t>
      </w:r>
      <w:r>
        <w:rPr>
          <w:spacing w:val="-1"/>
          <w:sz w:val="24"/>
        </w:rPr>
        <w:t xml:space="preserve"> </w:t>
      </w:r>
      <w:r>
        <w:rPr>
          <w:sz w:val="24"/>
        </w:rPr>
        <w:t>MRFs.</w:t>
      </w:r>
    </w:p>
    <w:p w:rsidR="00835565" w:rsidRDefault="008568C4">
      <w:pPr>
        <w:pStyle w:val="BodyText"/>
        <w:spacing w:before="246" w:line="278" w:lineRule="auto"/>
        <w:ind w:left="1257" w:right="2729"/>
      </w:pPr>
      <w:r>
        <w:t>Exports are set out in the chart below, for the decade to 2018-19 and in the subsequent table, in detail, for 2018-19.</w:t>
      </w:r>
    </w:p>
    <w:p w:rsidR="00835565" w:rsidRDefault="00835565">
      <w:pPr>
        <w:spacing w:line="278" w:lineRule="auto"/>
        <w:sectPr w:rsidR="00835565">
          <w:pgSz w:w="11910" w:h="16840"/>
          <w:pgMar w:top="1540" w:right="0" w:bottom="980" w:left="540" w:header="721" w:footer="706" w:gutter="0"/>
          <w:cols w:space="720"/>
        </w:sectPr>
      </w:pPr>
    </w:p>
    <w:p w:rsidR="00835565" w:rsidRDefault="00835565">
      <w:pPr>
        <w:pStyle w:val="BodyText"/>
        <w:rPr>
          <w:sz w:val="20"/>
        </w:rPr>
      </w:pPr>
    </w:p>
    <w:p w:rsidR="00835565" w:rsidRDefault="00835565">
      <w:pPr>
        <w:pStyle w:val="BodyText"/>
        <w:spacing w:before="5"/>
        <w:rPr>
          <w:sz w:val="18"/>
        </w:rPr>
      </w:pPr>
    </w:p>
    <w:p w:rsidR="00835565" w:rsidRDefault="00835565">
      <w:pPr>
        <w:rPr>
          <w:sz w:val="18"/>
        </w:rPr>
        <w:sectPr w:rsidR="00835565">
          <w:pgSz w:w="11910" w:h="16840"/>
          <w:pgMar w:top="1540" w:right="0" w:bottom="980" w:left="540" w:header="721" w:footer="706" w:gutter="0"/>
          <w:cols w:space="720"/>
        </w:sectPr>
      </w:pPr>
    </w:p>
    <w:p w:rsidR="00835565" w:rsidRDefault="008568C4">
      <w:pPr>
        <w:pStyle w:val="Heading3"/>
      </w:pPr>
      <w:r>
        <w:t>Australian Exports of Recovered Paper by Grade: 2009 – 2019 (ktpa)</w:t>
      </w:r>
    </w:p>
    <w:p w:rsidR="00835565" w:rsidRDefault="008677AB">
      <w:pPr>
        <w:spacing w:before="152"/>
        <w:ind w:left="1552"/>
        <w:rPr>
          <w:rFonts w:ascii="Gill Sans MT"/>
          <w:sz w:val="17"/>
        </w:rPr>
      </w:pPr>
      <w:r>
        <w:rPr>
          <w:noProof/>
          <w:lang w:val="en-AU" w:eastAsia="en-AU"/>
        </w:rPr>
        <mc:AlternateContent>
          <mc:Choice Requires="wpg">
            <w:drawing>
              <wp:anchor distT="0" distB="0" distL="114300" distR="114300" simplePos="0" relativeHeight="251640320" behindDoc="0" locked="0" layoutInCell="1" allowOverlap="1">
                <wp:simplePos x="0" y="0"/>
                <wp:positionH relativeFrom="page">
                  <wp:posOffset>1626870</wp:posOffset>
                </wp:positionH>
                <wp:positionV relativeFrom="paragraph">
                  <wp:posOffset>167005</wp:posOffset>
                </wp:positionV>
                <wp:extent cx="3652520" cy="2755900"/>
                <wp:effectExtent l="7620" t="6350" r="6985" b="9525"/>
                <wp:wrapNone/>
                <wp:docPr id="267"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2520" cy="2755900"/>
                          <a:chOff x="2562" y="263"/>
                          <a:chExt cx="5752" cy="4340"/>
                        </a:xfrm>
                      </wpg:grpSpPr>
                      <wps:wsp>
                        <wps:cNvPr id="268" name="AutoShape 270"/>
                        <wps:cNvSpPr>
                          <a:spLocks/>
                        </wps:cNvSpPr>
                        <wps:spPr bwMode="auto">
                          <a:xfrm>
                            <a:off x="900" y="9242"/>
                            <a:ext cx="5760" cy="4320"/>
                          </a:xfrm>
                          <a:custGeom>
                            <a:avLst/>
                            <a:gdLst>
                              <a:gd name="T0" fmla="+- 0 2679 900"/>
                              <a:gd name="T1" fmla="*/ T0 w 5760"/>
                              <a:gd name="T2" fmla="+- 0 4485 9242"/>
                              <a:gd name="T3" fmla="*/ 4485 h 4320"/>
                              <a:gd name="T4" fmla="+- 0 8304 900"/>
                              <a:gd name="T5" fmla="*/ T4 w 5760"/>
                              <a:gd name="T6" fmla="+- 0 4485 9242"/>
                              <a:gd name="T7" fmla="*/ 4485 h 4320"/>
                              <a:gd name="T8" fmla="+- 0 2679 900"/>
                              <a:gd name="T9" fmla="*/ T8 w 5760"/>
                              <a:gd name="T10" fmla="+- 0 267 9242"/>
                              <a:gd name="T11" fmla="*/ 267 h 4320"/>
                              <a:gd name="T12" fmla="+- 0 8304 900"/>
                              <a:gd name="T13" fmla="*/ T12 w 5760"/>
                              <a:gd name="T14" fmla="+- 0 267 9242"/>
                              <a:gd name="T15" fmla="*/ 267 h 4320"/>
                              <a:gd name="T16" fmla="+- 0 2679 900"/>
                              <a:gd name="T17" fmla="*/ T16 w 5760"/>
                              <a:gd name="T18" fmla="+- 0 4485 9242"/>
                              <a:gd name="T19" fmla="*/ 4485 h 4320"/>
                              <a:gd name="T20" fmla="+- 0 2679 900"/>
                              <a:gd name="T21" fmla="*/ T20 w 5760"/>
                              <a:gd name="T22" fmla="+- 0 267 9242"/>
                              <a:gd name="T23" fmla="*/ 267 h 4320"/>
                              <a:gd name="T24" fmla="+- 0 8304 900"/>
                              <a:gd name="T25" fmla="*/ T24 w 5760"/>
                              <a:gd name="T26" fmla="+- 0 4485 9242"/>
                              <a:gd name="T27" fmla="*/ 4485 h 4320"/>
                              <a:gd name="T28" fmla="+- 0 8304 900"/>
                              <a:gd name="T29" fmla="*/ T28 w 5760"/>
                              <a:gd name="T30" fmla="+- 0 267 9242"/>
                              <a:gd name="T31" fmla="*/ 267 h 4320"/>
                              <a:gd name="T32" fmla="+- 0 2679 900"/>
                              <a:gd name="T33" fmla="*/ T32 w 5760"/>
                              <a:gd name="T34" fmla="+- 0 4485 9242"/>
                              <a:gd name="T35" fmla="*/ 4485 h 4320"/>
                              <a:gd name="T36" fmla="+- 0 8304 900"/>
                              <a:gd name="T37" fmla="*/ T36 w 5760"/>
                              <a:gd name="T38" fmla="+- 0 4485 9242"/>
                              <a:gd name="T39" fmla="*/ 4485 h 4320"/>
                              <a:gd name="T40" fmla="+- 0 2679 900"/>
                              <a:gd name="T41" fmla="*/ T40 w 5760"/>
                              <a:gd name="T42" fmla="+- 0 3957 9242"/>
                              <a:gd name="T43" fmla="*/ 3957 h 4320"/>
                              <a:gd name="T44" fmla="+- 0 8304 900"/>
                              <a:gd name="T45" fmla="*/ T44 w 5760"/>
                              <a:gd name="T46" fmla="+- 0 3957 9242"/>
                              <a:gd name="T47" fmla="*/ 3957 h 4320"/>
                              <a:gd name="T48" fmla="+- 0 2679 900"/>
                              <a:gd name="T49" fmla="*/ T48 w 5760"/>
                              <a:gd name="T50" fmla="+- 0 3430 9242"/>
                              <a:gd name="T51" fmla="*/ 3430 h 4320"/>
                              <a:gd name="T52" fmla="+- 0 8304 900"/>
                              <a:gd name="T53" fmla="*/ T52 w 5760"/>
                              <a:gd name="T54" fmla="+- 0 3430 9242"/>
                              <a:gd name="T55" fmla="*/ 3430 h 4320"/>
                              <a:gd name="T56" fmla="+- 0 2679 900"/>
                              <a:gd name="T57" fmla="*/ T56 w 5760"/>
                              <a:gd name="T58" fmla="+- 0 2903 9242"/>
                              <a:gd name="T59" fmla="*/ 2903 h 4320"/>
                              <a:gd name="T60" fmla="+- 0 8304 900"/>
                              <a:gd name="T61" fmla="*/ T60 w 5760"/>
                              <a:gd name="T62" fmla="+- 0 2903 9242"/>
                              <a:gd name="T63" fmla="*/ 2903 h 4320"/>
                              <a:gd name="T64" fmla="+- 0 2679 900"/>
                              <a:gd name="T65" fmla="*/ T64 w 5760"/>
                              <a:gd name="T66" fmla="+- 0 2376 9242"/>
                              <a:gd name="T67" fmla="*/ 2376 h 4320"/>
                              <a:gd name="T68" fmla="+- 0 8304 900"/>
                              <a:gd name="T69" fmla="*/ T68 w 5760"/>
                              <a:gd name="T70" fmla="+- 0 2376 9242"/>
                              <a:gd name="T71" fmla="*/ 2376 h 4320"/>
                              <a:gd name="T72" fmla="+- 0 2679 900"/>
                              <a:gd name="T73" fmla="*/ T72 w 5760"/>
                              <a:gd name="T74" fmla="+- 0 1848 9242"/>
                              <a:gd name="T75" fmla="*/ 1848 h 4320"/>
                              <a:gd name="T76" fmla="+- 0 8304 900"/>
                              <a:gd name="T77" fmla="*/ T76 w 5760"/>
                              <a:gd name="T78" fmla="+- 0 1848 9242"/>
                              <a:gd name="T79" fmla="*/ 1848 h 4320"/>
                              <a:gd name="T80" fmla="+- 0 2679 900"/>
                              <a:gd name="T81" fmla="*/ T80 w 5760"/>
                              <a:gd name="T82" fmla="+- 0 1321 9242"/>
                              <a:gd name="T83" fmla="*/ 1321 h 4320"/>
                              <a:gd name="T84" fmla="+- 0 8304 900"/>
                              <a:gd name="T85" fmla="*/ T84 w 5760"/>
                              <a:gd name="T86" fmla="+- 0 1321 9242"/>
                              <a:gd name="T87" fmla="*/ 1321 h 4320"/>
                              <a:gd name="T88" fmla="+- 0 2679 900"/>
                              <a:gd name="T89" fmla="*/ T88 w 5760"/>
                              <a:gd name="T90" fmla="+- 0 794 9242"/>
                              <a:gd name="T91" fmla="*/ 794 h 4320"/>
                              <a:gd name="T92" fmla="+- 0 8304 900"/>
                              <a:gd name="T93" fmla="*/ T92 w 5760"/>
                              <a:gd name="T94" fmla="+- 0 794 9242"/>
                              <a:gd name="T95" fmla="*/ 794 h 4320"/>
                              <a:gd name="T96" fmla="+- 0 2679 900"/>
                              <a:gd name="T97" fmla="*/ T96 w 5760"/>
                              <a:gd name="T98" fmla="+- 0 267 9242"/>
                              <a:gd name="T99" fmla="*/ 267 h 4320"/>
                              <a:gd name="T100" fmla="+- 0 8304 900"/>
                              <a:gd name="T101" fmla="*/ T100 w 5760"/>
                              <a:gd name="T102" fmla="+- 0 267 9242"/>
                              <a:gd name="T103" fmla="*/ 267 h 4320"/>
                              <a:gd name="T104" fmla="+- 0 2679 900"/>
                              <a:gd name="T105" fmla="*/ T104 w 5760"/>
                              <a:gd name="T106" fmla="+- 0 4485 9242"/>
                              <a:gd name="T107" fmla="*/ 4485 h 4320"/>
                              <a:gd name="T108" fmla="+- 0 2679 900"/>
                              <a:gd name="T109" fmla="*/ T108 w 5760"/>
                              <a:gd name="T110" fmla="+- 0 267 9242"/>
                              <a:gd name="T111" fmla="*/ 267 h 4320"/>
                              <a:gd name="T112" fmla="+- 0 3241 900"/>
                              <a:gd name="T113" fmla="*/ T112 w 5760"/>
                              <a:gd name="T114" fmla="+- 0 4485 9242"/>
                              <a:gd name="T115" fmla="*/ 4485 h 4320"/>
                              <a:gd name="T116" fmla="+- 0 3241 900"/>
                              <a:gd name="T117" fmla="*/ T116 w 5760"/>
                              <a:gd name="T118" fmla="+- 0 267 9242"/>
                              <a:gd name="T119" fmla="*/ 267 h 4320"/>
                              <a:gd name="T120" fmla="+- 0 3804 900"/>
                              <a:gd name="T121" fmla="*/ T120 w 5760"/>
                              <a:gd name="T122" fmla="+- 0 4485 9242"/>
                              <a:gd name="T123" fmla="*/ 4485 h 4320"/>
                              <a:gd name="T124" fmla="+- 0 3804 900"/>
                              <a:gd name="T125" fmla="*/ T124 w 5760"/>
                              <a:gd name="T126" fmla="+- 0 267 9242"/>
                              <a:gd name="T127" fmla="*/ 267 h 4320"/>
                              <a:gd name="T128" fmla="+- 0 4366 900"/>
                              <a:gd name="T129" fmla="*/ T128 w 5760"/>
                              <a:gd name="T130" fmla="+- 0 4485 9242"/>
                              <a:gd name="T131" fmla="*/ 4485 h 4320"/>
                              <a:gd name="T132" fmla="+- 0 4366 900"/>
                              <a:gd name="T133" fmla="*/ T132 w 5760"/>
                              <a:gd name="T134" fmla="+- 0 267 9242"/>
                              <a:gd name="T135" fmla="*/ 267 h 4320"/>
                              <a:gd name="T136" fmla="+- 0 4929 900"/>
                              <a:gd name="T137" fmla="*/ T136 w 5760"/>
                              <a:gd name="T138" fmla="+- 0 4485 9242"/>
                              <a:gd name="T139" fmla="*/ 4485 h 4320"/>
                              <a:gd name="T140" fmla="+- 0 4929 900"/>
                              <a:gd name="T141" fmla="*/ T140 w 5760"/>
                              <a:gd name="T142" fmla="+- 0 267 9242"/>
                              <a:gd name="T143" fmla="*/ 267 h 4320"/>
                              <a:gd name="T144" fmla="+- 0 5491 900"/>
                              <a:gd name="T145" fmla="*/ T144 w 5760"/>
                              <a:gd name="T146" fmla="+- 0 4485 9242"/>
                              <a:gd name="T147" fmla="*/ 4485 h 4320"/>
                              <a:gd name="T148" fmla="+- 0 5491 900"/>
                              <a:gd name="T149" fmla="*/ T148 w 5760"/>
                              <a:gd name="T150" fmla="+- 0 267 9242"/>
                              <a:gd name="T151" fmla="*/ 267 h 4320"/>
                              <a:gd name="T152" fmla="+- 0 6054 900"/>
                              <a:gd name="T153" fmla="*/ T152 w 5760"/>
                              <a:gd name="T154" fmla="+- 0 4485 9242"/>
                              <a:gd name="T155" fmla="*/ 4485 h 4320"/>
                              <a:gd name="T156" fmla="+- 0 6054 900"/>
                              <a:gd name="T157" fmla="*/ T156 w 5760"/>
                              <a:gd name="T158" fmla="+- 0 267 9242"/>
                              <a:gd name="T159" fmla="*/ 267 h 4320"/>
                              <a:gd name="T160" fmla="+- 0 6616 900"/>
                              <a:gd name="T161" fmla="*/ T160 w 5760"/>
                              <a:gd name="T162" fmla="+- 0 4485 9242"/>
                              <a:gd name="T163" fmla="*/ 4485 h 4320"/>
                              <a:gd name="T164" fmla="+- 0 6616 900"/>
                              <a:gd name="T165" fmla="*/ T164 w 5760"/>
                              <a:gd name="T166" fmla="+- 0 267 9242"/>
                              <a:gd name="T167" fmla="*/ 267 h 4320"/>
                              <a:gd name="T168" fmla="+- 0 7179 900"/>
                              <a:gd name="T169" fmla="*/ T168 w 5760"/>
                              <a:gd name="T170" fmla="+- 0 4485 9242"/>
                              <a:gd name="T171" fmla="*/ 4485 h 4320"/>
                              <a:gd name="T172" fmla="+- 0 7179 900"/>
                              <a:gd name="T173" fmla="*/ T172 w 5760"/>
                              <a:gd name="T174" fmla="+- 0 267 9242"/>
                              <a:gd name="T175" fmla="*/ 267 h 4320"/>
                              <a:gd name="T176" fmla="+- 0 7741 900"/>
                              <a:gd name="T177" fmla="*/ T176 w 5760"/>
                              <a:gd name="T178" fmla="+- 0 4485 9242"/>
                              <a:gd name="T179" fmla="*/ 4485 h 4320"/>
                              <a:gd name="T180" fmla="+- 0 7741 900"/>
                              <a:gd name="T181" fmla="*/ T180 w 5760"/>
                              <a:gd name="T182" fmla="+- 0 267 9242"/>
                              <a:gd name="T183" fmla="*/ 267 h 4320"/>
                              <a:gd name="T184" fmla="+- 0 8304 900"/>
                              <a:gd name="T185" fmla="*/ T184 w 5760"/>
                              <a:gd name="T186" fmla="+- 0 4485 9242"/>
                              <a:gd name="T187" fmla="*/ 4485 h 4320"/>
                              <a:gd name="T188" fmla="+- 0 8304 900"/>
                              <a:gd name="T189" fmla="*/ T188 w 5760"/>
                              <a:gd name="T190" fmla="+- 0 267 9242"/>
                              <a:gd name="T191" fmla="*/ 267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60" h="4320">
                                <a:moveTo>
                                  <a:pt x="1779" y="-4757"/>
                                </a:moveTo>
                                <a:lnTo>
                                  <a:pt x="7404" y="-4757"/>
                                </a:lnTo>
                                <a:moveTo>
                                  <a:pt x="1779" y="-8975"/>
                                </a:moveTo>
                                <a:lnTo>
                                  <a:pt x="7404" y="-8975"/>
                                </a:lnTo>
                                <a:moveTo>
                                  <a:pt x="1779" y="-4757"/>
                                </a:moveTo>
                                <a:lnTo>
                                  <a:pt x="1779" y="-8975"/>
                                </a:lnTo>
                                <a:moveTo>
                                  <a:pt x="7404" y="-4757"/>
                                </a:moveTo>
                                <a:lnTo>
                                  <a:pt x="7404" y="-8975"/>
                                </a:lnTo>
                                <a:moveTo>
                                  <a:pt x="1779" y="-4757"/>
                                </a:moveTo>
                                <a:lnTo>
                                  <a:pt x="7404" y="-4757"/>
                                </a:lnTo>
                                <a:moveTo>
                                  <a:pt x="1779" y="-5285"/>
                                </a:moveTo>
                                <a:lnTo>
                                  <a:pt x="7404" y="-5285"/>
                                </a:lnTo>
                                <a:moveTo>
                                  <a:pt x="1779" y="-5812"/>
                                </a:moveTo>
                                <a:lnTo>
                                  <a:pt x="7404" y="-5812"/>
                                </a:lnTo>
                                <a:moveTo>
                                  <a:pt x="1779" y="-6339"/>
                                </a:moveTo>
                                <a:lnTo>
                                  <a:pt x="7404" y="-6339"/>
                                </a:lnTo>
                                <a:moveTo>
                                  <a:pt x="1779" y="-6866"/>
                                </a:moveTo>
                                <a:lnTo>
                                  <a:pt x="7404" y="-6866"/>
                                </a:lnTo>
                                <a:moveTo>
                                  <a:pt x="1779" y="-7394"/>
                                </a:moveTo>
                                <a:lnTo>
                                  <a:pt x="7404" y="-7394"/>
                                </a:lnTo>
                                <a:moveTo>
                                  <a:pt x="1779" y="-7921"/>
                                </a:moveTo>
                                <a:lnTo>
                                  <a:pt x="7404" y="-7921"/>
                                </a:lnTo>
                                <a:moveTo>
                                  <a:pt x="1779" y="-8448"/>
                                </a:moveTo>
                                <a:lnTo>
                                  <a:pt x="7404" y="-8448"/>
                                </a:lnTo>
                                <a:moveTo>
                                  <a:pt x="1779" y="-8975"/>
                                </a:moveTo>
                                <a:lnTo>
                                  <a:pt x="7404" y="-8975"/>
                                </a:lnTo>
                                <a:moveTo>
                                  <a:pt x="1779" y="-4757"/>
                                </a:moveTo>
                                <a:lnTo>
                                  <a:pt x="1779" y="-8975"/>
                                </a:lnTo>
                                <a:moveTo>
                                  <a:pt x="2341" y="-4757"/>
                                </a:moveTo>
                                <a:lnTo>
                                  <a:pt x="2341" y="-8975"/>
                                </a:lnTo>
                                <a:moveTo>
                                  <a:pt x="2904" y="-4757"/>
                                </a:moveTo>
                                <a:lnTo>
                                  <a:pt x="2904" y="-8975"/>
                                </a:lnTo>
                                <a:moveTo>
                                  <a:pt x="3466" y="-4757"/>
                                </a:moveTo>
                                <a:lnTo>
                                  <a:pt x="3466" y="-8975"/>
                                </a:lnTo>
                                <a:moveTo>
                                  <a:pt x="4029" y="-4757"/>
                                </a:moveTo>
                                <a:lnTo>
                                  <a:pt x="4029" y="-8975"/>
                                </a:lnTo>
                                <a:moveTo>
                                  <a:pt x="4591" y="-4757"/>
                                </a:moveTo>
                                <a:lnTo>
                                  <a:pt x="4591" y="-8975"/>
                                </a:lnTo>
                                <a:moveTo>
                                  <a:pt x="5154" y="-4757"/>
                                </a:moveTo>
                                <a:lnTo>
                                  <a:pt x="5154" y="-8975"/>
                                </a:lnTo>
                                <a:moveTo>
                                  <a:pt x="5716" y="-4757"/>
                                </a:moveTo>
                                <a:lnTo>
                                  <a:pt x="5716" y="-8975"/>
                                </a:lnTo>
                                <a:moveTo>
                                  <a:pt x="6279" y="-4757"/>
                                </a:moveTo>
                                <a:lnTo>
                                  <a:pt x="6279" y="-8975"/>
                                </a:lnTo>
                                <a:moveTo>
                                  <a:pt x="6841" y="-4757"/>
                                </a:moveTo>
                                <a:lnTo>
                                  <a:pt x="6841" y="-8975"/>
                                </a:lnTo>
                                <a:moveTo>
                                  <a:pt x="7404" y="-4757"/>
                                </a:moveTo>
                                <a:lnTo>
                                  <a:pt x="7404" y="-8975"/>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AutoShape 269"/>
                        <wps:cNvSpPr>
                          <a:spLocks/>
                        </wps:cNvSpPr>
                        <wps:spPr bwMode="auto">
                          <a:xfrm>
                            <a:off x="2679" y="2332"/>
                            <a:ext cx="5625" cy="2153"/>
                          </a:xfrm>
                          <a:custGeom>
                            <a:avLst/>
                            <a:gdLst>
                              <a:gd name="T0" fmla="+- 0 3241 2679"/>
                              <a:gd name="T1" fmla="*/ T0 w 5625"/>
                              <a:gd name="T2" fmla="+- 0 2698 2332"/>
                              <a:gd name="T3" fmla="*/ 2698 h 2153"/>
                              <a:gd name="T4" fmla="+- 0 2679 2679"/>
                              <a:gd name="T5" fmla="*/ T4 w 5625"/>
                              <a:gd name="T6" fmla="+- 0 3604 2332"/>
                              <a:gd name="T7" fmla="*/ 3604 h 2153"/>
                              <a:gd name="T8" fmla="+- 0 2679 2679"/>
                              <a:gd name="T9" fmla="*/ T8 w 5625"/>
                              <a:gd name="T10" fmla="+- 0 4485 2332"/>
                              <a:gd name="T11" fmla="*/ 4485 h 2153"/>
                              <a:gd name="T12" fmla="+- 0 8304 2679"/>
                              <a:gd name="T13" fmla="*/ T12 w 5625"/>
                              <a:gd name="T14" fmla="+- 0 4485 2332"/>
                              <a:gd name="T15" fmla="*/ 4485 h 2153"/>
                              <a:gd name="T16" fmla="+- 0 8304 2679"/>
                              <a:gd name="T17" fmla="*/ T16 w 5625"/>
                              <a:gd name="T18" fmla="+- 0 2857 2332"/>
                              <a:gd name="T19" fmla="*/ 2857 h 2153"/>
                              <a:gd name="T20" fmla="+- 0 6616 2679"/>
                              <a:gd name="T21" fmla="*/ T20 w 5625"/>
                              <a:gd name="T22" fmla="+- 0 2857 2332"/>
                              <a:gd name="T23" fmla="*/ 2857 h 2153"/>
                              <a:gd name="T24" fmla="+- 0 6054 2679"/>
                              <a:gd name="T25" fmla="*/ T24 w 5625"/>
                              <a:gd name="T26" fmla="+- 0 2850 2332"/>
                              <a:gd name="T27" fmla="*/ 2850 h 2153"/>
                              <a:gd name="T28" fmla="+- 0 5957 2679"/>
                              <a:gd name="T29" fmla="*/ T28 w 5625"/>
                              <a:gd name="T30" fmla="+- 0 2798 2332"/>
                              <a:gd name="T31" fmla="*/ 2798 h 2153"/>
                              <a:gd name="T32" fmla="+- 0 3804 2679"/>
                              <a:gd name="T33" fmla="*/ T32 w 5625"/>
                              <a:gd name="T34" fmla="+- 0 2798 2332"/>
                              <a:gd name="T35" fmla="*/ 2798 h 2153"/>
                              <a:gd name="T36" fmla="+- 0 3241 2679"/>
                              <a:gd name="T37" fmla="*/ T36 w 5625"/>
                              <a:gd name="T38" fmla="+- 0 2698 2332"/>
                              <a:gd name="T39" fmla="*/ 2698 h 2153"/>
                              <a:gd name="T40" fmla="+- 0 7741 2679"/>
                              <a:gd name="T41" fmla="*/ T40 w 5625"/>
                              <a:gd name="T42" fmla="+- 0 2332 2332"/>
                              <a:gd name="T43" fmla="*/ 2332 h 2153"/>
                              <a:gd name="T44" fmla="+- 0 7179 2679"/>
                              <a:gd name="T45" fmla="*/ T44 w 5625"/>
                              <a:gd name="T46" fmla="+- 0 2489 2332"/>
                              <a:gd name="T47" fmla="*/ 2489 h 2153"/>
                              <a:gd name="T48" fmla="+- 0 6616 2679"/>
                              <a:gd name="T49" fmla="*/ T48 w 5625"/>
                              <a:gd name="T50" fmla="+- 0 2857 2332"/>
                              <a:gd name="T51" fmla="*/ 2857 h 2153"/>
                              <a:gd name="T52" fmla="+- 0 8304 2679"/>
                              <a:gd name="T53" fmla="*/ T52 w 5625"/>
                              <a:gd name="T54" fmla="+- 0 2857 2332"/>
                              <a:gd name="T55" fmla="*/ 2857 h 2153"/>
                              <a:gd name="T56" fmla="+- 0 8304 2679"/>
                              <a:gd name="T57" fmla="*/ T56 w 5625"/>
                              <a:gd name="T58" fmla="+- 0 2752 2332"/>
                              <a:gd name="T59" fmla="*/ 2752 h 2153"/>
                              <a:gd name="T60" fmla="+- 0 7741 2679"/>
                              <a:gd name="T61" fmla="*/ T60 w 5625"/>
                              <a:gd name="T62" fmla="+- 0 2332 2332"/>
                              <a:gd name="T63" fmla="*/ 2332 h 2153"/>
                              <a:gd name="T64" fmla="+- 0 4929 2679"/>
                              <a:gd name="T65" fmla="*/ T64 w 5625"/>
                              <a:gd name="T66" fmla="+- 0 2334 2332"/>
                              <a:gd name="T67" fmla="*/ 2334 h 2153"/>
                              <a:gd name="T68" fmla="+- 0 4366 2679"/>
                              <a:gd name="T69" fmla="*/ T68 w 5625"/>
                              <a:gd name="T70" fmla="+- 0 2632 2332"/>
                              <a:gd name="T71" fmla="*/ 2632 h 2153"/>
                              <a:gd name="T72" fmla="+- 0 3804 2679"/>
                              <a:gd name="T73" fmla="*/ T72 w 5625"/>
                              <a:gd name="T74" fmla="+- 0 2798 2332"/>
                              <a:gd name="T75" fmla="*/ 2798 h 2153"/>
                              <a:gd name="T76" fmla="+- 0 5957 2679"/>
                              <a:gd name="T77" fmla="*/ T76 w 5625"/>
                              <a:gd name="T78" fmla="+- 0 2798 2332"/>
                              <a:gd name="T79" fmla="*/ 2798 h 2153"/>
                              <a:gd name="T80" fmla="+- 0 5491 2679"/>
                              <a:gd name="T81" fmla="*/ T80 w 5625"/>
                              <a:gd name="T82" fmla="+- 0 2549 2332"/>
                              <a:gd name="T83" fmla="*/ 2549 h 2153"/>
                              <a:gd name="T84" fmla="+- 0 4929 2679"/>
                              <a:gd name="T85" fmla="*/ T84 w 5625"/>
                              <a:gd name="T86" fmla="+- 0 2334 2332"/>
                              <a:gd name="T87" fmla="*/ 2334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25" h="2153">
                                <a:moveTo>
                                  <a:pt x="562" y="366"/>
                                </a:moveTo>
                                <a:lnTo>
                                  <a:pt x="0" y="1272"/>
                                </a:lnTo>
                                <a:lnTo>
                                  <a:pt x="0" y="2153"/>
                                </a:lnTo>
                                <a:lnTo>
                                  <a:pt x="5625" y="2153"/>
                                </a:lnTo>
                                <a:lnTo>
                                  <a:pt x="5625" y="525"/>
                                </a:lnTo>
                                <a:lnTo>
                                  <a:pt x="3937" y="525"/>
                                </a:lnTo>
                                <a:lnTo>
                                  <a:pt x="3375" y="518"/>
                                </a:lnTo>
                                <a:lnTo>
                                  <a:pt x="3278" y="466"/>
                                </a:lnTo>
                                <a:lnTo>
                                  <a:pt x="1125" y="466"/>
                                </a:lnTo>
                                <a:lnTo>
                                  <a:pt x="562" y="366"/>
                                </a:lnTo>
                                <a:close/>
                                <a:moveTo>
                                  <a:pt x="5062" y="0"/>
                                </a:moveTo>
                                <a:lnTo>
                                  <a:pt x="4500" y="157"/>
                                </a:lnTo>
                                <a:lnTo>
                                  <a:pt x="3937" y="525"/>
                                </a:lnTo>
                                <a:lnTo>
                                  <a:pt x="5625" y="525"/>
                                </a:lnTo>
                                <a:lnTo>
                                  <a:pt x="5625" y="420"/>
                                </a:lnTo>
                                <a:lnTo>
                                  <a:pt x="5062" y="0"/>
                                </a:lnTo>
                                <a:close/>
                                <a:moveTo>
                                  <a:pt x="2250" y="2"/>
                                </a:moveTo>
                                <a:lnTo>
                                  <a:pt x="1687" y="300"/>
                                </a:lnTo>
                                <a:lnTo>
                                  <a:pt x="1125" y="466"/>
                                </a:lnTo>
                                <a:lnTo>
                                  <a:pt x="3278" y="466"/>
                                </a:lnTo>
                                <a:lnTo>
                                  <a:pt x="2812" y="217"/>
                                </a:lnTo>
                                <a:lnTo>
                                  <a:pt x="2250" y="2"/>
                                </a:lnTo>
                                <a:close/>
                              </a:path>
                            </a:pathLst>
                          </a:custGeom>
                          <a:solidFill>
                            <a:srgbClr val="002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8"/>
                        <wps:cNvSpPr>
                          <a:spLocks/>
                        </wps:cNvSpPr>
                        <wps:spPr bwMode="auto">
                          <a:xfrm>
                            <a:off x="2679" y="2332"/>
                            <a:ext cx="5625" cy="2153"/>
                          </a:xfrm>
                          <a:custGeom>
                            <a:avLst/>
                            <a:gdLst>
                              <a:gd name="T0" fmla="+- 0 2679 2679"/>
                              <a:gd name="T1" fmla="*/ T0 w 5625"/>
                              <a:gd name="T2" fmla="+- 0 4485 2332"/>
                              <a:gd name="T3" fmla="*/ 4485 h 2153"/>
                              <a:gd name="T4" fmla="+- 0 2679 2679"/>
                              <a:gd name="T5" fmla="*/ T4 w 5625"/>
                              <a:gd name="T6" fmla="+- 0 3604 2332"/>
                              <a:gd name="T7" fmla="*/ 3604 h 2153"/>
                              <a:gd name="T8" fmla="+- 0 3241 2679"/>
                              <a:gd name="T9" fmla="*/ T8 w 5625"/>
                              <a:gd name="T10" fmla="+- 0 2698 2332"/>
                              <a:gd name="T11" fmla="*/ 2698 h 2153"/>
                              <a:gd name="T12" fmla="+- 0 3804 2679"/>
                              <a:gd name="T13" fmla="*/ T12 w 5625"/>
                              <a:gd name="T14" fmla="+- 0 2798 2332"/>
                              <a:gd name="T15" fmla="*/ 2798 h 2153"/>
                              <a:gd name="T16" fmla="+- 0 4366 2679"/>
                              <a:gd name="T17" fmla="*/ T16 w 5625"/>
                              <a:gd name="T18" fmla="+- 0 2632 2332"/>
                              <a:gd name="T19" fmla="*/ 2632 h 2153"/>
                              <a:gd name="T20" fmla="+- 0 4929 2679"/>
                              <a:gd name="T21" fmla="*/ T20 w 5625"/>
                              <a:gd name="T22" fmla="+- 0 2334 2332"/>
                              <a:gd name="T23" fmla="*/ 2334 h 2153"/>
                              <a:gd name="T24" fmla="+- 0 5491 2679"/>
                              <a:gd name="T25" fmla="*/ T24 w 5625"/>
                              <a:gd name="T26" fmla="+- 0 2549 2332"/>
                              <a:gd name="T27" fmla="*/ 2549 h 2153"/>
                              <a:gd name="T28" fmla="+- 0 6054 2679"/>
                              <a:gd name="T29" fmla="*/ T28 w 5625"/>
                              <a:gd name="T30" fmla="+- 0 2850 2332"/>
                              <a:gd name="T31" fmla="*/ 2850 h 2153"/>
                              <a:gd name="T32" fmla="+- 0 6616 2679"/>
                              <a:gd name="T33" fmla="*/ T32 w 5625"/>
                              <a:gd name="T34" fmla="+- 0 2857 2332"/>
                              <a:gd name="T35" fmla="*/ 2857 h 2153"/>
                              <a:gd name="T36" fmla="+- 0 7179 2679"/>
                              <a:gd name="T37" fmla="*/ T36 w 5625"/>
                              <a:gd name="T38" fmla="+- 0 2489 2332"/>
                              <a:gd name="T39" fmla="*/ 2489 h 2153"/>
                              <a:gd name="T40" fmla="+- 0 7741 2679"/>
                              <a:gd name="T41" fmla="*/ T40 w 5625"/>
                              <a:gd name="T42" fmla="+- 0 2332 2332"/>
                              <a:gd name="T43" fmla="*/ 2332 h 2153"/>
                              <a:gd name="T44" fmla="+- 0 8304 2679"/>
                              <a:gd name="T45" fmla="*/ T44 w 5625"/>
                              <a:gd name="T46" fmla="+- 0 2752 2332"/>
                              <a:gd name="T47" fmla="*/ 2752 h 2153"/>
                              <a:gd name="T48" fmla="+- 0 8304 2679"/>
                              <a:gd name="T49" fmla="*/ T48 w 5625"/>
                              <a:gd name="T50" fmla="+- 0 4485 2332"/>
                              <a:gd name="T51" fmla="*/ 4485 h 2153"/>
                              <a:gd name="T52" fmla="+- 0 2679 2679"/>
                              <a:gd name="T53" fmla="*/ T52 w 5625"/>
                              <a:gd name="T54" fmla="+- 0 4485 2332"/>
                              <a:gd name="T55" fmla="*/ 4485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25" h="2153">
                                <a:moveTo>
                                  <a:pt x="0" y="2153"/>
                                </a:moveTo>
                                <a:lnTo>
                                  <a:pt x="0" y="1272"/>
                                </a:lnTo>
                                <a:lnTo>
                                  <a:pt x="562" y="366"/>
                                </a:lnTo>
                                <a:lnTo>
                                  <a:pt x="1125" y="466"/>
                                </a:lnTo>
                                <a:lnTo>
                                  <a:pt x="1687" y="300"/>
                                </a:lnTo>
                                <a:lnTo>
                                  <a:pt x="2250" y="2"/>
                                </a:lnTo>
                                <a:lnTo>
                                  <a:pt x="2812" y="217"/>
                                </a:lnTo>
                                <a:lnTo>
                                  <a:pt x="3375" y="518"/>
                                </a:lnTo>
                                <a:lnTo>
                                  <a:pt x="3937" y="525"/>
                                </a:lnTo>
                                <a:lnTo>
                                  <a:pt x="4500" y="157"/>
                                </a:lnTo>
                                <a:lnTo>
                                  <a:pt x="5062" y="0"/>
                                </a:lnTo>
                                <a:lnTo>
                                  <a:pt x="5625" y="420"/>
                                </a:lnTo>
                                <a:lnTo>
                                  <a:pt x="5625" y="2153"/>
                                </a:lnTo>
                                <a:lnTo>
                                  <a:pt x="0" y="2153"/>
                                </a:lnTo>
                              </a:path>
                            </a:pathLst>
                          </a:custGeom>
                          <a:noFill/>
                          <a:ln w="12400">
                            <a:solidFill>
                              <a:srgbClr val="002D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67"/>
                        <wps:cNvSpPr>
                          <a:spLocks/>
                        </wps:cNvSpPr>
                        <wps:spPr bwMode="auto">
                          <a:xfrm>
                            <a:off x="2679" y="2332"/>
                            <a:ext cx="5625" cy="2153"/>
                          </a:xfrm>
                          <a:custGeom>
                            <a:avLst/>
                            <a:gdLst>
                              <a:gd name="T0" fmla="+- 0 2679 2679"/>
                              <a:gd name="T1" fmla="*/ T0 w 5625"/>
                              <a:gd name="T2" fmla="+- 0 4485 2332"/>
                              <a:gd name="T3" fmla="*/ 4485 h 2153"/>
                              <a:gd name="T4" fmla="+- 0 2679 2679"/>
                              <a:gd name="T5" fmla="*/ T4 w 5625"/>
                              <a:gd name="T6" fmla="+- 0 3604 2332"/>
                              <a:gd name="T7" fmla="*/ 3604 h 2153"/>
                              <a:gd name="T8" fmla="+- 0 3241 2679"/>
                              <a:gd name="T9" fmla="*/ T8 w 5625"/>
                              <a:gd name="T10" fmla="+- 0 2698 2332"/>
                              <a:gd name="T11" fmla="*/ 2698 h 2153"/>
                              <a:gd name="T12" fmla="+- 0 3804 2679"/>
                              <a:gd name="T13" fmla="*/ T12 w 5625"/>
                              <a:gd name="T14" fmla="+- 0 2798 2332"/>
                              <a:gd name="T15" fmla="*/ 2798 h 2153"/>
                              <a:gd name="T16" fmla="+- 0 4366 2679"/>
                              <a:gd name="T17" fmla="*/ T16 w 5625"/>
                              <a:gd name="T18" fmla="+- 0 2632 2332"/>
                              <a:gd name="T19" fmla="*/ 2632 h 2153"/>
                              <a:gd name="T20" fmla="+- 0 4929 2679"/>
                              <a:gd name="T21" fmla="*/ T20 w 5625"/>
                              <a:gd name="T22" fmla="+- 0 2334 2332"/>
                              <a:gd name="T23" fmla="*/ 2334 h 2153"/>
                              <a:gd name="T24" fmla="+- 0 5491 2679"/>
                              <a:gd name="T25" fmla="*/ T24 w 5625"/>
                              <a:gd name="T26" fmla="+- 0 2549 2332"/>
                              <a:gd name="T27" fmla="*/ 2549 h 2153"/>
                              <a:gd name="T28" fmla="+- 0 6054 2679"/>
                              <a:gd name="T29" fmla="*/ T28 w 5625"/>
                              <a:gd name="T30" fmla="+- 0 2850 2332"/>
                              <a:gd name="T31" fmla="*/ 2850 h 2153"/>
                              <a:gd name="T32" fmla="+- 0 6616 2679"/>
                              <a:gd name="T33" fmla="*/ T32 w 5625"/>
                              <a:gd name="T34" fmla="+- 0 2857 2332"/>
                              <a:gd name="T35" fmla="*/ 2857 h 2153"/>
                              <a:gd name="T36" fmla="+- 0 7179 2679"/>
                              <a:gd name="T37" fmla="*/ T36 w 5625"/>
                              <a:gd name="T38" fmla="+- 0 2489 2332"/>
                              <a:gd name="T39" fmla="*/ 2489 h 2153"/>
                              <a:gd name="T40" fmla="+- 0 7741 2679"/>
                              <a:gd name="T41" fmla="*/ T40 w 5625"/>
                              <a:gd name="T42" fmla="+- 0 2332 2332"/>
                              <a:gd name="T43" fmla="*/ 2332 h 2153"/>
                              <a:gd name="T44" fmla="+- 0 8304 2679"/>
                              <a:gd name="T45" fmla="*/ T44 w 5625"/>
                              <a:gd name="T46" fmla="+- 0 2752 2332"/>
                              <a:gd name="T47" fmla="*/ 2752 h 2153"/>
                              <a:gd name="T48" fmla="+- 0 8304 2679"/>
                              <a:gd name="T49" fmla="*/ T48 w 5625"/>
                              <a:gd name="T50" fmla="+- 0 4485 2332"/>
                              <a:gd name="T51" fmla="*/ 4485 h 2153"/>
                              <a:gd name="T52" fmla="+- 0 2679 2679"/>
                              <a:gd name="T53" fmla="*/ T52 w 5625"/>
                              <a:gd name="T54" fmla="+- 0 4485 2332"/>
                              <a:gd name="T55" fmla="*/ 4485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25" h="2153">
                                <a:moveTo>
                                  <a:pt x="0" y="2153"/>
                                </a:moveTo>
                                <a:lnTo>
                                  <a:pt x="0" y="1272"/>
                                </a:lnTo>
                                <a:lnTo>
                                  <a:pt x="562" y="366"/>
                                </a:lnTo>
                                <a:lnTo>
                                  <a:pt x="1125" y="466"/>
                                </a:lnTo>
                                <a:lnTo>
                                  <a:pt x="1687" y="300"/>
                                </a:lnTo>
                                <a:lnTo>
                                  <a:pt x="2250" y="2"/>
                                </a:lnTo>
                                <a:lnTo>
                                  <a:pt x="2812" y="217"/>
                                </a:lnTo>
                                <a:lnTo>
                                  <a:pt x="3375" y="518"/>
                                </a:lnTo>
                                <a:lnTo>
                                  <a:pt x="3937" y="525"/>
                                </a:lnTo>
                                <a:lnTo>
                                  <a:pt x="4500" y="157"/>
                                </a:lnTo>
                                <a:lnTo>
                                  <a:pt x="5062" y="0"/>
                                </a:lnTo>
                                <a:lnTo>
                                  <a:pt x="5625" y="420"/>
                                </a:lnTo>
                                <a:lnTo>
                                  <a:pt x="5625" y="2153"/>
                                </a:lnTo>
                                <a:lnTo>
                                  <a:pt x="0" y="2153"/>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AutoShape 266"/>
                        <wps:cNvSpPr>
                          <a:spLocks/>
                        </wps:cNvSpPr>
                        <wps:spPr bwMode="auto">
                          <a:xfrm>
                            <a:off x="2679" y="2040"/>
                            <a:ext cx="5625" cy="1564"/>
                          </a:xfrm>
                          <a:custGeom>
                            <a:avLst/>
                            <a:gdLst>
                              <a:gd name="T0" fmla="+- 0 3241 2679"/>
                              <a:gd name="T1" fmla="*/ T0 w 5625"/>
                              <a:gd name="T2" fmla="+- 0 2417 2040"/>
                              <a:gd name="T3" fmla="*/ 2417 h 1564"/>
                              <a:gd name="T4" fmla="+- 0 2679 2679"/>
                              <a:gd name="T5" fmla="*/ T4 w 5625"/>
                              <a:gd name="T6" fmla="+- 0 3334 2040"/>
                              <a:gd name="T7" fmla="*/ 3334 h 1564"/>
                              <a:gd name="T8" fmla="+- 0 2679 2679"/>
                              <a:gd name="T9" fmla="*/ T8 w 5625"/>
                              <a:gd name="T10" fmla="+- 0 3604 2040"/>
                              <a:gd name="T11" fmla="*/ 3604 h 1564"/>
                              <a:gd name="T12" fmla="+- 0 3241 2679"/>
                              <a:gd name="T13" fmla="*/ T12 w 5625"/>
                              <a:gd name="T14" fmla="+- 0 2698 2040"/>
                              <a:gd name="T15" fmla="*/ 2698 h 1564"/>
                              <a:gd name="T16" fmla="+- 0 4142 2679"/>
                              <a:gd name="T17" fmla="*/ T16 w 5625"/>
                              <a:gd name="T18" fmla="+- 0 2698 2040"/>
                              <a:gd name="T19" fmla="*/ 2698 h 1564"/>
                              <a:gd name="T20" fmla="+- 0 4366 2679"/>
                              <a:gd name="T21" fmla="*/ T20 w 5625"/>
                              <a:gd name="T22" fmla="+- 0 2632 2040"/>
                              <a:gd name="T23" fmla="*/ 2632 h 1564"/>
                              <a:gd name="T24" fmla="+- 0 4618 2679"/>
                              <a:gd name="T25" fmla="*/ T24 w 5625"/>
                              <a:gd name="T26" fmla="+- 0 2499 2040"/>
                              <a:gd name="T27" fmla="*/ 2499 h 1564"/>
                              <a:gd name="T28" fmla="+- 0 3804 2679"/>
                              <a:gd name="T29" fmla="*/ T28 w 5625"/>
                              <a:gd name="T30" fmla="+- 0 2499 2040"/>
                              <a:gd name="T31" fmla="*/ 2499 h 1564"/>
                              <a:gd name="T32" fmla="+- 0 3241 2679"/>
                              <a:gd name="T33" fmla="*/ T32 w 5625"/>
                              <a:gd name="T34" fmla="+- 0 2417 2040"/>
                              <a:gd name="T35" fmla="*/ 2417 h 1564"/>
                              <a:gd name="T36" fmla="+- 0 5599 2679"/>
                              <a:gd name="T37" fmla="*/ T36 w 5625"/>
                              <a:gd name="T38" fmla="+- 0 2334 2040"/>
                              <a:gd name="T39" fmla="*/ 2334 h 1564"/>
                              <a:gd name="T40" fmla="+- 0 4929 2679"/>
                              <a:gd name="T41" fmla="*/ T40 w 5625"/>
                              <a:gd name="T42" fmla="+- 0 2334 2040"/>
                              <a:gd name="T43" fmla="*/ 2334 h 1564"/>
                              <a:gd name="T44" fmla="+- 0 5491 2679"/>
                              <a:gd name="T45" fmla="*/ T44 w 5625"/>
                              <a:gd name="T46" fmla="+- 0 2549 2040"/>
                              <a:gd name="T47" fmla="*/ 2549 h 1564"/>
                              <a:gd name="T48" fmla="+- 0 6054 2679"/>
                              <a:gd name="T49" fmla="*/ T48 w 5625"/>
                              <a:gd name="T50" fmla="+- 0 2850 2040"/>
                              <a:gd name="T51" fmla="*/ 2850 h 1564"/>
                              <a:gd name="T52" fmla="+- 0 6616 2679"/>
                              <a:gd name="T53" fmla="*/ T52 w 5625"/>
                              <a:gd name="T54" fmla="+- 0 2857 2040"/>
                              <a:gd name="T55" fmla="*/ 2857 h 1564"/>
                              <a:gd name="T56" fmla="+- 0 7106 2679"/>
                              <a:gd name="T57" fmla="*/ T56 w 5625"/>
                              <a:gd name="T58" fmla="+- 0 2536 2040"/>
                              <a:gd name="T59" fmla="*/ 2536 h 1564"/>
                              <a:gd name="T60" fmla="+- 0 6054 2679"/>
                              <a:gd name="T61" fmla="*/ T60 w 5625"/>
                              <a:gd name="T62" fmla="+- 0 2536 2040"/>
                              <a:gd name="T63" fmla="*/ 2536 h 1564"/>
                              <a:gd name="T64" fmla="+- 0 5599 2679"/>
                              <a:gd name="T65" fmla="*/ T64 w 5625"/>
                              <a:gd name="T66" fmla="+- 0 2334 2040"/>
                              <a:gd name="T67" fmla="*/ 2334 h 1564"/>
                              <a:gd name="T68" fmla="+- 0 4142 2679"/>
                              <a:gd name="T69" fmla="*/ T68 w 5625"/>
                              <a:gd name="T70" fmla="+- 0 2698 2040"/>
                              <a:gd name="T71" fmla="*/ 2698 h 1564"/>
                              <a:gd name="T72" fmla="+- 0 3241 2679"/>
                              <a:gd name="T73" fmla="*/ T72 w 5625"/>
                              <a:gd name="T74" fmla="+- 0 2698 2040"/>
                              <a:gd name="T75" fmla="*/ 2698 h 1564"/>
                              <a:gd name="T76" fmla="+- 0 3804 2679"/>
                              <a:gd name="T77" fmla="*/ T76 w 5625"/>
                              <a:gd name="T78" fmla="+- 0 2798 2040"/>
                              <a:gd name="T79" fmla="*/ 2798 h 1564"/>
                              <a:gd name="T80" fmla="+- 0 4142 2679"/>
                              <a:gd name="T81" fmla="*/ T80 w 5625"/>
                              <a:gd name="T82" fmla="+- 0 2698 2040"/>
                              <a:gd name="T83" fmla="*/ 2698 h 1564"/>
                              <a:gd name="T84" fmla="+- 0 7941 2679"/>
                              <a:gd name="T85" fmla="*/ T84 w 5625"/>
                              <a:gd name="T86" fmla="+- 0 2332 2040"/>
                              <a:gd name="T87" fmla="*/ 2332 h 1564"/>
                              <a:gd name="T88" fmla="+- 0 7741 2679"/>
                              <a:gd name="T89" fmla="*/ T88 w 5625"/>
                              <a:gd name="T90" fmla="+- 0 2332 2040"/>
                              <a:gd name="T91" fmla="*/ 2332 h 1564"/>
                              <a:gd name="T92" fmla="+- 0 8304 2679"/>
                              <a:gd name="T93" fmla="*/ T92 w 5625"/>
                              <a:gd name="T94" fmla="+- 0 2752 2040"/>
                              <a:gd name="T95" fmla="*/ 2752 h 1564"/>
                              <a:gd name="T96" fmla="+- 0 8304 2679"/>
                              <a:gd name="T97" fmla="*/ T96 w 5625"/>
                              <a:gd name="T98" fmla="+- 0 2682 2040"/>
                              <a:gd name="T99" fmla="*/ 2682 h 1564"/>
                              <a:gd name="T100" fmla="+- 0 7941 2679"/>
                              <a:gd name="T101" fmla="*/ T100 w 5625"/>
                              <a:gd name="T102" fmla="+- 0 2332 2040"/>
                              <a:gd name="T103" fmla="*/ 2332 h 1564"/>
                              <a:gd name="T104" fmla="+- 0 7741 2679"/>
                              <a:gd name="T105" fmla="*/ T104 w 5625"/>
                              <a:gd name="T106" fmla="+- 0 2139 2040"/>
                              <a:gd name="T107" fmla="*/ 2139 h 1564"/>
                              <a:gd name="T108" fmla="+- 0 7179 2679"/>
                              <a:gd name="T109" fmla="*/ T108 w 5625"/>
                              <a:gd name="T110" fmla="+- 0 2310 2040"/>
                              <a:gd name="T111" fmla="*/ 2310 h 1564"/>
                              <a:gd name="T112" fmla="+- 0 6616 2679"/>
                              <a:gd name="T113" fmla="*/ T112 w 5625"/>
                              <a:gd name="T114" fmla="+- 0 2491 2040"/>
                              <a:gd name="T115" fmla="*/ 2491 h 1564"/>
                              <a:gd name="T116" fmla="+- 0 6054 2679"/>
                              <a:gd name="T117" fmla="*/ T116 w 5625"/>
                              <a:gd name="T118" fmla="+- 0 2536 2040"/>
                              <a:gd name="T119" fmla="*/ 2536 h 1564"/>
                              <a:gd name="T120" fmla="+- 0 7106 2679"/>
                              <a:gd name="T121" fmla="*/ T120 w 5625"/>
                              <a:gd name="T122" fmla="+- 0 2536 2040"/>
                              <a:gd name="T123" fmla="*/ 2536 h 1564"/>
                              <a:gd name="T124" fmla="+- 0 7179 2679"/>
                              <a:gd name="T125" fmla="*/ T124 w 5625"/>
                              <a:gd name="T126" fmla="+- 0 2489 2040"/>
                              <a:gd name="T127" fmla="*/ 2489 h 1564"/>
                              <a:gd name="T128" fmla="+- 0 7741 2679"/>
                              <a:gd name="T129" fmla="*/ T128 w 5625"/>
                              <a:gd name="T130" fmla="+- 0 2332 2040"/>
                              <a:gd name="T131" fmla="*/ 2332 h 1564"/>
                              <a:gd name="T132" fmla="+- 0 7941 2679"/>
                              <a:gd name="T133" fmla="*/ T132 w 5625"/>
                              <a:gd name="T134" fmla="+- 0 2332 2040"/>
                              <a:gd name="T135" fmla="*/ 2332 h 1564"/>
                              <a:gd name="T136" fmla="+- 0 7741 2679"/>
                              <a:gd name="T137" fmla="*/ T136 w 5625"/>
                              <a:gd name="T138" fmla="+- 0 2139 2040"/>
                              <a:gd name="T139" fmla="*/ 2139 h 1564"/>
                              <a:gd name="T140" fmla="+- 0 4929 2679"/>
                              <a:gd name="T141" fmla="*/ T140 w 5625"/>
                              <a:gd name="T142" fmla="+- 0 2040 2040"/>
                              <a:gd name="T143" fmla="*/ 2040 h 1564"/>
                              <a:gd name="T144" fmla="+- 0 4366 2679"/>
                              <a:gd name="T145" fmla="*/ T144 w 5625"/>
                              <a:gd name="T146" fmla="+- 0 2314 2040"/>
                              <a:gd name="T147" fmla="*/ 2314 h 1564"/>
                              <a:gd name="T148" fmla="+- 0 3804 2679"/>
                              <a:gd name="T149" fmla="*/ T148 w 5625"/>
                              <a:gd name="T150" fmla="+- 0 2499 2040"/>
                              <a:gd name="T151" fmla="*/ 2499 h 1564"/>
                              <a:gd name="T152" fmla="+- 0 4618 2679"/>
                              <a:gd name="T153" fmla="*/ T152 w 5625"/>
                              <a:gd name="T154" fmla="+- 0 2499 2040"/>
                              <a:gd name="T155" fmla="*/ 2499 h 1564"/>
                              <a:gd name="T156" fmla="+- 0 4929 2679"/>
                              <a:gd name="T157" fmla="*/ T156 w 5625"/>
                              <a:gd name="T158" fmla="+- 0 2334 2040"/>
                              <a:gd name="T159" fmla="*/ 2334 h 1564"/>
                              <a:gd name="T160" fmla="+- 0 5599 2679"/>
                              <a:gd name="T161" fmla="*/ T160 w 5625"/>
                              <a:gd name="T162" fmla="+- 0 2334 2040"/>
                              <a:gd name="T163" fmla="*/ 2334 h 1564"/>
                              <a:gd name="T164" fmla="+- 0 4929 2679"/>
                              <a:gd name="T165" fmla="*/ T164 w 5625"/>
                              <a:gd name="T166" fmla="+- 0 2040 2040"/>
                              <a:gd name="T167" fmla="*/ 2040 h 1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625" h="1564">
                                <a:moveTo>
                                  <a:pt x="562" y="377"/>
                                </a:moveTo>
                                <a:lnTo>
                                  <a:pt x="0" y="1294"/>
                                </a:lnTo>
                                <a:lnTo>
                                  <a:pt x="0" y="1564"/>
                                </a:lnTo>
                                <a:lnTo>
                                  <a:pt x="562" y="658"/>
                                </a:lnTo>
                                <a:lnTo>
                                  <a:pt x="1463" y="658"/>
                                </a:lnTo>
                                <a:lnTo>
                                  <a:pt x="1687" y="592"/>
                                </a:lnTo>
                                <a:lnTo>
                                  <a:pt x="1939" y="459"/>
                                </a:lnTo>
                                <a:lnTo>
                                  <a:pt x="1125" y="459"/>
                                </a:lnTo>
                                <a:lnTo>
                                  <a:pt x="562" y="377"/>
                                </a:lnTo>
                                <a:close/>
                                <a:moveTo>
                                  <a:pt x="2920" y="294"/>
                                </a:moveTo>
                                <a:lnTo>
                                  <a:pt x="2250" y="294"/>
                                </a:lnTo>
                                <a:lnTo>
                                  <a:pt x="2812" y="509"/>
                                </a:lnTo>
                                <a:lnTo>
                                  <a:pt x="3375" y="810"/>
                                </a:lnTo>
                                <a:lnTo>
                                  <a:pt x="3937" y="817"/>
                                </a:lnTo>
                                <a:lnTo>
                                  <a:pt x="4427" y="496"/>
                                </a:lnTo>
                                <a:lnTo>
                                  <a:pt x="3375" y="496"/>
                                </a:lnTo>
                                <a:lnTo>
                                  <a:pt x="2920" y="294"/>
                                </a:lnTo>
                                <a:close/>
                                <a:moveTo>
                                  <a:pt x="1463" y="658"/>
                                </a:moveTo>
                                <a:lnTo>
                                  <a:pt x="562" y="658"/>
                                </a:lnTo>
                                <a:lnTo>
                                  <a:pt x="1125" y="758"/>
                                </a:lnTo>
                                <a:lnTo>
                                  <a:pt x="1463" y="658"/>
                                </a:lnTo>
                                <a:close/>
                                <a:moveTo>
                                  <a:pt x="5262" y="292"/>
                                </a:moveTo>
                                <a:lnTo>
                                  <a:pt x="5062" y="292"/>
                                </a:lnTo>
                                <a:lnTo>
                                  <a:pt x="5625" y="712"/>
                                </a:lnTo>
                                <a:lnTo>
                                  <a:pt x="5625" y="642"/>
                                </a:lnTo>
                                <a:lnTo>
                                  <a:pt x="5262" y="292"/>
                                </a:lnTo>
                                <a:close/>
                                <a:moveTo>
                                  <a:pt x="5062" y="99"/>
                                </a:moveTo>
                                <a:lnTo>
                                  <a:pt x="4500" y="270"/>
                                </a:lnTo>
                                <a:lnTo>
                                  <a:pt x="3937" y="451"/>
                                </a:lnTo>
                                <a:lnTo>
                                  <a:pt x="3375" y="496"/>
                                </a:lnTo>
                                <a:lnTo>
                                  <a:pt x="4427" y="496"/>
                                </a:lnTo>
                                <a:lnTo>
                                  <a:pt x="4500" y="449"/>
                                </a:lnTo>
                                <a:lnTo>
                                  <a:pt x="5062" y="292"/>
                                </a:lnTo>
                                <a:lnTo>
                                  <a:pt x="5262" y="292"/>
                                </a:lnTo>
                                <a:lnTo>
                                  <a:pt x="5062" y="99"/>
                                </a:lnTo>
                                <a:close/>
                                <a:moveTo>
                                  <a:pt x="2250" y="0"/>
                                </a:moveTo>
                                <a:lnTo>
                                  <a:pt x="1687" y="274"/>
                                </a:lnTo>
                                <a:lnTo>
                                  <a:pt x="1125" y="459"/>
                                </a:lnTo>
                                <a:lnTo>
                                  <a:pt x="1939" y="459"/>
                                </a:lnTo>
                                <a:lnTo>
                                  <a:pt x="2250" y="294"/>
                                </a:lnTo>
                                <a:lnTo>
                                  <a:pt x="2920" y="294"/>
                                </a:lnTo>
                                <a:lnTo>
                                  <a:pt x="2250" y="0"/>
                                </a:lnTo>
                                <a:close/>
                              </a:path>
                            </a:pathLst>
                          </a:custGeom>
                          <a:solidFill>
                            <a:srgbClr val="FF7A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65"/>
                        <wps:cNvSpPr>
                          <a:spLocks/>
                        </wps:cNvSpPr>
                        <wps:spPr bwMode="auto">
                          <a:xfrm>
                            <a:off x="2679" y="2040"/>
                            <a:ext cx="5625" cy="1564"/>
                          </a:xfrm>
                          <a:custGeom>
                            <a:avLst/>
                            <a:gdLst>
                              <a:gd name="T0" fmla="+- 0 2679 2679"/>
                              <a:gd name="T1" fmla="*/ T0 w 5625"/>
                              <a:gd name="T2" fmla="+- 0 3604 2040"/>
                              <a:gd name="T3" fmla="*/ 3604 h 1564"/>
                              <a:gd name="T4" fmla="+- 0 2679 2679"/>
                              <a:gd name="T5" fmla="*/ T4 w 5625"/>
                              <a:gd name="T6" fmla="+- 0 3334 2040"/>
                              <a:gd name="T7" fmla="*/ 3334 h 1564"/>
                              <a:gd name="T8" fmla="+- 0 3241 2679"/>
                              <a:gd name="T9" fmla="*/ T8 w 5625"/>
                              <a:gd name="T10" fmla="+- 0 2417 2040"/>
                              <a:gd name="T11" fmla="*/ 2417 h 1564"/>
                              <a:gd name="T12" fmla="+- 0 3804 2679"/>
                              <a:gd name="T13" fmla="*/ T12 w 5625"/>
                              <a:gd name="T14" fmla="+- 0 2499 2040"/>
                              <a:gd name="T15" fmla="*/ 2499 h 1564"/>
                              <a:gd name="T16" fmla="+- 0 4366 2679"/>
                              <a:gd name="T17" fmla="*/ T16 w 5625"/>
                              <a:gd name="T18" fmla="+- 0 2314 2040"/>
                              <a:gd name="T19" fmla="*/ 2314 h 1564"/>
                              <a:gd name="T20" fmla="+- 0 4929 2679"/>
                              <a:gd name="T21" fmla="*/ T20 w 5625"/>
                              <a:gd name="T22" fmla="+- 0 2040 2040"/>
                              <a:gd name="T23" fmla="*/ 2040 h 1564"/>
                              <a:gd name="T24" fmla="+- 0 5491 2679"/>
                              <a:gd name="T25" fmla="*/ T24 w 5625"/>
                              <a:gd name="T26" fmla="+- 0 2286 2040"/>
                              <a:gd name="T27" fmla="*/ 2286 h 1564"/>
                              <a:gd name="T28" fmla="+- 0 6054 2679"/>
                              <a:gd name="T29" fmla="*/ T28 w 5625"/>
                              <a:gd name="T30" fmla="+- 0 2536 2040"/>
                              <a:gd name="T31" fmla="*/ 2536 h 1564"/>
                              <a:gd name="T32" fmla="+- 0 6616 2679"/>
                              <a:gd name="T33" fmla="*/ T32 w 5625"/>
                              <a:gd name="T34" fmla="+- 0 2491 2040"/>
                              <a:gd name="T35" fmla="*/ 2491 h 1564"/>
                              <a:gd name="T36" fmla="+- 0 7179 2679"/>
                              <a:gd name="T37" fmla="*/ T36 w 5625"/>
                              <a:gd name="T38" fmla="+- 0 2310 2040"/>
                              <a:gd name="T39" fmla="*/ 2310 h 1564"/>
                              <a:gd name="T40" fmla="+- 0 7741 2679"/>
                              <a:gd name="T41" fmla="*/ T40 w 5625"/>
                              <a:gd name="T42" fmla="+- 0 2139 2040"/>
                              <a:gd name="T43" fmla="*/ 2139 h 1564"/>
                              <a:gd name="T44" fmla="+- 0 8304 2679"/>
                              <a:gd name="T45" fmla="*/ T44 w 5625"/>
                              <a:gd name="T46" fmla="+- 0 2682 2040"/>
                              <a:gd name="T47" fmla="*/ 2682 h 1564"/>
                              <a:gd name="T48" fmla="+- 0 8304 2679"/>
                              <a:gd name="T49" fmla="*/ T48 w 5625"/>
                              <a:gd name="T50" fmla="+- 0 2752 2040"/>
                              <a:gd name="T51" fmla="*/ 2752 h 1564"/>
                              <a:gd name="T52" fmla="+- 0 7741 2679"/>
                              <a:gd name="T53" fmla="*/ T52 w 5625"/>
                              <a:gd name="T54" fmla="+- 0 2332 2040"/>
                              <a:gd name="T55" fmla="*/ 2332 h 1564"/>
                              <a:gd name="T56" fmla="+- 0 7179 2679"/>
                              <a:gd name="T57" fmla="*/ T56 w 5625"/>
                              <a:gd name="T58" fmla="+- 0 2489 2040"/>
                              <a:gd name="T59" fmla="*/ 2489 h 1564"/>
                              <a:gd name="T60" fmla="+- 0 6616 2679"/>
                              <a:gd name="T61" fmla="*/ T60 w 5625"/>
                              <a:gd name="T62" fmla="+- 0 2857 2040"/>
                              <a:gd name="T63" fmla="*/ 2857 h 1564"/>
                              <a:gd name="T64" fmla="+- 0 6054 2679"/>
                              <a:gd name="T65" fmla="*/ T64 w 5625"/>
                              <a:gd name="T66" fmla="+- 0 2850 2040"/>
                              <a:gd name="T67" fmla="*/ 2850 h 1564"/>
                              <a:gd name="T68" fmla="+- 0 5491 2679"/>
                              <a:gd name="T69" fmla="*/ T68 w 5625"/>
                              <a:gd name="T70" fmla="+- 0 2549 2040"/>
                              <a:gd name="T71" fmla="*/ 2549 h 1564"/>
                              <a:gd name="T72" fmla="+- 0 4929 2679"/>
                              <a:gd name="T73" fmla="*/ T72 w 5625"/>
                              <a:gd name="T74" fmla="+- 0 2334 2040"/>
                              <a:gd name="T75" fmla="*/ 2334 h 1564"/>
                              <a:gd name="T76" fmla="+- 0 4366 2679"/>
                              <a:gd name="T77" fmla="*/ T76 w 5625"/>
                              <a:gd name="T78" fmla="+- 0 2632 2040"/>
                              <a:gd name="T79" fmla="*/ 2632 h 1564"/>
                              <a:gd name="T80" fmla="+- 0 3804 2679"/>
                              <a:gd name="T81" fmla="*/ T80 w 5625"/>
                              <a:gd name="T82" fmla="+- 0 2798 2040"/>
                              <a:gd name="T83" fmla="*/ 2798 h 1564"/>
                              <a:gd name="T84" fmla="+- 0 3241 2679"/>
                              <a:gd name="T85" fmla="*/ T84 w 5625"/>
                              <a:gd name="T86" fmla="+- 0 2698 2040"/>
                              <a:gd name="T87" fmla="*/ 2698 h 1564"/>
                              <a:gd name="T88" fmla="+- 0 2679 2679"/>
                              <a:gd name="T89" fmla="*/ T88 w 5625"/>
                              <a:gd name="T90" fmla="+- 0 3604 2040"/>
                              <a:gd name="T91" fmla="*/ 3604 h 1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564">
                                <a:moveTo>
                                  <a:pt x="0" y="1564"/>
                                </a:moveTo>
                                <a:lnTo>
                                  <a:pt x="0" y="1294"/>
                                </a:lnTo>
                                <a:lnTo>
                                  <a:pt x="562" y="377"/>
                                </a:lnTo>
                                <a:lnTo>
                                  <a:pt x="1125" y="459"/>
                                </a:lnTo>
                                <a:lnTo>
                                  <a:pt x="1687" y="274"/>
                                </a:lnTo>
                                <a:lnTo>
                                  <a:pt x="2250" y="0"/>
                                </a:lnTo>
                                <a:lnTo>
                                  <a:pt x="2812" y="246"/>
                                </a:lnTo>
                                <a:lnTo>
                                  <a:pt x="3375" y="496"/>
                                </a:lnTo>
                                <a:lnTo>
                                  <a:pt x="3937" y="451"/>
                                </a:lnTo>
                                <a:lnTo>
                                  <a:pt x="4500" y="270"/>
                                </a:lnTo>
                                <a:lnTo>
                                  <a:pt x="5062" y="99"/>
                                </a:lnTo>
                                <a:lnTo>
                                  <a:pt x="5625" y="642"/>
                                </a:lnTo>
                                <a:lnTo>
                                  <a:pt x="5625" y="712"/>
                                </a:lnTo>
                                <a:lnTo>
                                  <a:pt x="5062" y="292"/>
                                </a:lnTo>
                                <a:lnTo>
                                  <a:pt x="4500" y="449"/>
                                </a:lnTo>
                                <a:lnTo>
                                  <a:pt x="3937" y="817"/>
                                </a:lnTo>
                                <a:lnTo>
                                  <a:pt x="3375" y="810"/>
                                </a:lnTo>
                                <a:lnTo>
                                  <a:pt x="2812" y="509"/>
                                </a:lnTo>
                                <a:lnTo>
                                  <a:pt x="2250" y="294"/>
                                </a:lnTo>
                                <a:lnTo>
                                  <a:pt x="1687" y="592"/>
                                </a:lnTo>
                                <a:lnTo>
                                  <a:pt x="1125" y="758"/>
                                </a:lnTo>
                                <a:lnTo>
                                  <a:pt x="562" y="658"/>
                                </a:lnTo>
                                <a:lnTo>
                                  <a:pt x="0" y="1564"/>
                                </a:lnTo>
                              </a:path>
                            </a:pathLst>
                          </a:custGeom>
                          <a:noFill/>
                          <a:ln w="12400">
                            <a:solidFill>
                              <a:srgbClr val="FF7A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64"/>
                        <wps:cNvSpPr>
                          <a:spLocks/>
                        </wps:cNvSpPr>
                        <wps:spPr bwMode="auto">
                          <a:xfrm>
                            <a:off x="2679" y="2040"/>
                            <a:ext cx="5625" cy="1564"/>
                          </a:xfrm>
                          <a:custGeom>
                            <a:avLst/>
                            <a:gdLst>
                              <a:gd name="T0" fmla="+- 0 2679 2679"/>
                              <a:gd name="T1" fmla="*/ T0 w 5625"/>
                              <a:gd name="T2" fmla="+- 0 3604 2040"/>
                              <a:gd name="T3" fmla="*/ 3604 h 1564"/>
                              <a:gd name="T4" fmla="+- 0 2679 2679"/>
                              <a:gd name="T5" fmla="*/ T4 w 5625"/>
                              <a:gd name="T6" fmla="+- 0 3334 2040"/>
                              <a:gd name="T7" fmla="*/ 3334 h 1564"/>
                              <a:gd name="T8" fmla="+- 0 3241 2679"/>
                              <a:gd name="T9" fmla="*/ T8 w 5625"/>
                              <a:gd name="T10" fmla="+- 0 2417 2040"/>
                              <a:gd name="T11" fmla="*/ 2417 h 1564"/>
                              <a:gd name="T12" fmla="+- 0 3804 2679"/>
                              <a:gd name="T13" fmla="*/ T12 w 5625"/>
                              <a:gd name="T14" fmla="+- 0 2499 2040"/>
                              <a:gd name="T15" fmla="*/ 2499 h 1564"/>
                              <a:gd name="T16" fmla="+- 0 4366 2679"/>
                              <a:gd name="T17" fmla="*/ T16 w 5625"/>
                              <a:gd name="T18" fmla="+- 0 2314 2040"/>
                              <a:gd name="T19" fmla="*/ 2314 h 1564"/>
                              <a:gd name="T20" fmla="+- 0 4929 2679"/>
                              <a:gd name="T21" fmla="*/ T20 w 5625"/>
                              <a:gd name="T22" fmla="+- 0 2040 2040"/>
                              <a:gd name="T23" fmla="*/ 2040 h 1564"/>
                              <a:gd name="T24" fmla="+- 0 5491 2679"/>
                              <a:gd name="T25" fmla="*/ T24 w 5625"/>
                              <a:gd name="T26" fmla="+- 0 2286 2040"/>
                              <a:gd name="T27" fmla="*/ 2286 h 1564"/>
                              <a:gd name="T28" fmla="+- 0 6054 2679"/>
                              <a:gd name="T29" fmla="*/ T28 w 5625"/>
                              <a:gd name="T30" fmla="+- 0 2536 2040"/>
                              <a:gd name="T31" fmla="*/ 2536 h 1564"/>
                              <a:gd name="T32" fmla="+- 0 6616 2679"/>
                              <a:gd name="T33" fmla="*/ T32 w 5625"/>
                              <a:gd name="T34" fmla="+- 0 2491 2040"/>
                              <a:gd name="T35" fmla="*/ 2491 h 1564"/>
                              <a:gd name="T36" fmla="+- 0 7179 2679"/>
                              <a:gd name="T37" fmla="*/ T36 w 5625"/>
                              <a:gd name="T38" fmla="+- 0 2310 2040"/>
                              <a:gd name="T39" fmla="*/ 2310 h 1564"/>
                              <a:gd name="T40" fmla="+- 0 7741 2679"/>
                              <a:gd name="T41" fmla="*/ T40 w 5625"/>
                              <a:gd name="T42" fmla="+- 0 2139 2040"/>
                              <a:gd name="T43" fmla="*/ 2139 h 1564"/>
                              <a:gd name="T44" fmla="+- 0 8304 2679"/>
                              <a:gd name="T45" fmla="*/ T44 w 5625"/>
                              <a:gd name="T46" fmla="+- 0 2682 2040"/>
                              <a:gd name="T47" fmla="*/ 2682 h 1564"/>
                              <a:gd name="T48" fmla="+- 0 8304 2679"/>
                              <a:gd name="T49" fmla="*/ T48 w 5625"/>
                              <a:gd name="T50" fmla="+- 0 2752 2040"/>
                              <a:gd name="T51" fmla="*/ 2752 h 1564"/>
                              <a:gd name="T52" fmla="+- 0 7741 2679"/>
                              <a:gd name="T53" fmla="*/ T52 w 5625"/>
                              <a:gd name="T54" fmla="+- 0 2332 2040"/>
                              <a:gd name="T55" fmla="*/ 2332 h 1564"/>
                              <a:gd name="T56" fmla="+- 0 7179 2679"/>
                              <a:gd name="T57" fmla="*/ T56 w 5625"/>
                              <a:gd name="T58" fmla="+- 0 2489 2040"/>
                              <a:gd name="T59" fmla="*/ 2489 h 1564"/>
                              <a:gd name="T60" fmla="+- 0 6616 2679"/>
                              <a:gd name="T61" fmla="*/ T60 w 5625"/>
                              <a:gd name="T62" fmla="+- 0 2857 2040"/>
                              <a:gd name="T63" fmla="*/ 2857 h 1564"/>
                              <a:gd name="T64" fmla="+- 0 6054 2679"/>
                              <a:gd name="T65" fmla="*/ T64 w 5625"/>
                              <a:gd name="T66" fmla="+- 0 2850 2040"/>
                              <a:gd name="T67" fmla="*/ 2850 h 1564"/>
                              <a:gd name="T68" fmla="+- 0 5491 2679"/>
                              <a:gd name="T69" fmla="*/ T68 w 5625"/>
                              <a:gd name="T70" fmla="+- 0 2549 2040"/>
                              <a:gd name="T71" fmla="*/ 2549 h 1564"/>
                              <a:gd name="T72" fmla="+- 0 4929 2679"/>
                              <a:gd name="T73" fmla="*/ T72 w 5625"/>
                              <a:gd name="T74" fmla="+- 0 2334 2040"/>
                              <a:gd name="T75" fmla="*/ 2334 h 1564"/>
                              <a:gd name="T76" fmla="+- 0 4366 2679"/>
                              <a:gd name="T77" fmla="*/ T76 w 5625"/>
                              <a:gd name="T78" fmla="+- 0 2632 2040"/>
                              <a:gd name="T79" fmla="*/ 2632 h 1564"/>
                              <a:gd name="T80" fmla="+- 0 3804 2679"/>
                              <a:gd name="T81" fmla="*/ T80 w 5625"/>
                              <a:gd name="T82" fmla="+- 0 2798 2040"/>
                              <a:gd name="T83" fmla="*/ 2798 h 1564"/>
                              <a:gd name="T84" fmla="+- 0 3241 2679"/>
                              <a:gd name="T85" fmla="*/ T84 w 5625"/>
                              <a:gd name="T86" fmla="+- 0 2698 2040"/>
                              <a:gd name="T87" fmla="*/ 2698 h 1564"/>
                              <a:gd name="T88" fmla="+- 0 2679 2679"/>
                              <a:gd name="T89" fmla="*/ T88 w 5625"/>
                              <a:gd name="T90" fmla="+- 0 3604 2040"/>
                              <a:gd name="T91" fmla="*/ 3604 h 1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564">
                                <a:moveTo>
                                  <a:pt x="0" y="1564"/>
                                </a:moveTo>
                                <a:lnTo>
                                  <a:pt x="0" y="1294"/>
                                </a:lnTo>
                                <a:lnTo>
                                  <a:pt x="562" y="377"/>
                                </a:lnTo>
                                <a:lnTo>
                                  <a:pt x="1125" y="459"/>
                                </a:lnTo>
                                <a:lnTo>
                                  <a:pt x="1687" y="274"/>
                                </a:lnTo>
                                <a:lnTo>
                                  <a:pt x="2250" y="0"/>
                                </a:lnTo>
                                <a:lnTo>
                                  <a:pt x="2812" y="246"/>
                                </a:lnTo>
                                <a:lnTo>
                                  <a:pt x="3375" y="496"/>
                                </a:lnTo>
                                <a:lnTo>
                                  <a:pt x="3937" y="451"/>
                                </a:lnTo>
                                <a:lnTo>
                                  <a:pt x="4500" y="270"/>
                                </a:lnTo>
                                <a:lnTo>
                                  <a:pt x="5062" y="99"/>
                                </a:lnTo>
                                <a:lnTo>
                                  <a:pt x="5625" y="642"/>
                                </a:lnTo>
                                <a:lnTo>
                                  <a:pt x="5625" y="712"/>
                                </a:lnTo>
                                <a:lnTo>
                                  <a:pt x="5062" y="292"/>
                                </a:lnTo>
                                <a:lnTo>
                                  <a:pt x="4500" y="449"/>
                                </a:lnTo>
                                <a:lnTo>
                                  <a:pt x="3937" y="817"/>
                                </a:lnTo>
                                <a:lnTo>
                                  <a:pt x="3375" y="810"/>
                                </a:lnTo>
                                <a:lnTo>
                                  <a:pt x="2812" y="509"/>
                                </a:lnTo>
                                <a:lnTo>
                                  <a:pt x="2250" y="294"/>
                                </a:lnTo>
                                <a:lnTo>
                                  <a:pt x="1687" y="592"/>
                                </a:lnTo>
                                <a:lnTo>
                                  <a:pt x="1125" y="758"/>
                                </a:lnTo>
                                <a:lnTo>
                                  <a:pt x="562" y="658"/>
                                </a:lnTo>
                                <a:lnTo>
                                  <a:pt x="0" y="1564"/>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263"/>
                        <wps:cNvSpPr>
                          <a:spLocks/>
                        </wps:cNvSpPr>
                        <wps:spPr bwMode="auto">
                          <a:xfrm>
                            <a:off x="2679" y="1257"/>
                            <a:ext cx="5625" cy="2077"/>
                          </a:xfrm>
                          <a:custGeom>
                            <a:avLst/>
                            <a:gdLst>
                              <a:gd name="T0" fmla="+- 0 4929 2679"/>
                              <a:gd name="T1" fmla="*/ T0 w 5625"/>
                              <a:gd name="T2" fmla="+- 0 1258 1258"/>
                              <a:gd name="T3" fmla="*/ 1258 h 2077"/>
                              <a:gd name="T4" fmla="+- 0 4366 2679"/>
                              <a:gd name="T5" fmla="*/ T4 w 5625"/>
                              <a:gd name="T6" fmla="+- 0 1715 1258"/>
                              <a:gd name="T7" fmla="*/ 1715 h 2077"/>
                              <a:gd name="T8" fmla="+- 0 3804 2679"/>
                              <a:gd name="T9" fmla="*/ T8 w 5625"/>
                              <a:gd name="T10" fmla="+- 0 1970 1258"/>
                              <a:gd name="T11" fmla="*/ 1970 h 2077"/>
                              <a:gd name="T12" fmla="+- 0 3241 2679"/>
                              <a:gd name="T13" fmla="*/ T12 w 5625"/>
                              <a:gd name="T14" fmla="+- 0 2099 1258"/>
                              <a:gd name="T15" fmla="*/ 2099 h 2077"/>
                              <a:gd name="T16" fmla="+- 0 2679 2679"/>
                              <a:gd name="T17" fmla="*/ T16 w 5625"/>
                              <a:gd name="T18" fmla="+- 0 2975 1258"/>
                              <a:gd name="T19" fmla="*/ 2975 h 2077"/>
                              <a:gd name="T20" fmla="+- 0 2679 2679"/>
                              <a:gd name="T21" fmla="*/ T20 w 5625"/>
                              <a:gd name="T22" fmla="+- 0 3334 1258"/>
                              <a:gd name="T23" fmla="*/ 3334 h 2077"/>
                              <a:gd name="T24" fmla="+- 0 3241 2679"/>
                              <a:gd name="T25" fmla="*/ T24 w 5625"/>
                              <a:gd name="T26" fmla="+- 0 2417 1258"/>
                              <a:gd name="T27" fmla="*/ 2417 h 2077"/>
                              <a:gd name="T28" fmla="+- 0 4052 2679"/>
                              <a:gd name="T29" fmla="*/ T28 w 5625"/>
                              <a:gd name="T30" fmla="+- 0 2417 1258"/>
                              <a:gd name="T31" fmla="*/ 2417 h 2077"/>
                              <a:gd name="T32" fmla="+- 0 4366 2679"/>
                              <a:gd name="T33" fmla="*/ T32 w 5625"/>
                              <a:gd name="T34" fmla="+- 0 2314 1258"/>
                              <a:gd name="T35" fmla="*/ 2314 h 2077"/>
                              <a:gd name="T36" fmla="+- 0 4929 2679"/>
                              <a:gd name="T37" fmla="*/ T36 w 5625"/>
                              <a:gd name="T38" fmla="+- 0 2040 1258"/>
                              <a:gd name="T39" fmla="*/ 2040 h 2077"/>
                              <a:gd name="T40" fmla="+- 0 7877 2679"/>
                              <a:gd name="T41" fmla="*/ T40 w 5625"/>
                              <a:gd name="T42" fmla="+- 0 2040 1258"/>
                              <a:gd name="T43" fmla="*/ 2040 h 2077"/>
                              <a:gd name="T44" fmla="+- 0 7776 2679"/>
                              <a:gd name="T45" fmla="*/ T44 w 5625"/>
                              <a:gd name="T46" fmla="+- 0 1892 1258"/>
                              <a:gd name="T47" fmla="*/ 1892 h 2077"/>
                              <a:gd name="T48" fmla="+- 0 7179 2679"/>
                              <a:gd name="T49" fmla="*/ T48 w 5625"/>
                              <a:gd name="T50" fmla="+- 0 1892 1258"/>
                              <a:gd name="T51" fmla="*/ 1892 h 2077"/>
                              <a:gd name="T52" fmla="+- 0 6616 2679"/>
                              <a:gd name="T53" fmla="*/ T52 w 5625"/>
                              <a:gd name="T54" fmla="+- 0 1864 1258"/>
                              <a:gd name="T55" fmla="*/ 1864 h 2077"/>
                              <a:gd name="T56" fmla="+- 0 6054 2679"/>
                              <a:gd name="T57" fmla="*/ T56 w 5625"/>
                              <a:gd name="T58" fmla="+- 0 1711 1258"/>
                              <a:gd name="T59" fmla="*/ 1711 h 2077"/>
                              <a:gd name="T60" fmla="+- 0 5491 2679"/>
                              <a:gd name="T61" fmla="*/ T60 w 5625"/>
                              <a:gd name="T62" fmla="+- 0 1472 1258"/>
                              <a:gd name="T63" fmla="*/ 1472 h 2077"/>
                              <a:gd name="T64" fmla="+- 0 4929 2679"/>
                              <a:gd name="T65" fmla="*/ T64 w 5625"/>
                              <a:gd name="T66" fmla="+- 0 1258 1258"/>
                              <a:gd name="T67" fmla="*/ 1258 h 2077"/>
                              <a:gd name="T68" fmla="+- 0 7944 2679"/>
                              <a:gd name="T69" fmla="*/ T68 w 5625"/>
                              <a:gd name="T70" fmla="+- 0 2139 1258"/>
                              <a:gd name="T71" fmla="*/ 2139 h 2077"/>
                              <a:gd name="T72" fmla="+- 0 7741 2679"/>
                              <a:gd name="T73" fmla="*/ T72 w 5625"/>
                              <a:gd name="T74" fmla="+- 0 2139 1258"/>
                              <a:gd name="T75" fmla="*/ 2139 h 2077"/>
                              <a:gd name="T76" fmla="+- 0 8304 2679"/>
                              <a:gd name="T77" fmla="*/ T76 w 5625"/>
                              <a:gd name="T78" fmla="+- 0 2682 1258"/>
                              <a:gd name="T79" fmla="*/ 2682 h 2077"/>
                              <a:gd name="T80" fmla="+- 0 8304 2679"/>
                              <a:gd name="T81" fmla="*/ T80 w 5625"/>
                              <a:gd name="T82" fmla="+- 0 2668 1258"/>
                              <a:gd name="T83" fmla="*/ 2668 h 2077"/>
                              <a:gd name="T84" fmla="+- 0 7944 2679"/>
                              <a:gd name="T85" fmla="*/ T84 w 5625"/>
                              <a:gd name="T86" fmla="+- 0 2139 1258"/>
                              <a:gd name="T87" fmla="*/ 2139 h 2077"/>
                              <a:gd name="T88" fmla="+- 0 7877 2679"/>
                              <a:gd name="T89" fmla="*/ T88 w 5625"/>
                              <a:gd name="T90" fmla="+- 0 2040 1258"/>
                              <a:gd name="T91" fmla="*/ 2040 h 2077"/>
                              <a:gd name="T92" fmla="+- 0 4929 2679"/>
                              <a:gd name="T93" fmla="*/ T92 w 5625"/>
                              <a:gd name="T94" fmla="+- 0 2040 1258"/>
                              <a:gd name="T95" fmla="*/ 2040 h 2077"/>
                              <a:gd name="T96" fmla="+- 0 6054 2679"/>
                              <a:gd name="T97" fmla="*/ T96 w 5625"/>
                              <a:gd name="T98" fmla="+- 0 2536 1258"/>
                              <a:gd name="T99" fmla="*/ 2536 h 2077"/>
                              <a:gd name="T100" fmla="+- 0 6616 2679"/>
                              <a:gd name="T101" fmla="*/ T100 w 5625"/>
                              <a:gd name="T102" fmla="+- 0 2491 1258"/>
                              <a:gd name="T103" fmla="*/ 2491 h 2077"/>
                              <a:gd name="T104" fmla="+- 0 7179 2679"/>
                              <a:gd name="T105" fmla="*/ T104 w 5625"/>
                              <a:gd name="T106" fmla="+- 0 2310 1258"/>
                              <a:gd name="T107" fmla="*/ 2310 h 2077"/>
                              <a:gd name="T108" fmla="+- 0 7741 2679"/>
                              <a:gd name="T109" fmla="*/ T108 w 5625"/>
                              <a:gd name="T110" fmla="+- 0 2139 1258"/>
                              <a:gd name="T111" fmla="*/ 2139 h 2077"/>
                              <a:gd name="T112" fmla="+- 0 7944 2679"/>
                              <a:gd name="T113" fmla="*/ T112 w 5625"/>
                              <a:gd name="T114" fmla="+- 0 2139 1258"/>
                              <a:gd name="T115" fmla="*/ 2139 h 2077"/>
                              <a:gd name="T116" fmla="+- 0 7877 2679"/>
                              <a:gd name="T117" fmla="*/ T116 w 5625"/>
                              <a:gd name="T118" fmla="+- 0 2040 1258"/>
                              <a:gd name="T119" fmla="*/ 2040 h 2077"/>
                              <a:gd name="T120" fmla="+- 0 4052 2679"/>
                              <a:gd name="T121" fmla="*/ T120 w 5625"/>
                              <a:gd name="T122" fmla="+- 0 2417 1258"/>
                              <a:gd name="T123" fmla="*/ 2417 h 2077"/>
                              <a:gd name="T124" fmla="+- 0 3241 2679"/>
                              <a:gd name="T125" fmla="*/ T124 w 5625"/>
                              <a:gd name="T126" fmla="+- 0 2417 1258"/>
                              <a:gd name="T127" fmla="*/ 2417 h 2077"/>
                              <a:gd name="T128" fmla="+- 0 3804 2679"/>
                              <a:gd name="T129" fmla="*/ T128 w 5625"/>
                              <a:gd name="T130" fmla="+- 0 2499 1258"/>
                              <a:gd name="T131" fmla="*/ 2499 h 2077"/>
                              <a:gd name="T132" fmla="+- 0 4052 2679"/>
                              <a:gd name="T133" fmla="*/ T132 w 5625"/>
                              <a:gd name="T134" fmla="+- 0 2417 1258"/>
                              <a:gd name="T135" fmla="*/ 2417 h 2077"/>
                              <a:gd name="T136" fmla="+- 0 7741 2679"/>
                              <a:gd name="T137" fmla="*/ T136 w 5625"/>
                              <a:gd name="T138" fmla="+- 0 1840 1258"/>
                              <a:gd name="T139" fmla="*/ 1840 h 2077"/>
                              <a:gd name="T140" fmla="+- 0 7179 2679"/>
                              <a:gd name="T141" fmla="*/ T140 w 5625"/>
                              <a:gd name="T142" fmla="+- 0 1892 1258"/>
                              <a:gd name="T143" fmla="*/ 1892 h 2077"/>
                              <a:gd name="T144" fmla="+- 0 7776 2679"/>
                              <a:gd name="T145" fmla="*/ T144 w 5625"/>
                              <a:gd name="T146" fmla="+- 0 1892 1258"/>
                              <a:gd name="T147" fmla="*/ 1892 h 2077"/>
                              <a:gd name="T148" fmla="+- 0 7741 2679"/>
                              <a:gd name="T149" fmla="*/ T148 w 5625"/>
                              <a:gd name="T150" fmla="+- 0 1840 1258"/>
                              <a:gd name="T151" fmla="*/ 1840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25" h="2077">
                                <a:moveTo>
                                  <a:pt x="2250" y="0"/>
                                </a:moveTo>
                                <a:lnTo>
                                  <a:pt x="1687" y="457"/>
                                </a:lnTo>
                                <a:lnTo>
                                  <a:pt x="1125" y="712"/>
                                </a:lnTo>
                                <a:lnTo>
                                  <a:pt x="562" y="841"/>
                                </a:lnTo>
                                <a:lnTo>
                                  <a:pt x="0" y="1717"/>
                                </a:lnTo>
                                <a:lnTo>
                                  <a:pt x="0" y="2076"/>
                                </a:lnTo>
                                <a:lnTo>
                                  <a:pt x="562" y="1159"/>
                                </a:lnTo>
                                <a:lnTo>
                                  <a:pt x="1373" y="1159"/>
                                </a:lnTo>
                                <a:lnTo>
                                  <a:pt x="1687" y="1056"/>
                                </a:lnTo>
                                <a:lnTo>
                                  <a:pt x="2250" y="782"/>
                                </a:lnTo>
                                <a:lnTo>
                                  <a:pt x="5198" y="782"/>
                                </a:lnTo>
                                <a:lnTo>
                                  <a:pt x="5097" y="634"/>
                                </a:lnTo>
                                <a:lnTo>
                                  <a:pt x="4500" y="634"/>
                                </a:lnTo>
                                <a:lnTo>
                                  <a:pt x="3937" y="606"/>
                                </a:lnTo>
                                <a:lnTo>
                                  <a:pt x="3375" y="453"/>
                                </a:lnTo>
                                <a:lnTo>
                                  <a:pt x="2812" y="214"/>
                                </a:lnTo>
                                <a:lnTo>
                                  <a:pt x="2250" y="0"/>
                                </a:lnTo>
                                <a:close/>
                                <a:moveTo>
                                  <a:pt x="5265" y="881"/>
                                </a:moveTo>
                                <a:lnTo>
                                  <a:pt x="5062" y="881"/>
                                </a:lnTo>
                                <a:lnTo>
                                  <a:pt x="5625" y="1424"/>
                                </a:lnTo>
                                <a:lnTo>
                                  <a:pt x="5625" y="1410"/>
                                </a:lnTo>
                                <a:lnTo>
                                  <a:pt x="5265" y="881"/>
                                </a:lnTo>
                                <a:close/>
                                <a:moveTo>
                                  <a:pt x="5198" y="782"/>
                                </a:moveTo>
                                <a:lnTo>
                                  <a:pt x="2250" y="782"/>
                                </a:lnTo>
                                <a:lnTo>
                                  <a:pt x="3375" y="1278"/>
                                </a:lnTo>
                                <a:lnTo>
                                  <a:pt x="3937" y="1233"/>
                                </a:lnTo>
                                <a:lnTo>
                                  <a:pt x="4500" y="1052"/>
                                </a:lnTo>
                                <a:lnTo>
                                  <a:pt x="5062" y="881"/>
                                </a:lnTo>
                                <a:lnTo>
                                  <a:pt x="5265" y="881"/>
                                </a:lnTo>
                                <a:lnTo>
                                  <a:pt x="5198" y="782"/>
                                </a:lnTo>
                                <a:close/>
                                <a:moveTo>
                                  <a:pt x="1373" y="1159"/>
                                </a:moveTo>
                                <a:lnTo>
                                  <a:pt x="562" y="1159"/>
                                </a:lnTo>
                                <a:lnTo>
                                  <a:pt x="1125" y="1241"/>
                                </a:lnTo>
                                <a:lnTo>
                                  <a:pt x="1373" y="1159"/>
                                </a:lnTo>
                                <a:close/>
                                <a:moveTo>
                                  <a:pt x="5062" y="582"/>
                                </a:moveTo>
                                <a:lnTo>
                                  <a:pt x="4500" y="634"/>
                                </a:lnTo>
                                <a:lnTo>
                                  <a:pt x="5097" y="634"/>
                                </a:lnTo>
                                <a:lnTo>
                                  <a:pt x="5062" y="582"/>
                                </a:lnTo>
                                <a:close/>
                              </a:path>
                            </a:pathLst>
                          </a:custGeom>
                          <a:solidFill>
                            <a:srgbClr val="3BF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62"/>
                        <wps:cNvSpPr>
                          <a:spLocks/>
                        </wps:cNvSpPr>
                        <wps:spPr bwMode="auto">
                          <a:xfrm>
                            <a:off x="2679" y="1257"/>
                            <a:ext cx="5625" cy="2077"/>
                          </a:xfrm>
                          <a:custGeom>
                            <a:avLst/>
                            <a:gdLst>
                              <a:gd name="T0" fmla="+- 0 2679 2679"/>
                              <a:gd name="T1" fmla="*/ T0 w 5625"/>
                              <a:gd name="T2" fmla="+- 0 3334 1258"/>
                              <a:gd name="T3" fmla="*/ 3334 h 2077"/>
                              <a:gd name="T4" fmla="+- 0 2679 2679"/>
                              <a:gd name="T5" fmla="*/ T4 w 5625"/>
                              <a:gd name="T6" fmla="+- 0 2975 1258"/>
                              <a:gd name="T7" fmla="*/ 2975 h 2077"/>
                              <a:gd name="T8" fmla="+- 0 3241 2679"/>
                              <a:gd name="T9" fmla="*/ T8 w 5625"/>
                              <a:gd name="T10" fmla="+- 0 2099 1258"/>
                              <a:gd name="T11" fmla="*/ 2099 h 2077"/>
                              <a:gd name="T12" fmla="+- 0 3804 2679"/>
                              <a:gd name="T13" fmla="*/ T12 w 5625"/>
                              <a:gd name="T14" fmla="+- 0 1970 1258"/>
                              <a:gd name="T15" fmla="*/ 1970 h 2077"/>
                              <a:gd name="T16" fmla="+- 0 4366 2679"/>
                              <a:gd name="T17" fmla="*/ T16 w 5625"/>
                              <a:gd name="T18" fmla="+- 0 1715 1258"/>
                              <a:gd name="T19" fmla="*/ 1715 h 2077"/>
                              <a:gd name="T20" fmla="+- 0 4929 2679"/>
                              <a:gd name="T21" fmla="*/ T20 w 5625"/>
                              <a:gd name="T22" fmla="+- 0 1258 1258"/>
                              <a:gd name="T23" fmla="*/ 1258 h 2077"/>
                              <a:gd name="T24" fmla="+- 0 5491 2679"/>
                              <a:gd name="T25" fmla="*/ T24 w 5625"/>
                              <a:gd name="T26" fmla="+- 0 1472 1258"/>
                              <a:gd name="T27" fmla="*/ 1472 h 2077"/>
                              <a:gd name="T28" fmla="+- 0 6054 2679"/>
                              <a:gd name="T29" fmla="*/ T28 w 5625"/>
                              <a:gd name="T30" fmla="+- 0 1711 1258"/>
                              <a:gd name="T31" fmla="*/ 1711 h 2077"/>
                              <a:gd name="T32" fmla="+- 0 6616 2679"/>
                              <a:gd name="T33" fmla="*/ T32 w 5625"/>
                              <a:gd name="T34" fmla="+- 0 1864 1258"/>
                              <a:gd name="T35" fmla="*/ 1864 h 2077"/>
                              <a:gd name="T36" fmla="+- 0 7179 2679"/>
                              <a:gd name="T37" fmla="*/ T36 w 5625"/>
                              <a:gd name="T38" fmla="+- 0 1892 1258"/>
                              <a:gd name="T39" fmla="*/ 1892 h 2077"/>
                              <a:gd name="T40" fmla="+- 0 7741 2679"/>
                              <a:gd name="T41" fmla="*/ T40 w 5625"/>
                              <a:gd name="T42" fmla="+- 0 1840 1258"/>
                              <a:gd name="T43" fmla="*/ 1840 h 2077"/>
                              <a:gd name="T44" fmla="+- 0 8304 2679"/>
                              <a:gd name="T45" fmla="*/ T44 w 5625"/>
                              <a:gd name="T46" fmla="+- 0 2668 1258"/>
                              <a:gd name="T47" fmla="*/ 2668 h 2077"/>
                              <a:gd name="T48" fmla="+- 0 8304 2679"/>
                              <a:gd name="T49" fmla="*/ T48 w 5625"/>
                              <a:gd name="T50" fmla="+- 0 2682 1258"/>
                              <a:gd name="T51" fmla="*/ 2682 h 2077"/>
                              <a:gd name="T52" fmla="+- 0 7741 2679"/>
                              <a:gd name="T53" fmla="*/ T52 w 5625"/>
                              <a:gd name="T54" fmla="+- 0 2139 1258"/>
                              <a:gd name="T55" fmla="*/ 2139 h 2077"/>
                              <a:gd name="T56" fmla="+- 0 7179 2679"/>
                              <a:gd name="T57" fmla="*/ T56 w 5625"/>
                              <a:gd name="T58" fmla="+- 0 2310 1258"/>
                              <a:gd name="T59" fmla="*/ 2310 h 2077"/>
                              <a:gd name="T60" fmla="+- 0 6616 2679"/>
                              <a:gd name="T61" fmla="*/ T60 w 5625"/>
                              <a:gd name="T62" fmla="+- 0 2491 1258"/>
                              <a:gd name="T63" fmla="*/ 2491 h 2077"/>
                              <a:gd name="T64" fmla="+- 0 6054 2679"/>
                              <a:gd name="T65" fmla="*/ T64 w 5625"/>
                              <a:gd name="T66" fmla="+- 0 2536 1258"/>
                              <a:gd name="T67" fmla="*/ 2536 h 2077"/>
                              <a:gd name="T68" fmla="+- 0 5491 2679"/>
                              <a:gd name="T69" fmla="*/ T68 w 5625"/>
                              <a:gd name="T70" fmla="+- 0 2286 1258"/>
                              <a:gd name="T71" fmla="*/ 2286 h 2077"/>
                              <a:gd name="T72" fmla="+- 0 4929 2679"/>
                              <a:gd name="T73" fmla="*/ T72 w 5625"/>
                              <a:gd name="T74" fmla="+- 0 2040 1258"/>
                              <a:gd name="T75" fmla="*/ 2040 h 2077"/>
                              <a:gd name="T76" fmla="+- 0 4366 2679"/>
                              <a:gd name="T77" fmla="*/ T76 w 5625"/>
                              <a:gd name="T78" fmla="+- 0 2314 1258"/>
                              <a:gd name="T79" fmla="*/ 2314 h 2077"/>
                              <a:gd name="T80" fmla="+- 0 3804 2679"/>
                              <a:gd name="T81" fmla="*/ T80 w 5625"/>
                              <a:gd name="T82" fmla="+- 0 2499 1258"/>
                              <a:gd name="T83" fmla="*/ 2499 h 2077"/>
                              <a:gd name="T84" fmla="+- 0 3241 2679"/>
                              <a:gd name="T85" fmla="*/ T84 w 5625"/>
                              <a:gd name="T86" fmla="+- 0 2417 1258"/>
                              <a:gd name="T87" fmla="*/ 2417 h 2077"/>
                              <a:gd name="T88" fmla="+- 0 2679 2679"/>
                              <a:gd name="T89" fmla="*/ T88 w 5625"/>
                              <a:gd name="T90" fmla="+- 0 3334 1258"/>
                              <a:gd name="T91" fmla="*/ 3334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2077">
                                <a:moveTo>
                                  <a:pt x="0" y="2076"/>
                                </a:moveTo>
                                <a:lnTo>
                                  <a:pt x="0" y="1717"/>
                                </a:lnTo>
                                <a:lnTo>
                                  <a:pt x="562" y="841"/>
                                </a:lnTo>
                                <a:lnTo>
                                  <a:pt x="1125" y="712"/>
                                </a:lnTo>
                                <a:lnTo>
                                  <a:pt x="1687" y="457"/>
                                </a:lnTo>
                                <a:lnTo>
                                  <a:pt x="2250" y="0"/>
                                </a:lnTo>
                                <a:lnTo>
                                  <a:pt x="2812" y="214"/>
                                </a:lnTo>
                                <a:lnTo>
                                  <a:pt x="3375" y="453"/>
                                </a:lnTo>
                                <a:lnTo>
                                  <a:pt x="3937" y="606"/>
                                </a:lnTo>
                                <a:lnTo>
                                  <a:pt x="4500" y="634"/>
                                </a:lnTo>
                                <a:lnTo>
                                  <a:pt x="5062" y="582"/>
                                </a:lnTo>
                                <a:lnTo>
                                  <a:pt x="5625" y="1410"/>
                                </a:lnTo>
                                <a:lnTo>
                                  <a:pt x="5625" y="1424"/>
                                </a:lnTo>
                                <a:lnTo>
                                  <a:pt x="5062" y="881"/>
                                </a:lnTo>
                                <a:lnTo>
                                  <a:pt x="4500" y="1052"/>
                                </a:lnTo>
                                <a:lnTo>
                                  <a:pt x="3937" y="1233"/>
                                </a:lnTo>
                                <a:lnTo>
                                  <a:pt x="3375" y="1278"/>
                                </a:lnTo>
                                <a:lnTo>
                                  <a:pt x="2812" y="1028"/>
                                </a:lnTo>
                                <a:lnTo>
                                  <a:pt x="2250" y="782"/>
                                </a:lnTo>
                                <a:lnTo>
                                  <a:pt x="1687" y="1056"/>
                                </a:lnTo>
                                <a:lnTo>
                                  <a:pt x="1125" y="1241"/>
                                </a:lnTo>
                                <a:lnTo>
                                  <a:pt x="562" y="1159"/>
                                </a:lnTo>
                                <a:lnTo>
                                  <a:pt x="0" y="2076"/>
                                </a:lnTo>
                              </a:path>
                            </a:pathLst>
                          </a:custGeom>
                          <a:noFill/>
                          <a:ln w="12400">
                            <a:solidFill>
                              <a:srgbClr val="3BF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61"/>
                        <wps:cNvSpPr>
                          <a:spLocks/>
                        </wps:cNvSpPr>
                        <wps:spPr bwMode="auto">
                          <a:xfrm>
                            <a:off x="2679" y="1257"/>
                            <a:ext cx="5625" cy="2077"/>
                          </a:xfrm>
                          <a:custGeom>
                            <a:avLst/>
                            <a:gdLst>
                              <a:gd name="T0" fmla="+- 0 2679 2679"/>
                              <a:gd name="T1" fmla="*/ T0 w 5625"/>
                              <a:gd name="T2" fmla="+- 0 3334 1258"/>
                              <a:gd name="T3" fmla="*/ 3334 h 2077"/>
                              <a:gd name="T4" fmla="+- 0 2679 2679"/>
                              <a:gd name="T5" fmla="*/ T4 w 5625"/>
                              <a:gd name="T6" fmla="+- 0 2975 1258"/>
                              <a:gd name="T7" fmla="*/ 2975 h 2077"/>
                              <a:gd name="T8" fmla="+- 0 3241 2679"/>
                              <a:gd name="T9" fmla="*/ T8 w 5625"/>
                              <a:gd name="T10" fmla="+- 0 2099 1258"/>
                              <a:gd name="T11" fmla="*/ 2099 h 2077"/>
                              <a:gd name="T12" fmla="+- 0 3804 2679"/>
                              <a:gd name="T13" fmla="*/ T12 w 5625"/>
                              <a:gd name="T14" fmla="+- 0 1970 1258"/>
                              <a:gd name="T15" fmla="*/ 1970 h 2077"/>
                              <a:gd name="T16" fmla="+- 0 4366 2679"/>
                              <a:gd name="T17" fmla="*/ T16 w 5625"/>
                              <a:gd name="T18" fmla="+- 0 1715 1258"/>
                              <a:gd name="T19" fmla="*/ 1715 h 2077"/>
                              <a:gd name="T20" fmla="+- 0 4929 2679"/>
                              <a:gd name="T21" fmla="*/ T20 w 5625"/>
                              <a:gd name="T22" fmla="+- 0 1258 1258"/>
                              <a:gd name="T23" fmla="*/ 1258 h 2077"/>
                              <a:gd name="T24" fmla="+- 0 5491 2679"/>
                              <a:gd name="T25" fmla="*/ T24 w 5625"/>
                              <a:gd name="T26" fmla="+- 0 1472 1258"/>
                              <a:gd name="T27" fmla="*/ 1472 h 2077"/>
                              <a:gd name="T28" fmla="+- 0 6054 2679"/>
                              <a:gd name="T29" fmla="*/ T28 w 5625"/>
                              <a:gd name="T30" fmla="+- 0 1711 1258"/>
                              <a:gd name="T31" fmla="*/ 1711 h 2077"/>
                              <a:gd name="T32" fmla="+- 0 6616 2679"/>
                              <a:gd name="T33" fmla="*/ T32 w 5625"/>
                              <a:gd name="T34" fmla="+- 0 1864 1258"/>
                              <a:gd name="T35" fmla="*/ 1864 h 2077"/>
                              <a:gd name="T36" fmla="+- 0 7179 2679"/>
                              <a:gd name="T37" fmla="*/ T36 w 5625"/>
                              <a:gd name="T38" fmla="+- 0 1892 1258"/>
                              <a:gd name="T39" fmla="*/ 1892 h 2077"/>
                              <a:gd name="T40" fmla="+- 0 7741 2679"/>
                              <a:gd name="T41" fmla="*/ T40 w 5625"/>
                              <a:gd name="T42" fmla="+- 0 1840 1258"/>
                              <a:gd name="T43" fmla="*/ 1840 h 2077"/>
                              <a:gd name="T44" fmla="+- 0 8304 2679"/>
                              <a:gd name="T45" fmla="*/ T44 w 5625"/>
                              <a:gd name="T46" fmla="+- 0 2668 1258"/>
                              <a:gd name="T47" fmla="*/ 2668 h 2077"/>
                              <a:gd name="T48" fmla="+- 0 8304 2679"/>
                              <a:gd name="T49" fmla="*/ T48 w 5625"/>
                              <a:gd name="T50" fmla="+- 0 2682 1258"/>
                              <a:gd name="T51" fmla="*/ 2682 h 2077"/>
                              <a:gd name="T52" fmla="+- 0 7741 2679"/>
                              <a:gd name="T53" fmla="*/ T52 w 5625"/>
                              <a:gd name="T54" fmla="+- 0 2139 1258"/>
                              <a:gd name="T55" fmla="*/ 2139 h 2077"/>
                              <a:gd name="T56" fmla="+- 0 7179 2679"/>
                              <a:gd name="T57" fmla="*/ T56 w 5625"/>
                              <a:gd name="T58" fmla="+- 0 2310 1258"/>
                              <a:gd name="T59" fmla="*/ 2310 h 2077"/>
                              <a:gd name="T60" fmla="+- 0 6616 2679"/>
                              <a:gd name="T61" fmla="*/ T60 w 5625"/>
                              <a:gd name="T62" fmla="+- 0 2491 1258"/>
                              <a:gd name="T63" fmla="*/ 2491 h 2077"/>
                              <a:gd name="T64" fmla="+- 0 6054 2679"/>
                              <a:gd name="T65" fmla="*/ T64 w 5625"/>
                              <a:gd name="T66" fmla="+- 0 2536 1258"/>
                              <a:gd name="T67" fmla="*/ 2536 h 2077"/>
                              <a:gd name="T68" fmla="+- 0 5491 2679"/>
                              <a:gd name="T69" fmla="*/ T68 w 5625"/>
                              <a:gd name="T70" fmla="+- 0 2286 1258"/>
                              <a:gd name="T71" fmla="*/ 2286 h 2077"/>
                              <a:gd name="T72" fmla="+- 0 4929 2679"/>
                              <a:gd name="T73" fmla="*/ T72 w 5625"/>
                              <a:gd name="T74" fmla="+- 0 2040 1258"/>
                              <a:gd name="T75" fmla="*/ 2040 h 2077"/>
                              <a:gd name="T76" fmla="+- 0 4366 2679"/>
                              <a:gd name="T77" fmla="*/ T76 w 5625"/>
                              <a:gd name="T78" fmla="+- 0 2314 1258"/>
                              <a:gd name="T79" fmla="*/ 2314 h 2077"/>
                              <a:gd name="T80" fmla="+- 0 3804 2679"/>
                              <a:gd name="T81" fmla="*/ T80 w 5625"/>
                              <a:gd name="T82" fmla="+- 0 2499 1258"/>
                              <a:gd name="T83" fmla="*/ 2499 h 2077"/>
                              <a:gd name="T84" fmla="+- 0 3241 2679"/>
                              <a:gd name="T85" fmla="*/ T84 w 5625"/>
                              <a:gd name="T86" fmla="+- 0 2417 1258"/>
                              <a:gd name="T87" fmla="*/ 2417 h 2077"/>
                              <a:gd name="T88" fmla="+- 0 2679 2679"/>
                              <a:gd name="T89" fmla="*/ T88 w 5625"/>
                              <a:gd name="T90" fmla="+- 0 3334 1258"/>
                              <a:gd name="T91" fmla="*/ 3334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2077">
                                <a:moveTo>
                                  <a:pt x="0" y="2076"/>
                                </a:moveTo>
                                <a:lnTo>
                                  <a:pt x="0" y="1717"/>
                                </a:lnTo>
                                <a:lnTo>
                                  <a:pt x="562" y="841"/>
                                </a:lnTo>
                                <a:lnTo>
                                  <a:pt x="1125" y="712"/>
                                </a:lnTo>
                                <a:lnTo>
                                  <a:pt x="1687" y="457"/>
                                </a:lnTo>
                                <a:lnTo>
                                  <a:pt x="2250" y="0"/>
                                </a:lnTo>
                                <a:lnTo>
                                  <a:pt x="2812" y="214"/>
                                </a:lnTo>
                                <a:lnTo>
                                  <a:pt x="3375" y="453"/>
                                </a:lnTo>
                                <a:lnTo>
                                  <a:pt x="3937" y="606"/>
                                </a:lnTo>
                                <a:lnTo>
                                  <a:pt x="4500" y="634"/>
                                </a:lnTo>
                                <a:lnTo>
                                  <a:pt x="5062" y="582"/>
                                </a:lnTo>
                                <a:lnTo>
                                  <a:pt x="5625" y="1410"/>
                                </a:lnTo>
                                <a:lnTo>
                                  <a:pt x="5625" y="1424"/>
                                </a:lnTo>
                                <a:lnTo>
                                  <a:pt x="5062" y="881"/>
                                </a:lnTo>
                                <a:lnTo>
                                  <a:pt x="4500" y="1052"/>
                                </a:lnTo>
                                <a:lnTo>
                                  <a:pt x="3937" y="1233"/>
                                </a:lnTo>
                                <a:lnTo>
                                  <a:pt x="3375" y="1278"/>
                                </a:lnTo>
                                <a:lnTo>
                                  <a:pt x="2812" y="1028"/>
                                </a:lnTo>
                                <a:lnTo>
                                  <a:pt x="2250" y="782"/>
                                </a:lnTo>
                                <a:lnTo>
                                  <a:pt x="1687" y="1056"/>
                                </a:lnTo>
                                <a:lnTo>
                                  <a:pt x="1125" y="1241"/>
                                </a:lnTo>
                                <a:lnTo>
                                  <a:pt x="562" y="1159"/>
                                </a:lnTo>
                                <a:lnTo>
                                  <a:pt x="0" y="2076"/>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utoShape 260"/>
                        <wps:cNvSpPr>
                          <a:spLocks/>
                        </wps:cNvSpPr>
                        <wps:spPr bwMode="auto">
                          <a:xfrm>
                            <a:off x="2679" y="467"/>
                            <a:ext cx="5625" cy="2507"/>
                          </a:xfrm>
                          <a:custGeom>
                            <a:avLst/>
                            <a:gdLst>
                              <a:gd name="T0" fmla="+- 0 3241 2679"/>
                              <a:gd name="T1" fmla="*/ T0 w 5625"/>
                              <a:gd name="T2" fmla="+- 0 613 468"/>
                              <a:gd name="T3" fmla="*/ 613 h 2507"/>
                              <a:gd name="T4" fmla="+- 0 2679 2679"/>
                              <a:gd name="T5" fmla="*/ T4 w 5625"/>
                              <a:gd name="T6" fmla="+- 0 1257 468"/>
                              <a:gd name="T7" fmla="*/ 1257 h 2507"/>
                              <a:gd name="T8" fmla="+- 0 2679 2679"/>
                              <a:gd name="T9" fmla="*/ T8 w 5625"/>
                              <a:gd name="T10" fmla="+- 0 2975 468"/>
                              <a:gd name="T11" fmla="*/ 2975 h 2507"/>
                              <a:gd name="T12" fmla="+- 0 3241 2679"/>
                              <a:gd name="T13" fmla="*/ T12 w 5625"/>
                              <a:gd name="T14" fmla="+- 0 2099 468"/>
                              <a:gd name="T15" fmla="*/ 2099 h 2507"/>
                              <a:gd name="T16" fmla="+- 0 3804 2679"/>
                              <a:gd name="T17" fmla="*/ T16 w 5625"/>
                              <a:gd name="T18" fmla="+- 0 1970 468"/>
                              <a:gd name="T19" fmla="*/ 1970 h 2507"/>
                              <a:gd name="T20" fmla="+- 0 4366 2679"/>
                              <a:gd name="T21" fmla="*/ T20 w 5625"/>
                              <a:gd name="T22" fmla="+- 0 1715 468"/>
                              <a:gd name="T23" fmla="*/ 1715 h 2507"/>
                              <a:gd name="T24" fmla="+- 0 4929 2679"/>
                              <a:gd name="T25" fmla="*/ T24 w 5625"/>
                              <a:gd name="T26" fmla="+- 0 1258 468"/>
                              <a:gd name="T27" fmla="*/ 1258 h 2507"/>
                              <a:gd name="T28" fmla="+- 0 7944 2679"/>
                              <a:gd name="T29" fmla="*/ T28 w 5625"/>
                              <a:gd name="T30" fmla="+- 0 1258 468"/>
                              <a:gd name="T31" fmla="*/ 1258 h 2507"/>
                              <a:gd name="T32" fmla="+- 0 7741 2679"/>
                              <a:gd name="T33" fmla="*/ T32 w 5625"/>
                              <a:gd name="T34" fmla="+- 0 1014 468"/>
                              <a:gd name="T35" fmla="*/ 1014 h 2507"/>
                              <a:gd name="T36" fmla="+- 0 7391 2679"/>
                              <a:gd name="T37" fmla="*/ T36 w 5625"/>
                              <a:gd name="T38" fmla="+- 0 900 468"/>
                              <a:gd name="T39" fmla="*/ 900 h 2507"/>
                              <a:gd name="T40" fmla="+- 0 3804 2679"/>
                              <a:gd name="T41" fmla="*/ T40 w 5625"/>
                              <a:gd name="T42" fmla="+- 0 900 468"/>
                              <a:gd name="T43" fmla="*/ 900 h 2507"/>
                              <a:gd name="T44" fmla="+- 0 3241 2679"/>
                              <a:gd name="T45" fmla="*/ T44 w 5625"/>
                              <a:gd name="T46" fmla="+- 0 613 468"/>
                              <a:gd name="T47" fmla="*/ 613 h 2507"/>
                              <a:gd name="T48" fmla="+- 0 8304 2679"/>
                              <a:gd name="T49" fmla="*/ T48 w 5625"/>
                              <a:gd name="T50" fmla="+- 0 1840 468"/>
                              <a:gd name="T51" fmla="*/ 1840 h 2507"/>
                              <a:gd name="T52" fmla="+- 0 7741 2679"/>
                              <a:gd name="T53" fmla="*/ T52 w 5625"/>
                              <a:gd name="T54" fmla="+- 0 1840 468"/>
                              <a:gd name="T55" fmla="*/ 1840 h 2507"/>
                              <a:gd name="T56" fmla="+- 0 8304 2679"/>
                              <a:gd name="T57" fmla="*/ T56 w 5625"/>
                              <a:gd name="T58" fmla="+- 0 2668 468"/>
                              <a:gd name="T59" fmla="*/ 2668 h 2507"/>
                              <a:gd name="T60" fmla="+- 0 8304 2679"/>
                              <a:gd name="T61" fmla="*/ T60 w 5625"/>
                              <a:gd name="T62" fmla="+- 0 1840 468"/>
                              <a:gd name="T63" fmla="*/ 1840 h 2507"/>
                              <a:gd name="T64" fmla="+- 0 7944 2679"/>
                              <a:gd name="T65" fmla="*/ T64 w 5625"/>
                              <a:gd name="T66" fmla="+- 0 1258 468"/>
                              <a:gd name="T67" fmla="*/ 1258 h 2507"/>
                              <a:gd name="T68" fmla="+- 0 4929 2679"/>
                              <a:gd name="T69" fmla="*/ T68 w 5625"/>
                              <a:gd name="T70" fmla="+- 0 1258 468"/>
                              <a:gd name="T71" fmla="*/ 1258 h 2507"/>
                              <a:gd name="T72" fmla="+- 0 5491 2679"/>
                              <a:gd name="T73" fmla="*/ T72 w 5625"/>
                              <a:gd name="T74" fmla="+- 0 1472 468"/>
                              <a:gd name="T75" fmla="*/ 1472 h 2507"/>
                              <a:gd name="T76" fmla="+- 0 6054 2679"/>
                              <a:gd name="T77" fmla="*/ T76 w 5625"/>
                              <a:gd name="T78" fmla="+- 0 1711 468"/>
                              <a:gd name="T79" fmla="*/ 1711 h 2507"/>
                              <a:gd name="T80" fmla="+- 0 6616 2679"/>
                              <a:gd name="T81" fmla="*/ T80 w 5625"/>
                              <a:gd name="T82" fmla="+- 0 1864 468"/>
                              <a:gd name="T83" fmla="*/ 1864 h 2507"/>
                              <a:gd name="T84" fmla="+- 0 7179 2679"/>
                              <a:gd name="T85" fmla="*/ T84 w 5625"/>
                              <a:gd name="T86" fmla="+- 0 1892 468"/>
                              <a:gd name="T87" fmla="*/ 1892 h 2507"/>
                              <a:gd name="T88" fmla="+- 0 7741 2679"/>
                              <a:gd name="T89" fmla="*/ T88 w 5625"/>
                              <a:gd name="T90" fmla="+- 0 1840 468"/>
                              <a:gd name="T91" fmla="*/ 1840 h 2507"/>
                              <a:gd name="T92" fmla="+- 0 8304 2679"/>
                              <a:gd name="T93" fmla="*/ T92 w 5625"/>
                              <a:gd name="T94" fmla="+- 0 1840 468"/>
                              <a:gd name="T95" fmla="*/ 1840 h 2507"/>
                              <a:gd name="T96" fmla="+- 0 8304 2679"/>
                              <a:gd name="T97" fmla="*/ T96 w 5625"/>
                              <a:gd name="T98" fmla="+- 0 1691 468"/>
                              <a:gd name="T99" fmla="*/ 1691 h 2507"/>
                              <a:gd name="T100" fmla="+- 0 7944 2679"/>
                              <a:gd name="T101" fmla="*/ T100 w 5625"/>
                              <a:gd name="T102" fmla="+- 0 1258 468"/>
                              <a:gd name="T103" fmla="*/ 1258 h 2507"/>
                              <a:gd name="T104" fmla="+- 0 4929 2679"/>
                              <a:gd name="T105" fmla="*/ T104 w 5625"/>
                              <a:gd name="T106" fmla="+- 0 468 468"/>
                              <a:gd name="T107" fmla="*/ 468 h 2507"/>
                              <a:gd name="T108" fmla="+- 0 4366 2679"/>
                              <a:gd name="T109" fmla="*/ T108 w 5625"/>
                              <a:gd name="T110" fmla="+- 0 702 468"/>
                              <a:gd name="T111" fmla="*/ 702 h 2507"/>
                              <a:gd name="T112" fmla="+- 0 3804 2679"/>
                              <a:gd name="T113" fmla="*/ T112 w 5625"/>
                              <a:gd name="T114" fmla="+- 0 900 468"/>
                              <a:gd name="T115" fmla="*/ 900 h 2507"/>
                              <a:gd name="T116" fmla="+- 0 7391 2679"/>
                              <a:gd name="T117" fmla="*/ T116 w 5625"/>
                              <a:gd name="T118" fmla="+- 0 900 468"/>
                              <a:gd name="T119" fmla="*/ 900 h 2507"/>
                              <a:gd name="T120" fmla="+- 0 7179 2679"/>
                              <a:gd name="T121" fmla="*/ T120 w 5625"/>
                              <a:gd name="T122" fmla="+- 0 830 468"/>
                              <a:gd name="T123" fmla="*/ 830 h 2507"/>
                              <a:gd name="T124" fmla="+- 0 6975 2679"/>
                              <a:gd name="T125" fmla="*/ T124 w 5625"/>
                              <a:gd name="T126" fmla="+- 0 782 468"/>
                              <a:gd name="T127" fmla="*/ 782 h 2507"/>
                              <a:gd name="T128" fmla="+- 0 6054 2679"/>
                              <a:gd name="T129" fmla="*/ T128 w 5625"/>
                              <a:gd name="T130" fmla="+- 0 782 468"/>
                              <a:gd name="T131" fmla="*/ 782 h 2507"/>
                              <a:gd name="T132" fmla="+- 0 5491 2679"/>
                              <a:gd name="T133" fmla="*/ T132 w 5625"/>
                              <a:gd name="T134" fmla="+- 0 619 468"/>
                              <a:gd name="T135" fmla="*/ 619 h 2507"/>
                              <a:gd name="T136" fmla="+- 0 4929 2679"/>
                              <a:gd name="T137" fmla="*/ T136 w 5625"/>
                              <a:gd name="T138" fmla="+- 0 468 468"/>
                              <a:gd name="T139" fmla="*/ 468 h 2507"/>
                              <a:gd name="T140" fmla="+- 0 6616 2679"/>
                              <a:gd name="T141" fmla="*/ T140 w 5625"/>
                              <a:gd name="T142" fmla="+- 0 696 468"/>
                              <a:gd name="T143" fmla="*/ 696 h 2507"/>
                              <a:gd name="T144" fmla="+- 0 6054 2679"/>
                              <a:gd name="T145" fmla="*/ T144 w 5625"/>
                              <a:gd name="T146" fmla="+- 0 782 468"/>
                              <a:gd name="T147" fmla="*/ 782 h 2507"/>
                              <a:gd name="T148" fmla="+- 0 6975 2679"/>
                              <a:gd name="T149" fmla="*/ T148 w 5625"/>
                              <a:gd name="T150" fmla="+- 0 782 468"/>
                              <a:gd name="T151" fmla="*/ 782 h 2507"/>
                              <a:gd name="T152" fmla="+- 0 6616 2679"/>
                              <a:gd name="T153" fmla="*/ T152 w 5625"/>
                              <a:gd name="T154" fmla="+- 0 696 468"/>
                              <a:gd name="T155" fmla="*/ 696 h 2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625" h="2507">
                                <a:moveTo>
                                  <a:pt x="562" y="145"/>
                                </a:moveTo>
                                <a:lnTo>
                                  <a:pt x="0" y="789"/>
                                </a:lnTo>
                                <a:lnTo>
                                  <a:pt x="0" y="2507"/>
                                </a:lnTo>
                                <a:lnTo>
                                  <a:pt x="562" y="1631"/>
                                </a:lnTo>
                                <a:lnTo>
                                  <a:pt x="1125" y="1502"/>
                                </a:lnTo>
                                <a:lnTo>
                                  <a:pt x="1687" y="1247"/>
                                </a:lnTo>
                                <a:lnTo>
                                  <a:pt x="2250" y="790"/>
                                </a:lnTo>
                                <a:lnTo>
                                  <a:pt x="5265" y="790"/>
                                </a:lnTo>
                                <a:lnTo>
                                  <a:pt x="5062" y="546"/>
                                </a:lnTo>
                                <a:lnTo>
                                  <a:pt x="4712" y="432"/>
                                </a:lnTo>
                                <a:lnTo>
                                  <a:pt x="1125" y="432"/>
                                </a:lnTo>
                                <a:lnTo>
                                  <a:pt x="562" y="145"/>
                                </a:lnTo>
                                <a:close/>
                                <a:moveTo>
                                  <a:pt x="5625" y="1372"/>
                                </a:moveTo>
                                <a:lnTo>
                                  <a:pt x="5062" y="1372"/>
                                </a:lnTo>
                                <a:lnTo>
                                  <a:pt x="5625" y="2200"/>
                                </a:lnTo>
                                <a:lnTo>
                                  <a:pt x="5625" y="1372"/>
                                </a:lnTo>
                                <a:close/>
                                <a:moveTo>
                                  <a:pt x="5265" y="790"/>
                                </a:moveTo>
                                <a:lnTo>
                                  <a:pt x="2250" y="790"/>
                                </a:lnTo>
                                <a:lnTo>
                                  <a:pt x="2812" y="1004"/>
                                </a:lnTo>
                                <a:lnTo>
                                  <a:pt x="3375" y="1243"/>
                                </a:lnTo>
                                <a:lnTo>
                                  <a:pt x="3937" y="1396"/>
                                </a:lnTo>
                                <a:lnTo>
                                  <a:pt x="4500" y="1424"/>
                                </a:lnTo>
                                <a:lnTo>
                                  <a:pt x="5062" y="1372"/>
                                </a:lnTo>
                                <a:lnTo>
                                  <a:pt x="5625" y="1372"/>
                                </a:lnTo>
                                <a:lnTo>
                                  <a:pt x="5625" y="1223"/>
                                </a:lnTo>
                                <a:lnTo>
                                  <a:pt x="5265" y="790"/>
                                </a:lnTo>
                                <a:close/>
                                <a:moveTo>
                                  <a:pt x="2250" y="0"/>
                                </a:moveTo>
                                <a:lnTo>
                                  <a:pt x="1687" y="234"/>
                                </a:lnTo>
                                <a:lnTo>
                                  <a:pt x="1125" y="432"/>
                                </a:lnTo>
                                <a:lnTo>
                                  <a:pt x="4712" y="432"/>
                                </a:lnTo>
                                <a:lnTo>
                                  <a:pt x="4500" y="362"/>
                                </a:lnTo>
                                <a:lnTo>
                                  <a:pt x="4296" y="314"/>
                                </a:lnTo>
                                <a:lnTo>
                                  <a:pt x="3375" y="314"/>
                                </a:lnTo>
                                <a:lnTo>
                                  <a:pt x="2812" y="151"/>
                                </a:lnTo>
                                <a:lnTo>
                                  <a:pt x="2250" y="0"/>
                                </a:lnTo>
                                <a:close/>
                                <a:moveTo>
                                  <a:pt x="3937" y="228"/>
                                </a:moveTo>
                                <a:lnTo>
                                  <a:pt x="3375" y="314"/>
                                </a:lnTo>
                                <a:lnTo>
                                  <a:pt x="4296" y="314"/>
                                </a:lnTo>
                                <a:lnTo>
                                  <a:pt x="3937" y="228"/>
                                </a:lnTo>
                                <a:close/>
                              </a:path>
                            </a:pathLst>
                          </a:custGeom>
                          <a:solidFill>
                            <a:srgbClr val="FE00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59"/>
                        <wps:cNvSpPr>
                          <a:spLocks/>
                        </wps:cNvSpPr>
                        <wps:spPr bwMode="auto">
                          <a:xfrm>
                            <a:off x="2679" y="467"/>
                            <a:ext cx="5625" cy="2507"/>
                          </a:xfrm>
                          <a:custGeom>
                            <a:avLst/>
                            <a:gdLst>
                              <a:gd name="T0" fmla="+- 0 2679 2679"/>
                              <a:gd name="T1" fmla="*/ T0 w 5625"/>
                              <a:gd name="T2" fmla="+- 0 2975 468"/>
                              <a:gd name="T3" fmla="*/ 2975 h 2507"/>
                              <a:gd name="T4" fmla="+- 0 2679 2679"/>
                              <a:gd name="T5" fmla="*/ T4 w 5625"/>
                              <a:gd name="T6" fmla="+- 0 1257 468"/>
                              <a:gd name="T7" fmla="*/ 1257 h 2507"/>
                              <a:gd name="T8" fmla="+- 0 3241 2679"/>
                              <a:gd name="T9" fmla="*/ T8 w 5625"/>
                              <a:gd name="T10" fmla="+- 0 613 468"/>
                              <a:gd name="T11" fmla="*/ 613 h 2507"/>
                              <a:gd name="T12" fmla="+- 0 3804 2679"/>
                              <a:gd name="T13" fmla="*/ T12 w 5625"/>
                              <a:gd name="T14" fmla="+- 0 900 468"/>
                              <a:gd name="T15" fmla="*/ 900 h 2507"/>
                              <a:gd name="T16" fmla="+- 0 4366 2679"/>
                              <a:gd name="T17" fmla="*/ T16 w 5625"/>
                              <a:gd name="T18" fmla="+- 0 702 468"/>
                              <a:gd name="T19" fmla="*/ 702 h 2507"/>
                              <a:gd name="T20" fmla="+- 0 4929 2679"/>
                              <a:gd name="T21" fmla="*/ T20 w 5625"/>
                              <a:gd name="T22" fmla="+- 0 468 468"/>
                              <a:gd name="T23" fmla="*/ 468 h 2507"/>
                              <a:gd name="T24" fmla="+- 0 5491 2679"/>
                              <a:gd name="T25" fmla="*/ T24 w 5625"/>
                              <a:gd name="T26" fmla="+- 0 619 468"/>
                              <a:gd name="T27" fmla="*/ 619 h 2507"/>
                              <a:gd name="T28" fmla="+- 0 6054 2679"/>
                              <a:gd name="T29" fmla="*/ T28 w 5625"/>
                              <a:gd name="T30" fmla="+- 0 782 468"/>
                              <a:gd name="T31" fmla="*/ 782 h 2507"/>
                              <a:gd name="T32" fmla="+- 0 6616 2679"/>
                              <a:gd name="T33" fmla="*/ T32 w 5625"/>
                              <a:gd name="T34" fmla="+- 0 696 468"/>
                              <a:gd name="T35" fmla="*/ 696 h 2507"/>
                              <a:gd name="T36" fmla="+- 0 7179 2679"/>
                              <a:gd name="T37" fmla="*/ T36 w 5625"/>
                              <a:gd name="T38" fmla="+- 0 830 468"/>
                              <a:gd name="T39" fmla="*/ 830 h 2507"/>
                              <a:gd name="T40" fmla="+- 0 7741 2679"/>
                              <a:gd name="T41" fmla="*/ T40 w 5625"/>
                              <a:gd name="T42" fmla="+- 0 1014 468"/>
                              <a:gd name="T43" fmla="*/ 1014 h 2507"/>
                              <a:gd name="T44" fmla="+- 0 8304 2679"/>
                              <a:gd name="T45" fmla="*/ T44 w 5625"/>
                              <a:gd name="T46" fmla="+- 0 1691 468"/>
                              <a:gd name="T47" fmla="*/ 1691 h 2507"/>
                              <a:gd name="T48" fmla="+- 0 8304 2679"/>
                              <a:gd name="T49" fmla="*/ T48 w 5625"/>
                              <a:gd name="T50" fmla="+- 0 2668 468"/>
                              <a:gd name="T51" fmla="*/ 2668 h 2507"/>
                              <a:gd name="T52" fmla="+- 0 7741 2679"/>
                              <a:gd name="T53" fmla="*/ T52 w 5625"/>
                              <a:gd name="T54" fmla="+- 0 1840 468"/>
                              <a:gd name="T55" fmla="*/ 1840 h 2507"/>
                              <a:gd name="T56" fmla="+- 0 7179 2679"/>
                              <a:gd name="T57" fmla="*/ T56 w 5625"/>
                              <a:gd name="T58" fmla="+- 0 1892 468"/>
                              <a:gd name="T59" fmla="*/ 1892 h 2507"/>
                              <a:gd name="T60" fmla="+- 0 6616 2679"/>
                              <a:gd name="T61" fmla="*/ T60 w 5625"/>
                              <a:gd name="T62" fmla="+- 0 1864 468"/>
                              <a:gd name="T63" fmla="*/ 1864 h 2507"/>
                              <a:gd name="T64" fmla="+- 0 6054 2679"/>
                              <a:gd name="T65" fmla="*/ T64 w 5625"/>
                              <a:gd name="T66" fmla="+- 0 1711 468"/>
                              <a:gd name="T67" fmla="*/ 1711 h 2507"/>
                              <a:gd name="T68" fmla="+- 0 5491 2679"/>
                              <a:gd name="T69" fmla="*/ T68 w 5625"/>
                              <a:gd name="T70" fmla="+- 0 1472 468"/>
                              <a:gd name="T71" fmla="*/ 1472 h 2507"/>
                              <a:gd name="T72" fmla="+- 0 4929 2679"/>
                              <a:gd name="T73" fmla="*/ T72 w 5625"/>
                              <a:gd name="T74" fmla="+- 0 1258 468"/>
                              <a:gd name="T75" fmla="*/ 1258 h 2507"/>
                              <a:gd name="T76" fmla="+- 0 4366 2679"/>
                              <a:gd name="T77" fmla="*/ T76 w 5625"/>
                              <a:gd name="T78" fmla="+- 0 1715 468"/>
                              <a:gd name="T79" fmla="*/ 1715 h 2507"/>
                              <a:gd name="T80" fmla="+- 0 3804 2679"/>
                              <a:gd name="T81" fmla="*/ T80 w 5625"/>
                              <a:gd name="T82" fmla="+- 0 1970 468"/>
                              <a:gd name="T83" fmla="*/ 1970 h 2507"/>
                              <a:gd name="T84" fmla="+- 0 3241 2679"/>
                              <a:gd name="T85" fmla="*/ T84 w 5625"/>
                              <a:gd name="T86" fmla="+- 0 2099 468"/>
                              <a:gd name="T87" fmla="*/ 2099 h 2507"/>
                              <a:gd name="T88" fmla="+- 0 2679 2679"/>
                              <a:gd name="T89" fmla="*/ T88 w 5625"/>
                              <a:gd name="T90" fmla="+- 0 2975 468"/>
                              <a:gd name="T91" fmla="*/ 2975 h 2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2507">
                                <a:moveTo>
                                  <a:pt x="0" y="2507"/>
                                </a:moveTo>
                                <a:lnTo>
                                  <a:pt x="0" y="789"/>
                                </a:lnTo>
                                <a:lnTo>
                                  <a:pt x="562" y="145"/>
                                </a:lnTo>
                                <a:lnTo>
                                  <a:pt x="1125" y="432"/>
                                </a:lnTo>
                                <a:lnTo>
                                  <a:pt x="1687" y="234"/>
                                </a:lnTo>
                                <a:lnTo>
                                  <a:pt x="2250" y="0"/>
                                </a:lnTo>
                                <a:lnTo>
                                  <a:pt x="2812" y="151"/>
                                </a:lnTo>
                                <a:lnTo>
                                  <a:pt x="3375" y="314"/>
                                </a:lnTo>
                                <a:lnTo>
                                  <a:pt x="3937" y="228"/>
                                </a:lnTo>
                                <a:lnTo>
                                  <a:pt x="4500" y="362"/>
                                </a:lnTo>
                                <a:lnTo>
                                  <a:pt x="5062" y="546"/>
                                </a:lnTo>
                                <a:lnTo>
                                  <a:pt x="5625" y="1223"/>
                                </a:lnTo>
                                <a:lnTo>
                                  <a:pt x="5625" y="2200"/>
                                </a:lnTo>
                                <a:lnTo>
                                  <a:pt x="5062" y="1372"/>
                                </a:lnTo>
                                <a:lnTo>
                                  <a:pt x="4500" y="1424"/>
                                </a:lnTo>
                                <a:lnTo>
                                  <a:pt x="3937" y="1396"/>
                                </a:lnTo>
                                <a:lnTo>
                                  <a:pt x="3375" y="1243"/>
                                </a:lnTo>
                                <a:lnTo>
                                  <a:pt x="2812" y="1004"/>
                                </a:lnTo>
                                <a:lnTo>
                                  <a:pt x="2250" y="790"/>
                                </a:lnTo>
                                <a:lnTo>
                                  <a:pt x="1687" y="1247"/>
                                </a:lnTo>
                                <a:lnTo>
                                  <a:pt x="1125" y="1502"/>
                                </a:lnTo>
                                <a:lnTo>
                                  <a:pt x="562" y="1631"/>
                                </a:lnTo>
                                <a:lnTo>
                                  <a:pt x="0" y="2507"/>
                                </a:lnTo>
                              </a:path>
                            </a:pathLst>
                          </a:custGeom>
                          <a:noFill/>
                          <a:ln w="12400">
                            <a:solidFill>
                              <a:srgbClr val="FE00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58"/>
                        <wps:cNvSpPr>
                          <a:spLocks/>
                        </wps:cNvSpPr>
                        <wps:spPr bwMode="auto">
                          <a:xfrm>
                            <a:off x="2679" y="467"/>
                            <a:ext cx="5625" cy="2507"/>
                          </a:xfrm>
                          <a:custGeom>
                            <a:avLst/>
                            <a:gdLst>
                              <a:gd name="T0" fmla="+- 0 2679 2679"/>
                              <a:gd name="T1" fmla="*/ T0 w 5625"/>
                              <a:gd name="T2" fmla="+- 0 2975 468"/>
                              <a:gd name="T3" fmla="*/ 2975 h 2507"/>
                              <a:gd name="T4" fmla="+- 0 2679 2679"/>
                              <a:gd name="T5" fmla="*/ T4 w 5625"/>
                              <a:gd name="T6" fmla="+- 0 1257 468"/>
                              <a:gd name="T7" fmla="*/ 1257 h 2507"/>
                              <a:gd name="T8" fmla="+- 0 3241 2679"/>
                              <a:gd name="T9" fmla="*/ T8 w 5625"/>
                              <a:gd name="T10" fmla="+- 0 613 468"/>
                              <a:gd name="T11" fmla="*/ 613 h 2507"/>
                              <a:gd name="T12" fmla="+- 0 3804 2679"/>
                              <a:gd name="T13" fmla="*/ T12 w 5625"/>
                              <a:gd name="T14" fmla="+- 0 900 468"/>
                              <a:gd name="T15" fmla="*/ 900 h 2507"/>
                              <a:gd name="T16" fmla="+- 0 4366 2679"/>
                              <a:gd name="T17" fmla="*/ T16 w 5625"/>
                              <a:gd name="T18" fmla="+- 0 702 468"/>
                              <a:gd name="T19" fmla="*/ 702 h 2507"/>
                              <a:gd name="T20" fmla="+- 0 4929 2679"/>
                              <a:gd name="T21" fmla="*/ T20 w 5625"/>
                              <a:gd name="T22" fmla="+- 0 468 468"/>
                              <a:gd name="T23" fmla="*/ 468 h 2507"/>
                              <a:gd name="T24" fmla="+- 0 5491 2679"/>
                              <a:gd name="T25" fmla="*/ T24 w 5625"/>
                              <a:gd name="T26" fmla="+- 0 619 468"/>
                              <a:gd name="T27" fmla="*/ 619 h 2507"/>
                              <a:gd name="T28" fmla="+- 0 6054 2679"/>
                              <a:gd name="T29" fmla="*/ T28 w 5625"/>
                              <a:gd name="T30" fmla="+- 0 782 468"/>
                              <a:gd name="T31" fmla="*/ 782 h 2507"/>
                              <a:gd name="T32" fmla="+- 0 6616 2679"/>
                              <a:gd name="T33" fmla="*/ T32 w 5625"/>
                              <a:gd name="T34" fmla="+- 0 696 468"/>
                              <a:gd name="T35" fmla="*/ 696 h 2507"/>
                              <a:gd name="T36" fmla="+- 0 7179 2679"/>
                              <a:gd name="T37" fmla="*/ T36 w 5625"/>
                              <a:gd name="T38" fmla="+- 0 830 468"/>
                              <a:gd name="T39" fmla="*/ 830 h 2507"/>
                              <a:gd name="T40" fmla="+- 0 7741 2679"/>
                              <a:gd name="T41" fmla="*/ T40 w 5625"/>
                              <a:gd name="T42" fmla="+- 0 1014 468"/>
                              <a:gd name="T43" fmla="*/ 1014 h 2507"/>
                              <a:gd name="T44" fmla="+- 0 8304 2679"/>
                              <a:gd name="T45" fmla="*/ T44 w 5625"/>
                              <a:gd name="T46" fmla="+- 0 1691 468"/>
                              <a:gd name="T47" fmla="*/ 1691 h 2507"/>
                              <a:gd name="T48" fmla="+- 0 8304 2679"/>
                              <a:gd name="T49" fmla="*/ T48 w 5625"/>
                              <a:gd name="T50" fmla="+- 0 2668 468"/>
                              <a:gd name="T51" fmla="*/ 2668 h 2507"/>
                              <a:gd name="T52" fmla="+- 0 7741 2679"/>
                              <a:gd name="T53" fmla="*/ T52 w 5625"/>
                              <a:gd name="T54" fmla="+- 0 1840 468"/>
                              <a:gd name="T55" fmla="*/ 1840 h 2507"/>
                              <a:gd name="T56" fmla="+- 0 7179 2679"/>
                              <a:gd name="T57" fmla="*/ T56 w 5625"/>
                              <a:gd name="T58" fmla="+- 0 1892 468"/>
                              <a:gd name="T59" fmla="*/ 1892 h 2507"/>
                              <a:gd name="T60" fmla="+- 0 6616 2679"/>
                              <a:gd name="T61" fmla="*/ T60 w 5625"/>
                              <a:gd name="T62" fmla="+- 0 1864 468"/>
                              <a:gd name="T63" fmla="*/ 1864 h 2507"/>
                              <a:gd name="T64" fmla="+- 0 6054 2679"/>
                              <a:gd name="T65" fmla="*/ T64 w 5625"/>
                              <a:gd name="T66" fmla="+- 0 1711 468"/>
                              <a:gd name="T67" fmla="*/ 1711 h 2507"/>
                              <a:gd name="T68" fmla="+- 0 5491 2679"/>
                              <a:gd name="T69" fmla="*/ T68 w 5625"/>
                              <a:gd name="T70" fmla="+- 0 1472 468"/>
                              <a:gd name="T71" fmla="*/ 1472 h 2507"/>
                              <a:gd name="T72" fmla="+- 0 4929 2679"/>
                              <a:gd name="T73" fmla="*/ T72 w 5625"/>
                              <a:gd name="T74" fmla="+- 0 1258 468"/>
                              <a:gd name="T75" fmla="*/ 1258 h 2507"/>
                              <a:gd name="T76" fmla="+- 0 4366 2679"/>
                              <a:gd name="T77" fmla="*/ T76 w 5625"/>
                              <a:gd name="T78" fmla="+- 0 1715 468"/>
                              <a:gd name="T79" fmla="*/ 1715 h 2507"/>
                              <a:gd name="T80" fmla="+- 0 3804 2679"/>
                              <a:gd name="T81" fmla="*/ T80 w 5625"/>
                              <a:gd name="T82" fmla="+- 0 1970 468"/>
                              <a:gd name="T83" fmla="*/ 1970 h 2507"/>
                              <a:gd name="T84" fmla="+- 0 3241 2679"/>
                              <a:gd name="T85" fmla="*/ T84 w 5625"/>
                              <a:gd name="T86" fmla="+- 0 2099 468"/>
                              <a:gd name="T87" fmla="*/ 2099 h 2507"/>
                              <a:gd name="T88" fmla="+- 0 2679 2679"/>
                              <a:gd name="T89" fmla="*/ T88 w 5625"/>
                              <a:gd name="T90" fmla="+- 0 2975 468"/>
                              <a:gd name="T91" fmla="*/ 2975 h 2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2507">
                                <a:moveTo>
                                  <a:pt x="0" y="2507"/>
                                </a:moveTo>
                                <a:lnTo>
                                  <a:pt x="0" y="789"/>
                                </a:lnTo>
                                <a:lnTo>
                                  <a:pt x="562" y="145"/>
                                </a:lnTo>
                                <a:lnTo>
                                  <a:pt x="1125" y="432"/>
                                </a:lnTo>
                                <a:lnTo>
                                  <a:pt x="1687" y="234"/>
                                </a:lnTo>
                                <a:lnTo>
                                  <a:pt x="2250" y="0"/>
                                </a:lnTo>
                                <a:lnTo>
                                  <a:pt x="2812" y="151"/>
                                </a:lnTo>
                                <a:lnTo>
                                  <a:pt x="3375" y="314"/>
                                </a:lnTo>
                                <a:lnTo>
                                  <a:pt x="3937" y="228"/>
                                </a:lnTo>
                                <a:lnTo>
                                  <a:pt x="4500" y="362"/>
                                </a:lnTo>
                                <a:lnTo>
                                  <a:pt x="5062" y="546"/>
                                </a:lnTo>
                                <a:lnTo>
                                  <a:pt x="5625" y="1223"/>
                                </a:lnTo>
                                <a:lnTo>
                                  <a:pt x="5625" y="2200"/>
                                </a:lnTo>
                                <a:lnTo>
                                  <a:pt x="5062" y="1372"/>
                                </a:lnTo>
                                <a:lnTo>
                                  <a:pt x="4500" y="1424"/>
                                </a:lnTo>
                                <a:lnTo>
                                  <a:pt x="3937" y="1396"/>
                                </a:lnTo>
                                <a:lnTo>
                                  <a:pt x="3375" y="1243"/>
                                </a:lnTo>
                                <a:lnTo>
                                  <a:pt x="2812" y="1004"/>
                                </a:lnTo>
                                <a:lnTo>
                                  <a:pt x="2250" y="790"/>
                                </a:lnTo>
                                <a:lnTo>
                                  <a:pt x="1687" y="1247"/>
                                </a:lnTo>
                                <a:lnTo>
                                  <a:pt x="1125" y="1502"/>
                                </a:lnTo>
                                <a:lnTo>
                                  <a:pt x="562" y="1631"/>
                                </a:lnTo>
                                <a:lnTo>
                                  <a:pt x="0" y="2507"/>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AutoShape 257"/>
                        <wps:cNvSpPr>
                          <a:spLocks/>
                        </wps:cNvSpPr>
                        <wps:spPr bwMode="auto">
                          <a:xfrm>
                            <a:off x="780" y="9242"/>
                            <a:ext cx="5880" cy="4440"/>
                          </a:xfrm>
                          <a:custGeom>
                            <a:avLst/>
                            <a:gdLst>
                              <a:gd name="T0" fmla="+- 0 2679 780"/>
                              <a:gd name="T1" fmla="*/ T0 w 5880"/>
                              <a:gd name="T2" fmla="+- 0 4485 9242"/>
                              <a:gd name="T3" fmla="*/ 4485 h 4440"/>
                              <a:gd name="T4" fmla="+- 0 2679 780"/>
                              <a:gd name="T5" fmla="*/ T4 w 5880"/>
                              <a:gd name="T6" fmla="+- 0 4353 9242"/>
                              <a:gd name="T7" fmla="*/ 4353 h 4440"/>
                              <a:gd name="T8" fmla="+- 0 2679 780"/>
                              <a:gd name="T9" fmla="*/ T8 w 5880"/>
                              <a:gd name="T10" fmla="+- 0 4221 9242"/>
                              <a:gd name="T11" fmla="*/ 4221 h 4440"/>
                              <a:gd name="T12" fmla="+- 0 2679 780"/>
                              <a:gd name="T13" fmla="*/ T12 w 5880"/>
                              <a:gd name="T14" fmla="+- 0 4089 9242"/>
                              <a:gd name="T15" fmla="*/ 4089 h 4440"/>
                              <a:gd name="T16" fmla="+- 0 2679 780"/>
                              <a:gd name="T17" fmla="*/ T16 w 5880"/>
                              <a:gd name="T18" fmla="+- 0 3957 9242"/>
                              <a:gd name="T19" fmla="*/ 3957 h 4440"/>
                              <a:gd name="T20" fmla="+- 0 2679 780"/>
                              <a:gd name="T21" fmla="*/ T20 w 5880"/>
                              <a:gd name="T22" fmla="+- 0 3826 9242"/>
                              <a:gd name="T23" fmla="*/ 3826 h 4440"/>
                              <a:gd name="T24" fmla="+- 0 2679 780"/>
                              <a:gd name="T25" fmla="*/ T24 w 5880"/>
                              <a:gd name="T26" fmla="+- 0 3694 9242"/>
                              <a:gd name="T27" fmla="*/ 3694 h 4440"/>
                              <a:gd name="T28" fmla="+- 0 2679 780"/>
                              <a:gd name="T29" fmla="*/ T28 w 5880"/>
                              <a:gd name="T30" fmla="+- 0 3562 9242"/>
                              <a:gd name="T31" fmla="*/ 3562 h 4440"/>
                              <a:gd name="T32" fmla="+- 0 2679 780"/>
                              <a:gd name="T33" fmla="*/ T32 w 5880"/>
                              <a:gd name="T34" fmla="+- 0 3430 9242"/>
                              <a:gd name="T35" fmla="*/ 3430 h 4440"/>
                              <a:gd name="T36" fmla="+- 0 2679 780"/>
                              <a:gd name="T37" fmla="*/ T36 w 5880"/>
                              <a:gd name="T38" fmla="+- 0 3298 9242"/>
                              <a:gd name="T39" fmla="*/ 3298 h 4440"/>
                              <a:gd name="T40" fmla="+- 0 2679 780"/>
                              <a:gd name="T41" fmla="*/ T40 w 5880"/>
                              <a:gd name="T42" fmla="+- 0 3166 9242"/>
                              <a:gd name="T43" fmla="*/ 3166 h 4440"/>
                              <a:gd name="T44" fmla="+- 0 2679 780"/>
                              <a:gd name="T45" fmla="*/ T44 w 5880"/>
                              <a:gd name="T46" fmla="+- 0 3035 9242"/>
                              <a:gd name="T47" fmla="*/ 3035 h 4440"/>
                              <a:gd name="T48" fmla="+- 0 2679 780"/>
                              <a:gd name="T49" fmla="*/ T48 w 5880"/>
                              <a:gd name="T50" fmla="+- 0 2903 9242"/>
                              <a:gd name="T51" fmla="*/ 2903 h 4440"/>
                              <a:gd name="T52" fmla="+- 0 2679 780"/>
                              <a:gd name="T53" fmla="*/ T52 w 5880"/>
                              <a:gd name="T54" fmla="+- 0 2771 9242"/>
                              <a:gd name="T55" fmla="*/ 2771 h 4440"/>
                              <a:gd name="T56" fmla="+- 0 2679 780"/>
                              <a:gd name="T57" fmla="*/ T56 w 5880"/>
                              <a:gd name="T58" fmla="+- 0 2639 9242"/>
                              <a:gd name="T59" fmla="*/ 2639 h 4440"/>
                              <a:gd name="T60" fmla="+- 0 2679 780"/>
                              <a:gd name="T61" fmla="*/ T60 w 5880"/>
                              <a:gd name="T62" fmla="+- 0 2507 9242"/>
                              <a:gd name="T63" fmla="*/ 2507 h 4440"/>
                              <a:gd name="T64" fmla="+- 0 2679 780"/>
                              <a:gd name="T65" fmla="*/ T64 w 5880"/>
                              <a:gd name="T66" fmla="+- 0 2376 9242"/>
                              <a:gd name="T67" fmla="*/ 2376 h 4440"/>
                              <a:gd name="T68" fmla="+- 0 2679 780"/>
                              <a:gd name="T69" fmla="*/ T68 w 5880"/>
                              <a:gd name="T70" fmla="+- 0 2244 9242"/>
                              <a:gd name="T71" fmla="*/ 2244 h 4440"/>
                              <a:gd name="T72" fmla="+- 0 2679 780"/>
                              <a:gd name="T73" fmla="*/ T72 w 5880"/>
                              <a:gd name="T74" fmla="+- 0 2112 9242"/>
                              <a:gd name="T75" fmla="*/ 2112 h 4440"/>
                              <a:gd name="T76" fmla="+- 0 2679 780"/>
                              <a:gd name="T77" fmla="*/ T76 w 5880"/>
                              <a:gd name="T78" fmla="+- 0 1980 9242"/>
                              <a:gd name="T79" fmla="*/ 1980 h 4440"/>
                              <a:gd name="T80" fmla="+- 0 2679 780"/>
                              <a:gd name="T81" fmla="*/ T80 w 5880"/>
                              <a:gd name="T82" fmla="+- 0 1848 9242"/>
                              <a:gd name="T83" fmla="*/ 1848 h 4440"/>
                              <a:gd name="T84" fmla="+- 0 2679 780"/>
                              <a:gd name="T85" fmla="*/ T84 w 5880"/>
                              <a:gd name="T86" fmla="+- 0 1717 9242"/>
                              <a:gd name="T87" fmla="*/ 1717 h 4440"/>
                              <a:gd name="T88" fmla="+- 0 2679 780"/>
                              <a:gd name="T89" fmla="*/ T88 w 5880"/>
                              <a:gd name="T90" fmla="+- 0 1585 9242"/>
                              <a:gd name="T91" fmla="*/ 1585 h 4440"/>
                              <a:gd name="T92" fmla="+- 0 2679 780"/>
                              <a:gd name="T93" fmla="*/ T92 w 5880"/>
                              <a:gd name="T94" fmla="+- 0 1453 9242"/>
                              <a:gd name="T95" fmla="*/ 1453 h 4440"/>
                              <a:gd name="T96" fmla="+- 0 2679 780"/>
                              <a:gd name="T97" fmla="*/ T96 w 5880"/>
                              <a:gd name="T98" fmla="+- 0 1321 9242"/>
                              <a:gd name="T99" fmla="*/ 1321 h 4440"/>
                              <a:gd name="T100" fmla="+- 0 2679 780"/>
                              <a:gd name="T101" fmla="*/ T100 w 5880"/>
                              <a:gd name="T102" fmla="+- 0 1189 9242"/>
                              <a:gd name="T103" fmla="*/ 1189 h 4440"/>
                              <a:gd name="T104" fmla="+- 0 2679 780"/>
                              <a:gd name="T105" fmla="*/ T104 w 5880"/>
                              <a:gd name="T106" fmla="+- 0 1057 9242"/>
                              <a:gd name="T107" fmla="*/ 1057 h 4440"/>
                              <a:gd name="T108" fmla="+- 0 2679 780"/>
                              <a:gd name="T109" fmla="*/ T108 w 5880"/>
                              <a:gd name="T110" fmla="+- 0 926 9242"/>
                              <a:gd name="T111" fmla="*/ 926 h 4440"/>
                              <a:gd name="T112" fmla="+- 0 2679 780"/>
                              <a:gd name="T113" fmla="*/ T112 w 5880"/>
                              <a:gd name="T114" fmla="+- 0 794 9242"/>
                              <a:gd name="T115" fmla="*/ 794 h 4440"/>
                              <a:gd name="T116" fmla="+- 0 2679 780"/>
                              <a:gd name="T117" fmla="*/ T116 w 5880"/>
                              <a:gd name="T118" fmla="+- 0 662 9242"/>
                              <a:gd name="T119" fmla="*/ 662 h 4440"/>
                              <a:gd name="T120" fmla="+- 0 2679 780"/>
                              <a:gd name="T121" fmla="*/ T120 w 5880"/>
                              <a:gd name="T122" fmla="+- 0 530 9242"/>
                              <a:gd name="T123" fmla="*/ 530 h 4440"/>
                              <a:gd name="T124" fmla="+- 0 2679 780"/>
                              <a:gd name="T125" fmla="*/ T124 w 5880"/>
                              <a:gd name="T126" fmla="+- 0 398 9242"/>
                              <a:gd name="T127" fmla="*/ 398 h 4440"/>
                              <a:gd name="T128" fmla="+- 0 2679 780"/>
                              <a:gd name="T129" fmla="*/ T128 w 5880"/>
                              <a:gd name="T130" fmla="+- 0 267 9242"/>
                              <a:gd name="T131" fmla="*/ 267 h 4440"/>
                              <a:gd name="T132" fmla="+- 0 2679 780"/>
                              <a:gd name="T133" fmla="*/ T132 w 5880"/>
                              <a:gd name="T134" fmla="+- 0 4485 9242"/>
                              <a:gd name="T135" fmla="*/ 4485 h 4440"/>
                              <a:gd name="T136" fmla="+- 0 2679 780"/>
                              <a:gd name="T137" fmla="*/ T136 w 5880"/>
                              <a:gd name="T138" fmla="+- 0 3957 9242"/>
                              <a:gd name="T139" fmla="*/ 3957 h 4440"/>
                              <a:gd name="T140" fmla="+- 0 2679 780"/>
                              <a:gd name="T141" fmla="*/ T140 w 5880"/>
                              <a:gd name="T142" fmla="+- 0 3430 9242"/>
                              <a:gd name="T143" fmla="*/ 3430 h 4440"/>
                              <a:gd name="T144" fmla="+- 0 2679 780"/>
                              <a:gd name="T145" fmla="*/ T144 w 5880"/>
                              <a:gd name="T146" fmla="+- 0 2903 9242"/>
                              <a:gd name="T147" fmla="*/ 2903 h 4440"/>
                              <a:gd name="T148" fmla="+- 0 2679 780"/>
                              <a:gd name="T149" fmla="*/ T148 w 5880"/>
                              <a:gd name="T150" fmla="+- 0 2376 9242"/>
                              <a:gd name="T151" fmla="*/ 2376 h 4440"/>
                              <a:gd name="T152" fmla="+- 0 2679 780"/>
                              <a:gd name="T153" fmla="*/ T152 w 5880"/>
                              <a:gd name="T154" fmla="+- 0 1848 9242"/>
                              <a:gd name="T155" fmla="*/ 1848 h 4440"/>
                              <a:gd name="T156" fmla="+- 0 2679 780"/>
                              <a:gd name="T157" fmla="*/ T156 w 5880"/>
                              <a:gd name="T158" fmla="+- 0 1321 9242"/>
                              <a:gd name="T159" fmla="*/ 1321 h 4440"/>
                              <a:gd name="T160" fmla="+- 0 2679 780"/>
                              <a:gd name="T161" fmla="*/ T160 w 5880"/>
                              <a:gd name="T162" fmla="+- 0 794 9242"/>
                              <a:gd name="T163" fmla="*/ 794 h 4440"/>
                              <a:gd name="T164" fmla="+- 0 2679 780"/>
                              <a:gd name="T165" fmla="*/ T164 w 5880"/>
                              <a:gd name="T166" fmla="+- 0 267 9242"/>
                              <a:gd name="T167" fmla="*/ 267 h 4440"/>
                              <a:gd name="T168" fmla="+- 0 2679 780"/>
                              <a:gd name="T169" fmla="*/ T168 w 5880"/>
                              <a:gd name="T170" fmla="+- 0 4485 9242"/>
                              <a:gd name="T171" fmla="*/ 4485 h 4440"/>
                              <a:gd name="T172" fmla="+- 0 3241 780"/>
                              <a:gd name="T173" fmla="*/ T172 w 5880"/>
                              <a:gd name="T174" fmla="+- 0 4485 9242"/>
                              <a:gd name="T175" fmla="*/ 4485 h 4440"/>
                              <a:gd name="T176" fmla="+- 0 3804 780"/>
                              <a:gd name="T177" fmla="*/ T176 w 5880"/>
                              <a:gd name="T178" fmla="+- 0 4485 9242"/>
                              <a:gd name="T179" fmla="*/ 4485 h 4440"/>
                              <a:gd name="T180" fmla="+- 0 4366 780"/>
                              <a:gd name="T181" fmla="*/ T180 w 5880"/>
                              <a:gd name="T182" fmla="+- 0 4485 9242"/>
                              <a:gd name="T183" fmla="*/ 4485 h 4440"/>
                              <a:gd name="T184" fmla="+- 0 4929 780"/>
                              <a:gd name="T185" fmla="*/ T184 w 5880"/>
                              <a:gd name="T186" fmla="+- 0 4485 9242"/>
                              <a:gd name="T187" fmla="*/ 4485 h 4440"/>
                              <a:gd name="T188" fmla="+- 0 5491 780"/>
                              <a:gd name="T189" fmla="*/ T188 w 5880"/>
                              <a:gd name="T190" fmla="+- 0 4485 9242"/>
                              <a:gd name="T191" fmla="*/ 4485 h 4440"/>
                              <a:gd name="T192" fmla="+- 0 6054 780"/>
                              <a:gd name="T193" fmla="*/ T192 w 5880"/>
                              <a:gd name="T194" fmla="+- 0 4485 9242"/>
                              <a:gd name="T195" fmla="*/ 4485 h 4440"/>
                              <a:gd name="T196" fmla="+- 0 6616 780"/>
                              <a:gd name="T197" fmla="*/ T196 w 5880"/>
                              <a:gd name="T198" fmla="+- 0 4485 9242"/>
                              <a:gd name="T199" fmla="*/ 4485 h 4440"/>
                              <a:gd name="T200" fmla="+- 0 7179 780"/>
                              <a:gd name="T201" fmla="*/ T200 w 5880"/>
                              <a:gd name="T202" fmla="+- 0 4485 9242"/>
                              <a:gd name="T203" fmla="*/ 4485 h 4440"/>
                              <a:gd name="T204" fmla="+- 0 7741 780"/>
                              <a:gd name="T205" fmla="*/ T204 w 5880"/>
                              <a:gd name="T206" fmla="+- 0 4485 9242"/>
                              <a:gd name="T207" fmla="*/ 4485 h 4440"/>
                              <a:gd name="T208" fmla="+- 0 8304 780"/>
                              <a:gd name="T209" fmla="*/ T208 w 5880"/>
                              <a:gd name="T210" fmla="+- 0 4485 9242"/>
                              <a:gd name="T211" fmla="*/ 4485 h 4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880" h="4440">
                                <a:moveTo>
                                  <a:pt x="1840" y="-4757"/>
                                </a:moveTo>
                                <a:lnTo>
                                  <a:pt x="1899" y="-4757"/>
                                </a:lnTo>
                                <a:moveTo>
                                  <a:pt x="1840" y="-4889"/>
                                </a:moveTo>
                                <a:lnTo>
                                  <a:pt x="1899" y="-4889"/>
                                </a:lnTo>
                                <a:moveTo>
                                  <a:pt x="1840" y="-5021"/>
                                </a:moveTo>
                                <a:lnTo>
                                  <a:pt x="1899" y="-5021"/>
                                </a:lnTo>
                                <a:moveTo>
                                  <a:pt x="1840" y="-5153"/>
                                </a:moveTo>
                                <a:lnTo>
                                  <a:pt x="1899" y="-5153"/>
                                </a:lnTo>
                                <a:moveTo>
                                  <a:pt x="1840" y="-5285"/>
                                </a:moveTo>
                                <a:lnTo>
                                  <a:pt x="1899" y="-5285"/>
                                </a:lnTo>
                                <a:moveTo>
                                  <a:pt x="1840" y="-5416"/>
                                </a:moveTo>
                                <a:lnTo>
                                  <a:pt x="1899" y="-5416"/>
                                </a:lnTo>
                                <a:moveTo>
                                  <a:pt x="1840" y="-5548"/>
                                </a:moveTo>
                                <a:lnTo>
                                  <a:pt x="1899" y="-5548"/>
                                </a:lnTo>
                                <a:moveTo>
                                  <a:pt x="1840" y="-5680"/>
                                </a:moveTo>
                                <a:lnTo>
                                  <a:pt x="1899" y="-5680"/>
                                </a:lnTo>
                                <a:moveTo>
                                  <a:pt x="1840" y="-5812"/>
                                </a:moveTo>
                                <a:lnTo>
                                  <a:pt x="1899" y="-5812"/>
                                </a:lnTo>
                                <a:moveTo>
                                  <a:pt x="1840" y="-5944"/>
                                </a:moveTo>
                                <a:lnTo>
                                  <a:pt x="1899" y="-5944"/>
                                </a:lnTo>
                                <a:moveTo>
                                  <a:pt x="1840" y="-6076"/>
                                </a:moveTo>
                                <a:lnTo>
                                  <a:pt x="1899" y="-6076"/>
                                </a:lnTo>
                                <a:moveTo>
                                  <a:pt x="1840" y="-6207"/>
                                </a:moveTo>
                                <a:lnTo>
                                  <a:pt x="1899" y="-6207"/>
                                </a:lnTo>
                                <a:moveTo>
                                  <a:pt x="1840" y="-6339"/>
                                </a:moveTo>
                                <a:lnTo>
                                  <a:pt x="1899" y="-6339"/>
                                </a:lnTo>
                                <a:moveTo>
                                  <a:pt x="1840" y="-6471"/>
                                </a:moveTo>
                                <a:lnTo>
                                  <a:pt x="1899" y="-6471"/>
                                </a:lnTo>
                                <a:moveTo>
                                  <a:pt x="1840" y="-6603"/>
                                </a:moveTo>
                                <a:lnTo>
                                  <a:pt x="1899" y="-6603"/>
                                </a:lnTo>
                                <a:moveTo>
                                  <a:pt x="1840" y="-6735"/>
                                </a:moveTo>
                                <a:lnTo>
                                  <a:pt x="1899" y="-6735"/>
                                </a:lnTo>
                                <a:moveTo>
                                  <a:pt x="1840" y="-6866"/>
                                </a:moveTo>
                                <a:lnTo>
                                  <a:pt x="1899" y="-6866"/>
                                </a:lnTo>
                                <a:moveTo>
                                  <a:pt x="1840" y="-6998"/>
                                </a:moveTo>
                                <a:lnTo>
                                  <a:pt x="1899" y="-6998"/>
                                </a:lnTo>
                                <a:moveTo>
                                  <a:pt x="1840" y="-7130"/>
                                </a:moveTo>
                                <a:lnTo>
                                  <a:pt x="1899" y="-7130"/>
                                </a:lnTo>
                                <a:moveTo>
                                  <a:pt x="1840" y="-7262"/>
                                </a:moveTo>
                                <a:lnTo>
                                  <a:pt x="1899" y="-7262"/>
                                </a:lnTo>
                                <a:moveTo>
                                  <a:pt x="1840" y="-7394"/>
                                </a:moveTo>
                                <a:lnTo>
                                  <a:pt x="1899" y="-7394"/>
                                </a:lnTo>
                                <a:moveTo>
                                  <a:pt x="1840" y="-7525"/>
                                </a:moveTo>
                                <a:lnTo>
                                  <a:pt x="1899" y="-7525"/>
                                </a:lnTo>
                                <a:moveTo>
                                  <a:pt x="1840" y="-7657"/>
                                </a:moveTo>
                                <a:lnTo>
                                  <a:pt x="1899" y="-7657"/>
                                </a:lnTo>
                                <a:moveTo>
                                  <a:pt x="1840" y="-7789"/>
                                </a:moveTo>
                                <a:lnTo>
                                  <a:pt x="1899" y="-7789"/>
                                </a:lnTo>
                                <a:moveTo>
                                  <a:pt x="1840" y="-7921"/>
                                </a:moveTo>
                                <a:lnTo>
                                  <a:pt x="1899" y="-7921"/>
                                </a:lnTo>
                                <a:moveTo>
                                  <a:pt x="1840" y="-8053"/>
                                </a:moveTo>
                                <a:lnTo>
                                  <a:pt x="1899" y="-8053"/>
                                </a:lnTo>
                                <a:moveTo>
                                  <a:pt x="1840" y="-8185"/>
                                </a:moveTo>
                                <a:lnTo>
                                  <a:pt x="1899" y="-8185"/>
                                </a:lnTo>
                                <a:moveTo>
                                  <a:pt x="1840" y="-8316"/>
                                </a:moveTo>
                                <a:lnTo>
                                  <a:pt x="1899" y="-8316"/>
                                </a:lnTo>
                                <a:moveTo>
                                  <a:pt x="1840" y="-8448"/>
                                </a:moveTo>
                                <a:lnTo>
                                  <a:pt x="1899" y="-8448"/>
                                </a:lnTo>
                                <a:moveTo>
                                  <a:pt x="1840" y="-8580"/>
                                </a:moveTo>
                                <a:lnTo>
                                  <a:pt x="1899" y="-8580"/>
                                </a:lnTo>
                                <a:moveTo>
                                  <a:pt x="1840" y="-8712"/>
                                </a:moveTo>
                                <a:lnTo>
                                  <a:pt x="1899" y="-8712"/>
                                </a:lnTo>
                                <a:moveTo>
                                  <a:pt x="1840" y="-8844"/>
                                </a:moveTo>
                                <a:lnTo>
                                  <a:pt x="1899" y="-8844"/>
                                </a:lnTo>
                                <a:moveTo>
                                  <a:pt x="1840" y="-8975"/>
                                </a:moveTo>
                                <a:lnTo>
                                  <a:pt x="1899" y="-8975"/>
                                </a:lnTo>
                                <a:moveTo>
                                  <a:pt x="1782" y="-4757"/>
                                </a:moveTo>
                                <a:lnTo>
                                  <a:pt x="1899" y="-4757"/>
                                </a:lnTo>
                                <a:moveTo>
                                  <a:pt x="1782" y="-5285"/>
                                </a:moveTo>
                                <a:lnTo>
                                  <a:pt x="1899" y="-5285"/>
                                </a:lnTo>
                                <a:moveTo>
                                  <a:pt x="1782" y="-5812"/>
                                </a:moveTo>
                                <a:lnTo>
                                  <a:pt x="1899" y="-5812"/>
                                </a:lnTo>
                                <a:moveTo>
                                  <a:pt x="1782" y="-6339"/>
                                </a:moveTo>
                                <a:lnTo>
                                  <a:pt x="1899" y="-6339"/>
                                </a:lnTo>
                                <a:moveTo>
                                  <a:pt x="1782" y="-6866"/>
                                </a:moveTo>
                                <a:lnTo>
                                  <a:pt x="1899" y="-6866"/>
                                </a:lnTo>
                                <a:moveTo>
                                  <a:pt x="1782" y="-7394"/>
                                </a:moveTo>
                                <a:lnTo>
                                  <a:pt x="1899" y="-7394"/>
                                </a:lnTo>
                                <a:moveTo>
                                  <a:pt x="1782" y="-7921"/>
                                </a:moveTo>
                                <a:lnTo>
                                  <a:pt x="1899" y="-7921"/>
                                </a:lnTo>
                                <a:moveTo>
                                  <a:pt x="1782" y="-8448"/>
                                </a:moveTo>
                                <a:lnTo>
                                  <a:pt x="1899" y="-8448"/>
                                </a:lnTo>
                                <a:moveTo>
                                  <a:pt x="1782" y="-8975"/>
                                </a:moveTo>
                                <a:lnTo>
                                  <a:pt x="1899" y="-8975"/>
                                </a:lnTo>
                                <a:moveTo>
                                  <a:pt x="1899" y="-4640"/>
                                </a:moveTo>
                                <a:lnTo>
                                  <a:pt x="1899" y="-4757"/>
                                </a:lnTo>
                                <a:moveTo>
                                  <a:pt x="2461" y="-4640"/>
                                </a:moveTo>
                                <a:lnTo>
                                  <a:pt x="2461" y="-4757"/>
                                </a:lnTo>
                                <a:moveTo>
                                  <a:pt x="3024" y="-4640"/>
                                </a:moveTo>
                                <a:lnTo>
                                  <a:pt x="3024" y="-4757"/>
                                </a:lnTo>
                                <a:moveTo>
                                  <a:pt x="3586" y="-4640"/>
                                </a:moveTo>
                                <a:lnTo>
                                  <a:pt x="3586" y="-4757"/>
                                </a:lnTo>
                                <a:moveTo>
                                  <a:pt x="4149" y="-4640"/>
                                </a:moveTo>
                                <a:lnTo>
                                  <a:pt x="4149" y="-4757"/>
                                </a:lnTo>
                                <a:moveTo>
                                  <a:pt x="4711" y="-4640"/>
                                </a:moveTo>
                                <a:lnTo>
                                  <a:pt x="4711" y="-4757"/>
                                </a:lnTo>
                                <a:moveTo>
                                  <a:pt x="5274" y="-4640"/>
                                </a:moveTo>
                                <a:lnTo>
                                  <a:pt x="5274" y="-4757"/>
                                </a:lnTo>
                                <a:moveTo>
                                  <a:pt x="5836" y="-4640"/>
                                </a:moveTo>
                                <a:lnTo>
                                  <a:pt x="5836" y="-4757"/>
                                </a:lnTo>
                                <a:moveTo>
                                  <a:pt x="6399" y="-4640"/>
                                </a:moveTo>
                                <a:lnTo>
                                  <a:pt x="6399" y="-4757"/>
                                </a:lnTo>
                                <a:moveTo>
                                  <a:pt x="6961" y="-4640"/>
                                </a:moveTo>
                                <a:lnTo>
                                  <a:pt x="6961" y="-4757"/>
                                </a:lnTo>
                                <a:moveTo>
                                  <a:pt x="7524" y="-4640"/>
                                </a:moveTo>
                                <a:lnTo>
                                  <a:pt x="7524" y="-4757"/>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256"/>
                        <wps:cNvCnPr>
                          <a:cxnSpLocks noChangeShapeType="1"/>
                        </wps:cNvCnPr>
                        <wps:spPr bwMode="auto">
                          <a:xfrm>
                            <a:off x="2679" y="267"/>
                            <a:ext cx="0" cy="4218"/>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283" name="AutoShape 255"/>
                        <wps:cNvSpPr>
                          <a:spLocks/>
                        </wps:cNvSpPr>
                        <wps:spPr bwMode="auto">
                          <a:xfrm>
                            <a:off x="900" y="9242"/>
                            <a:ext cx="5760" cy="4320"/>
                          </a:xfrm>
                          <a:custGeom>
                            <a:avLst/>
                            <a:gdLst>
                              <a:gd name="T0" fmla="+- 0 2679 900"/>
                              <a:gd name="T1" fmla="*/ T0 w 5760"/>
                              <a:gd name="T2" fmla="+- 0 4485 9242"/>
                              <a:gd name="T3" fmla="*/ 4485 h 4320"/>
                              <a:gd name="T4" fmla="+- 0 2679 900"/>
                              <a:gd name="T5" fmla="*/ T4 w 5760"/>
                              <a:gd name="T6" fmla="+- 0 267 9242"/>
                              <a:gd name="T7" fmla="*/ 267 h 4320"/>
                              <a:gd name="T8" fmla="+- 0 2679 900"/>
                              <a:gd name="T9" fmla="*/ T8 w 5760"/>
                              <a:gd name="T10" fmla="+- 0 4485 9242"/>
                              <a:gd name="T11" fmla="*/ 4485 h 4320"/>
                              <a:gd name="T12" fmla="+- 0 8304 900"/>
                              <a:gd name="T13" fmla="*/ T12 w 5760"/>
                              <a:gd name="T14" fmla="+- 0 4485 9242"/>
                              <a:gd name="T15" fmla="*/ 4485 h 4320"/>
                            </a:gdLst>
                            <a:ahLst/>
                            <a:cxnLst>
                              <a:cxn ang="0">
                                <a:pos x="T1" y="T3"/>
                              </a:cxn>
                              <a:cxn ang="0">
                                <a:pos x="T5" y="T7"/>
                              </a:cxn>
                              <a:cxn ang="0">
                                <a:pos x="T9" y="T11"/>
                              </a:cxn>
                              <a:cxn ang="0">
                                <a:pos x="T13" y="T15"/>
                              </a:cxn>
                            </a:cxnLst>
                            <a:rect l="0" t="0" r="r" b="b"/>
                            <a:pathLst>
                              <a:path w="5760" h="4320">
                                <a:moveTo>
                                  <a:pt x="1779" y="-4757"/>
                                </a:moveTo>
                                <a:lnTo>
                                  <a:pt x="1779" y="-8975"/>
                                </a:lnTo>
                                <a:moveTo>
                                  <a:pt x="1779" y="-4757"/>
                                </a:moveTo>
                                <a:lnTo>
                                  <a:pt x="7404" y="-4757"/>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AA92A" id="Group 254" o:spid="_x0000_s1026" style="position:absolute;margin-left:128.1pt;margin-top:13.15pt;width:287.6pt;height:217pt;z-index:251640320;mso-position-horizontal-relative:page" coordorigin="2562,263" coordsize="575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">
                <v:shape id="AutoShape 270" o:spid="_x0000_s1027" style="position:absolute;left:900;top:9242;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fBcEA&#10;AADcAAAADwAAAGRycy9kb3ducmV2LnhtbERP3WrCMBS+F3yHcATvZqoTkWoUNxwONgarPsChObbV&#10;5qQkse18enMx8PLj+19ve1OLlpyvLCuYThIQxLnVFRcKTsePlyUIH5A11pZJwR952G6GgzWm2nb8&#10;S20WChFD2KeooAyhSaX0eUkG/cQ2xJE7W2cwROgKqR12MdzUcpYkC2mw4thQYkPvJeXX7GYUZKF9&#10;+15euO2M2+f3n8M8+3qdKzUe9bsViEB9eIr/3Z9awWwR18Yz8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5HwXBAAAA3AAAAA8AAAAAAAAAAAAAAAAAmAIAAGRycy9kb3du&#10;cmV2LnhtbFBLBQYAAAAABAAEAPUAAACGAwAAAAA=&#10;" path="m1779,-4757r5625,m1779,-8975r5625,m1779,-4757r,-4218m7404,-4757r,-4218m1779,-4757r5625,m1779,-5285r5625,m1779,-5812r5625,m1779,-6339r5625,m1779,-6866r5625,m1779,-7394r5625,m1779,-7921r5625,m1779,-8448r5625,m1779,-8975r5625,m1779,-4757r,-4218m2341,-4757r,-4218m2904,-4757r,-4218m3466,-4757r,-4218m4029,-4757r,-4218m4591,-4757r,-4218m5154,-4757r,-4218m5716,-4757r,-4218m6279,-4757r,-4218m6841,-4757r,-4218m7404,-4757r,-4218e" filled="f" strokeweight=".1371mm">
                  <v:path arrowok="t" o:connecttype="custom" o:connectlocs="1779,4485;7404,4485;1779,267;7404,267;1779,4485;1779,267;7404,4485;7404,267;1779,4485;7404,4485;1779,3957;7404,3957;1779,3430;7404,3430;1779,2903;7404,2903;1779,2376;7404,2376;1779,1848;7404,1848;1779,1321;7404,1321;1779,794;7404,794;1779,267;7404,267;1779,4485;1779,267;2341,4485;2341,267;2904,4485;2904,267;3466,4485;3466,267;4029,4485;4029,267;4591,4485;4591,267;5154,4485;5154,267;5716,4485;5716,267;6279,4485;6279,267;6841,4485;6841,267;7404,4485;7404,267" o:connectangles="0,0,0,0,0,0,0,0,0,0,0,0,0,0,0,0,0,0,0,0,0,0,0,0,0,0,0,0,0,0,0,0,0,0,0,0,0,0,0,0,0,0,0,0,0,0,0,0"/>
                </v:shape>
                <v:shape id="AutoShape 269" o:spid="_x0000_s1028" style="position:absolute;left:2679;top:2332;width:5625;height:2153;visibility:visible;mso-wrap-style:square;v-text-anchor:top" coordsize="562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fuscA&#10;AADcAAAADwAAAGRycy9kb3ducmV2LnhtbESPW2vCQBSE3wv9D8sp9KXoRlu8RFexSqFQELyAr8fs&#10;aTY0ezZkV5P4691CoY/DzHzDzJetLcWVal84VjDoJyCIM6cLzhUcDx+9CQgfkDWWjklBRx6Wi8eH&#10;OabaNbyj6z7kIkLYp6jAhFClUvrMkEXfdxVx9L5dbTFEWedS19hEuC3lMElG0mLBccFgRWtD2c/+&#10;YhU05WZ8epdbNK/n7PbVvazfJrpT6vmpXc1ABGrDf/iv/akVDEdT+D0Tj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IX7rHAAAA3AAAAA8AAAAAAAAAAAAAAAAAmAIAAGRy&#10;cy9kb3ducmV2LnhtbFBLBQYAAAAABAAEAPUAAACMAwAAAAA=&#10;" path="m562,366l,1272r,881l5625,2153r,-1628l3937,525r-562,-7l3278,466r-2153,l562,366xm5062,l4500,157,3937,525r1688,l5625,420,5062,xm2250,2l1687,300,1125,466r2153,l2812,217,2250,2xe" fillcolor="#002dff" stroked="f">
                  <v:path arrowok="t" o:connecttype="custom" o:connectlocs="562,2698;0,3604;0,4485;5625,4485;5625,2857;3937,2857;3375,2850;3278,2798;1125,2798;562,2698;5062,2332;4500,2489;3937,2857;5625,2857;5625,2752;5062,2332;2250,2334;1687,2632;1125,2798;3278,2798;2812,2549;2250,2334" o:connectangles="0,0,0,0,0,0,0,0,0,0,0,0,0,0,0,0,0,0,0,0,0,0"/>
                </v:shape>
                <v:shape id="Freeform 268" o:spid="_x0000_s1029" style="position:absolute;left:2679;top:2332;width:5625;height:2153;visibility:visible;mso-wrap-style:square;v-text-anchor:top" coordsize="562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Cw8IA&#10;AADcAAAADwAAAGRycy9kb3ducmV2LnhtbERPz2vCMBS+D/Y/hDfYbaaToVJNyyYMdRfRTbw+mmdb&#10;lrxkTaz1vzeHgceP7/eiHKwRPXWhdazgdZSBIK6cbrlW8PP9+TIDESKyRuOYFFwpQFk8Piww1+7C&#10;O+r3sRYphEOOCpoYfS5lqBqyGEbOEyfu5DqLMcGulrrDSwq3Ro6zbCIttpwaGvS0bKj63Z+tgtVu&#10;eXyb9dvoNx+kv8zfYeUro9Tz0/A+BxFpiHfxv3utFYynaX46k46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sLDwgAAANwAAAAPAAAAAAAAAAAAAAAAAJgCAABkcnMvZG93&#10;bnJldi54bWxQSwUGAAAAAAQABAD1AAAAhwMAAAAA&#10;" path="m,2153l,1272,562,366r563,100l1687,300,2250,2r562,215l3375,518r562,7l4500,157,5062,r563,420l5625,2153,,2153e" filled="f" strokecolor="#002dff" strokeweight=".34444mm">
                  <v:path arrowok="t" o:connecttype="custom" o:connectlocs="0,4485;0,3604;562,2698;1125,2798;1687,2632;2250,2334;2812,2549;3375,2850;3937,2857;4500,2489;5062,2332;5625,2752;5625,4485;0,4485" o:connectangles="0,0,0,0,0,0,0,0,0,0,0,0,0,0"/>
                </v:shape>
                <v:shape id="Freeform 267" o:spid="_x0000_s1030" style="position:absolute;left:2679;top:2332;width:5625;height:2153;visibility:visible;mso-wrap-style:square;v-text-anchor:top" coordsize="562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VfcUA&#10;AADcAAAADwAAAGRycy9kb3ducmV2LnhtbESPQWvCQBSE74L/YXlCL1I3scVKdBUtFDylGMXzI/tM&#10;otm3YXfV9N93CwWPw8x8wyzXvWnFnZxvLCtIJwkI4tLqhisFx8PX6xyED8gaW8uk4Ic8rFfDwRIz&#10;bR+8p3sRKhEh7DNUUIfQZVL6siaDfmI74uidrTMYonSV1A4fEW5aOU2SmTTYcFyosaPPmsprcTMK&#10;kv77cnw7bHcuHZ/OxWWbj9/zXKmXUb9ZgAjUh2f4v73TCqYf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tV9xQAAANwAAAAPAAAAAAAAAAAAAAAAAJgCAABkcnMv&#10;ZG93bnJldi54bWxQSwUGAAAAAAQABAD1AAAAigMAAAAA&#10;" path="m,2153l,1272,562,366r563,100l1687,300,2250,2r562,215l3375,518r562,7l4500,157,5062,r563,420l5625,2153,,2153e" filled="f" strokeweight=".1371mm">
                  <v:path arrowok="t" o:connecttype="custom" o:connectlocs="0,4485;0,3604;562,2698;1125,2798;1687,2632;2250,2334;2812,2549;3375,2850;3937,2857;4500,2489;5062,2332;5625,2752;5625,4485;0,4485" o:connectangles="0,0,0,0,0,0,0,0,0,0,0,0,0,0"/>
                </v:shape>
                <v:shape id="AutoShape 266" o:spid="_x0000_s1031" style="position:absolute;left:2679;top:2040;width:5625;height:1564;visibility:visible;mso-wrap-style:square;v-text-anchor:top" coordsize="5625,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QxMMA&#10;AADcAAAADwAAAGRycy9kb3ducmV2LnhtbESPT4vCMBTE78J+h/AW9qapBf/QNcquuqA3a937o3m2&#10;xealNlHrtzeC4HGYmd8ws0VnanGl1lWWFQwHEQji3OqKCwWH7K8/BeE8ssbaMim4k4PF/KM3w0Tb&#10;G6d03ftCBAi7BBWU3jeJlC4vyaAb2IY4eEfbGvRBtoXULd4C3NQyjqKxNFhxWCixoWVJ+Wl/MQrS&#10;bVYMs/PIrXZTk/6vdmv8HR2U+vrsfr5BeOr8O/xqb7SCeBLD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aQxMMAAADcAAAADwAAAAAAAAAAAAAAAACYAgAAZHJzL2Rv&#10;d25yZXYueG1sUEsFBgAAAAAEAAQA9QAAAIgDAAAAAA==&#10;" path="m562,377l,1294r,270l562,658r901,l1687,592,1939,459r-814,l562,377xm2920,294r-670,l2812,509r563,301l3937,817,4427,496r-1052,l2920,294xm1463,658r-901,l1125,758,1463,658xm5262,292r-200,l5625,712r,-70l5262,292xm5062,99l4500,270,3937,451r-562,45l4427,496r73,-47l5062,292r200,l5062,99xm2250,l1687,274,1125,459r814,l2250,294r670,l2250,xe" fillcolor="#ff7a02" stroked="f">
                  <v:path arrowok="t" o:connecttype="custom" o:connectlocs="562,2417;0,3334;0,3604;562,2698;1463,2698;1687,2632;1939,2499;1125,2499;562,2417;2920,2334;2250,2334;2812,2549;3375,2850;3937,2857;4427,2536;3375,2536;2920,2334;1463,2698;562,2698;1125,2798;1463,2698;5262,2332;5062,2332;5625,2752;5625,2682;5262,2332;5062,2139;4500,2310;3937,2491;3375,2536;4427,2536;4500,2489;5062,2332;5262,2332;5062,2139;2250,2040;1687,2314;1125,2499;1939,2499;2250,2334;2920,2334;2250,2040" o:connectangles="0,0,0,0,0,0,0,0,0,0,0,0,0,0,0,0,0,0,0,0,0,0,0,0,0,0,0,0,0,0,0,0,0,0,0,0,0,0,0,0,0,0"/>
                </v:shape>
                <v:shape id="Freeform 265" o:spid="_x0000_s1032" style="position:absolute;left:2679;top:2040;width:5625;height:1564;visibility:visible;mso-wrap-style:square;v-text-anchor:top" coordsize="5625,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Ry8UA&#10;AADcAAAADwAAAGRycy9kb3ducmV2LnhtbESPzWrDMBCE74W8g9hALyWRY5cmuFFCCBR6CbRuyHmx&#10;NpaptXIs1T9vHxUKPQ6z883Odj/aRvTU+dqxgtUyAUFcOl1zpeD89bbYgPABWWPjmBRM5GG/mz1s&#10;Mddu4E/qi1CJCGGfowITQptL6UtDFv3StcTRu7rOYoiyq6TucIhw28g0SV6kxZpjg8GWjobK7+LH&#10;xjcubJ8+eO2n56y4DofbyayCVupxPh5eQQQaw//xX/pdK0jXGfyOiQS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FHLxQAAANwAAAAPAAAAAAAAAAAAAAAAAJgCAABkcnMv&#10;ZG93bnJldi54bWxQSwUGAAAAAAQABAD1AAAAigMAAAAA&#10;" path="m,1564l,1294,562,377r563,82l1687,274,2250,r562,246l3375,496r562,-45l4500,270,5062,99r563,543l5625,712,5062,292,4500,449,3937,817r-562,-7l2812,509,2250,294,1687,592,1125,758,562,658,,1564e" filled="f" strokecolor="#ff7a02" strokeweight=".34444mm">
                  <v:path arrowok="t" o:connecttype="custom" o:connectlocs="0,3604;0,3334;562,2417;1125,2499;1687,2314;2250,2040;2812,2286;3375,2536;3937,2491;4500,2310;5062,2139;5625,2682;5625,2752;5062,2332;4500,2489;3937,2857;3375,2850;2812,2549;2250,2334;1687,2632;1125,2798;562,2698;0,3604" o:connectangles="0,0,0,0,0,0,0,0,0,0,0,0,0,0,0,0,0,0,0,0,0,0,0"/>
                </v:shape>
                <v:shape id="Freeform 264" o:spid="_x0000_s1033" style="position:absolute;left:2679;top:2040;width:5625;height:1564;visibility:visible;mso-wrap-style:square;v-text-anchor:top" coordsize="5625,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4vsYA&#10;AADcAAAADwAAAGRycy9kb3ducmV2LnhtbESPQWvCQBSE7wX/w/IKvdVNg7Q2uooEYtuLWvXi7Zl9&#10;JsHs25DdJum/7wpCj8PMfMPMl4OpRUetqywreBlHIIhzqysuFBwP2fMUhPPIGmvLpOCXHCwXo4c5&#10;Jtr2/E3d3hciQNglqKD0vkmkdHlJBt3YNsTBu9jWoA+yLaRusQ9wU8s4il6lwYrDQokNpSXl1/2P&#10;UfC1Wh93m5MzuD1n73w4bdOP+KLU0+OwmoHwNPj/8L39qRXEbxO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X4vsYAAADcAAAADwAAAAAAAAAAAAAAAACYAgAAZHJz&#10;L2Rvd25yZXYueG1sUEsFBgAAAAAEAAQA9QAAAIsDAAAAAA==&#10;" path="m,1564l,1294,562,377r563,82l1687,274,2250,r562,246l3375,496r562,-45l4500,270,5062,99r563,543l5625,712,5062,292,4500,449,3937,817r-562,-7l2812,509,2250,294,1687,592,1125,758,562,658,,1564e" filled="f" strokeweight=".1371mm">
                  <v:path arrowok="t" o:connecttype="custom" o:connectlocs="0,3604;0,3334;562,2417;1125,2499;1687,2314;2250,2040;2812,2286;3375,2536;3937,2491;4500,2310;5062,2139;5625,2682;5625,2752;5062,2332;4500,2489;3937,2857;3375,2850;2812,2549;2250,2334;1687,2632;1125,2798;562,2698;0,3604" o:connectangles="0,0,0,0,0,0,0,0,0,0,0,0,0,0,0,0,0,0,0,0,0,0,0"/>
                </v:shape>
                <v:shape id="AutoShape 263" o:spid="_x0000_s1034" style="position:absolute;left:2679;top:1257;width:5625;height:2077;visibility:visible;mso-wrap-style:square;v-text-anchor:top" coordsize="5625,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wIscA&#10;AADcAAAADwAAAGRycy9kb3ducmV2LnhtbESPT2vCQBTE74LfYXlCL1I3FdQSs5FSKQp6qH+wPT6z&#10;zyQ0+zZk15h+e7cg9DjMzG+YZNGZSrTUuNKygpdRBII4s7rkXMHx8PH8CsJ5ZI2VZVLwSw4Wab+X&#10;YKztjXfU7n0uAoRdjAoK7+tYSpcVZNCNbE0cvIttDPogm1zqBm8Bbio5jqKpNFhyWCiwpveCsp/9&#10;1SiYTdvzCj9Xw+XyvL2uq9P35mtolXoadG9zEJ46/x9+tNdawXg2gb8z4QjI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pMCLHAAAA3AAAAA8AAAAAAAAAAAAAAAAAmAIAAGRy&#10;cy9kb3ducmV2LnhtbFBLBQYAAAAABAAEAPUAAACMAwAAAAA=&#10;" path="m2250,l1687,457,1125,712,562,841,,1717r,359l562,1159r811,l1687,1056,2250,782r2948,l5097,634r-597,l3937,606,3375,453,2812,214,2250,xm5265,881r-203,l5625,1424r,-14l5265,881xm5198,782r-2948,l3375,1278r562,-45l4500,1052,5062,881r203,l5198,782xm1373,1159r-811,l1125,1241r248,-82xm5062,582r-562,52l5097,634r-35,-52xe" fillcolor="#3bfd00" stroked="f">
                  <v:path arrowok="t" o:connecttype="custom" o:connectlocs="2250,1258;1687,1715;1125,1970;562,2099;0,2975;0,3334;562,2417;1373,2417;1687,2314;2250,2040;5198,2040;5097,1892;4500,1892;3937,1864;3375,1711;2812,1472;2250,1258;5265,2139;5062,2139;5625,2682;5625,2668;5265,2139;5198,2040;2250,2040;3375,2536;3937,2491;4500,2310;5062,2139;5265,2139;5198,2040;1373,2417;562,2417;1125,2499;1373,2417;5062,1840;4500,1892;5097,1892;5062,1840" o:connectangles="0,0,0,0,0,0,0,0,0,0,0,0,0,0,0,0,0,0,0,0,0,0,0,0,0,0,0,0,0,0,0,0,0,0,0,0,0,0"/>
                </v:shape>
                <v:shape id="Freeform 262" o:spid="_x0000_s1035" style="position:absolute;left:2679;top:1257;width:5625;height:2077;visibility:visible;mso-wrap-style:square;v-text-anchor:top" coordsize="5625,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2vcUA&#10;AADcAAAADwAAAGRycy9kb3ducmV2LnhtbESP3WoCMRSE7wXfIRyhN6JZV1DZGqUUSguliD94fdic&#10;7m6bnCybVLNvbwqCl8PMfMOst9EacaHON44VzKYZCOLS6YYrBafj22QFwgdkjcYxKejJw3YzHKyx&#10;0O7Ke7ocQiUShH2BCuoQ2kJKX9Zk0U9dS5y8b9dZDEl2ldQdXhPcGpln2UJabDgt1NjSa03l7+HP&#10;Kog2/zFx1u/78Tmfvy8/w47Nl1JPo/jyDCJQDI/wvf2hFeTLBfyfS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La9xQAAANwAAAAPAAAAAAAAAAAAAAAAAJgCAABkcnMv&#10;ZG93bnJldi54bWxQSwUGAAAAAAQABAD1AAAAigMAAAAA&#10;" path="m,2076l,1717,562,841,1125,712,1687,457,2250,r562,214l3375,453r562,153l4500,634r562,-52l5625,1410r,14l5062,881r-562,171l3937,1233r-562,45l2812,1028,2250,782r-563,274l1125,1241,562,1159,,2076e" filled="f" strokecolor="#3bfd00" strokeweight=".34444mm">
                  <v:path arrowok="t" o:connecttype="custom" o:connectlocs="0,3334;0,2975;562,2099;1125,1970;1687,1715;2250,1258;2812,1472;3375,1711;3937,1864;4500,1892;5062,1840;5625,2668;5625,2682;5062,2139;4500,2310;3937,2491;3375,2536;2812,2286;2250,2040;1687,2314;1125,2499;562,2417;0,3334" o:connectangles="0,0,0,0,0,0,0,0,0,0,0,0,0,0,0,0,0,0,0,0,0,0,0"/>
                </v:shape>
                <v:shape id="Freeform 261" o:spid="_x0000_s1036" style="position:absolute;left:2679;top:1257;width:5625;height:2077;visibility:visible;mso-wrap-style:square;v-text-anchor:top" coordsize="5625,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0sQA&#10;AADcAAAADwAAAGRycy9kb3ducmV2LnhtbESPQYvCMBSE7wv+h/AEL6KpHrZSjSKi4K27VdDjo3m2&#10;xealNNFWf/1mYWGPw8x8w6w2vanFk1pXWVYwm0YgiHOrKy4UnE+HyQKE88gaa8uk4EUONuvBxwoT&#10;bTv+pmfmCxEg7BJUUHrfJFK6vCSDbmob4uDdbGvQB9kWUrfYBbip5TyKPqXBisNCiQ3tSsrv2cMo&#10;SMk/4io7XbrD7LxN3/txev0aKzUa9tslCE+9/w//tY9awTyO4f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YftLEAAAA3AAAAA8AAAAAAAAAAAAAAAAAmAIAAGRycy9k&#10;b3ducmV2LnhtbFBLBQYAAAAABAAEAPUAAACJAwAAAAA=&#10;" path="m,2076l,1717,562,841,1125,712,1687,457,2250,r562,214l3375,453r562,153l4500,634r562,-52l5625,1410r,14l5062,881r-562,171l3937,1233r-562,45l2812,1028,2250,782r-563,274l1125,1241,562,1159,,2076e" filled="f" strokeweight=".1371mm">
                  <v:path arrowok="t" o:connecttype="custom" o:connectlocs="0,3334;0,2975;562,2099;1125,1970;1687,1715;2250,1258;2812,1472;3375,1711;3937,1864;4500,1892;5062,1840;5625,2668;5625,2682;5062,2139;4500,2310;3937,2491;3375,2536;2812,2286;2250,2040;1687,2314;1125,2499;562,2417;0,3334" o:connectangles="0,0,0,0,0,0,0,0,0,0,0,0,0,0,0,0,0,0,0,0,0,0,0"/>
                </v:shape>
                <v:shape id="AutoShape 260" o:spid="_x0000_s1037" style="position:absolute;left:2679;top:467;width:5625;height:2507;visibility:visible;mso-wrap-style:square;v-text-anchor:top" coordsize="5625,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DxcAA&#10;AADcAAAADwAAAGRycy9kb3ducmV2LnhtbERPTYvCMBC9C/sfwix4s8l6UKlGEWFBPa1aBG9DM7bF&#10;ZlKaqHF/vTks7PHxvheraFvxoN43jjV8ZQoEcelMw5WG4vQ9moHwAdlg65g0vMjDavkxWGBu3JMP&#10;9DiGSqQQ9jlqqEPocil9WZNFn7mOOHFX11sMCfaVND0+U7ht5VipibTYcGqosaNNTeXteLcaLueg&#10;Zif7e/hxRbGnm4rX3S5qPfyM6zmIQDH8i//cW6NhPE1r05l0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eDxcAAAADcAAAADwAAAAAAAAAAAAAAAACYAgAAZHJzL2Rvd25y&#10;ZXYueG1sUEsFBgAAAAAEAAQA9QAAAIUDAAAAAA==&#10;" path="m562,145l,789,,2507,562,1631r563,-129l1687,1247,2250,790r3015,l5062,546,4712,432r-3587,l562,145xm5625,1372r-563,l5625,2200r,-828xm5265,790r-3015,l2812,1004r563,239l3937,1396r563,28l5062,1372r563,l5625,1223,5265,790xm2250,l1687,234,1125,432r3587,l4500,362,4296,314r-921,l2812,151,2250,xm3937,228r-562,86l4296,314,3937,228xe" fillcolor="#fe0008" stroked="f">
                  <v:path arrowok="t" o:connecttype="custom" o:connectlocs="562,613;0,1257;0,2975;562,2099;1125,1970;1687,1715;2250,1258;5265,1258;5062,1014;4712,900;1125,900;562,613;5625,1840;5062,1840;5625,2668;5625,1840;5265,1258;2250,1258;2812,1472;3375,1711;3937,1864;4500,1892;5062,1840;5625,1840;5625,1691;5265,1258;2250,468;1687,702;1125,900;4712,900;4500,830;4296,782;3375,782;2812,619;2250,468;3937,696;3375,782;4296,782;3937,696" o:connectangles="0,0,0,0,0,0,0,0,0,0,0,0,0,0,0,0,0,0,0,0,0,0,0,0,0,0,0,0,0,0,0,0,0,0,0,0,0,0,0"/>
                </v:shape>
                <v:shape id="Freeform 259" o:spid="_x0000_s1038" style="position:absolute;left:2679;top:467;width:5625;height:2507;visibility:visible;mso-wrap-style:square;v-text-anchor:top" coordsize="5625,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2VsUA&#10;AADcAAAADwAAAGRycy9kb3ducmV2LnhtbESPzU7DMBCE70i8g7WVuBGnOTQ0xK0CEuVPQmqB+zbe&#10;xhHxOtimDW+PkZA4jmbmG029nuwgjuRD71jBPMtBELdO99wpeHu9u7wCESKyxsExKfimAOvV+VmN&#10;lXYn3tJxFzuRIBwqVGBiHCspQ2vIYsjcSJy8g/MWY5K+k9rjKcHtIIs8X0iLPacFgyPdGmo/dl9W&#10;wVS+3Dw2m/dgPsPT/tnel+0ovVIXs6m5BhFpiv/hv/aDVlCUS/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XZWxQAAANwAAAAPAAAAAAAAAAAAAAAAAJgCAABkcnMv&#10;ZG93bnJldi54bWxQSwUGAAAAAAQABAD1AAAAigMAAAAA&#10;" path="m,2507l,789,562,145r563,287l1687,234,2250,r562,151l3375,314r562,-86l4500,362r562,184l5625,1223r,977l5062,1372r-562,52l3937,1396,3375,1243,2812,1004,2250,790r-563,457l1125,1502,562,1631,,2507e" filled="f" strokecolor="#fe0008" strokeweight=".34444mm">
                  <v:path arrowok="t" o:connecttype="custom" o:connectlocs="0,2975;0,1257;562,613;1125,900;1687,702;2250,468;2812,619;3375,782;3937,696;4500,830;5062,1014;5625,1691;5625,2668;5062,1840;4500,1892;3937,1864;3375,1711;2812,1472;2250,1258;1687,1715;1125,1970;562,2099;0,2975" o:connectangles="0,0,0,0,0,0,0,0,0,0,0,0,0,0,0,0,0,0,0,0,0,0,0"/>
                </v:shape>
                <v:shape id="Freeform 258" o:spid="_x0000_s1039" style="position:absolute;left:2679;top:467;width:5625;height:2507;visibility:visible;mso-wrap-style:square;v-text-anchor:top" coordsize="5625,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BisEA&#10;AADcAAAADwAAAGRycy9kb3ducmV2LnhtbERP3WrCMBS+H/gO4Qi7m6kFi1SjiCAO6RhrfYBjc2yK&#10;zUlpstq9/XIx2OXH97/dT7YTIw2+daxguUhAENdOt9wouFantzUIH5A1do5JwQ952O9mL1vMtXvy&#10;F41laEQMYZ+jAhNCn0vpa0MW/cL1xJG7u8FiiHBopB7wGcNtJ9MkyaTFlmODwZ6OhupH+W0VjLfr&#10;xKfKnS+rwqRZevwo7GdQ6nU+HTYgAk3hX/znftcK0nWcH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9wYrBAAAA3AAAAA8AAAAAAAAAAAAAAAAAmAIAAGRycy9kb3du&#10;cmV2LnhtbFBLBQYAAAAABAAEAPUAAACGAwAAAAA=&#10;" path="m,2507l,789,562,145r563,287l1687,234,2250,r562,151l3375,314r562,-86l4500,362r562,184l5625,1223r,977l5062,1372r-562,52l3937,1396,3375,1243,2812,1004,2250,790r-563,457l1125,1502,562,1631,,2507e" filled="f" strokeweight=".1371mm">
                  <v:path arrowok="t" o:connecttype="custom" o:connectlocs="0,2975;0,1257;562,613;1125,900;1687,702;2250,468;2812,619;3375,782;3937,696;4500,830;5062,1014;5625,1691;5625,2668;5062,1840;4500,1892;3937,1864;3375,1711;2812,1472;2250,1258;1687,1715;1125,1970;562,2099;0,2975" o:connectangles="0,0,0,0,0,0,0,0,0,0,0,0,0,0,0,0,0,0,0,0,0,0,0"/>
                </v:shape>
                <v:shape id="AutoShape 257" o:spid="_x0000_s1040" style="position:absolute;left:780;top:9242;width:5880;height:4440;visibility:visible;mso-wrap-style:square;v-text-anchor:top" coordsize="5880,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spcUA&#10;AADcAAAADwAAAGRycy9kb3ducmV2LnhtbESP0WqDQBRE3wv9h+UW+hKaNQaaYLMRCSkI9qHRfMDF&#10;vVWpe1fcjdq/7wYKfRxm5gxzSBfTi4lG11lWsFlHIIhrqztuFFyr95c9COeRNfaWScEPOUiPjw8H&#10;TLSd+UJT6RsRIOwSVNB6PyRSurolg25tB+LgfdnRoA9ybKQecQ5w08s4il6lwY7DQosDnVqqv8ub&#10;UWDP1YeTs82rXfG5ravbKuuLlVLPT0v2BsLT4v/Df+1cK4j3G7ifCUd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ylxQAAANwAAAAPAAAAAAAAAAAAAAAAAJgCAABkcnMv&#10;ZG93bnJldi54bWxQSwUGAAAAAAQABAD1AAAAigMAAAAA&#10;" path="m1840,-4757r59,m1840,-4889r59,m1840,-5021r59,m1840,-5153r59,m1840,-5285r59,m1840,-5416r59,m1840,-5548r59,m1840,-5680r59,m1840,-5812r59,m1840,-5944r59,m1840,-6076r59,m1840,-6207r59,m1840,-6339r59,m1840,-6471r59,m1840,-6603r59,m1840,-6735r59,m1840,-6866r59,m1840,-6998r59,m1840,-7130r59,m1840,-7262r59,m1840,-7394r59,m1840,-7525r59,m1840,-7657r59,m1840,-7789r59,m1840,-7921r59,m1840,-8053r59,m1840,-8185r59,m1840,-8316r59,m1840,-8448r59,m1840,-8580r59,m1840,-8712r59,m1840,-8844r59,m1840,-8975r59,m1782,-4757r117,m1782,-5285r117,m1782,-5812r117,m1782,-6339r117,m1782,-6866r117,m1782,-7394r117,m1782,-7921r117,m1782,-8448r117,m1782,-8975r117,m1899,-4640r,-117m2461,-4640r,-117m3024,-4640r,-117m3586,-4640r,-117m4149,-4640r,-117m4711,-4640r,-117m5274,-4640r,-117m5836,-4640r,-117m6399,-4640r,-117m6961,-4640r,-117m7524,-4640r,-117e" filled="f" strokeweight=".1371mm">
                  <v:path arrowok="t" o:connecttype="custom" o:connectlocs="1899,4485;1899,4353;1899,4221;1899,4089;1899,3957;1899,3826;1899,3694;1899,3562;1899,3430;1899,3298;1899,3166;1899,3035;1899,2903;1899,2771;1899,2639;1899,2507;1899,2376;1899,2244;1899,2112;1899,1980;1899,1848;1899,1717;1899,1585;1899,1453;1899,1321;1899,1189;1899,1057;1899,926;1899,794;1899,662;1899,530;1899,398;1899,267;1899,4485;1899,3957;1899,3430;1899,2903;1899,2376;1899,1848;1899,1321;1899,794;1899,267;1899,4485;2461,4485;3024,4485;3586,4485;4149,4485;4711,4485;5274,4485;5836,4485;6399,4485;6961,4485;7524,4485" o:connectangles="0,0,0,0,0,0,0,0,0,0,0,0,0,0,0,0,0,0,0,0,0,0,0,0,0,0,0,0,0,0,0,0,0,0,0,0,0,0,0,0,0,0,0,0,0,0,0,0,0,0,0,0,0"/>
                </v:shape>
                <v:line id="Line 256" o:spid="_x0000_s1041" style="position:absolute;visibility:visible;mso-wrap-style:square" from="2679,267" to="2679,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jsMMAAADcAAAADwAAAGRycy9kb3ducmV2LnhtbESP3YrCMBSE7xd8h3AEbxZNLVKkGkX8&#10;AS/2Yld9gENzbKvNSWkSrW+/ERb2cpiZb5jlujeNeFDnassKppMEBHFhdc2lgsv5MJ6DcB5ZY2OZ&#10;FLzIwXo1+Fhiru2Tf+hx8qWIEHY5Kqi8b3MpXVGRQTexLXH0rrYz6KPsSqk7fEa4aWSaJJk0WHNc&#10;qLClbUXF/RSMAleHW9hn+jstsi8TZrwLn3Kn1GjYbxYgPPX+P/zXPmoF6TyF9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n47DDAAAA3AAAAA8AAAAAAAAAAAAA&#10;AAAAoQIAAGRycy9kb3ducmV2LnhtbFBLBQYAAAAABAAEAPkAAACRAwAAAAA=&#10;" strokecolor="white" strokeweight="0"/>
                <v:shape id="AutoShape 255" o:spid="_x0000_s1042" style="position:absolute;left:900;top:9242;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rjsUA&#10;AADcAAAADwAAAGRycy9kb3ducmV2LnhtbESP3WrCQBSE7wu+w3KE3tWNP5QQXUVLpYUWwegDHLLH&#10;JJo9G3bXJO3TdwuFXg4z8w2z2gymER05X1tWMJ0kIIgLq2suFZxP+6cUhA/IGhvLpOCLPGzWo4cV&#10;Ztr2fKQuD6WIEPYZKqhCaDMpfVGRQT+xLXH0LtYZDFG6UmqHfYSbRs6S5FkarDkuVNjSS0XFLb8b&#10;BXnodp/plbveuNfi+/C2yD/mC6Uex8N2CSLQEP7Df+13rWCWzu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WuOxQAAANwAAAAPAAAAAAAAAAAAAAAAAJgCAABkcnMv&#10;ZG93bnJldi54bWxQSwUGAAAAAAQABAD1AAAAigMAAAAA&#10;" path="m1779,-4757r,-4218m1779,-4757r5625,e" filled="f" strokeweight=".1371mm">
                  <v:path arrowok="t" o:connecttype="custom" o:connectlocs="1779,4485;1779,267;1779,4485;7404,4485" o:connectangles="0,0,0,0"/>
                </v:shape>
                <w10:wrap anchorx="page"/>
              </v:group>
            </w:pict>
          </mc:Fallback>
        </mc:AlternateContent>
      </w:r>
      <w:r>
        <w:rPr>
          <w:noProof/>
          <w:lang w:val="en-AU" w:eastAsia="en-AU"/>
        </w:rPr>
        <mc:AlternateContent>
          <mc:Choice Requires="wpg">
            <w:drawing>
              <wp:anchor distT="0" distB="0" distL="114300" distR="114300" simplePos="0" relativeHeight="251644416" behindDoc="0" locked="0" layoutInCell="1" allowOverlap="1">
                <wp:simplePos x="0" y="0"/>
                <wp:positionH relativeFrom="page">
                  <wp:posOffset>5419090</wp:posOffset>
                </wp:positionH>
                <wp:positionV relativeFrom="paragraph">
                  <wp:posOffset>227330</wp:posOffset>
                </wp:positionV>
                <wp:extent cx="129540" cy="129540"/>
                <wp:effectExtent l="8890" t="9525" r="4445" b="3810"/>
                <wp:wrapNone/>
                <wp:docPr id="26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534" y="358"/>
                          <a:chExt cx="204" cy="204"/>
                        </a:xfrm>
                      </wpg:grpSpPr>
                      <wps:wsp>
                        <wps:cNvPr id="265" name="Rectangle 253"/>
                        <wps:cNvSpPr>
                          <a:spLocks noChangeArrowheads="1"/>
                        </wps:cNvSpPr>
                        <wps:spPr bwMode="auto">
                          <a:xfrm>
                            <a:off x="8537" y="362"/>
                            <a:ext cx="196" cy="196"/>
                          </a:xfrm>
                          <a:prstGeom prst="rect">
                            <a:avLst/>
                          </a:prstGeom>
                          <a:solidFill>
                            <a:srgbClr val="FE00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52"/>
                        <wps:cNvSpPr>
                          <a:spLocks noChangeArrowheads="1"/>
                        </wps:cNvSpPr>
                        <wps:spPr bwMode="auto">
                          <a:xfrm>
                            <a:off x="8537" y="362"/>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85398" id="Group 251" o:spid="_x0000_s1026" style="position:absolute;margin-left:426.7pt;margin-top:17.9pt;width:10.2pt;height:10.2pt;z-index:251644416;mso-position-horizontal-relative:page" coordorigin="8534,35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">
                <v:rect id="Rectangle 253" o:spid="_x0000_s1027" style="position:absolute;left:8537;top:362;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LsMUA&#10;AADcAAAADwAAAGRycy9kb3ducmV2LnhtbESPT2vCQBTE74V+h+UVvNWNUv8QXSVKxV5KaRTPz+wz&#10;CWbfht3VxG/fLRR6HGbmN8xy3ZtG3Mn52rKC0TABQVxYXXOp4HjYvc5B+ICssbFMCh7kYb16flpi&#10;qm3H33TPQykihH2KCqoQ2lRKX1Rk0A9tSxy9i3UGQ5SulNphF+GmkeMkmUqDNceFClvaVlRc85tR&#10;sEnesmx/st3X+Tprss/Lw03ec6UGL322ABGoD//hv/aHVjCeT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wuwxQAAANwAAAAPAAAAAAAAAAAAAAAAAJgCAABkcnMv&#10;ZG93bnJldi54bWxQSwUGAAAAAAQABAD1AAAAigMAAAAA&#10;" fillcolor="#fe0008" stroked="f"/>
                <v:rect id="Rectangle 252" o:spid="_x0000_s1028" style="position:absolute;left:8537;top:362;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Xz8YA&#10;AADcAAAADwAAAGRycy9kb3ducmV2LnhtbESPT2vCQBTE7wW/w/IEb3WjQqipq4go2ovFP4ceH9ln&#10;Esy+jburif303UKhx2FmfsPMFp2pxYOcrywrGA0TEMS51RUXCs6nzesbCB+QNdaWScGTPCzmvZcZ&#10;Ztq2fKDHMRQiQthnqKAMocmk9HlJBv3QNsTRu1hnMETpCqkdthFuajlOklQarDgulNjQqqT8erwb&#10;Bd30vv/c7Fe4pnMz+f7a3j5ad1Nq0O+W7yACdeE//NfeaQXjNIX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8Xz8YAAADcAAAADwAAAAAAAAAAAAAAAACYAgAAZHJz&#10;L2Rvd25yZXYueG1sUEsFBgAAAAAEAAQA9QAAAIsDAAAAAA==&#10;" filled="f" strokeweight=".1371mm"/>
                <w10:wrap anchorx="page"/>
              </v:group>
            </w:pict>
          </mc:Fallback>
        </mc:AlternateContent>
      </w:r>
      <w:r w:rsidR="008568C4">
        <w:rPr>
          <w:rFonts w:ascii="Gill Sans MT"/>
          <w:w w:val="110"/>
          <w:sz w:val="17"/>
        </w:rPr>
        <w:t>1,600</w:t>
      </w:r>
    </w:p>
    <w:p w:rsidR="00835565" w:rsidRDefault="00835565">
      <w:pPr>
        <w:pStyle w:val="BodyText"/>
        <w:spacing w:before="5"/>
        <w:rPr>
          <w:rFonts w:ascii="Gill Sans MT"/>
          <w:sz w:val="28"/>
        </w:rPr>
      </w:pPr>
    </w:p>
    <w:p w:rsidR="00835565" w:rsidRDefault="008677AB">
      <w:pPr>
        <w:spacing w:before="1"/>
        <w:ind w:left="1552"/>
        <w:rPr>
          <w:rFonts w:ascii="Gill Sans MT"/>
          <w:sz w:val="17"/>
        </w:rPr>
      </w:pPr>
      <w:r>
        <w:rPr>
          <w:noProof/>
          <w:lang w:val="en-AU" w:eastAsia="en-AU"/>
        </w:rPr>
        <mc:AlternateContent>
          <mc:Choice Requires="wpg">
            <w:drawing>
              <wp:anchor distT="0" distB="0" distL="114300" distR="114300" simplePos="0" relativeHeight="251643392" behindDoc="0" locked="0" layoutInCell="1" allowOverlap="1">
                <wp:simplePos x="0" y="0"/>
                <wp:positionH relativeFrom="page">
                  <wp:posOffset>5419090</wp:posOffset>
                </wp:positionH>
                <wp:positionV relativeFrom="paragraph">
                  <wp:posOffset>55245</wp:posOffset>
                </wp:positionV>
                <wp:extent cx="129540" cy="129540"/>
                <wp:effectExtent l="8890" t="11430" r="4445" b="1905"/>
                <wp:wrapNone/>
                <wp:docPr id="26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534" y="87"/>
                          <a:chExt cx="204" cy="204"/>
                        </a:xfrm>
                      </wpg:grpSpPr>
                      <wps:wsp>
                        <wps:cNvPr id="262" name="Rectangle 250"/>
                        <wps:cNvSpPr>
                          <a:spLocks noChangeArrowheads="1"/>
                        </wps:cNvSpPr>
                        <wps:spPr bwMode="auto">
                          <a:xfrm>
                            <a:off x="8537" y="90"/>
                            <a:ext cx="196" cy="196"/>
                          </a:xfrm>
                          <a:prstGeom prst="rect">
                            <a:avLst/>
                          </a:prstGeom>
                          <a:solidFill>
                            <a:srgbClr val="3BF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49"/>
                        <wps:cNvSpPr>
                          <a:spLocks noChangeArrowheads="1"/>
                        </wps:cNvSpPr>
                        <wps:spPr bwMode="auto">
                          <a:xfrm>
                            <a:off x="8537" y="90"/>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449F3" id="Group 248" o:spid="_x0000_s1026" style="position:absolute;margin-left:426.7pt;margin-top:4.35pt;width:10.2pt;height:10.2pt;z-index:251643392;mso-position-horizontal-relative:page" coordorigin="8534,87"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">
                <v:rect id="Rectangle 250" o:spid="_x0000_s1027" style="position:absolute;left:8537;top:90;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1isQA&#10;AADcAAAADwAAAGRycy9kb3ducmV2LnhtbESPQYvCMBSE7wv+h/AEL6Lp9iBSjSKi4E1WV8Hbo3m2&#10;sc1LabK2++83C4LHYWa+YZbr3tbiSa03jhV8ThMQxLnThgsF3+f9ZA7CB2SNtWNS8Ese1qvBxxIz&#10;7Tr+oucpFCJC2GeooAyhyaT0eUkW/dQ1xNG7u9ZiiLItpG6xi3BbyzRJZtKi4bhQYkPbkvLq9GMV&#10;jA/XY3MxXbHR5rarqsd5PE8eSo2G/WYBIlAf3uFX+6AVpLMU/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dYrEAAAA3AAAAA8AAAAAAAAAAAAAAAAAmAIAAGRycy9k&#10;b3ducmV2LnhtbFBLBQYAAAAABAAEAPUAAACJAwAAAAA=&#10;" fillcolor="#3bfd00" stroked="f"/>
                <v:rect id="Rectangle 249" o:spid="_x0000_s1028" style="position:absolute;left:8537;top:90;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0V8UA&#10;AADcAAAADwAAAGRycy9kb3ducmV2LnhtbESPQWvCQBSE70L/w/IK3nRTBdHUVYpU1Iti6qHHR/Y1&#10;Cc2+jburif76bkHwOMzMN8x82ZlaXMn5yrKCt2ECgji3uuJCwelrPZiC8AFZY22ZFNzIw3Lx0ptj&#10;qm3LR7pmoRARwj5FBWUITSqlz0sy6Ie2IY7ej3UGQ5SukNphG+GmlqMkmUiDFceFEhtalZT/Zhej&#10;oJtd9of1foWfdGrG9+/Nede6s1L91+7jHUSgLjzDj/ZWKxhN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LRXxQAAANwAAAAPAAAAAAAAAAAAAAAAAJgCAABkcnMv&#10;ZG93bnJldi54bWxQSwUGAAAAAAQABAD1AAAAigMAAAAA&#10;" filled="f" strokeweight=".1371mm"/>
                <w10:wrap anchorx="page"/>
              </v:group>
            </w:pict>
          </mc:Fallback>
        </mc:AlternateContent>
      </w:r>
      <w:r w:rsidR="008568C4">
        <w:rPr>
          <w:rFonts w:ascii="Gill Sans MT"/>
          <w:w w:val="110"/>
          <w:sz w:val="17"/>
        </w:rPr>
        <w:t>1,400</w:t>
      </w:r>
    </w:p>
    <w:p w:rsidR="00835565" w:rsidRDefault="00835565">
      <w:pPr>
        <w:pStyle w:val="BodyText"/>
        <w:spacing w:before="5"/>
        <w:rPr>
          <w:rFonts w:ascii="Gill Sans MT"/>
          <w:sz w:val="28"/>
        </w:rPr>
      </w:pPr>
    </w:p>
    <w:p w:rsidR="00835565" w:rsidRDefault="008677AB">
      <w:pPr>
        <w:ind w:left="1552"/>
        <w:rPr>
          <w:rFonts w:ascii="Gill Sans MT"/>
          <w:sz w:val="17"/>
        </w:rPr>
      </w:pPr>
      <w:r>
        <w:rPr>
          <w:noProof/>
          <w:lang w:val="en-AU" w:eastAsia="en-AU"/>
        </w:rPr>
        <mc:AlternateContent>
          <mc:Choice Requires="wpg">
            <w:drawing>
              <wp:anchor distT="0" distB="0" distL="114300" distR="114300" simplePos="0" relativeHeight="251642368" behindDoc="0" locked="0" layoutInCell="1" allowOverlap="1">
                <wp:simplePos x="0" y="0"/>
                <wp:positionH relativeFrom="page">
                  <wp:posOffset>5419090</wp:posOffset>
                </wp:positionH>
                <wp:positionV relativeFrom="paragraph">
                  <wp:posOffset>-22225</wp:posOffset>
                </wp:positionV>
                <wp:extent cx="129540" cy="129540"/>
                <wp:effectExtent l="8890" t="12065" r="4445" b="10795"/>
                <wp:wrapNone/>
                <wp:docPr id="258"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534" y="-35"/>
                          <a:chExt cx="204" cy="204"/>
                        </a:xfrm>
                      </wpg:grpSpPr>
                      <wps:wsp>
                        <wps:cNvPr id="259" name="Rectangle 247"/>
                        <wps:cNvSpPr>
                          <a:spLocks noChangeArrowheads="1"/>
                        </wps:cNvSpPr>
                        <wps:spPr bwMode="auto">
                          <a:xfrm>
                            <a:off x="8537" y="-32"/>
                            <a:ext cx="196" cy="196"/>
                          </a:xfrm>
                          <a:prstGeom prst="rect">
                            <a:avLst/>
                          </a:prstGeom>
                          <a:solidFill>
                            <a:srgbClr val="FF7A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6"/>
                        <wps:cNvSpPr>
                          <a:spLocks noChangeArrowheads="1"/>
                        </wps:cNvSpPr>
                        <wps:spPr bwMode="auto">
                          <a:xfrm>
                            <a:off x="8537" y="-32"/>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2D229" id="Group 245" o:spid="_x0000_s1026" style="position:absolute;margin-left:426.7pt;margin-top:-1.75pt;width:10.2pt;height:10.2pt;z-index:251642368;mso-position-horizontal-relative:page" coordorigin="8534,-35"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">
                <v:rect id="Rectangle 247" o:spid="_x0000_s1027" style="position:absolute;left:8537;top:-32;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oJMYA&#10;AADcAAAADwAAAGRycy9kb3ducmV2LnhtbESPT2vCQBTE7wW/w/KE3pqNQkqbuopaagVP/qnt8Zl9&#10;JsHs25DdJvHbu0Khx2FmfsNMZr2pREuNKy0rGEUxCOLM6pJzBYf9x9MLCOeRNVaWScGVHMymg4cJ&#10;ptp2vKV253MRIOxSVFB4X6dSuqwggy6yNXHwzrYx6INscqkb7ALcVHIcx8/SYMlhocCalgVll92v&#10;UfCNK65X7efZvR+74882OSWLr41Sj8N+/gbCU+//w3/ttVYwTl7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HoJMYAAADcAAAADwAAAAAAAAAAAAAAAACYAgAAZHJz&#10;L2Rvd25yZXYueG1sUEsFBgAAAAAEAAQA9QAAAIsDAAAAAA==&#10;" fillcolor="#ff7a02" stroked="f"/>
                <v:rect id="Rectangle 246" o:spid="_x0000_s1028" style="position:absolute;left:8537;top:-32;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qIMIA&#10;AADcAAAADwAAAGRycy9kb3ducmV2LnhtbERPTYvCMBC9C/6HMIK3NdUF2a1GEVFWL8qqB49DM7bF&#10;ZlKTaOv++s1B8Ph439N5ayrxIOdLywqGgwQEcWZ1ybmC03H98QXCB2SNlWVS8CQP81m3M8VU24Z/&#10;6XEIuYgh7FNUUIRQp1L6rCCDfmBr4shdrDMYInS51A6bGG4qOUqSsTRYcmwosKZlQdn1cDcK2u/7&#10;br/eLXFFp/rz7/xz2zbuplS/1y4mIAK14S1+uTdawWgc58cz8Qj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ogwgAAANwAAAAPAAAAAAAAAAAAAAAAAJgCAABkcnMvZG93&#10;bnJldi54bWxQSwUGAAAAAAQABAD1AAAAhwMAAAAA&#10;" filled="f" strokeweight=".1371mm"/>
                <w10:wrap anchorx="page"/>
              </v:group>
            </w:pict>
          </mc:Fallback>
        </mc:AlternateContent>
      </w:r>
      <w:r w:rsidR="008568C4">
        <w:rPr>
          <w:rFonts w:ascii="Gill Sans MT"/>
          <w:w w:val="110"/>
          <w:sz w:val="17"/>
        </w:rPr>
        <w:t>1,200</w:t>
      </w:r>
    </w:p>
    <w:p w:rsidR="00835565" w:rsidRDefault="00835565">
      <w:pPr>
        <w:pStyle w:val="BodyText"/>
        <w:spacing w:before="5"/>
        <w:rPr>
          <w:rFonts w:ascii="Gill Sans MT"/>
          <w:sz w:val="28"/>
        </w:rPr>
      </w:pPr>
    </w:p>
    <w:p w:rsidR="00835565" w:rsidRDefault="008677AB">
      <w:pPr>
        <w:ind w:left="1533"/>
        <w:rPr>
          <w:rFonts w:ascii="Gill Sans MT"/>
          <w:sz w:val="17"/>
        </w:rPr>
      </w:pPr>
      <w:r>
        <w:rPr>
          <w:noProof/>
          <w:lang w:val="en-AU" w:eastAsia="en-AU"/>
        </w:rPr>
        <mc:AlternateContent>
          <mc:Choice Requires="wpg">
            <w:drawing>
              <wp:anchor distT="0" distB="0" distL="114300" distR="114300" simplePos="0" relativeHeight="251641344" behindDoc="0" locked="0" layoutInCell="1" allowOverlap="1">
                <wp:simplePos x="0" y="0"/>
                <wp:positionH relativeFrom="page">
                  <wp:posOffset>5419090</wp:posOffset>
                </wp:positionH>
                <wp:positionV relativeFrom="paragraph">
                  <wp:posOffset>-99060</wp:posOffset>
                </wp:positionV>
                <wp:extent cx="129540" cy="129540"/>
                <wp:effectExtent l="8890" t="12065" r="4445" b="10795"/>
                <wp:wrapNone/>
                <wp:docPr id="25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534" y="-156"/>
                          <a:chExt cx="204" cy="204"/>
                        </a:xfrm>
                      </wpg:grpSpPr>
                      <wps:wsp>
                        <wps:cNvPr id="256" name="Rectangle 244"/>
                        <wps:cNvSpPr>
                          <a:spLocks noChangeArrowheads="1"/>
                        </wps:cNvSpPr>
                        <wps:spPr bwMode="auto">
                          <a:xfrm>
                            <a:off x="8537" y="-153"/>
                            <a:ext cx="196" cy="196"/>
                          </a:xfrm>
                          <a:prstGeom prst="rect">
                            <a:avLst/>
                          </a:prstGeom>
                          <a:solidFill>
                            <a:srgbClr val="002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43"/>
                        <wps:cNvSpPr>
                          <a:spLocks noChangeArrowheads="1"/>
                        </wps:cNvSpPr>
                        <wps:spPr bwMode="auto">
                          <a:xfrm>
                            <a:off x="8537" y="-153"/>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83BF5" id="Group 242" o:spid="_x0000_s1026" style="position:absolute;margin-left:426.7pt;margin-top:-7.8pt;width:10.2pt;height:10.2pt;z-index:251641344;mso-position-horizontal-relative:page" coordorigin="8534,-156"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">
                <v:rect id="Rectangle 244" o:spid="_x0000_s1027" style="position:absolute;left:8537;top:-153;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ij8cA&#10;AADcAAAADwAAAGRycy9kb3ducmV2LnhtbESPW2vCQBSE34X+h+UU+qab2iqSZpViKbYIgld8PGRP&#10;LjR7NmTXJPbXu0Khj8PMfMMki95UoqXGlZYVPI8iEMSp1SXnCg77z+EMhPPIGivLpOBKDhbzh0GC&#10;sbYdb6nd+VwECLsYFRTe17GULi3IoBvZmjh4mW0M+iCbXOoGuwA3lRxH0VQaLDksFFjTsqD0Z3cx&#10;CvB03nyYtvxdbWcv393xcM3Wr0ulnh779zcQnnr/H/5rf2kF48kU7m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oo/HAAAA3AAAAA8AAAAAAAAAAAAAAAAAmAIAAGRy&#10;cy9kb3ducmV2LnhtbFBLBQYAAAAABAAEAPUAAACMAwAAAAA=&#10;" fillcolor="#002dff" stroked="f"/>
                <v:rect id="Rectangle 243" o:spid="_x0000_s1028" style="position:absolute;left:8537;top:-153;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46ccA&#10;AADcAAAADwAAAGRycy9kb3ducmV2LnhtbESPS2/CMBCE75X6H6yt1Bs4UJVHwCCEQC0XKh4Hjqt4&#10;SSLidbANSfvr60pIPY5m5hvNdN6aStzJ+dKygl43AUGcWV1yruB4WHdGIHxA1lhZJgXf5GE+e36a&#10;Yqptwzu670MuIoR9igqKEOpUSp8VZNB3bU0cvbN1BkOULpfaYRPhppL9JBlIgyXHhQJrWhaUXfY3&#10;o6Ad37Zf6+0SV3Ss335OH9dN465Kvb60iwmIQG34Dz/an1pB/30I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eOnHAAAA3AAAAA8AAAAAAAAAAAAAAAAAmAIAAGRy&#10;cy9kb3ducmV2LnhtbFBLBQYAAAAABAAEAPUAAACMAwAAAAA=&#10;" filled="f" strokeweight=".1371mm"/>
                <w10:wrap anchorx="page"/>
              </v:group>
            </w:pict>
          </mc:Fallback>
        </mc:AlternateContent>
      </w:r>
      <w:r w:rsidR="008568C4">
        <w:rPr>
          <w:rFonts w:ascii="Gill Sans MT"/>
          <w:w w:val="115"/>
          <w:sz w:val="17"/>
        </w:rPr>
        <w:t>1,000</w:t>
      </w:r>
    </w:p>
    <w:p w:rsidR="00835565" w:rsidRDefault="008568C4">
      <w:pPr>
        <w:pStyle w:val="BodyText"/>
        <w:rPr>
          <w:rFonts w:ascii="Gill Sans MT"/>
          <w:sz w:val="20"/>
        </w:rPr>
      </w:pPr>
      <w:r>
        <w:br w:type="column"/>
      </w:r>
    </w:p>
    <w:p w:rsidR="00835565" w:rsidRDefault="00835565">
      <w:pPr>
        <w:pStyle w:val="BodyText"/>
        <w:rPr>
          <w:rFonts w:ascii="Gill Sans MT"/>
          <w:sz w:val="20"/>
        </w:rPr>
      </w:pPr>
    </w:p>
    <w:p w:rsidR="00835565" w:rsidRDefault="00835565">
      <w:pPr>
        <w:pStyle w:val="BodyText"/>
        <w:spacing w:before="10"/>
        <w:rPr>
          <w:rFonts w:ascii="Gill Sans MT"/>
          <w:sz w:val="23"/>
        </w:rPr>
      </w:pPr>
    </w:p>
    <w:p w:rsidR="00835565" w:rsidRDefault="008568C4">
      <w:pPr>
        <w:spacing w:line="499" w:lineRule="auto"/>
        <w:ind w:left="332" w:right="2019"/>
        <w:rPr>
          <w:rFonts w:ascii="Gill Sans MT"/>
          <w:sz w:val="17"/>
        </w:rPr>
      </w:pPr>
      <w:r>
        <w:rPr>
          <w:rFonts w:ascii="Gill Sans MT"/>
          <w:w w:val="110"/>
          <w:sz w:val="17"/>
        </w:rPr>
        <w:t>Other Mechanical Bl. Chemical Unbl. Kraft</w:t>
      </w:r>
    </w:p>
    <w:p w:rsidR="00835565" w:rsidRDefault="00835565">
      <w:pPr>
        <w:spacing w:line="499" w:lineRule="auto"/>
        <w:rPr>
          <w:rFonts w:ascii="Gill Sans MT"/>
          <w:sz w:val="17"/>
        </w:rPr>
        <w:sectPr w:rsidR="00835565">
          <w:type w:val="continuous"/>
          <w:pgSz w:w="11910" w:h="16840"/>
          <w:pgMar w:top="700" w:right="0" w:bottom="280" w:left="540" w:header="720" w:footer="720" w:gutter="0"/>
          <w:cols w:num="2" w:space="720" w:equalWidth="0">
            <w:col w:w="8016" w:space="40"/>
            <w:col w:w="3314"/>
          </w:cols>
        </w:sectPr>
      </w:pPr>
    </w:p>
    <w:p w:rsidR="00835565" w:rsidRDefault="00835565">
      <w:pPr>
        <w:pStyle w:val="BodyText"/>
        <w:spacing w:before="9"/>
        <w:rPr>
          <w:rFonts w:ascii="Gill Sans MT"/>
          <w:sz w:val="14"/>
        </w:rPr>
      </w:pPr>
    </w:p>
    <w:p w:rsidR="00835565" w:rsidRDefault="008677AB">
      <w:pPr>
        <w:spacing w:before="102"/>
        <w:ind w:left="1650"/>
        <w:rPr>
          <w:rFonts w:ascii="Gill Sans MT"/>
          <w:sz w:val="17"/>
        </w:rPr>
      </w:pPr>
      <w:r>
        <w:rPr>
          <w:noProof/>
          <w:lang w:val="en-AU" w:eastAsia="en-AU"/>
        </w:rPr>
        <mc:AlternateContent>
          <mc:Choice Requires="wps">
            <w:drawing>
              <wp:anchor distT="0" distB="0" distL="114300" distR="114300" simplePos="0" relativeHeight="251645440" behindDoc="0" locked="0" layoutInCell="1" allowOverlap="1">
                <wp:simplePos x="0" y="0"/>
                <wp:positionH relativeFrom="page">
                  <wp:posOffset>1139825</wp:posOffset>
                </wp:positionH>
                <wp:positionV relativeFrom="paragraph">
                  <wp:posOffset>19050</wp:posOffset>
                </wp:positionV>
                <wp:extent cx="163830" cy="236220"/>
                <wp:effectExtent l="0" t="0" r="1270" b="1905"/>
                <wp:wrapNone/>
                <wp:docPr id="25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spacing w:before="15"/>
                              <w:ind w:left="20"/>
                              <w:rPr>
                                <w:rFonts w:ascii="Gill Sans MT"/>
                                <w:sz w:val="19"/>
                              </w:rPr>
                            </w:pPr>
                            <w:r>
                              <w:rPr>
                                <w:rFonts w:ascii="Gill Sans MT"/>
                                <w:sz w:val="19"/>
                              </w:rPr>
                              <w:t>ktpa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74" type="#_x0000_t202" style="position:absolute;left:0;text-align:left;margin-left:89.75pt;margin-top:1.5pt;width:12.9pt;height:18.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" filled="f" stroked="f">
                <v:textbox style="layout-flow:vertical;mso-layout-flow-alt:bottom-to-top" inset="0,0,0,0">
                  <w:txbxContent>
                    <w:p w:rsidR="00835565" w:rsidRDefault="008568C4">
                      <w:pPr>
                        <w:spacing w:before="15"/>
                        <w:ind w:left="20"/>
                        <w:rPr>
                          <w:rFonts w:ascii="Gill Sans MT"/>
                          <w:sz w:val="19"/>
                        </w:rPr>
                      </w:pPr>
                      <w:r>
                        <w:rPr>
                          <w:rFonts w:ascii="Gill Sans MT"/>
                          <w:sz w:val="19"/>
                        </w:rPr>
                        <w:t>ktpa</w:t>
                      </w:r>
                    </w:p>
                  </w:txbxContent>
                </v:textbox>
                <w10:wrap anchorx="page"/>
              </v:shape>
            </w:pict>
          </mc:Fallback>
        </mc:AlternateContent>
      </w:r>
      <w:r w:rsidR="008568C4">
        <w:rPr>
          <w:rFonts w:ascii="Gill Sans MT"/>
          <w:w w:val="125"/>
          <w:sz w:val="17"/>
        </w:rPr>
        <w:t>800</w:t>
      </w:r>
    </w:p>
    <w:p w:rsidR="00835565" w:rsidRDefault="00835565">
      <w:pPr>
        <w:pStyle w:val="BodyText"/>
        <w:spacing w:before="8"/>
        <w:rPr>
          <w:rFonts w:ascii="Gill Sans MT"/>
          <w:sz w:val="19"/>
        </w:rPr>
      </w:pPr>
    </w:p>
    <w:p w:rsidR="00835565" w:rsidRDefault="008568C4">
      <w:pPr>
        <w:spacing w:before="102"/>
        <w:ind w:left="1650"/>
        <w:rPr>
          <w:rFonts w:ascii="Gill Sans MT"/>
          <w:sz w:val="17"/>
        </w:rPr>
      </w:pPr>
      <w:r>
        <w:rPr>
          <w:rFonts w:ascii="Gill Sans MT"/>
          <w:w w:val="125"/>
          <w:sz w:val="17"/>
        </w:rPr>
        <w:t>600</w:t>
      </w:r>
    </w:p>
    <w:p w:rsidR="00835565" w:rsidRDefault="00835565">
      <w:pPr>
        <w:pStyle w:val="BodyText"/>
        <w:spacing w:before="8"/>
        <w:rPr>
          <w:rFonts w:ascii="Gill Sans MT"/>
          <w:sz w:val="19"/>
        </w:rPr>
      </w:pPr>
    </w:p>
    <w:p w:rsidR="00835565" w:rsidRDefault="008568C4">
      <w:pPr>
        <w:spacing w:before="102"/>
        <w:ind w:left="1650"/>
        <w:rPr>
          <w:rFonts w:ascii="Gill Sans MT"/>
          <w:sz w:val="17"/>
        </w:rPr>
      </w:pPr>
      <w:r>
        <w:rPr>
          <w:rFonts w:ascii="Gill Sans MT"/>
          <w:w w:val="125"/>
          <w:sz w:val="17"/>
        </w:rPr>
        <w:t>400</w:t>
      </w:r>
    </w:p>
    <w:p w:rsidR="00835565" w:rsidRDefault="00835565">
      <w:pPr>
        <w:pStyle w:val="BodyText"/>
        <w:spacing w:before="8"/>
        <w:rPr>
          <w:rFonts w:ascii="Gill Sans MT"/>
          <w:sz w:val="19"/>
        </w:rPr>
      </w:pPr>
    </w:p>
    <w:p w:rsidR="00835565" w:rsidRDefault="008568C4">
      <w:pPr>
        <w:spacing w:before="101"/>
        <w:ind w:left="1670"/>
        <w:rPr>
          <w:rFonts w:ascii="Gill Sans MT"/>
          <w:sz w:val="17"/>
        </w:rPr>
      </w:pPr>
      <w:r>
        <w:rPr>
          <w:rFonts w:ascii="Gill Sans MT"/>
          <w:w w:val="120"/>
          <w:sz w:val="17"/>
        </w:rPr>
        <w:t>200</w:t>
      </w:r>
    </w:p>
    <w:p w:rsidR="00835565" w:rsidRDefault="00835565">
      <w:pPr>
        <w:pStyle w:val="BodyText"/>
        <w:spacing w:before="8"/>
        <w:rPr>
          <w:rFonts w:ascii="Gill Sans MT"/>
          <w:sz w:val="19"/>
        </w:rPr>
      </w:pPr>
    </w:p>
    <w:p w:rsidR="00835565" w:rsidRDefault="008677AB">
      <w:pPr>
        <w:spacing w:before="102"/>
        <w:ind w:left="1865"/>
        <w:rPr>
          <w:rFonts w:ascii="Gill Sans MT"/>
          <w:sz w:val="17"/>
        </w:rPr>
      </w:pPr>
      <w:r>
        <w:rPr>
          <w:noProof/>
          <w:lang w:val="en-AU" w:eastAsia="en-AU"/>
        </w:rPr>
        <mc:AlternateContent>
          <mc:Choice Requires="wps">
            <w:drawing>
              <wp:anchor distT="0" distB="0" distL="114300" distR="114300" simplePos="0" relativeHeight="251646464" behindDoc="0" locked="0" layoutInCell="1" allowOverlap="1">
                <wp:simplePos x="0" y="0"/>
                <wp:positionH relativeFrom="page">
                  <wp:posOffset>1498600</wp:posOffset>
                </wp:positionH>
                <wp:positionV relativeFrom="paragraph">
                  <wp:posOffset>284480</wp:posOffset>
                </wp:positionV>
                <wp:extent cx="274320" cy="120650"/>
                <wp:effectExtent l="0" t="61595" r="0" b="65405"/>
                <wp:wrapNone/>
                <wp:docPr id="253" name="WordArt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7432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2009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0" o:spid="_x0000_s1075" type="#_x0000_t202" style="position:absolute;left:0;text-align:left;margin-left:118pt;margin-top:22.4pt;width:21.6pt;height:9.5pt;rotation:-44;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2009</w:t>
                      </w:r>
                    </w:p>
                  </w:txbxContent>
                </v:textbox>
                <w10:wrap anchorx="page"/>
              </v:shape>
            </w:pict>
          </mc:Fallback>
        </mc:AlternateContent>
      </w:r>
      <w:r>
        <w:rPr>
          <w:noProof/>
          <w:lang w:val="en-AU" w:eastAsia="en-AU"/>
        </w:rPr>
        <mc:AlternateContent>
          <mc:Choice Requires="wps">
            <w:drawing>
              <wp:anchor distT="0" distB="0" distL="114300" distR="114300" simplePos="0" relativeHeight="251647488" behindDoc="0" locked="0" layoutInCell="1" allowOverlap="1">
                <wp:simplePos x="0" y="0"/>
                <wp:positionH relativeFrom="page">
                  <wp:posOffset>1875790</wp:posOffset>
                </wp:positionH>
                <wp:positionV relativeFrom="paragraph">
                  <wp:posOffset>285115</wp:posOffset>
                </wp:positionV>
                <wp:extent cx="238760" cy="120650"/>
                <wp:effectExtent l="0" t="52705" r="0" b="45720"/>
                <wp:wrapNone/>
                <wp:docPr id="252"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876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9" o:spid="_x0000_s1076" type="#_x0000_t202" style="position:absolute;left:0;text-align:left;margin-left:147.7pt;margin-top:22.45pt;width:18.8pt;height:9.5pt;rotation:-44;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2010</w:t>
                      </w:r>
                    </w:p>
                  </w:txbxContent>
                </v:textbox>
                <w10:wrap anchorx="page"/>
              </v:shape>
            </w:pict>
          </mc:Fallback>
        </mc:AlternateContent>
      </w:r>
      <w:r>
        <w:rPr>
          <w:noProof/>
          <w:lang w:val="en-AU" w:eastAsia="en-AU"/>
        </w:rPr>
        <mc:AlternateContent>
          <mc:Choice Requires="wps">
            <w:drawing>
              <wp:anchor distT="0" distB="0" distL="114300" distR="114300" simplePos="0" relativeHeight="251648512" behindDoc="0" locked="0" layoutInCell="1" allowOverlap="1">
                <wp:simplePos x="0" y="0"/>
                <wp:positionH relativeFrom="page">
                  <wp:posOffset>2264410</wp:posOffset>
                </wp:positionH>
                <wp:positionV relativeFrom="paragraph">
                  <wp:posOffset>281305</wp:posOffset>
                </wp:positionV>
                <wp:extent cx="212725" cy="120650"/>
                <wp:effectExtent l="0" t="39370" r="0" b="40005"/>
                <wp:wrapNone/>
                <wp:docPr id="251"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1272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8" o:spid="_x0000_s1077" type="#_x0000_t202" style="position:absolute;left:0;text-align:left;margin-left:178.3pt;margin-top:22.15pt;width:16.75pt;height:9.5pt;rotation:-44;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2011</w:t>
                      </w:r>
                    </w:p>
                  </w:txbxContent>
                </v:textbox>
                <w10:wrap anchorx="page"/>
              </v:shape>
            </w:pict>
          </mc:Fallback>
        </mc:AlternateContent>
      </w:r>
      <w:r>
        <w:rPr>
          <w:noProof/>
          <w:lang w:val="en-AU" w:eastAsia="en-AU"/>
        </w:rPr>
        <mc:AlternateContent>
          <mc:Choice Requires="wps">
            <w:drawing>
              <wp:anchor distT="0" distB="0" distL="114300" distR="114300" simplePos="0" relativeHeight="251649536" behindDoc="0" locked="0" layoutInCell="1" allowOverlap="1">
                <wp:simplePos x="0" y="0"/>
                <wp:positionH relativeFrom="page">
                  <wp:posOffset>2609215</wp:posOffset>
                </wp:positionH>
                <wp:positionV relativeFrom="paragraph">
                  <wp:posOffset>289560</wp:posOffset>
                </wp:positionV>
                <wp:extent cx="226060" cy="120650"/>
                <wp:effectExtent l="0" t="47625" r="0" b="41275"/>
                <wp:wrapNone/>
                <wp:docPr id="250" name="WordArt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2606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7" o:spid="_x0000_s1078" type="#_x0000_t202" style="position:absolute;left:0;text-align:left;margin-left:205.45pt;margin-top:22.8pt;width:17.8pt;height:9.5pt;rotation:-44;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2012</w:t>
                      </w:r>
                    </w:p>
                  </w:txbxContent>
                </v:textbox>
                <w10:wrap anchorx="page"/>
              </v:shape>
            </w:pict>
          </mc:Fallback>
        </mc:AlternateContent>
      </w:r>
      <w:r>
        <w:rPr>
          <w:noProof/>
          <w:lang w:val="en-AU" w:eastAsia="en-AU"/>
        </w:rPr>
        <mc:AlternateContent>
          <mc:Choice Requires="wps">
            <w:drawing>
              <wp:anchor distT="0" distB="0" distL="114300" distR="114300" simplePos="0" relativeHeight="251650560" behindDoc="0" locked="0" layoutInCell="1" allowOverlap="1">
                <wp:simplePos x="0" y="0"/>
                <wp:positionH relativeFrom="page">
                  <wp:posOffset>2967990</wp:posOffset>
                </wp:positionH>
                <wp:positionV relativeFrom="paragraph">
                  <wp:posOffset>274320</wp:posOffset>
                </wp:positionV>
                <wp:extent cx="233045" cy="120650"/>
                <wp:effectExtent l="0" t="51435" r="0" b="46990"/>
                <wp:wrapNone/>
                <wp:docPr id="249" name="WordAr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304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6" o:spid="_x0000_s1079" type="#_x0000_t202" style="position:absolute;left:0;text-align:left;margin-left:233.7pt;margin-top:21.6pt;width:18.35pt;height:9.5pt;rotation:-44;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2013</w:t>
                      </w:r>
                    </w:p>
                  </w:txbxContent>
                </v:textbox>
                <w10:wrap anchorx="page"/>
              </v:shape>
            </w:pict>
          </mc:Fallback>
        </mc:AlternateContent>
      </w:r>
      <w:r>
        <w:rPr>
          <w:noProof/>
          <w:lang w:val="en-AU" w:eastAsia="en-AU"/>
        </w:rPr>
        <mc:AlternateContent>
          <mc:Choice Requires="wps">
            <w:drawing>
              <wp:anchor distT="0" distB="0" distL="114300" distR="114300" simplePos="0" relativeHeight="251652608" behindDoc="0" locked="0" layoutInCell="1" allowOverlap="1">
                <wp:simplePos x="0" y="0"/>
                <wp:positionH relativeFrom="page">
                  <wp:posOffset>3314700</wp:posOffset>
                </wp:positionH>
                <wp:positionV relativeFrom="paragraph">
                  <wp:posOffset>285750</wp:posOffset>
                </wp:positionV>
                <wp:extent cx="236220" cy="120650"/>
                <wp:effectExtent l="0" t="53340" r="0" b="45085"/>
                <wp:wrapNone/>
                <wp:docPr id="248" name="WordArt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622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5" o:spid="_x0000_s1080" type="#_x0000_t202" style="position:absolute;left:0;text-align:left;margin-left:261pt;margin-top:22.5pt;width:18.6pt;height:9.5pt;rotation:-44;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2014</w:t>
                      </w:r>
                    </w:p>
                  </w:txbxContent>
                </v:textbox>
                <w10:wrap anchorx="page"/>
              </v:shape>
            </w:pict>
          </mc:Fallback>
        </mc:AlternateContent>
      </w:r>
      <w:r>
        <w:rPr>
          <w:noProof/>
          <w:lang w:val="en-AU" w:eastAsia="en-AU"/>
        </w:rPr>
        <mc:AlternateContent>
          <mc:Choice Requires="wps">
            <w:drawing>
              <wp:anchor distT="0" distB="0" distL="114300" distR="114300" simplePos="0" relativeHeight="251654656" behindDoc="0" locked="0" layoutInCell="1" allowOverlap="1">
                <wp:simplePos x="0" y="0"/>
                <wp:positionH relativeFrom="page">
                  <wp:posOffset>3676015</wp:posOffset>
                </wp:positionH>
                <wp:positionV relativeFrom="paragraph">
                  <wp:posOffset>288925</wp:posOffset>
                </wp:positionV>
                <wp:extent cx="226695" cy="120650"/>
                <wp:effectExtent l="0" t="56515" r="0" b="41910"/>
                <wp:wrapNone/>
                <wp:docPr id="247" name="WordArt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2669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4" o:spid="_x0000_s1081" type="#_x0000_t202" style="position:absolute;left:0;text-align:left;margin-left:289.45pt;margin-top:22.75pt;width:17.85pt;height:9.5pt;rotation:-44;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2015</w:t>
                      </w:r>
                    </w:p>
                  </w:txbxContent>
                </v:textbox>
                <w10:wrap anchorx="page"/>
              </v:shape>
            </w:pict>
          </mc:Fallback>
        </mc:AlternateContent>
      </w:r>
      <w:r>
        <w:rPr>
          <w:noProof/>
          <w:lang w:val="en-AU" w:eastAsia="en-AU"/>
        </w:rPr>
        <mc:AlternateContent>
          <mc:Choice Requires="wps">
            <w:drawing>
              <wp:anchor distT="0" distB="0" distL="114300" distR="114300" simplePos="0" relativeHeight="251656704" behindDoc="0" locked="0" layoutInCell="1" allowOverlap="1">
                <wp:simplePos x="0" y="0"/>
                <wp:positionH relativeFrom="page">
                  <wp:posOffset>4034155</wp:posOffset>
                </wp:positionH>
                <wp:positionV relativeFrom="paragraph">
                  <wp:posOffset>286385</wp:posOffset>
                </wp:positionV>
                <wp:extent cx="234315" cy="120650"/>
                <wp:effectExtent l="0" t="53975" r="0" b="44450"/>
                <wp:wrapNone/>
                <wp:docPr id="246" name="WordArt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431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3" o:spid="_x0000_s1082" type="#_x0000_t202" style="position:absolute;left:0;text-align:left;margin-left:317.65pt;margin-top:22.55pt;width:18.45pt;height:9.5pt;rotation:-44;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2016</w:t>
                      </w:r>
                    </w:p>
                  </w:txbxContent>
                </v:textbox>
                <w10:wrap anchorx="page"/>
              </v:shape>
            </w:pict>
          </mc:Fallback>
        </mc:AlternateContent>
      </w:r>
      <w:r>
        <w:rPr>
          <w:noProof/>
          <w:lang w:val="en-AU" w:eastAsia="en-AU"/>
        </w:rPr>
        <mc:AlternateContent>
          <mc:Choice Requires="wps">
            <w:drawing>
              <wp:anchor distT="0" distB="0" distL="114300" distR="114300" simplePos="0" relativeHeight="251657728" behindDoc="0" locked="0" layoutInCell="1" allowOverlap="1">
                <wp:simplePos x="0" y="0"/>
                <wp:positionH relativeFrom="page">
                  <wp:posOffset>4394200</wp:posOffset>
                </wp:positionH>
                <wp:positionV relativeFrom="paragraph">
                  <wp:posOffset>273685</wp:posOffset>
                </wp:positionV>
                <wp:extent cx="235585" cy="120650"/>
                <wp:effectExtent l="0" t="60325" r="0" b="47625"/>
                <wp:wrapNone/>
                <wp:docPr id="245" name="WordArt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558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2" o:spid="_x0000_s1083" type="#_x0000_t202" style="position:absolute;left:0;text-align:left;margin-left:346pt;margin-top:21.55pt;width:18.55pt;height:9.5pt;rotation:-44;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2017</w:t>
                      </w:r>
                    </w:p>
                  </w:txbxContent>
                </v:textbox>
                <w10:wrap anchorx="page"/>
              </v:shape>
            </w:pict>
          </mc:Fallback>
        </mc:AlternateContent>
      </w:r>
      <w:r>
        <w:rPr>
          <w:noProof/>
          <w:lang w:val="en-AU" w:eastAsia="en-AU"/>
        </w:rPr>
        <mc:AlternateContent>
          <mc:Choice Requires="wps">
            <w:drawing>
              <wp:anchor distT="0" distB="0" distL="114300" distR="114300" simplePos="0" relativeHeight="251658752" behindDoc="0" locked="0" layoutInCell="1" allowOverlap="1">
                <wp:simplePos x="0" y="0"/>
                <wp:positionH relativeFrom="page">
                  <wp:posOffset>4754245</wp:posOffset>
                </wp:positionH>
                <wp:positionV relativeFrom="paragraph">
                  <wp:posOffset>287655</wp:posOffset>
                </wp:positionV>
                <wp:extent cx="231775" cy="120650"/>
                <wp:effectExtent l="0" t="45720" r="0" b="43180"/>
                <wp:wrapNone/>
                <wp:docPr id="244" name="WordArt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177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1" o:spid="_x0000_s1084" type="#_x0000_t202" style="position:absolute;left:0;text-align:left;margin-left:374.35pt;margin-top:22.65pt;width:18.25pt;height:9.5pt;rotation:-44;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2018</w:t>
                      </w:r>
                    </w:p>
                  </w:txbxContent>
                </v:textbox>
                <w10:wrap anchorx="page"/>
              </v:shape>
            </w:pict>
          </mc:Fallback>
        </mc:AlternateContent>
      </w:r>
      <w:r>
        <w:rPr>
          <w:noProof/>
          <w:lang w:val="en-AU" w:eastAsia="en-AU"/>
        </w:rPr>
        <mc:AlternateContent>
          <mc:Choice Requires="wps">
            <w:drawing>
              <wp:anchor distT="0" distB="0" distL="114300" distR="114300" simplePos="0" relativeHeight="251659776" behindDoc="0" locked="0" layoutInCell="1" allowOverlap="1">
                <wp:simplePos x="0" y="0"/>
                <wp:positionH relativeFrom="page">
                  <wp:posOffset>5100955</wp:posOffset>
                </wp:positionH>
                <wp:positionV relativeFrom="paragraph">
                  <wp:posOffset>285750</wp:posOffset>
                </wp:positionV>
                <wp:extent cx="236220" cy="120650"/>
                <wp:effectExtent l="0" t="53340" r="0" b="45085"/>
                <wp:wrapNone/>
                <wp:docPr id="243" name="WordArt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622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0" o:spid="_x0000_s1085" type="#_x0000_t202" style="position:absolute;left:0;text-align:left;margin-left:401.65pt;margin-top:22.5pt;width:18.6pt;height:9.5pt;rotation:-44;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2019</w:t>
                      </w:r>
                    </w:p>
                  </w:txbxContent>
                </v:textbox>
                <w10:wrap anchorx="page"/>
              </v:shape>
            </w:pict>
          </mc:Fallback>
        </mc:AlternateContent>
      </w:r>
      <w:r w:rsidR="008568C4">
        <w:rPr>
          <w:rFonts w:ascii="Gill Sans MT"/>
          <w:w w:val="130"/>
          <w:sz w:val="17"/>
        </w:rPr>
        <w:t>0</w:t>
      </w:r>
    </w:p>
    <w:p w:rsidR="00835565" w:rsidRDefault="00835565">
      <w:pPr>
        <w:pStyle w:val="BodyText"/>
        <w:rPr>
          <w:rFonts w:ascii="Gill Sans MT"/>
          <w:sz w:val="20"/>
        </w:rPr>
      </w:pPr>
    </w:p>
    <w:p w:rsidR="00835565" w:rsidRDefault="00835565">
      <w:pPr>
        <w:pStyle w:val="BodyText"/>
        <w:spacing w:before="6"/>
        <w:rPr>
          <w:rFonts w:ascii="Gill Sans MT"/>
          <w:sz w:val="16"/>
        </w:rPr>
      </w:pPr>
    </w:p>
    <w:p w:rsidR="00835565" w:rsidRDefault="008568C4">
      <w:pPr>
        <w:spacing w:before="102"/>
        <w:ind w:left="4284" w:right="5957"/>
        <w:jc w:val="center"/>
        <w:rPr>
          <w:rFonts w:ascii="Gill Sans MT"/>
          <w:sz w:val="17"/>
        </w:rPr>
      </w:pPr>
      <w:r>
        <w:rPr>
          <w:rFonts w:ascii="Gill Sans MT"/>
          <w:w w:val="120"/>
          <w:sz w:val="17"/>
        </w:rPr>
        <w:t>Y/E June</w:t>
      </w:r>
    </w:p>
    <w:p w:rsidR="00835565" w:rsidRDefault="00835565">
      <w:pPr>
        <w:pStyle w:val="BodyText"/>
        <w:rPr>
          <w:rFonts w:ascii="Gill Sans MT"/>
          <w:sz w:val="20"/>
        </w:rPr>
      </w:pPr>
    </w:p>
    <w:p w:rsidR="00835565" w:rsidRDefault="00835565">
      <w:pPr>
        <w:pStyle w:val="BodyText"/>
        <w:rPr>
          <w:rFonts w:ascii="Gill Sans MT"/>
          <w:sz w:val="20"/>
        </w:rPr>
      </w:pPr>
    </w:p>
    <w:p w:rsidR="00835565" w:rsidRDefault="00835565">
      <w:pPr>
        <w:pStyle w:val="BodyText"/>
        <w:rPr>
          <w:rFonts w:ascii="Gill Sans MT"/>
          <w:sz w:val="20"/>
        </w:rPr>
      </w:pPr>
    </w:p>
    <w:p w:rsidR="00835565" w:rsidRDefault="00835565">
      <w:pPr>
        <w:pStyle w:val="BodyText"/>
        <w:spacing w:before="5" w:after="1"/>
        <w:rPr>
          <w:rFonts w:ascii="Gill Sans MT"/>
          <w:sz w:val="18"/>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0"/>
        <w:gridCol w:w="1623"/>
        <w:gridCol w:w="1556"/>
        <w:gridCol w:w="2343"/>
      </w:tblGrid>
      <w:tr w:rsidR="00835565">
        <w:trPr>
          <w:trHeight w:val="316"/>
        </w:trPr>
        <w:tc>
          <w:tcPr>
            <w:tcW w:w="2770" w:type="dxa"/>
            <w:shd w:val="clear" w:color="auto" w:fill="8DB3E2"/>
          </w:tcPr>
          <w:p w:rsidR="00835565" w:rsidRDefault="008568C4">
            <w:pPr>
              <w:pStyle w:val="TableParagraph"/>
              <w:spacing w:before="25" w:line="271" w:lineRule="exact"/>
              <w:ind w:left="211"/>
              <w:rPr>
                <w:b/>
                <w:sz w:val="24"/>
              </w:rPr>
            </w:pPr>
            <w:r>
              <w:rPr>
                <w:b/>
                <w:sz w:val="24"/>
              </w:rPr>
              <w:t>Recovered Paper Grade</w:t>
            </w:r>
          </w:p>
        </w:tc>
        <w:tc>
          <w:tcPr>
            <w:tcW w:w="1623" w:type="dxa"/>
            <w:shd w:val="clear" w:color="auto" w:fill="8DB3E2"/>
          </w:tcPr>
          <w:p w:rsidR="00835565" w:rsidRDefault="008568C4">
            <w:pPr>
              <w:pStyle w:val="TableParagraph"/>
              <w:spacing w:before="25" w:line="271" w:lineRule="exact"/>
              <w:ind w:left="209"/>
              <w:rPr>
                <w:b/>
                <w:sz w:val="24"/>
              </w:rPr>
            </w:pPr>
            <w:r>
              <w:rPr>
                <w:b/>
                <w:sz w:val="24"/>
              </w:rPr>
              <w:t>2017-18 (kt)</w:t>
            </w:r>
          </w:p>
        </w:tc>
        <w:tc>
          <w:tcPr>
            <w:tcW w:w="1556" w:type="dxa"/>
            <w:shd w:val="clear" w:color="auto" w:fill="8DB3E2"/>
          </w:tcPr>
          <w:p w:rsidR="00835565" w:rsidRDefault="008568C4">
            <w:pPr>
              <w:pStyle w:val="TableParagraph"/>
              <w:spacing w:before="25" w:line="271" w:lineRule="exact"/>
              <w:ind w:left="173"/>
              <w:rPr>
                <w:b/>
                <w:sz w:val="24"/>
              </w:rPr>
            </w:pPr>
            <w:r>
              <w:rPr>
                <w:b/>
                <w:sz w:val="24"/>
              </w:rPr>
              <w:t>2018-19 (kt)</w:t>
            </w:r>
          </w:p>
        </w:tc>
        <w:tc>
          <w:tcPr>
            <w:tcW w:w="2343" w:type="dxa"/>
            <w:shd w:val="clear" w:color="auto" w:fill="8DB3E2"/>
          </w:tcPr>
          <w:p w:rsidR="00835565" w:rsidRDefault="008568C4">
            <w:pPr>
              <w:pStyle w:val="TableParagraph"/>
              <w:spacing w:before="25" w:line="271" w:lineRule="exact"/>
              <w:ind w:left="667" w:right="659"/>
              <w:jc w:val="center"/>
              <w:rPr>
                <w:b/>
                <w:sz w:val="24"/>
              </w:rPr>
            </w:pPr>
            <w:r>
              <w:rPr>
                <w:b/>
                <w:sz w:val="24"/>
              </w:rPr>
              <w:t>% Change</w:t>
            </w:r>
          </w:p>
        </w:tc>
      </w:tr>
      <w:tr w:rsidR="00835565">
        <w:trPr>
          <w:trHeight w:val="321"/>
        </w:trPr>
        <w:tc>
          <w:tcPr>
            <w:tcW w:w="2770" w:type="dxa"/>
          </w:tcPr>
          <w:p w:rsidR="00835565" w:rsidRDefault="008568C4">
            <w:pPr>
              <w:pStyle w:val="TableParagraph"/>
              <w:spacing w:before="30" w:line="271" w:lineRule="exact"/>
              <w:ind w:left="110"/>
              <w:rPr>
                <w:sz w:val="24"/>
              </w:rPr>
            </w:pPr>
            <w:r>
              <w:rPr>
                <w:sz w:val="24"/>
              </w:rPr>
              <w:t>Unbleached Kraft</w:t>
            </w:r>
          </w:p>
        </w:tc>
        <w:tc>
          <w:tcPr>
            <w:tcW w:w="1623" w:type="dxa"/>
          </w:tcPr>
          <w:p w:rsidR="00835565" w:rsidRDefault="008568C4">
            <w:pPr>
              <w:pStyle w:val="TableParagraph"/>
              <w:spacing w:before="30" w:line="271" w:lineRule="exact"/>
              <w:ind w:right="98"/>
              <w:jc w:val="right"/>
              <w:rPr>
                <w:sz w:val="24"/>
              </w:rPr>
            </w:pPr>
            <w:r>
              <w:rPr>
                <w:sz w:val="24"/>
              </w:rPr>
              <w:t>816.5</w:t>
            </w:r>
          </w:p>
        </w:tc>
        <w:tc>
          <w:tcPr>
            <w:tcW w:w="1556" w:type="dxa"/>
          </w:tcPr>
          <w:p w:rsidR="00835565" w:rsidRDefault="008568C4">
            <w:pPr>
              <w:pStyle w:val="TableParagraph"/>
              <w:spacing w:before="30" w:line="271" w:lineRule="exact"/>
              <w:ind w:right="96"/>
              <w:jc w:val="right"/>
              <w:rPr>
                <w:sz w:val="24"/>
              </w:rPr>
            </w:pPr>
            <w:r>
              <w:rPr>
                <w:sz w:val="24"/>
              </w:rPr>
              <w:t>657.4</w:t>
            </w:r>
          </w:p>
        </w:tc>
        <w:tc>
          <w:tcPr>
            <w:tcW w:w="2343" w:type="dxa"/>
          </w:tcPr>
          <w:p w:rsidR="00835565" w:rsidRDefault="008568C4">
            <w:pPr>
              <w:pStyle w:val="TableParagraph"/>
              <w:spacing w:before="30" w:line="271" w:lineRule="exact"/>
              <w:ind w:left="667" w:right="659"/>
              <w:jc w:val="center"/>
              <w:rPr>
                <w:sz w:val="24"/>
              </w:rPr>
            </w:pPr>
            <w:r>
              <w:rPr>
                <w:sz w:val="24"/>
              </w:rPr>
              <w:t>-19.5%</w:t>
            </w:r>
          </w:p>
        </w:tc>
      </w:tr>
      <w:tr w:rsidR="00835565">
        <w:trPr>
          <w:trHeight w:val="321"/>
        </w:trPr>
        <w:tc>
          <w:tcPr>
            <w:tcW w:w="2770" w:type="dxa"/>
          </w:tcPr>
          <w:p w:rsidR="00835565" w:rsidRDefault="008568C4">
            <w:pPr>
              <w:pStyle w:val="TableParagraph"/>
              <w:spacing w:before="30" w:line="271" w:lineRule="exact"/>
              <w:ind w:left="110"/>
              <w:rPr>
                <w:sz w:val="24"/>
              </w:rPr>
            </w:pPr>
            <w:r>
              <w:rPr>
                <w:sz w:val="24"/>
              </w:rPr>
              <w:t>Bleached Chemical</w:t>
            </w:r>
          </w:p>
        </w:tc>
        <w:tc>
          <w:tcPr>
            <w:tcW w:w="1623" w:type="dxa"/>
          </w:tcPr>
          <w:p w:rsidR="00835565" w:rsidRDefault="008568C4">
            <w:pPr>
              <w:pStyle w:val="TableParagraph"/>
              <w:spacing w:before="30" w:line="271" w:lineRule="exact"/>
              <w:ind w:right="96"/>
              <w:jc w:val="right"/>
              <w:rPr>
                <w:sz w:val="24"/>
              </w:rPr>
            </w:pPr>
            <w:r>
              <w:rPr>
                <w:sz w:val="24"/>
              </w:rPr>
              <w:t>73.4</w:t>
            </w:r>
          </w:p>
        </w:tc>
        <w:tc>
          <w:tcPr>
            <w:tcW w:w="1556" w:type="dxa"/>
          </w:tcPr>
          <w:p w:rsidR="00835565" w:rsidRDefault="008568C4">
            <w:pPr>
              <w:pStyle w:val="TableParagraph"/>
              <w:spacing w:before="30" w:line="271" w:lineRule="exact"/>
              <w:ind w:right="96"/>
              <w:jc w:val="right"/>
              <w:rPr>
                <w:sz w:val="24"/>
              </w:rPr>
            </w:pPr>
            <w:r>
              <w:rPr>
                <w:sz w:val="24"/>
              </w:rPr>
              <w:t>26.2</w:t>
            </w:r>
          </w:p>
        </w:tc>
        <w:tc>
          <w:tcPr>
            <w:tcW w:w="2343" w:type="dxa"/>
          </w:tcPr>
          <w:p w:rsidR="00835565" w:rsidRDefault="008568C4">
            <w:pPr>
              <w:pStyle w:val="TableParagraph"/>
              <w:spacing w:before="30" w:line="271" w:lineRule="exact"/>
              <w:ind w:left="667" w:right="659"/>
              <w:jc w:val="center"/>
              <w:rPr>
                <w:sz w:val="24"/>
              </w:rPr>
            </w:pPr>
            <w:r>
              <w:rPr>
                <w:sz w:val="24"/>
              </w:rPr>
              <w:t>-64.3%</w:t>
            </w:r>
          </w:p>
        </w:tc>
      </w:tr>
      <w:tr w:rsidR="00835565">
        <w:trPr>
          <w:trHeight w:val="321"/>
        </w:trPr>
        <w:tc>
          <w:tcPr>
            <w:tcW w:w="2770" w:type="dxa"/>
          </w:tcPr>
          <w:p w:rsidR="00835565" w:rsidRDefault="008568C4">
            <w:pPr>
              <w:pStyle w:val="TableParagraph"/>
              <w:spacing w:before="30" w:line="271" w:lineRule="exact"/>
              <w:ind w:left="110"/>
              <w:rPr>
                <w:sz w:val="24"/>
              </w:rPr>
            </w:pPr>
            <w:r>
              <w:rPr>
                <w:sz w:val="24"/>
              </w:rPr>
              <w:t>Mechanical</w:t>
            </w:r>
          </w:p>
        </w:tc>
        <w:tc>
          <w:tcPr>
            <w:tcW w:w="1623" w:type="dxa"/>
          </w:tcPr>
          <w:p w:rsidR="00835565" w:rsidRDefault="008568C4">
            <w:pPr>
              <w:pStyle w:val="TableParagraph"/>
              <w:spacing w:before="30" w:line="271" w:lineRule="exact"/>
              <w:ind w:right="98"/>
              <w:jc w:val="right"/>
              <w:rPr>
                <w:sz w:val="24"/>
              </w:rPr>
            </w:pPr>
            <w:r>
              <w:rPr>
                <w:sz w:val="24"/>
              </w:rPr>
              <w:t>113.1</w:t>
            </w:r>
          </w:p>
        </w:tc>
        <w:tc>
          <w:tcPr>
            <w:tcW w:w="1556" w:type="dxa"/>
          </w:tcPr>
          <w:p w:rsidR="00835565" w:rsidRDefault="008568C4">
            <w:pPr>
              <w:pStyle w:val="TableParagraph"/>
              <w:spacing w:before="30" w:line="271" w:lineRule="exact"/>
              <w:ind w:right="96"/>
              <w:jc w:val="right"/>
              <w:rPr>
                <w:sz w:val="24"/>
              </w:rPr>
            </w:pPr>
            <w:r>
              <w:rPr>
                <w:sz w:val="24"/>
              </w:rPr>
              <w:t>51.4</w:t>
            </w:r>
          </w:p>
        </w:tc>
        <w:tc>
          <w:tcPr>
            <w:tcW w:w="2343" w:type="dxa"/>
          </w:tcPr>
          <w:p w:rsidR="00835565" w:rsidRDefault="008568C4">
            <w:pPr>
              <w:pStyle w:val="TableParagraph"/>
              <w:spacing w:before="30" w:line="271" w:lineRule="exact"/>
              <w:ind w:left="667" w:right="659"/>
              <w:jc w:val="center"/>
              <w:rPr>
                <w:sz w:val="24"/>
              </w:rPr>
            </w:pPr>
            <w:r>
              <w:rPr>
                <w:sz w:val="24"/>
              </w:rPr>
              <w:t>-54.6%</w:t>
            </w:r>
          </w:p>
        </w:tc>
      </w:tr>
      <w:tr w:rsidR="00835565">
        <w:trPr>
          <w:trHeight w:val="316"/>
        </w:trPr>
        <w:tc>
          <w:tcPr>
            <w:tcW w:w="2770" w:type="dxa"/>
          </w:tcPr>
          <w:p w:rsidR="00835565" w:rsidRDefault="008568C4">
            <w:pPr>
              <w:pStyle w:val="TableParagraph"/>
              <w:spacing w:before="25" w:line="271" w:lineRule="exact"/>
              <w:ind w:left="110"/>
              <w:rPr>
                <w:sz w:val="24"/>
              </w:rPr>
            </w:pPr>
            <w:r>
              <w:rPr>
                <w:sz w:val="24"/>
              </w:rPr>
              <w:t>Other</w:t>
            </w:r>
          </w:p>
        </w:tc>
        <w:tc>
          <w:tcPr>
            <w:tcW w:w="1623" w:type="dxa"/>
          </w:tcPr>
          <w:p w:rsidR="00835565" w:rsidRDefault="008568C4">
            <w:pPr>
              <w:pStyle w:val="TableParagraph"/>
              <w:spacing w:before="25" w:line="271" w:lineRule="exact"/>
              <w:ind w:right="98"/>
              <w:jc w:val="right"/>
              <w:rPr>
                <w:sz w:val="24"/>
              </w:rPr>
            </w:pPr>
            <w:r>
              <w:rPr>
                <w:sz w:val="24"/>
              </w:rPr>
              <w:t>313.5</w:t>
            </w:r>
          </w:p>
        </w:tc>
        <w:tc>
          <w:tcPr>
            <w:tcW w:w="1556" w:type="dxa"/>
          </w:tcPr>
          <w:p w:rsidR="00835565" w:rsidRDefault="008568C4">
            <w:pPr>
              <w:pStyle w:val="TableParagraph"/>
              <w:spacing w:before="25" w:line="271" w:lineRule="exact"/>
              <w:ind w:right="96"/>
              <w:jc w:val="right"/>
              <w:rPr>
                <w:sz w:val="24"/>
              </w:rPr>
            </w:pPr>
            <w:r>
              <w:rPr>
                <w:sz w:val="24"/>
              </w:rPr>
              <w:t>370.6</w:t>
            </w:r>
          </w:p>
        </w:tc>
        <w:tc>
          <w:tcPr>
            <w:tcW w:w="2343" w:type="dxa"/>
          </w:tcPr>
          <w:p w:rsidR="00835565" w:rsidRDefault="008568C4">
            <w:pPr>
              <w:pStyle w:val="TableParagraph"/>
              <w:spacing w:before="25" w:line="271" w:lineRule="exact"/>
              <w:ind w:left="667" w:right="659"/>
              <w:jc w:val="center"/>
              <w:rPr>
                <w:sz w:val="24"/>
              </w:rPr>
            </w:pPr>
            <w:r>
              <w:rPr>
                <w:sz w:val="24"/>
              </w:rPr>
              <w:t>18.2%</w:t>
            </w:r>
          </w:p>
        </w:tc>
      </w:tr>
      <w:tr w:rsidR="00835565">
        <w:trPr>
          <w:trHeight w:val="321"/>
        </w:trPr>
        <w:tc>
          <w:tcPr>
            <w:tcW w:w="2770" w:type="dxa"/>
          </w:tcPr>
          <w:p w:rsidR="00835565" w:rsidRDefault="008568C4">
            <w:pPr>
              <w:pStyle w:val="TableParagraph"/>
              <w:spacing w:before="30" w:line="271" w:lineRule="exact"/>
              <w:ind w:left="110"/>
              <w:rPr>
                <w:sz w:val="24"/>
              </w:rPr>
            </w:pPr>
            <w:r>
              <w:rPr>
                <w:sz w:val="24"/>
              </w:rPr>
              <w:t>Total</w:t>
            </w:r>
          </w:p>
        </w:tc>
        <w:tc>
          <w:tcPr>
            <w:tcW w:w="1623" w:type="dxa"/>
          </w:tcPr>
          <w:p w:rsidR="00835565" w:rsidRDefault="008568C4">
            <w:pPr>
              <w:pStyle w:val="TableParagraph"/>
              <w:spacing w:before="30" w:line="271" w:lineRule="exact"/>
              <w:ind w:right="97"/>
              <w:jc w:val="right"/>
              <w:rPr>
                <w:sz w:val="24"/>
              </w:rPr>
            </w:pPr>
            <w:r>
              <w:rPr>
                <w:sz w:val="24"/>
              </w:rPr>
              <w:t>1,316.5</w:t>
            </w:r>
          </w:p>
        </w:tc>
        <w:tc>
          <w:tcPr>
            <w:tcW w:w="1556" w:type="dxa"/>
          </w:tcPr>
          <w:p w:rsidR="00835565" w:rsidRDefault="008568C4">
            <w:pPr>
              <w:pStyle w:val="TableParagraph"/>
              <w:spacing w:before="30" w:line="271" w:lineRule="exact"/>
              <w:ind w:right="96"/>
              <w:jc w:val="right"/>
              <w:rPr>
                <w:sz w:val="24"/>
              </w:rPr>
            </w:pPr>
            <w:r>
              <w:rPr>
                <w:sz w:val="24"/>
              </w:rPr>
              <w:t>1,105.6</w:t>
            </w:r>
          </w:p>
        </w:tc>
        <w:tc>
          <w:tcPr>
            <w:tcW w:w="2343" w:type="dxa"/>
          </w:tcPr>
          <w:p w:rsidR="00835565" w:rsidRDefault="008568C4">
            <w:pPr>
              <w:pStyle w:val="TableParagraph"/>
              <w:spacing w:before="30" w:line="271" w:lineRule="exact"/>
              <w:ind w:left="667" w:right="659"/>
              <w:jc w:val="center"/>
              <w:rPr>
                <w:sz w:val="24"/>
              </w:rPr>
            </w:pPr>
            <w:r>
              <w:rPr>
                <w:sz w:val="24"/>
              </w:rPr>
              <w:t>-16.0%</w:t>
            </w:r>
          </w:p>
        </w:tc>
      </w:tr>
    </w:tbl>
    <w:p w:rsidR="00835565" w:rsidRDefault="008568C4">
      <w:pPr>
        <w:spacing w:before="2"/>
        <w:ind w:left="1257"/>
        <w:rPr>
          <w:i/>
          <w:sz w:val="24"/>
        </w:rPr>
      </w:pPr>
      <w:r>
        <w:rPr>
          <w:i/>
          <w:sz w:val="24"/>
        </w:rPr>
        <w:t>Source: ABS</w:t>
      </w:r>
    </w:p>
    <w:p w:rsidR="00835565" w:rsidRDefault="00835565">
      <w:pPr>
        <w:pStyle w:val="BodyText"/>
        <w:rPr>
          <w:i/>
          <w:sz w:val="28"/>
        </w:rPr>
      </w:pPr>
    </w:p>
    <w:p w:rsidR="00835565" w:rsidRDefault="00835565">
      <w:pPr>
        <w:pStyle w:val="BodyText"/>
        <w:rPr>
          <w:i/>
          <w:sz w:val="28"/>
        </w:rPr>
      </w:pPr>
    </w:p>
    <w:p w:rsidR="00835565" w:rsidRDefault="008568C4">
      <w:pPr>
        <w:pStyle w:val="BodyText"/>
        <w:spacing w:before="180"/>
        <w:ind w:left="1257"/>
      </w:pPr>
      <w:r>
        <w:t>The chart below displays recovered paper exports by country over the last decade.</w:t>
      </w:r>
    </w:p>
    <w:p w:rsidR="00835565" w:rsidRDefault="00835565">
      <w:pPr>
        <w:sectPr w:rsidR="00835565">
          <w:type w:val="continuous"/>
          <w:pgSz w:w="11910" w:h="16840"/>
          <w:pgMar w:top="700" w:right="0" w:bottom="280" w:left="540" w:header="720" w:footer="720" w:gutter="0"/>
          <w:cols w:space="720"/>
        </w:sectPr>
      </w:pPr>
    </w:p>
    <w:p w:rsidR="00835565" w:rsidRDefault="00835565">
      <w:pPr>
        <w:pStyle w:val="BodyText"/>
        <w:rPr>
          <w:sz w:val="20"/>
        </w:rPr>
      </w:pPr>
    </w:p>
    <w:p w:rsidR="00835565" w:rsidRDefault="00835565">
      <w:pPr>
        <w:pStyle w:val="BodyText"/>
        <w:spacing w:before="5"/>
        <w:rPr>
          <w:sz w:val="18"/>
        </w:rPr>
      </w:pPr>
    </w:p>
    <w:p w:rsidR="00835565" w:rsidRDefault="00835565">
      <w:pPr>
        <w:rPr>
          <w:sz w:val="18"/>
        </w:rPr>
        <w:sectPr w:rsidR="00835565">
          <w:pgSz w:w="11910" w:h="16840"/>
          <w:pgMar w:top="1540" w:right="0" w:bottom="980" w:left="540" w:header="721" w:footer="706" w:gutter="0"/>
          <w:cols w:space="720"/>
        </w:sectPr>
      </w:pPr>
    </w:p>
    <w:p w:rsidR="00835565" w:rsidRDefault="008568C4">
      <w:pPr>
        <w:pStyle w:val="Heading3"/>
      </w:pPr>
      <w:r>
        <w:t>Australian Exports of Recovered Paper by Country: 2009 – 2019 (ktpa)</w:t>
      </w:r>
    </w:p>
    <w:p w:rsidR="00835565" w:rsidRDefault="008677AB">
      <w:pPr>
        <w:spacing w:before="169"/>
        <w:ind w:left="1526" w:right="6130"/>
        <w:jc w:val="center"/>
        <w:rPr>
          <w:rFonts w:ascii="Lucida Sans"/>
          <w:sz w:val="17"/>
        </w:rPr>
      </w:pPr>
      <w:r>
        <w:rPr>
          <w:noProof/>
          <w:lang w:val="en-AU" w:eastAsia="en-AU"/>
        </w:rPr>
        <mc:AlternateContent>
          <mc:Choice Requires="wpg">
            <w:drawing>
              <wp:anchor distT="0" distB="0" distL="114300" distR="114300" simplePos="0" relativeHeight="251660800" behindDoc="0" locked="0" layoutInCell="1" allowOverlap="1">
                <wp:simplePos x="0" y="0"/>
                <wp:positionH relativeFrom="page">
                  <wp:posOffset>1669415</wp:posOffset>
                </wp:positionH>
                <wp:positionV relativeFrom="paragraph">
                  <wp:posOffset>168910</wp:posOffset>
                </wp:positionV>
                <wp:extent cx="3627120" cy="2735580"/>
                <wp:effectExtent l="12065" t="8255" r="0" b="8890"/>
                <wp:wrapNone/>
                <wp:docPr id="20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120" cy="2735580"/>
                          <a:chOff x="2629" y="266"/>
                          <a:chExt cx="5712" cy="4308"/>
                        </a:xfrm>
                      </wpg:grpSpPr>
                      <wps:wsp>
                        <wps:cNvPr id="209" name="AutoShape 229"/>
                        <wps:cNvSpPr>
                          <a:spLocks/>
                        </wps:cNvSpPr>
                        <wps:spPr bwMode="auto">
                          <a:xfrm>
                            <a:off x="974" y="9204"/>
                            <a:ext cx="5760" cy="4320"/>
                          </a:xfrm>
                          <a:custGeom>
                            <a:avLst/>
                            <a:gdLst>
                              <a:gd name="T0" fmla="+- 0 2745 975"/>
                              <a:gd name="T1" fmla="*/ T0 w 5760"/>
                              <a:gd name="T2" fmla="+- 0 4457 9205"/>
                              <a:gd name="T3" fmla="*/ 4457 h 4320"/>
                              <a:gd name="T4" fmla="+- 0 8330 975"/>
                              <a:gd name="T5" fmla="*/ T4 w 5760"/>
                              <a:gd name="T6" fmla="+- 0 4457 9205"/>
                              <a:gd name="T7" fmla="*/ 4457 h 4320"/>
                              <a:gd name="T8" fmla="+- 0 2745 975"/>
                              <a:gd name="T9" fmla="*/ T8 w 5760"/>
                              <a:gd name="T10" fmla="+- 0 268 9205"/>
                              <a:gd name="T11" fmla="*/ 268 h 4320"/>
                              <a:gd name="T12" fmla="+- 0 8330 975"/>
                              <a:gd name="T13" fmla="*/ T12 w 5760"/>
                              <a:gd name="T14" fmla="+- 0 268 9205"/>
                              <a:gd name="T15" fmla="*/ 268 h 4320"/>
                              <a:gd name="T16" fmla="+- 0 2745 975"/>
                              <a:gd name="T17" fmla="*/ T16 w 5760"/>
                              <a:gd name="T18" fmla="+- 0 4457 9205"/>
                              <a:gd name="T19" fmla="*/ 4457 h 4320"/>
                              <a:gd name="T20" fmla="+- 0 2745 975"/>
                              <a:gd name="T21" fmla="*/ T20 w 5760"/>
                              <a:gd name="T22" fmla="+- 0 268 9205"/>
                              <a:gd name="T23" fmla="*/ 268 h 4320"/>
                              <a:gd name="T24" fmla="+- 0 8330 975"/>
                              <a:gd name="T25" fmla="*/ T24 w 5760"/>
                              <a:gd name="T26" fmla="+- 0 4457 9205"/>
                              <a:gd name="T27" fmla="*/ 4457 h 4320"/>
                              <a:gd name="T28" fmla="+- 0 8330 975"/>
                              <a:gd name="T29" fmla="*/ T28 w 5760"/>
                              <a:gd name="T30" fmla="+- 0 268 9205"/>
                              <a:gd name="T31" fmla="*/ 268 h 4320"/>
                              <a:gd name="T32" fmla="+- 0 2745 975"/>
                              <a:gd name="T33" fmla="*/ T32 w 5760"/>
                              <a:gd name="T34" fmla="+- 0 4457 9205"/>
                              <a:gd name="T35" fmla="*/ 4457 h 4320"/>
                              <a:gd name="T36" fmla="+- 0 8330 975"/>
                              <a:gd name="T37" fmla="*/ T36 w 5760"/>
                              <a:gd name="T38" fmla="+- 0 4457 9205"/>
                              <a:gd name="T39" fmla="*/ 4457 h 4320"/>
                              <a:gd name="T40" fmla="+- 0 2745 975"/>
                              <a:gd name="T41" fmla="*/ T40 w 5760"/>
                              <a:gd name="T42" fmla="+- 0 3933 9205"/>
                              <a:gd name="T43" fmla="*/ 3933 h 4320"/>
                              <a:gd name="T44" fmla="+- 0 8330 975"/>
                              <a:gd name="T45" fmla="*/ T44 w 5760"/>
                              <a:gd name="T46" fmla="+- 0 3933 9205"/>
                              <a:gd name="T47" fmla="*/ 3933 h 4320"/>
                              <a:gd name="T48" fmla="+- 0 2745 975"/>
                              <a:gd name="T49" fmla="*/ T48 w 5760"/>
                              <a:gd name="T50" fmla="+- 0 3410 9205"/>
                              <a:gd name="T51" fmla="*/ 3410 h 4320"/>
                              <a:gd name="T52" fmla="+- 0 8330 975"/>
                              <a:gd name="T53" fmla="*/ T52 w 5760"/>
                              <a:gd name="T54" fmla="+- 0 3410 9205"/>
                              <a:gd name="T55" fmla="*/ 3410 h 4320"/>
                              <a:gd name="T56" fmla="+- 0 2745 975"/>
                              <a:gd name="T57" fmla="*/ T56 w 5760"/>
                              <a:gd name="T58" fmla="+- 0 2886 9205"/>
                              <a:gd name="T59" fmla="*/ 2886 h 4320"/>
                              <a:gd name="T60" fmla="+- 0 8330 975"/>
                              <a:gd name="T61" fmla="*/ T60 w 5760"/>
                              <a:gd name="T62" fmla="+- 0 2886 9205"/>
                              <a:gd name="T63" fmla="*/ 2886 h 4320"/>
                              <a:gd name="T64" fmla="+- 0 2745 975"/>
                              <a:gd name="T65" fmla="*/ T64 w 5760"/>
                              <a:gd name="T66" fmla="+- 0 2363 9205"/>
                              <a:gd name="T67" fmla="*/ 2363 h 4320"/>
                              <a:gd name="T68" fmla="+- 0 8330 975"/>
                              <a:gd name="T69" fmla="*/ T68 w 5760"/>
                              <a:gd name="T70" fmla="+- 0 2363 9205"/>
                              <a:gd name="T71" fmla="*/ 2363 h 4320"/>
                              <a:gd name="T72" fmla="+- 0 2745 975"/>
                              <a:gd name="T73" fmla="*/ T72 w 5760"/>
                              <a:gd name="T74" fmla="+- 0 1839 9205"/>
                              <a:gd name="T75" fmla="*/ 1839 h 4320"/>
                              <a:gd name="T76" fmla="+- 0 8330 975"/>
                              <a:gd name="T77" fmla="*/ T76 w 5760"/>
                              <a:gd name="T78" fmla="+- 0 1839 9205"/>
                              <a:gd name="T79" fmla="*/ 1839 h 4320"/>
                              <a:gd name="T80" fmla="+- 0 2745 975"/>
                              <a:gd name="T81" fmla="*/ T80 w 5760"/>
                              <a:gd name="T82" fmla="+- 0 1315 9205"/>
                              <a:gd name="T83" fmla="*/ 1315 h 4320"/>
                              <a:gd name="T84" fmla="+- 0 8330 975"/>
                              <a:gd name="T85" fmla="*/ T84 w 5760"/>
                              <a:gd name="T86" fmla="+- 0 1315 9205"/>
                              <a:gd name="T87" fmla="*/ 1315 h 4320"/>
                              <a:gd name="T88" fmla="+- 0 2745 975"/>
                              <a:gd name="T89" fmla="*/ T88 w 5760"/>
                              <a:gd name="T90" fmla="+- 0 792 9205"/>
                              <a:gd name="T91" fmla="*/ 792 h 4320"/>
                              <a:gd name="T92" fmla="+- 0 8330 975"/>
                              <a:gd name="T93" fmla="*/ T92 w 5760"/>
                              <a:gd name="T94" fmla="+- 0 792 9205"/>
                              <a:gd name="T95" fmla="*/ 792 h 4320"/>
                              <a:gd name="T96" fmla="+- 0 2745 975"/>
                              <a:gd name="T97" fmla="*/ T96 w 5760"/>
                              <a:gd name="T98" fmla="+- 0 268 9205"/>
                              <a:gd name="T99" fmla="*/ 268 h 4320"/>
                              <a:gd name="T100" fmla="+- 0 8330 975"/>
                              <a:gd name="T101" fmla="*/ T100 w 5760"/>
                              <a:gd name="T102" fmla="+- 0 268 9205"/>
                              <a:gd name="T103" fmla="*/ 268 h 4320"/>
                              <a:gd name="T104" fmla="+- 0 2745 975"/>
                              <a:gd name="T105" fmla="*/ T104 w 5760"/>
                              <a:gd name="T106" fmla="+- 0 4457 9205"/>
                              <a:gd name="T107" fmla="*/ 4457 h 4320"/>
                              <a:gd name="T108" fmla="+- 0 2745 975"/>
                              <a:gd name="T109" fmla="*/ T108 w 5760"/>
                              <a:gd name="T110" fmla="+- 0 268 9205"/>
                              <a:gd name="T111" fmla="*/ 268 h 4320"/>
                              <a:gd name="T112" fmla="+- 0 3304 975"/>
                              <a:gd name="T113" fmla="*/ T112 w 5760"/>
                              <a:gd name="T114" fmla="+- 0 4457 9205"/>
                              <a:gd name="T115" fmla="*/ 4457 h 4320"/>
                              <a:gd name="T116" fmla="+- 0 3304 975"/>
                              <a:gd name="T117" fmla="*/ T116 w 5760"/>
                              <a:gd name="T118" fmla="+- 0 268 9205"/>
                              <a:gd name="T119" fmla="*/ 268 h 4320"/>
                              <a:gd name="T120" fmla="+- 0 3862 975"/>
                              <a:gd name="T121" fmla="*/ T120 w 5760"/>
                              <a:gd name="T122" fmla="+- 0 4457 9205"/>
                              <a:gd name="T123" fmla="*/ 4457 h 4320"/>
                              <a:gd name="T124" fmla="+- 0 3862 975"/>
                              <a:gd name="T125" fmla="*/ T124 w 5760"/>
                              <a:gd name="T126" fmla="+- 0 268 9205"/>
                              <a:gd name="T127" fmla="*/ 268 h 4320"/>
                              <a:gd name="T128" fmla="+- 0 4421 975"/>
                              <a:gd name="T129" fmla="*/ T128 w 5760"/>
                              <a:gd name="T130" fmla="+- 0 4457 9205"/>
                              <a:gd name="T131" fmla="*/ 4457 h 4320"/>
                              <a:gd name="T132" fmla="+- 0 4421 975"/>
                              <a:gd name="T133" fmla="*/ T132 w 5760"/>
                              <a:gd name="T134" fmla="+- 0 268 9205"/>
                              <a:gd name="T135" fmla="*/ 268 h 4320"/>
                              <a:gd name="T136" fmla="+- 0 4979 975"/>
                              <a:gd name="T137" fmla="*/ T136 w 5760"/>
                              <a:gd name="T138" fmla="+- 0 4457 9205"/>
                              <a:gd name="T139" fmla="*/ 4457 h 4320"/>
                              <a:gd name="T140" fmla="+- 0 4979 975"/>
                              <a:gd name="T141" fmla="*/ T140 w 5760"/>
                              <a:gd name="T142" fmla="+- 0 268 9205"/>
                              <a:gd name="T143" fmla="*/ 268 h 4320"/>
                              <a:gd name="T144" fmla="+- 0 5538 975"/>
                              <a:gd name="T145" fmla="*/ T144 w 5760"/>
                              <a:gd name="T146" fmla="+- 0 4457 9205"/>
                              <a:gd name="T147" fmla="*/ 4457 h 4320"/>
                              <a:gd name="T148" fmla="+- 0 5538 975"/>
                              <a:gd name="T149" fmla="*/ T148 w 5760"/>
                              <a:gd name="T150" fmla="+- 0 268 9205"/>
                              <a:gd name="T151" fmla="*/ 268 h 4320"/>
                              <a:gd name="T152" fmla="+- 0 6096 975"/>
                              <a:gd name="T153" fmla="*/ T152 w 5760"/>
                              <a:gd name="T154" fmla="+- 0 4457 9205"/>
                              <a:gd name="T155" fmla="*/ 4457 h 4320"/>
                              <a:gd name="T156" fmla="+- 0 6096 975"/>
                              <a:gd name="T157" fmla="*/ T156 w 5760"/>
                              <a:gd name="T158" fmla="+- 0 268 9205"/>
                              <a:gd name="T159" fmla="*/ 268 h 4320"/>
                              <a:gd name="T160" fmla="+- 0 6655 975"/>
                              <a:gd name="T161" fmla="*/ T160 w 5760"/>
                              <a:gd name="T162" fmla="+- 0 4457 9205"/>
                              <a:gd name="T163" fmla="*/ 4457 h 4320"/>
                              <a:gd name="T164" fmla="+- 0 6655 975"/>
                              <a:gd name="T165" fmla="*/ T164 w 5760"/>
                              <a:gd name="T166" fmla="+- 0 268 9205"/>
                              <a:gd name="T167" fmla="*/ 268 h 4320"/>
                              <a:gd name="T168" fmla="+- 0 7213 975"/>
                              <a:gd name="T169" fmla="*/ T168 w 5760"/>
                              <a:gd name="T170" fmla="+- 0 4457 9205"/>
                              <a:gd name="T171" fmla="*/ 4457 h 4320"/>
                              <a:gd name="T172" fmla="+- 0 7213 975"/>
                              <a:gd name="T173" fmla="*/ T172 w 5760"/>
                              <a:gd name="T174" fmla="+- 0 268 9205"/>
                              <a:gd name="T175" fmla="*/ 268 h 4320"/>
                              <a:gd name="T176" fmla="+- 0 7772 975"/>
                              <a:gd name="T177" fmla="*/ T176 w 5760"/>
                              <a:gd name="T178" fmla="+- 0 4457 9205"/>
                              <a:gd name="T179" fmla="*/ 4457 h 4320"/>
                              <a:gd name="T180" fmla="+- 0 7772 975"/>
                              <a:gd name="T181" fmla="*/ T180 w 5760"/>
                              <a:gd name="T182" fmla="+- 0 268 9205"/>
                              <a:gd name="T183" fmla="*/ 268 h 4320"/>
                              <a:gd name="T184" fmla="+- 0 8330 975"/>
                              <a:gd name="T185" fmla="*/ T184 w 5760"/>
                              <a:gd name="T186" fmla="+- 0 4457 9205"/>
                              <a:gd name="T187" fmla="*/ 4457 h 4320"/>
                              <a:gd name="T188" fmla="+- 0 8330 975"/>
                              <a:gd name="T189" fmla="*/ T188 w 5760"/>
                              <a:gd name="T190" fmla="+- 0 268 9205"/>
                              <a:gd name="T191" fmla="*/ 268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60" h="4320">
                                <a:moveTo>
                                  <a:pt x="1770" y="-4748"/>
                                </a:moveTo>
                                <a:lnTo>
                                  <a:pt x="7355" y="-4748"/>
                                </a:lnTo>
                                <a:moveTo>
                                  <a:pt x="1770" y="-8937"/>
                                </a:moveTo>
                                <a:lnTo>
                                  <a:pt x="7355" y="-8937"/>
                                </a:lnTo>
                                <a:moveTo>
                                  <a:pt x="1770" y="-4748"/>
                                </a:moveTo>
                                <a:lnTo>
                                  <a:pt x="1770" y="-8937"/>
                                </a:lnTo>
                                <a:moveTo>
                                  <a:pt x="7355" y="-4748"/>
                                </a:moveTo>
                                <a:lnTo>
                                  <a:pt x="7355" y="-8937"/>
                                </a:lnTo>
                                <a:moveTo>
                                  <a:pt x="1770" y="-4748"/>
                                </a:moveTo>
                                <a:lnTo>
                                  <a:pt x="7355" y="-4748"/>
                                </a:lnTo>
                                <a:moveTo>
                                  <a:pt x="1770" y="-5272"/>
                                </a:moveTo>
                                <a:lnTo>
                                  <a:pt x="7355" y="-5272"/>
                                </a:lnTo>
                                <a:moveTo>
                                  <a:pt x="1770" y="-5795"/>
                                </a:moveTo>
                                <a:lnTo>
                                  <a:pt x="7355" y="-5795"/>
                                </a:lnTo>
                                <a:moveTo>
                                  <a:pt x="1770" y="-6319"/>
                                </a:moveTo>
                                <a:lnTo>
                                  <a:pt x="7355" y="-6319"/>
                                </a:lnTo>
                                <a:moveTo>
                                  <a:pt x="1770" y="-6842"/>
                                </a:moveTo>
                                <a:lnTo>
                                  <a:pt x="7355" y="-6842"/>
                                </a:lnTo>
                                <a:moveTo>
                                  <a:pt x="1770" y="-7366"/>
                                </a:moveTo>
                                <a:lnTo>
                                  <a:pt x="7355" y="-7366"/>
                                </a:lnTo>
                                <a:moveTo>
                                  <a:pt x="1770" y="-7890"/>
                                </a:moveTo>
                                <a:lnTo>
                                  <a:pt x="7355" y="-7890"/>
                                </a:lnTo>
                                <a:moveTo>
                                  <a:pt x="1770" y="-8413"/>
                                </a:moveTo>
                                <a:lnTo>
                                  <a:pt x="7355" y="-8413"/>
                                </a:lnTo>
                                <a:moveTo>
                                  <a:pt x="1770" y="-8937"/>
                                </a:moveTo>
                                <a:lnTo>
                                  <a:pt x="7355" y="-8937"/>
                                </a:lnTo>
                                <a:moveTo>
                                  <a:pt x="1770" y="-4748"/>
                                </a:moveTo>
                                <a:lnTo>
                                  <a:pt x="1770" y="-8937"/>
                                </a:lnTo>
                                <a:moveTo>
                                  <a:pt x="2329" y="-4748"/>
                                </a:moveTo>
                                <a:lnTo>
                                  <a:pt x="2329" y="-8937"/>
                                </a:lnTo>
                                <a:moveTo>
                                  <a:pt x="2887" y="-4748"/>
                                </a:moveTo>
                                <a:lnTo>
                                  <a:pt x="2887" y="-8937"/>
                                </a:lnTo>
                                <a:moveTo>
                                  <a:pt x="3446" y="-4748"/>
                                </a:moveTo>
                                <a:lnTo>
                                  <a:pt x="3446" y="-8937"/>
                                </a:lnTo>
                                <a:moveTo>
                                  <a:pt x="4004" y="-4748"/>
                                </a:moveTo>
                                <a:lnTo>
                                  <a:pt x="4004" y="-8937"/>
                                </a:lnTo>
                                <a:moveTo>
                                  <a:pt x="4563" y="-4748"/>
                                </a:moveTo>
                                <a:lnTo>
                                  <a:pt x="4563" y="-8937"/>
                                </a:lnTo>
                                <a:moveTo>
                                  <a:pt x="5121" y="-4748"/>
                                </a:moveTo>
                                <a:lnTo>
                                  <a:pt x="5121" y="-8937"/>
                                </a:lnTo>
                                <a:moveTo>
                                  <a:pt x="5680" y="-4748"/>
                                </a:moveTo>
                                <a:lnTo>
                                  <a:pt x="5680" y="-8937"/>
                                </a:lnTo>
                                <a:moveTo>
                                  <a:pt x="6238" y="-4748"/>
                                </a:moveTo>
                                <a:lnTo>
                                  <a:pt x="6238" y="-8937"/>
                                </a:lnTo>
                                <a:moveTo>
                                  <a:pt x="6797" y="-4748"/>
                                </a:moveTo>
                                <a:lnTo>
                                  <a:pt x="6797" y="-8937"/>
                                </a:lnTo>
                                <a:moveTo>
                                  <a:pt x="7355" y="-4748"/>
                                </a:moveTo>
                                <a:lnTo>
                                  <a:pt x="7355" y="-8937"/>
                                </a:lnTo>
                              </a:path>
                            </a:pathLst>
                          </a:custGeom>
                          <a:noFill/>
                          <a:ln w="3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228"/>
                        <wps:cNvSpPr>
                          <a:spLocks/>
                        </wps:cNvSpPr>
                        <wps:spPr bwMode="auto">
                          <a:xfrm>
                            <a:off x="2745" y="1460"/>
                            <a:ext cx="5586" cy="2997"/>
                          </a:xfrm>
                          <a:custGeom>
                            <a:avLst/>
                            <a:gdLst>
                              <a:gd name="T0" fmla="+- 0 3304 2745"/>
                              <a:gd name="T1" fmla="*/ T0 w 5586"/>
                              <a:gd name="T2" fmla="+- 0 1463 1461"/>
                              <a:gd name="T3" fmla="*/ 1463 h 2997"/>
                              <a:gd name="T4" fmla="+- 0 2745 2745"/>
                              <a:gd name="T5" fmla="*/ T4 w 5586"/>
                              <a:gd name="T6" fmla="+- 0 2130 1461"/>
                              <a:gd name="T7" fmla="*/ 2130 h 2997"/>
                              <a:gd name="T8" fmla="+- 0 2745 2745"/>
                              <a:gd name="T9" fmla="*/ T8 w 5586"/>
                              <a:gd name="T10" fmla="+- 0 4457 1461"/>
                              <a:gd name="T11" fmla="*/ 4457 h 2997"/>
                              <a:gd name="T12" fmla="+- 0 8330 2745"/>
                              <a:gd name="T13" fmla="*/ T12 w 5586"/>
                              <a:gd name="T14" fmla="+- 0 4457 1461"/>
                              <a:gd name="T15" fmla="*/ 4457 h 2997"/>
                              <a:gd name="T16" fmla="+- 0 8330 2745"/>
                              <a:gd name="T17" fmla="*/ T16 w 5586"/>
                              <a:gd name="T18" fmla="+- 0 3050 1461"/>
                              <a:gd name="T19" fmla="*/ 3050 h 2997"/>
                              <a:gd name="T20" fmla="+- 0 7772 2745"/>
                              <a:gd name="T21" fmla="*/ T20 w 5586"/>
                              <a:gd name="T22" fmla="+- 0 3017 1461"/>
                              <a:gd name="T23" fmla="*/ 3017 h 2997"/>
                              <a:gd name="T24" fmla="+- 0 7213 2745"/>
                              <a:gd name="T25" fmla="*/ T24 w 5586"/>
                              <a:gd name="T26" fmla="+- 0 2241 1461"/>
                              <a:gd name="T27" fmla="*/ 2241 h 2997"/>
                              <a:gd name="T28" fmla="+- 0 7036 2745"/>
                              <a:gd name="T29" fmla="*/ T28 w 5586"/>
                              <a:gd name="T30" fmla="+- 0 2185 1461"/>
                              <a:gd name="T31" fmla="*/ 2185 h 2997"/>
                              <a:gd name="T32" fmla="+- 0 6096 2745"/>
                              <a:gd name="T33" fmla="*/ T32 w 5586"/>
                              <a:gd name="T34" fmla="+- 0 2185 1461"/>
                              <a:gd name="T35" fmla="*/ 2185 h 2997"/>
                              <a:gd name="T36" fmla="+- 0 5538 2745"/>
                              <a:gd name="T37" fmla="*/ T36 w 5586"/>
                              <a:gd name="T38" fmla="+- 0 1761 1461"/>
                              <a:gd name="T39" fmla="*/ 1761 h 2997"/>
                              <a:gd name="T40" fmla="+- 0 5485 2745"/>
                              <a:gd name="T41" fmla="*/ T40 w 5586"/>
                              <a:gd name="T42" fmla="+- 0 1732 1461"/>
                              <a:gd name="T43" fmla="*/ 1732 h 2997"/>
                              <a:gd name="T44" fmla="+- 0 3862 2745"/>
                              <a:gd name="T45" fmla="*/ T44 w 5586"/>
                              <a:gd name="T46" fmla="+- 0 1732 1461"/>
                              <a:gd name="T47" fmla="*/ 1732 h 2997"/>
                              <a:gd name="T48" fmla="+- 0 3304 2745"/>
                              <a:gd name="T49" fmla="*/ T48 w 5586"/>
                              <a:gd name="T50" fmla="+- 0 1463 1461"/>
                              <a:gd name="T51" fmla="*/ 1463 h 2997"/>
                              <a:gd name="T52" fmla="+- 0 6655 2745"/>
                              <a:gd name="T53" fmla="*/ T52 w 5586"/>
                              <a:gd name="T54" fmla="+- 0 2064 1461"/>
                              <a:gd name="T55" fmla="*/ 2064 h 2997"/>
                              <a:gd name="T56" fmla="+- 0 6096 2745"/>
                              <a:gd name="T57" fmla="*/ T56 w 5586"/>
                              <a:gd name="T58" fmla="+- 0 2185 1461"/>
                              <a:gd name="T59" fmla="*/ 2185 h 2997"/>
                              <a:gd name="T60" fmla="+- 0 7036 2745"/>
                              <a:gd name="T61" fmla="*/ T60 w 5586"/>
                              <a:gd name="T62" fmla="+- 0 2185 1461"/>
                              <a:gd name="T63" fmla="*/ 2185 h 2997"/>
                              <a:gd name="T64" fmla="+- 0 6655 2745"/>
                              <a:gd name="T65" fmla="*/ T64 w 5586"/>
                              <a:gd name="T66" fmla="+- 0 2064 1461"/>
                              <a:gd name="T67" fmla="*/ 2064 h 2997"/>
                              <a:gd name="T68" fmla="+- 0 4979 2745"/>
                              <a:gd name="T69" fmla="*/ T68 w 5586"/>
                              <a:gd name="T70" fmla="+- 0 1461 1461"/>
                              <a:gd name="T71" fmla="*/ 1461 h 2997"/>
                              <a:gd name="T72" fmla="+- 0 4421 2745"/>
                              <a:gd name="T73" fmla="*/ T72 w 5586"/>
                              <a:gd name="T74" fmla="+- 0 1636 1461"/>
                              <a:gd name="T75" fmla="*/ 1636 h 2997"/>
                              <a:gd name="T76" fmla="+- 0 3862 2745"/>
                              <a:gd name="T77" fmla="*/ T76 w 5586"/>
                              <a:gd name="T78" fmla="+- 0 1732 1461"/>
                              <a:gd name="T79" fmla="*/ 1732 h 2997"/>
                              <a:gd name="T80" fmla="+- 0 5485 2745"/>
                              <a:gd name="T81" fmla="*/ T80 w 5586"/>
                              <a:gd name="T82" fmla="+- 0 1732 1461"/>
                              <a:gd name="T83" fmla="*/ 1732 h 2997"/>
                              <a:gd name="T84" fmla="+- 0 4979 2745"/>
                              <a:gd name="T85" fmla="*/ T84 w 5586"/>
                              <a:gd name="T86" fmla="+- 0 1461 1461"/>
                              <a:gd name="T87" fmla="*/ 1461 h 2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86" h="2997">
                                <a:moveTo>
                                  <a:pt x="559" y="2"/>
                                </a:moveTo>
                                <a:lnTo>
                                  <a:pt x="0" y="669"/>
                                </a:lnTo>
                                <a:lnTo>
                                  <a:pt x="0" y="2996"/>
                                </a:lnTo>
                                <a:lnTo>
                                  <a:pt x="5585" y="2996"/>
                                </a:lnTo>
                                <a:lnTo>
                                  <a:pt x="5585" y="1589"/>
                                </a:lnTo>
                                <a:lnTo>
                                  <a:pt x="5027" y="1556"/>
                                </a:lnTo>
                                <a:lnTo>
                                  <a:pt x="4468" y="780"/>
                                </a:lnTo>
                                <a:lnTo>
                                  <a:pt x="4291" y="724"/>
                                </a:lnTo>
                                <a:lnTo>
                                  <a:pt x="3351" y="724"/>
                                </a:lnTo>
                                <a:lnTo>
                                  <a:pt x="2793" y="300"/>
                                </a:lnTo>
                                <a:lnTo>
                                  <a:pt x="2740" y="271"/>
                                </a:lnTo>
                                <a:lnTo>
                                  <a:pt x="1117" y="271"/>
                                </a:lnTo>
                                <a:lnTo>
                                  <a:pt x="559" y="2"/>
                                </a:lnTo>
                                <a:close/>
                                <a:moveTo>
                                  <a:pt x="3910" y="603"/>
                                </a:moveTo>
                                <a:lnTo>
                                  <a:pt x="3351" y="724"/>
                                </a:lnTo>
                                <a:lnTo>
                                  <a:pt x="4291" y="724"/>
                                </a:lnTo>
                                <a:lnTo>
                                  <a:pt x="3910" y="603"/>
                                </a:lnTo>
                                <a:close/>
                                <a:moveTo>
                                  <a:pt x="2234" y="0"/>
                                </a:moveTo>
                                <a:lnTo>
                                  <a:pt x="1676" y="175"/>
                                </a:lnTo>
                                <a:lnTo>
                                  <a:pt x="1117" y="271"/>
                                </a:lnTo>
                                <a:lnTo>
                                  <a:pt x="2740" y="271"/>
                                </a:lnTo>
                                <a:lnTo>
                                  <a:pt x="2234" y="0"/>
                                </a:lnTo>
                                <a:close/>
                              </a:path>
                            </a:pathLst>
                          </a:custGeom>
                          <a:solidFill>
                            <a:srgbClr val="FE00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27"/>
                        <wps:cNvSpPr>
                          <a:spLocks/>
                        </wps:cNvSpPr>
                        <wps:spPr bwMode="auto">
                          <a:xfrm>
                            <a:off x="2745" y="1460"/>
                            <a:ext cx="5586" cy="2997"/>
                          </a:xfrm>
                          <a:custGeom>
                            <a:avLst/>
                            <a:gdLst>
                              <a:gd name="T0" fmla="+- 0 2745 2745"/>
                              <a:gd name="T1" fmla="*/ T0 w 5586"/>
                              <a:gd name="T2" fmla="+- 0 4457 1461"/>
                              <a:gd name="T3" fmla="*/ 4457 h 2997"/>
                              <a:gd name="T4" fmla="+- 0 2745 2745"/>
                              <a:gd name="T5" fmla="*/ T4 w 5586"/>
                              <a:gd name="T6" fmla="+- 0 2130 1461"/>
                              <a:gd name="T7" fmla="*/ 2130 h 2997"/>
                              <a:gd name="T8" fmla="+- 0 3304 2745"/>
                              <a:gd name="T9" fmla="*/ T8 w 5586"/>
                              <a:gd name="T10" fmla="+- 0 1463 1461"/>
                              <a:gd name="T11" fmla="*/ 1463 h 2997"/>
                              <a:gd name="T12" fmla="+- 0 3862 2745"/>
                              <a:gd name="T13" fmla="*/ T12 w 5586"/>
                              <a:gd name="T14" fmla="+- 0 1732 1461"/>
                              <a:gd name="T15" fmla="*/ 1732 h 2997"/>
                              <a:gd name="T16" fmla="+- 0 4421 2745"/>
                              <a:gd name="T17" fmla="*/ T16 w 5586"/>
                              <a:gd name="T18" fmla="+- 0 1636 1461"/>
                              <a:gd name="T19" fmla="*/ 1636 h 2997"/>
                              <a:gd name="T20" fmla="+- 0 4979 2745"/>
                              <a:gd name="T21" fmla="*/ T20 w 5586"/>
                              <a:gd name="T22" fmla="+- 0 1461 1461"/>
                              <a:gd name="T23" fmla="*/ 1461 h 2997"/>
                              <a:gd name="T24" fmla="+- 0 5538 2745"/>
                              <a:gd name="T25" fmla="*/ T24 w 5586"/>
                              <a:gd name="T26" fmla="+- 0 1761 1461"/>
                              <a:gd name="T27" fmla="*/ 1761 h 2997"/>
                              <a:gd name="T28" fmla="+- 0 6096 2745"/>
                              <a:gd name="T29" fmla="*/ T28 w 5586"/>
                              <a:gd name="T30" fmla="+- 0 2185 1461"/>
                              <a:gd name="T31" fmla="*/ 2185 h 2997"/>
                              <a:gd name="T32" fmla="+- 0 6655 2745"/>
                              <a:gd name="T33" fmla="*/ T32 w 5586"/>
                              <a:gd name="T34" fmla="+- 0 2064 1461"/>
                              <a:gd name="T35" fmla="*/ 2064 h 2997"/>
                              <a:gd name="T36" fmla="+- 0 7213 2745"/>
                              <a:gd name="T37" fmla="*/ T36 w 5586"/>
                              <a:gd name="T38" fmla="+- 0 2241 1461"/>
                              <a:gd name="T39" fmla="*/ 2241 h 2997"/>
                              <a:gd name="T40" fmla="+- 0 7772 2745"/>
                              <a:gd name="T41" fmla="*/ T40 w 5586"/>
                              <a:gd name="T42" fmla="+- 0 3017 1461"/>
                              <a:gd name="T43" fmla="*/ 3017 h 2997"/>
                              <a:gd name="T44" fmla="+- 0 8330 2745"/>
                              <a:gd name="T45" fmla="*/ T44 w 5586"/>
                              <a:gd name="T46" fmla="+- 0 3050 1461"/>
                              <a:gd name="T47" fmla="*/ 3050 h 2997"/>
                              <a:gd name="T48" fmla="+- 0 8330 2745"/>
                              <a:gd name="T49" fmla="*/ T48 w 5586"/>
                              <a:gd name="T50" fmla="+- 0 4457 1461"/>
                              <a:gd name="T51" fmla="*/ 4457 h 2997"/>
                              <a:gd name="T52" fmla="+- 0 2745 2745"/>
                              <a:gd name="T53" fmla="*/ T52 w 5586"/>
                              <a:gd name="T54" fmla="+- 0 4457 1461"/>
                              <a:gd name="T55" fmla="*/ 4457 h 2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86" h="2997">
                                <a:moveTo>
                                  <a:pt x="0" y="2996"/>
                                </a:moveTo>
                                <a:lnTo>
                                  <a:pt x="0" y="669"/>
                                </a:lnTo>
                                <a:lnTo>
                                  <a:pt x="559" y="2"/>
                                </a:lnTo>
                                <a:lnTo>
                                  <a:pt x="1117" y="271"/>
                                </a:lnTo>
                                <a:lnTo>
                                  <a:pt x="1676" y="175"/>
                                </a:lnTo>
                                <a:lnTo>
                                  <a:pt x="2234" y="0"/>
                                </a:lnTo>
                                <a:lnTo>
                                  <a:pt x="2793" y="300"/>
                                </a:lnTo>
                                <a:lnTo>
                                  <a:pt x="3351" y="724"/>
                                </a:lnTo>
                                <a:lnTo>
                                  <a:pt x="3910" y="603"/>
                                </a:lnTo>
                                <a:lnTo>
                                  <a:pt x="4468" y="780"/>
                                </a:lnTo>
                                <a:lnTo>
                                  <a:pt x="5027" y="1556"/>
                                </a:lnTo>
                                <a:lnTo>
                                  <a:pt x="5585" y="1589"/>
                                </a:lnTo>
                                <a:lnTo>
                                  <a:pt x="5585" y="2996"/>
                                </a:lnTo>
                                <a:lnTo>
                                  <a:pt x="0" y="2996"/>
                                </a:lnTo>
                              </a:path>
                            </a:pathLst>
                          </a:custGeom>
                          <a:noFill/>
                          <a:ln w="12315">
                            <a:solidFill>
                              <a:srgbClr val="FE00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26"/>
                        <wps:cNvSpPr>
                          <a:spLocks/>
                        </wps:cNvSpPr>
                        <wps:spPr bwMode="auto">
                          <a:xfrm>
                            <a:off x="2745" y="1460"/>
                            <a:ext cx="5586" cy="2997"/>
                          </a:xfrm>
                          <a:custGeom>
                            <a:avLst/>
                            <a:gdLst>
                              <a:gd name="T0" fmla="+- 0 2745 2745"/>
                              <a:gd name="T1" fmla="*/ T0 w 5586"/>
                              <a:gd name="T2" fmla="+- 0 4457 1461"/>
                              <a:gd name="T3" fmla="*/ 4457 h 2997"/>
                              <a:gd name="T4" fmla="+- 0 2745 2745"/>
                              <a:gd name="T5" fmla="*/ T4 w 5586"/>
                              <a:gd name="T6" fmla="+- 0 2130 1461"/>
                              <a:gd name="T7" fmla="*/ 2130 h 2997"/>
                              <a:gd name="T8" fmla="+- 0 3304 2745"/>
                              <a:gd name="T9" fmla="*/ T8 w 5586"/>
                              <a:gd name="T10" fmla="+- 0 1463 1461"/>
                              <a:gd name="T11" fmla="*/ 1463 h 2997"/>
                              <a:gd name="T12" fmla="+- 0 3862 2745"/>
                              <a:gd name="T13" fmla="*/ T12 w 5586"/>
                              <a:gd name="T14" fmla="+- 0 1732 1461"/>
                              <a:gd name="T15" fmla="*/ 1732 h 2997"/>
                              <a:gd name="T16" fmla="+- 0 4421 2745"/>
                              <a:gd name="T17" fmla="*/ T16 w 5586"/>
                              <a:gd name="T18" fmla="+- 0 1636 1461"/>
                              <a:gd name="T19" fmla="*/ 1636 h 2997"/>
                              <a:gd name="T20" fmla="+- 0 4979 2745"/>
                              <a:gd name="T21" fmla="*/ T20 w 5586"/>
                              <a:gd name="T22" fmla="+- 0 1461 1461"/>
                              <a:gd name="T23" fmla="*/ 1461 h 2997"/>
                              <a:gd name="T24" fmla="+- 0 5538 2745"/>
                              <a:gd name="T25" fmla="*/ T24 w 5586"/>
                              <a:gd name="T26" fmla="+- 0 1761 1461"/>
                              <a:gd name="T27" fmla="*/ 1761 h 2997"/>
                              <a:gd name="T28" fmla="+- 0 6096 2745"/>
                              <a:gd name="T29" fmla="*/ T28 w 5586"/>
                              <a:gd name="T30" fmla="+- 0 2185 1461"/>
                              <a:gd name="T31" fmla="*/ 2185 h 2997"/>
                              <a:gd name="T32" fmla="+- 0 6655 2745"/>
                              <a:gd name="T33" fmla="*/ T32 w 5586"/>
                              <a:gd name="T34" fmla="+- 0 2064 1461"/>
                              <a:gd name="T35" fmla="*/ 2064 h 2997"/>
                              <a:gd name="T36" fmla="+- 0 7213 2745"/>
                              <a:gd name="T37" fmla="*/ T36 w 5586"/>
                              <a:gd name="T38" fmla="+- 0 2241 1461"/>
                              <a:gd name="T39" fmla="*/ 2241 h 2997"/>
                              <a:gd name="T40" fmla="+- 0 7772 2745"/>
                              <a:gd name="T41" fmla="*/ T40 w 5586"/>
                              <a:gd name="T42" fmla="+- 0 3017 1461"/>
                              <a:gd name="T43" fmla="*/ 3017 h 2997"/>
                              <a:gd name="T44" fmla="+- 0 8330 2745"/>
                              <a:gd name="T45" fmla="*/ T44 w 5586"/>
                              <a:gd name="T46" fmla="+- 0 3050 1461"/>
                              <a:gd name="T47" fmla="*/ 3050 h 2997"/>
                              <a:gd name="T48" fmla="+- 0 8330 2745"/>
                              <a:gd name="T49" fmla="*/ T48 w 5586"/>
                              <a:gd name="T50" fmla="+- 0 4457 1461"/>
                              <a:gd name="T51" fmla="*/ 4457 h 2997"/>
                              <a:gd name="T52" fmla="+- 0 2745 2745"/>
                              <a:gd name="T53" fmla="*/ T52 w 5586"/>
                              <a:gd name="T54" fmla="+- 0 4457 1461"/>
                              <a:gd name="T55" fmla="*/ 4457 h 2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86" h="2997">
                                <a:moveTo>
                                  <a:pt x="0" y="2996"/>
                                </a:moveTo>
                                <a:lnTo>
                                  <a:pt x="0" y="669"/>
                                </a:lnTo>
                                <a:lnTo>
                                  <a:pt x="559" y="2"/>
                                </a:lnTo>
                                <a:lnTo>
                                  <a:pt x="1117" y="271"/>
                                </a:lnTo>
                                <a:lnTo>
                                  <a:pt x="1676" y="175"/>
                                </a:lnTo>
                                <a:lnTo>
                                  <a:pt x="2234" y="0"/>
                                </a:lnTo>
                                <a:lnTo>
                                  <a:pt x="2793" y="300"/>
                                </a:lnTo>
                                <a:lnTo>
                                  <a:pt x="3351" y="724"/>
                                </a:lnTo>
                                <a:lnTo>
                                  <a:pt x="3910" y="603"/>
                                </a:lnTo>
                                <a:lnTo>
                                  <a:pt x="4468" y="780"/>
                                </a:lnTo>
                                <a:lnTo>
                                  <a:pt x="5027" y="1556"/>
                                </a:lnTo>
                                <a:lnTo>
                                  <a:pt x="5585" y="1589"/>
                                </a:lnTo>
                                <a:lnTo>
                                  <a:pt x="5585" y="2996"/>
                                </a:lnTo>
                                <a:lnTo>
                                  <a:pt x="0" y="2996"/>
                                </a:lnTo>
                              </a:path>
                            </a:pathLst>
                          </a:custGeom>
                          <a:noFill/>
                          <a:ln w="3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225"/>
                        <wps:cNvSpPr>
                          <a:spLocks/>
                        </wps:cNvSpPr>
                        <wps:spPr bwMode="auto">
                          <a:xfrm>
                            <a:off x="2745" y="1338"/>
                            <a:ext cx="5586" cy="1712"/>
                          </a:xfrm>
                          <a:custGeom>
                            <a:avLst/>
                            <a:gdLst>
                              <a:gd name="T0" fmla="+- 0 7244 2745"/>
                              <a:gd name="T1" fmla="*/ T0 w 5586"/>
                              <a:gd name="T2" fmla="+- 0 2064 1338"/>
                              <a:gd name="T3" fmla="*/ 2064 h 1712"/>
                              <a:gd name="T4" fmla="+- 0 6655 2745"/>
                              <a:gd name="T5" fmla="*/ T4 w 5586"/>
                              <a:gd name="T6" fmla="+- 0 2064 1338"/>
                              <a:gd name="T7" fmla="*/ 2064 h 1712"/>
                              <a:gd name="T8" fmla="+- 0 7213 2745"/>
                              <a:gd name="T9" fmla="*/ T8 w 5586"/>
                              <a:gd name="T10" fmla="+- 0 2241 1338"/>
                              <a:gd name="T11" fmla="*/ 2241 h 1712"/>
                              <a:gd name="T12" fmla="+- 0 7772 2745"/>
                              <a:gd name="T13" fmla="*/ T12 w 5586"/>
                              <a:gd name="T14" fmla="+- 0 3017 1338"/>
                              <a:gd name="T15" fmla="*/ 3017 h 1712"/>
                              <a:gd name="T16" fmla="+- 0 8330 2745"/>
                              <a:gd name="T17" fmla="*/ T16 w 5586"/>
                              <a:gd name="T18" fmla="+- 0 3050 1338"/>
                              <a:gd name="T19" fmla="*/ 3050 h 1712"/>
                              <a:gd name="T20" fmla="+- 0 8330 2745"/>
                              <a:gd name="T21" fmla="*/ T20 w 5586"/>
                              <a:gd name="T22" fmla="+- 0 2702 1338"/>
                              <a:gd name="T23" fmla="*/ 2702 h 1712"/>
                              <a:gd name="T24" fmla="+- 0 7772 2745"/>
                              <a:gd name="T25" fmla="*/ T24 w 5586"/>
                              <a:gd name="T26" fmla="+- 0 2702 1338"/>
                              <a:gd name="T27" fmla="*/ 2702 h 1712"/>
                              <a:gd name="T28" fmla="+- 0 7244 2745"/>
                              <a:gd name="T29" fmla="*/ T28 w 5586"/>
                              <a:gd name="T30" fmla="+- 0 2064 1338"/>
                              <a:gd name="T31" fmla="*/ 2064 h 1712"/>
                              <a:gd name="T32" fmla="+- 0 8330 2745"/>
                              <a:gd name="T33" fmla="*/ T32 w 5586"/>
                              <a:gd name="T34" fmla="+- 0 2677 1338"/>
                              <a:gd name="T35" fmla="*/ 2677 h 1712"/>
                              <a:gd name="T36" fmla="+- 0 7772 2745"/>
                              <a:gd name="T37" fmla="*/ T36 w 5586"/>
                              <a:gd name="T38" fmla="+- 0 2702 1338"/>
                              <a:gd name="T39" fmla="*/ 2702 h 1712"/>
                              <a:gd name="T40" fmla="+- 0 8330 2745"/>
                              <a:gd name="T41" fmla="*/ T40 w 5586"/>
                              <a:gd name="T42" fmla="+- 0 2702 1338"/>
                              <a:gd name="T43" fmla="*/ 2702 h 1712"/>
                              <a:gd name="T44" fmla="+- 0 8330 2745"/>
                              <a:gd name="T45" fmla="*/ T44 w 5586"/>
                              <a:gd name="T46" fmla="+- 0 2677 1338"/>
                              <a:gd name="T47" fmla="*/ 2677 h 1712"/>
                              <a:gd name="T48" fmla="+- 0 5156 2745"/>
                              <a:gd name="T49" fmla="*/ T48 w 5586"/>
                              <a:gd name="T50" fmla="+- 0 1461 1338"/>
                              <a:gd name="T51" fmla="*/ 1461 h 1712"/>
                              <a:gd name="T52" fmla="+- 0 4979 2745"/>
                              <a:gd name="T53" fmla="*/ T52 w 5586"/>
                              <a:gd name="T54" fmla="+- 0 1461 1338"/>
                              <a:gd name="T55" fmla="*/ 1461 h 1712"/>
                              <a:gd name="T56" fmla="+- 0 5538 2745"/>
                              <a:gd name="T57" fmla="*/ T56 w 5586"/>
                              <a:gd name="T58" fmla="+- 0 1761 1338"/>
                              <a:gd name="T59" fmla="*/ 1761 h 1712"/>
                              <a:gd name="T60" fmla="+- 0 6096 2745"/>
                              <a:gd name="T61" fmla="*/ T60 w 5586"/>
                              <a:gd name="T62" fmla="+- 0 2185 1338"/>
                              <a:gd name="T63" fmla="*/ 2185 h 1712"/>
                              <a:gd name="T64" fmla="+- 0 6655 2745"/>
                              <a:gd name="T65" fmla="*/ T64 w 5586"/>
                              <a:gd name="T66" fmla="+- 0 2064 1338"/>
                              <a:gd name="T67" fmla="*/ 2064 h 1712"/>
                              <a:gd name="T68" fmla="+- 0 7244 2745"/>
                              <a:gd name="T69" fmla="*/ T68 w 5586"/>
                              <a:gd name="T70" fmla="+- 0 2064 1338"/>
                              <a:gd name="T71" fmla="*/ 2064 h 1712"/>
                              <a:gd name="T72" fmla="+- 0 7219 2745"/>
                              <a:gd name="T73" fmla="*/ T72 w 5586"/>
                              <a:gd name="T74" fmla="+- 0 2033 1338"/>
                              <a:gd name="T75" fmla="*/ 2033 h 1712"/>
                              <a:gd name="T76" fmla="+- 0 6096 2745"/>
                              <a:gd name="T77" fmla="*/ T76 w 5586"/>
                              <a:gd name="T78" fmla="+- 0 2033 1338"/>
                              <a:gd name="T79" fmla="*/ 2033 h 1712"/>
                              <a:gd name="T80" fmla="+- 0 5538 2745"/>
                              <a:gd name="T81" fmla="*/ T80 w 5586"/>
                              <a:gd name="T82" fmla="+- 0 1612 1338"/>
                              <a:gd name="T83" fmla="*/ 1612 h 1712"/>
                              <a:gd name="T84" fmla="+- 0 5156 2745"/>
                              <a:gd name="T85" fmla="*/ T84 w 5586"/>
                              <a:gd name="T86" fmla="+- 0 1461 1338"/>
                              <a:gd name="T87" fmla="*/ 1461 h 1712"/>
                              <a:gd name="T88" fmla="+- 0 3304 2745"/>
                              <a:gd name="T89" fmla="*/ T88 w 5586"/>
                              <a:gd name="T90" fmla="+- 0 1338 1338"/>
                              <a:gd name="T91" fmla="*/ 1338 h 1712"/>
                              <a:gd name="T92" fmla="+- 0 2745 2745"/>
                              <a:gd name="T93" fmla="*/ T92 w 5586"/>
                              <a:gd name="T94" fmla="+- 0 1932 1338"/>
                              <a:gd name="T95" fmla="*/ 1932 h 1712"/>
                              <a:gd name="T96" fmla="+- 0 2745 2745"/>
                              <a:gd name="T97" fmla="*/ T96 w 5586"/>
                              <a:gd name="T98" fmla="+- 0 2130 1338"/>
                              <a:gd name="T99" fmla="*/ 2130 h 1712"/>
                              <a:gd name="T100" fmla="+- 0 3304 2745"/>
                              <a:gd name="T101" fmla="*/ T100 w 5586"/>
                              <a:gd name="T102" fmla="+- 0 1463 1338"/>
                              <a:gd name="T103" fmla="*/ 1463 h 1712"/>
                              <a:gd name="T104" fmla="+- 0 3531 2745"/>
                              <a:gd name="T105" fmla="*/ T104 w 5586"/>
                              <a:gd name="T106" fmla="+- 0 1463 1338"/>
                              <a:gd name="T107" fmla="*/ 1463 h 1712"/>
                              <a:gd name="T108" fmla="+- 0 3304 2745"/>
                              <a:gd name="T109" fmla="*/ T108 w 5586"/>
                              <a:gd name="T110" fmla="+- 0 1338 1338"/>
                              <a:gd name="T111" fmla="*/ 1338 h 1712"/>
                              <a:gd name="T112" fmla="+- 0 6655 2745"/>
                              <a:gd name="T113" fmla="*/ T112 w 5586"/>
                              <a:gd name="T114" fmla="+- 0 1851 1338"/>
                              <a:gd name="T115" fmla="*/ 1851 h 1712"/>
                              <a:gd name="T116" fmla="+- 0 6096 2745"/>
                              <a:gd name="T117" fmla="*/ T116 w 5586"/>
                              <a:gd name="T118" fmla="+- 0 2033 1338"/>
                              <a:gd name="T119" fmla="*/ 2033 h 1712"/>
                              <a:gd name="T120" fmla="+- 0 7219 2745"/>
                              <a:gd name="T121" fmla="*/ T120 w 5586"/>
                              <a:gd name="T122" fmla="+- 0 2033 1338"/>
                              <a:gd name="T123" fmla="*/ 2033 h 1712"/>
                              <a:gd name="T124" fmla="+- 0 7213 2745"/>
                              <a:gd name="T125" fmla="*/ T124 w 5586"/>
                              <a:gd name="T126" fmla="+- 0 2026 1338"/>
                              <a:gd name="T127" fmla="*/ 2026 h 1712"/>
                              <a:gd name="T128" fmla="+- 0 6655 2745"/>
                              <a:gd name="T129" fmla="*/ T128 w 5586"/>
                              <a:gd name="T130" fmla="+- 0 1851 1338"/>
                              <a:gd name="T131" fmla="*/ 1851 h 1712"/>
                              <a:gd name="T132" fmla="+- 0 3531 2745"/>
                              <a:gd name="T133" fmla="*/ T132 w 5586"/>
                              <a:gd name="T134" fmla="+- 0 1463 1338"/>
                              <a:gd name="T135" fmla="*/ 1463 h 1712"/>
                              <a:gd name="T136" fmla="+- 0 3304 2745"/>
                              <a:gd name="T137" fmla="*/ T136 w 5586"/>
                              <a:gd name="T138" fmla="+- 0 1463 1338"/>
                              <a:gd name="T139" fmla="*/ 1463 h 1712"/>
                              <a:gd name="T140" fmla="+- 0 3862 2745"/>
                              <a:gd name="T141" fmla="*/ T140 w 5586"/>
                              <a:gd name="T142" fmla="+- 0 1732 1338"/>
                              <a:gd name="T143" fmla="*/ 1732 h 1712"/>
                              <a:gd name="T144" fmla="+- 0 4366 2745"/>
                              <a:gd name="T145" fmla="*/ T144 w 5586"/>
                              <a:gd name="T146" fmla="+- 0 1645 1338"/>
                              <a:gd name="T147" fmla="*/ 1645 h 1712"/>
                              <a:gd name="T148" fmla="+- 0 3862 2745"/>
                              <a:gd name="T149" fmla="*/ T148 w 5586"/>
                              <a:gd name="T150" fmla="+- 0 1645 1338"/>
                              <a:gd name="T151" fmla="*/ 1645 h 1712"/>
                              <a:gd name="T152" fmla="+- 0 3531 2745"/>
                              <a:gd name="T153" fmla="*/ T152 w 5586"/>
                              <a:gd name="T154" fmla="+- 0 1463 1338"/>
                              <a:gd name="T155" fmla="*/ 1463 h 1712"/>
                              <a:gd name="T156" fmla="+- 0 4979 2745"/>
                              <a:gd name="T157" fmla="*/ T156 w 5586"/>
                              <a:gd name="T158" fmla="+- 0 1391 1338"/>
                              <a:gd name="T159" fmla="*/ 1391 h 1712"/>
                              <a:gd name="T160" fmla="+- 0 4421 2745"/>
                              <a:gd name="T161" fmla="*/ T160 w 5586"/>
                              <a:gd name="T162" fmla="+- 0 1605 1338"/>
                              <a:gd name="T163" fmla="*/ 1605 h 1712"/>
                              <a:gd name="T164" fmla="+- 0 3862 2745"/>
                              <a:gd name="T165" fmla="*/ T164 w 5586"/>
                              <a:gd name="T166" fmla="+- 0 1645 1338"/>
                              <a:gd name="T167" fmla="*/ 1645 h 1712"/>
                              <a:gd name="T168" fmla="+- 0 4366 2745"/>
                              <a:gd name="T169" fmla="*/ T168 w 5586"/>
                              <a:gd name="T170" fmla="+- 0 1645 1338"/>
                              <a:gd name="T171" fmla="*/ 1645 h 1712"/>
                              <a:gd name="T172" fmla="+- 0 4421 2745"/>
                              <a:gd name="T173" fmla="*/ T172 w 5586"/>
                              <a:gd name="T174" fmla="+- 0 1636 1338"/>
                              <a:gd name="T175" fmla="*/ 1636 h 1712"/>
                              <a:gd name="T176" fmla="+- 0 4979 2745"/>
                              <a:gd name="T177" fmla="*/ T176 w 5586"/>
                              <a:gd name="T178" fmla="+- 0 1461 1338"/>
                              <a:gd name="T179" fmla="*/ 1461 h 1712"/>
                              <a:gd name="T180" fmla="+- 0 5156 2745"/>
                              <a:gd name="T181" fmla="*/ T180 w 5586"/>
                              <a:gd name="T182" fmla="+- 0 1461 1338"/>
                              <a:gd name="T183" fmla="*/ 1461 h 1712"/>
                              <a:gd name="T184" fmla="+- 0 4979 2745"/>
                              <a:gd name="T185" fmla="*/ T184 w 5586"/>
                              <a:gd name="T186" fmla="+- 0 1391 1338"/>
                              <a:gd name="T187" fmla="*/ 1391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86" h="1712">
                                <a:moveTo>
                                  <a:pt x="4499" y="726"/>
                                </a:moveTo>
                                <a:lnTo>
                                  <a:pt x="3910" y="726"/>
                                </a:lnTo>
                                <a:lnTo>
                                  <a:pt x="4468" y="903"/>
                                </a:lnTo>
                                <a:lnTo>
                                  <a:pt x="5027" y="1679"/>
                                </a:lnTo>
                                <a:lnTo>
                                  <a:pt x="5585" y="1712"/>
                                </a:lnTo>
                                <a:lnTo>
                                  <a:pt x="5585" y="1364"/>
                                </a:lnTo>
                                <a:lnTo>
                                  <a:pt x="5027" y="1364"/>
                                </a:lnTo>
                                <a:lnTo>
                                  <a:pt x="4499" y="726"/>
                                </a:lnTo>
                                <a:close/>
                                <a:moveTo>
                                  <a:pt x="5585" y="1339"/>
                                </a:moveTo>
                                <a:lnTo>
                                  <a:pt x="5027" y="1364"/>
                                </a:lnTo>
                                <a:lnTo>
                                  <a:pt x="5585" y="1364"/>
                                </a:lnTo>
                                <a:lnTo>
                                  <a:pt x="5585" y="1339"/>
                                </a:lnTo>
                                <a:close/>
                                <a:moveTo>
                                  <a:pt x="2411" y="123"/>
                                </a:moveTo>
                                <a:lnTo>
                                  <a:pt x="2234" y="123"/>
                                </a:lnTo>
                                <a:lnTo>
                                  <a:pt x="2793" y="423"/>
                                </a:lnTo>
                                <a:lnTo>
                                  <a:pt x="3351" y="847"/>
                                </a:lnTo>
                                <a:lnTo>
                                  <a:pt x="3910" y="726"/>
                                </a:lnTo>
                                <a:lnTo>
                                  <a:pt x="4499" y="726"/>
                                </a:lnTo>
                                <a:lnTo>
                                  <a:pt x="4474" y="695"/>
                                </a:lnTo>
                                <a:lnTo>
                                  <a:pt x="3351" y="695"/>
                                </a:lnTo>
                                <a:lnTo>
                                  <a:pt x="2793" y="274"/>
                                </a:lnTo>
                                <a:lnTo>
                                  <a:pt x="2411" y="123"/>
                                </a:lnTo>
                                <a:close/>
                                <a:moveTo>
                                  <a:pt x="559" y="0"/>
                                </a:moveTo>
                                <a:lnTo>
                                  <a:pt x="0" y="594"/>
                                </a:lnTo>
                                <a:lnTo>
                                  <a:pt x="0" y="792"/>
                                </a:lnTo>
                                <a:lnTo>
                                  <a:pt x="559" y="125"/>
                                </a:lnTo>
                                <a:lnTo>
                                  <a:pt x="786" y="125"/>
                                </a:lnTo>
                                <a:lnTo>
                                  <a:pt x="559" y="0"/>
                                </a:lnTo>
                                <a:close/>
                                <a:moveTo>
                                  <a:pt x="3910" y="513"/>
                                </a:moveTo>
                                <a:lnTo>
                                  <a:pt x="3351" y="695"/>
                                </a:lnTo>
                                <a:lnTo>
                                  <a:pt x="4474" y="695"/>
                                </a:lnTo>
                                <a:lnTo>
                                  <a:pt x="4468" y="688"/>
                                </a:lnTo>
                                <a:lnTo>
                                  <a:pt x="3910" y="513"/>
                                </a:lnTo>
                                <a:close/>
                                <a:moveTo>
                                  <a:pt x="786" y="125"/>
                                </a:moveTo>
                                <a:lnTo>
                                  <a:pt x="559" y="125"/>
                                </a:lnTo>
                                <a:lnTo>
                                  <a:pt x="1117" y="394"/>
                                </a:lnTo>
                                <a:lnTo>
                                  <a:pt x="1621" y="307"/>
                                </a:lnTo>
                                <a:lnTo>
                                  <a:pt x="1117" y="307"/>
                                </a:lnTo>
                                <a:lnTo>
                                  <a:pt x="786" y="125"/>
                                </a:lnTo>
                                <a:close/>
                                <a:moveTo>
                                  <a:pt x="2234" y="53"/>
                                </a:moveTo>
                                <a:lnTo>
                                  <a:pt x="1676" y="267"/>
                                </a:lnTo>
                                <a:lnTo>
                                  <a:pt x="1117" y="307"/>
                                </a:lnTo>
                                <a:lnTo>
                                  <a:pt x="1621" y="307"/>
                                </a:lnTo>
                                <a:lnTo>
                                  <a:pt x="1676" y="298"/>
                                </a:lnTo>
                                <a:lnTo>
                                  <a:pt x="2234" y="123"/>
                                </a:lnTo>
                                <a:lnTo>
                                  <a:pt x="2411" y="123"/>
                                </a:lnTo>
                                <a:lnTo>
                                  <a:pt x="2234" y="53"/>
                                </a:lnTo>
                                <a:close/>
                              </a:path>
                            </a:pathLst>
                          </a:custGeom>
                          <a:solidFill>
                            <a:srgbClr val="002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24"/>
                        <wps:cNvSpPr>
                          <a:spLocks/>
                        </wps:cNvSpPr>
                        <wps:spPr bwMode="auto">
                          <a:xfrm>
                            <a:off x="2745" y="1338"/>
                            <a:ext cx="5586" cy="1712"/>
                          </a:xfrm>
                          <a:custGeom>
                            <a:avLst/>
                            <a:gdLst>
                              <a:gd name="T0" fmla="+- 0 2745 2745"/>
                              <a:gd name="T1" fmla="*/ T0 w 5586"/>
                              <a:gd name="T2" fmla="+- 0 2130 1338"/>
                              <a:gd name="T3" fmla="*/ 2130 h 1712"/>
                              <a:gd name="T4" fmla="+- 0 2745 2745"/>
                              <a:gd name="T5" fmla="*/ T4 w 5586"/>
                              <a:gd name="T6" fmla="+- 0 1932 1338"/>
                              <a:gd name="T7" fmla="*/ 1932 h 1712"/>
                              <a:gd name="T8" fmla="+- 0 3304 2745"/>
                              <a:gd name="T9" fmla="*/ T8 w 5586"/>
                              <a:gd name="T10" fmla="+- 0 1338 1338"/>
                              <a:gd name="T11" fmla="*/ 1338 h 1712"/>
                              <a:gd name="T12" fmla="+- 0 3862 2745"/>
                              <a:gd name="T13" fmla="*/ T12 w 5586"/>
                              <a:gd name="T14" fmla="+- 0 1645 1338"/>
                              <a:gd name="T15" fmla="*/ 1645 h 1712"/>
                              <a:gd name="T16" fmla="+- 0 4421 2745"/>
                              <a:gd name="T17" fmla="*/ T16 w 5586"/>
                              <a:gd name="T18" fmla="+- 0 1605 1338"/>
                              <a:gd name="T19" fmla="*/ 1605 h 1712"/>
                              <a:gd name="T20" fmla="+- 0 4979 2745"/>
                              <a:gd name="T21" fmla="*/ T20 w 5586"/>
                              <a:gd name="T22" fmla="+- 0 1391 1338"/>
                              <a:gd name="T23" fmla="*/ 1391 h 1712"/>
                              <a:gd name="T24" fmla="+- 0 5538 2745"/>
                              <a:gd name="T25" fmla="*/ T24 w 5586"/>
                              <a:gd name="T26" fmla="+- 0 1612 1338"/>
                              <a:gd name="T27" fmla="*/ 1612 h 1712"/>
                              <a:gd name="T28" fmla="+- 0 6096 2745"/>
                              <a:gd name="T29" fmla="*/ T28 w 5586"/>
                              <a:gd name="T30" fmla="+- 0 2033 1338"/>
                              <a:gd name="T31" fmla="*/ 2033 h 1712"/>
                              <a:gd name="T32" fmla="+- 0 6655 2745"/>
                              <a:gd name="T33" fmla="*/ T32 w 5586"/>
                              <a:gd name="T34" fmla="+- 0 1851 1338"/>
                              <a:gd name="T35" fmla="*/ 1851 h 1712"/>
                              <a:gd name="T36" fmla="+- 0 7213 2745"/>
                              <a:gd name="T37" fmla="*/ T36 w 5586"/>
                              <a:gd name="T38" fmla="+- 0 2026 1338"/>
                              <a:gd name="T39" fmla="*/ 2026 h 1712"/>
                              <a:gd name="T40" fmla="+- 0 7772 2745"/>
                              <a:gd name="T41" fmla="*/ T40 w 5586"/>
                              <a:gd name="T42" fmla="+- 0 2702 1338"/>
                              <a:gd name="T43" fmla="*/ 2702 h 1712"/>
                              <a:gd name="T44" fmla="+- 0 8330 2745"/>
                              <a:gd name="T45" fmla="*/ T44 w 5586"/>
                              <a:gd name="T46" fmla="+- 0 2677 1338"/>
                              <a:gd name="T47" fmla="*/ 2677 h 1712"/>
                              <a:gd name="T48" fmla="+- 0 8330 2745"/>
                              <a:gd name="T49" fmla="*/ T48 w 5586"/>
                              <a:gd name="T50" fmla="+- 0 3050 1338"/>
                              <a:gd name="T51" fmla="*/ 3050 h 1712"/>
                              <a:gd name="T52" fmla="+- 0 7772 2745"/>
                              <a:gd name="T53" fmla="*/ T52 w 5586"/>
                              <a:gd name="T54" fmla="+- 0 3017 1338"/>
                              <a:gd name="T55" fmla="*/ 3017 h 1712"/>
                              <a:gd name="T56" fmla="+- 0 7213 2745"/>
                              <a:gd name="T57" fmla="*/ T56 w 5586"/>
                              <a:gd name="T58" fmla="+- 0 2241 1338"/>
                              <a:gd name="T59" fmla="*/ 2241 h 1712"/>
                              <a:gd name="T60" fmla="+- 0 6655 2745"/>
                              <a:gd name="T61" fmla="*/ T60 w 5586"/>
                              <a:gd name="T62" fmla="+- 0 2064 1338"/>
                              <a:gd name="T63" fmla="*/ 2064 h 1712"/>
                              <a:gd name="T64" fmla="+- 0 6096 2745"/>
                              <a:gd name="T65" fmla="*/ T64 w 5586"/>
                              <a:gd name="T66" fmla="+- 0 2185 1338"/>
                              <a:gd name="T67" fmla="*/ 2185 h 1712"/>
                              <a:gd name="T68" fmla="+- 0 5538 2745"/>
                              <a:gd name="T69" fmla="*/ T68 w 5586"/>
                              <a:gd name="T70" fmla="+- 0 1761 1338"/>
                              <a:gd name="T71" fmla="*/ 1761 h 1712"/>
                              <a:gd name="T72" fmla="+- 0 4979 2745"/>
                              <a:gd name="T73" fmla="*/ T72 w 5586"/>
                              <a:gd name="T74" fmla="+- 0 1461 1338"/>
                              <a:gd name="T75" fmla="*/ 1461 h 1712"/>
                              <a:gd name="T76" fmla="+- 0 4421 2745"/>
                              <a:gd name="T77" fmla="*/ T76 w 5586"/>
                              <a:gd name="T78" fmla="+- 0 1636 1338"/>
                              <a:gd name="T79" fmla="*/ 1636 h 1712"/>
                              <a:gd name="T80" fmla="+- 0 3862 2745"/>
                              <a:gd name="T81" fmla="*/ T80 w 5586"/>
                              <a:gd name="T82" fmla="+- 0 1732 1338"/>
                              <a:gd name="T83" fmla="*/ 1732 h 1712"/>
                              <a:gd name="T84" fmla="+- 0 3304 2745"/>
                              <a:gd name="T85" fmla="*/ T84 w 5586"/>
                              <a:gd name="T86" fmla="+- 0 1463 1338"/>
                              <a:gd name="T87" fmla="*/ 1463 h 1712"/>
                              <a:gd name="T88" fmla="+- 0 2745 2745"/>
                              <a:gd name="T89" fmla="*/ T88 w 5586"/>
                              <a:gd name="T90" fmla="+- 0 2130 1338"/>
                              <a:gd name="T91" fmla="*/ 2130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712">
                                <a:moveTo>
                                  <a:pt x="0" y="792"/>
                                </a:moveTo>
                                <a:lnTo>
                                  <a:pt x="0" y="594"/>
                                </a:lnTo>
                                <a:lnTo>
                                  <a:pt x="559" y="0"/>
                                </a:lnTo>
                                <a:lnTo>
                                  <a:pt x="1117" y="307"/>
                                </a:lnTo>
                                <a:lnTo>
                                  <a:pt x="1676" y="267"/>
                                </a:lnTo>
                                <a:lnTo>
                                  <a:pt x="2234" y="53"/>
                                </a:lnTo>
                                <a:lnTo>
                                  <a:pt x="2793" y="274"/>
                                </a:lnTo>
                                <a:lnTo>
                                  <a:pt x="3351" y="695"/>
                                </a:lnTo>
                                <a:lnTo>
                                  <a:pt x="3910" y="513"/>
                                </a:lnTo>
                                <a:lnTo>
                                  <a:pt x="4468" y="688"/>
                                </a:lnTo>
                                <a:lnTo>
                                  <a:pt x="5027" y="1364"/>
                                </a:lnTo>
                                <a:lnTo>
                                  <a:pt x="5585" y="1339"/>
                                </a:lnTo>
                                <a:lnTo>
                                  <a:pt x="5585" y="1712"/>
                                </a:lnTo>
                                <a:lnTo>
                                  <a:pt x="5027" y="1679"/>
                                </a:lnTo>
                                <a:lnTo>
                                  <a:pt x="4468" y="903"/>
                                </a:lnTo>
                                <a:lnTo>
                                  <a:pt x="3910" y="726"/>
                                </a:lnTo>
                                <a:lnTo>
                                  <a:pt x="3351" y="847"/>
                                </a:lnTo>
                                <a:lnTo>
                                  <a:pt x="2793" y="423"/>
                                </a:lnTo>
                                <a:lnTo>
                                  <a:pt x="2234" y="123"/>
                                </a:lnTo>
                                <a:lnTo>
                                  <a:pt x="1676" y="298"/>
                                </a:lnTo>
                                <a:lnTo>
                                  <a:pt x="1117" y="394"/>
                                </a:lnTo>
                                <a:lnTo>
                                  <a:pt x="559" y="125"/>
                                </a:lnTo>
                                <a:lnTo>
                                  <a:pt x="0" y="792"/>
                                </a:lnTo>
                              </a:path>
                            </a:pathLst>
                          </a:custGeom>
                          <a:noFill/>
                          <a:ln w="12315">
                            <a:solidFill>
                              <a:srgbClr val="002D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23"/>
                        <wps:cNvSpPr>
                          <a:spLocks/>
                        </wps:cNvSpPr>
                        <wps:spPr bwMode="auto">
                          <a:xfrm>
                            <a:off x="2745" y="1338"/>
                            <a:ext cx="5586" cy="1712"/>
                          </a:xfrm>
                          <a:custGeom>
                            <a:avLst/>
                            <a:gdLst>
                              <a:gd name="T0" fmla="+- 0 2745 2745"/>
                              <a:gd name="T1" fmla="*/ T0 w 5586"/>
                              <a:gd name="T2" fmla="+- 0 2130 1338"/>
                              <a:gd name="T3" fmla="*/ 2130 h 1712"/>
                              <a:gd name="T4" fmla="+- 0 2745 2745"/>
                              <a:gd name="T5" fmla="*/ T4 w 5586"/>
                              <a:gd name="T6" fmla="+- 0 1932 1338"/>
                              <a:gd name="T7" fmla="*/ 1932 h 1712"/>
                              <a:gd name="T8" fmla="+- 0 3304 2745"/>
                              <a:gd name="T9" fmla="*/ T8 w 5586"/>
                              <a:gd name="T10" fmla="+- 0 1338 1338"/>
                              <a:gd name="T11" fmla="*/ 1338 h 1712"/>
                              <a:gd name="T12" fmla="+- 0 3862 2745"/>
                              <a:gd name="T13" fmla="*/ T12 w 5586"/>
                              <a:gd name="T14" fmla="+- 0 1645 1338"/>
                              <a:gd name="T15" fmla="*/ 1645 h 1712"/>
                              <a:gd name="T16" fmla="+- 0 4421 2745"/>
                              <a:gd name="T17" fmla="*/ T16 w 5586"/>
                              <a:gd name="T18" fmla="+- 0 1605 1338"/>
                              <a:gd name="T19" fmla="*/ 1605 h 1712"/>
                              <a:gd name="T20" fmla="+- 0 4979 2745"/>
                              <a:gd name="T21" fmla="*/ T20 w 5586"/>
                              <a:gd name="T22" fmla="+- 0 1391 1338"/>
                              <a:gd name="T23" fmla="*/ 1391 h 1712"/>
                              <a:gd name="T24" fmla="+- 0 5538 2745"/>
                              <a:gd name="T25" fmla="*/ T24 w 5586"/>
                              <a:gd name="T26" fmla="+- 0 1612 1338"/>
                              <a:gd name="T27" fmla="*/ 1612 h 1712"/>
                              <a:gd name="T28" fmla="+- 0 6096 2745"/>
                              <a:gd name="T29" fmla="*/ T28 w 5586"/>
                              <a:gd name="T30" fmla="+- 0 2033 1338"/>
                              <a:gd name="T31" fmla="*/ 2033 h 1712"/>
                              <a:gd name="T32" fmla="+- 0 6655 2745"/>
                              <a:gd name="T33" fmla="*/ T32 w 5586"/>
                              <a:gd name="T34" fmla="+- 0 1851 1338"/>
                              <a:gd name="T35" fmla="*/ 1851 h 1712"/>
                              <a:gd name="T36" fmla="+- 0 7213 2745"/>
                              <a:gd name="T37" fmla="*/ T36 w 5586"/>
                              <a:gd name="T38" fmla="+- 0 2026 1338"/>
                              <a:gd name="T39" fmla="*/ 2026 h 1712"/>
                              <a:gd name="T40" fmla="+- 0 7772 2745"/>
                              <a:gd name="T41" fmla="*/ T40 w 5586"/>
                              <a:gd name="T42" fmla="+- 0 2702 1338"/>
                              <a:gd name="T43" fmla="*/ 2702 h 1712"/>
                              <a:gd name="T44" fmla="+- 0 8330 2745"/>
                              <a:gd name="T45" fmla="*/ T44 w 5586"/>
                              <a:gd name="T46" fmla="+- 0 2677 1338"/>
                              <a:gd name="T47" fmla="*/ 2677 h 1712"/>
                              <a:gd name="T48" fmla="+- 0 8330 2745"/>
                              <a:gd name="T49" fmla="*/ T48 w 5586"/>
                              <a:gd name="T50" fmla="+- 0 3050 1338"/>
                              <a:gd name="T51" fmla="*/ 3050 h 1712"/>
                              <a:gd name="T52" fmla="+- 0 7772 2745"/>
                              <a:gd name="T53" fmla="*/ T52 w 5586"/>
                              <a:gd name="T54" fmla="+- 0 3017 1338"/>
                              <a:gd name="T55" fmla="*/ 3017 h 1712"/>
                              <a:gd name="T56" fmla="+- 0 7213 2745"/>
                              <a:gd name="T57" fmla="*/ T56 w 5586"/>
                              <a:gd name="T58" fmla="+- 0 2241 1338"/>
                              <a:gd name="T59" fmla="*/ 2241 h 1712"/>
                              <a:gd name="T60" fmla="+- 0 6655 2745"/>
                              <a:gd name="T61" fmla="*/ T60 w 5586"/>
                              <a:gd name="T62" fmla="+- 0 2064 1338"/>
                              <a:gd name="T63" fmla="*/ 2064 h 1712"/>
                              <a:gd name="T64" fmla="+- 0 6096 2745"/>
                              <a:gd name="T65" fmla="*/ T64 w 5586"/>
                              <a:gd name="T66" fmla="+- 0 2185 1338"/>
                              <a:gd name="T67" fmla="*/ 2185 h 1712"/>
                              <a:gd name="T68" fmla="+- 0 5538 2745"/>
                              <a:gd name="T69" fmla="*/ T68 w 5586"/>
                              <a:gd name="T70" fmla="+- 0 1761 1338"/>
                              <a:gd name="T71" fmla="*/ 1761 h 1712"/>
                              <a:gd name="T72" fmla="+- 0 4979 2745"/>
                              <a:gd name="T73" fmla="*/ T72 w 5586"/>
                              <a:gd name="T74" fmla="+- 0 1461 1338"/>
                              <a:gd name="T75" fmla="*/ 1461 h 1712"/>
                              <a:gd name="T76" fmla="+- 0 4421 2745"/>
                              <a:gd name="T77" fmla="*/ T76 w 5586"/>
                              <a:gd name="T78" fmla="+- 0 1636 1338"/>
                              <a:gd name="T79" fmla="*/ 1636 h 1712"/>
                              <a:gd name="T80" fmla="+- 0 3862 2745"/>
                              <a:gd name="T81" fmla="*/ T80 w 5586"/>
                              <a:gd name="T82" fmla="+- 0 1732 1338"/>
                              <a:gd name="T83" fmla="*/ 1732 h 1712"/>
                              <a:gd name="T84" fmla="+- 0 3304 2745"/>
                              <a:gd name="T85" fmla="*/ T84 w 5586"/>
                              <a:gd name="T86" fmla="+- 0 1463 1338"/>
                              <a:gd name="T87" fmla="*/ 1463 h 1712"/>
                              <a:gd name="T88" fmla="+- 0 2745 2745"/>
                              <a:gd name="T89" fmla="*/ T88 w 5586"/>
                              <a:gd name="T90" fmla="+- 0 2130 1338"/>
                              <a:gd name="T91" fmla="*/ 2130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712">
                                <a:moveTo>
                                  <a:pt x="0" y="792"/>
                                </a:moveTo>
                                <a:lnTo>
                                  <a:pt x="0" y="594"/>
                                </a:lnTo>
                                <a:lnTo>
                                  <a:pt x="559" y="0"/>
                                </a:lnTo>
                                <a:lnTo>
                                  <a:pt x="1117" y="307"/>
                                </a:lnTo>
                                <a:lnTo>
                                  <a:pt x="1676" y="267"/>
                                </a:lnTo>
                                <a:lnTo>
                                  <a:pt x="2234" y="53"/>
                                </a:lnTo>
                                <a:lnTo>
                                  <a:pt x="2793" y="274"/>
                                </a:lnTo>
                                <a:lnTo>
                                  <a:pt x="3351" y="695"/>
                                </a:lnTo>
                                <a:lnTo>
                                  <a:pt x="3910" y="513"/>
                                </a:lnTo>
                                <a:lnTo>
                                  <a:pt x="4468" y="688"/>
                                </a:lnTo>
                                <a:lnTo>
                                  <a:pt x="5027" y="1364"/>
                                </a:lnTo>
                                <a:lnTo>
                                  <a:pt x="5585" y="1339"/>
                                </a:lnTo>
                                <a:lnTo>
                                  <a:pt x="5585" y="1712"/>
                                </a:lnTo>
                                <a:lnTo>
                                  <a:pt x="5027" y="1679"/>
                                </a:lnTo>
                                <a:lnTo>
                                  <a:pt x="4468" y="903"/>
                                </a:lnTo>
                                <a:lnTo>
                                  <a:pt x="3910" y="726"/>
                                </a:lnTo>
                                <a:lnTo>
                                  <a:pt x="3351" y="847"/>
                                </a:lnTo>
                                <a:lnTo>
                                  <a:pt x="2793" y="423"/>
                                </a:lnTo>
                                <a:lnTo>
                                  <a:pt x="2234" y="123"/>
                                </a:lnTo>
                                <a:lnTo>
                                  <a:pt x="1676" y="298"/>
                                </a:lnTo>
                                <a:lnTo>
                                  <a:pt x="1117" y="394"/>
                                </a:lnTo>
                                <a:lnTo>
                                  <a:pt x="559" y="125"/>
                                </a:lnTo>
                                <a:lnTo>
                                  <a:pt x="0" y="792"/>
                                </a:lnTo>
                              </a:path>
                            </a:pathLst>
                          </a:custGeom>
                          <a:noFill/>
                          <a:ln w="3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utoShape 222"/>
                        <wps:cNvSpPr>
                          <a:spLocks/>
                        </wps:cNvSpPr>
                        <wps:spPr bwMode="auto">
                          <a:xfrm>
                            <a:off x="2745" y="698"/>
                            <a:ext cx="5586" cy="2004"/>
                          </a:xfrm>
                          <a:custGeom>
                            <a:avLst/>
                            <a:gdLst>
                              <a:gd name="T0" fmla="+- 0 7697 2745"/>
                              <a:gd name="T1" fmla="*/ T0 w 5586"/>
                              <a:gd name="T2" fmla="+- 0 1851 698"/>
                              <a:gd name="T3" fmla="*/ 1851 h 2004"/>
                              <a:gd name="T4" fmla="+- 0 6655 2745"/>
                              <a:gd name="T5" fmla="*/ T4 w 5586"/>
                              <a:gd name="T6" fmla="+- 0 1851 698"/>
                              <a:gd name="T7" fmla="*/ 1851 h 2004"/>
                              <a:gd name="T8" fmla="+- 0 7213 2745"/>
                              <a:gd name="T9" fmla="*/ T8 w 5586"/>
                              <a:gd name="T10" fmla="+- 0 2026 698"/>
                              <a:gd name="T11" fmla="*/ 2026 h 2004"/>
                              <a:gd name="T12" fmla="+- 0 7772 2745"/>
                              <a:gd name="T13" fmla="*/ T12 w 5586"/>
                              <a:gd name="T14" fmla="+- 0 2702 698"/>
                              <a:gd name="T15" fmla="*/ 2702 h 2004"/>
                              <a:gd name="T16" fmla="+- 0 8330 2745"/>
                              <a:gd name="T17" fmla="*/ T16 w 5586"/>
                              <a:gd name="T18" fmla="+- 0 2677 698"/>
                              <a:gd name="T19" fmla="*/ 2677 h 2004"/>
                              <a:gd name="T20" fmla="+- 0 8330 2745"/>
                              <a:gd name="T21" fmla="*/ T20 w 5586"/>
                              <a:gd name="T22" fmla="+- 0 2275 698"/>
                              <a:gd name="T23" fmla="*/ 2275 h 2004"/>
                              <a:gd name="T24" fmla="+- 0 7772 2745"/>
                              <a:gd name="T25" fmla="*/ T24 w 5586"/>
                              <a:gd name="T26" fmla="+- 0 1922 698"/>
                              <a:gd name="T27" fmla="*/ 1922 h 2004"/>
                              <a:gd name="T28" fmla="+- 0 7697 2745"/>
                              <a:gd name="T29" fmla="*/ T28 w 5586"/>
                              <a:gd name="T30" fmla="+- 0 1851 698"/>
                              <a:gd name="T31" fmla="*/ 1851 h 2004"/>
                              <a:gd name="T32" fmla="+- 0 7214 2745"/>
                              <a:gd name="T33" fmla="*/ T32 w 5586"/>
                              <a:gd name="T34" fmla="+- 0 1391 698"/>
                              <a:gd name="T35" fmla="*/ 1391 h 2004"/>
                              <a:gd name="T36" fmla="+- 0 4979 2745"/>
                              <a:gd name="T37" fmla="*/ T36 w 5586"/>
                              <a:gd name="T38" fmla="+- 0 1391 698"/>
                              <a:gd name="T39" fmla="*/ 1391 h 2004"/>
                              <a:gd name="T40" fmla="+- 0 5538 2745"/>
                              <a:gd name="T41" fmla="*/ T40 w 5586"/>
                              <a:gd name="T42" fmla="+- 0 1612 698"/>
                              <a:gd name="T43" fmla="*/ 1612 h 2004"/>
                              <a:gd name="T44" fmla="+- 0 6096 2745"/>
                              <a:gd name="T45" fmla="*/ T44 w 5586"/>
                              <a:gd name="T46" fmla="+- 0 2033 698"/>
                              <a:gd name="T47" fmla="*/ 2033 h 2004"/>
                              <a:gd name="T48" fmla="+- 0 6655 2745"/>
                              <a:gd name="T49" fmla="*/ T48 w 5586"/>
                              <a:gd name="T50" fmla="+- 0 1851 698"/>
                              <a:gd name="T51" fmla="*/ 1851 h 2004"/>
                              <a:gd name="T52" fmla="+- 0 7697 2745"/>
                              <a:gd name="T53" fmla="*/ T52 w 5586"/>
                              <a:gd name="T54" fmla="+- 0 1851 698"/>
                              <a:gd name="T55" fmla="*/ 1851 h 2004"/>
                              <a:gd name="T56" fmla="+- 0 7214 2745"/>
                              <a:gd name="T57" fmla="*/ T56 w 5586"/>
                              <a:gd name="T58" fmla="+- 0 1391 698"/>
                              <a:gd name="T59" fmla="*/ 1391 h 2004"/>
                              <a:gd name="T60" fmla="+- 0 3304 2745"/>
                              <a:gd name="T61" fmla="*/ T60 w 5586"/>
                              <a:gd name="T62" fmla="+- 0 867 698"/>
                              <a:gd name="T63" fmla="*/ 867 h 2004"/>
                              <a:gd name="T64" fmla="+- 0 2745 2745"/>
                              <a:gd name="T65" fmla="*/ T64 w 5586"/>
                              <a:gd name="T66" fmla="+- 0 1490 698"/>
                              <a:gd name="T67" fmla="*/ 1490 h 2004"/>
                              <a:gd name="T68" fmla="+- 0 2745 2745"/>
                              <a:gd name="T69" fmla="*/ T68 w 5586"/>
                              <a:gd name="T70" fmla="+- 0 1932 698"/>
                              <a:gd name="T71" fmla="*/ 1932 h 2004"/>
                              <a:gd name="T72" fmla="+- 0 3304 2745"/>
                              <a:gd name="T73" fmla="*/ T72 w 5586"/>
                              <a:gd name="T74" fmla="+- 0 1338 698"/>
                              <a:gd name="T75" fmla="*/ 1338 h 2004"/>
                              <a:gd name="T76" fmla="+- 0 7034 2745"/>
                              <a:gd name="T77" fmla="*/ T76 w 5586"/>
                              <a:gd name="T78" fmla="+- 0 1338 698"/>
                              <a:gd name="T79" fmla="*/ 1338 h 2004"/>
                              <a:gd name="T80" fmla="+- 0 6655 2745"/>
                              <a:gd name="T81" fmla="*/ T80 w 5586"/>
                              <a:gd name="T82" fmla="+- 0 1230 698"/>
                              <a:gd name="T83" fmla="*/ 1230 h 2004"/>
                              <a:gd name="T84" fmla="+- 0 6096 2745"/>
                              <a:gd name="T85" fmla="*/ T84 w 5586"/>
                              <a:gd name="T86" fmla="+- 0 1205 698"/>
                              <a:gd name="T87" fmla="*/ 1205 h 2004"/>
                              <a:gd name="T88" fmla="+- 0 6035 2745"/>
                              <a:gd name="T89" fmla="*/ T88 w 5586"/>
                              <a:gd name="T90" fmla="+- 0 1173 698"/>
                              <a:gd name="T91" fmla="*/ 1173 h 2004"/>
                              <a:gd name="T92" fmla="+- 0 3862 2745"/>
                              <a:gd name="T93" fmla="*/ T92 w 5586"/>
                              <a:gd name="T94" fmla="+- 0 1173 698"/>
                              <a:gd name="T95" fmla="*/ 1173 h 2004"/>
                              <a:gd name="T96" fmla="+- 0 3304 2745"/>
                              <a:gd name="T97" fmla="*/ T96 w 5586"/>
                              <a:gd name="T98" fmla="+- 0 867 698"/>
                              <a:gd name="T99" fmla="*/ 867 h 2004"/>
                              <a:gd name="T100" fmla="+- 0 7034 2745"/>
                              <a:gd name="T101" fmla="*/ T100 w 5586"/>
                              <a:gd name="T102" fmla="+- 0 1338 698"/>
                              <a:gd name="T103" fmla="*/ 1338 h 2004"/>
                              <a:gd name="T104" fmla="+- 0 3304 2745"/>
                              <a:gd name="T105" fmla="*/ T104 w 5586"/>
                              <a:gd name="T106" fmla="+- 0 1338 698"/>
                              <a:gd name="T107" fmla="*/ 1338 h 2004"/>
                              <a:gd name="T108" fmla="+- 0 3862 2745"/>
                              <a:gd name="T109" fmla="*/ T108 w 5586"/>
                              <a:gd name="T110" fmla="+- 0 1645 698"/>
                              <a:gd name="T111" fmla="*/ 1645 h 2004"/>
                              <a:gd name="T112" fmla="+- 0 4421 2745"/>
                              <a:gd name="T113" fmla="*/ T112 w 5586"/>
                              <a:gd name="T114" fmla="+- 0 1605 698"/>
                              <a:gd name="T115" fmla="*/ 1605 h 2004"/>
                              <a:gd name="T116" fmla="+- 0 4979 2745"/>
                              <a:gd name="T117" fmla="*/ T116 w 5586"/>
                              <a:gd name="T118" fmla="+- 0 1391 698"/>
                              <a:gd name="T119" fmla="*/ 1391 h 2004"/>
                              <a:gd name="T120" fmla="+- 0 7214 2745"/>
                              <a:gd name="T121" fmla="*/ T120 w 5586"/>
                              <a:gd name="T122" fmla="+- 0 1391 698"/>
                              <a:gd name="T123" fmla="*/ 1391 h 2004"/>
                              <a:gd name="T124" fmla="+- 0 7213 2745"/>
                              <a:gd name="T125" fmla="*/ T124 w 5586"/>
                              <a:gd name="T126" fmla="+- 0 1390 698"/>
                              <a:gd name="T127" fmla="*/ 1390 h 2004"/>
                              <a:gd name="T128" fmla="+- 0 7034 2745"/>
                              <a:gd name="T129" fmla="*/ T128 w 5586"/>
                              <a:gd name="T130" fmla="+- 0 1338 698"/>
                              <a:gd name="T131" fmla="*/ 1338 h 2004"/>
                              <a:gd name="T132" fmla="+- 0 4979 2745"/>
                              <a:gd name="T133" fmla="*/ T132 w 5586"/>
                              <a:gd name="T134" fmla="+- 0 698 698"/>
                              <a:gd name="T135" fmla="*/ 698 h 2004"/>
                              <a:gd name="T136" fmla="+- 0 4421 2745"/>
                              <a:gd name="T137" fmla="*/ T136 w 5586"/>
                              <a:gd name="T138" fmla="+- 0 1017 698"/>
                              <a:gd name="T139" fmla="*/ 1017 h 2004"/>
                              <a:gd name="T140" fmla="+- 0 3862 2745"/>
                              <a:gd name="T141" fmla="*/ T140 w 5586"/>
                              <a:gd name="T142" fmla="+- 0 1173 698"/>
                              <a:gd name="T143" fmla="*/ 1173 h 2004"/>
                              <a:gd name="T144" fmla="+- 0 6035 2745"/>
                              <a:gd name="T145" fmla="*/ T144 w 5586"/>
                              <a:gd name="T146" fmla="+- 0 1173 698"/>
                              <a:gd name="T147" fmla="*/ 1173 h 2004"/>
                              <a:gd name="T148" fmla="+- 0 5538 2745"/>
                              <a:gd name="T149" fmla="*/ T148 w 5586"/>
                              <a:gd name="T150" fmla="+- 0 910 698"/>
                              <a:gd name="T151" fmla="*/ 910 h 2004"/>
                              <a:gd name="T152" fmla="+- 0 4979 2745"/>
                              <a:gd name="T153" fmla="*/ T152 w 5586"/>
                              <a:gd name="T154" fmla="+- 0 698 698"/>
                              <a:gd name="T155" fmla="*/ 698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586" h="2004">
                                <a:moveTo>
                                  <a:pt x="4952" y="1153"/>
                                </a:moveTo>
                                <a:lnTo>
                                  <a:pt x="3910" y="1153"/>
                                </a:lnTo>
                                <a:lnTo>
                                  <a:pt x="4468" y="1328"/>
                                </a:lnTo>
                                <a:lnTo>
                                  <a:pt x="5027" y="2004"/>
                                </a:lnTo>
                                <a:lnTo>
                                  <a:pt x="5585" y="1979"/>
                                </a:lnTo>
                                <a:lnTo>
                                  <a:pt x="5585" y="1577"/>
                                </a:lnTo>
                                <a:lnTo>
                                  <a:pt x="5027" y="1224"/>
                                </a:lnTo>
                                <a:lnTo>
                                  <a:pt x="4952" y="1153"/>
                                </a:lnTo>
                                <a:close/>
                                <a:moveTo>
                                  <a:pt x="4469" y="693"/>
                                </a:moveTo>
                                <a:lnTo>
                                  <a:pt x="2234" y="693"/>
                                </a:lnTo>
                                <a:lnTo>
                                  <a:pt x="2793" y="914"/>
                                </a:lnTo>
                                <a:lnTo>
                                  <a:pt x="3351" y="1335"/>
                                </a:lnTo>
                                <a:lnTo>
                                  <a:pt x="3910" y="1153"/>
                                </a:lnTo>
                                <a:lnTo>
                                  <a:pt x="4952" y="1153"/>
                                </a:lnTo>
                                <a:lnTo>
                                  <a:pt x="4469" y="693"/>
                                </a:lnTo>
                                <a:close/>
                                <a:moveTo>
                                  <a:pt x="559" y="169"/>
                                </a:moveTo>
                                <a:lnTo>
                                  <a:pt x="0" y="792"/>
                                </a:lnTo>
                                <a:lnTo>
                                  <a:pt x="0" y="1234"/>
                                </a:lnTo>
                                <a:lnTo>
                                  <a:pt x="559" y="640"/>
                                </a:lnTo>
                                <a:lnTo>
                                  <a:pt x="4289" y="640"/>
                                </a:lnTo>
                                <a:lnTo>
                                  <a:pt x="3910" y="532"/>
                                </a:lnTo>
                                <a:lnTo>
                                  <a:pt x="3351" y="507"/>
                                </a:lnTo>
                                <a:lnTo>
                                  <a:pt x="3290" y="475"/>
                                </a:lnTo>
                                <a:lnTo>
                                  <a:pt x="1117" y="475"/>
                                </a:lnTo>
                                <a:lnTo>
                                  <a:pt x="559" y="169"/>
                                </a:lnTo>
                                <a:close/>
                                <a:moveTo>
                                  <a:pt x="4289" y="640"/>
                                </a:moveTo>
                                <a:lnTo>
                                  <a:pt x="559" y="640"/>
                                </a:lnTo>
                                <a:lnTo>
                                  <a:pt x="1117" y="947"/>
                                </a:lnTo>
                                <a:lnTo>
                                  <a:pt x="1676" y="907"/>
                                </a:lnTo>
                                <a:lnTo>
                                  <a:pt x="2234" y="693"/>
                                </a:lnTo>
                                <a:lnTo>
                                  <a:pt x="4469" y="693"/>
                                </a:lnTo>
                                <a:lnTo>
                                  <a:pt x="4468" y="692"/>
                                </a:lnTo>
                                <a:lnTo>
                                  <a:pt x="4289" y="640"/>
                                </a:lnTo>
                                <a:close/>
                                <a:moveTo>
                                  <a:pt x="2234" y="0"/>
                                </a:moveTo>
                                <a:lnTo>
                                  <a:pt x="1676" y="319"/>
                                </a:lnTo>
                                <a:lnTo>
                                  <a:pt x="1117" y="475"/>
                                </a:lnTo>
                                <a:lnTo>
                                  <a:pt x="3290" y="475"/>
                                </a:lnTo>
                                <a:lnTo>
                                  <a:pt x="2793" y="212"/>
                                </a:lnTo>
                                <a:lnTo>
                                  <a:pt x="2234" y="0"/>
                                </a:lnTo>
                                <a:close/>
                              </a:path>
                            </a:pathLst>
                          </a:custGeom>
                          <a:solidFill>
                            <a:srgbClr val="2F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21"/>
                        <wps:cNvSpPr>
                          <a:spLocks/>
                        </wps:cNvSpPr>
                        <wps:spPr bwMode="auto">
                          <a:xfrm>
                            <a:off x="2745" y="698"/>
                            <a:ext cx="5586" cy="2004"/>
                          </a:xfrm>
                          <a:custGeom>
                            <a:avLst/>
                            <a:gdLst>
                              <a:gd name="T0" fmla="+- 0 2745 2745"/>
                              <a:gd name="T1" fmla="*/ T0 w 5586"/>
                              <a:gd name="T2" fmla="+- 0 1932 698"/>
                              <a:gd name="T3" fmla="*/ 1932 h 2004"/>
                              <a:gd name="T4" fmla="+- 0 2745 2745"/>
                              <a:gd name="T5" fmla="*/ T4 w 5586"/>
                              <a:gd name="T6" fmla="+- 0 1490 698"/>
                              <a:gd name="T7" fmla="*/ 1490 h 2004"/>
                              <a:gd name="T8" fmla="+- 0 3304 2745"/>
                              <a:gd name="T9" fmla="*/ T8 w 5586"/>
                              <a:gd name="T10" fmla="+- 0 867 698"/>
                              <a:gd name="T11" fmla="*/ 867 h 2004"/>
                              <a:gd name="T12" fmla="+- 0 3862 2745"/>
                              <a:gd name="T13" fmla="*/ T12 w 5586"/>
                              <a:gd name="T14" fmla="+- 0 1173 698"/>
                              <a:gd name="T15" fmla="*/ 1173 h 2004"/>
                              <a:gd name="T16" fmla="+- 0 4421 2745"/>
                              <a:gd name="T17" fmla="*/ T16 w 5586"/>
                              <a:gd name="T18" fmla="+- 0 1017 698"/>
                              <a:gd name="T19" fmla="*/ 1017 h 2004"/>
                              <a:gd name="T20" fmla="+- 0 4979 2745"/>
                              <a:gd name="T21" fmla="*/ T20 w 5586"/>
                              <a:gd name="T22" fmla="+- 0 698 698"/>
                              <a:gd name="T23" fmla="*/ 698 h 2004"/>
                              <a:gd name="T24" fmla="+- 0 5538 2745"/>
                              <a:gd name="T25" fmla="*/ T24 w 5586"/>
                              <a:gd name="T26" fmla="+- 0 910 698"/>
                              <a:gd name="T27" fmla="*/ 910 h 2004"/>
                              <a:gd name="T28" fmla="+- 0 6096 2745"/>
                              <a:gd name="T29" fmla="*/ T28 w 5586"/>
                              <a:gd name="T30" fmla="+- 0 1205 698"/>
                              <a:gd name="T31" fmla="*/ 1205 h 2004"/>
                              <a:gd name="T32" fmla="+- 0 6655 2745"/>
                              <a:gd name="T33" fmla="*/ T32 w 5586"/>
                              <a:gd name="T34" fmla="+- 0 1230 698"/>
                              <a:gd name="T35" fmla="*/ 1230 h 2004"/>
                              <a:gd name="T36" fmla="+- 0 7213 2745"/>
                              <a:gd name="T37" fmla="*/ T36 w 5586"/>
                              <a:gd name="T38" fmla="+- 0 1390 698"/>
                              <a:gd name="T39" fmla="*/ 1390 h 2004"/>
                              <a:gd name="T40" fmla="+- 0 7772 2745"/>
                              <a:gd name="T41" fmla="*/ T40 w 5586"/>
                              <a:gd name="T42" fmla="+- 0 1922 698"/>
                              <a:gd name="T43" fmla="*/ 1922 h 2004"/>
                              <a:gd name="T44" fmla="+- 0 8330 2745"/>
                              <a:gd name="T45" fmla="*/ T44 w 5586"/>
                              <a:gd name="T46" fmla="+- 0 2275 698"/>
                              <a:gd name="T47" fmla="*/ 2275 h 2004"/>
                              <a:gd name="T48" fmla="+- 0 8330 2745"/>
                              <a:gd name="T49" fmla="*/ T48 w 5586"/>
                              <a:gd name="T50" fmla="+- 0 2677 698"/>
                              <a:gd name="T51" fmla="*/ 2677 h 2004"/>
                              <a:gd name="T52" fmla="+- 0 7772 2745"/>
                              <a:gd name="T53" fmla="*/ T52 w 5586"/>
                              <a:gd name="T54" fmla="+- 0 2702 698"/>
                              <a:gd name="T55" fmla="*/ 2702 h 2004"/>
                              <a:gd name="T56" fmla="+- 0 7213 2745"/>
                              <a:gd name="T57" fmla="*/ T56 w 5586"/>
                              <a:gd name="T58" fmla="+- 0 2026 698"/>
                              <a:gd name="T59" fmla="*/ 2026 h 2004"/>
                              <a:gd name="T60" fmla="+- 0 6655 2745"/>
                              <a:gd name="T61" fmla="*/ T60 w 5586"/>
                              <a:gd name="T62" fmla="+- 0 1851 698"/>
                              <a:gd name="T63" fmla="*/ 1851 h 2004"/>
                              <a:gd name="T64" fmla="+- 0 6096 2745"/>
                              <a:gd name="T65" fmla="*/ T64 w 5586"/>
                              <a:gd name="T66" fmla="+- 0 2033 698"/>
                              <a:gd name="T67" fmla="*/ 2033 h 2004"/>
                              <a:gd name="T68" fmla="+- 0 5538 2745"/>
                              <a:gd name="T69" fmla="*/ T68 w 5586"/>
                              <a:gd name="T70" fmla="+- 0 1612 698"/>
                              <a:gd name="T71" fmla="*/ 1612 h 2004"/>
                              <a:gd name="T72" fmla="+- 0 4979 2745"/>
                              <a:gd name="T73" fmla="*/ T72 w 5586"/>
                              <a:gd name="T74" fmla="+- 0 1391 698"/>
                              <a:gd name="T75" fmla="*/ 1391 h 2004"/>
                              <a:gd name="T76" fmla="+- 0 4421 2745"/>
                              <a:gd name="T77" fmla="*/ T76 w 5586"/>
                              <a:gd name="T78" fmla="+- 0 1605 698"/>
                              <a:gd name="T79" fmla="*/ 1605 h 2004"/>
                              <a:gd name="T80" fmla="+- 0 3862 2745"/>
                              <a:gd name="T81" fmla="*/ T80 w 5586"/>
                              <a:gd name="T82" fmla="+- 0 1645 698"/>
                              <a:gd name="T83" fmla="*/ 1645 h 2004"/>
                              <a:gd name="T84" fmla="+- 0 3304 2745"/>
                              <a:gd name="T85" fmla="*/ T84 w 5586"/>
                              <a:gd name="T86" fmla="+- 0 1338 698"/>
                              <a:gd name="T87" fmla="*/ 1338 h 2004"/>
                              <a:gd name="T88" fmla="+- 0 2745 2745"/>
                              <a:gd name="T89" fmla="*/ T88 w 5586"/>
                              <a:gd name="T90" fmla="+- 0 1932 698"/>
                              <a:gd name="T91" fmla="*/ 1932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2004">
                                <a:moveTo>
                                  <a:pt x="0" y="1234"/>
                                </a:moveTo>
                                <a:lnTo>
                                  <a:pt x="0" y="792"/>
                                </a:lnTo>
                                <a:lnTo>
                                  <a:pt x="559" y="169"/>
                                </a:lnTo>
                                <a:lnTo>
                                  <a:pt x="1117" y="475"/>
                                </a:lnTo>
                                <a:lnTo>
                                  <a:pt x="1676" y="319"/>
                                </a:lnTo>
                                <a:lnTo>
                                  <a:pt x="2234" y="0"/>
                                </a:lnTo>
                                <a:lnTo>
                                  <a:pt x="2793" y="212"/>
                                </a:lnTo>
                                <a:lnTo>
                                  <a:pt x="3351" y="507"/>
                                </a:lnTo>
                                <a:lnTo>
                                  <a:pt x="3910" y="532"/>
                                </a:lnTo>
                                <a:lnTo>
                                  <a:pt x="4468" y="692"/>
                                </a:lnTo>
                                <a:lnTo>
                                  <a:pt x="5027" y="1224"/>
                                </a:lnTo>
                                <a:lnTo>
                                  <a:pt x="5585" y="1577"/>
                                </a:lnTo>
                                <a:lnTo>
                                  <a:pt x="5585" y="1979"/>
                                </a:lnTo>
                                <a:lnTo>
                                  <a:pt x="5027" y="2004"/>
                                </a:lnTo>
                                <a:lnTo>
                                  <a:pt x="4468" y="1328"/>
                                </a:lnTo>
                                <a:lnTo>
                                  <a:pt x="3910" y="1153"/>
                                </a:lnTo>
                                <a:lnTo>
                                  <a:pt x="3351" y="1335"/>
                                </a:lnTo>
                                <a:lnTo>
                                  <a:pt x="2793" y="914"/>
                                </a:lnTo>
                                <a:lnTo>
                                  <a:pt x="2234" y="693"/>
                                </a:lnTo>
                                <a:lnTo>
                                  <a:pt x="1676" y="907"/>
                                </a:lnTo>
                                <a:lnTo>
                                  <a:pt x="1117" y="947"/>
                                </a:lnTo>
                                <a:lnTo>
                                  <a:pt x="559" y="640"/>
                                </a:lnTo>
                                <a:lnTo>
                                  <a:pt x="0" y="1234"/>
                                </a:lnTo>
                              </a:path>
                            </a:pathLst>
                          </a:custGeom>
                          <a:noFill/>
                          <a:ln w="12315">
                            <a:solidFill>
                              <a:srgbClr val="2FD2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20"/>
                        <wps:cNvSpPr>
                          <a:spLocks/>
                        </wps:cNvSpPr>
                        <wps:spPr bwMode="auto">
                          <a:xfrm>
                            <a:off x="2745" y="698"/>
                            <a:ext cx="5586" cy="2004"/>
                          </a:xfrm>
                          <a:custGeom>
                            <a:avLst/>
                            <a:gdLst>
                              <a:gd name="T0" fmla="+- 0 2745 2745"/>
                              <a:gd name="T1" fmla="*/ T0 w 5586"/>
                              <a:gd name="T2" fmla="+- 0 1932 698"/>
                              <a:gd name="T3" fmla="*/ 1932 h 2004"/>
                              <a:gd name="T4" fmla="+- 0 2745 2745"/>
                              <a:gd name="T5" fmla="*/ T4 w 5586"/>
                              <a:gd name="T6" fmla="+- 0 1490 698"/>
                              <a:gd name="T7" fmla="*/ 1490 h 2004"/>
                              <a:gd name="T8" fmla="+- 0 3304 2745"/>
                              <a:gd name="T9" fmla="*/ T8 w 5586"/>
                              <a:gd name="T10" fmla="+- 0 867 698"/>
                              <a:gd name="T11" fmla="*/ 867 h 2004"/>
                              <a:gd name="T12" fmla="+- 0 3862 2745"/>
                              <a:gd name="T13" fmla="*/ T12 w 5586"/>
                              <a:gd name="T14" fmla="+- 0 1173 698"/>
                              <a:gd name="T15" fmla="*/ 1173 h 2004"/>
                              <a:gd name="T16" fmla="+- 0 4421 2745"/>
                              <a:gd name="T17" fmla="*/ T16 w 5586"/>
                              <a:gd name="T18" fmla="+- 0 1017 698"/>
                              <a:gd name="T19" fmla="*/ 1017 h 2004"/>
                              <a:gd name="T20" fmla="+- 0 4979 2745"/>
                              <a:gd name="T21" fmla="*/ T20 w 5586"/>
                              <a:gd name="T22" fmla="+- 0 698 698"/>
                              <a:gd name="T23" fmla="*/ 698 h 2004"/>
                              <a:gd name="T24" fmla="+- 0 5538 2745"/>
                              <a:gd name="T25" fmla="*/ T24 w 5586"/>
                              <a:gd name="T26" fmla="+- 0 910 698"/>
                              <a:gd name="T27" fmla="*/ 910 h 2004"/>
                              <a:gd name="T28" fmla="+- 0 6096 2745"/>
                              <a:gd name="T29" fmla="*/ T28 w 5586"/>
                              <a:gd name="T30" fmla="+- 0 1205 698"/>
                              <a:gd name="T31" fmla="*/ 1205 h 2004"/>
                              <a:gd name="T32" fmla="+- 0 6655 2745"/>
                              <a:gd name="T33" fmla="*/ T32 w 5586"/>
                              <a:gd name="T34" fmla="+- 0 1230 698"/>
                              <a:gd name="T35" fmla="*/ 1230 h 2004"/>
                              <a:gd name="T36" fmla="+- 0 7213 2745"/>
                              <a:gd name="T37" fmla="*/ T36 w 5586"/>
                              <a:gd name="T38" fmla="+- 0 1390 698"/>
                              <a:gd name="T39" fmla="*/ 1390 h 2004"/>
                              <a:gd name="T40" fmla="+- 0 7772 2745"/>
                              <a:gd name="T41" fmla="*/ T40 w 5586"/>
                              <a:gd name="T42" fmla="+- 0 1922 698"/>
                              <a:gd name="T43" fmla="*/ 1922 h 2004"/>
                              <a:gd name="T44" fmla="+- 0 8330 2745"/>
                              <a:gd name="T45" fmla="*/ T44 w 5586"/>
                              <a:gd name="T46" fmla="+- 0 2275 698"/>
                              <a:gd name="T47" fmla="*/ 2275 h 2004"/>
                              <a:gd name="T48" fmla="+- 0 8330 2745"/>
                              <a:gd name="T49" fmla="*/ T48 w 5586"/>
                              <a:gd name="T50" fmla="+- 0 2677 698"/>
                              <a:gd name="T51" fmla="*/ 2677 h 2004"/>
                              <a:gd name="T52" fmla="+- 0 7772 2745"/>
                              <a:gd name="T53" fmla="*/ T52 w 5586"/>
                              <a:gd name="T54" fmla="+- 0 2702 698"/>
                              <a:gd name="T55" fmla="*/ 2702 h 2004"/>
                              <a:gd name="T56" fmla="+- 0 7213 2745"/>
                              <a:gd name="T57" fmla="*/ T56 w 5586"/>
                              <a:gd name="T58" fmla="+- 0 2026 698"/>
                              <a:gd name="T59" fmla="*/ 2026 h 2004"/>
                              <a:gd name="T60" fmla="+- 0 6655 2745"/>
                              <a:gd name="T61" fmla="*/ T60 w 5586"/>
                              <a:gd name="T62" fmla="+- 0 1851 698"/>
                              <a:gd name="T63" fmla="*/ 1851 h 2004"/>
                              <a:gd name="T64" fmla="+- 0 6096 2745"/>
                              <a:gd name="T65" fmla="*/ T64 w 5586"/>
                              <a:gd name="T66" fmla="+- 0 2033 698"/>
                              <a:gd name="T67" fmla="*/ 2033 h 2004"/>
                              <a:gd name="T68" fmla="+- 0 5538 2745"/>
                              <a:gd name="T69" fmla="*/ T68 w 5586"/>
                              <a:gd name="T70" fmla="+- 0 1612 698"/>
                              <a:gd name="T71" fmla="*/ 1612 h 2004"/>
                              <a:gd name="T72" fmla="+- 0 4979 2745"/>
                              <a:gd name="T73" fmla="*/ T72 w 5586"/>
                              <a:gd name="T74" fmla="+- 0 1391 698"/>
                              <a:gd name="T75" fmla="*/ 1391 h 2004"/>
                              <a:gd name="T76" fmla="+- 0 4421 2745"/>
                              <a:gd name="T77" fmla="*/ T76 w 5586"/>
                              <a:gd name="T78" fmla="+- 0 1605 698"/>
                              <a:gd name="T79" fmla="*/ 1605 h 2004"/>
                              <a:gd name="T80" fmla="+- 0 3862 2745"/>
                              <a:gd name="T81" fmla="*/ T80 w 5586"/>
                              <a:gd name="T82" fmla="+- 0 1645 698"/>
                              <a:gd name="T83" fmla="*/ 1645 h 2004"/>
                              <a:gd name="T84" fmla="+- 0 3304 2745"/>
                              <a:gd name="T85" fmla="*/ T84 w 5586"/>
                              <a:gd name="T86" fmla="+- 0 1338 698"/>
                              <a:gd name="T87" fmla="*/ 1338 h 2004"/>
                              <a:gd name="T88" fmla="+- 0 2745 2745"/>
                              <a:gd name="T89" fmla="*/ T88 w 5586"/>
                              <a:gd name="T90" fmla="+- 0 1932 698"/>
                              <a:gd name="T91" fmla="*/ 1932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2004">
                                <a:moveTo>
                                  <a:pt x="0" y="1234"/>
                                </a:moveTo>
                                <a:lnTo>
                                  <a:pt x="0" y="792"/>
                                </a:lnTo>
                                <a:lnTo>
                                  <a:pt x="559" y="169"/>
                                </a:lnTo>
                                <a:lnTo>
                                  <a:pt x="1117" y="475"/>
                                </a:lnTo>
                                <a:lnTo>
                                  <a:pt x="1676" y="319"/>
                                </a:lnTo>
                                <a:lnTo>
                                  <a:pt x="2234" y="0"/>
                                </a:lnTo>
                                <a:lnTo>
                                  <a:pt x="2793" y="212"/>
                                </a:lnTo>
                                <a:lnTo>
                                  <a:pt x="3351" y="507"/>
                                </a:lnTo>
                                <a:lnTo>
                                  <a:pt x="3910" y="532"/>
                                </a:lnTo>
                                <a:lnTo>
                                  <a:pt x="4468" y="692"/>
                                </a:lnTo>
                                <a:lnTo>
                                  <a:pt x="5027" y="1224"/>
                                </a:lnTo>
                                <a:lnTo>
                                  <a:pt x="5585" y="1577"/>
                                </a:lnTo>
                                <a:lnTo>
                                  <a:pt x="5585" y="1979"/>
                                </a:lnTo>
                                <a:lnTo>
                                  <a:pt x="5027" y="2004"/>
                                </a:lnTo>
                                <a:lnTo>
                                  <a:pt x="4468" y="1328"/>
                                </a:lnTo>
                                <a:lnTo>
                                  <a:pt x="3910" y="1153"/>
                                </a:lnTo>
                                <a:lnTo>
                                  <a:pt x="3351" y="1335"/>
                                </a:lnTo>
                                <a:lnTo>
                                  <a:pt x="2793" y="914"/>
                                </a:lnTo>
                                <a:lnTo>
                                  <a:pt x="2234" y="693"/>
                                </a:lnTo>
                                <a:lnTo>
                                  <a:pt x="1676" y="907"/>
                                </a:lnTo>
                                <a:lnTo>
                                  <a:pt x="1117" y="947"/>
                                </a:lnTo>
                                <a:lnTo>
                                  <a:pt x="559" y="640"/>
                                </a:lnTo>
                                <a:lnTo>
                                  <a:pt x="0" y="1234"/>
                                </a:lnTo>
                              </a:path>
                            </a:pathLst>
                          </a:custGeom>
                          <a:noFill/>
                          <a:ln w="3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AutoShape 219"/>
                        <wps:cNvSpPr>
                          <a:spLocks/>
                        </wps:cNvSpPr>
                        <wps:spPr bwMode="auto">
                          <a:xfrm>
                            <a:off x="2745" y="661"/>
                            <a:ext cx="5586" cy="1614"/>
                          </a:xfrm>
                          <a:custGeom>
                            <a:avLst/>
                            <a:gdLst>
                              <a:gd name="T0" fmla="+- 0 5080 2745"/>
                              <a:gd name="T1" fmla="*/ T0 w 5586"/>
                              <a:gd name="T2" fmla="+- 0 698 661"/>
                              <a:gd name="T3" fmla="*/ 698 h 1614"/>
                              <a:gd name="T4" fmla="+- 0 4979 2745"/>
                              <a:gd name="T5" fmla="*/ T4 w 5586"/>
                              <a:gd name="T6" fmla="+- 0 698 661"/>
                              <a:gd name="T7" fmla="*/ 698 h 1614"/>
                              <a:gd name="T8" fmla="+- 0 5538 2745"/>
                              <a:gd name="T9" fmla="*/ T8 w 5586"/>
                              <a:gd name="T10" fmla="+- 0 910 661"/>
                              <a:gd name="T11" fmla="*/ 910 h 1614"/>
                              <a:gd name="T12" fmla="+- 0 6096 2745"/>
                              <a:gd name="T13" fmla="*/ T12 w 5586"/>
                              <a:gd name="T14" fmla="+- 0 1205 661"/>
                              <a:gd name="T15" fmla="*/ 1205 h 1614"/>
                              <a:gd name="T16" fmla="+- 0 6655 2745"/>
                              <a:gd name="T17" fmla="*/ T16 w 5586"/>
                              <a:gd name="T18" fmla="+- 0 1230 661"/>
                              <a:gd name="T19" fmla="*/ 1230 h 1614"/>
                              <a:gd name="T20" fmla="+- 0 7213 2745"/>
                              <a:gd name="T21" fmla="*/ T20 w 5586"/>
                              <a:gd name="T22" fmla="+- 0 1390 661"/>
                              <a:gd name="T23" fmla="*/ 1390 h 1614"/>
                              <a:gd name="T24" fmla="+- 0 7772 2745"/>
                              <a:gd name="T25" fmla="*/ T24 w 5586"/>
                              <a:gd name="T26" fmla="+- 0 1922 661"/>
                              <a:gd name="T27" fmla="*/ 1922 h 1614"/>
                              <a:gd name="T28" fmla="+- 0 8330 2745"/>
                              <a:gd name="T29" fmla="*/ T28 w 5586"/>
                              <a:gd name="T30" fmla="+- 0 2275 661"/>
                              <a:gd name="T31" fmla="*/ 2275 h 1614"/>
                              <a:gd name="T32" fmla="+- 0 8330 2745"/>
                              <a:gd name="T33" fmla="*/ T32 w 5586"/>
                              <a:gd name="T34" fmla="+- 0 2241 661"/>
                              <a:gd name="T35" fmla="*/ 2241 h 1614"/>
                              <a:gd name="T36" fmla="+- 0 7772 2745"/>
                              <a:gd name="T37" fmla="*/ T36 w 5586"/>
                              <a:gd name="T38" fmla="+- 0 1869 661"/>
                              <a:gd name="T39" fmla="*/ 1869 h 1614"/>
                              <a:gd name="T40" fmla="+- 0 7213 2745"/>
                              <a:gd name="T41" fmla="*/ T40 w 5586"/>
                              <a:gd name="T42" fmla="+- 0 1361 661"/>
                              <a:gd name="T43" fmla="*/ 1361 h 1614"/>
                              <a:gd name="T44" fmla="+- 0 6655 2745"/>
                              <a:gd name="T45" fmla="*/ T44 w 5586"/>
                              <a:gd name="T46" fmla="+- 0 1190 661"/>
                              <a:gd name="T47" fmla="*/ 1190 h 1614"/>
                              <a:gd name="T48" fmla="+- 0 6096 2745"/>
                              <a:gd name="T49" fmla="*/ T48 w 5586"/>
                              <a:gd name="T50" fmla="+- 0 1169 661"/>
                              <a:gd name="T51" fmla="*/ 1169 h 1614"/>
                              <a:gd name="T52" fmla="+- 0 5538 2745"/>
                              <a:gd name="T53" fmla="*/ T52 w 5586"/>
                              <a:gd name="T54" fmla="+- 0 866 661"/>
                              <a:gd name="T55" fmla="*/ 866 h 1614"/>
                              <a:gd name="T56" fmla="+- 0 5080 2745"/>
                              <a:gd name="T57" fmla="*/ T56 w 5586"/>
                              <a:gd name="T58" fmla="+- 0 698 661"/>
                              <a:gd name="T59" fmla="*/ 698 h 1614"/>
                              <a:gd name="T60" fmla="+- 0 3304 2745"/>
                              <a:gd name="T61" fmla="*/ T60 w 5586"/>
                              <a:gd name="T62" fmla="+- 0 818 661"/>
                              <a:gd name="T63" fmla="*/ 818 h 1614"/>
                              <a:gd name="T64" fmla="+- 0 2745 2745"/>
                              <a:gd name="T65" fmla="*/ T64 w 5586"/>
                              <a:gd name="T66" fmla="+- 0 1471 661"/>
                              <a:gd name="T67" fmla="*/ 1471 h 1614"/>
                              <a:gd name="T68" fmla="+- 0 2745 2745"/>
                              <a:gd name="T69" fmla="*/ T68 w 5586"/>
                              <a:gd name="T70" fmla="+- 0 1490 661"/>
                              <a:gd name="T71" fmla="*/ 1490 h 1614"/>
                              <a:gd name="T72" fmla="+- 0 3304 2745"/>
                              <a:gd name="T73" fmla="*/ T72 w 5586"/>
                              <a:gd name="T74" fmla="+- 0 867 661"/>
                              <a:gd name="T75" fmla="*/ 867 h 1614"/>
                              <a:gd name="T76" fmla="+- 0 3391 2745"/>
                              <a:gd name="T77" fmla="*/ T76 w 5586"/>
                              <a:gd name="T78" fmla="+- 0 867 661"/>
                              <a:gd name="T79" fmla="*/ 867 h 1614"/>
                              <a:gd name="T80" fmla="+- 0 3304 2745"/>
                              <a:gd name="T81" fmla="*/ T80 w 5586"/>
                              <a:gd name="T82" fmla="+- 0 818 661"/>
                              <a:gd name="T83" fmla="*/ 818 h 1614"/>
                              <a:gd name="T84" fmla="+- 0 3391 2745"/>
                              <a:gd name="T85" fmla="*/ T84 w 5586"/>
                              <a:gd name="T86" fmla="+- 0 867 661"/>
                              <a:gd name="T87" fmla="*/ 867 h 1614"/>
                              <a:gd name="T88" fmla="+- 0 3304 2745"/>
                              <a:gd name="T89" fmla="*/ T88 w 5586"/>
                              <a:gd name="T90" fmla="+- 0 867 661"/>
                              <a:gd name="T91" fmla="*/ 867 h 1614"/>
                              <a:gd name="T92" fmla="+- 0 3862 2745"/>
                              <a:gd name="T93" fmla="*/ T92 w 5586"/>
                              <a:gd name="T94" fmla="+- 0 1173 661"/>
                              <a:gd name="T95" fmla="*/ 1173 h 1614"/>
                              <a:gd name="T96" fmla="+- 0 4009 2745"/>
                              <a:gd name="T97" fmla="*/ T96 w 5586"/>
                              <a:gd name="T98" fmla="+- 0 1132 661"/>
                              <a:gd name="T99" fmla="*/ 1132 h 1614"/>
                              <a:gd name="T100" fmla="+- 0 3862 2745"/>
                              <a:gd name="T101" fmla="*/ T100 w 5586"/>
                              <a:gd name="T102" fmla="+- 0 1132 661"/>
                              <a:gd name="T103" fmla="*/ 1132 h 1614"/>
                              <a:gd name="T104" fmla="+- 0 3391 2745"/>
                              <a:gd name="T105" fmla="*/ T104 w 5586"/>
                              <a:gd name="T106" fmla="+- 0 867 661"/>
                              <a:gd name="T107" fmla="*/ 867 h 1614"/>
                              <a:gd name="T108" fmla="+- 0 4979 2745"/>
                              <a:gd name="T109" fmla="*/ T108 w 5586"/>
                              <a:gd name="T110" fmla="+- 0 661 661"/>
                              <a:gd name="T111" fmla="*/ 661 h 1614"/>
                              <a:gd name="T112" fmla="+- 0 4421 2745"/>
                              <a:gd name="T113" fmla="*/ T112 w 5586"/>
                              <a:gd name="T114" fmla="+- 0 942 661"/>
                              <a:gd name="T115" fmla="*/ 942 h 1614"/>
                              <a:gd name="T116" fmla="+- 0 3862 2745"/>
                              <a:gd name="T117" fmla="*/ T116 w 5586"/>
                              <a:gd name="T118" fmla="+- 0 1132 661"/>
                              <a:gd name="T119" fmla="*/ 1132 h 1614"/>
                              <a:gd name="T120" fmla="+- 0 4009 2745"/>
                              <a:gd name="T121" fmla="*/ T120 w 5586"/>
                              <a:gd name="T122" fmla="+- 0 1132 661"/>
                              <a:gd name="T123" fmla="*/ 1132 h 1614"/>
                              <a:gd name="T124" fmla="+- 0 4421 2745"/>
                              <a:gd name="T125" fmla="*/ T124 w 5586"/>
                              <a:gd name="T126" fmla="+- 0 1017 661"/>
                              <a:gd name="T127" fmla="*/ 1017 h 1614"/>
                              <a:gd name="T128" fmla="+- 0 4979 2745"/>
                              <a:gd name="T129" fmla="*/ T128 w 5586"/>
                              <a:gd name="T130" fmla="+- 0 698 661"/>
                              <a:gd name="T131" fmla="*/ 698 h 1614"/>
                              <a:gd name="T132" fmla="+- 0 5080 2745"/>
                              <a:gd name="T133" fmla="*/ T132 w 5586"/>
                              <a:gd name="T134" fmla="+- 0 698 661"/>
                              <a:gd name="T135" fmla="*/ 698 h 1614"/>
                              <a:gd name="T136" fmla="+- 0 4979 2745"/>
                              <a:gd name="T137" fmla="*/ T136 w 5586"/>
                              <a:gd name="T138" fmla="+- 0 661 661"/>
                              <a:gd name="T139" fmla="*/ 661 h 1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86" h="1614">
                                <a:moveTo>
                                  <a:pt x="2335" y="37"/>
                                </a:moveTo>
                                <a:lnTo>
                                  <a:pt x="2234" y="37"/>
                                </a:lnTo>
                                <a:lnTo>
                                  <a:pt x="2793" y="249"/>
                                </a:lnTo>
                                <a:lnTo>
                                  <a:pt x="3351" y="544"/>
                                </a:lnTo>
                                <a:lnTo>
                                  <a:pt x="3910" y="569"/>
                                </a:lnTo>
                                <a:lnTo>
                                  <a:pt x="4468" y="729"/>
                                </a:lnTo>
                                <a:lnTo>
                                  <a:pt x="5027" y="1261"/>
                                </a:lnTo>
                                <a:lnTo>
                                  <a:pt x="5585" y="1614"/>
                                </a:lnTo>
                                <a:lnTo>
                                  <a:pt x="5585" y="1580"/>
                                </a:lnTo>
                                <a:lnTo>
                                  <a:pt x="5027" y="1208"/>
                                </a:lnTo>
                                <a:lnTo>
                                  <a:pt x="4468" y="700"/>
                                </a:lnTo>
                                <a:lnTo>
                                  <a:pt x="3910" y="529"/>
                                </a:lnTo>
                                <a:lnTo>
                                  <a:pt x="3351" y="508"/>
                                </a:lnTo>
                                <a:lnTo>
                                  <a:pt x="2793" y="205"/>
                                </a:lnTo>
                                <a:lnTo>
                                  <a:pt x="2335" y="37"/>
                                </a:lnTo>
                                <a:close/>
                                <a:moveTo>
                                  <a:pt x="559" y="157"/>
                                </a:moveTo>
                                <a:lnTo>
                                  <a:pt x="0" y="810"/>
                                </a:lnTo>
                                <a:lnTo>
                                  <a:pt x="0" y="829"/>
                                </a:lnTo>
                                <a:lnTo>
                                  <a:pt x="559" y="206"/>
                                </a:lnTo>
                                <a:lnTo>
                                  <a:pt x="646" y="206"/>
                                </a:lnTo>
                                <a:lnTo>
                                  <a:pt x="559" y="157"/>
                                </a:lnTo>
                                <a:close/>
                                <a:moveTo>
                                  <a:pt x="646" y="206"/>
                                </a:moveTo>
                                <a:lnTo>
                                  <a:pt x="559" y="206"/>
                                </a:lnTo>
                                <a:lnTo>
                                  <a:pt x="1117" y="512"/>
                                </a:lnTo>
                                <a:lnTo>
                                  <a:pt x="1264" y="471"/>
                                </a:lnTo>
                                <a:lnTo>
                                  <a:pt x="1117" y="471"/>
                                </a:lnTo>
                                <a:lnTo>
                                  <a:pt x="646" y="206"/>
                                </a:lnTo>
                                <a:close/>
                                <a:moveTo>
                                  <a:pt x="2234" y="0"/>
                                </a:moveTo>
                                <a:lnTo>
                                  <a:pt x="1676" y="281"/>
                                </a:lnTo>
                                <a:lnTo>
                                  <a:pt x="1117" y="471"/>
                                </a:lnTo>
                                <a:lnTo>
                                  <a:pt x="1264" y="471"/>
                                </a:lnTo>
                                <a:lnTo>
                                  <a:pt x="1676" y="356"/>
                                </a:lnTo>
                                <a:lnTo>
                                  <a:pt x="2234" y="37"/>
                                </a:lnTo>
                                <a:lnTo>
                                  <a:pt x="2335" y="37"/>
                                </a:lnTo>
                                <a:lnTo>
                                  <a:pt x="2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8"/>
                        <wps:cNvSpPr>
                          <a:spLocks/>
                        </wps:cNvSpPr>
                        <wps:spPr bwMode="auto">
                          <a:xfrm>
                            <a:off x="2745" y="661"/>
                            <a:ext cx="5586" cy="1614"/>
                          </a:xfrm>
                          <a:custGeom>
                            <a:avLst/>
                            <a:gdLst>
                              <a:gd name="T0" fmla="+- 0 2745 2745"/>
                              <a:gd name="T1" fmla="*/ T0 w 5586"/>
                              <a:gd name="T2" fmla="+- 0 1490 661"/>
                              <a:gd name="T3" fmla="*/ 1490 h 1614"/>
                              <a:gd name="T4" fmla="+- 0 2745 2745"/>
                              <a:gd name="T5" fmla="*/ T4 w 5586"/>
                              <a:gd name="T6" fmla="+- 0 1471 661"/>
                              <a:gd name="T7" fmla="*/ 1471 h 1614"/>
                              <a:gd name="T8" fmla="+- 0 3304 2745"/>
                              <a:gd name="T9" fmla="*/ T8 w 5586"/>
                              <a:gd name="T10" fmla="+- 0 818 661"/>
                              <a:gd name="T11" fmla="*/ 818 h 1614"/>
                              <a:gd name="T12" fmla="+- 0 3862 2745"/>
                              <a:gd name="T13" fmla="*/ T12 w 5586"/>
                              <a:gd name="T14" fmla="+- 0 1132 661"/>
                              <a:gd name="T15" fmla="*/ 1132 h 1614"/>
                              <a:gd name="T16" fmla="+- 0 4421 2745"/>
                              <a:gd name="T17" fmla="*/ T16 w 5586"/>
                              <a:gd name="T18" fmla="+- 0 942 661"/>
                              <a:gd name="T19" fmla="*/ 942 h 1614"/>
                              <a:gd name="T20" fmla="+- 0 4979 2745"/>
                              <a:gd name="T21" fmla="*/ T20 w 5586"/>
                              <a:gd name="T22" fmla="+- 0 661 661"/>
                              <a:gd name="T23" fmla="*/ 661 h 1614"/>
                              <a:gd name="T24" fmla="+- 0 5538 2745"/>
                              <a:gd name="T25" fmla="*/ T24 w 5586"/>
                              <a:gd name="T26" fmla="+- 0 866 661"/>
                              <a:gd name="T27" fmla="*/ 866 h 1614"/>
                              <a:gd name="T28" fmla="+- 0 6096 2745"/>
                              <a:gd name="T29" fmla="*/ T28 w 5586"/>
                              <a:gd name="T30" fmla="+- 0 1169 661"/>
                              <a:gd name="T31" fmla="*/ 1169 h 1614"/>
                              <a:gd name="T32" fmla="+- 0 6655 2745"/>
                              <a:gd name="T33" fmla="*/ T32 w 5586"/>
                              <a:gd name="T34" fmla="+- 0 1190 661"/>
                              <a:gd name="T35" fmla="*/ 1190 h 1614"/>
                              <a:gd name="T36" fmla="+- 0 7213 2745"/>
                              <a:gd name="T37" fmla="*/ T36 w 5586"/>
                              <a:gd name="T38" fmla="+- 0 1361 661"/>
                              <a:gd name="T39" fmla="*/ 1361 h 1614"/>
                              <a:gd name="T40" fmla="+- 0 7772 2745"/>
                              <a:gd name="T41" fmla="*/ T40 w 5586"/>
                              <a:gd name="T42" fmla="+- 0 1869 661"/>
                              <a:gd name="T43" fmla="*/ 1869 h 1614"/>
                              <a:gd name="T44" fmla="+- 0 8330 2745"/>
                              <a:gd name="T45" fmla="*/ T44 w 5586"/>
                              <a:gd name="T46" fmla="+- 0 2241 661"/>
                              <a:gd name="T47" fmla="*/ 2241 h 1614"/>
                              <a:gd name="T48" fmla="+- 0 8330 2745"/>
                              <a:gd name="T49" fmla="*/ T48 w 5586"/>
                              <a:gd name="T50" fmla="+- 0 2275 661"/>
                              <a:gd name="T51" fmla="*/ 2275 h 1614"/>
                              <a:gd name="T52" fmla="+- 0 7772 2745"/>
                              <a:gd name="T53" fmla="*/ T52 w 5586"/>
                              <a:gd name="T54" fmla="+- 0 1922 661"/>
                              <a:gd name="T55" fmla="*/ 1922 h 1614"/>
                              <a:gd name="T56" fmla="+- 0 7213 2745"/>
                              <a:gd name="T57" fmla="*/ T56 w 5586"/>
                              <a:gd name="T58" fmla="+- 0 1390 661"/>
                              <a:gd name="T59" fmla="*/ 1390 h 1614"/>
                              <a:gd name="T60" fmla="+- 0 6655 2745"/>
                              <a:gd name="T61" fmla="*/ T60 w 5586"/>
                              <a:gd name="T62" fmla="+- 0 1230 661"/>
                              <a:gd name="T63" fmla="*/ 1230 h 1614"/>
                              <a:gd name="T64" fmla="+- 0 6096 2745"/>
                              <a:gd name="T65" fmla="*/ T64 w 5586"/>
                              <a:gd name="T66" fmla="+- 0 1205 661"/>
                              <a:gd name="T67" fmla="*/ 1205 h 1614"/>
                              <a:gd name="T68" fmla="+- 0 5538 2745"/>
                              <a:gd name="T69" fmla="*/ T68 w 5586"/>
                              <a:gd name="T70" fmla="+- 0 910 661"/>
                              <a:gd name="T71" fmla="*/ 910 h 1614"/>
                              <a:gd name="T72" fmla="+- 0 4979 2745"/>
                              <a:gd name="T73" fmla="*/ T72 w 5586"/>
                              <a:gd name="T74" fmla="+- 0 698 661"/>
                              <a:gd name="T75" fmla="*/ 698 h 1614"/>
                              <a:gd name="T76" fmla="+- 0 4421 2745"/>
                              <a:gd name="T77" fmla="*/ T76 w 5586"/>
                              <a:gd name="T78" fmla="+- 0 1017 661"/>
                              <a:gd name="T79" fmla="*/ 1017 h 1614"/>
                              <a:gd name="T80" fmla="+- 0 3862 2745"/>
                              <a:gd name="T81" fmla="*/ T80 w 5586"/>
                              <a:gd name="T82" fmla="+- 0 1173 661"/>
                              <a:gd name="T83" fmla="*/ 1173 h 1614"/>
                              <a:gd name="T84" fmla="+- 0 3304 2745"/>
                              <a:gd name="T85" fmla="*/ T84 w 5586"/>
                              <a:gd name="T86" fmla="+- 0 867 661"/>
                              <a:gd name="T87" fmla="*/ 867 h 1614"/>
                              <a:gd name="T88" fmla="+- 0 2745 2745"/>
                              <a:gd name="T89" fmla="*/ T88 w 5586"/>
                              <a:gd name="T90" fmla="+- 0 1490 661"/>
                              <a:gd name="T91" fmla="*/ 1490 h 1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614">
                                <a:moveTo>
                                  <a:pt x="0" y="829"/>
                                </a:moveTo>
                                <a:lnTo>
                                  <a:pt x="0" y="810"/>
                                </a:lnTo>
                                <a:lnTo>
                                  <a:pt x="559" y="157"/>
                                </a:lnTo>
                                <a:lnTo>
                                  <a:pt x="1117" y="471"/>
                                </a:lnTo>
                                <a:lnTo>
                                  <a:pt x="1676" y="281"/>
                                </a:lnTo>
                                <a:lnTo>
                                  <a:pt x="2234" y="0"/>
                                </a:lnTo>
                                <a:lnTo>
                                  <a:pt x="2793" y="205"/>
                                </a:lnTo>
                                <a:lnTo>
                                  <a:pt x="3351" y="508"/>
                                </a:lnTo>
                                <a:lnTo>
                                  <a:pt x="3910" y="529"/>
                                </a:lnTo>
                                <a:lnTo>
                                  <a:pt x="4468" y="700"/>
                                </a:lnTo>
                                <a:lnTo>
                                  <a:pt x="5027" y="1208"/>
                                </a:lnTo>
                                <a:lnTo>
                                  <a:pt x="5585" y="1580"/>
                                </a:lnTo>
                                <a:lnTo>
                                  <a:pt x="5585" y="1614"/>
                                </a:lnTo>
                                <a:lnTo>
                                  <a:pt x="5027" y="1261"/>
                                </a:lnTo>
                                <a:lnTo>
                                  <a:pt x="4468" y="729"/>
                                </a:lnTo>
                                <a:lnTo>
                                  <a:pt x="3910" y="569"/>
                                </a:lnTo>
                                <a:lnTo>
                                  <a:pt x="3351" y="544"/>
                                </a:lnTo>
                                <a:lnTo>
                                  <a:pt x="2793" y="249"/>
                                </a:lnTo>
                                <a:lnTo>
                                  <a:pt x="2234" y="37"/>
                                </a:lnTo>
                                <a:lnTo>
                                  <a:pt x="1676" y="356"/>
                                </a:lnTo>
                                <a:lnTo>
                                  <a:pt x="1117" y="512"/>
                                </a:lnTo>
                                <a:lnTo>
                                  <a:pt x="559" y="206"/>
                                </a:lnTo>
                                <a:lnTo>
                                  <a:pt x="0" y="829"/>
                                </a:lnTo>
                              </a:path>
                            </a:pathLst>
                          </a:custGeom>
                          <a:noFill/>
                          <a:ln w="123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17"/>
                        <wps:cNvSpPr>
                          <a:spLocks/>
                        </wps:cNvSpPr>
                        <wps:spPr bwMode="auto">
                          <a:xfrm>
                            <a:off x="2745" y="661"/>
                            <a:ext cx="5586" cy="1614"/>
                          </a:xfrm>
                          <a:custGeom>
                            <a:avLst/>
                            <a:gdLst>
                              <a:gd name="T0" fmla="+- 0 2745 2745"/>
                              <a:gd name="T1" fmla="*/ T0 w 5586"/>
                              <a:gd name="T2" fmla="+- 0 1490 661"/>
                              <a:gd name="T3" fmla="*/ 1490 h 1614"/>
                              <a:gd name="T4" fmla="+- 0 2745 2745"/>
                              <a:gd name="T5" fmla="*/ T4 w 5586"/>
                              <a:gd name="T6" fmla="+- 0 1471 661"/>
                              <a:gd name="T7" fmla="*/ 1471 h 1614"/>
                              <a:gd name="T8" fmla="+- 0 3304 2745"/>
                              <a:gd name="T9" fmla="*/ T8 w 5586"/>
                              <a:gd name="T10" fmla="+- 0 818 661"/>
                              <a:gd name="T11" fmla="*/ 818 h 1614"/>
                              <a:gd name="T12" fmla="+- 0 3862 2745"/>
                              <a:gd name="T13" fmla="*/ T12 w 5586"/>
                              <a:gd name="T14" fmla="+- 0 1132 661"/>
                              <a:gd name="T15" fmla="*/ 1132 h 1614"/>
                              <a:gd name="T16" fmla="+- 0 4421 2745"/>
                              <a:gd name="T17" fmla="*/ T16 w 5586"/>
                              <a:gd name="T18" fmla="+- 0 942 661"/>
                              <a:gd name="T19" fmla="*/ 942 h 1614"/>
                              <a:gd name="T20" fmla="+- 0 4979 2745"/>
                              <a:gd name="T21" fmla="*/ T20 w 5586"/>
                              <a:gd name="T22" fmla="+- 0 661 661"/>
                              <a:gd name="T23" fmla="*/ 661 h 1614"/>
                              <a:gd name="T24" fmla="+- 0 5538 2745"/>
                              <a:gd name="T25" fmla="*/ T24 w 5586"/>
                              <a:gd name="T26" fmla="+- 0 866 661"/>
                              <a:gd name="T27" fmla="*/ 866 h 1614"/>
                              <a:gd name="T28" fmla="+- 0 6096 2745"/>
                              <a:gd name="T29" fmla="*/ T28 w 5586"/>
                              <a:gd name="T30" fmla="+- 0 1169 661"/>
                              <a:gd name="T31" fmla="*/ 1169 h 1614"/>
                              <a:gd name="T32" fmla="+- 0 6655 2745"/>
                              <a:gd name="T33" fmla="*/ T32 w 5586"/>
                              <a:gd name="T34" fmla="+- 0 1190 661"/>
                              <a:gd name="T35" fmla="*/ 1190 h 1614"/>
                              <a:gd name="T36" fmla="+- 0 7213 2745"/>
                              <a:gd name="T37" fmla="*/ T36 w 5586"/>
                              <a:gd name="T38" fmla="+- 0 1361 661"/>
                              <a:gd name="T39" fmla="*/ 1361 h 1614"/>
                              <a:gd name="T40" fmla="+- 0 7772 2745"/>
                              <a:gd name="T41" fmla="*/ T40 w 5586"/>
                              <a:gd name="T42" fmla="+- 0 1869 661"/>
                              <a:gd name="T43" fmla="*/ 1869 h 1614"/>
                              <a:gd name="T44" fmla="+- 0 8330 2745"/>
                              <a:gd name="T45" fmla="*/ T44 w 5586"/>
                              <a:gd name="T46" fmla="+- 0 2241 661"/>
                              <a:gd name="T47" fmla="*/ 2241 h 1614"/>
                              <a:gd name="T48" fmla="+- 0 8330 2745"/>
                              <a:gd name="T49" fmla="*/ T48 w 5586"/>
                              <a:gd name="T50" fmla="+- 0 2275 661"/>
                              <a:gd name="T51" fmla="*/ 2275 h 1614"/>
                              <a:gd name="T52" fmla="+- 0 7772 2745"/>
                              <a:gd name="T53" fmla="*/ T52 w 5586"/>
                              <a:gd name="T54" fmla="+- 0 1922 661"/>
                              <a:gd name="T55" fmla="*/ 1922 h 1614"/>
                              <a:gd name="T56" fmla="+- 0 7213 2745"/>
                              <a:gd name="T57" fmla="*/ T56 w 5586"/>
                              <a:gd name="T58" fmla="+- 0 1390 661"/>
                              <a:gd name="T59" fmla="*/ 1390 h 1614"/>
                              <a:gd name="T60" fmla="+- 0 6655 2745"/>
                              <a:gd name="T61" fmla="*/ T60 w 5586"/>
                              <a:gd name="T62" fmla="+- 0 1230 661"/>
                              <a:gd name="T63" fmla="*/ 1230 h 1614"/>
                              <a:gd name="T64" fmla="+- 0 6096 2745"/>
                              <a:gd name="T65" fmla="*/ T64 w 5586"/>
                              <a:gd name="T66" fmla="+- 0 1205 661"/>
                              <a:gd name="T67" fmla="*/ 1205 h 1614"/>
                              <a:gd name="T68" fmla="+- 0 5538 2745"/>
                              <a:gd name="T69" fmla="*/ T68 w 5586"/>
                              <a:gd name="T70" fmla="+- 0 910 661"/>
                              <a:gd name="T71" fmla="*/ 910 h 1614"/>
                              <a:gd name="T72" fmla="+- 0 4979 2745"/>
                              <a:gd name="T73" fmla="*/ T72 w 5586"/>
                              <a:gd name="T74" fmla="+- 0 698 661"/>
                              <a:gd name="T75" fmla="*/ 698 h 1614"/>
                              <a:gd name="T76" fmla="+- 0 4421 2745"/>
                              <a:gd name="T77" fmla="*/ T76 w 5586"/>
                              <a:gd name="T78" fmla="+- 0 1017 661"/>
                              <a:gd name="T79" fmla="*/ 1017 h 1614"/>
                              <a:gd name="T80" fmla="+- 0 3862 2745"/>
                              <a:gd name="T81" fmla="*/ T80 w 5586"/>
                              <a:gd name="T82" fmla="+- 0 1173 661"/>
                              <a:gd name="T83" fmla="*/ 1173 h 1614"/>
                              <a:gd name="T84" fmla="+- 0 3304 2745"/>
                              <a:gd name="T85" fmla="*/ T84 w 5586"/>
                              <a:gd name="T86" fmla="+- 0 867 661"/>
                              <a:gd name="T87" fmla="*/ 867 h 1614"/>
                              <a:gd name="T88" fmla="+- 0 2745 2745"/>
                              <a:gd name="T89" fmla="*/ T88 w 5586"/>
                              <a:gd name="T90" fmla="+- 0 1490 661"/>
                              <a:gd name="T91" fmla="*/ 1490 h 1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614">
                                <a:moveTo>
                                  <a:pt x="0" y="829"/>
                                </a:moveTo>
                                <a:lnTo>
                                  <a:pt x="0" y="810"/>
                                </a:lnTo>
                                <a:lnTo>
                                  <a:pt x="559" y="157"/>
                                </a:lnTo>
                                <a:lnTo>
                                  <a:pt x="1117" y="471"/>
                                </a:lnTo>
                                <a:lnTo>
                                  <a:pt x="1676" y="281"/>
                                </a:lnTo>
                                <a:lnTo>
                                  <a:pt x="2234" y="0"/>
                                </a:lnTo>
                                <a:lnTo>
                                  <a:pt x="2793" y="205"/>
                                </a:lnTo>
                                <a:lnTo>
                                  <a:pt x="3351" y="508"/>
                                </a:lnTo>
                                <a:lnTo>
                                  <a:pt x="3910" y="529"/>
                                </a:lnTo>
                                <a:lnTo>
                                  <a:pt x="4468" y="700"/>
                                </a:lnTo>
                                <a:lnTo>
                                  <a:pt x="5027" y="1208"/>
                                </a:lnTo>
                                <a:lnTo>
                                  <a:pt x="5585" y="1580"/>
                                </a:lnTo>
                                <a:lnTo>
                                  <a:pt x="5585" y="1614"/>
                                </a:lnTo>
                                <a:lnTo>
                                  <a:pt x="5027" y="1261"/>
                                </a:lnTo>
                                <a:lnTo>
                                  <a:pt x="4468" y="729"/>
                                </a:lnTo>
                                <a:lnTo>
                                  <a:pt x="3910" y="569"/>
                                </a:lnTo>
                                <a:lnTo>
                                  <a:pt x="3351" y="544"/>
                                </a:lnTo>
                                <a:lnTo>
                                  <a:pt x="2793" y="249"/>
                                </a:lnTo>
                                <a:lnTo>
                                  <a:pt x="2234" y="37"/>
                                </a:lnTo>
                                <a:lnTo>
                                  <a:pt x="1676" y="356"/>
                                </a:lnTo>
                                <a:lnTo>
                                  <a:pt x="1117" y="512"/>
                                </a:lnTo>
                                <a:lnTo>
                                  <a:pt x="559" y="206"/>
                                </a:lnTo>
                                <a:lnTo>
                                  <a:pt x="0" y="829"/>
                                </a:lnTo>
                              </a:path>
                            </a:pathLst>
                          </a:custGeom>
                          <a:noFill/>
                          <a:ln w="3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16"/>
                        <wps:cNvSpPr>
                          <a:spLocks/>
                        </wps:cNvSpPr>
                        <wps:spPr bwMode="auto">
                          <a:xfrm>
                            <a:off x="2745" y="555"/>
                            <a:ext cx="5586" cy="1686"/>
                          </a:xfrm>
                          <a:custGeom>
                            <a:avLst/>
                            <a:gdLst>
                              <a:gd name="T0" fmla="+- 0 5232 2745"/>
                              <a:gd name="T1" fmla="*/ T0 w 5586"/>
                              <a:gd name="T2" fmla="+- 0 661 555"/>
                              <a:gd name="T3" fmla="*/ 661 h 1686"/>
                              <a:gd name="T4" fmla="+- 0 4979 2745"/>
                              <a:gd name="T5" fmla="*/ T4 w 5586"/>
                              <a:gd name="T6" fmla="+- 0 661 555"/>
                              <a:gd name="T7" fmla="*/ 661 h 1686"/>
                              <a:gd name="T8" fmla="+- 0 5538 2745"/>
                              <a:gd name="T9" fmla="*/ T8 w 5586"/>
                              <a:gd name="T10" fmla="+- 0 866 555"/>
                              <a:gd name="T11" fmla="*/ 866 h 1686"/>
                              <a:gd name="T12" fmla="+- 0 6096 2745"/>
                              <a:gd name="T13" fmla="*/ T12 w 5586"/>
                              <a:gd name="T14" fmla="+- 0 1169 555"/>
                              <a:gd name="T15" fmla="*/ 1169 h 1686"/>
                              <a:gd name="T16" fmla="+- 0 6655 2745"/>
                              <a:gd name="T17" fmla="*/ T16 w 5586"/>
                              <a:gd name="T18" fmla="+- 0 1190 555"/>
                              <a:gd name="T19" fmla="*/ 1190 h 1686"/>
                              <a:gd name="T20" fmla="+- 0 7213 2745"/>
                              <a:gd name="T21" fmla="*/ T20 w 5586"/>
                              <a:gd name="T22" fmla="+- 0 1361 555"/>
                              <a:gd name="T23" fmla="*/ 1361 h 1686"/>
                              <a:gd name="T24" fmla="+- 0 7772 2745"/>
                              <a:gd name="T25" fmla="*/ T24 w 5586"/>
                              <a:gd name="T26" fmla="+- 0 1869 555"/>
                              <a:gd name="T27" fmla="*/ 1869 h 1686"/>
                              <a:gd name="T28" fmla="+- 0 8330 2745"/>
                              <a:gd name="T29" fmla="*/ T28 w 5586"/>
                              <a:gd name="T30" fmla="+- 0 2241 555"/>
                              <a:gd name="T31" fmla="*/ 2241 h 1686"/>
                              <a:gd name="T32" fmla="+- 0 8330 2745"/>
                              <a:gd name="T33" fmla="*/ T32 w 5586"/>
                              <a:gd name="T34" fmla="+- 0 2091 555"/>
                              <a:gd name="T35" fmla="*/ 2091 h 1686"/>
                              <a:gd name="T36" fmla="+- 0 7772 2745"/>
                              <a:gd name="T37" fmla="*/ T36 w 5586"/>
                              <a:gd name="T38" fmla="+- 0 1621 555"/>
                              <a:gd name="T39" fmla="*/ 1621 h 1686"/>
                              <a:gd name="T40" fmla="+- 0 7213 2745"/>
                              <a:gd name="T41" fmla="*/ T40 w 5586"/>
                              <a:gd name="T42" fmla="+- 0 1260 555"/>
                              <a:gd name="T43" fmla="*/ 1260 h 1686"/>
                              <a:gd name="T44" fmla="+- 0 6713 2745"/>
                              <a:gd name="T45" fmla="*/ T44 w 5586"/>
                              <a:gd name="T46" fmla="+- 0 1110 555"/>
                              <a:gd name="T47" fmla="*/ 1110 h 1686"/>
                              <a:gd name="T48" fmla="+- 0 6096 2745"/>
                              <a:gd name="T49" fmla="*/ T48 w 5586"/>
                              <a:gd name="T50" fmla="+- 0 1110 555"/>
                              <a:gd name="T51" fmla="*/ 1110 h 1686"/>
                              <a:gd name="T52" fmla="+- 0 5538 2745"/>
                              <a:gd name="T53" fmla="*/ T52 w 5586"/>
                              <a:gd name="T54" fmla="+- 0 790 555"/>
                              <a:gd name="T55" fmla="*/ 790 h 1686"/>
                              <a:gd name="T56" fmla="+- 0 5232 2745"/>
                              <a:gd name="T57" fmla="*/ T56 w 5586"/>
                              <a:gd name="T58" fmla="+- 0 661 555"/>
                              <a:gd name="T59" fmla="*/ 661 h 1686"/>
                              <a:gd name="T60" fmla="+- 0 3304 2745"/>
                              <a:gd name="T61" fmla="*/ T60 w 5586"/>
                              <a:gd name="T62" fmla="+- 0 703 555"/>
                              <a:gd name="T63" fmla="*/ 703 h 1686"/>
                              <a:gd name="T64" fmla="+- 0 2745 2745"/>
                              <a:gd name="T65" fmla="*/ T64 w 5586"/>
                              <a:gd name="T66" fmla="+- 0 1410 555"/>
                              <a:gd name="T67" fmla="*/ 1410 h 1686"/>
                              <a:gd name="T68" fmla="+- 0 2745 2745"/>
                              <a:gd name="T69" fmla="*/ T68 w 5586"/>
                              <a:gd name="T70" fmla="+- 0 1471 555"/>
                              <a:gd name="T71" fmla="*/ 1471 h 1686"/>
                              <a:gd name="T72" fmla="+- 0 3304 2745"/>
                              <a:gd name="T73" fmla="*/ T72 w 5586"/>
                              <a:gd name="T74" fmla="+- 0 818 555"/>
                              <a:gd name="T75" fmla="*/ 818 h 1686"/>
                              <a:gd name="T76" fmla="+- 0 3532 2745"/>
                              <a:gd name="T77" fmla="*/ T76 w 5586"/>
                              <a:gd name="T78" fmla="+- 0 818 555"/>
                              <a:gd name="T79" fmla="*/ 818 h 1686"/>
                              <a:gd name="T80" fmla="+- 0 3304 2745"/>
                              <a:gd name="T81" fmla="*/ T80 w 5586"/>
                              <a:gd name="T82" fmla="+- 0 703 555"/>
                              <a:gd name="T83" fmla="*/ 703 h 1686"/>
                              <a:gd name="T84" fmla="+- 0 3532 2745"/>
                              <a:gd name="T85" fmla="*/ T84 w 5586"/>
                              <a:gd name="T86" fmla="+- 0 818 555"/>
                              <a:gd name="T87" fmla="*/ 818 h 1686"/>
                              <a:gd name="T88" fmla="+- 0 3304 2745"/>
                              <a:gd name="T89" fmla="*/ T88 w 5586"/>
                              <a:gd name="T90" fmla="+- 0 818 555"/>
                              <a:gd name="T91" fmla="*/ 818 h 1686"/>
                              <a:gd name="T92" fmla="+- 0 3862 2745"/>
                              <a:gd name="T93" fmla="*/ T92 w 5586"/>
                              <a:gd name="T94" fmla="+- 0 1132 555"/>
                              <a:gd name="T95" fmla="*/ 1132 h 1686"/>
                              <a:gd name="T96" fmla="+- 0 4297 2745"/>
                              <a:gd name="T97" fmla="*/ T96 w 5586"/>
                              <a:gd name="T98" fmla="+- 0 984 555"/>
                              <a:gd name="T99" fmla="*/ 984 h 1686"/>
                              <a:gd name="T100" fmla="+- 0 3862 2745"/>
                              <a:gd name="T101" fmla="*/ T100 w 5586"/>
                              <a:gd name="T102" fmla="+- 0 984 555"/>
                              <a:gd name="T103" fmla="*/ 984 h 1686"/>
                              <a:gd name="T104" fmla="+- 0 3532 2745"/>
                              <a:gd name="T105" fmla="*/ T104 w 5586"/>
                              <a:gd name="T106" fmla="+- 0 818 555"/>
                              <a:gd name="T107" fmla="*/ 818 h 1686"/>
                              <a:gd name="T108" fmla="+- 0 6655 2745"/>
                              <a:gd name="T109" fmla="*/ T108 w 5586"/>
                              <a:gd name="T110" fmla="+- 0 1093 555"/>
                              <a:gd name="T111" fmla="*/ 1093 h 1686"/>
                              <a:gd name="T112" fmla="+- 0 6096 2745"/>
                              <a:gd name="T113" fmla="*/ T112 w 5586"/>
                              <a:gd name="T114" fmla="+- 0 1110 555"/>
                              <a:gd name="T115" fmla="*/ 1110 h 1686"/>
                              <a:gd name="T116" fmla="+- 0 6713 2745"/>
                              <a:gd name="T117" fmla="*/ T116 w 5586"/>
                              <a:gd name="T118" fmla="+- 0 1110 555"/>
                              <a:gd name="T119" fmla="*/ 1110 h 1686"/>
                              <a:gd name="T120" fmla="+- 0 6655 2745"/>
                              <a:gd name="T121" fmla="*/ T120 w 5586"/>
                              <a:gd name="T122" fmla="+- 0 1093 555"/>
                              <a:gd name="T123" fmla="*/ 1093 h 1686"/>
                              <a:gd name="T124" fmla="+- 0 4979 2745"/>
                              <a:gd name="T125" fmla="*/ T124 w 5586"/>
                              <a:gd name="T126" fmla="+- 0 555 555"/>
                              <a:gd name="T127" fmla="*/ 555 h 1686"/>
                              <a:gd name="T128" fmla="+- 0 4421 2745"/>
                              <a:gd name="T129" fmla="*/ T128 w 5586"/>
                              <a:gd name="T130" fmla="+- 0 784 555"/>
                              <a:gd name="T131" fmla="*/ 784 h 1686"/>
                              <a:gd name="T132" fmla="+- 0 3862 2745"/>
                              <a:gd name="T133" fmla="*/ T132 w 5586"/>
                              <a:gd name="T134" fmla="+- 0 984 555"/>
                              <a:gd name="T135" fmla="*/ 984 h 1686"/>
                              <a:gd name="T136" fmla="+- 0 4297 2745"/>
                              <a:gd name="T137" fmla="*/ T136 w 5586"/>
                              <a:gd name="T138" fmla="+- 0 984 555"/>
                              <a:gd name="T139" fmla="*/ 984 h 1686"/>
                              <a:gd name="T140" fmla="+- 0 4421 2745"/>
                              <a:gd name="T141" fmla="*/ T140 w 5586"/>
                              <a:gd name="T142" fmla="+- 0 942 555"/>
                              <a:gd name="T143" fmla="*/ 942 h 1686"/>
                              <a:gd name="T144" fmla="+- 0 4979 2745"/>
                              <a:gd name="T145" fmla="*/ T144 w 5586"/>
                              <a:gd name="T146" fmla="+- 0 661 555"/>
                              <a:gd name="T147" fmla="*/ 661 h 1686"/>
                              <a:gd name="T148" fmla="+- 0 5232 2745"/>
                              <a:gd name="T149" fmla="*/ T148 w 5586"/>
                              <a:gd name="T150" fmla="+- 0 661 555"/>
                              <a:gd name="T151" fmla="*/ 661 h 1686"/>
                              <a:gd name="T152" fmla="+- 0 4979 2745"/>
                              <a:gd name="T153" fmla="*/ T152 w 5586"/>
                              <a:gd name="T154" fmla="+- 0 555 555"/>
                              <a:gd name="T155" fmla="*/ 555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586" h="1686">
                                <a:moveTo>
                                  <a:pt x="2487" y="106"/>
                                </a:moveTo>
                                <a:lnTo>
                                  <a:pt x="2234" y="106"/>
                                </a:lnTo>
                                <a:lnTo>
                                  <a:pt x="2793" y="311"/>
                                </a:lnTo>
                                <a:lnTo>
                                  <a:pt x="3351" y="614"/>
                                </a:lnTo>
                                <a:lnTo>
                                  <a:pt x="3910" y="635"/>
                                </a:lnTo>
                                <a:lnTo>
                                  <a:pt x="4468" y="806"/>
                                </a:lnTo>
                                <a:lnTo>
                                  <a:pt x="5027" y="1314"/>
                                </a:lnTo>
                                <a:lnTo>
                                  <a:pt x="5585" y="1686"/>
                                </a:lnTo>
                                <a:lnTo>
                                  <a:pt x="5585" y="1536"/>
                                </a:lnTo>
                                <a:lnTo>
                                  <a:pt x="5027" y="1066"/>
                                </a:lnTo>
                                <a:lnTo>
                                  <a:pt x="4468" y="705"/>
                                </a:lnTo>
                                <a:lnTo>
                                  <a:pt x="3968" y="555"/>
                                </a:lnTo>
                                <a:lnTo>
                                  <a:pt x="3351" y="555"/>
                                </a:lnTo>
                                <a:lnTo>
                                  <a:pt x="2793" y="235"/>
                                </a:lnTo>
                                <a:lnTo>
                                  <a:pt x="2487" y="106"/>
                                </a:lnTo>
                                <a:close/>
                                <a:moveTo>
                                  <a:pt x="559" y="148"/>
                                </a:moveTo>
                                <a:lnTo>
                                  <a:pt x="0" y="855"/>
                                </a:lnTo>
                                <a:lnTo>
                                  <a:pt x="0" y="916"/>
                                </a:lnTo>
                                <a:lnTo>
                                  <a:pt x="559" y="263"/>
                                </a:lnTo>
                                <a:lnTo>
                                  <a:pt x="787" y="263"/>
                                </a:lnTo>
                                <a:lnTo>
                                  <a:pt x="559" y="148"/>
                                </a:lnTo>
                                <a:close/>
                                <a:moveTo>
                                  <a:pt x="787" y="263"/>
                                </a:moveTo>
                                <a:lnTo>
                                  <a:pt x="559" y="263"/>
                                </a:lnTo>
                                <a:lnTo>
                                  <a:pt x="1117" y="577"/>
                                </a:lnTo>
                                <a:lnTo>
                                  <a:pt x="1552" y="429"/>
                                </a:lnTo>
                                <a:lnTo>
                                  <a:pt x="1117" y="429"/>
                                </a:lnTo>
                                <a:lnTo>
                                  <a:pt x="787" y="263"/>
                                </a:lnTo>
                                <a:close/>
                                <a:moveTo>
                                  <a:pt x="3910" y="538"/>
                                </a:moveTo>
                                <a:lnTo>
                                  <a:pt x="3351" y="555"/>
                                </a:lnTo>
                                <a:lnTo>
                                  <a:pt x="3968" y="555"/>
                                </a:lnTo>
                                <a:lnTo>
                                  <a:pt x="3910" y="538"/>
                                </a:lnTo>
                                <a:close/>
                                <a:moveTo>
                                  <a:pt x="2234" y="0"/>
                                </a:moveTo>
                                <a:lnTo>
                                  <a:pt x="1676" y="229"/>
                                </a:lnTo>
                                <a:lnTo>
                                  <a:pt x="1117" y="429"/>
                                </a:lnTo>
                                <a:lnTo>
                                  <a:pt x="1552" y="429"/>
                                </a:lnTo>
                                <a:lnTo>
                                  <a:pt x="1676" y="387"/>
                                </a:lnTo>
                                <a:lnTo>
                                  <a:pt x="2234" y="106"/>
                                </a:lnTo>
                                <a:lnTo>
                                  <a:pt x="2487" y="106"/>
                                </a:lnTo>
                                <a:lnTo>
                                  <a:pt x="2234"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15"/>
                        <wps:cNvSpPr>
                          <a:spLocks/>
                        </wps:cNvSpPr>
                        <wps:spPr bwMode="auto">
                          <a:xfrm>
                            <a:off x="2745" y="555"/>
                            <a:ext cx="5586" cy="1686"/>
                          </a:xfrm>
                          <a:custGeom>
                            <a:avLst/>
                            <a:gdLst>
                              <a:gd name="T0" fmla="+- 0 2745 2745"/>
                              <a:gd name="T1" fmla="*/ T0 w 5586"/>
                              <a:gd name="T2" fmla="+- 0 1471 555"/>
                              <a:gd name="T3" fmla="*/ 1471 h 1686"/>
                              <a:gd name="T4" fmla="+- 0 2745 2745"/>
                              <a:gd name="T5" fmla="*/ T4 w 5586"/>
                              <a:gd name="T6" fmla="+- 0 1410 555"/>
                              <a:gd name="T7" fmla="*/ 1410 h 1686"/>
                              <a:gd name="T8" fmla="+- 0 3304 2745"/>
                              <a:gd name="T9" fmla="*/ T8 w 5586"/>
                              <a:gd name="T10" fmla="+- 0 703 555"/>
                              <a:gd name="T11" fmla="*/ 703 h 1686"/>
                              <a:gd name="T12" fmla="+- 0 3862 2745"/>
                              <a:gd name="T13" fmla="*/ T12 w 5586"/>
                              <a:gd name="T14" fmla="+- 0 984 555"/>
                              <a:gd name="T15" fmla="*/ 984 h 1686"/>
                              <a:gd name="T16" fmla="+- 0 4421 2745"/>
                              <a:gd name="T17" fmla="*/ T16 w 5586"/>
                              <a:gd name="T18" fmla="+- 0 784 555"/>
                              <a:gd name="T19" fmla="*/ 784 h 1686"/>
                              <a:gd name="T20" fmla="+- 0 4979 2745"/>
                              <a:gd name="T21" fmla="*/ T20 w 5586"/>
                              <a:gd name="T22" fmla="+- 0 555 555"/>
                              <a:gd name="T23" fmla="*/ 555 h 1686"/>
                              <a:gd name="T24" fmla="+- 0 5538 2745"/>
                              <a:gd name="T25" fmla="*/ T24 w 5586"/>
                              <a:gd name="T26" fmla="+- 0 790 555"/>
                              <a:gd name="T27" fmla="*/ 790 h 1686"/>
                              <a:gd name="T28" fmla="+- 0 6096 2745"/>
                              <a:gd name="T29" fmla="*/ T28 w 5586"/>
                              <a:gd name="T30" fmla="+- 0 1110 555"/>
                              <a:gd name="T31" fmla="*/ 1110 h 1686"/>
                              <a:gd name="T32" fmla="+- 0 6655 2745"/>
                              <a:gd name="T33" fmla="*/ T32 w 5586"/>
                              <a:gd name="T34" fmla="+- 0 1093 555"/>
                              <a:gd name="T35" fmla="*/ 1093 h 1686"/>
                              <a:gd name="T36" fmla="+- 0 7213 2745"/>
                              <a:gd name="T37" fmla="*/ T36 w 5586"/>
                              <a:gd name="T38" fmla="+- 0 1260 555"/>
                              <a:gd name="T39" fmla="*/ 1260 h 1686"/>
                              <a:gd name="T40" fmla="+- 0 7772 2745"/>
                              <a:gd name="T41" fmla="*/ T40 w 5586"/>
                              <a:gd name="T42" fmla="+- 0 1621 555"/>
                              <a:gd name="T43" fmla="*/ 1621 h 1686"/>
                              <a:gd name="T44" fmla="+- 0 8330 2745"/>
                              <a:gd name="T45" fmla="*/ T44 w 5586"/>
                              <a:gd name="T46" fmla="+- 0 2091 555"/>
                              <a:gd name="T47" fmla="*/ 2091 h 1686"/>
                              <a:gd name="T48" fmla="+- 0 8330 2745"/>
                              <a:gd name="T49" fmla="*/ T48 w 5586"/>
                              <a:gd name="T50" fmla="+- 0 2241 555"/>
                              <a:gd name="T51" fmla="*/ 2241 h 1686"/>
                              <a:gd name="T52" fmla="+- 0 7772 2745"/>
                              <a:gd name="T53" fmla="*/ T52 w 5586"/>
                              <a:gd name="T54" fmla="+- 0 1869 555"/>
                              <a:gd name="T55" fmla="*/ 1869 h 1686"/>
                              <a:gd name="T56" fmla="+- 0 7213 2745"/>
                              <a:gd name="T57" fmla="*/ T56 w 5586"/>
                              <a:gd name="T58" fmla="+- 0 1361 555"/>
                              <a:gd name="T59" fmla="*/ 1361 h 1686"/>
                              <a:gd name="T60" fmla="+- 0 6655 2745"/>
                              <a:gd name="T61" fmla="*/ T60 w 5586"/>
                              <a:gd name="T62" fmla="+- 0 1190 555"/>
                              <a:gd name="T63" fmla="*/ 1190 h 1686"/>
                              <a:gd name="T64" fmla="+- 0 6096 2745"/>
                              <a:gd name="T65" fmla="*/ T64 w 5586"/>
                              <a:gd name="T66" fmla="+- 0 1169 555"/>
                              <a:gd name="T67" fmla="*/ 1169 h 1686"/>
                              <a:gd name="T68" fmla="+- 0 5538 2745"/>
                              <a:gd name="T69" fmla="*/ T68 w 5586"/>
                              <a:gd name="T70" fmla="+- 0 866 555"/>
                              <a:gd name="T71" fmla="*/ 866 h 1686"/>
                              <a:gd name="T72" fmla="+- 0 4979 2745"/>
                              <a:gd name="T73" fmla="*/ T72 w 5586"/>
                              <a:gd name="T74" fmla="+- 0 661 555"/>
                              <a:gd name="T75" fmla="*/ 661 h 1686"/>
                              <a:gd name="T76" fmla="+- 0 4421 2745"/>
                              <a:gd name="T77" fmla="*/ T76 w 5586"/>
                              <a:gd name="T78" fmla="+- 0 942 555"/>
                              <a:gd name="T79" fmla="*/ 942 h 1686"/>
                              <a:gd name="T80" fmla="+- 0 3862 2745"/>
                              <a:gd name="T81" fmla="*/ T80 w 5586"/>
                              <a:gd name="T82" fmla="+- 0 1132 555"/>
                              <a:gd name="T83" fmla="*/ 1132 h 1686"/>
                              <a:gd name="T84" fmla="+- 0 3304 2745"/>
                              <a:gd name="T85" fmla="*/ T84 w 5586"/>
                              <a:gd name="T86" fmla="+- 0 818 555"/>
                              <a:gd name="T87" fmla="*/ 818 h 1686"/>
                              <a:gd name="T88" fmla="+- 0 2745 2745"/>
                              <a:gd name="T89" fmla="*/ T88 w 5586"/>
                              <a:gd name="T90" fmla="+- 0 1471 555"/>
                              <a:gd name="T91" fmla="*/ 1471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686">
                                <a:moveTo>
                                  <a:pt x="0" y="916"/>
                                </a:moveTo>
                                <a:lnTo>
                                  <a:pt x="0" y="855"/>
                                </a:lnTo>
                                <a:lnTo>
                                  <a:pt x="559" y="148"/>
                                </a:lnTo>
                                <a:lnTo>
                                  <a:pt x="1117" y="429"/>
                                </a:lnTo>
                                <a:lnTo>
                                  <a:pt x="1676" y="229"/>
                                </a:lnTo>
                                <a:lnTo>
                                  <a:pt x="2234" y="0"/>
                                </a:lnTo>
                                <a:lnTo>
                                  <a:pt x="2793" y="235"/>
                                </a:lnTo>
                                <a:lnTo>
                                  <a:pt x="3351" y="555"/>
                                </a:lnTo>
                                <a:lnTo>
                                  <a:pt x="3910" y="538"/>
                                </a:lnTo>
                                <a:lnTo>
                                  <a:pt x="4468" y="705"/>
                                </a:lnTo>
                                <a:lnTo>
                                  <a:pt x="5027" y="1066"/>
                                </a:lnTo>
                                <a:lnTo>
                                  <a:pt x="5585" y="1536"/>
                                </a:lnTo>
                                <a:lnTo>
                                  <a:pt x="5585" y="1686"/>
                                </a:lnTo>
                                <a:lnTo>
                                  <a:pt x="5027" y="1314"/>
                                </a:lnTo>
                                <a:lnTo>
                                  <a:pt x="4468" y="806"/>
                                </a:lnTo>
                                <a:lnTo>
                                  <a:pt x="3910" y="635"/>
                                </a:lnTo>
                                <a:lnTo>
                                  <a:pt x="3351" y="614"/>
                                </a:lnTo>
                                <a:lnTo>
                                  <a:pt x="2793" y="311"/>
                                </a:lnTo>
                                <a:lnTo>
                                  <a:pt x="2234" y="106"/>
                                </a:lnTo>
                                <a:lnTo>
                                  <a:pt x="1676" y="387"/>
                                </a:lnTo>
                                <a:lnTo>
                                  <a:pt x="1117" y="577"/>
                                </a:lnTo>
                                <a:lnTo>
                                  <a:pt x="559" y="263"/>
                                </a:lnTo>
                                <a:lnTo>
                                  <a:pt x="0" y="916"/>
                                </a:lnTo>
                              </a:path>
                            </a:pathLst>
                          </a:custGeom>
                          <a:noFill/>
                          <a:ln w="12315">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14"/>
                        <wps:cNvSpPr>
                          <a:spLocks/>
                        </wps:cNvSpPr>
                        <wps:spPr bwMode="auto">
                          <a:xfrm>
                            <a:off x="2745" y="555"/>
                            <a:ext cx="5586" cy="1686"/>
                          </a:xfrm>
                          <a:custGeom>
                            <a:avLst/>
                            <a:gdLst>
                              <a:gd name="T0" fmla="+- 0 2745 2745"/>
                              <a:gd name="T1" fmla="*/ T0 w 5586"/>
                              <a:gd name="T2" fmla="+- 0 1471 555"/>
                              <a:gd name="T3" fmla="*/ 1471 h 1686"/>
                              <a:gd name="T4" fmla="+- 0 2745 2745"/>
                              <a:gd name="T5" fmla="*/ T4 w 5586"/>
                              <a:gd name="T6" fmla="+- 0 1410 555"/>
                              <a:gd name="T7" fmla="*/ 1410 h 1686"/>
                              <a:gd name="T8" fmla="+- 0 3304 2745"/>
                              <a:gd name="T9" fmla="*/ T8 w 5586"/>
                              <a:gd name="T10" fmla="+- 0 703 555"/>
                              <a:gd name="T11" fmla="*/ 703 h 1686"/>
                              <a:gd name="T12" fmla="+- 0 3862 2745"/>
                              <a:gd name="T13" fmla="*/ T12 w 5586"/>
                              <a:gd name="T14" fmla="+- 0 984 555"/>
                              <a:gd name="T15" fmla="*/ 984 h 1686"/>
                              <a:gd name="T16" fmla="+- 0 4421 2745"/>
                              <a:gd name="T17" fmla="*/ T16 w 5586"/>
                              <a:gd name="T18" fmla="+- 0 784 555"/>
                              <a:gd name="T19" fmla="*/ 784 h 1686"/>
                              <a:gd name="T20" fmla="+- 0 4979 2745"/>
                              <a:gd name="T21" fmla="*/ T20 w 5586"/>
                              <a:gd name="T22" fmla="+- 0 555 555"/>
                              <a:gd name="T23" fmla="*/ 555 h 1686"/>
                              <a:gd name="T24" fmla="+- 0 5538 2745"/>
                              <a:gd name="T25" fmla="*/ T24 w 5586"/>
                              <a:gd name="T26" fmla="+- 0 790 555"/>
                              <a:gd name="T27" fmla="*/ 790 h 1686"/>
                              <a:gd name="T28" fmla="+- 0 6096 2745"/>
                              <a:gd name="T29" fmla="*/ T28 w 5586"/>
                              <a:gd name="T30" fmla="+- 0 1110 555"/>
                              <a:gd name="T31" fmla="*/ 1110 h 1686"/>
                              <a:gd name="T32" fmla="+- 0 6655 2745"/>
                              <a:gd name="T33" fmla="*/ T32 w 5586"/>
                              <a:gd name="T34" fmla="+- 0 1093 555"/>
                              <a:gd name="T35" fmla="*/ 1093 h 1686"/>
                              <a:gd name="T36" fmla="+- 0 7213 2745"/>
                              <a:gd name="T37" fmla="*/ T36 w 5586"/>
                              <a:gd name="T38" fmla="+- 0 1260 555"/>
                              <a:gd name="T39" fmla="*/ 1260 h 1686"/>
                              <a:gd name="T40" fmla="+- 0 7772 2745"/>
                              <a:gd name="T41" fmla="*/ T40 w 5586"/>
                              <a:gd name="T42" fmla="+- 0 1621 555"/>
                              <a:gd name="T43" fmla="*/ 1621 h 1686"/>
                              <a:gd name="T44" fmla="+- 0 8330 2745"/>
                              <a:gd name="T45" fmla="*/ T44 w 5586"/>
                              <a:gd name="T46" fmla="+- 0 2091 555"/>
                              <a:gd name="T47" fmla="*/ 2091 h 1686"/>
                              <a:gd name="T48" fmla="+- 0 8330 2745"/>
                              <a:gd name="T49" fmla="*/ T48 w 5586"/>
                              <a:gd name="T50" fmla="+- 0 2241 555"/>
                              <a:gd name="T51" fmla="*/ 2241 h 1686"/>
                              <a:gd name="T52" fmla="+- 0 7772 2745"/>
                              <a:gd name="T53" fmla="*/ T52 w 5586"/>
                              <a:gd name="T54" fmla="+- 0 1869 555"/>
                              <a:gd name="T55" fmla="*/ 1869 h 1686"/>
                              <a:gd name="T56" fmla="+- 0 7213 2745"/>
                              <a:gd name="T57" fmla="*/ T56 w 5586"/>
                              <a:gd name="T58" fmla="+- 0 1361 555"/>
                              <a:gd name="T59" fmla="*/ 1361 h 1686"/>
                              <a:gd name="T60" fmla="+- 0 6655 2745"/>
                              <a:gd name="T61" fmla="*/ T60 w 5586"/>
                              <a:gd name="T62" fmla="+- 0 1190 555"/>
                              <a:gd name="T63" fmla="*/ 1190 h 1686"/>
                              <a:gd name="T64" fmla="+- 0 6096 2745"/>
                              <a:gd name="T65" fmla="*/ T64 w 5586"/>
                              <a:gd name="T66" fmla="+- 0 1169 555"/>
                              <a:gd name="T67" fmla="*/ 1169 h 1686"/>
                              <a:gd name="T68" fmla="+- 0 5538 2745"/>
                              <a:gd name="T69" fmla="*/ T68 w 5586"/>
                              <a:gd name="T70" fmla="+- 0 866 555"/>
                              <a:gd name="T71" fmla="*/ 866 h 1686"/>
                              <a:gd name="T72" fmla="+- 0 4979 2745"/>
                              <a:gd name="T73" fmla="*/ T72 w 5586"/>
                              <a:gd name="T74" fmla="+- 0 661 555"/>
                              <a:gd name="T75" fmla="*/ 661 h 1686"/>
                              <a:gd name="T76" fmla="+- 0 4421 2745"/>
                              <a:gd name="T77" fmla="*/ T76 w 5586"/>
                              <a:gd name="T78" fmla="+- 0 942 555"/>
                              <a:gd name="T79" fmla="*/ 942 h 1686"/>
                              <a:gd name="T80" fmla="+- 0 3862 2745"/>
                              <a:gd name="T81" fmla="*/ T80 w 5586"/>
                              <a:gd name="T82" fmla="+- 0 1132 555"/>
                              <a:gd name="T83" fmla="*/ 1132 h 1686"/>
                              <a:gd name="T84" fmla="+- 0 3304 2745"/>
                              <a:gd name="T85" fmla="*/ T84 w 5586"/>
                              <a:gd name="T86" fmla="+- 0 818 555"/>
                              <a:gd name="T87" fmla="*/ 818 h 1686"/>
                              <a:gd name="T88" fmla="+- 0 2745 2745"/>
                              <a:gd name="T89" fmla="*/ T88 w 5586"/>
                              <a:gd name="T90" fmla="+- 0 1471 555"/>
                              <a:gd name="T91" fmla="*/ 1471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686">
                                <a:moveTo>
                                  <a:pt x="0" y="916"/>
                                </a:moveTo>
                                <a:lnTo>
                                  <a:pt x="0" y="855"/>
                                </a:lnTo>
                                <a:lnTo>
                                  <a:pt x="559" y="148"/>
                                </a:lnTo>
                                <a:lnTo>
                                  <a:pt x="1117" y="429"/>
                                </a:lnTo>
                                <a:lnTo>
                                  <a:pt x="1676" y="229"/>
                                </a:lnTo>
                                <a:lnTo>
                                  <a:pt x="2234" y="0"/>
                                </a:lnTo>
                                <a:lnTo>
                                  <a:pt x="2793" y="235"/>
                                </a:lnTo>
                                <a:lnTo>
                                  <a:pt x="3351" y="555"/>
                                </a:lnTo>
                                <a:lnTo>
                                  <a:pt x="3910" y="538"/>
                                </a:lnTo>
                                <a:lnTo>
                                  <a:pt x="4468" y="705"/>
                                </a:lnTo>
                                <a:lnTo>
                                  <a:pt x="5027" y="1066"/>
                                </a:lnTo>
                                <a:lnTo>
                                  <a:pt x="5585" y="1536"/>
                                </a:lnTo>
                                <a:lnTo>
                                  <a:pt x="5585" y="1686"/>
                                </a:lnTo>
                                <a:lnTo>
                                  <a:pt x="5027" y="1314"/>
                                </a:lnTo>
                                <a:lnTo>
                                  <a:pt x="4468" y="806"/>
                                </a:lnTo>
                                <a:lnTo>
                                  <a:pt x="3910" y="635"/>
                                </a:lnTo>
                                <a:lnTo>
                                  <a:pt x="3351" y="614"/>
                                </a:lnTo>
                                <a:lnTo>
                                  <a:pt x="2793" y="311"/>
                                </a:lnTo>
                                <a:lnTo>
                                  <a:pt x="2234" y="106"/>
                                </a:lnTo>
                                <a:lnTo>
                                  <a:pt x="1676" y="387"/>
                                </a:lnTo>
                                <a:lnTo>
                                  <a:pt x="1117" y="577"/>
                                </a:lnTo>
                                <a:lnTo>
                                  <a:pt x="559" y="263"/>
                                </a:lnTo>
                                <a:lnTo>
                                  <a:pt x="0" y="916"/>
                                </a:lnTo>
                              </a:path>
                            </a:pathLst>
                          </a:custGeom>
                          <a:noFill/>
                          <a:ln w="3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utoShape 213"/>
                        <wps:cNvSpPr>
                          <a:spLocks/>
                        </wps:cNvSpPr>
                        <wps:spPr bwMode="auto">
                          <a:xfrm>
                            <a:off x="2745" y="554"/>
                            <a:ext cx="5586" cy="1537"/>
                          </a:xfrm>
                          <a:custGeom>
                            <a:avLst/>
                            <a:gdLst>
                              <a:gd name="T0" fmla="+- 0 7213 2745"/>
                              <a:gd name="T1" fmla="*/ T0 w 5586"/>
                              <a:gd name="T2" fmla="+- 0 1260 555"/>
                              <a:gd name="T3" fmla="*/ 1260 h 1537"/>
                              <a:gd name="T4" fmla="+- 0 7772 2745"/>
                              <a:gd name="T5" fmla="*/ T4 w 5586"/>
                              <a:gd name="T6" fmla="+- 0 1621 555"/>
                              <a:gd name="T7" fmla="*/ 1621 h 1537"/>
                              <a:gd name="T8" fmla="+- 0 8330 2745"/>
                              <a:gd name="T9" fmla="*/ T8 w 5586"/>
                              <a:gd name="T10" fmla="+- 0 2091 555"/>
                              <a:gd name="T11" fmla="*/ 2091 h 1537"/>
                              <a:gd name="T12" fmla="+- 0 8330 2745"/>
                              <a:gd name="T13" fmla="*/ T12 w 5586"/>
                              <a:gd name="T14" fmla="+- 0 2085 555"/>
                              <a:gd name="T15" fmla="*/ 2085 h 1537"/>
                              <a:gd name="T16" fmla="+- 0 7772 2745"/>
                              <a:gd name="T17" fmla="*/ T16 w 5586"/>
                              <a:gd name="T18" fmla="+- 0 1615 555"/>
                              <a:gd name="T19" fmla="*/ 1615 h 1537"/>
                              <a:gd name="T20" fmla="+- 0 7213 2745"/>
                              <a:gd name="T21" fmla="*/ T20 w 5586"/>
                              <a:gd name="T22" fmla="+- 0 1260 555"/>
                              <a:gd name="T23" fmla="*/ 1260 h 1537"/>
                              <a:gd name="T24" fmla="+- 0 3304 2745"/>
                              <a:gd name="T25" fmla="*/ T24 w 5586"/>
                              <a:gd name="T26" fmla="+- 0 669 555"/>
                              <a:gd name="T27" fmla="*/ 669 h 1537"/>
                              <a:gd name="T28" fmla="+- 0 2745 2745"/>
                              <a:gd name="T29" fmla="*/ T28 w 5586"/>
                              <a:gd name="T30" fmla="+- 0 1376 555"/>
                              <a:gd name="T31" fmla="*/ 1376 h 1537"/>
                              <a:gd name="T32" fmla="+- 0 2745 2745"/>
                              <a:gd name="T33" fmla="*/ T32 w 5586"/>
                              <a:gd name="T34" fmla="+- 0 1410 555"/>
                              <a:gd name="T35" fmla="*/ 1410 h 1537"/>
                              <a:gd name="T36" fmla="+- 0 3304 2745"/>
                              <a:gd name="T37" fmla="*/ T36 w 5586"/>
                              <a:gd name="T38" fmla="+- 0 703 555"/>
                              <a:gd name="T39" fmla="*/ 703 h 1537"/>
                              <a:gd name="T40" fmla="+- 0 3369 2745"/>
                              <a:gd name="T41" fmla="*/ T40 w 5586"/>
                              <a:gd name="T42" fmla="+- 0 703 555"/>
                              <a:gd name="T43" fmla="*/ 703 h 1537"/>
                              <a:gd name="T44" fmla="+- 0 3304 2745"/>
                              <a:gd name="T45" fmla="*/ T44 w 5586"/>
                              <a:gd name="T46" fmla="+- 0 669 555"/>
                              <a:gd name="T47" fmla="*/ 669 h 1537"/>
                              <a:gd name="T48" fmla="+- 0 6666 2745"/>
                              <a:gd name="T49" fmla="*/ T48 w 5586"/>
                              <a:gd name="T50" fmla="+- 0 1093 555"/>
                              <a:gd name="T51" fmla="*/ 1093 h 1537"/>
                              <a:gd name="T52" fmla="+- 0 6655 2745"/>
                              <a:gd name="T53" fmla="*/ T52 w 5586"/>
                              <a:gd name="T54" fmla="+- 0 1093 555"/>
                              <a:gd name="T55" fmla="*/ 1093 h 1537"/>
                              <a:gd name="T56" fmla="+- 0 7213 2745"/>
                              <a:gd name="T57" fmla="*/ T56 w 5586"/>
                              <a:gd name="T58" fmla="+- 0 1260 555"/>
                              <a:gd name="T59" fmla="*/ 1260 h 1537"/>
                              <a:gd name="T60" fmla="+- 0 6666 2745"/>
                              <a:gd name="T61" fmla="*/ T60 w 5586"/>
                              <a:gd name="T62" fmla="+- 0 1093 555"/>
                              <a:gd name="T63" fmla="*/ 1093 h 1537"/>
                              <a:gd name="T64" fmla="+- 0 4981 2745"/>
                              <a:gd name="T65" fmla="*/ T64 w 5586"/>
                              <a:gd name="T66" fmla="+- 0 555 555"/>
                              <a:gd name="T67" fmla="*/ 555 h 1537"/>
                              <a:gd name="T68" fmla="+- 0 4979 2745"/>
                              <a:gd name="T69" fmla="*/ T68 w 5586"/>
                              <a:gd name="T70" fmla="+- 0 555 555"/>
                              <a:gd name="T71" fmla="*/ 555 h 1537"/>
                              <a:gd name="T72" fmla="+- 0 5538 2745"/>
                              <a:gd name="T73" fmla="*/ T72 w 5586"/>
                              <a:gd name="T74" fmla="+- 0 790 555"/>
                              <a:gd name="T75" fmla="*/ 790 h 1537"/>
                              <a:gd name="T76" fmla="+- 0 6096 2745"/>
                              <a:gd name="T77" fmla="*/ T76 w 5586"/>
                              <a:gd name="T78" fmla="+- 0 1110 555"/>
                              <a:gd name="T79" fmla="*/ 1110 h 1537"/>
                              <a:gd name="T80" fmla="+- 0 6155 2745"/>
                              <a:gd name="T81" fmla="*/ T80 w 5586"/>
                              <a:gd name="T82" fmla="+- 0 1109 555"/>
                              <a:gd name="T83" fmla="*/ 1109 h 1537"/>
                              <a:gd name="T84" fmla="+- 0 6096 2745"/>
                              <a:gd name="T85" fmla="*/ T84 w 5586"/>
                              <a:gd name="T86" fmla="+- 0 1109 555"/>
                              <a:gd name="T87" fmla="*/ 1109 h 1537"/>
                              <a:gd name="T88" fmla="+- 0 5538 2745"/>
                              <a:gd name="T89" fmla="*/ T88 w 5586"/>
                              <a:gd name="T90" fmla="+- 0 787 555"/>
                              <a:gd name="T91" fmla="*/ 787 h 1537"/>
                              <a:gd name="T92" fmla="+- 0 4981 2745"/>
                              <a:gd name="T93" fmla="*/ T92 w 5586"/>
                              <a:gd name="T94" fmla="+- 0 555 555"/>
                              <a:gd name="T95" fmla="*/ 555 h 1537"/>
                              <a:gd name="T96" fmla="+- 0 6655 2745"/>
                              <a:gd name="T97" fmla="*/ T96 w 5586"/>
                              <a:gd name="T98" fmla="+- 0 1090 555"/>
                              <a:gd name="T99" fmla="*/ 1090 h 1537"/>
                              <a:gd name="T100" fmla="+- 0 6096 2745"/>
                              <a:gd name="T101" fmla="*/ T100 w 5586"/>
                              <a:gd name="T102" fmla="+- 0 1109 555"/>
                              <a:gd name="T103" fmla="*/ 1109 h 1537"/>
                              <a:gd name="T104" fmla="+- 0 6155 2745"/>
                              <a:gd name="T105" fmla="*/ T104 w 5586"/>
                              <a:gd name="T106" fmla="+- 0 1109 555"/>
                              <a:gd name="T107" fmla="*/ 1109 h 1537"/>
                              <a:gd name="T108" fmla="+- 0 6655 2745"/>
                              <a:gd name="T109" fmla="*/ T108 w 5586"/>
                              <a:gd name="T110" fmla="+- 0 1093 555"/>
                              <a:gd name="T111" fmla="*/ 1093 h 1537"/>
                              <a:gd name="T112" fmla="+- 0 6666 2745"/>
                              <a:gd name="T113" fmla="*/ T112 w 5586"/>
                              <a:gd name="T114" fmla="+- 0 1093 555"/>
                              <a:gd name="T115" fmla="*/ 1093 h 1537"/>
                              <a:gd name="T116" fmla="+- 0 6655 2745"/>
                              <a:gd name="T117" fmla="*/ T116 w 5586"/>
                              <a:gd name="T118" fmla="+- 0 1090 555"/>
                              <a:gd name="T119" fmla="*/ 1090 h 1537"/>
                              <a:gd name="T120" fmla="+- 0 3369 2745"/>
                              <a:gd name="T121" fmla="*/ T120 w 5586"/>
                              <a:gd name="T122" fmla="+- 0 703 555"/>
                              <a:gd name="T123" fmla="*/ 703 h 1537"/>
                              <a:gd name="T124" fmla="+- 0 3304 2745"/>
                              <a:gd name="T125" fmla="*/ T124 w 5586"/>
                              <a:gd name="T126" fmla="+- 0 703 555"/>
                              <a:gd name="T127" fmla="*/ 703 h 1537"/>
                              <a:gd name="T128" fmla="+- 0 3862 2745"/>
                              <a:gd name="T129" fmla="*/ T128 w 5586"/>
                              <a:gd name="T130" fmla="+- 0 984 555"/>
                              <a:gd name="T131" fmla="*/ 984 h 1537"/>
                              <a:gd name="T132" fmla="+- 0 3928 2745"/>
                              <a:gd name="T133" fmla="*/ T132 w 5586"/>
                              <a:gd name="T134" fmla="+- 0 960 555"/>
                              <a:gd name="T135" fmla="*/ 960 h 1537"/>
                              <a:gd name="T136" fmla="+- 0 3862 2745"/>
                              <a:gd name="T137" fmla="*/ T136 w 5586"/>
                              <a:gd name="T138" fmla="+- 0 960 555"/>
                              <a:gd name="T139" fmla="*/ 960 h 1537"/>
                              <a:gd name="T140" fmla="+- 0 3369 2745"/>
                              <a:gd name="T141" fmla="*/ T140 w 5586"/>
                              <a:gd name="T142" fmla="+- 0 703 555"/>
                              <a:gd name="T143" fmla="*/ 703 h 1537"/>
                              <a:gd name="T144" fmla="+- 0 4979 2745"/>
                              <a:gd name="T145" fmla="*/ T144 w 5586"/>
                              <a:gd name="T146" fmla="+- 0 555 555"/>
                              <a:gd name="T147" fmla="*/ 555 h 1537"/>
                              <a:gd name="T148" fmla="+- 0 4421 2745"/>
                              <a:gd name="T149" fmla="*/ T148 w 5586"/>
                              <a:gd name="T150" fmla="+- 0 775 555"/>
                              <a:gd name="T151" fmla="*/ 775 h 1537"/>
                              <a:gd name="T152" fmla="+- 0 3862 2745"/>
                              <a:gd name="T153" fmla="*/ T152 w 5586"/>
                              <a:gd name="T154" fmla="+- 0 960 555"/>
                              <a:gd name="T155" fmla="*/ 960 h 1537"/>
                              <a:gd name="T156" fmla="+- 0 3928 2745"/>
                              <a:gd name="T157" fmla="*/ T156 w 5586"/>
                              <a:gd name="T158" fmla="+- 0 960 555"/>
                              <a:gd name="T159" fmla="*/ 960 h 1537"/>
                              <a:gd name="T160" fmla="+- 0 4421 2745"/>
                              <a:gd name="T161" fmla="*/ T160 w 5586"/>
                              <a:gd name="T162" fmla="+- 0 784 555"/>
                              <a:gd name="T163" fmla="*/ 784 h 1537"/>
                              <a:gd name="T164" fmla="+- 0 4979 2745"/>
                              <a:gd name="T165" fmla="*/ T164 w 5586"/>
                              <a:gd name="T166" fmla="+- 0 555 555"/>
                              <a:gd name="T167" fmla="*/ 555 h 1537"/>
                              <a:gd name="T168" fmla="+- 0 4981 2745"/>
                              <a:gd name="T169" fmla="*/ T168 w 5586"/>
                              <a:gd name="T170" fmla="+- 0 555 555"/>
                              <a:gd name="T171" fmla="*/ 555 h 1537"/>
                              <a:gd name="T172" fmla="+- 0 4979 2745"/>
                              <a:gd name="T173" fmla="*/ T172 w 5586"/>
                              <a:gd name="T174" fmla="+- 0 555 555"/>
                              <a:gd name="T175" fmla="*/ 555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586" h="1537">
                                <a:moveTo>
                                  <a:pt x="4468" y="705"/>
                                </a:moveTo>
                                <a:lnTo>
                                  <a:pt x="5027" y="1066"/>
                                </a:lnTo>
                                <a:lnTo>
                                  <a:pt x="5585" y="1536"/>
                                </a:lnTo>
                                <a:lnTo>
                                  <a:pt x="5585" y="1530"/>
                                </a:lnTo>
                                <a:lnTo>
                                  <a:pt x="5027" y="1060"/>
                                </a:lnTo>
                                <a:lnTo>
                                  <a:pt x="4468" y="705"/>
                                </a:lnTo>
                                <a:close/>
                                <a:moveTo>
                                  <a:pt x="559" y="114"/>
                                </a:moveTo>
                                <a:lnTo>
                                  <a:pt x="0" y="821"/>
                                </a:lnTo>
                                <a:lnTo>
                                  <a:pt x="0" y="855"/>
                                </a:lnTo>
                                <a:lnTo>
                                  <a:pt x="559" y="148"/>
                                </a:lnTo>
                                <a:lnTo>
                                  <a:pt x="624" y="148"/>
                                </a:lnTo>
                                <a:lnTo>
                                  <a:pt x="559" y="114"/>
                                </a:lnTo>
                                <a:close/>
                                <a:moveTo>
                                  <a:pt x="3921" y="538"/>
                                </a:moveTo>
                                <a:lnTo>
                                  <a:pt x="3910" y="538"/>
                                </a:lnTo>
                                <a:lnTo>
                                  <a:pt x="4468" y="705"/>
                                </a:lnTo>
                                <a:lnTo>
                                  <a:pt x="3921" y="538"/>
                                </a:lnTo>
                                <a:close/>
                                <a:moveTo>
                                  <a:pt x="2236" y="0"/>
                                </a:moveTo>
                                <a:lnTo>
                                  <a:pt x="2234" y="0"/>
                                </a:lnTo>
                                <a:lnTo>
                                  <a:pt x="2793" y="235"/>
                                </a:lnTo>
                                <a:lnTo>
                                  <a:pt x="3351" y="555"/>
                                </a:lnTo>
                                <a:lnTo>
                                  <a:pt x="3410" y="554"/>
                                </a:lnTo>
                                <a:lnTo>
                                  <a:pt x="3351" y="554"/>
                                </a:lnTo>
                                <a:lnTo>
                                  <a:pt x="2793" y="232"/>
                                </a:lnTo>
                                <a:lnTo>
                                  <a:pt x="2236" y="0"/>
                                </a:lnTo>
                                <a:close/>
                                <a:moveTo>
                                  <a:pt x="3910" y="535"/>
                                </a:moveTo>
                                <a:lnTo>
                                  <a:pt x="3351" y="554"/>
                                </a:lnTo>
                                <a:lnTo>
                                  <a:pt x="3410" y="554"/>
                                </a:lnTo>
                                <a:lnTo>
                                  <a:pt x="3910" y="538"/>
                                </a:lnTo>
                                <a:lnTo>
                                  <a:pt x="3921" y="538"/>
                                </a:lnTo>
                                <a:lnTo>
                                  <a:pt x="3910" y="535"/>
                                </a:lnTo>
                                <a:close/>
                                <a:moveTo>
                                  <a:pt x="624" y="148"/>
                                </a:moveTo>
                                <a:lnTo>
                                  <a:pt x="559" y="148"/>
                                </a:lnTo>
                                <a:lnTo>
                                  <a:pt x="1117" y="429"/>
                                </a:lnTo>
                                <a:lnTo>
                                  <a:pt x="1183" y="405"/>
                                </a:lnTo>
                                <a:lnTo>
                                  <a:pt x="1117" y="405"/>
                                </a:lnTo>
                                <a:lnTo>
                                  <a:pt x="624" y="148"/>
                                </a:lnTo>
                                <a:close/>
                                <a:moveTo>
                                  <a:pt x="2234" y="0"/>
                                </a:moveTo>
                                <a:lnTo>
                                  <a:pt x="1676" y="220"/>
                                </a:lnTo>
                                <a:lnTo>
                                  <a:pt x="1117" y="405"/>
                                </a:lnTo>
                                <a:lnTo>
                                  <a:pt x="1183" y="405"/>
                                </a:lnTo>
                                <a:lnTo>
                                  <a:pt x="1676" y="229"/>
                                </a:lnTo>
                                <a:lnTo>
                                  <a:pt x="2234" y="0"/>
                                </a:lnTo>
                                <a:lnTo>
                                  <a:pt x="2236" y="0"/>
                                </a:lnTo>
                                <a:lnTo>
                                  <a:pt x="2234" y="0"/>
                                </a:lnTo>
                                <a:close/>
                              </a:path>
                            </a:pathLst>
                          </a:custGeom>
                          <a:solidFill>
                            <a:srgbClr val="1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2"/>
                        <wps:cNvSpPr>
                          <a:spLocks/>
                        </wps:cNvSpPr>
                        <wps:spPr bwMode="auto">
                          <a:xfrm>
                            <a:off x="2745" y="554"/>
                            <a:ext cx="5586" cy="1537"/>
                          </a:xfrm>
                          <a:custGeom>
                            <a:avLst/>
                            <a:gdLst>
                              <a:gd name="T0" fmla="+- 0 2745 2745"/>
                              <a:gd name="T1" fmla="*/ T0 w 5586"/>
                              <a:gd name="T2" fmla="+- 0 1410 555"/>
                              <a:gd name="T3" fmla="*/ 1410 h 1537"/>
                              <a:gd name="T4" fmla="+- 0 2745 2745"/>
                              <a:gd name="T5" fmla="*/ T4 w 5586"/>
                              <a:gd name="T6" fmla="+- 0 1376 555"/>
                              <a:gd name="T7" fmla="*/ 1376 h 1537"/>
                              <a:gd name="T8" fmla="+- 0 3304 2745"/>
                              <a:gd name="T9" fmla="*/ T8 w 5586"/>
                              <a:gd name="T10" fmla="+- 0 669 555"/>
                              <a:gd name="T11" fmla="*/ 669 h 1537"/>
                              <a:gd name="T12" fmla="+- 0 3862 2745"/>
                              <a:gd name="T13" fmla="*/ T12 w 5586"/>
                              <a:gd name="T14" fmla="+- 0 960 555"/>
                              <a:gd name="T15" fmla="*/ 960 h 1537"/>
                              <a:gd name="T16" fmla="+- 0 4421 2745"/>
                              <a:gd name="T17" fmla="*/ T16 w 5586"/>
                              <a:gd name="T18" fmla="+- 0 775 555"/>
                              <a:gd name="T19" fmla="*/ 775 h 1537"/>
                              <a:gd name="T20" fmla="+- 0 4979 2745"/>
                              <a:gd name="T21" fmla="*/ T20 w 5586"/>
                              <a:gd name="T22" fmla="+- 0 555 555"/>
                              <a:gd name="T23" fmla="*/ 555 h 1537"/>
                              <a:gd name="T24" fmla="+- 0 5538 2745"/>
                              <a:gd name="T25" fmla="*/ T24 w 5586"/>
                              <a:gd name="T26" fmla="+- 0 787 555"/>
                              <a:gd name="T27" fmla="*/ 787 h 1537"/>
                              <a:gd name="T28" fmla="+- 0 6096 2745"/>
                              <a:gd name="T29" fmla="*/ T28 w 5586"/>
                              <a:gd name="T30" fmla="+- 0 1109 555"/>
                              <a:gd name="T31" fmla="*/ 1109 h 1537"/>
                              <a:gd name="T32" fmla="+- 0 6655 2745"/>
                              <a:gd name="T33" fmla="*/ T32 w 5586"/>
                              <a:gd name="T34" fmla="+- 0 1090 555"/>
                              <a:gd name="T35" fmla="*/ 1090 h 1537"/>
                              <a:gd name="T36" fmla="+- 0 7213 2745"/>
                              <a:gd name="T37" fmla="*/ T36 w 5586"/>
                              <a:gd name="T38" fmla="+- 0 1260 555"/>
                              <a:gd name="T39" fmla="*/ 1260 h 1537"/>
                              <a:gd name="T40" fmla="+- 0 7772 2745"/>
                              <a:gd name="T41" fmla="*/ T40 w 5586"/>
                              <a:gd name="T42" fmla="+- 0 1615 555"/>
                              <a:gd name="T43" fmla="*/ 1615 h 1537"/>
                              <a:gd name="T44" fmla="+- 0 8330 2745"/>
                              <a:gd name="T45" fmla="*/ T44 w 5586"/>
                              <a:gd name="T46" fmla="+- 0 2085 555"/>
                              <a:gd name="T47" fmla="*/ 2085 h 1537"/>
                              <a:gd name="T48" fmla="+- 0 8330 2745"/>
                              <a:gd name="T49" fmla="*/ T48 w 5586"/>
                              <a:gd name="T50" fmla="+- 0 2091 555"/>
                              <a:gd name="T51" fmla="*/ 2091 h 1537"/>
                              <a:gd name="T52" fmla="+- 0 7772 2745"/>
                              <a:gd name="T53" fmla="*/ T52 w 5586"/>
                              <a:gd name="T54" fmla="+- 0 1621 555"/>
                              <a:gd name="T55" fmla="*/ 1621 h 1537"/>
                              <a:gd name="T56" fmla="+- 0 7213 2745"/>
                              <a:gd name="T57" fmla="*/ T56 w 5586"/>
                              <a:gd name="T58" fmla="+- 0 1260 555"/>
                              <a:gd name="T59" fmla="*/ 1260 h 1537"/>
                              <a:gd name="T60" fmla="+- 0 6655 2745"/>
                              <a:gd name="T61" fmla="*/ T60 w 5586"/>
                              <a:gd name="T62" fmla="+- 0 1093 555"/>
                              <a:gd name="T63" fmla="*/ 1093 h 1537"/>
                              <a:gd name="T64" fmla="+- 0 6096 2745"/>
                              <a:gd name="T65" fmla="*/ T64 w 5586"/>
                              <a:gd name="T66" fmla="+- 0 1110 555"/>
                              <a:gd name="T67" fmla="*/ 1110 h 1537"/>
                              <a:gd name="T68" fmla="+- 0 5538 2745"/>
                              <a:gd name="T69" fmla="*/ T68 w 5586"/>
                              <a:gd name="T70" fmla="+- 0 790 555"/>
                              <a:gd name="T71" fmla="*/ 790 h 1537"/>
                              <a:gd name="T72" fmla="+- 0 4979 2745"/>
                              <a:gd name="T73" fmla="*/ T72 w 5586"/>
                              <a:gd name="T74" fmla="+- 0 555 555"/>
                              <a:gd name="T75" fmla="*/ 555 h 1537"/>
                              <a:gd name="T76" fmla="+- 0 4421 2745"/>
                              <a:gd name="T77" fmla="*/ T76 w 5586"/>
                              <a:gd name="T78" fmla="+- 0 784 555"/>
                              <a:gd name="T79" fmla="*/ 784 h 1537"/>
                              <a:gd name="T80" fmla="+- 0 3862 2745"/>
                              <a:gd name="T81" fmla="*/ T80 w 5586"/>
                              <a:gd name="T82" fmla="+- 0 984 555"/>
                              <a:gd name="T83" fmla="*/ 984 h 1537"/>
                              <a:gd name="T84" fmla="+- 0 3304 2745"/>
                              <a:gd name="T85" fmla="*/ T84 w 5586"/>
                              <a:gd name="T86" fmla="+- 0 703 555"/>
                              <a:gd name="T87" fmla="*/ 703 h 1537"/>
                              <a:gd name="T88" fmla="+- 0 2745 2745"/>
                              <a:gd name="T89" fmla="*/ T88 w 5586"/>
                              <a:gd name="T90" fmla="+- 0 1410 555"/>
                              <a:gd name="T91" fmla="*/ 1410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537">
                                <a:moveTo>
                                  <a:pt x="0" y="855"/>
                                </a:moveTo>
                                <a:lnTo>
                                  <a:pt x="0" y="821"/>
                                </a:lnTo>
                                <a:lnTo>
                                  <a:pt x="559" y="114"/>
                                </a:lnTo>
                                <a:lnTo>
                                  <a:pt x="1117" y="405"/>
                                </a:lnTo>
                                <a:lnTo>
                                  <a:pt x="1676" y="220"/>
                                </a:lnTo>
                                <a:lnTo>
                                  <a:pt x="2234" y="0"/>
                                </a:lnTo>
                                <a:lnTo>
                                  <a:pt x="2793" y="232"/>
                                </a:lnTo>
                                <a:lnTo>
                                  <a:pt x="3351" y="554"/>
                                </a:lnTo>
                                <a:lnTo>
                                  <a:pt x="3910" y="535"/>
                                </a:lnTo>
                                <a:lnTo>
                                  <a:pt x="4468" y="705"/>
                                </a:lnTo>
                                <a:lnTo>
                                  <a:pt x="5027" y="1060"/>
                                </a:lnTo>
                                <a:lnTo>
                                  <a:pt x="5585" y="1530"/>
                                </a:lnTo>
                                <a:lnTo>
                                  <a:pt x="5585" y="1536"/>
                                </a:lnTo>
                                <a:lnTo>
                                  <a:pt x="5027" y="1066"/>
                                </a:lnTo>
                                <a:lnTo>
                                  <a:pt x="4468" y="705"/>
                                </a:lnTo>
                                <a:lnTo>
                                  <a:pt x="3910" y="538"/>
                                </a:lnTo>
                                <a:lnTo>
                                  <a:pt x="3351" y="555"/>
                                </a:lnTo>
                                <a:lnTo>
                                  <a:pt x="2793" y="235"/>
                                </a:lnTo>
                                <a:lnTo>
                                  <a:pt x="2234" y="0"/>
                                </a:lnTo>
                                <a:lnTo>
                                  <a:pt x="1676" y="229"/>
                                </a:lnTo>
                                <a:lnTo>
                                  <a:pt x="1117" y="429"/>
                                </a:lnTo>
                                <a:lnTo>
                                  <a:pt x="559" y="148"/>
                                </a:lnTo>
                                <a:lnTo>
                                  <a:pt x="0" y="855"/>
                                </a:lnTo>
                              </a:path>
                            </a:pathLst>
                          </a:custGeom>
                          <a:noFill/>
                          <a:ln w="12315">
                            <a:solidFill>
                              <a:srgbClr val="13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11"/>
                        <wps:cNvSpPr>
                          <a:spLocks/>
                        </wps:cNvSpPr>
                        <wps:spPr bwMode="auto">
                          <a:xfrm>
                            <a:off x="2745" y="554"/>
                            <a:ext cx="5586" cy="1537"/>
                          </a:xfrm>
                          <a:custGeom>
                            <a:avLst/>
                            <a:gdLst>
                              <a:gd name="T0" fmla="+- 0 2745 2745"/>
                              <a:gd name="T1" fmla="*/ T0 w 5586"/>
                              <a:gd name="T2" fmla="+- 0 1410 555"/>
                              <a:gd name="T3" fmla="*/ 1410 h 1537"/>
                              <a:gd name="T4" fmla="+- 0 2745 2745"/>
                              <a:gd name="T5" fmla="*/ T4 w 5586"/>
                              <a:gd name="T6" fmla="+- 0 1376 555"/>
                              <a:gd name="T7" fmla="*/ 1376 h 1537"/>
                              <a:gd name="T8" fmla="+- 0 3304 2745"/>
                              <a:gd name="T9" fmla="*/ T8 w 5586"/>
                              <a:gd name="T10" fmla="+- 0 669 555"/>
                              <a:gd name="T11" fmla="*/ 669 h 1537"/>
                              <a:gd name="T12" fmla="+- 0 3862 2745"/>
                              <a:gd name="T13" fmla="*/ T12 w 5586"/>
                              <a:gd name="T14" fmla="+- 0 960 555"/>
                              <a:gd name="T15" fmla="*/ 960 h 1537"/>
                              <a:gd name="T16" fmla="+- 0 4421 2745"/>
                              <a:gd name="T17" fmla="*/ T16 w 5586"/>
                              <a:gd name="T18" fmla="+- 0 775 555"/>
                              <a:gd name="T19" fmla="*/ 775 h 1537"/>
                              <a:gd name="T20" fmla="+- 0 4979 2745"/>
                              <a:gd name="T21" fmla="*/ T20 w 5586"/>
                              <a:gd name="T22" fmla="+- 0 555 555"/>
                              <a:gd name="T23" fmla="*/ 555 h 1537"/>
                              <a:gd name="T24" fmla="+- 0 5538 2745"/>
                              <a:gd name="T25" fmla="*/ T24 w 5586"/>
                              <a:gd name="T26" fmla="+- 0 787 555"/>
                              <a:gd name="T27" fmla="*/ 787 h 1537"/>
                              <a:gd name="T28" fmla="+- 0 6096 2745"/>
                              <a:gd name="T29" fmla="*/ T28 w 5586"/>
                              <a:gd name="T30" fmla="+- 0 1109 555"/>
                              <a:gd name="T31" fmla="*/ 1109 h 1537"/>
                              <a:gd name="T32" fmla="+- 0 6655 2745"/>
                              <a:gd name="T33" fmla="*/ T32 w 5586"/>
                              <a:gd name="T34" fmla="+- 0 1090 555"/>
                              <a:gd name="T35" fmla="*/ 1090 h 1537"/>
                              <a:gd name="T36" fmla="+- 0 7213 2745"/>
                              <a:gd name="T37" fmla="*/ T36 w 5586"/>
                              <a:gd name="T38" fmla="+- 0 1260 555"/>
                              <a:gd name="T39" fmla="*/ 1260 h 1537"/>
                              <a:gd name="T40" fmla="+- 0 7772 2745"/>
                              <a:gd name="T41" fmla="*/ T40 w 5586"/>
                              <a:gd name="T42" fmla="+- 0 1615 555"/>
                              <a:gd name="T43" fmla="*/ 1615 h 1537"/>
                              <a:gd name="T44" fmla="+- 0 8330 2745"/>
                              <a:gd name="T45" fmla="*/ T44 w 5586"/>
                              <a:gd name="T46" fmla="+- 0 2085 555"/>
                              <a:gd name="T47" fmla="*/ 2085 h 1537"/>
                              <a:gd name="T48" fmla="+- 0 8330 2745"/>
                              <a:gd name="T49" fmla="*/ T48 w 5586"/>
                              <a:gd name="T50" fmla="+- 0 2091 555"/>
                              <a:gd name="T51" fmla="*/ 2091 h 1537"/>
                              <a:gd name="T52" fmla="+- 0 7772 2745"/>
                              <a:gd name="T53" fmla="*/ T52 w 5586"/>
                              <a:gd name="T54" fmla="+- 0 1621 555"/>
                              <a:gd name="T55" fmla="*/ 1621 h 1537"/>
                              <a:gd name="T56" fmla="+- 0 7213 2745"/>
                              <a:gd name="T57" fmla="*/ T56 w 5586"/>
                              <a:gd name="T58" fmla="+- 0 1260 555"/>
                              <a:gd name="T59" fmla="*/ 1260 h 1537"/>
                              <a:gd name="T60" fmla="+- 0 6655 2745"/>
                              <a:gd name="T61" fmla="*/ T60 w 5586"/>
                              <a:gd name="T62" fmla="+- 0 1093 555"/>
                              <a:gd name="T63" fmla="*/ 1093 h 1537"/>
                              <a:gd name="T64" fmla="+- 0 6096 2745"/>
                              <a:gd name="T65" fmla="*/ T64 w 5586"/>
                              <a:gd name="T66" fmla="+- 0 1110 555"/>
                              <a:gd name="T67" fmla="*/ 1110 h 1537"/>
                              <a:gd name="T68" fmla="+- 0 5538 2745"/>
                              <a:gd name="T69" fmla="*/ T68 w 5586"/>
                              <a:gd name="T70" fmla="+- 0 790 555"/>
                              <a:gd name="T71" fmla="*/ 790 h 1537"/>
                              <a:gd name="T72" fmla="+- 0 4979 2745"/>
                              <a:gd name="T73" fmla="*/ T72 w 5586"/>
                              <a:gd name="T74" fmla="+- 0 555 555"/>
                              <a:gd name="T75" fmla="*/ 555 h 1537"/>
                              <a:gd name="T76" fmla="+- 0 4421 2745"/>
                              <a:gd name="T77" fmla="*/ T76 w 5586"/>
                              <a:gd name="T78" fmla="+- 0 784 555"/>
                              <a:gd name="T79" fmla="*/ 784 h 1537"/>
                              <a:gd name="T80" fmla="+- 0 3862 2745"/>
                              <a:gd name="T81" fmla="*/ T80 w 5586"/>
                              <a:gd name="T82" fmla="+- 0 984 555"/>
                              <a:gd name="T83" fmla="*/ 984 h 1537"/>
                              <a:gd name="T84" fmla="+- 0 3304 2745"/>
                              <a:gd name="T85" fmla="*/ T84 w 5586"/>
                              <a:gd name="T86" fmla="+- 0 703 555"/>
                              <a:gd name="T87" fmla="*/ 703 h 1537"/>
                              <a:gd name="T88" fmla="+- 0 2745 2745"/>
                              <a:gd name="T89" fmla="*/ T88 w 5586"/>
                              <a:gd name="T90" fmla="+- 0 1410 555"/>
                              <a:gd name="T91" fmla="*/ 1410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537">
                                <a:moveTo>
                                  <a:pt x="0" y="855"/>
                                </a:moveTo>
                                <a:lnTo>
                                  <a:pt x="0" y="821"/>
                                </a:lnTo>
                                <a:lnTo>
                                  <a:pt x="559" y="114"/>
                                </a:lnTo>
                                <a:lnTo>
                                  <a:pt x="1117" y="405"/>
                                </a:lnTo>
                                <a:lnTo>
                                  <a:pt x="1676" y="220"/>
                                </a:lnTo>
                                <a:lnTo>
                                  <a:pt x="2234" y="0"/>
                                </a:lnTo>
                                <a:lnTo>
                                  <a:pt x="2793" y="232"/>
                                </a:lnTo>
                                <a:lnTo>
                                  <a:pt x="3351" y="554"/>
                                </a:lnTo>
                                <a:lnTo>
                                  <a:pt x="3910" y="535"/>
                                </a:lnTo>
                                <a:lnTo>
                                  <a:pt x="4468" y="705"/>
                                </a:lnTo>
                                <a:lnTo>
                                  <a:pt x="5027" y="1060"/>
                                </a:lnTo>
                                <a:lnTo>
                                  <a:pt x="5585" y="1530"/>
                                </a:lnTo>
                                <a:lnTo>
                                  <a:pt x="5585" y="1536"/>
                                </a:lnTo>
                                <a:lnTo>
                                  <a:pt x="5027" y="1066"/>
                                </a:lnTo>
                                <a:lnTo>
                                  <a:pt x="4468" y="705"/>
                                </a:lnTo>
                                <a:lnTo>
                                  <a:pt x="3910" y="538"/>
                                </a:lnTo>
                                <a:lnTo>
                                  <a:pt x="3351" y="555"/>
                                </a:lnTo>
                                <a:lnTo>
                                  <a:pt x="2793" y="235"/>
                                </a:lnTo>
                                <a:lnTo>
                                  <a:pt x="2234" y="0"/>
                                </a:lnTo>
                                <a:lnTo>
                                  <a:pt x="1676" y="229"/>
                                </a:lnTo>
                                <a:lnTo>
                                  <a:pt x="1117" y="429"/>
                                </a:lnTo>
                                <a:lnTo>
                                  <a:pt x="559" y="148"/>
                                </a:lnTo>
                                <a:lnTo>
                                  <a:pt x="0" y="855"/>
                                </a:lnTo>
                              </a:path>
                            </a:pathLst>
                          </a:custGeom>
                          <a:noFill/>
                          <a:ln w="3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210"/>
                        <wps:cNvSpPr>
                          <a:spLocks/>
                        </wps:cNvSpPr>
                        <wps:spPr bwMode="auto">
                          <a:xfrm>
                            <a:off x="2745" y="539"/>
                            <a:ext cx="5586" cy="1546"/>
                          </a:xfrm>
                          <a:custGeom>
                            <a:avLst/>
                            <a:gdLst>
                              <a:gd name="T0" fmla="+- 0 6684 2745"/>
                              <a:gd name="T1" fmla="*/ T0 w 5586"/>
                              <a:gd name="T2" fmla="+- 0 1090 540"/>
                              <a:gd name="T3" fmla="*/ 1090 h 1546"/>
                              <a:gd name="T4" fmla="+- 0 6655 2745"/>
                              <a:gd name="T5" fmla="*/ T4 w 5586"/>
                              <a:gd name="T6" fmla="+- 0 1090 540"/>
                              <a:gd name="T7" fmla="*/ 1090 h 1546"/>
                              <a:gd name="T8" fmla="+- 0 7213 2745"/>
                              <a:gd name="T9" fmla="*/ T8 w 5586"/>
                              <a:gd name="T10" fmla="+- 0 1260 540"/>
                              <a:gd name="T11" fmla="*/ 1260 h 1546"/>
                              <a:gd name="T12" fmla="+- 0 7772 2745"/>
                              <a:gd name="T13" fmla="*/ T12 w 5586"/>
                              <a:gd name="T14" fmla="+- 0 1615 540"/>
                              <a:gd name="T15" fmla="*/ 1615 h 1546"/>
                              <a:gd name="T16" fmla="+- 0 8330 2745"/>
                              <a:gd name="T17" fmla="*/ T16 w 5586"/>
                              <a:gd name="T18" fmla="+- 0 2085 540"/>
                              <a:gd name="T19" fmla="*/ 2085 h 1546"/>
                              <a:gd name="T20" fmla="+- 0 8330 2745"/>
                              <a:gd name="T21" fmla="*/ T20 w 5586"/>
                              <a:gd name="T22" fmla="+- 0 2068 540"/>
                              <a:gd name="T23" fmla="*/ 2068 h 1546"/>
                              <a:gd name="T24" fmla="+- 0 7772 2745"/>
                              <a:gd name="T25" fmla="*/ T24 w 5586"/>
                              <a:gd name="T26" fmla="+- 0 1601 540"/>
                              <a:gd name="T27" fmla="*/ 1601 h 1546"/>
                              <a:gd name="T28" fmla="+- 0 7213 2745"/>
                              <a:gd name="T29" fmla="*/ T28 w 5586"/>
                              <a:gd name="T30" fmla="+- 0 1245 540"/>
                              <a:gd name="T31" fmla="*/ 1245 h 1546"/>
                              <a:gd name="T32" fmla="+- 0 6684 2745"/>
                              <a:gd name="T33" fmla="*/ T32 w 5586"/>
                              <a:gd name="T34" fmla="+- 0 1090 540"/>
                              <a:gd name="T35" fmla="*/ 1090 h 1546"/>
                              <a:gd name="T36" fmla="+- 0 3304 2745"/>
                              <a:gd name="T37" fmla="*/ T36 w 5586"/>
                              <a:gd name="T38" fmla="+- 0 661 540"/>
                              <a:gd name="T39" fmla="*/ 661 h 1546"/>
                              <a:gd name="T40" fmla="+- 0 2745 2745"/>
                              <a:gd name="T41" fmla="*/ T40 w 5586"/>
                              <a:gd name="T42" fmla="+- 0 1376 540"/>
                              <a:gd name="T43" fmla="*/ 1376 h 1546"/>
                              <a:gd name="T44" fmla="+- 0 3304 2745"/>
                              <a:gd name="T45" fmla="*/ T44 w 5586"/>
                              <a:gd name="T46" fmla="+- 0 669 540"/>
                              <a:gd name="T47" fmla="*/ 669 h 1546"/>
                              <a:gd name="T48" fmla="+- 0 3318 2745"/>
                              <a:gd name="T49" fmla="*/ T48 w 5586"/>
                              <a:gd name="T50" fmla="+- 0 669 540"/>
                              <a:gd name="T51" fmla="*/ 669 h 1546"/>
                              <a:gd name="T52" fmla="+- 0 3304 2745"/>
                              <a:gd name="T53" fmla="*/ T52 w 5586"/>
                              <a:gd name="T54" fmla="+- 0 661 540"/>
                              <a:gd name="T55" fmla="*/ 661 h 1546"/>
                              <a:gd name="T56" fmla="+- 0 5020 2745"/>
                              <a:gd name="T57" fmla="*/ T56 w 5586"/>
                              <a:gd name="T58" fmla="+- 0 555 540"/>
                              <a:gd name="T59" fmla="*/ 555 h 1546"/>
                              <a:gd name="T60" fmla="+- 0 4979 2745"/>
                              <a:gd name="T61" fmla="*/ T60 w 5586"/>
                              <a:gd name="T62" fmla="+- 0 555 540"/>
                              <a:gd name="T63" fmla="*/ 555 h 1546"/>
                              <a:gd name="T64" fmla="+- 0 5538 2745"/>
                              <a:gd name="T65" fmla="*/ T64 w 5586"/>
                              <a:gd name="T66" fmla="+- 0 787 540"/>
                              <a:gd name="T67" fmla="*/ 787 h 1546"/>
                              <a:gd name="T68" fmla="+- 0 6096 2745"/>
                              <a:gd name="T69" fmla="*/ T68 w 5586"/>
                              <a:gd name="T70" fmla="+- 0 1109 540"/>
                              <a:gd name="T71" fmla="*/ 1109 h 1546"/>
                              <a:gd name="T72" fmla="+- 0 6383 2745"/>
                              <a:gd name="T73" fmla="*/ T72 w 5586"/>
                              <a:gd name="T74" fmla="+- 0 1099 540"/>
                              <a:gd name="T75" fmla="*/ 1099 h 1546"/>
                              <a:gd name="T76" fmla="+- 0 6096 2745"/>
                              <a:gd name="T77" fmla="*/ T76 w 5586"/>
                              <a:gd name="T78" fmla="+- 0 1099 540"/>
                              <a:gd name="T79" fmla="*/ 1099 h 1546"/>
                              <a:gd name="T80" fmla="+- 0 5538 2745"/>
                              <a:gd name="T81" fmla="*/ T80 w 5586"/>
                              <a:gd name="T82" fmla="+- 0 744 540"/>
                              <a:gd name="T83" fmla="*/ 744 h 1546"/>
                              <a:gd name="T84" fmla="+- 0 5020 2745"/>
                              <a:gd name="T85" fmla="*/ T84 w 5586"/>
                              <a:gd name="T86" fmla="+- 0 555 540"/>
                              <a:gd name="T87" fmla="*/ 555 h 1546"/>
                              <a:gd name="T88" fmla="+- 0 6655 2745"/>
                              <a:gd name="T89" fmla="*/ T88 w 5586"/>
                              <a:gd name="T90" fmla="+- 0 1081 540"/>
                              <a:gd name="T91" fmla="*/ 1081 h 1546"/>
                              <a:gd name="T92" fmla="+- 0 6096 2745"/>
                              <a:gd name="T93" fmla="*/ T92 w 5586"/>
                              <a:gd name="T94" fmla="+- 0 1099 540"/>
                              <a:gd name="T95" fmla="*/ 1099 h 1546"/>
                              <a:gd name="T96" fmla="+- 0 6383 2745"/>
                              <a:gd name="T97" fmla="*/ T96 w 5586"/>
                              <a:gd name="T98" fmla="+- 0 1099 540"/>
                              <a:gd name="T99" fmla="*/ 1099 h 1546"/>
                              <a:gd name="T100" fmla="+- 0 6655 2745"/>
                              <a:gd name="T101" fmla="*/ T100 w 5586"/>
                              <a:gd name="T102" fmla="+- 0 1090 540"/>
                              <a:gd name="T103" fmla="*/ 1090 h 1546"/>
                              <a:gd name="T104" fmla="+- 0 6684 2745"/>
                              <a:gd name="T105" fmla="*/ T104 w 5586"/>
                              <a:gd name="T106" fmla="+- 0 1090 540"/>
                              <a:gd name="T107" fmla="*/ 1090 h 1546"/>
                              <a:gd name="T108" fmla="+- 0 6655 2745"/>
                              <a:gd name="T109" fmla="*/ T108 w 5586"/>
                              <a:gd name="T110" fmla="+- 0 1081 540"/>
                              <a:gd name="T111" fmla="*/ 1081 h 1546"/>
                              <a:gd name="T112" fmla="+- 0 3318 2745"/>
                              <a:gd name="T113" fmla="*/ T112 w 5586"/>
                              <a:gd name="T114" fmla="+- 0 669 540"/>
                              <a:gd name="T115" fmla="*/ 669 h 1546"/>
                              <a:gd name="T116" fmla="+- 0 3304 2745"/>
                              <a:gd name="T117" fmla="*/ T116 w 5586"/>
                              <a:gd name="T118" fmla="+- 0 669 540"/>
                              <a:gd name="T119" fmla="*/ 669 h 1546"/>
                              <a:gd name="T120" fmla="+- 0 3862 2745"/>
                              <a:gd name="T121" fmla="*/ T120 w 5586"/>
                              <a:gd name="T122" fmla="+- 0 960 540"/>
                              <a:gd name="T123" fmla="*/ 960 h 1546"/>
                              <a:gd name="T124" fmla="+- 0 3895 2745"/>
                              <a:gd name="T125" fmla="*/ T124 w 5586"/>
                              <a:gd name="T126" fmla="+- 0 949 540"/>
                              <a:gd name="T127" fmla="*/ 949 h 1546"/>
                              <a:gd name="T128" fmla="+- 0 3862 2745"/>
                              <a:gd name="T129" fmla="*/ T128 w 5586"/>
                              <a:gd name="T130" fmla="+- 0 949 540"/>
                              <a:gd name="T131" fmla="*/ 949 h 1546"/>
                              <a:gd name="T132" fmla="+- 0 3318 2745"/>
                              <a:gd name="T133" fmla="*/ T132 w 5586"/>
                              <a:gd name="T134" fmla="+- 0 669 540"/>
                              <a:gd name="T135" fmla="*/ 669 h 1546"/>
                              <a:gd name="T136" fmla="+- 0 4979 2745"/>
                              <a:gd name="T137" fmla="*/ T136 w 5586"/>
                              <a:gd name="T138" fmla="+- 0 540 540"/>
                              <a:gd name="T139" fmla="*/ 540 h 1546"/>
                              <a:gd name="T140" fmla="+- 0 4421 2745"/>
                              <a:gd name="T141" fmla="*/ T140 w 5586"/>
                              <a:gd name="T142" fmla="+- 0 767 540"/>
                              <a:gd name="T143" fmla="*/ 767 h 1546"/>
                              <a:gd name="T144" fmla="+- 0 3862 2745"/>
                              <a:gd name="T145" fmla="*/ T144 w 5586"/>
                              <a:gd name="T146" fmla="+- 0 949 540"/>
                              <a:gd name="T147" fmla="*/ 949 h 1546"/>
                              <a:gd name="T148" fmla="+- 0 3895 2745"/>
                              <a:gd name="T149" fmla="*/ T148 w 5586"/>
                              <a:gd name="T150" fmla="+- 0 949 540"/>
                              <a:gd name="T151" fmla="*/ 949 h 1546"/>
                              <a:gd name="T152" fmla="+- 0 4421 2745"/>
                              <a:gd name="T153" fmla="*/ T152 w 5586"/>
                              <a:gd name="T154" fmla="+- 0 775 540"/>
                              <a:gd name="T155" fmla="*/ 775 h 1546"/>
                              <a:gd name="T156" fmla="+- 0 4979 2745"/>
                              <a:gd name="T157" fmla="*/ T156 w 5586"/>
                              <a:gd name="T158" fmla="+- 0 555 540"/>
                              <a:gd name="T159" fmla="*/ 555 h 1546"/>
                              <a:gd name="T160" fmla="+- 0 5020 2745"/>
                              <a:gd name="T161" fmla="*/ T160 w 5586"/>
                              <a:gd name="T162" fmla="+- 0 555 540"/>
                              <a:gd name="T163" fmla="*/ 555 h 1546"/>
                              <a:gd name="T164" fmla="+- 0 4979 2745"/>
                              <a:gd name="T165" fmla="*/ T164 w 5586"/>
                              <a:gd name="T166" fmla="+- 0 540 540"/>
                              <a:gd name="T167" fmla="*/ 540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86" h="1546">
                                <a:moveTo>
                                  <a:pt x="3939" y="550"/>
                                </a:moveTo>
                                <a:lnTo>
                                  <a:pt x="3910" y="550"/>
                                </a:lnTo>
                                <a:lnTo>
                                  <a:pt x="4468" y="720"/>
                                </a:lnTo>
                                <a:lnTo>
                                  <a:pt x="5027" y="1075"/>
                                </a:lnTo>
                                <a:lnTo>
                                  <a:pt x="5585" y="1545"/>
                                </a:lnTo>
                                <a:lnTo>
                                  <a:pt x="5585" y="1528"/>
                                </a:lnTo>
                                <a:lnTo>
                                  <a:pt x="5027" y="1061"/>
                                </a:lnTo>
                                <a:lnTo>
                                  <a:pt x="4468" y="705"/>
                                </a:lnTo>
                                <a:lnTo>
                                  <a:pt x="3939" y="550"/>
                                </a:lnTo>
                                <a:close/>
                                <a:moveTo>
                                  <a:pt x="559" y="121"/>
                                </a:moveTo>
                                <a:lnTo>
                                  <a:pt x="0" y="836"/>
                                </a:lnTo>
                                <a:lnTo>
                                  <a:pt x="559" y="129"/>
                                </a:lnTo>
                                <a:lnTo>
                                  <a:pt x="573" y="129"/>
                                </a:lnTo>
                                <a:lnTo>
                                  <a:pt x="559" y="121"/>
                                </a:lnTo>
                                <a:close/>
                                <a:moveTo>
                                  <a:pt x="2275" y="15"/>
                                </a:moveTo>
                                <a:lnTo>
                                  <a:pt x="2234" y="15"/>
                                </a:lnTo>
                                <a:lnTo>
                                  <a:pt x="2793" y="247"/>
                                </a:lnTo>
                                <a:lnTo>
                                  <a:pt x="3351" y="569"/>
                                </a:lnTo>
                                <a:lnTo>
                                  <a:pt x="3638" y="559"/>
                                </a:lnTo>
                                <a:lnTo>
                                  <a:pt x="3351" y="559"/>
                                </a:lnTo>
                                <a:lnTo>
                                  <a:pt x="2793" y="204"/>
                                </a:lnTo>
                                <a:lnTo>
                                  <a:pt x="2275" y="15"/>
                                </a:lnTo>
                                <a:close/>
                                <a:moveTo>
                                  <a:pt x="3910" y="541"/>
                                </a:moveTo>
                                <a:lnTo>
                                  <a:pt x="3351" y="559"/>
                                </a:lnTo>
                                <a:lnTo>
                                  <a:pt x="3638" y="559"/>
                                </a:lnTo>
                                <a:lnTo>
                                  <a:pt x="3910" y="550"/>
                                </a:lnTo>
                                <a:lnTo>
                                  <a:pt x="3939" y="550"/>
                                </a:lnTo>
                                <a:lnTo>
                                  <a:pt x="3910" y="541"/>
                                </a:lnTo>
                                <a:close/>
                                <a:moveTo>
                                  <a:pt x="573" y="129"/>
                                </a:moveTo>
                                <a:lnTo>
                                  <a:pt x="559" y="129"/>
                                </a:lnTo>
                                <a:lnTo>
                                  <a:pt x="1117" y="420"/>
                                </a:lnTo>
                                <a:lnTo>
                                  <a:pt x="1150" y="409"/>
                                </a:lnTo>
                                <a:lnTo>
                                  <a:pt x="1117" y="409"/>
                                </a:lnTo>
                                <a:lnTo>
                                  <a:pt x="573" y="129"/>
                                </a:lnTo>
                                <a:close/>
                                <a:moveTo>
                                  <a:pt x="2234" y="0"/>
                                </a:moveTo>
                                <a:lnTo>
                                  <a:pt x="1676" y="227"/>
                                </a:lnTo>
                                <a:lnTo>
                                  <a:pt x="1117" y="409"/>
                                </a:lnTo>
                                <a:lnTo>
                                  <a:pt x="1150" y="409"/>
                                </a:lnTo>
                                <a:lnTo>
                                  <a:pt x="1676" y="235"/>
                                </a:lnTo>
                                <a:lnTo>
                                  <a:pt x="2234" y="15"/>
                                </a:lnTo>
                                <a:lnTo>
                                  <a:pt x="2275" y="15"/>
                                </a:lnTo>
                                <a:lnTo>
                                  <a:pt x="2234" y="0"/>
                                </a:lnTo>
                                <a:close/>
                              </a:path>
                            </a:pathLst>
                          </a:custGeom>
                          <a:solidFill>
                            <a:srgbClr val="FF7A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09"/>
                        <wps:cNvSpPr>
                          <a:spLocks/>
                        </wps:cNvSpPr>
                        <wps:spPr bwMode="auto">
                          <a:xfrm>
                            <a:off x="2745" y="539"/>
                            <a:ext cx="5586" cy="1546"/>
                          </a:xfrm>
                          <a:custGeom>
                            <a:avLst/>
                            <a:gdLst>
                              <a:gd name="T0" fmla="+- 0 2745 2745"/>
                              <a:gd name="T1" fmla="*/ T0 w 5586"/>
                              <a:gd name="T2" fmla="+- 0 1376 540"/>
                              <a:gd name="T3" fmla="*/ 1376 h 1546"/>
                              <a:gd name="T4" fmla="+- 0 3304 2745"/>
                              <a:gd name="T5" fmla="*/ T4 w 5586"/>
                              <a:gd name="T6" fmla="+- 0 661 540"/>
                              <a:gd name="T7" fmla="*/ 661 h 1546"/>
                              <a:gd name="T8" fmla="+- 0 3862 2745"/>
                              <a:gd name="T9" fmla="*/ T8 w 5586"/>
                              <a:gd name="T10" fmla="+- 0 949 540"/>
                              <a:gd name="T11" fmla="*/ 949 h 1546"/>
                              <a:gd name="T12" fmla="+- 0 4421 2745"/>
                              <a:gd name="T13" fmla="*/ T12 w 5586"/>
                              <a:gd name="T14" fmla="+- 0 767 540"/>
                              <a:gd name="T15" fmla="*/ 767 h 1546"/>
                              <a:gd name="T16" fmla="+- 0 4979 2745"/>
                              <a:gd name="T17" fmla="*/ T16 w 5586"/>
                              <a:gd name="T18" fmla="+- 0 540 540"/>
                              <a:gd name="T19" fmla="*/ 540 h 1546"/>
                              <a:gd name="T20" fmla="+- 0 5538 2745"/>
                              <a:gd name="T21" fmla="*/ T20 w 5586"/>
                              <a:gd name="T22" fmla="+- 0 744 540"/>
                              <a:gd name="T23" fmla="*/ 744 h 1546"/>
                              <a:gd name="T24" fmla="+- 0 6096 2745"/>
                              <a:gd name="T25" fmla="*/ T24 w 5586"/>
                              <a:gd name="T26" fmla="+- 0 1099 540"/>
                              <a:gd name="T27" fmla="*/ 1099 h 1546"/>
                              <a:gd name="T28" fmla="+- 0 6655 2745"/>
                              <a:gd name="T29" fmla="*/ T28 w 5586"/>
                              <a:gd name="T30" fmla="+- 0 1081 540"/>
                              <a:gd name="T31" fmla="*/ 1081 h 1546"/>
                              <a:gd name="T32" fmla="+- 0 7213 2745"/>
                              <a:gd name="T33" fmla="*/ T32 w 5586"/>
                              <a:gd name="T34" fmla="+- 0 1245 540"/>
                              <a:gd name="T35" fmla="*/ 1245 h 1546"/>
                              <a:gd name="T36" fmla="+- 0 7772 2745"/>
                              <a:gd name="T37" fmla="*/ T36 w 5586"/>
                              <a:gd name="T38" fmla="+- 0 1601 540"/>
                              <a:gd name="T39" fmla="*/ 1601 h 1546"/>
                              <a:gd name="T40" fmla="+- 0 8330 2745"/>
                              <a:gd name="T41" fmla="*/ T40 w 5586"/>
                              <a:gd name="T42" fmla="+- 0 2068 540"/>
                              <a:gd name="T43" fmla="*/ 2068 h 1546"/>
                              <a:gd name="T44" fmla="+- 0 8330 2745"/>
                              <a:gd name="T45" fmla="*/ T44 w 5586"/>
                              <a:gd name="T46" fmla="+- 0 2085 540"/>
                              <a:gd name="T47" fmla="*/ 2085 h 1546"/>
                              <a:gd name="T48" fmla="+- 0 7772 2745"/>
                              <a:gd name="T49" fmla="*/ T48 w 5586"/>
                              <a:gd name="T50" fmla="+- 0 1615 540"/>
                              <a:gd name="T51" fmla="*/ 1615 h 1546"/>
                              <a:gd name="T52" fmla="+- 0 7213 2745"/>
                              <a:gd name="T53" fmla="*/ T52 w 5586"/>
                              <a:gd name="T54" fmla="+- 0 1260 540"/>
                              <a:gd name="T55" fmla="*/ 1260 h 1546"/>
                              <a:gd name="T56" fmla="+- 0 6655 2745"/>
                              <a:gd name="T57" fmla="*/ T56 w 5586"/>
                              <a:gd name="T58" fmla="+- 0 1090 540"/>
                              <a:gd name="T59" fmla="*/ 1090 h 1546"/>
                              <a:gd name="T60" fmla="+- 0 6096 2745"/>
                              <a:gd name="T61" fmla="*/ T60 w 5586"/>
                              <a:gd name="T62" fmla="+- 0 1109 540"/>
                              <a:gd name="T63" fmla="*/ 1109 h 1546"/>
                              <a:gd name="T64" fmla="+- 0 5538 2745"/>
                              <a:gd name="T65" fmla="*/ T64 w 5586"/>
                              <a:gd name="T66" fmla="+- 0 787 540"/>
                              <a:gd name="T67" fmla="*/ 787 h 1546"/>
                              <a:gd name="T68" fmla="+- 0 4979 2745"/>
                              <a:gd name="T69" fmla="*/ T68 w 5586"/>
                              <a:gd name="T70" fmla="+- 0 555 540"/>
                              <a:gd name="T71" fmla="*/ 555 h 1546"/>
                              <a:gd name="T72" fmla="+- 0 4421 2745"/>
                              <a:gd name="T73" fmla="*/ T72 w 5586"/>
                              <a:gd name="T74" fmla="+- 0 775 540"/>
                              <a:gd name="T75" fmla="*/ 775 h 1546"/>
                              <a:gd name="T76" fmla="+- 0 3862 2745"/>
                              <a:gd name="T77" fmla="*/ T76 w 5586"/>
                              <a:gd name="T78" fmla="+- 0 960 540"/>
                              <a:gd name="T79" fmla="*/ 960 h 1546"/>
                              <a:gd name="T80" fmla="+- 0 3304 2745"/>
                              <a:gd name="T81" fmla="*/ T80 w 5586"/>
                              <a:gd name="T82" fmla="+- 0 669 540"/>
                              <a:gd name="T83" fmla="*/ 669 h 1546"/>
                              <a:gd name="T84" fmla="+- 0 2745 2745"/>
                              <a:gd name="T85" fmla="*/ T84 w 5586"/>
                              <a:gd name="T86" fmla="+- 0 1376 540"/>
                              <a:gd name="T87" fmla="*/ 1376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86" h="1546">
                                <a:moveTo>
                                  <a:pt x="0" y="836"/>
                                </a:moveTo>
                                <a:lnTo>
                                  <a:pt x="559" y="121"/>
                                </a:lnTo>
                                <a:lnTo>
                                  <a:pt x="1117" y="409"/>
                                </a:lnTo>
                                <a:lnTo>
                                  <a:pt x="1676" y="227"/>
                                </a:lnTo>
                                <a:lnTo>
                                  <a:pt x="2234" y="0"/>
                                </a:lnTo>
                                <a:lnTo>
                                  <a:pt x="2793" y="204"/>
                                </a:lnTo>
                                <a:lnTo>
                                  <a:pt x="3351" y="559"/>
                                </a:lnTo>
                                <a:lnTo>
                                  <a:pt x="3910" y="541"/>
                                </a:lnTo>
                                <a:lnTo>
                                  <a:pt x="4468" y="705"/>
                                </a:lnTo>
                                <a:lnTo>
                                  <a:pt x="5027" y="1061"/>
                                </a:lnTo>
                                <a:lnTo>
                                  <a:pt x="5585" y="1528"/>
                                </a:lnTo>
                                <a:lnTo>
                                  <a:pt x="5585" y="1545"/>
                                </a:lnTo>
                                <a:lnTo>
                                  <a:pt x="5027" y="1075"/>
                                </a:lnTo>
                                <a:lnTo>
                                  <a:pt x="4468" y="720"/>
                                </a:lnTo>
                                <a:lnTo>
                                  <a:pt x="3910" y="550"/>
                                </a:lnTo>
                                <a:lnTo>
                                  <a:pt x="3351" y="569"/>
                                </a:lnTo>
                                <a:lnTo>
                                  <a:pt x="2793" y="247"/>
                                </a:lnTo>
                                <a:lnTo>
                                  <a:pt x="2234" y="15"/>
                                </a:lnTo>
                                <a:lnTo>
                                  <a:pt x="1676" y="235"/>
                                </a:lnTo>
                                <a:lnTo>
                                  <a:pt x="1117" y="420"/>
                                </a:lnTo>
                                <a:lnTo>
                                  <a:pt x="559" y="129"/>
                                </a:lnTo>
                                <a:lnTo>
                                  <a:pt x="0" y="836"/>
                                </a:lnTo>
                              </a:path>
                            </a:pathLst>
                          </a:custGeom>
                          <a:noFill/>
                          <a:ln w="12315">
                            <a:solidFill>
                              <a:srgbClr val="FF7A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08"/>
                        <wps:cNvSpPr>
                          <a:spLocks/>
                        </wps:cNvSpPr>
                        <wps:spPr bwMode="auto">
                          <a:xfrm>
                            <a:off x="2745" y="539"/>
                            <a:ext cx="5586" cy="1546"/>
                          </a:xfrm>
                          <a:custGeom>
                            <a:avLst/>
                            <a:gdLst>
                              <a:gd name="T0" fmla="+- 0 2745 2745"/>
                              <a:gd name="T1" fmla="*/ T0 w 5586"/>
                              <a:gd name="T2" fmla="+- 0 1376 540"/>
                              <a:gd name="T3" fmla="*/ 1376 h 1546"/>
                              <a:gd name="T4" fmla="+- 0 3304 2745"/>
                              <a:gd name="T5" fmla="*/ T4 w 5586"/>
                              <a:gd name="T6" fmla="+- 0 661 540"/>
                              <a:gd name="T7" fmla="*/ 661 h 1546"/>
                              <a:gd name="T8" fmla="+- 0 3862 2745"/>
                              <a:gd name="T9" fmla="*/ T8 w 5586"/>
                              <a:gd name="T10" fmla="+- 0 949 540"/>
                              <a:gd name="T11" fmla="*/ 949 h 1546"/>
                              <a:gd name="T12" fmla="+- 0 4421 2745"/>
                              <a:gd name="T13" fmla="*/ T12 w 5586"/>
                              <a:gd name="T14" fmla="+- 0 767 540"/>
                              <a:gd name="T15" fmla="*/ 767 h 1546"/>
                              <a:gd name="T16" fmla="+- 0 4979 2745"/>
                              <a:gd name="T17" fmla="*/ T16 w 5586"/>
                              <a:gd name="T18" fmla="+- 0 540 540"/>
                              <a:gd name="T19" fmla="*/ 540 h 1546"/>
                              <a:gd name="T20" fmla="+- 0 5538 2745"/>
                              <a:gd name="T21" fmla="*/ T20 w 5586"/>
                              <a:gd name="T22" fmla="+- 0 744 540"/>
                              <a:gd name="T23" fmla="*/ 744 h 1546"/>
                              <a:gd name="T24" fmla="+- 0 6096 2745"/>
                              <a:gd name="T25" fmla="*/ T24 w 5586"/>
                              <a:gd name="T26" fmla="+- 0 1099 540"/>
                              <a:gd name="T27" fmla="*/ 1099 h 1546"/>
                              <a:gd name="T28" fmla="+- 0 6655 2745"/>
                              <a:gd name="T29" fmla="*/ T28 w 5586"/>
                              <a:gd name="T30" fmla="+- 0 1081 540"/>
                              <a:gd name="T31" fmla="*/ 1081 h 1546"/>
                              <a:gd name="T32" fmla="+- 0 7213 2745"/>
                              <a:gd name="T33" fmla="*/ T32 w 5586"/>
                              <a:gd name="T34" fmla="+- 0 1245 540"/>
                              <a:gd name="T35" fmla="*/ 1245 h 1546"/>
                              <a:gd name="T36" fmla="+- 0 7772 2745"/>
                              <a:gd name="T37" fmla="*/ T36 w 5586"/>
                              <a:gd name="T38" fmla="+- 0 1601 540"/>
                              <a:gd name="T39" fmla="*/ 1601 h 1546"/>
                              <a:gd name="T40" fmla="+- 0 8330 2745"/>
                              <a:gd name="T41" fmla="*/ T40 w 5586"/>
                              <a:gd name="T42" fmla="+- 0 2068 540"/>
                              <a:gd name="T43" fmla="*/ 2068 h 1546"/>
                              <a:gd name="T44" fmla="+- 0 8330 2745"/>
                              <a:gd name="T45" fmla="*/ T44 w 5586"/>
                              <a:gd name="T46" fmla="+- 0 2085 540"/>
                              <a:gd name="T47" fmla="*/ 2085 h 1546"/>
                              <a:gd name="T48" fmla="+- 0 7772 2745"/>
                              <a:gd name="T49" fmla="*/ T48 w 5586"/>
                              <a:gd name="T50" fmla="+- 0 1615 540"/>
                              <a:gd name="T51" fmla="*/ 1615 h 1546"/>
                              <a:gd name="T52" fmla="+- 0 7213 2745"/>
                              <a:gd name="T53" fmla="*/ T52 w 5586"/>
                              <a:gd name="T54" fmla="+- 0 1260 540"/>
                              <a:gd name="T55" fmla="*/ 1260 h 1546"/>
                              <a:gd name="T56" fmla="+- 0 6655 2745"/>
                              <a:gd name="T57" fmla="*/ T56 w 5586"/>
                              <a:gd name="T58" fmla="+- 0 1090 540"/>
                              <a:gd name="T59" fmla="*/ 1090 h 1546"/>
                              <a:gd name="T60" fmla="+- 0 6096 2745"/>
                              <a:gd name="T61" fmla="*/ T60 w 5586"/>
                              <a:gd name="T62" fmla="+- 0 1109 540"/>
                              <a:gd name="T63" fmla="*/ 1109 h 1546"/>
                              <a:gd name="T64" fmla="+- 0 5538 2745"/>
                              <a:gd name="T65" fmla="*/ T64 w 5586"/>
                              <a:gd name="T66" fmla="+- 0 787 540"/>
                              <a:gd name="T67" fmla="*/ 787 h 1546"/>
                              <a:gd name="T68" fmla="+- 0 4979 2745"/>
                              <a:gd name="T69" fmla="*/ T68 w 5586"/>
                              <a:gd name="T70" fmla="+- 0 555 540"/>
                              <a:gd name="T71" fmla="*/ 555 h 1546"/>
                              <a:gd name="T72" fmla="+- 0 4421 2745"/>
                              <a:gd name="T73" fmla="*/ T72 w 5586"/>
                              <a:gd name="T74" fmla="+- 0 775 540"/>
                              <a:gd name="T75" fmla="*/ 775 h 1546"/>
                              <a:gd name="T76" fmla="+- 0 3862 2745"/>
                              <a:gd name="T77" fmla="*/ T76 w 5586"/>
                              <a:gd name="T78" fmla="+- 0 960 540"/>
                              <a:gd name="T79" fmla="*/ 960 h 1546"/>
                              <a:gd name="T80" fmla="+- 0 3304 2745"/>
                              <a:gd name="T81" fmla="*/ T80 w 5586"/>
                              <a:gd name="T82" fmla="+- 0 669 540"/>
                              <a:gd name="T83" fmla="*/ 669 h 1546"/>
                              <a:gd name="T84" fmla="+- 0 2745 2745"/>
                              <a:gd name="T85" fmla="*/ T84 w 5586"/>
                              <a:gd name="T86" fmla="+- 0 1376 540"/>
                              <a:gd name="T87" fmla="*/ 1376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86" h="1546">
                                <a:moveTo>
                                  <a:pt x="0" y="836"/>
                                </a:moveTo>
                                <a:lnTo>
                                  <a:pt x="559" y="121"/>
                                </a:lnTo>
                                <a:lnTo>
                                  <a:pt x="1117" y="409"/>
                                </a:lnTo>
                                <a:lnTo>
                                  <a:pt x="1676" y="227"/>
                                </a:lnTo>
                                <a:lnTo>
                                  <a:pt x="2234" y="0"/>
                                </a:lnTo>
                                <a:lnTo>
                                  <a:pt x="2793" y="204"/>
                                </a:lnTo>
                                <a:lnTo>
                                  <a:pt x="3351" y="559"/>
                                </a:lnTo>
                                <a:lnTo>
                                  <a:pt x="3910" y="541"/>
                                </a:lnTo>
                                <a:lnTo>
                                  <a:pt x="4468" y="705"/>
                                </a:lnTo>
                                <a:lnTo>
                                  <a:pt x="5027" y="1061"/>
                                </a:lnTo>
                                <a:lnTo>
                                  <a:pt x="5585" y="1528"/>
                                </a:lnTo>
                                <a:lnTo>
                                  <a:pt x="5585" y="1545"/>
                                </a:lnTo>
                                <a:lnTo>
                                  <a:pt x="5027" y="1075"/>
                                </a:lnTo>
                                <a:lnTo>
                                  <a:pt x="4468" y="720"/>
                                </a:lnTo>
                                <a:lnTo>
                                  <a:pt x="3910" y="550"/>
                                </a:lnTo>
                                <a:lnTo>
                                  <a:pt x="3351" y="569"/>
                                </a:lnTo>
                                <a:lnTo>
                                  <a:pt x="2793" y="247"/>
                                </a:lnTo>
                                <a:lnTo>
                                  <a:pt x="2234" y="15"/>
                                </a:lnTo>
                                <a:lnTo>
                                  <a:pt x="1676" y="235"/>
                                </a:lnTo>
                                <a:lnTo>
                                  <a:pt x="1117" y="420"/>
                                </a:lnTo>
                                <a:lnTo>
                                  <a:pt x="559" y="129"/>
                                </a:lnTo>
                                <a:lnTo>
                                  <a:pt x="0" y="836"/>
                                </a:lnTo>
                              </a:path>
                            </a:pathLst>
                          </a:custGeom>
                          <a:noFill/>
                          <a:ln w="3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utoShape 207"/>
                        <wps:cNvSpPr>
                          <a:spLocks/>
                        </wps:cNvSpPr>
                        <wps:spPr bwMode="auto">
                          <a:xfrm>
                            <a:off x="2745" y="506"/>
                            <a:ext cx="5586" cy="1561"/>
                          </a:xfrm>
                          <a:custGeom>
                            <a:avLst/>
                            <a:gdLst>
                              <a:gd name="T0" fmla="+- 0 7552 2745"/>
                              <a:gd name="T1" fmla="*/ T0 w 5586"/>
                              <a:gd name="T2" fmla="+- 0 1081 507"/>
                              <a:gd name="T3" fmla="*/ 1081 h 1561"/>
                              <a:gd name="T4" fmla="+- 0 6655 2745"/>
                              <a:gd name="T5" fmla="*/ T4 w 5586"/>
                              <a:gd name="T6" fmla="+- 0 1081 507"/>
                              <a:gd name="T7" fmla="*/ 1081 h 1561"/>
                              <a:gd name="T8" fmla="+- 0 7213 2745"/>
                              <a:gd name="T9" fmla="*/ T8 w 5586"/>
                              <a:gd name="T10" fmla="+- 0 1245 507"/>
                              <a:gd name="T11" fmla="*/ 1245 h 1561"/>
                              <a:gd name="T12" fmla="+- 0 7772 2745"/>
                              <a:gd name="T13" fmla="*/ T12 w 5586"/>
                              <a:gd name="T14" fmla="+- 0 1601 507"/>
                              <a:gd name="T15" fmla="*/ 1601 h 1561"/>
                              <a:gd name="T16" fmla="+- 0 8330 2745"/>
                              <a:gd name="T17" fmla="*/ T16 w 5586"/>
                              <a:gd name="T18" fmla="+- 0 2068 507"/>
                              <a:gd name="T19" fmla="*/ 2068 h 1561"/>
                              <a:gd name="T20" fmla="+- 0 8330 2745"/>
                              <a:gd name="T21" fmla="*/ T20 w 5586"/>
                              <a:gd name="T22" fmla="+- 0 1727 507"/>
                              <a:gd name="T23" fmla="*/ 1727 h 1561"/>
                              <a:gd name="T24" fmla="+- 0 7772 2745"/>
                              <a:gd name="T25" fmla="*/ T24 w 5586"/>
                              <a:gd name="T26" fmla="+- 0 1197 507"/>
                              <a:gd name="T27" fmla="*/ 1197 h 1561"/>
                              <a:gd name="T28" fmla="+- 0 7552 2745"/>
                              <a:gd name="T29" fmla="*/ T28 w 5586"/>
                              <a:gd name="T30" fmla="+- 0 1081 507"/>
                              <a:gd name="T31" fmla="*/ 1081 h 1561"/>
                              <a:gd name="T32" fmla="+- 0 3304 2745"/>
                              <a:gd name="T33" fmla="*/ T32 w 5586"/>
                              <a:gd name="T34" fmla="+- 0 635 507"/>
                              <a:gd name="T35" fmla="*/ 635 h 1561"/>
                              <a:gd name="T36" fmla="+- 0 2745 2745"/>
                              <a:gd name="T37" fmla="*/ T36 w 5586"/>
                              <a:gd name="T38" fmla="+- 0 1357 507"/>
                              <a:gd name="T39" fmla="*/ 1357 h 1561"/>
                              <a:gd name="T40" fmla="+- 0 2745 2745"/>
                              <a:gd name="T41" fmla="*/ T40 w 5586"/>
                              <a:gd name="T42" fmla="+- 0 1376 507"/>
                              <a:gd name="T43" fmla="*/ 1376 h 1561"/>
                              <a:gd name="T44" fmla="+- 0 3304 2745"/>
                              <a:gd name="T45" fmla="*/ T44 w 5586"/>
                              <a:gd name="T46" fmla="+- 0 661 507"/>
                              <a:gd name="T47" fmla="*/ 661 h 1561"/>
                              <a:gd name="T48" fmla="+- 0 3353 2745"/>
                              <a:gd name="T49" fmla="*/ T48 w 5586"/>
                              <a:gd name="T50" fmla="+- 0 661 507"/>
                              <a:gd name="T51" fmla="*/ 661 h 1561"/>
                              <a:gd name="T52" fmla="+- 0 3304 2745"/>
                              <a:gd name="T53" fmla="*/ T52 w 5586"/>
                              <a:gd name="T54" fmla="+- 0 635 507"/>
                              <a:gd name="T55" fmla="*/ 635 h 1561"/>
                              <a:gd name="T56" fmla="+- 0 5072 2745"/>
                              <a:gd name="T57" fmla="*/ T56 w 5586"/>
                              <a:gd name="T58" fmla="+- 0 540 507"/>
                              <a:gd name="T59" fmla="*/ 540 h 1561"/>
                              <a:gd name="T60" fmla="+- 0 4979 2745"/>
                              <a:gd name="T61" fmla="*/ T60 w 5586"/>
                              <a:gd name="T62" fmla="+- 0 540 507"/>
                              <a:gd name="T63" fmla="*/ 540 h 1561"/>
                              <a:gd name="T64" fmla="+- 0 5538 2745"/>
                              <a:gd name="T65" fmla="*/ T64 w 5586"/>
                              <a:gd name="T66" fmla="+- 0 744 507"/>
                              <a:gd name="T67" fmla="*/ 744 h 1561"/>
                              <a:gd name="T68" fmla="+- 0 6096 2745"/>
                              <a:gd name="T69" fmla="*/ T68 w 5586"/>
                              <a:gd name="T70" fmla="+- 0 1099 507"/>
                              <a:gd name="T71" fmla="*/ 1099 h 1561"/>
                              <a:gd name="T72" fmla="+- 0 6655 2745"/>
                              <a:gd name="T73" fmla="*/ T72 w 5586"/>
                              <a:gd name="T74" fmla="+- 0 1081 507"/>
                              <a:gd name="T75" fmla="*/ 1081 h 1561"/>
                              <a:gd name="T76" fmla="+- 0 7552 2745"/>
                              <a:gd name="T77" fmla="*/ T76 w 5586"/>
                              <a:gd name="T78" fmla="+- 0 1081 507"/>
                              <a:gd name="T79" fmla="*/ 1081 h 1561"/>
                              <a:gd name="T80" fmla="+- 0 7213 2745"/>
                              <a:gd name="T81" fmla="*/ T80 w 5586"/>
                              <a:gd name="T82" fmla="+- 0 904 507"/>
                              <a:gd name="T83" fmla="*/ 904 h 1561"/>
                              <a:gd name="T84" fmla="+- 0 7118 2745"/>
                              <a:gd name="T85" fmla="*/ T84 w 5586"/>
                              <a:gd name="T86" fmla="+- 0 884 507"/>
                              <a:gd name="T87" fmla="*/ 884 h 1561"/>
                              <a:gd name="T88" fmla="+- 0 6096 2745"/>
                              <a:gd name="T89" fmla="*/ T88 w 5586"/>
                              <a:gd name="T90" fmla="+- 0 884 507"/>
                              <a:gd name="T91" fmla="*/ 884 h 1561"/>
                              <a:gd name="T92" fmla="+- 0 5538 2745"/>
                              <a:gd name="T93" fmla="*/ T92 w 5586"/>
                              <a:gd name="T94" fmla="+- 0 706 507"/>
                              <a:gd name="T95" fmla="*/ 706 h 1561"/>
                              <a:gd name="T96" fmla="+- 0 5072 2745"/>
                              <a:gd name="T97" fmla="*/ T96 w 5586"/>
                              <a:gd name="T98" fmla="+- 0 540 507"/>
                              <a:gd name="T99" fmla="*/ 540 h 1561"/>
                              <a:gd name="T100" fmla="+- 0 3353 2745"/>
                              <a:gd name="T101" fmla="*/ T100 w 5586"/>
                              <a:gd name="T102" fmla="+- 0 661 507"/>
                              <a:gd name="T103" fmla="*/ 661 h 1561"/>
                              <a:gd name="T104" fmla="+- 0 3304 2745"/>
                              <a:gd name="T105" fmla="*/ T104 w 5586"/>
                              <a:gd name="T106" fmla="+- 0 661 507"/>
                              <a:gd name="T107" fmla="*/ 661 h 1561"/>
                              <a:gd name="T108" fmla="+- 0 3862 2745"/>
                              <a:gd name="T109" fmla="*/ T108 w 5586"/>
                              <a:gd name="T110" fmla="+- 0 949 507"/>
                              <a:gd name="T111" fmla="*/ 949 h 1561"/>
                              <a:gd name="T112" fmla="+- 0 3930 2745"/>
                              <a:gd name="T113" fmla="*/ T112 w 5586"/>
                              <a:gd name="T114" fmla="+- 0 927 507"/>
                              <a:gd name="T115" fmla="*/ 927 h 1561"/>
                              <a:gd name="T116" fmla="+- 0 3862 2745"/>
                              <a:gd name="T117" fmla="*/ T116 w 5586"/>
                              <a:gd name="T118" fmla="+- 0 927 507"/>
                              <a:gd name="T119" fmla="*/ 927 h 1561"/>
                              <a:gd name="T120" fmla="+- 0 3353 2745"/>
                              <a:gd name="T121" fmla="*/ T120 w 5586"/>
                              <a:gd name="T122" fmla="+- 0 661 507"/>
                              <a:gd name="T123" fmla="*/ 661 h 1561"/>
                              <a:gd name="T124" fmla="+- 0 4979 2745"/>
                              <a:gd name="T125" fmla="*/ T124 w 5586"/>
                              <a:gd name="T126" fmla="+- 0 507 507"/>
                              <a:gd name="T127" fmla="*/ 507 h 1561"/>
                              <a:gd name="T128" fmla="+- 0 4421 2745"/>
                              <a:gd name="T129" fmla="*/ T128 w 5586"/>
                              <a:gd name="T130" fmla="+- 0 736 507"/>
                              <a:gd name="T131" fmla="*/ 736 h 1561"/>
                              <a:gd name="T132" fmla="+- 0 3862 2745"/>
                              <a:gd name="T133" fmla="*/ T132 w 5586"/>
                              <a:gd name="T134" fmla="+- 0 927 507"/>
                              <a:gd name="T135" fmla="*/ 927 h 1561"/>
                              <a:gd name="T136" fmla="+- 0 3930 2745"/>
                              <a:gd name="T137" fmla="*/ T136 w 5586"/>
                              <a:gd name="T138" fmla="+- 0 927 507"/>
                              <a:gd name="T139" fmla="*/ 927 h 1561"/>
                              <a:gd name="T140" fmla="+- 0 4421 2745"/>
                              <a:gd name="T141" fmla="*/ T140 w 5586"/>
                              <a:gd name="T142" fmla="+- 0 767 507"/>
                              <a:gd name="T143" fmla="*/ 767 h 1561"/>
                              <a:gd name="T144" fmla="+- 0 4979 2745"/>
                              <a:gd name="T145" fmla="*/ T144 w 5586"/>
                              <a:gd name="T146" fmla="+- 0 540 507"/>
                              <a:gd name="T147" fmla="*/ 540 h 1561"/>
                              <a:gd name="T148" fmla="+- 0 5072 2745"/>
                              <a:gd name="T149" fmla="*/ T148 w 5586"/>
                              <a:gd name="T150" fmla="+- 0 540 507"/>
                              <a:gd name="T151" fmla="*/ 540 h 1561"/>
                              <a:gd name="T152" fmla="+- 0 4979 2745"/>
                              <a:gd name="T153" fmla="*/ T152 w 5586"/>
                              <a:gd name="T154" fmla="+- 0 507 507"/>
                              <a:gd name="T155" fmla="*/ 507 h 1561"/>
                              <a:gd name="T156" fmla="+- 0 6655 2745"/>
                              <a:gd name="T157" fmla="*/ T156 w 5586"/>
                              <a:gd name="T158" fmla="+- 0 787 507"/>
                              <a:gd name="T159" fmla="*/ 787 h 1561"/>
                              <a:gd name="T160" fmla="+- 0 6096 2745"/>
                              <a:gd name="T161" fmla="*/ T160 w 5586"/>
                              <a:gd name="T162" fmla="+- 0 884 507"/>
                              <a:gd name="T163" fmla="*/ 884 h 1561"/>
                              <a:gd name="T164" fmla="+- 0 7118 2745"/>
                              <a:gd name="T165" fmla="*/ T164 w 5586"/>
                              <a:gd name="T166" fmla="+- 0 884 507"/>
                              <a:gd name="T167" fmla="*/ 884 h 1561"/>
                              <a:gd name="T168" fmla="+- 0 6655 2745"/>
                              <a:gd name="T169" fmla="*/ T168 w 5586"/>
                              <a:gd name="T170" fmla="+- 0 787 507"/>
                              <a:gd name="T171" fmla="*/ 787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86" h="1561">
                                <a:moveTo>
                                  <a:pt x="4807" y="574"/>
                                </a:moveTo>
                                <a:lnTo>
                                  <a:pt x="3910" y="574"/>
                                </a:lnTo>
                                <a:lnTo>
                                  <a:pt x="4468" y="738"/>
                                </a:lnTo>
                                <a:lnTo>
                                  <a:pt x="5027" y="1094"/>
                                </a:lnTo>
                                <a:lnTo>
                                  <a:pt x="5585" y="1561"/>
                                </a:lnTo>
                                <a:lnTo>
                                  <a:pt x="5585" y="1220"/>
                                </a:lnTo>
                                <a:lnTo>
                                  <a:pt x="5027" y="690"/>
                                </a:lnTo>
                                <a:lnTo>
                                  <a:pt x="4807" y="574"/>
                                </a:lnTo>
                                <a:close/>
                                <a:moveTo>
                                  <a:pt x="559" y="128"/>
                                </a:moveTo>
                                <a:lnTo>
                                  <a:pt x="0" y="850"/>
                                </a:lnTo>
                                <a:lnTo>
                                  <a:pt x="0" y="869"/>
                                </a:lnTo>
                                <a:lnTo>
                                  <a:pt x="559" y="154"/>
                                </a:lnTo>
                                <a:lnTo>
                                  <a:pt x="608" y="154"/>
                                </a:lnTo>
                                <a:lnTo>
                                  <a:pt x="559" y="128"/>
                                </a:lnTo>
                                <a:close/>
                                <a:moveTo>
                                  <a:pt x="2327" y="33"/>
                                </a:moveTo>
                                <a:lnTo>
                                  <a:pt x="2234" y="33"/>
                                </a:lnTo>
                                <a:lnTo>
                                  <a:pt x="2793" y="237"/>
                                </a:lnTo>
                                <a:lnTo>
                                  <a:pt x="3351" y="592"/>
                                </a:lnTo>
                                <a:lnTo>
                                  <a:pt x="3910" y="574"/>
                                </a:lnTo>
                                <a:lnTo>
                                  <a:pt x="4807" y="574"/>
                                </a:lnTo>
                                <a:lnTo>
                                  <a:pt x="4468" y="397"/>
                                </a:lnTo>
                                <a:lnTo>
                                  <a:pt x="4373" y="377"/>
                                </a:lnTo>
                                <a:lnTo>
                                  <a:pt x="3351" y="377"/>
                                </a:lnTo>
                                <a:lnTo>
                                  <a:pt x="2793" y="199"/>
                                </a:lnTo>
                                <a:lnTo>
                                  <a:pt x="2327" y="33"/>
                                </a:lnTo>
                                <a:close/>
                                <a:moveTo>
                                  <a:pt x="608" y="154"/>
                                </a:moveTo>
                                <a:lnTo>
                                  <a:pt x="559" y="154"/>
                                </a:lnTo>
                                <a:lnTo>
                                  <a:pt x="1117" y="442"/>
                                </a:lnTo>
                                <a:lnTo>
                                  <a:pt x="1185" y="420"/>
                                </a:lnTo>
                                <a:lnTo>
                                  <a:pt x="1117" y="420"/>
                                </a:lnTo>
                                <a:lnTo>
                                  <a:pt x="608" y="154"/>
                                </a:lnTo>
                                <a:close/>
                                <a:moveTo>
                                  <a:pt x="2234" y="0"/>
                                </a:moveTo>
                                <a:lnTo>
                                  <a:pt x="1676" y="229"/>
                                </a:lnTo>
                                <a:lnTo>
                                  <a:pt x="1117" y="420"/>
                                </a:lnTo>
                                <a:lnTo>
                                  <a:pt x="1185" y="420"/>
                                </a:lnTo>
                                <a:lnTo>
                                  <a:pt x="1676" y="260"/>
                                </a:lnTo>
                                <a:lnTo>
                                  <a:pt x="2234" y="33"/>
                                </a:lnTo>
                                <a:lnTo>
                                  <a:pt x="2327" y="33"/>
                                </a:lnTo>
                                <a:lnTo>
                                  <a:pt x="2234" y="0"/>
                                </a:lnTo>
                                <a:close/>
                                <a:moveTo>
                                  <a:pt x="3910" y="280"/>
                                </a:moveTo>
                                <a:lnTo>
                                  <a:pt x="3351" y="377"/>
                                </a:lnTo>
                                <a:lnTo>
                                  <a:pt x="4373" y="377"/>
                                </a:lnTo>
                                <a:lnTo>
                                  <a:pt x="3910" y="280"/>
                                </a:lnTo>
                                <a:close/>
                              </a:path>
                            </a:pathLst>
                          </a:custGeom>
                          <a:solidFill>
                            <a:srgbClr val="0D5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06"/>
                        <wps:cNvSpPr>
                          <a:spLocks/>
                        </wps:cNvSpPr>
                        <wps:spPr bwMode="auto">
                          <a:xfrm>
                            <a:off x="2745" y="506"/>
                            <a:ext cx="5586" cy="1561"/>
                          </a:xfrm>
                          <a:custGeom>
                            <a:avLst/>
                            <a:gdLst>
                              <a:gd name="T0" fmla="+- 0 2745 2745"/>
                              <a:gd name="T1" fmla="*/ T0 w 5586"/>
                              <a:gd name="T2" fmla="+- 0 1376 507"/>
                              <a:gd name="T3" fmla="*/ 1376 h 1561"/>
                              <a:gd name="T4" fmla="+- 0 2745 2745"/>
                              <a:gd name="T5" fmla="*/ T4 w 5586"/>
                              <a:gd name="T6" fmla="+- 0 1357 507"/>
                              <a:gd name="T7" fmla="*/ 1357 h 1561"/>
                              <a:gd name="T8" fmla="+- 0 3304 2745"/>
                              <a:gd name="T9" fmla="*/ T8 w 5586"/>
                              <a:gd name="T10" fmla="+- 0 635 507"/>
                              <a:gd name="T11" fmla="*/ 635 h 1561"/>
                              <a:gd name="T12" fmla="+- 0 3862 2745"/>
                              <a:gd name="T13" fmla="*/ T12 w 5586"/>
                              <a:gd name="T14" fmla="+- 0 927 507"/>
                              <a:gd name="T15" fmla="*/ 927 h 1561"/>
                              <a:gd name="T16" fmla="+- 0 4421 2745"/>
                              <a:gd name="T17" fmla="*/ T16 w 5586"/>
                              <a:gd name="T18" fmla="+- 0 736 507"/>
                              <a:gd name="T19" fmla="*/ 736 h 1561"/>
                              <a:gd name="T20" fmla="+- 0 4979 2745"/>
                              <a:gd name="T21" fmla="*/ T20 w 5586"/>
                              <a:gd name="T22" fmla="+- 0 507 507"/>
                              <a:gd name="T23" fmla="*/ 507 h 1561"/>
                              <a:gd name="T24" fmla="+- 0 5538 2745"/>
                              <a:gd name="T25" fmla="*/ T24 w 5586"/>
                              <a:gd name="T26" fmla="+- 0 706 507"/>
                              <a:gd name="T27" fmla="*/ 706 h 1561"/>
                              <a:gd name="T28" fmla="+- 0 6096 2745"/>
                              <a:gd name="T29" fmla="*/ T28 w 5586"/>
                              <a:gd name="T30" fmla="+- 0 884 507"/>
                              <a:gd name="T31" fmla="*/ 884 h 1561"/>
                              <a:gd name="T32" fmla="+- 0 6655 2745"/>
                              <a:gd name="T33" fmla="*/ T32 w 5586"/>
                              <a:gd name="T34" fmla="+- 0 787 507"/>
                              <a:gd name="T35" fmla="*/ 787 h 1561"/>
                              <a:gd name="T36" fmla="+- 0 7213 2745"/>
                              <a:gd name="T37" fmla="*/ T36 w 5586"/>
                              <a:gd name="T38" fmla="+- 0 904 507"/>
                              <a:gd name="T39" fmla="*/ 904 h 1561"/>
                              <a:gd name="T40" fmla="+- 0 7772 2745"/>
                              <a:gd name="T41" fmla="*/ T40 w 5586"/>
                              <a:gd name="T42" fmla="+- 0 1197 507"/>
                              <a:gd name="T43" fmla="*/ 1197 h 1561"/>
                              <a:gd name="T44" fmla="+- 0 8330 2745"/>
                              <a:gd name="T45" fmla="*/ T44 w 5586"/>
                              <a:gd name="T46" fmla="+- 0 1727 507"/>
                              <a:gd name="T47" fmla="*/ 1727 h 1561"/>
                              <a:gd name="T48" fmla="+- 0 8330 2745"/>
                              <a:gd name="T49" fmla="*/ T48 w 5586"/>
                              <a:gd name="T50" fmla="+- 0 2068 507"/>
                              <a:gd name="T51" fmla="*/ 2068 h 1561"/>
                              <a:gd name="T52" fmla="+- 0 7772 2745"/>
                              <a:gd name="T53" fmla="*/ T52 w 5586"/>
                              <a:gd name="T54" fmla="+- 0 1601 507"/>
                              <a:gd name="T55" fmla="*/ 1601 h 1561"/>
                              <a:gd name="T56" fmla="+- 0 7213 2745"/>
                              <a:gd name="T57" fmla="*/ T56 w 5586"/>
                              <a:gd name="T58" fmla="+- 0 1245 507"/>
                              <a:gd name="T59" fmla="*/ 1245 h 1561"/>
                              <a:gd name="T60" fmla="+- 0 6655 2745"/>
                              <a:gd name="T61" fmla="*/ T60 w 5586"/>
                              <a:gd name="T62" fmla="+- 0 1081 507"/>
                              <a:gd name="T63" fmla="*/ 1081 h 1561"/>
                              <a:gd name="T64" fmla="+- 0 6096 2745"/>
                              <a:gd name="T65" fmla="*/ T64 w 5586"/>
                              <a:gd name="T66" fmla="+- 0 1099 507"/>
                              <a:gd name="T67" fmla="*/ 1099 h 1561"/>
                              <a:gd name="T68" fmla="+- 0 5538 2745"/>
                              <a:gd name="T69" fmla="*/ T68 w 5586"/>
                              <a:gd name="T70" fmla="+- 0 744 507"/>
                              <a:gd name="T71" fmla="*/ 744 h 1561"/>
                              <a:gd name="T72" fmla="+- 0 4979 2745"/>
                              <a:gd name="T73" fmla="*/ T72 w 5586"/>
                              <a:gd name="T74" fmla="+- 0 540 507"/>
                              <a:gd name="T75" fmla="*/ 540 h 1561"/>
                              <a:gd name="T76" fmla="+- 0 4421 2745"/>
                              <a:gd name="T77" fmla="*/ T76 w 5586"/>
                              <a:gd name="T78" fmla="+- 0 767 507"/>
                              <a:gd name="T79" fmla="*/ 767 h 1561"/>
                              <a:gd name="T80" fmla="+- 0 3862 2745"/>
                              <a:gd name="T81" fmla="*/ T80 w 5586"/>
                              <a:gd name="T82" fmla="+- 0 949 507"/>
                              <a:gd name="T83" fmla="*/ 949 h 1561"/>
                              <a:gd name="T84" fmla="+- 0 3304 2745"/>
                              <a:gd name="T85" fmla="*/ T84 w 5586"/>
                              <a:gd name="T86" fmla="+- 0 661 507"/>
                              <a:gd name="T87" fmla="*/ 661 h 1561"/>
                              <a:gd name="T88" fmla="+- 0 2745 2745"/>
                              <a:gd name="T89" fmla="*/ T88 w 5586"/>
                              <a:gd name="T90" fmla="+- 0 1376 507"/>
                              <a:gd name="T91" fmla="*/ 1376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561">
                                <a:moveTo>
                                  <a:pt x="0" y="869"/>
                                </a:moveTo>
                                <a:lnTo>
                                  <a:pt x="0" y="850"/>
                                </a:lnTo>
                                <a:lnTo>
                                  <a:pt x="559" y="128"/>
                                </a:lnTo>
                                <a:lnTo>
                                  <a:pt x="1117" y="420"/>
                                </a:lnTo>
                                <a:lnTo>
                                  <a:pt x="1676" y="229"/>
                                </a:lnTo>
                                <a:lnTo>
                                  <a:pt x="2234" y="0"/>
                                </a:lnTo>
                                <a:lnTo>
                                  <a:pt x="2793" y="199"/>
                                </a:lnTo>
                                <a:lnTo>
                                  <a:pt x="3351" y="377"/>
                                </a:lnTo>
                                <a:lnTo>
                                  <a:pt x="3910" y="280"/>
                                </a:lnTo>
                                <a:lnTo>
                                  <a:pt x="4468" y="397"/>
                                </a:lnTo>
                                <a:lnTo>
                                  <a:pt x="5027" y="690"/>
                                </a:lnTo>
                                <a:lnTo>
                                  <a:pt x="5585" y="1220"/>
                                </a:lnTo>
                                <a:lnTo>
                                  <a:pt x="5585" y="1561"/>
                                </a:lnTo>
                                <a:lnTo>
                                  <a:pt x="5027" y="1094"/>
                                </a:lnTo>
                                <a:lnTo>
                                  <a:pt x="4468" y="738"/>
                                </a:lnTo>
                                <a:lnTo>
                                  <a:pt x="3910" y="574"/>
                                </a:lnTo>
                                <a:lnTo>
                                  <a:pt x="3351" y="592"/>
                                </a:lnTo>
                                <a:lnTo>
                                  <a:pt x="2793" y="237"/>
                                </a:lnTo>
                                <a:lnTo>
                                  <a:pt x="2234" y="33"/>
                                </a:lnTo>
                                <a:lnTo>
                                  <a:pt x="1676" y="260"/>
                                </a:lnTo>
                                <a:lnTo>
                                  <a:pt x="1117" y="442"/>
                                </a:lnTo>
                                <a:lnTo>
                                  <a:pt x="559" y="154"/>
                                </a:lnTo>
                                <a:lnTo>
                                  <a:pt x="0" y="869"/>
                                </a:lnTo>
                              </a:path>
                            </a:pathLst>
                          </a:custGeom>
                          <a:noFill/>
                          <a:ln w="12315">
                            <a:solidFill>
                              <a:srgbClr val="0D5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05"/>
                        <wps:cNvSpPr>
                          <a:spLocks/>
                        </wps:cNvSpPr>
                        <wps:spPr bwMode="auto">
                          <a:xfrm>
                            <a:off x="2745" y="506"/>
                            <a:ext cx="5586" cy="1561"/>
                          </a:xfrm>
                          <a:custGeom>
                            <a:avLst/>
                            <a:gdLst>
                              <a:gd name="T0" fmla="+- 0 2745 2745"/>
                              <a:gd name="T1" fmla="*/ T0 w 5586"/>
                              <a:gd name="T2" fmla="+- 0 1376 507"/>
                              <a:gd name="T3" fmla="*/ 1376 h 1561"/>
                              <a:gd name="T4" fmla="+- 0 2745 2745"/>
                              <a:gd name="T5" fmla="*/ T4 w 5586"/>
                              <a:gd name="T6" fmla="+- 0 1357 507"/>
                              <a:gd name="T7" fmla="*/ 1357 h 1561"/>
                              <a:gd name="T8" fmla="+- 0 3304 2745"/>
                              <a:gd name="T9" fmla="*/ T8 w 5586"/>
                              <a:gd name="T10" fmla="+- 0 635 507"/>
                              <a:gd name="T11" fmla="*/ 635 h 1561"/>
                              <a:gd name="T12" fmla="+- 0 3862 2745"/>
                              <a:gd name="T13" fmla="*/ T12 w 5586"/>
                              <a:gd name="T14" fmla="+- 0 927 507"/>
                              <a:gd name="T15" fmla="*/ 927 h 1561"/>
                              <a:gd name="T16" fmla="+- 0 4421 2745"/>
                              <a:gd name="T17" fmla="*/ T16 w 5586"/>
                              <a:gd name="T18" fmla="+- 0 736 507"/>
                              <a:gd name="T19" fmla="*/ 736 h 1561"/>
                              <a:gd name="T20" fmla="+- 0 4979 2745"/>
                              <a:gd name="T21" fmla="*/ T20 w 5586"/>
                              <a:gd name="T22" fmla="+- 0 507 507"/>
                              <a:gd name="T23" fmla="*/ 507 h 1561"/>
                              <a:gd name="T24" fmla="+- 0 5538 2745"/>
                              <a:gd name="T25" fmla="*/ T24 w 5586"/>
                              <a:gd name="T26" fmla="+- 0 706 507"/>
                              <a:gd name="T27" fmla="*/ 706 h 1561"/>
                              <a:gd name="T28" fmla="+- 0 6096 2745"/>
                              <a:gd name="T29" fmla="*/ T28 w 5586"/>
                              <a:gd name="T30" fmla="+- 0 884 507"/>
                              <a:gd name="T31" fmla="*/ 884 h 1561"/>
                              <a:gd name="T32" fmla="+- 0 6655 2745"/>
                              <a:gd name="T33" fmla="*/ T32 w 5586"/>
                              <a:gd name="T34" fmla="+- 0 787 507"/>
                              <a:gd name="T35" fmla="*/ 787 h 1561"/>
                              <a:gd name="T36" fmla="+- 0 7213 2745"/>
                              <a:gd name="T37" fmla="*/ T36 w 5586"/>
                              <a:gd name="T38" fmla="+- 0 904 507"/>
                              <a:gd name="T39" fmla="*/ 904 h 1561"/>
                              <a:gd name="T40" fmla="+- 0 7772 2745"/>
                              <a:gd name="T41" fmla="*/ T40 w 5586"/>
                              <a:gd name="T42" fmla="+- 0 1197 507"/>
                              <a:gd name="T43" fmla="*/ 1197 h 1561"/>
                              <a:gd name="T44" fmla="+- 0 8330 2745"/>
                              <a:gd name="T45" fmla="*/ T44 w 5586"/>
                              <a:gd name="T46" fmla="+- 0 1727 507"/>
                              <a:gd name="T47" fmla="*/ 1727 h 1561"/>
                              <a:gd name="T48" fmla="+- 0 8330 2745"/>
                              <a:gd name="T49" fmla="*/ T48 w 5586"/>
                              <a:gd name="T50" fmla="+- 0 2068 507"/>
                              <a:gd name="T51" fmla="*/ 2068 h 1561"/>
                              <a:gd name="T52" fmla="+- 0 7772 2745"/>
                              <a:gd name="T53" fmla="*/ T52 w 5586"/>
                              <a:gd name="T54" fmla="+- 0 1601 507"/>
                              <a:gd name="T55" fmla="*/ 1601 h 1561"/>
                              <a:gd name="T56" fmla="+- 0 7213 2745"/>
                              <a:gd name="T57" fmla="*/ T56 w 5586"/>
                              <a:gd name="T58" fmla="+- 0 1245 507"/>
                              <a:gd name="T59" fmla="*/ 1245 h 1561"/>
                              <a:gd name="T60" fmla="+- 0 6655 2745"/>
                              <a:gd name="T61" fmla="*/ T60 w 5586"/>
                              <a:gd name="T62" fmla="+- 0 1081 507"/>
                              <a:gd name="T63" fmla="*/ 1081 h 1561"/>
                              <a:gd name="T64" fmla="+- 0 6096 2745"/>
                              <a:gd name="T65" fmla="*/ T64 w 5586"/>
                              <a:gd name="T66" fmla="+- 0 1099 507"/>
                              <a:gd name="T67" fmla="*/ 1099 h 1561"/>
                              <a:gd name="T68" fmla="+- 0 5538 2745"/>
                              <a:gd name="T69" fmla="*/ T68 w 5586"/>
                              <a:gd name="T70" fmla="+- 0 744 507"/>
                              <a:gd name="T71" fmla="*/ 744 h 1561"/>
                              <a:gd name="T72" fmla="+- 0 4979 2745"/>
                              <a:gd name="T73" fmla="*/ T72 w 5586"/>
                              <a:gd name="T74" fmla="+- 0 540 507"/>
                              <a:gd name="T75" fmla="*/ 540 h 1561"/>
                              <a:gd name="T76" fmla="+- 0 4421 2745"/>
                              <a:gd name="T77" fmla="*/ T76 w 5586"/>
                              <a:gd name="T78" fmla="+- 0 767 507"/>
                              <a:gd name="T79" fmla="*/ 767 h 1561"/>
                              <a:gd name="T80" fmla="+- 0 3862 2745"/>
                              <a:gd name="T81" fmla="*/ T80 w 5586"/>
                              <a:gd name="T82" fmla="+- 0 949 507"/>
                              <a:gd name="T83" fmla="*/ 949 h 1561"/>
                              <a:gd name="T84" fmla="+- 0 3304 2745"/>
                              <a:gd name="T85" fmla="*/ T84 w 5586"/>
                              <a:gd name="T86" fmla="+- 0 661 507"/>
                              <a:gd name="T87" fmla="*/ 661 h 1561"/>
                              <a:gd name="T88" fmla="+- 0 2745 2745"/>
                              <a:gd name="T89" fmla="*/ T88 w 5586"/>
                              <a:gd name="T90" fmla="+- 0 1376 507"/>
                              <a:gd name="T91" fmla="*/ 1376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561">
                                <a:moveTo>
                                  <a:pt x="0" y="869"/>
                                </a:moveTo>
                                <a:lnTo>
                                  <a:pt x="0" y="850"/>
                                </a:lnTo>
                                <a:lnTo>
                                  <a:pt x="559" y="128"/>
                                </a:lnTo>
                                <a:lnTo>
                                  <a:pt x="1117" y="420"/>
                                </a:lnTo>
                                <a:lnTo>
                                  <a:pt x="1676" y="229"/>
                                </a:lnTo>
                                <a:lnTo>
                                  <a:pt x="2234" y="0"/>
                                </a:lnTo>
                                <a:lnTo>
                                  <a:pt x="2793" y="199"/>
                                </a:lnTo>
                                <a:lnTo>
                                  <a:pt x="3351" y="377"/>
                                </a:lnTo>
                                <a:lnTo>
                                  <a:pt x="3910" y="280"/>
                                </a:lnTo>
                                <a:lnTo>
                                  <a:pt x="4468" y="397"/>
                                </a:lnTo>
                                <a:lnTo>
                                  <a:pt x="5027" y="690"/>
                                </a:lnTo>
                                <a:lnTo>
                                  <a:pt x="5585" y="1220"/>
                                </a:lnTo>
                                <a:lnTo>
                                  <a:pt x="5585" y="1561"/>
                                </a:lnTo>
                                <a:lnTo>
                                  <a:pt x="5027" y="1094"/>
                                </a:lnTo>
                                <a:lnTo>
                                  <a:pt x="4468" y="738"/>
                                </a:lnTo>
                                <a:lnTo>
                                  <a:pt x="3910" y="574"/>
                                </a:lnTo>
                                <a:lnTo>
                                  <a:pt x="3351" y="592"/>
                                </a:lnTo>
                                <a:lnTo>
                                  <a:pt x="2793" y="237"/>
                                </a:lnTo>
                                <a:lnTo>
                                  <a:pt x="2234" y="33"/>
                                </a:lnTo>
                                <a:lnTo>
                                  <a:pt x="1676" y="260"/>
                                </a:lnTo>
                                <a:lnTo>
                                  <a:pt x="1117" y="442"/>
                                </a:lnTo>
                                <a:lnTo>
                                  <a:pt x="559" y="154"/>
                                </a:lnTo>
                                <a:lnTo>
                                  <a:pt x="0" y="869"/>
                                </a:lnTo>
                              </a:path>
                            </a:pathLst>
                          </a:custGeom>
                          <a:noFill/>
                          <a:ln w="3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utoShape 204"/>
                        <wps:cNvSpPr>
                          <a:spLocks/>
                        </wps:cNvSpPr>
                        <wps:spPr bwMode="auto">
                          <a:xfrm>
                            <a:off x="2745" y="478"/>
                            <a:ext cx="5586" cy="1248"/>
                          </a:xfrm>
                          <a:custGeom>
                            <a:avLst/>
                            <a:gdLst>
                              <a:gd name="T0" fmla="+- 0 6894 2745"/>
                              <a:gd name="T1" fmla="*/ T0 w 5586"/>
                              <a:gd name="T2" fmla="+- 0 787 479"/>
                              <a:gd name="T3" fmla="*/ 787 h 1248"/>
                              <a:gd name="T4" fmla="+- 0 6655 2745"/>
                              <a:gd name="T5" fmla="*/ T4 w 5586"/>
                              <a:gd name="T6" fmla="+- 0 787 479"/>
                              <a:gd name="T7" fmla="*/ 787 h 1248"/>
                              <a:gd name="T8" fmla="+- 0 7213 2745"/>
                              <a:gd name="T9" fmla="*/ T8 w 5586"/>
                              <a:gd name="T10" fmla="+- 0 904 479"/>
                              <a:gd name="T11" fmla="*/ 904 h 1248"/>
                              <a:gd name="T12" fmla="+- 0 7772 2745"/>
                              <a:gd name="T13" fmla="*/ T12 w 5586"/>
                              <a:gd name="T14" fmla="+- 0 1197 479"/>
                              <a:gd name="T15" fmla="*/ 1197 h 1248"/>
                              <a:gd name="T16" fmla="+- 0 8330 2745"/>
                              <a:gd name="T17" fmla="*/ T16 w 5586"/>
                              <a:gd name="T18" fmla="+- 0 1727 479"/>
                              <a:gd name="T19" fmla="*/ 1727 h 1248"/>
                              <a:gd name="T20" fmla="+- 0 8330 2745"/>
                              <a:gd name="T21" fmla="*/ T20 w 5586"/>
                              <a:gd name="T22" fmla="+- 0 1520 479"/>
                              <a:gd name="T23" fmla="*/ 1520 h 1248"/>
                              <a:gd name="T24" fmla="+- 0 7772 2745"/>
                              <a:gd name="T25" fmla="*/ T24 w 5586"/>
                              <a:gd name="T26" fmla="+- 0 1040 479"/>
                              <a:gd name="T27" fmla="*/ 1040 h 1248"/>
                              <a:gd name="T28" fmla="+- 0 7213 2745"/>
                              <a:gd name="T29" fmla="*/ T28 w 5586"/>
                              <a:gd name="T30" fmla="+- 0 862 479"/>
                              <a:gd name="T31" fmla="*/ 862 h 1248"/>
                              <a:gd name="T32" fmla="+- 0 6894 2745"/>
                              <a:gd name="T33" fmla="*/ T32 w 5586"/>
                              <a:gd name="T34" fmla="+- 0 787 479"/>
                              <a:gd name="T35" fmla="*/ 787 h 1248"/>
                              <a:gd name="T36" fmla="+- 0 3304 2745"/>
                              <a:gd name="T37" fmla="*/ T36 w 5586"/>
                              <a:gd name="T38" fmla="+- 0 627 479"/>
                              <a:gd name="T39" fmla="*/ 627 h 1248"/>
                              <a:gd name="T40" fmla="+- 0 2745 2745"/>
                              <a:gd name="T41" fmla="*/ T40 w 5586"/>
                              <a:gd name="T42" fmla="+- 0 1304 479"/>
                              <a:gd name="T43" fmla="*/ 1304 h 1248"/>
                              <a:gd name="T44" fmla="+- 0 2745 2745"/>
                              <a:gd name="T45" fmla="*/ T44 w 5586"/>
                              <a:gd name="T46" fmla="+- 0 1357 479"/>
                              <a:gd name="T47" fmla="*/ 1357 h 1248"/>
                              <a:gd name="T48" fmla="+- 0 3304 2745"/>
                              <a:gd name="T49" fmla="*/ T48 w 5586"/>
                              <a:gd name="T50" fmla="+- 0 635 479"/>
                              <a:gd name="T51" fmla="*/ 635 h 1248"/>
                              <a:gd name="T52" fmla="+- 0 3320 2745"/>
                              <a:gd name="T53" fmla="*/ T52 w 5586"/>
                              <a:gd name="T54" fmla="+- 0 635 479"/>
                              <a:gd name="T55" fmla="*/ 635 h 1248"/>
                              <a:gd name="T56" fmla="+- 0 3304 2745"/>
                              <a:gd name="T57" fmla="*/ T56 w 5586"/>
                              <a:gd name="T58" fmla="+- 0 627 479"/>
                              <a:gd name="T59" fmla="*/ 627 h 1248"/>
                              <a:gd name="T60" fmla="+- 0 3320 2745"/>
                              <a:gd name="T61" fmla="*/ T60 w 5586"/>
                              <a:gd name="T62" fmla="+- 0 635 479"/>
                              <a:gd name="T63" fmla="*/ 635 h 1248"/>
                              <a:gd name="T64" fmla="+- 0 3304 2745"/>
                              <a:gd name="T65" fmla="*/ T64 w 5586"/>
                              <a:gd name="T66" fmla="+- 0 635 479"/>
                              <a:gd name="T67" fmla="*/ 635 h 1248"/>
                              <a:gd name="T68" fmla="+- 0 3862 2745"/>
                              <a:gd name="T69" fmla="*/ T68 w 5586"/>
                              <a:gd name="T70" fmla="+- 0 927 479"/>
                              <a:gd name="T71" fmla="*/ 927 h 1248"/>
                              <a:gd name="T72" fmla="+- 0 3893 2745"/>
                              <a:gd name="T73" fmla="*/ T72 w 5586"/>
                              <a:gd name="T74" fmla="+- 0 917 479"/>
                              <a:gd name="T75" fmla="*/ 917 h 1248"/>
                              <a:gd name="T76" fmla="+- 0 3862 2745"/>
                              <a:gd name="T77" fmla="*/ T76 w 5586"/>
                              <a:gd name="T78" fmla="+- 0 917 479"/>
                              <a:gd name="T79" fmla="*/ 917 h 1248"/>
                              <a:gd name="T80" fmla="+- 0 3320 2745"/>
                              <a:gd name="T81" fmla="*/ T80 w 5586"/>
                              <a:gd name="T82" fmla="+- 0 635 479"/>
                              <a:gd name="T83" fmla="*/ 635 h 1248"/>
                              <a:gd name="T84" fmla="+- 0 4979 2745"/>
                              <a:gd name="T85" fmla="*/ T84 w 5586"/>
                              <a:gd name="T86" fmla="+- 0 479 479"/>
                              <a:gd name="T87" fmla="*/ 479 h 1248"/>
                              <a:gd name="T88" fmla="+- 0 4421 2745"/>
                              <a:gd name="T89" fmla="*/ T88 w 5586"/>
                              <a:gd name="T90" fmla="+- 0 718 479"/>
                              <a:gd name="T91" fmla="*/ 718 h 1248"/>
                              <a:gd name="T92" fmla="+- 0 3862 2745"/>
                              <a:gd name="T93" fmla="*/ T92 w 5586"/>
                              <a:gd name="T94" fmla="+- 0 917 479"/>
                              <a:gd name="T95" fmla="*/ 917 h 1248"/>
                              <a:gd name="T96" fmla="+- 0 3893 2745"/>
                              <a:gd name="T97" fmla="*/ T96 w 5586"/>
                              <a:gd name="T98" fmla="+- 0 917 479"/>
                              <a:gd name="T99" fmla="*/ 917 h 1248"/>
                              <a:gd name="T100" fmla="+- 0 4421 2745"/>
                              <a:gd name="T101" fmla="*/ T100 w 5586"/>
                              <a:gd name="T102" fmla="+- 0 736 479"/>
                              <a:gd name="T103" fmla="*/ 736 h 1248"/>
                              <a:gd name="T104" fmla="+- 0 4979 2745"/>
                              <a:gd name="T105" fmla="*/ T104 w 5586"/>
                              <a:gd name="T106" fmla="+- 0 507 479"/>
                              <a:gd name="T107" fmla="*/ 507 h 1248"/>
                              <a:gd name="T108" fmla="+- 0 5080 2745"/>
                              <a:gd name="T109" fmla="*/ T108 w 5586"/>
                              <a:gd name="T110" fmla="+- 0 507 479"/>
                              <a:gd name="T111" fmla="*/ 507 h 1248"/>
                              <a:gd name="T112" fmla="+- 0 4979 2745"/>
                              <a:gd name="T113" fmla="*/ T112 w 5586"/>
                              <a:gd name="T114" fmla="+- 0 479 479"/>
                              <a:gd name="T115" fmla="*/ 479 h 1248"/>
                              <a:gd name="T116" fmla="+- 0 5080 2745"/>
                              <a:gd name="T117" fmla="*/ T116 w 5586"/>
                              <a:gd name="T118" fmla="+- 0 507 479"/>
                              <a:gd name="T119" fmla="*/ 507 h 1248"/>
                              <a:gd name="T120" fmla="+- 0 4979 2745"/>
                              <a:gd name="T121" fmla="*/ T120 w 5586"/>
                              <a:gd name="T122" fmla="+- 0 507 479"/>
                              <a:gd name="T123" fmla="*/ 507 h 1248"/>
                              <a:gd name="T124" fmla="+- 0 5538 2745"/>
                              <a:gd name="T125" fmla="*/ T124 w 5586"/>
                              <a:gd name="T126" fmla="+- 0 706 479"/>
                              <a:gd name="T127" fmla="*/ 706 h 1248"/>
                              <a:gd name="T128" fmla="+- 0 6096 2745"/>
                              <a:gd name="T129" fmla="*/ T128 w 5586"/>
                              <a:gd name="T130" fmla="+- 0 884 479"/>
                              <a:gd name="T131" fmla="*/ 884 h 1248"/>
                              <a:gd name="T132" fmla="+- 0 6547 2745"/>
                              <a:gd name="T133" fmla="*/ T132 w 5586"/>
                              <a:gd name="T134" fmla="+- 0 806 479"/>
                              <a:gd name="T135" fmla="*/ 806 h 1248"/>
                              <a:gd name="T136" fmla="+- 0 6096 2745"/>
                              <a:gd name="T137" fmla="*/ T136 w 5586"/>
                              <a:gd name="T138" fmla="+- 0 806 479"/>
                              <a:gd name="T139" fmla="*/ 806 h 1248"/>
                              <a:gd name="T140" fmla="+- 0 5538 2745"/>
                              <a:gd name="T141" fmla="*/ T140 w 5586"/>
                              <a:gd name="T142" fmla="+- 0 633 479"/>
                              <a:gd name="T143" fmla="*/ 633 h 1248"/>
                              <a:gd name="T144" fmla="+- 0 5080 2745"/>
                              <a:gd name="T145" fmla="*/ T144 w 5586"/>
                              <a:gd name="T146" fmla="+- 0 507 479"/>
                              <a:gd name="T147" fmla="*/ 507 h 1248"/>
                              <a:gd name="T148" fmla="+- 0 6655 2745"/>
                              <a:gd name="T149" fmla="*/ T148 w 5586"/>
                              <a:gd name="T150" fmla="+- 0 731 479"/>
                              <a:gd name="T151" fmla="*/ 731 h 1248"/>
                              <a:gd name="T152" fmla="+- 0 6096 2745"/>
                              <a:gd name="T153" fmla="*/ T152 w 5586"/>
                              <a:gd name="T154" fmla="+- 0 806 479"/>
                              <a:gd name="T155" fmla="*/ 806 h 1248"/>
                              <a:gd name="T156" fmla="+- 0 6547 2745"/>
                              <a:gd name="T157" fmla="*/ T156 w 5586"/>
                              <a:gd name="T158" fmla="+- 0 806 479"/>
                              <a:gd name="T159" fmla="*/ 806 h 1248"/>
                              <a:gd name="T160" fmla="+- 0 6655 2745"/>
                              <a:gd name="T161" fmla="*/ T160 w 5586"/>
                              <a:gd name="T162" fmla="+- 0 787 479"/>
                              <a:gd name="T163" fmla="*/ 787 h 1248"/>
                              <a:gd name="T164" fmla="+- 0 6894 2745"/>
                              <a:gd name="T165" fmla="*/ T164 w 5586"/>
                              <a:gd name="T166" fmla="+- 0 787 479"/>
                              <a:gd name="T167" fmla="*/ 787 h 1248"/>
                              <a:gd name="T168" fmla="+- 0 6655 2745"/>
                              <a:gd name="T169" fmla="*/ T168 w 5586"/>
                              <a:gd name="T170" fmla="+- 0 731 479"/>
                              <a:gd name="T171" fmla="*/ 731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86" h="1248">
                                <a:moveTo>
                                  <a:pt x="4149" y="308"/>
                                </a:moveTo>
                                <a:lnTo>
                                  <a:pt x="3910" y="308"/>
                                </a:lnTo>
                                <a:lnTo>
                                  <a:pt x="4468" y="425"/>
                                </a:lnTo>
                                <a:lnTo>
                                  <a:pt x="5027" y="718"/>
                                </a:lnTo>
                                <a:lnTo>
                                  <a:pt x="5585" y="1248"/>
                                </a:lnTo>
                                <a:lnTo>
                                  <a:pt x="5585" y="1041"/>
                                </a:lnTo>
                                <a:lnTo>
                                  <a:pt x="5027" y="561"/>
                                </a:lnTo>
                                <a:lnTo>
                                  <a:pt x="4468" y="383"/>
                                </a:lnTo>
                                <a:lnTo>
                                  <a:pt x="4149" y="308"/>
                                </a:lnTo>
                                <a:close/>
                                <a:moveTo>
                                  <a:pt x="559" y="148"/>
                                </a:moveTo>
                                <a:lnTo>
                                  <a:pt x="0" y="825"/>
                                </a:lnTo>
                                <a:lnTo>
                                  <a:pt x="0" y="878"/>
                                </a:lnTo>
                                <a:lnTo>
                                  <a:pt x="559" y="156"/>
                                </a:lnTo>
                                <a:lnTo>
                                  <a:pt x="575" y="156"/>
                                </a:lnTo>
                                <a:lnTo>
                                  <a:pt x="559" y="148"/>
                                </a:lnTo>
                                <a:close/>
                                <a:moveTo>
                                  <a:pt x="575" y="156"/>
                                </a:moveTo>
                                <a:lnTo>
                                  <a:pt x="559" y="156"/>
                                </a:lnTo>
                                <a:lnTo>
                                  <a:pt x="1117" y="448"/>
                                </a:lnTo>
                                <a:lnTo>
                                  <a:pt x="1148" y="438"/>
                                </a:lnTo>
                                <a:lnTo>
                                  <a:pt x="1117" y="438"/>
                                </a:lnTo>
                                <a:lnTo>
                                  <a:pt x="575" y="156"/>
                                </a:lnTo>
                                <a:close/>
                                <a:moveTo>
                                  <a:pt x="2234" y="0"/>
                                </a:moveTo>
                                <a:lnTo>
                                  <a:pt x="1676" y="239"/>
                                </a:lnTo>
                                <a:lnTo>
                                  <a:pt x="1117" y="438"/>
                                </a:lnTo>
                                <a:lnTo>
                                  <a:pt x="1148" y="438"/>
                                </a:lnTo>
                                <a:lnTo>
                                  <a:pt x="1676" y="257"/>
                                </a:lnTo>
                                <a:lnTo>
                                  <a:pt x="2234" y="28"/>
                                </a:lnTo>
                                <a:lnTo>
                                  <a:pt x="2335" y="28"/>
                                </a:lnTo>
                                <a:lnTo>
                                  <a:pt x="2234" y="0"/>
                                </a:lnTo>
                                <a:close/>
                                <a:moveTo>
                                  <a:pt x="2335" y="28"/>
                                </a:moveTo>
                                <a:lnTo>
                                  <a:pt x="2234" y="28"/>
                                </a:lnTo>
                                <a:lnTo>
                                  <a:pt x="2793" y="227"/>
                                </a:lnTo>
                                <a:lnTo>
                                  <a:pt x="3351" y="405"/>
                                </a:lnTo>
                                <a:lnTo>
                                  <a:pt x="3802" y="327"/>
                                </a:lnTo>
                                <a:lnTo>
                                  <a:pt x="3351" y="327"/>
                                </a:lnTo>
                                <a:lnTo>
                                  <a:pt x="2793" y="154"/>
                                </a:lnTo>
                                <a:lnTo>
                                  <a:pt x="2335" y="28"/>
                                </a:lnTo>
                                <a:close/>
                                <a:moveTo>
                                  <a:pt x="3910" y="252"/>
                                </a:moveTo>
                                <a:lnTo>
                                  <a:pt x="3351" y="327"/>
                                </a:lnTo>
                                <a:lnTo>
                                  <a:pt x="3802" y="327"/>
                                </a:lnTo>
                                <a:lnTo>
                                  <a:pt x="3910" y="308"/>
                                </a:lnTo>
                                <a:lnTo>
                                  <a:pt x="4149" y="308"/>
                                </a:lnTo>
                                <a:lnTo>
                                  <a:pt x="3910" y="252"/>
                                </a:lnTo>
                                <a:close/>
                              </a:path>
                            </a:pathLst>
                          </a:custGeom>
                          <a:solidFill>
                            <a:srgbClr val="FA2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03"/>
                        <wps:cNvSpPr>
                          <a:spLocks/>
                        </wps:cNvSpPr>
                        <wps:spPr bwMode="auto">
                          <a:xfrm>
                            <a:off x="2745" y="478"/>
                            <a:ext cx="5586" cy="1248"/>
                          </a:xfrm>
                          <a:custGeom>
                            <a:avLst/>
                            <a:gdLst>
                              <a:gd name="T0" fmla="+- 0 2745 2745"/>
                              <a:gd name="T1" fmla="*/ T0 w 5586"/>
                              <a:gd name="T2" fmla="+- 0 1357 479"/>
                              <a:gd name="T3" fmla="*/ 1357 h 1248"/>
                              <a:gd name="T4" fmla="+- 0 2745 2745"/>
                              <a:gd name="T5" fmla="*/ T4 w 5586"/>
                              <a:gd name="T6" fmla="+- 0 1304 479"/>
                              <a:gd name="T7" fmla="*/ 1304 h 1248"/>
                              <a:gd name="T8" fmla="+- 0 3304 2745"/>
                              <a:gd name="T9" fmla="*/ T8 w 5586"/>
                              <a:gd name="T10" fmla="+- 0 627 479"/>
                              <a:gd name="T11" fmla="*/ 627 h 1248"/>
                              <a:gd name="T12" fmla="+- 0 3862 2745"/>
                              <a:gd name="T13" fmla="*/ T12 w 5586"/>
                              <a:gd name="T14" fmla="+- 0 917 479"/>
                              <a:gd name="T15" fmla="*/ 917 h 1248"/>
                              <a:gd name="T16" fmla="+- 0 4421 2745"/>
                              <a:gd name="T17" fmla="*/ T16 w 5586"/>
                              <a:gd name="T18" fmla="+- 0 718 479"/>
                              <a:gd name="T19" fmla="*/ 718 h 1248"/>
                              <a:gd name="T20" fmla="+- 0 4979 2745"/>
                              <a:gd name="T21" fmla="*/ T20 w 5586"/>
                              <a:gd name="T22" fmla="+- 0 479 479"/>
                              <a:gd name="T23" fmla="*/ 479 h 1248"/>
                              <a:gd name="T24" fmla="+- 0 5538 2745"/>
                              <a:gd name="T25" fmla="*/ T24 w 5586"/>
                              <a:gd name="T26" fmla="+- 0 633 479"/>
                              <a:gd name="T27" fmla="*/ 633 h 1248"/>
                              <a:gd name="T28" fmla="+- 0 6096 2745"/>
                              <a:gd name="T29" fmla="*/ T28 w 5586"/>
                              <a:gd name="T30" fmla="+- 0 806 479"/>
                              <a:gd name="T31" fmla="*/ 806 h 1248"/>
                              <a:gd name="T32" fmla="+- 0 6655 2745"/>
                              <a:gd name="T33" fmla="*/ T32 w 5586"/>
                              <a:gd name="T34" fmla="+- 0 731 479"/>
                              <a:gd name="T35" fmla="*/ 731 h 1248"/>
                              <a:gd name="T36" fmla="+- 0 7213 2745"/>
                              <a:gd name="T37" fmla="*/ T36 w 5586"/>
                              <a:gd name="T38" fmla="+- 0 862 479"/>
                              <a:gd name="T39" fmla="*/ 862 h 1248"/>
                              <a:gd name="T40" fmla="+- 0 7772 2745"/>
                              <a:gd name="T41" fmla="*/ T40 w 5586"/>
                              <a:gd name="T42" fmla="+- 0 1040 479"/>
                              <a:gd name="T43" fmla="*/ 1040 h 1248"/>
                              <a:gd name="T44" fmla="+- 0 8330 2745"/>
                              <a:gd name="T45" fmla="*/ T44 w 5586"/>
                              <a:gd name="T46" fmla="+- 0 1520 479"/>
                              <a:gd name="T47" fmla="*/ 1520 h 1248"/>
                              <a:gd name="T48" fmla="+- 0 8330 2745"/>
                              <a:gd name="T49" fmla="*/ T48 w 5586"/>
                              <a:gd name="T50" fmla="+- 0 1727 479"/>
                              <a:gd name="T51" fmla="*/ 1727 h 1248"/>
                              <a:gd name="T52" fmla="+- 0 7772 2745"/>
                              <a:gd name="T53" fmla="*/ T52 w 5586"/>
                              <a:gd name="T54" fmla="+- 0 1197 479"/>
                              <a:gd name="T55" fmla="*/ 1197 h 1248"/>
                              <a:gd name="T56" fmla="+- 0 7213 2745"/>
                              <a:gd name="T57" fmla="*/ T56 w 5586"/>
                              <a:gd name="T58" fmla="+- 0 904 479"/>
                              <a:gd name="T59" fmla="*/ 904 h 1248"/>
                              <a:gd name="T60" fmla="+- 0 6655 2745"/>
                              <a:gd name="T61" fmla="*/ T60 w 5586"/>
                              <a:gd name="T62" fmla="+- 0 787 479"/>
                              <a:gd name="T63" fmla="*/ 787 h 1248"/>
                              <a:gd name="T64" fmla="+- 0 6096 2745"/>
                              <a:gd name="T65" fmla="*/ T64 w 5586"/>
                              <a:gd name="T66" fmla="+- 0 884 479"/>
                              <a:gd name="T67" fmla="*/ 884 h 1248"/>
                              <a:gd name="T68" fmla="+- 0 5538 2745"/>
                              <a:gd name="T69" fmla="*/ T68 w 5586"/>
                              <a:gd name="T70" fmla="+- 0 706 479"/>
                              <a:gd name="T71" fmla="*/ 706 h 1248"/>
                              <a:gd name="T72" fmla="+- 0 4979 2745"/>
                              <a:gd name="T73" fmla="*/ T72 w 5586"/>
                              <a:gd name="T74" fmla="+- 0 507 479"/>
                              <a:gd name="T75" fmla="*/ 507 h 1248"/>
                              <a:gd name="T76" fmla="+- 0 4421 2745"/>
                              <a:gd name="T77" fmla="*/ T76 w 5586"/>
                              <a:gd name="T78" fmla="+- 0 736 479"/>
                              <a:gd name="T79" fmla="*/ 736 h 1248"/>
                              <a:gd name="T80" fmla="+- 0 3862 2745"/>
                              <a:gd name="T81" fmla="*/ T80 w 5586"/>
                              <a:gd name="T82" fmla="+- 0 927 479"/>
                              <a:gd name="T83" fmla="*/ 927 h 1248"/>
                              <a:gd name="T84" fmla="+- 0 3304 2745"/>
                              <a:gd name="T85" fmla="*/ T84 w 5586"/>
                              <a:gd name="T86" fmla="+- 0 635 479"/>
                              <a:gd name="T87" fmla="*/ 635 h 1248"/>
                              <a:gd name="T88" fmla="+- 0 2745 2745"/>
                              <a:gd name="T89" fmla="*/ T88 w 5586"/>
                              <a:gd name="T90" fmla="+- 0 1357 479"/>
                              <a:gd name="T91" fmla="*/ 1357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248">
                                <a:moveTo>
                                  <a:pt x="0" y="878"/>
                                </a:moveTo>
                                <a:lnTo>
                                  <a:pt x="0" y="825"/>
                                </a:lnTo>
                                <a:lnTo>
                                  <a:pt x="559" y="148"/>
                                </a:lnTo>
                                <a:lnTo>
                                  <a:pt x="1117" y="438"/>
                                </a:lnTo>
                                <a:lnTo>
                                  <a:pt x="1676" y="239"/>
                                </a:lnTo>
                                <a:lnTo>
                                  <a:pt x="2234" y="0"/>
                                </a:lnTo>
                                <a:lnTo>
                                  <a:pt x="2793" y="154"/>
                                </a:lnTo>
                                <a:lnTo>
                                  <a:pt x="3351" y="327"/>
                                </a:lnTo>
                                <a:lnTo>
                                  <a:pt x="3910" y="252"/>
                                </a:lnTo>
                                <a:lnTo>
                                  <a:pt x="4468" y="383"/>
                                </a:lnTo>
                                <a:lnTo>
                                  <a:pt x="5027" y="561"/>
                                </a:lnTo>
                                <a:lnTo>
                                  <a:pt x="5585" y="1041"/>
                                </a:lnTo>
                                <a:lnTo>
                                  <a:pt x="5585" y="1248"/>
                                </a:lnTo>
                                <a:lnTo>
                                  <a:pt x="5027" y="718"/>
                                </a:lnTo>
                                <a:lnTo>
                                  <a:pt x="4468" y="425"/>
                                </a:lnTo>
                                <a:lnTo>
                                  <a:pt x="3910" y="308"/>
                                </a:lnTo>
                                <a:lnTo>
                                  <a:pt x="3351" y="405"/>
                                </a:lnTo>
                                <a:lnTo>
                                  <a:pt x="2793" y="227"/>
                                </a:lnTo>
                                <a:lnTo>
                                  <a:pt x="2234" y="28"/>
                                </a:lnTo>
                                <a:lnTo>
                                  <a:pt x="1676" y="257"/>
                                </a:lnTo>
                                <a:lnTo>
                                  <a:pt x="1117" y="448"/>
                                </a:lnTo>
                                <a:lnTo>
                                  <a:pt x="559" y="156"/>
                                </a:lnTo>
                                <a:lnTo>
                                  <a:pt x="0" y="878"/>
                                </a:lnTo>
                              </a:path>
                            </a:pathLst>
                          </a:custGeom>
                          <a:noFill/>
                          <a:ln w="12315">
                            <a:solidFill>
                              <a:srgbClr val="FA23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02"/>
                        <wps:cNvSpPr>
                          <a:spLocks/>
                        </wps:cNvSpPr>
                        <wps:spPr bwMode="auto">
                          <a:xfrm>
                            <a:off x="2745" y="478"/>
                            <a:ext cx="5586" cy="1248"/>
                          </a:xfrm>
                          <a:custGeom>
                            <a:avLst/>
                            <a:gdLst>
                              <a:gd name="T0" fmla="+- 0 2745 2745"/>
                              <a:gd name="T1" fmla="*/ T0 w 5586"/>
                              <a:gd name="T2" fmla="+- 0 1357 479"/>
                              <a:gd name="T3" fmla="*/ 1357 h 1248"/>
                              <a:gd name="T4" fmla="+- 0 2745 2745"/>
                              <a:gd name="T5" fmla="*/ T4 w 5586"/>
                              <a:gd name="T6" fmla="+- 0 1304 479"/>
                              <a:gd name="T7" fmla="*/ 1304 h 1248"/>
                              <a:gd name="T8" fmla="+- 0 3304 2745"/>
                              <a:gd name="T9" fmla="*/ T8 w 5586"/>
                              <a:gd name="T10" fmla="+- 0 627 479"/>
                              <a:gd name="T11" fmla="*/ 627 h 1248"/>
                              <a:gd name="T12" fmla="+- 0 3862 2745"/>
                              <a:gd name="T13" fmla="*/ T12 w 5586"/>
                              <a:gd name="T14" fmla="+- 0 917 479"/>
                              <a:gd name="T15" fmla="*/ 917 h 1248"/>
                              <a:gd name="T16" fmla="+- 0 4421 2745"/>
                              <a:gd name="T17" fmla="*/ T16 w 5586"/>
                              <a:gd name="T18" fmla="+- 0 718 479"/>
                              <a:gd name="T19" fmla="*/ 718 h 1248"/>
                              <a:gd name="T20" fmla="+- 0 4979 2745"/>
                              <a:gd name="T21" fmla="*/ T20 w 5586"/>
                              <a:gd name="T22" fmla="+- 0 479 479"/>
                              <a:gd name="T23" fmla="*/ 479 h 1248"/>
                              <a:gd name="T24" fmla="+- 0 5538 2745"/>
                              <a:gd name="T25" fmla="*/ T24 w 5586"/>
                              <a:gd name="T26" fmla="+- 0 633 479"/>
                              <a:gd name="T27" fmla="*/ 633 h 1248"/>
                              <a:gd name="T28" fmla="+- 0 6096 2745"/>
                              <a:gd name="T29" fmla="*/ T28 w 5586"/>
                              <a:gd name="T30" fmla="+- 0 806 479"/>
                              <a:gd name="T31" fmla="*/ 806 h 1248"/>
                              <a:gd name="T32" fmla="+- 0 6655 2745"/>
                              <a:gd name="T33" fmla="*/ T32 w 5586"/>
                              <a:gd name="T34" fmla="+- 0 731 479"/>
                              <a:gd name="T35" fmla="*/ 731 h 1248"/>
                              <a:gd name="T36" fmla="+- 0 7213 2745"/>
                              <a:gd name="T37" fmla="*/ T36 w 5586"/>
                              <a:gd name="T38" fmla="+- 0 862 479"/>
                              <a:gd name="T39" fmla="*/ 862 h 1248"/>
                              <a:gd name="T40" fmla="+- 0 7772 2745"/>
                              <a:gd name="T41" fmla="*/ T40 w 5586"/>
                              <a:gd name="T42" fmla="+- 0 1040 479"/>
                              <a:gd name="T43" fmla="*/ 1040 h 1248"/>
                              <a:gd name="T44" fmla="+- 0 8330 2745"/>
                              <a:gd name="T45" fmla="*/ T44 w 5586"/>
                              <a:gd name="T46" fmla="+- 0 1520 479"/>
                              <a:gd name="T47" fmla="*/ 1520 h 1248"/>
                              <a:gd name="T48" fmla="+- 0 8330 2745"/>
                              <a:gd name="T49" fmla="*/ T48 w 5586"/>
                              <a:gd name="T50" fmla="+- 0 1727 479"/>
                              <a:gd name="T51" fmla="*/ 1727 h 1248"/>
                              <a:gd name="T52" fmla="+- 0 7772 2745"/>
                              <a:gd name="T53" fmla="*/ T52 w 5586"/>
                              <a:gd name="T54" fmla="+- 0 1197 479"/>
                              <a:gd name="T55" fmla="*/ 1197 h 1248"/>
                              <a:gd name="T56" fmla="+- 0 7213 2745"/>
                              <a:gd name="T57" fmla="*/ T56 w 5586"/>
                              <a:gd name="T58" fmla="+- 0 904 479"/>
                              <a:gd name="T59" fmla="*/ 904 h 1248"/>
                              <a:gd name="T60" fmla="+- 0 6655 2745"/>
                              <a:gd name="T61" fmla="*/ T60 w 5586"/>
                              <a:gd name="T62" fmla="+- 0 787 479"/>
                              <a:gd name="T63" fmla="*/ 787 h 1248"/>
                              <a:gd name="T64" fmla="+- 0 6096 2745"/>
                              <a:gd name="T65" fmla="*/ T64 w 5586"/>
                              <a:gd name="T66" fmla="+- 0 884 479"/>
                              <a:gd name="T67" fmla="*/ 884 h 1248"/>
                              <a:gd name="T68" fmla="+- 0 5538 2745"/>
                              <a:gd name="T69" fmla="*/ T68 w 5586"/>
                              <a:gd name="T70" fmla="+- 0 706 479"/>
                              <a:gd name="T71" fmla="*/ 706 h 1248"/>
                              <a:gd name="T72" fmla="+- 0 4979 2745"/>
                              <a:gd name="T73" fmla="*/ T72 w 5586"/>
                              <a:gd name="T74" fmla="+- 0 507 479"/>
                              <a:gd name="T75" fmla="*/ 507 h 1248"/>
                              <a:gd name="T76" fmla="+- 0 4421 2745"/>
                              <a:gd name="T77" fmla="*/ T76 w 5586"/>
                              <a:gd name="T78" fmla="+- 0 736 479"/>
                              <a:gd name="T79" fmla="*/ 736 h 1248"/>
                              <a:gd name="T80" fmla="+- 0 3862 2745"/>
                              <a:gd name="T81" fmla="*/ T80 w 5586"/>
                              <a:gd name="T82" fmla="+- 0 927 479"/>
                              <a:gd name="T83" fmla="*/ 927 h 1248"/>
                              <a:gd name="T84" fmla="+- 0 3304 2745"/>
                              <a:gd name="T85" fmla="*/ T84 w 5586"/>
                              <a:gd name="T86" fmla="+- 0 635 479"/>
                              <a:gd name="T87" fmla="*/ 635 h 1248"/>
                              <a:gd name="T88" fmla="+- 0 2745 2745"/>
                              <a:gd name="T89" fmla="*/ T88 w 5586"/>
                              <a:gd name="T90" fmla="+- 0 1357 479"/>
                              <a:gd name="T91" fmla="*/ 1357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248">
                                <a:moveTo>
                                  <a:pt x="0" y="878"/>
                                </a:moveTo>
                                <a:lnTo>
                                  <a:pt x="0" y="825"/>
                                </a:lnTo>
                                <a:lnTo>
                                  <a:pt x="559" y="148"/>
                                </a:lnTo>
                                <a:lnTo>
                                  <a:pt x="1117" y="438"/>
                                </a:lnTo>
                                <a:lnTo>
                                  <a:pt x="1676" y="239"/>
                                </a:lnTo>
                                <a:lnTo>
                                  <a:pt x="2234" y="0"/>
                                </a:lnTo>
                                <a:lnTo>
                                  <a:pt x="2793" y="154"/>
                                </a:lnTo>
                                <a:lnTo>
                                  <a:pt x="3351" y="327"/>
                                </a:lnTo>
                                <a:lnTo>
                                  <a:pt x="3910" y="252"/>
                                </a:lnTo>
                                <a:lnTo>
                                  <a:pt x="4468" y="383"/>
                                </a:lnTo>
                                <a:lnTo>
                                  <a:pt x="5027" y="561"/>
                                </a:lnTo>
                                <a:lnTo>
                                  <a:pt x="5585" y="1041"/>
                                </a:lnTo>
                                <a:lnTo>
                                  <a:pt x="5585" y="1248"/>
                                </a:lnTo>
                                <a:lnTo>
                                  <a:pt x="5027" y="718"/>
                                </a:lnTo>
                                <a:lnTo>
                                  <a:pt x="4468" y="425"/>
                                </a:lnTo>
                                <a:lnTo>
                                  <a:pt x="3910" y="308"/>
                                </a:lnTo>
                                <a:lnTo>
                                  <a:pt x="3351" y="405"/>
                                </a:lnTo>
                                <a:lnTo>
                                  <a:pt x="2793" y="227"/>
                                </a:lnTo>
                                <a:lnTo>
                                  <a:pt x="2234" y="28"/>
                                </a:lnTo>
                                <a:lnTo>
                                  <a:pt x="1676" y="257"/>
                                </a:lnTo>
                                <a:lnTo>
                                  <a:pt x="1117" y="448"/>
                                </a:lnTo>
                                <a:lnTo>
                                  <a:pt x="559" y="156"/>
                                </a:lnTo>
                                <a:lnTo>
                                  <a:pt x="0" y="878"/>
                                </a:lnTo>
                              </a:path>
                            </a:pathLst>
                          </a:custGeom>
                          <a:noFill/>
                          <a:ln w="3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201"/>
                        <wps:cNvSpPr>
                          <a:spLocks/>
                        </wps:cNvSpPr>
                        <wps:spPr bwMode="auto">
                          <a:xfrm>
                            <a:off x="2745" y="467"/>
                            <a:ext cx="5586" cy="1052"/>
                          </a:xfrm>
                          <a:custGeom>
                            <a:avLst/>
                            <a:gdLst>
                              <a:gd name="T0" fmla="+- 0 6802 2745"/>
                              <a:gd name="T1" fmla="*/ T0 w 5586"/>
                              <a:gd name="T2" fmla="+- 0 731 468"/>
                              <a:gd name="T3" fmla="*/ 731 h 1052"/>
                              <a:gd name="T4" fmla="+- 0 6655 2745"/>
                              <a:gd name="T5" fmla="*/ T4 w 5586"/>
                              <a:gd name="T6" fmla="+- 0 731 468"/>
                              <a:gd name="T7" fmla="*/ 731 h 1052"/>
                              <a:gd name="T8" fmla="+- 0 7213 2745"/>
                              <a:gd name="T9" fmla="*/ T8 w 5586"/>
                              <a:gd name="T10" fmla="+- 0 862 468"/>
                              <a:gd name="T11" fmla="*/ 862 h 1052"/>
                              <a:gd name="T12" fmla="+- 0 7772 2745"/>
                              <a:gd name="T13" fmla="*/ T12 w 5586"/>
                              <a:gd name="T14" fmla="+- 0 1040 468"/>
                              <a:gd name="T15" fmla="*/ 1040 h 1052"/>
                              <a:gd name="T16" fmla="+- 0 8330 2745"/>
                              <a:gd name="T17" fmla="*/ T16 w 5586"/>
                              <a:gd name="T18" fmla="+- 0 1520 468"/>
                              <a:gd name="T19" fmla="*/ 1520 h 1052"/>
                              <a:gd name="T20" fmla="+- 0 8330 2745"/>
                              <a:gd name="T21" fmla="*/ T20 w 5586"/>
                              <a:gd name="T22" fmla="+- 0 1484 468"/>
                              <a:gd name="T23" fmla="*/ 1484 h 1052"/>
                              <a:gd name="T24" fmla="+- 0 7772 2745"/>
                              <a:gd name="T25" fmla="*/ T24 w 5586"/>
                              <a:gd name="T26" fmla="+- 0 1010 468"/>
                              <a:gd name="T27" fmla="*/ 1010 h 1052"/>
                              <a:gd name="T28" fmla="+- 0 7213 2745"/>
                              <a:gd name="T29" fmla="*/ T28 w 5586"/>
                              <a:gd name="T30" fmla="+- 0 831 468"/>
                              <a:gd name="T31" fmla="*/ 831 h 1052"/>
                              <a:gd name="T32" fmla="+- 0 6802 2745"/>
                              <a:gd name="T33" fmla="*/ T32 w 5586"/>
                              <a:gd name="T34" fmla="+- 0 731 468"/>
                              <a:gd name="T35" fmla="*/ 731 h 1052"/>
                              <a:gd name="T36" fmla="+- 0 3304 2745"/>
                              <a:gd name="T37" fmla="*/ T36 w 5586"/>
                              <a:gd name="T38" fmla="+- 0 612 468"/>
                              <a:gd name="T39" fmla="*/ 612 h 1052"/>
                              <a:gd name="T40" fmla="+- 0 2745 2745"/>
                              <a:gd name="T41" fmla="*/ T40 w 5586"/>
                              <a:gd name="T42" fmla="+- 0 1252 468"/>
                              <a:gd name="T43" fmla="*/ 1252 h 1052"/>
                              <a:gd name="T44" fmla="+- 0 2745 2745"/>
                              <a:gd name="T45" fmla="*/ T44 w 5586"/>
                              <a:gd name="T46" fmla="+- 0 1304 468"/>
                              <a:gd name="T47" fmla="*/ 1304 h 1052"/>
                              <a:gd name="T48" fmla="+- 0 3304 2745"/>
                              <a:gd name="T49" fmla="*/ T48 w 5586"/>
                              <a:gd name="T50" fmla="+- 0 627 468"/>
                              <a:gd name="T51" fmla="*/ 627 h 1052"/>
                              <a:gd name="T52" fmla="+- 0 3333 2745"/>
                              <a:gd name="T53" fmla="*/ T52 w 5586"/>
                              <a:gd name="T54" fmla="+- 0 627 468"/>
                              <a:gd name="T55" fmla="*/ 627 h 1052"/>
                              <a:gd name="T56" fmla="+- 0 3304 2745"/>
                              <a:gd name="T57" fmla="*/ T56 w 5586"/>
                              <a:gd name="T58" fmla="+- 0 612 468"/>
                              <a:gd name="T59" fmla="*/ 612 h 1052"/>
                              <a:gd name="T60" fmla="+- 0 3333 2745"/>
                              <a:gd name="T61" fmla="*/ T60 w 5586"/>
                              <a:gd name="T62" fmla="+- 0 627 468"/>
                              <a:gd name="T63" fmla="*/ 627 h 1052"/>
                              <a:gd name="T64" fmla="+- 0 3304 2745"/>
                              <a:gd name="T65" fmla="*/ T64 w 5586"/>
                              <a:gd name="T66" fmla="+- 0 627 468"/>
                              <a:gd name="T67" fmla="*/ 627 h 1052"/>
                              <a:gd name="T68" fmla="+- 0 3862 2745"/>
                              <a:gd name="T69" fmla="*/ T68 w 5586"/>
                              <a:gd name="T70" fmla="+- 0 917 468"/>
                              <a:gd name="T71" fmla="*/ 917 h 1052"/>
                              <a:gd name="T72" fmla="+- 0 3919 2745"/>
                              <a:gd name="T73" fmla="*/ T72 w 5586"/>
                              <a:gd name="T74" fmla="+- 0 897 468"/>
                              <a:gd name="T75" fmla="*/ 897 h 1052"/>
                              <a:gd name="T76" fmla="+- 0 3862 2745"/>
                              <a:gd name="T77" fmla="*/ T76 w 5586"/>
                              <a:gd name="T78" fmla="+- 0 897 468"/>
                              <a:gd name="T79" fmla="*/ 897 h 1052"/>
                              <a:gd name="T80" fmla="+- 0 3333 2745"/>
                              <a:gd name="T81" fmla="*/ T80 w 5586"/>
                              <a:gd name="T82" fmla="+- 0 627 468"/>
                              <a:gd name="T83" fmla="*/ 627 h 1052"/>
                              <a:gd name="T84" fmla="+- 0 4979 2745"/>
                              <a:gd name="T85" fmla="*/ T84 w 5586"/>
                              <a:gd name="T86" fmla="+- 0 468 468"/>
                              <a:gd name="T87" fmla="*/ 468 h 1052"/>
                              <a:gd name="T88" fmla="+- 0 4421 2745"/>
                              <a:gd name="T89" fmla="*/ T88 w 5586"/>
                              <a:gd name="T90" fmla="+- 0 700 468"/>
                              <a:gd name="T91" fmla="*/ 700 h 1052"/>
                              <a:gd name="T92" fmla="+- 0 3862 2745"/>
                              <a:gd name="T93" fmla="*/ T92 w 5586"/>
                              <a:gd name="T94" fmla="+- 0 897 468"/>
                              <a:gd name="T95" fmla="*/ 897 h 1052"/>
                              <a:gd name="T96" fmla="+- 0 3919 2745"/>
                              <a:gd name="T97" fmla="*/ T96 w 5586"/>
                              <a:gd name="T98" fmla="+- 0 897 468"/>
                              <a:gd name="T99" fmla="*/ 897 h 1052"/>
                              <a:gd name="T100" fmla="+- 0 4421 2745"/>
                              <a:gd name="T101" fmla="*/ T100 w 5586"/>
                              <a:gd name="T102" fmla="+- 0 718 468"/>
                              <a:gd name="T103" fmla="*/ 718 h 1052"/>
                              <a:gd name="T104" fmla="+- 0 4979 2745"/>
                              <a:gd name="T105" fmla="*/ T104 w 5586"/>
                              <a:gd name="T106" fmla="+- 0 479 468"/>
                              <a:gd name="T107" fmla="*/ 479 h 1052"/>
                              <a:gd name="T108" fmla="+- 0 5020 2745"/>
                              <a:gd name="T109" fmla="*/ T108 w 5586"/>
                              <a:gd name="T110" fmla="+- 0 479 468"/>
                              <a:gd name="T111" fmla="*/ 479 h 1052"/>
                              <a:gd name="T112" fmla="+- 0 4979 2745"/>
                              <a:gd name="T113" fmla="*/ T112 w 5586"/>
                              <a:gd name="T114" fmla="+- 0 468 468"/>
                              <a:gd name="T115" fmla="*/ 468 h 1052"/>
                              <a:gd name="T116" fmla="+- 0 5020 2745"/>
                              <a:gd name="T117" fmla="*/ T116 w 5586"/>
                              <a:gd name="T118" fmla="+- 0 479 468"/>
                              <a:gd name="T119" fmla="*/ 479 h 1052"/>
                              <a:gd name="T120" fmla="+- 0 4979 2745"/>
                              <a:gd name="T121" fmla="*/ T120 w 5586"/>
                              <a:gd name="T122" fmla="+- 0 479 468"/>
                              <a:gd name="T123" fmla="*/ 479 h 1052"/>
                              <a:gd name="T124" fmla="+- 0 5538 2745"/>
                              <a:gd name="T125" fmla="*/ T124 w 5586"/>
                              <a:gd name="T126" fmla="+- 0 633 468"/>
                              <a:gd name="T127" fmla="*/ 633 h 1052"/>
                              <a:gd name="T128" fmla="+- 0 6096 2745"/>
                              <a:gd name="T129" fmla="*/ T128 w 5586"/>
                              <a:gd name="T130" fmla="+- 0 806 468"/>
                              <a:gd name="T131" fmla="*/ 806 h 1052"/>
                              <a:gd name="T132" fmla="+- 0 6289 2745"/>
                              <a:gd name="T133" fmla="*/ T132 w 5586"/>
                              <a:gd name="T134" fmla="+- 0 780 468"/>
                              <a:gd name="T135" fmla="*/ 780 h 1052"/>
                              <a:gd name="T136" fmla="+- 0 6096 2745"/>
                              <a:gd name="T137" fmla="*/ T136 w 5586"/>
                              <a:gd name="T138" fmla="+- 0 780 468"/>
                              <a:gd name="T139" fmla="*/ 780 h 1052"/>
                              <a:gd name="T140" fmla="+- 0 5538 2745"/>
                              <a:gd name="T141" fmla="*/ T140 w 5586"/>
                              <a:gd name="T142" fmla="+- 0 618 468"/>
                              <a:gd name="T143" fmla="*/ 618 h 1052"/>
                              <a:gd name="T144" fmla="+- 0 5020 2745"/>
                              <a:gd name="T145" fmla="*/ T144 w 5586"/>
                              <a:gd name="T146" fmla="+- 0 479 468"/>
                              <a:gd name="T147" fmla="*/ 479 h 1052"/>
                              <a:gd name="T148" fmla="+- 0 6655 2745"/>
                              <a:gd name="T149" fmla="*/ T148 w 5586"/>
                              <a:gd name="T150" fmla="+- 0 695 468"/>
                              <a:gd name="T151" fmla="*/ 695 h 1052"/>
                              <a:gd name="T152" fmla="+- 0 6096 2745"/>
                              <a:gd name="T153" fmla="*/ T152 w 5586"/>
                              <a:gd name="T154" fmla="+- 0 780 468"/>
                              <a:gd name="T155" fmla="*/ 780 h 1052"/>
                              <a:gd name="T156" fmla="+- 0 6289 2745"/>
                              <a:gd name="T157" fmla="*/ T156 w 5586"/>
                              <a:gd name="T158" fmla="+- 0 780 468"/>
                              <a:gd name="T159" fmla="*/ 780 h 1052"/>
                              <a:gd name="T160" fmla="+- 0 6655 2745"/>
                              <a:gd name="T161" fmla="*/ T160 w 5586"/>
                              <a:gd name="T162" fmla="+- 0 731 468"/>
                              <a:gd name="T163" fmla="*/ 731 h 1052"/>
                              <a:gd name="T164" fmla="+- 0 6802 2745"/>
                              <a:gd name="T165" fmla="*/ T164 w 5586"/>
                              <a:gd name="T166" fmla="+- 0 731 468"/>
                              <a:gd name="T167" fmla="*/ 731 h 1052"/>
                              <a:gd name="T168" fmla="+- 0 6655 2745"/>
                              <a:gd name="T169" fmla="*/ T168 w 5586"/>
                              <a:gd name="T170" fmla="+- 0 695 468"/>
                              <a:gd name="T171" fmla="*/ 695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86" h="1052">
                                <a:moveTo>
                                  <a:pt x="4057" y="263"/>
                                </a:moveTo>
                                <a:lnTo>
                                  <a:pt x="3910" y="263"/>
                                </a:lnTo>
                                <a:lnTo>
                                  <a:pt x="4468" y="394"/>
                                </a:lnTo>
                                <a:lnTo>
                                  <a:pt x="5027" y="572"/>
                                </a:lnTo>
                                <a:lnTo>
                                  <a:pt x="5585" y="1052"/>
                                </a:lnTo>
                                <a:lnTo>
                                  <a:pt x="5585" y="1016"/>
                                </a:lnTo>
                                <a:lnTo>
                                  <a:pt x="5027" y="542"/>
                                </a:lnTo>
                                <a:lnTo>
                                  <a:pt x="4468" y="363"/>
                                </a:lnTo>
                                <a:lnTo>
                                  <a:pt x="4057" y="263"/>
                                </a:lnTo>
                                <a:close/>
                                <a:moveTo>
                                  <a:pt x="559" y="144"/>
                                </a:moveTo>
                                <a:lnTo>
                                  <a:pt x="0" y="784"/>
                                </a:lnTo>
                                <a:lnTo>
                                  <a:pt x="0" y="836"/>
                                </a:lnTo>
                                <a:lnTo>
                                  <a:pt x="559" y="159"/>
                                </a:lnTo>
                                <a:lnTo>
                                  <a:pt x="588" y="159"/>
                                </a:lnTo>
                                <a:lnTo>
                                  <a:pt x="559" y="144"/>
                                </a:lnTo>
                                <a:close/>
                                <a:moveTo>
                                  <a:pt x="588" y="159"/>
                                </a:moveTo>
                                <a:lnTo>
                                  <a:pt x="559" y="159"/>
                                </a:lnTo>
                                <a:lnTo>
                                  <a:pt x="1117" y="449"/>
                                </a:lnTo>
                                <a:lnTo>
                                  <a:pt x="1174" y="429"/>
                                </a:lnTo>
                                <a:lnTo>
                                  <a:pt x="1117" y="429"/>
                                </a:lnTo>
                                <a:lnTo>
                                  <a:pt x="588" y="159"/>
                                </a:lnTo>
                                <a:close/>
                                <a:moveTo>
                                  <a:pt x="2234" y="0"/>
                                </a:moveTo>
                                <a:lnTo>
                                  <a:pt x="1676" y="232"/>
                                </a:lnTo>
                                <a:lnTo>
                                  <a:pt x="1117" y="429"/>
                                </a:lnTo>
                                <a:lnTo>
                                  <a:pt x="1174" y="429"/>
                                </a:lnTo>
                                <a:lnTo>
                                  <a:pt x="1676" y="250"/>
                                </a:lnTo>
                                <a:lnTo>
                                  <a:pt x="2234" y="11"/>
                                </a:lnTo>
                                <a:lnTo>
                                  <a:pt x="2275" y="11"/>
                                </a:lnTo>
                                <a:lnTo>
                                  <a:pt x="2234" y="0"/>
                                </a:lnTo>
                                <a:close/>
                                <a:moveTo>
                                  <a:pt x="2275" y="11"/>
                                </a:moveTo>
                                <a:lnTo>
                                  <a:pt x="2234" y="11"/>
                                </a:lnTo>
                                <a:lnTo>
                                  <a:pt x="2793" y="165"/>
                                </a:lnTo>
                                <a:lnTo>
                                  <a:pt x="3351" y="338"/>
                                </a:lnTo>
                                <a:lnTo>
                                  <a:pt x="3544" y="312"/>
                                </a:lnTo>
                                <a:lnTo>
                                  <a:pt x="3351" y="312"/>
                                </a:lnTo>
                                <a:lnTo>
                                  <a:pt x="2793" y="150"/>
                                </a:lnTo>
                                <a:lnTo>
                                  <a:pt x="2275" y="11"/>
                                </a:lnTo>
                                <a:close/>
                                <a:moveTo>
                                  <a:pt x="3910" y="227"/>
                                </a:moveTo>
                                <a:lnTo>
                                  <a:pt x="3351" y="312"/>
                                </a:lnTo>
                                <a:lnTo>
                                  <a:pt x="3544" y="312"/>
                                </a:lnTo>
                                <a:lnTo>
                                  <a:pt x="3910" y="263"/>
                                </a:lnTo>
                                <a:lnTo>
                                  <a:pt x="4057" y="263"/>
                                </a:lnTo>
                                <a:lnTo>
                                  <a:pt x="3910" y="227"/>
                                </a:lnTo>
                                <a:close/>
                              </a:path>
                            </a:pathLst>
                          </a:custGeom>
                          <a:solidFill>
                            <a:srgbClr val="958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00"/>
                        <wps:cNvSpPr>
                          <a:spLocks/>
                        </wps:cNvSpPr>
                        <wps:spPr bwMode="auto">
                          <a:xfrm>
                            <a:off x="2745" y="467"/>
                            <a:ext cx="5586" cy="1052"/>
                          </a:xfrm>
                          <a:custGeom>
                            <a:avLst/>
                            <a:gdLst>
                              <a:gd name="T0" fmla="+- 0 2745 2745"/>
                              <a:gd name="T1" fmla="*/ T0 w 5586"/>
                              <a:gd name="T2" fmla="+- 0 1304 468"/>
                              <a:gd name="T3" fmla="*/ 1304 h 1052"/>
                              <a:gd name="T4" fmla="+- 0 2745 2745"/>
                              <a:gd name="T5" fmla="*/ T4 w 5586"/>
                              <a:gd name="T6" fmla="+- 0 1252 468"/>
                              <a:gd name="T7" fmla="*/ 1252 h 1052"/>
                              <a:gd name="T8" fmla="+- 0 3304 2745"/>
                              <a:gd name="T9" fmla="*/ T8 w 5586"/>
                              <a:gd name="T10" fmla="+- 0 612 468"/>
                              <a:gd name="T11" fmla="*/ 612 h 1052"/>
                              <a:gd name="T12" fmla="+- 0 3862 2745"/>
                              <a:gd name="T13" fmla="*/ T12 w 5586"/>
                              <a:gd name="T14" fmla="+- 0 897 468"/>
                              <a:gd name="T15" fmla="*/ 897 h 1052"/>
                              <a:gd name="T16" fmla="+- 0 4421 2745"/>
                              <a:gd name="T17" fmla="*/ T16 w 5586"/>
                              <a:gd name="T18" fmla="+- 0 700 468"/>
                              <a:gd name="T19" fmla="*/ 700 h 1052"/>
                              <a:gd name="T20" fmla="+- 0 4979 2745"/>
                              <a:gd name="T21" fmla="*/ T20 w 5586"/>
                              <a:gd name="T22" fmla="+- 0 468 468"/>
                              <a:gd name="T23" fmla="*/ 468 h 1052"/>
                              <a:gd name="T24" fmla="+- 0 5538 2745"/>
                              <a:gd name="T25" fmla="*/ T24 w 5586"/>
                              <a:gd name="T26" fmla="+- 0 618 468"/>
                              <a:gd name="T27" fmla="*/ 618 h 1052"/>
                              <a:gd name="T28" fmla="+- 0 6096 2745"/>
                              <a:gd name="T29" fmla="*/ T28 w 5586"/>
                              <a:gd name="T30" fmla="+- 0 780 468"/>
                              <a:gd name="T31" fmla="*/ 780 h 1052"/>
                              <a:gd name="T32" fmla="+- 0 6655 2745"/>
                              <a:gd name="T33" fmla="*/ T32 w 5586"/>
                              <a:gd name="T34" fmla="+- 0 695 468"/>
                              <a:gd name="T35" fmla="*/ 695 h 1052"/>
                              <a:gd name="T36" fmla="+- 0 7213 2745"/>
                              <a:gd name="T37" fmla="*/ T36 w 5586"/>
                              <a:gd name="T38" fmla="+- 0 831 468"/>
                              <a:gd name="T39" fmla="*/ 831 h 1052"/>
                              <a:gd name="T40" fmla="+- 0 7772 2745"/>
                              <a:gd name="T41" fmla="*/ T40 w 5586"/>
                              <a:gd name="T42" fmla="+- 0 1010 468"/>
                              <a:gd name="T43" fmla="*/ 1010 h 1052"/>
                              <a:gd name="T44" fmla="+- 0 8330 2745"/>
                              <a:gd name="T45" fmla="*/ T44 w 5586"/>
                              <a:gd name="T46" fmla="+- 0 1484 468"/>
                              <a:gd name="T47" fmla="*/ 1484 h 1052"/>
                              <a:gd name="T48" fmla="+- 0 8330 2745"/>
                              <a:gd name="T49" fmla="*/ T48 w 5586"/>
                              <a:gd name="T50" fmla="+- 0 1520 468"/>
                              <a:gd name="T51" fmla="*/ 1520 h 1052"/>
                              <a:gd name="T52" fmla="+- 0 7772 2745"/>
                              <a:gd name="T53" fmla="*/ T52 w 5586"/>
                              <a:gd name="T54" fmla="+- 0 1040 468"/>
                              <a:gd name="T55" fmla="*/ 1040 h 1052"/>
                              <a:gd name="T56" fmla="+- 0 7213 2745"/>
                              <a:gd name="T57" fmla="*/ T56 w 5586"/>
                              <a:gd name="T58" fmla="+- 0 862 468"/>
                              <a:gd name="T59" fmla="*/ 862 h 1052"/>
                              <a:gd name="T60" fmla="+- 0 6655 2745"/>
                              <a:gd name="T61" fmla="*/ T60 w 5586"/>
                              <a:gd name="T62" fmla="+- 0 731 468"/>
                              <a:gd name="T63" fmla="*/ 731 h 1052"/>
                              <a:gd name="T64" fmla="+- 0 6096 2745"/>
                              <a:gd name="T65" fmla="*/ T64 w 5586"/>
                              <a:gd name="T66" fmla="+- 0 806 468"/>
                              <a:gd name="T67" fmla="*/ 806 h 1052"/>
                              <a:gd name="T68" fmla="+- 0 5538 2745"/>
                              <a:gd name="T69" fmla="*/ T68 w 5586"/>
                              <a:gd name="T70" fmla="+- 0 633 468"/>
                              <a:gd name="T71" fmla="*/ 633 h 1052"/>
                              <a:gd name="T72" fmla="+- 0 4979 2745"/>
                              <a:gd name="T73" fmla="*/ T72 w 5586"/>
                              <a:gd name="T74" fmla="+- 0 479 468"/>
                              <a:gd name="T75" fmla="*/ 479 h 1052"/>
                              <a:gd name="T76" fmla="+- 0 4421 2745"/>
                              <a:gd name="T77" fmla="*/ T76 w 5586"/>
                              <a:gd name="T78" fmla="+- 0 718 468"/>
                              <a:gd name="T79" fmla="*/ 718 h 1052"/>
                              <a:gd name="T80" fmla="+- 0 3862 2745"/>
                              <a:gd name="T81" fmla="*/ T80 w 5586"/>
                              <a:gd name="T82" fmla="+- 0 917 468"/>
                              <a:gd name="T83" fmla="*/ 917 h 1052"/>
                              <a:gd name="T84" fmla="+- 0 3304 2745"/>
                              <a:gd name="T85" fmla="*/ T84 w 5586"/>
                              <a:gd name="T86" fmla="+- 0 627 468"/>
                              <a:gd name="T87" fmla="*/ 627 h 1052"/>
                              <a:gd name="T88" fmla="+- 0 2745 2745"/>
                              <a:gd name="T89" fmla="*/ T88 w 5586"/>
                              <a:gd name="T90" fmla="+- 0 1304 468"/>
                              <a:gd name="T91" fmla="*/ 1304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052">
                                <a:moveTo>
                                  <a:pt x="0" y="836"/>
                                </a:moveTo>
                                <a:lnTo>
                                  <a:pt x="0" y="784"/>
                                </a:lnTo>
                                <a:lnTo>
                                  <a:pt x="559" y="144"/>
                                </a:lnTo>
                                <a:lnTo>
                                  <a:pt x="1117" y="429"/>
                                </a:lnTo>
                                <a:lnTo>
                                  <a:pt x="1676" y="232"/>
                                </a:lnTo>
                                <a:lnTo>
                                  <a:pt x="2234" y="0"/>
                                </a:lnTo>
                                <a:lnTo>
                                  <a:pt x="2793" y="150"/>
                                </a:lnTo>
                                <a:lnTo>
                                  <a:pt x="3351" y="312"/>
                                </a:lnTo>
                                <a:lnTo>
                                  <a:pt x="3910" y="227"/>
                                </a:lnTo>
                                <a:lnTo>
                                  <a:pt x="4468" y="363"/>
                                </a:lnTo>
                                <a:lnTo>
                                  <a:pt x="5027" y="542"/>
                                </a:lnTo>
                                <a:lnTo>
                                  <a:pt x="5585" y="1016"/>
                                </a:lnTo>
                                <a:lnTo>
                                  <a:pt x="5585" y="1052"/>
                                </a:lnTo>
                                <a:lnTo>
                                  <a:pt x="5027" y="572"/>
                                </a:lnTo>
                                <a:lnTo>
                                  <a:pt x="4468" y="394"/>
                                </a:lnTo>
                                <a:lnTo>
                                  <a:pt x="3910" y="263"/>
                                </a:lnTo>
                                <a:lnTo>
                                  <a:pt x="3351" y="338"/>
                                </a:lnTo>
                                <a:lnTo>
                                  <a:pt x="2793" y="165"/>
                                </a:lnTo>
                                <a:lnTo>
                                  <a:pt x="2234" y="11"/>
                                </a:lnTo>
                                <a:lnTo>
                                  <a:pt x="1676" y="250"/>
                                </a:lnTo>
                                <a:lnTo>
                                  <a:pt x="1117" y="449"/>
                                </a:lnTo>
                                <a:lnTo>
                                  <a:pt x="559" y="159"/>
                                </a:lnTo>
                                <a:lnTo>
                                  <a:pt x="0" y="836"/>
                                </a:lnTo>
                              </a:path>
                            </a:pathLst>
                          </a:custGeom>
                          <a:noFill/>
                          <a:ln w="12315">
                            <a:solidFill>
                              <a:srgbClr val="9581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99"/>
                        <wps:cNvSpPr>
                          <a:spLocks/>
                        </wps:cNvSpPr>
                        <wps:spPr bwMode="auto">
                          <a:xfrm>
                            <a:off x="2745" y="467"/>
                            <a:ext cx="5586" cy="1052"/>
                          </a:xfrm>
                          <a:custGeom>
                            <a:avLst/>
                            <a:gdLst>
                              <a:gd name="T0" fmla="+- 0 2745 2745"/>
                              <a:gd name="T1" fmla="*/ T0 w 5586"/>
                              <a:gd name="T2" fmla="+- 0 1304 468"/>
                              <a:gd name="T3" fmla="*/ 1304 h 1052"/>
                              <a:gd name="T4" fmla="+- 0 2745 2745"/>
                              <a:gd name="T5" fmla="*/ T4 w 5586"/>
                              <a:gd name="T6" fmla="+- 0 1252 468"/>
                              <a:gd name="T7" fmla="*/ 1252 h 1052"/>
                              <a:gd name="T8" fmla="+- 0 3304 2745"/>
                              <a:gd name="T9" fmla="*/ T8 w 5586"/>
                              <a:gd name="T10" fmla="+- 0 612 468"/>
                              <a:gd name="T11" fmla="*/ 612 h 1052"/>
                              <a:gd name="T12" fmla="+- 0 3862 2745"/>
                              <a:gd name="T13" fmla="*/ T12 w 5586"/>
                              <a:gd name="T14" fmla="+- 0 897 468"/>
                              <a:gd name="T15" fmla="*/ 897 h 1052"/>
                              <a:gd name="T16" fmla="+- 0 4421 2745"/>
                              <a:gd name="T17" fmla="*/ T16 w 5586"/>
                              <a:gd name="T18" fmla="+- 0 700 468"/>
                              <a:gd name="T19" fmla="*/ 700 h 1052"/>
                              <a:gd name="T20" fmla="+- 0 4979 2745"/>
                              <a:gd name="T21" fmla="*/ T20 w 5586"/>
                              <a:gd name="T22" fmla="+- 0 468 468"/>
                              <a:gd name="T23" fmla="*/ 468 h 1052"/>
                              <a:gd name="T24" fmla="+- 0 5538 2745"/>
                              <a:gd name="T25" fmla="*/ T24 w 5586"/>
                              <a:gd name="T26" fmla="+- 0 618 468"/>
                              <a:gd name="T27" fmla="*/ 618 h 1052"/>
                              <a:gd name="T28" fmla="+- 0 6096 2745"/>
                              <a:gd name="T29" fmla="*/ T28 w 5586"/>
                              <a:gd name="T30" fmla="+- 0 780 468"/>
                              <a:gd name="T31" fmla="*/ 780 h 1052"/>
                              <a:gd name="T32" fmla="+- 0 6655 2745"/>
                              <a:gd name="T33" fmla="*/ T32 w 5586"/>
                              <a:gd name="T34" fmla="+- 0 695 468"/>
                              <a:gd name="T35" fmla="*/ 695 h 1052"/>
                              <a:gd name="T36" fmla="+- 0 7213 2745"/>
                              <a:gd name="T37" fmla="*/ T36 w 5586"/>
                              <a:gd name="T38" fmla="+- 0 831 468"/>
                              <a:gd name="T39" fmla="*/ 831 h 1052"/>
                              <a:gd name="T40" fmla="+- 0 7772 2745"/>
                              <a:gd name="T41" fmla="*/ T40 w 5586"/>
                              <a:gd name="T42" fmla="+- 0 1010 468"/>
                              <a:gd name="T43" fmla="*/ 1010 h 1052"/>
                              <a:gd name="T44" fmla="+- 0 8330 2745"/>
                              <a:gd name="T45" fmla="*/ T44 w 5586"/>
                              <a:gd name="T46" fmla="+- 0 1484 468"/>
                              <a:gd name="T47" fmla="*/ 1484 h 1052"/>
                              <a:gd name="T48" fmla="+- 0 8330 2745"/>
                              <a:gd name="T49" fmla="*/ T48 w 5586"/>
                              <a:gd name="T50" fmla="+- 0 1520 468"/>
                              <a:gd name="T51" fmla="*/ 1520 h 1052"/>
                              <a:gd name="T52" fmla="+- 0 7772 2745"/>
                              <a:gd name="T53" fmla="*/ T52 w 5586"/>
                              <a:gd name="T54" fmla="+- 0 1040 468"/>
                              <a:gd name="T55" fmla="*/ 1040 h 1052"/>
                              <a:gd name="T56" fmla="+- 0 7213 2745"/>
                              <a:gd name="T57" fmla="*/ T56 w 5586"/>
                              <a:gd name="T58" fmla="+- 0 862 468"/>
                              <a:gd name="T59" fmla="*/ 862 h 1052"/>
                              <a:gd name="T60" fmla="+- 0 6655 2745"/>
                              <a:gd name="T61" fmla="*/ T60 w 5586"/>
                              <a:gd name="T62" fmla="+- 0 731 468"/>
                              <a:gd name="T63" fmla="*/ 731 h 1052"/>
                              <a:gd name="T64" fmla="+- 0 6096 2745"/>
                              <a:gd name="T65" fmla="*/ T64 w 5586"/>
                              <a:gd name="T66" fmla="+- 0 806 468"/>
                              <a:gd name="T67" fmla="*/ 806 h 1052"/>
                              <a:gd name="T68" fmla="+- 0 5538 2745"/>
                              <a:gd name="T69" fmla="*/ T68 w 5586"/>
                              <a:gd name="T70" fmla="+- 0 633 468"/>
                              <a:gd name="T71" fmla="*/ 633 h 1052"/>
                              <a:gd name="T72" fmla="+- 0 4979 2745"/>
                              <a:gd name="T73" fmla="*/ T72 w 5586"/>
                              <a:gd name="T74" fmla="+- 0 479 468"/>
                              <a:gd name="T75" fmla="*/ 479 h 1052"/>
                              <a:gd name="T76" fmla="+- 0 4421 2745"/>
                              <a:gd name="T77" fmla="*/ T76 w 5586"/>
                              <a:gd name="T78" fmla="+- 0 718 468"/>
                              <a:gd name="T79" fmla="*/ 718 h 1052"/>
                              <a:gd name="T80" fmla="+- 0 3862 2745"/>
                              <a:gd name="T81" fmla="*/ T80 w 5586"/>
                              <a:gd name="T82" fmla="+- 0 917 468"/>
                              <a:gd name="T83" fmla="*/ 917 h 1052"/>
                              <a:gd name="T84" fmla="+- 0 3304 2745"/>
                              <a:gd name="T85" fmla="*/ T84 w 5586"/>
                              <a:gd name="T86" fmla="+- 0 627 468"/>
                              <a:gd name="T87" fmla="*/ 627 h 1052"/>
                              <a:gd name="T88" fmla="+- 0 2745 2745"/>
                              <a:gd name="T89" fmla="*/ T88 w 5586"/>
                              <a:gd name="T90" fmla="+- 0 1304 468"/>
                              <a:gd name="T91" fmla="*/ 1304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86" h="1052">
                                <a:moveTo>
                                  <a:pt x="0" y="836"/>
                                </a:moveTo>
                                <a:lnTo>
                                  <a:pt x="0" y="784"/>
                                </a:lnTo>
                                <a:lnTo>
                                  <a:pt x="559" y="144"/>
                                </a:lnTo>
                                <a:lnTo>
                                  <a:pt x="1117" y="429"/>
                                </a:lnTo>
                                <a:lnTo>
                                  <a:pt x="1676" y="232"/>
                                </a:lnTo>
                                <a:lnTo>
                                  <a:pt x="2234" y="0"/>
                                </a:lnTo>
                                <a:lnTo>
                                  <a:pt x="2793" y="150"/>
                                </a:lnTo>
                                <a:lnTo>
                                  <a:pt x="3351" y="312"/>
                                </a:lnTo>
                                <a:lnTo>
                                  <a:pt x="3910" y="227"/>
                                </a:lnTo>
                                <a:lnTo>
                                  <a:pt x="4468" y="363"/>
                                </a:lnTo>
                                <a:lnTo>
                                  <a:pt x="5027" y="542"/>
                                </a:lnTo>
                                <a:lnTo>
                                  <a:pt x="5585" y="1016"/>
                                </a:lnTo>
                                <a:lnTo>
                                  <a:pt x="5585" y="1052"/>
                                </a:lnTo>
                                <a:lnTo>
                                  <a:pt x="5027" y="572"/>
                                </a:lnTo>
                                <a:lnTo>
                                  <a:pt x="4468" y="394"/>
                                </a:lnTo>
                                <a:lnTo>
                                  <a:pt x="3910" y="263"/>
                                </a:lnTo>
                                <a:lnTo>
                                  <a:pt x="3351" y="338"/>
                                </a:lnTo>
                                <a:lnTo>
                                  <a:pt x="2793" y="165"/>
                                </a:lnTo>
                                <a:lnTo>
                                  <a:pt x="2234" y="11"/>
                                </a:lnTo>
                                <a:lnTo>
                                  <a:pt x="1676" y="250"/>
                                </a:lnTo>
                                <a:lnTo>
                                  <a:pt x="1117" y="449"/>
                                </a:lnTo>
                                <a:lnTo>
                                  <a:pt x="559" y="159"/>
                                </a:lnTo>
                                <a:lnTo>
                                  <a:pt x="0" y="836"/>
                                </a:lnTo>
                              </a:path>
                            </a:pathLst>
                          </a:custGeom>
                          <a:noFill/>
                          <a:ln w="3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198"/>
                        <wps:cNvSpPr>
                          <a:spLocks/>
                        </wps:cNvSpPr>
                        <wps:spPr bwMode="auto">
                          <a:xfrm>
                            <a:off x="854" y="9204"/>
                            <a:ext cx="5880" cy="4440"/>
                          </a:xfrm>
                          <a:custGeom>
                            <a:avLst/>
                            <a:gdLst>
                              <a:gd name="T0" fmla="+- 0 2745 855"/>
                              <a:gd name="T1" fmla="*/ T0 w 5880"/>
                              <a:gd name="T2" fmla="+- 0 4457 9205"/>
                              <a:gd name="T3" fmla="*/ 4457 h 4440"/>
                              <a:gd name="T4" fmla="+- 0 2745 855"/>
                              <a:gd name="T5" fmla="*/ T4 w 5880"/>
                              <a:gd name="T6" fmla="+- 0 4326 9205"/>
                              <a:gd name="T7" fmla="*/ 4326 h 4440"/>
                              <a:gd name="T8" fmla="+- 0 2745 855"/>
                              <a:gd name="T9" fmla="*/ T8 w 5880"/>
                              <a:gd name="T10" fmla="+- 0 4195 9205"/>
                              <a:gd name="T11" fmla="*/ 4195 h 4440"/>
                              <a:gd name="T12" fmla="+- 0 2745 855"/>
                              <a:gd name="T13" fmla="*/ T12 w 5880"/>
                              <a:gd name="T14" fmla="+- 0 4064 9205"/>
                              <a:gd name="T15" fmla="*/ 4064 h 4440"/>
                              <a:gd name="T16" fmla="+- 0 2745 855"/>
                              <a:gd name="T17" fmla="*/ T16 w 5880"/>
                              <a:gd name="T18" fmla="+- 0 3933 9205"/>
                              <a:gd name="T19" fmla="*/ 3933 h 4440"/>
                              <a:gd name="T20" fmla="+- 0 2745 855"/>
                              <a:gd name="T21" fmla="*/ T20 w 5880"/>
                              <a:gd name="T22" fmla="+- 0 3803 9205"/>
                              <a:gd name="T23" fmla="*/ 3803 h 4440"/>
                              <a:gd name="T24" fmla="+- 0 2745 855"/>
                              <a:gd name="T25" fmla="*/ T24 w 5880"/>
                              <a:gd name="T26" fmla="+- 0 3672 9205"/>
                              <a:gd name="T27" fmla="*/ 3672 h 4440"/>
                              <a:gd name="T28" fmla="+- 0 2745 855"/>
                              <a:gd name="T29" fmla="*/ T28 w 5880"/>
                              <a:gd name="T30" fmla="+- 0 3541 9205"/>
                              <a:gd name="T31" fmla="*/ 3541 h 4440"/>
                              <a:gd name="T32" fmla="+- 0 2745 855"/>
                              <a:gd name="T33" fmla="*/ T32 w 5880"/>
                              <a:gd name="T34" fmla="+- 0 3410 9205"/>
                              <a:gd name="T35" fmla="*/ 3410 h 4440"/>
                              <a:gd name="T36" fmla="+- 0 2745 855"/>
                              <a:gd name="T37" fmla="*/ T36 w 5880"/>
                              <a:gd name="T38" fmla="+- 0 3279 9205"/>
                              <a:gd name="T39" fmla="*/ 3279 h 4440"/>
                              <a:gd name="T40" fmla="+- 0 2745 855"/>
                              <a:gd name="T41" fmla="*/ T40 w 5880"/>
                              <a:gd name="T42" fmla="+- 0 3148 9205"/>
                              <a:gd name="T43" fmla="*/ 3148 h 4440"/>
                              <a:gd name="T44" fmla="+- 0 2745 855"/>
                              <a:gd name="T45" fmla="*/ T44 w 5880"/>
                              <a:gd name="T46" fmla="+- 0 3017 9205"/>
                              <a:gd name="T47" fmla="*/ 3017 h 4440"/>
                              <a:gd name="T48" fmla="+- 0 2745 855"/>
                              <a:gd name="T49" fmla="*/ T48 w 5880"/>
                              <a:gd name="T50" fmla="+- 0 2886 9205"/>
                              <a:gd name="T51" fmla="*/ 2886 h 4440"/>
                              <a:gd name="T52" fmla="+- 0 2745 855"/>
                              <a:gd name="T53" fmla="*/ T52 w 5880"/>
                              <a:gd name="T54" fmla="+- 0 2755 9205"/>
                              <a:gd name="T55" fmla="*/ 2755 h 4440"/>
                              <a:gd name="T56" fmla="+- 0 2745 855"/>
                              <a:gd name="T57" fmla="*/ T56 w 5880"/>
                              <a:gd name="T58" fmla="+- 0 2624 9205"/>
                              <a:gd name="T59" fmla="*/ 2624 h 4440"/>
                              <a:gd name="T60" fmla="+- 0 2745 855"/>
                              <a:gd name="T61" fmla="*/ T60 w 5880"/>
                              <a:gd name="T62" fmla="+- 0 2493 9205"/>
                              <a:gd name="T63" fmla="*/ 2493 h 4440"/>
                              <a:gd name="T64" fmla="+- 0 2745 855"/>
                              <a:gd name="T65" fmla="*/ T64 w 5880"/>
                              <a:gd name="T66" fmla="+- 0 2363 9205"/>
                              <a:gd name="T67" fmla="*/ 2363 h 4440"/>
                              <a:gd name="T68" fmla="+- 0 2745 855"/>
                              <a:gd name="T69" fmla="*/ T68 w 5880"/>
                              <a:gd name="T70" fmla="+- 0 2232 9205"/>
                              <a:gd name="T71" fmla="*/ 2232 h 4440"/>
                              <a:gd name="T72" fmla="+- 0 2745 855"/>
                              <a:gd name="T73" fmla="*/ T72 w 5880"/>
                              <a:gd name="T74" fmla="+- 0 2101 9205"/>
                              <a:gd name="T75" fmla="*/ 2101 h 4440"/>
                              <a:gd name="T76" fmla="+- 0 2745 855"/>
                              <a:gd name="T77" fmla="*/ T76 w 5880"/>
                              <a:gd name="T78" fmla="+- 0 1970 9205"/>
                              <a:gd name="T79" fmla="*/ 1970 h 4440"/>
                              <a:gd name="T80" fmla="+- 0 2745 855"/>
                              <a:gd name="T81" fmla="*/ T80 w 5880"/>
                              <a:gd name="T82" fmla="+- 0 1839 9205"/>
                              <a:gd name="T83" fmla="*/ 1839 h 4440"/>
                              <a:gd name="T84" fmla="+- 0 2745 855"/>
                              <a:gd name="T85" fmla="*/ T84 w 5880"/>
                              <a:gd name="T86" fmla="+- 0 1708 9205"/>
                              <a:gd name="T87" fmla="*/ 1708 h 4440"/>
                              <a:gd name="T88" fmla="+- 0 2745 855"/>
                              <a:gd name="T89" fmla="*/ T88 w 5880"/>
                              <a:gd name="T90" fmla="+- 0 1577 9205"/>
                              <a:gd name="T91" fmla="*/ 1577 h 4440"/>
                              <a:gd name="T92" fmla="+- 0 2745 855"/>
                              <a:gd name="T93" fmla="*/ T92 w 5880"/>
                              <a:gd name="T94" fmla="+- 0 1446 9205"/>
                              <a:gd name="T95" fmla="*/ 1446 h 4440"/>
                              <a:gd name="T96" fmla="+- 0 2745 855"/>
                              <a:gd name="T97" fmla="*/ T96 w 5880"/>
                              <a:gd name="T98" fmla="+- 0 1315 9205"/>
                              <a:gd name="T99" fmla="*/ 1315 h 4440"/>
                              <a:gd name="T100" fmla="+- 0 2745 855"/>
                              <a:gd name="T101" fmla="*/ T100 w 5880"/>
                              <a:gd name="T102" fmla="+- 0 1184 9205"/>
                              <a:gd name="T103" fmla="*/ 1184 h 4440"/>
                              <a:gd name="T104" fmla="+- 0 2745 855"/>
                              <a:gd name="T105" fmla="*/ T104 w 5880"/>
                              <a:gd name="T106" fmla="+- 0 1053 9205"/>
                              <a:gd name="T107" fmla="*/ 1053 h 4440"/>
                              <a:gd name="T108" fmla="+- 0 2745 855"/>
                              <a:gd name="T109" fmla="*/ T108 w 5880"/>
                              <a:gd name="T110" fmla="+- 0 923 9205"/>
                              <a:gd name="T111" fmla="*/ 923 h 4440"/>
                              <a:gd name="T112" fmla="+- 0 2745 855"/>
                              <a:gd name="T113" fmla="*/ T112 w 5880"/>
                              <a:gd name="T114" fmla="+- 0 792 9205"/>
                              <a:gd name="T115" fmla="*/ 792 h 4440"/>
                              <a:gd name="T116" fmla="+- 0 2745 855"/>
                              <a:gd name="T117" fmla="*/ T116 w 5880"/>
                              <a:gd name="T118" fmla="+- 0 661 9205"/>
                              <a:gd name="T119" fmla="*/ 661 h 4440"/>
                              <a:gd name="T120" fmla="+- 0 2745 855"/>
                              <a:gd name="T121" fmla="*/ T120 w 5880"/>
                              <a:gd name="T122" fmla="+- 0 530 9205"/>
                              <a:gd name="T123" fmla="*/ 530 h 4440"/>
                              <a:gd name="T124" fmla="+- 0 2745 855"/>
                              <a:gd name="T125" fmla="*/ T124 w 5880"/>
                              <a:gd name="T126" fmla="+- 0 399 9205"/>
                              <a:gd name="T127" fmla="*/ 399 h 4440"/>
                              <a:gd name="T128" fmla="+- 0 2745 855"/>
                              <a:gd name="T129" fmla="*/ T128 w 5880"/>
                              <a:gd name="T130" fmla="+- 0 268 9205"/>
                              <a:gd name="T131" fmla="*/ 268 h 4440"/>
                              <a:gd name="T132" fmla="+- 0 2745 855"/>
                              <a:gd name="T133" fmla="*/ T132 w 5880"/>
                              <a:gd name="T134" fmla="+- 0 4457 9205"/>
                              <a:gd name="T135" fmla="*/ 4457 h 4440"/>
                              <a:gd name="T136" fmla="+- 0 2745 855"/>
                              <a:gd name="T137" fmla="*/ T136 w 5880"/>
                              <a:gd name="T138" fmla="+- 0 3933 9205"/>
                              <a:gd name="T139" fmla="*/ 3933 h 4440"/>
                              <a:gd name="T140" fmla="+- 0 2745 855"/>
                              <a:gd name="T141" fmla="*/ T140 w 5880"/>
                              <a:gd name="T142" fmla="+- 0 3410 9205"/>
                              <a:gd name="T143" fmla="*/ 3410 h 4440"/>
                              <a:gd name="T144" fmla="+- 0 2745 855"/>
                              <a:gd name="T145" fmla="*/ T144 w 5880"/>
                              <a:gd name="T146" fmla="+- 0 2886 9205"/>
                              <a:gd name="T147" fmla="*/ 2886 h 4440"/>
                              <a:gd name="T148" fmla="+- 0 2745 855"/>
                              <a:gd name="T149" fmla="*/ T148 w 5880"/>
                              <a:gd name="T150" fmla="+- 0 2363 9205"/>
                              <a:gd name="T151" fmla="*/ 2363 h 4440"/>
                              <a:gd name="T152" fmla="+- 0 2745 855"/>
                              <a:gd name="T153" fmla="*/ T152 w 5880"/>
                              <a:gd name="T154" fmla="+- 0 1839 9205"/>
                              <a:gd name="T155" fmla="*/ 1839 h 4440"/>
                              <a:gd name="T156" fmla="+- 0 2745 855"/>
                              <a:gd name="T157" fmla="*/ T156 w 5880"/>
                              <a:gd name="T158" fmla="+- 0 1315 9205"/>
                              <a:gd name="T159" fmla="*/ 1315 h 4440"/>
                              <a:gd name="T160" fmla="+- 0 2745 855"/>
                              <a:gd name="T161" fmla="*/ T160 w 5880"/>
                              <a:gd name="T162" fmla="+- 0 792 9205"/>
                              <a:gd name="T163" fmla="*/ 792 h 4440"/>
                              <a:gd name="T164" fmla="+- 0 2745 855"/>
                              <a:gd name="T165" fmla="*/ T164 w 5880"/>
                              <a:gd name="T166" fmla="+- 0 268 9205"/>
                              <a:gd name="T167" fmla="*/ 268 h 4440"/>
                              <a:gd name="T168" fmla="+- 0 2745 855"/>
                              <a:gd name="T169" fmla="*/ T168 w 5880"/>
                              <a:gd name="T170" fmla="+- 0 4457 9205"/>
                              <a:gd name="T171" fmla="*/ 4457 h 4440"/>
                              <a:gd name="T172" fmla="+- 0 3304 855"/>
                              <a:gd name="T173" fmla="*/ T172 w 5880"/>
                              <a:gd name="T174" fmla="+- 0 4457 9205"/>
                              <a:gd name="T175" fmla="*/ 4457 h 4440"/>
                              <a:gd name="T176" fmla="+- 0 3862 855"/>
                              <a:gd name="T177" fmla="*/ T176 w 5880"/>
                              <a:gd name="T178" fmla="+- 0 4457 9205"/>
                              <a:gd name="T179" fmla="*/ 4457 h 4440"/>
                              <a:gd name="T180" fmla="+- 0 4421 855"/>
                              <a:gd name="T181" fmla="*/ T180 w 5880"/>
                              <a:gd name="T182" fmla="+- 0 4457 9205"/>
                              <a:gd name="T183" fmla="*/ 4457 h 4440"/>
                              <a:gd name="T184" fmla="+- 0 4979 855"/>
                              <a:gd name="T185" fmla="*/ T184 w 5880"/>
                              <a:gd name="T186" fmla="+- 0 4457 9205"/>
                              <a:gd name="T187" fmla="*/ 4457 h 4440"/>
                              <a:gd name="T188" fmla="+- 0 5538 855"/>
                              <a:gd name="T189" fmla="*/ T188 w 5880"/>
                              <a:gd name="T190" fmla="+- 0 4457 9205"/>
                              <a:gd name="T191" fmla="*/ 4457 h 4440"/>
                              <a:gd name="T192" fmla="+- 0 6096 855"/>
                              <a:gd name="T193" fmla="*/ T192 w 5880"/>
                              <a:gd name="T194" fmla="+- 0 4457 9205"/>
                              <a:gd name="T195" fmla="*/ 4457 h 4440"/>
                              <a:gd name="T196" fmla="+- 0 6655 855"/>
                              <a:gd name="T197" fmla="*/ T196 w 5880"/>
                              <a:gd name="T198" fmla="+- 0 4457 9205"/>
                              <a:gd name="T199" fmla="*/ 4457 h 4440"/>
                              <a:gd name="T200" fmla="+- 0 7213 855"/>
                              <a:gd name="T201" fmla="*/ T200 w 5880"/>
                              <a:gd name="T202" fmla="+- 0 4457 9205"/>
                              <a:gd name="T203" fmla="*/ 4457 h 4440"/>
                              <a:gd name="T204" fmla="+- 0 7772 855"/>
                              <a:gd name="T205" fmla="*/ T204 w 5880"/>
                              <a:gd name="T206" fmla="+- 0 4457 9205"/>
                              <a:gd name="T207" fmla="*/ 4457 h 4440"/>
                              <a:gd name="T208" fmla="+- 0 8330 855"/>
                              <a:gd name="T209" fmla="*/ T208 w 5880"/>
                              <a:gd name="T210" fmla="+- 0 4457 9205"/>
                              <a:gd name="T211" fmla="*/ 4457 h 4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880" h="4440">
                                <a:moveTo>
                                  <a:pt x="1832" y="-4748"/>
                                </a:moveTo>
                                <a:lnTo>
                                  <a:pt x="1890" y="-4748"/>
                                </a:lnTo>
                                <a:moveTo>
                                  <a:pt x="1832" y="-4879"/>
                                </a:moveTo>
                                <a:lnTo>
                                  <a:pt x="1890" y="-4879"/>
                                </a:lnTo>
                                <a:moveTo>
                                  <a:pt x="1832" y="-5010"/>
                                </a:moveTo>
                                <a:lnTo>
                                  <a:pt x="1890" y="-5010"/>
                                </a:lnTo>
                                <a:moveTo>
                                  <a:pt x="1832" y="-5141"/>
                                </a:moveTo>
                                <a:lnTo>
                                  <a:pt x="1890" y="-5141"/>
                                </a:lnTo>
                                <a:moveTo>
                                  <a:pt x="1832" y="-5272"/>
                                </a:moveTo>
                                <a:lnTo>
                                  <a:pt x="1890" y="-5272"/>
                                </a:lnTo>
                                <a:moveTo>
                                  <a:pt x="1832" y="-5402"/>
                                </a:moveTo>
                                <a:lnTo>
                                  <a:pt x="1890" y="-5402"/>
                                </a:lnTo>
                                <a:moveTo>
                                  <a:pt x="1832" y="-5533"/>
                                </a:moveTo>
                                <a:lnTo>
                                  <a:pt x="1890" y="-5533"/>
                                </a:lnTo>
                                <a:moveTo>
                                  <a:pt x="1832" y="-5664"/>
                                </a:moveTo>
                                <a:lnTo>
                                  <a:pt x="1890" y="-5664"/>
                                </a:lnTo>
                                <a:moveTo>
                                  <a:pt x="1832" y="-5795"/>
                                </a:moveTo>
                                <a:lnTo>
                                  <a:pt x="1890" y="-5795"/>
                                </a:lnTo>
                                <a:moveTo>
                                  <a:pt x="1832" y="-5926"/>
                                </a:moveTo>
                                <a:lnTo>
                                  <a:pt x="1890" y="-5926"/>
                                </a:lnTo>
                                <a:moveTo>
                                  <a:pt x="1832" y="-6057"/>
                                </a:moveTo>
                                <a:lnTo>
                                  <a:pt x="1890" y="-6057"/>
                                </a:lnTo>
                                <a:moveTo>
                                  <a:pt x="1832" y="-6188"/>
                                </a:moveTo>
                                <a:lnTo>
                                  <a:pt x="1890" y="-6188"/>
                                </a:lnTo>
                                <a:moveTo>
                                  <a:pt x="1832" y="-6319"/>
                                </a:moveTo>
                                <a:lnTo>
                                  <a:pt x="1890" y="-6319"/>
                                </a:lnTo>
                                <a:moveTo>
                                  <a:pt x="1832" y="-6450"/>
                                </a:moveTo>
                                <a:lnTo>
                                  <a:pt x="1890" y="-6450"/>
                                </a:lnTo>
                                <a:moveTo>
                                  <a:pt x="1832" y="-6581"/>
                                </a:moveTo>
                                <a:lnTo>
                                  <a:pt x="1890" y="-6581"/>
                                </a:lnTo>
                                <a:moveTo>
                                  <a:pt x="1832" y="-6712"/>
                                </a:moveTo>
                                <a:lnTo>
                                  <a:pt x="1890" y="-6712"/>
                                </a:lnTo>
                                <a:moveTo>
                                  <a:pt x="1832" y="-6842"/>
                                </a:moveTo>
                                <a:lnTo>
                                  <a:pt x="1890" y="-6842"/>
                                </a:lnTo>
                                <a:moveTo>
                                  <a:pt x="1832" y="-6973"/>
                                </a:moveTo>
                                <a:lnTo>
                                  <a:pt x="1890" y="-6973"/>
                                </a:lnTo>
                                <a:moveTo>
                                  <a:pt x="1832" y="-7104"/>
                                </a:moveTo>
                                <a:lnTo>
                                  <a:pt x="1890" y="-7104"/>
                                </a:lnTo>
                                <a:moveTo>
                                  <a:pt x="1832" y="-7235"/>
                                </a:moveTo>
                                <a:lnTo>
                                  <a:pt x="1890" y="-7235"/>
                                </a:lnTo>
                                <a:moveTo>
                                  <a:pt x="1832" y="-7366"/>
                                </a:moveTo>
                                <a:lnTo>
                                  <a:pt x="1890" y="-7366"/>
                                </a:lnTo>
                                <a:moveTo>
                                  <a:pt x="1832" y="-7497"/>
                                </a:moveTo>
                                <a:lnTo>
                                  <a:pt x="1890" y="-7497"/>
                                </a:lnTo>
                                <a:moveTo>
                                  <a:pt x="1832" y="-7628"/>
                                </a:moveTo>
                                <a:lnTo>
                                  <a:pt x="1890" y="-7628"/>
                                </a:lnTo>
                                <a:moveTo>
                                  <a:pt x="1832" y="-7759"/>
                                </a:moveTo>
                                <a:lnTo>
                                  <a:pt x="1890" y="-7759"/>
                                </a:lnTo>
                                <a:moveTo>
                                  <a:pt x="1832" y="-7890"/>
                                </a:moveTo>
                                <a:lnTo>
                                  <a:pt x="1890" y="-7890"/>
                                </a:lnTo>
                                <a:moveTo>
                                  <a:pt x="1832" y="-8021"/>
                                </a:moveTo>
                                <a:lnTo>
                                  <a:pt x="1890" y="-8021"/>
                                </a:lnTo>
                                <a:moveTo>
                                  <a:pt x="1832" y="-8152"/>
                                </a:moveTo>
                                <a:lnTo>
                                  <a:pt x="1890" y="-8152"/>
                                </a:lnTo>
                                <a:moveTo>
                                  <a:pt x="1832" y="-8282"/>
                                </a:moveTo>
                                <a:lnTo>
                                  <a:pt x="1890" y="-8282"/>
                                </a:lnTo>
                                <a:moveTo>
                                  <a:pt x="1832" y="-8413"/>
                                </a:moveTo>
                                <a:lnTo>
                                  <a:pt x="1890" y="-8413"/>
                                </a:lnTo>
                                <a:moveTo>
                                  <a:pt x="1832" y="-8544"/>
                                </a:moveTo>
                                <a:lnTo>
                                  <a:pt x="1890" y="-8544"/>
                                </a:lnTo>
                                <a:moveTo>
                                  <a:pt x="1832" y="-8675"/>
                                </a:moveTo>
                                <a:lnTo>
                                  <a:pt x="1890" y="-8675"/>
                                </a:lnTo>
                                <a:moveTo>
                                  <a:pt x="1832" y="-8806"/>
                                </a:moveTo>
                                <a:lnTo>
                                  <a:pt x="1890" y="-8806"/>
                                </a:lnTo>
                                <a:moveTo>
                                  <a:pt x="1832" y="-8937"/>
                                </a:moveTo>
                                <a:lnTo>
                                  <a:pt x="1890" y="-8937"/>
                                </a:lnTo>
                                <a:moveTo>
                                  <a:pt x="1774" y="-4748"/>
                                </a:moveTo>
                                <a:lnTo>
                                  <a:pt x="1890" y="-4748"/>
                                </a:lnTo>
                                <a:moveTo>
                                  <a:pt x="1774" y="-5272"/>
                                </a:moveTo>
                                <a:lnTo>
                                  <a:pt x="1890" y="-5272"/>
                                </a:lnTo>
                                <a:moveTo>
                                  <a:pt x="1774" y="-5795"/>
                                </a:moveTo>
                                <a:lnTo>
                                  <a:pt x="1890" y="-5795"/>
                                </a:lnTo>
                                <a:moveTo>
                                  <a:pt x="1774" y="-6319"/>
                                </a:moveTo>
                                <a:lnTo>
                                  <a:pt x="1890" y="-6319"/>
                                </a:lnTo>
                                <a:moveTo>
                                  <a:pt x="1774" y="-6842"/>
                                </a:moveTo>
                                <a:lnTo>
                                  <a:pt x="1890" y="-6842"/>
                                </a:lnTo>
                                <a:moveTo>
                                  <a:pt x="1774" y="-7366"/>
                                </a:moveTo>
                                <a:lnTo>
                                  <a:pt x="1890" y="-7366"/>
                                </a:lnTo>
                                <a:moveTo>
                                  <a:pt x="1774" y="-7890"/>
                                </a:moveTo>
                                <a:lnTo>
                                  <a:pt x="1890" y="-7890"/>
                                </a:lnTo>
                                <a:moveTo>
                                  <a:pt x="1774" y="-8413"/>
                                </a:moveTo>
                                <a:lnTo>
                                  <a:pt x="1890" y="-8413"/>
                                </a:lnTo>
                                <a:moveTo>
                                  <a:pt x="1774" y="-8937"/>
                                </a:moveTo>
                                <a:lnTo>
                                  <a:pt x="1890" y="-8937"/>
                                </a:lnTo>
                                <a:moveTo>
                                  <a:pt x="1890" y="-4632"/>
                                </a:moveTo>
                                <a:lnTo>
                                  <a:pt x="1890" y="-4748"/>
                                </a:lnTo>
                                <a:moveTo>
                                  <a:pt x="2449" y="-4632"/>
                                </a:moveTo>
                                <a:lnTo>
                                  <a:pt x="2449" y="-4748"/>
                                </a:lnTo>
                                <a:moveTo>
                                  <a:pt x="3007" y="-4632"/>
                                </a:moveTo>
                                <a:lnTo>
                                  <a:pt x="3007" y="-4748"/>
                                </a:lnTo>
                                <a:moveTo>
                                  <a:pt x="3566" y="-4632"/>
                                </a:moveTo>
                                <a:lnTo>
                                  <a:pt x="3566" y="-4748"/>
                                </a:lnTo>
                                <a:moveTo>
                                  <a:pt x="4124" y="-4632"/>
                                </a:moveTo>
                                <a:lnTo>
                                  <a:pt x="4124" y="-4748"/>
                                </a:lnTo>
                                <a:moveTo>
                                  <a:pt x="4683" y="-4632"/>
                                </a:moveTo>
                                <a:lnTo>
                                  <a:pt x="4683" y="-4748"/>
                                </a:lnTo>
                                <a:moveTo>
                                  <a:pt x="5241" y="-4632"/>
                                </a:moveTo>
                                <a:lnTo>
                                  <a:pt x="5241" y="-4748"/>
                                </a:lnTo>
                                <a:moveTo>
                                  <a:pt x="5800" y="-4632"/>
                                </a:moveTo>
                                <a:lnTo>
                                  <a:pt x="5800" y="-4748"/>
                                </a:lnTo>
                                <a:moveTo>
                                  <a:pt x="6358" y="-4632"/>
                                </a:moveTo>
                                <a:lnTo>
                                  <a:pt x="6358" y="-4748"/>
                                </a:lnTo>
                                <a:moveTo>
                                  <a:pt x="6917" y="-4632"/>
                                </a:moveTo>
                                <a:lnTo>
                                  <a:pt x="6917" y="-4748"/>
                                </a:lnTo>
                                <a:moveTo>
                                  <a:pt x="7475" y="-4632"/>
                                </a:moveTo>
                                <a:lnTo>
                                  <a:pt x="7475" y="-4748"/>
                                </a:lnTo>
                              </a:path>
                            </a:pathLst>
                          </a:custGeom>
                          <a:noFill/>
                          <a:ln w="3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197"/>
                        <wps:cNvCnPr>
                          <a:cxnSpLocks noChangeShapeType="1"/>
                        </wps:cNvCnPr>
                        <wps:spPr bwMode="auto">
                          <a:xfrm>
                            <a:off x="2745" y="268"/>
                            <a:ext cx="0" cy="4189"/>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242" name="AutoShape 196"/>
                        <wps:cNvSpPr>
                          <a:spLocks/>
                        </wps:cNvSpPr>
                        <wps:spPr bwMode="auto">
                          <a:xfrm>
                            <a:off x="974" y="9204"/>
                            <a:ext cx="5760" cy="4320"/>
                          </a:xfrm>
                          <a:custGeom>
                            <a:avLst/>
                            <a:gdLst>
                              <a:gd name="T0" fmla="+- 0 2745 975"/>
                              <a:gd name="T1" fmla="*/ T0 w 5760"/>
                              <a:gd name="T2" fmla="+- 0 4457 9205"/>
                              <a:gd name="T3" fmla="*/ 4457 h 4320"/>
                              <a:gd name="T4" fmla="+- 0 2745 975"/>
                              <a:gd name="T5" fmla="*/ T4 w 5760"/>
                              <a:gd name="T6" fmla="+- 0 268 9205"/>
                              <a:gd name="T7" fmla="*/ 268 h 4320"/>
                              <a:gd name="T8" fmla="+- 0 2745 975"/>
                              <a:gd name="T9" fmla="*/ T8 w 5760"/>
                              <a:gd name="T10" fmla="+- 0 4457 9205"/>
                              <a:gd name="T11" fmla="*/ 4457 h 4320"/>
                              <a:gd name="T12" fmla="+- 0 8330 975"/>
                              <a:gd name="T13" fmla="*/ T12 w 5760"/>
                              <a:gd name="T14" fmla="+- 0 4457 9205"/>
                              <a:gd name="T15" fmla="*/ 4457 h 4320"/>
                            </a:gdLst>
                            <a:ahLst/>
                            <a:cxnLst>
                              <a:cxn ang="0">
                                <a:pos x="T1" y="T3"/>
                              </a:cxn>
                              <a:cxn ang="0">
                                <a:pos x="T5" y="T7"/>
                              </a:cxn>
                              <a:cxn ang="0">
                                <a:pos x="T9" y="T11"/>
                              </a:cxn>
                              <a:cxn ang="0">
                                <a:pos x="T13" y="T15"/>
                              </a:cxn>
                            </a:cxnLst>
                            <a:rect l="0" t="0" r="r" b="b"/>
                            <a:pathLst>
                              <a:path w="5760" h="4320">
                                <a:moveTo>
                                  <a:pt x="1770" y="-4748"/>
                                </a:moveTo>
                                <a:lnTo>
                                  <a:pt x="1770" y="-8937"/>
                                </a:lnTo>
                                <a:moveTo>
                                  <a:pt x="1770" y="-4748"/>
                                </a:moveTo>
                                <a:lnTo>
                                  <a:pt x="7355" y="-4748"/>
                                </a:lnTo>
                              </a:path>
                            </a:pathLst>
                          </a:custGeom>
                          <a:noFill/>
                          <a:ln w="3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749D2" id="Group 195" o:spid="_x0000_s1026" style="position:absolute;margin-left:131.45pt;margin-top:13.3pt;width:285.6pt;height:215.4pt;z-index:251660800;mso-position-horizontal-relative:page" coordorigin="2629,266" coordsize="5712,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">
                <v:shape id="AutoShape 229" o:spid="_x0000_s1027" style="position:absolute;left:974;top:9204;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MYA&#10;AADcAAAADwAAAGRycy9kb3ducmV2LnhtbESPT2vCQBTE7wW/w/IEb3XXHIpNXaWILT0J/iFtb6/Z&#10;1yQ0+zZmV5N8e1coeBxm5jfMYtXbWlyo9ZVjDbOpAkGcO1NxoeF4eHucg/AB2WDtmDQM5GG1HD0s&#10;MDWu4x1d9qEQEcI+RQ1lCE0qpc9LsuinriGO3q9rLYYo20KaFrsIt7VMlHqSFiuOCyU2tC4p/9uf&#10;rYbP7Kd7n2+yrxPOvrdqdxqSzA1aT8b96wuIQH24h//bH0ZDop7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G/MYAAADcAAAADwAAAAAAAAAAAAAAAACYAgAAZHJz&#10;L2Rvd25yZXYueG1sUEsFBgAAAAAEAAQA9QAAAIsDAAAAAA==&#10;" path="m1770,-4748r5585,m1770,-8937r5585,m1770,-4748r,-4189m7355,-4748r,-4189m1770,-4748r5585,m1770,-5272r5585,m1770,-5795r5585,m1770,-6319r5585,m1770,-6842r5585,m1770,-7366r5585,m1770,-7890r5585,m1770,-8413r5585,m1770,-8937r5585,m1770,-4748r,-4189m2329,-4748r,-4189m2887,-4748r,-4189m3446,-4748r,-4189m4004,-4748r,-4189m4563,-4748r,-4189m5121,-4748r,-4189m5680,-4748r,-4189m6238,-4748r,-4189m6797,-4748r,-4189m7355,-4748r,-4189e" filled="f" strokeweight=".08553mm">
                  <v:path arrowok="t" o:connecttype="custom" o:connectlocs="1770,4457;7355,4457;1770,268;7355,268;1770,4457;1770,268;7355,4457;7355,268;1770,4457;7355,4457;1770,3933;7355,3933;1770,3410;7355,3410;1770,2886;7355,2886;1770,2363;7355,2363;1770,1839;7355,1839;1770,1315;7355,1315;1770,792;7355,792;1770,268;7355,268;1770,4457;1770,268;2329,4457;2329,268;2887,4457;2887,268;3446,4457;3446,268;4004,4457;4004,268;4563,4457;4563,268;5121,4457;5121,268;5680,4457;5680,268;6238,4457;6238,268;6797,4457;6797,268;7355,4457;7355,268" o:connectangles="0,0,0,0,0,0,0,0,0,0,0,0,0,0,0,0,0,0,0,0,0,0,0,0,0,0,0,0,0,0,0,0,0,0,0,0,0,0,0,0,0,0,0,0,0,0,0,0"/>
                </v:shape>
                <v:shape id="AutoShape 228" o:spid="_x0000_s1028" style="position:absolute;left:2745;top:1460;width:5586;height:2997;visibility:visible;mso-wrap-style:square;v-text-anchor:top" coordsize="5586,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yPMIA&#10;AADcAAAADwAAAGRycy9kb3ducmV2LnhtbERPy4rCMBTdD/gP4QqzG1MdKGM1itQnuNIq4u7SXNti&#10;c1OaqJ2/nyyEWR7OezrvTC2e1LrKsoLhIAJBnFtdcaHglK2/fkA4j6yxtkwKfsnBfNb7mGKi7YsP&#10;9Dz6QoQQdgkqKL1vEildXpJBN7ANceButjXoA2wLqVt8hXBTy1EUxdJgxaGhxIbSkvL78WEUbMZx&#10;ujfp6pzt68vmds2+49Vyq9Rnv1tMQHjq/L/47d5pBaNhmB/Oh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rI8wgAAANwAAAAPAAAAAAAAAAAAAAAAAJgCAABkcnMvZG93&#10;bnJldi54bWxQSwUGAAAAAAQABAD1AAAAhwMAAAAA&#10;" path="m559,2l,669,,2996r5585,l5585,1589r-558,-33l4468,780,4291,724r-940,l2793,300r-53,-29l1117,271,559,2xm3910,603l3351,724r940,l3910,603xm2234,l1676,175r-559,96l2740,271,2234,xe" fillcolor="#fe0008" stroked="f">
                  <v:path arrowok="t" o:connecttype="custom" o:connectlocs="559,1463;0,2130;0,4457;5585,4457;5585,3050;5027,3017;4468,2241;4291,2185;3351,2185;2793,1761;2740,1732;1117,1732;559,1463;3910,2064;3351,2185;4291,2185;3910,2064;2234,1461;1676,1636;1117,1732;2740,1732;2234,1461" o:connectangles="0,0,0,0,0,0,0,0,0,0,0,0,0,0,0,0,0,0,0,0,0,0"/>
                </v:shape>
                <v:shape id="Freeform 227" o:spid="_x0000_s1029" style="position:absolute;left:2745;top:1460;width:5586;height:2997;visibility:visible;mso-wrap-style:square;v-text-anchor:top" coordsize="5586,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5sQA&#10;AADcAAAADwAAAGRycy9kb3ducmV2LnhtbESPQYvCMBSE7wv+h/AEL7Kmrass1SiiCArrQd2Dx7fN&#10;sy02L6WJWv+9EYQ9DjPzDTOdt6YSN2pcaVlBPIhAEGdWl5wr+D2uP79BOI+ssbJMCh7kYD7rfEwx&#10;1fbOe7odfC4ChF2KCgrv61RKlxVk0A1sTRy8s20M+iCbXOoG7wFuKplE0VgaLDksFFjTsqDscrga&#10;Bdz/IXf6sqtkfbqec96OdsO/Wqlet11MQHhq/X/43d5oBUkcw+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bEAAAA3AAAAA8AAAAAAAAAAAAAAAAAmAIAAGRycy9k&#10;b3ducmV2LnhtbFBLBQYAAAAABAAEAPUAAACJAwAAAAA=&#10;" path="m,2996l,669,559,2r558,269l1676,175,2234,r559,300l3351,724,3910,603r558,177l5027,1556r558,33l5585,2996,,2996e" filled="f" strokecolor="#fe0008" strokeweight=".34208mm">
                  <v:path arrowok="t" o:connecttype="custom" o:connectlocs="0,4457;0,2130;559,1463;1117,1732;1676,1636;2234,1461;2793,1761;3351,2185;3910,2064;4468,2241;5027,3017;5585,3050;5585,4457;0,4457" o:connectangles="0,0,0,0,0,0,0,0,0,0,0,0,0,0"/>
                </v:shape>
                <v:shape id="Freeform 226" o:spid="_x0000_s1030" style="position:absolute;left:2745;top:1460;width:5586;height:2997;visibility:visible;mso-wrap-style:square;v-text-anchor:top" coordsize="5586,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MsQA&#10;AADcAAAADwAAAGRycy9kb3ducmV2LnhtbESPwWrDMBBE74X+g9hCb7UcH4JxrYS0UCjkEOqY0NwW&#10;a2OZWCtjKbb791WhkOMwM2+YcrvYXkw0+s6xglWSgiBunO64VVAfP15yED4ga+wdk4If8rDdPD6U&#10;WGg38xdNVWhFhLAvUIEJYSik9I0hiz5xA3H0Lm60GKIcW6lHnCPc9jJL07W02HFcMDjQu6HmWt2s&#10;AtThZM9mX9e3dS7zt2/fVQev1PPTsnsFEWgJ9/B/+1MryFYZ/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s/jLEAAAA3AAAAA8AAAAAAAAAAAAAAAAAmAIAAGRycy9k&#10;b3ducmV2LnhtbFBLBQYAAAAABAAEAPUAAACJAwAAAAA=&#10;" path="m,2996l,669,559,2r558,269l1676,175,2234,r559,300l3351,724,3910,603r558,177l5027,1556r558,33l5585,2996,,2996e" filled="f" strokeweight=".08553mm">
                  <v:path arrowok="t" o:connecttype="custom" o:connectlocs="0,4457;0,2130;559,1463;1117,1732;1676,1636;2234,1461;2793,1761;3351,2185;3910,2064;4468,2241;5027,3017;5585,3050;5585,4457;0,4457" o:connectangles="0,0,0,0,0,0,0,0,0,0,0,0,0,0"/>
                </v:shape>
                <v:shape id="AutoShape 225" o:spid="_x0000_s1031" style="position:absolute;left:2745;top:1338;width:5586;height:1712;visibility:visible;mso-wrap-style:square;v-text-anchor:top" coordsize="5586,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KDMQA&#10;AADcAAAADwAAAGRycy9kb3ducmV2LnhtbESPwWrDMBBE74X8g9hCL6aRHYNJ3CghFGoKPTXJJbfF&#10;2tom1spIamz/fVUI5DjMzBtmu59ML27kfGdZQbZMQRDXVnfcKDifPl7XIHxA1thbJgUzedjvFk9b&#10;LLUd+Ztux9CICGFfooI2hKGU0tctGfRLOxBH78c6gyFK10jtcIxw08tVmhbSYMdxocWB3luqr8df&#10;o8DPbN3GZtW14K+krpK8ugy5Ui/P0+ENRKApPML39qdWsMpy+D8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ygzEAAAA3AAAAA8AAAAAAAAAAAAAAAAAmAIAAGRycy9k&#10;b3ducmV2LnhtbFBLBQYAAAAABAAEAPUAAACJAwAAAAA=&#10;" path="m4499,726r-589,l4468,903r559,776l5585,1712r,-348l5027,1364,4499,726xm5585,1339r-558,25l5585,1364r,-25xm2411,123r-177,l2793,423r558,424l3910,726r589,l4474,695r-1123,l2793,274,2411,123xm559,l,594,,792,559,125r227,l559,xm3910,513l3351,695r1123,l4468,688,3910,513xm786,125r-227,l1117,394r504,-87l1117,307,786,125xm2234,53l1676,267r-559,40l1621,307r55,-9l2234,123r177,l2234,53xe" fillcolor="#002dff" stroked="f">
                  <v:path arrowok="t" o:connecttype="custom" o:connectlocs="4499,2064;3910,2064;4468,2241;5027,3017;5585,3050;5585,2702;5027,2702;4499,2064;5585,2677;5027,2702;5585,2702;5585,2677;2411,1461;2234,1461;2793,1761;3351,2185;3910,2064;4499,2064;4474,2033;3351,2033;2793,1612;2411,1461;559,1338;0,1932;0,2130;559,1463;786,1463;559,1338;3910,1851;3351,2033;4474,2033;4468,2026;3910,1851;786,1463;559,1463;1117,1732;1621,1645;1117,1645;786,1463;2234,1391;1676,1605;1117,1645;1621,1645;1676,1636;2234,1461;2411,1461;2234,1391" o:connectangles="0,0,0,0,0,0,0,0,0,0,0,0,0,0,0,0,0,0,0,0,0,0,0,0,0,0,0,0,0,0,0,0,0,0,0,0,0,0,0,0,0,0,0,0,0,0,0"/>
                </v:shape>
                <v:shape id="Freeform 224" o:spid="_x0000_s1032" style="position:absolute;left:2745;top:1338;width:5586;height:1712;visibility:visible;mso-wrap-style:square;v-text-anchor:top" coordsize="5586,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f+cMA&#10;AADcAAAADwAAAGRycy9kb3ducmV2LnhtbESPQYvCMBSE78L+h/AWvGmqiC5doywLgoiiqwteH82z&#10;KTYvpUlt/fdGEDwOM/MNM192thQ3qn3hWMFomIAgzpwuOFfwf1oNvkD4gKyxdEwK7uRhufjozTHV&#10;ruU/uh1DLiKEfYoKTAhVKqXPDFn0Q1cRR+/iaoshyjqXusY2wm0px0kylRYLjgsGK/o1lF2PjVXg&#10;Dttrd94lsxM27WaL571ZNRel+p/dzzeIQF14h1/ttVYwHk3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if+cMAAADcAAAADwAAAAAAAAAAAAAAAACYAgAAZHJzL2Rv&#10;d25yZXYueG1sUEsFBgAAAAAEAAQA9QAAAIgDAAAAAA==&#10;" path="m,792l,594,559,r558,307l1676,267,2234,53r559,221l3351,695,3910,513r558,175l5027,1364r558,-25l5585,1712r-558,-33l4468,903,3910,726,3351,847,2793,423,2234,123,1676,298r-559,96l559,125,,792e" filled="f" strokecolor="#002dff" strokeweight=".34208mm">
                  <v:path arrowok="t" o:connecttype="custom" o:connectlocs="0,2130;0,1932;559,1338;1117,1645;1676,1605;2234,1391;2793,1612;3351,2033;3910,1851;4468,2026;5027,2702;5585,2677;5585,3050;5027,3017;4468,2241;3910,2064;3351,2185;2793,1761;2234,1461;1676,1636;1117,1732;559,1463;0,2130" o:connectangles="0,0,0,0,0,0,0,0,0,0,0,0,0,0,0,0,0,0,0,0,0,0,0"/>
                </v:shape>
                <v:shape id="Freeform 223" o:spid="_x0000_s1033" style="position:absolute;left:2745;top:1338;width:5586;height:1712;visibility:visible;mso-wrap-style:square;v-text-anchor:top" coordsize="5586,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MIcUA&#10;AADcAAAADwAAAGRycy9kb3ducmV2LnhtbESPQWvCQBSE7wX/w/KEXkrdGKhI6ipFVHqIUGP1/Mi+&#10;JqHZtzG7TeK/d4WCx2FmvmEWq8HUoqPWVZYVTCcRCOLc6ooLBd/H7eschPPIGmvLpOBKDlbL0dMC&#10;E217PlCX+UIECLsEFZTeN4mULi/JoJvYhjh4P7Y16INsC6lb7APc1DKOopk0WHFYKLGhdUn5b/Zn&#10;FHR82r986cOuymaXdJ2m8dBvzko9j4ePdxCeBv8I/7c/tYJ4+gb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kwhxQAAANwAAAAPAAAAAAAAAAAAAAAAAJgCAABkcnMv&#10;ZG93bnJldi54bWxQSwUGAAAAAAQABAD1AAAAigMAAAAA&#10;" path="m,792l,594,559,r558,307l1676,267,2234,53r559,221l3351,695,3910,513r558,175l5027,1364r558,-25l5585,1712r-558,-33l4468,903,3910,726,3351,847,2793,423,2234,123,1676,298r-559,96l559,125,,792e" filled="f" strokeweight=".08553mm">
                  <v:path arrowok="t" o:connecttype="custom" o:connectlocs="0,2130;0,1932;559,1338;1117,1645;1676,1605;2234,1391;2793,1612;3351,2033;3910,1851;4468,2026;5027,2702;5585,2677;5585,3050;5027,3017;4468,2241;3910,2064;3351,2185;2793,1761;2234,1461;1676,1636;1117,1732;559,1463;0,2130" o:connectangles="0,0,0,0,0,0,0,0,0,0,0,0,0,0,0,0,0,0,0,0,0,0,0"/>
                </v:shape>
                <v:shape id="AutoShape 222" o:spid="_x0000_s1034" style="position:absolute;left:2745;top:698;width:5586;height:2004;visibility:visible;mso-wrap-style:square;v-text-anchor:top" coordsize="5586,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c+sIA&#10;AADcAAAADwAAAGRycy9kb3ducmV2LnhtbESP3YrCMBSE7wXfIRzBO00V8acaRXYRhRXB6gMcmmNb&#10;bU5KE7W+vVkQvBxm5htmsWpMKR5Uu8KygkE/AkGcWl1wpuB82vSmIJxH1lhaJgUvcrBatlsLjLV9&#10;8pEeic9EgLCLUUHufRVL6dKcDLq+rYiDd7G1QR9knUld4zPATSmHUTSWBgsOCzlW9JNTekvuRkF1&#10;3Wb7jTZ6xPffSXn4u814FinV7TTrOQhPjf+GP+2dVjAcjOH/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Rz6wgAAANwAAAAPAAAAAAAAAAAAAAAAAJgCAABkcnMvZG93&#10;bnJldi54bWxQSwUGAAAAAAQABAD1AAAAhwMAAAAA&#10;" path="m4952,1153r-1042,l4468,1328r559,676l5585,1979r,-402l5027,1224r-75,-71xm4469,693r-2235,l2793,914r558,421l3910,1153r1042,l4469,693xm559,169l,792r,442l559,640r3730,l3910,532,3351,507r-61,-32l1117,475,559,169xm4289,640r-3730,l1117,947r559,-40l2234,693r2235,l4468,692,4289,640xm2234,l1676,319,1117,475r2173,l2793,212,2234,xe" fillcolor="#2fd200" stroked="f">
                  <v:path arrowok="t" o:connecttype="custom" o:connectlocs="4952,1851;3910,1851;4468,2026;5027,2702;5585,2677;5585,2275;5027,1922;4952,1851;4469,1391;2234,1391;2793,1612;3351,2033;3910,1851;4952,1851;4469,1391;559,867;0,1490;0,1932;559,1338;4289,1338;3910,1230;3351,1205;3290,1173;1117,1173;559,867;4289,1338;559,1338;1117,1645;1676,1605;2234,1391;4469,1391;4468,1390;4289,1338;2234,698;1676,1017;1117,1173;3290,1173;2793,910;2234,698" o:connectangles="0,0,0,0,0,0,0,0,0,0,0,0,0,0,0,0,0,0,0,0,0,0,0,0,0,0,0,0,0,0,0,0,0,0,0,0,0,0,0"/>
                </v:shape>
                <v:shape id="Freeform 221" o:spid="_x0000_s1035" style="position:absolute;left:2745;top:698;width:5586;height:2004;visibility:visible;mso-wrap-style:square;v-text-anchor:top" coordsize="5586,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1ecQA&#10;AADcAAAADwAAAGRycy9kb3ducmV2LnhtbESP0WoCMRRE34X+Q7hCX0SzCrayGsUWCj4otLYfcN1c&#10;k8XNzZKkmv59IxT6OMzMGWa1ya4TVwqx9axgOqlAEDdet2wUfH2+jRcgYkLW2HkmBT8UYbN+GKyw&#10;1v7GH3Q9JiMKhGONCmxKfS1lbCw5jBPfExfv7IPDVGQwUge8Fbjr5KyqnqTDlsuCxZ5eLTWX47dT&#10;YLbz3Wlkzu+Hwzxbm1/24bKISj0O83YJIlFO/+G/9k4rmE2f4X6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WNXnEAAAA3AAAAA8AAAAAAAAAAAAAAAAAmAIAAGRycy9k&#10;b3ducmV2LnhtbFBLBQYAAAAABAAEAPUAAACJAwAAAAA=&#10;" path="m,1234l,792,559,169r558,306l1676,319,2234,r559,212l3351,507r559,25l4468,692r559,532l5585,1577r,402l5027,2004,4468,1328,3910,1153r-559,182l2793,914,2234,693,1676,907r-559,40l559,640,,1234e" filled="f" strokecolor="#2fd200" strokeweight=".34208mm">
                  <v:path arrowok="t" o:connecttype="custom" o:connectlocs="0,1932;0,1490;559,867;1117,1173;1676,1017;2234,698;2793,910;3351,1205;3910,1230;4468,1390;5027,1922;5585,2275;5585,2677;5027,2702;4468,2026;3910,1851;3351,2033;2793,1612;2234,1391;1676,1605;1117,1645;559,1338;0,1932" o:connectangles="0,0,0,0,0,0,0,0,0,0,0,0,0,0,0,0,0,0,0,0,0,0,0"/>
                </v:shape>
                <v:shape id="Freeform 220" o:spid="_x0000_s1036" style="position:absolute;left:2745;top:698;width:5586;height:2004;visibility:visible;mso-wrap-style:square;v-text-anchor:top" coordsize="5586,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kX8EA&#10;AADcAAAADwAAAGRycy9kb3ducmV2LnhtbERP3WrCMBS+F3yHcAa701QLc1Sj6KCyMRCmPsCxObZ1&#10;zUlJsv68/XIx2OXH97/ZDaYRHTlfW1awmCcgiAuray4VXC/57BWED8gaG8ukYCQPu+10ssFM256/&#10;qDuHUsQQ9hkqqEJoMyl9UZFBP7ctceTu1hkMEbpSaod9DDeNXCbJizRYc2yosKW3iorv849R0K+6&#10;j2Oenw7HRzoOZMItpf2nUs9Pw34NItAQ/sV/7netYLmI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JJF/BAAAA3AAAAA8AAAAAAAAAAAAAAAAAmAIAAGRycy9kb3du&#10;cmV2LnhtbFBLBQYAAAAABAAEAPUAAACGAwAAAAA=&#10;" path="m,1234l,792,559,169r558,306l1676,319,2234,r559,212l3351,507r559,25l4468,692r559,532l5585,1577r,402l5027,2004,4468,1328,3910,1153r-559,182l2793,914,2234,693,1676,907r-559,40l559,640,,1234e" filled="f" strokeweight=".08553mm">
                  <v:path arrowok="t" o:connecttype="custom" o:connectlocs="0,1932;0,1490;559,867;1117,1173;1676,1017;2234,698;2793,910;3351,1205;3910,1230;4468,1390;5027,1922;5585,2275;5585,2677;5027,2702;4468,2026;3910,1851;3351,2033;2793,1612;2234,1391;1676,1605;1117,1645;559,1338;0,1932" o:connectangles="0,0,0,0,0,0,0,0,0,0,0,0,0,0,0,0,0,0,0,0,0,0,0"/>
                </v:shape>
                <v:shape id="AutoShape 219" o:spid="_x0000_s1037" style="position:absolute;left:2745;top:661;width:5586;height:1614;visibility:visible;mso-wrap-style:square;v-text-anchor:top" coordsize="5586,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iCMUA&#10;AADcAAAADwAAAGRycy9kb3ducmV2LnhtbESPQWvCQBSE74X+h+UJ3ppNPKhNXUUKgqIgmvbQ22v2&#10;NRuafRuyq8Z/7wqCx2FmvmFmi9424kydrx0ryJIUBHHpdM2Vgq9i9TYF4QOyxsYxKbiSh8X89WWG&#10;uXYXPtD5GCoRIexzVGBCaHMpfWnIok9cSxy9P9dZDFF2ldQdXiLcNnKUpmNpsea4YLClT0Pl//Fk&#10;FfwWtNN7kxX16Sf7nqw3h92WjFLDQb/8ABGoD8/wo73WCkbZO9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yIIxQAAANwAAAAPAAAAAAAAAAAAAAAAAJgCAABkcnMv&#10;ZG93bnJldi54bWxQSwUGAAAAAAQABAD1AAAAigMAAAAA&#10;" path="m2335,37r-101,l2793,249r558,295l3910,569r558,160l5027,1261r558,353l5585,1580,5027,1208,4468,700,3910,529,3351,508,2793,205,2335,37xm559,157l,810r,19l559,206r87,l559,157xm646,206r-87,l1117,512r147,-41l1117,471,646,206xm2234,l1676,281,1117,471r147,l1676,356,2234,37r101,l2234,xe" fillcolor="black" stroked="f">
                  <v:path arrowok="t" o:connecttype="custom" o:connectlocs="2335,698;2234,698;2793,910;3351,1205;3910,1230;4468,1390;5027,1922;5585,2275;5585,2241;5027,1869;4468,1361;3910,1190;3351,1169;2793,866;2335,698;559,818;0,1471;0,1490;559,867;646,867;559,818;646,867;559,867;1117,1173;1264,1132;1117,1132;646,867;2234,661;1676,942;1117,1132;1264,1132;1676,1017;2234,698;2335,698;2234,661" o:connectangles="0,0,0,0,0,0,0,0,0,0,0,0,0,0,0,0,0,0,0,0,0,0,0,0,0,0,0,0,0,0,0,0,0,0,0"/>
                </v:shape>
                <v:shape id="Freeform 218" o:spid="_x0000_s1038" style="position:absolute;left:2745;top:661;width:5586;height:1614;visibility:visible;mso-wrap-style:square;v-text-anchor:top" coordsize="5586,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HRcIA&#10;AADcAAAADwAAAGRycy9kb3ducmV2LnhtbERPu27CMBTdK/UfrFuJDZxaFYKAQVXUAgsgHgPjVXxJ&#10;UuLrKDYQ/h4PSB2Pzns672wtbtT6yrGGz0ECgjh3puJCw/Hw2x+B8AHZYO2YNDzIw3z2/jbF1Lg7&#10;7+i2D4WIIexT1FCG0KRS+rwki37gGuLInV1rMUTYFtK0eI/htpYqSYbSYsWxocSGspLyy/5qNZwv&#10;avy3UF/rn+X2lG02wS2yh9O699F9T0AE6sK/+OVeGQ1KxfnxTDw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UdFwgAAANwAAAAPAAAAAAAAAAAAAAAAAJgCAABkcnMvZG93&#10;bnJldi54bWxQSwUGAAAAAAQABAD1AAAAhwMAAAAA&#10;" path="m,829l,810,559,157r558,314l1676,281,2234,r559,205l3351,508r559,21l4468,700r559,508l5585,1580r,34l5027,1261,4468,729,3910,569,3351,544,2793,249,2234,37,1676,356,1117,512,559,206,,829e" filled="f" strokeweight=".34208mm">
                  <v:path arrowok="t" o:connecttype="custom" o:connectlocs="0,1490;0,1471;559,818;1117,1132;1676,942;2234,661;2793,866;3351,1169;3910,1190;4468,1361;5027,1869;5585,2241;5585,2275;5027,1922;4468,1390;3910,1230;3351,1205;2793,910;2234,698;1676,1017;1117,1173;559,867;0,1490" o:connectangles="0,0,0,0,0,0,0,0,0,0,0,0,0,0,0,0,0,0,0,0,0,0,0"/>
                </v:shape>
                <v:shape id="Freeform 217" o:spid="_x0000_s1039" style="position:absolute;left:2745;top:661;width:5586;height:1614;visibility:visible;mso-wrap-style:square;v-text-anchor:top" coordsize="5586,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zUsQA&#10;AADcAAAADwAAAGRycy9kb3ducmV2LnhtbESPQWsCMRSE74L/IbyCF6lZ91BkNYq4SAXxoLYHb4/N&#10;627o5mVJUl3/vSkIHoeZ+YZZrHrbiiv5YBwrmE4yEMSV04ZrBV/n7fsMRIjIGlvHpOBOAVbL4WCB&#10;hXY3PtL1FGuRIBwKVNDE2BVShqohi2HiOuLk/ThvMSbpa6k93hLctjLPsg9p0XBaaLCjTUPV7+nP&#10;Kig31dgE8y3PZf3pyrU97P1FKzV669dzEJH6+Ao/2zutIM+n8H8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M1LEAAAA3AAAAA8AAAAAAAAAAAAAAAAAmAIAAGRycy9k&#10;b3ducmV2LnhtbFBLBQYAAAAABAAEAPUAAACJAwAAAAA=&#10;" path="m,829l,810,559,157r558,314l1676,281,2234,r559,205l3351,508r559,21l4468,700r559,508l5585,1580r,34l5027,1261,4468,729,3910,569,3351,544,2793,249,2234,37,1676,356,1117,512,559,206,,829e" filled="f" strokeweight=".08553mm">
                  <v:path arrowok="t" o:connecttype="custom" o:connectlocs="0,1490;0,1471;559,818;1117,1132;1676,942;2234,661;2793,866;3351,1169;3910,1190;4468,1361;5027,1869;5585,2241;5585,2275;5027,1922;4468,1390;3910,1230;3351,1205;2793,910;2234,698;1676,1017;1117,1173;559,867;0,1490" o:connectangles="0,0,0,0,0,0,0,0,0,0,0,0,0,0,0,0,0,0,0,0,0,0,0"/>
                </v:shape>
                <v:shape id="AutoShape 216" o:spid="_x0000_s1040" style="position:absolute;left:2745;top:555;width:5586;height:1686;visibility:visible;mso-wrap-style:square;v-text-anchor:top" coordsize="5586,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cd8QA&#10;AADcAAAADwAAAGRycy9kb3ducmV2LnhtbESPX2vCMBTF3wd+h3CFvQxNFtiQahQpDvcmU/ewt0tz&#10;bavNTWlird/eDAZ7PJw/P85iNbhG9NSF2rOB16kCQVx4W3Np4Hj4mMxAhIhssfFMBu4UYLUcPS0w&#10;s/7GX9TvYynSCIcMDVQxtpmUoajIYZj6ljh5J985jEl2pbQd3tK4a6RW6l06rDkRKmwpr6i47K8u&#10;Qda7/iffvs3OeMhfovo+6p3aGPM8HtZzEJGG+B/+a39aA1pr+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nHfEAAAA3AAAAA8AAAAAAAAAAAAAAAAAmAIAAGRycy9k&#10;b3ducmV2LnhtbFBLBQYAAAAABAAEAPUAAACJAwAAAAA=&#10;" path="m2487,106r-253,l2793,311r558,303l3910,635r558,171l5027,1314r558,372l5585,1536,5027,1066,4468,705,3968,555r-617,l2793,235,2487,106xm559,148l,855r,61l559,263r228,l559,148xm787,263r-228,l1117,577,1552,429r-435,l787,263xm3910,538r-559,17l3968,555r-58,-17xm2234,l1676,229,1117,429r435,l1676,387,2234,106r253,l2234,xe" fillcolor="#b2b2b2" stroked="f">
                  <v:path arrowok="t" o:connecttype="custom" o:connectlocs="2487,661;2234,661;2793,866;3351,1169;3910,1190;4468,1361;5027,1869;5585,2241;5585,2091;5027,1621;4468,1260;3968,1110;3351,1110;2793,790;2487,661;559,703;0,1410;0,1471;559,818;787,818;559,703;787,818;559,818;1117,1132;1552,984;1117,984;787,818;3910,1093;3351,1110;3968,1110;3910,1093;2234,555;1676,784;1117,984;1552,984;1676,942;2234,661;2487,661;2234,555" o:connectangles="0,0,0,0,0,0,0,0,0,0,0,0,0,0,0,0,0,0,0,0,0,0,0,0,0,0,0,0,0,0,0,0,0,0,0,0,0,0,0"/>
                </v:shape>
                <v:shape id="Freeform 215" o:spid="_x0000_s1041" style="position:absolute;left:2745;top:555;width:5586;height:1686;visibility:visible;mso-wrap-style:square;v-text-anchor:top" coordsize="5586,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6WMQA&#10;AADcAAAADwAAAGRycy9kb3ducmV2LnhtbESPQWsCMRSE7wX/Q3gFbzWbFWTZGkUKLR70oNWeH5vn&#10;7uLmZU2irv/eFAo9DjPzDTNfDrYTN/KhdaxBTTIQxJUzLdcaDt+fbwWIEJENdo5Jw4MCLBejlzmW&#10;xt15R7d9rEWCcChRQxNjX0oZqoYshonriZN3ct5iTNLX0ni8J7jtZJ5lM2mx5bTQYE8fDVXn/dVq&#10;+JEbtZopdfrqtsWmOPvjxfdK6/HrsHoHEWmI/+G/9tpoyPMp/J5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QuljEAAAA3AAAAA8AAAAAAAAAAAAAAAAAmAIAAGRycy9k&#10;b3ducmV2LnhtbFBLBQYAAAAABAAEAPUAAACJAwAAAAA=&#10;" path="m,916l,855,559,148r558,281l1676,229,2234,r559,235l3351,555r559,-17l4468,705r559,361l5585,1536r,150l5027,1314,4468,806,3910,635,3351,614,2793,311,2234,106,1676,387,1117,577,559,263,,916e" filled="f" strokecolor="#b2b2b2" strokeweight=".34208mm">
                  <v:path arrowok="t" o:connecttype="custom" o:connectlocs="0,1471;0,1410;559,703;1117,984;1676,784;2234,555;2793,790;3351,1110;3910,1093;4468,1260;5027,1621;5585,2091;5585,2241;5027,1869;4468,1361;3910,1190;3351,1169;2793,866;2234,661;1676,942;1117,1132;559,818;0,1471" o:connectangles="0,0,0,0,0,0,0,0,0,0,0,0,0,0,0,0,0,0,0,0,0,0,0"/>
                </v:shape>
                <v:shape id="Freeform 214" o:spid="_x0000_s1042" style="position:absolute;left:2745;top:555;width:5586;height:1686;visibility:visible;mso-wrap-style:square;v-text-anchor:top" coordsize="5586,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gN8QA&#10;AADcAAAADwAAAGRycy9kb3ducmV2LnhtbESP0WrCQBRE3wv+w3ILfaubphLa1FWCIFgRadN+wCV7&#10;mw3J3g3ZNca/7wqCj8PMnGGW68l2YqTBN44VvMwTEMSV0w3XCn5/ts9vIHxA1tg5JgUX8rBezR6W&#10;mGt35m8ay1CLCGGfowITQp9L6StDFv3c9cTR+3ODxRDlUEs94DnCbSfTJMmkxYbjgsGeNoaqtjxZ&#10;BYdjtsD30Vzkqf1s9sUXFq9tptTT41R8gAg0hXv41t5pBWm6gO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4DfEAAAA3AAAAA8AAAAAAAAAAAAAAAAAmAIAAGRycy9k&#10;b3ducmV2LnhtbFBLBQYAAAAABAAEAPUAAACJAwAAAAA=&#10;" path="m,916l,855,559,148r558,281l1676,229,2234,r559,235l3351,555r559,-17l4468,705r559,361l5585,1536r,150l5027,1314,4468,806,3910,635,3351,614,2793,311,2234,106,1676,387,1117,577,559,263,,916e" filled="f" strokeweight=".08553mm">
                  <v:path arrowok="t" o:connecttype="custom" o:connectlocs="0,1471;0,1410;559,703;1117,984;1676,784;2234,555;2793,790;3351,1110;3910,1093;4468,1260;5027,1621;5585,2091;5585,2241;5027,1869;4468,1361;3910,1190;3351,1169;2793,866;2234,661;1676,942;1117,1132;559,818;0,1471" o:connectangles="0,0,0,0,0,0,0,0,0,0,0,0,0,0,0,0,0,0,0,0,0,0,0"/>
                </v:shape>
                <v:shape id="AutoShape 213" o:spid="_x0000_s1043" style="position:absolute;left:2745;top:554;width:5586;height:1537;visibility:visible;mso-wrap-style:square;v-text-anchor:top" coordsize="5586,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c18YA&#10;AADcAAAADwAAAGRycy9kb3ducmV2LnhtbESPQUvDQBSE70L/w/IK3uzGSKWk3RZRRD1YaVLo9ZF9&#10;JsHs27D72qb+elcQPA4z8w2z2oyuVycKsfNs4HaWgSKuve24MbCvnm8WoKIgW+w9k4ELRdisJ1cr&#10;LKw/845OpTQqQTgWaKAVGQqtY92SwzjzA3HyPn1wKEmGRtuA5wR3vc6z7F477DgttDjQY0v1V3l0&#10;Br7Ll2onx/D+9CHV/C4bt2+Xw9aY6+n4sAQlNMp/+K/9ag3k+Rx+z6Qj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c18YAAADcAAAADwAAAAAAAAAAAAAAAACYAgAAZHJz&#10;L2Rvd25yZXYueG1sUEsFBgAAAAAEAAQA9QAAAIsDAAAAAA==&#10;" path="m4468,705r559,361l5585,1536r,-6l5027,1060,4468,705xm559,114l,821r,34l559,148r65,l559,114xm3921,538r-11,l4468,705,3921,538xm2236,r-2,l2793,235r558,320l3410,554r-59,l2793,232,2236,xm3910,535r-559,19l3410,554r500,-16l3921,538r-11,-3xm624,148r-65,l1117,429r66,-24l1117,405,624,148xm2234,l1676,220,1117,405r66,l1676,229,2234,r2,l2234,xe" fillcolor="#13ffff" stroked="f">
                  <v:path arrowok="t" o:connecttype="custom" o:connectlocs="4468,1260;5027,1621;5585,2091;5585,2085;5027,1615;4468,1260;559,669;0,1376;0,1410;559,703;624,703;559,669;3921,1093;3910,1093;4468,1260;3921,1093;2236,555;2234,555;2793,790;3351,1110;3410,1109;3351,1109;2793,787;2236,555;3910,1090;3351,1109;3410,1109;3910,1093;3921,1093;3910,1090;624,703;559,703;1117,984;1183,960;1117,960;624,703;2234,555;1676,775;1117,960;1183,960;1676,784;2234,555;2236,555;2234,555" o:connectangles="0,0,0,0,0,0,0,0,0,0,0,0,0,0,0,0,0,0,0,0,0,0,0,0,0,0,0,0,0,0,0,0,0,0,0,0,0,0,0,0,0,0,0,0"/>
                </v:shape>
                <v:shape id="Freeform 212" o:spid="_x0000_s1044" style="position:absolute;left:2745;top:554;width:5586;height:1537;visibility:visible;mso-wrap-style:square;v-text-anchor:top" coordsize="5586,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sUA&#10;AADcAAAADwAAAGRycy9kb3ducmV2LnhtbESPT2vCQBTE7wW/w/IEb3VjDiGkrlL8h+mpTcTzI/tM&#10;otm3Ibtq+u27hUKPw8z8hlmuR9OJBw2utaxgMY9AEFdWt1wrOJX71xSE88gaO8uk4JscrFeTlyVm&#10;2j75ix6Fr0WAsMtQQeN9n0npqoYMurntiYN3sYNBH+RQSz3gM8BNJ+MoSqTBlsNCgz1tGqpuxd0o&#10;yD/Sy+d5W+71NTmYfHs67Hp5Vmo2Hd/fQHga/X/4r33UCuI4gd8z4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n/yxQAAANwAAAAPAAAAAAAAAAAAAAAAAJgCAABkcnMv&#10;ZG93bnJldi54bWxQSwUGAAAAAAQABAD1AAAAigMAAAAA&#10;" path="m,855l,821,559,114r558,291l1676,220,2234,r559,232l3351,554r559,-19l4468,705r559,355l5585,1530r,6l5027,1066,4468,705,3910,538r-559,17l2793,235,2234,,1676,229,1117,429,559,148,,855e" filled="f" strokecolor="#13ffff" strokeweight=".34208mm">
                  <v:path arrowok="t" o:connecttype="custom" o:connectlocs="0,1410;0,1376;559,669;1117,960;1676,775;2234,555;2793,787;3351,1109;3910,1090;4468,1260;5027,1615;5585,2085;5585,2091;5027,1621;4468,1260;3910,1093;3351,1110;2793,790;2234,555;1676,784;1117,984;559,703;0,1410" o:connectangles="0,0,0,0,0,0,0,0,0,0,0,0,0,0,0,0,0,0,0,0,0,0,0"/>
                </v:shape>
                <v:shape id="Freeform 211" o:spid="_x0000_s1045" style="position:absolute;left:2745;top:554;width:5586;height:1537;visibility:visible;mso-wrap-style:square;v-text-anchor:top" coordsize="5586,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8KMMA&#10;AADcAAAADwAAAGRycy9kb3ducmV2LnhtbESPS4vCQBCE74L/YWjBm07MwUfMRHzC4m1dwWtvpk2C&#10;mZ6QGTX++x1B2GNRVV9R6aoztXhQ6yrLCibjCARxbnXFhYLzz2E0B+E8ssbaMil4kYNV1u+lmGj7&#10;5G96nHwhAoRdggpK75tESpeXZNCNbUMcvKttDfog20LqFp8BbmoZR9FUGqw4LJTY0Lak/Ha6GwXR&#10;1E6KnblsFr/Ore8Lc77Mj3ulhoNuvQThqfP/4U/7SyuI4xm8z4Qj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48KMMAAADcAAAADwAAAAAAAAAAAAAAAACYAgAAZHJzL2Rv&#10;d25yZXYueG1sUEsFBgAAAAAEAAQA9QAAAIgDAAAAAA==&#10;" path="m,855l,821,559,114r558,291l1676,220,2234,r559,232l3351,554r559,-19l4468,705r559,355l5585,1530r,6l5027,1066,4468,705,3910,538r-559,17l2793,235,2234,,1676,229,1117,429,559,148,,855e" filled="f" strokeweight=".08553mm">
                  <v:path arrowok="t" o:connecttype="custom" o:connectlocs="0,1410;0,1376;559,669;1117,960;1676,775;2234,555;2793,787;3351,1109;3910,1090;4468,1260;5027,1615;5585,2085;5585,2091;5027,1621;4468,1260;3910,1093;3351,1110;2793,790;2234,555;1676,784;1117,984;559,703;0,1410" o:connectangles="0,0,0,0,0,0,0,0,0,0,0,0,0,0,0,0,0,0,0,0,0,0,0"/>
                </v:shape>
                <v:shape id="AutoShape 210" o:spid="_x0000_s1046" style="position:absolute;left:2745;top:539;width:5586;height:1546;visibility:visible;mso-wrap-style:square;v-text-anchor:top" coordsize="5586,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L0MEA&#10;AADcAAAADwAAAGRycy9kb3ducmV2LnhtbERPTYvCMBC9C/sfwgh709SCIrWpiLCgBw9Re/A2NLNt&#10;12ZSmqjdf785LHh8vO98O9pOPGnwrWMFi3kCgrhypuVawfXyNVuD8AHZYOeYFPySh23xMckxM+7F&#10;mp7nUIsYwj5DBU0IfSalrxqy6OeuJ47ctxsshgiHWpoBXzHcdjJNkpW02HJsaLCnfUPV/fywCsLt&#10;R+/261NZHqvFQ5vjUmtaKvU5HXcbEIHG8Bb/uw9GQZrGt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hi9DBAAAA3AAAAA8AAAAAAAAAAAAAAAAAmAIAAGRycy9kb3du&#10;cmV2LnhtbFBLBQYAAAAABAAEAPUAAACGAwAAAAA=&#10;" path="m3939,550r-29,l4468,720r559,355l5585,1545r,-17l5027,1061,4468,705,3939,550xm559,121l,836,559,129r14,l559,121xm2275,15r-41,l2793,247r558,322l3638,559r-287,l2793,204,2275,15xm3910,541r-559,18l3638,559r272,-9l3939,550r-29,-9xm573,129r-14,l1117,420r33,-11l1117,409,573,129xm2234,l1676,227,1117,409r33,l1676,235,2234,15r41,l2234,xe" fillcolor="#ff7a02" stroked="f">
                  <v:path arrowok="t" o:connecttype="custom" o:connectlocs="3939,1090;3910,1090;4468,1260;5027,1615;5585,2085;5585,2068;5027,1601;4468,1245;3939,1090;559,661;0,1376;559,669;573,669;559,661;2275,555;2234,555;2793,787;3351,1109;3638,1099;3351,1099;2793,744;2275,555;3910,1081;3351,1099;3638,1099;3910,1090;3939,1090;3910,1081;573,669;559,669;1117,960;1150,949;1117,949;573,669;2234,540;1676,767;1117,949;1150,949;1676,775;2234,555;2275,555;2234,540" o:connectangles="0,0,0,0,0,0,0,0,0,0,0,0,0,0,0,0,0,0,0,0,0,0,0,0,0,0,0,0,0,0,0,0,0,0,0,0,0,0,0,0,0,0"/>
                </v:shape>
                <v:shape id="Freeform 209" o:spid="_x0000_s1047" style="position:absolute;left:2745;top:539;width:5586;height:1546;visibility:visible;mso-wrap-style:square;v-text-anchor:top" coordsize="5586,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qUMQA&#10;AADcAAAADwAAAGRycy9kb3ducmV2LnhtbESPQWsCMRSE74L/ITzBm2a7FVu3RtGCUHrrKvT63Lxu&#10;Qjcv6ybq1l/fFIQeh5n5hlmue9eIC3XBelbwMM1AEFdeW64VHPa7yTOIEJE1Np5JwQ8FWK+GgyUW&#10;2l/5gy5lrEWCcChQgYmxLaQMlSGHYepb4uR9+c5hTLKrpe7wmuCukXmWzaVDy2nBYEuvhqrv8uwU&#10;fL7PrLe32/ZY0uzp0O7RPPqTUuNRv3kBEamP/+F7+00ryP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qlDEAAAA3AAAAA8AAAAAAAAAAAAAAAAAmAIAAGRycy9k&#10;b3ducmV2LnhtbFBLBQYAAAAABAAEAPUAAACJAwAAAAA=&#10;" path="m,836l559,121r558,288l1676,227,2234,r559,204l3351,559r559,-18l4468,705r559,356l5585,1528r,17l5027,1075,4468,720,3910,550r-559,19l2793,247,2234,15,1676,235,1117,420,559,129,,836e" filled="f" strokecolor="#ff7a02" strokeweight=".34208mm">
                  <v:path arrowok="t" o:connecttype="custom" o:connectlocs="0,1376;559,661;1117,949;1676,767;2234,540;2793,744;3351,1099;3910,1081;4468,1245;5027,1601;5585,2068;5585,2085;5027,1615;4468,1260;3910,1090;3351,1109;2793,787;2234,555;1676,775;1117,960;559,669;0,1376" o:connectangles="0,0,0,0,0,0,0,0,0,0,0,0,0,0,0,0,0,0,0,0,0,0"/>
                </v:shape>
                <v:shape id="Freeform 208" o:spid="_x0000_s1048" style="position:absolute;left:2745;top:539;width:5586;height:1546;visibility:visible;mso-wrap-style:square;v-text-anchor:top" coordsize="5586,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lJGcMA&#10;AADcAAAADwAAAGRycy9kb3ducmV2LnhtbERPTUsDMRC9C/0PYQrebNZaZF2bllJqKRSkriJ4Gzdj&#10;snQzWZLYbv99cxA8Pt73fDm4TpwoxNazgvtJAYK48bplo+Dj/eWuBBETssbOMym4UITlYnQzx0r7&#10;M7/RqU5G5BCOFSqwKfWVlLGx5DBOfE+cuR8fHKYMg5E64DmHu05Oi+JROmw5N1jsaW2pOda/TsF2&#10;9/VtN4d29jorTd0ZDO7zaa/U7XhYPYNINKR/8Z97pxVMH/L8fCYf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lJGcMAAADcAAAADwAAAAAAAAAAAAAAAACYAgAAZHJzL2Rv&#10;d25yZXYueG1sUEsFBgAAAAAEAAQA9QAAAIgDAAAAAA==&#10;" path="m,836l559,121r558,288l1676,227,2234,r559,204l3351,559r559,-18l4468,705r559,356l5585,1528r,17l5027,1075,4468,720,3910,550r-559,19l2793,247,2234,15,1676,235,1117,420,559,129,,836e" filled="f" strokeweight=".08553mm">
                  <v:path arrowok="t" o:connecttype="custom" o:connectlocs="0,1376;559,661;1117,949;1676,767;2234,540;2793,744;3351,1099;3910,1081;4468,1245;5027,1601;5585,2068;5585,2085;5027,1615;4468,1260;3910,1090;3351,1109;2793,787;2234,555;1676,775;1117,960;559,669;0,1376" o:connectangles="0,0,0,0,0,0,0,0,0,0,0,0,0,0,0,0,0,0,0,0,0,0"/>
                </v:shape>
                <v:shape id="AutoShape 207" o:spid="_x0000_s1049" style="position:absolute;left:2745;top:506;width:5586;height:1561;visibility:visible;mso-wrap-style:square;v-text-anchor:top" coordsize="5586,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jLsQA&#10;AADcAAAADwAAAGRycy9kb3ducmV2LnhtbESPT4vCMBTE74LfITxhb5q2C1q6RpHuCoKX9c/en82z&#10;LTYvpYlav71ZEDwOM/MbZr7sTSNu1LnasoJ4EoEgLqyuuVRwPKzHKQjnkTU2lknBgxwsF8PBHDNt&#10;77yj296XIkDYZaig8r7NpHRFRQbdxLbEwTvbzqAPsiul7vAe4KaRSRRNpcGaw0KFLeUVFZf91SjY&#10;fqen3+SR/81Oq9zKY5PGP0mq1MeoX32B8NT7d/jV3mgFyWcM/2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oy7EAAAA3AAAAA8AAAAAAAAAAAAAAAAAmAIAAGRycy9k&#10;b3ducmV2LnhtbFBLBQYAAAAABAAEAPUAAACJAwAAAAA=&#10;" path="m4807,574r-897,l4468,738r559,356l5585,1561r,-341l5027,690,4807,574xm559,128l,850r,19l559,154r49,l559,128xm2327,33r-93,l2793,237r558,355l3910,574r897,l4468,397r-95,-20l3351,377,2793,199,2327,33xm608,154r-49,l1117,442r68,-22l1117,420,608,154xm2234,l1676,229,1117,420r68,l1676,260,2234,33r93,l2234,xm3910,280r-559,97l4373,377,3910,280xe" fillcolor="#0d5300" stroked="f">
                  <v:path arrowok="t" o:connecttype="custom" o:connectlocs="4807,1081;3910,1081;4468,1245;5027,1601;5585,2068;5585,1727;5027,1197;4807,1081;559,635;0,1357;0,1376;559,661;608,661;559,635;2327,540;2234,540;2793,744;3351,1099;3910,1081;4807,1081;4468,904;4373,884;3351,884;2793,706;2327,540;608,661;559,661;1117,949;1185,927;1117,927;608,661;2234,507;1676,736;1117,927;1185,927;1676,767;2234,540;2327,540;2234,507;3910,787;3351,884;4373,884;3910,787" o:connectangles="0,0,0,0,0,0,0,0,0,0,0,0,0,0,0,0,0,0,0,0,0,0,0,0,0,0,0,0,0,0,0,0,0,0,0,0,0,0,0,0,0,0,0"/>
                </v:shape>
                <v:shape id="Freeform 206" o:spid="_x0000_s1050" style="position:absolute;left:2745;top:506;width:5586;height:1561;visibility:visible;mso-wrap-style:square;v-text-anchor:top" coordsize="5586,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8QA&#10;AADcAAAADwAAAGRycy9kb3ducmV2LnhtbESPQYvCMBSE74L/IbyFvYimVhStRhF3BcGLVi/eHs2z&#10;Ldu8lCba7r83Cwseh5n5hlltOlOJJzWutKxgPIpAEGdWl5wruF72wzkI55E1VpZJwS852Kz7vRUm&#10;2rZ8pmfqcxEg7BJUUHhfJ1K6rCCDbmRr4uDdbWPQB9nkUjfYBripZBxFM2mw5LBQYE27grKf9GEU&#10;tPFkf/vOTke7yE/GTgfV18WNlfr86LZLEJ46/w7/tw9aQTyJ4e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Pv/EAAAA3AAAAA8AAAAAAAAAAAAAAAAAmAIAAGRycy9k&#10;b3ducmV2LnhtbFBLBQYAAAAABAAEAPUAAACJAwAAAAA=&#10;" path="m,869l,850,559,128r558,292l1676,229,2234,r559,199l3351,377r559,-97l4468,397r559,293l5585,1220r,341l5027,1094,4468,738,3910,574r-559,18l2793,237,2234,33,1676,260,1117,442,559,154,,869e" filled="f" strokecolor="#0d5300" strokeweight=".34208mm">
                  <v:path arrowok="t" o:connecttype="custom" o:connectlocs="0,1376;0,1357;559,635;1117,927;1676,736;2234,507;2793,706;3351,884;3910,787;4468,904;5027,1197;5585,1727;5585,2068;5027,1601;4468,1245;3910,1081;3351,1099;2793,744;2234,540;1676,767;1117,949;559,661;0,1376" o:connectangles="0,0,0,0,0,0,0,0,0,0,0,0,0,0,0,0,0,0,0,0,0,0,0"/>
                </v:shape>
                <v:shape id="Freeform 205" o:spid="_x0000_s1051" style="position:absolute;left:2745;top:506;width:5586;height:1561;visibility:visible;mso-wrap-style:square;v-text-anchor:top" coordsize="5586,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22MQA&#10;AADcAAAADwAAAGRycy9kb3ducmV2LnhtbESPQWsCMRSE7wX/Q3hCb5pVadHVKCJYhCJUbe/Pzetm&#10;6eYlbtJ1/feNIPQ4zMw3zGLV2Vq01ITKsYLRMANBXDhdcang87QdTEGEiKyxdkwKbhRgtew9LTDX&#10;7soHao+xFAnCIUcFJkafSxkKQxbD0Hni5H27xmJMsimlbvCa4LaW4yx7lRYrTgsGPW0MFT/HX6vg&#10;7cO8YBt2fjPzs9vlff91bkOt1HO/W89BROrif/jR3mkF48kE7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29tjEAAAA3AAAAA8AAAAAAAAAAAAAAAAAmAIAAGRycy9k&#10;b3ducmV2LnhtbFBLBQYAAAAABAAEAPUAAACJAwAAAAA=&#10;" path="m,869l,850,559,128r558,292l1676,229,2234,r559,199l3351,377r559,-97l4468,397r559,293l5585,1220r,341l5027,1094,4468,738,3910,574r-559,18l2793,237,2234,33,1676,260,1117,442,559,154,,869e" filled="f" strokeweight=".08553mm">
                  <v:path arrowok="t" o:connecttype="custom" o:connectlocs="0,1376;0,1357;559,635;1117,927;1676,736;2234,507;2793,706;3351,884;3910,787;4468,904;5027,1197;5585,1727;5585,2068;5027,1601;4468,1245;3910,1081;3351,1099;2793,744;2234,540;1676,767;1117,949;559,661;0,1376" o:connectangles="0,0,0,0,0,0,0,0,0,0,0,0,0,0,0,0,0,0,0,0,0,0,0"/>
                </v:shape>
                <v:shape id="AutoShape 204" o:spid="_x0000_s1052" style="position:absolute;left:2745;top:478;width:5586;height:1248;visibility:visible;mso-wrap-style:square;v-text-anchor:top" coordsize="558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94bsMA&#10;AADcAAAADwAAAGRycy9kb3ducmV2LnhtbESPQWvCQBSE74L/YXmF3nRTW0RSN0GEYi8emkjPj+wz&#10;iWbfLtmtbv31bqHgcZiZb5h1Gc0gLjT63rKCl3kGgrixuudWwaH+mK1A+ICscbBMCn7JQ1lMJ2vM&#10;tb3yF12q0IoEYZ+jgi4El0vpm44M+rl1xMk72tFgSHJspR7xmuBmkIssW0qDPaeFDh1tO2rO1Y9R&#10;cOrdylU7Y/3O7r9jdLd9PdRKPT/FzTuIQDE8wv/tT61g8foGf2fSEZ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94bsMAAADcAAAADwAAAAAAAAAAAAAAAACYAgAAZHJzL2Rv&#10;d25yZXYueG1sUEsFBgAAAAAEAAQA9QAAAIgDAAAAAA==&#10;" path="m4149,308r-239,l4468,425r559,293l5585,1248r,-207l5027,561,4468,383,4149,308xm559,148l,825r,53l559,156r16,l559,148xm575,156r-16,l1117,448r31,-10l1117,438,575,156xm2234,l1676,239,1117,438r31,l1676,257,2234,28r101,l2234,xm2335,28r-101,l2793,227r558,178l3802,327r-451,l2793,154,2335,28xm3910,252r-559,75l3802,327r108,-19l4149,308,3910,252xe" fillcolor="#fa23ff" stroked="f">
                  <v:path arrowok="t" o:connecttype="custom" o:connectlocs="4149,787;3910,787;4468,904;5027,1197;5585,1727;5585,1520;5027,1040;4468,862;4149,787;559,627;0,1304;0,1357;559,635;575,635;559,627;575,635;559,635;1117,927;1148,917;1117,917;575,635;2234,479;1676,718;1117,917;1148,917;1676,736;2234,507;2335,507;2234,479;2335,507;2234,507;2793,706;3351,884;3802,806;3351,806;2793,633;2335,507;3910,731;3351,806;3802,806;3910,787;4149,787;3910,731" o:connectangles="0,0,0,0,0,0,0,0,0,0,0,0,0,0,0,0,0,0,0,0,0,0,0,0,0,0,0,0,0,0,0,0,0,0,0,0,0,0,0,0,0,0,0"/>
                </v:shape>
                <v:shape id="Freeform 203" o:spid="_x0000_s1053" style="position:absolute;left:2745;top:478;width:5586;height:1248;visibility:visible;mso-wrap-style:square;v-text-anchor:top" coordsize="558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JbcUA&#10;AADcAAAADwAAAGRycy9kb3ducmV2LnhtbESPQWvCQBSE7wX/w/KE3urGSItE16BLhRzaQ9OCHh/Z&#10;ZxLMvg3ZrSb/vlso9DjMzDfMNh9tJ240+NaxguUiAUFcOdNyreDr8/i0BuEDssHOMSmYyEO+mz1s&#10;MTPuzh90K0MtIoR9hgqaEPpMSl81ZNEvXE8cvYsbLIYoh1qaAe8RbjuZJsmLtNhyXGiwJ91QdS2/&#10;rYI3TahlcbHT+VRWh7W+Bv3+qtTjfNxvQAQaw3/4r10YBenqGX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AltxQAAANwAAAAPAAAAAAAAAAAAAAAAAJgCAABkcnMv&#10;ZG93bnJldi54bWxQSwUGAAAAAAQABAD1AAAAigMAAAAA&#10;" path="m,878l,825,559,148r558,290l1676,239,2234,r559,154l3351,327r559,-75l4468,383r559,178l5585,1041r,207l5027,718,4468,425,3910,308r-559,97l2793,227,2234,28,1676,257,1117,448,559,156,,878e" filled="f" strokecolor="#fa23ff" strokeweight=".34208mm">
                  <v:path arrowok="t" o:connecttype="custom" o:connectlocs="0,1357;0,1304;559,627;1117,917;1676,718;2234,479;2793,633;3351,806;3910,731;4468,862;5027,1040;5585,1520;5585,1727;5027,1197;4468,904;3910,787;3351,884;2793,706;2234,507;1676,736;1117,927;559,635;0,1357" o:connectangles="0,0,0,0,0,0,0,0,0,0,0,0,0,0,0,0,0,0,0,0,0,0,0"/>
                </v:shape>
                <v:shape id="Freeform 202" o:spid="_x0000_s1054" style="position:absolute;left:2745;top:478;width:5586;height:1248;visibility:visible;mso-wrap-style:square;v-text-anchor:top" coordsize="558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0zcAA&#10;AADcAAAADwAAAGRycy9kb3ducmV2LnhtbESPS4vCMBSF98L8h3AHZqfpqMhYjTIVBtyJD2Z9aa5t&#10;MbkpSaz13xtBcHk4j4+zXPfWiI58aBwr+B5lIIhLpxuuFJyOf8MfECEiazSOScGdAqxXH4Ml5trd&#10;eE/dIVYijXDIUUEdY5tLGcqaLIaRa4mTd3beYkzSV1J7vKVxa+Q4y2bSYsOJUGNLm5rKy+FqFZRF&#10;dzLTSW/++b4r5gmjfVco9fXZ/y5AROrjO/xqb7WC8WQGzzPpCM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0zcAAAADcAAAADwAAAAAAAAAAAAAAAACYAgAAZHJzL2Rvd25y&#10;ZXYueG1sUEsFBgAAAAAEAAQA9QAAAIUDAAAAAA==&#10;" path="m,878l,825,559,148r558,290l1676,239,2234,r559,154l3351,327r559,-75l4468,383r559,178l5585,1041r,207l5027,718,4468,425,3910,308r-559,97l2793,227,2234,28,1676,257,1117,448,559,156,,878e" filled="f" strokeweight=".08553mm">
                  <v:path arrowok="t" o:connecttype="custom" o:connectlocs="0,1357;0,1304;559,627;1117,917;1676,718;2234,479;2793,633;3351,806;3910,731;4468,862;5027,1040;5585,1520;5585,1727;5027,1197;4468,904;3910,787;3351,884;2793,706;2234,507;1676,736;1117,927;559,635;0,1357" o:connectangles="0,0,0,0,0,0,0,0,0,0,0,0,0,0,0,0,0,0,0,0,0,0,0"/>
                </v:shape>
                <v:shape id="AutoShape 201" o:spid="_x0000_s1055" style="position:absolute;left:2745;top:467;width:5586;height:1052;visibility:visible;mso-wrap-style:square;v-text-anchor:top" coordsize="5586,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e38UA&#10;AADcAAAADwAAAGRycy9kb3ducmV2LnhtbESPQWvCQBSE7wX/w/IEL0U3VaySZiNSW/AkVC29PrKv&#10;STD7ds2umvx7Vyj0OMzMN0y26kwjrtT62rKCl0kCgriwuuZSwfHwOV6C8AFZY2OZFPTkYZUPnjJM&#10;tb3xF133oRQRwj5FBVUILpXSFxUZ9BPriKP3a1uDIcq2lLrFW4SbRk6T5FUarDkuVOjovaLitL8Y&#10;BZuP3blwP+5by2a+eV7O+rPe9kqNht36DUSgLvyH/9pbrWA6W8Dj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F7fxQAAANwAAAAPAAAAAAAAAAAAAAAAAJgCAABkcnMv&#10;ZG93bnJldi54bWxQSwUGAAAAAAQABAD1AAAAigMAAAAA&#10;" path="m4057,263r-147,l4468,394r559,178l5585,1052r,-36l5027,542,4468,363,4057,263xm559,144l,784r,52l559,159r29,l559,144xm588,159r-29,l1117,449r57,-20l1117,429,588,159xm2234,l1676,232,1117,429r57,l1676,250,2234,11r41,l2234,xm2275,11r-41,l2793,165r558,173l3544,312r-193,l2793,150,2275,11xm3910,227r-559,85l3544,312r366,-49l4057,263,3910,227xe" fillcolor="#95813d" stroked="f">
                  <v:path arrowok="t" o:connecttype="custom" o:connectlocs="4057,731;3910,731;4468,862;5027,1040;5585,1520;5585,1484;5027,1010;4468,831;4057,731;559,612;0,1252;0,1304;559,627;588,627;559,612;588,627;559,627;1117,917;1174,897;1117,897;588,627;2234,468;1676,700;1117,897;1174,897;1676,718;2234,479;2275,479;2234,468;2275,479;2234,479;2793,633;3351,806;3544,780;3351,780;2793,618;2275,479;3910,695;3351,780;3544,780;3910,731;4057,731;3910,695" o:connectangles="0,0,0,0,0,0,0,0,0,0,0,0,0,0,0,0,0,0,0,0,0,0,0,0,0,0,0,0,0,0,0,0,0,0,0,0,0,0,0,0,0,0,0"/>
                </v:shape>
                <v:shape id="Freeform 200" o:spid="_x0000_s1056" style="position:absolute;left:2745;top:467;width:5586;height:1052;visibility:visible;mso-wrap-style:square;v-text-anchor:top" coordsize="5586,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aOMAA&#10;AADcAAAADwAAAGRycy9kb3ducmV2LnhtbERPy4rCMBTdC/5DuII7TbUg0jGVeSAUZBZWFy4vze2D&#10;aW5qE239+8lCcHk4791+NK14UO8aywpWywgEcWF1w5WCy/mw2IJwHllja5kUPMnBPp1OdphoO/CJ&#10;HrmvRAhhl6CC2vsukdIVNRl0S9sRB660vUEfYF9J3eMQwk0r11G0kQYbDg01dvRdU/GX342CKP7i&#10;3I3XbLjZnzY+nnRWHn6Vms/Gzw8Qnkb/Fr/cmVawjsPacCYc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8aOMAAAADcAAAADwAAAAAAAAAAAAAAAACYAgAAZHJzL2Rvd25y&#10;ZXYueG1sUEsFBgAAAAAEAAQA9QAAAIUDAAAAAA==&#10;" path="m,836l,784,559,144r558,285l1676,232,2234,r559,150l3351,312r559,-85l4468,363r559,179l5585,1016r,36l5027,572,4468,394,3910,263r-559,75l2793,165,2234,11,1676,250,1117,449,559,159,,836e" filled="f" strokecolor="#95813d" strokeweight=".34208mm">
                  <v:path arrowok="t" o:connecttype="custom" o:connectlocs="0,1304;0,1252;559,612;1117,897;1676,700;2234,468;2793,618;3351,780;3910,695;4468,831;5027,1010;5585,1484;5585,1520;5027,1040;4468,862;3910,731;3351,806;2793,633;2234,479;1676,718;1117,917;559,627;0,1304" o:connectangles="0,0,0,0,0,0,0,0,0,0,0,0,0,0,0,0,0,0,0,0,0,0,0"/>
                </v:shape>
                <v:shape id="Freeform 199" o:spid="_x0000_s1057" style="position:absolute;left:2745;top:467;width:5586;height:1052;visibility:visible;mso-wrap-style:square;v-text-anchor:top" coordsize="5586,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SesYA&#10;AADcAAAADwAAAGRycy9kb3ducmV2LnhtbESP3WrCQBSE7wu+w3IKvSl1E4XQpllFLUKFgrj6AIfs&#10;yQ/Nno3ZVePbdwuFXg4z8w1TLEfbiSsNvnWsIJ0mIIhLZ1quFZyO25dXED4gG+wck4I7eVguJg8F&#10;5sbd+EBXHWoRIexzVNCE0OdS+rIhi37qeuLoVW6wGKIcamkGvEW47eQsSTJpseW40GBPm4bKb32x&#10;Cp71Ubcf9U5/7U/rbHc4p9m8SpV6ehxX7yACjeE//Nf+NApm8zf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SesYAAADcAAAADwAAAAAAAAAAAAAAAACYAgAAZHJz&#10;L2Rvd25yZXYueG1sUEsFBgAAAAAEAAQA9QAAAIsDAAAAAA==&#10;" path="m,836l,784,559,144r558,285l1676,232,2234,r559,150l3351,312r559,-85l4468,363r559,179l5585,1016r,36l5027,572,4468,394,3910,263r-559,75l2793,165,2234,11,1676,250,1117,449,559,159,,836e" filled="f" strokeweight=".08553mm">
                  <v:path arrowok="t" o:connecttype="custom" o:connectlocs="0,1304;0,1252;559,612;1117,897;1676,700;2234,468;2793,618;3351,780;3910,695;4468,831;5027,1010;5585,1484;5585,1520;5027,1040;4468,862;3910,731;3351,806;2793,633;2234,479;1676,718;1117,917;559,627;0,1304" o:connectangles="0,0,0,0,0,0,0,0,0,0,0,0,0,0,0,0,0,0,0,0,0,0,0"/>
                </v:shape>
                <v:shape id="AutoShape 198" o:spid="_x0000_s1058" style="position:absolute;left:854;top:9204;width:5880;height:4440;visibility:visible;mso-wrap-style:square;v-text-anchor:top" coordsize="5880,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sHsIA&#10;AADcAAAADwAAAGRycy9kb3ducmV2LnhtbERPu27CMBTdkfgH6yKxFQcoqAoYhCqQGEC8OnS8jS9x&#10;RHydxoakf4+HSoxH5z1ftrYUD6p94VjBcJCAIM6cLjhX8HXZvH2A8AFZY+mYFPyRh+Wi25ljql3D&#10;J3qcQy5iCPsUFZgQqlRKnxmy6AeuIo7c1dUWQ4R1LnWNTQy3pRwlyVRaLDg2GKzo01B2O9+tgu9i&#10;Pfk5XKdjdxyz2We5+d01rVL9XruagQjUhpf4373VCkbvcX4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wewgAAANwAAAAPAAAAAAAAAAAAAAAAAJgCAABkcnMvZG93&#10;bnJldi54bWxQSwUGAAAAAAQABAD1AAAAhwMAAAAA&#10;" path="m1832,-4748r58,m1832,-4879r58,m1832,-5010r58,m1832,-5141r58,m1832,-5272r58,m1832,-5402r58,m1832,-5533r58,m1832,-5664r58,m1832,-5795r58,m1832,-5926r58,m1832,-6057r58,m1832,-6188r58,m1832,-6319r58,m1832,-6450r58,m1832,-6581r58,m1832,-6712r58,m1832,-6842r58,m1832,-6973r58,m1832,-7104r58,m1832,-7235r58,m1832,-7366r58,m1832,-7497r58,m1832,-7628r58,m1832,-7759r58,m1832,-7890r58,m1832,-8021r58,m1832,-8152r58,m1832,-8282r58,m1832,-8413r58,m1832,-8544r58,m1832,-8675r58,m1832,-8806r58,m1832,-8937r58,m1774,-4748r116,m1774,-5272r116,m1774,-5795r116,m1774,-6319r116,m1774,-6842r116,m1774,-7366r116,m1774,-7890r116,m1774,-8413r116,m1774,-8937r116,m1890,-4632r,-116m2449,-4632r,-116m3007,-4632r,-116m3566,-4632r,-116m4124,-4632r,-116m4683,-4632r,-116m5241,-4632r,-116m5800,-4632r,-116m6358,-4632r,-116m6917,-4632r,-116m7475,-4632r,-116e" filled="f" strokeweight=".08553mm">
                  <v:path arrowok="t" o:connecttype="custom" o:connectlocs="1890,4457;1890,4326;1890,4195;1890,4064;1890,3933;1890,3803;1890,3672;1890,3541;1890,3410;1890,3279;1890,3148;1890,3017;1890,2886;1890,2755;1890,2624;1890,2493;1890,2363;1890,2232;1890,2101;1890,1970;1890,1839;1890,1708;1890,1577;1890,1446;1890,1315;1890,1184;1890,1053;1890,923;1890,792;1890,661;1890,530;1890,399;1890,268;1890,4457;1890,3933;1890,3410;1890,2886;1890,2363;1890,1839;1890,1315;1890,792;1890,268;1890,4457;2449,4457;3007,4457;3566,4457;4124,4457;4683,4457;5241,4457;5800,4457;6358,4457;6917,4457;7475,4457" o:connectangles="0,0,0,0,0,0,0,0,0,0,0,0,0,0,0,0,0,0,0,0,0,0,0,0,0,0,0,0,0,0,0,0,0,0,0,0,0,0,0,0,0,0,0,0,0,0,0,0,0,0,0,0,0"/>
                </v:shape>
                <v:line id="Line 197" o:spid="_x0000_s1059" style="position:absolute;visibility:visible;mso-wrap-style:square" from="2745,268" to="2745,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HXcUAAADcAAAADwAAAGRycy9kb3ducmV2LnhtbESPzWrDMBCE74W+g9hCL6WRY4wJTpRQ&#10;6gR66CE/fYDF2thurZWxJNt9+6oQyHGYmW+YzW42nRhpcK1lBctFAoK4srrlWsHX5fC6AuE8ssbO&#10;Min4JQe77ePDBgttJz7RePa1iBB2BSpovO8LKV3VkEG3sD1x9K52MOijHGqpB5wi3HQyTZJcGmw5&#10;LjTY03tD1c85GAWuDd9hn+tjWuWfJmRchhdZKvX8NL+tQXia/T18a39oBWm2hP8z8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zHXcUAAADcAAAADwAAAAAAAAAA&#10;AAAAAAChAgAAZHJzL2Rvd25yZXYueG1sUEsFBgAAAAAEAAQA+QAAAJMDAAAAAA==&#10;" strokecolor="white" strokeweight="0"/>
                <v:shape id="AutoShape 196" o:spid="_x0000_s1060" style="position:absolute;left:974;top:9204;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tTcYA&#10;AADcAAAADwAAAGRycy9kb3ducmV2LnhtbESPQWvCQBSE70L/w/IKvenGIEWim1BKFU8FtaT19sw+&#10;k9Ds25jdmuTfdwtCj8PMfMOss8E04kadqy0rmM8iEMSF1TWXCj6Om+kShPPIGhvLpGAkB1n6MFlj&#10;om3Pe7odfCkChF2CCirv20RKV1Rk0M1sSxy8i+0M+iC7UuoO+wA3jYyj6FkarDksVNjSa0XF9+HH&#10;KPjMz/12+ZZ/XXF+eo/21zHO7ajU0+PwsgLhafD/4Xt7pxXEix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KtTcYAAADcAAAADwAAAAAAAAAAAAAAAACYAgAAZHJz&#10;L2Rvd25yZXYueG1sUEsFBgAAAAAEAAQA9QAAAIsDAAAAAA==&#10;" path="m1770,-4748r,-4189m1770,-4748r5585,e" filled="f" strokeweight=".08553mm">
                  <v:path arrowok="t" o:connecttype="custom" o:connectlocs="1770,4457;1770,268;1770,4457;7355,4457" o:connectangles="0,0,0,0"/>
                </v:shape>
                <w10:wrap anchorx="page"/>
              </v:group>
            </w:pict>
          </mc:Fallback>
        </mc:AlternateContent>
      </w:r>
      <w:r w:rsidR="008568C4">
        <w:rPr>
          <w:rFonts w:ascii="Lucida Sans"/>
          <w:w w:val="105"/>
          <w:sz w:val="17"/>
        </w:rPr>
        <w:t>1,600</w:t>
      </w:r>
    </w:p>
    <w:p w:rsidR="00835565" w:rsidRDefault="008677AB">
      <w:pPr>
        <w:pStyle w:val="BodyText"/>
        <w:spacing w:line="199" w:lineRule="exact"/>
        <w:ind w:left="8020" w:right="-87"/>
        <w:rPr>
          <w:rFonts w:ascii="Lucida Sans"/>
          <w:sz w:val="19"/>
        </w:rPr>
      </w:pPr>
      <w:r>
        <w:rPr>
          <w:rFonts w:ascii="Lucida Sans"/>
          <w:noProof/>
          <w:position w:val="-3"/>
          <w:sz w:val="19"/>
          <w:lang w:val="en-AU" w:eastAsia="en-AU"/>
        </w:rPr>
        <mc:AlternateContent>
          <mc:Choice Requires="wpg">
            <w:drawing>
              <wp:inline distT="0" distB="0" distL="0" distR="0">
                <wp:extent cx="126365" cy="126365"/>
                <wp:effectExtent l="6350" t="12700" r="10160" b="3810"/>
                <wp:docPr id="20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6365"/>
                          <a:chOff x="0" y="0"/>
                          <a:chExt cx="199" cy="199"/>
                        </a:xfrm>
                      </wpg:grpSpPr>
                      <wps:wsp>
                        <wps:cNvPr id="206" name="Rectangle 194"/>
                        <wps:cNvSpPr>
                          <a:spLocks noChangeArrowheads="1"/>
                        </wps:cNvSpPr>
                        <wps:spPr bwMode="auto">
                          <a:xfrm>
                            <a:off x="2" y="2"/>
                            <a:ext cx="194" cy="194"/>
                          </a:xfrm>
                          <a:prstGeom prst="rect">
                            <a:avLst/>
                          </a:prstGeom>
                          <a:solidFill>
                            <a:srgbClr val="9581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3"/>
                        <wps:cNvSpPr>
                          <a:spLocks noChangeArrowheads="1"/>
                        </wps:cNvSpPr>
                        <wps:spPr bwMode="auto">
                          <a:xfrm>
                            <a:off x="2" y="2"/>
                            <a:ext cx="194" cy="194"/>
                          </a:xfrm>
                          <a:prstGeom prst="rect">
                            <a:avLst/>
                          </a:prstGeom>
                          <a:noFill/>
                          <a:ln w="30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31BA76" id="Group 192" o:spid="_x0000_s1026" style="width:9.95pt;height:9.95pt;mso-position-horizontal-relative:char;mso-position-vertical-relative:line" coordsize="19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">
                <v:rect id="Rectangle 194" o:spid="_x0000_s1027" style="position:absolute;left:2;top:2;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K0cIA&#10;AADcAAAADwAAAGRycy9kb3ducmV2LnhtbESPQWsCMRSE74L/ITyhF6lJlUpdjVKEwl7dFnp9bJ6b&#10;4OZl2aTr+u8bQfA4zMw3zO4w+lYM1EcXWMPbQoEgroNx3Gj4+f56/QARE7LBNjBpuFGEw3462WFh&#10;wpVPNFSpERnCsUANNqWukDLWljzGReiIs3cOvceUZd9I0+M1w30rl0qtpUfHecFiR0dL9aX68xpQ&#10;DeXquLFzN9z4fdX9VmVrnNYvs/FzCyLRmJ7hR7s0GpZqDfcz+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8rRwgAAANwAAAAPAAAAAAAAAAAAAAAAAJgCAABkcnMvZG93&#10;bnJldi54bWxQSwUGAAAAAAQABAD1AAAAhwMAAAAA&#10;" fillcolor="#95813d" stroked="f"/>
                <v:rect id="Rectangle 193" o:spid="_x0000_s1028" style="position:absolute;left:2;top:2;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ticYA&#10;AADcAAAADwAAAGRycy9kb3ducmV2LnhtbESPQWvCQBSE7wX/w/IK3uqmFlpNsxERGoSC0Ciit0f2&#10;NUmbfRuzG43/vlsQPA4z8w2TLAbTiDN1rras4HkSgSAurK65VLDbfjzNQDiPrLGxTAqu5GCRjh4S&#10;jLW98Bedc1+KAGEXo4LK+zaW0hUVGXQT2xIH79t2Bn2QXSl1h5cAN42cRtGrNFhzWKiwpVVFxW/e&#10;GwWfM57n/YFejvP8dNqvsj7LfjZKjR+H5TsIT4O/h2/ttVYwjd7g/0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qticYAAADcAAAADwAAAAAAAAAAAAAAAACYAgAAZHJz&#10;L2Rvd25yZXYueG1sUEsFBgAAAAAEAAQA9QAAAIsDAAAAAA==&#10;" filled="f" strokeweight=".08553mm"/>
                <w10:anchorlock/>
              </v:group>
            </w:pict>
          </mc:Fallback>
        </mc:AlternateContent>
      </w:r>
    </w:p>
    <w:p w:rsidR="00835565" w:rsidRDefault="008677AB">
      <w:pPr>
        <w:spacing w:before="124"/>
        <w:ind w:left="1526" w:right="6130"/>
        <w:jc w:val="center"/>
        <w:rPr>
          <w:rFonts w:ascii="Lucida Sans"/>
          <w:sz w:val="17"/>
        </w:rPr>
      </w:pPr>
      <w:r>
        <w:rPr>
          <w:noProof/>
          <w:lang w:val="en-AU" w:eastAsia="en-AU"/>
        </w:rPr>
        <mc:AlternateContent>
          <mc:Choice Requires="wpg">
            <w:drawing>
              <wp:anchor distT="0" distB="0" distL="114300" distR="114300" simplePos="0" relativeHeight="251666944" behindDoc="0" locked="0" layoutInCell="1" allowOverlap="1">
                <wp:simplePos x="0" y="0"/>
                <wp:positionH relativeFrom="page">
                  <wp:posOffset>5436235</wp:posOffset>
                </wp:positionH>
                <wp:positionV relativeFrom="paragraph">
                  <wp:posOffset>127635</wp:posOffset>
                </wp:positionV>
                <wp:extent cx="126365" cy="126365"/>
                <wp:effectExtent l="6985" t="3810" r="9525" b="3175"/>
                <wp:wrapNone/>
                <wp:docPr id="20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6365"/>
                          <a:chOff x="8561" y="201"/>
                          <a:chExt cx="199" cy="199"/>
                        </a:xfrm>
                      </wpg:grpSpPr>
                      <wps:wsp>
                        <wps:cNvPr id="203" name="Rectangle 191"/>
                        <wps:cNvSpPr>
                          <a:spLocks noChangeArrowheads="1"/>
                        </wps:cNvSpPr>
                        <wps:spPr bwMode="auto">
                          <a:xfrm>
                            <a:off x="8563" y="203"/>
                            <a:ext cx="194" cy="194"/>
                          </a:xfrm>
                          <a:prstGeom prst="rect">
                            <a:avLst/>
                          </a:prstGeom>
                          <a:solidFill>
                            <a:srgbClr val="FA2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0"/>
                        <wps:cNvSpPr>
                          <a:spLocks noChangeArrowheads="1"/>
                        </wps:cNvSpPr>
                        <wps:spPr bwMode="auto">
                          <a:xfrm>
                            <a:off x="8563" y="203"/>
                            <a:ext cx="194" cy="194"/>
                          </a:xfrm>
                          <a:prstGeom prst="rect">
                            <a:avLst/>
                          </a:prstGeom>
                          <a:noFill/>
                          <a:ln w="30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39D2D" id="Group 189" o:spid="_x0000_s1026" style="position:absolute;margin-left:428.05pt;margin-top:10.05pt;width:9.95pt;height:9.95pt;z-index:251666944;mso-position-horizontal-relative:page" coordorigin="8561,201" coordsize="19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">
                <v:rect id="Rectangle 191" o:spid="_x0000_s1027" style="position:absolute;left:8563;top:203;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k3sMA&#10;AADcAAAADwAAAGRycy9kb3ducmV2LnhtbESPT4vCMBTE7wt+h/CEva2p/4pUo8iisEetitdH82yL&#10;zUtpsm3dT78RBI/DzPyGWW16U4mWGldaVjAeRSCIM6tLzhWcT/uvBQjnkTVWlknBgxxs1oOPFSba&#10;dnykNvW5CBB2CSoovK8TKV1WkEE3sjVx8G62MeiDbHKpG+wC3FRyEkWxNFhyWCiwpu+Csnv6axRc&#10;Wze+/M1jf08P091j0dnsoGdKfQ777RKEp96/w6/2j1Ywiab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4k3sMAAADcAAAADwAAAAAAAAAAAAAAAACYAgAAZHJzL2Rv&#10;d25yZXYueG1sUEsFBgAAAAAEAAQA9QAAAIgDAAAAAA==&#10;" fillcolor="#fa23ff" stroked="f"/>
                <v:rect id="Rectangle 190" o:spid="_x0000_s1028" style="position:absolute;left:8563;top:203;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z/sYA&#10;AADcAAAADwAAAGRycy9kb3ducmV2LnhtbESPQWvCQBSE7wX/w/IK3uqmthRNsxERGoSC0Ciit0f2&#10;NUmbfRuzG43/vlsQPA4z8w2TLAbTiDN1rras4HkSgSAurK65VLDbfjzNQDiPrLGxTAqu5GCRjh4S&#10;jLW98Bedc1+KAGEXo4LK+zaW0hUVGXQT2xIH79t2Bn2QXSl1h5cAN42cRtGbNFhzWKiwpVVFxW/e&#10;GwWfM57n/YFejvP8dNqvsj7LfjZKjR+H5TsIT4O/h2/ttVYwjV7h/0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gz/sYAAADcAAAADwAAAAAAAAAAAAAAAACYAgAAZHJz&#10;L2Rvd25yZXYueG1sUEsFBgAAAAAEAAQA9QAAAIsDAAAAAA==&#10;" filled="f" strokeweight=".08553mm"/>
                <w10:wrap anchorx="page"/>
              </v:group>
            </w:pict>
          </mc:Fallback>
        </mc:AlternateContent>
      </w:r>
      <w:r w:rsidR="008568C4">
        <w:rPr>
          <w:rFonts w:ascii="Lucida Sans"/>
          <w:w w:val="105"/>
          <w:sz w:val="17"/>
        </w:rPr>
        <w:t>1,400</w:t>
      </w:r>
    </w:p>
    <w:p w:rsidR="00835565" w:rsidRDefault="00835565">
      <w:pPr>
        <w:pStyle w:val="BodyText"/>
        <w:spacing w:before="5"/>
        <w:rPr>
          <w:rFonts w:ascii="Lucida Sans"/>
          <w:sz w:val="27"/>
        </w:rPr>
      </w:pPr>
    </w:p>
    <w:p w:rsidR="00835565" w:rsidRDefault="008677AB">
      <w:pPr>
        <w:spacing w:before="1"/>
        <w:ind w:left="1526" w:right="6130"/>
        <w:jc w:val="center"/>
        <w:rPr>
          <w:rFonts w:ascii="Lucida Sans"/>
          <w:sz w:val="17"/>
        </w:rPr>
      </w:pPr>
      <w:r>
        <w:rPr>
          <w:noProof/>
          <w:lang w:val="en-AU" w:eastAsia="en-AU"/>
        </w:rPr>
        <mc:AlternateContent>
          <mc:Choice Requires="wpg">
            <w:drawing>
              <wp:anchor distT="0" distB="0" distL="114300" distR="114300" simplePos="0" relativeHeight="251665920" behindDoc="0" locked="0" layoutInCell="1" allowOverlap="1">
                <wp:simplePos x="0" y="0"/>
                <wp:positionH relativeFrom="page">
                  <wp:posOffset>5436235</wp:posOffset>
                </wp:positionH>
                <wp:positionV relativeFrom="paragraph">
                  <wp:posOffset>-24130</wp:posOffset>
                </wp:positionV>
                <wp:extent cx="126365" cy="126365"/>
                <wp:effectExtent l="6985" t="5715" r="9525" b="10795"/>
                <wp:wrapNone/>
                <wp:docPr id="199"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6365"/>
                          <a:chOff x="8561" y="-38"/>
                          <a:chExt cx="199" cy="199"/>
                        </a:xfrm>
                      </wpg:grpSpPr>
                      <wps:wsp>
                        <wps:cNvPr id="200" name="Rectangle 188"/>
                        <wps:cNvSpPr>
                          <a:spLocks noChangeArrowheads="1"/>
                        </wps:cNvSpPr>
                        <wps:spPr bwMode="auto">
                          <a:xfrm>
                            <a:off x="8563" y="-36"/>
                            <a:ext cx="194" cy="194"/>
                          </a:xfrm>
                          <a:prstGeom prst="rect">
                            <a:avLst/>
                          </a:prstGeom>
                          <a:solidFill>
                            <a:srgbClr val="0D5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87"/>
                        <wps:cNvSpPr>
                          <a:spLocks noChangeArrowheads="1"/>
                        </wps:cNvSpPr>
                        <wps:spPr bwMode="auto">
                          <a:xfrm>
                            <a:off x="8563" y="-36"/>
                            <a:ext cx="194" cy="194"/>
                          </a:xfrm>
                          <a:prstGeom prst="rect">
                            <a:avLst/>
                          </a:prstGeom>
                          <a:noFill/>
                          <a:ln w="30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12FD5" id="Group 186" o:spid="_x0000_s1026" style="position:absolute;margin-left:428.05pt;margin-top:-1.9pt;width:9.95pt;height:9.95pt;z-index:251665920;mso-position-horizontal-relative:page" coordorigin="8561,-38" coordsize="19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">
                <v:rect id="Rectangle 188" o:spid="_x0000_s1027" style="position:absolute;left:8563;top:-36;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pL4A&#10;AADcAAAADwAAAGRycy9kb3ducmV2LnhtbESPzQrCMBCE74LvEFbwIpoqIlKNpQiCJ8W/+9KsbbHZ&#10;lCZq9emNIHgcZuYbZpm0phIPalxpWcF4FIEgzqwuOVdwPm2GcxDOI2usLJOCFzlIVt3OEmNtn3yg&#10;x9HnIkDYxaig8L6OpXRZQQbdyNbEwbvaxqAPssmlbvAZ4KaSkyiaSYMlh4UCa1oXlN2Od6OgnN4H&#10;6wvrcbrd5YcJ4Z7fXirV77XpAoSn1v/Dv/ZWKwhE+J4JR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4taS+AAAA3AAAAA8AAAAAAAAAAAAAAAAAmAIAAGRycy9kb3ducmV2&#10;LnhtbFBLBQYAAAAABAAEAPUAAACDAwAAAAA=&#10;" fillcolor="#0d5300" stroked="f"/>
                <v:rect id="Rectangle 187" o:spid="_x0000_s1028" style="position:absolute;left:8563;top:-36;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ZsYA&#10;AADcAAAADwAAAGRycy9kb3ducmV2LnhtbESPQWvCQBSE70L/w/KE3upGBdHUTRChQSgIjaW0t0f2&#10;NYlm38bsRuO/dwsFj8PMfMOs08E04kKdqy0rmE4iEMSF1TWXCj4Pby9LEM4ja2wsk4IbOUiTp9Ea&#10;Y22v/EGX3JciQNjFqKDyvo2ldEVFBt3EtsTB+7WdQR9kV0rd4TXATSNnUbSQBmsOCxW2tK2oOOW9&#10;UfC+5FXef9P8Z5Wfz1/brM+y416p5/GweQXhafCP8H97pxXMoin8nQlHQC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QZsYAAADcAAAADwAAAAAAAAAAAAAAAACYAgAAZHJz&#10;L2Rvd25yZXYueG1sUEsFBgAAAAAEAAQA9QAAAIsDAAAAAA==&#10;" filled="f" strokeweight=".08553mm"/>
                <w10:wrap anchorx="page"/>
              </v:group>
            </w:pict>
          </mc:Fallback>
        </mc:AlternateContent>
      </w:r>
      <w:r w:rsidR="008568C4">
        <w:rPr>
          <w:rFonts w:ascii="Lucida Sans"/>
          <w:w w:val="105"/>
          <w:sz w:val="17"/>
        </w:rPr>
        <w:t>1,200</w:t>
      </w:r>
    </w:p>
    <w:p w:rsidR="00835565" w:rsidRDefault="00835565">
      <w:pPr>
        <w:pStyle w:val="BodyText"/>
        <w:spacing w:before="5"/>
        <w:rPr>
          <w:rFonts w:ascii="Lucida Sans"/>
          <w:sz w:val="27"/>
        </w:rPr>
      </w:pPr>
    </w:p>
    <w:p w:rsidR="00835565" w:rsidRDefault="008677AB">
      <w:pPr>
        <w:ind w:left="1526" w:right="6130"/>
        <w:jc w:val="center"/>
        <w:rPr>
          <w:rFonts w:ascii="Lucida Sans"/>
          <w:sz w:val="17"/>
        </w:rPr>
      </w:pPr>
      <w:r>
        <w:rPr>
          <w:noProof/>
          <w:lang w:val="en-AU" w:eastAsia="en-AU"/>
        </w:rPr>
        <mc:AlternateContent>
          <mc:Choice Requires="wpg">
            <w:drawing>
              <wp:anchor distT="0" distB="0" distL="114300" distR="114300" simplePos="0" relativeHeight="251664896" behindDoc="0" locked="0" layoutInCell="1" allowOverlap="1">
                <wp:simplePos x="0" y="0"/>
                <wp:positionH relativeFrom="page">
                  <wp:posOffset>5436235</wp:posOffset>
                </wp:positionH>
                <wp:positionV relativeFrom="paragraph">
                  <wp:posOffset>-98425</wp:posOffset>
                </wp:positionV>
                <wp:extent cx="126365" cy="126365"/>
                <wp:effectExtent l="6985" t="6985" r="9525" b="9525"/>
                <wp:wrapNone/>
                <wp:docPr id="196"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6365"/>
                          <a:chOff x="8561" y="-155"/>
                          <a:chExt cx="199" cy="199"/>
                        </a:xfrm>
                      </wpg:grpSpPr>
                      <wps:wsp>
                        <wps:cNvPr id="197" name="Rectangle 185"/>
                        <wps:cNvSpPr>
                          <a:spLocks noChangeArrowheads="1"/>
                        </wps:cNvSpPr>
                        <wps:spPr bwMode="auto">
                          <a:xfrm>
                            <a:off x="8563" y="-153"/>
                            <a:ext cx="194" cy="194"/>
                          </a:xfrm>
                          <a:prstGeom prst="rect">
                            <a:avLst/>
                          </a:prstGeom>
                          <a:solidFill>
                            <a:srgbClr val="FF7A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4"/>
                        <wps:cNvSpPr>
                          <a:spLocks noChangeArrowheads="1"/>
                        </wps:cNvSpPr>
                        <wps:spPr bwMode="auto">
                          <a:xfrm>
                            <a:off x="8563" y="-153"/>
                            <a:ext cx="194" cy="194"/>
                          </a:xfrm>
                          <a:prstGeom prst="rect">
                            <a:avLst/>
                          </a:prstGeom>
                          <a:noFill/>
                          <a:ln w="30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642BA" id="Group 183" o:spid="_x0000_s1026" style="position:absolute;margin-left:428.05pt;margin-top:-7.75pt;width:9.95pt;height:9.95pt;z-index:251664896;mso-position-horizontal-relative:page" coordorigin="8561,-155" coordsize="19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">
                <v:rect id="Rectangle 185" o:spid="_x0000_s1027" style="position:absolute;left:8563;top:-153;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K8MA&#10;AADcAAAADwAAAGRycy9kb3ducmV2LnhtbERPS2vCQBC+C/6HZQRvZtOCr9RV+sAHeNJa2+M0Oyah&#10;2dmQXZP037sFobf5+J6zWHWmFA3VrrCs4CGKQRCnVhecKTi9r0czEM4jaywtk4JfcrBa9nsLTLRt&#10;+UDN0WcihLBLUEHufZVI6dKcDLrIVsSBu9jaoA+wzqSusQ3hppSPcTyRBgsODTlW9JpT+nO8GgWf&#10;uOFq02wv7u3cnr8O4+/xy8deqeGge34C4anz/+K7e6fD/PkU/p4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CK8MAAADcAAAADwAAAAAAAAAAAAAAAACYAgAAZHJzL2Rv&#10;d25yZXYueG1sUEsFBgAAAAAEAAQA9QAAAIgDAAAAAA==&#10;" fillcolor="#ff7a02" stroked="f"/>
                <v:rect id="Rectangle 184" o:spid="_x0000_s1028" style="position:absolute;left:8563;top:-153;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NAMYA&#10;AADcAAAADwAAAGRycy9kb3ducmV2LnhtbESPQWvCQBCF74X+h2UK3uqmFYqJrlKEhoIgNC2ityE7&#10;JrHZ2ZjdaPrvO4dCbzO8N+99s1yPrlVX6kPj2cDTNAFFXHrbcGXg6/PtcQ4qRGSLrWcy8EMB1qv7&#10;uyVm1t/4g65FrJSEcMjQQB1jl2kdypochqnviEU7+d5hlLWvtO3xJuGu1c9J8qIdNiwNNXa0qan8&#10;LgZnYDvntBgONDumxeWy3+RDnp93xkwextcFqEhj/Df/Xb9bwU+F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rNAMYAAADcAAAADwAAAAAAAAAAAAAAAACYAgAAZHJz&#10;L2Rvd25yZXYueG1sUEsFBgAAAAAEAAQA9QAAAIsDAAAAAA==&#10;" filled="f" strokeweight=".08553mm"/>
                <w10:wrap anchorx="page"/>
              </v:group>
            </w:pict>
          </mc:Fallback>
        </mc:AlternateContent>
      </w:r>
      <w:r w:rsidR="008568C4">
        <w:rPr>
          <w:rFonts w:ascii="Lucida Sans"/>
          <w:w w:val="105"/>
          <w:sz w:val="17"/>
        </w:rPr>
        <w:t>1,000</w:t>
      </w:r>
    </w:p>
    <w:p w:rsidR="00835565" w:rsidRDefault="00835565">
      <w:pPr>
        <w:pStyle w:val="BodyText"/>
        <w:spacing w:before="4"/>
        <w:rPr>
          <w:rFonts w:ascii="Lucida Sans"/>
          <w:sz w:val="4"/>
        </w:rPr>
      </w:pPr>
    </w:p>
    <w:p w:rsidR="00835565" w:rsidRDefault="008677AB">
      <w:pPr>
        <w:pStyle w:val="BodyText"/>
        <w:spacing w:line="199" w:lineRule="exact"/>
        <w:ind w:left="8020" w:right="-87"/>
        <w:rPr>
          <w:rFonts w:ascii="Lucida Sans"/>
          <w:sz w:val="19"/>
        </w:rPr>
      </w:pPr>
      <w:r>
        <w:rPr>
          <w:rFonts w:ascii="Lucida Sans"/>
          <w:noProof/>
          <w:position w:val="-3"/>
          <w:sz w:val="19"/>
          <w:lang w:val="en-AU" w:eastAsia="en-AU"/>
        </w:rPr>
        <mc:AlternateContent>
          <mc:Choice Requires="wpg">
            <w:drawing>
              <wp:inline distT="0" distB="0" distL="0" distR="0">
                <wp:extent cx="126365" cy="126365"/>
                <wp:effectExtent l="6350" t="4445" r="10160" b="12065"/>
                <wp:docPr id="19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6365"/>
                          <a:chOff x="0" y="0"/>
                          <a:chExt cx="199" cy="199"/>
                        </a:xfrm>
                      </wpg:grpSpPr>
                      <wps:wsp>
                        <wps:cNvPr id="194" name="Rectangle 182"/>
                        <wps:cNvSpPr>
                          <a:spLocks noChangeArrowheads="1"/>
                        </wps:cNvSpPr>
                        <wps:spPr bwMode="auto">
                          <a:xfrm>
                            <a:off x="2" y="2"/>
                            <a:ext cx="194" cy="194"/>
                          </a:xfrm>
                          <a:prstGeom prst="rect">
                            <a:avLst/>
                          </a:prstGeom>
                          <a:solidFill>
                            <a:srgbClr val="1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1"/>
                        <wps:cNvSpPr>
                          <a:spLocks noChangeArrowheads="1"/>
                        </wps:cNvSpPr>
                        <wps:spPr bwMode="auto">
                          <a:xfrm>
                            <a:off x="2" y="2"/>
                            <a:ext cx="194" cy="194"/>
                          </a:xfrm>
                          <a:prstGeom prst="rect">
                            <a:avLst/>
                          </a:prstGeom>
                          <a:noFill/>
                          <a:ln w="30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95826D" id="Group 180" o:spid="_x0000_s1026" style="width:9.95pt;height:9.95pt;mso-position-horizontal-relative:char;mso-position-vertical-relative:line" coordsize="19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">
                <v:rect id="Rectangle 182" o:spid="_x0000_s1027" style="position:absolute;left:2;top:2;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b/cAA&#10;AADcAAAADwAAAGRycy9kb3ducmV2LnhtbERP24rCMBB9F/Yfwgj7ImtqEelWo8iCsPjm5QOGZmyL&#10;zaQ2U+3+/UYQfJvDuc5qM7hG3akLtWcDs2kCirjwtubSwPm0+8pABUG22HgmA38UYLP+GK0wt/7B&#10;B7ofpVQxhEOOBiqRNtc6FBU5DFPfEkfu4juHEmFXatvhI4a7RqdJstAOa44NFbb0U1FxPfbOwI0y&#10;qfdetmlZXFyf9vvJYBfGfI6H7RKU0CBv8cv9a+P87zk8n4kX6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Pb/cAAAADcAAAADwAAAAAAAAAAAAAAAACYAgAAZHJzL2Rvd25y&#10;ZXYueG1sUEsFBgAAAAAEAAQA9QAAAIUDAAAAAA==&#10;" fillcolor="#13ffff" stroked="f"/>
                <v:rect id="Rectangle 181" o:spid="_x0000_s1028" style="position:absolute;left:2;top:2;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insQA&#10;AADcAAAADwAAAGRycy9kb3ducmV2LnhtbERPTWvCQBC9C/6HZQRvummLxURXKUKDIAhNi+htyE6T&#10;tNnZmN1o/PfdguBtHu9zluve1OJCrassK3iaRiCIc6srLhR8fb5P5iCcR9ZYWyYFN3KwXg0HS0y0&#10;vfIHXTJfiBDCLkEFpfdNIqXLSzLoprYhDty3bQ36ANtC6havIdzU8jmKXqXBikNDiQ1tSsp/s84o&#10;2M05zrojvZzi7Hw+bNIuTX/2So1H/dsChKfeP8R391aH+fEM/p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7Yp7EAAAA3AAAAA8AAAAAAAAAAAAAAAAAmAIAAGRycy9k&#10;b3ducmV2LnhtbFBLBQYAAAAABAAEAPUAAACJAwAAAAA=&#10;" filled="f" strokeweight=".08553mm"/>
                <w10:anchorlock/>
              </v:group>
            </w:pict>
          </mc:Fallback>
        </mc:AlternateContent>
      </w:r>
    </w:p>
    <w:p w:rsidR="00835565" w:rsidRDefault="008677AB">
      <w:pPr>
        <w:spacing w:before="73"/>
        <w:ind w:left="1526" w:right="5985"/>
        <w:jc w:val="center"/>
        <w:rPr>
          <w:rFonts w:ascii="Lucida Sans"/>
          <w:sz w:val="17"/>
        </w:rPr>
      </w:pPr>
      <w:r>
        <w:rPr>
          <w:noProof/>
          <w:lang w:val="en-AU" w:eastAsia="en-AU"/>
        </w:rPr>
        <mc:AlternateContent>
          <mc:Choice Requires="wpg">
            <w:drawing>
              <wp:anchor distT="0" distB="0" distL="114300" distR="114300" simplePos="0" relativeHeight="251663872" behindDoc="0" locked="0" layoutInCell="1" allowOverlap="1">
                <wp:simplePos x="0" y="0"/>
                <wp:positionH relativeFrom="page">
                  <wp:posOffset>5436235</wp:posOffset>
                </wp:positionH>
                <wp:positionV relativeFrom="paragraph">
                  <wp:posOffset>132715</wp:posOffset>
                </wp:positionV>
                <wp:extent cx="126365" cy="126365"/>
                <wp:effectExtent l="6985" t="10160" r="9525" b="6350"/>
                <wp:wrapNone/>
                <wp:docPr id="190"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6365"/>
                          <a:chOff x="8561" y="209"/>
                          <a:chExt cx="199" cy="199"/>
                        </a:xfrm>
                      </wpg:grpSpPr>
                      <wps:wsp>
                        <wps:cNvPr id="191" name="Rectangle 179"/>
                        <wps:cNvSpPr>
                          <a:spLocks noChangeArrowheads="1"/>
                        </wps:cNvSpPr>
                        <wps:spPr bwMode="auto">
                          <a:xfrm>
                            <a:off x="8563" y="211"/>
                            <a:ext cx="194" cy="194"/>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78"/>
                        <wps:cNvSpPr>
                          <a:spLocks noChangeArrowheads="1"/>
                        </wps:cNvSpPr>
                        <wps:spPr bwMode="auto">
                          <a:xfrm>
                            <a:off x="8563" y="211"/>
                            <a:ext cx="194" cy="194"/>
                          </a:xfrm>
                          <a:prstGeom prst="rect">
                            <a:avLst/>
                          </a:prstGeom>
                          <a:noFill/>
                          <a:ln w="30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60BDA" id="Group 177" o:spid="_x0000_s1026" style="position:absolute;margin-left:428.05pt;margin-top:10.45pt;width:9.95pt;height:9.95pt;z-index:251663872;mso-position-horizontal-relative:page" coordorigin="8561,209" coordsize="19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">
                <v:rect id="Rectangle 179" o:spid="_x0000_s1027" style="position:absolute;left:8563;top:211;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MIA&#10;AADcAAAADwAAAGRycy9kb3ducmV2LnhtbERP24rCMBB9X/Afwgi+LJoqS1mrUUQURBDR7QcMzdgU&#10;m0ltota/NwsL+zaHc535srO1eFDrK8cKxqMEBHHhdMWlgvxnO/wG4QOyxtoxKXiRh+Wi9zHHTLsn&#10;n+hxDqWIIewzVGBCaDIpfWHIoh+5hjhyF9daDBG2pdQtPmO4reUkSVJpseLYYLChtaHier5bBdP8&#10;kKc718nia/+5PW3M7Xg8pEoN+t1qBiJQF/7Ff+6djvOnY/h9Jl4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7/EwgAAANwAAAAPAAAAAAAAAAAAAAAAAJgCAABkcnMvZG93&#10;bnJldi54bWxQSwUGAAAAAAQABAD1AAAAhwMAAAAA&#10;" fillcolor="#b2b2b2" stroked="f"/>
                <v:rect id="Rectangle 178" o:spid="_x0000_s1028" style="position:absolute;left:8563;top:211;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66sMA&#10;AADcAAAADwAAAGRycy9kb3ducmV2LnhtbERPTWvCQBC9F/wPywje6kYLxaSuIoKhIBSMIvY2ZKdJ&#10;anY2Zjca/70rFHqbx/uc+bI3tbhS6yrLCibjCARxbnXFhYLDfvM6A+E8ssbaMim4k4PlYvAyx0Tb&#10;G+/omvlChBB2CSoovW8SKV1ekkE3tg1x4H5sa9AH2BZSt3gL4aaW0yh6lwYrDg0lNrQuKT9nnVGw&#10;nXGcdSd6+46zy+W4Trs0/f1SajTsVx8gPPX+X/zn/tRhfjyF5zPh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L66sMAAADcAAAADwAAAAAAAAAAAAAAAACYAgAAZHJzL2Rv&#10;d25yZXYueG1sUEsFBgAAAAAEAAQA9QAAAIgDAAAAAA==&#10;" filled="f" strokeweight=".08553mm"/>
                <w10:wrap anchorx="page"/>
              </v:group>
            </w:pict>
          </mc:Fallback>
        </mc:AlternateContent>
      </w:r>
      <w:r>
        <w:rPr>
          <w:noProof/>
          <w:lang w:val="en-AU" w:eastAsia="en-AU"/>
        </w:rPr>
        <mc:AlternateContent>
          <mc:Choice Requires="wps">
            <w:drawing>
              <wp:anchor distT="0" distB="0" distL="114300" distR="114300" simplePos="0" relativeHeight="251667968" behindDoc="0" locked="0" layoutInCell="1" allowOverlap="1">
                <wp:simplePos x="0" y="0"/>
                <wp:positionH relativeFrom="page">
                  <wp:posOffset>1158875</wp:posOffset>
                </wp:positionH>
                <wp:positionV relativeFrom="paragraph">
                  <wp:posOffset>-27940</wp:posOffset>
                </wp:positionV>
                <wp:extent cx="156210" cy="265430"/>
                <wp:effectExtent l="0" t="1905" r="0" b="0"/>
                <wp:wrapNone/>
                <wp:docPr id="18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spacing w:before="24"/>
                              <w:ind w:left="20"/>
                              <w:rPr>
                                <w:rFonts w:ascii="Lucida Sans"/>
                                <w:sz w:val="17"/>
                              </w:rPr>
                            </w:pPr>
                            <w:r>
                              <w:rPr>
                                <w:rFonts w:ascii="Lucida Sans"/>
                                <w:w w:val="105"/>
                                <w:sz w:val="17"/>
                              </w:rPr>
                              <w:t>ktpa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86" type="#_x0000_t202" style="position:absolute;left:0;text-align:left;margin-left:91.25pt;margin-top:-2.2pt;width:12.3pt;height:20.9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ZVswIAALY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" filled="f" stroked="f">
                <v:textbox style="layout-flow:vertical;mso-layout-flow-alt:bottom-to-top" inset="0,0,0,0">
                  <w:txbxContent>
                    <w:p w:rsidR="00835565" w:rsidRDefault="008568C4">
                      <w:pPr>
                        <w:spacing w:before="24"/>
                        <w:ind w:left="20"/>
                        <w:rPr>
                          <w:rFonts w:ascii="Lucida Sans"/>
                          <w:sz w:val="17"/>
                        </w:rPr>
                      </w:pPr>
                      <w:r>
                        <w:rPr>
                          <w:rFonts w:ascii="Lucida Sans"/>
                          <w:w w:val="105"/>
                          <w:sz w:val="17"/>
                        </w:rPr>
                        <w:t>ktpa</w:t>
                      </w:r>
                    </w:p>
                  </w:txbxContent>
                </v:textbox>
                <w10:wrap anchorx="page"/>
              </v:shape>
            </w:pict>
          </mc:Fallback>
        </mc:AlternateContent>
      </w:r>
      <w:r w:rsidR="008568C4">
        <w:rPr>
          <w:rFonts w:ascii="Lucida Sans"/>
          <w:w w:val="105"/>
          <w:sz w:val="17"/>
        </w:rPr>
        <w:t>800</w:t>
      </w:r>
    </w:p>
    <w:p w:rsidR="00835565" w:rsidRDefault="00835565">
      <w:pPr>
        <w:pStyle w:val="BodyText"/>
        <w:spacing w:before="6"/>
        <w:rPr>
          <w:rFonts w:ascii="Lucida Sans"/>
          <w:sz w:val="27"/>
        </w:rPr>
      </w:pPr>
    </w:p>
    <w:p w:rsidR="00835565" w:rsidRDefault="008677AB">
      <w:pPr>
        <w:ind w:left="1526" w:right="5985"/>
        <w:jc w:val="center"/>
        <w:rPr>
          <w:rFonts w:ascii="Lucida Sans"/>
          <w:sz w:val="17"/>
        </w:rPr>
      </w:pPr>
      <w:r>
        <w:rPr>
          <w:noProof/>
          <w:lang w:val="en-AU" w:eastAsia="en-AU"/>
        </w:rPr>
        <mc:AlternateContent>
          <mc:Choice Requires="wpg">
            <w:drawing>
              <wp:anchor distT="0" distB="0" distL="114300" distR="114300" simplePos="0" relativeHeight="251662848" behindDoc="0" locked="0" layoutInCell="1" allowOverlap="1">
                <wp:simplePos x="0" y="0"/>
                <wp:positionH relativeFrom="page">
                  <wp:posOffset>5436235</wp:posOffset>
                </wp:positionH>
                <wp:positionV relativeFrom="paragraph">
                  <wp:posOffset>12700</wp:posOffset>
                </wp:positionV>
                <wp:extent cx="126365" cy="126365"/>
                <wp:effectExtent l="6985" t="12065" r="9525" b="4445"/>
                <wp:wrapNone/>
                <wp:docPr id="18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6365"/>
                          <a:chOff x="8561" y="20"/>
                          <a:chExt cx="199" cy="199"/>
                        </a:xfrm>
                      </wpg:grpSpPr>
                      <wps:wsp>
                        <wps:cNvPr id="187" name="Rectangle 175"/>
                        <wps:cNvSpPr>
                          <a:spLocks noChangeArrowheads="1"/>
                        </wps:cNvSpPr>
                        <wps:spPr bwMode="auto">
                          <a:xfrm>
                            <a:off x="8563" y="22"/>
                            <a:ext cx="194" cy="1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4"/>
                        <wps:cNvSpPr>
                          <a:spLocks noChangeArrowheads="1"/>
                        </wps:cNvSpPr>
                        <wps:spPr bwMode="auto">
                          <a:xfrm>
                            <a:off x="8563" y="22"/>
                            <a:ext cx="194" cy="194"/>
                          </a:xfrm>
                          <a:prstGeom prst="rect">
                            <a:avLst/>
                          </a:prstGeom>
                          <a:noFill/>
                          <a:ln w="30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ABDCE" id="Group 173" o:spid="_x0000_s1026" style="position:absolute;margin-left:428.05pt;margin-top:1pt;width:9.95pt;height:9.95pt;z-index:251662848;mso-position-horizontal-relative:page" coordorigin="8561,20" coordsize="19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">
                <v:rect id="Rectangle 175" o:spid="_x0000_s1027" style="position:absolute;left:8563;top:22;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rect id="Rectangle 174" o:spid="_x0000_s1028" style="position:absolute;left:8563;top:22;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b3cYA&#10;AADcAAAADwAAAGRycy9kb3ducmV2LnhtbESPQWvCQBCF74X+h2UK3uqmFUqMrlKEhoIgNC2ityE7&#10;JrHZ2ZjdaPrvO4dCbzO8N+99s1yPrlVX6kPj2cDTNAFFXHrbcGXg6/PtMQUVIrLF1jMZ+KEA69X9&#10;3RIz62/8QdciVkpCOGRooI6xy7QOZU0Ow9R3xKKdfO8wytpX2vZ4k3DX6uckedEOG5aGGjva1FR+&#10;F4MzsE15XgwHmh3nxeWy3+RDnp93xkwextcFqEhj/Df/Xb9bwU+F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Nb3cYAAADcAAAADwAAAAAAAAAAAAAAAACYAgAAZHJz&#10;L2Rvd25yZXYueG1sUEsFBgAAAAAEAAQA9QAAAIsDAAAAAA==&#10;" filled="f" strokeweight=".08553mm"/>
                <w10:wrap anchorx="page"/>
              </v:group>
            </w:pict>
          </mc:Fallback>
        </mc:AlternateContent>
      </w:r>
      <w:r w:rsidR="008568C4">
        <w:rPr>
          <w:rFonts w:ascii="Lucida Sans"/>
          <w:w w:val="105"/>
          <w:sz w:val="17"/>
        </w:rPr>
        <w:t>600</w:t>
      </w:r>
    </w:p>
    <w:p w:rsidR="00835565" w:rsidRDefault="00835565">
      <w:pPr>
        <w:pStyle w:val="BodyText"/>
        <w:spacing w:before="5"/>
        <w:rPr>
          <w:rFonts w:ascii="Lucida Sans"/>
          <w:sz w:val="27"/>
        </w:rPr>
      </w:pPr>
    </w:p>
    <w:p w:rsidR="00835565" w:rsidRDefault="008677AB">
      <w:pPr>
        <w:ind w:left="1526" w:right="5985"/>
        <w:jc w:val="center"/>
        <w:rPr>
          <w:rFonts w:ascii="Lucida Sans"/>
          <w:sz w:val="17"/>
        </w:rPr>
      </w:pPr>
      <w:r>
        <w:rPr>
          <w:noProof/>
          <w:lang w:val="en-AU" w:eastAsia="en-AU"/>
        </w:rPr>
        <mc:AlternateContent>
          <mc:Choice Requires="wpg">
            <w:drawing>
              <wp:anchor distT="0" distB="0" distL="114300" distR="114300" simplePos="0" relativeHeight="251661824" behindDoc="0" locked="0" layoutInCell="1" allowOverlap="1">
                <wp:simplePos x="0" y="0"/>
                <wp:positionH relativeFrom="page">
                  <wp:posOffset>5436235</wp:posOffset>
                </wp:positionH>
                <wp:positionV relativeFrom="paragraph">
                  <wp:posOffset>-60960</wp:posOffset>
                </wp:positionV>
                <wp:extent cx="126365" cy="126365"/>
                <wp:effectExtent l="6985" t="3810" r="9525" b="3175"/>
                <wp:wrapNone/>
                <wp:docPr id="18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6365"/>
                          <a:chOff x="8561" y="-96"/>
                          <a:chExt cx="199" cy="199"/>
                        </a:xfrm>
                      </wpg:grpSpPr>
                      <wps:wsp>
                        <wps:cNvPr id="184" name="Rectangle 172"/>
                        <wps:cNvSpPr>
                          <a:spLocks noChangeArrowheads="1"/>
                        </wps:cNvSpPr>
                        <wps:spPr bwMode="auto">
                          <a:xfrm>
                            <a:off x="8563" y="-94"/>
                            <a:ext cx="194" cy="194"/>
                          </a:xfrm>
                          <a:prstGeom prst="rect">
                            <a:avLst/>
                          </a:prstGeom>
                          <a:solidFill>
                            <a:srgbClr val="2FD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1"/>
                        <wps:cNvSpPr>
                          <a:spLocks noChangeArrowheads="1"/>
                        </wps:cNvSpPr>
                        <wps:spPr bwMode="auto">
                          <a:xfrm>
                            <a:off x="8563" y="-94"/>
                            <a:ext cx="194" cy="194"/>
                          </a:xfrm>
                          <a:prstGeom prst="rect">
                            <a:avLst/>
                          </a:prstGeom>
                          <a:noFill/>
                          <a:ln w="30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D9449" id="Group 170" o:spid="_x0000_s1026" style="position:absolute;margin-left:428.05pt;margin-top:-4.8pt;width:9.95pt;height:9.95pt;z-index:251661824;mso-position-horizontal-relative:page" coordorigin="8561,-96" coordsize="19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">
                <v:rect id="Rectangle 172" o:spid="_x0000_s1027" style="position:absolute;left:8563;top:-94;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DosMA&#10;AADcAAAADwAAAGRycy9kb3ducmV2LnhtbERPS2vCQBC+C/6HZYTedGNri8ZsRCyC4Kn2Id6G7JgE&#10;s7Nhd03Sf98tFHqbj+852WYwjejI+dqygvksAUFcWF1zqeDjfT9dgvABWWNjmRR8k4dNPh5lmGrb&#10;8xt1p1CKGMI+RQVVCG0qpS8qMuhntiWO3NU6gyFCV0rtsI/hppGPSfIiDdYcGypsaVdRcTvdjYLz&#10;E38deqe7YXV5bQwf98fn3adSD5NhuwYRaAj/4j/3Qcf5ywX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KDosMAAADcAAAADwAAAAAAAAAAAAAAAACYAgAAZHJzL2Rv&#10;d25yZXYueG1sUEsFBgAAAAAEAAQA9QAAAIgDAAAAAA==&#10;" fillcolor="#2fd200" stroked="f"/>
                <v:rect id="Rectangle 171" o:spid="_x0000_s1028" style="position:absolute;left:8563;top:-94;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0Q8QA&#10;AADcAAAADwAAAGRycy9kb3ducmV2LnhtbERPTWvCQBC9F/wPywjemk0rlpi6ShEMgiA0LaW9Ddlp&#10;kjY7G7Mbjf/eFQRv83ifs1gNphFH6lxtWcFTFIMgLqyuuVTw+bF5TEA4j6yxsUwKzuRgtRw9LDDV&#10;9sTvdMx9KUIIuxQVVN63qZSuqMigi2xLHLhf2xn0AXal1B2eQrhp5HMcv0iDNYeGCltaV1T8571R&#10;sEt4nvffNP2Z54fD1zrrs+xvr9RkPLy9gvA0+Lv45t7qMD+ZwfWZcIF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9EPEAAAA3AAAAA8AAAAAAAAAAAAAAAAAmAIAAGRycy9k&#10;b3ducmV2LnhtbFBLBQYAAAAABAAEAPUAAACJAwAAAAA=&#10;" filled="f" strokeweight=".08553mm"/>
                <w10:wrap anchorx="page"/>
              </v:group>
            </w:pict>
          </mc:Fallback>
        </mc:AlternateContent>
      </w:r>
      <w:r w:rsidR="008568C4">
        <w:rPr>
          <w:rFonts w:ascii="Lucida Sans"/>
          <w:w w:val="105"/>
          <w:sz w:val="17"/>
        </w:rPr>
        <w:t>400</w:t>
      </w:r>
    </w:p>
    <w:p w:rsidR="00835565" w:rsidRDefault="00835565">
      <w:pPr>
        <w:pStyle w:val="BodyText"/>
        <w:spacing w:before="4" w:after="1"/>
        <w:rPr>
          <w:rFonts w:ascii="Lucida Sans"/>
          <w:sz w:val="9"/>
        </w:rPr>
      </w:pPr>
    </w:p>
    <w:p w:rsidR="00835565" w:rsidRDefault="008677AB">
      <w:pPr>
        <w:pStyle w:val="BodyText"/>
        <w:spacing w:line="199" w:lineRule="exact"/>
        <w:ind w:left="8020" w:right="-87"/>
        <w:rPr>
          <w:rFonts w:ascii="Lucida Sans"/>
          <w:sz w:val="19"/>
        </w:rPr>
      </w:pPr>
      <w:r>
        <w:rPr>
          <w:rFonts w:ascii="Lucida Sans"/>
          <w:noProof/>
          <w:position w:val="-3"/>
          <w:sz w:val="19"/>
          <w:lang w:val="en-AU" w:eastAsia="en-AU"/>
        </w:rPr>
        <mc:AlternateContent>
          <mc:Choice Requires="wpg">
            <w:drawing>
              <wp:inline distT="0" distB="0" distL="0" distR="0">
                <wp:extent cx="126365" cy="126365"/>
                <wp:effectExtent l="6350" t="11430" r="10160" b="5080"/>
                <wp:docPr id="18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6365"/>
                          <a:chOff x="0" y="0"/>
                          <a:chExt cx="199" cy="199"/>
                        </a:xfrm>
                      </wpg:grpSpPr>
                      <wps:wsp>
                        <wps:cNvPr id="181" name="Rectangle 169"/>
                        <wps:cNvSpPr>
                          <a:spLocks noChangeArrowheads="1"/>
                        </wps:cNvSpPr>
                        <wps:spPr bwMode="auto">
                          <a:xfrm>
                            <a:off x="2" y="2"/>
                            <a:ext cx="194" cy="194"/>
                          </a:xfrm>
                          <a:prstGeom prst="rect">
                            <a:avLst/>
                          </a:prstGeom>
                          <a:solidFill>
                            <a:srgbClr val="002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68"/>
                        <wps:cNvSpPr>
                          <a:spLocks noChangeArrowheads="1"/>
                        </wps:cNvSpPr>
                        <wps:spPr bwMode="auto">
                          <a:xfrm>
                            <a:off x="2" y="2"/>
                            <a:ext cx="194" cy="194"/>
                          </a:xfrm>
                          <a:prstGeom prst="rect">
                            <a:avLst/>
                          </a:prstGeom>
                          <a:noFill/>
                          <a:ln w="30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00C314" id="Group 167" o:spid="_x0000_s1026" style="width:9.95pt;height:9.95pt;mso-position-horizontal-relative:char;mso-position-vertical-relative:line" coordsize="19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">
                <v:rect id="Rectangle 169" o:spid="_x0000_s1027" style="position:absolute;left:2;top:2;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3wMMA&#10;AADcAAAADwAAAGRycy9kb3ducmV2LnhtbERPTWvCQBC9C/0PyxR6042tSIiuUiyliiBoVTwO2TEJ&#10;zc6G7JpEf70rCL3N433OdN6ZUjRUu8KyguEgAkGcWl1wpmD/+92PQTiPrLG0TAqu5GA+e+lNMdG2&#10;5S01O5+JEMIuQQW591UipUtzMugGtiIO3NnWBn2AdSZ1jW0IN6V8j6KxNFhwaMixokVO6d/uYhTg&#10;8bT5Mk1x+9nGH6v2sL+e16OFUm+v3ecEhKfO/4uf7qUO8+Mh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93wMMAAADcAAAADwAAAAAAAAAAAAAAAACYAgAAZHJzL2Rv&#10;d25yZXYueG1sUEsFBgAAAAAEAAQA9QAAAIgDAAAAAA==&#10;" fillcolor="#002dff" stroked="f"/>
                <v:rect id="Rectangle 168" o:spid="_x0000_s1028" style="position:absolute;left:2;top:2;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sN8QA&#10;AADcAAAADwAAAGRycy9kb3ducmV2LnhtbERPTWvCQBC9F/wPywi91Y0WSoyuoQQMhULBtIjehuyY&#10;xGZnY3aj6b/vCoXe5vE+Z52OphVX6l1jWcF8FoEgLq1uuFLw9bl9ikE4j6yxtUwKfshBupk8rDHR&#10;9sY7uha+EiGEXYIKau+7REpX1mTQzWxHHLiT7Q36APtK6h5vIdy0chFFL9Jgw6Ghxo6ymsrvYjAK&#10;3mNeFsOBno/L4nLZZ/mQ5+cPpR6n4+sKhKfR/4v/3G86zI8XcH8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LbDfEAAAA3AAAAA8AAAAAAAAAAAAAAAAAmAIAAGRycy9k&#10;b3ducmV2LnhtbFBLBQYAAAAABAAEAPUAAACJAwAAAAA=&#10;" filled="f" strokeweight=".08553mm"/>
                <w10:anchorlock/>
              </v:group>
            </w:pict>
          </mc:Fallback>
        </mc:AlternateContent>
      </w:r>
    </w:p>
    <w:p w:rsidR="00835565" w:rsidRDefault="008568C4">
      <w:pPr>
        <w:spacing w:before="14"/>
        <w:ind w:left="1526" w:right="5985"/>
        <w:jc w:val="center"/>
        <w:rPr>
          <w:rFonts w:ascii="Lucida Sans"/>
          <w:sz w:val="17"/>
        </w:rPr>
      </w:pPr>
      <w:r>
        <w:rPr>
          <w:rFonts w:ascii="Lucida Sans"/>
          <w:w w:val="105"/>
          <w:sz w:val="17"/>
        </w:rPr>
        <w:t>200</w:t>
      </w:r>
    </w:p>
    <w:p w:rsidR="00835565" w:rsidRDefault="008677AB">
      <w:pPr>
        <w:pStyle w:val="BodyText"/>
        <w:spacing w:line="199" w:lineRule="exact"/>
        <w:ind w:left="8020" w:right="-87"/>
        <w:rPr>
          <w:rFonts w:ascii="Lucida Sans"/>
          <w:sz w:val="19"/>
        </w:rPr>
      </w:pPr>
      <w:r>
        <w:rPr>
          <w:rFonts w:ascii="Lucida Sans"/>
          <w:noProof/>
          <w:position w:val="-3"/>
          <w:sz w:val="19"/>
          <w:lang w:val="en-AU" w:eastAsia="en-AU"/>
        </w:rPr>
        <mc:AlternateContent>
          <mc:Choice Requires="wpg">
            <w:drawing>
              <wp:inline distT="0" distB="0" distL="0" distR="0">
                <wp:extent cx="126365" cy="126365"/>
                <wp:effectExtent l="6350" t="6985" r="10160" b="9525"/>
                <wp:docPr id="17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6365"/>
                          <a:chOff x="0" y="0"/>
                          <a:chExt cx="199" cy="199"/>
                        </a:xfrm>
                      </wpg:grpSpPr>
                      <wps:wsp>
                        <wps:cNvPr id="178" name="Rectangle 166"/>
                        <wps:cNvSpPr>
                          <a:spLocks noChangeArrowheads="1"/>
                        </wps:cNvSpPr>
                        <wps:spPr bwMode="auto">
                          <a:xfrm>
                            <a:off x="2" y="2"/>
                            <a:ext cx="194" cy="194"/>
                          </a:xfrm>
                          <a:prstGeom prst="rect">
                            <a:avLst/>
                          </a:prstGeom>
                          <a:solidFill>
                            <a:srgbClr val="FE00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65"/>
                        <wps:cNvSpPr>
                          <a:spLocks noChangeArrowheads="1"/>
                        </wps:cNvSpPr>
                        <wps:spPr bwMode="auto">
                          <a:xfrm>
                            <a:off x="2" y="2"/>
                            <a:ext cx="194" cy="194"/>
                          </a:xfrm>
                          <a:prstGeom prst="rect">
                            <a:avLst/>
                          </a:prstGeom>
                          <a:noFill/>
                          <a:ln w="30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05D96D" id="Group 164" o:spid="_x0000_s1026" style="width:9.95pt;height:9.95pt;mso-position-horizontal-relative:char;mso-position-vertical-relative:line" coordsize="19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">
                <v:rect id="Rectangle 166" o:spid="_x0000_s1027" style="position:absolute;left:2;top:2;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Tj8YA&#10;AADcAAAADwAAAGRycy9kb3ducmV2LnhtbESPQU/DMAyF70j8h8hIu7EUNNhUlk0FMcEFTZRpZ6/x&#10;2mqNUyXZ2v17fEDiZus9v/d5uR5dpy4UYuvZwMM0A0VcedtybWD3s7lfgIoJ2WLnmQxcKcJ6dXuz&#10;xNz6gb/pUqZaSQjHHA00KfW51rFqyGGc+p5YtKMPDpOsodY24CDhrtOPWfasHbYsDQ329NZQdSrP&#10;zsBrNiuKj70ftofTvCu+jtfw9F4aM7kbixdQicb0b/67/rS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ZTj8YAAADcAAAADwAAAAAAAAAAAAAAAACYAgAAZHJz&#10;L2Rvd25yZXYueG1sUEsFBgAAAAAEAAQA9QAAAIsDAAAAAA==&#10;" fillcolor="#fe0008" stroked="f"/>
                <v:rect id="Rectangle 165" o:spid="_x0000_s1028" style="position:absolute;left:2;top:2;width:194;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OYcQA&#10;AADcAAAADwAAAGRycy9kb3ducmV2LnhtbERPTWvCQBC9C/6HZQRvumkL1kRXKUKDIAhNi+htyE6T&#10;tNnZmN1o/PfdguBtHu9zluve1OJCrassK3iaRiCIc6srLhR8fb5P5iCcR9ZYWyYFN3KwXg0HS0y0&#10;vfIHXTJfiBDCLkEFpfdNIqXLSzLoprYhDty3bQ36ANtC6havIdzU8jmKZtJgxaGhxIY2JeW/WWcU&#10;7OYcZ92RXk5xdj4fNmmXpj97pcaj/m0BwlPvH+K7e6vD/NcY/p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6jmHEAAAA3AAAAA8AAAAAAAAAAAAAAAAAmAIAAGRycy9k&#10;b3ducmV2LnhtbFBLBQYAAAAABAAEAPUAAACJAwAAAAA=&#10;" filled="f" strokeweight=".08553mm"/>
                <w10:anchorlock/>
              </v:group>
            </w:pict>
          </mc:Fallback>
        </mc:AlternateContent>
      </w:r>
    </w:p>
    <w:p w:rsidR="00835565" w:rsidRDefault="008677AB">
      <w:pPr>
        <w:spacing w:before="124"/>
        <w:ind w:left="1938"/>
        <w:rPr>
          <w:rFonts w:ascii="Lucida Sans"/>
          <w:sz w:val="17"/>
        </w:rPr>
      </w:pPr>
      <w:r>
        <w:rPr>
          <w:noProof/>
          <w:lang w:val="en-AU" w:eastAsia="en-AU"/>
        </w:rPr>
        <mc:AlternateContent>
          <mc:Choice Requires="wps">
            <w:drawing>
              <wp:anchor distT="0" distB="0" distL="114300" distR="114300" simplePos="0" relativeHeight="251668992" behindDoc="0" locked="0" layoutInCell="1" allowOverlap="1">
                <wp:simplePos x="0" y="0"/>
                <wp:positionH relativeFrom="page">
                  <wp:posOffset>1533525</wp:posOffset>
                </wp:positionH>
                <wp:positionV relativeFrom="paragraph">
                  <wp:posOffset>310515</wp:posOffset>
                </wp:positionV>
                <wp:extent cx="289560" cy="111125"/>
                <wp:effectExtent l="0" t="66675" r="0" b="69850"/>
                <wp:wrapNone/>
                <wp:docPr id="176" name="WordArt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956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2009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3" o:spid="_x0000_s1087" type="#_x0000_t202" style="position:absolute;left:0;text-align:left;margin-left:120.75pt;margin-top:24.45pt;width:22.8pt;height:8.75pt;rotation:-45;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2009</w:t>
                      </w:r>
                    </w:p>
                  </w:txbxContent>
                </v:textbox>
                <w10:wrap anchorx="page"/>
              </v:shape>
            </w:pict>
          </mc:Fallback>
        </mc:AlternateContent>
      </w:r>
      <w:r>
        <w:rPr>
          <w:noProof/>
          <w:lang w:val="en-AU" w:eastAsia="en-AU"/>
        </w:rPr>
        <mc:AlternateContent>
          <mc:Choice Requires="wps">
            <w:drawing>
              <wp:anchor distT="0" distB="0" distL="114300" distR="114300" simplePos="0" relativeHeight="251670016" behindDoc="0" locked="0" layoutInCell="1" allowOverlap="1">
                <wp:simplePos x="0" y="0"/>
                <wp:positionH relativeFrom="page">
                  <wp:posOffset>1878330</wp:posOffset>
                </wp:positionH>
                <wp:positionV relativeFrom="paragraph">
                  <wp:posOffset>310515</wp:posOffset>
                </wp:positionV>
                <wp:extent cx="289560" cy="111125"/>
                <wp:effectExtent l="0" t="66675" r="0" b="69850"/>
                <wp:wrapNone/>
                <wp:docPr id="175" name="WordArt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956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2" o:spid="_x0000_s1088" type="#_x0000_t202" style="position:absolute;left:0;text-align:left;margin-left:147.9pt;margin-top:24.45pt;width:22.8pt;height:8.75pt;rotation:-45;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2010</w:t>
                      </w:r>
                    </w:p>
                  </w:txbxContent>
                </v:textbox>
                <w10:wrap anchorx="page"/>
              </v:shape>
            </w:pict>
          </mc:Fallback>
        </mc:AlternateContent>
      </w:r>
      <w:r>
        <w:rPr>
          <w:noProof/>
          <w:lang w:val="en-AU" w:eastAsia="en-AU"/>
        </w:rPr>
        <mc:AlternateContent>
          <mc:Choice Requires="wps">
            <w:drawing>
              <wp:anchor distT="0" distB="0" distL="114300" distR="114300" simplePos="0" relativeHeight="251671040" behindDoc="0" locked="0" layoutInCell="1" allowOverlap="1">
                <wp:simplePos x="0" y="0"/>
                <wp:positionH relativeFrom="page">
                  <wp:posOffset>2235835</wp:posOffset>
                </wp:positionH>
                <wp:positionV relativeFrom="paragraph">
                  <wp:posOffset>310515</wp:posOffset>
                </wp:positionV>
                <wp:extent cx="289560" cy="111125"/>
                <wp:effectExtent l="0" t="66675" r="0" b="69850"/>
                <wp:wrapNone/>
                <wp:docPr id="174" name="WordArt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956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1" o:spid="_x0000_s1089" type="#_x0000_t202" style="position:absolute;left:0;text-align:left;margin-left:176.05pt;margin-top:24.45pt;width:22.8pt;height:8.75pt;rotation:-45;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2011</w:t>
                      </w:r>
                    </w:p>
                  </w:txbxContent>
                </v:textbox>
                <w10:wrap anchorx="page"/>
              </v:shape>
            </w:pict>
          </mc:Fallback>
        </mc:AlternateContent>
      </w:r>
      <w:r>
        <w:rPr>
          <w:noProof/>
          <w:lang w:val="en-AU" w:eastAsia="en-AU"/>
        </w:rPr>
        <mc:AlternateContent>
          <mc:Choice Requires="wps">
            <w:drawing>
              <wp:anchor distT="0" distB="0" distL="114300" distR="114300" simplePos="0" relativeHeight="251672064" behindDoc="0" locked="0" layoutInCell="1" allowOverlap="1">
                <wp:simplePos x="0" y="0"/>
                <wp:positionH relativeFrom="page">
                  <wp:posOffset>2592705</wp:posOffset>
                </wp:positionH>
                <wp:positionV relativeFrom="paragraph">
                  <wp:posOffset>310515</wp:posOffset>
                </wp:positionV>
                <wp:extent cx="289560" cy="111125"/>
                <wp:effectExtent l="0" t="66675" r="0" b="69850"/>
                <wp:wrapNone/>
                <wp:docPr id="173"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956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0" o:spid="_x0000_s1090" type="#_x0000_t202" style="position:absolute;left:0;text-align:left;margin-left:204.15pt;margin-top:24.45pt;width:22.8pt;height:8.75pt;rotation:-45;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2012</w:t>
                      </w:r>
                    </w:p>
                  </w:txbxContent>
                </v:textbox>
                <w10:wrap anchorx="page"/>
              </v:shape>
            </w:pict>
          </mc:Fallback>
        </mc:AlternateContent>
      </w:r>
      <w:r>
        <w:rPr>
          <w:noProof/>
          <w:lang w:val="en-AU" w:eastAsia="en-AU"/>
        </w:rPr>
        <mc:AlternateContent>
          <mc:Choice Requires="wps">
            <w:drawing>
              <wp:anchor distT="0" distB="0" distL="114300" distR="114300" simplePos="0" relativeHeight="251673088" behindDoc="0" locked="0" layoutInCell="1" allowOverlap="1">
                <wp:simplePos x="0" y="0"/>
                <wp:positionH relativeFrom="page">
                  <wp:posOffset>2950210</wp:posOffset>
                </wp:positionH>
                <wp:positionV relativeFrom="paragraph">
                  <wp:posOffset>310515</wp:posOffset>
                </wp:positionV>
                <wp:extent cx="289560" cy="111125"/>
                <wp:effectExtent l="0" t="66675" r="0" b="69850"/>
                <wp:wrapNone/>
                <wp:docPr id="172" name="WordArt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956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9" o:spid="_x0000_s1091" type="#_x0000_t202" style="position:absolute;left:0;text-align:left;margin-left:232.3pt;margin-top:24.45pt;width:22.8pt;height:8.75pt;rotation:-45;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2013</w:t>
                      </w:r>
                    </w:p>
                  </w:txbxContent>
                </v:textbox>
                <w10:wrap anchorx="page"/>
              </v:shape>
            </w:pict>
          </mc:Fallback>
        </mc:AlternateContent>
      </w:r>
      <w:r>
        <w:rPr>
          <w:noProof/>
          <w:lang w:val="en-AU" w:eastAsia="en-AU"/>
        </w:rPr>
        <mc:AlternateContent>
          <mc:Choice Requires="wps">
            <w:drawing>
              <wp:anchor distT="0" distB="0" distL="114300" distR="114300" simplePos="0" relativeHeight="251674112" behindDoc="0" locked="0" layoutInCell="1" allowOverlap="1">
                <wp:simplePos x="0" y="0"/>
                <wp:positionH relativeFrom="page">
                  <wp:posOffset>3307080</wp:posOffset>
                </wp:positionH>
                <wp:positionV relativeFrom="paragraph">
                  <wp:posOffset>310515</wp:posOffset>
                </wp:positionV>
                <wp:extent cx="289560" cy="111125"/>
                <wp:effectExtent l="0" t="76200" r="0" b="69850"/>
                <wp:wrapNone/>
                <wp:docPr id="171" name="WordArt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956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8" o:spid="_x0000_s1092" type="#_x0000_t202" style="position:absolute;left:0;text-align:left;margin-left:260.4pt;margin-top:24.45pt;width:22.8pt;height:8.75pt;rotation:-45;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2014</w:t>
                      </w:r>
                    </w:p>
                  </w:txbxContent>
                </v:textbox>
                <w10:wrap anchorx="page"/>
              </v:shape>
            </w:pict>
          </mc:Fallback>
        </mc:AlternateContent>
      </w:r>
      <w:r>
        <w:rPr>
          <w:noProof/>
          <w:lang w:val="en-AU" w:eastAsia="en-AU"/>
        </w:rPr>
        <mc:AlternateContent>
          <mc:Choice Requires="wps">
            <w:drawing>
              <wp:anchor distT="0" distB="0" distL="114300" distR="114300" simplePos="0" relativeHeight="251675136" behindDoc="0" locked="0" layoutInCell="1" allowOverlap="1">
                <wp:simplePos x="0" y="0"/>
                <wp:positionH relativeFrom="page">
                  <wp:posOffset>3651885</wp:posOffset>
                </wp:positionH>
                <wp:positionV relativeFrom="paragraph">
                  <wp:posOffset>310515</wp:posOffset>
                </wp:positionV>
                <wp:extent cx="289560" cy="111125"/>
                <wp:effectExtent l="0" t="76200" r="0" b="69850"/>
                <wp:wrapNone/>
                <wp:docPr id="170" name="WordArt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956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7" o:spid="_x0000_s1093" type="#_x0000_t202" style="position:absolute;left:0;text-align:left;margin-left:287.55pt;margin-top:24.45pt;width:22.8pt;height:8.75pt;rotation:-45;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2015</w:t>
                      </w:r>
                    </w:p>
                  </w:txbxContent>
                </v:textbox>
                <w10:wrap anchorx="page"/>
              </v:shape>
            </w:pict>
          </mc:Fallback>
        </mc:AlternateContent>
      </w:r>
      <w:r>
        <w:rPr>
          <w:noProof/>
          <w:lang w:val="en-AU" w:eastAsia="en-AU"/>
        </w:rPr>
        <mc:AlternateContent>
          <mc:Choice Requires="wps">
            <w:drawing>
              <wp:anchor distT="0" distB="0" distL="114300" distR="114300" simplePos="0" relativeHeight="251676160" behindDoc="0" locked="0" layoutInCell="1" allowOverlap="1">
                <wp:simplePos x="0" y="0"/>
                <wp:positionH relativeFrom="page">
                  <wp:posOffset>4008755</wp:posOffset>
                </wp:positionH>
                <wp:positionV relativeFrom="paragraph">
                  <wp:posOffset>310515</wp:posOffset>
                </wp:positionV>
                <wp:extent cx="289560" cy="111125"/>
                <wp:effectExtent l="0" t="66675" r="0" b="69850"/>
                <wp:wrapNone/>
                <wp:docPr id="169" name="WordArt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956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6" o:spid="_x0000_s1094" type="#_x0000_t202" style="position:absolute;left:0;text-align:left;margin-left:315.65pt;margin-top:24.45pt;width:22.8pt;height:8.75pt;rotation:-45;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2016</w:t>
                      </w:r>
                    </w:p>
                  </w:txbxContent>
                </v:textbox>
                <w10:wrap anchorx="page"/>
              </v:shape>
            </w:pict>
          </mc:Fallback>
        </mc:AlternateContent>
      </w:r>
      <w:r>
        <w:rPr>
          <w:noProof/>
          <w:lang w:val="en-AU" w:eastAsia="en-AU"/>
        </w:rPr>
        <mc:AlternateContent>
          <mc:Choice Requires="wps">
            <w:drawing>
              <wp:anchor distT="0" distB="0" distL="114300" distR="114300" simplePos="0" relativeHeight="251677184" behindDoc="0" locked="0" layoutInCell="1" allowOverlap="1">
                <wp:simplePos x="0" y="0"/>
                <wp:positionH relativeFrom="page">
                  <wp:posOffset>4366260</wp:posOffset>
                </wp:positionH>
                <wp:positionV relativeFrom="paragraph">
                  <wp:posOffset>310515</wp:posOffset>
                </wp:positionV>
                <wp:extent cx="289560" cy="111125"/>
                <wp:effectExtent l="0" t="76200" r="0" b="69850"/>
                <wp:wrapNone/>
                <wp:docPr id="168" name="WordArt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956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5" o:spid="_x0000_s1095" type="#_x0000_t202" style="position:absolute;left:0;text-align:left;margin-left:343.8pt;margin-top:24.45pt;width:22.8pt;height:8.75pt;rotation:-45;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2017</w:t>
                      </w:r>
                    </w:p>
                  </w:txbxContent>
                </v:textbox>
                <w10:wrap anchorx="page"/>
              </v:shape>
            </w:pict>
          </mc:Fallback>
        </mc:AlternateContent>
      </w:r>
      <w:r>
        <w:rPr>
          <w:noProof/>
          <w:lang w:val="en-AU" w:eastAsia="en-AU"/>
        </w:rPr>
        <mc:AlternateContent>
          <mc:Choice Requires="wps">
            <w:drawing>
              <wp:anchor distT="0" distB="0" distL="114300" distR="114300" simplePos="0" relativeHeight="251678208" behindDoc="0" locked="0" layoutInCell="1" allowOverlap="1">
                <wp:simplePos x="0" y="0"/>
                <wp:positionH relativeFrom="page">
                  <wp:posOffset>4723130</wp:posOffset>
                </wp:positionH>
                <wp:positionV relativeFrom="paragraph">
                  <wp:posOffset>310515</wp:posOffset>
                </wp:positionV>
                <wp:extent cx="289560" cy="111125"/>
                <wp:effectExtent l="0" t="66675" r="0" b="69850"/>
                <wp:wrapNone/>
                <wp:docPr id="167"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956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4" o:spid="_x0000_s1096" type="#_x0000_t202" style="position:absolute;left:0;text-align:left;margin-left:371.9pt;margin-top:24.45pt;width:22.8pt;height:8.75pt;rotation:-45;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2018</w:t>
                      </w:r>
                    </w:p>
                  </w:txbxContent>
                </v:textbox>
                <w10:wrap anchorx="page"/>
              </v:shape>
            </w:pict>
          </mc:Fallback>
        </mc:AlternateContent>
      </w:r>
      <w:r>
        <w:rPr>
          <w:noProof/>
          <w:lang w:val="en-AU" w:eastAsia="en-AU"/>
        </w:rPr>
        <mc:AlternateContent>
          <mc:Choice Requires="wps">
            <w:drawing>
              <wp:anchor distT="0" distB="0" distL="114300" distR="114300" simplePos="0" relativeHeight="251679232" behindDoc="0" locked="0" layoutInCell="1" allowOverlap="1">
                <wp:simplePos x="0" y="0"/>
                <wp:positionH relativeFrom="page">
                  <wp:posOffset>5080635</wp:posOffset>
                </wp:positionH>
                <wp:positionV relativeFrom="paragraph">
                  <wp:posOffset>310515</wp:posOffset>
                </wp:positionV>
                <wp:extent cx="289560" cy="111125"/>
                <wp:effectExtent l="0" t="66675" r="0" b="69850"/>
                <wp:wrapNone/>
                <wp:docPr id="166" name="WordArt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956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3" o:spid="_x0000_s1097" type="#_x0000_t202" style="position:absolute;left:0;text-align:left;margin-left:400.05pt;margin-top:24.45pt;width:22.8pt;height:8.75pt;rotation:-45;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2019</w:t>
                      </w:r>
                    </w:p>
                  </w:txbxContent>
                </v:textbox>
                <w10:wrap anchorx="page"/>
              </v:shape>
            </w:pict>
          </mc:Fallback>
        </mc:AlternateContent>
      </w:r>
      <w:r w:rsidR="008568C4">
        <w:rPr>
          <w:rFonts w:ascii="Lucida Sans"/>
          <w:w w:val="102"/>
          <w:sz w:val="17"/>
        </w:rPr>
        <w:t>0</w:t>
      </w:r>
    </w:p>
    <w:p w:rsidR="00835565" w:rsidRDefault="008568C4">
      <w:pPr>
        <w:pStyle w:val="BodyText"/>
        <w:rPr>
          <w:rFonts w:ascii="Lucida Sans"/>
          <w:sz w:val="20"/>
        </w:rPr>
      </w:pPr>
      <w:r>
        <w:br w:type="column"/>
      </w:r>
    </w:p>
    <w:p w:rsidR="00835565" w:rsidRDefault="00835565">
      <w:pPr>
        <w:pStyle w:val="BodyText"/>
        <w:rPr>
          <w:rFonts w:ascii="Lucida Sans"/>
          <w:sz w:val="20"/>
        </w:rPr>
      </w:pPr>
    </w:p>
    <w:p w:rsidR="00835565" w:rsidRDefault="00835565">
      <w:pPr>
        <w:pStyle w:val="BodyText"/>
        <w:spacing w:before="2"/>
        <w:rPr>
          <w:rFonts w:ascii="Lucida Sans"/>
        </w:rPr>
      </w:pPr>
    </w:p>
    <w:p w:rsidR="00835565" w:rsidRDefault="008568C4">
      <w:pPr>
        <w:spacing w:line="487" w:lineRule="auto"/>
        <w:ind w:left="151" w:right="1794"/>
        <w:rPr>
          <w:rFonts w:ascii="Lucida Sans"/>
          <w:sz w:val="17"/>
        </w:rPr>
      </w:pPr>
      <w:r>
        <w:rPr>
          <w:rFonts w:ascii="Lucida Sans"/>
          <w:w w:val="105"/>
          <w:sz w:val="17"/>
        </w:rPr>
        <w:t xml:space="preserve">Other Vietnam Thailand Taiwan </w:t>
      </w:r>
      <w:r>
        <w:rPr>
          <w:rFonts w:ascii="Lucida Sans"/>
          <w:sz w:val="17"/>
        </w:rPr>
        <w:t xml:space="preserve">Philippines </w:t>
      </w:r>
      <w:r>
        <w:rPr>
          <w:rFonts w:ascii="Lucida Sans"/>
          <w:w w:val="105"/>
          <w:sz w:val="17"/>
        </w:rPr>
        <w:t>Malaysia Korea Indonesia India China/HK</w:t>
      </w:r>
    </w:p>
    <w:p w:rsidR="00835565" w:rsidRDefault="00835565">
      <w:pPr>
        <w:spacing w:line="487" w:lineRule="auto"/>
        <w:rPr>
          <w:rFonts w:ascii="Lucida Sans"/>
          <w:sz w:val="17"/>
        </w:rPr>
        <w:sectPr w:rsidR="00835565">
          <w:type w:val="continuous"/>
          <w:pgSz w:w="11910" w:h="16840"/>
          <w:pgMar w:top="700" w:right="0" w:bottom="280" w:left="540" w:header="720" w:footer="720" w:gutter="0"/>
          <w:cols w:num="2" w:space="720" w:equalWidth="0">
            <w:col w:w="8205" w:space="40"/>
            <w:col w:w="3125"/>
          </w:cols>
        </w:sectPr>
      </w:pPr>
    </w:p>
    <w:p w:rsidR="00835565" w:rsidRDefault="00835565">
      <w:pPr>
        <w:pStyle w:val="BodyText"/>
        <w:rPr>
          <w:rFonts w:ascii="Lucida Sans"/>
          <w:sz w:val="20"/>
        </w:rPr>
      </w:pPr>
    </w:p>
    <w:p w:rsidR="00835565" w:rsidRDefault="00835565">
      <w:pPr>
        <w:pStyle w:val="BodyText"/>
        <w:spacing w:before="8"/>
        <w:rPr>
          <w:rFonts w:ascii="Lucida Sans"/>
          <w:sz w:val="16"/>
        </w:rPr>
      </w:pPr>
    </w:p>
    <w:p w:rsidR="00835565" w:rsidRDefault="008568C4">
      <w:pPr>
        <w:spacing w:before="105"/>
        <w:ind w:left="4284" w:right="5891"/>
        <w:jc w:val="center"/>
        <w:rPr>
          <w:rFonts w:ascii="Lucida Sans"/>
          <w:sz w:val="17"/>
        </w:rPr>
      </w:pPr>
      <w:r>
        <w:rPr>
          <w:rFonts w:ascii="Lucida Sans"/>
          <w:w w:val="105"/>
          <w:sz w:val="17"/>
        </w:rPr>
        <w:t>Y/E June</w:t>
      </w:r>
    </w:p>
    <w:p w:rsidR="00835565" w:rsidRDefault="00835565">
      <w:pPr>
        <w:pStyle w:val="BodyText"/>
        <w:spacing w:before="2"/>
        <w:rPr>
          <w:rFonts w:ascii="Lucida Sans"/>
          <w:sz w:val="19"/>
        </w:rPr>
      </w:pPr>
    </w:p>
    <w:p w:rsidR="00835565" w:rsidRDefault="008568C4">
      <w:pPr>
        <w:spacing w:before="100"/>
        <w:ind w:left="1257"/>
        <w:rPr>
          <w:i/>
          <w:sz w:val="24"/>
        </w:rPr>
      </w:pPr>
      <w:r>
        <w:rPr>
          <w:i/>
          <w:sz w:val="24"/>
        </w:rPr>
        <w:t>Source: ABS</w:t>
      </w:r>
    </w:p>
    <w:p w:rsidR="00835565" w:rsidRDefault="00835565">
      <w:pPr>
        <w:pStyle w:val="BodyText"/>
        <w:rPr>
          <w:i/>
          <w:sz w:val="28"/>
        </w:rPr>
      </w:pPr>
    </w:p>
    <w:p w:rsidR="00835565" w:rsidRDefault="00835565">
      <w:pPr>
        <w:pStyle w:val="BodyText"/>
        <w:rPr>
          <w:i/>
          <w:sz w:val="28"/>
        </w:rPr>
      </w:pPr>
    </w:p>
    <w:p w:rsidR="00835565" w:rsidRDefault="008568C4">
      <w:pPr>
        <w:pStyle w:val="BodyText"/>
        <w:spacing w:before="181"/>
        <w:ind w:left="1257"/>
      </w:pPr>
      <w:r>
        <w:t>It is important to specifically examine exports to the main recipient country: China.</w:t>
      </w:r>
    </w:p>
    <w:p w:rsidR="00835565" w:rsidRDefault="00835565">
      <w:pPr>
        <w:pStyle w:val="BodyText"/>
        <w:spacing w:before="2"/>
        <w:rPr>
          <w:sz w:val="23"/>
        </w:rPr>
      </w:pPr>
    </w:p>
    <w:p w:rsidR="00835565" w:rsidRDefault="008568C4">
      <w:pPr>
        <w:pStyle w:val="BodyText"/>
        <w:spacing w:line="276" w:lineRule="auto"/>
        <w:ind w:left="1257" w:right="1961"/>
      </w:pPr>
      <w:r>
        <w:t>Over the decade, Australia’s total recovered paper exports to China peaked at 1,144.5 kt in 2012-13. Since then, exports to China have declined, falling to 537.5 kt in 2018-19.</w:t>
      </w:r>
    </w:p>
    <w:p w:rsidR="00835565" w:rsidRDefault="00835565">
      <w:pPr>
        <w:spacing w:line="276" w:lineRule="auto"/>
        <w:sectPr w:rsidR="00835565">
          <w:type w:val="continuous"/>
          <w:pgSz w:w="11910" w:h="16840"/>
          <w:pgMar w:top="700" w:right="0" w:bottom="280" w:left="540" w:header="720" w:footer="720" w:gutter="0"/>
          <w:cols w:space="720"/>
        </w:sectPr>
      </w:pPr>
    </w:p>
    <w:p w:rsidR="00835565" w:rsidRDefault="00835565">
      <w:pPr>
        <w:pStyle w:val="BodyText"/>
        <w:rPr>
          <w:sz w:val="20"/>
        </w:rPr>
      </w:pPr>
    </w:p>
    <w:p w:rsidR="00835565" w:rsidRDefault="00835565">
      <w:pPr>
        <w:pStyle w:val="BodyText"/>
        <w:spacing w:before="5"/>
        <w:rPr>
          <w:sz w:val="18"/>
        </w:rPr>
      </w:pPr>
    </w:p>
    <w:p w:rsidR="00835565" w:rsidRDefault="008568C4">
      <w:pPr>
        <w:pStyle w:val="Heading3"/>
      </w:pPr>
      <w:r>
        <w:t>Australian Exports of Recovered Paper to China, by Grade: 2009 – 2019 (ktpa)</w:t>
      </w:r>
    </w:p>
    <w:p w:rsidR="00835565" w:rsidRDefault="008677AB">
      <w:pPr>
        <w:spacing w:before="154"/>
        <w:ind w:left="1319"/>
        <w:rPr>
          <w:rFonts w:ascii="Gill Sans MT"/>
          <w:sz w:val="17"/>
        </w:rPr>
      </w:pPr>
      <w:r>
        <w:rPr>
          <w:noProof/>
          <w:lang w:val="en-AU" w:eastAsia="en-AU"/>
        </w:rPr>
        <mc:AlternateContent>
          <mc:Choice Requires="wpg">
            <w:drawing>
              <wp:anchor distT="0" distB="0" distL="114300" distR="114300" simplePos="0" relativeHeight="251680256" behindDoc="0" locked="0" layoutInCell="1" allowOverlap="1">
                <wp:simplePos x="0" y="0"/>
                <wp:positionH relativeFrom="page">
                  <wp:posOffset>1470025</wp:posOffset>
                </wp:positionH>
                <wp:positionV relativeFrom="paragraph">
                  <wp:posOffset>167640</wp:posOffset>
                </wp:positionV>
                <wp:extent cx="3678555" cy="2775585"/>
                <wp:effectExtent l="12700" t="6985" r="4445" b="8255"/>
                <wp:wrapNone/>
                <wp:docPr id="14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555" cy="2775585"/>
                          <a:chOff x="2315" y="264"/>
                          <a:chExt cx="5793" cy="4371"/>
                        </a:xfrm>
                      </wpg:grpSpPr>
                      <wps:wsp>
                        <wps:cNvPr id="150" name="AutoShape 152"/>
                        <wps:cNvSpPr>
                          <a:spLocks/>
                        </wps:cNvSpPr>
                        <wps:spPr bwMode="auto">
                          <a:xfrm>
                            <a:off x="644" y="9223"/>
                            <a:ext cx="5760" cy="4320"/>
                          </a:xfrm>
                          <a:custGeom>
                            <a:avLst/>
                            <a:gdLst>
                              <a:gd name="T0" fmla="+- 0 2433 644"/>
                              <a:gd name="T1" fmla="*/ T0 w 5760"/>
                              <a:gd name="T2" fmla="+- 0 4517 9223"/>
                              <a:gd name="T3" fmla="*/ 4517 h 4320"/>
                              <a:gd name="T4" fmla="+- 0 8098 644"/>
                              <a:gd name="T5" fmla="*/ T4 w 5760"/>
                              <a:gd name="T6" fmla="+- 0 4517 9223"/>
                              <a:gd name="T7" fmla="*/ 4517 h 4320"/>
                              <a:gd name="T8" fmla="+- 0 2433 644"/>
                              <a:gd name="T9" fmla="*/ T8 w 5760"/>
                              <a:gd name="T10" fmla="+- 0 268 9223"/>
                              <a:gd name="T11" fmla="*/ 268 h 4320"/>
                              <a:gd name="T12" fmla="+- 0 8098 644"/>
                              <a:gd name="T13" fmla="*/ T12 w 5760"/>
                              <a:gd name="T14" fmla="+- 0 268 9223"/>
                              <a:gd name="T15" fmla="*/ 268 h 4320"/>
                              <a:gd name="T16" fmla="+- 0 2433 644"/>
                              <a:gd name="T17" fmla="*/ T16 w 5760"/>
                              <a:gd name="T18" fmla="+- 0 4517 9223"/>
                              <a:gd name="T19" fmla="*/ 4517 h 4320"/>
                              <a:gd name="T20" fmla="+- 0 2433 644"/>
                              <a:gd name="T21" fmla="*/ T20 w 5760"/>
                              <a:gd name="T22" fmla="+- 0 268 9223"/>
                              <a:gd name="T23" fmla="*/ 268 h 4320"/>
                              <a:gd name="T24" fmla="+- 0 8098 644"/>
                              <a:gd name="T25" fmla="*/ T24 w 5760"/>
                              <a:gd name="T26" fmla="+- 0 4517 9223"/>
                              <a:gd name="T27" fmla="*/ 4517 h 4320"/>
                              <a:gd name="T28" fmla="+- 0 8098 644"/>
                              <a:gd name="T29" fmla="*/ T28 w 5760"/>
                              <a:gd name="T30" fmla="+- 0 268 9223"/>
                              <a:gd name="T31" fmla="*/ 268 h 4320"/>
                              <a:gd name="T32" fmla="+- 0 2433 644"/>
                              <a:gd name="T33" fmla="*/ T32 w 5760"/>
                              <a:gd name="T34" fmla="+- 0 4517 9223"/>
                              <a:gd name="T35" fmla="*/ 4517 h 4320"/>
                              <a:gd name="T36" fmla="+- 0 8098 644"/>
                              <a:gd name="T37" fmla="*/ T36 w 5760"/>
                              <a:gd name="T38" fmla="+- 0 4517 9223"/>
                              <a:gd name="T39" fmla="*/ 4517 h 4320"/>
                              <a:gd name="T40" fmla="+- 0 2433 644"/>
                              <a:gd name="T41" fmla="*/ T40 w 5760"/>
                              <a:gd name="T42" fmla="+- 0 3808 9223"/>
                              <a:gd name="T43" fmla="*/ 3808 h 4320"/>
                              <a:gd name="T44" fmla="+- 0 8098 644"/>
                              <a:gd name="T45" fmla="*/ T44 w 5760"/>
                              <a:gd name="T46" fmla="+- 0 3808 9223"/>
                              <a:gd name="T47" fmla="*/ 3808 h 4320"/>
                              <a:gd name="T48" fmla="+- 0 2433 644"/>
                              <a:gd name="T49" fmla="*/ T48 w 5760"/>
                              <a:gd name="T50" fmla="+- 0 3100 9223"/>
                              <a:gd name="T51" fmla="*/ 3100 h 4320"/>
                              <a:gd name="T52" fmla="+- 0 8098 644"/>
                              <a:gd name="T53" fmla="*/ T52 w 5760"/>
                              <a:gd name="T54" fmla="+- 0 3100 9223"/>
                              <a:gd name="T55" fmla="*/ 3100 h 4320"/>
                              <a:gd name="T56" fmla="+- 0 2433 644"/>
                              <a:gd name="T57" fmla="*/ T56 w 5760"/>
                              <a:gd name="T58" fmla="+- 0 2392 9223"/>
                              <a:gd name="T59" fmla="*/ 2392 h 4320"/>
                              <a:gd name="T60" fmla="+- 0 8098 644"/>
                              <a:gd name="T61" fmla="*/ T60 w 5760"/>
                              <a:gd name="T62" fmla="+- 0 2392 9223"/>
                              <a:gd name="T63" fmla="*/ 2392 h 4320"/>
                              <a:gd name="T64" fmla="+- 0 2433 644"/>
                              <a:gd name="T65" fmla="*/ T64 w 5760"/>
                              <a:gd name="T66" fmla="+- 0 1684 9223"/>
                              <a:gd name="T67" fmla="*/ 1684 h 4320"/>
                              <a:gd name="T68" fmla="+- 0 8098 644"/>
                              <a:gd name="T69" fmla="*/ T68 w 5760"/>
                              <a:gd name="T70" fmla="+- 0 1684 9223"/>
                              <a:gd name="T71" fmla="*/ 1684 h 4320"/>
                              <a:gd name="T72" fmla="+- 0 2433 644"/>
                              <a:gd name="T73" fmla="*/ T72 w 5760"/>
                              <a:gd name="T74" fmla="+- 0 976 9223"/>
                              <a:gd name="T75" fmla="*/ 976 h 4320"/>
                              <a:gd name="T76" fmla="+- 0 8098 644"/>
                              <a:gd name="T77" fmla="*/ T76 w 5760"/>
                              <a:gd name="T78" fmla="+- 0 976 9223"/>
                              <a:gd name="T79" fmla="*/ 976 h 4320"/>
                              <a:gd name="T80" fmla="+- 0 2433 644"/>
                              <a:gd name="T81" fmla="*/ T80 w 5760"/>
                              <a:gd name="T82" fmla="+- 0 268 9223"/>
                              <a:gd name="T83" fmla="*/ 268 h 4320"/>
                              <a:gd name="T84" fmla="+- 0 8098 644"/>
                              <a:gd name="T85" fmla="*/ T84 w 5760"/>
                              <a:gd name="T86" fmla="+- 0 268 9223"/>
                              <a:gd name="T87" fmla="*/ 268 h 4320"/>
                              <a:gd name="T88" fmla="+- 0 2433 644"/>
                              <a:gd name="T89" fmla="*/ T88 w 5760"/>
                              <a:gd name="T90" fmla="+- 0 4517 9223"/>
                              <a:gd name="T91" fmla="*/ 4517 h 4320"/>
                              <a:gd name="T92" fmla="+- 0 2433 644"/>
                              <a:gd name="T93" fmla="*/ T92 w 5760"/>
                              <a:gd name="T94" fmla="+- 0 268 9223"/>
                              <a:gd name="T95" fmla="*/ 268 h 4320"/>
                              <a:gd name="T96" fmla="+- 0 3000 644"/>
                              <a:gd name="T97" fmla="*/ T96 w 5760"/>
                              <a:gd name="T98" fmla="+- 0 4517 9223"/>
                              <a:gd name="T99" fmla="*/ 4517 h 4320"/>
                              <a:gd name="T100" fmla="+- 0 3000 644"/>
                              <a:gd name="T101" fmla="*/ T100 w 5760"/>
                              <a:gd name="T102" fmla="+- 0 268 9223"/>
                              <a:gd name="T103" fmla="*/ 268 h 4320"/>
                              <a:gd name="T104" fmla="+- 0 3566 644"/>
                              <a:gd name="T105" fmla="*/ T104 w 5760"/>
                              <a:gd name="T106" fmla="+- 0 4517 9223"/>
                              <a:gd name="T107" fmla="*/ 4517 h 4320"/>
                              <a:gd name="T108" fmla="+- 0 3566 644"/>
                              <a:gd name="T109" fmla="*/ T108 w 5760"/>
                              <a:gd name="T110" fmla="+- 0 268 9223"/>
                              <a:gd name="T111" fmla="*/ 268 h 4320"/>
                              <a:gd name="T112" fmla="+- 0 4133 644"/>
                              <a:gd name="T113" fmla="*/ T112 w 5760"/>
                              <a:gd name="T114" fmla="+- 0 4517 9223"/>
                              <a:gd name="T115" fmla="*/ 4517 h 4320"/>
                              <a:gd name="T116" fmla="+- 0 4133 644"/>
                              <a:gd name="T117" fmla="*/ T116 w 5760"/>
                              <a:gd name="T118" fmla="+- 0 268 9223"/>
                              <a:gd name="T119" fmla="*/ 268 h 4320"/>
                              <a:gd name="T120" fmla="+- 0 4699 644"/>
                              <a:gd name="T121" fmla="*/ T120 w 5760"/>
                              <a:gd name="T122" fmla="+- 0 4517 9223"/>
                              <a:gd name="T123" fmla="*/ 4517 h 4320"/>
                              <a:gd name="T124" fmla="+- 0 4699 644"/>
                              <a:gd name="T125" fmla="*/ T124 w 5760"/>
                              <a:gd name="T126" fmla="+- 0 268 9223"/>
                              <a:gd name="T127" fmla="*/ 268 h 4320"/>
                              <a:gd name="T128" fmla="+- 0 5266 644"/>
                              <a:gd name="T129" fmla="*/ T128 w 5760"/>
                              <a:gd name="T130" fmla="+- 0 4517 9223"/>
                              <a:gd name="T131" fmla="*/ 4517 h 4320"/>
                              <a:gd name="T132" fmla="+- 0 5266 644"/>
                              <a:gd name="T133" fmla="*/ T132 w 5760"/>
                              <a:gd name="T134" fmla="+- 0 268 9223"/>
                              <a:gd name="T135" fmla="*/ 268 h 4320"/>
                              <a:gd name="T136" fmla="+- 0 5832 644"/>
                              <a:gd name="T137" fmla="*/ T136 w 5760"/>
                              <a:gd name="T138" fmla="+- 0 4517 9223"/>
                              <a:gd name="T139" fmla="*/ 4517 h 4320"/>
                              <a:gd name="T140" fmla="+- 0 5832 644"/>
                              <a:gd name="T141" fmla="*/ T140 w 5760"/>
                              <a:gd name="T142" fmla="+- 0 268 9223"/>
                              <a:gd name="T143" fmla="*/ 268 h 4320"/>
                              <a:gd name="T144" fmla="+- 0 6398 644"/>
                              <a:gd name="T145" fmla="*/ T144 w 5760"/>
                              <a:gd name="T146" fmla="+- 0 4517 9223"/>
                              <a:gd name="T147" fmla="*/ 4517 h 4320"/>
                              <a:gd name="T148" fmla="+- 0 6398 644"/>
                              <a:gd name="T149" fmla="*/ T148 w 5760"/>
                              <a:gd name="T150" fmla="+- 0 268 9223"/>
                              <a:gd name="T151" fmla="*/ 268 h 4320"/>
                              <a:gd name="T152" fmla="+- 0 6965 644"/>
                              <a:gd name="T153" fmla="*/ T152 w 5760"/>
                              <a:gd name="T154" fmla="+- 0 4517 9223"/>
                              <a:gd name="T155" fmla="*/ 4517 h 4320"/>
                              <a:gd name="T156" fmla="+- 0 6965 644"/>
                              <a:gd name="T157" fmla="*/ T156 w 5760"/>
                              <a:gd name="T158" fmla="+- 0 268 9223"/>
                              <a:gd name="T159" fmla="*/ 268 h 4320"/>
                              <a:gd name="T160" fmla="+- 0 7531 644"/>
                              <a:gd name="T161" fmla="*/ T160 w 5760"/>
                              <a:gd name="T162" fmla="+- 0 4517 9223"/>
                              <a:gd name="T163" fmla="*/ 4517 h 4320"/>
                              <a:gd name="T164" fmla="+- 0 7531 644"/>
                              <a:gd name="T165" fmla="*/ T164 w 5760"/>
                              <a:gd name="T166" fmla="+- 0 268 9223"/>
                              <a:gd name="T167" fmla="*/ 268 h 4320"/>
                              <a:gd name="T168" fmla="+- 0 8098 644"/>
                              <a:gd name="T169" fmla="*/ T168 w 5760"/>
                              <a:gd name="T170" fmla="+- 0 4517 9223"/>
                              <a:gd name="T171" fmla="*/ 4517 h 4320"/>
                              <a:gd name="T172" fmla="+- 0 8098 644"/>
                              <a:gd name="T173" fmla="*/ T172 w 5760"/>
                              <a:gd name="T174" fmla="+- 0 268 9223"/>
                              <a:gd name="T175" fmla="*/ 268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760" h="4320">
                                <a:moveTo>
                                  <a:pt x="1789" y="-4706"/>
                                </a:moveTo>
                                <a:lnTo>
                                  <a:pt x="7454" y="-4706"/>
                                </a:lnTo>
                                <a:moveTo>
                                  <a:pt x="1789" y="-8955"/>
                                </a:moveTo>
                                <a:lnTo>
                                  <a:pt x="7454" y="-8955"/>
                                </a:lnTo>
                                <a:moveTo>
                                  <a:pt x="1789" y="-4706"/>
                                </a:moveTo>
                                <a:lnTo>
                                  <a:pt x="1789" y="-8955"/>
                                </a:lnTo>
                                <a:moveTo>
                                  <a:pt x="7454" y="-4706"/>
                                </a:moveTo>
                                <a:lnTo>
                                  <a:pt x="7454" y="-8955"/>
                                </a:lnTo>
                                <a:moveTo>
                                  <a:pt x="1789" y="-4706"/>
                                </a:moveTo>
                                <a:lnTo>
                                  <a:pt x="7454" y="-4706"/>
                                </a:lnTo>
                                <a:moveTo>
                                  <a:pt x="1789" y="-5415"/>
                                </a:moveTo>
                                <a:lnTo>
                                  <a:pt x="7454" y="-5415"/>
                                </a:lnTo>
                                <a:moveTo>
                                  <a:pt x="1789" y="-6123"/>
                                </a:moveTo>
                                <a:lnTo>
                                  <a:pt x="7454" y="-6123"/>
                                </a:lnTo>
                                <a:moveTo>
                                  <a:pt x="1789" y="-6831"/>
                                </a:moveTo>
                                <a:lnTo>
                                  <a:pt x="7454" y="-6831"/>
                                </a:lnTo>
                                <a:moveTo>
                                  <a:pt x="1789" y="-7539"/>
                                </a:moveTo>
                                <a:lnTo>
                                  <a:pt x="7454" y="-7539"/>
                                </a:lnTo>
                                <a:moveTo>
                                  <a:pt x="1789" y="-8247"/>
                                </a:moveTo>
                                <a:lnTo>
                                  <a:pt x="7454" y="-8247"/>
                                </a:lnTo>
                                <a:moveTo>
                                  <a:pt x="1789" y="-8955"/>
                                </a:moveTo>
                                <a:lnTo>
                                  <a:pt x="7454" y="-8955"/>
                                </a:lnTo>
                                <a:moveTo>
                                  <a:pt x="1789" y="-4706"/>
                                </a:moveTo>
                                <a:lnTo>
                                  <a:pt x="1789" y="-8955"/>
                                </a:lnTo>
                                <a:moveTo>
                                  <a:pt x="2356" y="-4706"/>
                                </a:moveTo>
                                <a:lnTo>
                                  <a:pt x="2356" y="-8955"/>
                                </a:lnTo>
                                <a:moveTo>
                                  <a:pt x="2922" y="-4706"/>
                                </a:moveTo>
                                <a:lnTo>
                                  <a:pt x="2922" y="-8955"/>
                                </a:lnTo>
                                <a:moveTo>
                                  <a:pt x="3489" y="-4706"/>
                                </a:moveTo>
                                <a:lnTo>
                                  <a:pt x="3489" y="-8955"/>
                                </a:lnTo>
                                <a:moveTo>
                                  <a:pt x="4055" y="-4706"/>
                                </a:moveTo>
                                <a:lnTo>
                                  <a:pt x="4055" y="-8955"/>
                                </a:lnTo>
                                <a:moveTo>
                                  <a:pt x="4622" y="-4706"/>
                                </a:moveTo>
                                <a:lnTo>
                                  <a:pt x="4622" y="-8955"/>
                                </a:lnTo>
                                <a:moveTo>
                                  <a:pt x="5188" y="-4706"/>
                                </a:moveTo>
                                <a:lnTo>
                                  <a:pt x="5188" y="-8955"/>
                                </a:lnTo>
                                <a:moveTo>
                                  <a:pt x="5754" y="-4706"/>
                                </a:moveTo>
                                <a:lnTo>
                                  <a:pt x="5754" y="-8955"/>
                                </a:lnTo>
                                <a:moveTo>
                                  <a:pt x="6321" y="-4706"/>
                                </a:moveTo>
                                <a:lnTo>
                                  <a:pt x="6321" y="-8955"/>
                                </a:lnTo>
                                <a:moveTo>
                                  <a:pt x="6887" y="-4706"/>
                                </a:moveTo>
                                <a:lnTo>
                                  <a:pt x="6887" y="-8955"/>
                                </a:lnTo>
                                <a:moveTo>
                                  <a:pt x="7454" y="-4706"/>
                                </a:moveTo>
                                <a:lnTo>
                                  <a:pt x="7454" y="-8955"/>
                                </a:lnTo>
                              </a:path>
                            </a:pathLst>
                          </a:custGeom>
                          <a:noFill/>
                          <a:ln w="49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51"/>
                        <wps:cNvSpPr>
                          <a:spLocks/>
                        </wps:cNvSpPr>
                        <wps:spPr bwMode="auto">
                          <a:xfrm>
                            <a:off x="2433" y="2347"/>
                            <a:ext cx="5665" cy="2169"/>
                          </a:xfrm>
                          <a:custGeom>
                            <a:avLst/>
                            <a:gdLst>
                              <a:gd name="T0" fmla="+- 0 3000 2433"/>
                              <a:gd name="T1" fmla="*/ T0 w 5665"/>
                              <a:gd name="T2" fmla="+- 0 3334 2348"/>
                              <a:gd name="T3" fmla="*/ 3334 h 2169"/>
                              <a:gd name="T4" fmla="+- 0 2433 2433"/>
                              <a:gd name="T5" fmla="*/ T4 w 5665"/>
                              <a:gd name="T6" fmla="+- 0 3710 2348"/>
                              <a:gd name="T7" fmla="*/ 3710 h 2169"/>
                              <a:gd name="T8" fmla="+- 0 2433 2433"/>
                              <a:gd name="T9" fmla="*/ T8 w 5665"/>
                              <a:gd name="T10" fmla="+- 0 4517 2348"/>
                              <a:gd name="T11" fmla="*/ 4517 h 2169"/>
                              <a:gd name="T12" fmla="+- 0 8098 2433"/>
                              <a:gd name="T13" fmla="*/ T12 w 5665"/>
                              <a:gd name="T14" fmla="+- 0 4517 2348"/>
                              <a:gd name="T15" fmla="*/ 4517 h 2169"/>
                              <a:gd name="T16" fmla="+- 0 8098 2433"/>
                              <a:gd name="T17" fmla="*/ T16 w 5665"/>
                              <a:gd name="T18" fmla="+- 0 3545 2348"/>
                              <a:gd name="T19" fmla="*/ 3545 h 2169"/>
                              <a:gd name="T20" fmla="+- 0 3566 2433"/>
                              <a:gd name="T21" fmla="*/ T20 w 5665"/>
                              <a:gd name="T22" fmla="+- 0 3545 2348"/>
                              <a:gd name="T23" fmla="*/ 3545 h 2169"/>
                              <a:gd name="T24" fmla="+- 0 3000 2433"/>
                              <a:gd name="T25" fmla="*/ T24 w 5665"/>
                              <a:gd name="T26" fmla="+- 0 3334 2348"/>
                              <a:gd name="T27" fmla="*/ 3334 h 2169"/>
                              <a:gd name="T28" fmla="+- 0 4699 2433"/>
                              <a:gd name="T29" fmla="*/ T28 w 5665"/>
                              <a:gd name="T30" fmla="+- 0 2348 2348"/>
                              <a:gd name="T31" fmla="*/ 2348 h 2169"/>
                              <a:gd name="T32" fmla="+- 0 4133 2433"/>
                              <a:gd name="T33" fmla="*/ T32 w 5665"/>
                              <a:gd name="T34" fmla="+- 0 3219 2348"/>
                              <a:gd name="T35" fmla="*/ 3219 h 2169"/>
                              <a:gd name="T36" fmla="+- 0 3566 2433"/>
                              <a:gd name="T37" fmla="*/ T36 w 5665"/>
                              <a:gd name="T38" fmla="+- 0 3545 2348"/>
                              <a:gd name="T39" fmla="*/ 3545 h 2169"/>
                              <a:gd name="T40" fmla="+- 0 8098 2433"/>
                              <a:gd name="T41" fmla="*/ T40 w 5665"/>
                              <a:gd name="T42" fmla="+- 0 3545 2348"/>
                              <a:gd name="T43" fmla="*/ 3545 h 2169"/>
                              <a:gd name="T44" fmla="+- 0 8098 2433"/>
                              <a:gd name="T45" fmla="*/ T44 w 5665"/>
                              <a:gd name="T46" fmla="+- 0 3122 2348"/>
                              <a:gd name="T47" fmla="*/ 3122 h 2169"/>
                              <a:gd name="T48" fmla="+- 0 5832 2433"/>
                              <a:gd name="T49" fmla="*/ T48 w 5665"/>
                              <a:gd name="T50" fmla="+- 0 3122 2348"/>
                              <a:gd name="T51" fmla="*/ 3122 h 2169"/>
                              <a:gd name="T52" fmla="+- 0 5266 2433"/>
                              <a:gd name="T53" fmla="*/ T52 w 5665"/>
                              <a:gd name="T54" fmla="+- 0 2591 2348"/>
                              <a:gd name="T55" fmla="*/ 2591 h 2169"/>
                              <a:gd name="T56" fmla="+- 0 4699 2433"/>
                              <a:gd name="T57" fmla="*/ T56 w 5665"/>
                              <a:gd name="T58" fmla="+- 0 2348 2348"/>
                              <a:gd name="T59" fmla="*/ 2348 h 2169"/>
                              <a:gd name="T60" fmla="+- 0 6965 2433"/>
                              <a:gd name="T61" fmla="*/ T60 w 5665"/>
                              <a:gd name="T62" fmla="+- 0 2914 2348"/>
                              <a:gd name="T63" fmla="*/ 2914 h 2169"/>
                              <a:gd name="T64" fmla="+- 0 6398 2433"/>
                              <a:gd name="T65" fmla="*/ T64 w 5665"/>
                              <a:gd name="T66" fmla="+- 0 3037 2348"/>
                              <a:gd name="T67" fmla="*/ 3037 h 2169"/>
                              <a:gd name="T68" fmla="+- 0 5832 2433"/>
                              <a:gd name="T69" fmla="*/ T68 w 5665"/>
                              <a:gd name="T70" fmla="+- 0 3122 2348"/>
                              <a:gd name="T71" fmla="*/ 3122 h 2169"/>
                              <a:gd name="T72" fmla="+- 0 8098 2433"/>
                              <a:gd name="T73" fmla="*/ T72 w 5665"/>
                              <a:gd name="T74" fmla="+- 0 3122 2348"/>
                              <a:gd name="T75" fmla="*/ 3122 h 2169"/>
                              <a:gd name="T76" fmla="+- 0 8098 2433"/>
                              <a:gd name="T77" fmla="*/ T76 w 5665"/>
                              <a:gd name="T78" fmla="+- 0 3077 2348"/>
                              <a:gd name="T79" fmla="*/ 3077 h 2169"/>
                              <a:gd name="T80" fmla="+- 0 7531 2433"/>
                              <a:gd name="T81" fmla="*/ T80 w 5665"/>
                              <a:gd name="T82" fmla="+- 0 3077 2348"/>
                              <a:gd name="T83" fmla="*/ 3077 h 2169"/>
                              <a:gd name="T84" fmla="+- 0 6965 2433"/>
                              <a:gd name="T85" fmla="*/ T84 w 5665"/>
                              <a:gd name="T86" fmla="+- 0 2914 2348"/>
                              <a:gd name="T87" fmla="*/ 2914 h 2169"/>
                              <a:gd name="T88" fmla="+- 0 8098 2433"/>
                              <a:gd name="T89" fmla="*/ T88 w 5665"/>
                              <a:gd name="T90" fmla="+- 0 3039 2348"/>
                              <a:gd name="T91" fmla="*/ 3039 h 2169"/>
                              <a:gd name="T92" fmla="+- 0 7531 2433"/>
                              <a:gd name="T93" fmla="*/ T92 w 5665"/>
                              <a:gd name="T94" fmla="+- 0 3077 2348"/>
                              <a:gd name="T95" fmla="*/ 3077 h 2169"/>
                              <a:gd name="T96" fmla="+- 0 8098 2433"/>
                              <a:gd name="T97" fmla="*/ T96 w 5665"/>
                              <a:gd name="T98" fmla="+- 0 3077 2348"/>
                              <a:gd name="T99" fmla="*/ 3077 h 2169"/>
                              <a:gd name="T100" fmla="+- 0 8098 2433"/>
                              <a:gd name="T101" fmla="*/ T100 w 5665"/>
                              <a:gd name="T102" fmla="+- 0 3039 2348"/>
                              <a:gd name="T103" fmla="*/ 3039 h 2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65" h="2169">
                                <a:moveTo>
                                  <a:pt x="567" y="986"/>
                                </a:moveTo>
                                <a:lnTo>
                                  <a:pt x="0" y="1362"/>
                                </a:lnTo>
                                <a:lnTo>
                                  <a:pt x="0" y="2169"/>
                                </a:lnTo>
                                <a:lnTo>
                                  <a:pt x="5665" y="2169"/>
                                </a:lnTo>
                                <a:lnTo>
                                  <a:pt x="5665" y="1197"/>
                                </a:lnTo>
                                <a:lnTo>
                                  <a:pt x="1133" y="1197"/>
                                </a:lnTo>
                                <a:lnTo>
                                  <a:pt x="567" y="986"/>
                                </a:lnTo>
                                <a:close/>
                                <a:moveTo>
                                  <a:pt x="2266" y="0"/>
                                </a:moveTo>
                                <a:lnTo>
                                  <a:pt x="1700" y="871"/>
                                </a:lnTo>
                                <a:lnTo>
                                  <a:pt x="1133" y="1197"/>
                                </a:lnTo>
                                <a:lnTo>
                                  <a:pt x="5665" y="1197"/>
                                </a:lnTo>
                                <a:lnTo>
                                  <a:pt x="5665" y="774"/>
                                </a:lnTo>
                                <a:lnTo>
                                  <a:pt x="3399" y="774"/>
                                </a:lnTo>
                                <a:lnTo>
                                  <a:pt x="2833" y="243"/>
                                </a:lnTo>
                                <a:lnTo>
                                  <a:pt x="2266" y="0"/>
                                </a:lnTo>
                                <a:close/>
                                <a:moveTo>
                                  <a:pt x="4532" y="566"/>
                                </a:moveTo>
                                <a:lnTo>
                                  <a:pt x="3965" y="689"/>
                                </a:lnTo>
                                <a:lnTo>
                                  <a:pt x="3399" y="774"/>
                                </a:lnTo>
                                <a:lnTo>
                                  <a:pt x="5665" y="774"/>
                                </a:lnTo>
                                <a:lnTo>
                                  <a:pt x="5665" y="729"/>
                                </a:lnTo>
                                <a:lnTo>
                                  <a:pt x="5098" y="729"/>
                                </a:lnTo>
                                <a:lnTo>
                                  <a:pt x="4532" y="566"/>
                                </a:lnTo>
                                <a:close/>
                                <a:moveTo>
                                  <a:pt x="5665" y="691"/>
                                </a:moveTo>
                                <a:lnTo>
                                  <a:pt x="5098" y="729"/>
                                </a:lnTo>
                                <a:lnTo>
                                  <a:pt x="5665" y="729"/>
                                </a:lnTo>
                                <a:lnTo>
                                  <a:pt x="5665" y="691"/>
                                </a:lnTo>
                                <a:close/>
                              </a:path>
                            </a:pathLst>
                          </a:custGeom>
                          <a:solidFill>
                            <a:srgbClr val="002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0"/>
                        <wps:cNvSpPr>
                          <a:spLocks/>
                        </wps:cNvSpPr>
                        <wps:spPr bwMode="auto">
                          <a:xfrm>
                            <a:off x="2433" y="2347"/>
                            <a:ext cx="5665" cy="2169"/>
                          </a:xfrm>
                          <a:custGeom>
                            <a:avLst/>
                            <a:gdLst>
                              <a:gd name="T0" fmla="+- 0 2433 2433"/>
                              <a:gd name="T1" fmla="*/ T0 w 5665"/>
                              <a:gd name="T2" fmla="+- 0 4517 2348"/>
                              <a:gd name="T3" fmla="*/ 4517 h 2169"/>
                              <a:gd name="T4" fmla="+- 0 2433 2433"/>
                              <a:gd name="T5" fmla="*/ T4 w 5665"/>
                              <a:gd name="T6" fmla="+- 0 3710 2348"/>
                              <a:gd name="T7" fmla="*/ 3710 h 2169"/>
                              <a:gd name="T8" fmla="+- 0 3000 2433"/>
                              <a:gd name="T9" fmla="*/ T8 w 5665"/>
                              <a:gd name="T10" fmla="+- 0 3334 2348"/>
                              <a:gd name="T11" fmla="*/ 3334 h 2169"/>
                              <a:gd name="T12" fmla="+- 0 3566 2433"/>
                              <a:gd name="T13" fmla="*/ T12 w 5665"/>
                              <a:gd name="T14" fmla="+- 0 3545 2348"/>
                              <a:gd name="T15" fmla="*/ 3545 h 2169"/>
                              <a:gd name="T16" fmla="+- 0 4133 2433"/>
                              <a:gd name="T17" fmla="*/ T16 w 5665"/>
                              <a:gd name="T18" fmla="+- 0 3219 2348"/>
                              <a:gd name="T19" fmla="*/ 3219 h 2169"/>
                              <a:gd name="T20" fmla="+- 0 4699 2433"/>
                              <a:gd name="T21" fmla="*/ T20 w 5665"/>
                              <a:gd name="T22" fmla="+- 0 2348 2348"/>
                              <a:gd name="T23" fmla="*/ 2348 h 2169"/>
                              <a:gd name="T24" fmla="+- 0 5266 2433"/>
                              <a:gd name="T25" fmla="*/ T24 w 5665"/>
                              <a:gd name="T26" fmla="+- 0 2591 2348"/>
                              <a:gd name="T27" fmla="*/ 2591 h 2169"/>
                              <a:gd name="T28" fmla="+- 0 5832 2433"/>
                              <a:gd name="T29" fmla="*/ T28 w 5665"/>
                              <a:gd name="T30" fmla="+- 0 3122 2348"/>
                              <a:gd name="T31" fmla="*/ 3122 h 2169"/>
                              <a:gd name="T32" fmla="+- 0 6398 2433"/>
                              <a:gd name="T33" fmla="*/ T32 w 5665"/>
                              <a:gd name="T34" fmla="+- 0 3037 2348"/>
                              <a:gd name="T35" fmla="*/ 3037 h 2169"/>
                              <a:gd name="T36" fmla="+- 0 6965 2433"/>
                              <a:gd name="T37" fmla="*/ T36 w 5665"/>
                              <a:gd name="T38" fmla="+- 0 2914 2348"/>
                              <a:gd name="T39" fmla="*/ 2914 h 2169"/>
                              <a:gd name="T40" fmla="+- 0 7531 2433"/>
                              <a:gd name="T41" fmla="*/ T40 w 5665"/>
                              <a:gd name="T42" fmla="+- 0 3077 2348"/>
                              <a:gd name="T43" fmla="*/ 3077 h 2169"/>
                              <a:gd name="T44" fmla="+- 0 8098 2433"/>
                              <a:gd name="T45" fmla="*/ T44 w 5665"/>
                              <a:gd name="T46" fmla="+- 0 3039 2348"/>
                              <a:gd name="T47" fmla="*/ 3039 h 2169"/>
                              <a:gd name="T48" fmla="+- 0 8098 2433"/>
                              <a:gd name="T49" fmla="*/ T48 w 5665"/>
                              <a:gd name="T50" fmla="+- 0 4517 2348"/>
                              <a:gd name="T51" fmla="*/ 4517 h 2169"/>
                              <a:gd name="T52" fmla="+- 0 2433 2433"/>
                              <a:gd name="T53" fmla="*/ T52 w 5665"/>
                              <a:gd name="T54" fmla="+- 0 4517 2348"/>
                              <a:gd name="T55" fmla="*/ 4517 h 2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65" h="2169">
                                <a:moveTo>
                                  <a:pt x="0" y="2169"/>
                                </a:moveTo>
                                <a:lnTo>
                                  <a:pt x="0" y="1362"/>
                                </a:lnTo>
                                <a:lnTo>
                                  <a:pt x="567" y="986"/>
                                </a:lnTo>
                                <a:lnTo>
                                  <a:pt x="1133" y="1197"/>
                                </a:lnTo>
                                <a:lnTo>
                                  <a:pt x="1700" y="871"/>
                                </a:lnTo>
                                <a:lnTo>
                                  <a:pt x="2266" y="0"/>
                                </a:lnTo>
                                <a:lnTo>
                                  <a:pt x="2833" y="243"/>
                                </a:lnTo>
                                <a:lnTo>
                                  <a:pt x="3399" y="774"/>
                                </a:lnTo>
                                <a:lnTo>
                                  <a:pt x="3965" y="689"/>
                                </a:lnTo>
                                <a:lnTo>
                                  <a:pt x="4532" y="566"/>
                                </a:lnTo>
                                <a:lnTo>
                                  <a:pt x="5098" y="729"/>
                                </a:lnTo>
                                <a:lnTo>
                                  <a:pt x="5665" y="691"/>
                                </a:lnTo>
                                <a:lnTo>
                                  <a:pt x="5665" y="2169"/>
                                </a:lnTo>
                                <a:lnTo>
                                  <a:pt x="0" y="2169"/>
                                </a:lnTo>
                              </a:path>
                            </a:pathLst>
                          </a:custGeom>
                          <a:noFill/>
                          <a:ln w="12489">
                            <a:solidFill>
                              <a:srgbClr val="002D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49"/>
                        <wps:cNvSpPr>
                          <a:spLocks/>
                        </wps:cNvSpPr>
                        <wps:spPr bwMode="auto">
                          <a:xfrm>
                            <a:off x="2433" y="2347"/>
                            <a:ext cx="5665" cy="2169"/>
                          </a:xfrm>
                          <a:custGeom>
                            <a:avLst/>
                            <a:gdLst>
                              <a:gd name="T0" fmla="+- 0 2433 2433"/>
                              <a:gd name="T1" fmla="*/ T0 w 5665"/>
                              <a:gd name="T2" fmla="+- 0 4517 2348"/>
                              <a:gd name="T3" fmla="*/ 4517 h 2169"/>
                              <a:gd name="T4" fmla="+- 0 2433 2433"/>
                              <a:gd name="T5" fmla="*/ T4 w 5665"/>
                              <a:gd name="T6" fmla="+- 0 3710 2348"/>
                              <a:gd name="T7" fmla="*/ 3710 h 2169"/>
                              <a:gd name="T8" fmla="+- 0 3000 2433"/>
                              <a:gd name="T9" fmla="*/ T8 w 5665"/>
                              <a:gd name="T10" fmla="+- 0 3334 2348"/>
                              <a:gd name="T11" fmla="*/ 3334 h 2169"/>
                              <a:gd name="T12" fmla="+- 0 3566 2433"/>
                              <a:gd name="T13" fmla="*/ T12 w 5665"/>
                              <a:gd name="T14" fmla="+- 0 3545 2348"/>
                              <a:gd name="T15" fmla="*/ 3545 h 2169"/>
                              <a:gd name="T16" fmla="+- 0 4133 2433"/>
                              <a:gd name="T17" fmla="*/ T16 w 5665"/>
                              <a:gd name="T18" fmla="+- 0 3219 2348"/>
                              <a:gd name="T19" fmla="*/ 3219 h 2169"/>
                              <a:gd name="T20" fmla="+- 0 4699 2433"/>
                              <a:gd name="T21" fmla="*/ T20 w 5665"/>
                              <a:gd name="T22" fmla="+- 0 2348 2348"/>
                              <a:gd name="T23" fmla="*/ 2348 h 2169"/>
                              <a:gd name="T24" fmla="+- 0 5266 2433"/>
                              <a:gd name="T25" fmla="*/ T24 w 5665"/>
                              <a:gd name="T26" fmla="+- 0 2591 2348"/>
                              <a:gd name="T27" fmla="*/ 2591 h 2169"/>
                              <a:gd name="T28" fmla="+- 0 5832 2433"/>
                              <a:gd name="T29" fmla="*/ T28 w 5665"/>
                              <a:gd name="T30" fmla="+- 0 3122 2348"/>
                              <a:gd name="T31" fmla="*/ 3122 h 2169"/>
                              <a:gd name="T32" fmla="+- 0 6398 2433"/>
                              <a:gd name="T33" fmla="*/ T32 w 5665"/>
                              <a:gd name="T34" fmla="+- 0 3037 2348"/>
                              <a:gd name="T35" fmla="*/ 3037 h 2169"/>
                              <a:gd name="T36" fmla="+- 0 6965 2433"/>
                              <a:gd name="T37" fmla="*/ T36 w 5665"/>
                              <a:gd name="T38" fmla="+- 0 2914 2348"/>
                              <a:gd name="T39" fmla="*/ 2914 h 2169"/>
                              <a:gd name="T40" fmla="+- 0 7531 2433"/>
                              <a:gd name="T41" fmla="*/ T40 w 5665"/>
                              <a:gd name="T42" fmla="+- 0 3077 2348"/>
                              <a:gd name="T43" fmla="*/ 3077 h 2169"/>
                              <a:gd name="T44" fmla="+- 0 8098 2433"/>
                              <a:gd name="T45" fmla="*/ T44 w 5665"/>
                              <a:gd name="T46" fmla="+- 0 3039 2348"/>
                              <a:gd name="T47" fmla="*/ 3039 h 2169"/>
                              <a:gd name="T48" fmla="+- 0 8098 2433"/>
                              <a:gd name="T49" fmla="*/ T48 w 5665"/>
                              <a:gd name="T50" fmla="+- 0 4517 2348"/>
                              <a:gd name="T51" fmla="*/ 4517 h 2169"/>
                              <a:gd name="T52" fmla="+- 0 2433 2433"/>
                              <a:gd name="T53" fmla="*/ T52 w 5665"/>
                              <a:gd name="T54" fmla="+- 0 4517 2348"/>
                              <a:gd name="T55" fmla="*/ 4517 h 2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65" h="2169">
                                <a:moveTo>
                                  <a:pt x="0" y="2169"/>
                                </a:moveTo>
                                <a:lnTo>
                                  <a:pt x="0" y="1362"/>
                                </a:lnTo>
                                <a:lnTo>
                                  <a:pt x="567" y="986"/>
                                </a:lnTo>
                                <a:lnTo>
                                  <a:pt x="1133" y="1197"/>
                                </a:lnTo>
                                <a:lnTo>
                                  <a:pt x="1700" y="871"/>
                                </a:lnTo>
                                <a:lnTo>
                                  <a:pt x="2266" y="0"/>
                                </a:lnTo>
                                <a:lnTo>
                                  <a:pt x="2833" y="243"/>
                                </a:lnTo>
                                <a:lnTo>
                                  <a:pt x="3399" y="774"/>
                                </a:lnTo>
                                <a:lnTo>
                                  <a:pt x="3965" y="689"/>
                                </a:lnTo>
                                <a:lnTo>
                                  <a:pt x="4532" y="566"/>
                                </a:lnTo>
                                <a:lnTo>
                                  <a:pt x="5098" y="729"/>
                                </a:lnTo>
                                <a:lnTo>
                                  <a:pt x="5665" y="691"/>
                                </a:lnTo>
                                <a:lnTo>
                                  <a:pt x="5665" y="2169"/>
                                </a:lnTo>
                                <a:lnTo>
                                  <a:pt x="0" y="2169"/>
                                </a:lnTo>
                              </a:path>
                            </a:pathLst>
                          </a:custGeom>
                          <a:noFill/>
                          <a:ln w="49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148"/>
                        <wps:cNvSpPr>
                          <a:spLocks/>
                        </wps:cNvSpPr>
                        <wps:spPr bwMode="auto">
                          <a:xfrm>
                            <a:off x="2433" y="2086"/>
                            <a:ext cx="5665" cy="1624"/>
                          </a:xfrm>
                          <a:custGeom>
                            <a:avLst/>
                            <a:gdLst>
                              <a:gd name="T0" fmla="+- 0 3000 2433"/>
                              <a:gd name="T1" fmla="*/ T0 w 5665"/>
                              <a:gd name="T2" fmla="+- 0 3141 2086"/>
                              <a:gd name="T3" fmla="*/ 3141 h 1624"/>
                              <a:gd name="T4" fmla="+- 0 2433 2433"/>
                              <a:gd name="T5" fmla="*/ T4 w 5665"/>
                              <a:gd name="T6" fmla="+- 0 3587 2086"/>
                              <a:gd name="T7" fmla="*/ 3587 h 1624"/>
                              <a:gd name="T8" fmla="+- 0 2433 2433"/>
                              <a:gd name="T9" fmla="*/ T8 w 5665"/>
                              <a:gd name="T10" fmla="+- 0 3710 2086"/>
                              <a:gd name="T11" fmla="*/ 3710 h 1624"/>
                              <a:gd name="T12" fmla="+- 0 3000 2433"/>
                              <a:gd name="T13" fmla="*/ T12 w 5665"/>
                              <a:gd name="T14" fmla="+- 0 3334 2086"/>
                              <a:gd name="T15" fmla="*/ 3334 h 1624"/>
                              <a:gd name="T16" fmla="+- 0 3932 2433"/>
                              <a:gd name="T17" fmla="*/ T16 w 5665"/>
                              <a:gd name="T18" fmla="+- 0 3334 2086"/>
                              <a:gd name="T19" fmla="*/ 3334 h 1624"/>
                              <a:gd name="T20" fmla="+- 0 4071 2433"/>
                              <a:gd name="T21" fmla="*/ T20 w 5665"/>
                              <a:gd name="T22" fmla="+- 0 3254 2086"/>
                              <a:gd name="T23" fmla="*/ 3254 h 1624"/>
                              <a:gd name="T24" fmla="+- 0 3566 2433"/>
                              <a:gd name="T25" fmla="*/ T24 w 5665"/>
                              <a:gd name="T26" fmla="+- 0 3254 2086"/>
                              <a:gd name="T27" fmla="*/ 3254 h 1624"/>
                              <a:gd name="T28" fmla="+- 0 3000 2433"/>
                              <a:gd name="T29" fmla="*/ T28 w 5665"/>
                              <a:gd name="T30" fmla="+- 0 3141 2086"/>
                              <a:gd name="T31" fmla="*/ 3141 h 1624"/>
                              <a:gd name="T32" fmla="+- 0 3932 2433"/>
                              <a:gd name="T33" fmla="*/ T32 w 5665"/>
                              <a:gd name="T34" fmla="+- 0 3334 2086"/>
                              <a:gd name="T35" fmla="*/ 3334 h 1624"/>
                              <a:gd name="T36" fmla="+- 0 3000 2433"/>
                              <a:gd name="T37" fmla="*/ T36 w 5665"/>
                              <a:gd name="T38" fmla="+- 0 3334 2086"/>
                              <a:gd name="T39" fmla="*/ 3334 h 1624"/>
                              <a:gd name="T40" fmla="+- 0 3566 2433"/>
                              <a:gd name="T41" fmla="*/ T40 w 5665"/>
                              <a:gd name="T42" fmla="+- 0 3545 2086"/>
                              <a:gd name="T43" fmla="*/ 3545 h 1624"/>
                              <a:gd name="T44" fmla="+- 0 3932 2433"/>
                              <a:gd name="T45" fmla="*/ T44 w 5665"/>
                              <a:gd name="T46" fmla="+- 0 3334 2086"/>
                              <a:gd name="T47" fmla="*/ 3334 h 1624"/>
                              <a:gd name="T48" fmla="+- 0 4699 2433"/>
                              <a:gd name="T49" fmla="*/ T48 w 5665"/>
                              <a:gd name="T50" fmla="+- 0 2086 2086"/>
                              <a:gd name="T51" fmla="*/ 2086 h 1624"/>
                              <a:gd name="T52" fmla="+- 0 4133 2433"/>
                              <a:gd name="T53" fmla="*/ T52 w 5665"/>
                              <a:gd name="T54" fmla="+- 0 2953 2086"/>
                              <a:gd name="T55" fmla="*/ 2953 h 1624"/>
                              <a:gd name="T56" fmla="+- 0 3566 2433"/>
                              <a:gd name="T57" fmla="*/ T56 w 5665"/>
                              <a:gd name="T58" fmla="+- 0 3254 2086"/>
                              <a:gd name="T59" fmla="*/ 3254 h 1624"/>
                              <a:gd name="T60" fmla="+- 0 4071 2433"/>
                              <a:gd name="T61" fmla="*/ T60 w 5665"/>
                              <a:gd name="T62" fmla="+- 0 3254 2086"/>
                              <a:gd name="T63" fmla="*/ 3254 h 1624"/>
                              <a:gd name="T64" fmla="+- 0 4133 2433"/>
                              <a:gd name="T65" fmla="*/ T64 w 5665"/>
                              <a:gd name="T66" fmla="+- 0 3219 2086"/>
                              <a:gd name="T67" fmla="*/ 3219 h 1624"/>
                              <a:gd name="T68" fmla="+- 0 4699 2433"/>
                              <a:gd name="T69" fmla="*/ T68 w 5665"/>
                              <a:gd name="T70" fmla="+- 0 2348 2086"/>
                              <a:gd name="T71" fmla="*/ 2348 h 1624"/>
                              <a:gd name="T72" fmla="+- 0 5156 2433"/>
                              <a:gd name="T73" fmla="*/ T72 w 5665"/>
                              <a:gd name="T74" fmla="+- 0 2348 2086"/>
                              <a:gd name="T75" fmla="*/ 2348 h 1624"/>
                              <a:gd name="T76" fmla="+- 0 4699 2433"/>
                              <a:gd name="T77" fmla="*/ T76 w 5665"/>
                              <a:gd name="T78" fmla="+- 0 2086 2086"/>
                              <a:gd name="T79" fmla="*/ 2086 h 1624"/>
                              <a:gd name="T80" fmla="+- 0 5156 2433"/>
                              <a:gd name="T81" fmla="*/ T80 w 5665"/>
                              <a:gd name="T82" fmla="+- 0 2348 2086"/>
                              <a:gd name="T83" fmla="*/ 2348 h 1624"/>
                              <a:gd name="T84" fmla="+- 0 4699 2433"/>
                              <a:gd name="T85" fmla="*/ T84 w 5665"/>
                              <a:gd name="T86" fmla="+- 0 2348 2086"/>
                              <a:gd name="T87" fmla="*/ 2348 h 1624"/>
                              <a:gd name="T88" fmla="+- 0 5266 2433"/>
                              <a:gd name="T89" fmla="*/ T88 w 5665"/>
                              <a:gd name="T90" fmla="+- 0 2591 2086"/>
                              <a:gd name="T91" fmla="*/ 2591 h 1624"/>
                              <a:gd name="T92" fmla="+- 0 5832 2433"/>
                              <a:gd name="T93" fmla="*/ T92 w 5665"/>
                              <a:gd name="T94" fmla="+- 0 3122 2086"/>
                              <a:gd name="T95" fmla="*/ 3122 h 1624"/>
                              <a:gd name="T96" fmla="+- 0 6398 2433"/>
                              <a:gd name="T97" fmla="*/ T96 w 5665"/>
                              <a:gd name="T98" fmla="+- 0 3037 2086"/>
                              <a:gd name="T99" fmla="*/ 3037 h 1624"/>
                              <a:gd name="T100" fmla="+- 0 6528 2433"/>
                              <a:gd name="T101" fmla="*/ T100 w 5665"/>
                              <a:gd name="T102" fmla="+- 0 3009 2086"/>
                              <a:gd name="T103" fmla="*/ 3009 h 1624"/>
                              <a:gd name="T104" fmla="+- 0 5832 2433"/>
                              <a:gd name="T105" fmla="*/ T104 w 5665"/>
                              <a:gd name="T106" fmla="+- 0 3009 2086"/>
                              <a:gd name="T107" fmla="*/ 3009 h 1624"/>
                              <a:gd name="T108" fmla="+- 0 5266 2433"/>
                              <a:gd name="T109" fmla="*/ T108 w 5665"/>
                              <a:gd name="T110" fmla="+- 0 2411 2086"/>
                              <a:gd name="T111" fmla="*/ 2411 h 1624"/>
                              <a:gd name="T112" fmla="+- 0 5156 2433"/>
                              <a:gd name="T113" fmla="*/ T112 w 5665"/>
                              <a:gd name="T114" fmla="+- 0 2348 2086"/>
                              <a:gd name="T115" fmla="*/ 2348 h 1624"/>
                              <a:gd name="T116" fmla="+- 0 7052 2433"/>
                              <a:gd name="T117" fmla="*/ T116 w 5665"/>
                              <a:gd name="T118" fmla="+- 0 2914 2086"/>
                              <a:gd name="T119" fmla="*/ 2914 h 1624"/>
                              <a:gd name="T120" fmla="+- 0 6965 2433"/>
                              <a:gd name="T121" fmla="*/ T120 w 5665"/>
                              <a:gd name="T122" fmla="+- 0 2914 2086"/>
                              <a:gd name="T123" fmla="*/ 2914 h 1624"/>
                              <a:gd name="T124" fmla="+- 0 7531 2433"/>
                              <a:gd name="T125" fmla="*/ T124 w 5665"/>
                              <a:gd name="T126" fmla="+- 0 3077 2086"/>
                              <a:gd name="T127" fmla="*/ 3077 h 1624"/>
                              <a:gd name="T128" fmla="+- 0 7726 2433"/>
                              <a:gd name="T129" fmla="*/ T128 w 5665"/>
                              <a:gd name="T130" fmla="+- 0 3064 2086"/>
                              <a:gd name="T131" fmla="*/ 3064 h 1624"/>
                              <a:gd name="T132" fmla="+- 0 7531 2433"/>
                              <a:gd name="T133" fmla="*/ T132 w 5665"/>
                              <a:gd name="T134" fmla="+- 0 3064 2086"/>
                              <a:gd name="T135" fmla="*/ 3064 h 1624"/>
                              <a:gd name="T136" fmla="+- 0 7052 2433"/>
                              <a:gd name="T137" fmla="*/ T136 w 5665"/>
                              <a:gd name="T138" fmla="+- 0 2914 2086"/>
                              <a:gd name="T139" fmla="*/ 2914 h 1624"/>
                              <a:gd name="T140" fmla="+- 0 8098 2433"/>
                              <a:gd name="T141" fmla="*/ T140 w 5665"/>
                              <a:gd name="T142" fmla="+- 0 3033 2086"/>
                              <a:gd name="T143" fmla="*/ 3033 h 1624"/>
                              <a:gd name="T144" fmla="+- 0 7531 2433"/>
                              <a:gd name="T145" fmla="*/ T144 w 5665"/>
                              <a:gd name="T146" fmla="+- 0 3064 2086"/>
                              <a:gd name="T147" fmla="*/ 3064 h 1624"/>
                              <a:gd name="T148" fmla="+- 0 7726 2433"/>
                              <a:gd name="T149" fmla="*/ T148 w 5665"/>
                              <a:gd name="T150" fmla="+- 0 3064 2086"/>
                              <a:gd name="T151" fmla="*/ 3064 h 1624"/>
                              <a:gd name="T152" fmla="+- 0 8098 2433"/>
                              <a:gd name="T153" fmla="*/ T152 w 5665"/>
                              <a:gd name="T154" fmla="+- 0 3039 2086"/>
                              <a:gd name="T155" fmla="*/ 3039 h 1624"/>
                              <a:gd name="T156" fmla="+- 0 8098 2433"/>
                              <a:gd name="T157" fmla="*/ T156 w 5665"/>
                              <a:gd name="T158" fmla="+- 0 3033 2086"/>
                              <a:gd name="T159" fmla="*/ 3033 h 1624"/>
                              <a:gd name="T160" fmla="+- 0 6965 2433"/>
                              <a:gd name="T161" fmla="*/ T160 w 5665"/>
                              <a:gd name="T162" fmla="+- 0 2887 2086"/>
                              <a:gd name="T163" fmla="*/ 2887 h 1624"/>
                              <a:gd name="T164" fmla="+- 0 6398 2433"/>
                              <a:gd name="T165" fmla="*/ T164 w 5665"/>
                              <a:gd name="T166" fmla="+- 0 2968 2086"/>
                              <a:gd name="T167" fmla="*/ 2968 h 1624"/>
                              <a:gd name="T168" fmla="+- 0 5832 2433"/>
                              <a:gd name="T169" fmla="*/ T168 w 5665"/>
                              <a:gd name="T170" fmla="+- 0 3009 2086"/>
                              <a:gd name="T171" fmla="*/ 3009 h 1624"/>
                              <a:gd name="T172" fmla="+- 0 6528 2433"/>
                              <a:gd name="T173" fmla="*/ T172 w 5665"/>
                              <a:gd name="T174" fmla="+- 0 3009 2086"/>
                              <a:gd name="T175" fmla="*/ 3009 h 1624"/>
                              <a:gd name="T176" fmla="+- 0 6965 2433"/>
                              <a:gd name="T177" fmla="*/ T176 w 5665"/>
                              <a:gd name="T178" fmla="+- 0 2914 2086"/>
                              <a:gd name="T179" fmla="*/ 2914 h 1624"/>
                              <a:gd name="T180" fmla="+- 0 7052 2433"/>
                              <a:gd name="T181" fmla="*/ T180 w 5665"/>
                              <a:gd name="T182" fmla="+- 0 2914 2086"/>
                              <a:gd name="T183" fmla="*/ 2914 h 1624"/>
                              <a:gd name="T184" fmla="+- 0 6965 2433"/>
                              <a:gd name="T185" fmla="*/ T184 w 5665"/>
                              <a:gd name="T186" fmla="+- 0 2887 2086"/>
                              <a:gd name="T187" fmla="*/ 2887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65" h="1624">
                                <a:moveTo>
                                  <a:pt x="567" y="1055"/>
                                </a:moveTo>
                                <a:lnTo>
                                  <a:pt x="0" y="1501"/>
                                </a:lnTo>
                                <a:lnTo>
                                  <a:pt x="0" y="1624"/>
                                </a:lnTo>
                                <a:lnTo>
                                  <a:pt x="567" y="1248"/>
                                </a:lnTo>
                                <a:lnTo>
                                  <a:pt x="1499" y="1248"/>
                                </a:lnTo>
                                <a:lnTo>
                                  <a:pt x="1638" y="1168"/>
                                </a:lnTo>
                                <a:lnTo>
                                  <a:pt x="1133" y="1168"/>
                                </a:lnTo>
                                <a:lnTo>
                                  <a:pt x="567" y="1055"/>
                                </a:lnTo>
                                <a:close/>
                                <a:moveTo>
                                  <a:pt x="1499" y="1248"/>
                                </a:moveTo>
                                <a:lnTo>
                                  <a:pt x="567" y="1248"/>
                                </a:lnTo>
                                <a:lnTo>
                                  <a:pt x="1133" y="1459"/>
                                </a:lnTo>
                                <a:lnTo>
                                  <a:pt x="1499" y="1248"/>
                                </a:lnTo>
                                <a:close/>
                                <a:moveTo>
                                  <a:pt x="2266" y="0"/>
                                </a:moveTo>
                                <a:lnTo>
                                  <a:pt x="1700" y="867"/>
                                </a:lnTo>
                                <a:lnTo>
                                  <a:pt x="1133" y="1168"/>
                                </a:lnTo>
                                <a:lnTo>
                                  <a:pt x="1638" y="1168"/>
                                </a:lnTo>
                                <a:lnTo>
                                  <a:pt x="1700" y="1133"/>
                                </a:lnTo>
                                <a:lnTo>
                                  <a:pt x="2266" y="262"/>
                                </a:lnTo>
                                <a:lnTo>
                                  <a:pt x="2723" y="262"/>
                                </a:lnTo>
                                <a:lnTo>
                                  <a:pt x="2266" y="0"/>
                                </a:lnTo>
                                <a:close/>
                                <a:moveTo>
                                  <a:pt x="2723" y="262"/>
                                </a:moveTo>
                                <a:lnTo>
                                  <a:pt x="2266" y="262"/>
                                </a:lnTo>
                                <a:lnTo>
                                  <a:pt x="2833" y="505"/>
                                </a:lnTo>
                                <a:lnTo>
                                  <a:pt x="3399" y="1036"/>
                                </a:lnTo>
                                <a:lnTo>
                                  <a:pt x="3965" y="951"/>
                                </a:lnTo>
                                <a:lnTo>
                                  <a:pt x="4095" y="923"/>
                                </a:lnTo>
                                <a:lnTo>
                                  <a:pt x="3399" y="923"/>
                                </a:lnTo>
                                <a:lnTo>
                                  <a:pt x="2833" y="325"/>
                                </a:lnTo>
                                <a:lnTo>
                                  <a:pt x="2723" y="262"/>
                                </a:lnTo>
                                <a:close/>
                                <a:moveTo>
                                  <a:pt x="4619" y="828"/>
                                </a:moveTo>
                                <a:lnTo>
                                  <a:pt x="4532" y="828"/>
                                </a:lnTo>
                                <a:lnTo>
                                  <a:pt x="5098" y="991"/>
                                </a:lnTo>
                                <a:lnTo>
                                  <a:pt x="5293" y="978"/>
                                </a:lnTo>
                                <a:lnTo>
                                  <a:pt x="5098" y="978"/>
                                </a:lnTo>
                                <a:lnTo>
                                  <a:pt x="4619" y="828"/>
                                </a:lnTo>
                                <a:close/>
                                <a:moveTo>
                                  <a:pt x="5665" y="947"/>
                                </a:moveTo>
                                <a:lnTo>
                                  <a:pt x="5098" y="978"/>
                                </a:lnTo>
                                <a:lnTo>
                                  <a:pt x="5293" y="978"/>
                                </a:lnTo>
                                <a:lnTo>
                                  <a:pt x="5665" y="953"/>
                                </a:lnTo>
                                <a:lnTo>
                                  <a:pt x="5665" y="947"/>
                                </a:lnTo>
                                <a:close/>
                                <a:moveTo>
                                  <a:pt x="4532" y="801"/>
                                </a:moveTo>
                                <a:lnTo>
                                  <a:pt x="3965" y="882"/>
                                </a:lnTo>
                                <a:lnTo>
                                  <a:pt x="3399" y="923"/>
                                </a:lnTo>
                                <a:lnTo>
                                  <a:pt x="4095" y="923"/>
                                </a:lnTo>
                                <a:lnTo>
                                  <a:pt x="4532" y="828"/>
                                </a:lnTo>
                                <a:lnTo>
                                  <a:pt x="4619" y="828"/>
                                </a:lnTo>
                                <a:lnTo>
                                  <a:pt x="4532" y="801"/>
                                </a:lnTo>
                                <a:close/>
                              </a:path>
                            </a:pathLst>
                          </a:custGeom>
                          <a:solidFill>
                            <a:srgbClr val="FE00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7"/>
                        <wps:cNvSpPr>
                          <a:spLocks/>
                        </wps:cNvSpPr>
                        <wps:spPr bwMode="auto">
                          <a:xfrm>
                            <a:off x="2433" y="2086"/>
                            <a:ext cx="5665" cy="1624"/>
                          </a:xfrm>
                          <a:custGeom>
                            <a:avLst/>
                            <a:gdLst>
                              <a:gd name="T0" fmla="+- 0 2433 2433"/>
                              <a:gd name="T1" fmla="*/ T0 w 5665"/>
                              <a:gd name="T2" fmla="+- 0 3710 2086"/>
                              <a:gd name="T3" fmla="*/ 3710 h 1624"/>
                              <a:gd name="T4" fmla="+- 0 2433 2433"/>
                              <a:gd name="T5" fmla="*/ T4 w 5665"/>
                              <a:gd name="T6" fmla="+- 0 3587 2086"/>
                              <a:gd name="T7" fmla="*/ 3587 h 1624"/>
                              <a:gd name="T8" fmla="+- 0 3000 2433"/>
                              <a:gd name="T9" fmla="*/ T8 w 5665"/>
                              <a:gd name="T10" fmla="+- 0 3141 2086"/>
                              <a:gd name="T11" fmla="*/ 3141 h 1624"/>
                              <a:gd name="T12" fmla="+- 0 3566 2433"/>
                              <a:gd name="T13" fmla="*/ T12 w 5665"/>
                              <a:gd name="T14" fmla="+- 0 3254 2086"/>
                              <a:gd name="T15" fmla="*/ 3254 h 1624"/>
                              <a:gd name="T16" fmla="+- 0 4133 2433"/>
                              <a:gd name="T17" fmla="*/ T16 w 5665"/>
                              <a:gd name="T18" fmla="+- 0 2953 2086"/>
                              <a:gd name="T19" fmla="*/ 2953 h 1624"/>
                              <a:gd name="T20" fmla="+- 0 4699 2433"/>
                              <a:gd name="T21" fmla="*/ T20 w 5665"/>
                              <a:gd name="T22" fmla="+- 0 2086 2086"/>
                              <a:gd name="T23" fmla="*/ 2086 h 1624"/>
                              <a:gd name="T24" fmla="+- 0 5266 2433"/>
                              <a:gd name="T25" fmla="*/ T24 w 5665"/>
                              <a:gd name="T26" fmla="+- 0 2411 2086"/>
                              <a:gd name="T27" fmla="*/ 2411 h 1624"/>
                              <a:gd name="T28" fmla="+- 0 5832 2433"/>
                              <a:gd name="T29" fmla="*/ T28 w 5665"/>
                              <a:gd name="T30" fmla="+- 0 3009 2086"/>
                              <a:gd name="T31" fmla="*/ 3009 h 1624"/>
                              <a:gd name="T32" fmla="+- 0 6398 2433"/>
                              <a:gd name="T33" fmla="*/ T32 w 5665"/>
                              <a:gd name="T34" fmla="+- 0 2968 2086"/>
                              <a:gd name="T35" fmla="*/ 2968 h 1624"/>
                              <a:gd name="T36" fmla="+- 0 6965 2433"/>
                              <a:gd name="T37" fmla="*/ T36 w 5665"/>
                              <a:gd name="T38" fmla="+- 0 2887 2086"/>
                              <a:gd name="T39" fmla="*/ 2887 h 1624"/>
                              <a:gd name="T40" fmla="+- 0 7531 2433"/>
                              <a:gd name="T41" fmla="*/ T40 w 5665"/>
                              <a:gd name="T42" fmla="+- 0 3064 2086"/>
                              <a:gd name="T43" fmla="*/ 3064 h 1624"/>
                              <a:gd name="T44" fmla="+- 0 8098 2433"/>
                              <a:gd name="T45" fmla="*/ T44 w 5665"/>
                              <a:gd name="T46" fmla="+- 0 3033 2086"/>
                              <a:gd name="T47" fmla="*/ 3033 h 1624"/>
                              <a:gd name="T48" fmla="+- 0 8098 2433"/>
                              <a:gd name="T49" fmla="*/ T48 w 5665"/>
                              <a:gd name="T50" fmla="+- 0 3039 2086"/>
                              <a:gd name="T51" fmla="*/ 3039 h 1624"/>
                              <a:gd name="T52" fmla="+- 0 7531 2433"/>
                              <a:gd name="T53" fmla="*/ T52 w 5665"/>
                              <a:gd name="T54" fmla="+- 0 3077 2086"/>
                              <a:gd name="T55" fmla="*/ 3077 h 1624"/>
                              <a:gd name="T56" fmla="+- 0 6965 2433"/>
                              <a:gd name="T57" fmla="*/ T56 w 5665"/>
                              <a:gd name="T58" fmla="+- 0 2914 2086"/>
                              <a:gd name="T59" fmla="*/ 2914 h 1624"/>
                              <a:gd name="T60" fmla="+- 0 6398 2433"/>
                              <a:gd name="T61" fmla="*/ T60 w 5665"/>
                              <a:gd name="T62" fmla="+- 0 3037 2086"/>
                              <a:gd name="T63" fmla="*/ 3037 h 1624"/>
                              <a:gd name="T64" fmla="+- 0 5832 2433"/>
                              <a:gd name="T65" fmla="*/ T64 w 5665"/>
                              <a:gd name="T66" fmla="+- 0 3122 2086"/>
                              <a:gd name="T67" fmla="*/ 3122 h 1624"/>
                              <a:gd name="T68" fmla="+- 0 5266 2433"/>
                              <a:gd name="T69" fmla="*/ T68 w 5665"/>
                              <a:gd name="T70" fmla="+- 0 2591 2086"/>
                              <a:gd name="T71" fmla="*/ 2591 h 1624"/>
                              <a:gd name="T72" fmla="+- 0 4699 2433"/>
                              <a:gd name="T73" fmla="*/ T72 w 5665"/>
                              <a:gd name="T74" fmla="+- 0 2348 2086"/>
                              <a:gd name="T75" fmla="*/ 2348 h 1624"/>
                              <a:gd name="T76" fmla="+- 0 4133 2433"/>
                              <a:gd name="T77" fmla="*/ T76 w 5665"/>
                              <a:gd name="T78" fmla="+- 0 3219 2086"/>
                              <a:gd name="T79" fmla="*/ 3219 h 1624"/>
                              <a:gd name="T80" fmla="+- 0 3566 2433"/>
                              <a:gd name="T81" fmla="*/ T80 w 5665"/>
                              <a:gd name="T82" fmla="+- 0 3545 2086"/>
                              <a:gd name="T83" fmla="*/ 3545 h 1624"/>
                              <a:gd name="T84" fmla="+- 0 3000 2433"/>
                              <a:gd name="T85" fmla="*/ T84 w 5665"/>
                              <a:gd name="T86" fmla="+- 0 3334 2086"/>
                              <a:gd name="T87" fmla="*/ 3334 h 1624"/>
                              <a:gd name="T88" fmla="+- 0 2433 2433"/>
                              <a:gd name="T89" fmla="*/ T88 w 5665"/>
                              <a:gd name="T90" fmla="+- 0 3710 2086"/>
                              <a:gd name="T91" fmla="*/ 3710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65" h="1624">
                                <a:moveTo>
                                  <a:pt x="0" y="1624"/>
                                </a:moveTo>
                                <a:lnTo>
                                  <a:pt x="0" y="1501"/>
                                </a:lnTo>
                                <a:lnTo>
                                  <a:pt x="567" y="1055"/>
                                </a:lnTo>
                                <a:lnTo>
                                  <a:pt x="1133" y="1168"/>
                                </a:lnTo>
                                <a:lnTo>
                                  <a:pt x="1700" y="867"/>
                                </a:lnTo>
                                <a:lnTo>
                                  <a:pt x="2266" y="0"/>
                                </a:lnTo>
                                <a:lnTo>
                                  <a:pt x="2833" y="325"/>
                                </a:lnTo>
                                <a:lnTo>
                                  <a:pt x="3399" y="923"/>
                                </a:lnTo>
                                <a:lnTo>
                                  <a:pt x="3965" y="882"/>
                                </a:lnTo>
                                <a:lnTo>
                                  <a:pt x="4532" y="801"/>
                                </a:lnTo>
                                <a:lnTo>
                                  <a:pt x="5098" y="978"/>
                                </a:lnTo>
                                <a:lnTo>
                                  <a:pt x="5665" y="947"/>
                                </a:lnTo>
                                <a:lnTo>
                                  <a:pt x="5665" y="953"/>
                                </a:lnTo>
                                <a:lnTo>
                                  <a:pt x="5098" y="991"/>
                                </a:lnTo>
                                <a:lnTo>
                                  <a:pt x="4532" y="828"/>
                                </a:lnTo>
                                <a:lnTo>
                                  <a:pt x="3965" y="951"/>
                                </a:lnTo>
                                <a:lnTo>
                                  <a:pt x="3399" y="1036"/>
                                </a:lnTo>
                                <a:lnTo>
                                  <a:pt x="2833" y="505"/>
                                </a:lnTo>
                                <a:lnTo>
                                  <a:pt x="2266" y="262"/>
                                </a:lnTo>
                                <a:lnTo>
                                  <a:pt x="1700" y="1133"/>
                                </a:lnTo>
                                <a:lnTo>
                                  <a:pt x="1133" y="1459"/>
                                </a:lnTo>
                                <a:lnTo>
                                  <a:pt x="567" y="1248"/>
                                </a:lnTo>
                                <a:lnTo>
                                  <a:pt x="0" y="1624"/>
                                </a:lnTo>
                              </a:path>
                            </a:pathLst>
                          </a:custGeom>
                          <a:noFill/>
                          <a:ln w="12489">
                            <a:solidFill>
                              <a:srgbClr val="FE00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46"/>
                        <wps:cNvSpPr>
                          <a:spLocks/>
                        </wps:cNvSpPr>
                        <wps:spPr bwMode="auto">
                          <a:xfrm>
                            <a:off x="2433" y="2086"/>
                            <a:ext cx="5665" cy="1624"/>
                          </a:xfrm>
                          <a:custGeom>
                            <a:avLst/>
                            <a:gdLst>
                              <a:gd name="T0" fmla="+- 0 2433 2433"/>
                              <a:gd name="T1" fmla="*/ T0 w 5665"/>
                              <a:gd name="T2" fmla="+- 0 3710 2086"/>
                              <a:gd name="T3" fmla="*/ 3710 h 1624"/>
                              <a:gd name="T4" fmla="+- 0 2433 2433"/>
                              <a:gd name="T5" fmla="*/ T4 w 5665"/>
                              <a:gd name="T6" fmla="+- 0 3587 2086"/>
                              <a:gd name="T7" fmla="*/ 3587 h 1624"/>
                              <a:gd name="T8" fmla="+- 0 3000 2433"/>
                              <a:gd name="T9" fmla="*/ T8 w 5665"/>
                              <a:gd name="T10" fmla="+- 0 3141 2086"/>
                              <a:gd name="T11" fmla="*/ 3141 h 1624"/>
                              <a:gd name="T12" fmla="+- 0 3566 2433"/>
                              <a:gd name="T13" fmla="*/ T12 w 5665"/>
                              <a:gd name="T14" fmla="+- 0 3254 2086"/>
                              <a:gd name="T15" fmla="*/ 3254 h 1624"/>
                              <a:gd name="T16" fmla="+- 0 4133 2433"/>
                              <a:gd name="T17" fmla="*/ T16 w 5665"/>
                              <a:gd name="T18" fmla="+- 0 2953 2086"/>
                              <a:gd name="T19" fmla="*/ 2953 h 1624"/>
                              <a:gd name="T20" fmla="+- 0 4699 2433"/>
                              <a:gd name="T21" fmla="*/ T20 w 5665"/>
                              <a:gd name="T22" fmla="+- 0 2086 2086"/>
                              <a:gd name="T23" fmla="*/ 2086 h 1624"/>
                              <a:gd name="T24" fmla="+- 0 5266 2433"/>
                              <a:gd name="T25" fmla="*/ T24 w 5665"/>
                              <a:gd name="T26" fmla="+- 0 2411 2086"/>
                              <a:gd name="T27" fmla="*/ 2411 h 1624"/>
                              <a:gd name="T28" fmla="+- 0 5832 2433"/>
                              <a:gd name="T29" fmla="*/ T28 w 5665"/>
                              <a:gd name="T30" fmla="+- 0 3009 2086"/>
                              <a:gd name="T31" fmla="*/ 3009 h 1624"/>
                              <a:gd name="T32" fmla="+- 0 6398 2433"/>
                              <a:gd name="T33" fmla="*/ T32 w 5665"/>
                              <a:gd name="T34" fmla="+- 0 2968 2086"/>
                              <a:gd name="T35" fmla="*/ 2968 h 1624"/>
                              <a:gd name="T36" fmla="+- 0 6965 2433"/>
                              <a:gd name="T37" fmla="*/ T36 w 5665"/>
                              <a:gd name="T38" fmla="+- 0 2887 2086"/>
                              <a:gd name="T39" fmla="*/ 2887 h 1624"/>
                              <a:gd name="T40" fmla="+- 0 7531 2433"/>
                              <a:gd name="T41" fmla="*/ T40 w 5665"/>
                              <a:gd name="T42" fmla="+- 0 3064 2086"/>
                              <a:gd name="T43" fmla="*/ 3064 h 1624"/>
                              <a:gd name="T44" fmla="+- 0 8098 2433"/>
                              <a:gd name="T45" fmla="*/ T44 w 5665"/>
                              <a:gd name="T46" fmla="+- 0 3033 2086"/>
                              <a:gd name="T47" fmla="*/ 3033 h 1624"/>
                              <a:gd name="T48" fmla="+- 0 8098 2433"/>
                              <a:gd name="T49" fmla="*/ T48 w 5665"/>
                              <a:gd name="T50" fmla="+- 0 3039 2086"/>
                              <a:gd name="T51" fmla="*/ 3039 h 1624"/>
                              <a:gd name="T52" fmla="+- 0 7531 2433"/>
                              <a:gd name="T53" fmla="*/ T52 w 5665"/>
                              <a:gd name="T54" fmla="+- 0 3077 2086"/>
                              <a:gd name="T55" fmla="*/ 3077 h 1624"/>
                              <a:gd name="T56" fmla="+- 0 6965 2433"/>
                              <a:gd name="T57" fmla="*/ T56 w 5665"/>
                              <a:gd name="T58" fmla="+- 0 2914 2086"/>
                              <a:gd name="T59" fmla="*/ 2914 h 1624"/>
                              <a:gd name="T60" fmla="+- 0 6398 2433"/>
                              <a:gd name="T61" fmla="*/ T60 w 5665"/>
                              <a:gd name="T62" fmla="+- 0 3037 2086"/>
                              <a:gd name="T63" fmla="*/ 3037 h 1624"/>
                              <a:gd name="T64" fmla="+- 0 5832 2433"/>
                              <a:gd name="T65" fmla="*/ T64 w 5665"/>
                              <a:gd name="T66" fmla="+- 0 3122 2086"/>
                              <a:gd name="T67" fmla="*/ 3122 h 1624"/>
                              <a:gd name="T68" fmla="+- 0 5266 2433"/>
                              <a:gd name="T69" fmla="*/ T68 w 5665"/>
                              <a:gd name="T70" fmla="+- 0 2591 2086"/>
                              <a:gd name="T71" fmla="*/ 2591 h 1624"/>
                              <a:gd name="T72" fmla="+- 0 4699 2433"/>
                              <a:gd name="T73" fmla="*/ T72 w 5665"/>
                              <a:gd name="T74" fmla="+- 0 2348 2086"/>
                              <a:gd name="T75" fmla="*/ 2348 h 1624"/>
                              <a:gd name="T76" fmla="+- 0 4133 2433"/>
                              <a:gd name="T77" fmla="*/ T76 w 5665"/>
                              <a:gd name="T78" fmla="+- 0 3219 2086"/>
                              <a:gd name="T79" fmla="*/ 3219 h 1624"/>
                              <a:gd name="T80" fmla="+- 0 3566 2433"/>
                              <a:gd name="T81" fmla="*/ T80 w 5665"/>
                              <a:gd name="T82" fmla="+- 0 3545 2086"/>
                              <a:gd name="T83" fmla="*/ 3545 h 1624"/>
                              <a:gd name="T84" fmla="+- 0 3000 2433"/>
                              <a:gd name="T85" fmla="*/ T84 w 5665"/>
                              <a:gd name="T86" fmla="+- 0 3334 2086"/>
                              <a:gd name="T87" fmla="*/ 3334 h 1624"/>
                              <a:gd name="T88" fmla="+- 0 2433 2433"/>
                              <a:gd name="T89" fmla="*/ T88 w 5665"/>
                              <a:gd name="T90" fmla="+- 0 3710 2086"/>
                              <a:gd name="T91" fmla="*/ 3710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65" h="1624">
                                <a:moveTo>
                                  <a:pt x="0" y="1624"/>
                                </a:moveTo>
                                <a:lnTo>
                                  <a:pt x="0" y="1501"/>
                                </a:lnTo>
                                <a:lnTo>
                                  <a:pt x="567" y="1055"/>
                                </a:lnTo>
                                <a:lnTo>
                                  <a:pt x="1133" y="1168"/>
                                </a:lnTo>
                                <a:lnTo>
                                  <a:pt x="1700" y="867"/>
                                </a:lnTo>
                                <a:lnTo>
                                  <a:pt x="2266" y="0"/>
                                </a:lnTo>
                                <a:lnTo>
                                  <a:pt x="2833" y="325"/>
                                </a:lnTo>
                                <a:lnTo>
                                  <a:pt x="3399" y="923"/>
                                </a:lnTo>
                                <a:lnTo>
                                  <a:pt x="3965" y="882"/>
                                </a:lnTo>
                                <a:lnTo>
                                  <a:pt x="4532" y="801"/>
                                </a:lnTo>
                                <a:lnTo>
                                  <a:pt x="5098" y="978"/>
                                </a:lnTo>
                                <a:lnTo>
                                  <a:pt x="5665" y="947"/>
                                </a:lnTo>
                                <a:lnTo>
                                  <a:pt x="5665" y="953"/>
                                </a:lnTo>
                                <a:lnTo>
                                  <a:pt x="5098" y="991"/>
                                </a:lnTo>
                                <a:lnTo>
                                  <a:pt x="4532" y="828"/>
                                </a:lnTo>
                                <a:lnTo>
                                  <a:pt x="3965" y="951"/>
                                </a:lnTo>
                                <a:lnTo>
                                  <a:pt x="3399" y="1036"/>
                                </a:lnTo>
                                <a:lnTo>
                                  <a:pt x="2833" y="505"/>
                                </a:lnTo>
                                <a:lnTo>
                                  <a:pt x="2266" y="262"/>
                                </a:lnTo>
                                <a:lnTo>
                                  <a:pt x="1700" y="1133"/>
                                </a:lnTo>
                                <a:lnTo>
                                  <a:pt x="1133" y="1459"/>
                                </a:lnTo>
                                <a:lnTo>
                                  <a:pt x="567" y="1248"/>
                                </a:lnTo>
                                <a:lnTo>
                                  <a:pt x="0" y="1624"/>
                                </a:lnTo>
                              </a:path>
                            </a:pathLst>
                          </a:custGeom>
                          <a:noFill/>
                          <a:ln w="49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145"/>
                        <wps:cNvSpPr>
                          <a:spLocks/>
                        </wps:cNvSpPr>
                        <wps:spPr bwMode="auto">
                          <a:xfrm>
                            <a:off x="2433" y="1471"/>
                            <a:ext cx="5665" cy="2116"/>
                          </a:xfrm>
                          <a:custGeom>
                            <a:avLst/>
                            <a:gdLst>
                              <a:gd name="T0" fmla="+- 0 4699 2433"/>
                              <a:gd name="T1" fmla="*/ T0 w 5665"/>
                              <a:gd name="T2" fmla="+- 0 1472 1472"/>
                              <a:gd name="T3" fmla="*/ 1472 h 2116"/>
                              <a:gd name="T4" fmla="+- 0 4133 2433"/>
                              <a:gd name="T5" fmla="*/ T4 w 5665"/>
                              <a:gd name="T6" fmla="+- 0 2493 1472"/>
                              <a:gd name="T7" fmla="*/ 2493 h 2116"/>
                              <a:gd name="T8" fmla="+- 0 3566 2433"/>
                              <a:gd name="T9" fmla="*/ T8 w 5665"/>
                              <a:gd name="T10" fmla="+- 0 2884 1472"/>
                              <a:gd name="T11" fmla="*/ 2884 h 2116"/>
                              <a:gd name="T12" fmla="+- 0 3000 2433"/>
                              <a:gd name="T13" fmla="*/ T12 w 5665"/>
                              <a:gd name="T14" fmla="+- 0 3070 1472"/>
                              <a:gd name="T15" fmla="*/ 3070 h 2116"/>
                              <a:gd name="T16" fmla="+- 0 2433 2433"/>
                              <a:gd name="T17" fmla="*/ T16 w 5665"/>
                              <a:gd name="T18" fmla="+- 0 3465 1472"/>
                              <a:gd name="T19" fmla="*/ 3465 h 2116"/>
                              <a:gd name="T20" fmla="+- 0 2433 2433"/>
                              <a:gd name="T21" fmla="*/ T20 w 5665"/>
                              <a:gd name="T22" fmla="+- 0 3587 1472"/>
                              <a:gd name="T23" fmla="*/ 3587 h 2116"/>
                              <a:gd name="T24" fmla="+- 0 3000 2433"/>
                              <a:gd name="T25" fmla="*/ T24 w 5665"/>
                              <a:gd name="T26" fmla="+- 0 3141 1472"/>
                              <a:gd name="T27" fmla="*/ 3141 h 2116"/>
                              <a:gd name="T28" fmla="+- 0 3780 2433"/>
                              <a:gd name="T29" fmla="*/ T28 w 5665"/>
                              <a:gd name="T30" fmla="+- 0 3141 1472"/>
                              <a:gd name="T31" fmla="*/ 3141 h 2116"/>
                              <a:gd name="T32" fmla="+- 0 4133 2433"/>
                              <a:gd name="T33" fmla="*/ T32 w 5665"/>
                              <a:gd name="T34" fmla="+- 0 2953 1472"/>
                              <a:gd name="T35" fmla="*/ 2953 h 2116"/>
                              <a:gd name="T36" fmla="+- 0 4699 2433"/>
                              <a:gd name="T37" fmla="*/ T36 w 5665"/>
                              <a:gd name="T38" fmla="+- 0 2086 1472"/>
                              <a:gd name="T39" fmla="*/ 2086 h 2116"/>
                              <a:gd name="T40" fmla="+- 0 5538 2433"/>
                              <a:gd name="T41" fmla="*/ T40 w 5665"/>
                              <a:gd name="T42" fmla="+- 0 2086 1472"/>
                              <a:gd name="T43" fmla="*/ 2086 h 2116"/>
                              <a:gd name="T44" fmla="+- 0 5266 2433"/>
                              <a:gd name="T45" fmla="*/ T44 w 5665"/>
                              <a:gd name="T46" fmla="+- 0 1835 1472"/>
                              <a:gd name="T47" fmla="*/ 1835 h 2116"/>
                              <a:gd name="T48" fmla="+- 0 4699 2433"/>
                              <a:gd name="T49" fmla="*/ T48 w 5665"/>
                              <a:gd name="T50" fmla="+- 0 1472 1472"/>
                              <a:gd name="T51" fmla="*/ 1472 h 2116"/>
                              <a:gd name="T52" fmla="+- 0 3780 2433"/>
                              <a:gd name="T53" fmla="*/ T52 w 5665"/>
                              <a:gd name="T54" fmla="+- 0 3141 1472"/>
                              <a:gd name="T55" fmla="*/ 3141 h 2116"/>
                              <a:gd name="T56" fmla="+- 0 3000 2433"/>
                              <a:gd name="T57" fmla="*/ T56 w 5665"/>
                              <a:gd name="T58" fmla="+- 0 3141 1472"/>
                              <a:gd name="T59" fmla="*/ 3141 h 2116"/>
                              <a:gd name="T60" fmla="+- 0 3566 2433"/>
                              <a:gd name="T61" fmla="*/ T60 w 5665"/>
                              <a:gd name="T62" fmla="+- 0 3254 1472"/>
                              <a:gd name="T63" fmla="*/ 3254 h 2116"/>
                              <a:gd name="T64" fmla="+- 0 3780 2433"/>
                              <a:gd name="T65" fmla="*/ T64 w 5665"/>
                              <a:gd name="T66" fmla="+- 0 3141 1472"/>
                              <a:gd name="T67" fmla="*/ 3141 h 2116"/>
                              <a:gd name="T68" fmla="+- 0 7776 2433"/>
                              <a:gd name="T69" fmla="*/ T68 w 5665"/>
                              <a:gd name="T70" fmla="+- 0 2887 1472"/>
                              <a:gd name="T71" fmla="*/ 2887 h 2116"/>
                              <a:gd name="T72" fmla="+- 0 6965 2433"/>
                              <a:gd name="T73" fmla="*/ T72 w 5665"/>
                              <a:gd name="T74" fmla="+- 0 2887 1472"/>
                              <a:gd name="T75" fmla="*/ 2887 h 2116"/>
                              <a:gd name="T76" fmla="+- 0 7531 2433"/>
                              <a:gd name="T77" fmla="*/ T76 w 5665"/>
                              <a:gd name="T78" fmla="+- 0 3064 1472"/>
                              <a:gd name="T79" fmla="*/ 3064 h 2116"/>
                              <a:gd name="T80" fmla="+- 0 8098 2433"/>
                              <a:gd name="T81" fmla="*/ T80 w 5665"/>
                              <a:gd name="T82" fmla="+- 0 3033 1472"/>
                              <a:gd name="T83" fmla="*/ 3033 h 2116"/>
                              <a:gd name="T84" fmla="+- 0 8098 2433"/>
                              <a:gd name="T85" fmla="*/ T84 w 5665"/>
                              <a:gd name="T86" fmla="+- 0 2968 1472"/>
                              <a:gd name="T87" fmla="*/ 2968 h 2116"/>
                              <a:gd name="T88" fmla="+- 0 7776 2433"/>
                              <a:gd name="T89" fmla="*/ T88 w 5665"/>
                              <a:gd name="T90" fmla="+- 0 2887 1472"/>
                              <a:gd name="T91" fmla="*/ 2887 h 2116"/>
                              <a:gd name="T92" fmla="+- 0 5538 2433"/>
                              <a:gd name="T93" fmla="*/ T92 w 5665"/>
                              <a:gd name="T94" fmla="+- 0 2086 1472"/>
                              <a:gd name="T95" fmla="*/ 2086 h 2116"/>
                              <a:gd name="T96" fmla="+- 0 4699 2433"/>
                              <a:gd name="T97" fmla="*/ T96 w 5665"/>
                              <a:gd name="T98" fmla="+- 0 2086 1472"/>
                              <a:gd name="T99" fmla="*/ 2086 h 2116"/>
                              <a:gd name="T100" fmla="+- 0 5266 2433"/>
                              <a:gd name="T101" fmla="*/ T100 w 5665"/>
                              <a:gd name="T102" fmla="+- 0 2411 1472"/>
                              <a:gd name="T103" fmla="*/ 2411 h 2116"/>
                              <a:gd name="T104" fmla="+- 0 5832 2433"/>
                              <a:gd name="T105" fmla="*/ T104 w 5665"/>
                              <a:gd name="T106" fmla="+- 0 3009 1472"/>
                              <a:gd name="T107" fmla="*/ 3009 h 2116"/>
                              <a:gd name="T108" fmla="+- 0 6398 2433"/>
                              <a:gd name="T109" fmla="*/ T108 w 5665"/>
                              <a:gd name="T110" fmla="+- 0 2968 1472"/>
                              <a:gd name="T111" fmla="*/ 2968 h 2116"/>
                              <a:gd name="T112" fmla="+- 0 6965 2433"/>
                              <a:gd name="T113" fmla="*/ T112 w 5665"/>
                              <a:gd name="T114" fmla="+- 0 2887 1472"/>
                              <a:gd name="T115" fmla="*/ 2887 h 2116"/>
                              <a:gd name="T116" fmla="+- 0 7776 2433"/>
                              <a:gd name="T117" fmla="*/ T116 w 5665"/>
                              <a:gd name="T118" fmla="+- 0 2887 1472"/>
                              <a:gd name="T119" fmla="*/ 2887 h 2116"/>
                              <a:gd name="T120" fmla="+- 0 7531 2433"/>
                              <a:gd name="T121" fmla="*/ T120 w 5665"/>
                              <a:gd name="T122" fmla="+- 0 2825 1472"/>
                              <a:gd name="T123" fmla="*/ 2825 h 2116"/>
                              <a:gd name="T124" fmla="+- 0 7041 2433"/>
                              <a:gd name="T125" fmla="*/ T124 w 5665"/>
                              <a:gd name="T126" fmla="+- 0 2505 1472"/>
                              <a:gd name="T127" fmla="*/ 2505 h 2116"/>
                              <a:gd name="T128" fmla="+- 0 6398 2433"/>
                              <a:gd name="T129" fmla="*/ T128 w 5665"/>
                              <a:gd name="T130" fmla="+- 0 2505 1472"/>
                              <a:gd name="T131" fmla="*/ 2505 h 2116"/>
                              <a:gd name="T132" fmla="+- 0 5832 2433"/>
                              <a:gd name="T133" fmla="*/ T132 w 5665"/>
                              <a:gd name="T134" fmla="+- 0 2357 1472"/>
                              <a:gd name="T135" fmla="*/ 2357 h 2116"/>
                              <a:gd name="T136" fmla="+- 0 5538 2433"/>
                              <a:gd name="T137" fmla="*/ T136 w 5665"/>
                              <a:gd name="T138" fmla="+- 0 2086 1472"/>
                              <a:gd name="T139" fmla="*/ 2086 h 2116"/>
                              <a:gd name="T140" fmla="+- 0 6965 2433"/>
                              <a:gd name="T141" fmla="*/ T140 w 5665"/>
                              <a:gd name="T142" fmla="+- 0 2455 1472"/>
                              <a:gd name="T143" fmla="*/ 2455 h 2116"/>
                              <a:gd name="T144" fmla="+- 0 6398 2433"/>
                              <a:gd name="T145" fmla="*/ T144 w 5665"/>
                              <a:gd name="T146" fmla="+- 0 2505 1472"/>
                              <a:gd name="T147" fmla="*/ 2505 h 2116"/>
                              <a:gd name="T148" fmla="+- 0 7041 2433"/>
                              <a:gd name="T149" fmla="*/ T148 w 5665"/>
                              <a:gd name="T150" fmla="+- 0 2505 1472"/>
                              <a:gd name="T151" fmla="*/ 2505 h 2116"/>
                              <a:gd name="T152" fmla="+- 0 6965 2433"/>
                              <a:gd name="T153" fmla="*/ T152 w 5665"/>
                              <a:gd name="T154" fmla="+- 0 2455 1472"/>
                              <a:gd name="T155" fmla="*/ 2455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665" h="2116">
                                <a:moveTo>
                                  <a:pt x="2266" y="0"/>
                                </a:moveTo>
                                <a:lnTo>
                                  <a:pt x="1700" y="1021"/>
                                </a:lnTo>
                                <a:lnTo>
                                  <a:pt x="1133" y="1412"/>
                                </a:lnTo>
                                <a:lnTo>
                                  <a:pt x="567" y="1598"/>
                                </a:lnTo>
                                <a:lnTo>
                                  <a:pt x="0" y="1993"/>
                                </a:lnTo>
                                <a:lnTo>
                                  <a:pt x="0" y="2115"/>
                                </a:lnTo>
                                <a:lnTo>
                                  <a:pt x="567" y="1669"/>
                                </a:lnTo>
                                <a:lnTo>
                                  <a:pt x="1347" y="1669"/>
                                </a:lnTo>
                                <a:lnTo>
                                  <a:pt x="1700" y="1481"/>
                                </a:lnTo>
                                <a:lnTo>
                                  <a:pt x="2266" y="614"/>
                                </a:lnTo>
                                <a:lnTo>
                                  <a:pt x="3105" y="614"/>
                                </a:lnTo>
                                <a:lnTo>
                                  <a:pt x="2833" y="363"/>
                                </a:lnTo>
                                <a:lnTo>
                                  <a:pt x="2266" y="0"/>
                                </a:lnTo>
                                <a:close/>
                                <a:moveTo>
                                  <a:pt x="1347" y="1669"/>
                                </a:moveTo>
                                <a:lnTo>
                                  <a:pt x="567" y="1669"/>
                                </a:lnTo>
                                <a:lnTo>
                                  <a:pt x="1133" y="1782"/>
                                </a:lnTo>
                                <a:lnTo>
                                  <a:pt x="1347" y="1669"/>
                                </a:lnTo>
                                <a:close/>
                                <a:moveTo>
                                  <a:pt x="5343" y="1415"/>
                                </a:moveTo>
                                <a:lnTo>
                                  <a:pt x="4532" y="1415"/>
                                </a:lnTo>
                                <a:lnTo>
                                  <a:pt x="5098" y="1592"/>
                                </a:lnTo>
                                <a:lnTo>
                                  <a:pt x="5665" y="1561"/>
                                </a:lnTo>
                                <a:lnTo>
                                  <a:pt x="5665" y="1496"/>
                                </a:lnTo>
                                <a:lnTo>
                                  <a:pt x="5343" y="1415"/>
                                </a:lnTo>
                                <a:close/>
                                <a:moveTo>
                                  <a:pt x="3105" y="614"/>
                                </a:moveTo>
                                <a:lnTo>
                                  <a:pt x="2266" y="614"/>
                                </a:lnTo>
                                <a:lnTo>
                                  <a:pt x="2833" y="939"/>
                                </a:lnTo>
                                <a:lnTo>
                                  <a:pt x="3399" y="1537"/>
                                </a:lnTo>
                                <a:lnTo>
                                  <a:pt x="3965" y="1496"/>
                                </a:lnTo>
                                <a:lnTo>
                                  <a:pt x="4532" y="1415"/>
                                </a:lnTo>
                                <a:lnTo>
                                  <a:pt x="5343" y="1415"/>
                                </a:lnTo>
                                <a:lnTo>
                                  <a:pt x="5098" y="1353"/>
                                </a:lnTo>
                                <a:lnTo>
                                  <a:pt x="4608" y="1033"/>
                                </a:lnTo>
                                <a:lnTo>
                                  <a:pt x="3965" y="1033"/>
                                </a:lnTo>
                                <a:lnTo>
                                  <a:pt x="3399" y="885"/>
                                </a:lnTo>
                                <a:lnTo>
                                  <a:pt x="3105" y="614"/>
                                </a:lnTo>
                                <a:close/>
                                <a:moveTo>
                                  <a:pt x="4532" y="983"/>
                                </a:moveTo>
                                <a:lnTo>
                                  <a:pt x="3965" y="1033"/>
                                </a:lnTo>
                                <a:lnTo>
                                  <a:pt x="4608" y="1033"/>
                                </a:lnTo>
                                <a:lnTo>
                                  <a:pt x="4532" y="983"/>
                                </a:lnTo>
                                <a:close/>
                              </a:path>
                            </a:pathLst>
                          </a:custGeom>
                          <a:solidFill>
                            <a:srgbClr val="2F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4"/>
                        <wps:cNvSpPr>
                          <a:spLocks/>
                        </wps:cNvSpPr>
                        <wps:spPr bwMode="auto">
                          <a:xfrm>
                            <a:off x="2433" y="1471"/>
                            <a:ext cx="5665" cy="2116"/>
                          </a:xfrm>
                          <a:custGeom>
                            <a:avLst/>
                            <a:gdLst>
                              <a:gd name="T0" fmla="+- 0 2433 2433"/>
                              <a:gd name="T1" fmla="*/ T0 w 5665"/>
                              <a:gd name="T2" fmla="+- 0 3587 1472"/>
                              <a:gd name="T3" fmla="*/ 3587 h 2116"/>
                              <a:gd name="T4" fmla="+- 0 2433 2433"/>
                              <a:gd name="T5" fmla="*/ T4 w 5665"/>
                              <a:gd name="T6" fmla="+- 0 3465 1472"/>
                              <a:gd name="T7" fmla="*/ 3465 h 2116"/>
                              <a:gd name="T8" fmla="+- 0 3000 2433"/>
                              <a:gd name="T9" fmla="*/ T8 w 5665"/>
                              <a:gd name="T10" fmla="+- 0 3070 1472"/>
                              <a:gd name="T11" fmla="*/ 3070 h 2116"/>
                              <a:gd name="T12" fmla="+- 0 3566 2433"/>
                              <a:gd name="T13" fmla="*/ T12 w 5665"/>
                              <a:gd name="T14" fmla="+- 0 2884 1472"/>
                              <a:gd name="T15" fmla="*/ 2884 h 2116"/>
                              <a:gd name="T16" fmla="+- 0 4133 2433"/>
                              <a:gd name="T17" fmla="*/ T16 w 5665"/>
                              <a:gd name="T18" fmla="+- 0 2493 1472"/>
                              <a:gd name="T19" fmla="*/ 2493 h 2116"/>
                              <a:gd name="T20" fmla="+- 0 4699 2433"/>
                              <a:gd name="T21" fmla="*/ T20 w 5665"/>
                              <a:gd name="T22" fmla="+- 0 1472 1472"/>
                              <a:gd name="T23" fmla="*/ 1472 h 2116"/>
                              <a:gd name="T24" fmla="+- 0 5266 2433"/>
                              <a:gd name="T25" fmla="*/ T24 w 5665"/>
                              <a:gd name="T26" fmla="+- 0 1835 1472"/>
                              <a:gd name="T27" fmla="*/ 1835 h 2116"/>
                              <a:gd name="T28" fmla="+- 0 5832 2433"/>
                              <a:gd name="T29" fmla="*/ T28 w 5665"/>
                              <a:gd name="T30" fmla="+- 0 2357 1472"/>
                              <a:gd name="T31" fmla="*/ 2357 h 2116"/>
                              <a:gd name="T32" fmla="+- 0 6398 2433"/>
                              <a:gd name="T33" fmla="*/ T32 w 5665"/>
                              <a:gd name="T34" fmla="+- 0 2505 1472"/>
                              <a:gd name="T35" fmla="*/ 2505 h 2116"/>
                              <a:gd name="T36" fmla="+- 0 6965 2433"/>
                              <a:gd name="T37" fmla="*/ T36 w 5665"/>
                              <a:gd name="T38" fmla="+- 0 2455 1472"/>
                              <a:gd name="T39" fmla="*/ 2455 h 2116"/>
                              <a:gd name="T40" fmla="+- 0 7531 2433"/>
                              <a:gd name="T41" fmla="*/ T40 w 5665"/>
                              <a:gd name="T42" fmla="+- 0 2825 1472"/>
                              <a:gd name="T43" fmla="*/ 2825 h 2116"/>
                              <a:gd name="T44" fmla="+- 0 8098 2433"/>
                              <a:gd name="T45" fmla="*/ T44 w 5665"/>
                              <a:gd name="T46" fmla="+- 0 2968 1472"/>
                              <a:gd name="T47" fmla="*/ 2968 h 2116"/>
                              <a:gd name="T48" fmla="+- 0 8098 2433"/>
                              <a:gd name="T49" fmla="*/ T48 w 5665"/>
                              <a:gd name="T50" fmla="+- 0 3033 1472"/>
                              <a:gd name="T51" fmla="*/ 3033 h 2116"/>
                              <a:gd name="T52" fmla="+- 0 7531 2433"/>
                              <a:gd name="T53" fmla="*/ T52 w 5665"/>
                              <a:gd name="T54" fmla="+- 0 3064 1472"/>
                              <a:gd name="T55" fmla="*/ 3064 h 2116"/>
                              <a:gd name="T56" fmla="+- 0 6965 2433"/>
                              <a:gd name="T57" fmla="*/ T56 w 5665"/>
                              <a:gd name="T58" fmla="+- 0 2887 1472"/>
                              <a:gd name="T59" fmla="*/ 2887 h 2116"/>
                              <a:gd name="T60" fmla="+- 0 6398 2433"/>
                              <a:gd name="T61" fmla="*/ T60 w 5665"/>
                              <a:gd name="T62" fmla="+- 0 2968 1472"/>
                              <a:gd name="T63" fmla="*/ 2968 h 2116"/>
                              <a:gd name="T64" fmla="+- 0 5832 2433"/>
                              <a:gd name="T65" fmla="*/ T64 w 5665"/>
                              <a:gd name="T66" fmla="+- 0 3009 1472"/>
                              <a:gd name="T67" fmla="*/ 3009 h 2116"/>
                              <a:gd name="T68" fmla="+- 0 5266 2433"/>
                              <a:gd name="T69" fmla="*/ T68 w 5665"/>
                              <a:gd name="T70" fmla="+- 0 2411 1472"/>
                              <a:gd name="T71" fmla="*/ 2411 h 2116"/>
                              <a:gd name="T72" fmla="+- 0 4699 2433"/>
                              <a:gd name="T73" fmla="*/ T72 w 5665"/>
                              <a:gd name="T74" fmla="+- 0 2086 1472"/>
                              <a:gd name="T75" fmla="*/ 2086 h 2116"/>
                              <a:gd name="T76" fmla="+- 0 4133 2433"/>
                              <a:gd name="T77" fmla="*/ T76 w 5665"/>
                              <a:gd name="T78" fmla="+- 0 2953 1472"/>
                              <a:gd name="T79" fmla="*/ 2953 h 2116"/>
                              <a:gd name="T80" fmla="+- 0 3566 2433"/>
                              <a:gd name="T81" fmla="*/ T80 w 5665"/>
                              <a:gd name="T82" fmla="+- 0 3254 1472"/>
                              <a:gd name="T83" fmla="*/ 3254 h 2116"/>
                              <a:gd name="T84" fmla="+- 0 3000 2433"/>
                              <a:gd name="T85" fmla="*/ T84 w 5665"/>
                              <a:gd name="T86" fmla="+- 0 3141 1472"/>
                              <a:gd name="T87" fmla="*/ 3141 h 2116"/>
                              <a:gd name="T88" fmla="+- 0 2433 2433"/>
                              <a:gd name="T89" fmla="*/ T88 w 5665"/>
                              <a:gd name="T90" fmla="+- 0 3587 1472"/>
                              <a:gd name="T91" fmla="*/ 3587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65" h="2116">
                                <a:moveTo>
                                  <a:pt x="0" y="2115"/>
                                </a:moveTo>
                                <a:lnTo>
                                  <a:pt x="0" y="1993"/>
                                </a:lnTo>
                                <a:lnTo>
                                  <a:pt x="567" y="1598"/>
                                </a:lnTo>
                                <a:lnTo>
                                  <a:pt x="1133" y="1412"/>
                                </a:lnTo>
                                <a:lnTo>
                                  <a:pt x="1700" y="1021"/>
                                </a:lnTo>
                                <a:lnTo>
                                  <a:pt x="2266" y="0"/>
                                </a:lnTo>
                                <a:lnTo>
                                  <a:pt x="2833" y="363"/>
                                </a:lnTo>
                                <a:lnTo>
                                  <a:pt x="3399" y="885"/>
                                </a:lnTo>
                                <a:lnTo>
                                  <a:pt x="3965" y="1033"/>
                                </a:lnTo>
                                <a:lnTo>
                                  <a:pt x="4532" y="983"/>
                                </a:lnTo>
                                <a:lnTo>
                                  <a:pt x="5098" y="1353"/>
                                </a:lnTo>
                                <a:lnTo>
                                  <a:pt x="5665" y="1496"/>
                                </a:lnTo>
                                <a:lnTo>
                                  <a:pt x="5665" y="1561"/>
                                </a:lnTo>
                                <a:lnTo>
                                  <a:pt x="5098" y="1592"/>
                                </a:lnTo>
                                <a:lnTo>
                                  <a:pt x="4532" y="1415"/>
                                </a:lnTo>
                                <a:lnTo>
                                  <a:pt x="3965" y="1496"/>
                                </a:lnTo>
                                <a:lnTo>
                                  <a:pt x="3399" y="1537"/>
                                </a:lnTo>
                                <a:lnTo>
                                  <a:pt x="2833" y="939"/>
                                </a:lnTo>
                                <a:lnTo>
                                  <a:pt x="2266" y="614"/>
                                </a:lnTo>
                                <a:lnTo>
                                  <a:pt x="1700" y="1481"/>
                                </a:lnTo>
                                <a:lnTo>
                                  <a:pt x="1133" y="1782"/>
                                </a:lnTo>
                                <a:lnTo>
                                  <a:pt x="567" y="1669"/>
                                </a:lnTo>
                                <a:lnTo>
                                  <a:pt x="0" y="2115"/>
                                </a:lnTo>
                              </a:path>
                            </a:pathLst>
                          </a:custGeom>
                          <a:noFill/>
                          <a:ln w="12489">
                            <a:solidFill>
                              <a:srgbClr val="2FD2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43"/>
                        <wps:cNvSpPr>
                          <a:spLocks/>
                        </wps:cNvSpPr>
                        <wps:spPr bwMode="auto">
                          <a:xfrm>
                            <a:off x="2433" y="1471"/>
                            <a:ext cx="5665" cy="2116"/>
                          </a:xfrm>
                          <a:custGeom>
                            <a:avLst/>
                            <a:gdLst>
                              <a:gd name="T0" fmla="+- 0 2433 2433"/>
                              <a:gd name="T1" fmla="*/ T0 w 5665"/>
                              <a:gd name="T2" fmla="+- 0 3587 1472"/>
                              <a:gd name="T3" fmla="*/ 3587 h 2116"/>
                              <a:gd name="T4" fmla="+- 0 2433 2433"/>
                              <a:gd name="T5" fmla="*/ T4 w 5665"/>
                              <a:gd name="T6" fmla="+- 0 3465 1472"/>
                              <a:gd name="T7" fmla="*/ 3465 h 2116"/>
                              <a:gd name="T8" fmla="+- 0 3000 2433"/>
                              <a:gd name="T9" fmla="*/ T8 w 5665"/>
                              <a:gd name="T10" fmla="+- 0 3070 1472"/>
                              <a:gd name="T11" fmla="*/ 3070 h 2116"/>
                              <a:gd name="T12" fmla="+- 0 3566 2433"/>
                              <a:gd name="T13" fmla="*/ T12 w 5665"/>
                              <a:gd name="T14" fmla="+- 0 2884 1472"/>
                              <a:gd name="T15" fmla="*/ 2884 h 2116"/>
                              <a:gd name="T16" fmla="+- 0 4133 2433"/>
                              <a:gd name="T17" fmla="*/ T16 w 5665"/>
                              <a:gd name="T18" fmla="+- 0 2493 1472"/>
                              <a:gd name="T19" fmla="*/ 2493 h 2116"/>
                              <a:gd name="T20" fmla="+- 0 4699 2433"/>
                              <a:gd name="T21" fmla="*/ T20 w 5665"/>
                              <a:gd name="T22" fmla="+- 0 1472 1472"/>
                              <a:gd name="T23" fmla="*/ 1472 h 2116"/>
                              <a:gd name="T24" fmla="+- 0 5266 2433"/>
                              <a:gd name="T25" fmla="*/ T24 w 5665"/>
                              <a:gd name="T26" fmla="+- 0 1835 1472"/>
                              <a:gd name="T27" fmla="*/ 1835 h 2116"/>
                              <a:gd name="T28" fmla="+- 0 5832 2433"/>
                              <a:gd name="T29" fmla="*/ T28 w 5665"/>
                              <a:gd name="T30" fmla="+- 0 2357 1472"/>
                              <a:gd name="T31" fmla="*/ 2357 h 2116"/>
                              <a:gd name="T32" fmla="+- 0 6398 2433"/>
                              <a:gd name="T33" fmla="*/ T32 w 5665"/>
                              <a:gd name="T34" fmla="+- 0 2505 1472"/>
                              <a:gd name="T35" fmla="*/ 2505 h 2116"/>
                              <a:gd name="T36" fmla="+- 0 6965 2433"/>
                              <a:gd name="T37" fmla="*/ T36 w 5665"/>
                              <a:gd name="T38" fmla="+- 0 2455 1472"/>
                              <a:gd name="T39" fmla="*/ 2455 h 2116"/>
                              <a:gd name="T40" fmla="+- 0 7531 2433"/>
                              <a:gd name="T41" fmla="*/ T40 w 5665"/>
                              <a:gd name="T42" fmla="+- 0 2825 1472"/>
                              <a:gd name="T43" fmla="*/ 2825 h 2116"/>
                              <a:gd name="T44" fmla="+- 0 8098 2433"/>
                              <a:gd name="T45" fmla="*/ T44 w 5665"/>
                              <a:gd name="T46" fmla="+- 0 2968 1472"/>
                              <a:gd name="T47" fmla="*/ 2968 h 2116"/>
                              <a:gd name="T48" fmla="+- 0 8098 2433"/>
                              <a:gd name="T49" fmla="*/ T48 w 5665"/>
                              <a:gd name="T50" fmla="+- 0 3033 1472"/>
                              <a:gd name="T51" fmla="*/ 3033 h 2116"/>
                              <a:gd name="T52" fmla="+- 0 7531 2433"/>
                              <a:gd name="T53" fmla="*/ T52 w 5665"/>
                              <a:gd name="T54" fmla="+- 0 3064 1472"/>
                              <a:gd name="T55" fmla="*/ 3064 h 2116"/>
                              <a:gd name="T56" fmla="+- 0 6965 2433"/>
                              <a:gd name="T57" fmla="*/ T56 w 5665"/>
                              <a:gd name="T58" fmla="+- 0 2887 1472"/>
                              <a:gd name="T59" fmla="*/ 2887 h 2116"/>
                              <a:gd name="T60" fmla="+- 0 6398 2433"/>
                              <a:gd name="T61" fmla="*/ T60 w 5665"/>
                              <a:gd name="T62" fmla="+- 0 2968 1472"/>
                              <a:gd name="T63" fmla="*/ 2968 h 2116"/>
                              <a:gd name="T64" fmla="+- 0 5832 2433"/>
                              <a:gd name="T65" fmla="*/ T64 w 5665"/>
                              <a:gd name="T66" fmla="+- 0 3009 1472"/>
                              <a:gd name="T67" fmla="*/ 3009 h 2116"/>
                              <a:gd name="T68" fmla="+- 0 5266 2433"/>
                              <a:gd name="T69" fmla="*/ T68 w 5665"/>
                              <a:gd name="T70" fmla="+- 0 2411 1472"/>
                              <a:gd name="T71" fmla="*/ 2411 h 2116"/>
                              <a:gd name="T72" fmla="+- 0 4699 2433"/>
                              <a:gd name="T73" fmla="*/ T72 w 5665"/>
                              <a:gd name="T74" fmla="+- 0 2086 1472"/>
                              <a:gd name="T75" fmla="*/ 2086 h 2116"/>
                              <a:gd name="T76" fmla="+- 0 4133 2433"/>
                              <a:gd name="T77" fmla="*/ T76 w 5665"/>
                              <a:gd name="T78" fmla="+- 0 2953 1472"/>
                              <a:gd name="T79" fmla="*/ 2953 h 2116"/>
                              <a:gd name="T80" fmla="+- 0 3566 2433"/>
                              <a:gd name="T81" fmla="*/ T80 w 5665"/>
                              <a:gd name="T82" fmla="+- 0 3254 1472"/>
                              <a:gd name="T83" fmla="*/ 3254 h 2116"/>
                              <a:gd name="T84" fmla="+- 0 3000 2433"/>
                              <a:gd name="T85" fmla="*/ T84 w 5665"/>
                              <a:gd name="T86" fmla="+- 0 3141 1472"/>
                              <a:gd name="T87" fmla="*/ 3141 h 2116"/>
                              <a:gd name="T88" fmla="+- 0 2433 2433"/>
                              <a:gd name="T89" fmla="*/ T88 w 5665"/>
                              <a:gd name="T90" fmla="+- 0 3587 1472"/>
                              <a:gd name="T91" fmla="*/ 3587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65" h="2116">
                                <a:moveTo>
                                  <a:pt x="0" y="2115"/>
                                </a:moveTo>
                                <a:lnTo>
                                  <a:pt x="0" y="1993"/>
                                </a:lnTo>
                                <a:lnTo>
                                  <a:pt x="567" y="1598"/>
                                </a:lnTo>
                                <a:lnTo>
                                  <a:pt x="1133" y="1412"/>
                                </a:lnTo>
                                <a:lnTo>
                                  <a:pt x="1700" y="1021"/>
                                </a:lnTo>
                                <a:lnTo>
                                  <a:pt x="2266" y="0"/>
                                </a:lnTo>
                                <a:lnTo>
                                  <a:pt x="2833" y="363"/>
                                </a:lnTo>
                                <a:lnTo>
                                  <a:pt x="3399" y="885"/>
                                </a:lnTo>
                                <a:lnTo>
                                  <a:pt x="3965" y="1033"/>
                                </a:lnTo>
                                <a:lnTo>
                                  <a:pt x="4532" y="983"/>
                                </a:lnTo>
                                <a:lnTo>
                                  <a:pt x="5098" y="1353"/>
                                </a:lnTo>
                                <a:lnTo>
                                  <a:pt x="5665" y="1496"/>
                                </a:lnTo>
                                <a:lnTo>
                                  <a:pt x="5665" y="1561"/>
                                </a:lnTo>
                                <a:lnTo>
                                  <a:pt x="5098" y="1592"/>
                                </a:lnTo>
                                <a:lnTo>
                                  <a:pt x="4532" y="1415"/>
                                </a:lnTo>
                                <a:lnTo>
                                  <a:pt x="3965" y="1496"/>
                                </a:lnTo>
                                <a:lnTo>
                                  <a:pt x="3399" y="1537"/>
                                </a:lnTo>
                                <a:lnTo>
                                  <a:pt x="2833" y="939"/>
                                </a:lnTo>
                                <a:lnTo>
                                  <a:pt x="2266" y="614"/>
                                </a:lnTo>
                                <a:lnTo>
                                  <a:pt x="1700" y="1481"/>
                                </a:lnTo>
                                <a:lnTo>
                                  <a:pt x="1133" y="1782"/>
                                </a:lnTo>
                                <a:lnTo>
                                  <a:pt x="567" y="1669"/>
                                </a:lnTo>
                                <a:lnTo>
                                  <a:pt x="0" y="2115"/>
                                </a:lnTo>
                              </a:path>
                            </a:pathLst>
                          </a:custGeom>
                          <a:noFill/>
                          <a:ln w="49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utoShape 142"/>
                        <wps:cNvSpPr>
                          <a:spLocks/>
                        </wps:cNvSpPr>
                        <wps:spPr bwMode="auto">
                          <a:xfrm>
                            <a:off x="2433" y="569"/>
                            <a:ext cx="5665" cy="2897"/>
                          </a:xfrm>
                          <a:custGeom>
                            <a:avLst/>
                            <a:gdLst>
                              <a:gd name="T0" fmla="+- 0 3000 2433"/>
                              <a:gd name="T1" fmla="*/ T0 w 5665"/>
                              <a:gd name="T2" fmla="+- 0 1222 569"/>
                              <a:gd name="T3" fmla="*/ 1222 h 2897"/>
                              <a:gd name="T4" fmla="+- 0 2433 2433"/>
                              <a:gd name="T5" fmla="*/ T4 w 5665"/>
                              <a:gd name="T6" fmla="+- 0 1488 569"/>
                              <a:gd name="T7" fmla="*/ 1488 h 2897"/>
                              <a:gd name="T8" fmla="+- 0 2433 2433"/>
                              <a:gd name="T9" fmla="*/ T8 w 5665"/>
                              <a:gd name="T10" fmla="+- 0 3465 569"/>
                              <a:gd name="T11" fmla="*/ 3465 h 2897"/>
                              <a:gd name="T12" fmla="+- 0 3000 2433"/>
                              <a:gd name="T13" fmla="*/ T12 w 5665"/>
                              <a:gd name="T14" fmla="+- 0 3070 569"/>
                              <a:gd name="T15" fmla="*/ 3070 h 2897"/>
                              <a:gd name="T16" fmla="+- 0 3566 2433"/>
                              <a:gd name="T17" fmla="*/ T16 w 5665"/>
                              <a:gd name="T18" fmla="+- 0 2884 569"/>
                              <a:gd name="T19" fmla="*/ 2884 h 2897"/>
                              <a:gd name="T20" fmla="+- 0 4133 2433"/>
                              <a:gd name="T21" fmla="*/ T20 w 5665"/>
                              <a:gd name="T22" fmla="+- 0 2493 569"/>
                              <a:gd name="T23" fmla="*/ 2493 h 2897"/>
                              <a:gd name="T24" fmla="+- 0 4645 2433"/>
                              <a:gd name="T25" fmla="*/ T24 w 5665"/>
                              <a:gd name="T26" fmla="+- 0 1569 569"/>
                              <a:gd name="T27" fmla="*/ 1569 h 2897"/>
                              <a:gd name="T28" fmla="+- 0 3566 2433"/>
                              <a:gd name="T29" fmla="*/ T28 w 5665"/>
                              <a:gd name="T30" fmla="+- 0 1569 569"/>
                              <a:gd name="T31" fmla="*/ 1569 h 2897"/>
                              <a:gd name="T32" fmla="+- 0 3000 2433"/>
                              <a:gd name="T33" fmla="*/ T32 w 5665"/>
                              <a:gd name="T34" fmla="+- 0 1222 569"/>
                              <a:gd name="T35" fmla="*/ 1222 h 2897"/>
                              <a:gd name="T36" fmla="+- 0 7456 2433"/>
                              <a:gd name="T37" fmla="*/ T36 w 5665"/>
                              <a:gd name="T38" fmla="+- 0 2455 569"/>
                              <a:gd name="T39" fmla="*/ 2455 h 2897"/>
                              <a:gd name="T40" fmla="+- 0 6965 2433"/>
                              <a:gd name="T41" fmla="*/ T40 w 5665"/>
                              <a:gd name="T42" fmla="+- 0 2455 569"/>
                              <a:gd name="T43" fmla="*/ 2455 h 2897"/>
                              <a:gd name="T44" fmla="+- 0 7531 2433"/>
                              <a:gd name="T45" fmla="*/ T44 w 5665"/>
                              <a:gd name="T46" fmla="+- 0 2825 569"/>
                              <a:gd name="T47" fmla="*/ 2825 h 2897"/>
                              <a:gd name="T48" fmla="+- 0 8098 2433"/>
                              <a:gd name="T49" fmla="*/ T48 w 5665"/>
                              <a:gd name="T50" fmla="+- 0 2968 569"/>
                              <a:gd name="T51" fmla="*/ 2968 h 2897"/>
                              <a:gd name="T52" fmla="+- 0 8098 2433"/>
                              <a:gd name="T53" fmla="*/ T52 w 5665"/>
                              <a:gd name="T54" fmla="+- 0 2629 569"/>
                              <a:gd name="T55" fmla="*/ 2629 h 2897"/>
                              <a:gd name="T56" fmla="+- 0 7531 2433"/>
                              <a:gd name="T57" fmla="*/ T56 w 5665"/>
                              <a:gd name="T58" fmla="+- 0 2585 569"/>
                              <a:gd name="T59" fmla="*/ 2585 h 2897"/>
                              <a:gd name="T60" fmla="+- 0 7456 2433"/>
                              <a:gd name="T61" fmla="*/ T60 w 5665"/>
                              <a:gd name="T62" fmla="+- 0 2455 569"/>
                              <a:gd name="T63" fmla="*/ 2455 h 2897"/>
                              <a:gd name="T64" fmla="+- 0 5799 2433"/>
                              <a:gd name="T65" fmla="*/ T64 w 5665"/>
                              <a:gd name="T66" fmla="+- 0 1472 569"/>
                              <a:gd name="T67" fmla="*/ 1472 h 2897"/>
                              <a:gd name="T68" fmla="+- 0 4699 2433"/>
                              <a:gd name="T69" fmla="*/ T68 w 5665"/>
                              <a:gd name="T70" fmla="+- 0 1472 569"/>
                              <a:gd name="T71" fmla="*/ 1472 h 2897"/>
                              <a:gd name="T72" fmla="+- 0 5266 2433"/>
                              <a:gd name="T73" fmla="*/ T72 w 5665"/>
                              <a:gd name="T74" fmla="+- 0 1835 569"/>
                              <a:gd name="T75" fmla="*/ 1835 h 2897"/>
                              <a:gd name="T76" fmla="+- 0 5832 2433"/>
                              <a:gd name="T77" fmla="*/ T76 w 5665"/>
                              <a:gd name="T78" fmla="+- 0 2357 569"/>
                              <a:gd name="T79" fmla="*/ 2357 h 2897"/>
                              <a:gd name="T80" fmla="+- 0 6398 2433"/>
                              <a:gd name="T81" fmla="*/ T80 w 5665"/>
                              <a:gd name="T82" fmla="+- 0 2505 569"/>
                              <a:gd name="T83" fmla="*/ 2505 h 2897"/>
                              <a:gd name="T84" fmla="+- 0 6965 2433"/>
                              <a:gd name="T85" fmla="*/ T84 w 5665"/>
                              <a:gd name="T86" fmla="+- 0 2455 569"/>
                              <a:gd name="T87" fmla="*/ 2455 h 2897"/>
                              <a:gd name="T88" fmla="+- 0 7456 2433"/>
                              <a:gd name="T89" fmla="*/ T88 w 5665"/>
                              <a:gd name="T90" fmla="+- 0 2455 569"/>
                              <a:gd name="T91" fmla="*/ 2455 h 2897"/>
                              <a:gd name="T92" fmla="+- 0 6965 2433"/>
                              <a:gd name="T93" fmla="*/ T92 w 5665"/>
                              <a:gd name="T94" fmla="+- 0 1609 569"/>
                              <a:gd name="T95" fmla="*/ 1609 h 2897"/>
                              <a:gd name="T96" fmla="+- 0 6752 2433"/>
                              <a:gd name="T97" fmla="*/ T96 w 5665"/>
                              <a:gd name="T98" fmla="+- 0 1514 569"/>
                              <a:gd name="T99" fmla="*/ 1514 h 2897"/>
                              <a:gd name="T100" fmla="+- 0 5832 2433"/>
                              <a:gd name="T101" fmla="*/ T100 w 5665"/>
                              <a:gd name="T102" fmla="+- 0 1514 569"/>
                              <a:gd name="T103" fmla="*/ 1514 h 2897"/>
                              <a:gd name="T104" fmla="+- 0 5799 2433"/>
                              <a:gd name="T105" fmla="*/ T104 w 5665"/>
                              <a:gd name="T106" fmla="+- 0 1472 569"/>
                              <a:gd name="T107" fmla="*/ 1472 h 2897"/>
                              <a:gd name="T108" fmla="+- 0 4699 2433"/>
                              <a:gd name="T109" fmla="*/ T108 w 5665"/>
                              <a:gd name="T110" fmla="+- 0 569 569"/>
                              <a:gd name="T111" fmla="*/ 569 h 2897"/>
                              <a:gd name="T112" fmla="+- 0 4133 2433"/>
                              <a:gd name="T113" fmla="*/ T112 w 5665"/>
                              <a:gd name="T114" fmla="+- 0 1293 569"/>
                              <a:gd name="T115" fmla="*/ 1293 h 2897"/>
                              <a:gd name="T116" fmla="+- 0 3566 2433"/>
                              <a:gd name="T117" fmla="*/ T116 w 5665"/>
                              <a:gd name="T118" fmla="+- 0 1569 569"/>
                              <a:gd name="T119" fmla="*/ 1569 h 2897"/>
                              <a:gd name="T120" fmla="+- 0 4645 2433"/>
                              <a:gd name="T121" fmla="*/ T120 w 5665"/>
                              <a:gd name="T122" fmla="+- 0 1569 569"/>
                              <a:gd name="T123" fmla="*/ 1569 h 2897"/>
                              <a:gd name="T124" fmla="+- 0 4699 2433"/>
                              <a:gd name="T125" fmla="*/ T124 w 5665"/>
                              <a:gd name="T126" fmla="+- 0 1472 569"/>
                              <a:gd name="T127" fmla="*/ 1472 h 2897"/>
                              <a:gd name="T128" fmla="+- 0 5799 2433"/>
                              <a:gd name="T129" fmla="*/ T128 w 5665"/>
                              <a:gd name="T130" fmla="+- 0 1472 569"/>
                              <a:gd name="T131" fmla="*/ 1472 h 2897"/>
                              <a:gd name="T132" fmla="+- 0 5266 2433"/>
                              <a:gd name="T133" fmla="*/ T132 w 5665"/>
                              <a:gd name="T134" fmla="+- 0 790 569"/>
                              <a:gd name="T135" fmla="*/ 790 h 2897"/>
                              <a:gd name="T136" fmla="+- 0 4699 2433"/>
                              <a:gd name="T137" fmla="*/ T136 w 5665"/>
                              <a:gd name="T138" fmla="+- 0 569 569"/>
                              <a:gd name="T139" fmla="*/ 569 h 2897"/>
                              <a:gd name="T140" fmla="+- 0 6398 2433"/>
                              <a:gd name="T141" fmla="*/ T140 w 5665"/>
                              <a:gd name="T142" fmla="+- 0 1358 569"/>
                              <a:gd name="T143" fmla="*/ 1358 h 2897"/>
                              <a:gd name="T144" fmla="+- 0 5832 2433"/>
                              <a:gd name="T145" fmla="*/ T144 w 5665"/>
                              <a:gd name="T146" fmla="+- 0 1514 569"/>
                              <a:gd name="T147" fmla="*/ 1514 h 2897"/>
                              <a:gd name="T148" fmla="+- 0 6752 2433"/>
                              <a:gd name="T149" fmla="*/ T148 w 5665"/>
                              <a:gd name="T150" fmla="+- 0 1514 569"/>
                              <a:gd name="T151" fmla="*/ 1514 h 2897"/>
                              <a:gd name="T152" fmla="+- 0 6398 2433"/>
                              <a:gd name="T153" fmla="*/ T152 w 5665"/>
                              <a:gd name="T154" fmla="+- 0 1358 569"/>
                              <a:gd name="T155" fmla="*/ 1358 h 2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665" h="2897">
                                <a:moveTo>
                                  <a:pt x="567" y="653"/>
                                </a:moveTo>
                                <a:lnTo>
                                  <a:pt x="0" y="919"/>
                                </a:lnTo>
                                <a:lnTo>
                                  <a:pt x="0" y="2896"/>
                                </a:lnTo>
                                <a:lnTo>
                                  <a:pt x="567" y="2501"/>
                                </a:lnTo>
                                <a:lnTo>
                                  <a:pt x="1133" y="2315"/>
                                </a:lnTo>
                                <a:lnTo>
                                  <a:pt x="1700" y="1924"/>
                                </a:lnTo>
                                <a:lnTo>
                                  <a:pt x="2212" y="1000"/>
                                </a:lnTo>
                                <a:lnTo>
                                  <a:pt x="1133" y="1000"/>
                                </a:lnTo>
                                <a:lnTo>
                                  <a:pt x="567" y="653"/>
                                </a:lnTo>
                                <a:close/>
                                <a:moveTo>
                                  <a:pt x="5023" y="1886"/>
                                </a:moveTo>
                                <a:lnTo>
                                  <a:pt x="4532" y="1886"/>
                                </a:lnTo>
                                <a:lnTo>
                                  <a:pt x="5098" y="2256"/>
                                </a:lnTo>
                                <a:lnTo>
                                  <a:pt x="5665" y="2399"/>
                                </a:lnTo>
                                <a:lnTo>
                                  <a:pt x="5665" y="2060"/>
                                </a:lnTo>
                                <a:lnTo>
                                  <a:pt x="5098" y="2016"/>
                                </a:lnTo>
                                <a:lnTo>
                                  <a:pt x="5023" y="1886"/>
                                </a:lnTo>
                                <a:close/>
                                <a:moveTo>
                                  <a:pt x="3366" y="903"/>
                                </a:moveTo>
                                <a:lnTo>
                                  <a:pt x="2266" y="903"/>
                                </a:lnTo>
                                <a:lnTo>
                                  <a:pt x="2833" y="1266"/>
                                </a:lnTo>
                                <a:lnTo>
                                  <a:pt x="3399" y="1788"/>
                                </a:lnTo>
                                <a:lnTo>
                                  <a:pt x="3965" y="1936"/>
                                </a:lnTo>
                                <a:lnTo>
                                  <a:pt x="4532" y="1886"/>
                                </a:lnTo>
                                <a:lnTo>
                                  <a:pt x="5023" y="1886"/>
                                </a:lnTo>
                                <a:lnTo>
                                  <a:pt x="4532" y="1040"/>
                                </a:lnTo>
                                <a:lnTo>
                                  <a:pt x="4319" y="945"/>
                                </a:lnTo>
                                <a:lnTo>
                                  <a:pt x="3399" y="945"/>
                                </a:lnTo>
                                <a:lnTo>
                                  <a:pt x="3366" y="903"/>
                                </a:lnTo>
                                <a:close/>
                                <a:moveTo>
                                  <a:pt x="2266" y="0"/>
                                </a:moveTo>
                                <a:lnTo>
                                  <a:pt x="1700" y="724"/>
                                </a:lnTo>
                                <a:lnTo>
                                  <a:pt x="1133" y="1000"/>
                                </a:lnTo>
                                <a:lnTo>
                                  <a:pt x="2212" y="1000"/>
                                </a:lnTo>
                                <a:lnTo>
                                  <a:pt x="2266" y="903"/>
                                </a:lnTo>
                                <a:lnTo>
                                  <a:pt x="3366" y="903"/>
                                </a:lnTo>
                                <a:lnTo>
                                  <a:pt x="2833" y="221"/>
                                </a:lnTo>
                                <a:lnTo>
                                  <a:pt x="2266" y="0"/>
                                </a:lnTo>
                                <a:close/>
                                <a:moveTo>
                                  <a:pt x="3965" y="789"/>
                                </a:moveTo>
                                <a:lnTo>
                                  <a:pt x="3399" y="945"/>
                                </a:lnTo>
                                <a:lnTo>
                                  <a:pt x="4319" y="945"/>
                                </a:lnTo>
                                <a:lnTo>
                                  <a:pt x="3965" y="789"/>
                                </a:lnTo>
                                <a:close/>
                              </a:path>
                            </a:pathLst>
                          </a:custGeom>
                          <a:solidFill>
                            <a:srgbClr val="FA2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1"/>
                        <wps:cNvSpPr>
                          <a:spLocks/>
                        </wps:cNvSpPr>
                        <wps:spPr bwMode="auto">
                          <a:xfrm>
                            <a:off x="2433" y="569"/>
                            <a:ext cx="5665" cy="2897"/>
                          </a:xfrm>
                          <a:custGeom>
                            <a:avLst/>
                            <a:gdLst>
                              <a:gd name="T0" fmla="+- 0 2433 2433"/>
                              <a:gd name="T1" fmla="*/ T0 w 5665"/>
                              <a:gd name="T2" fmla="+- 0 3465 569"/>
                              <a:gd name="T3" fmla="*/ 3465 h 2897"/>
                              <a:gd name="T4" fmla="+- 0 2433 2433"/>
                              <a:gd name="T5" fmla="*/ T4 w 5665"/>
                              <a:gd name="T6" fmla="+- 0 1488 569"/>
                              <a:gd name="T7" fmla="*/ 1488 h 2897"/>
                              <a:gd name="T8" fmla="+- 0 3000 2433"/>
                              <a:gd name="T9" fmla="*/ T8 w 5665"/>
                              <a:gd name="T10" fmla="+- 0 1222 569"/>
                              <a:gd name="T11" fmla="*/ 1222 h 2897"/>
                              <a:gd name="T12" fmla="+- 0 3566 2433"/>
                              <a:gd name="T13" fmla="*/ T12 w 5665"/>
                              <a:gd name="T14" fmla="+- 0 1569 569"/>
                              <a:gd name="T15" fmla="*/ 1569 h 2897"/>
                              <a:gd name="T16" fmla="+- 0 4133 2433"/>
                              <a:gd name="T17" fmla="*/ T16 w 5665"/>
                              <a:gd name="T18" fmla="+- 0 1293 569"/>
                              <a:gd name="T19" fmla="*/ 1293 h 2897"/>
                              <a:gd name="T20" fmla="+- 0 4699 2433"/>
                              <a:gd name="T21" fmla="*/ T20 w 5665"/>
                              <a:gd name="T22" fmla="+- 0 569 569"/>
                              <a:gd name="T23" fmla="*/ 569 h 2897"/>
                              <a:gd name="T24" fmla="+- 0 5266 2433"/>
                              <a:gd name="T25" fmla="*/ T24 w 5665"/>
                              <a:gd name="T26" fmla="+- 0 790 569"/>
                              <a:gd name="T27" fmla="*/ 790 h 2897"/>
                              <a:gd name="T28" fmla="+- 0 5832 2433"/>
                              <a:gd name="T29" fmla="*/ T28 w 5665"/>
                              <a:gd name="T30" fmla="+- 0 1514 569"/>
                              <a:gd name="T31" fmla="*/ 1514 h 2897"/>
                              <a:gd name="T32" fmla="+- 0 6398 2433"/>
                              <a:gd name="T33" fmla="*/ T32 w 5665"/>
                              <a:gd name="T34" fmla="+- 0 1358 569"/>
                              <a:gd name="T35" fmla="*/ 1358 h 2897"/>
                              <a:gd name="T36" fmla="+- 0 6965 2433"/>
                              <a:gd name="T37" fmla="*/ T36 w 5665"/>
                              <a:gd name="T38" fmla="+- 0 1609 569"/>
                              <a:gd name="T39" fmla="*/ 1609 h 2897"/>
                              <a:gd name="T40" fmla="+- 0 7531 2433"/>
                              <a:gd name="T41" fmla="*/ T40 w 5665"/>
                              <a:gd name="T42" fmla="+- 0 2585 569"/>
                              <a:gd name="T43" fmla="*/ 2585 h 2897"/>
                              <a:gd name="T44" fmla="+- 0 8098 2433"/>
                              <a:gd name="T45" fmla="*/ T44 w 5665"/>
                              <a:gd name="T46" fmla="+- 0 2629 569"/>
                              <a:gd name="T47" fmla="*/ 2629 h 2897"/>
                              <a:gd name="T48" fmla="+- 0 8098 2433"/>
                              <a:gd name="T49" fmla="*/ T48 w 5665"/>
                              <a:gd name="T50" fmla="+- 0 2968 569"/>
                              <a:gd name="T51" fmla="*/ 2968 h 2897"/>
                              <a:gd name="T52" fmla="+- 0 7531 2433"/>
                              <a:gd name="T53" fmla="*/ T52 w 5665"/>
                              <a:gd name="T54" fmla="+- 0 2825 569"/>
                              <a:gd name="T55" fmla="*/ 2825 h 2897"/>
                              <a:gd name="T56" fmla="+- 0 6965 2433"/>
                              <a:gd name="T57" fmla="*/ T56 w 5665"/>
                              <a:gd name="T58" fmla="+- 0 2455 569"/>
                              <a:gd name="T59" fmla="*/ 2455 h 2897"/>
                              <a:gd name="T60" fmla="+- 0 6398 2433"/>
                              <a:gd name="T61" fmla="*/ T60 w 5665"/>
                              <a:gd name="T62" fmla="+- 0 2505 569"/>
                              <a:gd name="T63" fmla="*/ 2505 h 2897"/>
                              <a:gd name="T64" fmla="+- 0 5832 2433"/>
                              <a:gd name="T65" fmla="*/ T64 w 5665"/>
                              <a:gd name="T66" fmla="+- 0 2357 569"/>
                              <a:gd name="T67" fmla="*/ 2357 h 2897"/>
                              <a:gd name="T68" fmla="+- 0 5266 2433"/>
                              <a:gd name="T69" fmla="*/ T68 w 5665"/>
                              <a:gd name="T70" fmla="+- 0 1835 569"/>
                              <a:gd name="T71" fmla="*/ 1835 h 2897"/>
                              <a:gd name="T72" fmla="+- 0 4699 2433"/>
                              <a:gd name="T73" fmla="*/ T72 w 5665"/>
                              <a:gd name="T74" fmla="+- 0 1472 569"/>
                              <a:gd name="T75" fmla="*/ 1472 h 2897"/>
                              <a:gd name="T76" fmla="+- 0 4133 2433"/>
                              <a:gd name="T77" fmla="*/ T76 w 5665"/>
                              <a:gd name="T78" fmla="+- 0 2493 569"/>
                              <a:gd name="T79" fmla="*/ 2493 h 2897"/>
                              <a:gd name="T80" fmla="+- 0 3566 2433"/>
                              <a:gd name="T81" fmla="*/ T80 w 5665"/>
                              <a:gd name="T82" fmla="+- 0 2884 569"/>
                              <a:gd name="T83" fmla="*/ 2884 h 2897"/>
                              <a:gd name="T84" fmla="+- 0 3000 2433"/>
                              <a:gd name="T85" fmla="*/ T84 w 5665"/>
                              <a:gd name="T86" fmla="+- 0 3070 569"/>
                              <a:gd name="T87" fmla="*/ 3070 h 2897"/>
                              <a:gd name="T88" fmla="+- 0 2433 2433"/>
                              <a:gd name="T89" fmla="*/ T88 w 5665"/>
                              <a:gd name="T90" fmla="+- 0 3465 569"/>
                              <a:gd name="T91" fmla="*/ 3465 h 2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65" h="2897">
                                <a:moveTo>
                                  <a:pt x="0" y="2896"/>
                                </a:moveTo>
                                <a:lnTo>
                                  <a:pt x="0" y="919"/>
                                </a:lnTo>
                                <a:lnTo>
                                  <a:pt x="567" y="653"/>
                                </a:lnTo>
                                <a:lnTo>
                                  <a:pt x="1133" y="1000"/>
                                </a:lnTo>
                                <a:lnTo>
                                  <a:pt x="1700" y="724"/>
                                </a:lnTo>
                                <a:lnTo>
                                  <a:pt x="2266" y="0"/>
                                </a:lnTo>
                                <a:lnTo>
                                  <a:pt x="2833" y="221"/>
                                </a:lnTo>
                                <a:lnTo>
                                  <a:pt x="3399" y="945"/>
                                </a:lnTo>
                                <a:lnTo>
                                  <a:pt x="3965" y="789"/>
                                </a:lnTo>
                                <a:lnTo>
                                  <a:pt x="4532" y="1040"/>
                                </a:lnTo>
                                <a:lnTo>
                                  <a:pt x="5098" y="2016"/>
                                </a:lnTo>
                                <a:lnTo>
                                  <a:pt x="5665" y="2060"/>
                                </a:lnTo>
                                <a:lnTo>
                                  <a:pt x="5665" y="2399"/>
                                </a:lnTo>
                                <a:lnTo>
                                  <a:pt x="5098" y="2256"/>
                                </a:lnTo>
                                <a:lnTo>
                                  <a:pt x="4532" y="1886"/>
                                </a:lnTo>
                                <a:lnTo>
                                  <a:pt x="3965" y="1936"/>
                                </a:lnTo>
                                <a:lnTo>
                                  <a:pt x="3399" y="1788"/>
                                </a:lnTo>
                                <a:lnTo>
                                  <a:pt x="2833" y="1266"/>
                                </a:lnTo>
                                <a:lnTo>
                                  <a:pt x="2266" y="903"/>
                                </a:lnTo>
                                <a:lnTo>
                                  <a:pt x="1700" y="1924"/>
                                </a:lnTo>
                                <a:lnTo>
                                  <a:pt x="1133" y="2315"/>
                                </a:lnTo>
                                <a:lnTo>
                                  <a:pt x="567" y="2501"/>
                                </a:lnTo>
                                <a:lnTo>
                                  <a:pt x="0" y="2896"/>
                                </a:lnTo>
                              </a:path>
                            </a:pathLst>
                          </a:custGeom>
                          <a:noFill/>
                          <a:ln w="12489">
                            <a:solidFill>
                              <a:srgbClr val="FA23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40"/>
                        <wps:cNvSpPr>
                          <a:spLocks/>
                        </wps:cNvSpPr>
                        <wps:spPr bwMode="auto">
                          <a:xfrm>
                            <a:off x="2433" y="569"/>
                            <a:ext cx="5665" cy="2897"/>
                          </a:xfrm>
                          <a:custGeom>
                            <a:avLst/>
                            <a:gdLst>
                              <a:gd name="T0" fmla="+- 0 2433 2433"/>
                              <a:gd name="T1" fmla="*/ T0 w 5665"/>
                              <a:gd name="T2" fmla="+- 0 3465 569"/>
                              <a:gd name="T3" fmla="*/ 3465 h 2897"/>
                              <a:gd name="T4" fmla="+- 0 2433 2433"/>
                              <a:gd name="T5" fmla="*/ T4 w 5665"/>
                              <a:gd name="T6" fmla="+- 0 1488 569"/>
                              <a:gd name="T7" fmla="*/ 1488 h 2897"/>
                              <a:gd name="T8" fmla="+- 0 3000 2433"/>
                              <a:gd name="T9" fmla="*/ T8 w 5665"/>
                              <a:gd name="T10" fmla="+- 0 1222 569"/>
                              <a:gd name="T11" fmla="*/ 1222 h 2897"/>
                              <a:gd name="T12" fmla="+- 0 3566 2433"/>
                              <a:gd name="T13" fmla="*/ T12 w 5665"/>
                              <a:gd name="T14" fmla="+- 0 1569 569"/>
                              <a:gd name="T15" fmla="*/ 1569 h 2897"/>
                              <a:gd name="T16" fmla="+- 0 4133 2433"/>
                              <a:gd name="T17" fmla="*/ T16 w 5665"/>
                              <a:gd name="T18" fmla="+- 0 1293 569"/>
                              <a:gd name="T19" fmla="*/ 1293 h 2897"/>
                              <a:gd name="T20" fmla="+- 0 4699 2433"/>
                              <a:gd name="T21" fmla="*/ T20 w 5665"/>
                              <a:gd name="T22" fmla="+- 0 569 569"/>
                              <a:gd name="T23" fmla="*/ 569 h 2897"/>
                              <a:gd name="T24" fmla="+- 0 5266 2433"/>
                              <a:gd name="T25" fmla="*/ T24 w 5665"/>
                              <a:gd name="T26" fmla="+- 0 790 569"/>
                              <a:gd name="T27" fmla="*/ 790 h 2897"/>
                              <a:gd name="T28" fmla="+- 0 5832 2433"/>
                              <a:gd name="T29" fmla="*/ T28 w 5665"/>
                              <a:gd name="T30" fmla="+- 0 1514 569"/>
                              <a:gd name="T31" fmla="*/ 1514 h 2897"/>
                              <a:gd name="T32" fmla="+- 0 6398 2433"/>
                              <a:gd name="T33" fmla="*/ T32 w 5665"/>
                              <a:gd name="T34" fmla="+- 0 1358 569"/>
                              <a:gd name="T35" fmla="*/ 1358 h 2897"/>
                              <a:gd name="T36" fmla="+- 0 6965 2433"/>
                              <a:gd name="T37" fmla="*/ T36 w 5665"/>
                              <a:gd name="T38" fmla="+- 0 1609 569"/>
                              <a:gd name="T39" fmla="*/ 1609 h 2897"/>
                              <a:gd name="T40" fmla="+- 0 7531 2433"/>
                              <a:gd name="T41" fmla="*/ T40 w 5665"/>
                              <a:gd name="T42" fmla="+- 0 2585 569"/>
                              <a:gd name="T43" fmla="*/ 2585 h 2897"/>
                              <a:gd name="T44" fmla="+- 0 8098 2433"/>
                              <a:gd name="T45" fmla="*/ T44 w 5665"/>
                              <a:gd name="T46" fmla="+- 0 2629 569"/>
                              <a:gd name="T47" fmla="*/ 2629 h 2897"/>
                              <a:gd name="T48" fmla="+- 0 8098 2433"/>
                              <a:gd name="T49" fmla="*/ T48 w 5665"/>
                              <a:gd name="T50" fmla="+- 0 2968 569"/>
                              <a:gd name="T51" fmla="*/ 2968 h 2897"/>
                              <a:gd name="T52" fmla="+- 0 7531 2433"/>
                              <a:gd name="T53" fmla="*/ T52 w 5665"/>
                              <a:gd name="T54" fmla="+- 0 2825 569"/>
                              <a:gd name="T55" fmla="*/ 2825 h 2897"/>
                              <a:gd name="T56" fmla="+- 0 6965 2433"/>
                              <a:gd name="T57" fmla="*/ T56 w 5665"/>
                              <a:gd name="T58" fmla="+- 0 2455 569"/>
                              <a:gd name="T59" fmla="*/ 2455 h 2897"/>
                              <a:gd name="T60" fmla="+- 0 6398 2433"/>
                              <a:gd name="T61" fmla="*/ T60 w 5665"/>
                              <a:gd name="T62" fmla="+- 0 2505 569"/>
                              <a:gd name="T63" fmla="*/ 2505 h 2897"/>
                              <a:gd name="T64" fmla="+- 0 5832 2433"/>
                              <a:gd name="T65" fmla="*/ T64 w 5665"/>
                              <a:gd name="T66" fmla="+- 0 2357 569"/>
                              <a:gd name="T67" fmla="*/ 2357 h 2897"/>
                              <a:gd name="T68" fmla="+- 0 5266 2433"/>
                              <a:gd name="T69" fmla="*/ T68 w 5665"/>
                              <a:gd name="T70" fmla="+- 0 1835 569"/>
                              <a:gd name="T71" fmla="*/ 1835 h 2897"/>
                              <a:gd name="T72" fmla="+- 0 4699 2433"/>
                              <a:gd name="T73" fmla="*/ T72 w 5665"/>
                              <a:gd name="T74" fmla="+- 0 1472 569"/>
                              <a:gd name="T75" fmla="*/ 1472 h 2897"/>
                              <a:gd name="T76" fmla="+- 0 4133 2433"/>
                              <a:gd name="T77" fmla="*/ T76 w 5665"/>
                              <a:gd name="T78" fmla="+- 0 2493 569"/>
                              <a:gd name="T79" fmla="*/ 2493 h 2897"/>
                              <a:gd name="T80" fmla="+- 0 3566 2433"/>
                              <a:gd name="T81" fmla="*/ T80 w 5665"/>
                              <a:gd name="T82" fmla="+- 0 2884 569"/>
                              <a:gd name="T83" fmla="*/ 2884 h 2897"/>
                              <a:gd name="T84" fmla="+- 0 3000 2433"/>
                              <a:gd name="T85" fmla="*/ T84 w 5665"/>
                              <a:gd name="T86" fmla="+- 0 3070 569"/>
                              <a:gd name="T87" fmla="*/ 3070 h 2897"/>
                              <a:gd name="T88" fmla="+- 0 2433 2433"/>
                              <a:gd name="T89" fmla="*/ T88 w 5665"/>
                              <a:gd name="T90" fmla="+- 0 3465 569"/>
                              <a:gd name="T91" fmla="*/ 3465 h 2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65" h="2897">
                                <a:moveTo>
                                  <a:pt x="0" y="2896"/>
                                </a:moveTo>
                                <a:lnTo>
                                  <a:pt x="0" y="919"/>
                                </a:lnTo>
                                <a:lnTo>
                                  <a:pt x="567" y="653"/>
                                </a:lnTo>
                                <a:lnTo>
                                  <a:pt x="1133" y="1000"/>
                                </a:lnTo>
                                <a:lnTo>
                                  <a:pt x="1700" y="724"/>
                                </a:lnTo>
                                <a:lnTo>
                                  <a:pt x="2266" y="0"/>
                                </a:lnTo>
                                <a:lnTo>
                                  <a:pt x="2833" y="221"/>
                                </a:lnTo>
                                <a:lnTo>
                                  <a:pt x="3399" y="945"/>
                                </a:lnTo>
                                <a:lnTo>
                                  <a:pt x="3965" y="789"/>
                                </a:lnTo>
                                <a:lnTo>
                                  <a:pt x="4532" y="1040"/>
                                </a:lnTo>
                                <a:lnTo>
                                  <a:pt x="5098" y="2016"/>
                                </a:lnTo>
                                <a:lnTo>
                                  <a:pt x="5665" y="2060"/>
                                </a:lnTo>
                                <a:lnTo>
                                  <a:pt x="5665" y="2399"/>
                                </a:lnTo>
                                <a:lnTo>
                                  <a:pt x="5098" y="2256"/>
                                </a:lnTo>
                                <a:lnTo>
                                  <a:pt x="4532" y="1886"/>
                                </a:lnTo>
                                <a:lnTo>
                                  <a:pt x="3965" y="1936"/>
                                </a:lnTo>
                                <a:lnTo>
                                  <a:pt x="3399" y="1788"/>
                                </a:lnTo>
                                <a:lnTo>
                                  <a:pt x="2833" y="1266"/>
                                </a:lnTo>
                                <a:lnTo>
                                  <a:pt x="2266" y="903"/>
                                </a:lnTo>
                                <a:lnTo>
                                  <a:pt x="1700" y="1924"/>
                                </a:lnTo>
                                <a:lnTo>
                                  <a:pt x="1133" y="2315"/>
                                </a:lnTo>
                                <a:lnTo>
                                  <a:pt x="567" y="2501"/>
                                </a:lnTo>
                                <a:lnTo>
                                  <a:pt x="0" y="2896"/>
                                </a:lnTo>
                              </a:path>
                            </a:pathLst>
                          </a:custGeom>
                          <a:noFill/>
                          <a:ln w="49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139"/>
                        <wps:cNvSpPr>
                          <a:spLocks/>
                        </wps:cNvSpPr>
                        <wps:spPr bwMode="auto">
                          <a:xfrm>
                            <a:off x="524" y="9223"/>
                            <a:ext cx="5880" cy="4440"/>
                          </a:xfrm>
                          <a:custGeom>
                            <a:avLst/>
                            <a:gdLst>
                              <a:gd name="T0" fmla="+- 0 2433 524"/>
                              <a:gd name="T1" fmla="*/ T0 w 5880"/>
                              <a:gd name="T2" fmla="+- 0 4517 9223"/>
                              <a:gd name="T3" fmla="*/ 4517 h 4440"/>
                              <a:gd name="T4" fmla="+- 0 2433 524"/>
                              <a:gd name="T5" fmla="*/ T4 w 5880"/>
                              <a:gd name="T6" fmla="+- 0 4340 9223"/>
                              <a:gd name="T7" fmla="*/ 4340 h 4440"/>
                              <a:gd name="T8" fmla="+- 0 2433 524"/>
                              <a:gd name="T9" fmla="*/ T8 w 5880"/>
                              <a:gd name="T10" fmla="+- 0 4163 9223"/>
                              <a:gd name="T11" fmla="*/ 4163 h 4440"/>
                              <a:gd name="T12" fmla="+- 0 2433 524"/>
                              <a:gd name="T13" fmla="*/ T12 w 5880"/>
                              <a:gd name="T14" fmla="+- 0 3985 9223"/>
                              <a:gd name="T15" fmla="*/ 3985 h 4440"/>
                              <a:gd name="T16" fmla="+- 0 2433 524"/>
                              <a:gd name="T17" fmla="*/ T16 w 5880"/>
                              <a:gd name="T18" fmla="+- 0 3808 9223"/>
                              <a:gd name="T19" fmla="*/ 3808 h 4440"/>
                              <a:gd name="T20" fmla="+- 0 2433 524"/>
                              <a:gd name="T21" fmla="*/ T20 w 5880"/>
                              <a:gd name="T22" fmla="+- 0 3631 9223"/>
                              <a:gd name="T23" fmla="*/ 3631 h 4440"/>
                              <a:gd name="T24" fmla="+- 0 2433 524"/>
                              <a:gd name="T25" fmla="*/ T24 w 5880"/>
                              <a:gd name="T26" fmla="+- 0 3454 9223"/>
                              <a:gd name="T27" fmla="*/ 3454 h 4440"/>
                              <a:gd name="T28" fmla="+- 0 2433 524"/>
                              <a:gd name="T29" fmla="*/ T28 w 5880"/>
                              <a:gd name="T30" fmla="+- 0 3277 9223"/>
                              <a:gd name="T31" fmla="*/ 3277 h 4440"/>
                              <a:gd name="T32" fmla="+- 0 2433 524"/>
                              <a:gd name="T33" fmla="*/ T32 w 5880"/>
                              <a:gd name="T34" fmla="+- 0 3100 9223"/>
                              <a:gd name="T35" fmla="*/ 3100 h 4440"/>
                              <a:gd name="T36" fmla="+- 0 2433 524"/>
                              <a:gd name="T37" fmla="*/ T36 w 5880"/>
                              <a:gd name="T38" fmla="+- 0 2923 9223"/>
                              <a:gd name="T39" fmla="*/ 2923 h 4440"/>
                              <a:gd name="T40" fmla="+- 0 2433 524"/>
                              <a:gd name="T41" fmla="*/ T40 w 5880"/>
                              <a:gd name="T42" fmla="+- 0 2746 9223"/>
                              <a:gd name="T43" fmla="*/ 2746 h 4440"/>
                              <a:gd name="T44" fmla="+- 0 2433 524"/>
                              <a:gd name="T45" fmla="*/ T44 w 5880"/>
                              <a:gd name="T46" fmla="+- 0 2569 9223"/>
                              <a:gd name="T47" fmla="*/ 2569 h 4440"/>
                              <a:gd name="T48" fmla="+- 0 2433 524"/>
                              <a:gd name="T49" fmla="*/ T48 w 5880"/>
                              <a:gd name="T50" fmla="+- 0 2392 9223"/>
                              <a:gd name="T51" fmla="*/ 2392 h 4440"/>
                              <a:gd name="T52" fmla="+- 0 2433 524"/>
                              <a:gd name="T53" fmla="*/ T52 w 5880"/>
                              <a:gd name="T54" fmla="+- 0 2215 9223"/>
                              <a:gd name="T55" fmla="*/ 2215 h 4440"/>
                              <a:gd name="T56" fmla="+- 0 2433 524"/>
                              <a:gd name="T57" fmla="*/ T56 w 5880"/>
                              <a:gd name="T58" fmla="+- 0 2038 9223"/>
                              <a:gd name="T59" fmla="*/ 2038 h 4440"/>
                              <a:gd name="T60" fmla="+- 0 2433 524"/>
                              <a:gd name="T61" fmla="*/ T60 w 5880"/>
                              <a:gd name="T62" fmla="+- 0 1861 9223"/>
                              <a:gd name="T63" fmla="*/ 1861 h 4440"/>
                              <a:gd name="T64" fmla="+- 0 2433 524"/>
                              <a:gd name="T65" fmla="*/ T64 w 5880"/>
                              <a:gd name="T66" fmla="+- 0 1684 9223"/>
                              <a:gd name="T67" fmla="*/ 1684 h 4440"/>
                              <a:gd name="T68" fmla="+- 0 2433 524"/>
                              <a:gd name="T69" fmla="*/ T68 w 5880"/>
                              <a:gd name="T70" fmla="+- 0 1507 9223"/>
                              <a:gd name="T71" fmla="*/ 1507 h 4440"/>
                              <a:gd name="T72" fmla="+- 0 2433 524"/>
                              <a:gd name="T73" fmla="*/ T72 w 5880"/>
                              <a:gd name="T74" fmla="+- 0 1330 9223"/>
                              <a:gd name="T75" fmla="*/ 1330 h 4440"/>
                              <a:gd name="T76" fmla="+- 0 2433 524"/>
                              <a:gd name="T77" fmla="*/ T76 w 5880"/>
                              <a:gd name="T78" fmla="+- 0 1153 9223"/>
                              <a:gd name="T79" fmla="*/ 1153 h 4440"/>
                              <a:gd name="T80" fmla="+- 0 2433 524"/>
                              <a:gd name="T81" fmla="*/ T80 w 5880"/>
                              <a:gd name="T82" fmla="+- 0 976 9223"/>
                              <a:gd name="T83" fmla="*/ 976 h 4440"/>
                              <a:gd name="T84" fmla="+- 0 2433 524"/>
                              <a:gd name="T85" fmla="*/ T84 w 5880"/>
                              <a:gd name="T86" fmla="+- 0 799 9223"/>
                              <a:gd name="T87" fmla="*/ 799 h 4440"/>
                              <a:gd name="T88" fmla="+- 0 2433 524"/>
                              <a:gd name="T89" fmla="*/ T88 w 5880"/>
                              <a:gd name="T90" fmla="+- 0 622 9223"/>
                              <a:gd name="T91" fmla="*/ 622 h 4440"/>
                              <a:gd name="T92" fmla="+- 0 2433 524"/>
                              <a:gd name="T93" fmla="*/ T92 w 5880"/>
                              <a:gd name="T94" fmla="+- 0 445 9223"/>
                              <a:gd name="T95" fmla="*/ 445 h 4440"/>
                              <a:gd name="T96" fmla="+- 0 2433 524"/>
                              <a:gd name="T97" fmla="*/ T96 w 5880"/>
                              <a:gd name="T98" fmla="+- 0 268 9223"/>
                              <a:gd name="T99" fmla="*/ 268 h 4440"/>
                              <a:gd name="T100" fmla="+- 0 2433 524"/>
                              <a:gd name="T101" fmla="*/ T100 w 5880"/>
                              <a:gd name="T102" fmla="+- 0 4517 9223"/>
                              <a:gd name="T103" fmla="*/ 4517 h 4440"/>
                              <a:gd name="T104" fmla="+- 0 2433 524"/>
                              <a:gd name="T105" fmla="*/ T104 w 5880"/>
                              <a:gd name="T106" fmla="+- 0 3808 9223"/>
                              <a:gd name="T107" fmla="*/ 3808 h 4440"/>
                              <a:gd name="T108" fmla="+- 0 2433 524"/>
                              <a:gd name="T109" fmla="*/ T108 w 5880"/>
                              <a:gd name="T110" fmla="+- 0 3100 9223"/>
                              <a:gd name="T111" fmla="*/ 3100 h 4440"/>
                              <a:gd name="T112" fmla="+- 0 2433 524"/>
                              <a:gd name="T113" fmla="*/ T112 w 5880"/>
                              <a:gd name="T114" fmla="+- 0 2392 9223"/>
                              <a:gd name="T115" fmla="*/ 2392 h 4440"/>
                              <a:gd name="T116" fmla="+- 0 2433 524"/>
                              <a:gd name="T117" fmla="*/ T116 w 5880"/>
                              <a:gd name="T118" fmla="+- 0 1684 9223"/>
                              <a:gd name="T119" fmla="*/ 1684 h 4440"/>
                              <a:gd name="T120" fmla="+- 0 2433 524"/>
                              <a:gd name="T121" fmla="*/ T120 w 5880"/>
                              <a:gd name="T122" fmla="+- 0 976 9223"/>
                              <a:gd name="T123" fmla="*/ 976 h 4440"/>
                              <a:gd name="T124" fmla="+- 0 2433 524"/>
                              <a:gd name="T125" fmla="*/ T124 w 5880"/>
                              <a:gd name="T126" fmla="+- 0 268 9223"/>
                              <a:gd name="T127" fmla="*/ 268 h 4440"/>
                              <a:gd name="T128" fmla="+- 0 2433 524"/>
                              <a:gd name="T129" fmla="*/ T128 w 5880"/>
                              <a:gd name="T130" fmla="+- 0 4517 9223"/>
                              <a:gd name="T131" fmla="*/ 4517 h 4440"/>
                              <a:gd name="T132" fmla="+- 0 3000 524"/>
                              <a:gd name="T133" fmla="*/ T132 w 5880"/>
                              <a:gd name="T134" fmla="+- 0 4517 9223"/>
                              <a:gd name="T135" fmla="*/ 4517 h 4440"/>
                              <a:gd name="T136" fmla="+- 0 3566 524"/>
                              <a:gd name="T137" fmla="*/ T136 w 5880"/>
                              <a:gd name="T138" fmla="+- 0 4517 9223"/>
                              <a:gd name="T139" fmla="*/ 4517 h 4440"/>
                              <a:gd name="T140" fmla="+- 0 4133 524"/>
                              <a:gd name="T141" fmla="*/ T140 w 5880"/>
                              <a:gd name="T142" fmla="+- 0 4517 9223"/>
                              <a:gd name="T143" fmla="*/ 4517 h 4440"/>
                              <a:gd name="T144" fmla="+- 0 4699 524"/>
                              <a:gd name="T145" fmla="*/ T144 w 5880"/>
                              <a:gd name="T146" fmla="+- 0 4517 9223"/>
                              <a:gd name="T147" fmla="*/ 4517 h 4440"/>
                              <a:gd name="T148" fmla="+- 0 5266 524"/>
                              <a:gd name="T149" fmla="*/ T148 w 5880"/>
                              <a:gd name="T150" fmla="+- 0 4517 9223"/>
                              <a:gd name="T151" fmla="*/ 4517 h 4440"/>
                              <a:gd name="T152" fmla="+- 0 5832 524"/>
                              <a:gd name="T153" fmla="*/ T152 w 5880"/>
                              <a:gd name="T154" fmla="+- 0 4517 9223"/>
                              <a:gd name="T155" fmla="*/ 4517 h 4440"/>
                              <a:gd name="T156" fmla="+- 0 6398 524"/>
                              <a:gd name="T157" fmla="*/ T156 w 5880"/>
                              <a:gd name="T158" fmla="+- 0 4517 9223"/>
                              <a:gd name="T159" fmla="*/ 4517 h 4440"/>
                              <a:gd name="T160" fmla="+- 0 6965 524"/>
                              <a:gd name="T161" fmla="*/ T160 w 5880"/>
                              <a:gd name="T162" fmla="+- 0 4517 9223"/>
                              <a:gd name="T163" fmla="*/ 4517 h 4440"/>
                              <a:gd name="T164" fmla="+- 0 7531 524"/>
                              <a:gd name="T165" fmla="*/ T164 w 5880"/>
                              <a:gd name="T166" fmla="+- 0 4517 9223"/>
                              <a:gd name="T167" fmla="*/ 4517 h 4440"/>
                              <a:gd name="T168" fmla="+- 0 8098 524"/>
                              <a:gd name="T169" fmla="*/ T168 w 5880"/>
                              <a:gd name="T170" fmla="+- 0 4517 9223"/>
                              <a:gd name="T171" fmla="*/ 4517 h 4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880" h="4440">
                                <a:moveTo>
                                  <a:pt x="1850" y="-4706"/>
                                </a:moveTo>
                                <a:lnTo>
                                  <a:pt x="1909" y="-4706"/>
                                </a:lnTo>
                                <a:moveTo>
                                  <a:pt x="1850" y="-4883"/>
                                </a:moveTo>
                                <a:lnTo>
                                  <a:pt x="1909" y="-4883"/>
                                </a:lnTo>
                                <a:moveTo>
                                  <a:pt x="1850" y="-5060"/>
                                </a:moveTo>
                                <a:lnTo>
                                  <a:pt x="1909" y="-5060"/>
                                </a:lnTo>
                                <a:moveTo>
                                  <a:pt x="1850" y="-5238"/>
                                </a:moveTo>
                                <a:lnTo>
                                  <a:pt x="1909" y="-5238"/>
                                </a:lnTo>
                                <a:moveTo>
                                  <a:pt x="1850" y="-5415"/>
                                </a:moveTo>
                                <a:lnTo>
                                  <a:pt x="1909" y="-5415"/>
                                </a:lnTo>
                                <a:moveTo>
                                  <a:pt x="1850" y="-5592"/>
                                </a:moveTo>
                                <a:lnTo>
                                  <a:pt x="1909" y="-5592"/>
                                </a:lnTo>
                                <a:moveTo>
                                  <a:pt x="1850" y="-5769"/>
                                </a:moveTo>
                                <a:lnTo>
                                  <a:pt x="1909" y="-5769"/>
                                </a:lnTo>
                                <a:moveTo>
                                  <a:pt x="1850" y="-5946"/>
                                </a:moveTo>
                                <a:lnTo>
                                  <a:pt x="1909" y="-5946"/>
                                </a:lnTo>
                                <a:moveTo>
                                  <a:pt x="1850" y="-6123"/>
                                </a:moveTo>
                                <a:lnTo>
                                  <a:pt x="1909" y="-6123"/>
                                </a:lnTo>
                                <a:moveTo>
                                  <a:pt x="1850" y="-6300"/>
                                </a:moveTo>
                                <a:lnTo>
                                  <a:pt x="1909" y="-6300"/>
                                </a:lnTo>
                                <a:moveTo>
                                  <a:pt x="1850" y="-6477"/>
                                </a:moveTo>
                                <a:lnTo>
                                  <a:pt x="1909" y="-6477"/>
                                </a:lnTo>
                                <a:moveTo>
                                  <a:pt x="1850" y="-6654"/>
                                </a:moveTo>
                                <a:lnTo>
                                  <a:pt x="1909" y="-6654"/>
                                </a:lnTo>
                                <a:moveTo>
                                  <a:pt x="1850" y="-6831"/>
                                </a:moveTo>
                                <a:lnTo>
                                  <a:pt x="1909" y="-6831"/>
                                </a:lnTo>
                                <a:moveTo>
                                  <a:pt x="1850" y="-7008"/>
                                </a:moveTo>
                                <a:lnTo>
                                  <a:pt x="1909" y="-7008"/>
                                </a:lnTo>
                                <a:moveTo>
                                  <a:pt x="1850" y="-7185"/>
                                </a:moveTo>
                                <a:lnTo>
                                  <a:pt x="1909" y="-7185"/>
                                </a:lnTo>
                                <a:moveTo>
                                  <a:pt x="1850" y="-7362"/>
                                </a:moveTo>
                                <a:lnTo>
                                  <a:pt x="1909" y="-7362"/>
                                </a:lnTo>
                                <a:moveTo>
                                  <a:pt x="1850" y="-7539"/>
                                </a:moveTo>
                                <a:lnTo>
                                  <a:pt x="1909" y="-7539"/>
                                </a:lnTo>
                                <a:moveTo>
                                  <a:pt x="1850" y="-7716"/>
                                </a:moveTo>
                                <a:lnTo>
                                  <a:pt x="1909" y="-7716"/>
                                </a:lnTo>
                                <a:moveTo>
                                  <a:pt x="1850" y="-7893"/>
                                </a:moveTo>
                                <a:lnTo>
                                  <a:pt x="1909" y="-7893"/>
                                </a:lnTo>
                                <a:moveTo>
                                  <a:pt x="1850" y="-8070"/>
                                </a:moveTo>
                                <a:lnTo>
                                  <a:pt x="1909" y="-8070"/>
                                </a:lnTo>
                                <a:moveTo>
                                  <a:pt x="1850" y="-8247"/>
                                </a:moveTo>
                                <a:lnTo>
                                  <a:pt x="1909" y="-8247"/>
                                </a:lnTo>
                                <a:moveTo>
                                  <a:pt x="1850" y="-8424"/>
                                </a:moveTo>
                                <a:lnTo>
                                  <a:pt x="1909" y="-8424"/>
                                </a:lnTo>
                                <a:moveTo>
                                  <a:pt x="1850" y="-8601"/>
                                </a:moveTo>
                                <a:lnTo>
                                  <a:pt x="1909" y="-8601"/>
                                </a:lnTo>
                                <a:moveTo>
                                  <a:pt x="1850" y="-8778"/>
                                </a:moveTo>
                                <a:lnTo>
                                  <a:pt x="1909" y="-8778"/>
                                </a:lnTo>
                                <a:moveTo>
                                  <a:pt x="1850" y="-8955"/>
                                </a:moveTo>
                                <a:lnTo>
                                  <a:pt x="1909" y="-8955"/>
                                </a:lnTo>
                                <a:moveTo>
                                  <a:pt x="1791" y="-4706"/>
                                </a:moveTo>
                                <a:lnTo>
                                  <a:pt x="1909" y="-4706"/>
                                </a:lnTo>
                                <a:moveTo>
                                  <a:pt x="1791" y="-5415"/>
                                </a:moveTo>
                                <a:lnTo>
                                  <a:pt x="1909" y="-5415"/>
                                </a:lnTo>
                                <a:moveTo>
                                  <a:pt x="1791" y="-6123"/>
                                </a:moveTo>
                                <a:lnTo>
                                  <a:pt x="1909" y="-6123"/>
                                </a:lnTo>
                                <a:moveTo>
                                  <a:pt x="1791" y="-6831"/>
                                </a:moveTo>
                                <a:lnTo>
                                  <a:pt x="1909" y="-6831"/>
                                </a:lnTo>
                                <a:moveTo>
                                  <a:pt x="1791" y="-7539"/>
                                </a:moveTo>
                                <a:lnTo>
                                  <a:pt x="1909" y="-7539"/>
                                </a:lnTo>
                                <a:moveTo>
                                  <a:pt x="1791" y="-8247"/>
                                </a:moveTo>
                                <a:lnTo>
                                  <a:pt x="1909" y="-8247"/>
                                </a:lnTo>
                                <a:moveTo>
                                  <a:pt x="1791" y="-8955"/>
                                </a:moveTo>
                                <a:lnTo>
                                  <a:pt x="1909" y="-8955"/>
                                </a:lnTo>
                                <a:moveTo>
                                  <a:pt x="1909" y="-4588"/>
                                </a:moveTo>
                                <a:lnTo>
                                  <a:pt x="1909" y="-4706"/>
                                </a:lnTo>
                                <a:moveTo>
                                  <a:pt x="2476" y="-4588"/>
                                </a:moveTo>
                                <a:lnTo>
                                  <a:pt x="2476" y="-4706"/>
                                </a:lnTo>
                                <a:moveTo>
                                  <a:pt x="3042" y="-4588"/>
                                </a:moveTo>
                                <a:lnTo>
                                  <a:pt x="3042" y="-4706"/>
                                </a:lnTo>
                                <a:moveTo>
                                  <a:pt x="3609" y="-4588"/>
                                </a:moveTo>
                                <a:lnTo>
                                  <a:pt x="3609" y="-4706"/>
                                </a:lnTo>
                                <a:moveTo>
                                  <a:pt x="4175" y="-4588"/>
                                </a:moveTo>
                                <a:lnTo>
                                  <a:pt x="4175" y="-4706"/>
                                </a:lnTo>
                                <a:moveTo>
                                  <a:pt x="4742" y="-4588"/>
                                </a:moveTo>
                                <a:lnTo>
                                  <a:pt x="4742" y="-4706"/>
                                </a:lnTo>
                                <a:moveTo>
                                  <a:pt x="5308" y="-4588"/>
                                </a:moveTo>
                                <a:lnTo>
                                  <a:pt x="5308" y="-4706"/>
                                </a:lnTo>
                                <a:moveTo>
                                  <a:pt x="5874" y="-4588"/>
                                </a:moveTo>
                                <a:lnTo>
                                  <a:pt x="5874" y="-4706"/>
                                </a:lnTo>
                                <a:moveTo>
                                  <a:pt x="6441" y="-4588"/>
                                </a:moveTo>
                                <a:lnTo>
                                  <a:pt x="6441" y="-4706"/>
                                </a:lnTo>
                                <a:moveTo>
                                  <a:pt x="7007" y="-4588"/>
                                </a:moveTo>
                                <a:lnTo>
                                  <a:pt x="7007" y="-4706"/>
                                </a:lnTo>
                                <a:moveTo>
                                  <a:pt x="7574" y="-4588"/>
                                </a:moveTo>
                                <a:lnTo>
                                  <a:pt x="7574" y="-4706"/>
                                </a:lnTo>
                              </a:path>
                            </a:pathLst>
                          </a:custGeom>
                          <a:noFill/>
                          <a:ln w="49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138"/>
                        <wps:cNvCnPr>
                          <a:cxnSpLocks noChangeShapeType="1"/>
                        </wps:cNvCnPr>
                        <wps:spPr bwMode="auto">
                          <a:xfrm>
                            <a:off x="2433" y="268"/>
                            <a:ext cx="0" cy="4249"/>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65" name="AutoShape 137"/>
                        <wps:cNvSpPr>
                          <a:spLocks/>
                        </wps:cNvSpPr>
                        <wps:spPr bwMode="auto">
                          <a:xfrm>
                            <a:off x="644" y="9223"/>
                            <a:ext cx="5760" cy="4320"/>
                          </a:xfrm>
                          <a:custGeom>
                            <a:avLst/>
                            <a:gdLst>
                              <a:gd name="T0" fmla="+- 0 2433 644"/>
                              <a:gd name="T1" fmla="*/ T0 w 5760"/>
                              <a:gd name="T2" fmla="+- 0 4517 9223"/>
                              <a:gd name="T3" fmla="*/ 4517 h 4320"/>
                              <a:gd name="T4" fmla="+- 0 2433 644"/>
                              <a:gd name="T5" fmla="*/ T4 w 5760"/>
                              <a:gd name="T6" fmla="+- 0 268 9223"/>
                              <a:gd name="T7" fmla="*/ 268 h 4320"/>
                              <a:gd name="T8" fmla="+- 0 2433 644"/>
                              <a:gd name="T9" fmla="*/ T8 w 5760"/>
                              <a:gd name="T10" fmla="+- 0 4517 9223"/>
                              <a:gd name="T11" fmla="*/ 4517 h 4320"/>
                              <a:gd name="T12" fmla="+- 0 8098 644"/>
                              <a:gd name="T13" fmla="*/ T12 w 5760"/>
                              <a:gd name="T14" fmla="+- 0 4517 9223"/>
                              <a:gd name="T15" fmla="*/ 4517 h 4320"/>
                            </a:gdLst>
                            <a:ahLst/>
                            <a:cxnLst>
                              <a:cxn ang="0">
                                <a:pos x="T1" y="T3"/>
                              </a:cxn>
                              <a:cxn ang="0">
                                <a:pos x="T5" y="T7"/>
                              </a:cxn>
                              <a:cxn ang="0">
                                <a:pos x="T9" y="T11"/>
                              </a:cxn>
                              <a:cxn ang="0">
                                <a:pos x="T13" y="T15"/>
                              </a:cxn>
                            </a:cxnLst>
                            <a:rect l="0" t="0" r="r" b="b"/>
                            <a:pathLst>
                              <a:path w="5760" h="4320">
                                <a:moveTo>
                                  <a:pt x="1789" y="-4706"/>
                                </a:moveTo>
                                <a:lnTo>
                                  <a:pt x="1789" y="-8955"/>
                                </a:lnTo>
                                <a:moveTo>
                                  <a:pt x="1789" y="-4706"/>
                                </a:moveTo>
                                <a:lnTo>
                                  <a:pt x="7454" y="-4706"/>
                                </a:lnTo>
                              </a:path>
                            </a:pathLst>
                          </a:custGeom>
                          <a:noFill/>
                          <a:ln w="49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5A8EC" id="Group 136" o:spid="_x0000_s1026" style="position:absolute;margin-left:115.75pt;margin-top:13.2pt;width:289.65pt;height:218.55pt;z-index:251680256;mso-position-horizontal-relative:page" coordorigin="2315,264" coordsize="5793,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">
                <v:shape id="AutoShape 152" o:spid="_x0000_s1027" style="position:absolute;left:644;top:9223;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fscA&#10;AADcAAAADwAAAGRycy9kb3ducmV2LnhtbESPQWvCQBCF74X+h2UKvdWNQtSmrtLaCnoRkvbQ45Cd&#10;JsHsbMiumvrrnYPgbYb35r1vFqvBtepEfWg8GxiPElDEpbcNVwZ+vjcvc1AhIltsPZOBfwqwWj4+&#10;LDCz/sw5nYpYKQnhkKGBOsYu0zqUNTkMI98Ri/bne4dR1r7StsezhLtWT5Jkqh02LA01drSuqTwU&#10;R2fg8LmfpflXkY9/L/v09aPbzdeznTHPT8P7G6hIQ7ybb9dbK/ip4Ms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aP37HAAAA3AAAAA8AAAAAAAAAAAAAAAAAmAIAAGRy&#10;cy9kb3ducmV2LnhtbFBLBQYAAAAABAAEAPUAAACMAwAAAAA=&#10;" path="m1789,-4706r5665,m1789,-8955r5665,m1789,-4706r,-4249m7454,-4706r,-4249m1789,-4706r5665,m1789,-5415r5665,m1789,-6123r5665,m1789,-6831r5665,m1789,-7539r5665,m1789,-8247r5665,m1789,-8955r5665,m1789,-4706r,-4249m2356,-4706r,-4249m2922,-4706r,-4249m3489,-4706r,-4249m4055,-4706r,-4249m4622,-4706r,-4249m5188,-4706r,-4249m5754,-4706r,-4249m6321,-4706r,-4249m6887,-4706r,-4249m7454,-4706r,-4249e" filled="f" strokeweight=".1381mm">
                  <v:path arrowok="t" o:connecttype="custom" o:connectlocs="1789,4517;7454,4517;1789,268;7454,268;1789,4517;1789,268;7454,4517;7454,268;1789,4517;7454,4517;1789,3808;7454,3808;1789,3100;7454,3100;1789,2392;7454,2392;1789,1684;7454,1684;1789,976;7454,976;1789,268;7454,268;1789,4517;1789,268;2356,4517;2356,268;2922,4517;2922,268;3489,4517;3489,268;4055,4517;4055,268;4622,4517;4622,268;5188,4517;5188,268;5754,4517;5754,268;6321,4517;6321,268;6887,4517;6887,268;7454,4517;7454,268" o:connectangles="0,0,0,0,0,0,0,0,0,0,0,0,0,0,0,0,0,0,0,0,0,0,0,0,0,0,0,0,0,0,0,0,0,0,0,0,0,0,0,0,0,0,0,0"/>
                </v:shape>
                <v:shape id="AutoShape 151" o:spid="_x0000_s1028" style="position:absolute;left:2433;top:2347;width:5665;height:2169;visibility:visible;mso-wrap-style:square;v-text-anchor:top" coordsize="5665,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ikMIA&#10;AADcAAAADwAAAGRycy9kb3ducmV2LnhtbERPS4vCMBC+L/gfwgheRFNlV6UaxV1Y8CT4OHgcmrEp&#10;NpOSxNr++83Cwt7m43vOZtfZWrTkQ+VYwWyagSAunK64VHC9fE9WIEJE1lg7JgU9BdhtB28bzLV7&#10;8YnacyxFCuGQowITY5NLGQpDFsPUNcSJuztvMSboS6k9vlK4reU8yxbSYsWpwWBDX4aKx/lpFYyN&#10;PPVtU/TtUh8Pfvx5DO+3p1KjYbdfg4jUxX/xn/ug0/yPG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yKQwgAAANwAAAAPAAAAAAAAAAAAAAAAAJgCAABkcnMvZG93&#10;bnJldi54bWxQSwUGAAAAAAQABAD1AAAAhwMAAAAA&#10;" path="m567,986l,1362r,807l5665,2169r,-972l1133,1197,567,986xm2266,l1700,871r-567,326l5665,1197r,-423l3399,774,2833,243,2266,xm4532,566l3965,689r-566,85l5665,774r,-45l5098,729,4532,566xm5665,691r-567,38l5665,729r,-38xe" fillcolor="#002dff" stroked="f">
                  <v:path arrowok="t" o:connecttype="custom" o:connectlocs="567,3334;0,3710;0,4517;5665,4517;5665,3545;1133,3545;567,3334;2266,2348;1700,3219;1133,3545;5665,3545;5665,3122;3399,3122;2833,2591;2266,2348;4532,2914;3965,3037;3399,3122;5665,3122;5665,3077;5098,3077;4532,2914;5665,3039;5098,3077;5665,3077;5665,3039" o:connectangles="0,0,0,0,0,0,0,0,0,0,0,0,0,0,0,0,0,0,0,0,0,0,0,0,0,0"/>
                </v:shape>
                <v:shape id="Freeform 150" o:spid="_x0000_s1029" style="position:absolute;left:2433;top:2347;width:5665;height:2169;visibility:visible;mso-wrap-style:square;v-text-anchor:top" coordsize="5665,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VdcIA&#10;AADcAAAADwAAAGRycy9kb3ducmV2LnhtbERPTWvCQBC9F/wPywje6qRKi6SuUsSCF0urgtcxO8mG&#10;ZmdDdqvRX98tFLzN433OfNm7Rp25C7UXDU/jDBRL4U0tlYbD/v1xBipEEkONF9Zw5QDLxeBhTrnx&#10;F/ni8y5WKoVIyEmDjbHNEUNh2VEY+5YlcaXvHMUEuwpNR5cU7hqcZNkLOqolNVhqeWW5+N79OA1H&#10;V25PH/aEU9/Pbp9HLNeuRK1Hw/7tFVTkPt7F/+6NSfOfJ/D3TLoA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V1wgAAANwAAAAPAAAAAAAAAAAAAAAAAJgCAABkcnMvZG93&#10;bnJldi54bWxQSwUGAAAAAAQABAD1AAAAhwMAAAAA&#10;" path="m,2169l,1362,567,986r566,211l1700,871,2266,r567,243l3399,774r566,-85l4532,566r566,163l5665,691r,1478l,2169e" filled="f" strokecolor="#002dff" strokeweight=".34692mm">
                  <v:path arrowok="t" o:connecttype="custom" o:connectlocs="0,4517;0,3710;567,3334;1133,3545;1700,3219;2266,2348;2833,2591;3399,3122;3965,3037;4532,2914;5098,3077;5665,3039;5665,4517;0,4517" o:connectangles="0,0,0,0,0,0,0,0,0,0,0,0,0,0"/>
                </v:shape>
                <v:shape id="Freeform 149" o:spid="_x0000_s1030" style="position:absolute;left:2433;top:2347;width:5665;height:2169;visibility:visible;mso-wrap-style:square;v-text-anchor:top" coordsize="5665,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L3MMA&#10;AADcAAAADwAAAGRycy9kb3ducmV2LnhtbERPTWsCMRC9C/0PYQreNFvFUlajlLKKoIe6Lai3YTPd&#10;LG4mSxJ1+++bQqG3ebzPWax624ob+dA4VvA0zkAQV043XCv4/FiPXkCEiKyxdUwKvinAavkwWGCu&#10;3Z0PdCtjLVIIhxwVmBi7XMpQGbIYxq4jTtyX8xZjgr6W2uM9hdtWTrLsWVpsODUY7OjNUHUpr1bB&#10;ef/ur3w6FI3Z7X1liuyyORZKDR/71zmISH38F/+5tzrNn03h95l0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vL3MMAAADcAAAADwAAAAAAAAAAAAAAAACYAgAAZHJzL2Rv&#10;d25yZXYueG1sUEsFBgAAAAAEAAQA9QAAAIgDAAAAAA==&#10;" path="m,2169l,1362,567,986r566,211l1700,871,2266,r567,243l3399,774r566,-85l4532,566r566,163l5665,691r,1478l,2169e" filled="f" strokeweight=".1381mm">
                  <v:path arrowok="t" o:connecttype="custom" o:connectlocs="0,4517;0,3710;567,3334;1133,3545;1700,3219;2266,2348;2833,2591;3399,3122;3965,3037;4532,2914;5098,3077;5665,3039;5665,4517;0,4517" o:connectangles="0,0,0,0,0,0,0,0,0,0,0,0,0,0"/>
                </v:shape>
                <v:shape id="AutoShape 148" o:spid="_x0000_s1031" style="position:absolute;left:2433;top:2086;width:5665;height:1624;visibility:visible;mso-wrap-style:square;v-text-anchor:top" coordsize="5665,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U8EA&#10;AADcAAAADwAAAGRycy9kb3ducmV2LnhtbERPTYvCMBC9L/gfwgheFk2tq0g1igiCPexhVTwPzdgU&#10;m0lpoq3/3iws7G0e73PW297W4kmtrxwrmE4SEMSF0xWXCi7nw3gJwgdkjbVjUvAiD9vN4GONmXYd&#10;/9DzFEoRQ9hnqMCE0GRS+sKQRT9xDXHkbq61GCJsS6lb7GK4rWWaJAtpseLYYLChvaHifnpYBV16&#10;d7f8OLt+cm5s/pBLk34XSo2G/W4FIlAf/sV/7qOO8+df8PtMvE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ZbFPBAAAA3AAAAA8AAAAAAAAAAAAAAAAAmAIAAGRycy9kb3du&#10;cmV2LnhtbFBLBQYAAAAABAAEAPUAAACGAwAAAAA=&#10;" path="m567,1055l,1501r,123l567,1248r932,l1638,1168r-505,l567,1055xm1499,1248r-932,l1133,1459r366,-211xm2266,l1700,867r-567,301l1638,1168r62,-35l2266,262r457,l2266,xm2723,262r-457,l2833,505r566,531l3965,951r130,-28l3399,923,2833,325,2723,262xm4619,828r-87,l5098,991r195,-13l5098,978,4619,828xm5665,947r-567,31l5293,978r372,-25l5665,947xm4532,801r-567,81l3399,923r696,l4532,828r87,l4532,801xe" fillcolor="#fe0008" stroked="f">
                  <v:path arrowok="t" o:connecttype="custom" o:connectlocs="567,3141;0,3587;0,3710;567,3334;1499,3334;1638,3254;1133,3254;567,3141;1499,3334;567,3334;1133,3545;1499,3334;2266,2086;1700,2953;1133,3254;1638,3254;1700,3219;2266,2348;2723,2348;2266,2086;2723,2348;2266,2348;2833,2591;3399,3122;3965,3037;4095,3009;3399,3009;2833,2411;2723,2348;4619,2914;4532,2914;5098,3077;5293,3064;5098,3064;4619,2914;5665,3033;5098,3064;5293,3064;5665,3039;5665,3033;4532,2887;3965,2968;3399,3009;4095,3009;4532,2914;4619,2914;4532,2887" o:connectangles="0,0,0,0,0,0,0,0,0,0,0,0,0,0,0,0,0,0,0,0,0,0,0,0,0,0,0,0,0,0,0,0,0,0,0,0,0,0,0,0,0,0,0,0,0,0,0"/>
                </v:shape>
                <v:shape id="Freeform 147" o:spid="_x0000_s1032" style="position:absolute;left:2433;top:2086;width:5665;height:1624;visibility:visible;mso-wrap-style:square;v-text-anchor:top" coordsize="5665,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dusMA&#10;AADcAAAADwAAAGRycy9kb3ducmV2LnhtbERPTWvCQBC9C/0PyxS86aZCYptmlWAteKw2pNchOyYh&#10;2dmQ3Wrqr+8WCt7m8T4n206mFxcaXWtZwdMyAkFcWd1yraD4fF88g3AeWWNvmRT8kIPt5mGWYart&#10;lY90OflahBB2KSpovB9SKV3VkEG3tANx4M52NOgDHGupR7yGcNPLVRQl0mDLoaHBgXYNVd3p2yhY&#10;58ngzh+3rnyz5V4mX0WbvBRKzR+n/BWEp8nfxf/ugw7z4xj+ng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adusMAAADcAAAADwAAAAAAAAAAAAAAAACYAgAAZHJzL2Rv&#10;d25yZXYueG1sUEsFBgAAAAAEAAQA9QAAAIgDAAAAAA==&#10;" path="m,1624l,1501,567,1055r566,113l1700,867,2266,r567,325l3399,923r566,-41l4532,801r566,177l5665,947r,6l5098,991,4532,828,3965,951r-566,85l2833,505,2266,262r-566,871l1133,1459,567,1248,,1624e" filled="f" strokecolor="#fe0008" strokeweight=".34692mm">
                  <v:path arrowok="t" o:connecttype="custom" o:connectlocs="0,3710;0,3587;567,3141;1133,3254;1700,2953;2266,2086;2833,2411;3399,3009;3965,2968;4532,2887;5098,3064;5665,3033;5665,3039;5098,3077;4532,2914;3965,3037;3399,3122;2833,2591;2266,2348;1700,3219;1133,3545;567,3334;0,3710" o:connectangles="0,0,0,0,0,0,0,0,0,0,0,0,0,0,0,0,0,0,0,0,0,0,0"/>
                </v:shape>
                <v:shape id="Freeform 146" o:spid="_x0000_s1033" style="position:absolute;left:2433;top:2086;width:5665;height:1624;visibility:visible;mso-wrap-style:square;v-text-anchor:top" coordsize="5665,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s3cIA&#10;AADcAAAADwAAAGRycy9kb3ducmV2LnhtbERPTWvCQBC9C/6HZYTezEZBkegqUpRKwYPGQo9DdsyG&#10;ZmdjdhvT/nq3UPA2j/c5q01va9FR6yvHCiZJCoK4cLriUsEl348XIHxA1lg7JgU/5GGzHg5WmGl3&#10;5xN151CKGMI+QwUmhCaT0heGLPrENcSRu7rWYoiwLaVu8R7DbS2naTqXFiuODQYbejVUfJ2/rYJ3&#10;szhtf/PP6uNtR8fb3oZcd1qpl1G/XYII1Ien+N990HH+bA5/z8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ezdwgAAANwAAAAPAAAAAAAAAAAAAAAAAJgCAABkcnMvZG93&#10;bnJldi54bWxQSwUGAAAAAAQABAD1AAAAhwMAAAAA&#10;" path="m,1624l,1501,567,1055r566,113l1700,867,2266,r567,325l3399,923r566,-41l4532,801r566,177l5665,947r,6l5098,991,4532,828,3965,951r-566,85l2833,505,2266,262r-566,871l1133,1459,567,1248,,1624e" filled="f" strokeweight=".1381mm">
                  <v:path arrowok="t" o:connecttype="custom" o:connectlocs="0,3710;0,3587;567,3141;1133,3254;1700,2953;2266,2086;2833,2411;3399,3009;3965,2968;4532,2887;5098,3064;5665,3033;5665,3039;5098,3077;4532,2914;3965,3037;3399,3122;2833,2591;2266,2348;1700,3219;1133,3545;567,3334;0,3710" o:connectangles="0,0,0,0,0,0,0,0,0,0,0,0,0,0,0,0,0,0,0,0,0,0,0"/>
                </v:shape>
                <v:shape id="AutoShape 145" o:spid="_x0000_s1034" style="position:absolute;left:2433;top:1471;width:5665;height:2116;visibility:visible;mso-wrap-style:square;v-text-anchor:top" coordsize="5665,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SMEA&#10;AADcAAAADwAAAGRycy9kb3ducmV2LnhtbERP24rCMBB9F/yHMIJva+pdq1HWZYV9EfHyAWMztsVm&#10;0m2iVr9+Iyz4NodznfmyNoW4UeVyywq6nQgEcWJ1zqmC42H9MQHhPLLGwjIpeJCD5aLZmGOs7Z13&#10;dNv7VIQQdjEqyLwvYyldkpFB17ElceDOtjLoA6xSqSu8h3BTyF4UjaTBnENDhiV9ZZRc9lejYEDT&#10;1bddSTrSdft7OW/GT+yflGq36s8ZCE+1f4v/3T86zB+O4fVMuE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wekjBAAAA3AAAAA8AAAAAAAAAAAAAAAAAmAIAAGRycy9kb3du&#10;cmV2LnhtbFBLBQYAAAAABAAEAPUAAACGAwAAAAA=&#10;" path="m2266,l1700,1021r-567,391l567,1598,,1993r,122l567,1669r780,l1700,1481,2266,614r839,l2833,363,2266,xm1347,1669r-780,l1133,1782r214,-113xm5343,1415r-811,l5098,1592r567,-31l5665,1496r-322,-81xm3105,614r-839,l2833,939r566,598l3965,1496r567,-81l5343,1415r-245,-62l4608,1033r-643,l3399,885,3105,614xm4532,983r-567,50l4608,1033r-76,-50xe" fillcolor="#2fd200" stroked="f">
                  <v:path arrowok="t" o:connecttype="custom" o:connectlocs="2266,1472;1700,2493;1133,2884;567,3070;0,3465;0,3587;567,3141;1347,3141;1700,2953;2266,2086;3105,2086;2833,1835;2266,1472;1347,3141;567,3141;1133,3254;1347,3141;5343,2887;4532,2887;5098,3064;5665,3033;5665,2968;5343,2887;3105,2086;2266,2086;2833,2411;3399,3009;3965,2968;4532,2887;5343,2887;5098,2825;4608,2505;3965,2505;3399,2357;3105,2086;4532,2455;3965,2505;4608,2505;4532,2455" o:connectangles="0,0,0,0,0,0,0,0,0,0,0,0,0,0,0,0,0,0,0,0,0,0,0,0,0,0,0,0,0,0,0,0,0,0,0,0,0,0,0"/>
                </v:shape>
                <v:shape id="Freeform 144" o:spid="_x0000_s1035" style="position:absolute;left:2433;top:1471;width:5665;height:2116;visibility:visible;mso-wrap-style:square;v-text-anchor:top" coordsize="5665,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4ncQA&#10;AADcAAAADwAAAGRycy9kb3ducmV2LnhtbESPT2sCMRDF74V+hzCCt5pVUWRrlFIQbKEH/7S9Dpvp&#10;ZjGZLJt03X77zkHwNsN7895v1tsheNVTl5rIBqaTAhRxFW3DtYHzafe0ApUyskUfmQz8UYLt5vFh&#10;jaWNVz5Qf8y1khBOJRpwObel1qlyFDBNYkss2k/sAmZZu1rbDq8SHryeFcVSB2xYGhy29Oqouhx/&#10;g4GL+0zvA3/Y/ovr/eKb/fyt98aMR8PLM6hMQ76bb9d7K/gLoZV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eJ3EAAAA3AAAAA8AAAAAAAAAAAAAAAAAmAIAAGRycy9k&#10;b3ducmV2LnhtbFBLBQYAAAAABAAEAPUAAACJAwAAAAA=&#10;" path="m,2115l,1993,567,1598r566,-186l1700,1021,2266,r567,363l3399,885r566,148l4532,983r566,370l5665,1496r,65l5098,1592,4532,1415r-567,81l3399,1537,2833,939,2266,614r-566,867l1133,1782,567,1669,,2115e" filled="f" strokecolor="#2fd200" strokeweight=".34692mm">
                  <v:path arrowok="t" o:connecttype="custom" o:connectlocs="0,3587;0,3465;567,3070;1133,2884;1700,2493;2266,1472;2833,1835;3399,2357;3965,2505;4532,2455;5098,2825;5665,2968;5665,3033;5098,3064;4532,2887;3965,2968;3399,3009;2833,2411;2266,2086;1700,2953;1133,3254;567,3141;0,3587" o:connectangles="0,0,0,0,0,0,0,0,0,0,0,0,0,0,0,0,0,0,0,0,0,0,0"/>
                </v:shape>
                <v:shape id="Freeform 143" o:spid="_x0000_s1036" style="position:absolute;left:2433;top:1471;width:5665;height:2116;visibility:visible;mso-wrap-style:square;v-text-anchor:top" coordsize="5665,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K2cMA&#10;AADcAAAADwAAAGRycy9kb3ducmV2LnhtbERPTU/CQBC9m/gfNmPiTaYaMFJYiNFgDCcphfPQHdra&#10;7mzTXaH8e9eExNu8vM+ZLwfbqhP3vnai4XGUgGIpnKml1JBvVw8voHwgMdQ6YQ0X9rBc3N7MKTXu&#10;LBs+ZaFUMUR8ShqqELoU0RcVW/Ij17FE7uh6SyHCvkTT0zmG2xafkuQZLdUSGyrq+K3iosl+rIbx&#10;ZP+Fzc4fcsT1pvn43uXvWav1/d3wOgMVeAj/4qv708T5kyn8PRMvw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lK2cMAAADcAAAADwAAAAAAAAAAAAAAAACYAgAAZHJzL2Rv&#10;d25yZXYueG1sUEsFBgAAAAAEAAQA9QAAAIgDAAAAAA==&#10;" path="m,2115l,1993,567,1598r566,-186l1700,1021,2266,r567,363l3399,885r566,148l4532,983r566,370l5665,1496r,65l5098,1592,4532,1415r-567,81l3399,1537,2833,939,2266,614r-566,867l1133,1782,567,1669,,2115e" filled="f" strokeweight=".1381mm">
                  <v:path arrowok="t" o:connecttype="custom" o:connectlocs="0,3587;0,3465;567,3070;1133,2884;1700,2493;2266,1472;2833,1835;3399,2357;3965,2505;4532,2455;5098,2825;5665,2968;5665,3033;5098,3064;4532,2887;3965,2968;3399,3009;2833,2411;2266,2086;1700,2953;1133,3254;567,3141;0,3587" o:connectangles="0,0,0,0,0,0,0,0,0,0,0,0,0,0,0,0,0,0,0,0,0,0,0"/>
                </v:shape>
                <v:shape id="AutoShape 142" o:spid="_x0000_s1037" style="position:absolute;left:2433;top:569;width:5665;height:2897;visibility:visible;mso-wrap-style:square;v-text-anchor:top" coordsize="5665,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v48YA&#10;AADcAAAADwAAAGRycy9kb3ducmV2LnhtbESPQWvCQBCF7wX/wzJCL0U3FgxtdBUJbRGkh1rB65id&#10;JqHZ2bi71fTfdw5Cb/OY9715s1wPrlMXCrH1bGA2zUARV962XBs4fL5OnkDFhGyx80wGfinCejW6&#10;W2Jh/ZU/6LJPtZIQjgUaaFLqC61j1ZDDOPU9sey+fHCYRIZa24BXCXedfsyyXDtsWS402FPZUPW9&#10;/3FSIwsPb/Z8zHdl6Gcv5dyeDs/vxtyPh80CVKIh/Ztv9NYKl0t9eUY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av48YAAADcAAAADwAAAAAAAAAAAAAAAACYAgAAZHJz&#10;L2Rvd25yZXYueG1sUEsFBgAAAAAEAAQA9QAAAIsDAAAAAA==&#10;" path="m567,653l,919,,2896,567,2501r566,-186l1700,1924r512,-924l1133,1000,567,653xm5023,1886r-491,l5098,2256r567,143l5665,2060r-567,-44l5023,1886xm3366,903r-1100,l2833,1266r566,522l3965,1936r567,-50l5023,1886,4532,1040,4319,945r-920,l3366,903xm2266,l1700,724r-567,276l2212,1000r54,-97l3366,903,2833,221,2266,xm3965,789l3399,945r920,l3965,789xe" fillcolor="#fa23ff" stroked="f">
                  <v:path arrowok="t" o:connecttype="custom" o:connectlocs="567,1222;0,1488;0,3465;567,3070;1133,2884;1700,2493;2212,1569;1133,1569;567,1222;5023,2455;4532,2455;5098,2825;5665,2968;5665,2629;5098,2585;5023,2455;3366,1472;2266,1472;2833,1835;3399,2357;3965,2505;4532,2455;5023,2455;4532,1609;4319,1514;3399,1514;3366,1472;2266,569;1700,1293;1133,1569;2212,1569;2266,1472;3366,1472;2833,790;2266,569;3965,1358;3399,1514;4319,1514;3965,1358" o:connectangles="0,0,0,0,0,0,0,0,0,0,0,0,0,0,0,0,0,0,0,0,0,0,0,0,0,0,0,0,0,0,0,0,0,0,0,0,0,0,0"/>
                </v:shape>
                <v:shape id="Freeform 141" o:spid="_x0000_s1038" style="position:absolute;left:2433;top:569;width:5665;height:2897;visibility:visible;mso-wrap-style:square;v-text-anchor:top" coordsize="5665,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g9MMA&#10;AADcAAAADwAAAGRycy9kb3ducmV2LnhtbERPTWvCQBC9C/0PyxS86SYK0kZXKUUhgge1Cnobs9Mk&#10;NDsbsmuM/94VCt7m8T5ntuhMJVpqXGlZQTyMQBBnVpecKzj8rAYfIJxH1lhZJgV3crCYv/VmmGh7&#10;4x21e5+LEMIuQQWF93UipcsKMuiGtiYO3K9tDPoAm1zqBm8h3FRyFEUTabDk0FBgTd8FZX/7q1GQ&#10;2/vnMbWnNt3G28vabZZjOi+V6r93X1MQnjr/Ev+7Ux3mT2J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g9MMAAADcAAAADwAAAAAAAAAAAAAAAACYAgAAZHJzL2Rv&#10;d25yZXYueG1sUEsFBgAAAAAEAAQA9QAAAIgDAAAAAA==&#10;" path="m,2896l,919,567,653r566,347l1700,724,2266,r567,221l3399,945,3965,789r567,251l5098,2016r567,44l5665,2399,5098,2256,4532,1886r-567,50l3399,1788,2833,1266,2266,903,1700,1924r-567,391l567,2501,,2896e" filled="f" strokecolor="#fa23ff" strokeweight=".34692mm">
                  <v:path arrowok="t" o:connecttype="custom" o:connectlocs="0,3465;0,1488;567,1222;1133,1569;1700,1293;2266,569;2833,790;3399,1514;3965,1358;4532,1609;5098,2585;5665,2629;5665,2968;5098,2825;4532,2455;3965,2505;3399,2357;2833,1835;2266,1472;1700,2493;1133,2884;567,3070;0,3465" o:connectangles="0,0,0,0,0,0,0,0,0,0,0,0,0,0,0,0,0,0,0,0,0,0,0"/>
                </v:shape>
                <v:shape id="Freeform 140" o:spid="_x0000_s1039" style="position:absolute;left:2433;top:569;width:5665;height:2897;visibility:visible;mso-wrap-style:square;v-text-anchor:top" coordsize="5665,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dqcIA&#10;AADcAAAADwAAAGRycy9kb3ducmV2LnhtbERPS4vCMBC+C/6HMIIX0VQXdO0aRXzgInjY6sXb0My2&#10;xWZSmmi7/94sCN7m43vOYtWaUjyodoVlBeNRBII4tbrgTMHlvB9+gnAeWWNpmRT8kYPVsttZYKxt&#10;wz/0SHwmQgi7GBXk3lexlC7NyaAb2Yo4cL+2NugDrDOpa2xCuCnlJIqm0mDBoSHHijY5pbfkbhSc&#10;ZtdG2+3go6HxcX4/nBPyu41S/V67/gLhqfVv8cv9rcP86QT+nw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52pwgAAANwAAAAPAAAAAAAAAAAAAAAAAJgCAABkcnMvZG93&#10;bnJldi54bWxQSwUGAAAAAAQABAD1AAAAhwMAAAAA&#10;" path="m,2896l,919,567,653r566,347l1700,724,2266,r567,221l3399,945,3965,789r567,251l5098,2016r567,44l5665,2399,5098,2256,4532,1886r-567,50l3399,1788,2833,1266,2266,903,1700,1924r-567,391l567,2501,,2896e" filled="f" strokeweight=".1381mm">
                  <v:path arrowok="t" o:connecttype="custom" o:connectlocs="0,3465;0,1488;567,1222;1133,1569;1700,1293;2266,569;2833,790;3399,1514;3965,1358;4532,1609;5098,2585;5665,2629;5665,2968;5098,2825;4532,2455;3965,2505;3399,2357;2833,1835;2266,1472;1700,2493;1133,2884;567,3070;0,3465" o:connectangles="0,0,0,0,0,0,0,0,0,0,0,0,0,0,0,0,0,0,0,0,0,0,0"/>
                </v:shape>
                <v:shape id="AutoShape 139" o:spid="_x0000_s1040" style="position:absolute;left:524;top:9223;width:5880;height:4440;visibility:visible;mso-wrap-style:square;v-text-anchor:top" coordsize="5880,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htMIA&#10;AADcAAAADwAAAGRycy9kb3ducmV2LnhtbERPTYvCMBC9C/6HMIIX0VRli1SjuELF08KqF29DM7bV&#10;ZtJtYq3/frOw4G0e73NWm85UoqXGlZYVTCcRCOLM6pJzBedTOl6AcB5ZY2WZFLzIwWbd760w0fbJ&#10;39QefS5CCLsEFRTe14mULivIoJvYmjhwV9sY9AE2udQNPkO4qeQsimJpsOTQUGBNu4Ky+/FhFNxn&#10;n+lHW1v7dUrj235Oo8vt56HUcNBtlyA8df4t/ncfdJgfz+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SG0wgAAANwAAAAPAAAAAAAAAAAAAAAAAJgCAABkcnMvZG93&#10;bnJldi54bWxQSwUGAAAAAAQABAD1AAAAhwMAAAAA&#10;" path="m1850,-4706r59,m1850,-4883r59,m1850,-5060r59,m1850,-5238r59,m1850,-5415r59,m1850,-5592r59,m1850,-5769r59,m1850,-5946r59,m1850,-6123r59,m1850,-6300r59,m1850,-6477r59,m1850,-6654r59,m1850,-6831r59,m1850,-7008r59,m1850,-7185r59,m1850,-7362r59,m1850,-7539r59,m1850,-7716r59,m1850,-7893r59,m1850,-8070r59,m1850,-8247r59,m1850,-8424r59,m1850,-8601r59,m1850,-8778r59,m1850,-8955r59,m1791,-4706r118,m1791,-5415r118,m1791,-6123r118,m1791,-6831r118,m1791,-7539r118,m1791,-8247r118,m1791,-8955r118,m1909,-4588r,-118m2476,-4588r,-118m3042,-4588r,-118m3609,-4588r,-118m4175,-4588r,-118m4742,-4588r,-118m5308,-4588r,-118m5874,-4588r,-118m6441,-4588r,-118m7007,-4588r,-118m7574,-4588r,-118e" filled="f" strokeweight=".1381mm">
                  <v:path arrowok="t" o:connecttype="custom" o:connectlocs="1909,4517;1909,4340;1909,4163;1909,3985;1909,3808;1909,3631;1909,3454;1909,3277;1909,3100;1909,2923;1909,2746;1909,2569;1909,2392;1909,2215;1909,2038;1909,1861;1909,1684;1909,1507;1909,1330;1909,1153;1909,976;1909,799;1909,622;1909,445;1909,268;1909,4517;1909,3808;1909,3100;1909,2392;1909,1684;1909,976;1909,268;1909,4517;2476,4517;3042,4517;3609,4517;4175,4517;4742,4517;5308,4517;5874,4517;6441,4517;7007,4517;7574,4517" o:connectangles="0,0,0,0,0,0,0,0,0,0,0,0,0,0,0,0,0,0,0,0,0,0,0,0,0,0,0,0,0,0,0,0,0,0,0,0,0,0,0,0,0,0,0"/>
                </v:shape>
                <v:line id="Line 138" o:spid="_x0000_s1041" style="position:absolute;visibility:visible;mso-wrap-style:square" from="2433,268" to="2433,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tZ2cAAAADcAAAADwAAAGRycy9kb3ducmV2LnhtbERPzYrCMBC+C75DGMGLrKkiRbpGEX/A&#10;gwdXfYChmW27NpPSJFrf3gjC3ubj+53FqjO1uFPrKssKJuMEBHFudcWFgutl/zUH4TyyxtoyKXiS&#10;g9Wy31tgpu2Df+h+9oWIIewyVFB632RSurwkg25sG+LI/drWoI+wLaRu8RHDTS2nSZJKgxXHhhIb&#10;2pSU387BKHBV+Au7VJ+meXo0YcbbMJJbpYaDbv0NwlPn/8Uf90HH+ekM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rWdnAAAAA3AAAAA8AAAAAAAAAAAAAAAAA&#10;oQIAAGRycy9kb3ducmV2LnhtbFBLBQYAAAAABAAEAPkAAACOAwAAAAA=&#10;" strokecolor="white" strokeweight="0"/>
                <v:shape id="AutoShape 137" o:spid="_x0000_s1042" style="position:absolute;left:644;top:9223;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WW8QA&#10;AADcAAAADwAAAGRycy9kb3ducmV2LnhtbERPTWvCQBC9F/wPyxR6qxsLURtdxWoFvQiJPXgcstMk&#10;mJ0N2VWjv94VBG/zeJ8znXemFmdqXWVZwaAfgSDOra64UPC3X3+OQTiPrLG2TAqu5GA+671NMdH2&#10;wimdM1+IEMIuQQWl900ipctLMuj6tiEO3L9tDfoA20LqFi8h3NTyK4qG0mDFoaHEhpYl5cfsZBQc&#10;V7tRnP5m6eBw28XfP812vBxtlfp47xYTEJ46/xI/3Rsd5g9jeDwTL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VlvEAAAA3AAAAA8AAAAAAAAAAAAAAAAAmAIAAGRycy9k&#10;b3ducmV2LnhtbFBLBQYAAAAABAAEAPUAAACJAwAAAAA=&#10;" path="m1789,-4706r,-4249m1789,-4706r5665,e" filled="f" strokeweight=".1381mm">
                  <v:path arrowok="t" o:connecttype="custom" o:connectlocs="1789,4517;1789,268;1789,4517;7454,4517" o:connectangles="0,0,0,0"/>
                </v:shape>
                <w10:wrap anchorx="page"/>
              </v:group>
            </w:pict>
          </mc:Fallback>
        </mc:AlternateContent>
      </w:r>
      <w:r w:rsidR="008568C4">
        <w:rPr>
          <w:rFonts w:ascii="Gill Sans MT"/>
          <w:w w:val="110"/>
          <w:sz w:val="17"/>
        </w:rPr>
        <w:t>1,200</w:t>
      </w:r>
    </w:p>
    <w:p w:rsidR="00835565" w:rsidRDefault="00835565">
      <w:pPr>
        <w:rPr>
          <w:rFonts w:ascii="Gill Sans MT"/>
          <w:sz w:val="17"/>
        </w:rPr>
        <w:sectPr w:rsidR="00835565">
          <w:pgSz w:w="11910" w:h="16840"/>
          <w:pgMar w:top="1540" w:right="0" w:bottom="980" w:left="540" w:header="721" w:footer="706" w:gutter="0"/>
          <w:cols w:space="720"/>
        </w:sectPr>
      </w:pPr>
    </w:p>
    <w:p w:rsidR="00835565" w:rsidRDefault="00835565">
      <w:pPr>
        <w:pStyle w:val="BodyText"/>
        <w:rPr>
          <w:rFonts w:ascii="Gill Sans MT"/>
          <w:sz w:val="20"/>
        </w:rPr>
      </w:pPr>
    </w:p>
    <w:p w:rsidR="00835565" w:rsidRDefault="00835565">
      <w:pPr>
        <w:pStyle w:val="BodyText"/>
        <w:rPr>
          <w:rFonts w:ascii="Gill Sans MT"/>
        </w:rPr>
      </w:pPr>
    </w:p>
    <w:p w:rsidR="00835565" w:rsidRDefault="008568C4">
      <w:pPr>
        <w:ind w:right="40"/>
        <w:jc w:val="right"/>
        <w:rPr>
          <w:rFonts w:ascii="Gill Sans MT"/>
          <w:sz w:val="17"/>
        </w:rPr>
      </w:pPr>
      <w:r>
        <w:rPr>
          <w:rFonts w:ascii="Gill Sans MT"/>
          <w:w w:val="115"/>
          <w:sz w:val="17"/>
        </w:rPr>
        <w:t>1,000</w:t>
      </w:r>
    </w:p>
    <w:p w:rsidR="00835565" w:rsidRDefault="00835565">
      <w:pPr>
        <w:pStyle w:val="BodyText"/>
        <w:rPr>
          <w:rFonts w:ascii="Gill Sans MT"/>
          <w:sz w:val="20"/>
        </w:rPr>
      </w:pPr>
    </w:p>
    <w:p w:rsidR="00835565" w:rsidRDefault="00835565">
      <w:pPr>
        <w:pStyle w:val="BodyText"/>
        <w:spacing w:before="1"/>
        <w:rPr>
          <w:rFonts w:ascii="Gill Sans MT"/>
        </w:rPr>
      </w:pPr>
    </w:p>
    <w:p w:rsidR="00835565" w:rsidRDefault="008568C4">
      <w:pPr>
        <w:ind w:right="38"/>
        <w:jc w:val="right"/>
        <w:rPr>
          <w:rFonts w:ascii="Gill Sans MT"/>
          <w:sz w:val="17"/>
        </w:rPr>
      </w:pPr>
      <w:r>
        <w:rPr>
          <w:rFonts w:ascii="Gill Sans MT"/>
          <w:w w:val="120"/>
          <w:sz w:val="17"/>
        </w:rPr>
        <w:t>800</w:t>
      </w:r>
    </w:p>
    <w:p w:rsidR="00835565" w:rsidRDefault="00835565">
      <w:pPr>
        <w:pStyle w:val="BodyText"/>
        <w:rPr>
          <w:rFonts w:ascii="Gill Sans MT"/>
          <w:sz w:val="20"/>
        </w:rPr>
      </w:pPr>
    </w:p>
    <w:p w:rsidR="00835565" w:rsidRDefault="00835565">
      <w:pPr>
        <w:pStyle w:val="BodyText"/>
        <w:rPr>
          <w:rFonts w:ascii="Gill Sans MT"/>
        </w:rPr>
      </w:pPr>
    </w:p>
    <w:p w:rsidR="00835565" w:rsidRDefault="008568C4">
      <w:pPr>
        <w:ind w:right="55"/>
        <w:jc w:val="right"/>
        <w:rPr>
          <w:rFonts w:ascii="Gill Sans MT"/>
          <w:sz w:val="17"/>
        </w:rPr>
      </w:pPr>
      <w:r>
        <w:rPr>
          <w:rFonts w:ascii="Gill Sans MT"/>
          <w:w w:val="125"/>
          <w:sz w:val="17"/>
        </w:rPr>
        <w:t>600</w:t>
      </w:r>
    </w:p>
    <w:p w:rsidR="00835565" w:rsidRDefault="008568C4">
      <w:pPr>
        <w:spacing w:before="19"/>
        <w:ind w:left="1299"/>
        <w:rPr>
          <w:rFonts w:ascii="Gill Sans MT"/>
          <w:sz w:val="17"/>
        </w:rPr>
      </w:pPr>
      <w:r>
        <w:br w:type="column"/>
      </w:r>
      <w:r>
        <w:rPr>
          <w:rFonts w:ascii="Gill Sans MT"/>
          <w:sz w:val="17"/>
        </w:rPr>
        <w:t>Other</w:t>
      </w:r>
    </w:p>
    <w:p w:rsidR="00835565" w:rsidRDefault="00835565">
      <w:pPr>
        <w:pStyle w:val="BodyText"/>
        <w:spacing w:before="7"/>
        <w:rPr>
          <w:rFonts w:ascii="Gill Sans MT"/>
          <w:sz w:val="18"/>
        </w:rPr>
      </w:pPr>
    </w:p>
    <w:p w:rsidR="00835565" w:rsidRDefault="008677AB">
      <w:pPr>
        <w:ind w:left="1299"/>
        <w:rPr>
          <w:rFonts w:ascii="Gill Sans MT"/>
          <w:sz w:val="17"/>
        </w:rPr>
      </w:pPr>
      <w:r>
        <w:rPr>
          <w:noProof/>
          <w:lang w:val="en-AU" w:eastAsia="en-AU"/>
        </w:rPr>
        <mc:AlternateContent>
          <mc:Choice Requires="wpg">
            <w:drawing>
              <wp:anchor distT="0" distB="0" distL="114300" distR="114300" simplePos="0" relativeHeight="251683328" behindDoc="0" locked="0" layoutInCell="1" allowOverlap="1">
                <wp:simplePos x="0" y="0"/>
                <wp:positionH relativeFrom="page">
                  <wp:posOffset>5288280</wp:posOffset>
                </wp:positionH>
                <wp:positionV relativeFrom="paragraph">
                  <wp:posOffset>-2540</wp:posOffset>
                </wp:positionV>
                <wp:extent cx="130175" cy="130175"/>
                <wp:effectExtent l="11430" t="10160" r="10795" b="2540"/>
                <wp:wrapNone/>
                <wp:docPr id="14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8328" y="-4"/>
                          <a:chExt cx="205" cy="205"/>
                        </a:xfrm>
                      </wpg:grpSpPr>
                      <wps:wsp>
                        <wps:cNvPr id="147" name="Rectangle 135"/>
                        <wps:cNvSpPr>
                          <a:spLocks noChangeArrowheads="1"/>
                        </wps:cNvSpPr>
                        <wps:spPr bwMode="auto">
                          <a:xfrm>
                            <a:off x="8331" y="0"/>
                            <a:ext cx="197" cy="197"/>
                          </a:xfrm>
                          <a:prstGeom prst="rect">
                            <a:avLst/>
                          </a:prstGeom>
                          <a:solidFill>
                            <a:srgbClr val="2FD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34"/>
                        <wps:cNvSpPr>
                          <a:spLocks noChangeArrowheads="1"/>
                        </wps:cNvSpPr>
                        <wps:spPr bwMode="auto">
                          <a:xfrm>
                            <a:off x="8331" y="0"/>
                            <a:ext cx="197" cy="197"/>
                          </a:xfrm>
                          <a:prstGeom prst="rect">
                            <a:avLst/>
                          </a:prstGeom>
                          <a:noFill/>
                          <a:ln w="49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A854C" id="Group 133" o:spid="_x0000_s1026" style="position:absolute;margin-left:416.4pt;margin-top:-.2pt;width:10.25pt;height:10.25pt;z-index:251683328;mso-position-horizontal-relative:page" coordorigin="8328,-4"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">
                <v:rect id="Rectangle 135" o:spid="_x0000_s1027" style="position:absolute;left:8331;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nT8MA&#10;AADcAAAADwAAAGRycy9kb3ducmV2LnhtbERPS2vCQBC+C/6HZQRvuvHRalNXEYsgeKr1QW9DdpoE&#10;s7Nhd5vEf98tFHqbj+85q01nKtGQ86VlBZNxAoI4s7rkXMH5Yz9agvABWWNlmRQ8yMNm3e+tMNW2&#10;5XdqTiEXMYR9igqKEOpUSp8VZNCPbU0cuS/rDIYIXS61wzaGm0pOk+RZGiw5NhRY066g7H76Ngpu&#10;M74eWqeb7uXzrTJ83B+fdhelhoNu+woiUBf+xX/ug47z5wv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nT8MAAADcAAAADwAAAAAAAAAAAAAAAACYAgAAZHJzL2Rv&#10;d25yZXYueG1sUEsFBgAAAAAEAAQA9QAAAIgDAAAAAA==&#10;" fillcolor="#2fd200" stroked="f"/>
                <v:rect id="Rectangle 134" o:spid="_x0000_s1028" style="position:absolute;left:8331;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VgMIA&#10;AADcAAAADwAAAGRycy9kb3ducmV2LnhtbESPTWsCMRCG7wX/QxjBW80qIrI1ShEExUPr133cTDdb&#10;N5NlE3X77zsHwdsM8348M192vlZ3amMV2MBomIEiLoKtuDRwOq7fZ6BiQrZYByYDfxRhuei9zTG3&#10;4cF7uh9SqSSEY44GXEpNrnUsHHmMw9AQy+0ntB6TrG2pbYsPCfe1HmfZVHusWBocNrRyVFwPNy8l&#10;X3bmx/X3+bK78K9uXKDtdWPMoN99foBK1KWX+OneWMGfCK08IxP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VWAwgAAANwAAAAPAAAAAAAAAAAAAAAAAJgCAABkcnMvZG93&#10;bnJldi54bWxQSwUGAAAAAAQABAD1AAAAhwMAAAAA&#10;" filled="f" strokeweight=".1381mm"/>
                <w10:wrap anchorx="page"/>
              </v:group>
            </w:pict>
          </mc:Fallback>
        </mc:AlternateContent>
      </w:r>
      <w:r>
        <w:rPr>
          <w:noProof/>
          <w:lang w:val="en-AU" w:eastAsia="en-AU"/>
        </w:rPr>
        <mc:AlternateContent>
          <mc:Choice Requires="wpg">
            <w:drawing>
              <wp:anchor distT="0" distB="0" distL="114300" distR="114300" simplePos="0" relativeHeight="251684352" behindDoc="0" locked="0" layoutInCell="1" allowOverlap="1">
                <wp:simplePos x="0" y="0"/>
                <wp:positionH relativeFrom="page">
                  <wp:posOffset>5288280</wp:posOffset>
                </wp:positionH>
                <wp:positionV relativeFrom="paragraph">
                  <wp:posOffset>-262255</wp:posOffset>
                </wp:positionV>
                <wp:extent cx="130175" cy="130175"/>
                <wp:effectExtent l="11430" t="7620" r="10795" b="5080"/>
                <wp:wrapNone/>
                <wp:docPr id="14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8328" y="-413"/>
                          <a:chExt cx="205" cy="205"/>
                        </a:xfrm>
                      </wpg:grpSpPr>
                      <wps:wsp>
                        <wps:cNvPr id="144" name="Rectangle 132"/>
                        <wps:cNvSpPr>
                          <a:spLocks noChangeArrowheads="1"/>
                        </wps:cNvSpPr>
                        <wps:spPr bwMode="auto">
                          <a:xfrm>
                            <a:off x="8331" y="-409"/>
                            <a:ext cx="197" cy="197"/>
                          </a:xfrm>
                          <a:prstGeom prst="rect">
                            <a:avLst/>
                          </a:prstGeom>
                          <a:solidFill>
                            <a:srgbClr val="FA2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1"/>
                        <wps:cNvSpPr>
                          <a:spLocks noChangeArrowheads="1"/>
                        </wps:cNvSpPr>
                        <wps:spPr bwMode="auto">
                          <a:xfrm>
                            <a:off x="8331" y="-409"/>
                            <a:ext cx="197" cy="197"/>
                          </a:xfrm>
                          <a:prstGeom prst="rect">
                            <a:avLst/>
                          </a:prstGeom>
                          <a:noFill/>
                          <a:ln w="49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15823" id="Group 130" o:spid="_x0000_s1026" style="position:absolute;margin-left:416.4pt;margin-top:-20.65pt;width:10.25pt;height:10.25pt;z-index:251684352;mso-position-horizontal-relative:page" coordorigin="8328,-413"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">
                <v:rect id="Rectangle 132" o:spid="_x0000_s1027" style="position:absolute;left:8331;top:-409;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kFsEA&#10;AADcAAAADwAAAGRycy9kb3ducmV2LnhtbERPTYvCMBC9C/6HMII3TdWuSDWKiMIe3e6K16EZ22Iz&#10;KU1s6/56IyzsbR7vcza73lSipcaVlhXMphEI4szqknMFP9+nyQqE88gaK8uk4EkOdtvhYIOJth1/&#10;UZv6XIQQdgkqKLyvEyldVpBBN7U1ceButjHoA2xyqRvsQrip5DyKltJgyaGhwJoOBWX39GEUXFs3&#10;u/x+LP09PS+Oz1Vns7OOlRqP+v0ahKfe/4v/3J86zI9jeD8TL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oZBbBAAAA3AAAAA8AAAAAAAAAAAAAAAAAmAIAAGRycy9kb3du&#10;cmV2LnhtbFBLBQYAAAAABAAEAPUAAACGAwAAAAA=&#10;" fillcolor="#fa23ff" stroked="f"/>
                <v:rect id="Rectangle 131" o:spid="_x0000_s1028" style="position:absolute;left:8331;top:-409;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6HsQA&#10;AADcAAAADwAAAGRycy9kb3ducmV2LnhtbESPQWvCQBCF74L/YRmhN7NpaEVSVymCEOmh1bb3SXbM&#10;RrOzIbtq+u+7guBthvfmfW8Wq8G24kK9bxwreE5SEMSV0w3XCn6+N9M5CB+QNbaOScEfeVgtx6MF&#10;5tpdeUeXfahFDGGfowITQpdL6StDFn3iOuKoHVxvMcS1r6Xu8RrDbSuzNJ1Jiw1HgsGO1oaq0/5s&#10;I+RTz23Wfv2WHyUfZWccbU+FUk+T4f0NRKAhPMz360LH+i+vcHsmT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h7EAAAA3AAAAA8AAAAAAAAAAAAAAAAAmAIAAGRycy9k&#10;b3ducmV2LnhtbFBLBQYAAAAABAAEAPUAAACJAwAAAAA=&#10;" filled="f" strokeweight=".1381mm"/>
                <w10:wrap anchorx="page"/>
              </v:group>
            </w:pict>
          </mc:Fallback>
        </mc:AlternateContent>
      </w:r>
      <w:r w:rsidR="008568C4">
        <w:rPr>
          <w:rFonts w:ascii="Gill Sans MT"/>
          <w:w w:val="115"/>
          <w:sz w:val="17"/>
        </w:rPr>
        <w:t>Mechanical</w:t>
      </w:r>
    </w:p>
    <w:p w:rsidR="00835565" w:rsidRDefault="00835565">
      <w:pPr>
        <w:pStyle w:val="BodyText"/>
        <w:spacing w:before="3"/>
        <w:rPr>
          <w:rFonts w:ascii="Gill Sans MT"/>
          <w:sz w:val="17"/>
        </w:rPr>
      </w:pPr>
    </w:p>
    <w:p w:rsidR="00835565" w:rsidRDefault="008677AB">
      <w:pPr>
        <w:spacing w:line="259" w:lineRule="auto"/>
        <w:ind w:left="1299" w:right="2463"/>
        <w:rPr>
          <w:rFonts w:ascii="Gill Sans MT"/>
          <w:sz w:val="17"/>
        </w:rPr>
      </w:pPr>
      <w:r>
        <w:rPr>
          <w:noProof/>
          <w:lang w:val="en-AU" w:eastAsia="en-AU"/>
        </w:rPr>
        <mc:AlternateContent>
          <mc:Choice Requires="wpg">
            <w:drawing>
              <wp:anchor distT="0" distB="0" distL="114300" distR="114300" simplePos="0" relativeHeight="251682304" behindDoc="0" locked="0" layoutInCell="1" allowOverlap="1">
                <wp:simplePos x="0" y="0"/>
                <wp:positionH relativeFrom="page">
                  <wp:posOffset>5288280</wp:posOffset>
                </wp:positionH>
                <wp:positionV relativeFrom="paragraph">
                  <wp:posOffset>73025</wp:posOffset>
                </wp:positionV>
                <wp:extent cx="130175" cy="130175"/>
                <wp:effectExtent l="11430" t="4445" r="10795" b="8255"/>
                <wp:wrapNone/>
                <wp:docPr id="14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8328" y="115"/>
                          <a:chExt cx="205" cy="205"/>
                        </a:xfrm>
                      </wpg:grpSpPr>
                      <wps:wsp>
                        <wps:cNvPr id="141" name="Rectangle 129"/>
                        <wps:cNvSpPr>
                          <a:spLocks noChangeArrowheads="1"/>
                        </wps:cNvSpPr>
                        <wps:spPr bwMode="auto">
                          <a:xfrm>
                            <a:off x="8331" y="118"/>
                            <a:ext cx="197" cy="197"/>
                          </a:xfrm>
                          <a:prstGeom prst="rect">
                            <a:avLst/>
                          </a:prstGeom>
                          <a:solidFill>
                            <a:srgbClr val="FE00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28"/>
                        <wps:cNvSpPr>
                          <a:spLocks noChangeArrowheads="1"/>
                        </wps:cNvSpPr>
                        <wps:spPr bwMode="auto">
                          <a:xfrm>
                            <a:off x="8331" y="118"/>
                            <a:ext cx="197" cy="197"/>
                          </a:xfrm>
                          <a:prstGeom prst="rect">
                            <a:avLst/>
                          </a:prstGeom>
                          <a:noFill/>
                          <a:ln w="49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50082" id="Group 127" o:spid="_x0000_s1026" style="position:absolute;margin-left:416.4pt;margin-top:5.75pt;width:10.25pt;height:10.25pt;z-index:251682304;mso-position-horizontal-relative:page" coordorigin="8328,115"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">
                <v:rect id="Rectangle 129" o:spid="_x0000_s1027" style="position:absolute;left:8331;top:118;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wr8MA&#10;AADcAAAADwAAAGRycy9kb3ducmV2LnhtbERPTWvCQBC9F/wPywi91Y1FW4mukoqlXoo0iucxOybB&#10;7GzY3Zr4712h0Ns83ucsVr1pxJWcry0rGI8SEMSF1TWXCg77z5cZCB+QNTaWScGNPKyWg6cFptp2&#10;/EPXPJQihrBPUUEVQptK6YuKDPqRbYkjd7bOYIjQlVI77GK4aeRrkrxJgzXHhgpbWldUXPJfo+Aj&#10;mWTZ19F2u9Plvcm+zzc33eRKPQ/7bA4iUB/+xX/urY7zJ2N4PBM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Awr8MAAADcAAAADwAAAAAAAAAAAAAAAACYAgAAZHJzL2Rv&#10;d25yZXYueG1sUEsFBgAAAAAEAAQA9QAAAIgDAAAAAA==&#10;" fillcolor="#fe0008" stroked="f"/>
                <v:rect id="Rectangle 128" o:spid="_x0000_s1028" style="position:absolute;left:8331;top:118;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iasEA&#10;AADcAAAADwAAAGRycy9kb3ducmV2LnhtbESPT4vCMBDF7wt+hzCCtzW1iEg1igiCiwf/38dmbKrN&#10;pDRZrd/eCAt7m+G9eb8303lrK/GgxpeOFQz6CQji3OmSCwWn4+p7DMIHZI2VY1LwIg/zWedripl2&#10;T97T4xAKEUPYZ6jAhFBnUvrckEXfdzVx1K6usRji2hRSN/iM4baSaZKMpMWSI8FgTUtD+f3wayNk&#10;q8c2rXbny+bCN1kbRz/3tVK9bruYgAjUhn/z3/Vax/rDFD7PxAn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5YmrBAAAA3AAAAA8AAAAAAAAAAAAAAAAAmAIAAGRycy9kb3du&#10;cmV2LnhtbFBLBQYAAAAABAAEAPUAAACGAwAAAAA=&#10;" filled="f" strokeweight=".1381mm"/>
                <w10:wrap anchorx="page"/>
              </v:group>
            </w:pict>
          </mc:Fallback>
        </mc:AlternateContent>
      </w:r>
      <w:r w:rsidR="008568C4">
        <w:rPr>
          <w:rFonts w:ascii="Gill Sans MT"/>
          <w:w w:val="110"/>
          <w:sz w:val="17"/>
        </w:rPr>
        <w:t>Bleached Chemical</w:t>
      </w:r>
    </w:p>
    <w:p w:rsidR="00835565" w:rsidRDefault="00835565">
      <w:pPr>
        <w:pStyle w:val="BodyText"/>
        <w:spacing w:before="6"/>
        <w:rPr>
          <w:rFonts w:ascii="Gill Sans MT"/>
          <w:sz w:val="17"/>
        </w:rPr>
      </w:pPr>
    </w:p>
    <w:p w:rsidR="00835565" w:rsidRDefault="008677AB">
      <w:pPr>
        <w:spacing w:line="259" w:lineRule="auto"/>
        <w:ind w:left="1299" w:right="1931"/>
        <w:rPr>
          <w:rFonts w:ascii="Gill Sans MT"/>
          <w:sz w:val="17"/>
        </w:rPr>
      </w:pPr>
      <w:r>
        <w:rPr>
          <w:noProof/>
          <w:lang w:val="en-AU" w:eastAsia="en-AU"/>
        </w:rPr>
        <mc:AlternateContent>
          <mc:Choice Requires="wpg">
            <w:drawing>
              <wp:anchor distT="0" distB="0" distL="114300" distR="114300" simplePos="0" relativeHeight="251681280" behindDoc="0" locked="0" layoutInCell="1" allowOverlap="1">
                <wp:simplePos x="0" y="0"/>
                <wp:positionH relativeFrom="page">
                  <wp:posOffset>5288280</wp:posOffset>
                </wp:positionH>
                <wp:positionV relativeFrom="paragraph">
                  <wp:posOffset>67945</wp:posOffset>
                </wp:positionV>
                <wp:extent cx="130175" cy="130175"/>
                <wp:effectExtent l="11430" t="8255" r="10795" b="4445"/>
                <wp:wrapNone/>
                <wp:docPr id="13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8328" y="107"/>
                          <a:chExt cx="205" cy="205"/>
                        </a:xfrm>
                      </wpg:grpSpPr>
                      <wps:wsp>
                        <wps:cNvPr id="138" name="Rectangle 126"/>
                        <wps:cNvSpPr>
                          <a:spLocks noChangeArrowheads="1"/>
                        </wps:cNvSpPr>
                        <wps:spPr bwMode="auto">
                          <a:xfrm>
                            <a:off x="8331" y="111"/>
                            <a:ext cx="197" cy="197"/>
                          </a:xfrm>
                          <a:prstGeom prst="rect">
                            <a:avLst/>
                          </a:prstGeom>
                          <a:solidFill>
                            <a:srgbClr val="002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5"/>
                        <wps:cNvSpPr>
                          <a:spLocks noChangeArrowheads="1"/>
                        </wps:cNvSpPr>
                        <wps:spPr bwMode="auto">
                          <a:xfrm>
                            <a:off x="8331" y="111"/>
                            <a:ext cx="197" cy="197"/>
                          </a:xfrm>
                          <a:prstGeom prst="rect">
                            <a:avLst/>
                          </a:prstGeom>
                          <a:noFill/>
                          <a:ln w="49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41555" id="Group 124" o:spid="_x0000_s1026" style="position:absolute;margin-left:416.4pt;margin-top:5.35pt;width:10.25pt;height:10.25pt;z-index:251681280;mso-position-horizontal-relative:page" coordorigin="8328,107"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">
                <v:rect id="Rectangle 126" o:spid="_x0000_s1027" style="position:absolute;left:8331;top:111;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XuscA&#10;AADcAAAADwAAAGRycy9kb3ducmV2LnhtbESPT2vCQBDF70K/wzKF3nTTKkVSVykWsUUo+K94HLJj&#10;EszOhuw2iX5651DobYb35r3fzBa9q1RLTSg9G3geJaCIM29Lzg0c9qvhFFSIyBYrz2TgSgEW84fB&#10;DFPrO95Su4u5khAOKRooYqxTrUNWkMMw8jWxaGffOIyyNrm2DXYS7ir9kiSv2mHJ0lBgTcuCssvu&#10;1xnAn9P3h2vL23o7HX91x8P1vJksjXl67N/fQEXq47/57/rTCv5YaOUZmUD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aF7rHAAAA3AAAAA8AAAAAAAAAAAAAAAAAmAIAAGRy&#10;cy9kb3ducmV2LnhtbFBLBQYAAAAABAAEAPUAAACMAwAAAAA=&#10;" fillcolor="#002dff" stroked="f"/>
                <v:rect id="Rectangle 125" o:spid="_x0000_s1028" style="position:absolute;left:8331;top:111;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ZsIA&#10;AADcAAAADwAAAGRycy9kb3ducmV2LnhtbESPT4vCMBDF7wt+hzCCtzVVQbQaRYQFxYOuf+5jMzbV&#10;ZlKarNZvb4QFbzO8N+/3ZjpvbCnuVPvCsYJeNwFBnDldcK7gePj5HoHwAVlj6ZgUPMnDfNb6mmKq&#10;3YN/6b4PuYgh7FNUYEKoUil9Zsii77qKOGoXV1sMca1zqWt8xHBbyn6SDKXFgiPBYEVLQ9lt/2cj&#10;ZKtHtl/uTufNma+yMo7Wt5VSnXazmIAI1ISP+f96pWP9wRjez8QJ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NmwgAAANwAAAAPAAAAAAAAAAAAAAAAAJgCAABkcnMvZG93&#10;bnJldi54bWxQSwUGAAAAAAQABAD1AAAAhwMAAAAA&#10;" filled="f" strokeweight=".1381mm"/>
                <w10:wrap anchorx="page"/>
              </v:group>
            </w:pict>
          </mc:Fallback>
        </mc:AlternateContent>
      </w:r>
      <w:r w:rsidR="008568C4">
        <w:rPr>
          <w:rFonts w:ascii="Gill Sans MT"/>
          <w:w w:val="110"/>
          <w:sz w:val="17"/>
        </w:rPr>
        <w:t>Unbleached Kraft</w:t>
      </w:r>
    </w:p>
    <w:p w:rsidR="00835565" w:rsidRDefault="00835565">
      <w:pPr>
        <w:spacing w:line="259" w:lineRule="auto"/>
        <w:rPr>
          <w:rFonts w:ascii="Gill Sans MT"/>
          <w:sz w:val="17"/>
        </w:rPr>
        <w:sectPr w:rsidR="00835565">
          <w:type w:val="continuous"/>
          <w:pgSz w:w="11910" w:h="16840"/>
          <w:pgMar w:top="700" w:right="0" w:bottom="280" w:left="540" w:header="720" w:footer="720" w:gutter="0"/>
          <w:cols w:num="2" w:space="720" w:equalWidth="0">
            <w:col w:w="1776" w:space="5108"/>
            <w:col w:w="4486"/>
          </w:cols>
        </w:sectPr>
      </w:pPr>
    </w:p>
    <w:p w:rsidR="00835565" w:rsidRDefault="00835565">
      <w:pPr>
        <w:pStyle w:val="BodyText"/>
        <w:rPr>
          <w:rFonts w:ascii="Gill Sans MT"/>
          <w:sz w:val="20"/>
        </w:rPr>
      </w:pPr>
    </w:p>
    <w:p w:rsidR="00835565" w:rsidRDefault="00835565">
      <w:pPr>
        <w:pStyle w:val="BodyText"/>
        <w:spacing w:before="1"/>
        <w:rPr>
          <w:rFonts w:ascii="Gill Sans MT"/>
        </w:rPr>
      </w:pPr>
    </w:p>
    <w:p w:rsidR="00835565" w:rsidRDefault="008568C4">
      <w:pPr>
        <w:ind w:left="1397"/>
        <w:rPr>
          <w:rFonts w:ascii="Gill Sans MT"/>
          <w:sz w:val="17"/>
        </w:rPr>
      </w:pPr>
      <w:r>
        <w:rPr>
          <w:rFonts w:ascii="Gill Sans MT"/>
          <w:w w:val="125"/>
          <w:sz w:val="17"/>
        </w:rPr>
        <w:t>400</w:t>
      </w:r>
    </w:p>
    <w:p w:rsidR="00835565" w:rsidRDefault="00835565">
      <w:pPr>
        <w:pStyle w:val="BodyText"/>
        <w:rPr>
          <w:rFonts w:ascii="Gill Sans MT"/>
          <w:sz w:val="20"/>
        </w:rPr>
      </w:pPr>
    </w:p>
    <w:p w:rsidR="00835565" w:rsidRDefault="00835565">
      <w:pPr>
        <w:pStyle w:val="BodyText"/>
        <w:spacing w:before="1"/>
        <w:rPr>
          <w:rFonts w:ascii="Gill Sans MT"/>
        </w:rPr>
      </w:pPr>
    </w:p>
    <w:p w:rsidR="00835565" w:rsidRDefault="008568C4">
      <w:pPr>
        <w:ind w:left="1417"/>
        <w:rPr>
          <w:rFonts w:ascii="Gill Sans MT"/>
          <w:sz w:val="17"/>
        </w:rPr>
      </w:pPr>
      <w:r>
        <w:rPr>
          <w:rFonts w:ascii="Gill Sans MT"/>
          <w:w w:val="125"/>
          <w:sz w:val="17"/>
        </w:rPr>
        <w:t>200</w:t>
      </w:r>
    </w:p>
    <w:p w:rsidR="00835565" w:rsidRDefault="00835565">
      <w:pPr>
        <w:pStyle w:val="BodyText"/>
        <w:rPr>
          <w:rFonts w:ascii="Gill Sans MT"/>
          <w:sz w:val="20"/>
        </w:rPr>
      </w:pPr>
    </w:p>
    <w:p w:rsidR="00835565" w:rsidRDefault="00835565">
      <w:pPr>
        <w:pStyle w:val="BodyText"/>
        <w:rPr>
          <w:rFonts w:ascii="Gill Sans MT"/>
        </w:rPr>
      </w:pPr>
    </w:p>
    <w:p w:rsidR="00835565" w:rsidRDefault="008677AB">
      <w:pPr>
        <w:ind w:left="1614"/>
        <w:rPr>
          <w:rFonts w:ascii="Gill Sans MT"/>
          <w:sz w:val="17"/>
        </w:rPr>
      </w:pPr>
      <w:r>
        <w:rPr>
          <w:noProof/>
          <w:lang w:val="en-AU" w:eastAsia="en-AU"/>
        </w:rPr>
        <mc:AlternateContent>
          <mc:Choice Requires="wps">
            <w:drawing>
              <wp:anchor distT="0" distB="0" distL="114300" distR="114300" simplePos="0" relativeHeight="251685376" behindDoc="0" locked="0" layoutInCell="1" allowOverlap="1">
                <wp:simplePos x="0" y="0"/>
                <wp:positionH relativeFrom="page">
                  <wp:posOffset>1338580</wp:posOffset>
                </wp:positionH>
                <wp:positionV relativeFrom="paragraph">
                  <wp:posOffset>220980</wp:posOffset>
                </wp:positionV>
                <wp:extent cx="276225" cy="121285"/>
                <wp:effectExtent l="0" t="64135" r="0" b="62230"/>
                <wp:wrapNone/>
                <wp:docPr id="136"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76225" cy="121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2009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3" o:spid="_x0000_s1098" type="#_x0000_t202" style="position:absolute;left:0;text-align:left;margin-left:105.4pt;margin-top:17.4pt;width:21.75pt;height:9.55pt;rotation:-44;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2009</w:t>
                      </w:r>
                    </w:p>
                  </w:txbxContent>
                </v:textbox>
                <w10:wrap anchorx="page"/>
              </v:shape>
            </w:pict>
          </mc:Fallback>
        </mc:AlternateContent>
      </w:r>
      <w:r>
        <w:rPr>
          <w:noProof/>
          <w:lang w:val="en-AU" w:eastAsia="en-AU"/>
        </w:rPr>
        <mc:AlternateContent>
          <mc:Choice Requires="wps">
            <w:drawing>
              <wp:anchor distT="0" distB="0" distL="114300" distR="114300" simplePos="0" relativeHeight="251686400" behindDoc="0" locked="0" layoutInCell="1" allowOverlap="1">
                <wp:simplePos x="0" y="0"/>
                <wp:positionH relativeFrom="page">
                  <wp:posOffset>1731010</wp:posOffset>
                </wp:positionH>
                <wp:positionV relativeFrom="paragraph">
                  <wp:posOffset>220980</wp:posOffset>
                </wp:positionV>
                <wp:extent cx="240665" cy="121285"/>
                <wp:effectExtent l="0" t="54610" r="0" b="52705"/>
                <wp:wrapNone/>
                <wp:docPr id="135" name="WordArt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40665" cy="121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2" o:spid="_x0000_s1099" type="#_x0000_t202" style="position:absolute;left:0;text-align:left;margin-left:136.3pt;margin-top:17.4pt;width:18.95pt;height:9.55pt;rotation:-44;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2010</w:t>
                      </w:r>
                    </w:p>
                  </w:txbxContent>
                </v:textbox>
                <w10:wrap anchorx="page"/>
              </v:shape>
            </w:pict>
          </mc:Fallback>
        </mc:AlternateContent>
      </w:r>
      <w:r>
        <w:rPr>
          <w:noProof/>
          <w:lang w:val="en-AU" w:eastAsia="en-AU"/>
        </w:rPr>
        <mc:AlternateContent>
          <mc:Choice Requires="wps">
            <w:drawing>
              <wp:anchor distT="0" distB="0" distL="114300" distR="114300" simplePos="0" relativeHeight="251687424" behindDoc="0" locked="0" layoutInCell="1" allowOverlap="1">
                <wp:simplePos x="0" y="0"/>
                <wp:positionH relativeFrom="page">
                  <wp:posOffset>2122170</wp:posOffset>
                </wp:positionH>
                <wp:positionV relativeFrom="paragraph">
                  <wp:posOffset>217805</wp:posOffset>
                </wp:positionV>
                <wp:extent cx="214630" cy="121285"/>
                <wp:effectExtent l="0" t="41910" r="0" b="46355"/>
                <wp:wrapNone/>
                <wp:docPr id="134"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14630" cy="121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1" o:spid="_x0000_s1100" type="#_x0000_t202" style="position:absolute;left:0;text-align:left;margin-left:167.1pt;margin-top:17.15pt;width:16.9pt;height:9.55pt;rotation:-44;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2011</w:t>
                      </w:r>
                    </w:p>
                  </w:txbxContent>
                </v:textbox>
                <w10:wrap anchorx="page"/>
              </v:shape>
            </w:pict>
          </mc:Fallback>
        </mc:AlternateContent>
      </w:r>
      <w:r>
        <w:rPr>
          <w:noProof/>
          <w:lang w:val="en-AU" w:eastAsia="en-AU"/>
        </w:rPr>
        <mc:AlternateContent>
          <mc:Choice Requires="wps">
            <w:drawing>
              <wp:anchor distT="0" distB="0" distL="114300" distR="114300" simplePos="0" relativeHeight="251688448" behindDoc="0" locked="0" layoutInCell="1" allowOverlap="1">
                <wp:simplePos x="0" y="0"/>
                <wp:positionH relativeFrom="page">
                  <wp:posOffset>2457450</wp:posOffset>
                </wp:positionH>
                <wp:positionV relativeFrom="paragraph">
                  <wp:posOffset>225425</wp:posOffset>
                </wp:positionV>
                <wp:extent cx="227965" cy="121285"/>
                <wp:effectExtent l="0" t="49530" r="0" b="48260"/>
                <wp:wrapNone/>
                <wp:docPr id="133"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27965" cy="121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0" o:spid="_x0000_s1101" type="#_x0000_t202" style="position:absolute;left:0;text-align:left;margin-left:193.5pt;margin-top:17.75pt;width:17.95pt;height:9.55pt;rotation:-44;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2012</w:t>
                      </w:r>
                    </w:p>
                  </w:txbxContent>
                </v:textbox>
                <w10:wrap anchorx="page"/>
              </v:shape>
            </w:pict>
          </mc:Fallback>
        </mc:AlternateContent>
      </w:r>
      <w:r>
        <w:rPr>
          <w:noProof/>
          <w:lang w:val="en-AU" w:eastAsia="en-AU"/>
        </w:rPr>
        <mc:AlternateContent>
          <mc:Choice Requires="wps">
            <w:drawing>
              <wp:anchor distT="0" distB="0" distL="114300" distR="114300" simplePos="0" relativeHeight="251689472" behindDoc="0" locked="0" layoutInCell="1" allowOverlap="1">
                <wp:simplePos x="0" y="0"/>
                <wp:positionH relativeFrom="page">
                  <wp:posOffset>2818765</wp:posOffset>
                </wp:positionH>
                <wp:positionV relativeFrom="paragraph">
                  <wp:posOffset>210185</wp:posOffset>
                </wp:positionV>
                <wp:extent cx="234950" cy="121285"/>
                <wp:effectExtent l="0" t="53340" r="0" b="44450"/>
                <wp:wrapNone/>
                <wp:docPr id="132"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4950" cy="121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9" o:spid="_x0000_s1102" type="#_x0000_t202" style="position:absolute;left:0;text-align:left;margin-left:221.95pt;margin-top:16.55pt;width:18.5pt;height:9.55pt;rotation:-44;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2013</w:t>
                      </w:r>
                    </w:p>
                  </w:txbxContent>
                </v:textbox>
                <w10:wrap anchorx="page"/>
              </v:shape>
            </w:pict>
          </mc:Fallback>
        </mc:AlternateContent>
      </w:r>
      <w:r>
        <w:rPr>
          <w:noProof/>
          <w:lang w:val="en-AU" w:eastAsia="en-AU"/>
        </w:rPr>
        <mc:AlternateContent>
          <mc:Choice Requires="wps">
            <w:drawing>
              <wp:anchor distT="0" distB="0" distL="114300" distR="114300" simplePos="0" relativeHeight="251690496" behindDoc="0" locked="0" layoutInCell="1" allowOverlap="1">
                <wp:simplePos x="0" y="0"/>
                <wp:positionH relativeFrom="page">
                  <wp:posOffset>3168015</wp:posOffset>
                </wp:positionH>
                <wp:positionV relativeFrom="paragraph">
                  <wp:posOffset>221615</wp:posOffset>
                </wp:positionV>
                <wp:extent cx="238125" cy="121285"/>
                <wp:effectExtent l="0" t="55245" r="0" b="52070"/>
                <wp:wrapNone/>
                <wp:docPr id="131"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8125" cy="121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8" o:spid="_x0000_s1103" type="#_x0000_t202" style="position:absolute;left:0;text-align:left;margin-left:249.45pt;margin-top:17.45pt;width:18.75pt;height:9.55pt;rotation:-44;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2014</w:t>
                      </w:r>
                    </w:p>
                  </w:txbxContent>
                </v:textbox>
                <w10:wrap anchorx="page"/>
              </v:shape>
            </w:pict>
          </mc:Fallback>
        </mc:AlternateContent>
      </w:r>
      <w:r>
        <w:rPr>
          <w:noProof/>
          <w:lang w:val="en-AU" w:eastAsia="en-AU"/>
        </w:rPr>
        <mc:AlternateContent>
          <mc:Choice Requires="wps">
            <w:drawing>
              <wp:anchor distT="0" distB="0" distL="114300" distR="114300" simplePos="0" relativeHeight="251691520" behindDoc="0" locked="0" layoutInCell="1" allowOverlap="1">
                <wp:simplePos x="0" y="0"/>
                <wp:positionH relativeFrom="page">
                  <wp:posOffset>3531235</wp:posOffset>
                </wp:positionH>
                <wp:positionV relativeFrom="paragraph">
                  <wp:posOffset>225425</wp:posOffset>
                </wp:positionV>
                <wp:extent cx="228600" cy="121285"/>
                <wp:effectExtent l="0" t="59055" r="0" b="48260"/>
                <wp:wrapNone/>
                <wp:docPr id="130"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28600" cy="121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7" o:spid="_x0000_s1104" type="#_x0000_t202" style="position:absolute;left:0;text-align:left;margin-left:278.05pt;margin-top:17.75pt;width:18pt;height:9.55pt;rotation:-44;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2015</w:t>
                      </w:r>
                    </w:p>
                  </w:txbxContent>
                </v:textbox>
                <w10:wrap anchorx="page"/>
              </v:shape>
            </w:pict>
          </mc:Fallback>
        </mc:AlternateContent>
      </w:r>
      <w:r>
        <w:rPr>
          <w:noProof/>
          <w:lang w:val="en-AU" w:eastAsia="en-AU"/>
        </w:rPr>
        <mc:AlternateContent>
          <mc:Choice Requires="wps">
            <w:drawing>
              <wp:anchor distT="0" distB="0" distL="114300" distR="114300" simplePos="0" relativeHeight="251692544" behindDoc="0" locked="0" layoutInCell="1" allowOverlap="1">
                <wp:simplePos x="0" y="0"/>
                <wp:positionH relativeFrom="page">
                  <wp:posOffset>3892550</wp:posOffset>
                </wp:positionH>
                <wp:positionV relativeFrom="paragraph">
                  <wp:posOffset>222250</wp:posOffset>
                </wp:positionV>
                <wp:extent cx="236220" cy="121285"/>
                <wp:effectExtent l="0" t="46355" r="0" b="51435"/>
                <wp:wrapNone/>
                <wp:docPr id="129" name="WordAr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6220" cy="121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6" o:spid="_x0000_s1105" type="#_x0000_t202" style="position:absolute;left:0;text-align:left;margin-left:306.5pt;margin-top:17.5pt;width:18.6pt;height:9.55pt;rotation:-44;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2016</w:t>
                      </w:r>
                    </w:p>
                  </w:txbxContent>
                </v:textbox>
                <w10:wrap anchorx="page"/>
              </v:shape>
            </w:pict>
          </mc:Fallback>
        </mc:AlternateContent>
      </w:r>
      <w:r>
        <w:rPr>
          <w:noProof/>
          <w:lang w:val="en-AU" w:eastAsia="en-AU"/>
        </w:rPr>
        <mc:AlternateContent>
          <mc:Choice Requires="wps">
            <w:drawing>
              <wp:anchor distT="0" distB="0" distL="114300" distR="114300" simplePos="0" relativeHeight="251693568" behindDoc="0" locked="0" layoutInCell="1" allowOverlap="1">
                <wp:simplePos x="0" y="0"/>
                <wp:positionH relativeFrom="page">
                  <wp:posOffset>4254500</wp:posOffset>
                </wp:positionH>
                <wp:positionV relativeFrom="paragraph">
                  <wp:posOffset>209550</wp:posOffset>
                </wp:positionV>
                <wp:extent cx="236855" cy="121285"/>
                <wp:effectExtent l="0" t="62230" r="0" b="45085"/>
                <wp:wrapNone/>
                <wp:docPr id="128"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6855" cy="121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5" o:spid="_x0000_s1106" type="#_x0000_t202" style="position:absolute;left:0;text-align:left;margin-left:335pt;margin-top:16.5pt;width:18.65pt;height:9.55pt;rotation:-44;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2017</w:t>
                      </w:r>
                    </w:p>
                  </w:txbxContent>
                </v:textbox>
                <w10:wrap anchorx="page"/>
              </v:shape>
            </w:pict>
          </mc:Fallback>
        </mc:AlternateContent>
      </w:r>
      <w:r>
        <w:rPr>
          <w:noProof/>
          <w:lang w:val="en-AU" w:eastAsia="en-AU"/>
        </w:rPr>
        <mc:AlternateContent>
          <mc:Choice Requires="wps">
            <w:drawing>
              <wp:anchor distT="0" distB="0" distL="114300" distR="114300" simplePos="0" relativeHeight="251694592" behindDoc="0" locked="0" layoutInCell="1" allowOverlap="1">
                <wp:simplePos x="0" y="0"/>
                <wp:positionH relativeFrom="page">
                  <wp:posOffset>4617720</wp:posOffset>
                </wp:positionH>
                <wp:positionV relativeFrom="paragraph">
                  <wp:posOffset>223520</wp:posOffset>
                </wp:positionV>
                <wp:extent cx="233045" cy="121285"/>
                <wp:effectExtent l="0" t="47625" r="0" b="50165"/>
                <wp:wrapNone/>
                <wp:docPr id="127"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3045" cy="121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4" o:spid="_x0000_s1107" type="#_x0000_t202" style="position:absolute;left:0;text-align:left;margin-left:363.6pt;margin-top:17.6pt;width:18.35pt;height:9.55pt;rotation:-44;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2018</w:t>
                      </w:r>
                    </w:p>
                  </w:txbxContent>
                </v:textbox>
                <w10:wrap anchorx="page"/>
              </v:shape>
            </w:pict>
          </mc:Fallback>
        </mc:AlternateContent>
      </w:r>
      <w:r>
        <w:rPr>
          <w:noProof/>
          <w:lang w:val="en-AU" w:eastAsia="en-AU"/>
        </w:rPr>
        <mc:AlternateContent>
          <mc:Choice Requires="wps">
            <w:drawing>
              <wp:anchor distT="0" distB="0" distL="114300" distR="114300" simplePos="0" relativeHeight="251695616" behindDoc="0" locked="0" layoutInCell="1" allowOverlap="1">
                <wp:simplePos x="0" y="0"/>
                <wp:positionH relativeFrom="page">
                  <wp:posOffset>4966335</wp:posOffset>
                </wp:positionH>
                <wp:positionV relativeFrom="paragraph">
                  <wp:posOffset>221615</wp:posOffset>
                </wp:positionV>
                <wp:extent cx="238125" cy="121285"/>
                <wp:effectExtent l="0" t="45720" r="0" b="52070"/>
                <wp:wrapNone/>
                <wp:docPr id="126"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8125" cy="121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3" o:spid="_x0000_s1108" type="#_x0000_t202" style="position:absolute;left:0;text-align:left;margin-left:391.05pt;margin-top:17.45pt;width:18.75pt;height:9.55pt;rotation:-44;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2019</w:t>
                      </w:r>
                    </w:p>
                  </w:txbxContent>
                </v:textbox>
                <w10:wrap anchorx="page"/>
              </v:shape>
            </w:pict>
          </mc:Fallback>
        </mc:AlternateContent>
      </w:r>
      <w:r w:rsidR="008568C4">
        <w:rPr>
          <w:rFonts w:ascii="Gill Sans MT"/>
          <w:w w:val="130"/>
          <w:sz w:val="17"/>
        </w:rPr>
        <w:t>0</w:t>
      </w:r>
    </w:p>
    <w:p w:rsidR="00835565" w:rsidRDefault="00835565">
      <w:pPr>
        <w:pStyle w:val="BodyText"/>
        <w:rPr>
          <w:rFonts w:ascii="Gill Sans MT"/>
          <w:sz w:val="20"/>
        </w:rPr>
      </w:pPr>
    </w:p>
    <w:p w:rsidR="00835565" w:rsidRDefault="00835565">
      <w:pPr>
        <w:pStyle w:val="BodyText"/>
        <w:spacing w:before="11"/>
        <w:rPr>
          <w:rFonts w:ascii="Gill Sans MT"/>
          <w:sz w:val="16"/>
        </w:rPr>
      </w:pPr>
    </w:p>
    <w:p w:rsidR="00835565" w:rsidRDefault="008568C4">
      <w:pPr>
        <w:spacing w:before="102"/>
        <w:ind w:left="3952" w:right="6078"/>
        <w:jc w:val="center"/>
        <w:rPr>
          <w:rFonts w:ascii="Gill Sans MT"/>
          <w:sz w:val="17"/>
        </w:rPr>
      </w:pPr>
      <w:r>
        <w:rPr>
          <w:rFonts w:ascii="Gill Sans MT"/>
          <w:w w:val="120"/>
          <w:sz w:val="17"/>
        </w:rPr>
        <w:t>YE June</w:t>
      </w:r>
    </w:p>
    <w:p w:rsidR="00835565" w:rsidRDefault="00835565">
      <w:pPr>
        <w:pStyle w:val="BodyText"/>
        <w:spacing w:before="4"/>
        <w:rPr>
          <w:rFonts w:ascii="Gill Sans MT"/>
          <w:sz w:val="21"/>
        </w:rPr>
      </w:pPr>
    </w:p>
    <w:p w:rsidR="00835565" w:rsidRDefault="008568C4">
      <w:pPr>
        <w:spacing w:before="100"/>
        <w:ind w:left="1257"/>
        <w:rPr>
          <w:i/>
          <w:sz w:val="24"/>
        </w:rPr>
      </w:pPr>
      <w:r>
        <w:rPr>
          <w:i/>
          <w:sz w:val="24"/>
        </w:rPr>
        <w:t>Source: ABS</w:t>
      </w:r>
    </w:p>
    <w:p w:rsidR="00835565" w:rsidRDefault="00835565">
      <w:pPr>
        <w:pStyle w:val="BodyText"/>
        <w:rPr>
          <w:i/>
          <w:sz w:val="28"/>
        </w:rPr>
      </w:pPr>
    </w:p>
    <w:p w:rsidR="00835565" w:rsidRDefault="00835565">
      <w:pPr>
        <w:pStyle w:val="BodyText"/>
        <w:rPr>
          <w:i/>
          <w:sz w:val="28"/>
        </w:rPr>
      </w:pPr>
    </w:p>
    <w:p w:rsidR="00835565" w:rsidRDefault="008568C4">
      <w:pPr>
        <w:pStyle w:val="BodyText"/>
        <w:spacing w:before="176" w:line="278" w:lineRule="auto"/>
        <w:ind w:left="1257" w:right="1919"/>
      </w:pPr>
      <w:r>
        <w:t>The chart shows exports to China, by Grade. The table below shows that experience on a relative basis.</w:t>
      </w:r>
    </w:p>
    <w:p w:rsidR="00835565" w:rsidRDefault="00835565">
      <w:pPr>
        <w:pStyle w:val="BodyText"/>
        <w:rPr>
          <w:sz w:val="20"/>
        </w:rPr>
      </w:pPr>
    </w:p>
    <w:p w:rsidR="00835565" w:rsidRDefault="00835565">
      <w:pPr>
        <w:pStyle w:val="BodyText"/>
        <w:rPr>
          <w:sz w:val="20"/>
        </w:rPr>
      </w:pPr>
    </w:p>
    <w:p w:rsidR="00835565" w:rsidRDefault="00835565">
      <w:pPr>
        <w:pStyle w:val="BodyText"/>
        <w:spacing w:before="5"/>
        <w:rPr>
          <w:sz w:val="26"/>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6"/>
        <w:gridCol w:w="1929"/>
        <w:gridCol w:w="1838"/>
      </w:tblGrid>
      <w:tr w:rsidR="00835565">
        <w:trPr>
          <w:trHeight w:val="877"/>
        </w:trPr>
        <w:tc>
          <w:tcPr>
            <w:tcW w:w="2726" w:type="dxa"/>
            <w:shd w:val="clear" w:color="auto" w:fill="8DB3E2"/>
          </w:tcPr>
          <w:p w:rsidR="00835565" w:rsidRDefault="00835565">
            <w:pPr>
              <w:pStyle w:val="TableParagraph"/>
              <w:spacing w:before="1"/>
              <w:rPr>
                <w:sz w:val="24"/>
              </w:rPr>
            </w:pPr>
          </w:p>
          <w:p w:rsidR="00835565" w:rsidRDefault="008568C4">
            <w:pPr>
              <w:pStyle w:val="TableParagraph"/>
              <w:spacing w:before="0"/>
              <w:ind w:left="110"/>
              <w:rPr>
                <w:b/>
                <w:sz w:val="24"/>
              </w:rPr>
            </w:pPr>
            <w:r>
              <w:rPr>
                <w:b/>
                <w:sz w:val="24"/>
              </w:rPr>
              <w:t>Recovered Paper Grade</w:t>
            </w:r>
          </w:p>
        </w:tc>
        <w:tc>
          <w:tcPr>
            <w:tcW w:w="1929" w:type="dxa"/>
            <w:shd w:val="clear" w:color="auto" w:fill="8DB3E2"/>
          </w:tcPr>
          <w:p w:rsidR="00835565" w:rsidRDefault="00835565">
            <w:pPr>
              <w:pStyle w:val="TableParagraph"/>
              <w:spacing w:before="1"/>
              <w:rPr>
                <w:sz w:val="24"/>
              </w:rPr>
            </w:pPr>
          </w:p>
          <w:p w:rsidR="00835565" w:rsidRDefault="008568C4">
            <w:pPr>
              <w:pStyle w:val="TableParagraph"/>
              <w:spacing w:before="0"/>
              <w:ind w:left="360"/>
              <w:rPr>
                <w:b/>
                <w:sz w:val="24"/>
              </w:rPr>
            </w:pPr>
            <w:r>
              <w:rPr>
                <w:b/>
                <w:sz w:val="24"/>
              </w:rPr>
              <w:t>2018-19 (kt)</w:t>
            </w:r>
          </w:p>
        </w:tc>
        <w:tc>
          <w:tcPr>
            <w:tcW w:w="1838" w:type="dxa"/>
            <w:shd w:val="clear" w:color="auto" w:fill="8DB3E2"/>
          </w:tcPr>
          <w:p w:rsidR="00835565" w:rsidRDefault="008568C4">
            <w:pPr>
              <w:pStyle w:val="TableParagraph"/>
              <w:spacing w:before="1" w:line="290" w:lineRule="atLeast"/>
              <w:ind w:left="212" w:right="194"/>
              <w:jc w:val="center"/>
              <w:rPr>
                <w:b/>
                <w:sz w:val="24"/>
              </w:rPr>
            </w:pPr>
            <w:r>
              <w:rPr>
                <w:b/>
                <w:sz w:val="24"/>
              </w:rPr>
              <w:t>% Share of Exports to China 2018-19</w:t>
            </w:r>
          </w:p>
        </w:tc>
      </w:tr>
      <w:tr w:rsidR="00835565">
        <w:trPr>
          <w:trHeight w:val="266"/>
        </w:trPr>
        <w:tc>
          <w:tcPr>
            <w:tcW w:w="2726" w:type="dxa"/>
          </w:tcPr>
          <w:p w:rsidR="00835565" w:rsidRDefault="008568C4">
            <w:pPr>
              <w:pStyle w:val="TableParagraph"/>
              <w:spacing w:before="0" w:line="246" w:lineRule="exact"/>
              <w:ind w:left="110"/>
            </w:pPr>
            <w:r>
              <w:t>Unbleached Kraft</w:t>
            </w:r>
          </w:p>
        </w:tc>
        <w:tc>
          <w:tcPr>
            <w:tcW w:w="1929" w:type="dxa"/>
          </w:tcPr>
          <w:p w:rsidR="00835565" w:rsidRDefault="008568C4">
            <w:pPr>
              <w:pStyle w:val="TableParagraph"/>
              <w:spacing w:before="0" w:line="246" w:lineRule="exact"/>
              <w:ind w:left="865"/>
            </w:pPr>
            <w:r>
              <w:t>417.3</w:t>
            </w:r>
          </w:p>
        </w:tc>
        <w:tc>
          <w:tcPr>
            <w:tcW w:w="1838" w:type="dxa"/>
          </w:tcPr>
          <w:p w:rsidR="00835565" w:rsidRDefault="008568C4">
            <w:pPr>
              <w:pStyle w:val="TableParagraph"/>
              <w:spacing w:before="0" w:line="246" w:lineRule="exact"/>
              <w:ind w:right="546"/>
              <w:jc w:val="right"/>
            </w:pPr>
            <w:r>
              <w:t>63.5</w:t>
            </w:r>
          </w:p>
        </w:tc>
      </w:tr>
      <w:tr w:rsidR="00835565">
        <w:trPr>
          <w:trHeight w:val="268"/>
        </w:trPr>
        <w:tc>
          <w:tcPr>
            <w:tcW w:w="2726" w:type="dxa"/>
          </w:tcPr>
          <w:p w:rsidR="00835565" w:rsidRDefault="008568C4">
            <w:pPr>
              <w:pStyle w:val="TableParagraph"/>
              <w:spacing w:before="1" w:line="247" w:lineRule="exact"/>
              <w:ind w:left="110"/>
            </w:pPr>
            <w:r>
              <w:t>Bleached Chemical</w:t>
            </w:r>
          </w:p>
        </w:tc>
        <w:tc>
          <w:tcPr>
            <w:tcW w:w="1929" w:type="dxa"/>
          </w:tcPr>
          <w:p w:rsidR="00835565" w:rsidRDefault="008568C4">
            <w:pPr>
              <w:pStyle w:val="TableParagraph"/>
              <w:spacing w:before="1" w:line="247" w:lineRule="exact"/>
              <w:ind w:left="1088"/>
            </w:pPr>
            <w:r>
              <w:t>1.7</w:t>
            </w:r>
          </w:p>
        </w:tc>
        <w:tc>
          <w:tcPr>
            <w:tcW w:w="1838" w:type="dxa"/>
          </w:tcPr>
          <w:p w:rsidR="00835565" w:rsidRDefault="008568C4">
            <w:pPr>
              <w:pStyle w:val="TableParagraph"/>
              <w:spacing w:before="1" w:line="247" w:lineRule="exact"/>
              <w:ind w:right="546"/>
              <w:jc w:val="right"/>
            </w:pPr>
            <w:r>
              <w:t>6.4</w:t>
            </w:r>
          </w:p>
        </w:tc>
      </w:tr>
      <w:tr w:rsidR="00835565">
        <w:trPr>
          <w:trHeight w:val="268"/>
        </w:trPr>
        <w:tc>
          <w:tcPr>
            <w:tcW w:w="2726" w:type="dxa"/>
          </w:tcPr>
          <w:p w:rsidR="00835565" w:rsidRDefault="008568C4">
            <w:pPr>
              <w:pStyle w:val="TableParagraph"/>
              <w:spacing w:before="1" w:line="247" w:lineRule="exact"/>
              <w:ind w:left="110"/>
            </w:pPr>
            <w:r>
              <w:t>Mechanical</w:t>
            </w:r>
          </w:p>
        </w:tc>
        <w:tc>
          <w:tcPr>
            <w:tcW w:w="1929" w:type="dxa"/>
          </w:tcPr>
          <w:p w:rsidR="00835565" w:rsidRDefault="008568C4">
            <w:pPr>
              <w:pStyle w:val="TableParagraph"/>
              <w:spacing w:before="1" w:line="247" w:lineRule="exact"/>
              <w:ind w:left="976"/>
            </w:pPr>
            <w:r>
              <w:t>18.5</w:t>
            </w:r>
          </w:p>
        </w:tc>
        <w:tc>
          <w:tcPr>
            <w:tcW w:w="1838" w:type="dxa"/>
          </w:tcPr>
          <w:p w:rsidR="00835565" w:rsidRDefault="008568C4">
            <w:pPr>
              <w:pStyle w:val="TableParagraph"/>
              <w:spacing w:before="1" w:line="247" w:lineRule="exact"/>
              <w:ind w:right="546"/>
              <w:jc w:val="right"/>
            </w:pPr>
            <w:r>
              <w:t>36.1</w:t>
            </w:r>
          </w:p>
        </w:tc>
      </w:tr>
      <w:tr w:rsidR="00835565">
        <w:trPr>
          <w:trHeight w:val="268"/>
        </w:trPr>
        <w:tc>
          <w:tcPr>
            <w:tcW w:w="2726" w:type="dxa"/>
          </w:tcPr>
          <w:p w:rsidR="00835565" w:rsidRDefault="008568C4">
            <w:pPr>
              <w:pStyle w:val="TableParagraph"/>
              <w:spacing w:before="1" w:line="247" w:lineRule="exact"/>
              <w:ind w:left="110"/>
            </w:pPr>
            <w:r>
              <w:t>Other</w:t>
            </w:r>
          </w:p>
        </w:tc>
        <w:tc>
          <w:tcPr>
            <w:tcW w:w="1929" w:type="dxa"/>
          </w:tcPr>
          <w:p w:rsidR="00835565" w:rsidRDefault="008568C4">
            <w:pPr>
              <w:pStyle w:val="TableParagraph"/>
              <w:spacing w:before="1" w:line="247" w:lineRule="exact"/>
              <w:ind w:left="976"/>
            </w:pPr>
            <w:r>
              <w:t>95.7</w:t>
            </w:r>
          </w:p>
        </w:tc>
        <w:tc>
          <w:tcPr>
            <w:tcW w:w="1838" w:type="dxa"/>
          </w:tcPr>
          <w:p w:rsidR="00835565" w:rsidRDefault="008568C4">
            <w:pPr>
              <w:pStyle w:val="TableParagraph"/>
              <w:spacing w:before="1" w:line="247" w:lineRule="exact"/>
              <w:ind w:right="546"/>
              <w:jc w:val="right"/>
            </w:pPr>
            <w:r>
              <w:t>25.8</w:t>
            </w:r>
          </w:p>
        </w:tc>
      </w:tr>
      <w:tr w:rsidR="00835565">
        <w:trPr>
          <w:trHeight w:val="268"/>
        </w:trPr>
        <w:tc>
          <w:tcPr>
            <w:tcW w:w="2726" w:type="dxa"/>
          </w:tcPr>
          <w:p w:rsidR="00835565" w:rsidRDefault="008568C4">
            <w:pPr>
              <w:pStyle w:val="TableParagraph"/>
              <w:spacing w:before="1" w:line="247" w:lineRule="exact"/>
              <w:ind w:left="110"/>
              <w:rPr>
                <w:b/>
              </w:rPr>
            </w:pPr>
            <w:r>
              <w:rPr>
                <w:b/>
              </w:rPr>
              <w:t>Total</w:t>
            </w:r>
          </w:p>
        </w:tc>
        <w:tc>
          <w:tcPr>
            <w:tcW w:w="1929" w:type="dxa"/>
          </w:tcPr>
          <w:p w:rsidR="00835565" w:rsidRDefault="008568C4">
            <w:pPr>
              <w:pStyle w:val="TableParagraph"/>
              <w:spacing w:before="1" w:line="247" w:lineRule="exact"/>
              <w:ind w:left="862"/>
              <w:rPr>
                <w:b/>
              </w:rPr>
            </w:pPr>
            <w:r>
              <w:rPr>
                <w:b/>
              </w:rPr>
              <w:t>533.2</w:t>
            </w:r>
          </w:p>
        </w:tc>
        <w:tc>
          <w:tcPr>
            <w:tcW w:w="1838" w:type="dxa"/>
          </w:tcPr>
          <w:p w:rsidR="00835565" w:rsidRDefault="008568C4">
            <w:pPr>
              <w:pStyle w:val="TableParagraph"/>
              <w:spacing w:before="1" w:line="247" w:lineRule="exact"/>
              <w:ind w:right="546"/>
              <w:jc w:val="right"/>
              <w:rPr>
                <w:b/>
              </w:rPr>
            </w:pPr>
            <w:r>
              <w:rPr>
                <w:b/>
              </w:rPr>
              <w:t>100.0</w:t>
            </w:r>
          </w:p>
        </w:tc>
      </w:tr>
    </w:tbl>
    <w:p w:rsidR="00835565" w:rsidRDefault="008568C4">
      <w:pPr>
        <w:spacing w:before="2"/>
        <w:ind w:left="1257"/>
        <w:rPr>
          <w:i/>
          <w:sz w:val="24"/>
        </w:rPr>
      </w:pPr>
      <w:r>
        <w:rPr>
          <w:i/>
          <w:sz w:val="24"/>
        </w:rPr>
        <w:t>Source: ABS</w:t>
      </w:r>
    </w:p>
    <w:p w:rsidR="00835565" w:rsidRDefault="00835565">
      <w:pPr>
        <w:rPr>
          <w:sz w:val="24"/>
        </w:rPr>
        <w:sectPr w:rsidR="00835565">
          <w:type w:val="continuous"/>
          <w:pgSz w:w="11910" w:h="16840"/>
          <w:pgMar w:top="700" w:right="0" w:bottom="280" w:left="540" w:header="720" w:footer="720" w:gutter="0"/>
          <w:cols w:space="720"/>
        </w:sectPr>
      </w:pPr>
    </w:p>
    <w:p w:rsidR="00835565" w:rsidRDefault="00835565">
      <w:pPr>
        <w:pStyle w:val="BodyText"/>
        <w:rPr>
          <w:i/>
          <w:sz w:val="20"/>
        </w:rPr>
      </w:pPr>
    </w:p>
    <w:p w:rsidR="00835565" w:rsidRDefault="00835565">
      <w:pPr>
        <w:pStyle w:val="BodyText"/>
        <w:spacing w:before="1"/>
        <w:rPr>
          <w:i/>
          <w:sz w:val="18"/>
        </w:rPr>
      </w:pPr>
    </w:p>
    <w:p w:rsidR="00835565" w:rsidRDefault="008568C4">
      <w:pPr>
        <w:pStyle w:val="Heading1"/>
        <w:spacing w:before="101"/>
      </w:pPr>
      <w:r>
        <w:rPr>
          <w:color w:val="4F81BD"/>
        </w:rPr>
        <w:t>Recovery of paper &amp; paperboard in Australia</w:t>
      </w:r>
    </w:p>
    <w:p w:rsidR="00835565" w:rsidRDefault="00835565">
      <w:pPr>
        <w:pStyle w:val="BodyText"/>
        <w:spacing w:before="3"/>
        <w:rPr>
          <w:b/>
          <w:sz w:val="36"/>
        </w:rPr>
      </w:pPr>
    </w:p>
    <w:p w:rsidR="00835565" w:rsidRDefault="008568C4">
      <w:pPr>
        <w:pStyle w:val="BodyText"/>
        <w:spacing w:line="273" w:lineRule="auto"/>
        <w:ind w:left="1257" w:right="2021"/>
        <w:rPr>
          <w:sz w:val="16"/>
        </w:rPr>
      </w:pPr>
      <w:r>
        <w:t xml:space="preserve">The output of the modelling and analysis for this report indicates that Australia’s domestic paper and paperboard producers received </w:t>
      </w:r>
      <w:r>
        <w:rPr>
          <w:b/>
        </w:rPr>
        <w:t xml:space="preserve">1,559 kt </w:t>
      </w:r>
      <w:r>
        <w:t>of recovered paper in 2018-19.</w:t>
      </w:r>
      <w:r>
        <w:rPr>
          <w:position w:val="8"/>
          <w:sz w:val="16"/>
        </w:rPr>
        <w:t>3</w:t>
      </w:r>
    </w:p>
    <w:p w:rsidR="00835565" w:rsidRDefault="008568C4">
      <w:pPr>
        <w:pStyle w:val="BodyText"/>
        <w:spacing w:before="242" w:line="276" w:lineRule="auto"/>
        <w:ind w:left="1257" w:right="1806"/>
      </w:pPr>
      <w:r>
        <w:t xml:space="preserve">This does not include the </w:t>
      </w:r>
      <w:r>
        <w:rPr>
          <w:b/>
        </w:rPr>
        <w:t xml:space="preserve">47.0 </w:t>
      </w:r>
      <w:r>
        <w:t>kt of recovered paper used in other applications, including production of pet litter, moulded fibre products and compost, nor does it include the unknown volumes received by paper &amp; paperboard mills from  unspecifed sources (local drop-offs, internal transfers etc) or any volumes of material delivered to paper mills before being transferred to</w:t>
      </w:r>
      <w:r>
        <w:rPr>
          <w:spacing w:val="-1"/>
        </w:rPr>
        <w:t xml:space="preserve"> </w:t>
      </w:r>
      <w:r>
        <w:t>landfill.</w:t>
      </w:r>
    </w:p>
    <w:p w:rsidR="00835565" w:rsidRDefault="008568C4">
      <w:pPr>
        <w:pStyle w:val="BodyText"/>
        <w:spacing w:before="240"/>
        <w:ind w:left="1257"/>
      </w:pPr>
      <w:r>
        <w:t xml:space="preserve">The ABS reported recovered paper exports totalling </w:t>
      </w:r>
      <w:r>
        <w:rPr>
          <w:b/>
        </w:rPr>
        <w:t xml:space="preserve">1,105.6 </w:t>
      </w:r>
      <w:r>
        <w:t>kt in 2018-19.</w:t>
      </w:r>
    </w:p>
    <w:p w:rsidR="00835565" w:rsidRDefault="00835565">
      <w:pPr>
        <w:pStyle w:val="BodyText"/>
        <w:spacing w:before="7"/>
        <w:rPr>
          <w:sz w:val="23"/>
        </w:rPr>
      </w:pPr>
    </w:p>
    <w:p w:rsidR="00835565" w:rsidRDefault="008568C4">
      <w:pPr>
        <w:pStyle w:val="BodyText"/>
        <w:spacing w:before="1" w:line="276" w:lineRule="auto"/>
        <w:ind w:left="1257" w:right="1911"/>
      </w:pPr>
      <w:r>
        <w:t>The paper and paperboard inputs to each of the major recovered paper grades provides relatively clear indication of some of their sources. The following table sets out the main sources by input type, estimates them proportionally and details the volume of material recovered in 2018-19 from these sources.</w:t>
      </w:r>
    </w:p>
    <w:p w:rsidR="00835565" w:rsidRDefault="00835565">
      <w:pPr>
        <w:pStyle w:val="BodyText"/>
        <w:rPr>
          <w:sz w:val="20"/>
        </w:rPr>
      </w:pPr>
    </w:p>
    <w:p w:rsidR="00835565" w:rsidRDefault="00835565">
      <w:pPr>
        <w:pStyle w:val="BodyText"/>
        <w:rPr>
          <w:sz w:val="20"/>
        </w:rPr>
      </w:pPr>
    </w:p>
    <w:p w:rsidR="00835565" w:rsidRDefault="00835565">
      <w:pPr>
        <w:pStyle w:val="BodyText"/>
        <w:spacing w:before="9"/>
        <w:rPr>
          <w:sz w:val="26"/>
        </w:rPr>
      </w:pPr>
    </w:p>
    <w:tbl>
      <w:tblPr>
        <w:tblW w:w="0" w:type="auto"/>
        <w:tblInd w:w="1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821"/>
        <w:gridCol w:w="1445"/>
        <w:gridCol w:w="965"/>
        <w:gridCol w:w="1589"/>
        <w:gridCol w:w="1104"/>
      </w:tblGrid>
      <w:tr w:rsidR="00835565">
        <w:trPr>
          <w:trHeight w:val="388"/>
        </w:trPr>
        <w:tc>
          <w:tcPr>
            <w:tcW w:w="2554" w:type="dxa"/>
            <w:shd w:val="clear" w:color="auto" w:fill="8DB3E2"/>
          </w:tcPr>
          <w:p w:rsidR="00835565" w:rsidRDefault="00835565">
            <w:pPr>
              <w:pStyle w:val="TableParagraph"/>
              <w:spacing w:before="0"/>
              <w:rPr>
                <w:rFonts w:ascii="Times New Roman"/>
              </w:rPr>
            </w:pPr>
          </w:p>
        </w:tc>
        <w:tc>
          <w:tcPr>
            <w:tcW w:w="2266" w:type="dxa"/>
            <w:gridSpan w:val="2"/>
            <w:shd w:val="clear" w:color="auto" w:fill="8DB3E2"/>
          </w:tcPr>
          <w:p w:rsidR="00835565" w:rsidRDefault="008568C4">
            <w:pPr>
              <w:pStyle w:val="TableParagraph"/>
              <w:ind w:left="111"/>
              <w:rPr>
                <w:b/>
              </w:rPr>
            </w:pPr>
            <w:r>
              <w:rPr>
                <w:b/>
              </w:rPr>
              <w:t>Municipal Solid Waste</w:t>
            </w:r>
          </w:p>
        </w:tc>
        <w:tc>
          <w:tcPr>
            <w:tcW w:w="2554" w:type="dxa"/>
            <w:gridSpan w:val="2"/>
            <w:shd w:val="clear" w:color="auto" w:fill="8DB3E2"/>
          </w:tcPr>
          <w:p w:rsidR="00835565" w:rsidRDefault="008568C4">
            <w:pPr>
              <w:pStyle w:val="TableParagraph"/>
              <w:ind w:left="168"/>
              <w:rPr>
                <w:b/>
              </w:rPr>
            </w:pPr>
            <w:r>
              <w:rPr>
                <w:b/>
              </w:rPr>
              <w:t>Commercial &amp; Industrial</w:t>
            </w:r>
          </w:p>
        </w:tc>
        <w:tc>
          <w:tcPr>
            <w:tcW w:w="1104" w:type="dxa"/>
            <w:shd w:val="clear" w:color="auto" w:fill="8DB3E2"/>
          </w:tcPr>
          <w:p w:rsidR="00835565" w:rsidRDefault="008568C4">
            <w:pPr>
              <w:pStyle w:val="TableParagraph"/>
              <w:ind w:left="195" w:right="191"/>
              <w:jc w:val="center"/>
              <w:rPr>
                <w:b/>
              </w:rPr>
            </w:pPr>
            <w:r>
              <w:rPr>
                <w:b/>
              </w:rPr>
              <w:t>Total</w:t>
            </w:r>
          </w:p>
        </w:tc>
      </w:tr>
      <w:tr w:rsidR="00835565">
        <w:trPr>
          <w:trHeight w:val="388"/>
        </w:trPr>
        <w:tc>
          <w:tcPr>
            <w:tcW w:w="2554" w:type="dxa"/>
            <w:shd w:val="clear" w:color="auto" w:fill="D9D9D9"/>
          </w:tcPr>
          <w:p w:rsidR="00835565" w:rsidRDefault="008568C4">
            <w:pPr>
              <w:pStyle w:val="TableParagraph"/>
              <w:ind w:left="105"/>
            </w:pPr>
            <w:r>
              <w:t>Recovered Paper Grade</w:t>
            </w:r>
          </w:p>
        </w:tc>
        <w:tc>
          <w:tcPr>
            <w:tcW w:w="821" w:type="dxa"/>
            <w:shd w:val="clear" w:color="auto" w:fill="D9D9D9"/>
          </w:tcPr>
          <w:p w:rsidR="00835565" w:rsidRDefault="008568C4">
            <w:pPr>
              <w:pStyle w:val="TableParagraph"/>
              <w:ind w:left="123" w:right="118"/>
              <w:jc w:val="center"/>
              <w:rPr>
                <w:i/>
              </w:rPr>
            </w:pPr>
            <w:r>
              <w:rPr>
                <w:i/>
              </w:rPr>
              <w:t>Est. %</w:t>
            </w:r>
          </w:p>
        </w:tc>
        <w:tc>
          <w:tcPr>
            <w:tcW w:w="1445" w:type="dxa"/>
            <w:shd w:val="clear" w:color="auto" w:fill="D9D9D9"/>
          </w:tcPr>
          <w:p w:rsidR="00835565" w:rsidRDefault="008568C4">
            <w:pPr>
              <w:pStyle w:val="TableParagraph"/>
              <w:ind w:left="448" w:right="444"/>
              <w:jc w:val="center"/>
              <w:rPr>
                <w:i/>
              </w:rPr>
            </w:pPr>
            <w:r>
              <w:rPr>
                <w:i/>
              </w:rPr>
              <w:t>kt</w:t>
            </w:r>
          </w:p>
        </w:tc>
        <w:tc>
          <w:tcPr>
            <w:tcW w:w="965" w:type="dxa"/>
            <w:shd w:val="clear" w:color="auto" w:fill="D9D9D9"/>
          </w:tcPr>
          <w:p w:rsidR="00835565" w:rsidRDefault="008568C4">
            <w:pPr>
              <w:pStyle w:val="TableParagraph"/>
              <w:ind w:left="198" w:right="187"/>
              <w:jc w:val="center"/>
              <w:rPr>
                <w:i/>
              </w:rPr>
            </w:pPr>
            <w:r>
              <w:rPr>
                <w:i/>
              </w:rPr>
              <w:t>Est. %</w:t>
            </w:r>
          </w:p>
        </w:tc>
        <w:tc>
          <w:tcPr>
            <w:tcW w:w="1589" w:type="dxa"/>
            <w:shd w:val="clear" w:color="auto" w:fill="D9D9D9"/>
          </w:tcPr>
          <w:p w:rsidR="00835565" w:rsidRDefault="008568C4">
            <w:pPr>
              <w:pStyle w:val="TableParagraph"/>
              <w:ind w:left="435" w:right="434"/>
              <w:jc w:val="center"/>
              <w:rPr>
                <w:i/>
              </w:rPr>
            </w:pPr>
            <w:r>
              <w:rPr>
                <w:i/>
              </w:rPr>
              <w:t>kt</w:t>
            </w:r>
          </w:p>
        </w:tc>
        <w:tc>
          <w:tcPr>
            <w:tcW w:w="1104" w:type="dxa"/>
            <w:shd w:val="clear" w:color="auto" w:fill="D9D9D9"/>
          </w:tcPr>
          <w:p w:rsidR="00835565" w:rsidRDefault="008568C4">
            <w:pPr>
              <w:pStyle w:val="TableParagraph"/>
              <w:ind w:left="195" w:right="191"/>
              <w:jc w:val="center"/>
              <w:rPr>
                <w:i/>
              </w:rPr>
            </w:pPr>
            <w:r>
              <w:rPr>
                <w:i/>
              </w:rPr>
              <w:t>kt</w:t>
            </w:r>
          </w:p>
        </w:tc>
      </w:tr>
      <w:tr w:rsidR="00835565">
        <w:trPr>
          <w:trHeight w:val="388"/>
        </w:trPr>
        <w:tc>
          <w:tcPr>
            <w:tcW w:w="2554" w:type="dxa"/>
          </w:tcPr>
          <w:p w:rsidR="00835565" w:rsidRDefault="008568C4">
            <w:pPr>
              <w:pStyle w:val="TableParagraph"/>
              <w:ind w:left="105"/>
            </w:pPr>
            <w:r>
              <w:t>Mechanical</w:t>
            </w:r>
          </w:p>
        </w:tc>
        <w:tc>
          <w:tcPr>
            <w:tcW w:w="821" w:type="dxa"/>
          </w:tcPr>
          <w:p w:rsidR="00835565" w:rsidRDefault="008568C4">
            <w:pPr>
              <w:pStyle w:val="TableParagraph"/>
              <w:ind w:left="123" w:right="118"/>
              <w:jc w:val="center"/>
            </w:pPr>
            <w:r>
              <w:t>55%</w:t>
            </w:r>
          </w:p>
        </w:tc>
        <w:tc>
          <w:tcPr>
            <w:tcW w:w="1445" w:type="dxa"/>
          </w:tcPr>
          <w:p w:rsidR="00835565" w:rsidRDefault="008568C4">
            <w:pPr>
              <w:pStyle w:val="TableParagraph"/>
              <w:ind w:left="449" w:right="444"/>
              <w:jc w:val="center"/>
            </w:pPr>
            <w:r>
              <w:t>84.7</w:t>
            </w:r>
          </w:p>
        </w:tc>
        <w:tc>
          <w:tcPr>
            <w:tcW w:w="965" w:type="dxa"/>
          </w:tcPr>
          <w:p w:rsidR="00835565" w:rsidRDefault="008568C4">
            <w:pPr>
              <w:pStyle w:val="TableParagraph"/>
              <w:ind w:left="197" w:right="187"/>
              <w:jc w:val="center"/>
            </w:pPr>
            <w:r>
              <w:t>45%</w:t>
            </w:r>
          </w:p>
        </w:tc>
        <w:tc>
          <w:tcPr>
            <w:tcW w:w="1589" w:type="dxa"/>
          </w:tcPr>
          <w:p w:rsidR="00835565" w:rsidRDefault="008568C4">
            <w:pPr>
              <w:pStyle w:val="TableParagraph"/>
              <w:ind w:left="436" w:right="434"/>
              <w:jc w:val="center"/>
            </w:pPr>
            <w:r>
              <w:t>69.3</w:t>
            </w:r>
          </w:p>
        </w:tc>
        <w:tc>
          <w:tcPr>
            <w:tcW w:w="1104" w:type="dxa"/>
          </w:tcPr>
          <w:p w:rsidR="00835565" w:rsidRDefault="008568C4">
            <w:pPr>
              <w:pStyle w:val="TableParagraph"/>
              <w:ind w:left="195" w:right="191"/>
              <w:jc w:val="center"/>
            </w:pPr>
            <w:r>
              <w:t>154.1</w:t>
            </w:r>
          </w:p>
        </w:tc>
      </w:tr>
      <w:tr w:rsidR="00835565">
        <w:trPr>
          <w:trHeight w:val="388"/>
        </w:trPr>
        <w:tc>
          <w:tcPr>
            <w:tcW w:w="2554" w:type="dxa"/>
          </w:tcPr>
          <w:p w:rsidR="00835565" w:rsidRDefault="008568C4">
            <w:pPr>
              <w:pStyle w:val="TableParagraph"/>
              <w:ind w:left="105"/>
            </w:pPr>
            <w:r>
              <w:t>Bleached Chemical</w:t>
            </w:r>
          </w:p>
        </w:tc>
        <w:tc>
          <w:tcPr>
            <w:tcW w:w="821" w:type="dxa"/>
          </w:tcPr>
          <w:p w:rsidR="00835565" w:rsidRDefault="008568C4">
            <w:pPr>
              <w:pStyle w:val="TableParagraph"/>
              <w:ind w:left="123" w:right="118"/>
              <w:jc w:val="center"/>
            </w:pPr>
            <w:r>
              <w:t>25%</w:t>
            </w:r>
          </w:p>
        </w:tc>
        <w:tc>
          <w:tcPr>
            <w:tcW w:w="1445" w:type="dxa"/>
          </w:tcPr>
          <w:p w:rsidR="00835565" w:rsidRDefault="008568C4">
            <w:pPr>
              <w:pStyle w:val="TableParagraph"/>
              <w:ind w:left="449" w:right="444"/>
              <w:jc w:val="center"/>
            </w:pPr>
            <w:r>
              <w:t>283.2</w:t>
            </w:r>
          </w:p>
        </w:tc>
        <w:tc>
          <w:tcPr>
            <w:tcW w:w="965" w:type="dxa"/>
          </w:tcPr>
          <w:p w:rsidR="00835565" w:rsidRDefault="008568C4">
            <w:pPr>
              <w:pStyle w:val="TableParagraph"/>
              <w:ind w:left="197" w:right="187"/>
              <w:jc w:val="center"/>
            </w:pPr>
            <w:r>
              <w:t>75%</w:t>
            </w:r>
          </w:p>
        </w:tc>
        <w:tc>
          <w:tcPr>
            <w:tcW w:w="1589" w:type="dxa"/>
          </w:tcPr>
          <w:p w:rsidR="00835565" w:rsidRDefault="008568C4">
            <w:pPr>
              <w:pStyle w:val="TableParagraph"/>
              <w:ind w:left="436" w:right="434"/>
              <w:jc w:val="center"/>
            </w:pPr>
            <w:r>
              <w:t>283.2</w:t>
            </w:r>
          </w:p>
        </w:tc>
        <w:tc>
          <w:tcPr>
            <w:tcW w:w="1104" w:type="dxa"/>
          </w:tcPr>
          <w:p w:rsidR="00835565" w:rsidRDefault="008568C4">
            <w:pPr>
              <w:pStyle w:val="TableParagraph"/>
              <w:ind w:left="195" w:right="191"/>
              <w:jc w:val="center"/>
            </w:pPr>
            <w:r>
              <w:t>566.4</w:t>
            </w:r>
          </w:p>
        </w:tc>
      </w:tr>
      <w:tr w:rsidR="00835565">
        <w:trPr>
          <w:trHeight w:val="388"/>
        </w:trPr>
        <w:tc>
          <w:tcPr>
            <w:tcW w:w="2554" w:type="dxa"/>
          </w:tcPr>
          <w:p w:rsidR="00835565" w:rsidRDefault="008568C4">
            <w:pPr>
              <w:pStyle w:val="TableParagraph"/>
              <w:ind w:left="105"/>
            </w:pPr>
            <w:r>
              <w:t>Unbleached Kraft</w:t>
            </w:r>
          </w:p>
        </w:tc>
        <w:tc>
          <w:tcPr>
            <w:tcW w:w="821" w:type="dxa"/>
          </w:tcPr>
          <w:p w:rsidR="00835565" w:rsidRDefault="008568C4">
            <w:pPr>
              <w:pStyle w:val="TableParagraph"/>
              <w:ind w:left="123" w:right="118"/>
              <w:jc w:val="center"/>
            </w:pPr>
            <w:r>
              <w:t>25%</w:t>
            </w:r>
          </w:p>
        </w:tc>
        <w:tc>
          <w:tcPr>
            <w:tcW w:w="1445" w:type="dxa"/>
          </w:tcPr>
          <w:p w:rsidR="00835565" w:rsidRDefault="008568C4">
            <w:pPr>
              <w:pStyle w:val="TableParagraph"/>
              <w:ind w:left="449" w:right="444"/>
              <w:jc w:val="center"/>
            </w:pPr>
            <w:r>
              <w:t>489.0</w:t>
            </w:r>
          </w:p>
        </w:tc>
        <w:tc>
          <w:tcPr>
            <w:tcW w:w="965" w:type="dxa"/>
          </w:tcPr>
          <w:p w:rsidR="00835565" w:rsidRDefault="008568C4">
            <w:pPr>
              <w:pStyle w:val="TableParagraph"/>
              <w:ind w:left="197" w:right="187"/>
              <w:jc w:val="center"/>
            </w:pPr>
            <w:r>
              <w:t>75%</w:t>
            </w:r>
          </w:p>
        </w:tc>
        <w:tc>
          <w:tcPr>
            <w:tcW w:w="1589" w:type="dxa"/>
          </w:tcPr>
          <w:p w:rsidR="00835565" w:rsidRDefault="008568C4">
            <w:pPr>
              <w:pStyle w:val="TableParagraph"/>
              <w:ind w:left="436" w:right="434"/>
              <w:jc w:val="center"/>
            </w:pPr>
            <w:r>
              <w:t>1,467.0</w:t>
            </w:r>
          </w:p>
        </w:tc>
        <w:tc>
          <w:tcPr>
            <w:tcW w:w="1104" w:type="dxa"/>
          </w:tcPr>
          <w:p w:rsidR="00835565" w:rsidRDefault="008568C4">
            <w:pPr>
              <w:pStyle w:val="TableParagraph"/>
              <w:ind w:left="195" w:right="191"/>
              <w:jc w:val="center"/>
            </w:pPr>
            <w:r>
              <w:t>1,956.0</w:t>
            </w:r>
          </w:p>
        </w:tc>
      </w:tr>
      <w:tr w:rsidR="00835565">
        <w:trPr>
          <w:trHeight w:val="388"/>
        </w:trPr>
        <w:tc>
          <w:tcPr>
            <w:tcW w:w="2554" w:type="dxa"/>
          </w:tcPr>
          <w:p w:rsidR="00835565" w:rsidRDefault="008568C4">
            <w:pPr>
              <w:pStyle w:val="TableParagraph"/>
              <w:ind w:left="105"/>
              <w:rPr>
                <w:b/>
              </w:rPr>
            </w:pPr>
            <w:r>
              <w:rPr>
                <w:b/>
              </w:rPr>
              <w:t>Total</w:t>
            </w:r>
          </w:p>
        </w:tc>
        <w:tc>
          <w:tcPr>
            <w:tcW w:w="821" w:type="dxa"/>
          </w:tcPr>
          <w:p w:rsidR="00835565" w:rsidRDefault="00835565">
            <w:pPr>
              <w:pStyle w:val="TableParagraph"/>
              <w:spacing w:before="0"/>
              <w:rPr>
                <w:rFonts w:ascii="Times New Roman"/>
              </w:rPr>
            </w:pPr>
          </w:p>
        </w:tc>
        <w:tc>
          <w:tcPr>
            <w:tcW w:w="1445" w:type="dxa"/>
          </w:tcPr>
          <w:p w:rsidR="00835565" w:rsidRDefault="008568C4">
            <w:pPr>
              <w:pStyle w:val="TableParagraph"/>
              <w:ind w:left="449" w:right="444"/>
              <w:jc w:val="center"/>
            </w:pPr>
            <w:r>
              <w:t>856.9</w:t>
            </w:r>
          </w:p>
        </w:tc>
        <w:tc>
          <w:tcPr>
            <w:tcW w:w="965" w:type="dxa"/>
          </w:tcPr>
          <w:p w:rsidR="00835565" w:rsidRDefault="00835565">
            <w:pPr>
              <w:pStyle w:val="TableParagraph"/>
              <w:spacing w:before="0"/>
              <w:rPr>
                <w:rFonts w:ascii="Times New Roman"/>
              </w:rPr>
            </w:pPr>
          </w:p>
        </w:tc>
        <w:tc>
          <w:tcPr>
            <w:tcW w:w="1589" w:type="dxa"/>
          </w:tcPr>
          <w:p w:rsidR="00835565" w:rsidRDefault="008568C4">
            <w:pPr>
              <w:pStyle w:val="TableParagraph"/>
              <w:ind w:left="436" w:right="434"/>
              <w:jc w:val="center"/>
            </w:pPr>
            <w:r>
              <w:t>1,819.5</w:t>
            </w:r>
          </w:p>
        </w:tc>
        <w:tc>
          <w:tcPr>
            <w:tcW w:w="1104" w:type="dxa"/>
          </w:tcPr>
          <w:p w:rsidR="00835565" w:rsidRDefault="008568C4">
            <w:pPr>
              <w:pStyle w:val="TableParagraph"/>
              <w:ind w:left="195" w:right="191"/>
              <w:jc w:val="center"/>
            </w:pPr>
            <w:r>
              <w:t>2,676.4</w:t>
            </w:r>
          </w:p>
        </w:tc>
      </w:tr>
    </w:tbl>
    <w:p w:rsidR="00835565" w:rsidRDefault="008568C4">
      <w:pPr>
        <w:spacing w:before="2"/>
        <w:ind w:left="1257"/>
        <w:rPr>
          <w:i/>
          <w:sz w:val="24"/>
        </w:rPr>
      </w:pPr>
      <w:r>
        <w:rPr>
          <w:i/>
          <w:sz w:val="24"/>
        </w:rPr>
        <w:t>Source: ABS &amp; IndustryEdge</w:t>
      </w:r>
    </w:p>
    <w:p w:rsidR="00835565" w:rsidRDefault="00835565">
      <w:pPr>
        <w:pStyle w:val="BodyText"/>
        <w:spacing w:before="1"/>
        <w:rPr>
          <w:i/>
          <w:sz w:val="23"/>
        </w:rPr>
      </w:pPr>
    </w:p>
    <w:p w:rsidR="00835565" w:rsidRDefault="008568C4">
      <w:pPr>
        <w:spacing w:before="1" w:line="276" w:lineRule="auto"/>
        <w:ind w:left="1257" w:right="2099"/>
        <w:jc w:val="both"/>
        <w:rPr>
          <w:i/>
          <w:sz w:val="20"/>
        </w:rPr>
      </w:pPr>
      <w:r>
        <w:rPr>
          <w:i/>
          <w:sz w:val="20"/>
        </w:rPr>
        <w:t>Note: The ‘Other’ [‘Mixed’/‘Unsorted’] grade of recovered paper is derived almost entirely from the Municipal Solid Waste stream and is made up of the three main grades set out above, but is, as the name suggests, largely the unsorted portion from the Municipal Solid Waste stream.</w:t>
      </w:r>
    </w:p>
    <w:p w:rsidR="00835565" w:rsidRDefault="00835565">
      <w:pPr>
        <w:pStyle w:val="BodyText"/>
        <w:rPr>
          <w:i/>
        </w:rPr>
      </w:pPr>
    </w:p>
    <w:p w:rsidR="00835565" w:rsidRDefault="00835565">
      <w:pPr>
        <w:pStyle w:val="BodyText"/>
        <w:rPr>
          <w:i/>
        </w:rPr>
      </w:pPr>
    </w:p>
    <w:p w:rsidR="00835565" w:rsidRDefault="00835565">
      <w:pPr>
        <w:pStyle w:val="BodyText"/>
        <w:rPr>
          <w:i/>
          <w:sz w:val="19"/>
        </w:rPr>
      </w:pPr>
    </w:p>
    <w:p w:rsidR="00835565" w:rsidRDefault="008568C4">
      <w:pPr>
        <w:pStyle w:val="BodyText"/>
        <w:spacing w:line="276" w:lineRule="auto"/>
        <w:ind w:left="1257" w:right="1847"/>
      </w:pPr>
      <w:r>
        <w:t>There is a degree of ambiguity in the definitions of grades of recovered paper, particularly at this aggregated level, which are primarily used as export designations. There are more granular and precise commercial sub-grades within each of these</w:t>
      </w:r>
    </w:p>
    <w:p w:rsidR="00835565" w:rsidRDefault="008677AB">
      <w:pPr>
        <w:pStyle w:val="BodyText"/>
        <w:spacing w:before="9"/>
        <w:rPr>
          <w:sz w:val="13"/>
        </w:rPr>
      </w:pPr>
      <w:r>
        <w:rPr>
          <w:noProof/>
          <w:lang w:val="en-AU" w:eastAsia="en-AU"/>
        </w:rPr>
        <mc:AlternateContent>
          <mc:Choice Requires="wps">
            <w:drawing>
              <wp:anchor distT="0" distB="0" distL="0" distR="0" simplePos="0" relativeHeight="251608576" behindDoc="0" locked="0" layoutInCell="1" allowOverlap="1">
                <wp:simplePos x="0" y="0"/>
                <wp:positionH relativeFrom="page">
                  <wp:posOffset>1141730</wp:posOffset>
                </wp:positionH>
                <wp:positionV relativeFrom="paragraph">
                  <wp:posOffset>134620</wp:posOffset>
                </wp:positionV>
                <wp:extent cx="1828800" cy="0"/>
                <wp:effectExtent l="8255" t="10160" r="10795" b="8890"/>
                <wp:wrapTopAndBottom/>
                <wp:docPr id="12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7ED4F" id="Line 112"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10.6pt" to="233.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" strokeweight=".48pt">
                <w10:wrap type="topAndBottom" anchorx="page"/>
              </v:line>
            </w:pict>
          </mc:Fallback>
        </mc:AlternateContent>
      </w:r>
    </w:p>
    <w:p w:rsidR="00835565" w:rsidRDefault="008568C4">
      <w:pPr>
        <w:spacing w:before="94" w:line="249" w:lineRule="auto"/>
        <w:ind w:left="1257" w:right="1858"/>
        <w:rPr>
          <w:rFonts w:ascii="Cambria"/>
          <w:i/>
          <w:sz w:val="20"/>
        </w:rPr>
      </w:pPr>
      <w:r>
        <w:rPr>
          <w:rFonts w:ascii="Cambria"/>
          <w:position w:val="6"/>
          <w:sz w:val="16"/>
        </w:rPr>
        <w:t xml:space="preserve">3 </w:t>
      </w:r>
      <w:r>
        <w:rPr>
          <w:rFonts w:ascii="Cambria"/>
          <w:i/>
          <w:sz w:val="20"/>
        </w:rPr>
        <w:t>This is consistent with other modelling conducted by IndustryEdge, for other purposes, and varies by &lt;0.3% in aggregate</w:t>
      </w:r>
    </w:p>
    <w:p w:rsidR="00835565" w:rsidRDefault="00835565">
      <w:pPr>
        <w:spacing w:line="249" w:lineRule="auto"/>
        <w:rPr>
          <w:rFonts w:ascii="Cambria"/>
          <w:sz w:val="20"/>
        </w:rPr>
        <w:sectPr w:rsidR="00835565">
          <w:pgSz w:w="11910" w:h="16840"/>
          <w:pgMar w:top="1540" w:right="0" w:bottom="980" w:left="540" w:header="721" w:footer="706" w:gutter="0"/>
          <w:cols w:space="720"/>
        </w:sectPr>
      </w:pPr>
    </w:p>
    <w:p w:rsidR="00835565" w:rsidRDefault="00835565">
      <w:pPr>
        <w:pStyle w:val="BodyText"/>
        <w:rPr>
          <w:rFonts w:ascii="Cambria"/>
          <w:i/>
          <w:sz w:val="20"/>
        </w:rPr>
      </w:pPr>
    </w:p>
    <w:p w:rsidR="00835565" w:rsidRDefault="00835565">
      <w:pPr>
        <w:pStyle w:val="BodyText"/>
        <w:rPr>
          <w:rFonts w:ascii="Cambria"/>
          <w:i/>
          <w:sz w:val="20"/>
        </w:rPr>
      </w:pPr>
    </w:p>
    <w:p w:rsidR="00835565" w:rsidRDefault="008568C4">
      <w:pPr>
        <w:pStyle w:val="BodyText"/>
        <w:spacing w:before="100" w:line="276" w:lineRule="auto"/>
        <w:ind w:left="1257" w:right="1827"/>
      </w:pPr>
      <w:r>
        <w:t>grades. As a result of the ambiguity, it is possible for material to be exported as one grade, when another would have been more appropriate. This may have contributed to some of the challenges experienced in having exported material accepted by the buyer.</w:t>
      </w:r>
    </w:p>
    <w:p w:rsidR="00835565" w:rsidRDefault="008568C4">
      <w:pPr>
        <w:pStyle w:val="BodyText"/>
        <w:spacing w:before="237" w:line="278" w:lineRule="auto"/>
        <w:ind w:left="1257" w:right="2074"/>
      </w:pPr>
      <w:r>
        <w:t xml:space="preserve">Descriptions of each of the main grades of recovered paper, and the products that are typically found within them, are detailed in </w:t>
      </w:r>
      <w:r>
        <w:rPr>
          <w:b/>
        </w:rPr>
        <w:t>Appendix Two</w:t>
      </w:r>
      <w:r>
        <w:t>.</w:t>
      </w:r>
    </w:p>
    <w:p w:rsidR="00835565" w:rsidRDefault="00835565">
      <w:pPr>
        <w:spacing w:line="278" w:lineRule="auto"/>
        <w:sectPr w:rsidR="00835565">
          <w:pgSz w:w="11910" w:h="16840"/>
          <w:pgMar w:top="1540" w:right="0" w:bottom="980" w:left="540" w:header="721" w:footer="706" w:gutter="0"/>
          <w:cols w:space="720"/>
        </w:sectPr>
      </w:pPr>
    </w:p>
    <w:p w:rsidR="00835565" w:rsidRDefault="00835565">
      <w:pPr>
        <w:pStyle w:val="BodyText"/>
        <w:rPr>
          <w:sz w:val="20"/>
        </w:rPr>
      </w:pPr>
    </w:p>
    <w:p w:rsidR="00835565" w:rsidRDefault="00835565">
      <w:pPr>
        <w:pStyle w:val="BodyText"/>
        <w:rPr>
          <w:sz w:val="20"/>
        </w:rPr>
      </w:pPr>
    </w:p>
    <w:p w:rsidR="00835565" w:rsidRDefault="008568C4">
      <w:pPr>
        <w:pStyle w:val="Heading1"/>
        <w:spacing w:before="279"/>
      </w:pPr>
      <w:r>
        <w:rPr>
          <w:color w:val="4F81BD"/>
        </w:rPr>
        <w:t>Recovery and recycling infrastructure and supply chain</w:t>
      </w:r>
    </w:p>
    <w:p w:rsidR="00835565" w:rsidRDefault="00835565">
      <w:pPr>
        <w:pStyle w:val="BodyText"/>
        <w:spacing w:before="3"/>
        <w:rPr>
          <w:b/>
          <w:sz w:val="36"/>
        </w:rPr>
      </w:pPr>
    </w:p>
    <w:p w:rsidR="00835565" w:rsidRDefault="008568C4">
      <w:pPr>
        <w:pStyle w:val="BodyText"/>
        <w:spacing w:line="276" w:lineRule="auto"/>
        <w:ind w:left="1257" w:right="2005"/>
      </w:pPr>
      <w:r>
        <w:t>Australia operates extensive infrastructure for the recovery and recycling of fibre (along with other materials). From an industry perspective, this infrastructure constitutes a supply-chain that sustains substantial domestic economic activity and delivers significant export income.</w:t>
      </w:r>
    </w:p>
    <w:p w:rsidR="00835565" w:rsidRDefault="008568C4">
      <w:pPr>
        <w:pStyle w:val="BodyText"/>
        <w:spacing w:before="237" w:line="276" w:lineRule="auto"/>
        <w:ind w:left="1257" w:right="1963"/>
      </w:pPr>
      <w:r>
        <w:t>This section of the report has been prepared in light of the proposed prohibition on the export of recyclables.</w:t>
      </w:r>
    </w:p>
    <w:p w:rsidR="00835565" w:rsidRDefault="008568C4">
      <w:pPr>
        <w:pStyle w:val="BodyText"/>
        <w:spacing w:before="242" w:line="276" w:lineRule="auto"/>
        <w:ind w:left="1257" w:right="1881"/>
      </w:pPr>
      <w:r>
        <w:t>In the event that the proposed prohibition on exports of recyclables proceeds, there will be several implications, both direct and indirect.</w:t>
      </w:r>
    </w:p>
    <w:p w:rsidR="00835565" w:rsidRDefault="008568C4">
      <w:pPr>
        <w:pStyle w:val="BodyText"/>
        <w:spacing w:before="239" w:line="276" w:lineRule="auto"/>
        <w:ind w:left="1257" w:right="1866"/>
        <w:jc w:val="both"/>
        <w:rPr>
          <w:sz w:val="16"/>
        </w:rPr>
      </w:pPr>
      <w:r>
        <w:t>It is noted that on current export volumes, between 1,106 kt (2018-19) and 1,523 kt (the peak in 2012-13) of recovered paper will no longer be exported if the proposed prohibition proceeds. In 2018-19, the value of those exports was AUD239 million, on a free-on-board basis.</w:t>
      </w:r>
      <w:r>
        <w:rPr>
          <w:position w:val="8"/>
          <w:sz w:val="16"/>
        </w:rPr>
        <w:t>4</w:t>
      </w:r>
    </w:p>
    <w:p w:rsidR="00835565" w:rsidRDefault="008568C4">
      <w:pPr>
        <w:pStyle w:val="BodyText"/>
        <w:spacing w:before="237" w:line="276" w:lineRule="auto"/>
        <w:ind w:left="1257" w:right="1995"/>
      </w:pPr>
      <w:r>
        <w:t>The table sets out recovered paper exports, by grade for 2017-18 and 2018-19. The table includes the average export price (AUDFob/t) and the value of exports for 2018-19.</w:t>
      </w:r>
    </w:p>
    <w:p w:rsidR="00835565" w:rsidRDefault="00835565">
      <w:pPr>
        <w:pStyle w:val="BodyText"/>
        <w:rPr>
          <w:sz w:val="20"/>
        </w:rPr>
      </w:pPr>
    </w:p>
    <w:p w:rsidR="00835565" w:rsidRDefault="00835565">
      <w:pPr>
        <w:pStyle w:val="BodyText"/>
        <w:rPr>
          <w:sz w:val="20"/>
        </w:rPr>
      </w:pPr>
    </w:p>
    <w:p w:rsidR="00835565" w:rsidRDefault="00835565">
      <w:pPr>
        <w:pStyle w:val="BodyText"/>
        <w:spacing w:before="10"/>
        <w:rPr>
          <w:sz w:val="26"/>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1133"/>
        <w:gridCol w:w="1133"/>
        <w:gridCol w:w="994"/>
        <w:gridCol w:w="1277"/>
        <w:gridCol w:w="1277"/>
      </w:tblGrid>
      <w:tr w:rsidR="00835565">
        <w:trPr>
          <w:trHeight w:val="628"/>
        </w:trPr>
        <w:tc>
          <w:tcPr>
            <w:tcW w:w="2549" w:type="dxa"/>
            <w:shd w:val="clear" w:color="auto" w:fill="8DB3E2"/>
          </w:tcPr>
          <w:p w:rsidR="00835565" w:rsidRDefault="00835565">
            <w:pPr>
              <w:pStyle w:val="TableParagraph"/>
              <w:spacing w:before="0"/>
              <w:rPr>
                <w:rFonts w:ascii="Times New Roman"/>
              </w:rPr>
            </w:pPr>
          </w:p>
        </w:tc>
        <w:tc>
          <w:tcPr>
            <w:tcW w:w="1133" w:type="dxa"/>
            <w:shd w:val="clear" w:color="auto" w:fill="8DB3E2"/>
          </w:tcPr>
          <w:p w:rsidR="00835565" w:rsidRDefault="008568C4">
            <w:pPr>
              <w:pStyle w:val="TableParagraph"/>
              <w:spacing w:before="59"/>
              <w:ind w:left="192" w:right="187"/>
              <w:jc w:val="center"/>
              <w:rPr>
                <w:b/>
                <w:sz w:val="21"/>
              </w:rPr>
            </w:pPr>
            <w:r>
              <w:rPr>
                <w:b/>
                <w:sz w:val="21"/>
              </w:rPr>
              <w:t>2017-18</w:t>
            </w:r>
          </w:p>
          <w:p w:rsidR="00835565" w:rsidRDefault="008568C4">
            <w:pPr>
              <w:pStyle w:val="TableParagraph"/>
              <w:spacing w:before="3"/>
              <w:ind w:left="192" w:right="187"/>
              <w:jc w:val="center"/>
              <w:rPr>
                <w:b/>
                <w:sz w:val="21"/>
              </w:rPr>
            </w:pPr>
            <w:r>
              <w:rPr>
                <w:b/>
                <w:sz w:val="21"/>
              </w:rPr>
              <w:t>(kt)</w:t>
            </w:r>
          </w:p>
        </w:tc>
        <w:tc>
          <w:tcPr>
            <w:tcW w:w="1133" w:type="dxa"/>
            <w:shd w:val="clear" w:color="auto" w:fill="8DB3E2"/>
          </w:tcPr>
          <w:p w:rsidR="00835565" w:rsidRDefault="008568C4">
            <w:pPr>
              <w:pStyle w:val="TableParagraph"/>
              <w:spacing w:before="59"/>
              <w:ind w:left="192" w:right="187"/>
              <w:jc w:val="center"/>
              <w:rPr>
                <w:b/>
                <w:sz w:val="21"/>
              </w:rPr>
            </w:pPr>
            <w:r>
              <w:rPr>
                <w:b/>
                <w:sz w:val="21"/>
              </w:rPr>
              <w:t>2018-19</w:t>
            </w:r>
          </w:p>
          <w:p w:rsidR="00835565" w:rsidRDefault="008568C4">
            <w:pPr>
              <w:pStyle w:val="TableParagraph"/>
              <w:spacing w:before="3"/>
              <w:ind w:left="192" w:right="187"/>
              <w:jc w:val="center"/>
              <w:rPr>
                <w:b/>
                <w:sz w:val="21"/>
              </w:rPr>
            </w:pPr>
            <w:r>
              <w:rPr>
                <w:b/>
                <w:sz w:val="21"/>
              </w:rPr>
              <w:t>(kt)</w:t>
            </w:r>
          </w:p>
        </w:tc>
        <w:tc>
          <w:tcPr>
            <w:tcW w:w="994" w:type="dxa"/>
            <w:shd w:val="clear" w:color="auto" w:fill="8DB3E2"/>
          </w:tcPr>
          <w:p w:rsidR="00835565" w:rsidRDefault="008568C4">
            <w:pPr>
              <w:pStyle w:val="TableParagraph"/>
              <w:spacing w:before="59"/>
              <w:ind w:left="12"/>
              <w:jc w:val="center"/>
              <w:rPr>
                <w:b/>
                <w:sz w:val="21"/>
              </w:rPr>
            </w:pPr>
            <w:r>
              <w:rPr>
                <w:b/>
                <w:sz w:val="21"/>
              </w:rPr>
              <w:t>%</w:t>
            </w:r>
          </w:p>
          <w:p w:rsidR="00835565" w:rsidRDefault="008568C4">
            <w:pPr>
              <w:pStyle w:val="TableParagraph"/>
              <w:spacing w:before="3"/>
              <w:ind w:left="154" w:right="144"/>
              <w:jc w:val="center"/>
              <w:rPr>
                <w:b/>
                <w:sz w:val="21"/>
              </w:rPr>
            </w:pPr>
            <w:r>
              <w:rPr>
                <w:b/>
                <w:sz w:val="21"/>
              </w:rPr>
              <w:t>Change</w:t>
            </w:r>
          </w:p>
        </w:tc>
        <w:tc>
          <w:tcPr>
            <w:tcW w:w="1277" w:type="dxa"/>
            <w:shd w:val="clear" w:color="auto" w:fill="8DB3E2"/>
          </w:tcPr>
          <w:p w:rsidR="00835565" w:rsidRDefault="008568C4">
            <w:pPr>
              <w:pStyle w:val="TableParagraph"/>
              <w:spacing w:before="59" w:line="242" w:lineRule="auto"/>
              <w:ind w:left="128" w:right="106" w:firstLine="72"/>
              <w:rPr>
                <w:b/>
                <w:sz w:val="21"/>
              </w:rPr>
            </w:pPr>
            <w:r>
              <w:rPr>
                <w:b/>
                <w:sz w:val="21"/>
              </w:rPr>
              <w:t>Ave. Price (AUDFob/t)</w:t>
            </w:r>
          </w:p>
        </w:tc>
        <w:tc>
          <w:tcPr>
            <w:tcW w:w="1277" w:type="dxa"/>
            <w:shd w:val="clear" w:color="auto" w:fill="8DB3E2"/>
          </w:tcPr>
          <w:p w:rsidR="00835565" w:rsidRDefault="00835565">
            <w:pPr>
              <w:pStyle w:val="TableParagraph"/>
              <w:spacing w:before="8"/>
              <w:rPr>
                <w:sz w:val="25"/>
              </w:rPr>
            </w:pPr>
          </w:p>
          <w:p w:rsidR="00835565" w:rsidRDefault="008568C4">
            <w:pPr>
              <w:pStyle w:val="TableParagraph"/>
              <w:spacing w:before="0"/>
              <w:ind w:left="110" w:right="109"/>
              <w:jc w:val="center"/>
              <w:rPr>
                <w:b/>
                <w:sz w:val="21"/>
              </w:rPr>
            </w:pPr>
            <w:r>
              <w:rPr>
                <w:b/>
                <w:sz w:val="21"/>
              </w:rPr>
              <w:t>AUDM*</w:t>
            </w:r>
          </w:p>
        </w:tc>
      </w:tr>
      <w:tr w:rsidR="00835565">
        <w:trPr>
          <w:trHeight w:val="388"/>
        </w:trPr>
        <w:tc>
          <w:tcPr>
            <w:tcW w:w="2549" w:type="dxa"/>
          </w:tcPr>
          <w:p w:rsidR="00835565" w:rsidRDefault="008568C4">
            <w:pPr>
              <w:pStyle w:val="TableParagraph"/>
              <w:spacing w:before="68"/>
              <w:ind w:left="110"/>
            </w:pPr>
            <w:r>
              <w:t>Unbleached Kraft</w:t>
            </w:r>
          </w:p>
        </w:tc>
        <w:tc>
          <w:tcPr>
            <w:tcW w:w="1133" w:type="dxa"/>
          </w:tcPr>
          <w:p w:rsidR="00835565" w:rsidRDefault="008568C4">
            <w:pPr>
              <w:pStyle w:val="TableParagraph"/>
              <w:spacing w:before="68"/>
              <w:ind w:right="97"/>
              <w:jc w:val="right"/>
            </w:pPr>
            <w:r>
              <w:t>816.5</w:t>
            </w:r>
          </w:p>
        </w:tc>
        <w:tc>
          <w:tcPr>
            <w:tcW w:w="1133" w:type="dxa"/>
          </w:tcPr>
          <w:p w:rsidR="00835565" w:rsidRDefault="008568C4">
            <w:pPr>
              <w:pStyle w:val="TableParagraph"/>
              <w:spacing w:before="68"/>
              <w:ind w:right="97"/>
              <w:jc w:val="right"/>
            </w:pPr>
            <w:r>
              <w:t>657.4</w:t>
            </w:r>
          </w:p>
        </w:tc>
        <w:tc>
          <w:tcPr>
            <w:tcW w:w="994" w:type="dxa"/>
          </w:tcPr>
          <w:p w:rsidR="00835565" w:rsidRDefault="008568C4">
            <w:pPr>
              <w:pStyle w:val="TableParagraph"/>
              <w:spacing w:before="68"/>
              <w:ind w:left="190"/>
            </w:pPr>
            <w:r>
              <w:t>-19.5%</w:t>
            </w:r>
          </w:p>
        </w:tc>
        <w:tc>
          <w:tcPr>
            <w:tcW w:w="1277" w:type="dxa"/>
          </w:tcPr>
          <w:p w:rsidR="00835565" w:rsidRDefault="008568C4">
            <w:pPr>
              <w:pStyle w:val="TableParagraph"/>
              <w:spacing w:before="68"/>
              <w:ind w:right="100"/>
              <w:jc w:val="right"/>
            </w:pPr>
            <w:r>
              <w:t>208.50</w:t>
            </w:r>
          </w:p>
        </w:tc>
        <w:tc>
          <w:tcPr>
            <w:tcW w:w="1277" w:type="dxa"/>
          </w:tcPr>
          <w:p w:rsidR="00835565" w:rsidRDefault="008568C4">
            <w:pPr>
              <w:pStyle w:val="TableParagraph"/>
              <w:spacing w:before="68"/>
              <w:ind w:left="110" w:right="109"/>
              <w:jc w:val="center"/>
            </w:pPr>
            <w:r>
              <w:t>137.1</w:t>
            </w:r>
          </w:p>
        </w:tc>
      </w:tr>
      <w:tr w:rsidR="00835565">
        <w:trPr>
          <w:trHeight w:val="393"/>
        </w:trPr>
        <w:tc>
          <w:tcPr>
            <w:tcW w:w="2549" w:type="dxa"/>
          </w:tcPr>
          <w:p w:rsidR="00835565" w:rsidRDefault="008568C4">
            <w:pPr>
              <w:pStyle w:val="TableParagraph"/>
              <w:spacing w:before="68"/>
              <w:ind w:left="110"/>
            </w:pPr>
            <w:r>
              <w:t>Bleached Chemical</w:t>
            </w:r>
          </w:p>
        </w:tc>
        <w:tc>
          <w:tcPr>
            <w:tcW w:w="1133" w:type="dxa"/>
          </w:tcPr>
          <w:p w:rsidR="00835565" w:rsidRDefault="008568C4">
            <w:pPr>
              <w:pStyle w:val="TableParagraph"/>
              <w:spacing w:before="68"/>
              <w:ind w:right="97"/>
              <w:jc w:val="right"/>
            </w:pPr>
            <w:r>
              <w:t>73.4</w:t>
            </w:r>
          </w:p>
        </w:tc>
        <w:tc>
          <w:tcPr>
            <w:tcW w:w="1133" w:type="dxa"/>
          </w:tcPr>
          <w:p w:rsidR="00835565" w:rsidRDefault="008568C4">
            <w:pPr>
              <w:pStyle w:val="TableParagraph"/>
              <w:spacing w:before="68"/>
              <w:ind w:right="97"/>
              <w:jc w:val="right"/>
            </w:pPr>
            <w:r>
              <w:t>26.2</w:t>
            </w:r>
          </w:p>
        </w:tc>
        <w:tc>
          <w:tcPr>
            <w:tcW w:w="994" w:type="dxa"/>
          </w:tcPr>
          <w:p w:rsidR="00835565" w:rsidRDefault="008568C4">
            <w:pPr>
              <w:pStyle w:val="TableParagraph"/>
              <w:spacing w:before="68"/>
              <w:ind w:left="190"/>
            </w:pPr>
            <w:r>
              <w:t>-64.3%</w:t>
            </w:r>
          </w:p>
        </w:tc>
        <w:tc>
          <w:tcPr>
            <w:tcW w:w="1277" w:type="dxa"/>
          </w:tcPr>
          <w:p w:rsidR="00835565" w:rsidRDefault="008568C4">
            <w:pPr>
              <w:pStyle w:val="TableParagraph"/>
              <w:spacing w:before="68"/>
              <w:ind w:right="100"/>
              <w:jc w:val="right"/>
            </w:pPr>
            <w:r>
              <w:t>269.97</w:t>
            </w:r>
          </w:p>
        </w:tc>
        <w:tc>
          <w:tcPr>
            <w:tcW w:w="1277" w:type="dxa"/>
          </w:tcPr>
          <w:p w:rsidR="00835565" w:rsidRDefault="008568C4">
            <w:pPr>
              <w:pStyle w:val="TableParagraph"/>
              <w:spacing w:before="68"/>
              <w:ind w:left="110" w:right="109"/>
              <w:jc w:val="center"/>
            </w:pPr>
            <w:r>
              <w:t>7.1</w:t>
            </w:r>
          </w:p>
        </w:tc>
      </w:tr>
      <w:tr w:rsidR="00835565">
        <w:trPr>
          <w:trHeight w:val="388"/>
        </w:trPr>
        <w:tc>
          <w:tcPr>
            <w:tcW w:w="2549" w:type="dxa"/>
          </w:tcPr>
          <w:p w:rsidR="00835565" w:rsidRDefault="008568C4">
            <w:pPr>
              <w:pStyle w:val="TableParagraph"/>
              <w:ind w:left="110"/>
            </w:pPr>
            <w:r>
              <w:t>Mechanical</w:t>
            </w:r>
          </w:p>
        </w:tc>
        <w:tc>
          <w:tcPr>
            <w:tcW w:w="1133" w:type="dxa"/>
          </w:tcPr>
          <w:p w:rsidR="00835565" w:rsidRDefault="008568C4">
            <w:pPr>
              <w:pStyle w:val="TableParagraph"/>
              <w:ind w:right="97"/>
              <w:jc w:val="right"/>
            </w:pPr>
            <w:r>
              <w:t>113.1</w:t>
            </w:r>
          </w:p>
        </w:tc>
        <w:tc>
          <w:tcPr>
            <w:tcW w:w="1133" w:type="dxa"/>
          </w:tcPr>
          <w:p w:rsidR="00835565" w:rsidRDefault="008568C4">
            <w:pPr>
              <w:pStyle w:val="TableParagraph"/>
              <w:ind w:right="97"/>
              <w:jc w:val="right"/>
            </w:pPr>
            <w:r>
              <w:t>51.4</w:t>
            </w:r>
          </w:p>
        </w:tc>
        <w:tc>
          <w:tcPr>
            <w:tcW w:w="994" w:type="dxa"/>
          </w:tcPr>
          <w:p w:rsidR="00835565" w:rsidRDefault="008568C4">
            <w:pPr>
              <w:pStyle w:val="TableParagraph"/>
              <w:ind w:left="190"/>
            </w:pPr>
            <w:r>
              <w:t>-54.6%</w:t>
            </w:r>
          </w:p>
        </w:tc>
        <w:tc>
          <w:tcPr>
            <w:tcW w:w="1277" w:type="dxa"/>
          </w:tcPr>
          <w:p w:rsidR="00835565" w:rsidRDefault="008568C4">
            <w:pPr>
              <w:pStyle w:val="TableParagraph"/>
              <w:ind w:right="100"/>
              <w:jc w:val="right"/>
            </w:pPr>
            <w:r>
              <w:t>362.45</w:t>
            </w:r>
          </w:p>
        </w:tc>
        <w:tc>
          <w:tcPr>
            <w:tcW w:w="1277" w:type="dxa"/>
          </w:tcPr>
          <w:p w:rsidR="00835565" w:rsidRDefault="008568C4">
            <w:pPr>
              <w:pStyle w:val="TableParagraph"/>
              <w:ind w:left="110" w:right="109"/>
              <w:jc w:val="center"/>
            </w:pPr>
            <w:r>
              <w:t>18.6</w:t>
            </w:r>
          </w:p>
        </w:tc>
      </w:tr>
      <w:tr w:rsidR="00835565">
        <w:trPr>
          <w:trHeight w:val="388"/>
        </w:trPr>
        <w:tc>
          <w:tcPr>
            <w:tcW w:w="2549" w:type="dxa"/>
          </w:tcPr>
          <w:p w:rsidR="00835565" w:rsidRDefault="008568C4">
            <w:pPr>
              <w:pStyle w:val="TableParagraph"/>
              <w:ind w:left="110"/>
            </w:pPr>
            <w:r>
              <w:t>Other</w:t>
            </w:r>
          </w:p>
        </w:tc>
        <w:tc>
          <w:tcPr>
            <w:tcW w:w="1133" w:type="dxa"/>
          </w:tcPr>
          <w:p w:rsidR="00835565" w:rsidRDefault="008568C4">
            <w:pPr>
              <w:pStyle w:val="TableParagraph"/>
              <w:ind w:right="97"/>
              <w:jc w:val="right"/>
            </w:pPr>
            <w:r>
              <w:t>313.5</w:t>
            </w:r>
          </w:p>
        </w:tc>
        <w:tc>
          <w:tcPr>
            <w:tcW w:w="1133" w:type="dxa"/>
          </w:tcPr>
          <w:p w:rsidR="00835565" w:rsidRDefault="008568C4">
            <w:pPr>
              <w:pStyle w:val="TableParagraph"/>
              <w:ind w:right="97"/>
              <w:jc w:val="right"/>
            </w:pPr>
            <w:r>
              <w:t>370.6</w:t>
            </w:r>
          </w:p>
        </w:tc>
        <w:tc>
          <w:tcPr>
            <w:tcW w:w="994" w:type="dxa"/>
          </w:tcPr>
          <w:p w:rsidR="00835565" w:rsidRDefault="008568C4">
            <w:pPr>
              <w:pStyle w:val="TableParagraph"/>
              <w:ind w:left="223"/>
            </w:pPr>
            <w:r>
              <w:t>18.2%</w:t>
            </w:r>
          </w:p>
        </w:tc>
        <w:tc>
          <w:tcPr>
            <w:tcW w:w="1277" w:type="dxa"/>
          </w:tcPr>
          <w:p w:rsidR="00835565" w:rsidRDefault="008568C4">
            <w:pPr>
              <w:pStyle w:val="TableParagraph"/>
              <w:ind w:right="100"/>
              <w:jc w:val="right"/>
            </w:pPr>
            <w:r>
              <w:t>204.52</w:t>
            </w:r>
          </w:p>
        </w:tc>
        <w:tc>
          <w:tcPr>
            <w:tcW w:w="1277" w:type="dxa"/>
          </w:tcPr>
          <w:p w:rsidR="00835565" w:rsidRDefault="008568C4">
            <w:pPr>
              <w:pStyle w:val="TableParagraph"/>
              <w:ind w:left="110" w:right="109"/>
              <w:jc w:val="center"/>
            </w:pPr>
            <w:r>
              <w:t>75.8</w:t>
            </w:r>
          </w:p>
        </w:tc>
      </w:tr>
      <w:tr w:rsidR="00835565">
        <w:trPr>
          <w:trHeight w:val="388"/>
        </w:trPr>
        <w:tc>
          <w:tcPr>
            <w:tcW w:w="2549" w:type="dxa"/>
          </w:tcPr>
          <w:p w:rsidR="00835565" w:rsidRDefault="008568C4">
            <w:pPr>
              <w:pStyle w:val="TableParagraph"/>
              <w:ind w:left="110"/>
            </w:pPr>
            <w:r>
              <w:t>Total / Weighted Average</w:t>
            </w:r>
          </w:p>
        </w:tc>
        <w:tc>
          <w:tcPr>
            <w:tcW w:w="1133" w:type="dxa"/>
          </w:tcPr>
          <w:p w:rsidR="00835565" w:rsidRDefault="008568C4">
            <w:pPr>
              <w:pStyle w:val="TableParagraph"/>
              <w:ind w:right="97"/>
              <w:jc w:val="right"/>
            </w:pPr>
            <w:r>
              <w:t>1,316.5</w:t>
            </w:r>
          </w:p>
        </w:tc>
        <w:tc>
          <w:tcPr>
            <w:tcW w:w="1133" w:type="dxa"/>
          </w:tcPr>
          <w:p w:rsidR="00835565" w:rsidRDefault="008568C4">
            <w:pPr>
              <w:pStyle w:val="TableParagraph"/>
              <w:ind w:right="97"/>
              <w:jc w:val="right"/>
            </w:pPr>
            <w:r>
              <w:t>1,105.6</w:t>
            </w:r>
          </w:p>
        </w:tc>
        <w:tc>
          <w:tcPr>
            <w:tcW w:w="994" w:type="dxa"/>
          </w:tcPr>
          <w:p w:rsidR="00835565" w:rsidRDefault="008568C4">
            <w:pPr>
              <w:pStyle w:val="TableParagraph"/>
              <w:ind w:left="190"/>
            </w:pPr>
            <w:r>
              <w:t>-16.0%</w:t>
            </w:r>
          </w:p>
        </w:tc>
        <w:tc>
          <w:tcPr>
            <w:tcW w:w="1277" w:type="dxa"/>
          </w:tcPr>
          <w:p w:rsidR="00835565" w:rsidRDefault="008568C4">
            <w:pPr>
              <w:pStyle w:val="TableParagraph"/>
              <w:ind w:right="100"/>
              <w:jc w:val="right"/>
            </w:pPr>
            <w:r>
              <w:t>215.78</w:t>
            </w:r>
          </w:p>
        </w:tc>
        <w:tc>
          <w:tcPr>
            <w:tcW w:w="1277" w:type="dxa"/>
          </w:tcPr>
          <w:p w:rsidR="00835565" w:rsidRDefault="008568C4">
            <w:pPr>
              <w:pStyle w:val="TableParagraph"/>
              <w:ind w:left="110" w:right="109"/>
              <w:jc w:val="center"/>
            </w:pPr>
            <w:r>
              <w:t>238.6</w:t>
            </w:r>
          </w:p>
        </w:tc>
      </w:tr>
    </w:tbl>
    <w:p w:rsidR="00835565" w:rsidRDefault="008568C4">
      <w:pPr>
        <w:tabs>
          <w:tab w:val="left" w:pos="3417"/>
        </w:tabs>
        <w:spacing w:before="2"/>
        <w:ind w:left="1257"/>
        <w:rPr>
          <w:i/>
          <w:sz w:val="24"/>
        </w:rPr>
      </w:pPr>
      <w:r>
        <w:rPr>
          <w:i/>
          <w:sz w:val="24"/>
        </w:rPr>
        <w:t>Source:</w:t>
      </w:r>
      <w:r>
        <w:rPr>
          <w:i/>
          <w:spacing w:val="-1"/>
          <w:sz w:val="24"/>
        </w:rPr>
        <w:t xml:space="preserve"> </w:t>
      </w:r>
      <w:r>
        <w:rPr>
          <w:i/>
          <w:sz w:val="24"/>
        </w:rPr>
        <w:t>ABS</w:t>
      </w:r>
      <w:r>
        <w:rPr>
          <w:i/>
          <w:sz w:val="24"/>
        </w:rPr>
        <w:tab/>
        <w:t>* Million Australian</w:t>
      </w:r>
      <w:r>
        <w:rPr>
          <w:i/>
          <w:spacing w:val="-2"/>
          <w:sz w:val="24"/>
        </w:rPr>
        <w:t xml:space="preserve"> </w:t>
      </w:r>
      <w:r>
        <w:rPr>
          <w:i/>
          <w:sz w:val="24"/>
        </w:rPr>
        <w:t>dollars</w:t>
      </w:r>
    </w:p>
    <w:p w:rsidR="00835565" w:rsidRDefault="00835565">
      <w:pPr>
        <w:pStyle w:val="BodyText"/>
        <w:rPr>
          <w:i/>
          <w:sz w:val="28"/>
        </w:rPr>
      </w:pPr>
    </w:p>
    <w:p w:rsidR="00835565" w:rsidRDefault="00835565">
      <w:pPr>
        <w:pStyle w:val="BodyText"/>
        <w:rPr>
          <w:i/>
          <w:sz w:val="28"/>
        </w:rPr>
      </w:pPr>
    </w:p>
    <w:p w:rsidR="00835565" w:rsidRDefault="008568C4">
      <w:pPr>
        <w:pStyle w:val="BodyText"/>
        <w:spacing w:before="175" w:line="276" w:lineRule="auto"/>
        <w:ind w:left="1257" w:right="1848"/>
      </w:pPr>
      <w:r>
        <w:t>The price and value of Australia’s recovered paper exports is important. Like other commodities, exports are impacted by a range of external factors, not least of which is demand, and the drivers of changing demand. The other significant external factor</w:t>
      </w:r>
    </w:p>
    <w:p w:rsidR="00835565" w:rsidRDefault="008677AB">
      <w:pPr>
        <w:pStyle w:val="BodyText"/>
        <w:spacing w:before="6"/>
        <w:rPr>
          <w:sz w:val="14"/>
        </w:rPr>
      </w:pPr>
      <w:r>
        <w:rPr>
          <w:noProof/>
          <w:lang w:val="en-AU" w:eastAsia="en-AU"/>
        </w:rPr>
        <mc:AlternateContent>
          <mc:Choice Requires="wps">
            <w:drawing>
              <wp:anchor distT="0" distB="0" distL="0" distR="0" simplePos="0" relativeHeight="251610624" behindDoc="0" locked="0" layoutInCell="1" allowOverlap="1">
                <wp:simplePos x="0" y="0"/>
                <wp:positionH relativeFrom="page">
                  <wp:posOffset>1141730</wp:posOffset>
                </wp:positionH>
                <wp:positionV relativeFrom="paragraph">
                  <wp:posOffset>140335</wp:posOffset>
                </wp:positionV>
                <wp:extent cx="1828800" cy="0"/>
                <wp:effectExtent l="8255" t="10160" r="10795" b="8890"/>
                <wp:wrapTopAndBottom/>
                <wp:docPr id="12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68E30" id="Line 111"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11.05pt" to="233.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" strokeweight=".48pt">
                <w10:wrap type="topAndBottom" anchorx="page"/>
              </v:line>
            </w:pict>
          </mc:Fallback>
        </mc:AlternateContent>
      </w:r>
    </w:p>
    <w:p w:rsidR="00835565" w:rsidRDefault="008568C4">
      <w:pPr>
        <w:spacing w:before="78"/>
        <w:ind w:left="1257"/>
        <w:rPr>
          <w:rFonts w:ascii="Cambria"/>
          <w:i/>
          <w:sz w:val="20"/>
        </w:rPr>
      </w:pPr>
      <w:r>
        <w:rPr>
          <w:rFonts w:ascii="Cambria"/>
          <w:i/>
          <w:position w:val="5"/>
          <w:sz w:val="13"/>
        </w:rPr>
        <w:t xml:space="preserve">4 </w:t>
      </w:r>
      <w:r>
        <w:rPr>
          <w:rFonts w:ascii="Cambria"/>
          <w:i/>
          <w:sz w:val="20"/>
        </w:rPr>
        <w:t>ABS, Australian Harmonised Export Commodity Classification (AHECC), Chapter 47</w:t>
      </w:r>
    </w:p>
    <w:p w:rsidR="00835565" w:rsidRDefault="00835565">
      <w:pPr>
        <w:rPr>
          <w:rFonts w:ascii="Cambria"/>
          <w:sz w:val="20"/>
        </w:rPr>
        <w:sectPr w:rsidR="00835565">
          <w:pgSz w:w="11910" w:h="16840"/>
          <w:pgMar w:top="1540" w:right="0" w:bottom="980" w:left="540" w:header="721" w:footer="706" w:gutter="0"/>
          <w:cols w:space="720"/>
        </w:sectPr>
      </w:pPr>
    </w:p>
    <w:p w:rsidR="00835565" w:rsidRDefault="00835565">
      <w:pPr>
        <w:pStyle w:val="BodyText"/>
        <w:rPr>
          <w:rFonts w:ascii="Cambria"/>
          <w:i/>
          <w:sz w:val="20"/>
        </w:rPr>
      </w:pPr>
    </w:p>
    <w:p w:rsidR="00835565" w:rsidRDefault="00835565">
      <w:pPr>
        <w:pStyle w:val="BodyText"/>
        <w:rPr>
          <w:rFonts w:ascii="Cambria"/>
          <w:i/>
          <w:sz w:val="20"/>
        </w:rPr>
      </w:pPr>
    </w:p>
    <w:p w:rsidR="00835565" w:rsidRDefault="008568C4">
      <w:pPr>
        <w:pStyle w:val="BodyText"/>
        <w:spacing w:before="100" w:line="276" w:lineRule="auto"/>
        <w:ind w:left="1257" w:right="2108"/>
      </w:pPr>
      <w:r>
        <w:t>is currency exchange rates. When the Australian dollar is trading lower to the US dollar (in which almost all transactions are completed), buyers pay less US dollars per tonne. Conversely, they pay more US dollars when the Australian dollar exchanges at a higher rate. The relative strength of the US dollar over the last two years might therefore have been anticipated to improve demand for Australian supply, and thus, have sustained exports.</w:t>
      </w:r>
    </w:p>
    <w:p w:rsidR="00835565" w:rsidRDefault="008568C4">
      <w:pPr>
        <w:pStyle w:val="BodyText"/>
        <w:spacing w:before="240" w:line="276" w:lineRule="auto"/>
        <w:ind w:left="1257" w:right="1989"/>
      </w:pPr>
      <w:r>
        <w:t>That this did not occur underscores that in the current context, demand factors are outweighing price factors. Recovered paper markets are currently a decidedly ‘buyer’s market’, in which supply is significantly larger than demand. The effect has been to suppress prices in US dollars.</w:t>
      </w:r>
    </w:p>
    <w:p w:rsidR="00835565" w:rsidRDefault="008677AB">
      <w:pPr>
        <w:pStyle w:val="BodyText"/>
        <w:spacing w:before="241"/>
        <w:ind w:left="1257"/>
      </w:pPr>
      <w:r>
        <w:rPr>
          <w:noProof/>
          <w:lang w:val="en-AU" w:eastAsia="en-AU"/>
        </w:rPr>
        <mc:AlternateContent>
          <mc:Choice Requires="wpg">
            <w:drawing>
              <wp:anchor distT="0" distB="0" distL="114300" distR="114300" simplePos="0" relativeHeight="251700736" behindDoc="0" locked="0" layoutInCell="1" allowOverlap="1">
                <wp:simplePos x="0" y="0"/>
                <wp:positionH relativeFrom="page">
                  <wp:posOffset>5419090</wp:posOffset>
                </wp:positionH>
                <wp:positionV relativeFrom="paragraph">
                  <wp:posOffset>1118235</wp:posOffset>
                </wp:positionV>
                <wp:extent cx="129540" cy="129540"/>
                <wp:effectExtent l="8890" t="5715" r="4445" b="7620"/>
                <wp:wrapNone/>
                <wp:docPr id="12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534" y="1761"/>
                          <a:chExt cx="204" cy="204"/>
                        </a:xfrm>
                      </wpg:grpSpPr>
                      <wps:wsp>
                        <wps:cNvPr id="122" name="Rectangle 110"/>
                        <wps:cNvSpPr>
                          <a:spLocks noChangeArrowheads="1"/>
                        </wps:cNvSpPr>
                        <wps:spPr bwMode="auto">
                          <a:xfrm>
                            <a:off x="8537" y="1765"/>
                            <a:ext cx="196" cy="196"/>
                          </a:xfrm>
                          <a:prstGeom prst="rect">
                            <a:avLst/>
                          </a:prstGeom>
                          <a:solidFill>
                            <a:srgbClr val="FE00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09"/>
                        <wps:cNvSpPr>
                          <a:spLocks noChangeArrowheads="1"/>
                        </wps:cNvSpPr>
                        <wps:spPr bwMode="auto">
                          <a:xfrm>
                            <a:off x="8537" y="1765"/>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E0448" id="Group 108" o:spid="_x0000_s1026" style="position:absolute;margin-left:426.7pt;margin-top:88.05pt;width:10.2pt;height:10.2pt;z-index:251700736;mso-position-horizontal-relative:page" coordorigin="8534,1761"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">
                <v:rect id="Rectangle 110" o:spid="_x0000_s1027" style="position:absolute;left:8537;top:1765;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LeMMA&#10;AADcAAAADwAAAGRycy9kb3ducmV2LnhtbERPTWvCQBC9F/oflin0ppuGViV1lSgt9SKlUTyP2TEJ&#10;ZmfD7tbEf98VhN7m8T5nvhxMKy7kfGNZwcs4AUFcWt1wpWC/+xzNQPiArLG1TAqu5GG5eHyYY6Zt&#10;zz90KUIlYgj7DBXUIXSZlL6syaAf2444cifrDIYIXSW1wz6Gm1amSTKRBhuODTV2tK6pPBe/RsEq&#10;ec3zr4Ptv4/naZtvT1f39lEo9fw05O8gAg3hX3x3b3Scn6Zwe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1LeMMAAADcAAAADwAAAAAAAAAAAAAAAACYAgAAZHJzL2Rv&#10;d25yZXYueG1sUEsFBgAAAAAEAAQA9QAAAIgDAAAAAA==&#10;" fillcolor="#fe0008" stroked="f"/>
                <v:rect id="Rectangle 109" o:spid="_x0000_s1028" style="position:absolute;left:8537;top:1765;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s68MA&#10;AADcAAAADwAAAGRycy9kb3ducmV2LnhtbERPTWvCQBC9C/0PyxS86UaFYqOriFRqL4qpB49DdkyC&#10;2dm4u5q0v75bELzN433OfNmZWtzJ+cqygtEwAUGcW11xoeD4vRlMQfiArLG2TAp+yMNy8dKbY6pt&#10;ywe6Z6EQMYR9igrKEJpUSp+XZNAPbUMcubN1BkOErpDaYRvDTS3HSfImDVYcG0psaF1SfsluRkH3&#10;ftvtN7s1ftCxmfyePq9frbsq1X/tVjMQgbrwFD/cWx3njyf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ds68MAAADcAAAADwAAAAAAAAAAAAAAAACYAgAAZHJzL2Rv&#10;d25yZXYueG1sUEsFBgAAAAAEAAQA9QAAAIgDAAAAAA==&#10;" filled="f" strokeweight=".1371mm"/>
                <w10:wrap anchorx="page"/>
              </v:group>
            </w:pict>
          </mc:Fallback>
        </mc:AlternateContent>
      </w:r>
      <w:r w:rsidR="008568C4">
        <w:t>The chart below sets out recovered paper exports over the last decade.</w:t>
      </w:r>
    </w:p>
    <w:p w:rsidR="00835565" w:rsidRDefault="00835565">
      <w:pPr>
        <w:pStyle w:val="BodyText"/>
        <w:rPr>
          <w:sz w:val="20"/>
        </w:rPr>
      </w:pPr>
    </w:p>
    <w:p w:rsidR="00835565" w:rsidRDefault="00835565">
      <w:pPr>
        <w:pStyle w:val="BodyText"/>
        <w:spacing w:before="12"/>
        <w:rPr>
          <w:sz w:val="18"/>
        </w:rPr>
      </w:pPr>
    </w:p>
    <w:p w:rsidR="00835565" w:rsidRDefault="00835565">
      <w:pPr>
        <w:rPr>
          <w:sz w:val="18"/>
        </w:rPr>
        <w:sectPr w:rsidR="00835565">
          <w:pgSz w:w="11910" w:h="16840"/>
          <w:pgMar w:top="1540" w:right="0" w:bottom="980" w:left="540" w:header="721" w:footer="706" w:gutter="0"/>
          <w:cols w:space="720"/>
        </w:sectPr>
      </w:pPr>
    </w:p>
    <w:p w:rsidR="00835565" w:rsidRDefault="008568C4">
      <w:pPr>
        <w:pStyle w:val="Heading3"/>
      </w:pPr>
      <w:r>
        <w:t>Australian Recovered Paper Exports by Grade: 2009 – 2019 (ktpa)</w:t>
      </w:r>
    </w:p>
    <w:p w:rsidR="00835565" w:rsidRDefault="008677AB">
      <w:pPr>
        <w:spacing w:before="152"/>
        <w:ind w:left="1552"/>
        <w:rPr>
          <w:rFonts w:ascii="Gill Sans MT"/>
          <w:sz w:val="17"/>
        </w:rPr>
      </w:pPr>
      <w:r>
        <w:rPr>
          <w:noProof/>
          <w:lang w:val="en-AU" w:eastAsia="en-AU"/>
        </w:rPr>
        <mc:AlternateContent>
          <mc:Choice Requires="wpg">
            <w:drawing>
              <wp:anchor distT="0" distB="0" distL="114300" distR="114300" simplePos="0" relativeHeight="251696640" behindDoc="0" locked="0" layoutInCell="1" allowOverlap="1">
                <wp:simplePos x="0" y="0"/>
                <wp:positionH relativeFrom="page">
                  <wp:posOffset>1626870</wp:posOffset>
                </wp:positionH>
                <wp:positionV relativeFrom="paragraph">
                  <wp:posOffset>167005</wp:posOffset>
                </wp:positionV>
                <wp:extent cx="3652520" cy="2755900"/>
                <wp:effectExtent l="7620" t="2540" r="6985" b="13335"/>
                <wp:wrapNone/>
                <wp:docPr id="10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2520" cy="2755900"/>
                          <a:chOff x="2562" y="263"/>
                          <a:chExt cx="5752" cy="4340"/>
                        </a:xfrm>
                      </wpg:grpSpPr>
                      <wps:wsp>
                        <wps:cNvPr id="105" name="AutoShape 107"/>
                        <wps:cNvSpPr>
                          <a:spLocks/>
                        </wps:cNvSpPr>
                        <wps:spPr bwMode="auto">
                          <a:xfrm>
                            <a:off x="900" y="4523"/>
                            <a:ext cx="5760" cy="4320"/>
                          </a:xfrm>
                          <a:custGeom>
                            <a:avLst/>
                            <a:gdLst>
                              <a:gd name="T0" fmla="+- 0 2679 900"/>
                              <a:gd name="T1" fmla="*/ T0 w 5760"/>
                              <a:gd name="T2" fmla="+- 0 4485 4523"/>
                              <a:gd name="T3" fmla="*/ 4485 h 4320"/>
                              <a:gd name="T4" fmla="+- 0 8304 900"/>
                              <a:gd name="T5" fmla="*/ T4 w 5760"/>
                              <a:gd name="T6" fmla="+- 0 4485 4523"/>
                              <a:gd name="T7" fmla="*/ 4485 h 4320"/>
                              <a:gd name="T8" fmla="+- 0 2679 900"/>
                              <a:gd name="T9" fmla="*/ T8 w 5760"/>
                              <a:gd name="T10" fmla="+- 0 267 4523"/>
                              <a:gd name="T11" fmla="*/ 267 h 4320"/>
                              <a:gd name="T12" fmla="+- 0 8304 900"/>
                              <a:gd name="T13" fmla="*/ T12 w 5760"/>
                              <a:gd name="T14" fmla="+- 0 267 4523"/>
                              <a:gd name="T15" fmla="*/ 267 h 4320"/>
                              <a:gd name="T16" fmla="+- 0 2679 900"/>
                              <a:gd name="T17" fmla="*/ T16 w 5760"/>
                              <a:gd name="T18" fmla="+- 0 4485 4523"/>
                              <a:gd name="T19" fmla="*/ 4485 h 4320"/>
                              <a:gd name="T20" fmla="+- 0 2679 900"/>
                              <a:gd name="T21" fmla="*/ T20 w 5760"/>
                              <a:gd name="T22" fmla="+- 0 267 4523"/>
                              <a:gd name="T23" fmla="*/ 267 h 4320"/>
                              <a:gd name="T24" fmla="+- 0 8304 900"/>
                              <a:gd name="T25" fmla="*/ T24 w 5760"/>
                              <a:gd name="T26" fmla="+- 0 4485 4523"/>
                              <a:gd name="T27" fmla="*/ 4485 h 4320"/>
                              <a:gd name="T28" fmla="+- 0 8304 900"/>
                              <a:gd name="T29" fmla="*/ T28 w 5760"/>
                              <a:gd name="T30" fmla="+- 0 267 4523"/>
                              <a:gd name="T31" fmla="*/ 267 h 4320"/>
                              <a:gd name="T32" fmla="+- 0 2679 900"/>
                              <a:gd name="T33" fmla="*/ T32 w 5760"/>
                              <a:gd name="T34" fmla="+- 0 4485 4523"/>
                              <a:gd name="T35" fmla="*/ 4485 h 4320"/>
                              <a:gd name="T36" fmla="+- 0 8304 900"/>
                              <a:gd name="T37" fmla="*/ T36 w 5760"/>
                              <a:gd name="T38" fmla="+- 0 4485 4523"/>
                              <a:gd name="T39" fmla="*/ 4485 h 4320"/>
                              <a:gd name="T40" fmla="+- 0 2679 900"/>
                              <a:gd name="T41" fmla="*/ T40 w 5760"/>
                              <a:gd name="T42" fmla="+- 0 3957 4523"/>
                              <a:gd name="T43" fmla="*/ 3957 h 4320"/>
                              <a:gd name="T44" fmla="+- 0 8304 900"/>
                              <a:gd name="T45" fmla="*/ T44 w 5760"/>
                              <a:gd name="T46" fmla="+- 0 3957 4523"/>
                              <a:gd name="T47" fmla="*/ 3957 h 4320"/>
                              <a:gd name="T48" fmla="+- 0 2679 900"/>
                              <a:gd name="T49" fmla="*/ T48 w 5760"/>
                              <a:gd name="T50" fmla="+- 0 3430 4523"/>
                              <a:gd name="T51" fmla="*/ 3430 h 4320"/>
                              <a:gd name="T52" fmla="+- 0 8304 900"/>
                              <a:gd name="T53" fmla="*/ T52 w 5760"/>
                              <a:gd name="T54" fmla="+- 0 3430 4523"/>
                              <a:gd name="T55" fmla="*/ 3430 h 4320"/>
                              <a:gd name="T56" fmla="+- 0 2679 900"/>
                              <a:gd name="T57" fmla="*/ T56 w 5760"/>
                              <a:gd name="T58" fmla="+- 0 2903 4523"/>
                              <a:gd name="T59" fmla="*/ 2903 h 4320"/>
                              <a:gd name="T60" fmla="+- 0 8304 900"/>
                              <a:gd name="T61" fmla="*/ T60 w 5760"/>
                              <a:gd name="T62" fmla="+- 0 2903 4523"/>
                              <a:gd name="T63" fmla="*/ 2903 h 4320"/>
                              <a:gd name="T64" fmla="+- 0 2679 900"/>
                              <a:gd name="T65" fmla="*/ T64 w 5760"/>
                              <a:gd name="T66" fmla="+- 0 2376 4523"/>
                              <a:gd name="T67" fmla="*/ 2376 h 4320"/>
                              <a:gd name="T68" fmla="+- 0 8304 900"/>
                              <a:gd name="T69" fmla="*/ T68 w 5760"/>
                              <a:gd name="T70" fmla="+- 0 2376 4523"/>
                              <a:gd name="T71" fmla="*/ 2376 h 4320"/>
                              <a:gd name="T72" fmla="+- 0 2679 900"/>
                              <a:gd name="T73" fmla="*/ T72 w 5760"/>
                              <a:gd name="T74" fmla="+- 0 1848 4523"/>
                              <a:gd name="T75" fmla="*/ 1848 h 4320"/>
                              <a:gd name="T76" fmla="+- 0 8304 900"/>
                              <a:gd name="T77" fmla="*/ T76 w 5760"/>
                              <a:gd name="T78" fmla="+- 0 1848 4523"/>
                              <a:gd name="T79" fmla="*/ 1848 h 4320"/>
                              <a:gd name="T80" fmla="+- 0 2679 900"/>
                              <a:gd name="T81" fmla="*/ T80 w 5760"/>
                              <a:gd name="T82" fmla="+- 0 1321 4523"/>
                              <a:gd name="T83" fmla="*/ 1321 h 4320"/>
                              <a:gd name="T84" fmla="+- 0 8304 900"/>
                              <a:gd name="T85" fmla="*/ T84 w 5760"/>
                              <a:gd name="T86" fmla="+- 0 1321 4523"/>
                              <a:gd name="T87" fmla="*/ 1321 h 4320"/>
                              <a:gd name="T88" fmla="+- 0 2679 900"/>
                              <a:gd name="T89" fmla="*/ T88 w 5760"/>
                              <a:gd name="T90" fmla="+- 0 794 4523"/>
                              <a:gd name="T91" fmla="*/ 794 h 4320"/>
                              <a:gd name="T92" fmla="+- 0 8304 900"/>
                              <a:gd name="T93" fmla="*/ T92 w 5760"/>
                              <a:gd name="T94" fmla="+- 0 794 4523"/>
                              <a:gd name="T95" fmla="*/ 794 h 4320"/>
                              <a:gd name="T96" fmla="+- 0 2679 900"/>
                              <a:gd name="T97" fmla="*/ T96 w 5760"/>
                              <a:gd name="T98" fmla="+- 0 267 4523"/>
                              <a:gd name="T99" fmla="*/ 267 h 4320"/>
                              <a:gd name="T100" fmla="+- 0 8304 900"/>
                              <a:gd name="T101" fmla="*/ T100 w 5760"/>
                              <a:gd name="T102" fmla="+- 0 267 4523"/>
                              <a:gd name="T103" fmla="*/ 267 h 4320"/>
                              <a:gd name="T104" fmla="+- 0 2679 900"/>
                              <a:gd name="T105" fmla="*/ T104 w 5760"/>
                              <a:gd name="T106" fmla="+- 0 4485 4523"/>
                              <a:gd name="T107" fmla="*/ 4485 h 4320"/>
                              <a:gd name="T108" fmla="+- 0 2679 900"/>
                              <a:gd name="T109" fmla="*/ T108 w 5760"/>
                              <a:gd name="T110" fmla="+- 0 267 4523"/>
                              <a:gd name="T111" fmla="*/ 267 h 4320"/>
                              <a:gd name="T112" fmla="+- 0 3241 900"/>
                              <a:gd name="T113" fmla="*/ T112 w 5760"/>
                              <a:gd name="T114" fmla="+- 0 4485 4523"/>
                              <a:gd name="T115" fmla="*/ 4485 h 4320"/>
                              <a:gd name="T116" fmla="+- 0 3241 900"/>
                              <a:gd name="T117" fmla="*/ T116 w 5760"/>
                              <a:gd name="T118" fmla="+- 0 267 4523"/>
                              <a:gd name="T119" fmla="*/ 267 h 4320"/>
                              <a:gd name="T120" fmla="+- 0 3804 900"/>
                              <a:gd name="T121" fmla="*/ T120 w 5760"/>
                              <a:gd name="T122" fmla="+- 0 4485 4523"/>
                              <a:gd name="T123" fmla="*/ 4485 h 4320"/>
                              <a:gd name="T124" fmla="+- 0 3804 900"/>
                              <a:gd name="T125" fmla="*/ T124 w 5760"/>
                              <a:gd name="T126" fmla="+- 0 267 4523"/>
                              <a:gd name="T127" fmla="*/ 267 h 4320"/>
                              <a:gd name="T128" fmla="+- 0 4366 900"/>
                              <a:gd name="T129" fmla="*/ T128 w 5760"/>
                              <a:gd name="T130" fmla="+- 0 4485 4523"/>
                              <a:gd name="T131" fmla="*/ 4485 h 4320"/>
                              <a:gd name="T132" fmla="+- 0 4366 900"/>
                              <a:gd name="T133" fmla="*/ T132 w 5760"/>
                              <a:gd name="T134" fmla="+- 0 267 4523"/>
                              <a:gd name="T135" fmla="*/ 267 h 4320"/>
                              <a:gd name="T136" fmla="+- 0 4929 900"/>
                              <a:gd name="T137" fmla="*/ T136 w 5760"/>
                              <a:gd name="T138" fmla="+- 0 4485 4523"/>
                              <a:gd name="T139" fmla="*/ 4485 h 4320"/>
                              <a:gd name="T140" fmla="+- 0 4929 900"/>
                              <a:gd name="T141" fmla="*/ T140 w 5760"/>
                              <a:gd name="T142" fmla="+- 0 267 4523"/>
                              <a:gd name="T143" fmla="*/ 267 h 4320"/>
                              <a:gd name="T144" fmla="+- 0 5491 900"/>
                              <a:gd name="T145" fmla="*/ T144 w 5760"/>
                              <a:gd name="T146" fmla="+- 0 4485 4523"/>
                              <a:gd name="T147" fmla="*/ 4485 h 4320"/>
                              <a:gd name="T148" fmla="+- 0 5491 900"/>
                              <a:gd name="T149" fmla="*/ T148 w 5760"/>
                              <a:gd name="T150" fmla="+- 0 267 4523"/>
                              <a:gd name="T151" fmla="*/ 267 h 4320"/>
                              <a:gd name="T152" fmla="+- 0 6054 900"/>
                              <a:gd name="T153" fmla="*/ T152 w 5760"/>
                              <a:gd name="T154" fmla="+- 0 4485 4523"/>
                              <a:gd name="T155" fmla="*/ 4485 h 4320"/>
                              <a:gd name="T156" fmla="+- 0 6054 900"/>
                              <a:gd name="T157" fmla="*/ T156 w 5760"/>
                              <a:gd name="T158" fmla="+- 0 267 4523"/>
                              <a:gd name="T159" fmla="*/ 267 h 4320"/>
                              <a:gd name="T160" fmla="+- 0 6616 900"/>
                              <a:gd name="T161" fmla="*/ T160 w 5760"/>
                              <a:gd name="T162" fmla="+- 0 4485 4523"/>
                              <a:gd name="T163" fmla="*/ 4485 h 4320"/>
                              <a:gd name="T164" fmla="+- 0 6616 900"/>
                              <a:gd name="T165" fmla="*/ T164 w 5760"/>
                              <a:gd name="T166" fmla="+- 0 267 4523"/>
                              <a:gd name="T167" fmla="*/ 267 h 4320"/>
                              <a:gd name="T168" fmla="+- 0 7179 900"/>
                              <a:gd name="T169" fmla="*/ T168 w 5760"/>
                              <a:gd name="T170" fmla="+- 0 4485 4523"/>
                              <a:gd name="T171" fmla="*/ 4485 h 4320"/>
                              <a:gd name="T172" fmla="+- 0 7179 900"/>
                              <a:gd name="T173" fmla="*/ T172 w 5760"/>
                              <a:gd name="T174" fmla="+- 0 267 4523"/>
                              <a:gd name="T175" fmla="*/ 267 h 4320"/>
                              <a:gd name="T176" fmla="+- 0 7741 900"/>
                              <a:gd name="T177" fmla="*/ T176 w 5760"/>
                              <a:gd name="T178" fmla="+- 0 4485 4523"/>
                              <a:gd name="T179" fmla="*/ 4485 h 4320"/>
                              <a:gd name="T180" fmla="+- 0 7741 900"/>
                              <a:gd name="T181" fmla="*/ T180 w 5760"/>
                              <a:gd name="T182" fmla="+- 0 267 4523"/>
                              <a:gd name="T183" fmla="*/ 267 h 4320"/>
                              <a:gd name="T184" fmla="+- 0 8304 900"/>
                              <a:gd name="T185" fmla="*/ T184 w 5760"/>
                              <a:gd name="T186" fmla="+- 0 4485 4523"/>
                              <a:gd name="T187" fmla="*/ 4485 h 4320"/>
                              <a:gd name="T188" fmla="+- 0 8304 900"/>
                              <a:gd name="T189" fmla="*/ T188 w 5760"/>
                              <a:gd name="T190" fmla="+- 0 267 4523"/>
                              <a:gd name="T191" fmla="*/ 267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60" h="4320">
                                <a:moveTo>
                                  <a:pt x="1779" y="-38"/>
                                </a:moveTo>
                                <a:lnTo>
                                  <a:pt x="7404" y="-38"/>
                                </a:lnTo>
                                <a:moveTo>
                                  <a:pt x="1779" y="-4256"/>
                                </a:moveTo>
                                <a:lnTo>
                                  <a:pt x="7404" y="-4256"/>
                                </a:lnTo>
                                <a:moveTo>
                                  <a:pt x="1779" y="-38"/>
                                </a:moveTo>
                                <a:lnTo>
                                  <a:pt x="1779" y="-4256"/>
                                </a:lnTo>
                                <a:moveTo>
                                  <a:pt x="7404" y="-38"/>
                                </a:moveTo>
                                <a:lnTo>
                                  <a:pt x="7404" y="-4256"/>
                                </a:lnTo>
                                <a:moveTo>
                                  <a:pt x="1779" y="-38"/>
                                </a:moveTo>
                                <a:lnTo>
                                  <a:pt x="7404" y="-38"/>
                                </a:lnTo>
                                <a:moveTo>
                                  <a:pt x="1779" y="-566"/>
                                </a:moveTo>
                                <a:lnTo>
                                  <a:pt x="7404" y="-566"/>
                                </a:lnTo>
                                <a:moveTo>
                                  <a:pt x="1779" y="-1093"/>
                                </a:moveTo>
                                <a:lnTo>
                                  <a:pt x="7404" y="-1093"/>
                                </a:lnTo>
                                <a:moveTo>
                                  <a:pt x="1779" y="-1620"/>
                                </a:moveTo>
                                <a:lnTo>
                                  <a:pt x="7404" y="-1620"/>
                                </a:lnTo>
                                <a:moveTo>
                                  <a:pt x="1779" y="-2147"/>
                                </a:moveTo>
                                <a:lnTo>
                                  <a:pt x="7404" y="-2147"/>
                                </a:lnTo>
                                <a:moveTo>
                                  <a:pt x="1779" y="-2675"/>
                                </a:moveTo>
                                <a:lnTo>
                                  <a:pt x="7404" y="-2675"/>
                                </a:lnTo>
                                <a:moveTo>
                                  <a:pt x="1779" y="-3202"/>
                                </a:moveTo>
                                <a:lnTo>
                                  <a:pt x="7404" y="-3202"/>
                                </a:lnTo>
                                <a:moveTo>
                                  <a:pt x="1779" y="-3729"/>
                                </a:moveTo>
                                <a:lnTo>
                                  <a:pt x="7404" y="-3729"/>
                                </a:lnTo>
                                <a:moveTo>
                                  <a:pt x="1779" y="-4256"/>
                                </a:moveTo>
                                <a:lnTo>
                                  <a:pt x="7404" y="-4256"/>
                                </a:lnTo>
                                <a:moveTo>
                                  <a:pt x="1779" y="-38"/>
                                </a:moveTo>
                                <a:lnTo>
                                  <a:pt x="1779" y="-4256"/>
                                </a:lnTo>
                                <a:moveTo>
                                  <a:pt x="2341" y="-38"/>
                                </a:moveTo>
                                <a:lnTo>
                                  <a:pt x="2341" y="-4256"/>
                                </a:lnTo>
                                <a:moveTo>
                                  <a:pt x="2904" y="-38"/>
                                </a:moveTo>
                                <a:lnTo>
                                  <a:pt x="2904" y="-4256"/>
                                </a:lnTo>
                                <a:moveTo>
                                  <a:pt x="3466" y="-38"/>
                                </a:moveTo>
                                <a:lnTo>
                                  <a:pt x="3466" y="-4256"/>
                                </a:lnTo>
                                <a:moveTo>
                                  <a:pt x="4029" y="-38"/>
                                </a:moveTo>
                                <a:lnTo>
                                  <a:pt x="4029" y="-4256"/>
                                </a:lnTo>
                                <a:moveTo>
                                  <a:pt x="4591" y="-38"/>
                                </a:moveTo>
                                <a:lnTo>
                                  <a:pt x="4591" y="-4256"/>
                                </a:lnTo>
                                <a:moveTo>
                                  <a:pt x="5154" y="-38"/>
                                </a:moveTo>
                                <a:lnTo>
                                  <a:pt x="5154" y="-4256"/>
                                </a:lnTo>
                                <a:moveTo>
                                  <a:pt x="5716" y="-38"/>
                                </a:moveTo>
                                <a:lnTo>
                                  <a:pt x="5716" y="-4256"/>
                                </a:lnTo>
                                <a:moveTo>
                                  <a:pt x="6279" y="-38"/>
                                </a:moveTo>
                                <a:lnTo>
                                  <a:pt x="6279" y="-4256"/>
                                </a:lnTo>
                                <a:moveTo>
                                  <a:pt x="6841" y="-38"/>
                                </a:moveTo>
                                <a:lnTo>
                                  <a:pt x="6841" y="-4256"/>
                                </a:lnTo>
                                <a:moveTo>
                                  <a:pt x="7404" y="-38"/>
                                </a:moveTo>
                                <a:lnTo>
                                  <a:pt x="7404" y="-4256"/>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106"/>
                        <wps:cNvSpPr>
                          <a:spLocks/>
                        </wps:cNvSpPr>
                        <wps:spPr bwMode="auto">
                          <a:xfrm>
                            <a:off x="2679" y="2332"/>
                            <a:ext cx="5625" cy="2153"/>
                          </a:xfrm>
                          <a:custGeom>
                            <a:avLst/>
                            <a:gdLst>
                              <a:gd name="T0" fmla="+- 0 3241 2679"/>
                              <a:gd name="T1" fmla="*/ T0 w 5625"/>
                              <a:gd name="T2" fmla="+- 0 2698 2332"/>
                              <a:gd name="T3" fmla="*/ 2698 h 2153"/>
                              <a:gd name="T4" fmla="+- 0 2679 2679"/>
                              <a:gd name="T5" fmla="*/ T4 w 5625"/>
                              <a:gd name="T6" fmla="+- 0 3604 2332"/>
                              <a:gd name="T7" fmla="*/ 3604 h 2153"/>
                              <a:gd name="T8" fmla="+- 0 2679 2679"/>
                              <a:gd name="T9" fmla="*/ T8 w 5625"/>
                              <a:gd name="T10" fmla="+- 0 4485 2332"/>
                              <a:gd name="T11" fmla="*/ 4485 h 2153"/>
                              <a:gd name="T12" fmla="+- 0 8304 2679"/>
                              <a:gd name="T13" fmla="*/ T12 w 5625"/>
                              <a:gd name="T14" fmla="+- 0 4485 2332"/>
                              <a:gd name="T15" fmla="*/ 4485 h 2153"/>
                              <a:gd name="T16" fmla="+- 0 8304 2679"/>
                              <a:gd name="T17" fmla="*/ T16 w 5625"/>
                              <a:gd name="T18" fmla="+- 0 2857 2332"/>
                              <a:gd name="T19" fmla="*/ 2857 h 2153"/>
                              <a:gd name="T20" fmla="+- 0 6616 2679"/>
                              <a:gd name="T21" fmla="*/ T20 w 5625"/>
                              <a:gd name="T22" fmla="+- 0 2857 2332"/>
                              <a:gd name="T23" fmla="*/ 2857 h 2153"/>
                              <a:gd name="T24" fmla="+- 0 6054 2679"/>
                              <a:gd name="T25" fmla="*/ T24 w 5625"/>
                              <a:gd name="T26" fmla="+- 0 2850 2332"/>
                              <a:gd name="T27" fmla="*/ 2850 h 2153"/>
                              <a:gd name="T28" fmla="+- 0 5957 2679"/>
                              <a:gd name="T29" fmla="*/ T28 w 5625"/>
                              <a:gd name="T30" fmla="+- 0 2798 2332"/>
                              <a:gd name="T31" fmla="*/ 2798 h 2153"/>
                              <a:gd name="T32" fmla="+- 0 3804 2679"/>
                              <a:gd name="T33" fmla="*/ T32 w 5625"/>
                              <a:gd name="T34" fmla="+- 0 2798 2332"/>
                              <a:gd name="T35" fmla="*/ 2798 h 2153"/>
                              <a:gd name="T36" fmla="+- 0 3241 2679"/>
                              <a:gd name="T37" fmla="*/ T36 w 5625"/>
                              <a:gd name="T38" fmla="+- 0 2698 2332"/>
                              <a:gd name="T39" fmla="*/ 2698 h 2153"/>
                              <a:gd name="T40" fmla="+- 0 7741 2679"/>
                              <a:gd name="T41" fmla="*/ T40 w 5625"/>
                              <a:gd name="T42" fmla="+- 0 2332 2332"/>
                              <a:gd name="T43" fmla="*/ 2332 h 2153"/>
                              <a:gd name="T44" fmla="+- 0 7179 2679"/>
                              <a:gd name="T45" fmla="*/ T44 w 5625"/>
                              <a:gd name="T46" fmla="+- 0 2489 2332"/>
                              <a:gd name="T47" fmla="*/ 2489 h 2153"/>
                              <a:gd name="T48" fmla="+- 0 6616 2679"/>
                              <a:gd name="T49" fmla="*/ T48 w 5625"/>
                              <a:gd name="T50" fmla="+- 0 2857 2332"/>
                              <a:gd name="T51" fmla="*/ 2857 h 2153"/>
                              <a:gd name="T52" fmla="+- 0 8304 2679"/>
                              <a:gd name="T53" fmla="*/ T52 w 5625"/>
                              <a:gd name="T54" fmla="+- 0 2857 2332"/>
                              <a:gd name="T55" fmla="*/ 2857 h 2153"/>
                              <a:gd name="T56" fmla="+- 0 8304 2679"/>
                              <a:gd name="T57" fmla="*/ T56 w 5625"/>
                              <a:gd name="T58" fmla="+- 0 2752 2332"/>
                              <a:gd name="T59" fmla="*/ 2752 h 2153"/>
                              <a:gd name="T60" fmla="+- 0 7741 2679"/>
                              <a:gd name="T61" fmla="*/ T60 w 5625"/>
                              <a:gd name="T62" fmla="+- 0 2332 2332"/>
                              <a:gd name="T63" fmla="*/ 2332 h 2153"/>
                              <a:gd name="T64" fmla="+- 0 4929 2679"/>
                              <a:gd name="T65" fmla="*/ T64 w 5625"/>
                              <a:gd name="T66" fmla="+- 0 2334 2332"/>
                              <a:gd name="T67" fmla="*/ 2334 h 2153"/>
                              <a:gd name="T68" fmla="+- 0 4366 2679"/>
                              <a:gd name="T69" fmla="*/ T68 w 5625"/>
                              <a:gd name="T70" fmla="+- 0 2632 2332"/>
                              <a:gd name="T71" fmla="*/ 2632 h 2153"/>
                              <a:gd name="T72" fmla="+- 0 3804 2679"/>
                              <a:gd name="T73" fmla="*/ T72 w 5625"/>
                              <a:gd name="T74" fmla="+- 0 2798 2332"/>
                              <a:gd name="T75" fmla="*/ 2798 h 2153"/>
                              <a:gd name="T76" fmla="+- 0 5957 2679"/>
                              <a:gd name="T77" fmla="*/ T76 w 5625"/>
                              <a:gd name="T78" fmla="+- 0 2798 2332"/>
                              <a:gd name="T79" fmla="*/ 2798 h 2153"/>
                              <a:gd name="T80" fmla="+- 0 5491 2679"/>
                              <a:gd name="T81" fmla="*/ T80 w 5625"/>
                              <a:gd name="T82" fmla="+- 0 2549 2332"/>
                              <a:gd name="T83" fmla="*/ 2549 h 2153"/>
                              <a:gd name="T84" fmla="+- 0 4929 2679"/>
                              <a:gd name="T85" fmla="*/ T84 w 5625"/>
                              <a:gd name="T86" fmla="+- 0 2334 2332"/>
                              <a:gd name="T87" fmla="*/ 2334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25" h="2153">
                                <a:moveTo>
                                  <a:pt x="562" y="366"/>
                                </a:moveTo>
                                <a:lnTo>
                                  <a:pt x="0" y="1272"/>
                                </a:lnTo>
                                <a:lnTo>
                                  <a:pt x="0" y="2153"/>
                                </a:lnTo>
                                <a:lnTo>
                                  <a:pt x="5625" y="2153"/>
                                </a:lnTo>
                                <a:lnTo>
                                  <a:pt x="5625" y="525"/>
                                </a:lnTo>
                                <a:lnTo>
                                  <a:pt x="3937" y="525"/>
                                </a:lnTo>
                                <a:lnTo>
                                  <a:pt x="3375" y="518"/>
                                </a:lnTo>
                                <a:lnTo>
                                  <a:pt x="3278" y="466"/>
                                </a:lnTo>
                                <a:lnTo>
                                  <a:pt x="1125" y="466"/>
                                </a:lnTo>
                                <a:lnTo>
                                  <a:pt x="562" y="366"/>
                                </a:lnTo>
                                <a:close/>
                                <a:moveTo>
                                  <a:pt x="5062" y="0"/>
                                </a:moveTo>
                                <a:lnTo>
                                  <a:pt x="4500" y="157"/>
                                </a:lnTo>
                                <a:lnTo>
                                  <a:pt x="3937" y="525"/>
                                </a:lnTo>
                                <a:lnTo>
                                  <a:pt x="5625" y="525"/>
                                </a:lnTo>
                                <a:lnTo>
                                  <a:pt x="5625" y="420"/>
                                </a:lnTo>
                                <a:lnTo>
                                  <a:pt x="5062" y="0"/>
                                </a:lnTo>
                                <a:close/>
                                <a:moveTo>
                                  <a:pt x="2250" y="2"/>
                                </a:moveTo>
                                <a:lnTo>
                                  <a:pt x="1687" y="300"/>
                                </a:lnTo>
                                <a:lnTo>
                                  <a:pt x="1125" y="466"/>
                                </a:lnTo>
                                <a:lnTo>
                                  <a:pt x="3278" y="466"/>
                                </a:lnTo>
                                <a:lnTo>
                                  <a:pt x="2812" y="217"/>
                                </a:lnTo>
                                <a:lnTo>
                                  <a:pt x="2250" y="2"/>
                                </a:lnTo>
                                <a:close/>
                              </a:path>
                            </a:pathLst>
                          </a:custGeom>
                          <a:solidFill>
                            <a:srgbClr val="002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5"/>
                        <wps:cNvSpPr>
                          <a:spLocks/>
                        </wps:cNvSpPr>
                        <wps:spPr bwMode="auto">
                          <a:xfrm>
                            <a:off x="2679" y="2332"/>
                            <a:ext cx="5625" cy="2153"/>
                          </a:xfrm>
                          <a:custGeom>
                            <a:avLst/>
                            <a:gdLst>
                              <a:gd name="T0" fmla="+- 0 2679 2679"/>
                              <a:gd name="T1" fmla="*/ T0 w 5625"/>
                              <a:gd name="T2" fmla="+- 0 4485 2332"/>
                              <a:gd name="T3" fmla="*/ 4485 h 2153"/>
                              <a:gd name="T4" fmla="+- 0 2679 2679"/>
                              <a:gd name="T5" fmla="*/ T4 w 5625"/>
                              <a:gd name="T6" fmla="+- 0 3604 2332"/>
                              <a:gd name="T7" fmla="*/ 3604 h 2153"/>
                              <a:gd name="T8" fmla="+- 0 3241 2679"/>
                              <a:gd name="T9" fmla="*/ T8 w 5625"/>
                              <a:gd name="T10" fmla="+- 0 2698 2332"/>
                              <a:gd name="T11" fmla="*/ 2698 h 2153"/>
                              <a:gd name="T12" fmla="+- 0 3804 2679"/>
                              <a:gd name="T13" fmla="*/ T12 w 5625"/>
                              <a:gd name="T14" fmla="+- 0 2798 2332"/>
                              <a:gd name="T15" fmla="*/ 2798 h 2153"/>
                              <a:gd name="T16" fmla="+- 0 4366 2679"/>
                              <a:gd name="T17" fmla="*/ T16 w 5625"/>
                              <a:gd name="T18" fmla="+- 0 2632 2332"/>
                              <a:gd name="T19" fmla="*/ 2632 h 2153"/>
                              <a:gd name="T20" fmla="+- 0 4929 2679"/>
                              <a:gd name="T21" fmla="*/ T20 w 5625"/>
                              <a:gd name="T22" fmla="+- 0 2334 2332"/>
                              <a:gd name="T23" fmla="*/ 2334 h 2153"/>
                              <a:gd name="T24" fmla="+- 0 5491 2679"/>
                              <a:gd name="T25" fmla="*/ T24 w 5625"/>
                              <a:gd name="T26" fmla="+- 0 2549 2332"/>
                              <a:gd name="T27" fmla="*/ 2549 h 2153"/>
                              <a:gd name="T28" fmla="+- 0 6054 2679"/>
                              <a:gd name="T29" fmla="*/ T28 w 5625"/>
                              <a:gd name="T30" fmla="+- 0 2850 2332"/>
                              <a:gd name="T31" fmla="*/ 2850 h 2153"/>
                              <a:gd name="T32" fmla="+- 0 6616 2679"/>
                              <a:gd name="T33" fmla="*/ T32 w 5625"/>
                              <a:gd name="T34" fmla="+- 0 2857 2332"/>
                              <a:gd name="T35" fmla="*/ 2857 h 2153"/>
                              <a:gd name="T36" fmla="+- 0 7179 2679"/>
                              <a:gd name="T37" fmla="*/ T36 w 5625"/>
                              <a:gd name="T38" fmla="+- 0 2489 2332"/>
                              <a:gd name="T39" fmla="*/ 2489 h 2153"/>
                              <a:gd name="T40" fmla="+- 0 7741 2679"/>
                              <a:gd name="T41" fmla="*/ T40 w 5625"/>
                              <a:gd name="T42" fmla="+- 0 2332 2332"/>
                              <a:gd name="T43" fmla="*/ 2332 h 2153"/>
                              <a:gd name="T44" fmla="+- 0 8304 2679"/>
                              <a:gd name="T45" fmla="*/ T44 w 5625"/>
                              <a:gd name="T46" fmla="+- 0 2752 2332"/>
                              <a:gd name="T47" fmla="*/ 2752 h 2153"/>
                              <a:gd name="T48" fmla="+- 0 8304 2679"/>
                              <a:gd name="T49" fmla="*/ T48 w 5625"/>
                              <a:gd name="T50" fmla="+- 0 4485 2332"/>
                              <a:gd name="T51" fmla="*/ 4485 h 2153"/>
                              <a:gd name="T52" fmla="+- 0 2679 2679"/>
                              <a:gd name="T53" fmla="*/ T52 w 5625"/>
                              <a:gd name="T54" fmla="+- 0 4485 2332"/>
                              <a:gd name="T55" fmla="*/ 4485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25" h="2153">
                                <a:moveTo>
                                  <a:pt x="0" y="2153"/>
                                </a:moveTo>
                                <a:lnTo>
                                  <a:pt x="0" y="1272"/>
                                </a:lnTo>
                                <a:lnTo>
                                  <a:pt x="562" y="366"/>
                                </a:lnTo>
                                <a:lnTo>
                                  <a:pt x="1125" y="466"/>
                                </a:lnTo>
                                <a:lnTo>
                                  <a:pt x="1687" y="300"/>
                                </a:lnTo>
                                <a:lnTo>
                                  <a:pt x="2250" y="2"/>
                                </a:lnTo>
                                <a:lnTo>
                                  <a:pt x="2812" y="217"/>
                                </a:lnTo>
                                <a:lnTo>
                                  <a:pt x="3375" y="518"/>
                                </a:lnTo>
                                <a:lnTo>
                                  <a:pt x="3937" y="525"/>
                                </a:lnTo>
                                <a:lnTo>
                                  <a:pt x="4500" y="157"/>
                                </a:lnTo>
                                <a:lnTo>
                                  <a:pt x="5062" y="0"/>
                                </a:lnTo>
                                <a:lnTo>
                                  <a:pt x="5625" y="420"/>
                                </a:lnTo>
                                <a:lnTo>
                                  <a:pt x="5625" y="2153"/>
                                </a:lnTo>
                                <a:lnTo>
                                  <a:pt x="0" y="2153"/>
                                </a:lnTo>
                              </a:path>
                            </a:pathLst>
                          </a:custGeom>
                          <a:noFill/>
                          <a:ln w="12400">
                            <a:solidFill>
                              <a:srgbClr val="002D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04"/>
                        <wps:cNvSpPr>
                          <a:spLocks/>
                        </wps:cNvSpPr>
                        <wps:spPr bwMode="auto">
                          <a:xfrm>
                            <a:off x="2679" y="2332"/>
                            <a:ext cx="5625" cy="2153"/>
                          </a:xfrm>
                          <a:custGeom>
                            <a:avLst/>
                            <a:gdLst>
                              <a:gd name="T0" fmla="+- 0 2679 2679"/>
                              <a:gd name="T1" fmla="*/ T0 w 5625"/>
                              <a:gd name="T2" fmla="+- 0 4485 2332"/>
                              <a:gd name="T3" fmla="*/ 4485 h 2153"/>
                              <a:gd name="T4" fmla="+- 0 2679 2679"/>
                              <a:gd name="T5" fmla="*/ T4 w 5625"/>
                              <a:gd name="T6" fmla="+- 0 3604 2332"/>
                              <a:gd name="T7" fmla="*/ 3604 h 2153"/>
                              <a:gd name="T8" fmla="+- 0 3241 2679"/>
                              <a:gd name="T9" fmla="*/ T8 w 5625"/>
                              <a:gd name="T10" fmla="+- 0 2698 2332"/>
                              <a:gd name="T11" fmla="*/ 2698 h 2153"/>
                              <a:gd name="T12" fmla="+- 0 3804 2679"/>
                              <a:gd name="T13" fmla="*/ T12 w 5625"/>
                              <a:gd name="T14" fmla="+- 0 2798 2332"/>
                              <a:gd name="T15" fmla="*/ 2798 h 2153"/>
                              <a:gd name="T16" fmla="+- 0 4366 2679"/>
                              <a:gd name="T17" fmla="*/ T16 w 5625"/>
                              <a:gd name="T18" fmla="+- 0 2632 2332"/>
                              <a:gd name="T19" fmla="*/ 2632 h 2153"/>
                              <a:gd name="T20" fmla="+- 0 4929 2679"/>
                              <a:gd name="T21" fmla="*/ T20 w 5625"/>
                              <a:gd name="T22" fmla="+- 0 2334 2332"/>
                              <a:gd name="T23" fmla="*/ 2334 h 2153"/>
                              <a:gd name="T24" fmla="+- 0 5491 2679"/>
                              <a:gd name="T25" fmla="*/ T24 w 5625"/>
                              <a:gd name="T26" fmla="+- 0 2549 2332"/>
                              <a:gd name="T27" fmla="*/ 2549 h 2153"/>
                              <a:gd name="T28" fmla="+- 0 6054 2679"/>
                              <a:gd name="T29" fmla="*/ T28 w 5625"/>
                              <a:gd name="T30" fmla="+- 0 2850 2332"/>
                              <a:gd name="T31" fmla="*/ 2850 h 2153"/>
                              <a:gd name="T32" fmla="+- 0 6616 2679"/>
                              <a:gd name="T33" fmla="*/ T32 w 5625"/>
                              <a:gd name="T34" fmla="+- 0 2857 2332"/>
                              <a:gd name="T35" fmla="*/ 2857 h 2153"/>
                              <a:gd name="T36" fmla="+- 0 7179 2679"/>
                              <a:gd name="T37" fmla="*/ T36 w 5625"/>
                              <a:gd name="T38" fmla="+- 0 2489 2332"/>
                              <a:gd name="T39" fmla="*/ 2489 h 2153"/>
                              <a:gd name="T40" fmla="+- 0 7741 2679"/>
                              <a:gd name="T41" fmla="*/ T40 w 5625"/>
                              <a:gd name="T42" fmla="+- 0 2332 2332"/>
                              <a:gd name="T43" fmla="*/ 2332 h 2153"/>
                              <a:gd name="T44" fmla="+- 0 8304 2679"/>
                              <a:gd name="T45" fmla="*/ T44 w 5625"/>
                              <a:gd name="T46" fmla="+- 0 2752 2332"/>
                              <a:gd name="T47" fmla="*/ 2752 h 2153"/>
                              <a:gd name="T48" fmla="+- 0 8304 2679"/>
                              <a:gd name="T49" fmla="*/ T48 w 5625"/>
                              <a:gd name="T50" fmla="+- 0 4485 2332"/>
                              <a:gd name="T51" fmla="*/ 4485 h 2153"/>
                              <a:gd name="T52" fmla="+- 0 2679 2679"/>
                              <a:gd name="T53" fmla="*/ T52 w 5625"/>
                              <a:gd name="T54" fmla="+- 0 4485 2332"/>
                              <a:gd name="T55" fmla="*/ 4485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25" h="2153">
                                <a:moveTo>
                                  <a:pt x="0" y="2153"/>
                                </a:moveTo>
                                <a:lnTo>
                                  <a:pt x="0" y="1272"/>
                                </a:lnTo>
                                <a:lnTo>
                                  <a:pt x="562" y="366"/>
                                </a:lnTo>
                                <a:lnTo>
                                  <a:pt x="1125" y="466"/>
                                </a:lnTo>
                                <a:lnTo>
                                  <a:pt x="1687" y="300"/>
                                </a:lnTo>
                                <a:lnTo>
                                  <a:pt x="2250" y="2"/>
                                </a:lnTo>
                                <a:lnTo>
                                  <a:pt x="2812" y="217"/>
                                </a:lnTo>
                                <a:lnTo>
                                  <a:pt x="3375" y="518"/>
                                </a:lnTo>
                                <a:lnTo>
                                  <a:pt x="3937" y="525"/>
                                </a:lnTo>
                                <a:lnTo>
                                  <a:pt x="4500" y="157"/>
                                </a:lnTo>
                                <a:lnTo>
                                  <a:pt x="5062" y="0"/>
                                </a:lnTo>
                                <a:lnTo>
                                  <a:pt x="5625" y="420"/>
                                </a:lnTo>
                                <a:lnTo>
                                  <a:pt x="5625" y="2153"/>
                                </a:lnTo>
                                <a:lnTo>
                                  <a:pt x="0" y="2153"/>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103"/>
                        <wps:cNvSpPr>
                          <a:spLocks/>
                        </wps:cNvSpPr>
                        <wps:spPr bwMode="auto">
                          <a:xfrm>
                            <a:off x="2679" y="2040"/>
                            <a:ext cx="5625" cy="1564"/>
                          </a:xfrm>
                          <a:custGeom>
                            <a:avLst/>
                            <a:gdLst>
                              <a:gd name="T0" fmla="+- 0 3241 2679"/>
                              <a:gd name="T1" fmla="*/ T0 w 5625"/>
                              <a:gd name="T2" fmla="+- 0 2417 2040"/>
                              <a:gd name="T3" fmla="*/ 2417 h 1564"/>
                              <a:gd name="T4" fmla="+- 0 2679 2679"/>
                              <a:gd name="T5" fmla="*/ T4 w 5625"/>
                              <a:gd name="T6" fmla="+- 0 3334 2040"/>
                              <a:gd name="T7" fmla="*/ 3334 h 1564"/>
                              <a:gd name="T8" fmla="+- 0 2679 2679"/>
                              <a:gd name="T9" fmla="*/ T8 w 5625"/>
                              <a:gd name="T10" fmla="+- 0 3604 2040"/>
                              <a:gd name="T11" fmla="*/ 3604 h 1564"/>
                              <a:gd name="T12" fmla="+- 0 3241 2679"/>
                              <a:gd name="T13" fmla="*/ T12 w 5625"/>
                              <a:gd name="T14" fmla="+- 0 2698 2040"/>
                              <a:gd name="T15" fmla="*/ 2698 h 1564"/>
                              <a:gd name="T16" fmla="+- 0 4142 2679"/>
                              <a:gd name="T17" fmla="*/ T16 w 5625"/>
                              <a:gd name="T18" fmla="+- 0 2698 2040"/>
                              <a:gd name="T19" fmla="*/ 2698 h 1564"/>
                              <a:gd name="T20" fmla="+- 0 4366 2679"/>
                              <a:gd name="T21" fmla="*/ T20 w 5625"/>
                              <a:gd name="T22" fmla="+- 0 2632 2040"/>
                              <a:gd name="T23" fmla="*/ 2632 h 1564"/>
                              <a:gd name="T24" fmla="+- 0 4618 2679"/>
                              <a:gd name="T25" fmla="*/ T24 w 5625"/>
                              <a:gd name="T26" fmla="+- 0 2499 2040"/>
                              <a:gd name="T27" fmla="*/ 2499 h 1564"/>
                              <a:gd name="T28" fmla="+- 0 3804 2679"/>
                              <a:gd name="T29" fmla="*/ T28 w 5625"/>
                              <a:gd name="T30" fmla="+- 0 2499 2040"/>
                              <a:gd name="T31" fmla="*/ 2499 h 1564"/>
                              <a:gd name="T32" fmla="+- 0 3241 2679"/>
                              <a:gd name="T33" fmla="*/ T32 w 5625"/>
                              <a:gd name="T34" fmla="+- 0 2417 2040"/>
                              <a:gd name="T35" fmla="*/ 2417 h 1564"/>
                              <a:gd name="T36" fmla="+- 0 5599 2679"/>
                              <a:gd name="T37" fmla="*/ T36 w 5625"/>
                              <a:gd name="T38" fmla="+- 0 2334 2040"/>
                              <a:gd name="T39" fmla="*/ 2334 h 1564"/>
                              <a:gd name="T40" fmla="+- 0 4929 2679"/>
                              <a:gd name="T41" fmla="*/ T40 w 5625"/>
                              <a:gd name="T42" fmla="+- 0 2334 2040"/>
                              <a:gd name="T43" fmla="*/ 2334 h 1564"/>
                              <a:gd name="T44" fmla="+- 0 5491 2679"/>
                              <a:gd name="T45" fmla="*/ T44 w 5625"/>
                              <a:gd name="T46" fmla="+- 0 2549 2040"/>
                              <a:gd name="T47" fmla="*/ 2549 h 1564"/>
                              <a:gd name="T48" fmla="+- 0 6054 2679"/>
                              <a:gd name="T49" fmla="*/ T48 w 5625"/>
                              <a:gd name="T50" fmla="+- 0 2850 2040"/>
                              <a:gd name="T51" fmla="*/ 2850 h 1564"/>
                              <a:gd name="T52" fmla="+- 0 6616 2679"/>
                              <a:gd name="T53" fmla="*/ T52 w 5625"/>
                              <a:gd name="T54" fmla="+- 0 2857 2040"/>
                              <a:gd name="T55" fmla="*/ 2857 h 1564"/>
                              <a:gd name="T56" fmla="+- 0 7106 2679"/>
                              <a:gd name="T57" fmla="*/ T56 w 5625"/>
                              <a:gd name="T58" fmla="+- 0 2536 2040"/>
                              <a:gd name="T59" fmla="*/ 2536 h 1564"/>
                              <a:gd name="T60" fmla="+- 0 6054 2679"/>
                              <a:gd name="T61" fmla="*/ T60 w 5625"/>
                              <a:gd name="T62" fmla="+- 0 2536 2040"/>
                              <a:gd name="T63" fmla="*/ 2536 h 1564"/>
                              <a:gd name="T64" fmla="+- 0 5599 2679"/>
                              <a:gd name="T65" fmla="*/ T64 w 5625"/>
                              <a:gd name="T66" fmla="+- 0 2334 2040"/>
                              <a:gd name="T67" fmla="*/ 2334 h 1564"/>
                              <a:gd name="T68" fmla="+- 0 4142 2679"/>
                              <a:gd name="T69" fmla="*/ T68 w 5625"/>
                              <a:gd name="T70" fmla="+- 0 2698 2040"/>
                              <a:gd name="T71" fmla="*/ 2698 h 1564"/>
                              <a:gd name="T72" fmla="+- 0 3241 2679"/>
                              <a:gd name="T73" fmla="*/ T72 w 5625"/>
                              <a:gd name="T74" fmla="+- 0 2698 2040"/>
                              <a:gd name="T75" fmla="*/ 2698 h 1564"/>
                              <a:gd name="T76" fmla="+- 0 3804 2679"/>
                              <a:gd name="T77" fmla="*/ T76 w 5625"/>
                              <a:gd name="T78" fmla="+- 0 2798 2040"/>
                              <a:gd name="T79" fmla="*/ 2798 h 1564"/>
                              <a:gd name="T80" fmla="+- 0 4142 2679"/>
                              <a:gd name="T81" fmla="*/ T80 w 5625"/>
                              <a:gd name="T82" fmla="+- 0 2698 2040"/>
                              <a:gd name="T83" fmla="*/ 2698 h 1564"/>
                              <a:gd name="T84" fmla="+- 0 7941 2679"/>
                              <a:gd name="T85" fmla="*/ T84 w 5625"/>
                              <a:gd name="T86" fmla="+- 0 2332 2040"/>
                              <a:gd name="T87" fmla="*/ 2332 h 1564"/>
                              <a:gd name="T88" fmla="+- 0 7741 2679"/>
                              <a:gd name="T89" fmla="*/ T88 w 5625"/>
                              <a:gd name="T90" fmla="+- 0 2332 2040"/>
                              <a:gd name="T91" fmla="*/ 2332 h 1564"/>
                              <a:gd name="T92" fmla="+- 0 8304 2679"/>
                              <a:gd name="T93" fmla="*/ T92 w 5625"/>
                              <a:gd name="T94" fmla="+- 0 2752 2040"/>
                              <a:gd name="T95" fmla="*/ 2752 h 1564"/>
                              <a:gd name="T96" fmla="+- 0 8304 2679"/>
                              <a:gd name="T97" fmla="*/ T96 w 5625"/>
                              <a:gd name="T98" fmla="+- 0 2682 2040"/>
                              <a:gd name="T99" fmla="*/ 2682 h 1564"/>
                              <a:gd name="T100" fmla="+- 0 7941 2679"/>
                              <a:gd name="T101" fmla="*/ T100 w 5625"/>
                              <a:gd name="T102" fmla="+- 0 2332 2040"/>
                              <a:gd name="T103" fmla="*/ 2332 h 1564"/>
                              <a:gd name="T104" fmla="+- 0 7741 2679"/>
                              <a:gd name="T105" fmla="*/ T104 w 5625"/>
                              <a:gd name="T106" fmla="+- 0 2139 2040"/>
                              <a:gd name="T107" fmla="*/ 2139 h 1564"/>
                              <a:gd name="T108" fmla="+- 0 7179 2679"/>
                              <a:gd name="T109" fmla="*/ T108 w 5625"/>
                              <a:gd name="T110" fmla="+- 0 2310 2040"/>
                              <a:gd name="T111" fmla="*/ 2310 h 1564"/>
                              <a:gd name="T112" fmla="+- 0 6616 2679"/>
                              <a:gd name="T113" fmla="*/ T112 w 5625"/>
                              <a:gd name="T114" fmla="+- 0 2491 2040"/>
                              <a:gd name="T115" fmla="*/ 2491 h 1564"/>
                              <a:gd name="T116" fmla="+- 0 6054 2679"/>
                              <a:gd name="T117" fmla="*/ T116 w 5625"/>
                              <a:gd name="T118" fmla="+- 0 2536 2040"/>
                              <a:gd name="T119" fmla="*/ 2536 h 1564"/>
                              <a:gd name="T120" fmla="+- 0 7106 2679"/>
                              <a:gd name="T121" fmla="*/ T120 w 5625"/>
                              <a:gd name="T122" fmla="+- 0 2536 2040"/>
                              <a:gd name="T123" fmla="*/ 2536 h 1564"/>
                              <a:gd name="T124" fmla="+- 0 7179 2679"/>
                              <a:gd name="T125" fmla="*/ T124 w 5625"/>
                              <a:gd name="T126" fmla="+- 0 2489 2040"/>
                              <a:gd name="T127" fmla="*/ 2489 h 1564"/>
                              <a:gd name="T128" fmla="+- 0 7741 2679"/>
                              <a:gd name="T129" fmla="*/ T128 w 5625"/>
                              <a:gd name="T130" fmla="+- 0 2332 2040"/>
                              <a:gd name="T131" fmla="*/ 2332 h 1564"/>
                              <a:gd name="T132" fmla="+- 0 7941 2679"/>
                              <a:gd name="T133" fmla="*/ T132 w 5625"/>
                              <a:gd name="T134" fmla="+- 0 2332 2040"/>
                              <a:gd name="T135" fmla="*/ 2332 h 1564"/>
                              <a:gd name="T136" fmla="+- 0 7741 2679"/>
                              <a:gd name="T137" fmla="*/ T136 w 5625"/>
                              <a:gd name="T138" fmla="+- 0 2139 2040"/>
                              <a:gd name="T139" fmla="*/ 2139 h 1564"/>
                              <a:gd name="T140" fmla="+- 0 4929 2679"/>
                              <a:gd name="T141" fmla="*/ T140 w 5625"/>
                              <a:gd name="T142" fmla="+- 0 2040 2040"/>
                              <a:gd name="T143" fmla="*/ 2040 h 1564"/>
                              <a:gd name="T144" fmla="+- 0 4366 2679"/>
                              <a:gd name="T145" fmla="*/ T144 w 5625"/>
                              <a:gd name="T146" fmla="+- 0 2314 2040"/>
                              <a:gd name="T147" fmla="*/ 2314 h 1564"/>
                              <a:gd name="T148" fmla="+- 0 3804 2679"/>
                              <a:gd name="T149" fmla="*/ T148 w 5625"/>
                              <a:gd name="T150" fmla="+- 0 2499 2040"/>
                              <a:gd name="T151" fmla="*/ 2499 h 1564"/>
                              <a:gd name="T152" fmla="+- 0 4618 2679"/>
                              <a:gd name="T153" fmla="*/ T152 w 5625"/>
                              <a:gd name="T154" fmla="+- 0 2499 2040"/>
                              <a:gd name="T155" fmla="*/ 2499 h 1564"/>
                              <a:gd name="T156" fmla="+- 0 4929 2679"/>
                              <a:gd name="T157" fmla="*/ T156 w 5625"/>
                              <a:gd name="T158" fmla="+- 0 2334 2040"/>
                              <a:gd name="T159" fmla="*/ 2334 h 1564"/>
                              <a:gd name="T160" fmla="+- 0 5599 2679"/>
                              <a:gd name="T161" fmla="*/ T160 w 5625"/>
                              <a:gd name="T162" fmla="+- 0 2334 2040"/>
                              <a:gd name="T163" fmla="*/ 2334 h 1564"/>
                              <a:gd name="T164" fmla="+- 0 4929 2679"/>
                              <a:gd name="T165" fmla="*/ T164 w 5625"/>
                              <a:gd name="T166" fmla="+- 0 2040 2040"/>
                              <a:gd name="T167" fmla="*/ 2040 h 1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625" h="1564">
                                <a:moveTo>
                                  <a:pt x="562" y="377"/>
                                </a:moveTo>
                                <a:lnTo>
                                  <a:pt x="0" y="1294"/>
                                </a:lnTo>
                                <a:lnTo>
                                  <a:pt x="0" y="1564"/>
                                </a:lnTo>
                                <a:lnTo>
                                  <a:pt x="562" y="658"/>
                                </a:lnTo>
                                <a:lnTo>
                                  <a:pt x="1463" y="658"/>
                                </a:lnTo>
                                <a:lnTo>
                                  <a:pt x="1687" y="592"/>
                                </a:lnTo>
                                <a:lnTo>
                                  <a:pt x="1939" y="459"/>
                                </a:lnTo>
                                <a:lnTo>
                                  <a:pt x="1125" y="459"/>
                                </a:lnTo>
                                <a:lnTo>
                                  <a:pt x="562" y="377"/>
                                </a:lnTo>
                                <a:close/>
                                <a:moveTo>
                                  <a:pt x="2920" y="294"/>
                                </a:moveTo>
                                <a:lnTo>
                                  <a:pt x="2250" y="294"/>
                                </a:lnTo>
                                <a:lnTo>
                                  <a:pt x="2812" y="509"/>
                                </a:lnTo>
                                <a:lnTo>
                                  <a:pt x="3375" y="810"/>
                                </a:lnTo>
                                <a:lnTo>
                                  <a:pt x="3937" y="817"/>
                                </a:lnTo>
                                <a:lnTo>
                                  <a:pt x="4427" y="496"/>
                                </a:lnTo>
                                <a:lnTo>
                                  <a:pt x="3375" y="496"/>
                                </a:lnTo>
                                <a:lnTo>
                                  <a:pt x="2920" y="294"/>
                                </a:lnTo>
                                <a:close/>
                                <a:moveTo>
                                  <a:pt x="1463" y="658"/>
                                </a:moveTo>
                                <a:lnTo>
                                  <a:pt x="562" y="658"/>
                                </a:lnTo>
                                <a:lnTo>
                                  <a:pt x="1125" y="758"/>
                                </a:lnTo>
                                <a:lnTo>
                                  <a:pt x="1463" y="658"/>
                                </a:lnTo>
                                <a:close/>
                                <a:moveTo>
                                  <a:pt x="5262" y="292"/>
                                </a:moveTo>
                                <a:lnTo>
                                  <a:pt x="5062" y="292"/>
                                </a:lnTo>
                                <a:lnTo>
                                  <a:pt x="5625" y="712"/>
                                </a:lnTo>
                                <a:lnTo>
                                  <a:pt x="5625" y="642"/>
                                </a:lnTo>
                                <a:lnTo>
                                  <a:pt x="5262" y="292"/>
                                </a:lnTo>
                                <a:close/>
                                <a:moveTo>
                                  <a:pt x="5062" y="99"/>
                                </a:moveTo>
                                <a:lnTo>
                                  <a:pt x="4500" y="270"/>
                                </a:lnTo>
                                <a:lnTo>
                                  <a:pt x="3937" y="451"/>
                                </a:lnTo>
                                <a:lnTo>
                                  <a:pt x="3375" y="496"/>
                                </a:lnTo>
                                <a:lnTo>
                                  <a:pt x="4427" y="496"/>
                                </a:lnTo>
                                <a:lnTo>
                                  <a:pt x="4500" y="449"/>
                                </a:lnTo>
                                <a:lnTo>
                                  <a:pt x="5062" y="292"/>
                                </a:lnTo>
                                <a:lnTo>
                                  <a:pt x="5262" y="292"/>
                                </a:lnTo>
                                <a:lnTo>
                                  <a:pt x="5062" y="99"/>
                                </a:lnTo>
                                <a:close/>
                                <a:moveTo>
                                  <a:pt x="2250" y="0"/>
                                </a:moveTo>
                                <a:lnTo>
                                  <a:pt x="1687" y="274"/>
                                </a:lnTo>
                                <a:lnTo>
                                  <a:pt x="1125" y="459"/>
                                </a:lnTo>
                                <a:lnTo>
                                  <a:pt x="1939" y="459"/>
                                </a:lnTo>
                                <a:lnTo>
                                  <a:pt x="2250" y="294"/>
                                </a:lnTo>
                                <a:lnTo>
                                  <a:pt x="2920" y="294"/>
                                </a:lnTo>
                                <a:lnTo>
                                  <a:pt x="2250" y="0"/>
                                </a:lnTo>
                                <a:close/>
                              </a:path>
                            </a:pathLst>
                          </a:custGeom>
                          <a:solidFill>
                            <a:srgbClr val="FF7A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2"/>
                        <wps:cNvSpPr>
                          <a:spLocks/>
                        </wps:cNvSpPr>
                        <wps:spPr bwMode="auto">
                          <a:xfrm>
                            <a:off x="2679" y="2040"/>
                            <a:ext cx="5625" cy="1564"/>
                          </a:xfrm>
                          <a:custGeom>
                            <a:avLst/>
                            <a:gdLst>
                              <a:gd name="T0" fmla="+- 0 2679 2679"/>
                              <a:gd name="T1" fmla="*/ T0 w 5625"/>
                              <a:gd name="T2" fmla="+- 0 3604 2040"/>
                              <a:gd name="T3" fmla="*/ 3604 h 1564"/>
                              <a:gd name="T4" fmla="+- 0 2679 2679"/>
                              <a:gd name="T5" fmla="*/ T4 w 5625"/>
                              <a:gd name="T6" fmla="+- 0 3334 2040"/>
                              <a:gd name="T7" fmla="*/ 3334 h 1564"/>
                              <a:gd name="T8" fmla="+- 0 3241 2679"/>
                              <a:gd name="T9" fmla="*/ T8 w 5625"/>
                              <a:gd name="T10" fmla="+- 0 2417 2040"/>
                              <a:gd name="T11" fmla="*/ 2417 h 1564"/>
                              <a:gd name="T12" fmla="+- 0 3804 2679"/>
                              <a:gd name="T13" fmla="*/ T12 w 5625"/>
                              <a:gd name="T14" fmla="+- 0 2499 2040"/>
                              <a:gd name="T15" fmla="*/ 2499 h 1564"/>
                              <a:gd name="T16" fmla="+- 0 4366 2679"/>
                              <a:gd name="T17" fmla="*/ T16 w 5625"/>
                              <a:gd name="T18" fmla="+- 0 2314 2040"/>
                              <a:gd name="T19" fmla="*/ 2314 h 1564"/>
                              <a:gd name="T20" fmla="+- 0 4929 2679"/>
                              <a:gd name="T21" fmla="*/ T20 w 5625"/>
                              <a:gd name="T22" fmla="+- 0 2040 2040"/>
                              <a:gd name="T23" fmla="*/ 2040 h 1564"/>
                              <a:gd name="T24" fmla="+- 0 5491 2679"/>
                              <a:gd name="T25" fmla="*/ T24 w 5625"/>
                              <a:gd name="T26" fmla="+- 0 2286 2040"/>
                              <a:gd name="T27" fmla="*/ 2286 h 1564"/>
                              <a:gd name="T28" fmla="+- 0 6054 2679"/>
                              <a:gd name="T29" fmla="*/ T28 w 5625"/>
                              <a:gd name="T30" fmla="+- 0 2536 2040"/>
                              <a:gd name="T31" fmla="*/ 2536 h 1564"/>
                              <a:gd name="T32" fmla="+- 0 6616 2679"/>
                              <a:gd name="T33" fmla="*/ T32 w 5625"/>
                              <a:gd name="T34" fmla="+- 0 2491 2040"/>
                              <a:gd name="T35" fmla="*/ 2491 h 1564"/>
                              <a:gd name="T36" fmla="+- 0 7179 2679"/>
                              <a:gd name="T37" fmla="*/ T36 w 5625"/>
                              <a:gd name="T38" fmla="+- 0 2310 2040"/>
                              <a:gd name="T39" fmla="*/ 2310 h 1564"/>
                              <a:gd name="T40" fmla="+- 0 7741 2679"/>
                              <a:gd name="T41" fmla="*/ T40 w 5625"/>
                              <a:gd name="T42" fmla="+- 0 2139 2040"/>
                              <a:gd name="T43" fmla="*/ 2139 h 1564"/>
                              <a:gd name="T44" fmla="+- 0 8304 2679"/>
                              <a:gd name="T45" fmla="*/ T44 w 5625"/>
                              <a:gd name="T46" fmla="+- 0 2682 2040"/>
                              <a:gd name="T47" fmla="*/ 2682 h 1564"/>
                              <a:gd name="T48" fmla="+- 0 8304 2679"/>
                              <a:gd name="T49" fmla="*/ T48 w 5625"/>
                              <a:gd name="T50" fmla="+- 0 2752 2040"/>
                              <a:gd name="T51" fmla="*/ 2752 h 1564"/>
                              <a:gd name="T52" fmla="+- 0 7741 2679"/>
                              <a:gd name="T53" fmla="*/ T52 w 5625"/>
                              <a:gd name="T54" fmla="+- 0 2332 2040"/>
                              <a:gd name="T55" fmla="*/ 2332 h 1564"/>
                              <a:gd name="T56" fmla="+- 0 7179 2679"/>
                              <a:gd name="T57" fmla="*/ T56 w 5625"/>
                              <a:gd name="T58" fmla="+- 0 2489 2040"/>
                              <a:gd name="T59" fmla="*/ 2489 h 1564"/>
                              <a:gd name="T60" fmla="+- 0 6616 2679"/>
                              <a:gd name="T61" fmla="*/ T60 w 5625"/>
                              <a:gd name="T62" fmla="+- 0 2857 2040"/>
                              <a:gd name="T63" fmla="*/ 2857 h 1564"/>
                              <a:gd name="T64" fmla="+- 0 6054 2679"/>
                              <a:gd name="T65" fmla="*/ T64 w 5625"/>
                              <a:gd name="T66" fmla="+- 0 2850 2040"/>
                              <a:gd name="T67" fmla="*/ 2850 h 1564"/>
                              <a:gd name="T68" fmla="+- 0 5491 2679"/>
                              <a:gd name="T69" fmla="*/ T68 w 5625"/>
                              <a:gd name="T70" fmla="+- 0 2549 2040"/>
                              <a:gd name="T71" fmla="*/ 2549 h 1564"/>
                              <a:gd name="T72" fmla="+- 0 4929 2679"/>
                              <a:gd name="T73" fmla="*/ T72 w 5625"/>
                              <a:gd name="T74" fmla="+- 0 2334 2040"/>
                              <a:gd name="T75" fmla="*/ 2334 h 1564"/>
                              <a:gd name="T76" fmla="+- 0 4366 2679"/>
                              <a:gd name="T77" fmla="*/ T76 w 5625"/>
                              <a:gd name="T78" fmla="+- 0 2632 2040"/>
                              <a:gd name="T79" fmla="*/ 2632 h 1564"/>
                              <a:gd name="T80" fmla="+- 0 3804 2679"/>
                              <a:gd name="T81" fmla="*/ T80 w 5625"/>
                              <a:gd name="T82" fmla="+- 0 2798 2040"/>
                              <a:gd name="T83" fmla="*/ 2798 h 1564"/>
                              <a:gd name="T84" fmla="+- 0 3241 2679"/>
                              <a:gd name="T85" fmla="*/ T84 w 5625"/>
                              <a:gd name="T86" fmla="+- 0 2698 2040"/>
                              <a:gd name="T87" fmla="*/ 2698 h 1564"/>
                              <a:gd name="T88" fmla="+- 0 2679 2679"/>
                              <a:gd name="T89" fmla="*/ T88 w 5625"/>
                              <a:gd name="T90" fmla="+- 0 3604 2040"/>
                              <a:gd name="T91" fmla="*/ 3604 h 1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564">
                                <a:moveTo>
                                  <a:pt x="0" y="1564"/>
                                </a:moveTo>
                                <a:lnTo>
                                  <a:pt x="0" y="1294"/>
                                </a:lnTo>
                                <a:lnTo>
                                  <a:pt x="562" y="377"/>
                                </a:lnTo>
                                <a:lnTo>
                                  <a:pt x="1125" y="459"/>
                                </a:lnTo>
                                <a:lnTo>
                                  <a:pt x="1687" y="274"/>
                                </a:lnTo>
                                <a:lnTo>
                                  <a:pt x="2250" y="0"/>
                                </a:lnTo>
                                <a:lnTo>
                                  <a:pt x="2812" y="246"/>
                                </a:lnTo>
                                <a:lnTo>
                                  <a:pt x="3375" y="496"/>
                                </a:lnTo>
                                <a:lnTo>
                                  <a:pt x="3937" y="451"/>
                                </a:lnTo>
                                <a:lnTo>
                                  <a:pt x="4500" y="270"/>
                                </a:lnTo>
                                <a:lnTo>
                                  <a:pt x="5062" y="99"/>
                                </a:lnTo>
                                <a:lnTo>
                                  <a:pt x="5625" y="642"/>
                                </a:lnTo>
                                <a:lnTo>
                                  <a:pt x="5625" y="712"/>
                                </a:lnTo>
                                <a:lnTo>
                                  <a:pt x="5062" y="292"/>
                                </a:lnTo>
                                <a:lnTo>
                                  <a:pt x="4500" y="449"/>
                                </a:lnTo>
                                <a:lnTo>
                                  <a:pt x="3937" y="817"/>
                                </a:lnTo>
                                <a:lnTo>
                                  <a:pt x="3375" y="810"/>
                                </a:lnTo>
                                <a:lnTo>
                                  <a:pt x="2812" y="509"/>
                                </a:lnTo>
                                <a:lnTo>
                                  <a:pt x="2250" y="294"/>
                                </a:lnTo>
                                <a:lnTo>
                                  <a:pt x="1687" y="592"/>
                                </a:lnTo>
                                <a:lnTo>
                                  <a:pt x="1125" y="758"/>
                                </a:lnTo>
                                <a:lnTo>
                                  <a:pt x="562" y="658"/>
                                </a:lnTo>
                                <a:lnTo>
                                  <a:pt x="0" y="1564"/>
                                </a:lnTo>
                              </a:path>
                            </a:pathLst>
                          </a:custGeom>
                          <a:noFill/>
                          <a:ln w="12400">
                            <a:solidFill>
                              <a:srgbClr val="FF7A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01"/>
                        <wps:cNvSpPr>
                          <a:spLocks/>
                        </wps:cNvSpPr>
                        <wps:spPr bwMode="auto">
                          <a:xfrm>
                            <a:off x="2679" y="2040"/>
                            <a:ext cx="5625" cy="1564"/>
                          </a:xfrm>
                          <a:custGeom>
                            <a:avLst/>
                            <a:gdLst>
                              <a:gd name="T0" fmla="+- 0 2679 2679"/>
                              <a:gd name="T1" fmla="*/ T0 w 5625"/>
                              <a:gd name="T2" fmla="+- 0 3604 2040"/>
                              <a:gd name="T3" fmla="*/ 3604 h 1564"/>
                              <a:gd name="T4" fmla="+- 0 2679 2679"/>
                              <a:gd name="T5" fmla="*/ T4 w 5625"/>
                              <a:gd name="T6" fmla="+- 0 3334 2040"/>
                              <a:gd name="T7" fmla="*/ 3334 h 1564"/>
                              <a:gd name="T8" fmla="+- 0 3241 2679"/>
                              <a:gd name="T9" fmla="*/ T8 w 5625"/>
                              <a:gd name="T10" fmla="+- 0 2417 2040"/>
                              <a:gd name="T11" fmla="*/ 2417 h 1564"/>
                              <a:gd name="T12" fmla="+- 0 3804 2679"/>
                              <a:gd name="T13" fmla="*/ T12 w 5625"/>
                              <a:gd name="T14" fmla="+- 0 2499 2040"/>
                              <a:gd name="T15" fmla="*/ 2499 h 1564"/>
                              <a:gd name="T16" fmla="+- 0 4366 2679"/>
                              <a:gd name="T17" fmla="*/ T16 w 5625"/>
                              <a:gd name="T18" fmla="+- 0 2314 2040"/>
                              <a:gd name="T19" fmla="*/ 2314 h 1564"/>
                              <a:gd name="T20" fmla="+- 0 4929 2679"/>
                              <a:gd name="T21" fmla="*/ T20 w 5625"/>
                              <a:gd name="T22" fmla="+- 0 2040 2040"/>
                              <a:gd name="T23" fmla="*/ 2040 h 1564"/>
                              <a:gd name="T24" fmla="+- 0 5491 2679"/>
                              <a:gd name="T25" fmla="*/ T24 w 5625"/>
                              <a:gd name="T26" fmla="+- 0 2286 2040"/>
                              <a:gd name="T27" fmla="*/ 2286 h 1564"/>
                              <a:gd name="T28" fmla="+- 0 6054 2679"/>
                              <a:gd name="T29" fmla="*/ T28 w 5625"/>
                              <a:gd name="T30" fmla="+- 0 2536 2040"/>
                              <a:gd name="T31" fmla="*/ 2536 h 1564"/>
                              <a:gd name="T32" fmla="+- 0 6616 2679"/>
                              <a:gd name="T33" fmla="*/ T32 w 5625"/>
                              <a:gd name="T34" fmla="+- 0 2491 2040"/>
                              <a:gd name="T35" fmla="*/ 2491 h 1564"/>
                              <a:gd name="T36" fmla="+- 0 7179 2679"/>
                              <a:gd name="T37" fmla="*/ T36 w 5625"/>
                              <a:gd name="T38" fmla="+- 0 2310 2040"/>
                              <a:gd name="T39" fmla="*/ 2310 h 1564"/>
                              <a:gd name="T40" fmla="+- 0 7741 2679"/>
                              <a:gd name="T41" fmla="*/ T40 w 5625"/>
                              <a:gd name="T42" fmla="+- 0 2139 2040"/>
                              <a:gd name="T43" fmla="*/ 2139 h 1564"/>
                              <a:gd name="T44" fmla="+- 0 8304 2679"/>
                              <a:gd name="T45" fmla="*/ T44 w 5625"/>
                              <a:gd name="T46" fmla="+- 0 2682 2040"/>
                              <a:gd name="T47" fmla="*/ 2682 h 1564"/>
                              <a:gd name="T48" fmla="+- 0 8304 2679"/>
                              <a:gd name="T49" fmla="*/ T48 w 5625"/>
                              <a:gd name="T50" fmla="+- 0 2752 2040"/>
                              <a:gd name="T51" fmla="*/ 2752 h 1564"/>
                              <a:gd name="T52" fmla="+- 0 7741 2679"/>
                              <a:gd name="T53" fmla="*/ T52 w 5625"/>
                              <a:gd name="T54" fmla="+- 0 2332 2040"/>
                              <a:gd name="T55" fmla="*/ 2332 h 1564"/>
                              <a:gd name="T56" fmla="+- 0 7179 2679"/>
                              <a:gd name="T57" fmla="*/ T56 w 5625"/>
                              <a:gd name="T58" fmla="+- 0 2489 2040"/>
                              <a:gd name="T59" fmla="*/ 2489 h 1564"/>
                              <a:gd name="T60" fmla="+- 0 6616 2679"/>
                              <a:gd name="T61" fmla="*/ T60 w 5625"/>
                              <a:gd name="T62" fmla="+- 0 2857 2040"/>
                              <a:gd name="T63" fmla="*/ 2857 h 1564"/>
                              <a:gd name="T64" fmla="+- 0 6054 2679"/>
                              <a:gd name="T65" fmla="*/ T64 w 5625"/>
                              <a:gd name="T66" fmla="+- 0 2850 2040"/>
                              <a:gd name="T67" fmla="*/ 2850 h 1564"/>
                              <a:gd name="T68" fmla="+- 0 5491 2679"/>
                              <a:gd name="T69" fmla="*/ T68 w 5625"/>
                              <a:gd name="T70" fmla="+- 0 2549 2040"/>
                              <a:gd name="T71" fmla="*/ 2549 h 1564"/>
                              <a:gd name="T72" fmla="+- 0 4929 2679"/>
                              <a:gd name="T73" fmla="*/ T72 w 5625"/>
                              <a:gd name="T74" fmla="+- 0 2334 2040"/>
                              <a:gd name="T75" fmla="*/ 2334 h 1564"/>
                              <a:gd name="T76" fmla="+- 0 4366 2679"/>
                              <a:gd name="T77" fmla="*/ T76 w 5625"/>
                              <a:gd name="T78" fmla="+- 0 2632 2040"/>
                              <a:gd name="T79" fmla="*/ 2632 h 1564"/>
                              <a:gd name="T80" fmla="+- 0 3804 2679"/>
                              <a:gd name="T81" fmla="*/ T80 w 5625"/>
                              <a:gd name="T82" fmla="+- 0 2798 2040"/>
                              <a:gd name="T83" fmla="*/ 2798 h 1564"/>
                              <a:gd name="T84" fmla="+- 0 3241 2679"/>
                              <a:gd name="T85" fmla="*/ T84 w 5625"/>
                              <a:gd name="T86" fmla="+- 0 2698 2040"/>
                              <a:gd name="T87" fmla="*/ 2698 h 1564"/>
                              <a:gd name="T88" fmla="+- 0 2679 2679"/>
                              <a:gd name="T89" fmla="*/ T88 w 5625"/>
                              <a:gd name="T90" fmla="+- 0 3604 2040"/>
                              <a:gd name="T91" fmla="*/ 3604 h 1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564">
                                <a:moveTo>
                                  <a:pt x="0" y="1564"/>
                                </a:moveTo>
                                <a:lnTo>
                                  <a:pt x="0" y="1294"/>
                                </a:lnTo>
                                <a:lnTo>
                                  <a:pt x="562" y="377"/>
                                </a:lnTo>
                                <a:lnTo>
                                  <a:pt x="1125" y="459"/>
                                </a:lnTo>
                                <a:lnTo>
                                  <a:pt x="1687" y="274"/>
                                </a:lnTo>
                                <a:lnTo>
                                  <a:pt x="2250" y="0"/>
                                </a:lnTo>
                                <a:lnTo>
                                  <a:pt x="2812" y="246"/>
                                </a:lnTo>
                                <a:lnTo>
                                  <a:pt x="3375" y="496"/>
                                </a:lnTo>
                                <a:lnTo>
                                  <a:pt x="3937" y="451"/>
                                </a:lnTo>
                                <a:lnTo>
                                  <a:pt x="4500" y="270"/>
                                </a:lnTo>
                                <a:lnTo>
                                  <a:pt x="5062" y="99"/>
                                </a:lnTo>
                                <a:lnTo>
                                  <a:pt x="5625" y="642"/>
                                </a:lnTo>
                                <a:lnTo>
                                  <a:pt x="5625" y="712"/>
                                </a:lnTo>
                                <a:lnTo>
                                  <a:pt x="5062" y="292"/>
                                </a:lnTo>
                                <a:lnTo>
                                  <a:pt x="4500" y="449"/>
                                </a:lnTo>
                                <a:lnTo>
                                  <a:pt x="3937" y="817"/>
                                </a:lnTo>
                                <a:lnTo>
                                  <a:pt x="3375" y="810"/>
                                </a:lnTo>
                                <a:lnTo>
                                  <a:pt x="2812" y="509"/>
                                </a:lnTo>
                                <a:lnTo>
                                  <a:pt x="2250" y="294"/>
                                </a:lnTo>
                                <a:lnTo>
                                  <a:pt x="1687" y="592"/>
                                </a:lnTo>
                                <a:lnTo>
                                  <a:pt x="1125" y="758"/>
                                </a:lnTo>
                                <a:lnTo>
                                  <a:pt x="562" y="658"/>
                                </a:lnTo>
                                <a:lnTo>
                                  <a:pt x="0" y="1564"/>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100"/>
                        <wps:cNvSpPr>
                          <a:spLocks/>
                        </wps:cNvSpPr>
                        <wps:spPr bwMode="auto">
                          <a:xfrm>
                            <a:off x="2679" y="1257"/>
                            <a:ext cx="5625" cy="2077"/>
                          </a:xfrm>
                          <a:custGeom>
                            <a:avLst/>
                            <a:gdLst>
                              <a:gd name="T0" fmla="+- 0 4929 2679"/>
                              <a:gd name="T1" fmla="*/ T0 w 5625"/>
                              <a:gd name="T2" fmla="+- 0 1258 1258"/>
                              <a:gd name="T3" fmla="*/ 1258 h 2077"/>
                              <a:gd name="T4" fmla="+- 0 4366 2679"/>
                              <a:gd name="T5" fmla="*/ T4 w 5625"/>
                              <a:gd name="T6" fmla="+- 0 1715 1258"/>
                              <a:gd name="T7" fmla="*/ 1715 h 2077"/>
                              <a:gd name="T8" fmla="+- 0 3804 2679"/>
                              <a:gd name="T9" fmla="*/ T8 w 5625"/>
                              <a:gd name="T10" fmla="+- 0 1970 1258"/>
                              <a:gd name="T11" fmla="*/ 1970 h 2077"/>
                              <a:gd name="T12" fmla="+- 0 3241 2679"/>
                              <a:gd name="T13" fmla="*/ T12 w 5625"/>
                              <a:gd name="T14" fmla="+- 0 2099 1258"/>
                              <a:gd name="T15" fmla="*/ 2099 h 2077"/>
                              <a:gd name="T16" fmla="+- 0 2679 2679"/>
                              <a:gd name="T17" fmla="*/ T16 w 5625"/>
                              <a:gd name="T18" fmla="+- 0 2975 1258"/>
                              <a:gd name="T19" fmla="*/ 2975 h 2077"/>
                              <a:gd name="T20" fmla="+- 0 2679 2679"/>
                              <a:gd name="T21" fmla="*/ T20 w 5625"/>
                              <a:gd name="T22" fmla="+- 0 3334 1258"/>
                              <a:gd name="T23" fmla="*/ 3334 h 2077"/>
                              <a:gd name="T24" fmla="+- 0 3241 2679"/>
                              <a:gd name="T25" fmla="*/ T24 w 5625"/>
                              <a:gd name="T26" fmla="+- 0 2417 1258"/>
                              <a:gd name="T27" fmla="*/ 2417 h 2077"/>
                              <a:gd name="T28" fmla="+- 0 4052 2679"/>
                              <a:gd name="T29" fmla="*/ T28 w 5625"/>
                              <a:gd name="T30" fmla="+- 0 2417 1258"/>
                              <a:gd name="T31" fmla="*/ 2417 h 2077"/>
                              <a:gd name="T32" fmla="+- 0 4366 2679"/>
                              <a:gd name="T33" fmla="*/ T32 w 5625"/>
                              <a:gd name="T34" fmla="+- 0 2314 1258"/>
                              <a:gd name="T35" fmla="*/ 2314 h 2077"/>
                              <a:gd name="T36" fmla="+- 0 4929 2679"/>
                              <a:gd name="T37" fmla="*/ T36 w 5625"/>
                              <a:gd name="T38" fmla="+- 0 2040 1258"/>
                              <a:gd name="T39" fmla="*/ 2040 h 2077"/>
                              <a:gd name="T40" fmla="+- 0 7877 2679"/>
                              <a:gd name="T41" fmla="*/ T40 w 5625"/>
                              <a:gd name="T42" fmla="+- 0 2040 1258"/>
                              <a:gd name="T43" fmla="*/ 2040 h 2077"/>
                              <a:gd name="T44" fmla="+- 0 7776 2679"/>
                              <a:gd name="T45" fmla="*/ T44 w 5625"/>
                              <a:gd name="T46" fmla="+- 0 1892 1258"/>
                              <a:gd name="T47" fmla="*/ 1892 h 2077"/>
                              <a:gd name="T48" fmla="+- 0 7179 2679"/>
                              <a:gd name="T49" fmla="*/ T48 w 5625"/>
                              <a:gd name="T50" fmla="+- 0 1892 1258"/>
                              <a:gd name="T51" fmla="*/ 1892 h 2077"/>
                              <a:gd name="T52" fmla="+- 0 6616 2679"/>
                              <a:gd name="T53" fmla="*/ T52 w 5625"/>
                              <a:gd name="T54" fmla="+- 0 1864 1258"/>
                              <a:gd name="T55" fmla="*/ 1864 h 2077"/>
                              <a:gd name="T56" fmla="+- 0 6054 2679"/>
                              <a:gd name="T57" fmla="*/ T56 w 5625"/>
                              <a:gd name="T58" fmla="+- 0 1711 1258"/>
                              <a:gd name="T59" fmla="*/ 1711 h 2077"/>
                              <a:gd name="T60" fmla="+- 0 5491 2679"/>
                              <a:gd name="T61" fmla="*/ T60 w 5625"/>
                              <a:gd name="T62" fmla="+- 0 1472 1258"/>
                              <a:gd name="T63" fmla="*/ 1472 h 2077"/>
                              <a:gd name="T64" fmla="+- 0 4929 2679"/>
                              <a:gd name="T65" fmla="*/ T64 w 5625"/>
                              <a:gd name="T66" fmla="+- 0 1258 1258"/>
                              <a:gd name="T67" fmla="*/ 1258 h 2077"/>
                              <a:gd name="T68" fmla="+- 0 7944 2679"/>
                              <a:gd name="T69" fmla="*/ T68 w 5625"/>
                              <a:gd name="T70" fmla="+- 0 2139 1258"/>
                              <a:gd name="T71" fmla="*/ 2139 h 2077"/>
                              <a:gd name="T72" fmla="+- 0 7741 2679"/>
                              <a:gd name="T73" fmla="*/ T72 w 5625"/>
                              <a:gd name="T74" fmla="+- 0 2139 1258"/>
                              <a:gd name="T75" fmla="*/ 2139 h 2077"/>
                              <a:gd name="T76" fmla="+- 0 8304 2679"/>
                              <a:gd name="T77" fmla="*/ T76 w 5625"/>
                              <a:gd name="T78" fmla="+- 0 2682 1258"/>
                              <a:gd name="T79" fmla="*/ 2682 h 2077"/>
                              <a:gd name="T80" fmla="+- 0 8304 2679"/>
                              <a:gd name="T81" fmla="*/ T80 w 5625"/>
                              <a:gd name="T82" fmla="+- 0 2668 1258"/>
                              <a:gd name="T83" fmla="*/ 2668 h 2077"/>
                              <a:gd name="T84" fmla="+- 0 7944 2679"/>
                              <a:gd name="T85" fmla="*/ T84 w 5625"/>
                              <a:gd name="T86" fmla="+- 0 2139 1258"/>
                              <a:gd name="T87" fmla="*/ 2139 h 2077"/>
                              <a:gd name="T88" fmla="+- 0 7877 2679"/>
                              <a:gd name="T89" fmla="*/ T88 w 5625"/>
                              <a:gd name="T90" fmla="+- 0 2040 1258"/>
                              <a:gd name="T91" fmla="*/ 2040 h 2077"/>
                              <a:gd name="T92" fmla="+- 0 4929 2679"/>
                              <a:gd name="T93" fmla="*/ T92 w 5625"/>
                              <a:gd name="T94" fmla="+- 0 2040 1258"/>
                              <a:gd name="T95" fmla="*/ 2040 h 2077"/>
                              <a:gd name="T96" fmla="+- 0 6054 2679"/>
                              <a:gd name="T97" fmla="*/ T96 w 5625"/>
                              <a:gd name="T98" fmla="+- 0 2536 1258"/>
                              <a:gd name="T99" fmla="*/ 2536 h 2077"/>
                              <a:gd name="T100" fmla="+- 0 6616 2679"/>
                              <a:gd name="T101" fmla="*/ T100 w 5625"/>
                              <a:gd name="T102" fmla="+- 0 2491 1258"/>
                              <a:gd name="T103" fmla="*/ 2491 h 2077"/>
                              <a:gd name="T104" fmla="+- 0 7179 2679"/>
                              <a:gd name="T105" fmla="*/ T104 w 5625"/>
                              <a:gd name="T106" fmla="+- 0 2310 1258"/>
                              <a:gd name="T107" fmla="*/ 2310 h 2077"/>
                              <a:gd name="T108" fmla="+- 0 7741 2679"/>
                              <a:gd name="T109" fmla="*/ T108 w 5625"/>
                              <a:gd name="T110" fmla="+- 0 2139 1258"/>
                              <a:gd name="T111" fmla="*/ 2139 h 2077"/>
                              <a:gd name="T112" fmla="+- 0 7944 2679"/>
                              <a:gd name="T113" fmla="*/ T112 w 5625"/>
                              <a:gd name="T114" fmla="+- 0 2139 1258"/>
                              <a:gd name="T115" fmla="*/ 2139 h 2077"/>
                              <a:gd name="T116" fmla="+- 0 7877 2679"/>
                              <a:gd name="T117" fmla="*/ T116 w 5625"/>
                              <a:gd name="T118" fmla="+- 0 2040 1258"/>
                              <a:gd name="T119" fmla="*/ 2040 h 2077"/>
                              <a:gd name="T120" fmla="+- 0 4052 2679"/>
                              <a:gd name="T121" fmla="*/ T120 w 5625"/>
                              <a:gd name="T122" fmla="+- 0 2417 1258"/>
                              <a:gd name="T123" fmla="*/ 2417 h 2077"/>
                              <a:gd name="T124" fmla="+- 0 3241 2679"/>
                              <a:gd name="T125" fmla="*/ T124 w 5625"/>
                              <a:gd name="T126" fmla="+- 0 2417 1258"/>
                              <a:gd name="T127" fmla="*/ 2417 h 2077"/>
                              <a:gd name="T128" fmla="+- 0 3804 2679"/>
                              <a:gd name="T129" fmla="*/ T128 w 5625"/>
                              <a:gd name="T130" fmla="+- 0 2499 1258"/>
                              <a:gd name="T131" fmla="*/ 2499 h 2077"/>
                              <a:gd name="T132" fmla="+- 0 4052 2679"/>
                              <a:gd name="T133" fmla="*/ T132 w 5625"/>
                              <a:gd name="T134" fmla="+- 0 2417 1258"/>
                              <a:gd name="T135" fmla="*/ 2417 h 2077"/>
                              <a:gd name="T136" fmla="+- 0 7741 2679"/>
                              <a:gd name="T137" fmla="*/ T136 w 5625"/>
                              <a:gd name="T138" fmla="+- 0 1840 1258"/>
                              <a:gd name="T139" fmla="*/ 1840 h 2077"/>
                              <a:gd name="T140" fmla="+- 0 7179 2679"/>
                              <a:gd name="T141" fmla="*/ T140 w 5625"/>
                              <a:gd name="T142" fmla="+- 0 1892 1258"/>
                              <a:gd name="T143" fmla="*/ 1892 h 2077"/>
                              <a:gd name="T144" fmla="+- 0 7776 2679"/>
                              <a:gd name="T145" fmla="*/ T144 w 5625"/>
                              <a:gd name="T146" fmla="+- 0 1892 1258"/>
                              <a:gd name="T147" fmla="*/ 1892 h 2077"/>
                              <a:gd name="T148" fmla="+- 0 7741 2679"/>
                              <a:gd name="T149" fmla="*/ T148 w 5625"/>
                              <a:gd name="T150" fmla="+- 0 1840 1258"/>
                              <a:gd name="T151" fmla="*/ 1840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25" h="2077">
                                <a:moveTo>
                                  <a:pt x="2250" y="0"/>
                                </a:moveTo>
                                <a:lnTo>
                                  <a:pt x="1687" y="457"/>
                                </a:lnTo>
                                <a:lnTo>
                                  <a:pt x="1125" y="712"/>
                                </a:lnTo>
                                <a:lnTo>
                                  <a:pt x="562" y="841"/>
                                </a:lnTo>
                                <a:lnTo>
                                  <a:pt x="0" y="1717"/>
                                </a:lnTo>
                                <a:lnTo>
                                  <a:pt x="0" y="2076"/>
                                </a:lnTo>
                                <a:lnTo>
                                  <a:pt x="562" y="1159"/>
                                </a:lnTo>
                                <a:lnTo>
                                  <a:pt x="1373" y="1159"/>
                                </a:lnTo>
                                <a:lnTo>
                                  <a:pt x="1687" y="1056"/>
                                </a:lnTo>
                                <a:lnTo>
                                  <a:pt x="2250" y="782"/>
                                </a:lnTo>
                                <a:lnTo>
                                  <a:pt x="5198" y="782"/>
                                </a:lnTo>
                                <a:lnTo>
                                  <a:pt x="5097" y="634"/>
                                </a:lnTo>
                                <a:lnTo>
                                  <a:pt x="4500" y="634"/>
                                </a:lnTo>
                                <a:lnTo>
                                  <a:pt x="3937" y="606"/>
                                </a:lnTo>
                                <a:lnTo>
                                  <a:pt x="3375" y="453"/>
                                </a:lnTo>
                                <a:lnTo>
                                  <a:pt x="2812" y="214"/>
                                </a:lnTo>
                                <a:lnTo>
                                  <a:pt x="2250" y="0"/>
                                </a:lnTo>
                                <a:close/>
                                <a:moveTo>
                                  <a:pt x="5265" y="881"/>
                                </a:moveTo>
                                <a:lnTo>
                                  <a:pt x="5062" y="881"/>
                                </a:lnTo>
                                <a:lnTo>
                                  <a:pt x="5625" y="1424"/>
                                </a:lnTo>
                                <a:lnTo>
                                  <a:pt x="5625" y="1410"/>
                                </a:lnTo>
                                <a:lnTo>
                                  <a:pt x="5265" y="881"/>
                                </a:lnTo>
                                <a:close/>
                                <a:moveTo>
                                  <a:pt x="5198" y="782"/>
                                </a:moveTo>
                                <a:lnTo>
                                  <a:pt x="2250" y="782"/>
                                </a:lnTo>
                                <a:lnTo>
                                  <a:pt x="3375" y="1278"/>
                                </a:lnTo>
                                <a:lnTo>
                                  <a:pt x="3937" y="1233"/>
                                </a:lnTo>
                                <a:lnTo>
                                  <a:pt x="4500" y="1052"/>
                                </a:lnTo>
                                <a:lnTo>
                                  <a:pt x="5062" y="881"/>
                                </a:lnTo>
                                <a:lnTo>
                                  <a:pt x="5265" y="881"/>
                                </a:lnTo>
                                <a:lnTo>
                                  <a:pt x="5198" y="782"/>
                                </a:lnTo>
                                <a:close/>
                                <a:moveTo>
                                  <a:pt x="1373" y="1159"/>
                                </a:moveTo>
                                <a:lnTo>
                                  <a:pt x="562" y="1159"/>
                                </a:lnTo>
                                <a:lnTo>
                                  <a:pt x="1125" y="1241"/>
                                </a:lnTo>
                                <a:lnTo>
                                  <a:pt x="1373" y="1159"/>
                                </a:lnTo>
                                <a:close/>
                                <a:moveTo>
                                  <a:pt x="5062" y="582"/>
                                </a:moveTo>
                                <a:lnTo>
                                  <a:pt x="4500" y="634"/>
                                </a:lnTo>
                                <a:lnTo>
                                  <a:pt x="5097" y="634"/>
                                </a:lnTo>
                                <a:lnTo>
                                  <a:pt x="5062" y="582"/>
                                </a:lnTo>
                                <a:close/>
                              </a:path>
                            </a:pathLst>
                          </a:custGeom>
                          <a:solidFill>
                            <a:srgbClr val="3BF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9"/>
                        <wps:cNvSpPr>
                          <a:spLocks/>
                        </wps:cNvSpPr>
                        <wps:spPr bwMode="auto">
                          <a:xfrm>
                            <a:off x="2679" y="1257"/>
                            <a:ext cx="5625" cy="2077"/>
                          </a:xfrm>
                          <a:custGeom>
                            <a:avLst/>
                            <a:gdLst>
                              <a:gd name="T0" fmla="+- 0 2679 2679"/>
                              <a:gd name="T1" fmla="*/ T0 w 5625"/>
                              <a:gd name="T2" fmla="+- 0 3334 1258"/>
                              <a:gd name="T3" fmla="*/ 3334 h 2077"/>
                              <a:gd name="T4" fmla="+- 0 2679 2679"/>
                              <a:gd name="T5" fmla="*/ T4 w 5625"/>
                              <a:gd name="T6" fmla="+- 0 2975 1258"/>
                              <a:gd name="T7" fmla="*/ 2975 h 2077"/>
                              <a:gd name="T8" fmla="+- 0 3241 2679"/>
                              <a:gd name="T9" fmla="*/ T8 w 5625"/>
                              <a:gd name="T10" fmla="+- 0 2099 1258"/>
                              <a:gd name="T11" fmla="*/ 2099 h 2077"/>
                              <a:gd name="T12" fmla="+- 0 3804 2679"/>
                              <a:gd name="T13" fmla="*/ T12 w 5625"/>
                              <a:gd name="T14" fmla="+- 0 1970 1258"/>
                              <a:gd name="T15" fmla="*/ 1970 h 2077"/>
                              <a:gd name="T16" fmla="+- 0 4366 2679"/>
                              <a:gd name="T17" fmla="*/ T16 w 5625"/>
                              <a:gd name="T18" fmla="+- 0 1715 1258"/>
                              <a:gd name="T19" fmla="*/ 1715 h 2077"/>
                              <a:gd name="T20" fmla="+- 0 4929 2679"/>
                              <a:gd name="T21" fmla="*/ T20 w 5625"/>
                              <a:gd name="T22" fmla="+- 0 1258 1258"/>
                              <a:gd name="T23" fmla="*/ 1258 h 2077"/>
                              <a:gd name="T24" fmla="+- 0 5491 2679"/>
                              <a:gd name="T25" fmla="*/ T24 w 5625"/>
                              <a:gd name="T26" fmla="+- 0 1472 1258"/>
                              <a:gd name="T27" fmla="*/ 1472 h 2077"/>
                              <a:gd name="T28" fmla="+- 0 6054 2679"/>
                              <a:gd name="T29" fmla="*/ T28 w 5625"/>
                              <a:gd name="T30" fmla="+- 0 1711 1258"/>
                              <a:gd name="T31" fmla="*/ 1711 h 2077"/>
                              <a:gd name="T32" fmla="+- 0 6616 2679"/>
                              <a:gd name="T33" fmla="*/ T32 w 5625"/>
                              <a:gd name="T34" fmla="+- 0 1864 1258"/>
                              <a:gd name="T35" fmla="*/ 1864 h 2077"/>
                              <a:gd name="T36" fmla="+- 0 7179 2679"/>
                              <a:gd name="T37" fmla="*/ T36 w 5625"/>
                              <a:gd name="T38" fmla="+- 0 1892 1258"/>
                              <a:gd name="T39" fmla="*/ 1892 h 2077"/>
                              <a:gd name="T40" fmla="+- 0 7741 2679"/>
                              <a:gd name="T41" fmla="*/ T40 w 5625"/>
                              <a:gd name="T42" fmla="+- 0 1840 1258"/>
                              <a:gd name="T43" fmla="*/ 1840 h 2077"/>
                              <a:gd name="T44" fmla="+- 0 8304 2679"/>
                              <a:gd name="T45" fmla="*/ T44 w 5625"/>
                              <a:gd name="T46" fmla="+- 0 2668 1258"/>
                              <a:gd name="T47" fmla="*/ 2668 h 2077"/>
                              <a:gd name="T48" fmla="+- 0 8304 2679"/>
                              <a:gd name="T49" fmla="*/ T48 w 5625"/>
                              <a:gd name="T50" fmla="+- 0 2682 1258"/>
                              <a:gd name="T51" fmla="*/ 2682 h 2077"/>
                              <a:gd name="T52" fmla="+- 0 7741 2679"/>
                              <a:gd name="T53" fmla="*/ T52 w 5625"/>
                              <a:gd name="T54" fmla="+- 0 2139 1258"/>
                              <a:gd name="T55" fmla="*/ 2139 h 2077"/>
                              <a:gd name="T56" fmla="+- 0 7179 2679"/>
                              <a:gd name="T57" fmla="*/ T56 w 5625"/>
                              <a:gd name="T58" fmla="+- 0 2310 1258"/>
                              <a:gd name="T59" fmla="*/ 2310 h 2077"/>
                              <a:gd name="T60" fmla="+- 0 6616 2679"/>
                              <a:gd name="T61" fmla="*/ T60 w 5625"/>
                              <a:gd name="T62" fmla="+- 0 2491 1258"/>
                              <a:gd name="T63" fmla="*/ 2491 h 2077"/>
                              <a:gd name="T64" fmla="+- 0 6054 2679"/>
                              <a:gd name="T65" fmla="*/ T64 w 5625"/>
                              <a:gd name="T66" fmla="+- 0 2536 1258"/>
                              <a:gd name="T67" fmla="*/ 2536 h 2077"/>
                              <a:gd name="T68" fmla="+- 0 5491 2679"/>
                              <a:gd name="T69" fmla="*/ T68 w 5625"/>
                              <a:gd name="T70" fmla="+- 0 2286 1258"/>
                              <a:gd name="T71" fmla="*/ 2286 h 2077"/>
                              <a:gd name="T72" fmla="+- 0 4929 2679"/>
                              <a:gd name="T73" fmla="*/ T72 w 5625"/>
                              <a:gd name="T74" fmla="+- 0 2040 1258"/>
                              <a:gd name="T75" fmla="*/ 2040 h 2077"/>
                              <a:gd name="T76" fmla="+- 0 4366 2679"/>
                              <a:gd name="T77" fmla="*/ T76 w 5625"/>
                              <a:gd name="T78" fmla="+- 0 2314 1258"/>
                              <a:gd name="T79" fmla="*/ 2314 h 2077"/>
                              <a:gd name="T80" fmla="+- 0 3804 2679"/>
                              <a:gd name="T81" fmla="*/ T80 w 5625"/>
                              <a:gd name="T82" fmla="+- 0 2499 1258"/>
                              <a:gd name="T83" fmla="*/ 2499 h 2077"/>
                              <a:gd name="T84" fmla="+- 0 3241 2679"/>
                              <a:gd name="T85" fmla="*/ T84 w 5625"/>
                              <a:gd name="T86" fmla="+- 0 2417 1258"/>
                              <a:gd name="T87" fmla="*/ 2417 h 2077"/>
                              <a:gd name="T88" fmla="+- 0 2679 2679"/>
                              <a:gd name="T89" fmla="*/ T88 w 5625"/>
                              <a:gd name="T90" fmla="+- 0 3334 1258"/>
                              <a:gd name="T91" fmla="*/ 3334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2077">
                                <a:moveTo>
                                  <a:pt x="0" y="2076"/>
                                </a:moveTo>
                                <a:lnTo>
                                  <a:pt x="0" y="1717"/>
                                </a:lnTo>
                                <a:lnTo>
                                  <a:pt x="562" y="841"/>
                                </a:lnTo>
                                <a:lnTo>
                                  <a:pt x="1125" y="712"/>
                                </a:lnTo>
                                <a:lnTo>
                                  <a:pt x="1687" y="457"/>
                                </a:lnTo>
                                <a:lnTo>
                                  <a:pt x="2250" y="0"/>
                                </a:lnTo>
                                <a:lnTo>
                                  <a:pt x="2812" y="214"/>
                                </a:lnTo>
                                <a:lnTo>
                                  <a:pt x="3375" y="453"/>
                                </a:lnTo>
                                <a:lnTo>
                                  <a:pt x="3937" y="606"/>
                                </a:lnTo>
                                <a:lnTo>
                                  <a:pt x="4500" y="634"/>
                                </a:lnTo>
                                <a:lnTo>
                                  <a:pt x="5062" y="582"/>
                                </a:lnTo>
                                <a:lnTo>
                                  <a:pt x="5625" y="1410"/>
                                </a:lnTo>
                                <a:lnTo>
                                  <a:pt x="5625" y="1424"/>
                                </a:lnTo>
                                <a:lnTo>
                                  <a:pt x="5062" y="881"/>
                                </a:lnTo>
                                <a:lnTo>
                                  <a:pt x="4500" y="1052"/>
                                </a:lnTo>
                                <a:lnTo>
                                  <a:pt x="3937" y="1233"/>
                                </a:lnTo>
                                <a:lnTo>
                                  <a:pt x="3375" y="1278"/>
                                </a:lnTo>
                                <a:lnTo>
                                  <a:pt x="2812" y="1028"/>
                                </a:lnTo>
                                <a:lnTo>
                                  <a:pt x="2250" y="782"/>
                                </a:lnTo>
                                <a:lnTo>
                                  <a:pt x="1687" y="1056"/>
                                </a:lnTo>
                                <a:lnTo>
                                  <a:pt x="1125" y="1241"/>
                                </a:lnTo>
                                <a:lnTo>
                                  <a:pt x="562" y="1159"/>
                                </a:lnTo>
                                <a:lnTo>
                                  <a:pt x="0" y="2076"/>
                                </a:lnTo>
                              </a:path>
                            </a:pathLst>
                          </a:custGeom>
                          <a:noFill/>
                          <a:ln w="12400">
                            <a:solidFill>
                              <a:srgbClr val="3BF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98"/>
                        <wps:cNvSpPr>
                          <a:spLocks/>
                        </wps:cNvSpPr>
                        <wps:spPr bwMode="auto">
                          <a:xfrm>
                            <a:off x="2679" y="1257"/>
                            <a:ext cx="5625" cy="2077"/>
                          </a:xfrm>
                          <a:custGeom>
                            <a:avLst/>
                            <a:gdLst>
                              <a:gd name="T0" fmla="+- 0 2679 2679"/>
                              <a:gd name="T1" fmla="*/ T0 w 5625"/>
                              <a:gd name="T2" fmla="+- 0 3334 1258"/>
                              <a:gd name="T3" fmla="*/ 3334 h 2077"/>
                              <a:gd name="T4" fmla="+- 0 2679 2679"/>
                              <a:gd name="T5" fmla="*/ T4 w 5625"/>
                              <a:gd name="T6" fmla="+- 0 2975 1258"/>
                              <a:gd name="T7" fmla="*/ 2975 h 2077"/>
                              <a:gd name="T8" fmla="+- 0 3241 2679"/>
                              <a:gd name="T9" fmla="*/ T8 w 5625"/>
                              <a:gd name="T10" fmla="+- 0 2099 1258"/>
                              <a:gd name="T11" fmla="*/ 2099 h 2077"/>
                              <a:gd name="T12" fmla="+- 0 3804 2679"/>
                              <a:gd name="T13" fmla="*/ T12 w 5625"/>
                              <a:gd name="T14" fmla="+- 0 1970 1258"/>
                              <a:gd name="T15" fmla="*/ 1970 h 2077"/>
                              <a:gd name="T16" fmla="+- 0 4366 2679"/>
                              <a:gd name="T17" fmla="*/ T16 w 5625"/>
                              <a:gd name="T18" fmla="+- 0 1715 1258"/>
                              <a:gd name="T19" fmla="*/ 1715 h 2077"/>
                              <a:gd name="T20" fmla="+- 0 4929 2679"/>
                              <a:gd name="T21" fmla="*/ T20 w 5625"/>
                              <a:gd name="T22" fmla="+- 0 1258 1258"/>
                              <a:gd name="T23" fmla="*/ 1258 h 2077"/>
                              <a:gd name="T24" fmla="+- 0 5491 2679"/>
                              <a:gd name="T25" fmla="*/ T24 w 5625"/>
                              <a:gd name="T26" fmla="+- 0 1472 1258"/>
                              <a:gd name="T27" fmla="*/ 1472 h 2077"/>
                              <a:gd name="T28" fmla="+- 0 6054 2679"/>
                              <a:gd name="T29" fmla="*/ T28 w 5625"/>
                              <a:gd name="T30" fmla="+- 0 1711 1258"/>
                              <a:gd name="T31" fmla="*/ 1711 h 2077"/>
                              <a:gd name="T32" fmla="+- 0 6616 2679"/>
                              <a:gd name="T33" fmla="*/ T32 w 5625"/>
                              <a:gd name="T34" fmla="+- 0 1864 1258"/>
                              <a:gd name="T35" fmla="*/ 1864 h 2077"/>
                              <a:gd name="T36" fmla="+- 0 7179 2679"/>
                              <a:gd name="T37" fmla="*/ T36 w 5625"/>
                              <a:gd name="T38" fmla="+- 0 1892 1258"/>
                              <a:gd name="T39" fmla="*/ 1892 h 2077"/>
                              <a:gd name="T40" fmla="+- 0 7741 2679"/>
                              <a:gd name="T41" fmla="*/ T40 w 5625"/>
                              <a:gd name="T42" fmla="+- 0 1840 1258"/>
                              <a:gd name="T43" fmla="*/ 1840 h 2077"/>
                              <a:gd name="T44" fmla="+- 0 8304 2679"/>
                              <a:gd name="T45" fmla="*/ T44 w 5625"/>
                              <a:gd name="T46" fmla="+- 0 2668 1258"/>
                              <a:gd name="T47" fmla="*/ 2668 h 2077"/>
                              <a:gd name="T48" fmla="+- 0 8304 2679"/>
                              <a:gd name="T49" fmla="*/ T48 w 5625"/>
                              <a:gd name="T50" fmla="+- 0 2682 1258"/>
                              <a:gd name="T51" fmla="*/ 2682 h 2077"/>
                              <a:gd name="T52" fmla="+- 0 7741 2679"/>
                              <a:gd name="T53" fmla="*/ T52 w 5625"/>
                              <a:gd name="T54" fmla="+- 0 2139 1258"/>
                              <a:gd name="T55" fmla="*/ 2139 h 2077"/>
                              <a:gd name="T56" fmla="+- 0 7179 2679"/>
                              <a:gd name="T57" fmla="*/ T56 w 5625"/>
                              <a:gd name="T58" fmla="+- 0 2310 1258"/>
                              <a:gd name="T59" fmla="*/ 2310 h 2077"/>
                              <a:gd name="T60" fmla="+- 0 6616 2679"/>
                              <a:gd name="T61" fmla="*/ T60 w 5625"/>
                              <a:gd name="T62" fmla="+- 0 2491 1258"/>
                              <a:gd name="T63" fmla="*/ 2491 h 2077"/>
                              <a:gd name="T64" fmla="+- 0 6054 2679"/>
                              <a:gd name="T65" fmla="*/ T64 w 5625"/>
                              <a:gd name="T66" fmla="+- 0 2536 1258"/>
                              <a:gd name="T67" fmla="*/ 2536 h 2077"/>
                              <a:gd name="T68" fmla="+- 0 5491 2679"/>
                              <a:gd name="T69" fmla="*/ T68 w 5625"/>
                              <a:gd name="T70" fmla="+- 0 2286 1258"/>
                              <a:gd name="T71" fmla="*/ 2286 h 2077"/>
                              <a:gd name="T72" fmla="+- 0 4929 2679"/>
                              <a:gd name="T73" fmla="*/ T72 w 5625"/>
                              <a:gd name="T74" fmla="+- 0 2040 1258"/>
                              <a:gd name="T75" fmla="*/ 2040 h 2077"/>
                              <a:gd name="T76" fmla="+- 0 4366 2679"/>
                              <a:gd name="T77" fmla="*/ T76 w 5625"/>
                              <a:gd name="T78" fmla="+- 0 2314 1258"/>
                              <a:gd name="T79" fmla="*/ 2314 h 2077"/>
                              <a:gd name="T80" fmla="+- 0 3804 2679"/>
                              <a:gd name="T81" fmla="*/ T80 w 5625"/>
                              <a:gd name="T82" fmla="+- 0 2499 1258"/>
                              <a:gd name="T83" fmla="*/ 2499 h 2077"/>
                              <a:gd name="T84" fmla="+- 0 3241 2679"/>
                              <a:gd name="T85" fmla="*/ T84 w 5625"/>
                              <a:gd name="T86" fmla="+- 0 2417 1258"/>
                              <a:gd name="T87" fmla="*/ 2417 h 2077"/>
                              <a:gd name="T88" fmla="+- 0 2679 2679"/>
                              <a:gd name="T89" fmla="*/ T88 w 5625"/>
                              <a:gd name="T90" fmla="+- 0 3334 1258"/>
                              <a:gd name="T91" fmla="*/ 3334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2077">
                                <a:moveTo>
                                  <a:pt x="0" y="2076"/>
                                </a:moveTo>
                                <a:lnTo>
                                  <a:pt x="0" y="1717"/>
                                </a:lnTo>
                                <a:lnTo>
                                  <a:pt x="562" y="841"/>
                                </a:lnTo>
                                <a:lnTo>
                                  <a:pt x="1125" y="712"/>
                                </a:lnTo>
                                <a:lnTo>
                                  <a:pt x="1687" y="457"/>
                                </a:lnTo>
                                <a:lnTo>
                                  <a:pt x="2250" y="0"/>
                                </a:lnTo>
                                <a:lnTo>
                                  <a:pt x="2812" y="214"/>
                                </a:lnTo>
                                <a:lnTo>
                                  <a:pt x="3375" y="453"/>
                                </a:lnTo>
                                <a:lnTo>
                                  <a:pt x="3937" y="606"/>
                                </a:lnTo>
                                <a:lnTo>
                                  <a:pt x="4500" y="634"/>
                                </a:lnTo>
                                <a:lnTo>
                                  <a:pt x="5062" y="582"/>
                                </a:lnTo>
                                <a:lnTo>
                                  <a:pt x="5625" y="1410"/>
                                </a:lnTo>
                                <a:lnTo>
                                  <a:pt x="5625" y="1424"/>
                                </a:lnTo>
                                <a:lnTo>
                                  <a:pt x="5062" y="881"/>
                                </a:lnTo>
                                <a:lnTo>
                                  <a:pt x="4500" y="1052"/>
                                </a:lnTo>
                                <a:lnTo>
                                  <a:pt x="3937" y="1233"/>
                                </a:lnTo>
                                <a:lnTo>
                                  <a:pt x="3375" y="1278"/>
                                </a:lnTo>
                                <a:lnTo>
                                  <a:pt x="2812" y="1028"/>
                                </a:lnTo>
                                <a:lnTo>
                                  <a:pt x="2250" y="782"/>
                                </a:lnTo>
                                <a:lnTo>
                                  <a:pt x="1687" y="1056"/>
                                </a:lnTo>
                                <a:lnTo>
                                  <a:pt x="1125" y="1241"/>
                                </a:lnTo>
                                <a:lnTo>
                                  <a:pt x="562" y="1159"/>
                                </a:lnTo>
                                <a:lnTo>
                                  <a:pt x="0" y="2076"/>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97"/>
                        <wps:cNvSpPr>
                          <a:spLocks/>
                        </wps:cNvSpPr>
                        <wps:spPr bwMode="auto">
                          <a:xfrm>
                            <a:off x="2679" y="467"/>
                            <a:ext cx="5625" cy="2507"/>
                          </a:xfrm>
                          <a:custGeom>
                            <a:avLst/>
                            <a:gdLst>
                              <a:gd name="T0" fmla="+- 0 3241 2679"/>
                              <a:gd name="T1" fmla="*/ T0 w 5625"/>
                              <a:gd name="T2" fmla="+- 0 613 468"/>
                              <a:gd name="T3" fmla="*/ 613 h 2507"/>
                              <a:gd name="T4" fmla="+- 0 2679 2679"/>
                              <a:gd name="T5" fmla="*/ T4 w 5625"/>
                              <a:gd name="T6" fmla="+- 0 1257 468"/>
                              <a:gd name="T7" fmla="*/ 1257 h 2507"/>
                              <a:gd name="T8" fmla="+- 0 2679 2679"/>
                              <a:gd name="T9" fmla="*/ T8 w 5625"/>
                              <a:gd name="T10" fmla="+- 0 2975 468"/>
                              <a:gd name="T11" fmla="*/ 2975 h 2507"/>
                              <a:gd name="T12" fmla="+- 0 3241 2679"/>
                              <a:gd name="T13" fmla="*/ T12 w 5625"/>
                              <a:gd name="T14" fmla="+- 0 2099 468"/>
                              <a:gd name="T15" fmla="*/ 2099 h 2507"/>
                              <a:gd name="T16" fmla="+- 0 3804 2679"/>
                              <a:gd name="T17" fmla="*/ T16 w 5625"/>
                              <a:gd name="T18" fmla="+- 0 1970 468"/>
                              <a:gd name="T19" fmla="*/ 1970 h 2507"/>
                              <a:gd name="T20" fmla="+- 0 4366 2679"/>
                              <a:gd name="T21" fmla="*/ T20 w 5625"/>
                              <a:gd name="T22" fmla="+- 0 1715 468"/>
                              <a:gd name="T23" fmla="*/ 1715 h 2507"/>
                              <a:gd name="T24" fmla="+- 0 4929 2679"/>
                              <a:gd name="T25" fmla="*/ T24 w 5625"/>
                              <a:gd name="T26" fmla="+- 0 1258 468"/>
                              <a:gd name="T27" fmla="*/ 1258 h 2507"/>
                              <a:gd name="T28" fmla="+- 0 7944 2679"/>
                              <a:gd name="T29" fmla="*/ T28 w 5625"/>
                              <a:gd name="T30" fmla="+- 0 1258 468"/>
                              <a:gd name="T31" fmla="*/ 1258 h 2507"/>
                              <a:gd name="T32" fmla="+- 0 7741 2679"/>
                              <a:gd name="T33" fmla="*/ T32 w 5625"/>
                              <a:gd name="T34" fmla="+- 0 1014 468"/>
                              <a:gd name="T35" fmla="*/ 1014 h 2507"/>
                              <a:gd name="T36" fmla="+- 0 7391 2679"/>
                              <a:gd name="T37" fmla="*/ T36 w 5625"/>
                              <a:gd name="T38" fmla="+- 0 900 468"/>
                              <a:gd name="T39" fmla="*/ 900 h 2507"/>
                              <a:gd name="T40" fmla="+- 0 3804 2679"/>
                              <a:gd name="T41" fmla="*/ T40 w 5625"/>
                              <a:gd name="T42" fmla="+- 0 900 468"/>
                              <a:gd name="T43" fmla="*/ 900 h 2507"/>
                              <a:gd name="T44" fmla="+- 0 3241 2679"/>
                              <a:gd name="T45" fmla="*/ T44 w 5625"/>
                              <a:gd name="T46" fmla="+- 0 613 468"/>
                              <a:gd name="T47" fmla="*/ 613 h 2507"/>
                              <a:gd name="T48" fmla="+- 0 8304 2679"/>
                              <a:gd name="T49" fmla="*/ T48 w 5625"/>
                              <a:gd name="T50" fmla="+- 0 1840 468"/>
                              <a:gd name="T51" fmla="*/ 1840 h 2507"/>
                              <a:gd name="T52" fmla="+- 0 7741 2679"/>
                              <a:gd name="T53" fmla="*/ T52 w 5625"/>
                              <a:gd name="T54" fmla="+- 0 1840 468"/>
                              <a:gd name="T55" fmla="*/ 1840 h 2507"/>
                              <a:gd name="T56" fmla="+- 0 8304 2679"/>
                              <a:gd name="T57" fmla="*/ T56 w 5625"/>
                              <a:gd name="T58" fmla="+- 0 2668 468"/>
                              <a:gd name="T59" fmla="*/ 2668 h 2507"/>
                              <a:gd name="T60" fmla="+- 0 8304 2679"/>
                              <a:gd name="T61" fmla="*/ T60 w 5625"/>
                              <a:gd name="T62" fmla="+- 0 1840 468"/>
                              <a:gd name="T63" fmla="*/ 1840 h 2507"/>
                              <a:gd name="T64" fmla="+- 0 7944 2679"/>
                              <a:gd name="T65" fmla="*/ T64 w 5625"/>
                              <a:gd name="T66" fmla="+- 0 1258 468"/>
                              <a:gd name="T67" fmla="*/ 1258 h 2507"/>
                              <a:gd name="T68" fmla="+- 0 4929 2679"/>
                              <a:gd name="T69" fmla="*/ T68 w 5625"/>
                              <a:gd name="T70" fmla="+- 0 1258 468"/>
                              <a:gd name="T71" fmla="*/ 1258 h 2507"/>
                              <a:gd name="T72" fmla="+- 0 5491 2679"/>
                              <a:gd name="T73" fmla="*/ T72 w 5625"/>
                              <a:gd name="T74" fmla="+- 0 1472 468"/>
                              <a:gd name="T75" fmla="*/ 1472 h 2507"/>
                              <a:gd name="T76" fmla="+- 0 6054 2679"/>
                              <a:gd name="T77" fmla="*/ T76 w 5625"/>
                              <a:gd name="T78" fmla="+- 0 1711 468"/>
                              <a:gd name="T79" fmla="*/ 1711 h 2507"/>
                              <a:gd name="T80" fmla="+- 0 6616 2679"/>
                              <a:gd name="T81" fmla="*/ T80 w 5625"/>
                              <a:gd name="T82" fmla="+- 0 1864 468"/>
                              <a:gd name="T83" fmla="*/ 1864 h 2507"/>
                              <a:gd name="T84" fmla="+- 0 7179 2679"/>
                              <a:gd name="T85" fmla="*/ T84 w 5625"/>
                              <a:gd name="T86" fmla="+- 0 1892 468"/>
                              <a:gd name="T87" fmla="*/ 1892 h 2507"/>
                              <a:gd name="T88" fmla="+- 0 7741 2679"/>
                              <a:gd name="T89" fmla="*/ T88 w 5625"/>
                              <a:gd name="T90" fmla="+- 0 1840 468"/>
                              <a:gd name="T91" fmla="*/ 1840 h 2507"/>
                              <a:gd name="T92" fmla="+- 0 8304 2679"/>
                              <a:gd name="T93" fmla="*/ T92 w 5625"/>
                              <a:gd name="T94" fmla="+- 0 1840 468"/>
                              <a:gd name="T95" fmla="*/ 1840 h 2507"/>
                              <a:gd name="T96" fmla="+- 0 8304 2679"/>
                              <a:gd name="T97" fmla="*/ T96 w 5625"/>
                              <a:gd name="T98" fmla="+- 0 1691 468"/>
                              <a:gd name="T99" fmla="*/ 1691 h 2507"/>
                              <a:gd name="T100" fmla="+- 0 7944 2679"/>
                              <a:gd name="T101" fmla="*/ T100 w 5625"/>
                              <a:gd name="T102" fmla="+- 0 1258 468"/>
                              <a:gd name="T103" fmla="*/ 1258 h 2507"/>
                              <a:gd name="T104" fmla="+- 0 4929 2679"/>
                              <a:gd name="T105" fmla="*/ T104 w 5625"/>
                              <a:gd name="T106" fmla="+- 0 468 468"/>
                              <a:gd name="T107" fmla="*/ 468 h 2507"/>
                              <a:gd name="T108" fmla="+- 0 4366 2679"/>
                              <a:gd name="T109" fmla="*/ T108 w 5625"/>
                              <a:gd name="T110" fmla="+- 0 702 468"/>
                              <a:gd name="T111" fmla="*/ 702 h 2507"/>
                              <a:gd name="T112" fmla="+- 0 3804 2679"/>
                              <a:gd name="T113" fmla="*/ T112 w 5625"/>
                              <a:gd name="T114" fmla="+- 0 900 468"/>
                              <a:gd name="T115" fmla="*/ 900 h 2507"/>
                              <a:gd name="T116" fmla="+- 0 7391 2679"/>
                              <a:gd name="T117" fmla="*/ T116 w 5625"/>
                              <a:gd name="T118" fmla="+- 0 900 468"/>
                              <a:gd name="T119" fmla="*/ 900 h 2507"/>
                              <a:gd name="T120" fmla="+- 0 7179 2679"/>
                              <a:gd name="T121" fmla="*/ T120 w 5625"/>
                              <a:gd name="T122" fmla="+- 0 830 468"/>
                              <a:gd name="T123" fmla="*/ 830 h 2507"/>
                              <a:gd name="T124" fmla="+- 0 6975 2679"/>
                              <a:gd name="T125" fmla="*/ T124 w 5625"/>
                              <a:gd name="T126" fmla="+- 0 782 468"/>
                              <a:gd name="T127" fmla="*/ 782 h 2507"/>
                              <a:gd name="T128" fmla="+- 0 6054 2679"/>
                              <a:gd name="T129" fmla="*/ T128 w 5625"/>
                              <a:gd name="T130" fmla="+- 0 782 468"/>
                              <a:gd name="T131" fmla="*/ 782 h 2507"/>
                              <a:gd name="T132" fmla="+- 0 5491 2679"/>
                              <a:gd name="T133" fmla="*/ T132 w 5625"/>
                              <a:gd name="T134" fmla="+- 0 619 468"/>
                              <a:gd name="T135" fmla="*/ 619 h 2507"/>
                              <a:gd name="T136" fmla="+- 0 4929 2679"/>
                              <a:gd name="T137" fmla="*/ T136 w 5625"/>
                              <a:gd name="T138" fmla="+- 0 468 468"/>
                              <a:gd name="T139" fmla="*/ 468 h 2507"/>
                              <a:gd name="T140" fmla="+- 0 6616 2679"/>
                              <a:gd name="T141" fmla="*/ T140 w 5625"/>
                              <a:gd name="T142" fmla="+- 0 696 468"/>
                              <a:gd name="T143" fmla="*/ 696 h 2507"/>
                              <a:gd name="T144" fmla="+- 0 6054 2679"/>
                              <a:gd name="T145" fmla="*/ T144 w 5625"/>
                              <a:gd name="T146" fmla="+- 0 782 468"/>
                              <a:gd name="T147" fmla="*/ 782 h 2507"/>
                              <a:gd name="T148" fmla="+- 0 6975 2679"/>
                              <a:gd name="T149" fmla="*/ T148 w 5625"/>
                              <a:gd name="T150" fmla="+- 0 782 468"/>
                              <a:gd name="T151" fmla="*/ 782 h 2507"/>
                              <a:gd name="T152" fmla="+- 0 6616 2679"/>
                              <a:gd name="T153" fmla="*/ T152 w 5625"/>
                              <a:gd name="T154" fmla="+- 0 696 468"/>
                              <a:gd name="T155" fmla="*/ 696 h 2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625" h="2507">
                                <a:moveTo>
                                  <a:pt x="562" y="145"/>
                                </a:moveTo>
                                <a:lnTo>
                                  <a:pt x="0" y="789"/>
                                </a:lnTo>
                                <a:lnTo>
                                  <a:pt x="0" y="2507"/>
                                </a:lnTo>
                                <a:lnTo>
                                  <a:pt x="562" y="1631"/>
                                </a:lnTo>
                                <a:lnTo>
                                  <a:pt x="1125" y="1502"/>
                                </a:lnTo>
                                <a:lnTo>
                                  <a:pt x="1687" y="1247"/>
                                </a:lnTo>
                                <a:lnTo>
                                  <a:pt x="2250" y="790"/>
                                </a:lnTo>
                                <a:lnTo>
                                  <a:pt x="5265" y="790"/>
                                </a:lnTo>
                                <a:lnTo>
                                  <a:pt x="5062" y="546"/>
                                </a:lnTo>
                                <a:lnTo>
                                  <a:pt x="4712" y="432"/>
                                </a:lnTo>
                                <a:lnTo>
                                  <a:pt x="1125" y="432"/>
                                </a:lnTo>
                                <a:lnTo>
                                  <a:pt x="562" y="145"/>
                                </a:lnTo>
                                <a:close/>
                                <a:moveTo>
                                  <a:pt x="5625" y="1372"/>
                                </a:moveTo>
                                <a:lnTo>
                                  <a:pt x="5062" y="1372"/>
                                </a:lnTo>
                                <a:lnTo>
                                  <a:pt x="5625" y="2200"/>
                                </a:lnTo>
                                <a:lnTo>
                                  <a:pt x="5625" y="1372"/>
                                </a:lnTo>
                                <a:close/>
                                <a:moveTo>
                                  <a:pt x="5265" y="790"/>
                                </a:moveTo>
                                <a:lnTo>
                                  <a:pt x="2250" y="790"/>
                                </a:lnTo>
                                <a:lnTo>
                                  <a:pt x="2812" y="1004"/>
                                </a:lnTo>
                                <a:lnTo>
                                  <a:pt x="3375" y="1243"/>
                                </a:lnTo>
                                <a:lnTo>
                                  <a:pt x="3937" y="1396"/>
                                </a:lnTo>
                                <a:lnTo>
                                  <a:pt x="4500" y="1424"/>
                                </a:lnTo>
                                <a:lnTo>
                                  <a:pt x="5062" y="1372"/>
                                </a:lnTo>
                                <a:lnTo>
                                  <a:pt x="5625" y="1372"/>
                                </a:lnTo>
                                <a:lnTo>
                                  <a:pt x="5625" y="1223"/>
                                </a:lnTo>
                                <a:lnTo>
                                  <a:pt x="5265" y="790"/>
                                </a:lnTo>
                                <a:close/>
                                <a:moveTo>
                                  <a:pt x="2250" y="0"/>
                                </a:moveTo>
                                <a:lnTo>
                                  <a:pt x="1687" y="234"/>
                                </a:lnTo>
                                <a:lnTo>
                                  <a:pt x="1125" y="432"/>
                                </a:lnTo>
                                <a:lnTo>
                                  <a:pt x="4712" y="432"/>
                                </a:lnTo>
                                <a:lnTo>
                                  <a:pt x="4500" y="362"/>
                                </a:lnTo>
                                <a:lnTo>
                                  <a:pt x="4296" y="314"/>
                                </a:lnTo>
                                <a:lnTo>
                                  <a:pt x="3375" y="314"/>
                                </a:lnTo>
                                <a:lnTo>
                                  <a:pt x="2812" y="151"/>
                                </a:lnTo>
                                <a:lnTo>
                                  <a:pt x="2250" y="0"/>
                                </a:lnTo>
                                <a:close/>
                                <a:moveTo>
                                  <a:pt x="3937" y="228"/>
                                </a:moveTo>
                                <a:lnTo>
                                  <a:pt x="3375" y="314"/>
                                </a:lnTo>
                                <a:lnTo>
                                  <a:pt x="4296" y="314"/>
                                </a:lnTo>
                                <a:lnTo>
                                  <a:pt x="3937" y="228"/>
                                </a:lnTo>
                                <a:close/>
                              </a:path>
                            </a:pathLst>
                          </a:custGeom>
                          <a:solidFill>
                            <a:srgbClr val="FE00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6"/>
                        <wps:cNvSpPr>
                          <a:spLocks/>
                        </wps:cNvSpPr>
                        <wps:spPr bwMode="auto">
                          <a:xfrm>
                            <a:off x="2679" y="467"/>
                            <a:ext cx="5625" cy="2507"/>
                          </a:xfrm>
                          <a:custGeom>
                            <a:avLst/>
                            <a:gdLst>
                              <a:gd name="T0" fmla="+- 0 2679 2679"/>
                              <a:gd name="T1" fmla="*/ T0 w 5625"/>
                              <a:gd name="T2" fmla="+- 0 2975 468"/>
                              <a:gd name="T3" fmla="*/ 2975 h 2507"/>
                              <a:gd name="T4" fmla="+- 0 2679 2679"/>
                              <a:gd name="T5" fmla="*/ T4 w 5625"/>
                              <a:gd name="T6" fmla="+- 0 1257 468"/>
                              <a:gd name="T7" fmla="*/ 1257 h 2507"/>
                              <a:gd name="T8" fmla="+- 0 3241 2679"/>
                              <a:gd name="T9" fmla="*/ T8 w 5625"/>
                              <a:gd name="T10" fmla="+- 0 613 468"/>
                              <a:gd name="T11" fmla="*/ 613 h 2507"/>
                              <a:gd name="T12" fmla="+- 0 3804 2679"/>
                              <a:gd name="T13" fmla="*/ T12 w 5625"/>
                              <a:gd name="T14" fmla="+- 0 900 468"/>
                              <a:gd name="T15" fmla="*/ 900 h 2507"/>
                              <a:gd name="T16" fmla="+- 0 4366 2679"/>
                              <a:gd name="T17" fmla="*/ T16 w 5625"/>
                              <a:gd name="T18" fmla="+- 0 702 468"/>
                              <a:gd name="T19" fmla="*/ 702 h 2507"/>
                              <a:gd name="T20" fmla="+- 0 4929 2679"/>
                              <a:gd name="T21" fmla="*/ T20 w 5625"/>
                              <a:gd name="T22" fmla="+- 0 468 468"/>
                              <a:gd name="T23" fmla="*/ 468 h 2507"/>
                              <a:gd name="T24" fmla="+- 0 5491 2679"/>
                              <a:gd name="T25" fmla="*/ T24 w 5625"/>
                              <a:gd name="T26" fmla="+- 0 619 468"/>
                              <a:gd name="T27" fmla="*/ 619 h 2507"/>
                              <a:gd name="T28" fmla="+- 0 6054 2679"/>
                              <a:gd name="T29" fmla="*/ T28 w 5625"/>
                              <a:gd name="T30" fmla="+- 0 782 468"/>
                              <a:gd name="T31" fmla="*/ 782 h 2507"/>
                              <a:gd name="T32" fmla="+- 0 6616 2679"/>
                              <a:gd name="T33" fmla="*/ T32 w 5625"/>
                              <a:gd name="T34" fmla="+- 0 696 468"/>
                              <a:gd name="T35" fmla="*/ 696 h 2507"/>
                              <a:gd name="T36" fmla="+- 0 7179 2679"/>
                              <a:gd name="T37" fmla="*/ T36 w 5625"/>
                              <a:gd name="T38" fmla="+- 0 830 468"/>
                              <a:gd name="T39" fmla="*/ 830 h 2507"/>
                              <a:gd name="T40" fmla="+- 0 7741 2679"/>
                              <a:gd name="T41" fmla="*/ T40 w 5625"/>
                              <a:gd name="T42" fmla="+- 0 1014 468"/>
                              <a:gd name="T43" fmla="*/ 1014 h 2507"/>
                              <a:gd name="T44" fmla="+- 0 8304 2679"/>
                              <a:gd name="T45" fmla="*/ T44 w 5625"/>
                              <a:gd name="T46" fmla="+- 0 1691 468"/>
                              <a:gd name="T47" fmla="*/ 1691 h 2507"/>
                              <a:gd name="T48" fmla="+- 0 8304 2679"/>
                              <a:gd name="T49" fmla="*/ T48 w 5625"/>
                              <a:gd name="T50" fmla="+- 0 2668 468"/>
                              <a:gd name="T51" fmla="*/ 2668 h 2507"/>
                              <a:gd name="T52" fmla="+- 0 7741 2679"/>
                              <a:gd name="T53" fmla="*/ T52 w 5625"/>
                              <a:gd name="T54" fmla="+- 0 1840 468"/>
                              <a:gd name="T55" fmla="*/ 1840 h 2507"/>
                              <a:gd name="T56" fmla="+- 0 7179 2679"/>
                              <a:gd name="T57" fmla="*/ T56 w 5625"/>
                              <a:gd name="T58" fmla="+- 0 1892 468"/>
                              <a:gd name="T59" fmla="*/ 1892 h 2507"/>
                              <a:gd name="T60" fmla="+- 0 6616 2679"/>
                              <a:gd name="T61" fmla="*/ T60 w 5625"/>
                              <a:gd name="T62" fmla="+- 0 1864 468"/>
                              <a:gd name="T63" fmla="*/ 1864 h 2507"/>
                              <a:gd name="T64" fmla="+- 0 6054 2679"/>
                              <a:gd name="T65" fmla="*/ T64 w 5625"/>
                              <a:gd name="T66" fmla="+- 0 1711 468"/>
                              <a:gd name="T67" fmla="*/ 1711 h 2507"/>
                              <a:gd name="T68" fmla="+- 0 5491 2679"/>
                              <a:gd name="T69" fmla="*/ T68 w 5625"/>
                              <a:gd name="T70" fmla="+- 0 1472 468"/>
                              <a:gd name="T71" fmla="*/ 1472 h 2507"/>
                              <a:gd name="T72" fmla="+- 0 4929 2679"/>
                              <a:gd name="T73" fmla="*/ T72 w 5625"/>
                              <a:gd name="T74" fmla="+- 0 1258 468"/>
                              <a:gd name="T75" fmla="*/ 1258 h 2507"/>
                              <a:gd name="T76" fmla="+- 0 4366 2679"/>
                              <a:gd name="T77" fmla="*/ T76 w 5625"/>
                              <a:gd name="T78" fmla="+- 0 1715 468"/>
                              <a:gd name="T79" fmla="*/ 1715 h 2507"/>
                              <a:gd name="T80" fmla="+- 0 3804 2679"/>
                              <a:gd name="T81" fmla="*/ T80 w 5625"/>
                              <a:gd name="T82" fmla="+- 0 1970 468"/>
                              <a:gd name="T83" fmla="*/ 1970 h 2507"/>
                              <a:gd name="T84" fmla="+- 0 3241 2679"/>
                              <a:gd name="T85" fmla="*/ T84 w 5625"/>
                              <a:gd name="T86" fmla="+- 0 2099 468"/>
                              <a:gd name="T87" fmla="*/ 2099 h 2507"/>
                              <a:gd name="T88" fmla="+- 0 2679 2679"/>
                              <a:gd name="T89" fmla="*/ T88 w 5625"/>
                              <a:gd name="T90" fmla="+- 0 2975 468"/>
                              <a:gd name="T91" fmla="*/ 2975 h 2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2507">
                                <a:moveTo>
                                  <a:pt x="0" y="2507"/>
                                </a:moveTo>
                                <a:lnTo>
                                  <a:pt x="0" y="789"/>
                                </a:lnTo>
                                <a:lnTo>
                                  <a:pt x="562" y="145"/>
                                </a:lnTo>
                                <a:lnTo>
                                  <a:pt x="1125" y="432"/>
                                </a:lnTo>
                                <a:lnTo>
                                  <a:pt x="1687" y="234"/>
                                </a:lnTo>
                                <a:lnTo>
                                  <a:pt x="2250" y="0"/>
                                </a:lnTo>
                                <a:lnTo>
                                  <a:pt x="2812" y="151"/>
                                </a:lnTo>
                                <a:lnTo>
                                  <a:pt x="3375" y="314"/>
                                </a:lnTo>
                                <a:lnTo>
                                  <a:pt x="3937" y="228"/>
                                </a:lnTo>
                                <a:lnTo>
                                  <a:pt x="4500" y="362"/>
                                </a:lnTo>
                                <a:lnTo>
                                  <a:pt x="5062" y="546"/>
                                </a:lnTo>
                                <a:lnTo>
                                  <a:pt x="5625" y="1223"/>
                                </a:lnTo>
                                <a:lnTo>
                                  <a:pt x="5625" y="2200"/>
                                </a:lnTo>
                                <a:lnTo>
                                  <a:pt x="5062" y="1372"/>
                                </a:lnTo>
                                <a:lnTo>
                                  <a:pt x="4500" y="1424"/>
                                </a:lnTo>
                                <a:lnTo>
                                  <a:pt x="3937" y="1396"/>
                                </a:lnTo>
                                <a:lnTo>
                                  <a:pt x="3375" y="1243"/>
                                </a:lnTo>
                                <a:lnTo>
                                  <a:pt x="2812" y="1004"/>
                                </a:lnTo>
                                <a:lnTo>
                                  <a:pt x="2250" y="790"/>
                                </a:lnTo>
                                <a:lnTo>
                                  <a:pt x="1687" y="1247"/>
                                </a:lnTo>
                                <a:lnTo>
                                  <a:pt x="1125" y="1502"/>
                                </a:lnTo>
                                <a:lnTo>
                                  <a:pt x="562" y="1631"/>
                                </a:lnTo>
                                <a:lnTo>
                                  <a:pt x="0" y="2507"/>
                                </a:lnTo>
                              </a:path>
                            </a:pathLst>
                          </a:custGeom>
                          <a:noFill/>
                          <a:ln w="12400">
                            <a:solidFill>
                              <a:srgbClr val="FE00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95"/>
                        <wps:cNvSpPr>
                          <a:spLocks/>
                        </wps:cNvSpPr>
                        <wps:spPr bwMode="auto">
                          <a:xfrm>
                            <a:off x="2679" y="467"/>
                            <a:ext cx="5625" cy="2507"/>
                          </a:xfrm>
                          <a:custGeom>
                            <a:avLst/>
                            <a:gdLst>
                              <a:gd name="T0" fmla="+- 0 2679 2679"/>
                              <a:gd name="T1" fmla="*/ T0 w 5625"/>
                              <a:gd name="T2" fmla="+- 0 2975 468"/>
                              <a:gd name="T3" fmla="*/ 2975 h 2507"/>
                              <a:gd name="T4" fmla="+- 0 2679 2679"/>
                              <a:gd name="T5" fmla="*/ T4 w 5625"/>
                              <a:gd name="T6" fmla="+- 0 1257 468"/>
                              <a:gd name="T7" fmla="*/ 1257 h 2507"/>
                              <a:gd name="T8" fmla="+- 0 3241 2679"/>
                              <a:gd name="T9" fmla="*/ T8 w 5625"/>
                              <a:gd name="T10" fmla="+- 0 613 468"/>
                              <a:gd name="T11" fmla="*/ 613 h 2507"/>
                              <a:gd name="T12" fmla="+- 0 3804 2679"/>
                              <a:gd name="T13" fmla="*/ T12 w 5625"/>
                              <a:gd name="T14" fmla="+- 0 900 468"/>
                              <a:gd name="T15" fmla="*/ 900 h 2507"/>
                              <a:gd name="T16" fmla="+- 0 4366 2679"/>
                              <a:gd name="T17" fmla="*/ T16 w 5625"/>
                              <a:gd name="T18" fmla="+- 0 702 468"/>
                              <a:gd name="T19" fmla="*/ 702 h 2507"/>
                              <a:gd name="T20" fmla="+- 0 4929 2679"/>
                              <a:gd name="T21" fmla="*/ T20 w 5625"/>
                              <a:gd name="T22" fmla="+- 0 468 468"/>
                              <a:gd name="T23" fmla="*/ 468 h 2507"/>
                              <a:gd name="T24" fmla="+- 0 5491 2679"/>
                              <a:gd name="T25" fmla="*/ T24 w 5625"/>
                              <a:gd name="T26" fmla="+- 0 619 468"/>
                              <a:gd name="T27" fmla="*/ 619 h 2507"/>
                              <a:gd name="T28" fmla="+- 0 6054 2679"/>
                              <a:gd name="T29" fmla="*/ T28 w 5625"/>
                              <a:gd name="T30" fmla="+- 0 782 468"/>
                              <a:gd name="T31" fmla="*/ 782 h 2507"/>
                              <a:gd name="T32" fmla="+- 0 6616 2679"/>
                              <a:gd name="T33" fmla="*/ T32 w 5625"/>
                              <a:gd name="T34" fmla="+- 0 696 468"/>
                              <a:gd name="T35" fmla="*/ 696 h 2507"/>
                              <a:gd name="T36" fmla="+- 0 7179 2679"/>
                              <a:gd name="T37" fmla="*/ T36 w 5625"/>
                              <a:gd name="T38" fmla="+- 0 830 468"/>
                              <a:gd name="T39" fmla="*/ 830 h 2507"/>
                              <a:gd name="T40" fmla="+- 0 7741 2679"/>
                              <a:gd name="T41" fmla="*/ T40 w 5625"/>
                              <a:gd name="T42" fmla="+- 0 1014 468"/>
                              <a:gd name="T43" fmla="*/ 1014 h 2507"/>
                              <a:gd name="T44" fmla="+- 0 8304 2679"/>
                              <a:gd name="T45" fmla="*/ T44 w 5625"/>
                              <a:gd name="T46" fmla="+- 0 1691 468"/>
                              <a:gd name="T47" fmla="*/ 1691 h 2507"/>
                              <a:gd name="T48" fmla="+- 0 8304 2679"/>
                              <a:gd name="T49" fmla="*/ T48 w 5625"/>
                              <a:gd name="T50" fmla="+- 0 2668 468"/>
                              <a:gd name="T51" fmla="*/ 2668 h 2507"/>
                              <a:gd name="T52" fmla="+- 0 7741 2679"/>
                              <a:gd name="T53" fmla="*/ T52 w 5625"/>
                              <a:gd name="T54" fmla="+- 0 1840 468"/>
                              <a:gd name="T55" fmla="*/ 1840 h 2507"/>
                              <a:gd name="T56" fmla="+- 0 7179 2679"/>
                              <a:gd name="T57" fmla="*/ T56 w 5625"/>
                              <a:gd name="T58" fmla="+- 0 1892 468"/>
                              <a:gd name="T59" fmla="*/ 1892 h 2507"/>
                              <a:gd name="T60" fmla="+- 0 6616 2679"/>
                              <a:gd name="T61" fmla="*/ T60 w 5625"/>
                              <a:gd name="T62" fmla="+- 0 1864 468"/>
                              <a:gd name="T63" fmla="*/ 1864 h 2507"/>
                              <a:gd name="T64" fmla="+- 0 6054 2679"/>
                              <a:gd name="T65" fmla="*/ T64 w 5625"/>
                              <a:gd name="T66" fmla="+- 0 1711 468"/>
                              <a:gd name="T67" fmla="*/ 1711 h 2507"/>
                              <a:gd name="T68" fmla="+- 0 5491 2679"/>
                              <a:gd name="T69" fmla="*/ T68 w 5625"/>
                              <a:gd name="T70" fmla="+- 0 1472 468"/>
                              <a:gd name="T71" fmla="*/ 1472 h 2507"/>
                              <a:gd name="T72" fmla="+- 0 4929 2679"/>
                              <a:gd name="T73" fmla="*/ T72 w 5625"/>
                              <a:gd name="T74" fmla="+- 0 1258 468"/>
                              <a:gd name="T75" fmla="*/ 1258 h 2507"/>
                              <a:gd name="T76" fmla="+- 0 4366 2679"/>
                              <a:gd name="T77" fmla="*/ T76 w 5625"/>
                              <a:gd name="T78" fmla="+- 0 1715 468"/>
                              <a:gd name="T79" fmla="*/ 1715 h 2507"/>
                              <a:gd name="T80" fmla="+- 0 3804 2679"/>
                              <a:gd name="T81" fmla="*/ T80 w 5625"/>
                              <a:gd name="T82" fmla="+- 0 1970 468"/>
                              <a:gd name="T83" fmla="*/ 1970 h 2507"/>
                              <a:gd name="T84" fmla="+- 0 3241 2679"/>
                              <a:gd name="T85" fmla="*/ T84 w 5625"/>
                              <a:gd name="T86" fmla="+- 0 2099 468"/>
                              <a:gd name="T87" fmla="*/ 2099 h 2507"/>
                              <a:gd name="T88" fmla="+- 0 2679 2679"/>
                              <a:gd name="T89" fmla="*/ T88 w 5625"/>
                              <a:gd name="T90" fmla="+- 0 2975 468"/>
                              <a:gd name="T91" fmla="*/ 2975 h 2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2507">
                                <a:moveTo>
                                  <a:pt x="0" y="2507"/>
                                </a:moveTo>
                                <a:lnTo>
                                  <a:pt x="0" y="789"/>
                                </a:lnTo>
                                <a:lnTo>
                                  <a:pt x="562" y="145"/>
                                </a:lnTo>
                                <a:lnTo>
                                  <a:pt x="1125" y="432"/>
                                </a:lnTo>
                                <a:lnTo>
                                  <a:pt x="1687" y="234"/>
                                </a:lnTo>
                                <a:lnTo>
                                  <a:pt x="2250" y="0"/>
                                </a:lnTo>
                                <a:lnTo>
                                  <a:pt x="2812" y="151"/>
                                </a:lnTo>
                                <a:lnTo>
                                  <a:pt x="3375" y="314"/>
                                </a:lnTo>
                                <a:lnTo>
                                  <a:pt x="3937" y="228"/>
                                </a:lnTo>
                                <a:lnTo>
                                  <a:pt x="4500" y="362"/>
                                </a:lnTo>
                                <a:lnTo>
                                  <a:pt x="5062" y="546"/>
                                </a:lnTo>
                                <a:lnTo>
                                  <a:pt x="5625" y="1223"/>
                                </a:lnTo>
                                <a:lnTo>
                                  <a:pt x="5625" y="2200"/>
                                </a:lnTo>
                                <a:lnTo>
                                  <a:pt x="5062" y="1372"/>
                                </a:lnTo>
                                <a:lnTo>
                                  <a:pt x="4500" y="1424"/>
                                </a:lnTo>
                                <a:lnTo>
                                  <a:pt x="3937" y="1396"/>
                                </a:lnTo>
                                <a:lnTo>
                                  <a:pt x="3375" y="1243"/>
                                </a:lnTo>
                                <a:lnTo>
                                  <a:pt x="2812" y="1004"/>
                                </a:lnTo>
                                <a:lnTo>
                                  <a:pt x="2250" y="790"/>
                                </a:lnTo>
                                <a:lnTo>
                                  <a:pt x="1687" y="1247"/>
                                </a:lnTo>
                                <a:lnTo>
                                  <a:pt x="1125" y="1502"/>
                                </a:lnTo>
                                <a:lnTo>
                                  <a:pt x="562" y="1631"/>
                                </a:lnTo>
                                <a:lnTo>
                                  <a:pt x="0" y="2507"/>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94"/>
                        <wps:cNvSpPr>
                          <a:spLocks/>
                        </wps:cNvSpPr>
                        <wps:spPr bwMode="auto">
                          <a:xfrm>
                            <a:off x="780" y="4523"/>
                            <a:ext cx="5880" cy="4440"/>
                          </a:xfrm>
                          <a:custGeom>
                            <a:avLst/>
                            <a:gdLst>
                              <a:gd name="T0" fmla="+- 0 2679 780"/>
                              <a:gd name="T1" fmla="*/ T0 w 5880"/>
                              <a:gd name="T2" fmla="+- 0 4485 4523"/>
                              <a:gd name="T3" fmla="*/ 4485 h 4440"/>
                              <a:gd name="T4" fmla="+- 0 2679 780"/>
                              <a:gd name="T5" fmla="*/ T4 w 5880"/>
                              <a:gd name="T6" fmla="+- 0 4353 4523"/>
                              <a:gd name="T7" fmla="*/ 4353 h 4440"/>
                              <a:gd name="T8" fmla="+- 0 2679 780"/>
                              <a:gd name="T9" fmla="*/ T8 w 5880"/>
                              <a:gd name="T10" fmla="+- 0 4221 4523"/>
                              <a:gd name="T11" fmla="*/ 4221 h 4440"/>
                              <a:gd name="T12" fmla="+- 0 2679 780"/>
                              <a:gd name="T13" fmla="*/ T12 w 5880"/>
                              <a:gd name="T14" fmla="+- 0 4089 4523"/>
                              <a:gd name="T15" fmla="*/ 4089 h 4440"/>
                              <a:gd name="T16" fmla="+- 0 2679 780"/>
                              <a:gd name="T17" fmla="*/ T16 w 5880"/>
                              <a:gd name="T18" fmla="+- 0 3957 4523"/>
                              <a:gd name="T19" fmla="*/ 3957 h 4440"/>
                              <a:gd name="T20" fmla="+- 0 2679 780"/>
                              <a:gd name="T21" fmla="*/ T20 w 5880"/>
                              <a:gd name="T22" fmla="+- 0 3826 4523"/>
                              <a:gd name="T23" fmla="*/ 3826 h 4440"/>
                              <a:gd name="T24" fmla="+- 0 2679 780"/>
                              <a:gd name="T25" fmla="*/ T24 w 5880"/>
                              <a:gd name="T26" fmla="+- 0 3694 4523"/>
                              <a:gd name="T27" fmla="*/ 3694 h 4440"/>
                              <a:gd name="T28" fmla="+- 0 2679 780"/>
                              <a:gd name="T29" fmla="*/ T28 w 5880"/>
                              <a:gd name="T30" fmla="+- 0 3562 4523"/>
                              <a:gd name="T31" fmla="*/ 3562 h 4440"/>
                              <a:gd name="T32" fmla="+- 0 2679 780"/>
                              <a:gd name="T33" fmla="*/ T32 w 5880"/>
                              <a:gd name="T34" fmla="+- 0 3430 4523"/>
                              <a:gd name="T35" fmla="*/ 3430 h 4440"/>
                              <a:gd name="T36" fmla="+- 0 2679 780"/>
                              <a:gd name="T37" fmla="*/ T36 w 5880"/>
                              <a:gd name="T38" fmla="+- 0 3298 4523"/>
                              <a:gd name="T39" fmla="*/ 3298 h 4440"/>
                              <a:gd name="T40" fmla="+- 0 2679 780"/>
                              <a:gd name="T41" fmla="*/ T40 w 5880"/>
                              <a:gd name="T42" fmla="+- 0 3166 4523"/>
                              <a:gd name="T43" fmla="*/ 3166 h 4440"/>
                              <a:gd name="T44" fmla="+- 0 2679 780"/>
                              <a:gd name="T45" fmla="*/ T44 w 5880"/>
                              <a:gd name="T46" fmla="+- 0 3035 4523"/>
                              <a:gd name="T47" fmla="*/ 3035 h 4440"/>
                              <a:gd name="T48" fmla="+- 0 2679 780"/>
                              <a:gd name="T49" fmla="*/ T48 w 5880"/>
                              <a:gd name="T50" fmla="+- 0 2903 4523"/>
                              <a:gd name="T51" fmla="*/ 2903 h 4440"/>
                              <a:gd name="T52" fmla="+- 0 2679 780"/>
                              <a:gd name="T53" fmla="*/ T52 w 5880"/>
                              <a:gd name="T54" fmla="+- 0 2771 4523"/>
                              <a:gd name="T55" fmla="*/ 2771 h 4440"/>
                              <a:gd name="T56" fmla="+- 0 2679 780"/>
                              <a:gd name="T57" fmla="*/ T56 w 5880"/>
                              <a:gd name="T58" fmla="+- 0 2639 4523"/>
                              <a:gd name="T59" fmla="*/ 2639 h 4440"/>
                              <a:gd name="T60" fmla="+- 0 2679 780"/>
                              <a:gd name="T61" fmla="*/ T60 w 5880"/>
                              <a:gd name="T62" fmla="+- 0 2507 4523"/>
                              <a:gd name="T63" fmla="*/ 2507 h 4440"/>
                              <a:gd name="T64" fmla="+- 0 2679 780"/>
                              <a:gd name="T65" fmla="*/ T64 w 5880"/>
                              <a:gd name="T66" fmla="+- 0 2376 4523"/>
                              <a:gd name="T67" fmla="*/ 2376 h 4440"/>
                              <a:gd name="T68" fmla="+- 0 2679 780"/>
                              <a:gd name="T69" fmla="*/ T68 w 5880"/>
                              <a:gd name="T70" fmla="+- 0 2244 4523"/>
                              <a:gd name="T71" fmla="*/ 2244 h 4440"/>
                              <a:gd name="T72" fmla="+- 0 2679 780"/>
                              <a:gd name="T73" fmla="*/ T72 w 5880"/>
                              <a:gd name="T74" fmla="+- 0 2112 4523"/>
                              <a:gd name="T75" fmla="*/ 2112 h 4440"/>
                              <a:gd name="T76" fmla="+- 0 2679 780"/>
                              <a:gd name="T77" fmla="*/ T76 w 5880"/>
                              <a:gd name="T78" fmla="+- 0 1980 4523"/>
                              <a:gd name="T79" fmla="*/ 1980 h 4440"/>
                              <a:gd name="T80" fmla="+- 0 2679 780"/>
                              <a:gd name="T81" fmla="*/ T80 w 5880"/>
                              <a:gd name="T82" fmla="+- 0 1848 4523"/>
                              <a:gd name="T83" fmla="*/ 1848 h 4440"/>
                              <a:gd name="T84" fmla="+- 0 2679 780"/>
                              <a:gd name="T85" fmla="*/ T84 w 5880"/>
                              <a:gd name="T86" fmla="+- 0 1717 4523"/>
                              <a:gd name="T87" fmla="*/ 1717 h 4440"/>
                              <a:gd name="T88" fmla="+- 0 2679 780"/>
                              <a:gd name="T89" fmla="*/ T88 w 5880"/>
                              <a:gd name="T90" fmla="+- 0 1585 4523"/>
                              <a:gd name="T91" fmla="*/ 1585 h 4440"/>
                              <a:gd name="T92" fmla="+- 0 2679 780"/>
                              <a:gd name="T93" fmla="*/ T92 w 5880"/>
                              <a:gd name="T94" fmla="+- 0 1453 4523"/>
                              <a:gd name="T95" fmla="*/ 1453 h 4440"/>
                              <a:gd name="T96" fmla="+- 0 2679 780"/>
                              <a:gd name="T97" fmla="*/ T96 w 5880"/>
                              <a:gd name="T98" fmla="+- 0 1321 4523"/>
                              <a:gd name="T99" fmla="*/ 1321 h 4440"/>
                              <a:gd name="T100" fmla="+- 0 2679 780"/>
                              <a:gd name="T101" fmla="*/ T100 w 5880"/>
                              <a:gd name="T102" fmla="+- 0 1189 4523"/>
                              <a:gd name="T103" fmla="*/ 1189 h 4440"/>
                              <a:gd name="T104" fmla="+- 0 2679 780"/>
                              <a:gd name="T105" fmla="*/ T104 w 5880"/>
                              <a:gd name="T106" fmla="+- 0 1057 4523"/>
                              <a:gd name="T107" fmla="*/ 1057 h 4440"/>
                              <a:gd name="T108" fmla="+- 0 2679 780"/>
                              <a:gd name="T109" fmla="*/ T108 w 5880"/>
                              <a:gd name="T110" fmla="+- 0 926 4523"/>
                              <a:gd name="T111" fmla="*/ 926 h 4440"/>
                              <a:gd name="T112" fmla="+- 0 2679 780"/>
                              <a:gd name="T113" fmla="*/ T112 w 5880"/>
                              <a:gd name="T114" fmla="+- 0 794 4523"/>
                              <a:gd name="T115" fmla="*/ 794 h 4440"/>
                              <a:gd name="T116" fmla="+- 0 2679 780"/>
                              <a:gd name="T117" fmla="*/ T116 w 5880"/>
                              <a:gd name="T118" fmla="+- 0 662 4523"/>
                              <a:gd name="T119" fmla="*/ 662 h 4440"/>
                              <a:gd name="T120" fmla="+- 0 2679 780"/>
                              <a:gd name="T121" fmla="*/ T120 w 5880"/>
                              <a:gd name="T122" fmla="+- 0 530 4523"/>
                              <a:gd name="T123" fmla="*/ 530 h 4440"/>
                              <a:gd name="T124" fmla="+- 0 2679 780"/>
                              <a:gd name="T125" fmla="*/ T124 w 5880"/>
                              <a:gd name="T126" fmla="+- 0 398 4523"/>
                              <a:gd name="T127" fmla="*/ 398 h 4440"/>
                              <a:gd name="T128" fmla="+- 0 2679 780"/>
                              <a:gd name="T129" fmla="*/ T128 w 5880"/>
                              <a:gd name="T130" fmla="+- 0 267 4523"/>
                              <a:gd name="T131" fmla="*/ 267 h 4440"/>
                              <a:gd name="T132" fmla="+- 0 2679 780"/>
                              <a:gd name="T133" fmla="*/ T132 w 5880"/>
                              <a:gd name="T134" fmla="+- 0 4485 4523"/>
                              <a:gd name="T135" fmla="*/ 4485 h 4440"/>
                              <a:gd name="T136" fmla="+- 0 2679 780"/>
                              <a:gd name="T137" fmla="*/ T136 w 5880"/>
                              <a:gd name="T138" fmla="+- 0 3957 4523"/>
                              <a:gd name="T139" fmla="*/ 3957 h 4440"/>
                              <a:gd name="T140" fmla="+- 0 2679 780"/>
                              <a:gd name="T141" fmla="*/ T140 w 5880"/>
                              <a:gd name="T142" fmla="+- 0 3430 4523"/>
                              <a:gd name="T143" fmla="*/ 3430 h 4440"/>
                              <a:gd name="T144" fmla="+- 0 2679 780"/>
                              <a:gd name="T145" fmla="*/ T144 w 5880"/>
                              <a:gd name="T146" fmla="+- 0 2903 4523"/>
                              <a:gd name="T147" fmla="*/ 2903 h 4440"/>
                              <a:gd name="T148" fmla="+- 0 2679 780"/>
                              <a:gd name="T149" fmla="*/ T148 w 5880"/>
                              <a:gd name="T150" fmla="+- 0 2376 4523"/>
                              <a:gd name="T151" fmla="*/ 2376 h 4440"/>
                              <a:gd name="T152" fmla="+- 0 2679 780"/>
                              <a:gd name="T153" fmla="*/ T152 w 5880"/>
                              <a:gd name="T154" fmla="+- 0 1848 4523"/>
                              <a:gd name="T155" fmla="*/ 1848 h 4440"/>
                              <a:gd name="T156" fmla="+- 0 2679 780"/>
                              <a:gd name="T157" fmla="*/ T156 w 5880"/>
                              <a:gd name="T158" fmla="+- 0 1321 4523"/>
                              <a:gd name="T159" fmla="*/ 1321 h 4440"/>
                              <a:gd name="T160" fmla="+- 0 2679 780"/>
                              <a:gd name="T161" fmla="*/ T160 w 5880"/>
                              <a:gd name="T162" fmla="+- 0 794 4523"/>
                              <a:gd name="T163" fmla="*/ 794 h 4440"/>
                              <a:gd name="T164" fmla="+- 0 2679 780"/>
                              <a:gd name="T165" fmla="*/ T164 w 5880"/>
                              <a:gd name="T166" fmla="+- 0 267 4523"/>
                              <a:gd name="T167" fmla="*/ 267 h 4440"/>
                              <a:gd name="T168" fmla="+- 0 2679 780"/>
                              <a:gd name="T169" fmla="*/ T168 w 5880"/>
                              <a:gd name="T170" fmla="+- 0 4485 4523"/>
                              <a:gd name="T171" fmla="*/ 4485 h 4440"/>
                              <a:gd name="T172" fmla="+- 0 3241 780"/>
                              <a:gd name="T173" fmla="*/ T172 w 5880"/>
                              <a:gd name="T174" fmla="+- 0 4485 4523"/>
                              <a:gd name="T175" fmla="*/ 4485 h 4440"/>
                              <a:gd name="T176" fmla="+- 0 3804 780"/>
                              <a:gd name="T177" fmla="*/ T176 w 5880"/>
                              <a:gd name="T178" fmla="+- 0 4485 4523"/>
                              <a:gd name="T179" fmla="*/ 4485 h 4440"/>
                              <a:gd name="T180" fmla="+- 0 4366 780"/>
                              <a:gd name="T181" fmla="*/ T180 w 5880"/>
                              <a:gd name="T182" fmla="+- 0 4485 4523"/>
                              <a:gd name="T183" fmla="*/ 4485 h 4440"/>
                              <a:gd name="T184" fmla="+- 0 4929 780"/>
                              <a:gd name="T185" fmla="*/ T184 w 5880"/>
                              <a:gd name="T186" fmla="+- 0 4485 4523"/>
                              <a:gd name="T187" fmla="*/ 4485 h 4440"/>
                              <a:gd name="T188" fmla="+- 0 5491 780"/>
                              <a:gd name="T189" fmla="*/ T188 w 5880"/>
                              <a:gd name="T190" fmla="+- 0 4485 4523"/>
                              <a:gd name="T191" fmla="*/ 4485 h 4440"/>
                              <a:gd name="T192" fmla="+- 0 6054 780"/>
                              <a:gd name="T193" fmla="*/ T192 w 5880"/>
                              <a:gd name="T194" fmla="+- 0 4485 4523"/>
                              <a:gd name="T195" fmla="*/ 4485 h 4440"/>
                              <a:gd name="T196" fmla="+- 0 6616 780"/>
                              <a:gd name="T197" fmla="*/ T196 w 5880"/>
                              <a:gd name="T198" fmla="+- 0 4485 4523"/>
                              <a:gd name="T199" fmla="*/ 4485 h 4440"/>
                              <a:gd name="T200" fmla="+- 0 7179 780"/>
                              <a:gd name="T201" fmla="*/ T200 w 5880"/>
                              <a:gd name="T202" fmla="+- 0 4485 4523"/>
                              <a:gd name="T203" fmla="*/ 4485 h 4440"/>
                              <a:gd name="T204" fmla="+- 0 7741 780"/>
                              <a:gd name="T205" fmla="*/ T204 w 5880"/>
                              <a:gd name="T206" fmla="+- 0 4485 4523"/>
                              <a:gd name="T207" fmla="*/ 4485 h 4440"/>
                              <a:gd name="T208" fmla="+- 0 8304 780"/>
                              <a:gd name="T209" fmla="*/ T208 w 5880"/>
                              <a:gd name="T210" fmla="+- 0 4485 4523"/>
                              <a:gd name="T211" fmla="*/ 4485 h 4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880" h="4440">
                                <a:moveTo>
                                  <a:pt x="1840" y="-38"/>
                                </a:moveTo>
                                <a:lnTo>
                                  <a:pt x="1899" y="-38"/>
                                </a:lnTo>
                                <a:moveTo>
                                  <a:pt x="1840" y="-170"/>
                                </a:moveTo>
                                <a:lnTo>
                                  <a:pt x="1899" y="-170"/>
                                </a:lnTo>
                                <a:moveTo>
                                  <a:pt x="1840" y="-302"/>
                                </a:moveTo>
                                <a:lnTo>
                                  <a:pt x="1899" y="-302"/>
                                </a:lnTo>
                                <a:moveTo>
                                  <a:pt x="1840" y="-434"/>
                                </a:moveTo>
                                <a:lnTo>
                                  <a:pt x="1899" y="-434"/>
                                </a:lnTo>
                                <a:moveTo>
                                  <a:pt x="1840" y="-566"/>
                                </a:moveTo>
                                <a:lnTo>
                                  <a:pt x="1899" y="-566"/>
                                </a:lnTo>
                                <a:moveTo>
                                  <a:pt x="1840" y="-697"/>
                                </a:moveTo>
                                <a:lnTo>
                                  <a:pt x="1899" y="-697"/>
                                </a:lnTo>
                                <a:moveTo>
                                  <a:pt x="1840" y="-829"/>
                                </a:moveTo>
                                <a:lnTo>
                                  <a:pt x="1899" y="-829"/>
                                </a:lnTo>
                                <a:moveTo>
                                  <a:pt x="1840" y="-961"/>
                                </a:moveTo>
                                <a:lnTo>
                                  <a:pt x="1899" y="-961"/>
                                </a:lnTo>
                                <a:moveTo>
                                  <a:pt x="1840" y="-1093"/>
                                </a:moveTo>
                                <a:lnTo>
                                  <a:pt x="1899" y="-1093"/>
                                </a:lnTo>
                                <a:moveTo>
                                  <a:pt x="1840" y="-1225"/>
                                </a:moveTo>
                                <a:lnTo>
                                  <a:pt x="1899" y="-1225"/>
                                </a:lnTo>
                                <a:moveTo>
                                  <a:pt x="1840" y="-1357"/>
                                </a:moveTo>
                                <a:lnTo>
                                  <a:pt x="1899" y="-1357"/>
                                </a:lnTo>
                                <a:moveTo>
                                  <a:pt x="1840" y="-1488"/>
                                </a:moveTo>
                                <a:lnTo>
                                  <a:pt x="1899" y="-1488"/>
                                </a:lnTo>
                                <a:moveTo>
                                  <a:pt x="1840" y="-1620"/>
                                </a:moveTo>
                                <a:lnTo>
                                  <a:pt x="1899" y="-1620"/>
                                </a:lnTo>
                                <a:moveTo>
                                  <a:pt x="1840" y="-1752"/>
                                </a:moveTo>
                                <a:lnTo>
                                  <a:pt x="1899" y="-1752"/>
                                </a:lnTo>
                                <a:moveTo>
                                  <a:pt x="1840" y="-1884"/>
                                </a:moveTo>
                                <a:lnTo>
                                  <a:pt x="1899" y="-1884"/>
                                </a:lnTo>
                                <a:moveTo>
                                  <a:pt x="1840" y="-2016"/>
                                </a:moveTo>
                                <a:lnTo>
                                  <a:pt x="1899" y="-2016"/>
                                </a:lnTo>
                                <a:moveTo>
                                  <a:pt x="1840" y="-2147"/>
                                </a:moveTo>
                                <a:lnTo>
                                  <a:pt x="1899" y="-2147"/>
                                </a:lnTo>
                                <a:moveTo>
                                  <a:pt x="1840" y="-2279"/>
                                </a:moveTo>
                                <a:lnTo>
                                  <a:pt x="1899" y="-2279"/>
                                </a:lnTo>
                                <a:moveTo>
                                  <a:pt x="1840" y="-2411"/>
                                </a:moveTo>
                                <a:lnTo>
                                  <a:pt x="1899" y="-2411"/>
                                </a:lnTo>
                                <a:moveTo>
                                  <a:pt x="1840" y="-2543"/>
                                </a:moveTo>
                                <a:lnTo>
                                  <a:pt x="1899" y="-2543"/>
                                </a:lnTo>
                                <a:moveTo>
                                  <a:pt x="1840" y="-2675"/>
                                </a:moveTo>
                                <a:lnTo>
                                  <a:pt x="1899" y="-2675"/>
                                </a:lnTo>
                                <a:moveTo>
                                  <a:pt x="1840" y="-2806"/>
                                </a:moveTo>
                                <a:lnTo>
                                  <a:pt x="1899" y="-2806"/>
                                </a:lnTo>
                                <a:moveTo>
                                  <a:pt x="1840" y="-2938"/>
                                </a:moveTo>
                                <a:lnTo>
                                  <a:pt x="1899" y="-2938"/>
                                </a:lnTo>
                                <a:moveTo>
                                  <a:pt x="1840" y="-3070"/>
                                </a:moveTo>
                                <a:lnTo>
                                  <a:pt x="1899" y="-3070"/>
                                </a:lnTo>
                                <a:moveTo>
                                  <a:pt x="1840" y="-3202"/>
                                </a:moveTo>
                                <a:lnTo>
                                  <a:pt x="1899" y="-3202"/>
                                </a:lnTo>
                                <a:moveTo>
                                  <a:pt x="1840" y="-3334"/>
                                </a:moveTo>
                                <a:lnTo>
                                  <a:pt x="1899" y="-3334"/>
                                </a:lnTo>
                                <a:moveTo>
                                  <a:pt x="1840" y="-3466"/>
                                </a:moveTo>
                                <a:lnTo>
                                  <a:pt x="1899" y="-3466"/>
                                </a:lnTo>
                                <a:moveTo>
                                  <a:pt x="1840" y="-3597"/>
                                </a:moveTo>
                                <a:lnTo>
                                  <a:pt x="1899" y="-3597"/>
                                </a:lnTo>
                                <a:moveTo>
                                  <a:pt x="1840" y="-3729"/>
                                </a:moveTo>
                                <a:lnTo>
                                  <a:pt x="1899" y="-3729"/>
                                </a:lnTo>
                                <a:moveTo>
                                  <a:pt x="1840" y="-3861"/>
                                </a:moveTo>
                                <a:lnTo>
                                  <a:pt x="1899" y="-3861"/>
                                </a:lnTo>
                                <a:moveTo>
                                  <a:pt x="1840" y="-3993"/>
                                </a:moveTo>
                                <a:lnTo>
                                  <a:pt x="1899" y="-3993"/>
                                </a:lnTo>
                                <a:moveTo>
                                  <a:pt x="1840" y="-4125"/>
                                </a:moveTo>
                                <a:lnTo>
                                  <a:pt x="1899" y="-4125"/>
                                </a:lnTo>
                                <a:moveTo>
                                  <a:pt x="1840" y="-4256"/>
                                </a:moveTo>
                                <a:lnTo>
                                  <a:pt x="1899" y="-4256"/>
                                </a:lnTo>
                                <a:moveTo>
                                  <a:pt x="1782" y="-38"/>
                                </a:moveTo>
                                <a:lnTo>
                                  <a:pt x="1899" y="-38"/>
                                </a:lnTo>
                                <a:moveTo>
                                  <a:pt x="1782" y="-566"/>
                                </a:moveTo>
                                <a:lnTo>
                                  <a:pt x="1899" y="-566"/>
                                </a:lnTo>
                                <a:moveTo>
                                  <a:pt x="1782" y="-1093"/>
                                </a:moveTo>
                                <a:lnTo>
                                  <a:pt x="1899" y="-1093"/>
                                </a:lnTo>
                                <a:moveTo>
                                  <a:pt x="1782" y="-1620"/>
                                </a:moveTo>
                                <a:lnTo>
                                  <a:pt x="1899" y="-1620"/>
                                </a:lnTo>
                                <a:moveTo>
                                  <a:pt x="1782" y="-2147"/>
                                </a:moveTo>
                                <a:lnTo>
                                  <a:pt x="1899" y="-2147"/>
                                </a:lnTo>
                                <a:moveTo>
                                  <a:pt x="1782" y="-2675"/>
                                </a:moveTo>
                                <a:lnTo>
                                  <a:pt x="1899" y="-2675"/>
                                </a:lnTo>
                                <a:moveTo>
                                  <a:pt x="1782" y="-3202"/>
                                </a:moveTo>
                                <a:lnTo>
                                  <a:pt x="1899" y="-3202"/>
                                </a:lnTo>
                                <a:moveTo>
                                  <a:pt x="1782" y="-3729"/>
                                </a:moveTo>
                                <a:lnTo>
                                  <a:pt x="1899" y="-3729"/>
                                </a:lnTo>
                                <a:moveTo>
                                  <a:pt x="1782" y="-4256"/>
                                </a:moveTo>
                                <a:lnTo>
                                  <a:pt x="1899" y="-4256"/>
                                </a:lnTo>
                                <a:moveTo>
                                  <a:pt x="1899" y="79"/>
                                </a:moveTo>
                                <a:lnTo>
                                  <a:pt x="1899" y="-38"/>
                                </a:lnTo>
                                <a:moveTo>
                                  <a:pt x="2461" y="79"/>
                                </a:moveTo>
                                <a:lnTo>
                                  <a:pt x="2461" y="-38"/>
                                </a:lnTo>
                                <a:moveTo>
                                  <a:pt x="3024" y="79"/>
                                </a:moveTo>
                                <a:lnTo>
                                  <a:pt x="3024" y="-38"/>
                                </a:lnTo>
                                <a:moveTo>
                                  <a:pt x="3586" y="79"/>
                                </a:moveTo>
                                <a:lnTo>
                                  <a:pt x="3586" y="-38"/>
                                </a:lnTo>
                                <a:moveTo>
                                  <a:pt x="4149" y="79"/>
                                </a:moveTo>
                                <a:lnTo>
                                  <a:pt x="4149" y="-38"/>
                                </a:lnTo>
                                <a:moveTo>
                                  <a:pt x="4711" y="79"/>
                                </a:moveTo>
                                <a:lnTo>
                                  <a:pt x="4711" y="-38"/>
                                </a:lnTo>
                                <a:moveTo>
                                  <a:pt x="5274" y="79"/>
                                </a:moveTo>
                                <a:lnTo>
                                  <a:pt x="5274" y="-38"/>
                                </a:lnTo>
                                <a:moveTo>
                                  <a:pt x="5836" y="79"/>
                                </a:moveTo>
                                <a:lnTo>
                                  <a:pt x="5836" y="-38"/>
                                </a:lnTo>
                                <a:moveTo>
                                  <a:pt x="6399" y="79"/>
                                </a:moveTo>
                                <a:lnTo>
                                  <a:pt x="6399" y="-38"/>
                                </a:lnTo>
                                <a:moveTo>
                                  <a:pt x="6961" y="79"/>
                                </a:moveTo>
                                <a:lnTo>
                                  <a:pt x="6961" y="-38"/>
                                </a:lnTo>
                                <a:moveTo>
                                  <a:pt x="7524" y="79"/>
                                </a:moveTo>
                                <a:lnTo>
                                  <a:pt x="7524" y="-38"/>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93"/>
                        <wps:cNvCnPr>
                          <a:cxnSpLocks noChangeShapeType="1"/>
                        </wps:cNvCnPr>
                        <wps:spPr bwMode="auto">
                          <a:xfrm>
                            <a:off x="2679" y="267"/>
                            <a:ext cx="0" cy="4218"/>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20" name="AutoShape 92"/>
                        <wps:cNvSpPr>
                          <a:spLocks/>
                        </wps:cNvSpPr>
                        <wps:spPr bwMode="auto">
                          <a:xfrm>
                            <a:off x="900" y="4523"/>
                            <a:ext cx="5760" cy="4320"/>
                          </a:xfrm>
                          <a:custGeom>
                            <a:avLst/>
                            <a:gdLst>
                              <a:gd name="T0" fmla="+- 0 2679 900"/>
                              <a:gd name="T1" fmla="*/ T0 w 5760"/>
                              <a:gd name="T2" fmla="+- 0 4485 4523"/>
                              <a:gd name="T3" fmla="*/ 4485 h 4320"/>
                              <a:gd name="T4" fmla="+- 0 2679 900"/>
                              <a:gd name="T5" fmla="*/ T4 w 5760"/>
                              <a:gd name="T6" fmla="+- 0 267 4523"/>
                              <a:gd name="T7" fmla="*/ 267 h 4320"/>
                              <a:gd name="T8" fmla="+- 0 2679 900"/>
                              <a:gd name="T9" fmla="*/ T8 w 5760"/>
                              <a:gd name="T10" fmla="+- 0 4485 4523"/>
                              <a:gd name="T11" fmla="*/ 4485 h 4320"/>
                              <a:gd name="T12" fmla="+- 0 8304 900"/>
                              <a:gd name="T13" fmla="*/ T12 w 5760"/>
                              <a:gd name="T14" fmla="+- 0 4485 4523"/>
                              <a:gd name="T15" fmla="*/ 4485 h 4320"/>
                            </a:gdLst>
                            <a:ahLst/>
                            <a:cxnLst>
                              <a:cxn ang="0">
                                <a:pos x="T1" y="T3"/>
                              </a:cxn>
                              <a:cxn ang="0">
                                <a:pos x="T5" y="T7"/>
                              </a:cxn>
                              <a:cxn ang="0">
                                <a:pos x="T9" y="T11"/>
                              </a:cxn>
                              <a:cxn ang="0">
                                <a:pos x="T13" y="T15"/>
                              </a:cxn>
                            </a:cxnLst>
                            <a:rect l="0" t="0" r="r" b="b"/>
                            <a:pathLst>
                              <a:path w="5760" h="4320">
                                <a:moveTo>
                                  <a:pt x="1779" y="-38"/>
                                </a:moveTo>
                                <a:lnTo>
                                  <a:pt x="1779" y="-4256"/>
                                </a:lnTo>
                                <a:moveTo>
                                  <a:pt x="1779" y="-38"/>
                                </a:moveTo>
                                <a:lnTo>
                                  <a:pt x="7404" y="-38"/>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B6D23" id="Group 91" o:spid="_x0000_s1026" style="position:absolute;margin-left:128.1pt;margin-top:13.15pt;width:287.6pt;height:217pt;z-index:251696640;mso-position-horizontal-relative:page" coordorigin="2562,263" coordsize="575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">
                <v:shape id="AutoShape 107" o:spid="_x0000_s1027" style="position:absolute;left:900;top:4523;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R8MA&#10;AADcAAAADwAAAGRycy9kb3ducmV2LnhtbERP22rCQBB9L/gPywi+1Y31gkRXsaWlQkvB6AcM2TGJ&#10;ZmfD7jZJ/fquUOjbHM511tve1KIl5yvLCibjBARxbnXFhYLT8e1xCcIHZI21ZVLwQx62m8HDGlNt&#10;Oz5Qm4VCxBD2KSooQ2hSKX1ekkE/tg1x5M7WGQwRukJqh10MN7V8SpKFNFhxbCixoZeS8mv2bRRk&#10;oX3+XF647Yx7zW9f77PsYzpTajTsdysQgfrwL/5z73Wcn8zh/k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0R8MAAADcAAAADwAAAAAAAAAAAAAAAACYAgAAZHJzL2Rv&#10;d25yZXYueG1sUEsFBgAAAAAEAAQA9QAAAIgDAAAAAA==&#10;" path="m1779,-38r5625,m1779,-4256r5625,m1779,-38r,-4218m7404,-38r,-4218m1779,-38r5625,m1779,-566r5625,m1779,-1093r5625,m1779,-1620r5625,m1779,-2147r5625,m1779,-2675r5625,m1779,-3202r5625,m1779,-3729r5625,m1779,-4256r5625,m1779,-38r,-4218m2341,-38r,-4218m2904,-38r,-4218m3466,-38r,-4218m4029,-38r,-4218m4591,-38r,-4218m5154,-38r,-4218m5716,-38r,-4218m6279,-38r,-4218m6841,-38r,-4218m7404,-38r,-4218e" filled="f" strokeweight=".1371mm">
                  <v:path arrowok="t" o:connecttype="custom" o:connectlocs="1779,4485;7404,4485;1779,267;7404,267;1779,4485;1779,267;7404,4485;7404,267;1779,4485;7404,4485;1779,3957;7404,3957;1779,3430;7404,3430;1779,2903;7404,2903;1779,2376;7404,2376;1779,1848;7404,1848;1779,1321;7404,1321;1779,794;7404,794;1779,267;7404,267;1779,4485;1779,267;2341,4485;2341,267;2904,4485;2904,267;3466,4485;3466,267;4029,4485;4029,267;4591,4485;4591,267;5154,4485;5154,267;5716,4485;5716,267;6279,4485;6279,267;6841,4485;6841,267;7404,4485;7404,267" o:connectangles="0,0,0,0,0,0,0,0,0,0,0,0,0,0,0,0,0,0,0,0,0,0,0,0,0,0,0,0,0,0,0,0,0,0,0,0,0,0,0,0,0,0,0,0,0,0,0,0"/>
                </v:shape>
                <v:shape id="AutoShape 106" o:spid="_x0000_s1028" style="position:absolute;left:2679;top:2332;width:5625;height:2153;visibility:visible;mso-wrap-style:square;v-text-anchor:top" coordsize="562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PFMMA&#10;AADcAAAADwAAAGRycy9kb3ducmV2LnhtbERP32vCMBB+H+x/CDfwZWg6FZVqlKkIwmAwJ/h6Nrem&#10;rLmUJtrWv94MhL3dx/fzFqvWluJKtS8cK3gbJCCIM6cLzhUcv3f9GQgfkDWWjklBRx5Wy+enBaba&#10;NfxF10PIRQxhn6ICE0KVSukzQxb9wFXEkftxtcUQYZ1LXWMTw20ph0kykRYLjg0GK9oYyn4PF6ug&#10;KbfT01p+ohmds9tH97oZz3SnVO+lfZ+DCNSGf/HDvddxfjKBv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1PFMMAAADcAAAADwAAAAAAAAAAAAAAAACYAgAAZHJzL2Rv&#10;d25yZXYueG1sUEsFBgAAAAAEAAQA9QAAAIgDAAAAAA==&#10;" path="m562,366l,1272r,881l5625,2153r,-1628l3937,525r-562,-7l3278,466r-2153,l562,366xm5062,l4500,157,3937,525r1688,l5625,420,5062,xm2250,2l1687,300,1125,466r2153,l2812,217,2250,2xe" fillcolor="#002dff" stroked="f">
                  <v:path arrowok="t" o:connecttype="custom" o:connectlocs="562,2698;0,3604;0,4485;5625,4485;5625,2857;3937,2857;3375,2850;3278,2798;1125,2798;562,2698;5062,2332;4500,2489;3937,2857;5625,2857;5625,2752;5062,2332;2250,2334;1687,2632;1125,2798;3278,2798;2812,2549;2250,2334" o:connectangles="0,0,0,0,0,0,0,0,0,0,0,0,0,0,0,0,0,0,0,0,0,0"/>
                </v:shape>
                <v:shape id="Freeform 105" o:spid="_x0000_s1029" style="position:absolute;left:2679;top:2332;width:5625;height:2153;visibility:visible;mso-wrap-style:square;v-text-anchor:top" coordsize="562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ItsIA&#10;AADcAAAADwAAAGRycy9kb3ducmV2LnhtbERPS2sCMRC+C/6HMEJvmm0pVVajtEKx7UV84XXYjLuL&#10;ySTdpOv6701B8DYf33Nmi84a0VITascKnkcZCOLC6ZpLBfvd53ACIkRkjcYxKbhSgMW835thrt2F&#10;N9RuYylSCIccFVQx+lzKUFRkMYycJ07cyTUWY4JNKXWDlxRujXzJsjdpsebUUKGnZUXFeftnFaw2&#10;y+PrpF1H//1B+sf8Hla+MEo9Dbr3KYhIXXyI7+4vneZnY/h/Jl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i2wgAAANwAAAAPAAAAAAAAAAAAAAAAAJgCAABkcnMvZG93&#10;bnJldi54bWxQSwUGAAAAAAQABAD1AAAAhwMAAAAA&#10;" path="m,2153l,1272,562,366r563,100l1687,300,2250,2r562,215l3375,518r562,7l4500,157,5062,r563,420l5625,2153,,2153e" filled="f" strokecolor="#002dff" strokeweight=".34444mm">
                  <v:path arrowok="t" o:connecttype="custom" o:connectlocs="0,4485;0,3604;562,2698;1125,2798;1687,2632;2250,2334;2812,2549;3375,2850;3937,2857;4500,2489;5062,2332;5625,2752;5625,4485;0,4485" o:connectangles="0,0,0,0,0,0,0,0,0,0,0,0,0,0"/>
                </v:shape>
                <v:shape id="Freeform 104" o:spid="_x0000_s1030" style="position:absolute;left:2679;top:2332;width:5625;height:2153;visibility:visible;mso-wrap-style:square;v-text-anchor:top" coordsize="562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u4cYA&#10;AADcAAAADwAAAGRycy9kb3ducmV2LnhtbESPQWvDMAyF74P+B6PBLmW1u41SsrqlHQx6ylhaehax&#10;mqSL5WB7bfbvp8NgN4n39N6n1Wb0vbpSTF1gC/OZAUVcB9dxY+F4eH9cgkoZ2WEfmCz8UILNenK3&#10;wsKFG3/StcqNkhBOBVpocx4KrVPdksc0CwOxaOcQPWZZY6NdxJuE+14/GbPQHjuWhhYHemup/qq+&#10;vQUzflyOz4fdPs6np3N12ZXTl7K09uF+3L6CyjTmf/Pf9d4JvhF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du4cYAAADcAAAADwAAAAAAAAAAAAAAAACYAgAAZHJz&#10;L2Rvd25yZXYueG1sUEsFBgAAAAAEAAQA9QAAAIsDAAAAAA==&#10;" path="m,2153l,1272,562,366r563,100l1687,300,2250,2r562,215l3375,518r562,7l4500,157,5062,r563,420l5625,2153,,2153e" filled="f" strokeweight=".1371mm">
                  <v:path arrowok="t" o:connecttype="custom" o:connectlocs="0,4485;0,3604;562,2698;1125,2798;1687,2632;2250,2334;2812,2549;3375,2850;3937,2857;4500,2489;5062,2332;5625,2752;5625,4485;0,4485" o:connectangles="0,0,0,0,0,0,0,0,0,0,0,0,0,0"/>
                </v:shape>
                <v:shape id="AutoShape 103" o:spid="_x0000_s1031" style="position:absolute;left:2679;top:2040;width:5625;height:1564;visibility:visible;mso-wrap-style:square;v-text-anchor:top" coordsize="5625,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QtMIA&#10;AADcAAAADwAAAGRycy9kb3ducmV2LnhtbERPS2vCQBC+F/wPywi91Y0Fi42uorVCvZmH9yE7JsHs&#10;bJrdJvHfu4VCb/PxPWe9HU0jeupcbVnBfBaBIC6srrlUkGfHlyUI55E1NpZJwZ0cbDeTpzXG2g6c&#10;UJ/6UoQQdjEqqLxvYyldUZFBN7MtceCutjPoA+xKqTscQrhp5GsUvUmDNYeGClv6qKi4pT9GQXLK&#10;ynn2vXCH89Ikl8P5E/eLXKnn6bhbgfA0+n/xn/tLh/nRO/w+Ey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RC0wgAAANwAAAAPAAAAAAAAAAAAAAAAAJgCAABkcnMvZG93&#10;bnJldi54bWxQSwUGAAAAAAQABAD1AAAAhwMAAAAA&#10;" path="m562,377l,1294r,270l562,658r901,l1687,592,1939,459r-814,l562,377xm2920,294r-670,l2812,509r563,301l3937,817,4427,496r-1052,l2920,294xm1463,658r-901,l1125,758,1463,658xm5262,292r-200,l5625,712r,-70l5262,292xm5062,99l4500,270,3937,451r-562,45l4427,496r73,-47l5062,292r200,l5062,99xm2250,l1687,274,1125,459r814,l2250,294r670,l2250,xe" fillcolor="#ff7a02" stroked="f">
                  <v:path arrowok="t" o:connecttype="custom" o:connectlocs="562,2417;0,3334;0,3604;562,2698;1463,2698;1687,2632;1939,2499;1125,2499;562,2417;2920,2334;2250,2334;2812,2549;3375,2850;3937,2857;4427,2536;3375,2536;2920,2334;1463,2698;562,2698;1125,2798;1463,2698;5262,2332;5062,2332;5625,2752;5625,2682;5262,2332;5062,2139;4500,2310;3937,2491;3375,2536;4427,2536;4500,2489;5062,2332;5262,2332;5062,2139;2250,2040;1687,2314;1125,2499;1939,2499;2250,2334;2920,2334;2250,2040" o:connectangles="0,0,0,0,0,0,0,0,0,0,0,0,0,0,0,0,0,0,0,0,0,0,0,0,0,0,0,0,0,0,0,0,0,0,0,0,0,0,0,0,0,0"/>
                </v:shape>
                <v:shape id="Freeform 102" o:spid="_x0000_s1032" style="position:absolute;left:2679;top:2040;width:5625;height:1564;visibility:visible;mso-wrap-style:square;v-text-anchor:top" coordsize="5625,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LYMQA&#10;AADcAAAADwAAAGRycy9kb3ducmV2LnhtbESPQWvCQBCF7wX/wzIFL6VuYsWW1FVEELwUaiw9D9kx&#10;G5qdjdnVxH/fORR6m8e8782b1Wb0rbpRH5vABvJZBoq4Crbh2sDXaf/8BiomZIttYDJwpwib9eRh&#10;hYUNAx/pVqZaSQjHAg24lLpC61g58hhnoSOW3Tn0HpPIvta2x0HCfavnWbbUHhuWCw472jmqfsqr&#10;lxrf7J8++TXeFy/ledhePlyerDHTx3H7DirRmP7Nf/TBCpdLfX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gS2DEAAAA3AAAAA8AAAAAAAAAAAAAAAAAmAIAAGRycy9k&#10;b3ducmV2LnhtbFBLBQYAAAAABAAEAPUAAACJAwAAAAA=&#10;" path="m,1564l,1294,562,377r563,82l1687,274,2250,r562,246l3375,496r562,-45l4500,270,5062,99r563,543l5625,712,5062,292,4500,449,3937,817r-562,-7l2812,509,2250,294,1687,592,1125,758,562,658,,1564e" filled="f" strokecolor="#ff7a02" strokeweight=".34444mm">
                  <v:path arrowok="t" o:connecttype="custom" o:connectlocs="0,3604;0,3334;562,2417;1125,2499;1687,2314;2250,2040;2812,2286;3375,2536;3937,2491;4500,2310;5062,2139;5625,2682;5625,2752;5062,2332;4500,2489;3937,2857;3375,2850;2812,2549;2250,2334;1687,2632;1125,2798;562,2698;0,3604" o:connectangles="0,0,0,0,0,0,0,0,0,0,0,0,0,0,0,0,0,0,0,0,0,0,0"/>
                </v:shape>
                <v:shape id="Freeform 101" o:spid="_x0000_s1033" style="position:absolute;left:2679;top:2040;width:5625;height:1564;visibility:visible;mso-wrap-style:square;v-text-anchor:top" coordsize="5625,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f+sMA&#10;AADcAAAADwAAAGRycy9kb3ducmV2LnhtbERPS2vCQBC+F/wPywi91U08FBtdQwjEtpdaHxdvY3ZM&#10;gtnZkN1q+u9dQfA2H99zFulgWnGh3jWWFcSTCARxaXXDlYL9rnibgXAeWWNrmRT8k4N0OXpZYKLt&#10;lTd02fpKhBB2CSqove8SKV1Zk0E3sR1x4E62N+gD7Cupe7yGcNPKaRS9S4MNh4YaO8prKs/bP6Pg&#10;O1vtf38OzuD6WHzw7rDOP6cnpV7HQzYH4WnwT/HD/aXD/DiG+zPh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jf+sMAAADcAAAADwAAAAAAAAAAAAAAAACYAgAAZHJzL2Rv&#10;d25yZXYueG1sUEsFBgAAAAAEAAQA9QAAAIgDAAAAAA==&#10;" path="m,1564l,1294,562,377r563,82l1687,274,2250,r562,246l3375,496r562,-45l4500,270,5062,99r563,543l5625,712,5062,292,4500,449,3937,817r-562,-7l2812,509,2250,294,1687,592,1125,758,562,658,,1564e" filled="f" strokeweight=".1371mm">
                  <v:path arrowok="t" o:connecttype="custom" o:connectlocs="0,3604;0,3334;562,2417;1125,2499;1687,2314;2250,2040;2812,2286;3375,2536;3937,2491;4500,2310;5062,2139;5625,2682;5625,2752;5062,2332;4500,2489;3937,2857;3375,2850;2812,2549;2250,2334;1687,2632;1125,2798;562,2698;0,3604" o:connectangles="0,0,0,0,0,0,0,0,0,0,0,0,0,0,0,0,0,0,0,0,0,0,0"/>
                </v:shape>
                <v:shape id="AutoShape 100" o:spid="_x0000_s1034" style="position:absolute;left:2679;top:1257;width:5625;height:2077;visibility:visible;mso-wrap-style:square;v-text-anchor:top" coordsize="5625,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sisUA&#10;AADcAAAADwAAAGRycy9kb3ducmV2LnhtbERPTWvCQBC9F/wPywi9iG6Sg5XUVaShRGgP1RbrccyO&#10;STA7G7JrTP99t1DwNo/3Ocv1YBrRU+dqywriWQSCuLC65lLB1+frdAHCeWSNjWVS8EMO1qvRwxJT&#10;bW+8o37vSxFC2KWooPK+TaV0RUUG3cy2xIE7286gD7Arpe7wFsJNI5MomkuDNYeGClt6qai47K9G&#10;wdO8P+X4kU+y7PR+3TaH49v3xCr1OB42zyA8Df4u/ndvdZgfJ/D3TLh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iyKxQAAANwAAAAPAAAAAAAAAAAAAAAAAJgCAABkcnMv&#10;ZG93bnJldi54bWxQSwUGAAAAAAQABAD1AAAAigMAAAAA&#10;" path="m2250,l1687,457,1125,712,562,841,,1717r,359l562,1159r811,l1687,1056,2250,782r2948,l5097,634r-597,l3937,606,3375,453,2812,214,2250,xm5265,881r-203,l5625,1424r,-14l5265,881xm5198,782r-2948,l3375,1278r562,-45l4500,1052,5062,881r203,l5198,782xm1373,1159r-811,l1125,1241r248,-82xm5062,582r-562,52l5097,634r-35,-52xe" fillcolor="#3bfd00" stroked="f">
                  <v:path arrowok="t" o:connecttype="custom" o:connectlocs="2250,1258;1687,1715;1125,1970;562,2099;0,2975;0,3334;562,2417;1373,2417;1687,2314;2250,2040;5198,2040;5097,1892;4500,1892;3937,1864;3375,1711;2812,1472;2250,1258;5265,2139;5062,2139;5625,2682;5625,2668;5265,2139;5198,2040;2250,2040;3375,2536;3937,2491;4500,2310;5062,2139;5265,2139;5198,2040;1373,2417;562,2417;1125,2499;1373,2417;5062,1840;4500,1892;5097,1892;5062,1840" o:connectangles="0,0,0,0,0,0,0,0,0,0,0,0,0,0,0,0,0,0,0,0,0,0,0,0,0,0,0,0,0,0,0,0,0,0,0,0,0,0"/>
                </v:shape>
                <v:shape id="Freeform 99" o:spid="_x0000_s1035" style="position:absolute;left:2679;top:1257;width:5625;height:2077;visibility:visible;mso-wrap-style:square;v-text-anchor:top" coordsize="5625,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mR+cIA&#10;AADcAAAADwAAAGRycy9kb3ducmV2LnhtbERP32vCMBB+H/g/hBN8GTNthTk6o4gwFGQMdez5aG5t&#10;t+RSmkzT/34RBN/u4/t5i1W0Rpyp961jBfk0A0FcOd1yreDz9Pb0AsIHZI3GMSkYyMNqOXpYYKnd&#10;hQ90PoZapBD2JSpoQuhKKX3VkEU/dR1x4r5dbzEk2NdS93hJ4dbIIsuepcWWU0ODHW0aqn6Pf1ZB&#10;tMWPiflwGB6/itl2vg8fbN6Vmozj+hVEoBju4pt7p9P8fAbX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ZH5wgAAANwAAAAPAAAAAAAAAAAAAAAAAJgCAABkcnMvZG93&#10;bnJldi54bWxQSwUGAAAAAAQABAD1AAAAhwMAAAAA&#10;" path="m,2076l,1717,562,841,1125,712,1687,457,2250,r562,214l3375,453r562,153l4500,634r562,-52l5625,1410r,14l5062,881r-562,171l3937,1233r-562,45l2812,1028,2250,782r-563,274l1125,1241,562,1159,,2076e" filled="f" strokecolor="#3bfd00" strokeweight=".34444mm">
                  <v:path arrowok="t" o:connecttype="custom" o:connectlocs="0,3334;0,2975;562,2099;1125,1970;1687,1715;2250,1258;2812,1472;3375,1711;3937,1864;4500,1892;5062,1840;5625,2668;5625,2682;5062,2139;4500,2310;3937,2491;3375,2536;2812,2286;2250,2040;1687,2314;1125,2499;562,2417;0,3334" o:connectangles="0,0,0,0,0,0,0,0,0,0,0,0,0,0,0,0,0,0,0,0,0,0,0"/>
                </v:shape>
                <v:shape id="Freeform 98" o:spid="_x0000_s1036" style="position:absolute;left:2679;top:1257;width:5625;height:2077;visibility:visible;mso-wrap-style:square;v-text-anchor:top" coordsize="5625,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ecQA&#10;AADcAAAADwAAAGRycy9kb3ducmV2LnhtbERPTWvCQBC9C/0PyxR6Ed1Eii0xG5Gi0FtqItTjkB2T&#10;0OxsyK4m7a/vFoTe5vE+J91OphM3GlxrWUG8jEAQV1a3XCs4lYfFKwjnkTV2lknBNznYZg+zFBNt&#10;Rz7SrfC1CCHsElTQeN8nUrqqIYNuaXviwF3sYNAHONRSDziGcNPJVRStpcGWQ0ODPb01VH0VV6Mg&#10;J399aYvyczzEp13+s5/n54+5Uk+P024DwtPk/8V397sO8+Nn+HsmX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ZHnEAAAA3AAAAA8AAAAAAAAAAAAAAAAAmAIAAGRycy9k&#10;b3ducmV2LnhtbFBLBQYAAAAABAAEAPUAAACJAwAAAAA=&#10;" path="m,2076l,1717,562,841,1125,712,1687,457,2250,r562,214l3375,453r562,153l4500,634r562,-52l5625,1410r,14l5062,881r-562,171l3937,1233r-562,45l2812,1028,2250,782r-563,274l1125,1241,562,1159,,2076e" filled="f" strokeweight=".1371mm">
                  <v:path arrowok="t" o:connecttype="custom" o:connectlocs="0,3334;0,2975;562,2099;1125,1970;1687,1715;2250,1258;2812,1472;3375,1711;3937,1864;4500,1892;5062,1840;5625,2668;5625,2682;5062,2139;4500,2310;3937,2491;3375,2536;2812,2286;2250,2040;1687,2314;1125,2499;562,2417;0,3334" o:connectangles="0,0,0,0,0,0,0,0,0,0,0,0,0,0,0,0,0,0,0,0,0,0,0"/>
                </v:shape>
                <v:shape id="AutoShape 97" o:spid="_x0000_s1037" style="position:absolute;left:2679;top:467;width:5625;height:2507;visibility:visible;mso-wrap-style:square;v-text-anchor:top" coordsize="5625,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yoh8EA&#10;AADcAAAADwAAAGRycy9kb3ducmV2LnhtbERPS4vCMBC+C/sfwgh700RhRapRRFjQPfkogrehGdti&#10;MylNVrP7640geJuP7znzZbSNuFHna8caRkMFgrhwpuZSQ378HkxB+IBssHFMGv7Iw3Lx0ZtjZtyd&#10;93Q7hFKkEPYZaqhCaDMpfVGRRT90LXHiLq6zGBLsSmk6vKdw28ixUhNpsebUUGFL64qK6+HXajif&#10;gpoe7f9+5/L8h64qXrbbqPVnP65mIALF8Ba/3BuT5o++4PlMuk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MqIfBAAAA3AAAAA8AAAAAAAAAAAAAAAAAmAIAAGRycy9kb3du&#10;cmV2LnhtbFBLBQYAAAAABAAEAPUAAACGAwAAAAA=&#10;" path="m562,145l,789,,2507,562,1631r563,-129l1687,1247,2250,790r3015,l5062,546,4712,432r-3587,l562,145xm5625,1372r-563,l5625,2200r,-828xm5265,790r-3015,l2812,1004r563,239l3937,1396r563,28l5062,1372r563,l5625,1223,5265,790xm2250,l1687,234,1125,432r3587,l4500,362,4296,314r-921,l2812,151,2250,xm3937,228r-562,86l4296,314,3937,228xe" fillcolor="#fe0008" stroked="f">
                  <v:path arrowok="t" o:connecttype="custom" o:connectlocs="562,613;0,1257;0,2975;562,2099;1125,1970;1687,1715;2250,1258;5265,1258;5062,1014;4712,900;1125,900;562,613;5625,1840;5062,1840;5625,2668;5625,1840;5265,1258;2250,1258;2812,1472;3375,1711;3937,1864;4500,1892;5062,1840;5625,1840;5625,1691;5265,1258;2250,468;1687,702;1125,900;4712,900;4500,830;4296,782;3375,782;2812,619;2250,468;3937,696;3375,782;4296,782;3937,696" o:connectangles="0,0,0,0,0,0,0,0,0,0,0,0,0,0,0,0,0,0,0,0,0,0,0,0,0,0,0,0,0,0,0,0,0,0,0,0,0,0,0"/>
                </v:shape>
                <v:shape id="Freeform 96" o:spid="_x0000_s1038" style="position:absolute;left:2679;top:467;width:5625;height:2507;visibility:visible;mso-wrap-style:square;v-text-anchor:top" coordsize="5625,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m+MIA&#10;AADcAAAADwAAAGRycy9kb3ducmV2LnhtbERPTWsCMRC9C/0PYQreNGsPKqtRbKHaVhC61fu4mW6W&#10;biZrkur23zeC4G0e73Pmy8424kw+1I4VjIYZCOLS6ZorBfuv18EURIjIGhvHpOCPAiwXD7055tpd&#10;+JPORaxECuGQowITY5tLGUpDFsPQtcSJ+3beYkzQV1J7vKRw28inLBtLizWnBoMtvRgqf4pfq6Cb&#10;7J7fV+tDMKfwcdzazaRspVeq/9itZiAidfEuvrnfdJo/GsP1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Gb4wgAAANwAAAAPAAAAAAAAAAAAAAAAAJgCAABkcnMvZG93&#10;bnJldi54bWxQSwUGAAAAAAQABAD1AAAAhwMAAAAA&#10;" path="m,2507l,789,562,145r563,287l1687,234,2250,r562,151l3375,314r562,-86l4500,362r562,184l5625,1223r,977l5062,1372r-562,52l3937,1396,3375,1243,2812,1004,2250,790r-563,457l1125,1502,562,1631,,2507e" filled="f" strokecolor="#fe0008" strokeweight=".34444mm">
                  <v:path arrowok="t" o:connecttype="custom" o:connectlocs="0,2975;0,1257;562,613;1125,900;1687,702;2250,468;2812,619;3375,782;3937,696;4500,830;5062,1014;5625,1691;5625,2668;5062,1840;4500,1892;3937,1864;3375,1711;2812,1472;2250,1258;1687,1715;1125,1970;562,2099;0,2975" o:connectangles="0,0,0,0,0,0,0,0,0,0,0,0,0,0,0,0,0,0,0,0,0,0,0"/>
                </v:shape>
                <v:shape id="Freeform 95" o:spid="_x0000_s1039" style="position:absolute;left:2679;top:467;width:5625;height:2507;visibility:visible;mso-wrap-style:square;v-text-anchor:top" coordsize="5625,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tBcEA&#10;AADcAAAADwAAAGRycy9kb3ducmV2LnhtbERP24rCMBB9X/Afwgi+rakFXekaZRFEEWXx8gFjM9uU&#10;bSalibX+vREE3+ZwrjNbdLYSLTW+dKxgNExAEOdOl1woOJ9Wn1MQPiBrrByTgjt5WMx7HzPMtLvx&#10;gdpjKEQMYZ+hAhNCnUnpc0MW/dDVxJH7c43FEGFTSN3gLYbbSqZJMpEWS44NBmtaGsr/j1eroL2c&#10;O16d3Ho73pl0ki73O/sblBr0u59vEIG68Ba/3Bsd54++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7rQXBAAAA3AAAAA8AAAAAAAAAAAAAAAAAmAIAAGRycy9kb3du&#10;cmV2LnhtbFBLBQYAAAAABAAEAPUAAACGAwAAAAA=&#10;" path="m,2507l,789,562,145r563,287l1687,234,2250,r562,151l3375,314r562,-86l4500,362r562,184l5625,1223r,977l5062,1372r-562,52l3937,1396,3375,1243,2812,1004,2250,790r-563,457l1125,1502,562,1631,,2507e" filled="f" strokeweight=".1371mm">
                  <v:path arrowok="t" o:connecttype="custom" o:connectlocs="0,2975;0,1257;562,613;1125,900;1687,702;2250,468;2812,619;3375,782;3937,696;4500,830;5062,1014;5625,1691;5625,2668;5062,1840;4500,1892;3937,1864;3375,1711;2812,1472;2250,1258;1687,1715;1125,1970;562,2099;0,2975" o:connectangles="0,0,0,0,0,0,0,0,0,0,0,0,0,0,0,0,0,0,0,0,0,0,0"/>
                </v:shape>
                <v:shape id="AutoShape 94" o:spid="_x0000_s1040" style="position:absolute;left:780;top:4523;width:5880;height:4440;visibility:visible;mso-wrap-style:square;v-text-anchor:top" coordsize="5880,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xw8QA&#10;AADcAAAADwAAAGRycy9kb3ducmV2LnhtbESPQYvCQAyF78L+hyELexGduoJKdRRZdkHQg1p/QOjE&#10;ttjJlM5ou//eHARvCe/lvS+rTe9q9aA2VJ4NTMYJKOLc24oLA5fsb7QAFSKyxdozGfinAJv1x2CF&#10;qfUdn+hxjoWSEA4pGihjbFKtQ16SwzD2DbFoV986jLK2hbYtdhLuav2dJDPtsGJpKLGhn5Ly2/nu&#10;DPjf7BB053fZfH+c5tl9uK33Q2O+PvvtElSkPr7Nr+udFfyJ0MozMoF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xscPEAAAA3AAAAA8AAAAAAAAAAAAAAAAAmAIAAGRycy9k&#10;b3ducmV2LnhtbFBLBQYAAAAABAAEAPUAAACJAwAAAAA=&#10;" path="m1840,-38r59,m1840,-170r59,m1840,-302r59,m1840,-434r59,m1840,-566r59,m1840,-697r59,m1840,-829r59,m1840,-961r59,m1840,-1093r59,m1840,-1225r59,m1840,-1357r59,m1840,-1488r59,m1840,-1620r59,m1840,-1752r59,m1840,-1884r59,m1840,-2016r59,m1840,-2147r59,m1840,-2279r59,m1840,-2411r59,m1840,-2543r59,m1840,-2675r59,m1840,-2806r59,m1840,-2938r59,m1840,-3070r59,m1840,-3202r59,m1840,-3334r59,m1840,-3466r59,m1840,-3597r59,m1840,-3729r59,m1840,-3861r59,m1840,-3993r59,m1840,-4125r59,m1840,-4256r59,m1782,-38r117,m1782,-566r117,m1782,-1093r117,m1782,-1620r117,m1782,-2147r117,m1782,-2675r117,m1782,-3202r117,m1782,-3729r117,m1782,-4256r117,m1899,79r,-117m2461,79r,-117m3024,79r,-117m3586,79r,-117m4149,79r,-117m4711,79r,-117m5274,79r,-117m5836,79r,-117m6399,79r,-117m6961,79r,-117m7524,79r,-117e" filled="f" strokeweight=".1371mm">
                  <v:path arrowok="t" o:connecttype="custom" o:connectlocs="1899,4485;1899,4353;1899,4221;1899,4089;1899,3957;1899,3826;1899,3694;1899,3562;1899,3430;1899,3298;1899,3166;1899,3035;1899,2903;1899,2771;1899,2639;1899,2507;1899,2376;1899,2244;1899,2112;1899,1980;1899,1848;1899,1717;1899,1585;1899,1453;1899,1321;1899,1189;1899,1057;1899,926;1899,794;1899,662;1899,530;1899,398;1899,267;1899,4485;1899,3957;1899,3430;1899,2903;1899,2376;1899,1848;1899,1321;1899,794;1899,267;1899,4485;2461,4485;3024,4485;3586,4485;4149,4485;4711,4485;5274,4485;5836,4485;6399,4485;6961,4485;7524,4485" o:connectangles="0,0,0,0,0,0,0,0,0,0,0,0,0,0,0,0,0,0,0,0,0,0,0,0,0,0,0,0,0,0,0,0,0,0,0,0,0,0,0,0,0,0,0,0,0,0,0,0,0,0,0,0,0"/>
                </v:shape>
                <v:line id="Line 93" o:spid="_x0000_s1041" style="position:absolute;visibility:visible;mso-wrap-style:square" from="2679,267" to="2679,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FOsEAAADcAAAADwAAAGRycy9kb3ducmV2LnhtbERPzYrCMBC+C75DGGEvoqmyFK1GEV1h&#10;D3vw7wGGZmyrzaQ0ida33ywseJuP73eW687U4kGtqywrmIwTEMS51RUXCi7n/WgGwnlkjbVlUvAi&#10;B+tVv7fETNsnH+lx8oWIIewyVFB632RSurwkg25sG+LIXW1r0EfYFlK3+IzhppbTJEmlwYpjQ4kN&#10;bUvK76dgFLgq3MJXqg/TPP0x4ZN3YSh3Sn0Mus0ChKfOv8X/7m8d50/m8PdMvE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rIU6wQAAANwAAAAPAAAAAAAAAAAAAAAA&#10;AKECAABkcnMvZG93bnJldi54bWxQSwUGAAAAAAQABAD5AAAAjwMAAAAA&#10;" strokecolor="white" strokeweight="0"/>
                <v:shape id="AutoShape 92" o:spid="_x0000_s1042" style="position:absolute;left:900;top:4523;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Lv8YA&#10;AADcAAAADwAAAGRycy9kb3ducmV2LnhtbESP0UrDQBBF3wX/YRnBN7uxFilpt0VFsVApNO0HDNlp&#10;kpqdDbtrEvv1nQfBtxnunXvPLNeja1VPITaeDTxOMlDEpbcNVwaOh4+HOaiYkC22nsnAL0VYr25v&#10;lphbP/Ce+iJVSkI45migTqnLtY5lTQ7jxHfEop18cJhkDZW2AQcJd62eZtmzdtiwNNTY0VtN5Xfx&#10;4wwUqX/9mp+5H1x4Ly+7z1mxfZoZc383vixAJRrTv/nvemMFfyr48ox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Lv8YAAADcAAAADwAAAAAAAAAAAAAAAACYAgAAZHJz&#10;L2Rvd25yZXYueG1sUEsFBgAAAAAEAAQA9QAAAIsDAAAAAA==&#10;" path="m1779,-38r,-4218m1779,-38r5625,e" filled="f" strokeweight=".1371mm">
                  <v:path arrowok="t" o:connecttype="custom" o:connectlocs="1779,4485;1779,267;1779,4485;7404,4485" o:connectangles="0,0,0,0"/>
                </v:shape>
                <w10:wrap anchorx="page"/>
              </v:group>
            </w:pict>
          </mc:Fallback>
        </mc:AlternateContent>
      </w:r>
      <w:r w:rsidR="008568C4">
        <w:rPr>
          <w:rFonts w:ascii="Gill Sans MT"/>
          <w:w w:val="110"/>
          <w:sz w:val="17"/>
        </w:rPr>
        <w:t>1,600</w:t>
      </w:r>
    </w:p>
    <w:p w:rsidR="00835565" w:rsidRDefault="00835565">
      <w:pPr>
        <w:pStyle w:val="BodyText"/>
        <w:spacing w:before="5"/>
        <w:rPr>
          <w:rFonts w:ascii="Gill Sans MT"/>
          <w:sz w:val="28"/>
        </w:rPr>
      </w:pPr>
    </w:p>
    <w:p w:rsidR="00835565" w:rsidRDefault="008568C4">
      <w:pPr>
        <w:spacing w:before="1"/>
        <w:ind w:left="1552"/>
        <w:rPr>
          <w:rFonts w:ascii="Gill Sans MT"/>
          <w:sz w:val="17"/>
        </w:rPr>
      </w:pPr>
      <w:r>
        <w:rPr>
          <w:rFonts w:ascii="Gill Sans MT"/>
          <w:w w:val="110"/>
          <w:sz w:val="17"/>
        </w:rPr>
        <w:t>1,400</w:t>
      </w:r>
    </w:p>
    <w:p w:rsidR="00835565" w:rsidRDefault="00835565">
      <w:pPr>
        <w:pStyle w:val="BodyText"/>
        <w:spacing w:before="5"/>
        <w:rPr>
          <w:rFonts w:ascii="Gill Sans MT"/>
          <w:sz w:val="28"/>
        </w:rPr>
      </w:pPr>
    </w:p>
    <w:p w:rsidR="00835565" w:rsidRDefault="008568C4">
      <w:pPr>
        <w:ind w:left="1552"/>
        <w:rPr>
          <w:rFonts w:ascii="Gill Sans MT"/>
          <w:sz w:val="17"/>
        </w:rPr>
      </w:pPr>
      <w:r>
        <w:rPr>
          <w:rFonts w:ascii="Gill Sans MT"/>
          <w:w w:val="110"/>
          <w:sz w:val="17"/>
        </w:rPr>
        <w:t>1,200</w:t>
      </w:r>
    </w:p>
    <w:p w:rsidR="00835565" w:rsidRDefault="00835565">
      <w:pPr>
        <w:pStyle w:val="BodyText"/>
        <w:spacing w:before="5"/>
        <w:rPr>
          <w:rFonts w:ascii="Gill Sans MT"/>
          <w:sz w:val="28"/>
        </w:rPr>
      </w:pPr>
    </w:p>
    <w:p w:rsidR="00835565" w:rsidRDefault="008568C4">
      <w:pPr>
        <w:ind w:left="1533"/>
        <w:rPr>
          <w:rFonts w:ascii="Gill Sans MT"/>
          <w:sz w:val="17"/>
        </w:rPr>
      </w:pPr>
      <w:r>
        <w:rPr>
          <w:rFonts w:ascii="Gill Sans MT"/>
          <w:w w:val="115"/>
          <w:sz w:val="17"/>
        </w:rPr>
        <w:t>1,000</w:t>
      </w:r>
    </w:p>
    <w:p w:rsidR="00835565" w:rsidRDefault="008568C4">
      <w:pPr>
        <w:pStyle w:val="BodyText"/>
        <w:rPr>
          <w:rFonts w:ascii="Gill Sans MT"/>
          <w:sz w:val="20"/>
        </w:rPr>
      </w:pPr>
      <w:r>
        <w:br w:type="column"/>
      </w:r>
    </w:p>
    <w:p w:rsidR="00835565" w:rsidRDefault="00835565">
      <w:pPr>
        <w:pStyle w:val="BodyText"/>
        <w:rPr>
          <w:rFonts w:ascii="Gill Sans MT"/>
          <w:sz w:val="20"/>
        </w:rPr>
      </w:pPr>
    </w:p>
    <w:p w:rsidR="00835565" w:rsidRDefault="00835565">
      <w:pPr>
        <w:pStyle w:val="BodyText"/>
        <w:spacing w:before="10"/>
        <w:rPr>
          <w:rFonts w:ascii="Gill Sans MT"/>
          <w:sz w:val="23"/>
        </w:rPr>
      </w:pPr>
    </w:p>
    <w:p w:rsidR="00835565" w:rsidRDefault="008568C4">
      <w:pPr>
        <w:spacing w:line="499" w:lineRule="auto"/>
        <w:ind w:left="592" w:right="2018"/>
        <w:rPr>
          <w:rFonts w:ascii="Gill Sans MT"/>
          <w:sz w:val="17"/>
        </w:rPr>
      </w:pPr>
      <w:r>
        <w:rPr>
          <w:rFonts w:ascii="Gill Sans MT"/>
          <w:w w:val="110"/>
          <w:sz w:val="17"/>
        </w:rPr>
        <w:t>Other Mechanical Bl. Chemical Unbl. Kraft</w:t>
      </w:r>
    </w:p>
    <w:p w:rsidR="00835565" w:rsidRDefault="00835565">
      <w:pPr>
        <w:spacing w:line="499" w:lineRule="auto"/>
        <w:rPr>
          <w:rFonts w:ascii="Gill Sans MT"/>
          <w:sz w:val="17"/>
        </w:rPr>
        <w:sectPr w:rsidR="00835565">
          <w:type w:val="continuous"/>
          <w:pgSz w:w="11910" w:h="16840"/>
          <w:pgMar w:top="700" w:right="0" w:bottom="280" w:left="540" w:header="720" w:footer="720" w:gutter="0"/>
          <w:cols w:num="2" w:space="720" w:equalWidth="0">
            <w:col w:w="7757" w:space="40"/>
            <w:col w:w="3573"/>
          </w:cols>
        </w:sectPr>
      </w:pPr>
    </w:p>
    <w:p w:rsidR="00835565" w:rsidRDefault="00835565">
      <w:pPr>
        <w:pStyle w:val="BodyText"/>
        <w:spacing w:before="9"/>
        <w:rPr>
          <w:rFonts w:ascii="Gill Sans MT"/>
          <w:sz w:val="14"/>
        </w:rPr>
      </w:pPr>
    </w:p>
    <w:p w:rsidR="00835565" w:rsidRDefault="008677AB">
      <w:pPr>
        <w:spacing w:before="102"/>
        <w:ind w:left="1650"/>
        <w:rPr>
          <w:rFonts w:ascii="Gill Sans MT"/>
          <w:sz w:val="17"/>
        </w:rPr>
      </w:pPr>
      <w:r>
        <w:rPr>
          <w:noProof/>
          <w:lang w:val="en-AU" w:eastAsia="en-AU"/>
        </w:rPr>
        <mc:AlternateContent>
          <mc:Choice Requires="wpg">
            <w:drawing>
              <wp:anchor distT="0" distB="0" distL="114300" distR="114300" simplePos="0" relativeHeight="251697664" behindDoc="0" locked="0" layoutInCell="1" allowOverlap="1">
                <wp:simplePos x="0" y="0"/>
                <wp:positionH relativeFrom="page">
                  <wp:posOffset>5419090</wp:posOffset>
                </wp:positionH>
                <wp:positionV relativeFrom="paragraph">
                  <wp:posOffset>-369570</wp:posOffset>
                </wp:positionV>
                <wp:extent cx="129540" cy="129540"/>
                <wp:effectExtent l="8890" t="7620" r="4445" b="5715"/>
                <wp:wrapNone/>
                <wp:docPr id="10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534" y="-582"/>
                          <a:chExt cx="204" cy="204"/>
                        </a:xfrm>
                      </wpg:grpSpPr>
                      <wps:wsp>
                        <wps:cNvPr id="102" name="Rectangle 90"/>
                        <wps:cNvSpPr>
                          <a:spLocks noChangeArrowheads="1"/>
                        </wps:cNvSpPr>
                        <wps:spPr bwMode="auto">
                          <a:xfrm>
                            <a:off x="8537" y="-578"/>
                            <a:ext cx="196" cy="196"/>
                          </a:xfrm>
                          <a:prstGeom prst="rect">
                            <a:avLst/>
                          </a:prstGeom>
                          <a:solidFill>
                            <a:srgbClr val="002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89"/>
                        <wps:cNvSpPr>
                          <a:spLocks noChangeArrowheads="1"/>
                        </wps:cNvSpPr>
                        <wps:spPr bwMode="auto">
                          <a:xfrm>
                            <a:off x="8537" y="-578"/>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8E809" id="Group 88" o:spid="_x0000_s1026" style="position:absolute;margin-left:426.7pt;margin-top:-29.1pt;width:10.2pt;height:10.2pt;z-index:251697664;mso-position-horizontal-relative:page" coordorigin="8534,-582"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">
                <v:rect id="Rectangle 90" o:spid="_x0000_s1027" style="position:absolute;left:8537;top:-578;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q7cQA&#10;AADcAAAADwAAAGRycy9kb3ducmV2LnhtbERP22rCQBB9F/yHZQp9001tkRCzSlFKLQXBS4uPQ3Zy&#10;odnZkF2T2K/vFgTf5nCuk64GU4uOWldZVvA0jUAQZ1ZXXCg4Hd8mMQjnkTXWlknBlRysluNRiom2&#10;Pe+pO/hChBB2CSoovW8SKV1WkkE3tQ1x4HLbGvQBtoXULfYh3NRyFkVzabDi0FBiQ+uSsp/DxSjA&#10;7/NuY7rq930fP3/0X6dr/vmyVurxYXhdgPA0+Lv45t7qMD+awf8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e6u3EAAAA3AAAAA8AAAAAAAAAAAAAAAAAmAIAAGRycy9k&#10;b3ducmV2LnhtbFBLBQYAAAAABAAEAPUAAACJAwAAAAA=&#10;" fillcolor="#002dff" stroked="f"/>
                <v:rect id="Rectangle 89" o:spid="_x0000_s1028" style="position:absolute;left:8537;top:-578;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wi8QA&#10;AADcAAAADwAAAGRycy9kb3ducmV2LnhtbERPTWvCQBC9F/wPywi91Y0VSo3ZiIjS9mIxevA4ZMck&#10;mJ2Nu6tJ++u7hUJv83ifky0H04o7Od9YVjCdJCCIS6sbrhQcD9unVxA+IGtsLZOCL/KwzEcPGaba&#10;9rynexEqEUPYp6igDqFLpfRlTQb9xHbEkTtbZzBE6CqpHfYx3LTyOUlepMGGY0ONHa1rKi/FzSgY&#10;5rfd53a3xg0du9n36e360burUo/jYbUAEWgI/+I/97uO85MZ/D4TL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MIvEAAAA3AAAAA8AAAAAAAAAAAAAAAAAmAIAAGRycy9k&#10;b3ducmV2LnhtbFBLBQYAAAAABAAEAPUAAACJAwAAAAA=&#10;" filled="f" strokeweight=".1371mm"/>
                <w10:wrap anchorx="page"/>
              </v:group>
            </w:pict>
          </mc:Fallback>
        </mc:AlternateContent>
      </w:r>
      <w:r>
        <w:rPr>
          <w:noProof/>
          <w:lang w:val="en-AU" w:eastAsia="en-AU"/>
        </w:rPr>
        <mc:AlternateContent>
          <mc:Choice Requires="wpg">
            <w:drawing>
              <wp:anchor distT="0" distB="0" distL="114300" distR="114300" simplePos="0" relativeHeight="251698688" behindDoc="0" locked="0" layoutInCell="1" allowOverlap="1">
                <wp:simplePos x="0" y="0"/>
                <wp:positionH relativeFrom="page">
                  <wp:posOffset>5419090</wp:posOffset>
                </wp:positionH>
                <wp:positionV relativeFrom="paragraph">
                  <wp:posOffset>-627380</wp:posOffset>
                </wp:positionV>
                <wp:extent cx="129540" cy="129540"/>
                <wp:effectExtent l="8890" t="6985" r="4445" b="6350"/>
                <wp:wrapNone/>
                <wp:docPr id="9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534" y="-988"/>
                          <a:chExt cx="204" cy="204"/>
                        </a:xfrm>
                      </wpg:grpSpPr>
                      <wps:wsp>
                        <wps:cNvPr id="99" name="Rectangle 87"/>
                        <wps:cNvSpPr>
                          <a:spLocks noChangeArrowheads="1"/>
                        </wps:cNvSpPr>
                        <wps:spPr bwMode="auto">
                          <a:xfrm>
                            <a:off x="8537" y="-985"/>
                            <a:ext cx="196" cy="196"/>
                          </a:xfrm>
                          <a:prstGeom prst="rect">
                            <a:avLst/>
                          </a:prstGeom>
                          <a:solidFill>
                            <a:srgbClr val="FF7A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6"/>
                        <wps:cNvSpPr>
                          <a:spLocks noChangeArrowheads="1"/>
                        </wps:cNvSpPr>
                        <wps:spPr bwMode="auto">
                          <a:xfrm>
                            <a:off x="8537" y="-985"/>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20CDE" id="Group 85" o:spid="_x0000_s1026" style="position:absolute;margin-left:426.7pt;margin-top:-49.4pt;width:10.2pt;height:10.2pt;z-index:251698688;mso-position-horizontal-relative:page" coordorigin="8534,-98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">
                <v:rect id="Rectangle 87" o:spid="_x0000_s1027" style="position:absolute;left:8537;top:-985;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A9sQA&#10;AADbAAAADwAAAGRycy9kb3ducmV2LnhtbESPQWvCQBSE7wX/w/KE3upGQanRVWylKvSkrbbHZ/aZ&#10;BLNvQ3ZN4r93BcHjMDPfMNN5awpRU+Vyywr6vQgEcWJ1zqmC35+vt3cQziNrLCyTgis5mM86L1OM&#10;tW14S/XOpyJA2MWoIPO+jKV0SUYGXc+WxME72cqgD7JKpa6wCXBTyEEUjaTBnMNChiV9ZpScdxej&#10;4A9XXK7q9cktD83hfzs8Dj/230q9dtvFBISn1j/Dj/ZGKxiP4f4l/A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wPbEAAAA2wAAAA8AAAAAAAAAAAAAAAAAmAIAAGRycy9k&#10;b3ducmV2LnhtbFBLBQYAAAAABAAEAPUAAACJAwAAAAA=&#10;" fillcolor="#ff7a02" stroked="f"/>
                <v:rect id="Rectangle 86" o:spid="_x0000_s1028" style="position:absolute;left:8537;top:-985;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u/MYA&#10;AADcAAAADwAAAGRycy9kb3ducmV2LnhtbESPQW/CMAyF70j7D5GRdoOUTZpYISCEhrZdmAYcOFqN&#10;aSsapySBdvv182ESN1vv+b3P82XvGnWjEGvPBibjDBRx4W3NpYHDfjOagooJ2WLjmQz8UITl4mEw&#10;x9z6jr/ptkulkhCOORqoUmpzrWNRkcM49i2xaCcfHCZZQ6ltwE7CXaOfsuxFO6xZGipsaV1Rcd5d&#10;nYH+9br92mzX+EaH9vn3+H757MLFmMdhv5qBStSnu/n/+sMKfib48ox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Cu/MYAAADcAAAADwAAAAAAAAAAAAAAAACYAgAAZHJz&#10;L2Rvd25yZXYueG1sUEsFBgAAAAAEAAQA9QAAAIsDAAAAAA==&#10;" filled="f" strokeweight=".1371mm"/>
                <w10:wrap anchorx="page"/>
              </v:group>
            </w:pict>
          </mc:Fallback>
        </mc:AlternateContent>
      </w:r>
      <w:r>
        <w:rPr>
          <w:noProof/>
          <w:lang w:val="en-AU" w:eastAsia="en-AU"/>
        </w:rPr>
        <mc:AlternateContent>
          <mc:Choice Requires="wpg">
            <w:drawing>
              <wp:anchor distT="0" distB="0" distL="114300" distR="114300" simplePos="0" relativeHeight="251699712" behindDoc="0" locked="0" layoutInCell="1" allowOverlap="1">
                <wp:simplePos x="0" y="0"/>
                <wp:positionH relativeFrom="page">
                  <wp:posOffset>5419090</wp:posOffset>
                </wp:positionH>
                <wp:positionV relativeFrom="paragraph">
                  <wp:posOffset>-885190</wp:posOffset>
                </wp:positionV>
                <wp:extent cx="129540" cy="129540"/>
                <wp:effectExtent l="8890" t="6350" r="4445" b="6985"/>
                <wp:wrapNone/>
                <wp:docPr id="9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534" y="-1394"/>
                          <a:chExt cx="204" cy="204"/>
                        </a:xfrm>
                      </wpg:grpSpPr>
                      <wps:wsp>
                        <wps:cNvPr id="96" name="Rectangle 84"/>
                        <wps:cNvSpPr>
                          <a:spLocks noChangeArrowheads="1"/>
                        </wps:cNvSpPr>
                        <wps:spPr bwMode="auto">
                          <a:xfrm>
                            <a:off x="8537" y="-1391"/>
                            <a:ext cx="196" cy="196"/>
                          </a:xfrm>
                          <a:prstGeom prst="rect">
                            <a:avLst/>
                          </a:prstGeom>
                          <a:solidFill>
                            <a:srgbClr val="3BF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3"/>
                        <wps:cNvSpPr>
                          <a:spLocks noChangeArrowheads="1"/>
                        </wps:cNvSpPr>
                        <wps:spPr bwMode="auto">
                          <a:xfrm>
                            <a:off x="8537" y="-1391"/>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FE397" id="Group 82" o:spid="_x0000_s1026" style="position:absolute;margin-left:426.7pt;margin-top:-69.7pt;width:10.2pt;height:10.2pt;z-index:251699712;mso-position-horizontal-relative:page" coordorigin="8534,-1394"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">
                <v:rect id="Rectangle 84" o:spid="_x0000_s1027" style="position:absolute;left:8537;top:-139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GnMUA&#10;AADbAAAADwAAAGRycy9kb3ducmV2LnhtbESPzWrDMBCE74G8g9hCL6aW20NIXCshhBZyK3V+ILfF&#10;2tqKrZWx1Nh9+6pQyHGYmW+YYjPZTtxo8Maxguc0A0FcOW24VnA8vD8tQfiArLFzTAp+yMNmPZ8V&#10;mGs38ifdylCLCGGfo4ImhD6X0lcNWfSp64mj9+UGiyHKoZZ6wDHCbSdfsmwhLRqOCw32tGuoastv&#10;qyDZnz/6kxnrrTaXt7a9HpJldlXq8WHavoIINIV7+L+91wpWC/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cacxQAAANsAAAAPAAAAAAAAAAAAAAAAAJgCAABkcnMv&#10;ZG93bnJldi54bWxQSwUGAAAAAAQABAD1AAAAigMAAAAA&#10;" fillcolor="#3bfd00" stroked="f"/>
                <v:rect id="Rectangle 83" o:spid="_x0000_s1028" style="position:absolute;left:8537;top:-139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5/CsUA&#10;AADbAAAADwAAAGRycy9kb3ducmV2LnhtbESPT2sCMRTE7wW/Q3hCbzWrBaurUUQq1Yvin4PHx+a5&#10;u7h5WZPobvvpTaHQ4zAzv2Gm89ZU4kHOl5YV9HsJCOLM6pJzBafj6m0EwgdkjZVlUvBNHuazzssU&#10;U20b3tPjEHIRIexTVFCEUKdS+qwgg75na+LoXawzGKJ0udQOmwg3lRwkyVAaLDkuFFjTsqDsergb&#10;Be34vt2ttkv8pFP9/nP+um0ad1PqtdsuJiACteE//NdeawXjD/j9En+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n8KxQAAANsAAAAPAAAAAAAAAAAAAAAAAJgCAABkcnMv&#10;ZG93bnJldi54bWxQSwUGAAAAAAQABAD1AAAAigMAAAAA&#10;" filled="f" strokeweight=".1371mm"/>
                <w10:wrap anchorx="page"/>
              </v:group>
            </w:pict>
          </mc:Fallback>
        </mc:AlternateContent>
      </w:r>
      <w:r>
        <w:rPr>
          <w:noProof/>
          <w:lang w:val="en-AU" w:eastAsia="en-AU"/>
        </w:rPr>
        <mc:AlternateContent>
          <mc:Choice Requires="wps">
            <w:drawing>
              <wp:anchor distT="0" distB="0" distL="114300" distR="114300" simplePos="0" relativeHeight="251701760" behindDoc="0" locked="0" layoutInCell="1" allowOverlap="1">
                <wp:simplePos x="0" y="0"/>
                <wp:positionH relativeFrom="page">
                  <wp:posOffset>1139825</wp:posOffset>
                </wp:positionH>
                <wp:positionV relativeFrom="paragraph">
                  <wp:posOffset>19050</wp:posOffset>
                </wp:positionV>
                <wp:extent cx="163830" cy="236220"/>
                <wp:effectExtent l="0" t="0" r="1270" b="0"/>
                <wp:wrapNone/>
                <wp:docPr id="9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spacing w:before="15"/>
                              <w:ind w:left="20"/>
                              <w:rPr>
                                <w:rFonts w:ascii="Gill Sans MT"/>
                                <w:sz w:val="19"/>
                              </w:rPr>
                            </w:pPr>
                            <w:r>
                              <w:rPr>
                                <w:rFonts w:ascii="Gill Sans MT"/>
                                <w:sz w:val="19"/>
                              </w:rPr>
                              <w:t>ktpa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9" type="#_x0000_t202" style="position:absolute;left:0;text-align:left;margin-left:89.75pt;margin-top:1.5pt;width:12.9pt;height:18.6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" filled="f" stroked="f">
                <v:textbox style="layout-flow:vertical;mso-layout-flow-alt:bottom-to-top" inset="0,0,0,0">
                  <w:txbxContent>
                    <w:p w:rsidR="00835565" w:rsidRDefault="008568C4">
                      <w:pPr>
                        <w:spacing w:before="15"/>
                        <w:ind w:left="20"/>
                        <w:rPr>
                          <w:rFonts w:ascii="Gill Sans MT"/>
                          <w:sz w:val="19"/>
                        </w:rPr>
                      </w:pPr>
                      <w:r>
                        <w:rPr>
                          <w:rFonts w:ascii="Gill Sans MT"/>
                          <w:sz w:val="19"/>
                        </w:rPr>
                        <w:t>ktpa</w:t>
                      </w:r>
                    </w:p>
                  </w:txbxContent>
                </v:textbox>
                <w10:wrap anchorx="page"/>
              </v:shape>
            </w:pict>
          </mc:Fallback>
        </mc:AlternateContent>
      </w:r>
      <w:r w:rsidR="008568C4">
        <w:rPr>
          <w:rFonts w:ascii="Gill Sans MT"/>
          <w:w w:val="125"/>
          <w:sz w:val="17"/>
        </w:rPr>
        <w:t>800</w:t>
      </w:r>
    </w:p>
    <w:p w:rsidR="00835565" w:rsidRDefault="00835565">
      <w:pPr>
        <w:pStyle w:val="BodyText"/>
        <w:spacing w:before="8"/>
        <w:rPr>
          <w:rFonts w:ascii="Gill Sans MT"/>
          <w:sz w:val="19"/>
        </w:rPr>
      </w:pPr>
    </w:p>
    <w:p w:rsidR="00835565" w:rsidRDefault="008568C4">
      <w:pPr>
        <w:spacing w:before="102"/>
        <w:ind w:left="1650"/>
        <w:rPr>
          <w:rFonts w:ascii="Gill Sans MT"/>
          <w:sz w:val="17"/>
        </w:rPr>
      </w:pPr>
      <w:r>
        <w:rPr>
          <w:rFonts w:ascii="Gill Sans MT"/>
          <w:w w:val="125"/>
          <w:sz w:val="17"/>
        </w:rPr>
        <w:t>600</w:t>
      </w:r>
    </w:p>
    <w:p w:rsidR="00835565" w:rsidRDefault="00835565">
      <w:pPr>
        <w:pStyle w:val="BodyText"/>
        <w:spacing w:before="8"/>
        <w:rPr>
          <w:rFonts w:ascii="Gill Sans MT"/>
          <w:sz w:val="19"/>
        </w:rPr>
      </w:pPr>
    </w:p>
    <w:p w:rsidR="00835565" w:rsidRDefault="008568C4">
      <w:pPr>
        <w:spacing w:before="102"/>
        <w:ind w:left="1650"/>
        <w:rPr>
          <w:rFonts w:ascii="Gill Sans MT"/>
          <w:sz w:val="17"/>
        </w:rPr>
      </w:pPr>
      <w:r>
        <w:rPr>
          <w:rFonts w:ascii="Gill Sans MT"/>
          <w:w w:val="125"/>
          <w:sz w:val="17"/>
        </w:rPr>
        <w:t>400</w:t>
      </w:r>
    </w:p>
    <w:p w:rsidR="00835565" w:rsidRDefault="00835565">
      <w:pPr>
        <w:pStyle w:val="BodyText"/>
        <w:spacing w:before="7"/>
        <w:rPr>
          <w:rFonts w:ascii="Gill Sans MT"/>
          <w:sz w:val="19"/>
        </w:rPr>
      </w:pPr>
    </w:p>
    <w:p w:rsidR="00835565" w:rsidRDefault="008568C4">
      <w:pPr>
        <w:spacing w:before="102"/>
        <w:ind w:left="1670"/>
        <w:rPr>
          <w:rFonts w:ascii="Gill Sans MT"/>
          <w:sz w:val="17"/>
        </w:rPr>
      </w:pPr>
      <w:r>
        <w:rPr>
          <w:rFonts w:ascii="Gill Sans MT"/>
          <w:w w:val="120"/>
          <w:sz w:val="17"/>
        </w:rPr>
        <w:t>200</w:t>
      </w:r>
    </w:p>
    <w:p w:rsidR="00835565" w:rsidRDefault="00835565">
      <w:pPr>
        <w:pStyle w:val="BodyText"/>
        <w:spacing w:before="8"/>
        <w:rPr>
          <w:rFonts w:ascii="Gill Sans MT"/>
          <w:sz w:val="19"/>
        </w:rPr>
      </w:pPr>
    </w:p>
    <w:p w:rsidR="00835565" w:rsidRDefault="008677AB">
      <w:pPr>
        <w:spacing w:before="102"/>
        <w:ind w:left="1865"/>
        <w:rPr>
          <w:rFonts w:ascii="Gill Sans MT"/>
          <w:sz w:val="17"/>
        </w:rPr>
      </w:pPr>
      <w:r>
        <w:rPr>
          <w:noProof/>
          <w:lang w:val="en-AU" w:eastAsia="en-AU"/>
        </w:rPr>
        <mc:AlternateContent>
          <mc:Choice Requires="wps">
            <w:drawing>
              <wp:anchor distT="0" distB="0" distL="114300" distR="114300" simplePos="0" relativeHeight="251702784" behindDoc="0" locked="0" layoutInCell="1" allowOverlap="1">
                <wp:simplePos x="0" y="0"/>
                <wp:positionH relativeFrom="page">
                  <wp:posOffset>1498600</wp:posOffset>
                </wp:positionH>
                <wp:positionV relativeFrom="paragraph">
                  <wp:posOffset>284480</wp:posOffset>
                </wp:positionV>
                <wp:extent cx="274320" cy="120650"/>
                <wp:effectExtent l="0" t="57785" r="0" b="59690"/>
                <wp:wrapNone/>
                <wp:docPr id="93"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7432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2009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 o:spid="_x0000_s1110" type="#_x0000_t202" style="position:absolute;left:0;text-align:left;margin-left:118pt;margin-top:22.4pt;width:21.6pt;height:9.5pt;rotation:-44;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2009</w:t>
                      </w:r>
                    </w:p>
                  </w:txbxContent>
                </v:textbox>
                <w10:wrap anchorx="page"/>
              </v:shape>
            </w:pict>
          </mc:Fallback>
        </mc:AlternateContent>
      </w:r>
      <w:r>
        <w:rPr>
          <w:noProof/>
          <w:lang w:val="en-AU" w:eastAsia="en-AU"/>
        </w:rPr>
        <mc:AlternateContent>
          <mc:Choice Requires="wps">
            <w:drawing>
              <wp:anchor distT="0" distB="0" distL="114300" distR="114300" simplePos="0" relativeHeight="251703808" behindDoc="0" locked="0" layoutInCell="1" allowOverlap="1">
                <wp:simplePos x="0" y="0"/>
                <wp:positionH relativeFrom="page">
                  <wp:posOffset>1875790</wp:posOffset>
                </wp:positionH>
                <wp:positionV relativeFrom="paragraph">
                  <wp:posOffset>285115</wp:posOffset>
                </wp:positionV>
                <wp:extent cx="238760" cy="120650"/>
                <wp:effectExtent l="0" t="48895" r="0" b="49530"/>
                <wp:wrapNone/>
                <wp:docPr id="92"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876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 o:spid="_x0000_s1111" type="#_x0000_t202" style="position:absolute;left:0;text-align:left;margin-left:147.7pt;margin-top:22.45pt;width:18.8pt;height:9.5pt;rotation:-44;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2010</w:t>
                      </w:r>
                    </w:p>
                  </w:txbxContent>
                </v:textbox>
                <w10:wrap anchorx="page"/>
              </v:shape>
            </w:pict>
          </mc:Fallback>
        </mc:AlternateContent>
      </w:r>
      <w:r>
        <w:rPr>
          <w:noProof/>
          <w:lang w:val="en-AU" w:eastAsia="en-AU"/>
        </w:rPr>
        <mc:AlternateContent>
          <mc:Choice Requires="wps">
            <w:drawing>
              <wp:anchor distT="0" distB="0" distL="114300" distR="114300" simplePos="0" relativeHeight="251704832" behindDoc="0" locked="0" layoutInCell="1" allowOverlap="1">
                <wp:simplePos x="0" y="0"/>
                <wp:positionH relativeFrom="page">
                  <wp:posOffset>2264410</wp:posOffset>
                </wp:positionH>
                <wp:positionV relativeFrom="paragraph">
                  <wp:posOffset>281305</wp:posOffset>
                </wp:positionV>
                <wp:extent cx="212725" cy="120650"/>
                <wp:effectExtent l="0" t="45085" r="0" b="43815"/>
                <wp:wrapNone/>
                <wp:docPr id="91"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1272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8" o:spid="_x0000_s1112" type="#_x0000_t202" style="position:absolute;left:0;text-align:left;margin-left:178.3pt;margin-top:22.15pt;width:16.75pt;height:9.5pt;rotation:-44;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2011</w:t>
                      </w:r>
                    </w:p>
                  </w:txbxContent>
                </v:textbox>
                <w10:wrap anchorx="page"/>
              </v:shape>
            </w:pict>
          </mc:Fallback>
        </mc:AlternateContent>
      </w:r>
      <w:r>
        <w:rPr>
          <w:noProof/>
          <w:lang w:val="en-AU" w:eastAsia="en-AU"/>
        </w:rPr>
        <mc:AlternateContent>
          <mc:Choice Requires="wps">
            <w:drawing>
              <wp:anchor distT="0" distB="0" distL="114300" distR="114300" simplePos="0" relativeHeight="251705856" behindDoc="0" locked="0" layoutInCell="1" allowOverlap="1">
                <wp:simplePos x="0" y="0"/>
                <wp:positionH relativeFrom="page">
                  <wp:posOffset>2609215</wp:posOffset>
                </wp:positionH>
                <wp:positionV relativeFrom="paragraph">
                  <wp:posOffset>289560</wp:posOffset>
                </wp:positionV>
                <wp:extent cx="226060" cy="120650"/>
                <wp:effectExtent l="0" t="43815" r="0" b="45085"/>
                <wp:wrapNone/>
                <wp:docPr id="90"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2606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 o:spid="_x0000_s1113" type="#_x0000_t202" style="position:absolute;left:0;text-align:left;margin-left:205.45pt;margin-top:22.8pt;width:17.8pt;height:9.5pt;rotation:-44;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2012</w:t>
                      </w:r>
                    </w:p>
                  </w:txbxContent>
                </v:textbox>
                <w10:wrap anchorx="page"/>
              </v:shape>
            </w:pict>
          </mc:Fallback>
        </mc:AlternateContent>
      </w:r>
      <w:r>
        <w:rPr>
          <w:noProof/>
          <w:lang w:val="en-AU" w:eastAsia="en-AU"/>
        </w:rPr>
        <mc:AlternateContent>
          <mc:Choice Requires="wps">
            <w:drawing>
              <wp:anchor distT="0" distB="0" distL="114300" distR="114300" simplePos="0" relativeHeight="251706880" behindDoc="0" locked="0" layoutInCell="1" allowOverlap="1">
                <wp:simplePos x="0" y="0"/>
                <wp:positionH relativeFrom="page">
                  <wp:posOffset>2967990</wp:posOffset>
                </wp:positionH>
                <wp:positionV relativeFrom="paragraph">
                  <wp:posOffset>274320</wp:posOffset>
                </wp:positionV>
                <wp:extent cx="233045" cy="120650"/>
                <wp:effectExtent l="0" t="47625" r="0" b="50800"/>
                <wp:wrapNone/>
                <wp:docPr id="89"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304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6" o:spid="_x0000_s1114" type="#_x0000_t202" style="position:absolute;left:0;text-align:left;margin-left:233.7pt;margin-top:21.6pt;width:18.35pt;height:9.5pt;rotation:-44;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2013</w:t>
                      </w:r>
                    </w:p>
                  </w:txbxContent>
                </v:textbox>
                <w10:wrap anchorx="page"/>
              </v:shape>
            </w:pict>
          </mc:Fallback>
        </mc:AlternateContent>
      </w:r>
      <w:r>
        <w:rPr>
          <w:noProof/>
          <w:lang w:val="en-AU" w:eastAsia="en-AU"/>
        </w:rPr>
        <mc:AlternateContent>
          <mc:Choice Requires="wps">
            <w:drawing>
              <wp:anchor distT="0" distB="0" distL="114300" distR="114300" simplePos="0" relativeHeight="251707904" behindDoc="0" locked="0" layoutInCell="1" allowOverlap="1">
                <wp:simplePos x="0" y="0"/>
                <wp:positionH relativeFrom="page">
                  <wp:posOffset>3314700</wp:posOffset>
                </wp:positionH>
                <wp:positionV relativeFrom="paragraph">
                  <wp:posOffset>285750</wp:posOffset>
                </wp:positionV>
                <wp:extent cx="236220" cy="120650"/>
                <wp:effectExtent l="0" t="49530" r="0" b="48895"/>
                <wp:wrapNone/>
                <wp:docPr id="8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622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5" o:spid="_x0000_s1115" type="#_x0000_t202" style="position:absolute;left:0;text-align:left;margin-left:261pt;margin-top:22.5pt;width:18.6pt;height:9.5pt;rotation:-44;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2014</w:t>
                      </w:r>
                    </w:p>
                  </w:txbxContent>
                </v:textbox>
                <w10:wrap anchorx="page"/>
              </v:shape>
            </w:pict>
          </mc:Fallback>
        </mc:AlternateContent>
      </w:r>
      <w:r>
        <w:rPr>
          <w:noProof/>
          <w:lang w:val="en-AU" w:eastAsia="en-AU"/>
        </w:rPr>
        <mc:AlternateContent>
          <mc:Choice Requires="wps">
            <w:drawing>
              <wp:anchor distT="0" distB="0" distL="114300" distR="114300" simplePos="0" relativeHeight="251708928" behindDoc="0" locked="0" layoutInCell="1" allowOverlap="1">
                <wp:simplePos x="0" y="0"/>
                <wp:positionH relativeFrom="page">
                  <wp:posOffset>3676015</wp:posOffset>
                </wp:positionH>
                <wp:positionV relativeFrom="paragraph">
                  <wp:posOffset>288925</wp:posOffset>
                </wp:positionV>
                <wp:extent cx="226695" cy="120650"/>
                <wp:effectExtent l="0" t="52705" r="0" b="45720"/>
                <wp:wrapNone/>
                <wp:docPr id="87"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2669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4" o:spid="_x0000_s1116" type="#_x0000_t202" style="position:absolute;left:0;text-align:left;margin-left:289.45pt;margin-top:22.75pt;width:17.85pt;height:9.5pt;rotation:-44;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2015</w:t>
                      </w:r>
                    </w:p>
                  </w:txbxContent>
                </v:textbox>
                <w10:wrap anchorx="page"/>
              </v:shape>
            </w:pict>
          </mc:Fallback>
        </mc:AlternateContent>
      </w:r>
      <w:r>
        <w:rPr>
          <w:noProof/>
          <w:lang w:val="en-AU" w:eastAsia="en-AU"/>
        </w:rPr>
        <mc:AlternateContent>
          <mc:Choice Requires="wps">
            <w:drawing>
              <wp:anchor distT="0" distB="0" distL="114300" distR="114300" simplePos="0" relativeHeight="251709952" behindDoc="0" locked="0" layoutInCell="1" allowOverlap="1">
                <wp:simplePos x="0" y="0"/>
                <wp:positionH relativeFrom="page">
                  <wp:posOffset>4034155</wp:posOffset>
                </wp:positionH>
                <wp:positionV relativeFrom="paragraph">
                  <wp:posOffset>286385</wp:posOffset>
                </wp:positionV>
                <wp:extent cx="234315" cy="120650"/>
                <wp:effectExtent l="0" t="50165" r="0" b="48260"/>
                <wp:wrapNone/>
                <wp:docPr id="86"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431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3" o:spid="_x0000_s1117" type="#_x0000_t202" style="position:absolute;left:0;text-align:left;margin-left:317.65pt;margin-top:22.55pt;width:18.45pt;height:9.5pt;rotation:-44;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2016</w:t>
                      </w:r>
                    </w:p>
                  </w:txbxContent>
                </v:textbox>
                <w10:wrap anchorx="page"/>
              </v:shape>
            </w:pict>
          </mc:Fallback>
        </mc:AlternateContent>
      </w:r>
      <w:r>
        <w:rPr>
          <w:noProof/>
          <w:lang w:val="en-AU" w:eastAsia="en-AU"/>
        </w:rPr>
        <mc:AlternateContent>
          <mc:Choice Requires="wps">
            <w:drawing>
              <wp:anchor distT="0" distB="0" distL="114300" distR="114300" simplePos="0" relativeHeight="251710976" behindDoc="0" locked="0" layoutInCell="1" allowOverlap="1">
                <wp:simplePos x="0" y="0"/>
                <wp:positionH relativeFrom="page">
                  <wp:posOffset>4394200</wp:posOffset>
                </wp:positionH>
                <wp:positionV relativeFrom="paragraph">
                  <wp:posOffset>273685</wp:posOffset>
                </wp:positionV>
                <wp:extent cx="235585" cy="120650"/>
                <wp:effectExtent l="0" t="56515" r="0" b="51435"/>
                <wp:wrapNone/>
                <wp:docPr id="85"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558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2" o:spid="_x0000_s1118" type="#_x0000_t202" style="position:absolute;left:0;text-align:left;margin-left:346pt;margin-top:21.55pt;width:18.55pt;height:9.5pt;rotation:-44;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2017</w:t>
                      </w:r>
                    </w:p>
                  </w:txbxContent>
                </v:textbox>
                <w10:wrap anchorx="page"/>
              </v:shape>
            </w:pict>
          </mc:Fallback>
        </mc:AlternateContent>
      </w:r>
      <w:r>
        <w:rPr>
          <w:noProof/>
          <w:lang w:val="en-AU" w:eastAsia="en-AU"/>
        </w:rPr>
        <mc:AlternateContent>
          <mc:Choice Requires="wps">
            <w:drawing>
              <wp:anchor distT="0" distB="0" distL="114300" distR="114300" simplePos="0" relativeHeight="251712000" behindDoc="0" locked="0" layoutInCell="1" allowOverlap="1">
                <wp:simplePos x="0" y="0"/>
                <wp:positionH relativeFrom="page">
                  <wp:posOffset>4754245</wp:posOffset>
                </wp:positionH>
                <wp:positionV relativeFrom="paragraph">
                  <wp:posOffset>287655</wp:posOffset>
                </wp:positionV>
                <wp:extent cx="231775" cy="120650"/>
                <wp:effectExtent l="0" t="51435" r="0" b="46990"/>
                <wp:wrapNone/>
                <wp:docPr id="84"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177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1" o:spid="_x0000_s1119" type="#_x0000_t202" style="position:absolute;left:0;text-align:left;margin-left:374.35pt;margin-top:22.65pt;width:18.25pt;height:9.5pt;rotation:-44;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2018</w:t>
                      </w:r>
                    </w:p>
                  </w:txbxContent>
                </v:textbox>
                <w10:wrap anchorx="page"/>
              </v:shape>
            </w:pict>
          </mc:Fallback>
        </mc:AlternateContent>
      </w:r>
      <w:r>
        <w:rPr>
          <w:noProof/>
          <w:lang w:val="en-AU" w:eastAsia="en-AU"/>
        </w:rPr>
        <mc:AlternateContent>
          <mc:Choice Requires="wps">
            <w:drawing>
              <wp:anchor distT="0" distB="0" distL="114300" distR="114300" simplePos="0" relativeHeight="251713024" behindDoc="0" locked="0" layoutInCell="1" allowOverlap="1">
                <wp:simplePos x="0" y="0"/>
                <wp:positionH relativeFrom="page">
                  <wp:posOffset>5100955</wp:posOffset>
                </wp:positionH>
                <wp:positionV relativeFrom="paragraph">
                  <wp:posOffset>285750</wp:posOffset>
                </wp:positionV>
                <wp:extent cx="236220" cy="120650"/>
                <wp:effectExtent l="0" t="49530" r="0" b="48895"/>
                <wp:wrapNone/>
                <wp:docPr id="83"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3622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8"/>
                                <w:szCs w:val="18"/>
                              </w:rPr>
                              <w:t>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0" o:spid="_x0000_s1120" type="#_x0000_t202" style="position:absolute;left:0;text-align:left;margin-left:401.65pt;margin-top:22.5pt;width:18.6pt;height:9.5pt;rotation:-44;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8"/>
                          <w:szCs w:val="18"/>
                        </w:rPr>
                        <w:t>2019</w:t>
                      </w:r>
                    </w:p>
                  </w:txbxContent>
                </v:textbox>
                <w10:wrap anchorx="page"/>
              </v:shape>
            </w:pict>
          </mc:Fallback>
        </mc:AlternateContent>
      </w:r>
      <w:r w:rsidR="008568C4">
        <w:rPr>
          <w:rFonts w:ascii="Gill Sans MT"/>
          <w:w w:val="130"/>
          <w:sz w:val="17"/>
        </w:rPr>
        <w:t>0</w:t>
      </w:r>
    </w:p>
    <w:p w:rsidR="00835565" w:rsidRDefault="00835565">
      <w:pPr>
        <w:pStyle w:val="BodyText"/>
        <w:rPr>
          <w:rFonts w:ascii="Gill Sans MT"/>
          <w:sz w:val="20"/>
        </w:rPr>
      </w:pPr>
    </w:p>
    <w:p w:rsidR="00835565" w:rsidRDefault="00835565">
      <w:pPr>
        <w:pStyle w:val="BodyText"/>
        <w:spacing w:before="6"/>
        <w:rPr>
          <w:rFonts w:ascii="Gill Sans MT"/>
          <w:sz w:val="16"/>
        </w:rPr>
      </w:pPr>
    </w:p>
    <w:p w:rsidR="00835565" w:rsidRDefault="008568C4">
      <w:pPr>
        <w:spacing w:before="102"/>
        <w:ind w:left="4284" w:right="5957"/>
        <w:jc w:val="center"/>
        <w:rPr>
          <w:rFonts w:ascii="Gill Sans MT"/>
          <w:sz w:val="17"/>
        </w:rPr>
      </w:pPr>
      <w:r>
        <w:rPr>
          <w:rFonts w:ascii="Gill Sans MT"/>
          <w:w w:val="120"/>
          <w:sz w:val="17"/>
        </w:rPr>
        <w:t>Y/E June</w:t>
      </w:r>
    </w:p>
    <w:p w:rsidR="00835565" w:rsidRDefault="00835565">
      <w:pPr>
        <w:pStyle w:val="BodyText"/>
        <w:spacing w:before="3"/>
        <w:rPr>
          <w:rFonts w:ascii="Gill Sans MT"/>
          <w:sz w:val="20"/>
        </w:rPr>
      </w:pPr>
    </w:p>
    <w:p w:rsidR="00835565" w:rsidRDefault="008568C4">
      <w:pPr>
        <w:spacing w:before="100"/>
        <w:ind w:left="1257"/>
        <w:rPr>
          <w:i/>
          <w:sz w:val="24"/>
        </w:rPr>
      </w:pPr>
      <w:r>
        <w:rPr>
          <w:i/>
          <w:sz w:val="24"/>
        </w:rPr>
        <w:t>Source: ABS</w:t>
      </w:r>
    </w:p>
    <w:p w:rsidR="00835565" w:rsidRDefault="00835565">
      <w:pPr>
        <w:pStyle w:val="BodyText"/>
        <w:rPr>
          <w:i/>
          <w:sz w:val="28"/>
        </w:rPr>
      </w:pPr>
    </w:p>
    <w:p w:rsidR="00835565" w:rsidRDefault="00835565">
      <w:pPr>
        <w:pStyle w:val="BodyText"/>
        <w:spacing w:before="4"/>
        <w:rPr>
          <w:i/>
          <w:sz w:val="37"/>
        </w:rPr>
      </w:pPr>
    </w:p>
    <w:p w:rsidR="00835565" w:rsidRDefault="008568C4">
      <w:pPr>
        <w:ind w:left="1257"/>
        <w:rPr>
          <w:b/>
          <w:sz w:val="26"/>
        </w:rPr>
      </w:pPr>
      <w:r>
        <w:rPr>
          <w:b/>
          <w:color w:val="4F81BD"/>
          <w:sz w:val="26"/>
        </w:rPr>
        <w:t>Supply-chain economics and costs</w:t>
      </w:r>
    </w:p>
    <w:p w:rsidR="00835565" w:rsidRDefault="008568C4">
      <w:pPr>
        <w:pStyle w:val="BodyText"/>
        <w:spacing w:before="4" w:line="276" w:lineRule="auto"/>
        <w:ind w:left="1257" w:right="1920"/>
        <w:jc w:val="both"/>
      </w:pPr>
      <w:r>
        <w:t>In the event of the prohibition proceeding, as a minimum, this export income would not be earned, now or into the future. Export income defrays the cost of collection, sorting and handling of all recovered paper, including the very significant volumes</w:t>
      </w:r>
    </w:p>
    <w:p w:rsidR="00835565" w:rsidRDefault="00835565">
      <w:pPr>
        <w:spacing w:line="276" w:lineRule="auto"/>
        <w:jc w:val="both"/>
        <w:sectPr w:rsidR="00835565">
          <w:type w:val="continuous"/>
          <w:pgSz w:w="11910" w:h="16840"/>
          <w:pgMar w:top="700" w:right="0" w:bottom="280" w:left="540" w:header="720" w:footer="720" w:gutter="0"/>
          <w:cols w:space="720"/>
        </w:sectPr>
      </w:pPr>
    </w:p>
    <w:p w:rsidR="00835565" w:rsidRDefault="00835565">
      <w:pPr>
        <w:pStyle w:val="BodyText"/>
        <w:rPr>
          <w:sz w:val="20"/>
        </w:rPr>
      </w:pPr>
    </w:p>
    <w:p w:rsidR="00835565" w:rsidRDefault="00835565">
      <w:pPr>
        <w:pStyle w:val="BodyText"/>
        <w:spacing w:before="5"/>
        <w:rPr>
          <w:sz w:val="18"/>
        </w:rPr>
      </w:pPr>
    </w:p>
    <w:p w:rsidR="00835565" w:rsidRDefault="008568C4">
      <w:pPr>
        <w:pStyle w:val="BodyText"/>
        <w:spacing w:before="100"/>
        <w:ind w:left="1257"/>
      </w:pPr>
      <w:r>
        <w:t>used locally (1,559 kt in 2018-19).</w:t>
      </w:r>
    </w:p>
    <w:p w:rsidR="00835565" w:rsidRDefault="00835565">
      <w:pPr>
        <w:pStyle w:val="BodyText"/>
        <w:spacing w:before="3"/>
        <w:rPr>
          <w:sz w:val="23"/>
        </w:rPr>
      </w:pPr>
    </w:p>
    <w:p w:rsidR="00835565" w:rsidRDefault="008568C4">
      <w:pPr>
        <w:pStyle w:val="BodyText"/>
        <w:spacing w:line="276" w:lineRule="auto"/>
        <w:ind w:left="1257" w:right="1809"/>
      </w:pPr>
      <w:r>
        <w:t>The economics of recovery and recycling work, under most scenarios, because of scale. This is especially the case where the commodity is relatively low in value. Though it may not universally be the case, the removal of export income associated with recovered paper will increase the net cost of recovery and thereby, increase the cost of recycling and as a result, the cost of the recycled products, unless that export income is replaced.</w:t>
      </w:r>
    </w:p>
    <w:p w:rsidR="00835565" w:rsidRDefault="008568C4">
      <w:pPr>
        <w:pStyle w:val="BodyText"/>
        <w:spacing w:before="239" w:line="276" w:lineRule="auto"/>
        <w:ind w:left="1257" w:right="2169"/>
        <w:jc w:val="both"/>
      </w:pPr>
      <w:r>
        <w:t>It might be considered obvious, but if there is no revenue stream associated with recovery of materials, less of that material will be recovered. Domestic paper and paperboard mills cannot use more recovered paper, currently.</w:t>
      </w:r>
    </w:p>
    <w:p w:rsidR="00835565" w:rsidRDefault="008568C4">
      <w:pPr>
        <w:pStyle w:val="BodyText"/>
        <w:spacing w:before="242" w:line="276" w:lineRule="auto"/>
        <w:ind w:left="1257" w:right="2543"/>
      </w:pPr>
      <w:r>
        <w:t>As a result, it is likely that on a net basis, recovered paper that was previously exported would no longer be collected.</w:t>
      </w:r>
    </w:p>
    <w:p w:rsidR="00835565" w:rsidRDefault="008568C4">
      <w:pPr>
        <w:pStyle w:val="BodyText"/>
        <w:spacing w:before="238" w:line="276" w:lineRule="auto"/>
        <w:ind w:left="1257" w:right="1834"/>
      </w:pPr>
      <w:r>
        <w:t>It can be expected that there would be some realignment of the supply-chain in this situation, with some volumes previously exported making their way to domestic reprocessing facilities, in exchange for other volumes ceasing to be collected. This would create implications for recovered paper collections in particular areas, regions and States.</w:t>
      </w:r>
    </w:p>
    <w:p w:rsidR="00835565" w:rsidRDefault="008568C4">
      <w:pPr>
        <w:pStyle w:val="BodyText"/>
        <w:spacing w:before="241" w:line="276" w:lineRule="auto"/>
        <w:ind w:left="1257" w:right="2248"/>
      </w:pPr>
      <w:r>
        <w:t>Essentially, local reprocessors would go only as far as they needed, to collect the quantity and quality of recovered fibre they need to sustain their operations.</w:t>
      </w:r>
    </w:p>
    <w:p w:rsidR="00835565" w:rsidRDefault="00835565">
      <w:pPr>
        <w:pStyle w:val="BodyText"/>
        <w:rPr>
          <w:sz w:val="28"/>
        </w:rPr>
      </w:pPr>
    </w:p>
    <w:p w:rsidR="00835565" w:rsidRDefault="00835565">
      <w:pPr>
        <w:pStyle w:val="BodyText"/>
        <w:spacing w:before="7"/>
        <w:rPr>
          <w:sz w:val="33"/>
        </w:rPr>
      </w:pPr>
    </w:p>
    <w:p w:rsidR="00835565" w:rsidRDefault="008568C4">
      <w:pPr>
        <w:pStyle w:val="Heading2"/>
        <w:spacing w:line="240" w:lineRule="auto"/>
      </w:pPr>
      <w:r>
        <w:rPr>
          <w:color w:val="4F81BD"/>
        </w:rPr>
        <w:t>State and territory impacts</w:t>
      </w:r>
    </w:p>
    <w:p w:rsidR="00835565" w:rsidRDefault="008568C4">
      <w:pPr>
        <w:pStyle w:val="BodyText"/>
        <w:spacing w:before="4" w:line="276" w:lineRule="auto"/>
        <w:ind w:left="1257" w:right="1894"/>
      </w:pPr>
      <w:r>
        <w:t>The implications of the proposed prohibition on exports for each State and Territory is set out below.</w:t>
      </w:r>
    </w:p>
    <w:p w:rsidR="00835565" w:rsidRDefault="008568C4">
      <w:pPr>
        <w:pStyle w:val="BodyText"/>
        <w:spacing w:before="243" w:line="276" w:lineRule="auto"/>
        <w:ind w:left="1257" w:right="1828"/>
      </w:pPr>
      <w:r>
        <w:t>As the chart below shows, Victoria dominates exports. This is because most material originating from Tasmania and South Australia is exported via the Port of Melbourne. This is a commercially derived strategy to maximize the quality of resource and optimize its domestic and export utilization. If the material remained in the originating states, it could only be exported, and often only in sub-optimal volumes.</w:t>
      </w:r>
    </w:p>
    <w:p w:rsidR="00835565" w:rsidRDefault="008568C4">
      <w:pPr>
        <w:pStyle w:val="BodyText"/>
        <w:spacing w:before="239" w:line="276" w:lineRule="auto"/>
        <w:ind w:left="1257" w:right="2392"/>
      </w:pPr>
      <w:r>
        <w:t xml:space="preserve">Re-exports refers to material that is </w:t>
      </w:r>
      <w:r>
        <w:rPr>
          <w:i/>
        </w:rPr>
        <w:t xml:space="preserve">imported </w:t>
      </w:r>
      <w:r>
        <w:t xml:space="preserve">to Australia and immediately </w:t>
      </w:r>
      <w:r>
        <w:rPr>
          <w:i/>
        </w:rPr>
        <w:t>re- exported</w:t>
      </w:r>
      <w:r>
        <w:t>. For recovered paper, this occurs where small volumes are shipped to Australia, mainly from New Zealand and Pacific Island nations, before being aggregated with larger volumes and exported in a single volume.</w:t>
      </w:r>
    </w:p>
    <w:p w:rsidR="00835565" w:rsidRDefault="00835565">
      <w:pPr>
        <w:spacing w:line="276" w:lineRule="auto"/>
        <w:sectPr w:rsidR="00835565">
          <w:pgSz w:w="11910" w:h="16840"/>
          <w:pgMar w:top="1540" w:right="0" w:bottom="980" w:left="540" w:header="721" w:footer="706" w:gutter="0"/>
          <w:cols w:space="720"/>
        </w:sectPr>
      </w:pPr>
    </w:p>
    <w:p w:rsidR="00835565" w:rsidRDefault="00835565">
      <w:pPr>
        <w:pStyle w:val="BodyText"/>
        <w:rPr>
          <w:sz w:val="20"/>
        </w:rPr>
      </w:pPr>
    </w:p>
    <w:p w:rsidR="00835565" w:rsidRDefault="00835565">
      <w:pPr>
        <w:pStyle w:val="BodyText"/>
        <w:rPr>
          <w:sz w:val="20"/>
        </w:rPr>
      </w:pPr>
    </w:p>
    <w:p w:rsidR="00835565" w:rsidRDefault="00835565">
      <w:pPr>
        <w:pStyle w:val="BodyText"/>
        <w:rPr>
          <w:sz w:val="20"/>
        </w:rPr>
      </w:pPr>
    </w:p>
    <w:p w:rsidR="00835565" w:rsidRDefault="00835565">
      <w:pPr>
        <w:pStyle w:val="BodyText"/>
        <w:spacing w:before="8"/>
        <w:rPr>
          <w:sz w:val="25"/>
        </w:rPr>
      </w:pPr>
    </w:p>
    <w:p w:rsidR="00835565" w:rsidRDefault="00835565">
      <w:pPr>
        <w:rPr>
          <w:sz w:val="25"/>
        </w:rPr>
        <w:sectPr w:rsidR="00835565">
          <w:pgSz w:w="11910" w:h="16840"/>
          <w:pgMar w:top="1540" w:right="0" w:bottom="980" w:left="540" w:header="721" w:footer="706" w:gutter="0"/>
          <w:cols w:space="720"/>
        </w:sectPr>
      </w:pPr>
    </w:p>
    <w:p w:rsidR="00835565" w:rsidRDefault="008568C4">
      <w:pPr>
        <w:pStyle w:val="Heading3"/>
      </w:pPr>
      <w:r>
        <w:t>Australian Exports of Recovered Paper by State: 2009 – 2019 (ktpa)</w:t>
      </w:r>
    </w:p>
    <w:p w:rsidR="00835565" w:rsidRDefault="008677AB">
      <w:pPr>
        <w:spacing w:before="170"/>
        <w:ind w:left="1530" w:right="5850"/>
        <w:jc w:val="center"/>
        <w:rPr>
          <w:rFonts w:ascii="Lucida Sans"/>
          <w:sz w:val="17"/>
        </w:rPr>
      </w:pPr>
      <w:r>
        <w:rPr>
          <w:noProof/>
          <w:lang w:val="en-AU" w:eastAsia="en-AU"/>
        </w:rPr>
        <mc:AlternateContent>
          <mc:Choice Requires="wpg">
            <w:drawing>
              <wp:anchor distT="0" distB="0" distL="114300" distR="114300" simplePos="0" relativeHeight="251714048" behindDoc="0" locked="0" layoutInCell="1" allowOverlap="1">
                <wp:simplePos x="0" y="0"/>
                <wp:positionH relativeFrom="page">
                  <wp:posOffset>1673225</wp:posOffset>
                </wp:positionH>
                <wp:positionV relativeFrom="paragraph">
                  <wp:posOffset>168275</wp:posOffset>
                </wp:positionV>
                <wp:extent cx="3652520" cy="2755900"/>
                <wp:effectExtent l="6350" t="12065" r="0" b="3810"/>
                <wp:wrapNone/>
                <wp:docPr id="5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2520" cy="2755900"/>
                          <a:chOff x="2635" y="265"/>
                          <a:chExt cx="5752" cy="4340"/>
                        </a:xfrm>
                      </wpg:grpSpPr>
                      <wps:wsp>
                        <wps:cNvPr id="55" name="AutoShape 69"/>
                        <wps:cNvSpPr>
                          <a:spLocks/>
                        </wps:cNvSpPr>
                        <wps:spPr bwMode="auto">
                          <a:xfrm>
                            <a:off x="974" y="8627"/>
                            <a:ext cx="5760" cy="4320"/>
                          </a:xfrm>
                          <a:custGeom>
                            <a:avLst/>
                            <a:gdLst>
                              <a:gd name="T0" fmla="+- 0 2752 975"/>
                              <a:gd name="T1" fmla="*/ T0 w 5760"/>
                              <a:gd name="T2" fmla="+- 0 4487 8628"/>
                              <a:gd name="T3" fmla="*/ 4487 h 4320"/>
                              <a:gd name="T4" fmla="+- 0 8376 975"/>
                              <a:gd name="T5" fmla="*/ T4 w 5760"/>
                              <a:gd name="T6" fmla="+- 0 4487 8628"/>
                              <a:gd name="T7" fmla="*/ 4487 h 4320"/>
                              <a:gd name="T8" fmla="+- 0 2752 975"/>
                              <a:gd name="T9" fmla="*/ T8 w 5760"/>
                              <a:gd name="T10" fmla="+- 0 269 8628"/>
                              <a:gd name="T11" fmla="*/ 269 h 4320"/>
                              <a:gd name="T12" fmla="+- 0 8376 975"/>
                              <a:gd name="T13" fmla="*/ T12 w 5760"/>
                              <a:gd name="T14" fmla="+- 0 269 8628"/>
                              <a:gd name="T15" fmla="*/ 269 h 4320"/>
                              <a:gd name="T16" fmla="+- 0 2752 975"/>
                              <a:gd name="T17" fmla="*/ T16 w 5760"/>
                              <a:gd name="T18" fmla="+- 0 4487 8628"/>
                              <a:gd name="T19" fmla="*/ 4487 h 4320"/>
                              <a:gd name="T20" fmla="+- 0 2752 975"/>
                              <a:gd name="T21" fmla="*/ T20 w 5760"/>
                              <a:gd name="T22" fmla="+- 0 269 8628"/>
                              <a:gd name="T23" fmla="*/ 269 h 4320"/>
                              <a:gd name="T24" fmla="+- 0 8376 975"/>
                              <a:gd name="T25" fmla="*/ T24 w 5760"/>
                              <a:gd name="T26" fmla="+- 0 4487 8628"/>
                              <a:gd name="T27" fmla="*/ 4487 h 4320"/>
                              <a:gd name="T28" fmla="+- 0 8376 975"/>
                              <a:gd name="T29" fmla="*/ T28 w 5760"/>
                              <a:gd name="T30" fmla="+- 0 269 8628"/>
                              <a:gd name="T31" fmla="*/ 269 h 4320"/>
                              <a:gd name="T32" fmla="+- 0 2752 975"/>
                              <a:gd name="T33" fmla="*/ T32 w 5760"/>
                              <a:gd name="T34" fmla="+- 0 4487 8628"/>
                              <a:gd name="T35" fmla="*/ 4487 h 4320"/>
                              <a:gd name="T36" fmla="+- 0 8376 975"/>
                              <a:gd name="T37" fmla="*/ T36 w 5760"/>
                              <a:gd name="T38" fmla="+- 0 4487 8628"/>
                              <a:gd name="T39" fmla="*/ 4487 h 4320"/>
                              <a:gd name="T40" fmla="+- 0 2752 975"/>
                              <a:gd name="T41" fmla="*/ T40 w 5760"/>
                              <a:gd name="T42" fmla="+- 0 3959 8628"/>
                              <a:gd name="T43" fmla="*/ 3959 h 4320"/>
                              <a:gd name="T44" fmla="+- 0 8376 975"/>
                              <a:gd name="T45" fmla="*/ T44 w 5760"/>
                              <a:gd name="T46" fmla="+- 0 3959 8628"/>
                              <a:gd name="T47" fmla="*/ 3959 h 4320"/>
                              <a:gd name="T48" fmla="+- 0 2752 975"/>
                              <a:gd name="T49" fmla="*/ T48 w 5760"/>
                              <a:gd name="T50" fmla="+- 0 3432 8628"/>
                              <a:gd name="T51" fmla="*/ 3432 h 4320"/>
                              <a:gd name="T52" fmla="+- 0 8376 975"/>
                              <a:gd name="T53" fmla="*/ T52 w 5760"/>
                              <a:gd name="T54" fmla="+- 0 3432 8628"/>
                              <a:gd name="T55" fmla="*/ 3432 h 4320"/>
                              <a:gd name="T56" fmla="+- 0 2752 975"/>
                              <a:gd name="T57" fmla="*/ T56 w 5760"/>
                              <a:gd name="T58" fmla="+- 0 2905 8628"/>
                              <a:gd name="T59" fmla="*/ 2905 h 4320"/>
                              <a:gd name="T60" fmla="+- 0 8376 975"/>
                              <a:gd name="T61" fmla="*/ T60 w 5760"/>
                              <a:gd name="T62" fmla="+- 0 2905 8628"/>
                              <a:gd name="T63" fmla="*/ 2905 h 4320"/>
                              <a:gd name="T64" fmla="+- 0 2752 975"/>
                              <a:gd name="T65" fmla="*/ T64 w 5760"/>
                              <a:gd name="T66" fmla="+- 0 2378 8628"/>
                              <a:gd name="T67" fmla="*/ 2378 h 4320"/>
                              <a:gd name="T68" fmla="+- 0 8376 975"/>
                              <a:gd name="T69" fmla="*/ T68 w 5760"/>
                              <a:gd name="T70" fmla="+- 0 2378 8628"/>
                              <a:gd name="T71" fmla="*/ 2378 h 4320"/>
                              <a:gd name="T72" fmla="+- 0 2752 975"/>
                              <a:gd name="T73" fmla="*/ T72 w 5760"/>
                              <a:gd name="T74" fmla="+- 0 1850 8628"/>
                              <a:gd name="T75" fmla="*/ 1850 h 4320"/>
                              <a:gd name="T76" fmla="+- 0 8376 975"/>
                              <a:gd name="T77" fmla="*/ T76 w 5760"/>
                              <a:gd name="T78" fmla="+- 0 1850 8628"/>
                              <a:gd name="T79" fmla="*/ 1850 h 4320"/>
                              <a:gd name="T80" fmla="+- 0 2752 975"/>
                              <a:gd name="T81" fmla="*/ T80 w 5760"/>
                              <a:gd name="T82" fmla="+- 0 1323 8628"/>
                              <a:gd name="T83" fmla="*/ 1323 h 4320"/>
                              <a:gd name="T84" fmla="+- 0 8376 975"/>
                              <a:gd name="T85" fmla="*/ T84 w 5760"/>
                              <a:gd name="T86" fmla="+- 0 1323 8628"/>
                              <a:gd name="T87" fmla="*/ 1323 h 4320"/>
                              <a:gd name="T88" fmla="+- 0 2752 975"/>
                              <a:gd name="T89" fmla="*/ T88 w 5760"/>
                              <a:gd name="T90" fmla="+- 0 796 8628"/>
                              <a:gd name="T91" fmla="*/ 796 h 4320"/>
                              <a:gd name="T92" fmla="+- 0 8376 975"/>
                              <a:gd name="T93" fmla="*/ T92 w 5760"/>
                              <a:gd name="T94" fmla="+- 0 796 8628"/>
                              <a:gd name="T95" fmla="*/ 796 h 4320"/>
                              <a:gd name="T96" fmla="+- 0 2752 975"/>
                              <a:gd name="T97" fmla="*/ T96 w 5760"/>
                              <a:gd name="T98" fmla="+- 0 269 8628"/>
                              <a:gd name="T99" fmla="*/ 269 h 4320"/>
                              <a:gd name="T100" fmla="+- 0 8376 975"/>
                              <a:gd name="T101" fmla="*/ T100 w 5760"/>
                              <a:gd name="T102" fmla="+- 0 269 8628"/>
                              <a:gd name="T103" fmla="*/ 269 h 4320"/>
                              <a:gd name="T104" fmla="+- 0 2752 975"/>
                              <a:gd name="T105" fmla="*/ T104 w 5760"/>
                              <a:gd name="T106" fmla="+- 0 4487 8628"/>
                              <a:gd name="T107" fmla="*/ 4487 h 4320"/>
                              <a:gd name="T108" fmla="+- 0 2752 975"/>
                              <a:gd name="T109" fmla="*/ T108 w 5760"/>
                              <a:gd name="T110" fmla="+- 0 269 8628"/>
                              <a:gd name="T111" fmla="*/ 269 h 4320"/>
                              <a:gd name="T112" fmla="+- 0 3314 975"/>
                              <a:gd name="T113" fmla="*/ T112 w 5760"/>
                              <a:gd name="T114" fmla="+- 0 4487 8628"/>
                              <a:gd name="T115" fmla="*/ 4487 h 4320"/>
                              <a:gd name="T116" fmla="+- 0 3314 975"/>
                              <a:gd name="T117" fmla="*/ T116 w 5760"/>
                              <a:gd name="T118" fmla="+- 0 269 8628"/>
                              <a:gd name="T119" fmla="*/ 269 h 4320"/>
                              <a:gd name="T120" fmla="+- 0 3877 975"/>
                              <a:gd name="T121" fmla="*/ T120 w 5760"/>
                              <a:gd name="T122" fmla="+- 0 4487 8628"/>
                              <a:gd name="T123" fmla="*/ 4487 h 4320"/>
                              <a:gd name="T124" fmla="+- 0 3877 975"/>
                              <a:gd name="T125" fmla="*/ T124 w 5760"/>
                              <a:gd name="T126" fmla="+- 0 269 8628"/>
                              <a:gd name="T127" fmla="*/ 269 h 4320"/>
                              <a:gd name="T128" fmla="+- 0 4439 975"/>
                              <a:gd name="T129" fmla="*/ T128 w 5760"/>
                              <a:gd name="T130" fmla="+- 0 4487 8628"/>
                              <a:gd name="T131" fmla="*/ 4487 h 4320"/>
                              <a:gd name="T132" fmla="+- 0 4439 975"/>
                              <a:gd name="T133" fmla="*/ T132 w 5760"/>
                              <a:gd name="T134" fmla="+- 0 269 8628"/>
                              <a:gd name="T135" fmla="*/ 269 h 4320"/>
                              <a:gd name="T136" fmla="+- 0 5002 975"/>
                              <a:gd name="T137" fmla="*/ T136 w 5760"/>
                              <a:gd name="T138" fmla="+- 0 4487 8628"/>
                              <a:gd name="T139" fmla="*/ 4487 h 4320"/>
                              <a:gd name="T140" fmla="+- 0 5002 975"/>
                              <a:gd name="T141" fmla="*/ T140 w 5760"/>
                              <a:gd name="T142" fmla="+- 0 269 8628"/>
                              <a:gd name="T143" fmla="*/ 269 h 4320"/>
                              <a:gd name="T144" fmla="+- 0 5564 975"/>
                              <a:gd name="T145" fmla="*/ T144 w 5760"/>
                              <a:gd name="T146" fmla="+- 0 4487 8628"/>
                              <a:gd name="T147" fmla="*/ 4487 h 4320"/>
                              <a:gd name="T148" fmla="+- 0 5564 975"/>
                              <a:gd name="T149" fmla="*/ T148 w 5760"/>
                              <a:gd name="T150" fmla="+- 0 269 8628"/>
                              <a:gd name="T151" fmla="*/ 269 h 4320"/>
                              <a:gd name="T152" fmla="+- 0 6127 975"/>
                              <a:gd name="T153" fmla="*/ T152 w 5760"/>
                              <a:gd name="T154" fmla="+- 0 4487 8628"/>
                              <a:gd name="T155" fmla="*/ 4487 h 4320"/>
                              <a:gd name="T156" fmla="+- 0 6127 975"/>
                              <a:gd name="T157" fmla="*/ T156 w 5760"/>
                              <a:gd name="T158" fmla="+- 0 269 8628"/>
                              <a:gd name="T159" fmla="*/ 269 h 4320"/>
                              <a:gd name="T160" fmla="+- 0 6689 975"/>
                              <a:gd name="T161" fmla="*/ T160 w 5760"/>
                              <a:gd name="T162" fmla="+- 0 4487 8628"/>
                              <a:gd name="T163" fmla="*/ 4487 h 4320"/>
                              <a:gd name="T164" fmla="+- 0 6689 975"/>
                              <a:gd name="T165" fmla="*/ T164 w 5760"/>
                              <a:gd name="T166" fmla="+- 0 269 8628"/>
                              <a:gd name="T167" fmla="*/ 269 h 4320"/>
                              <a:gd name="T168" fmla="+- 0 7252 975"/>
                              <a:gd name="T169" fmla="*/ T168 w 5760"/>
                              <a:gd name="T170" fmla="+- 0 4487 8628"/>
                              <a:gd name="T171" fmla="*/ 4487 h 4320"/>
                              <a:gd name="T172" fmla="+- 0 7252 975"/>
                              <a:gd name="T173" fmla="*/ T172 w 5760"/>
                              <a:gd name="T174" fmla="+- 0 269 8628"/>
                              <a:gd name="T175" fmla="*/ 269 h 4320"/>
                              <a:gd name="T176" fmla="+- 0 7814 975"/>
                              <a:gd name="T177" fmla="*/ T176 w 5760"/>
                              <a:gd name="T178" fmla="+- 0 4487 8628"/>
                              <a:gd name="T179" fmla="*/ 4487 h 4320"/>
                              <a:gd name="T180" fmla="+- 0 7814 975"/>
                              <a:gd name="T181" fmla="*/ T180 w 5760"/>
                              <a:gd name="T182" fmla="+- 0 269 8628"/>
                              <a:gd name="T183" fmla="*/ 269 h 4320"/>
                              <a:gd name="T184" fmla="+- 0 8376 975"/>
                              <a:gd name="T185" fmla="*/ T184 w 5760"/>
                              <a:gd name="T186" fmla="+- 0 4487 8628"/>
                              <a:gd name="T187" fmla="*/ 4487 h 4320"/>
                              <a:gd name="T188" fmla="+- 0 8376 975"/>
                              <a:gd name="T189" fmla="*/ T188 w 5760"/>
                              <a:gd name="T190" fmla="+- 0 269 8628"/>
                              <a:gd name="T191" fmla="*/ 269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60" h="4320">
                                <a:moveTo>
                                  <a:pt x="1777" y="-4141"/>
                                </a:moveTo>
                                <a:lnTo>
                                  <a:pt x="7401" y="-4141"/>
                                </a:lnTo>
                                <a:moveTo>
                                  <a:pt x="1777" y="-8359"/>
                                </a:moveTo>
                                <a:lnTo>
                                  <a:pt x="7401" y="-8359"/>
                                </a:lnTo>
                                <a:moveTo>
                                  <a:pt x="1777" y="-4141"/>
                                </a:moveTo>
                                <a:lnTo>
                                  <a:pt x="1777" y="-8359"/>
                                </a:lnTo>
                                <a:moveTo>
                                  <a:pt x="7401" y="-4141"/>
                                </a:moveTo>
                                <a:lnTo>
                                  <a:pt x="7401" y="-8359"/>
                                </a:lnTo>
                                <a:moveTo>
                                  <a:pt x="1777" y="-4141"/>
                                </a:moveTo>
                                <a:lnTo>
                                  <a:pt x="7401" y="-4141"/>
                                </a:lnTo>
                                <a:moveTo>
                                  <a:pt x="1777" y="-4669"/>
                                </a:moveTo>
                                <a:lnTo>
                                  <a:pt x="7401" y="-4669"/>
                                </a:lnTo>
                                <a:moveTo>
                                  <a:pt x="1777" y="-5196"/>
                                </a:moveTo>
                                <a:lnTo>
                                  <a:pt x="7401" y="-5196"/>
                                </a:lnTo>
                                <a:moveTo>
                                  <a:pt x="1777" y="-5723"/>
                                </a:moveTo>
                                <a:lnTo>
                                  <a:pt x="7401" y="-5723"/>
                                </a:lnTo>
                                <a:moveTo>
                                  <a:pt x="1777" y="-6250"/>
                                </a:moveTo>
                                <a:lnTo>
                                  <a:pt x="7401" y="-6250"/>
                                </a:lnTo>
                                <a:moveTo>
                                  <a:pt x="1777" y="-6778"/>
                                </a:moveTo>
                                <a:lnTo>
                                  <a:pt x="7401" y="-6778"/>
                                </a:lnTo>
                                <a:moveTo>
                                  <a:pt x="1777" y="-7305"/>
                                </a:moveTo>
                                <a:lnTo>
                                  <a:pt x="7401" y="-7305"/>
                                </a:lnTo>
                                <a:moveTo>
                                  <a:pt x="1777" y="-7832"/>
                                </a:moveTo>
                                <a:lnTo>
                                  <a:pt x="7401" y="-7832"/>
                                </a:lnTo>
                                <a:moveTo>
                                  <a:pt x="1777" y="-8359"/>
                                </a:moveTo>
                                <a:lnTo>
                                  <a:pt x="7401" y="-8359"/>
                                </a:lnTo>
                                <a:moveTo>
                                  <a:pt x="1777" y="-4141"/>
                                </a:moveTo>
                                <a:lnTo>
                                  <a:pt x="1777" y="-8359"/>
                                </a:lnTo>
                                <a:moveTo>
                                  <a:pt x="2339" y="-4141"/>
                                </a:moveTo>
                                <a:lnTo>
                                  <a:pt x="2339" y="-8359"/>
                                </a:lnTo>
                                <a:moveTo>
                                  <a:pt x="2902" y="-4141"/>
                                </a:moveTo>
                                <a:lnTo>
                                  <a:pt x="2902" y="-8359"/>
                                </a:lnTo>
                                <a:moveTo>
                                  <a:pt x="3464" y="-4141"/>
                                </a:moveTo>
                                <a:lnTo>
                                  <a:pt x="3464" y="-8359"/>
                                </a:lnTo>
                                <a:moveTo>
                                  <a:pt x="4027" y="-4141"/>
                                </a:moveTo>
                                <a:lnTo>
                                  <a:pt x="4027" y="-8359"/>
                                </a:lnTo>
                                <a:moveTo>
                                  <a:pt x="4589" y="-4141"/>
                                </a:moveTo>
                                <a:lnTo>
                                  <a:pt x="4589" y="-8359"/>
                                </a:lnTo>
                                <a:moveTo>
                                  <a:pt x="5152" y="-4141"/>
                                </a:moveTo>
                                <a:lnTo>
                                  <a:pt x="5152" y="-8359"/>
                                </a:lnTo>
                                <a:moveTo>
                                  <a:pt x="5714" y="-4141"/>
                                </a:moveTo>
                                <a:lnTo>
                                  <a:pt x="5714" y="-8359"/>
                                </a:lnTo>
                                <a:moveTo>
                                  <a:pt x="6277" y="-4141"/>
                                </a:moveTo>
                                <a:lnTo>
                                  <a:pt x="6277" y="-8359"/>
                                </a:lnTo>
                                <a:moveTo>
                                  <a:pt x="6839" y="-4141"/>
                                </a:moveTo>
                                <a:lnTo>
                                  <a:pt x="6839" y="-8359"/>
                                </a:lnTo>
                                <a:moveTo>
                                  <a:pt x="7401" y="-4141"/>
                                </a:moveTo>
                                <a:lnTo>
                                  <a:pt x="7401" y="-8359"/>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68"/>
                        <wps:cNvSpPr>
                          <a:spLocks/>
                        </wps:cNvSpPr>
                        <wps:spPr bwMode="auto">
                          <a:xfrm>
                            <a:off x="2751" y="3371"/>
                            <a:ext cx="5625" cy="1115"/>
                          </a:xfrm>
                          <a:custGeom>
                            <a:avLst/>
                            <a:gdLst>
                              <a:gd name="T0" fmla="+- 0 3314 2752"/>
                              <a:gd name="T1" fmla="*/ T0 w 5625"/>
                              <a:gd name="T2" fmla="+- 0 3508 3372"/>
                              <a:gd name="T3" fmla="*/ 3508 h 1115"/>
                              <a:gd name="T4" fmla="+- 0 2752 2752"/>
                              <a:gd name="T5" fmla="*/ T4 w 5625"/>
                              <a:gd name="T6" fmla="+- 0 3604 3372"/>
                              <a:gd name="T7" fmla="*/ 3604 h 1115"/>
                              <a:gd name="T8" fmla="+- 0 2752 2752"/>
                              <a:gd name="T9" fmla="*/ T8 w 5625"/>
                              <a:gd name="T10" fmla="+- 0 4487 3372"/>
                              <a:gd name="T11" fmla="*/ 4487 h 1115"/>
                              <a:gd name="T12" fmla="+- 0 8376 2752"/>
                              <a:gd name="T13" fmla="*/ T12 w 5625"/>
                              <a:gd name="T14" fmla="+- 0 4487 3372"/>
                              <a:gd name="T15" fmla="*/ 4487 h 1115"/>
                              <a:gd name="T16" fmla="+- 0 8376 2752"/>
                              <a:gd name="T17" fmla="*/ T16 w 5625"/>
                              <a:gd name="T18" fmla="+- 0 4039 3372"/>
                              <a:gd name="T19" fmla="*/ 4039 h 1115"/>
                              <a:gd name="T20" fmla="+- 0 7814 2752"/>
                              <a:gd name="T21" fmla="*/ T20 w 5625"/>
                              <a:gd name="T22" fmla="+- 0 4039 3372"/>
                              <a:gd name="T23" fmla="*/ 4039 h 1115"/>
                              <a:gd name="T24" fmla="+- 0 7536 2752"/>
                              <a:gd name="T25" fmla="*/ T24 w 5625"/>
                              <a:gd name="T26" fmla="+- 0 3986 3372"/>
                              <a:gd name="T27" fmla="*/ 3986 h 1115"/>
                              <a:gd name="T28" fmla="+- 0 6689 2752"/>
                              <a:gd name="T29" fmla="*/ T28 w 5625"/>
                              <a:gd name="T30" fmla="+- 0 3986 3372"/>
                              <a:gd name="T31" fmla="*/ 3986 h 1115"/>
                              <a:gd name="T32" fmla="+- 0 6127 2752"/>
                              <a:gd name="T33" fmla="*/ T32 w 5625"/>
                              <a:gd name="T34" fmla="+- 0 3791 3372"/>
                              <a:gd name="T35" fmla="*/ 3791 h 1115"/>
                              <a:gd name="T36" fmla="+- 0 5564 2752"/>
                              <a:gd name="T37" fmla="*/ T36 w 5625"/>
                              <a:gd name="T38" fmla="+- 0 3718 3372"/>
                              <a:gd name="T39" fmla="*/ 3718 h 1115"/>
                              <a:gd name="T40" fmla="+- 0 5488 2752"/>
                              <a:gd name="T41" fmla="*/ T40 w 5625"/>
                              <a:gd name="T42" fmla="+- 0 3671 3372"/>
                              <a:gd name="T43" fmla="*/ 3671 h 1115"/>
                              <a:gd name="T44" fmla="+- 0 3877 2752"/>
                              <a:gd name="T45" fmla="*/ T44 w 5625"/>
                              <a:gd name="T46" fmla="+- 0 3671 3372"/>
                              <a:gd name="T47" fmla="*/ 3671 h 1115"/>
                              <a:gd name="T48" fmla="+- 0 3314 2752"/>
                              <a:gd name="T49" fmla="*/ T48 w 5625"/>
                              <a:gd name="T50" fmla="+- 0 3508 3372"/>
                              <a:gd name="T51" fmla="*/ 3508 h 1115"/>
                              <a:gd name="T52" fmla="+- 0 8376 2752"/>
                              <a:gd name="T53" fmla="*/ T52 w 5625"/>
                              <a:gd name="T54" fmla="+- 0 4012 3372"/>
                              <a:gd name="T55" fmla="*/ 4012 h 1115"/>
                              <a:gd name="T56" fmla="+- 0 7814 2752"/>
                              <a:gd name="T57" fmla="*/ T56 w 5625"/>
                              <a:gd name="T58" fmla="+- 0 4039 3372"/>
                              <a:gd name="T59" fmla="*/ 4039 h 1115"/>
                              <a:gd name="T60" fmla="+- 0 8376 2752"/>
                              <a:gd name="T61" fmla="*/ T60 w 5625"/>
                              <a:gd name="T62" fmla="+- 0 4039 3372"/>
                              <a:gd name="T63" fmla="*/ 4039 h 1115"/>
                              <a:gd name="T64" fmla="+- 0 8376 2752"/>
                              <a:gd name="T65" fmla="*/ T64 w 5625"/>
                              <a:gd name="T66" fmla="+- 0 4012 3372"/>
                              <a:gd name="T67" fmla="*/ 4012 h 1115"/>
                              <a:gd name="T68" fmla="+- 0 7252 2752"/>
                              <a:gd name="T69" fmla="*/ T68 w 5625"/>
                              <a:gd name="T70" fmla="+- 0 3932 3372"/>
                              <a:gd name="T71" fmla="*/ 3932 h 1115"/>
                              <a:gd name="T72" fmla="+- 0 6689 2752"/>
                              <a:gd name="T73" fmla="*/ T72 w 5625"/>
                              <a:gd name="T74" fmla="+- 0 3986 3372"/>
                              <a:gd name="T75" fmla="*/ 3986 h 1115"/>
                              <a:gd name="T76" fmla="+- 0 7536 2752"/>
                              <a:gd name="T77" fmla="*/ T76 w 5625"/>
                              <a:gd name="T78" fmla="+- 0 3986 3372"/>
                              <a:gd name="T79" fmla="*/ 3986 h 1115"/>
                              <a:gd name="T80" fmla="+- 0 7252 2752"/>
                              <a:gd name="T81" fmla="*/ T80 w 5625"/>
                              <a:gd name="T82" fmla="+- 0 3932 3372"/>
                              <a:gd name="T83" fmla="*/ 3932 h 1115"/>
                              <a:gd name="T84" fmla="+- 0 5002 2752"/>
                              <a:gd name="T85" fmla="*/ T84 w 5625"/>
                              <a:gd name="T86" fmla="+- 0 3372 3372"/>
                              <a:gd name="T87" fmla="*/ 3372 h 1115"/>
                              <a:gd name="T88" fmla="+- 0 4439 2752"/>
                              <a:gd name="T89" fmla="*/ T88 w 5625"/>
                              <a:gd name="T90" fmla="+- 0 3552 3372"/>
                              <a:gd name="T91" fmla="*/ 3552 h 1115"/>
                              <a:gd name="T92" fmla="+- 0 3877 2752"/>
                              <a:gd name="T93" fmla="*/ T92 w 5625"/>
                              <a:gd name="T94" fmla="+- 0 3671 3372"/>
                              <a:gd name="T95" fmla="*/ 3671 h 1115"/>
                              <a:gd name="T96" fmla="+- 0 5488 2752"/>
                              <a:gd name="T97" fmla="*/ T96 w 5625"/>
                              <a:gd name="T98" fmla="+- 0 3671 3372"/>
                              <a:gd name="T99" fmla="*/ 3671 h 1115"/>
                              <a:gd name="T100" fmla="+- 0 5002 2752"/>
                              <a:gd name="T101" fmla="*/ T100 w 5625"/>
                              <a:gd name="T102" fmla="+- 0 3372 3372"/>
                              <a:gd name="T103" fmla="*/ 3372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25" h="1115">
                                <a:moveTo>
                                  <a:pt x="562" y="136"/>
                                </a:moveTo>
                                <a:lnTo>
                                  <a:pt x="0" y="232"/>
                                </a:lnTo>
                                <a:lnTo>
                                  <a:pt x="0" y="1115"/>
                                </a:lnTo>
                                <a:lnTo>
                                  <a:pt x="5624" y="1115"/>
                                </a:lnTo>
                                <a:lnTo>
                                  <a:pt x="5624" y="667"/>
                                </a:lnTo>
                                <a:lnTo>
                                  <a:pt x="5062" y="667"/>
                                </a:lnTo>
                                <a:lnTo>
                                  <a:pt x="4784" y="614"/>
                                </a:lnTo>
                                <a:lnTo>
                                  <a:pt x="3937" y="614"/>
                                </a:lnTo>
                                <a:lnTo>
                                  <a:pt x="3375" y="419"/>
                                </a:lnTo>
                                <a:lnTo>
                                  <a:pt x="2812" y="346"/>
                                </a:lnTo>
                                <a:lnTo>
                                  <a:pt x="2736" y="299"/>
                                </a:lnTo>
                                <a:lnTo>
                                  <a:pt x="1125" y="299"/>
                                </a:lnTo>
                                <a:lnTo>
                                  <a:pt x="562" y="136"/>
                                </a:lnTo>
                                <a:close/>
                                <a:moveTo>
                                  <a:pt x="5624" y="640"/>
                                </a:moveTo>
                                <a:lnTo>
                                  <a:pt x="5062" y="667"/>
                                </a:lnTo>
                                <a:lnTo>
                                  <a:pt x="5624" y="667"/>
                                </a:lnTo>
                                <a:lnTo>
                                  <a:pt x="5624" y="640"/>
                                </a:lnTo>
                                <a:close/>
                                <a:moveTo>
                                  <a:pt x="4500" y="560"/>
                                </a:moveTo>
                                <a:lnTo>
                                  <a:pt x="3937" y="614"/>
                                </a:lnTo>
                                <a:lnTo>
                                  <a:pt x="4784" y="614"/>
                                </a:lnTo>
                                <a:lnTo>
                                  <a:pt x="4500" y="560"/>
                                </a:lnTo>
                                <a:close/>
                                <a:moveTo>
                                  <a:pt x="2250" y="0"/>
                                </a:moveTo>
                                <a:lnTo>
                                  <a:pt x="1687" y="180"/>
                                </a:lnTo>
                                <a:lnTo>
                                  <a:pt x="1125" y="299"/>
                                </a:lnTo>
                                <a:lnTo>
                                  <a:pt x="2736" y="299"/>
                                </a:lnTo>
                                <a:lnTo>
                                  <a:pt x="2250" y="0"/>
                                </a:lnTo>
                                <a:close/>
                              </a:path>
                            </a:pathLst>
                          </a:custGeom>
                          <a:solidFill>
                            <a:srgbClr val="002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7"/>
                        <wps:cNvSpPr>
                          <a:spLocks/>
                        </wps:cNvSpPr>
                        <wps:spPr bwMode="auto">
                          <a:xfrm>
                            <a:off x="2751" y="3371"/>
                            <a:ext cx="5625" cy="1115"/>
                          </a:xfrm>
                          <a:custGeom>
                            <a:avLst/>
                            <a:gdLst>
                              <a:gd name="T0" fmla="+- 0 2752 2752"/>
                              <a:gd name="T1" fmla="*/ T0 w 5625"/>
                              <a:gd name="T2" fmla="+- 0 4487 3372"/>
                              <a:gd name="T3" fmla="*/ 4487 h 1115"/>
                              <a:gd name="T4" fmla="+- 0 2752 2752"/>
                              <a:gd name="T5" fmla="*/ T4 w 5625"/>
                              <a:gd name="T6" fmla="+- 0 3604 3372"/>
                              <a:gd name="T7" fmla="*/ 3604 h 1115"/>
                              <a:gd name="T8" fmla="+- 0 3314 2752"/>
                              <a:gd name="T9" fmla="*/ T8 w 5625"/>
                              <a:gd name="T10" fmla="+- 0 3508 3372"/>
                              <a:gd name="T11" fmla="*/ 3508 h 1115"/>
                              <a:gd name="T12" fmla="+- 0 3877 2752"/>
                              <a:gd name="T13" fmla="*/ T12 w 5625"/>
                              <a:gd name="T14" fmla="+- 0 3671 3372"/>
                              <a:gd name="T15" fmla="*/ 3671 h 1115"/>
                              <a:gd name="T16" fmla="+- 0 4439 2752"/>
                              <a:gd name="T17" fmla="*/ T16 w 5625"/>
                              <a:gd name="T18" fmla="+- 0 3552 3372"/>
                              <a:gd name="T19" fmla="*/ 3552 h 1115"/>
                              <a:gd name="T20" fmla="+- 0 5002 2752"/>
                              <a:gd name="T21" fmla="*/ T20 w 5625"/>
                              <a:gd name="T22" fmla="+- 0 3372 3372"/>
                              <a:gd name="T23" fmla="*/ 3372 h 1115"/>
                              <a:gd name="T24" fmla="+- 0 5564 2752"/>
                              <a:gd name="T25" fmla="*/ T24 w 5625"/>
                              <a:gd name="T26" fmla="+- 0 3718 3372"/>
                              <a:gd name="T27" fmla="*/ 3718 h 1115"/>
                              <a:gd name="T28" fmla="+- 0 6127 2752"/>
                              <a:gd name="T29" fmla="*/ T28 w 5625"/>
                              <a:gd name="T30" fmla="+- 0 3791 3372"/>
                              <a:gd name="T31" fmla="*/ 3791 h 1115"/>
                              <a:gd name="T32" fmla="+- 0 6689 2752"/>
                              <a:gd name="T33" fmla="*/ T32 w 5625"/>
                              <a:gd name="T34" fmla="+- 0 3986 3372"/>
                              <a:gd name="T35" fmla="*/ 3986 h 1115"/>
                              <a:gd name="T36" fmla="+- 0 7252 2752"/>
                              <a:gd name="T37" fmla="*/ T36 w 5625"/>
                              <a:gd name="T38" fmla="+- 0 3932 3372"/>
                              <a:gd name="T39" fmla="*/ 3932 h 1115"/>
                              <a:gd name="T40" fmla="+- 0 7814 2752"/>
                              <a:gd name="T41" fmla="*/ T40 w 5625"/>
                              <a:gd name="T42" fmla="+- 0 4039 3372"/>
                              <a:gd name="T43" fmla="*/ 4039 h 1115"/>
                              <a:gd name="T44" fmla="+- 0 8376 2752"/>
                              <a:gd name="T45" fmla="*/ T44 w 5625"/>
                              <a:gd name="T46" fmla="+- 0 4012 3372"/>
                              <a:gd name="T47" fmla="*/ 4012 h 1115"/>
                              <a:gd name="T48" fmla="+- 0 8376 2752"/>
                              <a:gd name="T49" fmla="*/ T48 w 5625"/>
                              <a:gd name="T50" fmla="+- 0 4487 3372"/>
                              <a:gd name="T51" fmla="*/ 4487 h 1115"/>
                              <a:gd name="T52" fmla="+- 0 2752 2752"/>
                              <a:gd name="T53" fmla="*/ T52 w 5625"/>
                              <a:gd name="T54" fmla="+- 0 4487 3372"/>
                              <a:gd name="T55" fmla="*/ 4487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25" h="1115">
                                <a:moveTo>
                                  <a:pt x="0" y="1115"/>
                                </a:moveTo>
                                <a:lnTo>
                                  <a:pt x="0" y="232"/>
                                </a:lnTo>
                                <a:lnTo>
                                  <a:pt x="562" y="136"/>
                                </a:lnTo>
                                <a:lnTo>
                                  <a:pt x="1125" y="299"/>
                                </a:lnTo>
                                <a:lnTo>
                                  <a:pt x="1687" y="180"/>
                                </a:lnTo>
                                <a:lnTo>
                                  <a:pt x="2250" y="0"/>
                                </a:lnTo>
                                <a:lnTo>
                                  <a:pt x="2812" y="346"/>
                                </a:lnTo>
                                <a:lnTo>
                                  <a:pt x="3375" y="419"/>
                                </a:lnTo>
                                <a:lnTo>
                                  <a:pt x="3937" y="614"/>
                                </a:lnTo>
                                <a:lnTo>
                                  <a:pt x="4500" y="560"/>
                                </a:lnTo>
                                <a:lnTo>
                                  <a:pt x="5062" y="667"/>
                                </a:lnTo>
                                <a:lnTo>
                                  <a:pt x="5624" y="640"/>
                                </a:lnTo>
                                <a:lnTo>
                                  <a:pt x="5624" y="1115"/>
                                </a:lnTo>
                                <a:lnTo>
                                  <a:pt x="0" y="1115"/>
                                </a:lnTo>
                              </a:path>
                            </a:pathLst>
                          </a:custGeom>
                          <a:noFill/>
                          <a:ln w="12400">
                            <a:solidFill>
                              <a:srgbClr val="002D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66"/>
                        <wps:cNvSpPr>
                          <a:spLocks/>
                        </wps:cNvSpPr>
                        <wps:spPr bwMode="auto">
                          <a:xfrm>
                            <a:off x="2751" y="3371"/>
                            <a:ext cx="5625" cy="1115"/>
                          </a:xfrm>
                          <a:custGeom>
                            <a:avLst/>
                            <a:gdLst>
                              <a:gd name="T0" fmla="+- 0 2752 2752"/>
                              <a:gd name="T1" fmla="*/ T0 w 5625"/>
                              <a:gd name="T2" fmla="+- 0 4487 3372"/>
                              <a:gd name="T3" fmla="*/ 4487 h 1115"/>
                              <a:gd name="T4" fmla="+- 0 2752 2752"/>
                              <a:gd name="T5" fmla="*/ T4 w 5625"/>
                              <a:gd name="T6" fmla="+- 0 3604 3372"/>
                              <a:gd name="T7" fmla="*/ 3604 h 1115"/>
                              <a:gd name="T8" fmla="+- 0 3314 2752"/>
                              <a:gd name="T9" fmla="*/ T8 w 5625"/>
                              <a:gd name="T10" fmla="+- 0 3508 3372"/>
                              <a:gd name="T11" fmla="*/ 3508 h 1115"/>
                              <a:gd name="T12" fmla="+- 0 3877 2752"/>
                              <a:gd name="T13" fmla="*/ T12 w 5625"/>
                              <a:gd name="T14" fmla="+- 0 3671 3372"/>
                              <a:gd name="T15" fmla="*/ 3671 h 1115"/>
                              <a:gd name="T16" fmla="+- 0 4439 2752"/>
                              <a:gd name="T17" fmla="*/ T16 w 5625"/>
                              <a:gd name="T18" fmla="+- 0 3552 3372"/>
                              <a:gd name="T19" fmla="*/ 3552 h 1115"/>
                              <a:gd name="T20" fmla="+- 0 5002 2752"/>
                              <a:gd name="T21" fmla="*/ T20 w 5625"/>
                              <a:gd name="T22" fmla="+- 0 3372 3372"/>
                              <a:gd name="T23" fmla="*/ 3372 h 1115"/>
                              <a:gd name="T24" fmla="+- 0 5564 2752"/>
                              <a:gd name="T25" fmla="*/ T24 w 5625"/>
                              <a:gd name="T26" fmla="+- 0 3718 3372"/>
                              <a:gd name="T27" fmla="*/ 3718 h 1115"/>
                              <a:gd name="T28" fmla="+- 0 6127 2752"/>
                              <a:gd name="T29" fmla="*/ T28 w 5625"/>
                              <a:gd name="T30" fmla="+- 0 3791 3372"/>
                              <a:gd name="T31" fmla="*/ 3791 h 1115"/>
                              <a:gd name="T32" fmla="+- 0 6689 2752"/>
                              <a:gd name="T33" fmla="*/ T32 w 5625"/>
                              <a:gd name="T34" fmla="+- 0 3986 3372"/>
                              <a:gd name="T35" fmla="*/ 3986 h 1115"/>
                              <a:gd name="T36" fmla="+- 0 7252 2752"/>
                              <a:gd name="T37" fmla="*/ T36 w 5625"/>
                              <a:gd name="T38" fmla="+- 0 3932 3372"/>
                              <a:gd name="T39" fmla="*/ 3932 h 1115"/>
                              <a:gd name="T40" fmla="+- 0 7814 2752"/>
                              <a:gd name="T41" fmla="*/ T40 w 5625"/>
                              <a:gd name="T42" fmla="+- 0 4039 3372"/>
                              <a:gd name="T43" fmla="*/ 4039 h 1115"/>
                              <a:gd name="T44" fmla="+- 0 8376 2752"/>
                              <a:gd name="T45" fmla="*/ T44 w 5625"/>
                              <a:gd name="T46" fmla="+- 0 4012 3372"/>
                              <a:gd name="T47" fmla="*/ 4012 h 1115"/>
                              <a:gd name="T48" fmla="+- 0 8376 2752"/>
                              <a:gd name="T49" fmla="*/ T48 w 5625"/>
                              <a:gd name="T50" fmla="+- 0 4487 3372"/>
                              <a:gd name="T51" fmla="*/ 4487 h 1115"/>
                              <a:gd name="T52" fmla="+- 0 2752 2752"/>
                              <a:gd name="T53" fmla="*/ T52 w 5625"/>
                              <a:gd name="T54" fmla="+- 0 4487 3372"/>
                              <a:gd name="T55" fmla="*/ 4487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25" h="1115">
                                <a:moveTo>
                                  <a:pt x="0" y="1115"/>
                                </a:moveTo>
                                <a:lnTo>
                                  <a:pt x="0" y="232"/>
                                </a:lnTo>
                                <a:lnTo>
                                  <a:pt x="562" y="136"/>
                                </a:lnTo>
                                <a:lnTo>
                                  <a:pt x="1125" y="299"/>
                                </a:lnTo>
                                <a:lnTo>
                                  <a:pt x="1687" y="180"/>
                                </a:lnTo>
                                <a:lnTo>
                                  <a:pt x="2250" y="0"/>
                                </a:lnTo>
                                <a:lnTo>
                                  <a:pt x="2812" y="346"/>
                                </a:lnTo>
                                <a:lnTo>
                                  <a:pt x="3375" y="419"/>
                                </a:lnTo>
                                <a:lnTo>
                                  <a:pt x="3937" y="614"/>
                                </a:lnTo>
                                <a:lnTo>
                                  <a:pt x="4500" y="560"/>
                                </a:lnTo>
                                <a:lnTo>
                                  <a:pt x="5062" y="667"/>
                                </a:lnTo>
                                <a:lnTo>
                                  <a:pt x="5624" y="640"/>
                                </a:lnTo>
                                <a:lnTo>
                                  <a:pt x="5624" y="1115"/>
                                </a:lnTo>
                                <a:lnTo>
                                  <a:pt x="0" y="1115"/>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65"/>
                        <wps:cNvSpPr>
                          <a:spLocks/>
                        </wps:cNvSpPr>
                        <wps:spPr bwMode="auto">
                          <a:xfrm>
                            <a:off x="2751" y="1837"/>
                            <a:ext cx="5625" cy="2203"/>
                          </a:xfrm>
                          <a:custGeom>
                            <a:avLst/>
                            <a:gdLst>
                              <a:gd name="T0" fmla="+- 0 8376 2752"/>
                              <a:gd name="T1" fmla="*/ T0 w 5625"/>
                              <a:gd name="T2" fmla="+- 0 3932 1837"/>
                              <a:gd name="T3" fmla="*/ 3932 h 2203"/>
                              <a:gd name="T4" fmla="+- 0 7252 2752"/>
                              <a:gd name="T5" fmla="*/ T4 w 5625"/>
                              <a:gd name="T6" fmla="+- 0 3932 1837"/>
                              <a:gd name="T7" fmla="*/ 3932 h 2203"/>
                              <a:gd name="T8" fmla="+- 0 7814 2752"/>
                              <a:gd name="T9" fmla="*/ T8 w 5625"/>
                              <a:gd name="T10" fmla="+- 0 4039 1837"/>
                              <a:gd name="T11" fmla="*/ 4039 h 2203"/>
                              <a:gd name="T12" fmla="+- 0 8376 2752"/>
                              <a:gd name="T13" fmla="*/ T12 w 5625"/>
                              <a:gd name="T14" fmla="+- 0 4012 1837"/>
                              <a:gd name="T15" fmla="*/ 4012 h 2203"/>
                              <a:gd name="T16" fmla="+- 0 8376 2752"/>
                              <a:gd name="T17" fmla="*/ T16 w 5625"/>
                              <a:gd name="T18" fmla="+- 0 3932 1837"/>
                              <a:gd name="T19" fmla="*/ 3932 h 2203"/>
                              <a:gd name="T20" fmla="+- 0 8376 2752"/>
                              <a:gd name="T21" fmla="*/ T20 w 5625"/>
                              <a:gd name="T22" fmla="+- 0 3372 1837"/>
                              <a:gd name="T23" fmla="*/ 3372 h 2203"/>
                              <a:gd name="T24" fmla="+- 0 5002 2752"/>
                              <a:gd name="T25" fmla="*/ T24 w 5625"/>
                              <a:gd name="T26" fmla="+- 0 3372 1837"/>
                              <a:gd name="T27" fmla="*/ 3372 h 2203"/>
                              <a:gd name="T28" fmla="+- 0 5564 2752"/>
                              <a:gd name="T29" fmla="*/ T28 w 5625"/>
                              <a:gd name="T30" fmla="+- 0 3718 1837"/>
                              <a:gd name="T31" fmla="*/ 3718 h 2203"/>
                              <a:gd name="T32" fmla="+- 0 6127 2752"/>
                              <a:gd name="T33" fmla="*/ T32 w 5625"/>
                              <a:gd name="T34" fmla="+- 0 3791 1837"/>
                              <a:gd name="T35" fmla="*/ 3791 h 2203"/>
                              <a:gd name="T36" fmla="+- 0 6689 2752"/>
                              <a:gd name="T37" fmla="*/ T36 w 5625"/>
                              <a:gd name="T38" fmla="+- 0 3986 1837"/>
                              <a:gd name="T39" fmla="*/ 3986 h 2203"/>
                              <a:gd name="T40" fmla="+- 0 7252 2752"/>
                              <a:gd name="T41" fmla="*/ T40 w 5625"/>
                              <a:gd name="T42" fmla="+- 0 3932 1837"/>
                              <a:gd name="T43" fmla="*/ 3932 h 2203"/>
                              <a:gd name="T44" fmla="+- 0 8376 2752"/>
                              <a:gd name="T45" fmla="*/ T44 w 5625"/>
                              <a:gd name="T46" fmla="+- 0 3932 1837"/>
                              <a:gd name="T47" fmla="*/ 3932 h 2203"/>
                              <a:gd name="T48" fmla="+- 0 8376 2752"/>
                              <a:gd name="T49" fmla="*/ T48 w 5625"/>
                              <a:gd name="T50" fmla="+- 0 3372 1837"/>
                              <a:gd name="T51" fmla="*/ 3372 h 2203"/>
                              <a:gd name="T52" fmla="+- 0 4576 2752"/>
                              <a:gd name="T53" fmla="*/ T52 w 5625"/>
                              <a:gd name="T54" fmla="+- 0 3508 1837"/>
                              <a:gd name="T55" fmla="*/ 3508 h 2203"/>
                              <a:gd name="T56" fmla="+- 0 3314 2752"/>
                              <a:gd name="T57" fmla="*/ T56 w 5625"/>
                              <a:gd name="T58" fmla="+- 0 3508 1837"/>
                              <a:gd name="T59" fmla="*/ 3508 h 2203"/>
                              <a:gd name="T60" fmla="+- 0 3877 2752"/>
                              <a:gd name="T61" fmla="*/ T60 w 5625"/>
                              <a:gd name="T62" fmla="+- 0 3671 1837"/>
                              <a:gd name="T63" fmla="*/ 3671 h 2203"/>
                              <a:gd name="T64" fmla="+- 0 4439 2752"/>
                              <a:gd name="T65" fmla="*/ T64 w 5625"/>
                              <a:gd name="T66" fmla="+- 0 3552 1837"/>
                              <a:gd name="T67" fmla="*/ 3552 h 2203"/>
                              <a:gd name="T68" fmla="+- 0 4576 2752"/>
                              <a:gd name="T69" fmla="*/ T68 w 5625"/>
                              <a:gd name="T70" fmla="+- 0 3508 1837"/>
                              <a:gd name="T71" fmla="*/ 3508 h 2203"/>
                              <a:gd name="T72" fmla="+- 0 5002 2752"/>
                              <a:gd name="T73" fmla="*/ T72 w 5625"/>
                              <a:gd name="T74" fmla="+- 0 1837 1837"/>
                              <a:gd name="T75" fmla="*/ 1837 h 2203"/>
                              <a:gd name="T76" fmla="+- 0 4439 2752"/>
                              <a:gd name="T77" fmla="*/ T76 w 5625"/>
                              <a:gd name="T78" fmla="+- 0 1917 1837"/>
                              <a:gd name="T79" fmla="*/ 1917 h 2203"/>
                              <a:gd name="T80" fmla="+- 0 3877 2752"/>
                              <a:gd name="T81" fmla="*/ T80 w 5625"/>
                              <a:gd name="T82" fmla="+- 0 2201 1837"/>
                              <a:gd name="T83" fmla="*/ 2201 h 2203"/>
                              <a:gd name="T84" fmla="+- 0 3314 2752"/>
                              <a:gd name="T85" fmla="*/ T84 w 5625"/>
                              <a:gd name="T86" fmla="+- 0 2378 1837"/>
                              <a:gd name="T87" fmla="*/ 2378 h 2203"/>
                              <a:gd name="T88" fmla="+- 0 2752 2752"/>
                              <a:gd name="T89" fmla="*/ T88 w 5625"/>
                              <a:gd name="T90" fmla="+- 0 2587 1837"/>
                              <a:gd name="T91" fmla="*/ 2587 h 2203"/>
                              <a:gd name="T92" fmla="+- 0 2752 2752"/>
                              <a:gd name="T93" fmla="*/ T92 w 5625"/>
                              <a:gd name="T94" fmla="+- 0 3604 1837"/>
                              <a:gd name="T95" fmla="*/ 3604 h 2203"/>
                              <a:gd name="T96" fmla="+- 0 3314 2752"/>
                              <a:gd name="T97" fmla="*/ T96 w 5625"/>
                              <a:gd name="T98" fmla="+- 0 3508 1837"/>
                              <a:gd name="T99" fmla="*/ 3508 h 2203"/>
                              <a:gd name="T100" fmla="+- 0 4576 2752"/>
                              <a:gd name="T101" fmla="*/ T100 w 5625"/>
                              <a:gd name="T102" fmla="+- 0 3508 1837"/>
                              <a:gd name="T103" fmla="*/ 3508 h 2203"/>
                              <a:gd name="T104" fmla="+- 0 5002 2752"/>
                              <a:gd name="T105" fmla="*/ T104 w 5625"/>
                              <a:gd name="T106" fmla="+- 0 3372 1837"/>
                              <a:gd name="T107" fmla="*/ 3372 h 2203"/>
                              <a:gd name="T108" fmla="+- 0 8376 2752"/>
                              <a:gd name="T109" fmla="*/ T108 w 5625"/>
                              <a:gd name="T110" fmla="+- 0 3372 1837"/>
                              <a:gd name="T111" fmla="*/ 3372 h 2203"/>
                              <a:gd name="T112" fmla="+- 0 8376 2752"/>
                              <a:gd name="T113" fmla="*/ T112 w 5625"/>
                              <a:gd name="T114" fmla="+- 0 2749 1837"/>
                              <a:gd name="T115" fmla="*/ 2749 h 2203"/>
                              <a:gd name="T116" fmla="+- 0 7814 2752"/>
                              <a:gd name="T117" fmla="*/ T116 w 5625"/>
                              <a:gd name="T118" fmla="+- 0 2366 1837"/>
                              <a:gd name="T119" fmla="*/ 2366 h 2203"/>
                              <a:gd name="T120" fmla="+- 0 7252 2752"/>
                              <a:gd name="T121" fmla="*/ T120 w 5625"/>
                              <a:gd name="T122" fmla="+- 0 2332 1837"/>
                              <a:gd name="T123" fmla="*/ 2332 h 2203"/>
                              <a:gd name="T124" fmla="+- 0 6689 2752"/>
                              <a:gd name="T125" fmla="*/ T124 w 5625"/>
                              <a:gd name="T126" fmla="+- 0 2240 1837"/>
                              <a:gd name="T127" fmla="*/ 2240 h 2203"/>
                              <a:gd name="T128" fmla="+- 0 6127 2752"/>
                              <a:gd name="T129" fmla="*/ T128 w 5625"/>
                              <a:gd name="T130" fmla="+- 0 2208 1837"/>
                              <a:gd name="T131" fmla="*/ 2208 h 2203"/>
                              <a:gd name="T132" fmla="+- 0 5564 2752"/>
                              <a:gd name="T133" fmla="*/ T132 w 5625"/>
                              <a:gd name="T134" fmla="+- 0 2117 1837"/>
                              <a:gd name="T135" fmla="*/ 2117 h 2203"/>
                              <a:gd name="T136" fmla="+- 0 5002 2752"/>
                              <a:gd name="T137" fmla="*/ T136 w 5625"/>
                              <a:gd name="T138" fmla="+- 0 1837 1837"/>
                              <a:gd name="T139" fmla="*/ 1837 h 2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625" h="2203">
                                <a:moveTo>
                                  <a:pt x="5624" y="2095"/>
                                </a:moveTo>
                                <a:lnTo>
                                  <a:pt x="4500" y="2095"/>
                                </a:lnTo>
                                <a:lnTo>
                                  <a:pt x="5062" y="2202"/>
                                </a:lnTo>
                                <a:lnTo>
                                  <a:pt x="5624" y="2175"/>
                                </a:lnTo>
                                <a:lnTo>
                                  <a:pt x="5624" y="2095"/>
                                </a:lnTo>
                                <a:close/>
                                <a:moveTo>
                                  <a:pt x="5624" y="1535"/>
                                </a:moveTo>
                                <a:lnTo>
                                  <a:pt x="2250" y="1535"/>
                                </a:lnTo>
                                <a:lnTo>
                                  <a:pt x="2812" y="1881"/>
                                </a:lnTo>
                                <a:lnTo>
                                  <a:pt x="3375" y="1954"/>
                                </a:lnTo>
                                <a:lnTo>
                                  <a:pt x="3937" y="2149"/>
                                </a:lnTo>
                                <a:lnTo>
                                  <a:pt x="4500" y="2095"/>
                                </a:lnTo>
                                <a:lnTo>
                                  <a:pt x="5624" y="2095"/>
                                </a:lnTo>
                                <a:lnTo>
                                  <a:pt x="5624" y="1535"/>
                                </a:lnTo>
                                <a:close/>
                                <a:moveTo>
                                  <a:pt x="1824" y="1671"/>
                                </a:moveTo>
                                <a:lnTo>
                                  <a:pt x="562" y="1671"/>
                                </a:lnTo>
                                <a:lnTo>
                                  <a:pt x="1125" y="1834"/>
                                </a:lnTo>
                                <a:lnTo>
                                  <a:pt x="1687" y="1715"/>
                                </a:lnTo>
                                <a:lnTo>
                                  <a:pt x="1824" y="1671"/>
                                </a:lnTo>
                                <a:close/>
                                <a:moveTo>
                                  <a:pt x="2250" y="0"/>
                                </a:moveTo>
                                <a:lnTo>
                                  <a:pt x="1687" y="80"/>
                                </a:lnTo>
                                <a:lnTo>
                                  <a:pt x="1125" y="364"/>
                                </a:lnTo>
                                <a:lnTo>
                                  <a:pt x="562" y="541"/>
                                </a:lnTo>
                                <a:lnTo>
                                  <a:pt x="0" y="750"/>
                                </a:lnTo>
                                <a:lnTo>
                                  <a:pt x="0" y="1767"/>
                                </a:lnTo>
                                <a:lnTo>
                                  <a:pt x="562" y="1671"/>
                                </a:lnTo>
                                <a:lnTo>
                                  <a:pt x="1824" y="1671"/>
                                </a:lnTo>
                                <a:lnTo>
                                  <a:pt x="2250" y="1535"/>
                                </a:lnTo>
                                <a:lnTo>
                                  <a:pt x="5624" y="1535"/>
                                </a:lnTo>
                                <a:lnTo>
                                  <a:pt x="5624" y="912"/>
                                </a:lnTo>
                                <a:lnTo>
                                  <a:pt x="5062" y="529"/>
                                </a:lnTo>
                                <a:lnTo>
                                  <a:pt x="4500" y="495"/>
                                </a:lnTo>
                                <a:lnTo>
                                  <a:pt x="3937" y="403"/>
                                </a:lnTo>
                                <a:lnTo>
                                  <a:pt x="3375" y="371"/>
                                </a:lnTo>
                                <a:lnTo>
                                  <a:pt x="2812" y="280"/>
                                </a:lnTo>
                                <a:lnTo>
                                  <a:pt x="2250" y="0"/>
                                </a:lnTo>
                                <a:close/>
                              </a:path>
                            </a:pathLst>
                          </a:custGeom>
                          <a:solidFill>
                            <a:srgbClr val="FE00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4"/>
                        <wps:cNvSpPr>
                          <a:spLocks/>
                        </wps:cNvSpPr>
                        <wps:spPr bwMode="auto">
                          <a:xfrm>
                            <a:off x="2751" y="1837"/>
                            <a:ext cx="5625" cy="2203"/>
                          </a:xfrm>
                          <a:custGeom>
                            <a:avLst/>
                            <a:gdLst>
                              <a:gd name="T0" fmla="+- 0 2752 2752"/>
                              <a:gd name="T1" fmla="*/ T0 w 5625"/>
                              <a:gd name="T2" fmla="+- 0 3604 1837"/>
                              <a:gd name="T3" fmla="*/ 3604 h 2203"/>
                              <a:gd name="T4" fmla="+- 0 2752 2752"/>
                              <a:gd name="T5" fmla="*/ T4 w 5625"/>
                              <a:gd name="T6" fmla="+- 0 2587 1837"/>
                              <a:gd name="T7" fmla="*/ 2587 h 2203"/>
                              <a:gd name="T8" fmla="+- 0 3314 2752"/>
                              <a:gd name="T9" fmla="*/ T8 w 5625"/>
                              <a:gd name="T10" fmla="+- 0 2378 1837"/>
                              <a:gd name="T11" fmla="*/ 2378 h 2203"/>
                              <a:gd name="T12" fmla="+- 0 3877 2752"/>
                              <a:gd name="T13" fmla="*/ T12 w 5625"/>
                              <a:gd name="T14" fmla="+- 0 2201 1837"/>
                              <a:gd name="T15" fmla="*/ 2201 h 2203"/>
                              <a:gd name="T16" fmla="+- 0 4439 2752"/>
                              <a:gd name="T17" fmla="*/ T16 w 5625"/>
                              <a:gd name="T18" fmla="+- 0 1917 1837"/>
                              <a:gd name="T19" fmla="*/ 1917 h 2203"/>
                              <a:gd name="T20" fmla="+- 0 5002 2752"/>
                              <a:gd name="T21" fmla="*/ T20 w 5625"/>
                              <a:gd name="T22" fmla="+- 0 1837 1837"/>
                              <a:gd name="T23" fmla="*/ 1837 h 2203"/>
                              <a:gd name="T24" fmla="+- 0 5564 2752"/>
                              <a:gd name="T25" fmla="*/ T24 w 5625"/>
                              <a:gd name="T26" fmla="+- 0 2117 1837"/>
                              <a:gd name="T27" fmla="*/ 2117 h 2203"/>
                              <a:gd name="T28" fmla="+- 0 6127 2752"/>
                              <a:gd name="T29" fmla="*/ T28 w 5625"/>
                              <a:gd name="T30" fmla="+- 0 2208 1837"/>
                              <a:gd name="T31" fmla="*/ 2208 h 2203"/>
                              <a:gd name="T32" fmla="+- 0 6689 2752"/>
                              <a:gd name="T33" fmla="*/ T32 w 5625"/>
                              <a:gd name="T34" fmla="+- 0 2240 1837"/>
                              <a:gd name="T35" fmla="*/ 2240 h 2203"/>
                              <a:gd name="T36" fmla="+- 0 7252 2752"/>
                              <a:gd name="T37" fmla="*/ T36 w 5625"/>
                              <a:gd name="T38" fmla="+- 0 2332 1837"/>
                              <a:gd name="T39" fmla="*/ 2332 h 2203"/>
                              <a:gd name="T40" fmla="+- 0 7814 2752"/>
                              <a:gd name="T41" fmla="*/ T40 w 5625"/>
                              <a:gd name="T42" fmla="+- 0 2366 1837"/>
                              <a:gd name="T43" fmla="*/ 2366 h 2203"/>
                              <a:gd name="T44" fmla="+- 0 8376 2752"/>
                              <a:gd name="T45" fmla="*/ T44 w 5625"/>
                              <a:gd name="T46" fmla="+- 0 2749 1837"/>
                              <a:gd name="T47" fmla="*/ 2749 h 2203"/>
                              <a:gd name="T48" fmla="+- 0 8376 2752"/>
                              <a:gd name="T49" fmla="*/ T48 w 5625"/>
                              <a:gd name="T50" fmla="+- 0 4012 1837"/>
                              <a:gd name="T51" fmla="*/ 4012 h 2203"/>
                              <a:gd name="T52" fmla="+- 0 7814 2752"/>
                              <a:gd name="T53" fmla="*/ T52 w 5625"/>
                              <a:gd name="T54" fmla="+- 0 4039 1837"/>
                              <a:gd name="T55" fmla="*/ 4039 h 2203"/>
                              <a:gd name="T56" fmla="+- 0 7252 2752"/>
                              <a:gd name="T57" fmla="*/ T56 w 5625"/>
                              <a:gd name="T58" fmla="+- 0 3932 1837"/>
                              <a:gd name="T59" fmla="*/ 3932 h 2203"/>
                              <a:gd name="T60" fmla="+- 0 6689 2752"/>
                              <a:gd name="T61" fmla="*/ T60 w 5625"/>
                              <a:gd name="T62" fmla="+- 0 3986 1837"/>
                              <a:gd name="T63" fmla="*/ 3986 h 2203"/>
                              <a:gd name="T64" fmla="+- 0 6127 2752"/>
                              <a:gd name="T65" fmla="*/ T64 w 5625"/>
                              <a:gd name="T66" fmla="+- 0 3791 1837"/>
                              <a:gd name="T67" fmla="*/ 3791 h 2203"/>
                              <a:gd name="T68" fmla="+- 0 5564 2752"/>
                              <a:gd name="T69" fmla="*/ T68 w 5625"/>
                              <a:gd name="T70" fmla="+- 0 3718 1837"/>
                              <a:gd name="T71" fmla="*/ 3718 h 2203"/>
                              <a:gd name="T72" fmla="+- 0 5002 2752"/>
                              <a:gd name="T73" fmla="*/ T72 w 5625"/>
                              <a:gd name="T74" fmla="+- 0 3372 1837"/>
                              <a:gd name="T75" fmla="*/ 3372 h 2203"/>
                              <a:gd name="T76" fmla="+- 0 4439 2752"/>
                              <a:gd name="T77" fmla="*/ T76 w 5625"/>
                              <a:gd name="T78" fmla="+- 0 3552 1837"/>
                              <a:gd name="T79" fmla="*/ 3552 h 2203"/>
                              <a:gd name="T80" fmla="+- 0 3877 2752"/>
                              <a:gd name="T81" fmla="*/ T80 w 5625"/>
                              <a:gd name="T82" fmla="+- 0 3671 1837"/>
                              <a:gd name="T83" fmla="*/ 3671 h 2203"/>
                              <a:gd name="T84" fmla="+- 0 3314 2752"/>
                              <a:gd name="T85" fmla="*/ T84 w 5625"/>
                              <a:gd name="T86" fmla="+- 0 3508 1837"/>
                              <a:gd name="T87" fmla="*/ 3508 h 2203"/>
                              <a:gd name="T88" fmla="+- 0 2752 2752"/>
                              <a:gd name="T89" fmla="*/ T88 w 5625"/>
                              <a:gd name="T90" fmla="+- 0 3604 1837"/>
                              <a:gd name="T91" fmla="*/ 3604 h 2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2203">
                                <a:moveTo>
                                  <a:pt x="0" y="1767"/>
                                </a:moveTo>
                                <a:lnTo>
                                  <a:pt x="0" y="750"/>
                                </a:lnTo>
                                <a:lnTo>
                                  <a:pt x="562" y="541"/>
                                </a:lnTo>
                                <a:lnTo>
                                  <a:pt x="1125" y="364"/>
                                </a:lnTo>
                                <a:lnTo>
                                  <a:pt x="1687" y="80"/>
                                </a:lnTo>
                                <a:lnTo>
                                  <a:pt x="2250" y="0"/>
                                </a:lnTo>
                                <a:lnTo>
                                  <a:pt x="2812" y="280"/>
                                </a:lnTo>
                                <a:lnTo>
                                  <a:pt x="3375" y="371"/>
                                </a:lnTo>
                                <a:lnTo>
                                  <a:pt x="3937" y="403"/>
                                </a:lnTo>
                                <a:lnTo>
                                  <a:pt x="4500" y="495"/>
                                </a:lnTo>
                                <a:lnTo>
                                  <a:pt x="5062" y="529"/>
                                </a:lnTo>
                                <a:lnTo>
                                  <a:pt x="5624" y="912"/>
                                </a:lnTo>
                                <a:lnTo>
                                  <a:pt x="5624" y="2175"/>
                                </a:lnTo>
                                <a:lnTo>
                                  <a:pt x="5062" y="2202"/>
                                </a:lnTo>
                                <a:lnTo>
                                  <a:pt x="4500" y="2095"/>
                                </a:lnTo>
                                <a:lnTo>
                                  <a:pt x="3937" y="2149"/>
                                </a:lnTo>
                                <a:lnTo>
                                  <a:pt x="3375" y="1954"/>
                                </a:lnTo>
                                <a:lnTo>
                                  <a:pt x="2812" y="1881"/>
                                </a:lnTo>
                                <a:lnTo>
                                  <a:pt x="2250" y="1535"/>
                                </a:lnTo>
                                <a:lnTo>
                                  <a:pt x="1687" y="1715"/>
                                </a:lnTo>
                                <a:lnTo>
                                  <a:pt x="1125" y="1834"/>
                                </a:lnTo>
                                <a:lnTo>
                                  <a:pt x="562" y="1671"/>
                                </a:lnTo>
                                <a:lnTo>
                                  <a:pt x="0" y="1767"/>
                                </a:lnTo>
                              </a:path>
                            </a:pathLst>
                          </a:custGeom>
                          <a:noFill/>
                          <a:ln w="12400">
                            <a:solidFill>
                              <a:srgbClr val="FE00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3"/>
                        <wps:cNvSpPr>
                          <a:spLocks/>
                        </wps:cNvSpPr>
                        <wps:spPr bwMode="auto">
                          <a:xfrm>
                            <a:off x="2751" y="1837"/>
                            <a:ext cx="5625" cy="2203"/>
                          </a:xfrm>
                          <a:custGeom>
                            <a:avLst/>
                            <a:gdLst>
                              <a:gd name="T0" fmla="+- 0 2752 2752"/>
                              <a:gd name="T1" fmla="*/ T0 w 5625"/>
                              <a:gd name="T2" fmla="+- 0 3604 1837"/>
                              <a:gd name="T3" fmla="*/ 3604 h 2203"/>
                              <a:gd name="T4" fmla="+- 0 2752 2752"/>
                              <a:gd name="T5" fmla="*/ T4 w 5625"/>
                              <a:gd name="T6" fmla="+- 0 2587 1837"/>
                              <a:gd name="T7" fmla="*/ 2587 h 2203"/>
                              <a:gd name="T8" fmla="+- 0 3314 2752"/>
                              <a:gd name="T9" fmla="*/ T8 w 5625"/>
                              <a:gd name="T10" fmla="+- 0 2378 1837"/>
                              <a:gd name="T11" fmla="*/ 2378 h 2203"/>
                              <a:gd name="T12" fmla="+- 0 3877 2752"/>
                              <a:gd name="T13" fmla="*/ T12 w 5625"/>
                              <a:gd name="T14" fmla="+- 0 2201 1837"/>
                              <a:gd name="T15" fmla="*/ 2201 h 2203"/>
                              <a:gd name="T16" fmla="+- 0 4439 2752"/>
                              <a:gd name="T17" fmla="*/ T16 w 5625"/>
                              <a:gd name="T18" fmla="+- 0 1917 1837"/>
                              <a:gd name="T19" fmla="*/ 1917 h 2203"/>
                              <a:gd name="T20" fmla="+- 0 5002 2752"/>
                              <a:gd name="T21" fmla="*/ T20 w 5625"/>
                              <a:gd name="T22" fmla="+- 0 1837 1837"/>
                              <a:gd name="T23" fmla="*/ 1837 h 2203"/>
                              <a:gd name="T24" fmla="+- 0 5564 2752"/>
                              <a:gd name="T25" fmla="*/ T24 w 5625"/>
                              <a:gd name="T26" fmla="+- 0 2117 1837"/>
                              <a:gd name="T27" fmla="*/ 2117 h 2203"/>
                              <a:gd name="T28" fmla="+- 0 6127 2752"/>
                              <a:gd name="T29" fmla="*/ T28 w 5625"/>
                              <a:gd name="T30" fmla="+- 0 2208 1837"/>
                              <a:gd name="T31" fmla="*/ 2208 h 2203"/>
                              <a:gd name="T32" fmla="+- 0 6689 2752"/>
                              <a:gd name="T33" fmla="*/ T32 w 5625"/>
                              <a:gd name="T34" fmla="+- 0 2240 1837"/>
                              <a:gd name="T35" fmla="*/ 2240 h 2203"/>
                              <a:gd name="T36" fmla="+- 0 7252 2752"/>
                              <a:gd name="T37" fmla="*/ T36 w 5625"/>
                              <a:gd name="T38" fmla="+- 0 2332 1837"/>
                              <a:gd name="T39" fmla="*/ 2332 h 2203"/>
                              <a:gd name="T40" fmla="+- 0 7814 2752"/>
                              <a:gd name="T41" fmla="*/ T40 w 5625"/>
                              <a:gd name="T42" fmla="+- 0 2366 1837"/>
                              <a:gd name="T43" fmla="*/ 2366 h 2203"/>
                              <a:gd name="T44" fmla="+- 0 8376 2752"/>
                              <a:gd name="T45" fmla="*/ T44 w 5625"/>
                              <a:gd name="T46" fmla="+- 0 2749 1837"/>
                              <a:gd name="T47" fmla="*/ 2749 h 2203"/>
                              <a:gd name="T48" fmla="+- 0 8376 2752"/>
                              <a:gd name="T49" fmla="*/ T48 w 5625"/>
                              <a:gd name="T50" fmla="+- 0 4012 1837"/>
                              <a:gd name="T51" fmla="*/ 4012 h 2203"/>
                              <a:gd name="T52" fmla="+- 0 7814 2752"/>
                              <a:gd name="T53" fmla="*/ T52 w 5625"/>
                              <a:gd name="T54" fmla="+- 0 4039 1837"/>
                              <a:gd name="T55" fmla="*/ 4039 h 2203"/>
                              <a:gd name="T56" fmla="+- 0 7252 2752"/>
                              <a:gd name="T57" fmla="*/ T56 w 5625"/>
                              <a:gd name="T58" fmla="+- 0 3932 1837"/>
                              <a:gd name="T59" fmla="*/ 3932 h 2203"/>
                              <a:gd name="T60" fmla="+- 0 6689 2752"/>
                              <a:gd name="T61" fmla="*/ T60 w 5625"/>
                              <a:gd name="T62" fmla="+- 0 3986 1837"/>
                              <a:gd name="T63" fmla="*/ 3986 h 2203"/>
                              <a:gd name="T64" fmla="+- 0 6127 2752"/>
                              <a:gd name="T65" fmla="*/ T64 w 5625"/>
                              <a:gd name="T66" fmla="+- 0 3791 1837"/>
                              <a:gd name="T67" fmla="*/ 3791 h 2203"/>
                              <a:gd name="T68" fmla="+- 0 5564 2752"/>
                              <a:gd name="T69" fmla="*/ T68 w 5625"/>
                              <a:gd name="T70" fmla="+- 0 3718 1837"/>
                              <a:gd name="T71" fmla="*/ 3718 h 2203"/>
                              <a:gd name="T72" fmla="+- 0 5002 2752"/>
                              <a:gd name="T73" fmla="*/ T72 w 5625"/>
                              <a:gd name="T74" fmla="+- 0 3372 1837"/>
                              <a:gd name="T75" fmla="*/ 3372 h 2203"/>
                              <a:gd name="T76" fmla="+- 0 4439 2752"/>
                              <a:gd name="T77" fmla="*/ T76 w 5625"/>
                              <a:gd name="T78" fmla="+- 0 3552 1837"/>
                              <a:gd name="T79" fmla="*/ 3552 h 2203"/>
                              <a:gd name="T80" fmla="+- 0 3877 2752"/>
                              <a:gd name="T81" fmla="*/ T80 w 5625"/>
                              <a:gd name="T82" fmla="+- 0 3671 1837"/>
                              <a:gd name="T83" fmla="*/ 3671 h 2203"/>
                              <a:gd name="T84" fmla="+- 0 3314 2752"/>
                              <a:gd name="T85" fmla="*/ T84 w 5625"/>
                              <a:gd name="T86" fmla="+- 0 3508 1837"/>
                              <a:gd name="T87" fmla="*/ 3508 h 2203"/>
                              <a:gd name="T88" fmla="+- 0 2752 2752"/>
                              <a:gd name="T89" fmla="*/ T88 w 5625"/>
                              <a:gd name="T90" fmla="+- 0 3604 1837"/>
                              <a:gd name="T91" fmla="*/ 3604 h 2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2203">
                                <a:moveTo>
                                  <a:pt x="0" y="1767"/>
                                </a:moveTo>
                                <a:lnTo>
                                  <a:pt x="0" y="750"/>
                                </a:lnTo>
                                <a:lnTo>
                                  <a:pt x="562" y="541"/>
                                </a:lnTo>
                                <a:lnTo>
                                  <a:pt x="1125" y="364"/>
                                </a:lnTo>
                                <a:lnTo>
                                  <a:pt x="1687" y="80"/>
                                </a:lnTo>
                                <a:lnTo>
                                  <a:pt x="2250" y="0"/>
                                </a:lnTo>
                                <a:lnTo>
                                  <a:pt x="2812" y="280"/>
                                </a:lnTo>
                                <a:lnTo>
                                  <a:pt x="3375" y="371"/>
                                </a:lnTo>
                                <a:lnTo>
                                  <a:pt x="3937" y="403"/>
                                </a:lnTo>
                                <a:lnTo>
                                  <a:pt x="4500" y="495"/>
                                </a:lnTo>
                                <a:lnTo>
                                  <a:pt x="5062" y="529"/>
                                </a:lnTo>
                                <a:lnTo>
                                  <a:pt x="5624" y="912"/>
                                </a:lnTo>
                                <a:lnTo>
                                  <a:pt x="5624" y="2175"/>
                                </a:lnTo>
                                <a:lnTo>
                                  <a:pt x="5062" y="2202"/>
                                </a:lnTo>
                                <a:lnTo>
                                  <a:pt x="4500" y="2095"/>
                                </a:lnTo>
                                <a:lnTo>
                                  <a:pt x="3937" y="2149"/>
                                </a:lnTo>
                                <a:lnTo>
                                  <a:pt x="3375" y="1954"/>
                                </a:lnTo>
                                <a:lnTo>
                                  <a:pt x="2812" y="1881"/>
                                </a:lnTo>
                                <a:lnTo>
                                  <a:pt x="2250" y="1535"/>
                                </a:lnTo>
                                <a:lnTo>
                                  <a:pt x="1687" y="1715"/>
                                </a:lnTo>
                                <a:lnTo>
                                  <a:pt x="1125" y="1834"/>
                                </a:lnTo>
                                <a:lnTo>
                                  <a:pt x="562" y="1671"/>
                                </a:lnTo>
                                <a:lnTo>
                                  <a:pt x="0" y="1767"/>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62"/>
                        <wps:cNvSpPr>
                          <a:spLocks/>
                        </wps:cNvSpPr>
                        <wps:spPr bwMode="auto">
                          <a:xfrm>
                            <a:off x="2751" y="1247"/>
                            <a:ext cx="5625" cy="1502"/>
                          </a:xfrm>
                          <a:custGeom>
                            <a:avLst/>
                            <a:gdLst>
                              <a:gd name="T0" fmla="+- 0 7887 2752"/>
                              <a:gd name="T1" fmla="*/ T0 w 5625"/>
                              <a:gd name="T2" fmla="+- 0 1837 1248"/>
                              <a:gd name="T3" fmla="*/ 1837 h 1502"/>
                              <a:gd name="T4" fmla="+- 0 5002 2752"/>
                              <a:gd name="T5" fmla="*/ T4 w 5625"/>
                              <a:gd name="T6" fmla="+- 0 1837 1248"/>
                              <a:gd name="T7" fmla="*/ 1837 h 1502"/>
                              <a:gd name="T8" fmla="+- 0 5564 2752"/>
                              <a:gd name="T9" fmla="*/ T8 w 5625"/>
                              <a:gd name="T10" fmla="+- 0 2117 1248"/>
                              <a:gd name="T11" fmla="*/ 2117 h 1502"/>
                              <a:gd name="T12" fmla="+- 0 6127 2752"/>
                              <a:gd name="T13" fmla="*/ T12 w 5625"/>
                              <a:gd name="T14" fmla="+- 0 2208 1248"/>
                              <a:gd name="T15" fmla="*/ 2208 h 1502"/>
                              <a:gd name="T16" fmla="+- 0 6689 2752"/>
                              <a:gd name="T17" fmla="*/ T16 w 5625"/>
                              <a:gd name="T18" fmla="+- 0 2240 1248"/>
                              <a:gd name="T19" fmla="*/ 2240 h 1502"/>
                              <a:gd name="T20" fmla="+- 0 7252 2752"/>
                              <a:gd name="T21" fmla="*/ T20 w 5625"/>
                              <a:gd name="T22" fmla="+- 0 2332 1248"/>
                              <a:gd name="T23" fmla="*/ 2332 h 1502"/>
                              <a:gd name="T24" fmla="+- 0 7814 2752"/>
                              <a:gd name="T25" fmla="*/ T24 w 5625"/>
                              <a:gd name="T26" fmla="+- 0 2366 1248"/>
                              <a:gd name="T27" fmla="*/ 2366 h 1502"/>
                              <a:gd name="T28" fmla="+- 0 8376 2752"/>
                              <a:gd name="T29" fmla="*/ T28 w 5625"/>
                              <a:gd name="T30" fmla="+- 0 2749 1248"/>
                              <a:gd name="T31" fmla="*/ 2749 h 1502"/>
                              <a:gd name="T32" fmla="+- 0 8376 2752"/>
                              <a:gd name="T33" fmla="*/ T32 w 5625"/>
                              <a:gd name="T34" fmla="+- 0 2278 1248"/>
                              <a:gd name="T35" fmla="*/ 2278 h 1502"/>
                              <a:gd name="T36" fmla="+- 0 7887 2752"/>
                              <a:gd name="T37" fmla="*/ T36 w 5625"/>
                              <a:gd name="T38" fmla="+- 0 1837 1248"/>
                              <a:gd name="T39" fmla="*/ 1837 h 1502"/>
                              <a:gd name="T40" fmla="+- 0 5002 2752"/>
                              <a:gd name="T41" fmla="*/ T40 w 5625"/>
                              <a:gd name="T42" fmla="+- 0 1248 1248"/>
                              <a:gd name="T43" fmla="*/ 1248 h 1502"/>
                              <a:gd name="T44" fmla="+- 0 4439 2752"/>
                              <a:gd name="T45" fmla="*/ T44 w 5625"/>
                              <a:gd name="T46" fmla="+- 0 1360 1248"/>
                              <a:gd name="T47" fmla="*/ 1360 h 1502"/>
                              <a:gd name="T48" fmla="+- 0 3877 2752"/>
                              <a:gd name="T49" fmla="*/ T48 w 5625"/>
                              <a:gd name="T50" fmla="+- 0 1734 1248"/>
                              <a:gd name="T51" fmla="*/ 1734 h 1502"/>
                              <a:gd name="T52" fmla="+- 0 3314 2752"/>
                              <a:gd name="T53" fmla="*/ T52 w 5625"/>
                              <a:gd name="T54" fmla="+- 0 1932 1248"/>
                              <a:gd name="T55" fmla="*/ 1932 h 1502"/>
                              <a:gd name="T56" fmla="+- 0 2752 2752"/>
                              <a:gd name="T57" fmla="*/ T56 w 5625"/>
                              <a:gd name="T58" fmla="+- 0 2137 1248"/>
                              <a:gd name="T59" fmla="*/ 2137 h 1502"/>
                              <a:gd name="T60" fmla="+- 0 2752 2752"/>
                              <a:gd name="T61" fmla="*/ T60 w 5625"/>
                              <a:gd name="T62" fmla="+- 0 2587 1248"/>
                              <a:gd name="T63" fmla="*/ 2587 h 1502"/>
                              <a:gd name="T64" fmla="+- 0 3314 2752"/>
                              <a:gd name="T65" fmla="*/ T64 w 5625"/>
                              <a:gd name="T66" fmla="+- 0 2378 1248"/>
                              <a:gd name="T67" fmla="*/ 2378 h 1502"/>
                              <a:gd name="T68" fmla="+- 0 3877 2752"/>
                              <a:gd name="T69" fmla="*/ T68 w 5625"/>
                              <a:gd name="T70" fmla="+- 0 2201 1248"/>
                              <a:gd name="T71" fmla="*/ 2201 h 1502"/>
                              <a:gd name="T72" fmla="+- 0 4439 2752"/>
                              <a:gd name="T73" fmla="*/ T72 w 5625"/>
                              <a:gd name="T74" fmla="+- 0 1917 1248"/>
                              <a:gd name="T75" fmla="*/ 1917 h 1502"/>
                              <a:gd name="T76" fmla="+- 0 5002 2752"/>
                              <a:gd name="T77" fmla="*/ T76 w 5625"/>
                              <a:gd name="T78" fmla="+- 0 1837 1248"/>
                              <a:gd name="T79" fmla="*/ 1837 h 1502"/>
                              <a:gd name="T80" fmla="+- 0 7887 2752"/>
                              <a:gd name="T81" fmla="*/ T80 w 5625"/>
                              <a:gd name="T82" fmla="+- 0 1837 1248"/>
                              <a:gd name="T83" fmla="*/ 1837 h 1502"/>
                              <a:gd name="T84" fmla="+- 0 7814 2752"/>
                              <a:gd name="T85" fmla="*/ T84 w 5625"/>
                              <a:gd name="T86" fmla="+- 0 1771 1248"/>
                              <a:gd name="T87" fmla="*/ 1771 h 1502"/>
                              <a:gd name="T88" fmla="+- 0 7252 2752"/>
                              <a:gd name="T89" fmla="*/ T88 w 5625"/>
                              <a:gd name="T90" fmla="+- 0 1732 1248"/>
                              <a:gd name="T91" fmla="*/ 1732 h 1502"/>
                              <a:gd name="T92" fmla="+- 0 6870 2752"/>
                              <a:gd name="T93" fmla="*/ T92 w 5625"/>
                              <a:gd name="T94" fmla="+- 0 1638 1248"/>
                              <a:gd name="T95" fmla="*/ 1638 h 1502"/>
                              <a:gd name="T96" fmla="+- 0 6127 2752"/>
                              <a:gd name="T97" fmla="*/ T96 w 5625"/>
                              <a:gd name="T98" fmla="+- 0 1638 1248"/>
                              <a:gd name="T99" fmla="*/ 1638 h 1502"/>
                              <a:gd name="T100" fmla="+- 0 5564 2752"/>
                              <a:gd name="T101" fmla="*/ T100 w 5625"/>
                              <a:gd name="T102" fmla="+- 0 1416 1248"/>
                              <a:gd name="T103" fmla="*/ 1416 h 1502"/>
                              <a:gd name="T104" fmla="+- 0 5002 2752"/>
                              <a:gd name="T105" fmla="*/ T104 w 5625"/>
                              <a:gd name="T106" fmla="+- 0 1248 1248"/>
                              <a:gd name="T107" fmla="*/ 1248 h 1502"/>
                              <a:gd name="T108" fmla="+- 0 6689 2752"/>
                              <a:gd name="T109" fmla="*/ T108 w 5625"/>
                              <a:gd name="T110" fmla="+- 0 1593 1248"/>
                              <a:gd name="T111" fmla="*/ 1593 h 1502"/>
                              <a:gd name="T112" fmla="+- 0 6127 2752"/>
                              <a:gd name="T113" fmla="*/ T112 w 5625"/>
                              <a:gd name="T114" fmla="+- 0 1638 1248"/>
                              <a:gd name="T115" fmla="*/ 1638 h 1502"/>
                              <a:gd name="T116" fmla="+- 0 6870 2752"/>
                              <a:gd name="T117" fmla="*/ T116 w 5625"/>
                              <a:gd name="T118" fmla="+- 0 1638 1248"/>
                              <a:gd name="T119" fmla="*/ 1638 h 1502"/>
                              <a:gd name="T120" fmla="+- 0 6689 2752"/>
                              <a:gd name="T121" fmla="*/ T120 w 5625"/>
                              <a:gd name="T122" fmla="+- 0 1593 1248"/>
                              <a:gd name="T123" fmla="*/ 1593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25" h="1502">
                                <a:moveTo>
                                  <a:pt x="5135" y="589"/>
                                </a:moveTo>
                                <a:lnTo>
                                  <a:pt x="2250" y="589"/>
                                </a:lnTo>
                                <a:lnTo>
                                  <a:pt x="2812" y="869"/>
                                </a:lnTo>
                                <a:lnTo>
                                  <a:pt x="3375" y="960"/>
                                </a:lnTo>
                                <a:lnTo>
                                  <a:pt x="3937" y="992"/>
                                </a:lnTo>
                                <a:lnTo>
                                  <a:pt x="4500" y="1084"/>
                                </a:lnTo>
                                <a:lnTo>
                                  <a:pt x="5062" y="1118"/>
                                </a:lnTo>
                                <a:lnTo>
                                  <a:pt x="5624" y="1501"/>
                                </a:lnTo>
                                <a:lnTo>
                                  <a:pt x="5624" y="1030"/>
                                </a:lnTo>
                                <a:lnTo>
                                  <a:pt x="5135" y="589"/>
                                </a:lnTo>
                                <a:close/>
                                <a:moveTo>
                                  <a:pt x="2250" y="0"/>
                                </a:moveTo>
                                <a:lnTo>
                                  <a:pt x="1687" y="112"/>
                                </a:lnTo>
                                <a:lnTo>
                                  <a:pt x="1125" y="486"/>
                                </a:lnTo>
                                <a:lnTo>
                                  <a:pt x="562" y="684"/>
                                </a:lnTo>
                                <a:lnTo>
                                  <a:pt x="0" y="889"/>
                                </a:lnTo>
                                <a:lnTo>
                                  <a:pt x="0" y="1339"/>
                                </a:lnTo>
                                <a:lnTo>
                                  <a:pt x="562" y="1130"/>
                                </a:lnTo>
                                <a:lnTo>
                                  <a:pt x="1125" y="953"/>
                                </a:lnTo>
                                <a:lnTo>
                                  <a:pt x="1687" y="669"/>
                                </a:lnTo>
                                <a:lnTo>
                                  <a:pt x="2250" y="589"/>
                                </a:lnTo>
                                <a:lnTo>
                                  <a:pt x="5135" y="589"/>
                                </a:lnTo>
                                <a:lnTo>
                                  <a:pt x="5062" y="523"/>
                                </a:lnTo>
                                <a:lnTo>
                                  <a:pt x="4500" y="484"/>
                                </a:lnTo>
                                <a:lnTo>
                                  <a:pt x="4118" y="390"/>
                                </a:lnTo>
                                <a:lnTo>
                                  <a:pt x="3375" y="390"/>
                                </a:lnTo>
                                <a:lnTo>
                                  <a:pt x="2812" y="168"/>
                                </a:lnTo>
                                <a:lnTo>
                                  <a:pt x="2250" y="0"/>
                                </a:lnTo>
                                <a:close/>
                                <a:moveTo>
                                  <a:pt x="3937" y="345"/>
                                </a:moveTo>
                                <a:lnTo>
                                  <a:pt x="3375" y="390"/>
                                </a:lnTo>
                                <a:lnTo>
                                  <a:pt x="4118" y="390"/>
                                </a:lnTo>
                                <a:lnTo>
                                  <a:pt x="3937" y="345"/>
                                </a:lnTo>
                                <a:close/>
                              </a:path>
                            </a:pathLst>
                          </a:custGeom>
                          <a:solidFill>
                            <a:srgbClr val="3BF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1"/>
                        <wps:cNvSpPr>
                          <a:spLocks/>
                        </wps:cNvSpPr>
                        <wps:spPr bwMode="auto">
                          <a:xfrm>
                            <a:off x="2751" y="1247"/>
                            <a:ext cx="5625" cy="1502"/>
                          </a:xfrm>
                          <a:custGeom>
                            <a:avLst/>
                            <a:gdLst>
                              <a:gd name="T0" fmla="+- 0 2752 2752"/>
                              <a:gd name="T1" fmla="*/ T0 w 5625"/>
                              <a:gd name="T2" fmla="+- 0 2587 1248"/>
                              <a:gd name="T3" fmla="*/ 2587 h 1502"/>
                              <a:gd name="T4" fmla="+- 0 2752 2752"/>
                              <a:gd name="T5" fmla="*/ T4 w 5625"/>
                              <a:gd name="T6" fmla="+- 0 2137 1248"/>
                              <a:gd name="T7" fmla="*/ 2137 h 1502"/>
                              <a:gd name="T8" fmla="+- 0 3314 2752"/>
                              <a:gd name="T9" fmla="*/ T8 w 5625"/>
                              <a:gd name="T10" fmla="+- 0 1932 1248"/>
                              <a:gd name="T11" fmla="*/ 1932 h 1502"/>
                              <a:gd name="T12" fmla="+- 0 3877 2752"/>
                              <a:gd name="T13" fmla="*/ T12 w 5625"/>
                              <a:gd name="T14" fmla="+- 0 1734 1248"/>
                              <a:gd name="T15" fmla="*/ 1734 h 1502"/>
                              <a:gd name="T16" fmla="+- 0 4439 2752"/>
                              <a:gd name="T17" fmla="*/ T16 w 5625"/>
                              <a:gd name="T18" fmla="+- 0 1360 1248"/>
                              <a:gd name="T19" fmla="*/ 1360 h 1502"/>
                              <a:gd name="T20" fmla="+- 0 5002 2752"/>
                              <a:gd name="T21" fmla="*/ T20 w 5625"/>
                              <a:gd name="T22" fmla="+- 0 1248 1248"/>
                              <a:gd name="T23" fmla="*/ 1248 h 1502"/>
                              <a:gd name="T24" fmla="+- 0 5564 2752"/>
                              <a:gd name="T25" fmla="*/ T24 w 5625"/>
                              <a:gd name="T26" fmla="+- 0 1416 1248"/>
                              <a:gd name="T27" fmla="*/ 1416 h 1502"/>
                              <a:gd name="T28" fmla="+- 0 6127 2752"/>
                              <a:gd name="T29" fmla="*/ T28 w 5625"/>
                              <a:gd name="T30" fmla="+- 0 1638 1248"/>
                              <a:gd name="T31" fmla="*/ 1638 h 1502"/>
                              <a:gd name="T32" fmla="+- 0 6689 2752"/>
                              <a:gd name="T33" fmla="*/ T32 w 5625"/>
                              <a:gd name="T34" fmla="+- 0 1593 1248"/>
                              <a:gd name="T35" fmla="*/ 1593 h 1502"/>
                              <a:gd name="T36" fmla="+- 0 7252 2752"/>
                              <a:gd name="T37" fmla="*/ T36 w 5625"/>
                              <a:gd name="T38" fmla="+- 0 1732 1248"/>
                              <a:gd name="T39" fmla="*/ 1732 h 1502"/>
                              <a:gd name="T40" fmla="+- 0 7814 2752"/>
                              <a:gd name="T41" fmla="*/ T40 w 5625"/>
                              <a:gd name="T42" fmla="+- 0 1771 1248"/>
                              <a:gd name="T43" fmla="*/ 1771 h 1502"/>
                              <a:gd name="T44" fmla="+- 0 8376 2752"/>
                              <a:gd name="T45" fmla="*/ T44 w 5625"/>
                              <a:gd name="T46" fmla="+- 0 2278 1248"/>
                              <a:gd name="T47" fmla="*/ 2278 h 1502"/>
                              <a:gd name="T48" fmla="+- 0 8376 2752"/>
                              <a:gd name="T49" fmla="*/ T48 w 5625"/>
                              <a:gd name="T50" fmla="+- 0 2749 1248"/>
                              <a:gd name="T51" fmla="*/ 2749 h 1502"/>
                              <a:gd name="T52" fmla="+- 0 7814 2752"/>
                              <a:gd name="T53" fmla="*/ T52 w 5625"/>
                              <a:gd name="T54" fmla="+- 0 2366 1248"/>
                              <a:gd name="T55" fmla="*/ 2366 h 1502"/>
                              <a:gd name="T56" fmla="+- 0 7252 2752"/>
                              <a:gd name="T57" fmla="*/ T56 w 5625"/>
                              <a:gd name="T58" fmla="+- 0 2332 1248"/>
                              <a:gd name="T59" fmla="*/ 2332 h 1502"/>
                              <a:gd name="T60" fmla="+- 0 6689 2752"/>
                              <a:gd name="T61" fmla="*/ T60 w 5625"/>
                              <a:gd name="T62" fmla="+- 0 2240 1248"/>
                              <a:gd name="T63" fmla="*/ 2240 h 1502"/>
                              <a:gd name="T64" fmla="+- 0 6127 2752"/>
                              <a:gd name="T65" fmla="*/ T64 w 5625"/>
                              <a:gd name="T66" fmla="+- 0 2208 1248"/>
                              <a:gd name="T67" fmla="*/ 2208 h 1502"/>
                              <a:gd name="T68" fmla="+- 0 5564 2752"/>
                              <a:gd name="T69" fmla="*/ T68 w 5625"/>
                              <a:gd name="T70" fmla="+- 0 2117 1248"/>
                              <a:gd name="T71" fmla="*/ 2117 h 1502"/>
                              <a:gd name="T72" fmla="+- 0 5002 2752"/>
                              <a:gd name="T73" fmla="*/ T72 w 5625"/>
                              <a:gd name="T74" fmla="+- 0 1837 1248"/>
                              <a:gd name="T75" fmla="*/ 1837 h 1502"/>
                              <a:gd name="T76" fmla="+- 0 4439 2752"/>
                              <a:gd name="T77" fmla="*/ T76 w 5625"/>
                              <a:gd name="T78" fmla="+- 0 1917 1248"/>
                              <a:gd name="T79" fmla="*/ 1917 h 1502"/>
                              <a:gd name="T80" fmla="+- 0 3877 2752"/>
                              <a:gd name="T81" fmla="*/ T80 w 5625"/>
                              <a:gd name="T82" fmla="+- 0 2201 1248"/>
                              <a:gd name="T83" fmla="*/ 2201 h 1502"/>
                              <a:gd name="T84" fmla="+- 0 3314 2752"/>
                              <a:gd name="T85" fmla="*/ T84 w 5625"/>
                              <a:gd name="T86" fmla="+- 0 2378 1248"/>
                              <a:gd name="T87" fmla="*/ 2378 h 1502"/>
                              <a:gd name="T88" fmla="+- 0 2752 2752"/>
                              <a:gd name="T89" fmla="*/ T88 w 5625"/>
                              <a:gd name="T90" fmla="+- 0 2587 1248"/>
                              <a:gd name="T91" fmla="*/ 2587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502">
                                <a:moveTo>
                                  <a:pt x="0" y="1339"/>
                                </a:moveTo>
                                <a:lnTo>
                                  <a:pt x="0" y="889"/>
                                </a:lnTo>
                                <a:lnTo>
                                  <a:pt x="562" y="684"/>
                                </a:lnTo>
                                <a:lnTo>
                                  <a:pt x="1125" y="486"/>
                                </a:lnTo>
                                <a:lnTo>
                                  <a:pt x="1687" y="112"/>
                                </a:lnTo>
                                <a:lnTo>
                                  <a:pt x="2250" y="0"/>
                                </a:lnTo>
                                <a:lnTo>
                                  <a:pt x="2812" y="168"/>
                                </a:lnTo>
                                <a:lnTo>
                                  <a:pt x="3375" y="390"/>
                                </a:lnTo>
                                <a:lnTo>
                                  <a:pt x="3937" y="345"/>
                                </a:lnTo>
                                <a:lnTo>
                                  <a:pt x="4500" y="484"/>
                                </a:lnTo>
                                <a:lnTo>
                                  <a:pt x="5062" y="523"/>
                                </a:lnTo>
                                <a:lnTo>
                                  <a:pt x="5624" y="1030"/>
                                </a:lnTo>
                                <a:lnTo>
                                  <a:pt x="5624" y="1501"/>
                                </a:lnTo>
                                <a:lnTo>
                                  <a:pt x="5062" y="1118"/>
                                </a:lnTo>
                                <a:lnTo>
                                  <a:pt x="4500" y="1084"/>
                                </a:lnTo>
                                <a:lnTo>
                                  <a:pt x="3937" y="992"/>
                                </a:lnTo>
                                <a:lnTo>
                                  <a:pt x="3375" y="960"/>
                                </a:lnTo>
                                <a:lnTo>
                                  <a:pt x="2812" y="869"/>
                                </a:lnTo>
                                <a:lnTo>
                                  <a:pt x="2250" y="589"/>
                                </a:lnTo>
                                <a:lnTo>
                                  <a:pt x="1687" y="669"/>
                                </a:lnTo>
                                <a:lnTo>
                                  <a:pt x="1125" y="953"/>
                                </a:lnTo>
                                <a:lnTo>
                                  <a:pt x="562" y="1130"/>
                                </a:lnTo>
                                <a:lnTo>
                                  <a:pt x="0" y="1339"/>
                                </a:lnTo>
                              </a:path>
                            </a:pathLst>
                          </a:custGeom>
                          <a:noFill/>
                          <a:ln w="12400">
                            <a:solidFill>
                              <a:srgbClr val="3BF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0"/>
                        <wps:cNvSpPr>
                          <a:spLocks/>
                        </wps:cNvSpPr>
                        <wps:spPr bwMode="auto">
                          <a:xfrm>
                            <a:off x="2751" y="1247"/>
                            <a:ext cx="5625" cy="1502"/>
                          </a:xfrm>
                          <a:custGeom>
                            <a:avLst/>
                            <a:gdLst>
                              <a:gd name="T0" fmla="+- 0 2752 2752"/>
                              <a:gd name="T1" fmla="*/ T0 w 5625"/>
                              <a:gd name="T2" fmla="+- 0 2587 1248"/>
                              <a:gd name="T3" fmla="*/ 2587 h 1502"/>
                              <a:gd name="T4" fmla="+- 0 2752 2752"/>
                              <a:gd name="T5" fmla="*/ T4 w 5625"/>
                              <a:gd name="T6" fmla="+- 0 2137 1248"/>
                              <a:gd name="T7" fmla="*/ 2137 h 1502"/>
                              <a:gd name="T8" fmla="+- 0 3314 2752"/>
                              <a:gd name="T9" fmla="*/ T8 w 5625"/>
                              <a:gd name="T10" fmla="+- 0 1932 1248"/>
                              <a:gd name="T11" fmla="*/ 1932 h 1502"/>
                              <a:gd name="T12" fmla="+- 0 3877 2752"/>
                              <a:gd name="T13" fmla="*/ T12 w 5625"/>
                              <a:gd name="T14" fmla="+- 0 1734 1248"/>
                              <a:gd name="T15" fmla="*/ 1734 h 1502"/>
                              <a:gd name="T16" fmla="+- 0 4439 2752"/>
                              <a:gd name="T17" fmla="*/ T16 w 5625"/>
                              <a:gd name="T18" fmla="+- 0 1360 1248"/>
                              <a:gd name="T19" fmla="*/ 1360 h 1502"/>
                              <a:gd name="T20" fmla="+- 0 5002 2752"/>
                              <a:gd name="T21" fmla="*/ T20 w 5625"/>
                              <a:gd name="T22" fmla="+- 0 1248 1248"/>
                              <a:gd name="T23" fmla="*/ 1248 h 1502"/>
                              <a:gd name="T24" fmla="+- 0 5564 2752"/>
                              <a:gd name="T25" fmla="*/ T24 w 5625"/>
                              <a:gd name="T26" fmla="+- 0 1416 1248"/>
                              <a:gd name="T27" fmla="*/ 1416 h 1502"/>
                              <a:gd name="T28" fmla="+- 0 6127 2752"/>
                              <a:gd name="T29" fmla="*/ T28 w 5625"/>
                              <a:gd name="T30" fmla="+- 0 1638 1248"/>
                              <a:gd name="T31" fmla="*/ 1638 h 1502"/>
                              <a:gd name="T32" fmla="+- 0 6689 2752"/>
                              <a:gd name="T33" fmla="*/ T32 w 5625"/>
                              <a:gd name="T34" fmla="+- 0 1593 1248"/>
                              <a:gd name="T35" fmla="*/ 1593 h 1502"/>
                              <a:gd name="T36" fmla="+- 0 7252 2752"/>
                              <a:gd name="T37" fmla="*/ T36 w 5625"/>
                              <a:gd name="T38" fmla="+- 0 1732 1248"/>
                              <a:gd name="T39" fmla="*/ 1732 h 1502"/>
                              <a:gd name="T40" fmla="+- 0 7814 2752"/>
                              <a:gd name="T41" fmla="*/ T40 w 5625"/>
                              <a:gd name="T42" fmla="+- 0 1771 1248"/>
                              <a:gd name="T43" fmla="*/ 1771 h 1502"/>
                              <a:gd name="T44" fmla="+- 0 8376 2752"/>
                              <a:gd name="T45" fmla="*/ T44 w 5625"/>
                              <a:gd name="T46" fmla="+- 0 2278 1248"/>
                              <a:gd name="T47" fmla="*/ 2278 h 1502"/>
                              <a:gd name="T48" fmla="+- 0 8376 2752"/>
                              <a:gd name="T49" fmla="*/ T48 w 5625"/>
                              <a:gd name="T50" fmla="+- 0 2749 1248"/>
                              <a:gd name="T51" fmla="*/ 2749 h 1502"/>
                              <a:gd name="T52" fmla="+- 0 7814 2752"/>
                              <a:gd name="T53" fmla="*/ T52 w 5625"/>
                              <a:gd name="T54" fmla="+- 0 2366 1248"/>
                              <a:gd name="T55" fmla="*/ 2366 h 1502"/>
                              <a:gd name="T56" fmla="+- 0 7252 2752"/>
                              <a:gd name="T57" fmla="*/ T56 w 5625"/>
                              <a:gd name="T58" fmla="+- 0 2332 1248"/>
                              <a:gd name="T59" fmla="*/ 2332 h 1502"/>
                              <a:gd name="T60" fmla="+- 0 6689 2752"/>
                              <a:gd name="T61" fmla="*/ T60 w 5625"/>
                              <a:gd name="T62" fmla="+- 0 2240 1248"/>
                              <a:gd name="T63" fmla="*/ 2240 h 1502"/>
                              <a:gd name="T64" fmla="+- 0 6127 2752"/>
                              <a:gd name="T65" fmla="*/ T64 w 5625"/>
                              <a:gd name="T66" fmla="+- 0 2208 1248"/>
                              <a:gd name="T67" fmla="*/ 2208 h 1502"/>
                              <a:gd name="T68" fmla="+- 0 5564 2752"/>
                              <a:gd name="T69" fmla="*/ T68 w 5625"/>
                              <a:gd name="T70" fmla="+- 0 2117 1248"/>
                              <a:gd name="T71" fmla="*/ 2117 h 1502"/>
                              <a:gd name="T72" fmla="+- 0 5002 2752"/>
                              <a:gd name="T73" fmla="*/ T72 w 5625"/>
                              <a:gd name="T74" fmla="+- 0 1837 1248"/>
                              <a:gd name="T75" fmla="*/ 1837 h 1502"/>
                              <a:gd name="T76" fmla="+- 0 4439 2752"/>
                              <a:gd name="T77" fmla="*/ T76 w 5625"/>
                              <a:gd name="T78" fmla="+- 0 1917 1248"/>
                              <a:gd name="T79" fmla="*/ 1917 h 1502"/>
                              <a:gd name="T80" fmla="+- 0 3877 2752"/>
                              <a:gd name="T81" fmla="*/ T80 w 5625"/>
                              <a:gd name="T82" fmla="+- 0 2201 1248"/>
                              <a:gd name="T83" fmla="*/ 2201 h 1502"/>
                              <a:gd name="T84" fmla="+- 0 3314 2752"/>
                              <a:gd name="T85" fmla="*/ T84 w 5625"/>
                              <a:gd name="T86" fmla="+- 0 2378 1248"/>
                              <a:gd name="T87" fmla="*/ 2378 h 1502"/>
                              <a:gd name="T88" fmla="+- 0 2752 2752"/>
                              <a:gd name="T89" fmla="*/ T88 w 5625"/>
                              <a:gd name="T90" fmla="+- 0 2587 1248"/>
                              <a:gd name="T91" fmla="*/ 2587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502">
                                <a:moveTo>
                                  <a:pt x="0" y="1339"/>
                                </a:moveTo>
                                <a:lnTo>
                                  <a:pt x="0" y="889"/>
                                </a:lnTo>
                                <a:lnTo>
                                  <a:pt x="562" y="684"/>
                                </a:lnTo>
                                <a:lnTo>
                                  <a:pt x="1125" y="486"/>
                                </a:lnTo>
                                <a:lnTo>
                                  <a:pt x="1687" y="112"/>
                                </a:lnTo>
                                <a:lnTo>
                                  <a:pt x="2250" y="0"/>
                                </a:lnTo>
                                <a:lnTo>
                                  <a:pt x="2812" y="168"/>
                                </a:lnTo>
                                <a:lnTo>
                                  <a:pt x="3375" y="390"/>
                                </a:lnTo>
                                <a:lnTo>
                                  <a:pt x="3937" y="345"/>
                                </a:lnTo>
                                <a:lnTo>
                                  <a:pt x="4500" y="484"/>
                                </a:lnTo>
                                <a:lnTo>
                                  <a:pt x="5062" y="523"/>
                                </a:lnTo>
                                <a:lnTo>
                                  <a:pt x="5624" y="1030"/>
                                </a:lnTo>
                                <a:lnTo>
                                  <a:pt x="5624" y="1501"/>
                                </a:lnTo>
                                <a:lnTo>
                                  <a:pt x="5062" y="1118"/>
                                </a:lnTo>
                                <a:lnTo>
                                  <a:pt x="4500" y="1084"/>
                                </a:lnTo>
                                <a:lnTo>
                                  <a:pt x="3937" y="992"/>
                                </a:lnTo>
                                <a:lnTo>
                                  <a:pt x="3375" y="960"/>
                                </a:lnTo>
                                <a:lnTo>
                                  <a:pt x="2812" y="869"/>
                                </a:lnTo>
                                <a:lnTo>
                                  <a:pt x="2250" y="589"/>
                                </a:lnTo>
                                <a:lnTo>
                                  <a:pt x="1687" y="669"/>
                                </a:lnTo>
                                <a:lnTo>
                                  <a:pt x="1125" y="953"/>
                                </a:lnTo>
                                <a:lnTo>
                                  <a:pt x="562" y="1130"/>
                                </a:lnTo>
                                <a:lnTo>
                                  <a:pt x="0" y="1339"/>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59"/>
                        <wps:cNvSpPr>
                          <a:spLocks/>
                        </wps:cNvSpPr>
                        <wps:spPr bwMode="auto">
                          <a:xfrm>
                            <a:off x="2751" y="681"/>
                            <a:ext cx="5625" cy="1596"/>
                          </a:xfrm>
                          <a:custGeom>
                            <a:avLst/>
                            <a:gdLst>
                              <a:gd name="T0" fmla="+- 0 8144 2752"/>
                              <a:gd name="T1" fmla="*/ T0 w 5625"/>
                              <a:gd name="T2" fmla="+- 0 1593 682"/>
                              <a:gd name="T3" fmla="*/ 1593 h 1596"/>
                              <a:gd name="T4" fmla="+- 0 6689 2752"/>
                              <a:gd name="T5" fmla="*/ T4 w 5625"/>
                              <a:gd name="T6" fmla="+- 0 1593 682"/>
                              <a:gd name="T7" fmla="*/ 1593 h 1596"/>
                              <a:gd name="T8" fmla="+- 0 7252 2752"/>
                              <a:gd name="T9" fmla="*/ T8 w 5625"/>
                              <a:gd name="T10" fmla="+- 0 1732 682"/>
                              <a:gd name="T11" fmla="*/ 1732 h 1596"/>
                              <a:gd name="T12" fmla="+- 0 7814 2752"/>
                              <a:gd name="T13" fmla="*/ T12 w 5625"/>
                              <a:gd name="T14" fmla="+- 0 1771 682"/>
                              <a:gd name="T15" fmla="*/ 1771 h 1596"/>
                              <a:gd name="T16" fmla="+- 0 8376 2752"/>
                              <a:gd name="T17" fmla="*/ T16 w 5625"/>
                              <a:gd name="T18" fmla="+- 0 2278 682"/>
                              <a:gd name="T19" fmla="*/ 2278 h 1596"/>
                              <a:gd name="T20" fmla="+- 0 8376 2752"/>
                              <a:gd name="T21" fmla="*/ T20 w 5625"/>
                              <a:gd name="T22" fmla="+- 0 1787 682"/>
                              <a:gd name="T23" fmla="*/ 1787 h 1596"/>
                              <a:gd name="T24" fmla="+- 0 8144 2752"/>
                              <a:gd name="T25" fmla="*/ T24 w 5625"/>
                              <a:gd name="T26" fmla="+- 0 1593 682"/>
                              <a:gd name="T27" fmla="*/ 1593 h 1596"/>
                              <a:gd name="T28" fmla="+- 0 3314 2752"/>
                              <a:gd name="T29" fmla="*/ T28 w 5625"/>
                              <a:gd name="T30" fmla="+- 0 955 682"/>
                              <a:gd name="T31" fmla="*/ 955 h 1596"/>
                              <a:gd name="T32" fmla="+- 0 2752 2752"/>
                              <a:gd name="T33" fmla="*/ T32 w 5625"/>
                              <a:gd name="T34" fmla="+- 0 1584 682"/>
                              <a:gd name="T35" fmla="*/ 1584 h 1596"/>
                              <a:gd name="T36" fmla="+- 0 2752 2752"/>
                              <a:gd name="T37" fmla="*/ T36 w 5625"/>
                              <a:gd name="T38" fmla="+- 0 2137 682"/>
                              <a:gd name="T39" fmla="*/ 2137 h 1596"/>
                              <a:gd name="T40" fmla="+- 0 3314 2752"/>
                              <a:gd name="T41" fmla="*/ T40 w 5625"/>
                              <a:gd name="T42" fmla="+- 0 1932 682"/>
                              <a:gd name="T43" fmla="*/ 1932 h 1596"/>
                              <a:gd name="T44" fmla="+- 0 3877 2752"/>
                              <a:gd name="T45" fmla="*/ T44 w 5625"/>
                              <a:gd name="T46" fmla="+- 0 1734 682"/>
                              <a:gd name="T47" fmla="*/ 1734 h 1596"/>
                              <a:gd name="T48" fmla="+- 0 4439 2752"/>
                              <a:gd name="T49" fmla="*/ T48 w 5625"/>
                              <a:gd name="T50" fmla="+- 0 1360 682"/>
                              <a:gd name="T51" fmla="*/ 1360 h 1596"/>
                              <a:gd name="T52" fmla="+- 0 5002 2752"/>
                              <a:gd name="T53" fmla="*/ T52 w 5625"/>
                              <a:gd name="T54" fmla="+- 0 1248 682"/>
                              <a:gd name="T55" fmla="*/ 1248 h 1596"/>
                              <a:gd name="T56" fmla="+- 0 7623 2752"/>
                              <a:gd name="T57" fmla="*/ T56 w 5625"/>
                              <a:gd name="T58" fmla="+- 0 1248 682"/>
                              <a:gd name="T59" fmla="*/ 1248 h 1596"/>
                              <a:gd name="T60" fmla="+- 0 7600 2752"/>
                              <a:gd name="T61" fmla="*/ T60 w 5625"/>
                              <a:gd name="T62" fmla="+- 0 1239 682"/>
                              <a:gd name="T63" fmla="*/ 1239 h 1596"/>
                              <a:gd name="T64" fmla="+- 0 3877 2752"/>
                              <a:gd name="T65" fmla="*/ T64 w 5625"/>
                              <a:gd name="T66" fmla="+- 0 1239 682"/>
                              <a:gd name="T67" fmla="*/ 1239 h 1596"/>
                              <a:gd name="T68" fmla="+- 0 3314 2752"/>
                              <a:gd name="T69" fmla="*/ T68 w 5625"/>
                              <a:gd name="T70" fmla="+- 0 955 682"/>
                              <a:gd name="T71" fmla="*/ 955 h 1596"/>
                              <a:gd name="T72" fmla="+- 0 7623 2752"/>
                              <a:gd name="T73" fmla="*/ T72 w 5625"/>
                              <a:gd name="T74" fmla="+- 0 1248 682"/>
                              <a:gd name="T75" fmla="*/ 1248 h 1596"/>
                              <a:gd name="T76" fmla="+- 0 5002 2752"/>
                              <a:gd name="T77" fmla="*/ T76 w 5625"/>
                              <a:gd name="T78" fmla="+- 0 1248 682"/>
                              <a:gd name="T79" fmla="*/ 1248 h 1596"/>
                              <a:gd name="T80" fmla="+- 0 5564 2752"/>
                              <a:gd name="T81" fmla="*/ T80 w 5625"/>
                              <a:gd name="T82" fmla="+- 0 1416 682"/>
                              <a:gd name="T83" fmla="*/ 1416 h 1596"/>
                              <a:gd name="T84" fmla="+- 0 6127 2752"/>
                              <a:gd name="T85" fmla="*/ T84 w 5625"/>
                              <a:gd name="T86" fmla="+- 0 1638 682"/>
                              <a:gd name="T87" fmla="*/ 1638 h 1596"/>
                              <a:gd name="T88" fmla="+- 0 6689 2752"/>
                              <a:gd name="T89" fmla="*/ T88 w 5625"/>
                              <a:gd name="T90" fmla="+- 0 1593 682"/>
                              <a:gd name="T91" fmla="*/ 1593 h 1596"/>
                              <a:gd name="T92" fmla="+- 0 8144 2752"/>
                              <a:gd name="T93" fmla="*/ T92 w 5625"/>
                              <a:gd name="T94" fmla="+- 0 1593 682"/>
                              <a:gd name="T95" fmla="*/ 1593 h 1596"/>
                              <a:gd name="T96" fmla="+- 0 7814 2752"/>
                              <a:gd name="T97" fmla="*/ T96 w 5625"/>
                              <a:gd name="T98" fmla="+- 0 1316 682"/>
                              <a:gd name="T99" fmla="*/ 1316 h 1596"/>
                              <a:gd name="T100" fmla="+- 0 7623 2752"/>
                              <a:gd name="T101" fmla="*/ T100 w 5625"/>
                              <a:gd name="T102" fmla="+- 0 1248 682"/>
                              <a:gd name="T103" fmla="*/ 1248 h 1596"/>
                              <a:gd name="T104" fmla="+- 0 5002 2752"/>
                              <a:gd name="T105" fmla="*/ T104 w 5625"/>
                              <a:gd name="T106" fmla="+- 0 682 682"/>
                              <a:gd name="T107" fmla="*/ 682 h 1596"/>
                              <a:gd name="T108" fmla="+- 0 4439 2752"/>
                              <a:gd name="T109" fmla="*/ T108 w 5625"/>
                              <a:gd name="T110" fmla="+- 0 884 682"/>
                              <a:gd name="T111" fmla="*/ 884 h 1596"/>
                              <a:gd name="T112" fmla="+- 0 3877 2752"/>
                              <a:gd name="T113" fmla="*/ T112 w 5625"/>
                              <a:gd name="T114" fmla="+- 0 1239 682"/>
                              <a:gd name="T115" fmla="*/ 1239 h 1596"/>
                              <a:gd name="T116" fmla="+- 0 7600 2752"/>
                              <a:gd name="T117" fmla="*/ T116 w 5625"/>
                              <a:gd name="T118" fmla="+- 0 1239 682"/>
                              <a:gd name="T119" fmla="*/ 1239 h 1596"/>
                              <a:gd name="T120" fmla="+- 0 7252 2752"/>
                              <a:gd name="T121" fmla="*/ T120 w 5625"/>
                              <a:gd name="T122" fmla="+- 0 1114 682"/>
                              <a:gd name="T123" fmla="*/ 1114 h 1596"/>
                              <a:gd name="T124" fmla="+- 0 7189 2752"/>
                              <a:gd name="T125" fmla="*/ T124 w 5625"/>
                              <a:gd name="T126" fmla="+- 0 1100 682"/>
                              <a:gd name="T127" fmla="*/ 1100 h 1596"/>
                              <a:gd name="T128" fmla="+- 0 6127 2752"/>
                              <a:gd name="T129" fmla="*/ T128 w 5625"/>
                              <a:gd name="T130" fmla="+- 0 1100 682"/>
                              <a:gd name="T131" fmla="*/ 1100 h 1596"/>
                              <a:gd name="T132" fmla="+- 0 5564 2752"/>
                              <a:gd name="T133" fmla="*/ T132 w 5625"/>
                              <a:gd name="T134" fmla="+- 0 854 682"/>
                              <a:gd name="T135" fmla="*/ 854 h 1596"/>
                              <a:gd name="T136" fmla="+- 0 5002 2752"/>
                              <a:gd name="T137" fmla="*/ T136 w 5625"/>
                              <a:gd name="T138" fmla="+- 0 682 682"/>
                              <a:gd name="T139" fmla="*/ 682 h 1596"/>
                              <a:gd name="T140" fmla="+- 0 6689 2752"/>
                              <a:gd name="T141" fmla="*/ T140 w 5625"/>
                              <a:gd name="T142" fmla="+- 0 987 682"/>
                              <a:gd name="T143" fmla="*/ 987 h 1596"/>
                              <a:gd name="T144" fmla="+- 0 6127 2752"/>
                              <a:gd name="T145" fmla="*/ T144 w 5625"/>
                              <a:gd name="T146" fmla="+- 0 1100 682"/>
                              <a:gd name="T147" fmla="*/ 1100 h 1596"/>
                              <a:gd name="T148" fmla="+- 0 7189 2752"/>
                              <a:gd name="T149" fmla="*/ T148 w 5625"/>
                              <a:gd name="T150" fmla="+- 0 1100 682"/>
                              <a:gd name="T151" fmla="*/ 1100 h 1596"/>
                              <a:gd name="T152" fmla="+- 0 6689 2752"/>
                              <a:gd name="T153" fmla="*/ T152 w 5625"/>
                              <a:gd name="T154" fmla="+- 0 987 682"/>
                              <a:gd name="T155" fmla="*/ 987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625" h="1596">
                                <a:moveTo>
                                  <a:pt x="5392" y="911"/>
                                </a:moveTo>
                                <a:lnTo>
                                  <a:pt x="3937" y="911"/>
                                </a:lnTo>
                                <a:lnTo>
                                  <a:pt x="4500" y="1050"/>
                                </a:lnTo>
                                <a:lnTo>
                                  <a:pt x="5062" y="1089"/>
                                </a:lnTo>
                                <a:lnTo>
                                  <a:pt x="5624" y="1596"/>
                                </a:lnTo>
                                <a:lnTo>
                                  <a:pt x="5624" y="1105"/>
                                </a:lnTo>
                                <a:lnTo>
                                  <a:pt x="5392" y="911"/>
                                </a:lnTo>
                                <a:close/>
                                <a:moveTo>
                                  <a:pt x="562" y="273"/>
                                </a:moveTo>
                                <a:lnTo>
                                  <a:pt x="0" y="902"/>
                                </a:lnTo>
                                <a:lnTo>
                                  <a:pt x="0" y="1455"/>
                                </a:lnTo>
                                <a:lnTo>
                                  <a:pt x="562" y="1250"/>
                                </a:lnTo>
                                <a:lnTo>
                                  <a:pt x="1125" y="1052"/>
                                </a:lnTo>
                                <a:lnTo>
                                  <a:pt x="1687" y="678"/>
                                </a:lnTo>
                                <a:lnTo>
                                  <a:pt x="2250" y="566"/>
                                </a:lnTo>
                                <a:lnTo>
                                  <a:pt x="4871" y="566"/>
                                </a:lnTo>
                                <a:lnTo>
                                  <a:pt x="4848" y="557"/>
                                </a:lnTo>
                                <a:lnTo>
                                  <a:pt x="1125" y="557"/>
                                </a:lnTo>
                                <a:lnTo>
                                  <a:pt x="562" y="273"/>
                                </a:lnTo>
                                <a:close/>
                                <a:moveTo>
                                  <a:pt x="4871" y="566"/>
                                </a:moveTo>
                                <a:lnTo>
                                  <a:pt x="2250" y="566"/>
                                </a:lnTo>
                                <a:lnTo>
                                  <a:pt x="2812" y="734"/>
                                </a:lnTo>
                                <a:lnTo>
                                  <a:pt x="3375" y="956"/>
                                </a:lnTo>
                                <a:lnTo>
                                  <a:pt x="3937" y="911"/>
                                </a:lnTo>
                                <a:lnTo>
                                  <a:pt x="5392" y="911"/>
                                </a:lnTo>
                                <a:lnTo>
                                  <a:pt x="5062" y="634"/>
                                </a:lnTo>
                                <a:lnTo>
                                  <a:pt x="4871" y="566"/>
                                </a:lnTo>
                                <a:close/>
                                <a:moveTo>
                                  <a:pt x="2250" y="0"/>
                                </a:moveTo>
                                <a:lnTo>
                                  <a:pt x="1687" y="202"/>
                                </a:lnTo>
                                <a:lnTo>
                                  <a:pt x="1125" y="557"/>
                                </a:lnTo>
                                <a:lnTo>
                                  <a:pt x="4848" y="557"/>
                                </a:lnTo>
                                <a:lnTo>
                                  <a:pt x="4500" y="432"/>
                                </a:lnTo>
                                <a:lnTo>
                                  <a:pt x="4437" y="418"/>
                                </a:lnTo>
                                <a:lnTo>
                                  <a:pt x="3375" y="418"/>
                                </a:lnTo>
                                <a:lnTo>
                                  <a:pt x="2812" y="172"/>
                                </a:lnTo>
                                <a:lnTo>
                                  <a:pt x="2250" y="0"/>
                                </a:lnTo>
                                <a:close/>
                                <a:moveTo>
                                  <a:pt x="3937" y="305"/>
                                </a:moveTo>
                                <a:lnTo>
                                  <a:pt x="3375" y="418"/>
                                </a:lnTo>
                                <a:lnTo>
                                  <a:pt x="4437" y="418"/>
                                </a:lnTo>
                                <a:lnTo>
                                  <a:pt x="3937" y="305"/>
                                </a:lnTo>
                                <a:close/>
                              </a:path>
                            </a:pathLst>
                          </a:custGeom>
                          <a:solidFill>
                            <a:srgbClr val="FA2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8"/>
                        <wps:cNvSpPr>
                          <a:spLocks/>
                        </wps:cNvSpPr>
                        <wps:spPr bwMode="auto">
                          <a:xfrm>
                            <a:off x="2751" y="681"/>
                            <a:ext cx="5625" cy="1596"/>
                          </a:xfrm>
                          <a:custGeom>
                            <a:avLst/>
                            <a:gdLst>
                              <a:gd name="T0" fmla="+- 0 2752 2752"/>
                              <a:gd name="T1" fmla="*/ T0 w 5625"/>
                              <a:gd name="T2" fmla="+- 0 2137 682"/>
                              <a:gd name="T3" fmla="*/ 2137 h 1596"/>
                              <a:gd name="T4" fmla="+- 0 2752 2752"/>
                              <a:gd name="T5" fmla="*/ T4 w 5625"/>
                              <a:gd name="T6" fmla="+- 0 1584 682"/>
                              <a:gd name="T7" fmla="*/ 1584 h 1596"/>
                              <a:gd name="T8" fmla="+- 0 3314 2752"/>
                              <a:gd name="T9" fmla="*/ T8 w 5625"/>
                              <a:gd name="T10" fmla="+- 0 955 682"/>
                              <a:gd name="T11" fmla="*/ 955 h 1596"/>
                              <a:gd name="T12" fmla="+- 0 3877 2752"/>
                              <a:gd name="T13" fmla="*/ T12 w 5625"/>
                              <a:gd name="T14" fmla="+- 0 1239 682"/>
                              <a:gd name="T15" fmla="*/ 1239 h 1596"/>
                              <a:gd name="T16" fmla="+- 0 4439 2752"/>
                              <a:gd name="T17" fmla="*/ T16 w 5625"/>
                              <a:gd name="T18" fmla="+- 0 884 682"/>
                              <a:gd name="T19" fmla="*/ 884 h 1596"/>
                              <a:gd name="T20" fmla="+- 0 5002 2752"/>
                              <a:gd name="T21" fmla="*/ T20 w 5625"/>
                              <a:gd name="T22" fmla="+- 0 682 682"/>
                              <a:gd name="T23" fmla="*/ 682 h 1596"/>
                              <a:gd name="T24" fmla="+- 0 5564 2752"/>
                              <a:gd name="T25" fmla="*/ T24 w 5625"/>
                              <a:gd name="T26" fmla="+- 0 854 682"/>
                              <a:gd name="T27" fmla="*/ 854 h 1596"/>
                              <a:gd name="T28" fmla="+- 0 6127 2752"/>
                              <a:gd name="T29" fmla="*/ T28 w 5625"/>
                              <a:gd name="T30" fmla="+- 0 1100 682"/>
                              <a:gd name="T31" fmla="*/ 1100 h 1596"/>
                              <a:gd name="T32" fmla="+- 0 6689 2752"/>
                              <a:gd name="T33" fmla="*/ T32 w 5625"/>
                              <a:gd name="T34" fmla="+- 0 987 682"/>
                              <a:gd name="T35" fmla="*/ 987 h 1596"/>
                              <a:gd name="T36" fmla="+- 0 7252 2752"/>
                              <a:gd name="T37" fmla="*/ T36 w 5625"/>
                              <a:gd name="T38" fmla="+- 0 1114 682"/>
                              <a:gd name="T39" fmla="*/ 1114 h 1596"/>
                              <a:gd name="T40" fmla="+- 0 7814 2752"/>
                              <a:gd name="T41" fmla="*/ T40 w 5625"/>
                              <a:gd name="T42" fmla="+- 0 1316 682"/>
                              <a:gd name="T43" fmla="*/ 1316 h 1596"/>
                              <a:gd name="T44" fmla="+- 0 8376 2752"/>
                              <a:gd name="T45" fmla="*/ T44 w 5625"/>
                              <a:gd name="T46" fmla="+- 0 1787 682"/>
                              <a:gd name="T47" fmla="*/ 1787 h 1596"/>
                              <a:gd name="T48" fmla="+- 0 8376 2752"/>
                              <a:gd name="T49" fmla="*/ T48 w 5625"/>
                              <a:gd name="T50" fmla="+- 0 2278 682"/>
                              <a:gd name="T51" fmla="*/ 2278 h 1596"/>
                              <a:gd name="T52" fmla="+- 0 7814 2752"/>
                              <a:gd name="T53" fmla="*/ T52 w 5625"/>
                              <a:gd name="T54" fmla="+- 0 1771 682"/>
                              <a:gd name="T55" fmla="*/ 1771 h 1596"/>
                              <a:gd name="T56" fmla="+- 0 7252 2752"/>
                              <a:gd name="T57" fmla="*/ T56 w 5625"/>
                              <a:gd name="T58" fmla="+- 0 1732 682"/>
                              <a:gd name="T59" fmla="*/ 1732 h 1596"/>
                              <a:gd name="T60" fmla="+- 0 6689 2752"/>
                              <a:gd name="T61" fmla="*/ T60 w 5625"/>
                              <a:gd name="T62" fmla="+- 0 1593 682"/>
                              <a:gd name="T63" fmla="*/ 1593 h 1596"/>
                              <a:gd name="T64" fmla="+- 0 6127 2752"/>
                              <a:gd name="T65" fmla="*/ T64 w 5625"/>
                              <a:gd name="T66" fmla="+- 0 1638 682"/>
                              <a:gd name="T67" fmla="*/ 1638 h 1596"/>
                              <a:gd name="T68" fmla="+- 0 5564 2752"/>
                              <a:gd name="T69" fmla="*/ T68 w 5625"/>
                              <a:gd name="T70" fmla="+- 0 1416 682"/>
                              <a:gd name="T71" fmla="*/ 1416 h 1596"/>
                              <a:gd name="T72" fmla="+- 0 5002 2752"/>
                              <a:gd name="T73" fmla="*/ T72 w 5625"/>
                              <a:gd name="T74" fmla="+- 0 1248 682"/>
                              <a:gd name="T75" fmla="*/ 1248 h 1596"/>
                              <a:gd name="T76" fmla="+- 0 4439 2752"/>
                              <a:gd name="T77" fmla="*/ T76 w 5625"/>
                              <a:gd name="T78" fmla="+- 0 1360 682"/>
                              <a:gd name="T79" fmla="*/ 1360 h 1596"/>
                              <a:gd name="T80" fmla="+- 0 3877 2752"/>
                              <a:gd name="T81" fmla="*/ T80 w 5625"/>
                              <a:gd name="T82" fmla="+- 0 1734 682"/>
                              <a:gd name="T83" fmla="*/ 1734 h 1596"/>
                              <a:gd name="T84" fmla="+- 0 3314 2752"/>
                              <a:gd name="T85" fmla="*/ T84 w 5625"/>
                              <a:gd name="T86" fmla="+- 0 1932 682"/>
                              <a:gd name="T87" fmla="*/ 1932 h 1596"/>
                              <a:gd name="T88" fmla="+- 0 2752 2752"/>
                              <a:gd name="T89" fmla="*/ T88 w 5625"/>
                              <a:gd name="T90" fmla="+- 0 2137 682"/>
                              <a:gd name="T91" fmla="*/ 2137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596">
                                <a:moveTo>
                                  <a:pt x="0" y="1455"/>
                                </a:moveTo>
                                <a:lnTo>
                                  <a:pt x="0" y="902"/>
                                </a:lnTo>
                                <a:lnTo>
                                  <a:pt x="562" y="273"/>
                                </a:lnTo>
                                <a:lnTo>
                                  <a:pt x="1125" y="557"/>
                                </a:lnTo>
                                <a:lnTo>
                                  <a:pt x="1687" y="202"/>
                                </a:lnTo>
                                <a:lnTo>
                                  <a:pt x="2250" y="0"/>
                                </a:lnTo>
                                <a:lnTo>
                                  <a:pt x="2812" y="172"/>
                                </a:lnTo>
                                <a:lnTo>
                                  <a:pt x="3375" y="418"/>
                                </a:lnTo>
                                <a:lnTo>
                                  <a:pt x="3937" y="305"/>
                                </a:lnTo>
                                <a:lnTo>
                                  <a:pt x="4500" y="432"/>
                                </a:lnTo>
                                <a:lnTo>
                                  <a:pt x="5062" y="634"/>
                                </a:lnTo>
                                <a:lnTo>
                                  <a:pt x="5624" y="1105"/>
                                </a:lnTo>
                                <a:lnTo>
                                  <a:pt x="5624" y="1596"/>
                                </a:lnTo>
                                <a:lnTo>
                                  <a:pt x="5062" y="1089"/>
                                </a:lnTo>
                                <a:lnTo>
                                  <a:pt x="4500" y="1050"/>
                                </a:lnTo>
                                <a:lnTo>
                                  <a:pt x="3937" y="911"/>
                                </a:lnTo>
                                <a:lnTo>
                                  <a:pt x="3375" y="956"/>
                                </a:lnTo>
                                <a:lnTo>
                                  <a:pt x="2812" y="734"/>
                                </a:lnTo>
                                <a:lnTo>
                                  <a:pt x="2250" y="566"/>
                                </a:lnTo>
                                <a:lnTo>
                                  <a:pt x="1687" y="678"/>
                                </a:lnTo>
                                <a:lnTo>
                                  <a:pt x="1125" y="1052"/>
                                </a:lnTo>
                                <a:lnTo>
                                  <a:pt x="562" y="1250"/>
                                </a:lnTo>
                                <a:lnTo>
                                  <a:pt x="0" y="1455"/>
                                </a:lnTo>
                              </a:path>
                            </a:pathLst>
                          </a:custGeom>
                          <a:noFill/>
                          <a:ln w="12400">
                            <a:solidFill>
                              <a:srgbClr val="FA23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7"/>
                        <wps:cNvSpPr>
                          <a:spLocks/>
                        </wps:cNvSpPr>
                        <wps:spPr bwMode="auto">
                          <a:xfrm>
                            <a:off x="2751" y="681"/>
                            <a:ext cx="5625" cy="1596"/>
                          </a:xfrm>
                          <a:custGeom>
                            <a:avLst/>
                            <a:gdLst>
                              <a:gd name="T0" fmla="+- 0 2752 2752"/>
                              <a:gd name="T1" fmla="*/ T0 w 5625"/>
                              <a:gd name="T2" fmla="+- 0 2137 682"/>
                              <a:gd name="T3" fmla="*/ 2137 h 1596"/>
                              <a:gd name="T4" fmla="+- 0 2752 2752"/>
                              <a:gd name="T5" fmla="*/ T4 w 5625"/>
                              <a:gd name="T6" fmla="+- 0 1584 682"/>
                              <a:gd name="T7" fmla="*/ 1584 h 1596"/>
                              <a:gd name="T8" fmla="+- 0 3314 2752"/>
                              <a:gd name="T9" fmla="*/ T8 w 5625"/>
                              <a:gd name="T10" fmla="+- 0 955 682"/>
                              <a:gd name="T11" fmla="*/ 955 h 1596"/>
                              <a:gd name="T12" fmla="+- 0 3877 2752"/>
                              <a:gd name="T13" fmla="*/ T12 w 5625"/>
                              <a:gd name="T14" fmla="+- 0 1239 682"/>
                              <a:gd name="T15" fmla="*/ 1239 h 1596"/>
                              <a:gd name="T16" fmla="+- 0 4439 2752"/>
                              <a:gd name="T17" fmla="*/ T16 w 5625"/>
                              <a:gd name="T18" fmla="+- 0 884 682"/>
                              <a:gd name="T19" fmla="*/ 884 h 1596"/>
                              <a:gd name="T20" fmla="+- 0 5002 2752"/>
                              <a:gd name="T21" fmla="*/ T20 w 5625"/>
                              <a:gd name="T22" fmla="+- 0 682 682"/>
                              <a:gd name="T23" fmla="*/ 682 h 1596"/>
                              <a:gd name="T24" fmla="+- 0 5564 2752"/>
                              <a:gd name="T25" fmla="*/ T24 w 5625"/>
                              <a:gd name="T26" fmla="+- 0 854 682"/>
                              <a:gd name="T27" fmla="*/ 854 h 1596"/>
                              <a:gd name="T28" fmla="+- 0 6127 2752"/>
                              <a:gd name="T29" fmla="*/ T28 w 5625"/>
                              <a:gd name="T30" fmla="+- 0 1100 682"/>
                              <a:gd name="T31" fmla="*/ 1100 h 1596"/>
                              <a:gd name="T32" fmla="+- 0 6689 2752"/>
                              <a:gd name="T33" fmla="*/ T32 w 5625"/>
                              <a:gd name="T34" fmla="+- 0 987 682"/>
                              <a:gd name="T35" fmla="*/ 987 h 1596"/>
                              <a:gd name="T36" fmla="+- 0 7252 2752"/>
                              <a:gd name="T37" fmla="*/ T36 w 5625"/>
                              <a:gd name="T38" fmla="+- 0 1114 682"/>
                              <a:gd name="T39" fmla="*/ 1114 h 1596"/>
                              <a:gd name="T40" fmla="+- 0 7814 2752"/>
                              <a:gd name="T41" fmla="*/ T40 w 5625"/>
                              <a:gd name="T42" fmla="+- 0 1316 682"/>
                              <a:gd name="T43" fmla="*/ 1316 h 1596"/>
                              <a:gd name="T44" fmla="+- 0 8376 2752"/>
                              <a:gd name="T45" fmla="*/ T44 w 5625"/>
                              <a:gd name="T46" fmla="+- 0 1787 682"/>
                              <a:gd name="T47" fmla="*/ 1787 h 1596"/>
                              <a:gd name="T48" fmla="+- 0 8376 2752"/>
                              <a:gd name="T49" fmla="*/ T48 w 5625"/>
                              <a:gd name="T50" fmla="+- 0 2278 682"/>
                              <a:gd name="T51" fmla="*/ 2278 h 1596"/>
                              <a:gd name="T52" fmla="+- 0 7814 2752"/>
                              <a:gd name="T53" fmla="*/ T52 w 5625"/>
                              <a:gd name="T54" fmla="+- 0 1771 682"/>
                              <a:gd name="T55" fmla="*/ 1771 h 1596"/>
                              <a:gd name="T56" fmla="+- 0 7252 2752"/>
                              <a:gd name="T57" fmla="*/ T56 w 5625"/>
                              <a:gd name="T58" fmla="+- 0 1732 682"/>
                              <a:gd name="T59" fmla="*/ 1732 h 1596"/>
                              <a:gd name="T60" fmla="+- 0 6689 2752"/>
                              <a:gd name="T61" fmla="*/ T60 w 5625"/>
                              <a:gd name="T62" fmla="+- 0 1593 682"/>
                              <a:gd name="T63" fmla="*/ 1593 h 1596"/>
                              <a:gd name="T64" fmla="+- 0 6127 2752"/>
                              <a:gd name="T65" fmla="*/ T64 w 5625"/>
                              <a:gd name="T66" fmla="+- 0 1638 682"/>
                              <a:gd name="T67" fmla="*/ 1638 h 1596"/>
                              <a:gd name="T68" fmla="+- 0 5564 2752"/>
                              <a:gd name="T69" fmla="*/ T68 w 5625"/>
                              <a:gd name="T70" fmla="+- 0 1416 682"/>
                              <a:gd name="T71" fmla="*/ 1416 h 1596"/>
                              <a:gd name="T72" fmla="+- 0 5002 2752"/>
                              <a:gd name="T73" fmla="*/ T72 w 5625"/>
                              <a:gd name="T74" fmla="+- 0 1248 682"/>
                              <a:gd name="T75" fmla="*/ 1248 h 1596"/>
                              <a:gd name="T76" fmla="+- 0 4439 2752"/>
                              <a:gd name="T77" fmla="*/ T76 w 5625"/>
                              <a:gd name="T78" fmla="+- 0 1360 682"/>
                              <a:gd name="T79" fmla="*/ 1360 h 1596"/>
                              <a:gd name="T80" fmla="+- 0 3877 2752"/>
                              <a:gd name="T81" fmla="*/ T80 w 5625"/>
                              <a:gd name="T82" fmla="+- 0 1734 682"/>
                              <a:gd name="T83" fmla="*/ 1734 h 1596"/>
                              <a:gd name="T84" fmla="+- 0 3314 2752"/>
                              <a:gd name="T85" fmla="*/ T84 w 5625"/>
                              <a:gd name="T86" fmla="+- 0 1932 682"/>
                              <a:gd name="T87" fmla="*/ 1932 h 1596"/>
                              <a:gd name="T88" fmla="+- 0 2752 2752"/>
                              <a:gd name="T89" fmla="*/ T88 w 5625"/>
                              <a:gd name="T90" fmla="+- 0 2137 682"/>
                              <a:gd name="T91" fmla="*/ 2137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596">
                                <a:moveTo>
                                  <a:pt x="0" y="1455"/>
                                </a:moveTo>
                                <a:lnTo>
                                  <a:pt x="0" y="902"/>
                                </a:lnTo>
                                <a:lnTo>
                                  <a:pt x="562" y="273"/>
                                </a:lnTo>
                                <a:lnTo>
                                  <a:pt x="1125" y="557"/>
                                </a:lnTo>
                                <a:lnTo>
                                  <a:pt x="1687" y="202"/>
                                </a:lnTo>
                                <a:lnTo>
                                  <a:pt x="2250" y="0"/>
                                </a:lnTo>
                                <a:lnTo>
                                  <a:pt x="2812" y="172"/>
                                </a:lnTo>
                                <a:lnTo>
                                  <a:pt x="3375" y="418"/>
                                </a:lnTo>
                                <a:lnTo>
                                  <a:pt x="3937" y="305"/>
                                </a:lnTo>
                                <a:lnTo>
                                  <a:pt x="4500" y="432"/>
                                </a:lnTo>
                                <a:lnTo>
                                  <a:pt x="5062" y="634"/>
                                </a:lnTo>
                                <a:lnTo>
                                  <a:pt x="5624" y="1105"/>
                                </a:lnTo>
                                <a:lnTo>
                                  <a:pt x="5624" y="1596"/>
                                </a:lnTo>
                                <a:lnTo>
                                  <a:pt x="5062" y="1089"/>
                                </a:lnTo>
                                <a:lnTo>
                                  <a:pt x="4500" y="1050"/>
                                </a:lnTo>
                                <a:lnTo>
                                  <a:pt x="3937" y="911"/>
                                </a:lnTo>
                                <a:lnTo>
                                  <a:pt x="3375" y="956"/>
                                </a:lnTo>
                                <a:lnTo>
                                  <a:pt x="2812" y="734"/>
                                </a:lnTo>
                                <a:lnTo>
                                  <a:pt x="2250" y="566"/>
                                </a:lnTo>
                                <a:lnTo>
                                  <a:pt x="1687" y="678"/>
                                </a:lnTo>
                                <a:lnTo>
                                  <a:pt x="1125" y="1052"/>
                                </a:lnTo>
                                <a:lnTo>
                                  <a:pt x="562" y="1250"/>
                                </a:lnTo>
                                <a:lnTo>
                                  <a:pt x="0" y="1455"/>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56"/>
                        <wps:cNvSpPr>
                          <a:spLocks/>
                        </wps:cNvSpPr>
                        <wps:spPr bwMode="auto">
                          <a:xfrm>
                            <a:off x="2751" y="527"/>
                            <a:ext cx="5625" cy="1260"/>
                          </a:xfrm>
                          <a:custGeom>
                            <a:avLst/>
                            <a:gdLst>
                              <a:gd name="T0" fmla="+- 0 7665 2752"/>
                              <a:gd name="T1" fmla="*/ T0 w 5625"/>
                              <a:gd name="T2" fmla="+- 0 987 527"/>
                              <a:gd name="T3" fmla="*/ 987 h 1260"/>
                              <a:gd name="T4" fmla="+- 0 6689 2752"/>
                              <a:gd name="T5" fmla="*/ T4 w 5625"/>
                              <a:gd name="T6" fmla="+- 0 987 527"/>
                              <a:gd name="T7" fmla="*/ 987 h 1260"/>
                              <a:gd name="T8" fmla="+- 0 7252 2752"/>
                              <a:gd name="T9" fmla="*/ T8 w 5625"/>
                              <a:gd name="T10" fmla="+- 0 1114 527"/>
                              <a:gd name="T11" fmla="*/ 1114 h 1260"/>
                              <a:gd name="T12" fmla="+- 0 7814 2752"/>
                              <a:gd name="T13" fmla="*/ T12 w 5625"/>
                              <a:gd name="T14" fmla="+- 0 1316 527"/>
                              <a:gd name="T15" fmla="*/ 1316 h 1260"/>
                              <a:gd name="T16" fmla="+- 0 8376 2752"/>
                              <a:gd name="T17" fmla="*/ T16 w 5625"/>
                              <a:gd name="T18" fmla="+- 0 1787 527"/>
                              <a:gd name="T19" fmla="*/ 1787 h 1260"/>
                              <a:gd name="T20" fmla="+- 0 8376 2752"/>
                              <a:gd name="T21" fmla="*/ T20 w 5625"/>
                              <a:gd name="T22" fmla="+- 0 1593 527"/>
                              <a:gd name="T23" fmla="*/ 1593 h 1260"/>
                              <a:gd name="T24" fmla="+- 0 7814 2752"/>
                              <a:gd name="T25" fmla="*/ T24 w 5625"/>
                              <a:gd name="T26" fmla="+- 0 1037 527"/>
                              <a:gd name="T27" fmla="*/ 1037 h 1260"/>
                              <a:gd name="T28" fmla="+- 0 7665 2752"/>
                              <a:gd name="T29" fmla="*/ T28 w 5625"/>
                              <a:gd name="T30" fmla="+- 0 987 527"/>
                              <a:gd name="T31" fmla="*/ 987 h 1260"/>
                              <a:gd name="T32" fmla="+- 0 3314 2752"/>
                              <a:gd name="T33" fmla="*/ T32 w 5625"/>
                              <a:gd name="T34" fmla="+- 0 667 527"/>
                              <a:gd name="T35" fmla="*/ 667 h 1260"/>
                              <a:gd name="T36" fmla="+- 0 2752 2752"/>
                              <a:gd name="T37" fmla="*/ T36 w 5625"/>
                              <a:gd name="T38" fmla="+- 0 1302 527"/>
                              <a:gd name="T39" fmla="*/ 1302 h 1260"/>
                              <a:gd name="T40" fmla="+- 0 2752 2752"/>
                              <a:gd name="T41" fmla="*/ T40 w 5625"/>
                              <a:gd name="T42" fmla="+- 0 1584 527"/>
                              <a:gd name="T43" fmla="*/ 1584 h 1260"/>
                              <a:gd name="T44" fmla="+- 0 3314 2752"/>
                              <a:gd name="T45" fmla="*/ T44 w 5625"/>
                              <a:gd name="T46" fmla="+- 0 955 527"/>
                              <a:gd name="T47" fmla="*/ 955 h 1260"/>
                              <a:gd name="T48" fmla="+- 0 3873 2752"/>
                              <a:gd name="T49" fmla="*/ T48 w 5625"/>
                              <a:gd name="T50" fmla="+- 0 955 527"/>
                              <a:gd name="T51" fmla="*/ 955 h 1260"/>
                              <a:gd name="T52" fmla="+- 0 3314 2752"/>
                              <a:gd name="T53" fmla="*/ T52 w 5625"/>
                              <a:gd name="T54" fmla="+- 0 667 527"/>
                              <a:gd name="T55" fmla="*/ 667 h 1260"/>
                              <a:gd name="T56" fmla="+- 0 3873 2752"/>
                              <a:gd name="T57" fmla="*/ T56 w 5625"/>
                              <a:gd name="T58" fmla="+- 0 955 527"/>
                              <a:gd name="T59" fmla="*/ 955 h 1260"/>
                              <a:gd name="T60" fmla="+- 0 3314 2752"/>
                              <a:gd name="T61" fmla="*/ T60 w 5625"/>
                              <a:gd name="T62" fmla="+- 0 955 527"/>
                              <a:gd name="T63" fmla="*/ 955 h 1260"/>
                              <a:gd name="T64" fmla="+- 0 3877 2752"/>
                              <a:gd name="T65" fmla="*/ T64 w 5625"/>
                              <a:gd name="T66" fmla="+- 0 1239 527"/>
                              <a:gd name="T67" fmla="*/ 1239 h 1260"/>
                              <a:gd name="T68" fmla="+- 0 4324 2752"/>
                              <a:gd name="T69" fmla="*/ T68 w 5625"/>
                              <a:gd name="T70" fmla="+- 0 957 527"/>
                              <a:gd name="T71" fmla="*/ 957 h 1260"/>
                              <a:gd name="T72" fmla="+- 0 3877 2752"/>
                              <a:gd name="T73" fmla="*/ T72 w 5625"/>
                              <a:gd name="T74" fmla="+- 0 957 527"/>
                              <a:gd name="T75" fmla="*/ 957 h 1260"/>
                              <a:gd name="T76" fmla="+- 0 3873 2752"/>
                              <a:gd name="T77" fmla="*/ T76 w 5625"/>
                              <a:gd name="T78" fmla="+- 0 955 527"/>
                              <a:gd name="T79" fmla="*/ 955 h 1260"/>
                              <a:gd name="T80" fmla="+- 0 5630 2752"/>
                              <a:gd name="T81" fmla="*/ T80 w 5625"/>
                              <a:gd name="T82" fmla="+- 0 682 527"/>
                              <a:gd name="T83" fmla="*/ 682 h 1260"/>
                              <a:gd name="T84" fmla="+- 0 5002 2752"/>
                              <a:gd name="T85" fmla="*/ T84 w 5625"/>
                              <a:gd name="T86" fmla="+- 0 682 527"/>
                              <a:gd name="T87" fmla="*/ 682 h 1260"/>
                              <a:gd name="T88" fmla="+- 0 5564 2752"/>
                              <a:gd name="T89" fmla="*/ T88 w 5625"/>
                              <a:gd name="T90" fmla="+- 0 854 527"/>
                              <a:gd name="T91" fmla="*/ 854 h 1260"/>
                              <a:gd name="T92" fmla="+- 0 6127 2752"/>
                              <a:gd name="T93" fmla="*/ T92 w 5625"/>
                              <a:gd name="T94" fmla="+- 0 1100 527"/>
                              <a:gd name="T95" fmla="*/ 1100 h 1260"/>
                              <a:gd name="T96" fmla="+- 0 6689 2752"/>
                              <a:gd name="T97" fmla="*/ T96 w 5625"/>
                              <a:gd name="T98" fmla="+- 0 987 527"/>
                              <a:gd name="T99" fmla="*/ 987 h 1260"/>
                              <a:gd name="T100" fmla="+- 0 7665 2752"/>
                              <a:gd name="T101" fmla="*/ T100 w 5625"/>
                              <a:gd name="T102" fmla="+- 0 987 527"/>
                              <a:gd name="T103" fmla="*/ 987 h 1260"/>
                              <a:gd name="T104" fmla="+- 0 7252 2752"/>
                              <a:gd name="T105" fmla="*/ T104 w 5625"/>
                              <a:gd name="T106" fmla="+- 0 851 527"/>
                              <a:gd name="T107" fmla="*/ 851 h 1260"/>
                              <a:gd name="T108" fmla="+- 0 7191 2752"/>
                              <a:gd name="T109" fmla="*/ T108 w 5625"/>
                              <a:gd name="T110" fmla="+- 0 836 527"/>
                              <a:gd name="T111" fmla="*/ 836 h 1260"/>
                              <a:gd name="T112" fmla="+- 0 6127 2752"/>
                              <a:gd name="T113" fmla="*/ T112 w 5625"/>
                              <a:gd name="T114" fmla="+- 0 836 527"/>
                              <a:gd name="T115" fmla="*/ 836 h 1260"/>
                              <a:gd name="T116" fmla="+- 0 5630 2752"/>
                              <a:gd name="T117" fmla="*/ T116 w 5625"/>
                              <a:gd name="T118" fmla="+- 0 682 527"/>
                              <a:gd name="T119" fmla="*/ 682 h 1260"/>
                              <a:gd name="T120" fmla="+- 0 5002 2752"/>
                              <a:gd name="T121" fmla="*/ T120 w 5625"/>
                              <a:gd name="T122" fmla="+- 0 527 527"/>
                              <a:gd name="T123" fmla="*/ 527 h 1260"/>
                              <a:gd name="T124" fmla="+- 0 4439 2752"/>
                              <a:gd name="T125" fmla="*/ T124 w 5625"/>
                              <a:gd name="T126" fmla="+- 0 758 527"/>
                              <a:gd name="T127" fmla="*/ 758 h 1260"/>
                              <a:gd name="T128" fmla="+- 0 3877 2752"/>
                              <a:gd name="T129" fmla="*/ T128 w 5625"/>
                              <a:gd name="T130" fmla="+- 0 957 527"/>
                              <a:gd name="T131" fmla="*/ 957 h 1260"/>
                              <a:gd name="T132" fmla="+- 0 4324 2752"/>
                              <a:gd name="T133" fmla="*/ T132 w 5625"/>
                              <a:gd name="T134" fmla="+- 0 957 527"/>
                              <a:gd name="T135" fmla="*/ 957 h 1260"/>
                              <a:gd name="T136" fmla="+- 0 4439 2752"/>
                              <a:gd name="T137" fmla="*/ T136 w 5625"/>
                              <a:gd name="T138" fmla="+- 0 884 527"/>
                              <a:gd name="T139" fmla="*/ 884 h 1260"/>
                              <a:gd name="T140" fmla="+- 0 5002 2752"/>
                              <a:gd name="T141" fmla="*/ T140 w 5625"/>
                              <a:gd name="T142" fmla="+- 0 682 527"/>
                              <a:gd name="T143" fmla="*/ 682 h 1260"/>
                              <a:gd name="T144" fmla="+- 0 5630 2752"/>
                              <a:gd name="T145" fmla="*/ T144 w 5625"/>
                              <a:gd name="T146" fmla="+- 0 682 527"/>
                              <a:gd name="T147" fmla="*/ 682 h 1260"/>
                              <a:gd name="T148" fmla="+- 0 5564 2752"/>
                              <a:gd name="T149" fmla="*/ T148 w 5625"/>
                              <a:gd name="T150" fmla="+- 0 661 527"/>
                              <a:gd name="T151" fmla="*/ 661 h 1260"/>
                              <a:gd name="T152" fmla="+- 0 5002 2752"/>
                              <a:gd name="T153" fmla="*/ T152 w 5625"/>
                              <a:gd name="T154" fmla="+- 0 527 527"/>
                              <a:gd name="T155" fmla="*/ 527 h 1260"/>
                              <a:gd name="T156" fmla="+- 0 6689 2752"/>
                              <a:gd name="T157" fmla="*/ T156 w 5625"/>
                              <a:gd name="T158" fmla="+- 0 719 527"/>
                              <a:gd name="T159" fmla="*/ 719 h 1260"/>
                              <a:gd name="T160" fmla="+- 0 6127 2752"/>
                              <a:gd name="T161" fmla="*/ T160 w 5625"/>
                              <a:gd name="T162" fmla="+- 0 836 527"/>
                              <a:gd name="T163" fmla="*/ 836 h 1260"/>
                              <a:gd name="T164" fmla="+- 0 7191 2752"/>
                              <a:gd name="T165" fmla="*/ T164 w 5625"/>
                              <a:gd name="T166" fmla="+- 0 836 527"/>
                              <a:gd name="T167" fmla="*/ 836 h 1260"/>
                              <a:gd name="T168" fmla="+- 0 6689 2752"/>
                              <a:gd name="T169" fmla="*/ T168 w 5625"/>
                              <a:gd name="T170" fmla="+- 0 719 527"/>
                              <a:gd name="T171" fmla="*/ 719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625" h="1260">
                                <a:moveTo>
                                  <a:pt x="4913" y="460"/>
                                </a:moveTo>
                                <a:lnTo>
                                  <a:pt x="3937" y="460"/>
                                </a:lnTo>
                                <a:lnTo>
                                  <a:pt x="4500" y="587"/>
                                </a:lnTo>
                                <a:lnTo>
                                  <a:pt x="5062" y="789"/>
                                </a:lnTo>
                                <a:lnTo>
                                  <a:pt x="5624" y="1260"/>
                                </a:lnTo>
                                <a:lnTo>
                                  <a:pt x="5624" y="1066"/>
                                </a:lnTo>
                                <a:lnTo>
                                  <a:pt x="5062" y="510"/>
                                </a:lnTo>
                                <a:lnTo>
                                  <a:pt x="4913" y="460"/>
                                </a:lnTo>
                                <a:close/>
                                <a:moveTo>
                                  <a:pt x="562" y="140"/>
                                </a:moveTo>
                                <a:lnTo>
                                  <a:pt x="0" y="775"/>
                                </a:lnTo>
                                <a:lnTo>
                                  <a:pt x="0" y="1057"/>
                                </a:lnTo>
                                <a:lnTo>
                                  <a:pt x="562" y="428"/>
                                </a:lnTo>
                                <a:lnTo>
                                  <a:pt x="1121" y="428"/>
                                </a:lnTo>
                                <a:lnTo>
                                  <a:pt x="562" y="140"/>
                                </a:lnTo>
                                <a:close/>
                                <a:moveTo>
                                  <a:pt x="1121" y="428"/>
                                </a:moveTo>
                                <a:lnTo>
                                  <a:pt x="562" y="428"/>
                                </a:lnTo>
                                <a:lnTo>
                                  <a:pt x="1125" y="712"/>
                                </a:lnTo>
                                <a:lnTo>
                                  <a:pt x="1572" y="430"/>
                                </a:lnTo>
                                <a:lnTo>
                                  <a:pt x="1125" y="430"/>
                                </a:lnTo>
                                <a:lnTo>
                                  <a:pt x="1121" y="428"/>
                                </a:lnTo>
                                <a:close/>
                                <a:moveTo>
                                  <a:pt x="2878" y="155"/>
                                </a:moveTo>
                                <a:lnTo>
                                  <a:pt x="2250" y="155"/>
                                </a:lnTo>
                                <a:lnTo>
                                  <a:pt x="2812" y="327"/>
                                </a:lnTo>
                                <a:lnTo>
                                  <a:pt x="3375" y="573"/>
                                </a:lnTo>
                                <a:lnTo>
                                  <a:pt x="3937" y="460"/>
                                </a:lnTo>
                                <a:lnTo>
                                  <a:pt x="4913" y="460"/>
                                </a:lnTo>
                                <a:lnTo>
                                  <a:pt x="4500" y="324"/>
                                </a:lnTo>
                                <a:lnTo>
                                  <a:pt x="4439" y="309"/>
                                </a:lnTo>
                                <a:lnTo>
                                  <a:pt x="3375" y="309"/>
                                </a:lnTo>
                                <a:lnTo>
                                  <a:pt x="2878" y="155"/>
                                </a:lnTo>
                                <a:close/>
                                <a:moveTo>
                                  <a:pt x="2250" y="0"/>
                                </a:moveTo>
                                <a:lnTo>
                                  <a:pt x="1687" y="231"/>
                                </a:lnTo>
                                <a:lnTo>
                                  <a:pt x="1125" y="430"/>
                                </a:lnTo>
                                <a:lnTo>
                                  <a:pt x="1572" y="430"/>
                                </a:lnTo>
                                <a:lnTo>
                                  <a:pt x="1687" y="357"/>
                                </a:lnTo>
                                <a:lnTo>
                                  <a:pt x="2250" y="155"/>
                                </a:lnTo>
                                <a:lnTo>
                                  <a:pt x="2878" y="155"/>
                                </a:lnTo>
                                <a:lnTo>
                                  <a:pt x="2812" y="134"/>
                                </a:lnTo>
                                <a:lnTo>
                                  <a:pt x="2250" y="0"/>
                                </a:lnTo>
                                <a:close/>
                                <a:moveTo>
                                  <a:pt x="3937" y="192"/>
                                </a:moveTo>
                                <a:lnTo>
                                  <a:pt x="3375" y="309"/>
                                </a:lnTo>
                                <a:lnTo>
                                  <a:pt x="4439" y="309"/>
                                </a:lnTo>
                                <a:lnTo>
                                  <a:pt x="3937" y="192"/>
                                </a:lnTo>
                                <a:close/>
                              </a:path>
                            </a:pathLst>
                          </a:custGeom>
                          <a:solidFill>
                            <a:srgbClr val="FF7A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5"/>
                        <wps:cNvSpPr>
                          <a:spLocks/>
                        </wps:cNvSpPr>
                        <wps:spPr bwMode="auto">
                          <a:xfrm>
                            <a:off x="2751" y="527"/>
                            <a:ext cx="5625" cy="1260"/>
                          </a:xfrm>
                          <a:custGeom>
                            <a:avLst/>
                            <a:gdLst>
                              <a:gd name="T0" fmla="+- 0 2752 2752"/>
                              <a:gd name="T1" fmla="*/ T0 w 5625"/>
                              <a:gd name="T2" fmla="+- 0 1584 527"/>
                              <a:gd name="T3" fmla="*/ 1584 h 1260"/>
                              <a:gd name="T4" fmla="+- 0 2752 2752"/>
                              <a:gd name="T5" fmla="*/ T4 w 5625"/>
                              <a:gd name="T6" fmla="+- 0 1302 527"/>
                              <a:gd name="T7" fmla="*/ 1302 h 1260"/>
                              <a:gd name="T8" fmla="+- 0 3314 2752"/>
                              <a:gd name="T9" fmla="*/ T8 w 5625"/>
                              <a:gd name="T10" fmla="+- 0 667 527"/>
                              <a:gd name="T11" fmla="*/ 667 h 1260"/>
                              <a:gd name="T12" fmla="+- 0 3877 2752"/>
                              <a:gd name="T13" fmla="*/ T12 w 5625"/>
                              <a:gd name="T14" fmla="+- 0 957 527"/>
                              <a:gd name="T15" fmla="*/ 957 h 1260"/>
                              <a:gd name="T16" fmla="+- 0 4439 2752"/>
                              <a:gd name="T17" fmla="*/ T16 w 5625"/>
                              <a:gd name="T18" fmla="+- 0 758 527"/>
                              <a:gd name="T19" fmla="*/ 758 h 1260"/>
                              <a:gd name="T20" fmla="+- 0 5002 2752"/>
                              <a:gd name="T21" fmla="*/ T20 w 5625"/>
                              <a:gd name="T22" fmla="+- 0 527 527"/>
                              <a:gd name="T23" fmla="*/ 527 h 1260"/>
                              <a:gd name="T24" fmla="+- 0 5564 2752"/>
                              <a:gd name="T25" fmla="*/ T24 w 5625"/>
                              <a:gd name="T26" fmla="+- 0 661 527"/>
                              <a:gd name="T27" fmla="*/ 661 h 1260"/>
                              <a:gd name="T28" fmla="+- 0 6127 2752"/>
                              <a:gd name="T29" fmla="*/ T28 w 5625"/>
                              <a:gd name="T30" fmla="+- 0 836 527"/>
                              <a:gd name="T31" fmla="*/ 836 h 1260"/>
                              <a:gd name="T32" fmla="+- 0 6689 2752"/>
                              <a:gd name="T33" fmla="*/ T32 w 5625"/>
                              <a:gd name="T34" fmla="+- 0 719 527"/>
                              <a:gd name="T35" fmla="*/ 719 h 1260"/>
                              <a:gd name="T36" fmla="+- 0 7252 2752"/>
                              <a:gd name="T37" fmla="*/ T36 w 5625"/>
                              <a:gd name="T38" fmla="+- 0 851 527"/>
                              <a:gd name="T39" fmla="*/ 851 h 1260"/>
                              <a:gd name="T40" fmla="+- 0 7814 2752"/>
                              <a:gd name="T41" fmla="*/ T40 w 5625"/>
                              <a:gd name="T42" fmla="+- 0 1037 527"/>
                              <a:gd name="T43" fmla="*/ 1037 h 1260"/>
                              <a:gd name="T44" fmla="+- 0 8376 2752"/>
                              <a:gd name="T45" fmla="*/ T44 w 5625"/>
                              <a:gd name="T46" fmla="+- 0 1593 527"/>
                              <a:gd name="T47" fmla="*/ 1593 h 1260"/>
                              <a:gd name="T48" fmla="+- 0 8376 2752"/>
                              <a:gd name="T49" fmla="*/ T48 w 5625"/>
                              <a:gd name="T50" fmla="+- 0 1787 527"/>
                              <a:gd name="T51" fmla="*/ 1787 h 1260"/>
                              <a:gd name="T52" fmla="+- 0 7814 2752"/>
                              <a:gd name="T53" fmla="*/ T52 w 5625"/>
                              <a:gd name="T54" fmla="+- 0 1316 527"/>
                              <a:gd name="T55" fmla="*/ 1316 h 1260"/>
                              <a:gd name="T56" fmla="+- 0 7252 2752"/>
                              <a:gd name="T57" fmla="*/ T56 w 5625"/>
                              <a:gd name="T58" fmla="+- 0 1114 527"/>
                              <a:gd name="T59" fmla="*/ 1114 h 1260"/>
                              <a:gd name="T60" fmla="+- 0 6689 2752"/>
                              <a:gd name="T61" fmla="*/ T60 w 5625"/>
                              <a:gd name="T62" fmla="+- 0 987 527"/>
                              <a:gd name="T63" fmla="*/ 987 h 1260"/>
                              <a:gd name="T64" fmla="+- 0 6127 2752"/>
                              <a:gd name="T65" fmla="*/ T64 w 5625"/>
                              <a:gd name="T66" fmla="+- 0 1100 527"/>
                              <a:gd name="T67" fmla="*/ 1100 h 1260"/>
                              <a:gd name="T68" fmla="+- 0 5564 2752"/>
                              <a:gd name="T69" fmla="*/ T68 w 5625"/>
                              <a:gd name="T70" fmla="+- 0 854 527"/>
                              <a:gd name="T71" fmla="*/ 854 h 1260"/>
                              <a:gd name="T72" fmla="+- 0 5002 2752"/>
                              <a:gd name="T73" fmla="*/ T72 w 5625"/>
                              <a:gd name="T74" fmla="+- 0 682 527"/>
                              <a:gd name="T75" fmla="*/ 682 h 1260"/>
                              <a:gd name="T76" fmla="+- 0 4439 2752"/>
                              <a:gd name="T77" fmla="*/ T76 w 5625"/>
                              <a:gd name="T78" fmla="+- 0 884 527"/>
                              <a:gd name="T79" fmla="*/ 884 h 1260"/>
                              <a:gd name="T80" fmla="+- 0 3877 2752"/>
                              <a:gd name="T81" fmla="*/ T80 w 5625"/>
                              <a:gd name="T82" fmla="+- 0 1239 527"/>
                              <a:gd name="T83" fmla="*/ 1239 h 1260"/>
                              <a:gd name="T84" fmla="+- 0 3314 2752"/>
                              <a:gd name="T85" fmla="*/ T84 w 5625"/>
                              <a:gd name="T86" fmla="+- 0 955 527"/>
                              <a:gd name="T87" fmla="*/ 955 h 1260"/>
                              <a:gd name="T88" fmla="+- 0 2752 2752"/>
                              <a:gd name="T89" fmla="*/ T88 w 5625"/>
                              <a:gd name="T90" fmla="+- 0 1584 527"/>
                              <a:gd name="T91" fmla="*/ 1584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260">
                                <a:moveTo>
                                  <a:pt x="0" y="1057"/>
                                </a:moveTo>
                                <a:lnTo>
                                  <a:pt x="0" y="775"/>
                                </a:lnTo>
                                <a:lnTo>
                                  <a:pt x="562" y="140"/>
                                </a:lnTo>
                                <a:lnTo>
                                  <a:pt x="1125" y="430"/>
                                </a:lnTo>
                                <a:lnTo>
                                  <a:pt x="1687" y="231"/>
                                </a:lnTo>
                                <a:lnTo>
                                  <a:pt x="2250" y="0"/>
                                </a:lnTo>
                                <a:lnTo>
                                  <a:pt x="2812" y="134"/>
                                </a:lnTo>
                                <a:lnTo>
                                  <a:pt x="3375" y="309"/>
                                </a:lnTo>
                                <a:lnTo>
                                  <a:pt x="3937" y="192"/>
                                </a:lnTo>
                                <a:lnTo>
                                  <a:pt x="4500" y="324"/>
                                </a:lnTo>
                                <a:lnTo>
                                  <a:pt x="5062" y="510"/>
                                </a:lnTo>
                                <a:lnTo>
                                  <a:pt x="5624" y="1066"/>
                                </a:lnTo>
                                <a:lnTo>
                                  <a:pt x="5624" y="1260"/>
                                </a:lnTo>
                                <a:lnTo>
                                  <a:pt x="5062" y="789"/>
                                </a:lnTo>
                                <a:lnTo>
                                  <a:pt x="4500" y="587"/>
                                </a:lnTo>
                                <a:lnTo>
                                  <a:pt x="3937" y="460"/>
                                </a:lnTo>
                                <a:lnTo>
                                  <a:pt x="3375" y="573"/>
                                </a:lnTo>
                                <a:lnTo>
                                  <a:pt x="2812" y="327"/>
                                </a:lnTo>
                                <a:lnTo>
                                  <a:pt x="2250" y="155"/>
                                </a:lnTo>
                                <a:lnTo>
                                  <a:pt x="1687" y="357"/>
                                </a:lnTo>
                                <a:lnTo>
                                  <a:pt x="1125" y="712"/>
                                </a:lnTo>
                                <a:lnTo>
                                  <a:pt x="562" y="428"/>
                                </a:lnTo>
                                <a:lnTo>
                                  <a:pt x="0" y="1057"/>
                                </a:lnTo>
                              </a:path>
                            </a:pathLst>
                          </a:custGeom>
                          <a:noFill/>
                          <a:ln w="12400">
                            <a:solidFill>
                              <a:srgbClr val="FF7A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4"/>
                        <wps:cNvSpPr>
                          <a:spLocks/>
                        </wps:cNvSpPr>
                        <wps:spPr bwMode="auto">
                          <a:xfrm>
                            <a:off x="2751" y="527"/>
                            <a:ext cx="5625" cy="1260"/>
                          </a:xfrm>
                          <a:custGeom>
                            <a:avLst/>
                            <a:gdLst>
                              <a:gd name="T0" fmla="+- 0 2752 2752"/>
                              <a:gd name="T1" fmla="*/ T0 w 5625"/>
                              <a:gd name="T2" fmla="+- 0 1584 527"/>
                              <a:gd name="T3" fmla="*/ 1584 h 1260"/>
                              <a:gd name="T4" fmla="+- 0 2752 2752"/>
                              <a:gd name="T5" fmla="*/ T4 w 5625"/>
                              <a:gd name="T6" fmla="+- 0 1302 527"/>
                              <a:gd name="T7" fmla="*/ 1302 h 1260"/>
                              <a:gd name="T8" fmla="+- 0 3314 2752"/>
                              <a:gd name="T9" fmla="*/ T8 w 5625"/>
                              <a:gd name="T10" fmla="+- 0 667 527"/>
                              <a:gd name="T11" fmla="*/ 667 h 1260"/>
                              <a:gd name="T12" fmla="+- 0 3877 2752"/>
                              <a:gd name="T13" fmla="*/ T12 w 5625"/>
                              <a:gd name="T14" fmla="+- 0 957 527"/>
                              <a:gd name="T15" fmla="*/ 957 h 1260"/>
                              <a:gd name="T16" fmla="+- 0 4439 2752"/>
                              <a:gd name="T17" fmla="*/ T16 w 5625"/>
                              <a:gd name="T18" fmla="+- 0 758 527"/>
                              <a:gd name="T19" fmla="*/ 758 h 1260"/>
                              <a:gd name="T20" fmla="+- 0 5002 2752"/>
                              <a:gd name="T21" fmla="*/ T20 w 5625"/>
                              <a:gd name="T22" fmla="+- 0 527 527"/>
                              <a:gd name="T23" fmla="*/ 527 h 1260"/>
                              <a:gd name="T24" fmla="+- 0 5564 2752"/>
                              <a:gd name="T25" fmla="*/ T24 w 5625"/>
                              <a:gd name="T26" fmla="+- 0 661 527"/>
                              <a:gd name="T27" fmla="*/ 661 h 1260"/>
                              <a:gd name="T28" fmla="+- 0 6127 2752"/>
                              <a:gd name="T29" fmla="*/ T28 w 5625"/>
                              <a:gd name="T30" fmla="+- 0 836 527"/>
                              <a:gd name="T31" fmla="*/ 836 h 1260"/>
                              <a:gd name="T32" fmla="+- 0 6689 2752"/>
                              <a:gd name="T33" fmla="*/ T32 w 5625"/>
                              <a:gd name="T34" fmla="+- 0 719 527"/>
                              <a:gd name="T35" fmla="*/ 719 h 1260"/>
                              <a:gd name="T36" fmla="+- 0 7252 2752"/>
                              <a:gd name="T37" fmla="*/ T36 w 5625"/>
                              <a:gd name="T38" fmla="+- 0 851 527"/>
                              <a:gd name="T39" fmla="*/ 851 h 1260"/>
                              <a:gd name="T40" fmla="+- 0 7814 2752"/>
                              <a:gd name="T41" fmla="*/ T40 w 5625"/>
                              <a:gd name="T42" fmla="+- 0 1037 527"/>
                              <a:gd name="T43" fmla="*/ 1037 h 1260"/>
                              <a:gd name="T44" fmla="+- 0 8376 2752"/>
                              <a:gd name="T45" fmla="*/ T44 w 5625"/>
                              <a:gd name="T46" fmla="+- 0 1593 527"/>
                              <a:gd name="T47" fmla="*/ 1593 h 1260"/>
                              <a:gd name="T48" fmla="+- 0 8376 2752"/>
                              <a:gd name="T49" fmla="*/ T48 w 5625"/>
                              <a:gd name="T50" fmla="+- 0 1787 527"/>
                              <a:gd name="T51" fmla="*/ 1787 h 1260"/>
                              <a:gd name="T52" fmla="+- 0 7814 2752"/>
                              <a:gd name="T53" fmla="*/ T52 w 5625"/>
                              <a:gd name="T54" fmla="+- 0 1316 527"/>
                              <a:gd name="T55" fmla="*/ 1316 h 1260"/>
                              <a:gd name="T56" fmla="+- 0 7252 2752"/>
                              <a:gd name="T57" fmla="*/ T56 w 5625"/>
                              <a:gd name="T58" fmla="+- 0 1114 527"/>
                              <a:gd name="T59" fmla="*/ 1114 h 1260"/>
                              <a:gd name="T60" fmla="+- 0 6689 2752"/>
                              <a:gd name="T61" fmla="*/ T60 w 5625"/>
                              <a:gd name="T62" fmla="+- 0 987 527"/>
                              <a:gd name="T63" fmla="*/ 987 h 1260"/>
                              <a:gd name="T64" fmla="+- 0 6127 2752"/>
                              <a:gd name="T65" fmla="*/ T64 w 5625"/>
                              <a:gd name="T66" fmla="+- 0 1100 527"/>
                              <a:gd name="T67" fmla="*/ 1100 h 1260"/>
                              <a:gd name="T68" fmla="+- 0 5564 2752"/>
                              <a:gd name="T69" fmla="*/ T68 w 5625"/>
                              <a:gd name="T70" fmla="+- 0 854 527"/>
                              <a:gd name="T71" fmla="*/ 854 h 1260"/>
                              <a:gd name="T72" fmla="+- 0 5002 2752"/>
                              <a:gd name="T73" fmla="*/ T72 w 5625"/>
                              <a:gd name="T74" fmla="+- 0 682 527"/>
                              <a:gd name="T75" fmla="*/ 682 h 1260"/>
                              <a:gd name="T76" fmla="+- 0 4439 2752"/>
                              <a:gd name="T77" fmla="*/ T76 w 5625"/>
                              <a:gd name="T78" fmla="+- 0 884 527"/>
                              <a:gd name="T79" fmla="*/ 884 h 1260"/>
                              <a:gd name="T80" fmla="+- 0 3877 2752"/>
                              <a:gd name="T81" fmla="*/ T80 w 5625"/>
                              <a:gd name="T82" fmla="+- 0 1239 527"/>
                              <a:gd name="T83" fmla="*/ 1239 h 1260"/>
                              <a:gd name="T84" fmla="+- 0 3314 2752"/>
                              <a:gd name="T85" fmla="*/ T84 w 5625"/>
                              <a:gd name="T86" fmla="+- 0 955 527"/>
                              <a:gd name="T87" fmla="*/ 955 h 1260"/>
                              <a:gd name="T88" fmla="+- 0 2752 2752"/>
                              <a:gd name="T89" fmla="*/ T88 w 5625"/>
                              <a:gd name="T90" fmla="+- 0 1584 527"/>
                              <a:gd name="T91" fmla="*/ 1584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260">
                                <a:moveTo>
                                  <a:pt x="0" y="1057"/>
                                </a:moveTo>
                                <a:lnTo>
                                  <a:pt x="0" y="775"/>
                                </a:lnTo>
                                <a:lnTo>
                                  <a:pt x="562" y="140"/>
                                </a:lnTo>
                                <a:lnTo>
                                  <a:pt x="1125" y="430"/>
                                </a:lnTo>
                                <a:lnTo>
                                  <a:pt x="1687" y="231"/>
                                </a:lnTo>
                                <a:lnTo>
                                  <a:pt x="2250" y="0"/>
                                </a:lnTo>
                                <a:lnTo>
                                  <a:pt x="2812" y="134"/>
                                </a:lnTo>
                                <a:lnTo>
                                  <a:pt x="3375" y="309"/>
                                </a:lnTo>
                                <a:lnTo>
                                  <a:pt x="3937" y="192"/>
                                </a:lnTo>
                                <a:lnTo>
                                  <a:pt x="4500" y="324"/>
                                </a:lnTo>
                                <a:lnTo>
                                  <a:pt x="5062" y="510"/>
                                </a:lnTo>
                                <a:lnTo>
                                  <a:pt x="5624" y="1066"/>
                                </a:lnTo>
                                <a:lnTo>
                                  <a:pt x="5624" y="1260"/>
                                </a:lnTo>
                                <a:lnTo>
                                  <a:pt x="5062" y="789"/>
                                </a:lnTo>
                                <a:lnTo>
                                  <a:pt x="4500" y="587"/>
                                </a:lnTo>
                                <a:lnTo>
                                  <a:pt x="3937" y="460"/>
                                </a:lnTo>
                                <a:lnTo>
                                  <a:pt x="3375" y="573"/>
                                </a:lnTo>
                                <a:lnTo>
                                  <a:pt x="2812" y="327"/>
                                </a:lnTo>
                                <a:lnTo>
                                  <a:pt x="2250" y="155"/>
                                </a:lnTo>
                                <a:lnTo>
                                  <a:pt x="1687" y="357"/>
                                </a:lnTo>
                                <a:lnTo>
                                  <a:pt x="1125" y="712"/>
                                </a:lnTo>
                                <a:lnTo>
                                  <a:pt x="562" y="428"/>
                                </a:lnTo>
                                <a:lnTo>
                                  <a:pt x="0" y="1057"/>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53"/>
                        <wps:cNvSpPr>
                          <a:spLocks/>
                        </wps:cNvSpPr>
                        <wps:spPr bwMode="auto">
                          <a:xfrm>
                            <a:off x="2751" y="485"/>
                            <a:ext cx="5625" cy="1109"/>
                          </a:xfrm>
                          <a:custGeom>
                            <a:avLst/>
                            <a:gdLst>
                              <a:gd name="T0" fmla="+- 0 6703 2752"/>
                              <a:gd name="T1" fmla="*/ T0 w 5625"/>
                              <a:gd name="T2" fmla="+- 0 719 485"/>
                              <a:gd name="T3" fmla="*/ 719 h 1109"/>
                              <a:gd name="T4" fmla="+- 0 6689 2752"/>
                              <a:gd name="T5" fmla="*/ T4 w 5625"/>
                              <a:gd name="T6" fmla="+- 0 719 485"/>
                              <a:gd name="T7" fmla="*/ 719 h 1109"/>
                              <a:gd name="T8" fmla="+- 0 7252 2752"/>
                              <a:gd name="T9" fmla="*/ T8 w 5625"/>
                              <a:gd name="T10" fmla="+- 0 851 485"/>
                              <a:gd name="T11" fmla="*/ 851 h 1109"/>
                              <a:gd name="T12" fmla="+- 0 7814 2752"/>
                              <a:gd name="T13" fmla="*/ T12 w 5625"/>
                              <a:gd name="T14" fmla="+- 0 1037 485"/>
                              <a:gd name="T15" fmla="*/ 1037 h 1109"/>
                              <a:gd name="T16" fmla="+- 0 8376 2752"/>
                              <a:gd name="T17" fmla="*/ T16 w 5625"/>
                              <a:gd name="T18" fmla="+- 0 1593 485"/>
                              <a:gd name="T19" fmla="*/ 1593 h 1109"/>
                              <a:gd name="T20" fmla="+- 0 8376 2752"/>
                              <a:gd name="T21" fmla="*/ T20 w 5625"/>
                              <a:gd name="T22" fmla="+- 0 1582 485"/>
                              <a:gd name="T23" fmla="*/ 1582 h 1109"/>
                              <a:gd name="T24" fmla="+- 0 7814 2752"/>
                              <a:gd name="T25" fmla="*/ T24 w 5625"/>
                              <a:gd name="T26" fmla="+- 0 1027 485"/>
                              <a:gd name="T27" fmla="*/ 1027 h 1109"/>
                              <a:gd name="T28" fmla="+- 0 7252 2752"/>
                              <a:gd name="T29" fmla="*/ T28 w 5625"/>
                              <a:gd name="T30" fmla="+- 0 842 485"/>
                              <a:gd name="T31" fmla="*/ 842 h 1109"/>
                              <a:gd name="T32" fmla="+- 0 6703 2752"/>
                              <a:gd name="T33" fmla="*/ T32 w 5625"/>
                              <a:gd name="T34" fmla="+- 0 719 485"/>
                              <a:gd name="T35" fmla="*/ 719 h 1109"/>
                              <a:gd name="T36" fmla="+- 0 3314 2752"/>
                              <a:gd name="T37" fmla="*/ T36 w 5625"/>
                              <a:gd name="T38" fmla="+- 0 615 485"/>
                              <a:gd name="T39" fmla="*/ 615 h 1109"/>
                              <a:gd name="T40" fmla="+- 0 2752 2752"/>
                              <a:gd name="T41" fmla="*/ T40 w 5625"/>
                              <a:gd name="T42" fmla="+- 0 1259 485"/>
                              <a:gd name="T43" fmla="*/ 1259 h 1109"/>
                              <a:gd name="T44" fmla="+- 0 2752 2752"/>
                              <a:gd name="T45" fmla="*/ T44 w 5625"/>
                              <a:gd name="T46" fmla="+- 0 1302 485"/>
                              <a:gd name="T47" fmla="*/ 1302 h 1109"/>
                              <a:gd name="T48" fmla="+- 0 3314 2752"/>
                              <a:gd name="T49" fmla="*/ T48 w 5625"/>
                              <a:gd name="T50" fmla="+- 0 667 485"/>
                              <a:gd name="T51" fmla="*/ 667 h 1109"/>
                              <a:gd name="T52" fmla="+- 0 3414 2752"/>
                              <a:gd name="T53" fmla="*/ T52 w 5625"/>
                              <a:gd name="T54" fmla="+- 0 667 485"/>
                              <a:gd name="T55" fmla="*/ 667 h 1109"/>
                              <a:gd name="T56" fmla="+- 0 3314 2752"/>
                              <a:gd name="T57" fmla="*/ T56 w 5625"/>
                              <a:gd name="T58" fmla="+- 0 615 485"/>
                              <a:gd name="T59" fmla="*/ 615 h 1109"/>
                              <a:gd name="T60" fmla="+- 0 3414 2752"/>
                              <a:gd name="T61" fmla="*/ T60 w 5625"/>
                              <a:gd name="T62" fmla="+- 0 667 485"/>
                              <a:gd name="T63" fmla="*/ 667 h 1109"/>
                              <a:gd name="T64" fmla="+- 0 3314 2752"/>
                              <a:gd name="T65" fmla="*/ T64 w 5625"/>
                              <a:gd name="T66" fmla="+- 0 667 485"/>
                              <a:gd name="T67" fmla="*/ 667 h 1109"/>
                              <a:gd name="T68" fmla="+- 0 3877 2752"/>
                              <a:gd name="T69" fmla="*/ T68 w 5625"/>
                              <a:gd name="T70" fmla="+- 0 957 485"/>
                              <a:gd name="T71" fmla="*/ 957 h 1109"/>
                              <a:gd name="T72" fmla="+- 0 4025 2752"/>
                              <a:gd name="T73" fmla="*/ T72 w 5625"/>
                              <a:gd name="T74" fmla="+- 0 905 485"/>
                              <a:gd name="T75" fmla="*/ 905 h 1109"/>
                              <a:gd name="T76" fmla="+- 0 3877 2752"/>
                              <a:gd name="T77" fmla="*/ T76 w 5625"/>
                              <a:gd name="T78" fmla="+- 0 905 485"/>
                              <a:gd name="T79" fmla="*/ 905 h 1109"/>
                              <a:gd name="T80" fmla="+- 0 3414 2752"/>
                              <a:gd name="T81" fmla="*/ T80 w 5625"/>
                              <a:gd name="T82" fmla="+- 0 667 485"/>
                              <a:gd name="T83" fmla="*/ 667 h 1109"/>
                              <a:gd name="T84" fmla="+- 0 5002 2752"/>
                              <a:gd name="T85" fmla="*/ T84 w 5625"/>
                              <a:gd name="T86" fmla="+- 0 485 485"/>
                              <a:gd name="T87" fmla="*/ 485 h 1109"/>
                              <a:gd name="T88" fmla="+- 0 4439 2752"/>
                              <a:gd name="T89" fmla="*/ T88 w 5625"/>
                              <a:gd name="T90" fmla="+- 0 713 485"/>
                              <a:gd name="T91" fmla="*/ 713 h 1109"/>
                              <a:gd name="T92" fmla="+- 0 3877 2752"/>
                              <a:gd name="T93" fmla="*/ T92 w 5625"/>
                              <a:gd name="T94" fmla="+- 0 905 485"/>
                              <a:gd name="T95" fmla="*/ 905 h 1109"/>
                              <a:gd name="T96" fmla="+- 0 4025 2752"/>
                              <a:gd name="T97" fmla="*/ T96 w 5625"/>
                              <a:gd name="T98" fmla="+- 0 905 485"/>
                              <a:gd name="T99" fmla="*/ 905 h 1109"/>
                              <a:gd name="T100" fmla="+- 0 4439 2752"/>
                              <a:gd name="T101" fmla="*/ T100 w 5625"/>
                              <a:gd name="T102" fmla="+- 0 758 485"/>
                              <a:gd name="T103" fmla="*/ 758 h 1109"/>
                              <a:gd name="T104" fmla="+- 0 5002 2752"/>
                              <a:gd name="T105" fmla="*/ T104 w 5625"/>
                              <a:gd name="T106" fmla="+- 0 527 485"/>
                              <a:gd name="T107" fmla="*/ 527 h 1109"/>
                              <a:gd name="T108" fmla="+- 0 5165 2752"/>
                              <a:gd name="T109" fmla="*/ T108 w 5625"/>
                              <a:gd name="T110" fmla="+- 0 527 485"/>
                              <a:gd name="T111" fmla="*/ 527 h 1109"/>
                              <a:gd name="T112" fmla="+- 0 5002 2752"/>
                              <a:gd name="T113" fmla="*/ T112 w 5625"/>
                              <a:gd name="T114" fmla="+- 0 485 485"/>
                              <a:gd name="T115" fmla="*/ 485 h 1109"/>
                              <a:gd name="T116" fmla="+- 0 5165 2752"/>
                              <a:gd name="T117" fmla="*/ T116 w 5625"/>
                              <a:gd name="T118" fmla="+- 0 527 485"/>
                              <a:gd name="T119" fmla="*/ 527 h 1109"/>
                              <a:gd name="T120" fmla="+- 0 5002 2752"/>
                              <a:gd name="T121" fmla="*/ T120 w 5625"/>
                              <a:gd name="T122" fmla="+- 0 527 485"/>
                              <a:gd name="T123" fmla="*/ 527 h 1109"/>
                              <a:gd name="T124" fmla="+- 0 5564 2752"/>
                              <a:gd name="T125" fmla="*/ T124 w 5625"/>
                              <a:gd name="T126" fmla="+- 0 661 485"/>
                              <a:gd name="T127" fmla="*/ 661 h 1109"/>
                              <a:gd name="T128" fmla="+- 0 6127 2752"/>
                              <a:gd name="T129" fmla="*/ T128 w 5625"/>
                              <a:gd name="T130" fmla="+- 0 836 485"/>
                              <a:gd name="T131" fmla="*/ 836 h 1109"/>
                              <a:gd name="T132" fmla="+- 0 6187 2752"/>
                              <a:gd name="T133" fmla="*/ T132 w 5625"/>
                              <a:gd name="T134" fmla="+- 0 824 485"/>
                              <a:gd name="T135" fmla="*/ 824 h 1109"/>
                              <a:gd name="T136" fmla="+- 0 6127 2752"/>
                              <a:gd name="T137" fmla="*/ T136 w 5625"/>
                              <a:gd name="T138" fmla="+- 0 824 485"/>
                              <a:gd name="T139" fmla="*/ 824 h 1109"/>
                              <a:gd name="T140" fmla="+- 0 5564 2752"/>
                              <a:gd name="T141" fmla="*/ T140 w 5625"/>
                              <a:gd name="T142" fmla="+- 0 630 485"/>
                              <a:gd name="T143" fmla="*/ 630 h 1109"/>
                              <a:gd name="T144" fmla="+- 0 5165 2752"/>
                              <a:gd name="T145" fmla="*/ T144 w 5625"/>
                              <a:gd name="T146" fmla="+- 0 527 485"/>
                              <a:gd name="T147" fmla="*/ 527 h 1109"/>
                              <a:gd name="T148" fmla="+- 0 6689 2752"/>
                              <a:gd name="T149" fmla="*/ T148 w 5625"/>
                              <a:gd name="T150" fmla="+- 0 716 485"/>
                              <a:gd name="T151" fmla="*/ 716 h 1109"/>
                              <a:gd name="T152" fmla="+- 0 6127 2752"/>
                              <a:gd name="T153" fmla="*/ T152 w 5625"/>
                              <a:gd name="T154" fmla="+- 0 824 485"/>
                              <a:gd name="T155" fmla="*/ 824 h 1109"/>
                              <a:gd name="T156" fmla="+- 0 6187 2752"/>
                              <a:gd name="T157" fmla="*/ T156 w 5625"/>
                              <a:gd name="T158" fmla="+- 0 824 485"/>
                              <a:gd name="T159" fmla="*/ 824 h 1109"/>
                              <a:gd name="T160" fmla="+- 0 6689 2752"/>
                              <a:gd name="T161" fmla="*/ T160 w 5625"/>
                              <a:gd name="T162" fmla="+- 0 719 485"/>
                              <a:gd name="T163" fmla="*/ 719 h 1109"/>
                              <a:gd name="T164" fmla="+- 0 6703 2752"/>
                              <a:gd name="T165" fmla="*/ T164 w 5625"/>
                              <a:gd name="T166" fmla="+- 0 719 485"/>
                              <a:gd name="T167" fmla="*/ 719 h 1109"/>
                              <a:gd name="T168" fmla="+- 0 6689 2752"/>
                              <a:gd name="T169" fmla="*/ T168 w 5625"/>
                              <a:gd name="T170" fmla="+- 0 716 485"/>
                              <a:gd name="T171" fmla="*/ 716 h 1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625" h="1109">
                                <a:moveTo>
                                  <a:pt x="3951" y="234"/>
                                </a:moveTo>
                                <a:lnTo>
                                  <a:pt x="3937" y="234"/>
                                </a:lnTo>
                                <a:lnTo>
                                  <a:pt x="4500" y="366"/>
                                </a:lnTo>
                                <a:lnTo>
                                  <a:pt x="5062" y="552"/>
                                </a:lnTo>
                                <a:lnTo>
                                  <a:pt x="5624" y="1108"/>
                                </a:lnTo>
                                <a:lnTo>
                                  <a:pt x="5624" y="1097"/>
                                </a:lnTo>
                                <a:lnTo>
                                  <a:pt x="5062" y="542"/>
                                </a:lnTo>
                                <a:lnTo>
                                  <a:pt x="4500" y="357"/>
                                </a:lnTo>
                                <a:lnTo>
                                  <a:pt x="3951" y="234"/>
                                </a:lnTo>
                                <a:close/>
                                <a:moveTo>
                                  <a:pt x="562" y="130"/>
                                </a:moveTo>
                                <a:lnTo>
                                  <a:pt x="0" y="774"/>
                                </a:lnTo>
                                <a:lnTo>
                                  <a:pt x="0" y="817"/>
                                </a:lnTo>
                                <a:lnTo>
                                  <a:pt x="562" y="182"/>
                                </a:lnTo>
                                <a:lnTo>
                                  <a:pt x="662" y="182"/>
                                </a:lnTo>
                                <a:lnTo>
                                  <a:pt x="562" y="130"/>
                                </a:lnTo>
                                <a:close/>
                                <a:moveTo>
                                  <a:pt x="662" y="182"/>
                                </a:moveTo>
                                <a:lnTo>
                                  <a:pt x="562" y="182"/>
                                </a:lnTo>
                                <a:lnTo>
                                  <a:pt x="1125" y="472"/>
                                </a:lnTo>
                                <a:lnTo>
                                  <a:pt x="1273" y="420"/>
                                </a:lnTo>
                                <a:lnTo>
                                  <a:pt x="1125" y="420"/>
                                </a:lnTo>
                                <a:lnTo>
                                  <a:pt x="662" y="182"/>
                                </a:lnTo>
                                <a:close/>
                                <a:moveTo>
                                  <a:pt x="2250" y="0"/>
                                </a:moveTo>
                                <a:lnTo>
                                  <a:pt x="1687" y="228"/>
                                </a:lnTo>
                                <a:lnTo>
                                  <a:pt x="1125" y="420"/>
                                </a:lnTo>
                                <a:lnTo>
                                  <a:pt x="1273" y="420"/>
                                </a:lnTo>
                                <a:lnTo>
                                  <a:pt x="1687" y="273"/>
                                </a:lnTo>
                                <a:lnTo>
                                  <a:pt x="2250" y="42"/>
                                </a:lnTo>
                                <a:lnTo>
                                  <a:pt x="2413" y="42"/>
                                </a:lnTo>
                                <a:lnTo>
                                  <a:pt x="2250" y="0"/>
                                </a:lnTo>
                                <a:close/>
                                <a:moveTo>
                                  <a:pt x="2413" y="42"/>
                                </a:moveTo>
                                <a:lnTo>
                                  <a:pt x="2250" y="42"/>
                                </a:lnTo>
                                <a:lnTo>
                                  <a:pt x="2812" y="176"/>
                                </a:lnTo>
                                <a:lnTo>
                                  <a:pt x="3375" y="351"/>
                                </a:lnTo>
                                <a:lnTo>
                                  <a:pt x="3435" y="339"/>
                                </a:lnTo>
                                <a:lnTo>
                                  <a:pt x="3375" y="339"/>
                                </a:lnTo>
                                <a:lnTo>
                                  <a:pt x="2812" y="145"/>
                                </a:lnTo>
                                <a:lnTo>
                                  <a:pt x="2413" y="42"/>
                                </a:lnTo>
                                <a:close/>
                                <a:moveTo>
                                  <a:pt x="3937" y="231"/>
                                </a:moveTo>
                                <a:lnTo>
                                  <a:pt x="3375" y="339"/>
                                </a:lnTo>
                                <a:lnTo>
                                  <a:pt x="3435" y="339"/>
                                </a:lnTo>
                                <a:lnTo>
                                  <a:pt x="3937" y="234"/>
                                </a:lnTo>
                                <a:lnTo>
                                  <a:pt x="3951" y="234"/>
                                </a:lnTo>
                                <a:lnTo>
                                  <a:pt x="3937" y="231"/>
                                </a:lnTo>
                                <a:close/>
                              </a:path>
                            </a:pathLst>
                          </a:custGeom>
                          <a:solidFill>
                            <a:srgbClr val="1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2"/>
                        <wps:cNvSpPr>
                          <a:spLocks/>
                        </wps:cNvSpPr>
                        <wps:spPr bwMode="auto">
                          <a:xfrm>
                            <a:off x="2751" y="485"/>
                            <a:ext cx="5625" cy="1109"/>
                          </a:xfrm>
                          <a:custGeom>
                            <a:avLst/>
                            <a:gdLst>
                              <a:gd name="T0" fmla="+- 0 2752 2752"/>
                              <a:gd name="T1" fmla="*/ T0 w 5625"/>
                              <a:gd name="T2" fmla="+- 0 1302 485"/>
                              <a:gd name="T3" fmla="*/ 1302 h 1109"/>
                              <a:gd name="T4" fmla="+- 0 2752 2752"/>
                              <a:gd name="T5" fmla="*/ T4 w 5625"/>
                              <a:gd name="T6" fmla="+- 0 1259 485"/>
                              <a:gd name="T7" fmla="*/ 1259 h 1109"/>
                              <a:gd name="T8" fmla="+- 0 3314 2752"/>
                              <a:gd name="T9" fmla="*/ T8 w 5625"/>
                              <a:gd name="T10" fmla="+- 0 615 485"/>
                              <a:gd name="T11" fmla="*/ 615 h 1109"/>
                              <a:gd name="T12" fmla="+- 0 3877 2752"/>
                              <a:gd name="T13" fmla="*/ T12 w 5625"/>
                              <a:gd name="T14" fmla="+- 0 905 485"/>
                              <a:gd name="T15" fmla="*/ 905 h 1109"/>
                              <a:gd name="T16" fmla="+- 0 4439 2752"/>
                              <a:gd name="T17" fmla="*/ T16 w 5625"/>
                              <a:gd name="T18" fmla="+- 0 713 485"/>
                              <a:gd name="T19" fmla="*/ 713 h 1109"/>
                              <a:gd name="T20" fmla="+- 0 5002 2752"/>
                              <a:gd name="T21" fmla="*/ T20 w 5625"/>
                              <a:gd name="T22" fmla="+- 0 485 485"/>
                              <a:gd name="T23" fmla="*/ 485 h 1109"/>
                              <a:gd name="T24" fmla="+- 0 5564 2752"/>
                              <a:gd name="T25" fmla="*/ T24 w 5625"/>
                              <a:gd name="T26" fmla="+- 0 630 485"/>
                              <a:gd name="T27" fmla="*/ 630 h 1109"/>
                              <a:gd name="T28" fmla="+- 0 6127 2752"/>
                              <a:gd name="T29" fmla="*/ T28 w 5625"/>
                              <a:gd name="T30" fmla="+- 0 824 485"/>
                              <a:gd name="T31" fmla="*/ 824 h 1109"/>
                              <a:gd name="T32" fmla="+- 0 6689 2752"/>
                              <a:gd name="T33" fmla="*/ T32 w 5625"/>
                              <a:gd name="T34" fmla="+- 0 716 485"/>
                              <a:gd name="T35" fmla="*/ 716 h 1109"/>
                              <a:gd name="T36" fmla="+- 0 7252 2752"/>
                              <a:gd name="T37" fmla="*/ T36 w 5625"/>
                              <a:gd name="T38" fmla="+- 0 842 485"/>
                              <a:gd name="T39" fmla="*/ 842 h 1109"/>
                              <a:gd name="T40" fmla="+- 0 7814 2752"/>
                              <a:gd name="T41" fmla="*/ T40 w 5625"/>
                              <a:gd name="T42" fmla="+- 0 1027 485"/>
                              <a:gd name="T43" fmla="*/ 1027 h 1109"/>
                              <a:gd name="T44" fmla="+- 0 8376 2752"/>
                              <a:gd name="T45" fmla="*/ T44 w 5625"/>
                              <a:gd name="T46" fmla="+- 0 1582 485"/>
                              <a:gd name="T47" fmla="*/ 1582 h 1109"/>
                              <a:gd name="T48" fmla="+- 0 8376 2752"/>
                              <a:gd name="T49" fmla="*/ T48 w 5625"/>
                              <a:gd name="T50" fmla="+- 0 1593 485"/>
                              <a:gd name="T51" fmla="*/ 1593 h 1109"/>
                              <a:gd name="T52" fmla="+- 0 7814 2752"/>
                              <a:gd name="T53" fmla="*/ T52 w 5625"/>
                              <a:gd name="T54" fmla="+- 0 1037 485"/>
                              <a:gd name="T55" fmla="*/ 1037 h 1109"/>
                              <a:gd name="T56" fmla="+- 0 7252 2752"/>
                              <a:gd name="T57" fmla="*/ T56 w 5625"/>
                              <a:gd name="T58" fmla="+- 0 851 485"/>
                              <a:gd name="T59" fmla="*/ 851 h 1109"/>
                              <a:gd name="T60" fmla="+- 0 6689 2752"/>
                              <a:gd name="T61" fmla="*/ T60 w 5625"/>
                              <a:gd name="T62" fmla="+- 0 719 485"/>
                              <a:gd name="T63" fmla="*/ 719 h 1109"/>
                              <a:gd name="T64" fmla="+- 0 6127 2752"/>
                              <a:gd name="T65" fmla="*/ T64 w 5625"/>
                              <a:gd name="T66" fmla="+- 0 836 485"/>
                              <a:gd name="T67" fmla="*/ 836 h 1109"/>
                              <a:gd name="T68" fmla="+- 0 5564 2752"/>
                              <a:gd name="T69" fmla="*/ T68 w 5625"/>
                              <a:gd name="T70" fmla="+- 0 661 485"/>
                              <a:gd name="T71" fmla="*/ 661 h 1109"/>
                              <a:gd name="T72" fmla="+- 0 5002 2752"/>
                              <a:gd name="T73" fmla="*/ T72 w 5625"/>
                              <a:gd name="T74" fmla="+- 0 527 485"/>
                              <a:gd name="T75" fmla="*/ 527 h 1109"/>
                              <a:gd name="T76" fmla="+- 0 4439 2752"/>
                              <a:gd name="T77" fmla="*/ T76 w 5625"/>
                              <a:gd name="T78" fmla="+- 0 758 485"/>
                              <a:gd name="T79" fmla="*/ 758 h 1109"/>
                              <a:gd name="T80" fmla="+- 0 3877 2752"/>
                              <a:gd name="T81" fmla="*/ T80 w 5625"/>
                              <a:gd name="T82" fmla="+- 0 957 485"/>
                              <a:gd name="T83" fmla="*/ 957 h 1109"/>
                              <a:gd name="T84" fmla="+- 0 3314 2752"/>
                              <a:gd name="T85" fmla="*/ T84 w 5625"/>
                              <a:gd name="T86" fmla="+- 0 667 485"/>
                              <a:gd name="T87" fmla="*/ 667 h 1109"/>
                              <a:gd name="T88" fmla="+- 0 2752 2752"/>
                              <a:gd name="T89" fmla="*/ T88 w 5625"/>
                              <a:gd name="T90" fmla="+- 0 1302 485"/>
                              <a:gd name="T91" fmla="*/ 1302 h 1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109">
                                <a:moveTo>
                                  <a:pt x="0" y="817"/>
                                </a:moveTo>
                                <a:lnTo>
                                  <a:pt x="0" y="774"/>
                                </a:lnTo>
                                <a:lnTo>
                                  <a:pt x="562" y="130"/>
                                </a:lnTo>
                                <a:lnTo>
                                  <a:pt x="1125" y="420"/>
                                </a:lnTo>
                                <a:lnTo>
                                  <a:pt x="1687" y="228"/>
                                </a:lnTo>
                                <a:lnTo>
                                  <a:pt x="2250" y="0"/>
                                </a:lnTo>
                                <a:lnTo>
                                  <a:pt x="2812" y="145"/>
                                </a:lnTo>
                                <a:lnTo>
                                  <a:pt x="3375" y="339"/>
                                </a:lnTo>
                                <a:lnTo>
                                  <a:pt x="3937" y="231"/>
                                </a:lnTo>
                                <a:lnTo>
                                  <a:pt x="4500" y="357"/>
                                </a:lnTo>
                                <a:lnTo>
                                  <a:pt x="5062" y="542"/>
                                </a:lnTo>
                                <a:lnTo>
                                  <a:pt x="5624" y="1097"/>
                                </a:lnTo>
                                <a:lnTo>
                                  <a:pt x="5624" y="1108"/>
                                </a:lnTo>
                                <a:lnTo>
                                  <a:pt x="5062" y="552"/>
                                </a:lnTo>
                                <a:lnTo>
                                  <a:pt x="4500" y="366"/>
                                </a:lnTo>
                                <a:lnTo>
                                  <a:pt x="3937" y="234"/>
                                </a:lnTo>
                                <a:lnTo>
                                  <a:pt x="3375" y="351"/>
                                </a:lnTo>
                                <a:lnTo>
                                  <a:pt x="2812" y="176"/>
                                </a:lnTo>
                                <a:lnTo>
                                  <a:pt x="2250" y="42"/>
                                </a:lnTo>
                                <a:lnTo>
                                  <a:pt x="1687" y="273"/>
                                </a:lnTo>
                                <a:lnTo>
                                  <a:pt x="1125" y="472"/>
                                </a:lnTo>
                                <a:lnTo>
                                  <a:pt x="562" y="182"/>
                                </a:lnTo>
                                <a:lnTo>
                                  <a:pt x="0" y="817"/>
                                </a:lnTo>
                              </a:path>
                            </a:pathLst>
                          </a:custGeom>
                          <a:noFill/>
                          <a:ln w="12400">
                            <a:solidFill>
                              <a:srgbClr val="13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51"/>
                        <wps:cNvSpPr>
                          <a:spLocks/>
                        </wps:cNvSpPr>
                        <wps:spPr bwMode="auto">
                          <a:xfrm>
                            <a:off x="2751" y="485"/>
                            <a:ext cx="5625" cy="1109"/>
                          </a:xfrm>
                          <a:custGeom>
                            <a:avLst/>
                            <a:gdLst>
                              <a:gd name="T0" fmla="+- 0 2752 2752"/>
                              <a:gd name="T1" fmla="*/ T0 w 5625"/>
                              <a:gd name="T2" fmla="+- 0 1302 485"/>
                              <a:gd name="T3" fmla="*/ 1302 h 1109"/>
                              <a:gd name="T4" fmla="+- 0 2752 2752"/>
                              <a:gd name="T5" fmla="*/ T4 w 5625"/>
                              <a:gd name="T6" fmla="+- 0 1259 485"/>
                              <a:gd name="T7" fmla="*/ 1259 h 1109"/>
                              <a:gd name="T8" fmla="+- 0 3314 2752"/>
                              <a:gd name="T9" fmla="*/ T8 w 5625"/>
                              <a:gd name="T10" fmla="+- 0 615 485"/>
                              <a:gd name="T11" fmla="*/ 615 h 1109"/>
                              <a:gd name="T12" fmla="+- 0 3877 2752"/>
                              <a:gd name="T13" fmla="*/ T12 w 5625"/>
                              <a:gd name="T14" fmla="+- 0 905 485"/>
                              <a:gd name="T15" fmla="*/ 905 h 1109"/>
                              <a:gd name="T16" fmla="+- 0 4439 2752"/>
                              <a:gd name="T17" fmla="*/ T16 w 5625"/>
                              <a:gd name="T18" fmla="+- 0 713 485"/>
                              <a:gd name="T19" fmla="*/ 713 h 1109"/>
                              <a:gd name="T20" fmla="+- 0 5002 2752"/>
                              <a:gd name="T21" fmla="*/ T20 w 5625"/>
                              <a:gd name="T22" fmla="+- 0 485 485"/>
                              <a:gd name="T23" fmla="*/ 485 h 1109"/>
                              <a:gd name="T24" fmla="+- 0 5564 2752"/>
                              <a:gd name="T25" fmla="*/ T24 w 5625"/>
                              <a:gd name="T26" fmla="+- 0 630 485"/>
                              <a:gd name="T27" fmla="*/ 630 h 1109"/>
                              <a:gd name="T28" fmla="+- 0 6127 2752"/>
                              <a:gd name="T29" fmla="*/ T28 w 5625"/>
                              <a:gd name="T30" fmla="+- 0 824 485"/>
                              <a:gd name="T31" fmla="*/ 824 h 1109"/>
                              <a:gd name="T32" fmla="+- 0 6689 2752"/>
                              <a:gd name="T33" fmla="*/ T32 w 5625"/>
                              <a:gd name="T34" fmla="+- 0 716 485"/>
                              <a:gd name="T35" fmla="*/ 716 h 1109"/>
                              <a:gd name="T36" fmla="+- 0 7252 2752"/>
                              <a:gd name="T37" fmla="*/ T36 w 5625"/>
                              <a:gd name="T38" fmla="+- 0 842 485"/>
                              <a:gd name="T39" fmla="*/ 842 h 1109"/>
                              <a:gd name="T40" fmla="+- 0 7814 2752"/>
                              <a:gd name="T41" fmla="*/ T40 w 5625"/>
                              <a:gd name="T42" fmla="+- 0 1027 485"/>
                              <a:gd name="T43" fmla="*/ 1027 h 1109"/>
                              <a:gd name="T44" fmla="+- 0 8376 2752"/>
                              <a:gd name="T45" fmla="*/ T44 w 5625"/>
                              <a:gd name="T46" fmla="+- 0 1582 485"/>
                              <a:gd name="T47" fmla="*/ 1582 h 1109"/>
                              <a:gd name="T48" fmla="+- 0 8376 2752"/>
                              <a:gd name="T49" fmla="*/ T48 w 5625"/>
                              <a:gd name="T50" fmla="+- 0 1593 485"/>
                              <a:gd name="T51" fmla="*/ 1593 h 1109"/>
                              <a:gd name="T52" fmla="+- 0 7814 2752"/>
                              <a:gd name="T53" fmla="*/ T52 w 5625"/>
                              <a:gd name="T54" fmla="+- 0 1037 485"/>
                              <a:gd name="T55" fmla="*/ 1037 h 1109"/>
                              <a:gd name="T56" fmla="+- 0 7252 2752"/>
                              <a:gd name="T57" fmla="*/ T56 w 5625"/>
                              <a:gd name="T58" fmla="+- 0 851 485"/>
                              <a:gd name="T59" fmla="*/ 851 h 1109"/>
                              <a:gd name="T60" fmla="+- 0 6689 2752"/>
                              <a:gd name="T61" fmla="*/ T60 w 5625"/>
                              <a:gd name="T62" fmla="+- 0 719 485"/>
                              <a:gd name="T63" fmla="*/ 719 h 1109"/>
                              <a:gd name="T64" fmla="+- 0 6127 2752"/>
                              <a:gd name="T65" fmla="*/ T64 w 5625"/>
                              <a:gd name="T66" fmla="+- 0 836 485"/>
                              <a:gd name="T67" fmla="*/ 836 h 1109"/>
                              <a:gd name="T68" fmla="+- 0 5564 2752"/>
                              <a:gd name="T69" fmla="*/ T68 w 5625"/>
                              <a:gd name="T70" fmla="+- 0 661 485"/>
                              <a:gd name="T71" fmla="*/ 661 h 1109"/>
                              <a:gd name="T72" fmla="+- 0 5002 2752"/>
                              <a:gd name="T73" fmla="*/ T72 w 5625"/>
                              <a:gd name="T74" fmla="+- 0 527 485"/>
                              <a:gd name="T75" fmla="*/ 527 h 1109"/>
                              <a:gd name="T76" fmla="+- 0 4439 2752"/>
                              <a:gd name="T77" fmla="*/ T76 w 5625"/>
                              <a:gd name="T78" fmla="+- 0 758 485"/>
                              <a:gd name="T79" fmla="*/ 758 h 1109"/>
                              <a:gd name="T80" fmla="+- 0 3877 2752"/>
                              <a:gd name="T81" fmla="*/ T80 w 5625"/>
                              <a:gd name="T82" fmla="+- 0 957 485"/>
                              <a:gd name="T83" fmla="*/ 957 h 1109"/>
                              <a:gd name="T84" fmla="+- 0 3314 2752"/>
                              <a:gd name="T85" fmla="*/ T84 w 5625"/>
                              <a:gd name="T86" fmla="+- 0 667 485"/>
                              <a:gd name="T87" fmla="*/ 667 h 1109"/>
                              <a:gd name="T88" fmla="+- 0 2752 2752"/>
                              <a:gd name="T89" fmla="*/ T88 w 5625"/>
                              <a:gd name="T90" fmla="+- 0 1302 485"/>
                              <a:gd name="T91" fmla="*/ 1302 h 1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109">
                                <a:moveTo>
                                  <a:pt x="0" y="817"/>
                                </a:moveTo>
                                <a:lnTo>
                                  <a:pt x="0" y="774"/>
                                </a:lnTo>
                                <a:lnTo>
                                  <a:pt x="562" y="130"/>
                                </a:lnTo>
                                <a:lnTo>
                                  <a:pt x="1125" y="420"/>
                                </a:lnTo>
                                <a:lnTo>
                                  <a:pt x="1687" y="228"/>
                                </a:lnTo>
                                <a:lnTo>
                                  <a:pt x="2250" y="0"/>
                                </a:lnTo>
                                <a:lnTo>
                                  <a:pt x="2812" y="145"/>
                                </a:lnTo>
                                <a:lnTo>
                                  <a:pt x="3375" y="339"/>
                                </a:lnTo>
                                <a:lnTo>
                                  <a:pt x="3937" y="231"/>
                                </a:lnTo>
                                <a:lnTo>
                                  <a:pt x="4500" y="357"/>
                                </a:lnTo>
                                <a:lnTo>
                                  <a:pt x="5062" y="542"/>
                                </a:lnTo>
                                <a:lnTo>
                                  <a:pt x="5624" y="1097"/>
                                </a:lnTo>
                                <a:lnTo>
                                  <a:pt x="5624" y="1108"/>
                                </a:lnTo>
                                <a:lnTo>
                                  <a:pt x="5062" y="552"/>
                                </a:lnTo>
                                <a:lnTo>
                                  <a:pt x="4500" y="366"/>
                                </a:lnTo>
                                <a:lnTo>
                                  <a:pt x="3937" y="234"/>
                                </a:lnTo>
                                <a:lnTo>
                                  <a:pt x="3375" y="351"/>
                                </a:lnTo>
                                <a:lnTo>
                                  <a:pt x="2812" y="176"/>
                                </a:lnTo>
                                <a:lnTo>
                                  <a:pt x="2250" y="42"/>
                                </a:lnTo>
                                <a:lnTo>
                                  <a:pt x="1687" y="273"/>
                                </a:lnTo>
                                <a:lnTo>
                                  <a:pt x="1125" y="472"/>
                                </a:lnTo>
                                <a:lnTo>
                                  <a:pt x="562" y="182"/>
                                </a:lnTo>
                                <a:lnTo>
                                  <a:pt x="0" y="817"/>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50"/>
                        <wps:cNvSpPr>
                          <a:spLocks/>
                        </wps:cNvSpPr>
                        <wps:spPr bwMode="auto">
                          <a:xfrm>
                            <a:off x="2751" y="472"/>
                            <a:ext cx="5625" cy="1110"/>
                          </a:xfrm>
                          <a:custGeom>
                            <a:avLst/>
                            <a:gdLst>
                              <a:gd name="T0" fmla="+- 0 6724 2752"/>
                              <a:gd name="T1" fmla="*/ T0 w 5625"/>
                              <a:gd name="T2" fmla="+- 0 716 472"/>
                              <a:gd name="T3" fmla="*/ 716 h 1110"/>
                              <a:gd name="T4" fmla="+- 0 6689 2752"/>
                              <a:gd name="T5" fmla="*/ T4 w 5625"/>
                              <a:gd name="T6" fmla="+- 0 716 472"/>
                              <a:gd name="T7" fmla="*/ 716 h 1110"/>
                              <a:gd name="T8" fmla="+- 0 7252 2752"/>
                              <a:gd name="T9" fmla="*/ T8 w 5625"/>
                              <a:gd name="T10" fmla="+- 0 842 472"/>
                              <a:gd name="T11" fmla="*/ 842 h 1110"/>
                              <a:gd name="T12" fmla="+- 0 7814 2752"/>
                              <a:gd name="T13" fmla="*/ T12 w 5625"/>
                              <a:gd name="T14" fmla="+- 0 1027 472"/>
                              <a:gd name="T15" fmla="*/ 1027 h 1110"/>
                              <a:gd name="T16" fmla="+- 0 8376 2752"/>
                              <a:gd name="T17" fmla="*/ T16 w 5625"/>
                              <a:gd name="T18" fmla="+- 0 1582 472"/>
                              <a:gd name="T19" fmla="*/ 1582 h 1110"/>
                              <a:gd name="T20" fmla="+- 0 8376 2752"/>
                              <a:gd name="T21" fmla="*/ T20 w 5625"/>
                              <a:gd name="T22" fmla="+- 0 1573 472"/>
                              <a:gd name="T23" fmla="*/ 1573 h 1110"/>
                              <a:gd name="T24" fmla="+- 0 7814 2752"/>
                              <a:gd name="T25" fmla="*/ T24 w 5625"/>
                              <a:gd name="T26" fmla="+- 0 1016 472"/>
                              <a:gd name="T27" fmla="*/ 1016 h 1110"/>
                              <a:gd name="T28" fmla="+- 0 7252 2752"/>
                              <a:gd name="T29" fmla="*/ T28 w 5625"/>
                              <a:gd name="T30" fmla="+- 0 836 472"/>
                              <a:gd name="T31" fmla="*/ 836 h 1110"/>
                              <a:gd name="T32" fmla="+- 0 6724 2752"/>
                              <a:gd name="T33" fmla="*/ T32 w 5625"/>
                              <a:gd name="T34" fmla="+- 0 716 472"/>
                              <a:gd name="T35" fmla="*/ 716 h 1110"/>
                              <a:gd name="T36" fmla="+- 0 3314 2752"/>
                              <a:gd name="T37" fmla="*/ T36 w 5625"/>
                              <a:gd name="T38" fmla="+- 0 614 472"/>
                              <a:gd name="T39" fmla="*/ 614 h 1110"/>
                              <a:gd name="T40" fmla="+- 0 2752 2752"/>
                              <a:gd name="T41" fmla="*/ T40 w 5625"/>
                              <a:gd name="T42" fmla="+- 0 1255 472"/>
                              <a:gd name="T43" fmla="*/ 1255 h 1110"/>
                              <a:gd name="T44" fmla="+- 0 2752 2752"/>
                              <a:gd name="T45" fmla="*/ T44 w 5625"/>
                              <a:gd name="T46" fmla="+- 0 1259 472"/>
                              <a:gd name="T47" fmla="*/ 1259 h 1110"/>
                              <a:gd name="T48" fmla="+- 0 3314 2752"/>
                              <a:gd name="T49" fmla="*/ T48 w 5625"/>
                              <a:gd name="T50" fmla="+- 0 615 472"/>
                              <a:gd name="T51" fmla="*/ 615 h 1110"/>
                              <a:gd name="T52" fmla="+- 0 3318 2752"/>
                              <a:gd name="T53" fmla="*/ T52 w 5625"/>
                              <a:gd name="T54" fmla="+- 0 615 472"/>
                              <a:gd name="T55" fmla="*/ 615 h 1110"/>
                              <a:gd name="T56" fmla="+- 0 3314 2752"/>
                              <a:gd name="T57" fmla="*/ T56 w 5625"/>
                              <a:gd name="T58" fmla="+- 0 614 472"/>
                              <a:gd name="T59" fmla="*/ 614 h 1110"/>
                              <a:gd name="T60" fmla="+- 0 3318 2752"/>
                              <a:gd name="T61" fmla="*/ T60 w 5625"/>
                              <a:gd name="T62" fmla="+- 0 615 472"/>
                              <a:gd name="T63" fmla="*/ 615 h 1110"/>
                              <a:gd name="T64" fmla="+- 0 3314 2752"/>
                              <a:gd name="T65" fmla="*/ T64 w 5625"/>
                              <a:gd name="T66" fmla="+- 0 615 472"/>
                              <a:gd name="T67" fmla="*/ 615 h 1110"/>
                              <a:gd name="T68" fmla="+- 0 3877 2752"/>
                              <a:gd name="T69" fmla="*/ T68 w 5625"/>
                              <a:gd name="T70" fmla="+- 0 905 472"/>
                              <a:gd name="T71" fmla="*/ 905 h 1110"/>
                              <a:gd name="T72" fmla="+- 0 3886 2752"/>
                              <a:gd name="T73" fmla="*/ T72 w 5625"/>
                              <a:gd name="T74" fmla="+- 0 901 472"/>
                              <a:gd name="T75" fmla="*/ 901 h 1110"/>
                              <a:gd name="T76" fmla="+- 0 3877 2752"/>
                              <a:gd name="T77" fmla="*/ T76 w 5625"/>
                              <a:gd name="T78" fmla="+- 0 901 472"/>
                              <a:gd name="T79" fmla="*/ 901 h 1110"/>
                              <a:gd name="T80" fmla="+- 0 3318 2752"/>
                              <a:gd name="T81" fmla="*/ T80 w 5625"/>
                              <a:gd name="T82" fmla="+- 0 615 472"/>
                              <a:gd name="T83" fmla="*/ 615 h 1110"/>
                              <a:gd name="T84" fmla="+- 0 5002 2752"/>
                              <a:gd name="T85" fmla="*/ T84 w 5625"/>
                              <a:gd name="T86" fmla="+- 0 472 472"/>
                              <a:gd name="T87" fmla="*/ 472 h 1110"/>
                              <a:gd name="T88" fmla="+- 0 4439 2752"/>
                              <a:gd name="T89" fmla="*/ T88 w 5625"/>
                              <a:gd name="T90" fmla="+- 0 704 472"/>
                              <a:gd name="T91" fmla="*/ 704 h 1110"/>
                              <a:gd name="T92" fmla="+- 0 3877 2752"/>
                              <a:gd name="T93" fmla="*/ T92 w 5625"/>
                              <a:gd name="T94" fmla="+- 0 901 472"/>
                              <a:gd name="T95" fmla="*/ 901 h 1110"/>
                              <a:gd name="T96" fmla="+- 0 3886 2752"/>
                              <a:gd name="T97" fmla="*/ T96 w 5625"/>
                              <a:gd name="T98" fmla="+- 0 901 472"/>
                              <a:gd name="T99" fmla="*/ 901 h 1110"/>
                              <a:gd name="T100" fmla="+- 0 4439 2752"/>
                              <a:gd name="T101" fmla="*/ T100 w 5625"/>
                              <a:gd name="T102" fmla="+- 0 713 472"/>
                              <a:gd name="T103" fmla="*/ 713 h 1110"/>
                              <a:gd name="T104" fmla="+- 0 5002 2752"/>
                              <a:gd name="T105" fmla="*/ T104 w 5625"/>
                              <a:gd name="T106" fmla="+- 0 485 472"/>
                              <a:gd name="T107" fmla="*/ 485 h 1110"/>
                              <a:gd name="T108" fmla="+- 0 5051 2752"/>
                              <a:gd name="T109" fmla="*/ T108 w 5625"/>
                              <a:gd name="T110" fmla="+- 0 485 472"/>
                              <a:gd name="T111" fmla="*/ 485 h 1110"/>
                              <a:gd name="T112" fmla="+- 0 5002 2752"/>
                              <a:gd name="T113" fmla="*/ T112 w 5625"/>
                              <a:gd name="T114" fmla="+- 0 472 472"/>
                              <a:gd name="T115" fmla="*/ 472 h 1110"/>
                              <a:gd name="T116" fmla="+- 0 5051 2752"/>
                              <a:gd name="T117" fmla="*/ T116 w 5625"/>
                              <a:gd name="T118" fmla="+- 0 485 472"/>
                              <a:gd name="T119" fmla="*/ 485 h 1110"/>
                              <a:gd name="T120" fmla="+- 0 5002 2752"/>
                              <a:gd name="T121" fmla="*/ T120 w 5625"/>
                              <a:gd name="T122" fmla="+- 0 485 472"/>
                              <a:gd name="T123" fmla="*/ 485 h 1110"/>
                              <a:gd name="T124" fmla="+- 0 5564 2752"/>
                              <a:gd name="T125" fmla="*/ T124 w 5625"/>
                              <a:gd name="T126" fmla="+- 0 630 472"/>
                              <a:gd name="T127" fmla="*/ 630 h 1110"/>
                              <a:gd name="T128" fmla="+- 0 6127 2752"/>
                              <a:gd name="T129" fmla="*/ T128 w 5625"/>
                              <a:gd name="T130" fmla="+- 0 824 472"/>
                              <a:gd name="T131" fmla="*/ 824 h 1110"/>
                              <a:gd name="T132" fmla="+- 0 6201 2752"/>
                              <a:gd name="T133" fmla="*/ T132 w 5625"/>
                              <a:gd name="T134" fmla="+- 0 809 472"/>
                              <a:gd name="T135" fmla="*/ 809 h 1110"/>
                              <a:gd name="T136" fmla="+- 0 6127 2752"/>
                              <a:gd name="T137" fmla="*/ T136 w 5625"/>
                              <a:gd name="T138" fmla="+- 0 809 472"/>
                              <a:gd name="T139" fmla="*/ 809 h 1110"/>
                              <a:gd name="T140" fmla="+- 0 5564 2752"/>
                              <a:gd name="T141" fmla="*/ T140 w 5625"/>
                              <a:gd name="T142" fmla="+- 0 621 472"/>
                              <a:gd name="T143" fmla="*/ 621 h 1110"/>
                              <a:gd name="T144" fmla="+- 0 5051 2752"/>
                              <a:gd name="T145" fmla="*/ T144 w 5625"/>
                              <a:gd name="T146" fmla="+- 0 485 472"/>
                              <a:gd name="T147" fmla="*/ 485 h 1110"/>
                              <a:gd name="T148" fmla="+- 0 6689 2752"/>
                              <a:gd name="T149" fmla="*/ T148 w 5625"/>
                              <a:gd name="T150" fmla="+- 0 708 472"/>
                              <a:gd name="T151" fmla="*/ 708 h 1110"/>
                              <a:gd name="T152" fmla="+- 0 6127 2752"/>
                              <a:gd name="T153" fmla="*/ T152 w 5625"/>
                              <a:gd name="T154" fmla="+- 0 809 472"/>
                              <a:gd name="T155" fmla="*/ 809 h 1110"/>
                              <a:gd name="T156" fmla="+- 0 6201 2752"/>
                              <a:gd name="T157" fmla="*/ T156 w 5625"/>
                              <a:gd name="T158" fmla="+- 0 809 472"/>
                              <a:gd name="T159" fmla="*/ 809 h 1110"/>
                              <a:gd name="T160" fmla="+- 0 6689 2752"/>
                              <a:gd name="T161" fmla="*/ T160 w 5625"/>
                              <a:gd name="T162" fmla="+- 0 716 472"/>
                              <a:gd name="T163" fmla="*/ 716 h 1110"/>
                              <a:gd name="T164" fmla="+- 0 6724 2752"/>
                              <a:gd name="T165" fmla="*/ T164 w 5625"/>
                              <a:gd name="T166" fmla="+- 0 716 472"/>
                              <a:gd name="T167" fmla="*/ 716 h 1110"/>
                              <a:gd name="T168" fmla="+- 0 6689 2752"/>
                              <a:gd name="T169" fmla="*/ T168 w 5625"/>
                              <a:gd name="T170" fmla="+- 0 708 472"/>
                              <a:gd name="T171" fmla="*/ 708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625" h="1110">
                                <a:moveTo>
                                  <a:pt x="3972" y="244"/>
                                </a:moveTo>
                                <a:lnTo>
                                  <a:pt x="3937" y="244"/>
                                </a:lnTo>
                                <a:lnTo>
                                  <a:pt x="4500" y="370"/>
                                </a:lnTo>
                                <a:lnTo>
                                  <a:pt x="5062" y="555"/>
                                </a:lnTo>
                                <a:lnTo>
                                  <a:pt x="5624" y="1110"/>
                                </a:lnTo>
                                <a:lnTo>
                                  <a:pt x="5624" y="1101"/>
                                </a:lnTo>
                                <a:lnTo>
                                  <a:pt x="5062" y="544"/>
                                </a:lnTo>
                                <a:lnTo>
                                  <a:pt x="4500" y="364"/>
                                </a:lnTo>
                                <a:lnTo>
                                  <a:pt x="3972" y="244"/>
                                </a:lnTo>
                                <a:close/>
                                <a:moveTo>
                                  <a:pt x="562" y="142"/>
                                </a:moveTo>
                                <a:lnTo>
                                  <a:pt x="0" y="783"/>
                                </a:lnTo>
                                <a:lnTo>
                                  <a:pt x="0" y="787"/>
                                </a:lnTo>
                                <a:lnTo>
                                  <a:pt x="562" y="143"/>
                                </a:lnTo>
                                <a:lnTo>
                                  <a:pt x="566" y="143"/>
                                </a:lnTo>
                                <a:lnTo>
                                  <a:pt x="562" y="142"/>
                                </a:lnTo>
                                <a:close/>
                                <a:moveTo>
                                  <a:pt x="566" y="143"/>
                                </a:moveTo>
                                <a:lnTo>
                                  <a:pt x="562" y="143"/>
                                </a:lnTo>
                                <a:lnTo>
                                  <a:pt x="1125" y="433"/>
                                </a:lnTo>
                                <a:lnTo>
                                  <a:pt x="1134" y="429"/>
                                </a:lnTo>
                                <a:lnTo>
                                  <a:pt x="1125" y="429"/>
                                </a:lnTo>
                                <a:lnTo>
                                  <a:pt x="566" y="143"/>
                                </a:lnTo>
                                <a:close/>
                                <a:moveTo>
                                  <a:pt x="2250" y="0"/>
                                </a:moveTo>
                                <a:lnTo>
                                  <a:pt x="1687" y="232"/>
                                </a:lnTo>
                                <a:lnTo>
                                  <a:pt x="1125" y="429"/>
                                </a:lnTo>
                                <a:lnTo>
                                  <a:pt x="1134" y="429"/>
                                </a:lnTo>
                                <a:lnTo>
                                  <a:pt x="1687" y="241"/>
                                </a:lnTo>
                                <a:lnTo>
                                  <a:pt x="2250" y="13"/>
                                </a:lnTo>
                                <a:lnTo>
                                  <a:pt x="2299" y="13"/>
                                </a:lnTo>
                                <a:lnTo>
                                  <a:pt x="2250" y="0"/>
                                </a:lnTo>
                                <a:close/>
                                <a:moveTo>
                                  <a:pt x="2299" y="13"/>
                                </a:moveTo>
                                <a:lnTo>
                                  <a:pt x="2250" y="13"/>
                                </a:lnTo>
                                <a:lnTo>
                                  <a:pt x="2812" y="158"/>
                                </a:lnTo>
                                <a:lnTo>
                                  <a:pt x="3375" y="352"/>
                                </a:lnTo>
                                <a:lnTo>
                                  <a:pt x="3449" y="337"/>
                                </a:lnTo>
                                <a:lnTo>
                                  <a:pt x="3375" y="337"/>
                                </a:lnTo>
                                <a:lnTo>
                                  <a:pt x="2812" y="149"/>
                                </a:lnTo>
                                <a:lnTo>
                                  <a:pt x="2299" y="13"/>
                                </a:lnTo>
                                <a:close/>
                                <a:moveTo>
                                  <a:pt x="3937" y="236"/>
                                </a:moveTo>
                                <a:lnTo>
                                  <a:pt x="3375" y="337"/>
                                </a:lnTo>
                                <a:lnTo>
                                  <a:pt x="3449" y="337"/>
                                </a:lnTo>
                                <a:lnTo>
                                  <a:pt x="3937" y="244"/>
                                </a:lnTo>
                                <a:lnTo>
                                  <a:pt x="3972" y="244"/>
                                </a:lnTo>
                                <a:lnTo>
                                  <a:pt x="3937" y="236"/>
                                </a:lnTo>
                                <a:close/>
                              </a:path>
                            </a:pathLst>
                          </a:custGeom>
                          <a:solidFill>
                            <a:srgbClr val="FFF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9"/>
                        <wps:cNvSpPr>
                          <a:spLocks/>
                        </wps:cNvSpPr>
                        <wps:spPr bwMode="auto">
                          <a:xfrm>
                            <a:off x="2751" y="472"/>
                            <a:ext cx="5625" cy="1110"/>
                          </a:xfrm>
                          <a:custGeom>
                            <a:avLst/>
                            <a:gdLst>
                              <a:gd name="T0" fmla="+- 0 2752 2752"/>
                              <a:gd name="T1" fmla="*/ T0 w 5625"/>
                              <a:gd name="T2" fmla="+- 0 1259 472"/>
                              <a:gd name="T3" fmla="*/ 1259 h 1110"/>
                              <a:gd name="T4" fmla="+- 0 2752 2752"/>
                              <a:gd name="T5" fmla="*/ T4 w 5625"/>
                              <a:gd name="T6" fmla="+- 0 1255 472"/>
                              <a:gd name="T7" fmla="*/ 1255 h 1110"/>
                              <a:gd name="T8" fmla="+- 0 3314 2752"/>
                              <a:gd name="T9" fmla="*/ T8 w 5625"/>
                              <a:gd name="T10" fmla="+- 0 614 472"/>
                              <a:gd name="T11" fmla="*/ 614 h 1110"/>
                              <a:gd name="T12" fmla="+- 0 3877 2752"/>
                              <a:gd name="T13" fmla="*/ T12 w 5625"/>
                              <a:gd name="T14" fmla="+- 0 901 472"/>
                              <a:gd name="T15" fmla="*/ 901 h 1110"/>
                              <a:gd name="T16" fmla="+- 0 4439 2752"/>
                              <a:gd name="T17" fmla="*/ T16 w 5625"/>
                              <a:gd name="T18" fmla="+- 0 704 472"/>
                              <a:gd name="T19" fmla="*/ 704 h 1110"/>
                              <a:gd name="T20" fmla="+- 0 5002 2752"/>
                              <a:gd name="T21" fmla="*/ T20 w 5625"/>
                              <a:gd name="T22" fmla="+- 0 472 472"/>
                              <a:gd name="T23" fmla="*/ 472 h 1110"/>
                              <a:gd name="T24" fmla="+- 0 5564 2752"/>
                              <a:gd name="T25" fmla="*/ T24 w 5625"/>
                              <a:gd name="T26" fmla="+- 0 621 472"/>
                              <a:gd name="T27" fmla="*/ 621 h 1110"/>
                              <a:gd name="T28" fmla="+- 0 6127 2752"/>
                              <a:gd name="T29" fmla="*/ T28 w 5625"/>
                              <a:gd name="T30" fmla="+- 0 809 472"/>
                              <a:gd name="T31" fmla="*/ 809 h 1110"/>
                              <a:gd name="T32" fmla="+- 0 6689 2752"/>
                              <a:gd name="T33" fmla="*/ T32 w 5625"/>
                              <a:gd name="T34" fmla="+- 0 708 472"/>
                              <a:gd name="T35" fmla="*/ 708 h 1110"/>
                              <a:gd name="T36" fmla="+- 0 7252 2752"/>
                              <a:gd name="T37" fmla="*/ T36 w 5625"/>
                              <a:gd name="T38" fmla="+- 0 836 472"/>
                              <a:gd name="T39" fmla="*/ 836 h 1110"/>
                              <a:gd name="T40" fmla="+- 0 7814 2752"/>
                              <a:gd name="T41" fmla="*/ T40 w 5625"/>
                              <a:gd name="T42" fmla="+- 0 1016 472"/>
                              <a:gd name="T43" fmla="*/ 1016 h 1110"/>
                              <a:gd name="T44" fmla="+- 0 8376 2752"/>
                              <a:gd name="T45" fmla="*/ T44 w 5625"/>
                              <a:gd name="T46" fmla="+- 0 1573 472"/>
                              <a:gd name="T47" fmla="*/ 1573 h 1110"/>
                              <a:gd name="T48" fmla="+- 0 8376 2752"/>
                              <a:gd name="T49" fmla="*/ T48 w 5625"/>
                              <a:gd name="T50" fmla="+- 0 1582 472"/>
                              <a:gd name="T51" fmla="*/ 1582 h 1110"/>
                              <a:gd name="T52" fmla="+- 0 7814 2752"/>
                              <a:gd name="T53" fmla="*/ T52 w 5625"/>
                              <a:gd name="T54" fmla="+- 0 1027 472"/>
                              <a:gd name="T55" fmla="*/ 1027 h 1110"/>
                              <a:gd name="T56" fmla="+- 0 7252 2752"/>
                              <a:gd name="T57" fmla="*/ T56 w 5625"/>
                              <a:gd name="T58" fmla="+- 0 842 472"/>
                              <a:gd name="T59" fmla="*/ 842 h 1110"/>
                              <a:gd name="T60" fmla="+- 0 6689 2752"/>
                              <a:gd name="T61" fmla="*/ T60 w 5625"/>
                              <a:gd name="T62" fmla="+- 0 716 472"/>
                              <a:gd name="T63" fmla="*/ 716 h 1110"/>
                              <a:gd name="T64" fmla="+- 0 6127 2752"/>
                              <a:gd name="T65" fmla="*/ T64 w 5625"/>
                              <a:gd name="T66" fmla="+- 0 824 472"/>
                              <a:gd name="T67" fmla="*/ 824 h 1110"/>
                              <a:gd name="T68" fmla="+- 0 5564 2752"/>
                              <a:gd name="T69" fmla="*/ T68 w 5625"/>
                              <a:gd name="T70" fmla="+- 0 630 472"/>
                              <a:gd name="T71" fmla="*/ 630 h 1110"/>
                              <a:gd name="T72" fmla="+- 0 5002 2752"/>
                              <a:gd name="T73" fmla="*/ T72 w 5625"/>
                              <a:gd name="T74" fmla="+- 0 485 472"/>
                              <a:gd name="T75" fmla="*/ 485 h 1110"/>
                              <a:gd name="T76" fmla="+- 0 4439 2752"/>
                              <a:gd name="T77" fmla="*/ T76 w 5625"/>
                              <a:gd name="T78" fmla="+- 0 713 472"/>
                              <a:gd name="T79" fmla="*/ 713 h 1110"/>
                              <a:gd name="T80" fmla="+- 0 3877 2752"/>
                              <a:gd name="T81" fmla="*/ T80 w 5625"/>
                              <a:gd name="T82" fmla="+- 0 905 472"/>
                              <a:gd name="T83" fmla="*/ 905 h 1110"/>
                              <a:gd name="T84" fmla="+- 0 3314 2752"/>
                              <a:gd name="T85" fmla="*/ T84 w 5625"/>
                              <a:gd name="T86" fmla="+- 0 615 472"/>
                              <a:gd name="T87" fmla="*/ 615 h 1110"/>
                              <a:gd name="T88" fmla="+- 0 2752 2752"/>
                              <a:gd name="T89" fmla="*/ T88 w 5625"/>
                              <a:gd name="T90" fmla="+- 0 1259 472"/>
                              <a:gd name="T91" fmla="*/ 1259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110">
                                <a:moveTo>
                                  <a:pt x="0" y="787"/>
                                </a:moveTo>
                                <a:lnTo>
                                  <a:pt x="0" y="783"/>
                                </a:lnTo>
                                <a:lnTo>
                                  <a:pt x="562" y="142"/>
                                </a:lnTo>
                                <a:lnTo>
                                  <a:pt x="1125" y="429"/>
                                </a:lnTo>
                                <a:lnTo>
                                  <a:pt x="1687" y="232"/>
                                </a:lnTo>
                                <a:lnTo>
                                  <a:pt x="2250" y="0"/>
                                </a:lnTo>
                                <a:lnTo>
                                  <a:pt x="2812" y="149"/>
                                </a:lnTo>
                                <a:lnTo>
                                  <a:pt x="3375" y="337"/>
                                </a:lnTo>
                                <a:lnTo>
                                  <a:pt x="3937" y="236"/>
                                </a:lnTo>
                                <a:lnTo>
                                  <a:pt x="4500" y="364"/>
                                </a:lnTo>
                                <a:lnTo>
                                  <a:pt x="5062" y="544"/>
                                </a:lnTo>
                                <a:lnTo>
                                  <a:pt x="5624" y="1101"/>
                                </a:lnTo>
                                <a:lnTo>
                                  <a:pt x="5624" y="1110"/>
                                </a:lnTo>
                                <a:lnTo>
                                  <a:pt x="5062" y="555"/>
                                </a:lnTo>
                                <a:lnTo>
                                  <a:pt x="4500" y="370"/>
                                </a:lnTo>
                                <a:lnTo>
                                  <a:pt x="3937" y="244"/>
                                </a:lnTo>
                                <a:lnTo>
                                  <a:pt x="3375" y="352"/>
                                </a:lnTo>
                                <a:lnTo>
                                  <a:pt x="2812" y="158"/>
                                </a:lnTo>
                                <a:lnTo>
                                  <a:pt x="2250" y="13"/>
                                </a:lnTo>
                                <a:lnTo>
                                  <a:pt x="1687" y="241"/>
                                </a:lnTo>
                                <a:lnTo>
                                  <a:pt x="1125" y="433"/>
                                </a:lnTo>
                                <a:lnTo>
                                  <a:pt x="562" y="143"/>
                                </a:lnTo>
                                <a:lnTo>
                                  <a:pt x="0" y="787"/>
                                </a:lnTo>
                              </a:path>
                            </a:pathLst>
                          </a:custGeom>
                          <a:noFill/>
                          <a:ln w="12400">
                            <a:solidFill>
                              <a:srgbClr val="FFF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48"/>
                        <wps:cNvSpPr>
                          <a:spLocks/>
                        </wps:cNvSpPr>
                        <wps:spPr bwMode="auto">
                          <a:xfrm>
                            <a:off x="2751" y="472"/>
                            <a:ext cx="5625" cy="1110"/>
                          </a:xfrm>
                          <a:custGeom>
                            <a:avLst/>
                            <a:gdLst>
                              <a:gd name="T0" fmla="+- 0 2752 2752"/>
                              <a:gd name="T1" fmla="*/ T0 w 5625"/>
                              <a:gd name="T2" fmla="+- 0 1259 472"/>
                              <a:gd name="T3" fmla="*/ 1259 h 1110"/>
                              <a:gd name="T4" fmla="+- 0 2752 2752"/>
                              <a:gd name="T5" fmla="*/ T4 w 5625"/>
                              <a:gd name="T6" fmla="+- 0 1255 472"/>
                              <a:gd name="T7" fmla="*/ 1255 h 1110"/>
                              <a:gd name="T8" fmla="+- 0 3314 2752"/>
                              <a:gd name="T9" fmla="*/ T8 w 5625"/>
                              <a:gd name="T10" fmla="+- 0 614 472"/>
                              <a:gd name="T11" fmla="*/ 614 h 1110"/>
                              <a:gd name="T12" fmla="+- 0 3877 2752"/>
                              <a:gd name="T13" fmla="*/ T12 w 5625"/>
                              <a:gd name="T14" fmla="+- 0 901 472"/>
                              <a:gd name="T15" fmla="*/ 901 h 1110"/>
                              <a:gd name="T16" fmla="+- 0 4439 2752"/>
                              <a:gd name="T17" fmla="*/ T16 w 5625"/>
                              <a:gd name="T18" fmla="+- 0 704 472"/>
                              <a:gd name="T19" fmla="*/ 704 h 1110"/>
                              <a:gd name="T20" fmla="+- 0 5002 2752"/>
                              <a:gd name="T21" fmla="*/ T20 w 5625"/>
                              <a:gd name="T22" fmla="+- 0 472 472"/>
                              <a:gd name="T23" fmla="*/ 472 h 1110"/>
                              <a:gd name="T24" fmla="+- 0 5564 2752"/>
                              <a:gd name="T25" fmla="*/ T24 w 5625"/>
                              <a:gd name="T26" fmla="+- 0 621 472"/>
                              <a:gd name="T27" fmla="*/ 621 h 1110"/>
                              <a:gd name="T28" fmla="+- 0 6127 2752"/>
                              <a:gd name="T29" fmla="*/ T28 w 5625"/>
                              <a:gd name="T30" fmla="+- 0 809 472"/>
                              <a:gd name="T31" fmla="*/ 809 h 1110"/>
                              <a:gd name="T32" fmla="+- 0 6689 2752"/>
                              <a:gd name="T33" fmla="*/ T32 w 5625"/>
                              <a:gd name="T34" fmla="+- 0 708 472"/>
                              <a:gd name="T35" fmla="*/ 708 h 1110"/>
                              <a:gd name="T36" fmla="+- 0 7252 2752"/>
                              <a:gd name="T37" fmla="*/ T36 w 5625"/>
                              <a:gd name="T38" fmla="+- 0 836 472"/>
                              <a:gd name="T39" fmla="*/ 836 h 1110"/>
                              <a:gd name="T40" fmla="+- 0 7814 2752"/>
                              <a:gd name="T41" fmla="*/ T40 w 5625"/>
                              <a:gd name="T42" fmla="+- 0 1016 472"/>
                              <a:gd name="T43" fmla="*/ 1016 h 1110"/>
                              <a:gd name="T44" fmla="+- 0 8376 2752"/>
                              <a:gd name="T45" fmla="*/ T44 w 5625"/>
                              <a:gd name="T46" fmla="+- 0 1573 472"/>
                              <a:gd name="T47" fmla="*/ 1573 h 1110"/>
                              <a:gd name="T48" fmla="+- 0 8376 2752"/>
                              <a:gd name="T49" fmla="*/ T48 w 5625"/>
                              <a:gd name="T50" fmla="+- 0 1582 472"/>
                              <a:gd name="T51" fmla="*/ 1582 h 1110"/>
                              <a:gd name="T52" fmla="+- 0 7814 2752"/>
                              <a:gd name="T53" fmla="*/ T52 w 5625"/>
                              <a:gd name="T54" fmla="+- 0 1027 472"/>
                              <a:gd name="T55" fmla="*/ 1027 h 1110"/>
                              <a:gd name="T56" fmla="+- 0 7252 2752"/>
                              <a:gd name="T57" fmla="*/ T56 w 5625"/>
                              <a:gd name="T58" fmla="+- 0 842 472"/>
                              <a:gd name="T59" fmla="*/ 842 h 1110"/>
                              <a:gd name="T60" fmla="+- 0 6689 2752"/>
                              <a:gd name="T61" fmla="*/ T60 w 5625"/>
                              <a:gd name="T62" fmla="+- 0 716 472"/>
                              <a:gd name="T63" fmla="*/ 716 h 1110"/>
                              <a:gd name="T64" fmla="+- 0 6127 2752"/>
                              <a:gd name="T65" fmla="*/ T64 w 5625"/>
                              <a:gd name="T66" fmla="+- 0 824 472"/>
                              <a:gd name="T67" fmla="*/ 824 h 1110"/>
                              <a:gd name="T68" fmla="+- 0 5564 2752"/>
                              <a:gd name="T69" fmla="*/ T68 w 5625"/>
                              <a:gd name="T70" fmla="+- 0 630 472"/>
                              <a:gd name="T71" fmla="*/ 630 h 1110"/>
                              <a:gd name="T72" fmla="+- 0 5002 2752"/>
                              <a:gd name="T73" fmla="*/ T72 w 5625"/>
                              <a:gd name="T74" fmla="+- 0 485 472"/>
                              <a:gd name="T75" fmla="*/ 485 h 1110"/>
                              <a:gd name="T76" fmla="+- 0 4439 2752"/>
                              <a:gd name="T77" fmla="*/ T76 w 5625"/>
                              <a:gd name="T78" fmla="+- 0 713 472"/>
                              <a:gd name="T79" fmla="*/ 713 h 1110"/>
                              <a:gd name="T80" fmla="+- 0 3877 2752"/>
                              <a:gd name="T81" fmla="*/ T80 w 5625"/>
                              <a:gd name="T82" fmla="+- 0 905 472"/>
                              <a:gd name="T83" fmla="*/ 905 h 1110"/>
                              <a:gd name="T84" fmla="+- 0 3314 2752"/>
                              <a:gd name="T85" fmla="*/ T84 w 5625"/>
                              <a:gd name="T86" fmla="+- 0 615 472"/>
                              <a:gd name="T87" fmla="*/ 615 h 1110"/>
                              <a:gd name="T88" fmla="+- 0 2752 2752"/>
                              <a:gd name="T89" fmla="*/ T88 w 5625"/>
                              <a:gd name="T90" fmla="+- 0 1259 472"/>
                              <a:gd name="T91" fmla="*/ 1259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25" h="1110">
                                <a:moveTo>
                                  <a:pt x="0" y="787"/>
                                </a:moveTo>
                                <a:lnTo>
                                  <a:pt x="0" y="783"/>
                                </a:lnTo>
                                <a:lnTo>
                                  <a:pt x="562" y="142"/>
                                </a:lnTo>
                                <a:lnTo>
                                  <a:pt x="1125" y="429"/>
                                </a:lnTo>
                                <a:lnTo>
                                  <a:pt x="1687" y="232"/>
                                </a:lnTo>
                                <a:lnTo>
                                  <a:pt x="2250" y="0"/>
                                </a:lnTo>
                                <a:lnTo>
                                  <a:pt x="2812" y="149"/>
                                </a:lnTo>
                                <a:lnTo>
                                  <a:pt x="3375" y="337"/>
                                </a:lnTo>
                                <a:lnTo>
                                  <a:pt x="3937" y="236"/>
                                </a:lnTo>
                                <a:lnTo>
                                  <a:pt x="4500" y="364"/>
                                </a:lnTo>
                                <a:lnTo>
                                  <a:pt x="5062" y="544"/>
                                </a:lnTo>
                                <a:lnTo>
                                  <a:pt x="5624" y="1101"/>
                                </a:lnTo>
                                <a:lnTo>
                                  <a:pt x="5624" y="1110"/>
                                </a:lnTo>
                                <a:lnTo>
                                  <a:pt x="5062" y="555"/>
                                </a:lnTo>
                                <a:lnTo>
                                  <a:pt x="4500" y="370"/>
                                </a:lnTo>
                                <a:lnTo>
                                  <a:pt x="3937" y="244"/>
                                </a:lnTo>
                                <a:lnTo>
                                  <a:pt x="3375" y="352"/>
                                </a:lnTo>
                                <a:lnTo>
                                  <a:pt x="2812" y="158"/>
                                </a:lnTo>
                                <a:lnTo>
                                  <a:pt x="2250" y="13"/>
                                </a:lnTo>
                                <a:lnTo>
                                  <a:pt x="1687" y="241"/>
                                </a:lnTo>
                                <a:lnTo>
                                  <a:pt x="1125" y="433"/>
                                </a:lnTo>
                                <a:lnTo>
                                  <a:pt x="562" y="143"/>
                                </a:lnTo>
                                <a:lnTo>
                                  <a:pt x="0" y="787"/>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47"/>
                        <wps:cNvSpPr>
                          <a:spLocks/>
                        </wps:cNvSpPr>
                        <wps:spPr bwMode="auto">
                          <a:xfrm>
                            <a:off x="2751" y="469"/>
                            <a:ext cx="5625" cy="1104"/>
                          </a:xfrm>
                          <a:custGeom>
                            <a:avLst/>
                            <a:gdLst>
                              <a:gd name="T0" fmla="+- 0 7814 2752"/>
                              <a:gd name="T1" fmla="*/ T0 w 5625"/>
                              <a:gd name="T2" fmla="+- 0 1016 470"/>
                              <a:gd name="T3" fmla="*/ 1016 h 1104"/>
                              <a:gd name="T4" fmla="+- 0 8376 2752"/>
                              <a:gd name="T5" fmla="*/ T4 w 5625"/>
                              <a:gd name="T6" fmla="+- 0 1573 470"/>
                              <a:gd name="T7" fmla="*/ 1573 h 1104"/>
                              <a:gd name="T8" fmla="+- 0 8376 2752"/>
                              <a:gd name="T9" fmla="*/ T8 w 5625"/>
                              <a:gd name="T10" fmla="+- 0 1572 470"/>
                              <a:gd name="T11" fmla="*/ 1572 h 1104"/>
                              <a:gd name="T12" fmla="+- 0 7814 2752"/>
                              <a:gd name="T13" fmla="*/ T12 w 5625"/>
                              <a:gd name="T14" fmla="+- 0 1016 470"/>
                              <a:gd name="T15" fmla="*/ 1016 h 1104"/>
                              <a:gd name="T16" fmla="+- 0 3314 2752"/>
                              <a:gd name="T17" fmla="*/ T16 w 5625"/>
                              <a:gd name="T18" fmla="+- 0 613 470"/>
                              <a:gd name="T19" fmla="*/ 613 h 1104"/>
                              <a:gd name="T20" fmla="+- 0 2752 2752"/>
                              <a:gd name="T21" fmla="*/ T20 w 5625"/>
                              <a:gd name="T22" fmla="+- 0 1255 470"/>
                              <a:gd name="T23" fmla="*/ 1255 h 1104"/>
                              <a:gd name="T24" fmla="+- 0 3314 2752"/>
                              <a:gd name="T25" fmla="*/ T24 w 5625"/>
                              <a:gd name="T26" fmla="+- 0 614 470"/>
                              <a:gd name="T27" fmla="*/ 614 h 1104"/>
                              <a:gd name="T28" fmla="+- 0 3315 2752"/>
                              <a:gd name="T29" fmla="*/ T28 w 5625"/>
                              <a:gd name="T30" fmla="+- 0 614 470"/>
                              <a:gd name="T31" fmla="*/ 614 h 1104"/>
                              <a:gd name="T32" fmla="+- 0 3314 2752"/>
                              <a:gd name="T33" fmla="*/ T32 w 5625"/>
                              <a:gd name="T34" fmla="+- 0 613 470"/>
                              <a:gd name="T35" fmla="*/ 613 h 1104"/>
                              <a:gd name="T36" fmla="+- 0 6726 2752"/>
                              <a:gd name="T37" fmla="*/ T36 w 5625"/>
                              <a:gd name="T38" fmla="+- 0 708 470"/>
                              <a:gd name="T39" fmla="*/ 708 h 1104"/>
                              <a:gd name="T40" fmla="+- 0 6689 2752"/>
                              <a:gd name="T41" fmla="*/ T40 w 5625"/>
                              <a:gd name="T42" fmla="+- 0 708 470"/>
                              <a:gd name="T43" fmla="*/ 708 h 1104"/>
                              <a:gd name="T44" fmla="+- 0 7252 2752"/>
                              <a:gd name="T45" fmla="*/ T44 w 5625"/>
                              <a:gd name="T46" fmla="+- 0 836 470"/>
                              <a:gd name="T47" fmla="*/ 836 h 1104"/>
                              <a:gd name="T48" fmla="+- 0 7814 2752"/>
                              <a:gd name="T49" fmla="*/ T48 w 5625"/>
                              <a:gd name="T50" fmla="+- 0 1016 470"/>
                              <a:gd name="T51" fmla="*/ 1016 h 1104"/>
                              <a:gd name="T52" fmla="+- 0 7252 2752"/>
                              <a:gd name="T53" fmla="*/ T52 w 5625"/>
                              <a:gd name="T54" fmla="+- 0 835 470"/>
                              <a:gd name="T55" fmla="*/ 835 h 1104"/>
                              <a:gd name="T56" fmla="+- 0 6726 2752"/>
                              <a:gd name="T57" fmla="*/ T56 w 5625"/>
                              <a:gd name="T58" fmla="+- 0 708 470"/>
                              <a:gd name="T59" fmla="*/ 708 h 1104"/>
                              <a:gd name="T60" fmla="+- 0 3315 2752"/>
                              <a:gd name="T61" fmla="*/ T60 w 5625"/>
                              <a:gd name="T62" fmla="+- 0 614 470"/>
                              <a:gd name="T63" fmla="*/ 614 h 1104"/>
                              <a:gd name="T64" fmla="+- 0 3314 2752"/>
                              <a:gd name="T65" fmla="*/ T64 w 5625"/>
                              <a:gd name="T66" fmla="+- 0 614 470"/>
                              <a:gd name="T67" fmla="*/ 614 h 1104"/>
                              <a:gd name="T68" fmla="+- 0 3877 2752"/>
                              <a:gd name="T69" fmla="*/ T68 w 5625"/>
                              <a:gd name="T70" fmla="+- 0 901 470"/>
                              <a:gd name="T71" fmla="*/ 901 h 1104"/>
                              <a:gd name="T72" fmla="+- 0 3315 2752"/>
                              <a:gd name="T73" fmla="*/ T72 w 5625"/>
                              <a:gd name="T74" fmla="+- 0 614 470"/>
                              <a:gd name="T75" fmla="*/ 614 h 1104"/>
                              <a:gd name="T76" fmla="+- 0 5002 2752"/>
                              <a:gd name="T77" fmla="*/ T76 w 5625"/>
                              <a:gd name="T78" fmla="+- 0 470 470"/>
                              <a:gd name="T79" fmla="*/ 470 h 1104"/>
                              <a:gd name="T80" fmla="+- 0 4439 2752"/>
                              <a:gd name="T81" fmla="*/ T80 w 5625"/>
                              <a:gd name="T82" fmla="+- 0 703 470"/>
                              <a:gd name="T83" fmla="*/ 703 h 1104"/>
                              <a:gd name="T84" fmla="+- 0 3877 2752"/>
                              <a:gd name="T85" fmla="*/ T84 w 5625"/>
                              <a:gd name="T86" fmla="+- 0 901 470"/>
                              <a:gd name="T87" fmla="*/ 901 h 1104"/>
                              <a:gd name="T88" fmla="+- 0 4439 2752"/>
                              <a:gd name="T89" fmla="*/ T88 w 5625"/>
                              <a:gd name="T90" fmla="+- 0 704 470"/>
                              <a:gd name="T91" fmla="*/ 704 h 1104"/>
                              <a:gd name="T92" fmla="+- 0 5002 2752"/>
                              <a:gd name="T93" fmla="*/ T92 w 5625"/>
                              <a:gd name="T94" fmla="+- 0 472 470"/>
                              <a:gd name="T95" fmla="*/ 472 h 1104"/>
                              <a:gd name="T96" fmla="+- 0 5012 2752"/>
                              <a:gd name="T97" fmla="*/ T96 w 5625"/>
                              <a:gd name="T98" fmla="+- 0 472 470"/>
                              <a:gd name="T99" fmla="*/ 472 h 1104"/>
                              <a:gd name="T100" fmla="+- 0 5002 2752"/>
                              <a:gd name="T101" fmla="*/ T100 w 5625"/>
                              <a:gd name="T102" fmla="+- 0 470 470"/>
                              <a:gd name="T103" fmla="*/ 470 h 1104"/>
                              <a:gd name="T104" fmla="+- 0 5564 2752"/>
                              <a:gd name="T105" fmla="*/ T104 w 5625"/>
                              <a:gd name="T106" fmla="+- 0 621 470"/>
                              <a:gd name="T107" fmla="*/ 621 h 1104"/>
                              <a:gd name="T108" fmla="+- 0 6127 2752"/>
                              <a:gd name="T109" fmla="*/ T108 w 5625"/>
                              <a:gd name="T110" fmla="+- 0 809 470"/>
                              <a:gd name="T111" fmla="*/ 809 h 1104"/>
                              <a:gd name="T112" fmla="+- 0 6267 2752"/>
                              <a:gd name="T113" fmla="*/ T112 w 5625"/>
                              <a:gd name="T114" fmla="+- 0 784 470"/>
                              <a:gd name="T115" fmla="*/ 784 h 1104"/>
                              <a:gd name="T116" fmla="+- 0 6127 2752"/>
                              <a:gd name="T117" fmla="*/ T116 w 5625"/>
                              <a:gd name="T118" fmla="+- 0 784 470"/>
                              <a:gd name="T119" fmla="*/ 784 h 1104"/>
                              <a:gd name="T120" fmla="+- 0 5564 2752"/>
                              <a:gd name="T121" fmla="*/ T120 w 5625"/>
                              <a:gd name="T122" fmla="+- 0 621 470"/>
                              <a:gd name="T123" fmla="*/ 621 h 1104"/>
                              <a:gd name="T124" fmla="+- 0 6689 2752"/>
                              <a:gd name="T125" fmla="*/ T124 w 5625"/>
                              <a:gd name="T126" fmla="+- 0 699 470"/>
                              <a:gd name="T127" fmla="*/ 699 h 1104"/>
                              <a:gd name="T128" fmla="+- 0 6127 2752"/>
                              <a:gd name="T129" fmla="*/ T128 w 5625"/>
                              <a:gd name="T130" fmla="+- 0 784 470"/>
                              <a:gd name="T131" fmla="*/ 784 h 1104"/>
                              <a:gd name="T132" fmla="+- 0 6267 2752"/>
                              <a:gd name="T133" fmla="*/ T132 w 5625"/>
                              <a:gd name="T134" fmla="+- 0 784 470"/>
                              <a:gd name="T135" fmla="*/ 784 h 1104"/>
                              <a:gd name="T136" fmla="+- 0 6689 2752"/>
                              <a:gd name="T137" fmla="*/ T136 w 5625"/>
                              <a:gd name="T138" fmla="+- 0 708 470"/>
                              <a:gd name="T139" fmla="*/ 708 h 1104"/>
                              <a:gd name="T140" fmla="+- 0 6726 2752"/>
                              <a:gd name="T141" fmla="*/ T140 w 5625"/>
                              <a:gd name="T142" fmla="+- 0 708 470"/>
                              <a:gd name="T143" fmla="*/ 708 h 1104"/>
                              <a:gd name="T144" fmla="+- 0 6689 2752"/>
                              <a:gd name="T145" fmla="*/ T144 w 5625"/>
                              <a:gd name="T146" fmla="+- 0 699 470"/>
                              <a:gd name="T147" fmla="*/ 699 h 1104"/>
                              <a:gd name="T148" fmla="+- 0 5012 2752"/>
                              <a:gd name="T149" fmla="*/ T148 w 5625"/>
                              <a:gd name="T150" fmla="+- 0 472 470"/>
                              <a:gd name="T151" fmla="*/ 472 h 1104"/>
                              <a:gd name="T152" fmla="+- 0 5002 2752"/>
                              <a:gd name="T153" fmla="*/ T152 w 5625"/>
                              <a:gd name="T154" fmla="+- 0 472 470"/>
                              <a:gd name="T155" fmla="*/ 472 h 1104"/>
                              <a:gd name="T156" fmla="+- 0 5564 2752"/>
                              <a:gd name="T157" fmla="*/ T156 w 5625"/>
                              <a:gd name="T158" fmla="+- 0 621 470"/>
                              <a:gd name="T159" fmla="*/ 621 h 1104"/>
                              <a:gd name="T160" fmla="+- 0 5012 2752"/>
                              <a:gd name="T161" fmla="*/ T160 w 5625"/>
                              <a:gd name="T162" fmla="+- 0 472 470"/>
                              <a:gd name="T163" fmla="*/ 472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625" h="1104">
                                <a:moveTo>
                                  <a:pt x="5062" y="546"/>
                                </a:moveTo>
                                <a:lnTo>
                                  <a:pt x="5624" y="1103"/>
                                </a:lnTo>
                                <a:lnTo>
                                  <a:pt x="5624" y="1102"/>
                                </a:lnTo>
                                <a:lnTo>
                                  <a:pt x="5062" y="546"/>
                                </a:lnTo>
                                <a:close/>
                                <a:moveTo>
                                  <a:pt x="562" y="143"/>
                                </a:moveTo>
                                <a:lnTo>
                                  <a:pt x="0" y="785"/>
                                </a:lnTo>
                                <a:lnTo>
                                  <a:pt x="562" y="144"/>
                                </a:lnTo>
                                <a:lnTo>
                                  <a:pt x="563" y="144"/>
                                </a:lnTo>
                                <a:lnTo>
                                  <a:pt x="562" y="143"/>
                                </a:lnTo>
                                <a:close/>
                                <a:moveTo>
                                  <a:pt x="3974" y="238"/>
                                </a:moveTo>
                                <a:lnTo>
                                  <a:pt x="3937" y="238"/>
                                </a:lnTo>
                                <a:lnTo>
                                  <a:pt x="4500" y="366"/>
                                </a:lnTo>
                                <a:lnTo>
                                  <a:pt x="5062" y="546"/>
                                </a:lnTo>
                                <a:lnTo>
                                  <a:pt x="4500" y="365"/>
                                </a:lnTo>
                                <a:lnTo>
                                  <a:pt x="3974" y="238"/>
                                </a:lnTo>
                                <a:close/>
                                <a:moveTo>
                                  <a:pt x="563" y="144"/>
                                </a:moveTo>
                                <a:lnTo>
                                  <a:pt x="562" y="144"/>
                                </a:lnTo>
                                <a:lnTo>
                                  <a:pt x="1125" y="431"/>
                                </a:lnTo>
                                <a:lnTo>
                                  <a:pt x="563" y="144"/>
                                </a:lnTo>
                                <a:close/>
                                <a:moveTo>
                                  <a:pt x="2250" y="0"/>
                                </a:moveTo>
                                <a:lnTo>
                                  <a:pt x="1687" y="233"/>
                                </a:lnTo>
                                <a:lnTo>
                                  <a:pt x="1125" y="431"/>
                                </a:lnTo>
                                <a:lnTo>
                                  <a:pt x="1687" y="234"/>
                                </a:lnTo>
                                <a:lnTo>
                                  <a:pt x="2250" y="2"/>
                                </a:lnTo>
                                <a:lnTo>
                                  <a:pt x="2260" y="2"/>
                                </a:lnTo>
                                <a:lnTo>
                                  <a:pt x="2250" y="0"/>
                                </a:lnTo>
                                <a:close/>
                                <a:moveTo>
                                  <a:pt x="2812" y="151"/>
                                </a:moveTo>
                                <a:lnTo>
                                  <a:pt x="3375" y="339"/>
                                </a:lnTo>
                                <a:lnTo>
                                  <a:pt x="3515" y="314"/>
                                </a:lnTo>
                                <a:lnTo>
                                  <a:pt x="3375" y="314"/>
                                </a:lnTo>
                                <a:lnTo>
                                  <a:pt x="2812" y="151"/>
                                </a:lnTo>
                                <a:close/>
                                <a:moveTo>
                                  <a:pt x="3937" y="229"/>
                                </a:moveTo>
                                <a:lnTo>
                                  <a:pt x="3375" y="314"/>
                                </a:lnTo>
                                <a:lnTo>
                                  <a:pt x="3515" y="314"/>
                                </a:lnTo>
                                <a:lnTo>
                                  <a:pt x="3937" y="238"/>
                                </a:lnTo>
                                <a:lnTo>
                                  <a:pt x="3974" y="238"/>
                                </a:lnTo>
                                <a:lnTo>
                                  <a:pt x="3937" y="229"/>
                                </a:lnTo>
                                <a:close/>
                                <a:moveTo>
                                  <a:pt x="2260" y="2"/>
                                </a:moveTo>
                                <a:lnTo>
                                  <a:pt x="2250" y="2"/>
                                </a:lnTo>
                                <a:lnTo>
                                  <a:pt x="2812" y="151"/>
                                </a:lnTo>
                                <a:lnTo>
                                  <a:pt x="226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6"/>
                        <wps:cNvSpPr>
                          <a:spLocks/>
                        </wps:cNvSpPr>
                        <wps:spPr bwMode="auto">
                          <a:xfrm>
                            <a:off x="2751" y="469"/>
                            <a:ext cx="5625" cy="1104"/>
                          </a:xfrm>
                          <a:custGeom>
                            <a:avLst/>
                            <a:gdLst>
                              <a:gd name="T0" fmla="+- 0 2752 2752"/>
                              <a:gd name="T1" fmla="*/ T0 w 5625"/>
                              <a:gd name="T2" fmla="+- 0 1255 470"/>
                              <a:gd name="T3" fmla="*/ 1255 h 1104"/>
                              <a:gd name="T4" fmla="+- 0 3314 2752"/>
                              <a:gd name="T5" fmla="*/ T4 w 5625"/>
                              <a:gd name="T6" fmla="+- 0 613 470"/>
                              <a:gd name="T7" fmla="*/ 613 h 1104"/>
                              <a:gd name="T8" fmla="+- 0 3877 2752"/>
                              <a:gd name="T9" fmla="*/ T8 w 5625"/>
                              <a:gd name="T10" fmla="+- 0 901 470"/>
                              <a:gd name="T11" fmla="*/ 901 h 1104"/>
                              <a:gd name="T12" fmla="+- 0 4439 2752"/>
                              <a:gd name="T13" fmla="*/ T12 w 5625"/>
                              <a:gd name="T14" fmla="+- 0 703 470"/>
                              <a:gd name="T15" fmla="*/ 703 h 1104"/>
                              <a:gd name="T16" fmla="+- 0 5002 2752"/>
                              <a:gd name="T17" fmla="*/ T16 w 5625"/>
                              <a:gd name="T18" fmla="+- 0 470 470"/>
                              <a:gd name="T19" fmla="*/ 470 h 1104"/>
                              <a:gd name="T20" fmla="+- 0 5564 2752"/>
                              <a:gd name="T21" fmla="*/ T20 w 5625"/>
                              <a:gd name="T22" fmla="+- 0 621 470"/>
                              <a:gd name="T23" fmla="*/ 621 h 1104"/>
                              <a:gd name="T24" fmla="+- 0 6127 2752"/>
                              <a:gd name="T25" fmla="*/ T24 w 5625"/>
                              <a:gd name="T26" fmla="+- 0 784 470"/>
                              <a:gd name="T27" fmla="*/ 784 h 1104"/>
                              <a:gd name="T28" fmla="+- 0 6689 2752"/>
                              <a:gd name="T29" fmla="*/ T28 w 5625"/>
                              <a:gd name="T30" fmla="+- 0 699 470"/>
                              <a:gd name="T31" fmla="*/ 699 h 1104"/>
                              <a:gd name="T32" fmla="+- 0 7252 2752"/>
                              <a:gd name="T33" fmla="*/ T32 w 5625"/>
                              <a:gd name="T34" fmla="+- 0 835 470"/>
                              <a:gd name="T35" fmla="*/ 835 h 1104"/>
                              <a:gd name="T36" fmla="+- 0 7814 2752"/>
                              <a:gd name="T37" fmla="*/ T36 w 5625"/>
                              <a:gd name="T38" fmla="+- 0 1016 470"/>
                              <a:gd name="T39" fmla="*/ 1016 h 1104"/>
                              <a:gd name="T40" fmla="+- 0 8376 2752"/>
                              <a:gd name="T41" fmla="*/ T40 w 5625"/>
                              <a:gd name="T42" fmla="+- 0 1572 470"/>
                              <a:gd name="T43" fmla="*/ 1572 h 1104"/>
                              <a:gd name="T44" fmla="+- 0 8376 2752"/>
                              <a:gd name="T45" fmla="*/ T44 w 5625"/>
                              <a:gd name="T46" fmla="+- 0 1573 470"/>
                              <a:gd name="T47" fmla="*/ 1573 h 1104"/>
                              <a:gd name="T48" fmla="+- 0 7814 2752"/>
                              <a:gd name="T49" fmla="*/ T48 w 5625"/>
                              <a:gd name="T50" fmla="+- 0 1016 470"/>
                              <a:gd name="T51" fmla="*/ 1016 h 1104"/>
                              <a:gd name="T52" fmla="+- 0 7252 2752"/>
                              <a:gd name="T53" fmla="*/ T52 w 5625"/>
                              <a:gd name="T54" fmla="+- 0 836 470"/>
                              <a:gd name="T55" fmla="*/ 836 h 1104"/>
                              <a:gd name="T56" fmla="+- 0 6689 2752"/>
                              <a:gd name="T57" fmla="*/ T56 w 5625"/>
                              <a:gd name="T58" fmla="+- 0 708 470"/>
                              <a:gd name="T59" fmla="*/ 708 h 1104"/>
                              <a:gd name="T60" fmla="+- 0 6127 2752"/>
                              <a:gd name="T61" fmla="*/ T60 w 5625"/>
                              <a:gd name="T62" fmla="+- 0 809 470"/>
                              <a:gd name="T63" fmla="*/ 809 h 1104"/>
                              <a:gd name="T64" fmla="+- 0 5564 2752"/>
                              <a:gd name="T65" fmla="*/ T64 w 5625"/>
                              <a:gd name="T66" fmla="+- 0 621 470"/>
                              <a:gd name="T67" fmla="*/ 621 h 1104"/>
                              <a:gd name="T68" fmla="+- 0 5002 2752"/>
                              <a:gd name="T69" fmla="*/ T68 w 5625"/>
                              <a:gd name="T70" fmla="+- 0 472 470"/>
                              <a:gd name="T71" fmla="*/ 472 h 1104"/>
                              <a:gd name="T72" fmla="+- 0 4439 2752"/>
                              <a:gd name="T73" fmla="*/ T72 w 5625"/>
                              <a:gd name="T74" fmla="+- 0 704 470"/>
                              <a:gd name="T75" fmla="*/ 704 h 1104"/>
                              <a:gd name="T76" fmla="+- 0 3877 2752"/>
                              <a:gd name="T77" fmla="*/ T76 w 5625"/>
                              <a:gd name="T78" fmla="+- 0 901 470"/>
                              <a:gd name="T79" fmla="*/ 901 h 1104"/>
                              <a:gd name="T80" fmla="+- 0 3314 2752"/>
                              <a:gd name="T81" fmla="*/ T80 w 5625"/>
                              <a:gd name="T82" fmla="+- 0 614 470"/>
                              <a:gd name="T83" fmla="*/ 614 h 1104"/>
                              <a:gd name="T84" fmla="+- 0 2752 2752"/>
                              <a:gd name="T85" fmla="*/ T84 w 5625"/>
                              <a:gd name="T86" fmla="+- 0 1255 470"/>
                              <a:gd name="T87" fmla="*/ 1255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25" h="1104">
                                <a:moveTo>
                                  <a:pt x="0" y="785"/>
                                </a:moveTo>
                                <a:lnTo>
                                  <a:pt x="562" y="143"/>
                                </a:lnTo>
                                <a:lnTo>
                                  <a:pt x="1125" y="431"/>
                                </a:lnTo>
                                <a:lnTo>
                                  <a:pt x="1687" y="233"/>
                                </a:lnTo>
                                <a:lnTo>
                                  <a:pt x="2250" y="0"/>
                                </a:lnTo>
                                <a:lnTo>
                                  <a:pt x="2812" y="151"/>
                                </a:lnTo>
                                <a:lnTo>
                                  <a:pt x="3375" y="314"/>
                                </a:lnTo>
                                <a:lnTo>
                                  <a:pt x="3937" y="229"/>
                                </a:lnTo>
                                <a:lnTo>
                                  <a:pt x="4500" y="365"/>
                                </a:lnTo>
                                <a:lnTo>
                                  <a:pt x="5062" y="546"/>
                                </a:lnTo>
                                <a:lnTo>
                                  <a:pt x="5624" y="1102"/>
                                </a:lnTo>
                                <a:lnTo>
                                  <a:pt x="5624" y="1103"/>
                                </a:lnTo>
                                <a:lnTo>
                                  <a:pt x="5062" y="546"/>
                                </a:lnTo>
                                <a:lnTo>
                                  <a:pt x="4500" y="366"/>
                                </a:lnTo>
                                <a:lnTo>
                                  <a:pt x="3937" y="238"/>
                                </a:lnTo>
                                <a:lnTo>
                                  <a:pt x="3375" y="339"/>
                                </a:lnTo>
                                <a:lnTo>
                                  <a:pt x="2812" y="151"/>
                                </a:lnTo>
                                <a:lnTo>
                                  <a:pt x="2250" y="2"/>
                                </a:lnTo>
                                <a:lnTo>
                                  <a:pt x="1687" y="234"/>
                                </a:lnTo>
                                <a:lnTo>
                                  <a:pt x="1125" y="431"/>
                                </a:lnTo>
                                <a:lnTo>
                                  <a:pt x="562" y="144"/>
                                </a:lnTo>
                                <a:lnTo>
                                  <a:pt x="0" y="785"/>
                                </a:lnTo>
                              </a:path>
                            </a:pathLst>
                          </a:custGeom>
                          <a:noFill/>
                          <a:ln w="1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45"/>
                        <wps:cNvSpPr>
                          <a:spLocks/>
                        </wps:cNvSpPr>
                        <wps:spPr bwMode="auto">
                          <a:xfrm>
                            <a:off x="2751" y="469"/>
                            <a:ext cx="5625" cy="1104"/>
                          </a:xfrm>
                          <a:custGeom>
                            <a:avLst/>
                            <a:gdLst>
                              <a:gd name="T0" fmla="+- 0 2752 2752"/>
                              <a:gd name="T1" fmla="*/ T0 w 5625"/>
                              <a:gd name="T2" fmla="+- 0 1255 470"/>
                              <a:gd name="T3" fmla="*/ 1255 h 1104"/>
                              <a:gd name="T4" fmla="+- 0 3314 2752"/>
                              <a:gd name="T5" fmla="*/ T4 w 5625"/>
                              <a:gd name="T6" fmla="+- 0 613 470"/>
                              <a:gd name="T7" fmla="*/ 613 h 1104"/>
                              <a:gd name="T8" fmla="+- 0 3877 2752"/>
                              <a:gd name="T9" fmla="*/ T8 w 5625"/>
                              <a:gd name="T10" fmla="+- 0 901 470"/>
                              <a:gd name="T11" fmla="*/ 901 h 1104"/>
                              <a:gd name="T12" fmla="+- 0 4439 2752"/>
                              <a:gd name="T13" fmla="*/ T12 w 5625"/>
                              <a:gd name="T14" fmla="+- 0 703 470"/>
                              <a:gd name="T15" fmla="*/ 703 h 1104"/>
                              <a:gd name="T16" fmla="+- 0 5002 2752"/>
                              <a:gd name="T17" fmla="*/ T16 w 5625"/>
                              <a:gd name="T18" fmla="+- 0 470 470"/>
                              <a:gd name="T19" fmla="*/ 470 h 1104"/>
                              <a:gd name="T20" fmla="+- 0 5564 2752"/>
                              <a:gd name="T21" fmla="*/ T20 w 5625"/>
                              <a:gd name="T22" fmla="+- 0 621 470"/>
                              <a:gd name="T23" fmla="*/ 621 h 1104"/>
                              <a:gd name="T24" fmla="+- 0 6127 2752"/>
                              <a:gd name="T25" fmla="*/ T24 w 5625"/>
                              <a:gd name="T26" fmla="+- 0 784 470"/>
                              <a:gd name="T27" fmla="*/ 784 h 1104"/>
                              <a:gd name="T28" fmla="+- 0 6689 2752"/>
                              <a:gd name="T29" fmla="*/ T28 w 5625"/>
                              <a:gd name="T30" fmla="+- 0 699 470"/>
                              <a:gd name="T31" fmla="*/ 699 h 1104"/>
                              <a:gd name="T32" fmla="+- 0 7252 2752"/>
                              <a:gd name="T33" fmla="*/ T32 w 5625"/>
                              <a:gd name="T34" fmla="+- 0 835 470"/>
                              <a:gd name="T35" fmla="*/ 835 h 1104"/>
                              <a:gd name="T36" fmla="+- 0 7814 2752"/>
                              <a:gd name="T37" fmla="*/ T36 w 5625"/>
                              <a:gd name="T38" fmla="+- 0 1016 470"/>
                              <a:gd name="T39" fmla="*/ 1016 h 1104"/>
                              <a:gd name="T40" fmla="+- 0 8376 2752"/>
                              <a:gd name="T41" fmla="*/ T40 w 5625"/>
                              <a:gd name="T42" fmla="+- 0 1572 470"/>
                              <a:gd name="T43" fmla="*/ 1572 h 1104"/>
                              <a:gd name="T44" fmla="+- 0 8376 2752"/>
                              <a:gd name="T45" fmla="*/ T44 w 5625"/>
                              <a:gd name="T46" fmla="+- 0 1573 470"/>
                              <a:gd name="T47" fmla="*/ 1573 h 1104"/>
                              <a:gd name="T48" fmla="+- 0 7814 2752"/>
                              <a:gd name="T49" fmla="*/ T48 w 5625"/>
                              <a:gd name="T50" fmla="+- 0 1016 470"/>
                              <a:gd name="T51" fmla="*/ 1016 h 1104"/>
                              <a:gd name="T52" fmla="+- 0 7252 2752"/>
                              <a:gd name="T53" fmla="*/ T52 w 5625"/>
                              <a:gd name="T54" fmla="+- 0 836 470"/>
                              <a:gd name="T55" fmla="*/ 836 h 1104"/>
                              <a:gd name="T56" fmla="+- 0 6689 2752"/>
                              <a:gd name="T57" fmla="*/ T56 w 5625"/>
                              <a:gd name="T58" fmla="+- 0 708 470"/>
                              <a:gd name="T59" fmla="*/ 708 h 1104"/>
                              <a:gd name="T60" fmla="+- 0 6127 2752"/>
                              <a:gd name="T61" fmla="*/ T60 w 5625"/>
                              <a:gd name="T62" fmla="+- 0 809 470"/>
                              <a:gd name="T63" fmla="*/ 809 h 1104"/>
                              <a:gd name="T64" fmla="+- 0 5564 2752"/>
                              <a:gd name="T65" fmla="*/ T64 w 5625"/>
                              <a:gd name="T66" fmla="+- 0 621 470"/>
                              <a:gd name="T67" fmla="*/ 621 h 1104"/>
                              <a:gd name="T68" fmla="+- 0 5002 2752"/>
                              <a:gd name="T69" fmla="*/ T68 w 5625"/>
                              <a:gd name="T70" fmla="+- 0 472 470"/>
                              <a:gd name="T71" fmla="*/ 472 h 1104"/>
                              <a:gd name="T72" fmla="+- 0 4439 2752"/>
                              <a:gd name="T73" fmla="*/ T72 w 5625"/>
                              <a:gd name="T74" fmla="+- 0 704 470"/>
                              <a:gd name="T75" fmla="*/ 704 h 1104"/>
                              <a:gd name="T76" fmla="+- 0 3877 2752"/>
                              <a:gd name="T77" fmla="*/ T76 w 5625"/>
                              <a:gd name="T78" fmla="+- 0 901 470"/>
                              <a:gd name="T79" fmla="*/ 901 h 1104"/>
                              <a:gd name="T80" fmla="+- 0 3314 2752"/>
                              <a:gd name="T81" fmla="*/ T80 w 5625"/>
                              <a:gd name="T82" fmla="+- 0 614 470"/>
                              <a:gd name="T83" fmla="*/ 614 h 1104"/>
                              <a:gd name="T84" fmla="+- 0 2752 2752"/>
                              <a:gd name="T85" fmla="*/ T84 w 5625"/>
                              <a:gd name="T86" fmla="+- 0 1255 470"/>
                              <a:gd name="T87" fmla="*/ 1255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25" h="1104">
                                <a:moveTo>
                                  <a:pt x="0" y="785"/>
                                </a:moveTo>
                                <a:lnTo>
                                  <a:pt x="562" y="143"/>
                                </a:lnTo>
                                <a:lnTo>
                                  <a:pt x="1125" y="431"/>
                                </a:lnTo>
                                <a:lnTo>
                                  <a:pt x="1687" y="233"/>
                                </a:lnTo>
                                <a:lnTo>
                                  <a:pt x="2250" y="0"/>
                                </a:lnTo>
                                <a:lnTo>
                                  <a:pt x="2812" y="151"/>
                                </a:lnTo>
                                <a:lnTo>
                                  <a:pt x="3375" y="314"/>
                                </a:lnTo>
                                <a:lnTo>
                                  <a:pt x="3937" y="229"/>
                                </a:lnTo>
                                <a:lnTo>
                                  <a:pt x="4500" y="365"/>
                                </a:lnTo>
                                <a:lnTo>
                                  <a:pt x="5062" y="546"/>
                                </a:lnTo>
                                <a:lnTo>
                                  <a:pt x="5624" y="1102"/>
                                </a:lnTo>
                                <a:lnTo>
                                  <a:pt x="5624" y="1103"/>
                                </a:lnTo>
                                <a:lnTo>
                                  <a:pt x="5062" y="546"/>
                                </a:lnTo>
                                <a:lnTo>
                                  <a:pt x="4500" y="366"/>
                                </a:lnTo>
                                <a:lnTo>
                                  <a:pt x="3937" y="238"/>
                                </a:lnTo>
                                <a:lnTo>
                                  <a:pt x="3375" y="339"/>
                                </a:lnTo>
                                <a:lnTo>
                                  <a:pt x="2812" y="151"/>
                                </a:lnTo>
                                <a:lnTo>
                                  <a:pt x="2250" y="2"/>
                                </a:lnTo>
                                <a:lnTo>
                                  <a:pt x="1687" y="234"/>
                                </a:lnTo>
                                <a:lnTo>
                                  <a:pt x="1125" y="431"/>
                                </a:lnTo>
                                <a:lnTo>
                                  <a:pt x="562" y="144"/>
                                </a:lnTo>
                                <a:lnTo>
                                  <a:pt x="0" y="785"/>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44"/>
                        <wps:cNvSpPr>
                          <a:spLocks/>
                        </wps:cNvSpPr>
                        <wps:spPr bwMode="auto">
                          <a:xfrm>
                            <a:off x="854" y="8627"/>
                            <a:ext cx="5880" cy="4440"/>
                          </a:xfrm>
                          <a:custGeom>
                            <a:avLst/>
                            <a:gdLst>
                              <a:gd name="T0" fmla="+- 0 2752 855"/>
                              <a:gd name="T1" fmla="*/ T0 w 5880"/>
                              <a:gd name="T2" fmla="+- 0 4487 8628"/>
                              <a:gd name="T3" fmla="*/ 4487 h 4440"/>
                              <a:gd name="T4" fmla="+- 0 2752 855"/>
                              <a:gd name="T5" fmla="*/ T4 w 5880"/>
                              <a:gd name="T6" fmla="+- 0 4355 8628"/>
                              <a:gd name="T7" fmla="*/ 4355 h 4440"/>
                              <a:gd name="T8" fmla="+- 0 2752 855"/>
                              <a:gd name="T9" fmla="*/ T8 w 5880"/>
                              <a:gd name="T10" fmla="+- 0 4223 8628"/>
                              <a:gd name="T11" fmla="*/ 4223 h 4440"/>
                              <a:gd name="T12" fmla="+- 0 2752 855"/>
                              <a:gd name="T13" fmla="*/ T12 w 5880"/>
                              <a:gd name="T14" fmla="+- 0 4091 8628"/>
                              <a:gd name="T15" fmla="*/ 4091 h 4440"/>
                              <a:gd name="T16" fmla="+- 0 2752 855"/>
                              <a:gd name="T17" fmla="*/ T16 w 5880"/>
                              <a:gd name="T18" fmla="+- 0 3959 8628"/>
                              <a:gd name="T19" fmla="*/ 3959 h 4440"/>
                              <a:gd name="T20" fmla="+- 0 2752 855"/>
                              <a:gd name="T21" fmla="*/ T20 w 5880"/>
                              <a:gd name="T22" fmla="+- 0 3827 8628"/>
                              <a:gd name="T23" fmla="*/ 3827 h 4440"/>
                              <a:gd name="T24" fmla="+- 0 2752 855"/>
                              <a:gd name="T25" fmla="*/ T24 w 5880"/>
                              <a:gd name="T26" fmla="+- 0 3696 8628"/>
                              <a:gd name="T27" fmla="*/ 3696 h 4440"/>
                              <a:gd name="T28" fmla="+- 0 2752 855"/>
                              <a:gd name="T29" fmla="*/ T28 w 5880"/>
                              <a:gd name="T30" fmla="+- 0 3564 8628"/>
                              <a:gd name="T31" fmla="*/ 3564 h 4440"/>
                              <a:gd name="T32" fmla="+- 0 2752 855"/>
                              <a:gd name="T33" fmla="*/ T32 w 5880"/>
                              <a:gd name="T34" fmla="+- 0 3432 8628"/>
                              <a:gd name="T35" fmla="*/ 3432 h 4440"/>
                              <a:gd name="T36" fmla="+- 0 2752 855"/>
                              <a:gd name="T37" fmla="*/ T36 w 5880"/>
                              <a:gd name="T38" fmla="+- 0 3300 8628"/>
                              <a:gd name="T39" fmla="*/ 3300 h 4440"/>
                              <a:gd name="T40" fmla="+- 0 2752 855"/>
                              <a:gd name="T41" fmla="*/ T40 w 5880"/>
                              <a:gd name="T42" fmla="+- 0 3168 8628"/>
                              <a:gd name="T43" fmla="*/ 3168 h 4440"/>
                              <a:gd name="T44" fmla="+- 0 2752 855"/>
                              <a:gd name="T45" fmla="*/ T44 w 5880"/>
                              <a:gd name="T46" fmla="+- 0 3037 8628"/>
                              <a:gd name="T47" fmla="*/ 3037 h 4440"/>
                              <a:gd name="T48" fmla="+- 0 2752 855"/>
                              <a:gd name="T49" fmla="*/ T48 w 5880"/>
                              <a:gd name="T50" fmla="+- 0 2905 8628"/>
                              <a:gd name="T51" fmla="*/ 2905 h 4440"/>
                              <a:gd name="T52" fmla="+- 0 2752 855"/>
                              <a:gd name="T53" fmla="*/ T52 w 5880"/>
                              <a:gd name="T54" fmla="+- 0 2773 8628"/>
                              <a:gd name="T55" fmla="*/ 2773 h 4440"/>
                              <a:gd name="T56" fmla="+- 0 2752 855"/>
                              <a:gd name="T57" fmla="*/ T56 w 5880"/>
                              <a:gd name="T58" fmla="+- 0 2641 8628"/>
                              <a:gd name="T59" fmla="*/ 2641 h 4440"/>
                              <a:gd name="T60" fmla="+- 0 2752 855"/>
                              <a:gd name="T61" fmla="*/ T60 w 5880"/>
                              <a:gd name="T62" fmla="+- 0 2509 8628"/>
                              <a:gd name="T63" fmla="*/ 2509 h 4440"/>
                              <a:gd name="T64" fmla="+- 0 2752 855"/>
                              <a:gd name="T65" fmla="*/ T64 w 5880"/>
                              <a:gd name="T66" fmla="+- 0 2378 8628"/>
                              <a:gd name="T67" fmla="*/ 2378 h 4440"/>
                              <a:gd name="T68" fmla="+- 0 2752 855"/>
                              <a:gd name="T69" fmla="*/ T68 w 5880"/>
                              <a:gd name="T70" fmla="+- 0 2246 8628"/>
                              <a:gd name="T71" fmla="*/ 2246 h 4440"/>
                              <a:gd name="T72" fmla="+- 0 2752 855"/>
                              <a:gd name="T73" fmla="*/ T72 w 5880"/>
                              <a:gd name="T74" fmla="+- 0 2114 8628"/>
                              <a:gd name="T75" fmla="*/ 2114 h 4440"/>
                              <a:gd name="T76" fmla="+- 0 2752 855"/>
                              <a:gd name="T77" fmla="*/ T76 w 5880"/>
                              <a:gd name="T78" fmla="+- 0 1982 8628"/>
                              <a:gd name="T79" fmla="*/ 1982 h 4440"/>
                              <a:gd name="T80" fmla="+- 0 2752 855"/>
                              <a:gd name="T81" fmla="*/ T80 w 5880"/>
                              <a:gd name="T82" fmla="+- 0 1850 8628"/>
                              <a:gd name="T83" fmla="*/ 1850 h 4440"/>
                              <a:gd name="T84" fmla="+- 0 2752 855"/>
                              <a:gd name="T85" fmla="*/ T84 w 5880"/>
                              <a:gd name="T86" fmla="+- 0 1718 8628"/>
                              <a:gd name="T87" fmla="*/ 1718 h 4440"/>
                              <a:gd name="T88" fmla="+- 0 2752 855"/>
                              <a:gd name="T89" fmla="*/ T88 w 5880"/>
                              <a:gd name="T90" fmla="+- 0 1587 8628"/>
                              <a:gd name="T91" fmla="*/ 1587 h 4440"/>
                              <a:gd name="T92" fmla="+- 0 2752 855"/>
                              <a:gd name="T93" fmla="*/ T92 w 5880"/>
                              <a:gd name="T94" fmla="+- 0 1455 8628"/>
                              <a:gd name="T95" fmla="*/ 1455 h 4440"/>
                              <a:gd name="T96" fmla="+- 0 2752 855"/>
                              <a:gd name="T97" fmla="*/ T96 w 5880"/>
                              <a:gd name="T98" fmla="+- 0 1323 8628"/>
                              <a:gd name="T99" fmla="*/ 1323 h 4440"/>
                              <a:gd name="T100" fmla="+- 0 2752 855"/>
                              <a:gd name="T101" fmla="*/ T100 w 5880"/>
                              <a:gd name="T102" fmla="+- 0 1191 8628"/>
                              <a:gd name="T103" fmla="*/ 1191 h 4440"/>
                              <a:gd name="T104" fmla="+- 0 2752 855"/>
                              <a:gd name="T105" fmla="*/ T104 w 5880"/>
                              <a:gd name="T106" fmla="+- 0 1059 8628"/>
                              <a:gd name="T107" fmla="*/ 1059 h 4440"/>
                              <a:gd name="T108" fmla="+- 0 2752 855"/>
                              <a:gd name="T109" fmla="*/ T108 w 5880"/>
                              <a:gd name="T110" fmla="+- 0 928 8628"/>
                              <a:gd name="T111" fmla="*/ 928 h 4440"/>
                              <a:gd name="T112" fmla="+- 0 2752 855"/>
                              <a:gd name="T113" fmla="*/ T112 w 5880"/>
                              <a:gd name="T114" fmla="+- 0 796 8628"/>
                              <a:gd name="T115" fmla="*/ 796 h 4440"/>
                              <a:gd name="T116" fmla="+- 0 2752 855"/>
                              <a:gd name="T117" fmla="*/ T116 w 5880"/>
                              <a:gd name="T118" fmla="+- 0 664 8628"/>
                              <a:gd name="T119" fmla="*/ 664 h 4440"/>
                              <a:gd name="T120" fmla="+- 0 2752 855"/>
                              <a:gd name="T121" fmla="*/ T120 w 5880"/>
                              <a:gd name="T122" fmla="+- 0 532 8628"/>
                              <a:gd name="T123" fmla="*/ 532 h 4440"/>
                              <a:gd name="T124" fmla="+- 0 2752 855"/>
                              <a:gd name="T125" fmla="*/ T124 w 5880"/>
                              <a:gd name="T126" fmla="+- 0 400 8628"/>
                              <a:gd name="T127" fmla="*/ 400 h 4440"/>
                              <a:gd name="T128" fmla="+- 0 2752 855"/>
                              <a:gd name="T129" fmla="*/ T128 w 5880"/>
                              <a:gd name="T130" fmla="+- 0 269 8628"/>
                              <a:gd name="T131" fmla="*/ 269 h 4440"/>
                              <a:gd name="T132" fmla="+- 0 2752 855"/>
                              <a:gd name="T133" fmla="*/ T132 w 5880"/>
                              <a:gd name="T134" fmla="+- 0 4487 8628"/>
                              <a:gd name="T135" fmla="*/ 4487 h 4440"/>
                              <a:gd name="T136" fmla="+- 0 2752 855"/>
                              <a:gd name="T137" fmla="*/ T136 w 5880"/>
                              <a:gd name="T138" fmla="+- 0 3959 8628"/>
                              <a:gd name="T139" fmla="*/ 3959 h 4440"/>
                              <a:gd name="T140" fmla="+- 0 2752 855"/>
                              <a:gd name="T141" fmla="*/ T140 w 5880"/>
                              <a:gd name="T142" fmla="+- 0 3432 8628"/>
                              <a:gd name="T143" fmla="*/ 3432 h 4440"/>
                              <a:gd name="T144" fmla="+- 0 2752 855"/>
                              <a:gd name="T145" fmla="*/ T144 w 5880"/>
                              <a:gd name="T146" fmla="+- 0 2905 8628"/>
                              <a:gd name="T147" fmla="*/ 2905 h 4440"/>
                              <a:gd name="T148" fmla="+- 0 2752 855"/>
                              <a:gd name="T149" fmla="*/ T148 w 5880"/>
                              <a:gd name="T150" fmla="+- 0 2378 8628"/>
                              <a:gd name="T151" fmla="*/ 2378 h 4440"/>
                              <a:gd name="T152" fmla="+- 0 2752 855"/>
                              <a:gd name="T153" fmla="*/ T152 w 5880"/>
                              <a:gd name="T154" fmla="+- 0 1850 8628"/>
                              <a:gd name="T155" fmla="*/ 1850 h 4440"/>
                              <a:gd name="T156" fmla="+- 0 2752 855"/>
                              <a:gd name="T157" fmla="*/ T156 w 5880"/>
                              <a:gd name="T158" fmla="+- 0 1323 8628"/>
                              <a:gd name="T159" fmla="*/ 1323 h 4440"/>
                              <a:gd name="T160" fmla="+- 0 2752 855"/>
                              <a:gd name="T161" fmla="*/ T160 w 5880"/>
                              <a:gd name="T162" fmla="+- 0 796 8628"/>
                              <a:gd name="T163" fmla="*/ 796 h 4440"/>
                              <a:gd name="T164" fmla="+- 0 2752 855"/>
                              <a:gd name="T165" fmla="*/ T164 w 5880"/>
                              <a:gd name="T166" fmla="+- 0 269 8628"/>
                              <a:gd name="T167" fmla="*/ 269 h 4440"/>
                              <a:gd name="T168" fmla="+- 0 2752 855"/>
                              <a:gd name="T169" fmla="*/ T168 w 5880"/>
                              <a:gd name="T170" fmla="+- 0 4487 8628"/>
                              <a:gd name="T171" fmla="*/ 4487 h 4440"/>
                              <a:gd name="T172" fmla="+- 0 3314 855"/>
                              <a:gd name="T173" fmla="*/ T172 w 5880"/>
                              <a:gd name="T174" fmla="+- 0 4487 8628"/>
                              <a:gd name="T175" fmla="*/ 4487 h 4440"/>
                              <a:gd name="T176" fmla="+- 0 3877 855"/>
                              <a:gd name="T177" fmla="*/ T176 w 5880"/>
                              <a:gd name="T178" fmla="+- 0 4487 8628"/>
                              <a:gd name="T179" fmla="*/ 4487 h 4440"/>
                              <a:gd name="T180" fmla="+- 0 4439 855"/>
                              <a:gd name="T181" fmla="*/ T180 w 5880"/>
                              <a:gd name="T182" fmla="+- 0 4487 8628"/>
                              <a:gd name="T183" fmla="*/ 4487 h 4440"/>
                              <a:gd name="T184" fmla="+- 0 5002 855"/>
                              <a:gd name="T185" fmla="*/ T184 w 5880"/>
                              <a:gd name="T186" fmla="+- 0 4487 8628"/>
                              <a:gd name="T187" fmla="*/ 4487 h 4440"/>
                              <a:gd name="T188" fmla="+- 0 5564 855"/>
                              <a:gd name="T189" fmla="*/ T188 w 5880"/>
                              <a:gd name="T190" fmla="+- 0 4487 8628"/>
                              <a:gd name="T191" fmla="*/ 4487 h 4440"/>
                              <a:gd name="T192" fmla="+- 0 6127 855"/>
                              <a:gd name="T193" fmla="*/ T192 w 5880"/>
                              <a:gd name="T194" fmla="+- 0 4487 8628"/>
                              <a:gd name="T195" fmla="*/ 4487 h 4440"/>
                              <a:gd name="T196" fmla="+- 0 6689 855"/>
                              <a:gd name="T197" fmla="*/ T196 w 5880"/>
                              <a:gd name="T198" fmla="+- 0 4487 8628"/>
                              <a:gd name="T199" fmla="*/ 4487 h 4440"/>
                              <a:gd name="T200" fmla="+- 0 7252 855"/>
                              <a:gd name="T201" fmla="*/ T200 w 5880"/>
                              <a:gd name="T202" fmla="+- 0 4487 8628"/>
                              <a:gd name="T203" fmla="*/ 4487 h 4440"/>
                              <a:gd name="T204" fmla="+- 0 7814 855"/>
                              <a:gd name="T205" fmla="*/ T204 w 5880"/>
                              <a:gd name="T206" fmla="+- 0 4487 8628"/>
                              <a:gd name="T207" fmla="*/ 4487 h 4440"/>
                              <a:gd name="T208" fmla="+- 0 8376 855"/>
                              <a:gd name="T209" fmla="*/ T208 w 5880"/>
                              <a:gd name="T210" fmla="+- 0 4487 8628"/>
                              <a:gd name="T211" fmla="*/ 4487 h 4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880" h="4440">
                                <a:moveTo>
                                  <a:pt x="1838" y="-4141"/>
                                </a:moveTo>
                                <a:lnTo>
                                  <a:pt x="1897" y="-4141"/>
                                </a:lnTo>
                                <a:moveTo>
                                  <a:pt x="1838" y="-4273"/>
                                </a:moveTo>
                                <a:lnTo>
                                  <a:pt x="1897" y="-4273"/>
                                </a:lnTo>
                                <a:moveTo>
                                  <a:pt x="1838" y="-4405"/>
                                </a:moveTo>
                                <a:lnTo>
                                  <a:pt x="1897" y="-4405"/>
                                </a:lnTo>
                                <a:moveTo>
                                  <a:pt x="1838" y="-4537"/>
                                </a:moveTo>
                                <a:lnTo>
                                  <a:pt x="1897" y="-4537"/>
                                </a:lnTo>
                                <a:moveTo>
                                  <a:pt x="1838" y="-4669"/>
                                </a:moveTo>
                                <a:lnTo>
                                  <a:pt x="1897" y="-4669"/>
                                </a:lnTo>
                                <a:moveTo>
                                  <a:pt x="1838" y="-4801"/>
                                </a:moveTo>
                                <a:lnTo>
                                  <a:pt x="1897" y="-4801"/>
                                </a:lnTo>
                                <a:moveTo>
                                  <a:pt x="1838" y="-4932"/>
                                </a:moveTo>
                                <a:lnTo>
                                  <a:pt x="1897" y="-4932"/>
                                </a:lnTo>
                                <a:moveTo>
                                  <a:pt x="1838" y="-5064"/>
                                </a:moveTo>
                                <a:lnTo>
                                  <a:pt x="1897" y="-5064"/>
                                </a:lnTo>
                                <a:moveTo>
                                  <a:pt x="1838" y="-5196"/>
                                </a:moveTo>
                                <a:lnTo>
                                  <a:pt x="1897" y="-5196"/>
                                </a:lnTo>
                                <a:moveTo>
                                  <a:pt x="1838" y="-5328"/>
                                </a:moveTo>
                                <a:lnTo>
                                  <a:pt x="1897" y="-5328"/>
                                </a:lnTo>
                                <a:moveTo>
                                  <a:pt x="1838" y="-5460"/>
                                </a:moveTo>
                                <a:lnTo>
                                  <a:pt x="1897" y="-5460"/>
                                </a:lnTo>
                                <a:moveTo>
                                  <a:pt x="1838" y="-5591"/>
                                </a:moveTo>
                                <a:lnTo>
                                  <a:pt x="1897" y="-5591"/>
                                </a:lnTo>
                                <a:moveTo>
                                  <a:pt x="1838" y="-5723"/>
                                </a:moveTo>
                                <a:lnTo>
                                  <a:pt x="1897" y="-5723"/>
                                </a:lnTo>
                                <a:moveTo>
                                  <a:pt x="1838" y="-5855"/>
                                </a:moveTo>
                                <a:lnTo>
                                  <a:pt x="1897" y="-5855"/>
                                </a:lnTo>
                                <a:moveTo>
                                  <a:pt x="1838" y="-5987"/>
                                </a:moveTo>
                                <a:lnTo>
                                  <a:pt x="1897" y="-5987"/>
                                </a:lnTo>
                                <a:moveTo>
                                  <a:pt x="1838" y="-6119"/>
                                </a:moveTo>
                                <a:lnTo>
                                  <a:pt x="1897" y="-6119"/>
                                </a:lnTo>
                                <a:moveTo>
                                  <a:pt x="1838" y="-6250"/>
                                </a:moveTo>
                                <a:lnTo>
                                  <a:pt x="1897" y="-6250"/>
                                </a:lnTo>
                                <a:moveTo>
                                  <a:pt x="1838" y="-6382"/>
                                </a:moveTo>
                                <a:lnTo>
                                  <a:pt x="1897" y="-6382"/>
                                </a:lnTo>
                                <a:moveTo>
                                  <a:pt x="1838" y="-6514"/>
                                </a:moveTo>
                                <a:lnTo>
                                  <a:pt x="1897" y="-6514"/>
                                </a:lnTo>
                                <a:moveTo>
                                  <a:pt x="1838" y="-6646"/>
                                </a:moveTo>
                                <a:lnTo>
                                  <a:pt x="1897" y="-6646"/>
                                </a:lnTo>
                                <a:moveTo>
                                  <a:pt x="1838" y="-6778"/>
                                </a:moveTo>
                                <a:lnTo>
                                  <a:pt x="1897" y="-6778"/>
                                </a:lnTo>
                                <a:moveTo>
                                  <a:pt x="1838" y="-6910"/>
                                </a:moveTo>
                                <a:lnTo>
                                  <a:pt x="1897" y="-6910"/>
                                </a:lnTo>
                                <a:moveTo>
                                  <a:pt x="1838" y="-7041"/>
                                </a:moveTo>
                                <a:lnTo>
                                  <a:pt x="1897" y="-7041"/>
                                </a:lnTo>
                                <a:moveTo>
                                  <a:pt x="1838" y="-7173"/>
                                </a:moveTo>
                                <a:lnTo>
                                  <a:pt x="1897" y="-7173"/>
                                </a:lnTo>
                                <a:moveTo>
                                  <a:pt x="1838" y="-7305"/>
                                </a:moveTo>
                                <a:lnTo>
                                  <a:pt x="1897" y="-7305"/>
                                </a:lnTo>
                                <a:moveTo>
                                  <a:pt x="1838" y="-7437"/>
                                </a:moveTo>
                                <a:lnTo>
                                  <a:pt x="1897" y="-7437"/>
                                </a:lnTo>
                                <a:moveTo>
                                  <a:pt x="1838" y="-7569"/>
                                </a:moveTo>
                                <a:lnTo>
                                  <a:pt x="1897" y="-7569"/>
                                </a:lnTo>
                                <a:moveTo>
                                  <a:pt x="1838" y="-7700"/>
                                </a:moveTo>
                                <a:lnTo>
                                  <a:pt x="1897" y="-7700"/>
                                </a:lnTo>
                                <a:moveTo>
                                  <a:pt x="1838" y="-7832"/>
                                </a:moveTo>
                                <a:lnTo>
                                  <a:pt x="1897" y="-7832"/>
                                </a:lnTo>
                                <a:moveTo>
                                  <a:pt x="1838" y="-7964"/>
                                </a:moveTo>
                                <a:lnTo>
                                  <a:pt x="1897" y="-7964"/>
                                </a:lnTo>
                                <a:moveTo>
                                  <a:pt x="1838" y="-8096"/>
                                </a:moveTo>
                                <a:lnTo>
                                  <a:pt x="1897" y="-8096"/>
                                </a:lnTo>
                                <a:moveTo>
                                  <a:pt x="1838" y="-8228"/>
                                </a:moveTo>
                                <a:lnTo>
                                  <a:pt x="1897" y="-8228"/>
                                </a:lnTo>
                                <a:moveTo>
                                  <a:pt x="1838" y="-8359"/>
                                </a:moveTo>
                                <a:lnTo>
                                  <a:pt x="1897" y="-8359"/>
                                </a:lnTo>
                                <a:moveTo>
                                  <a:pt x="1780" y="-4141"/>
                                </a:moveTo>
                                <a:lnTo>
                                  <a:pt x="1897" y="-4141"/>
                                </a:lnTo>
                                <a:moveTo>
                                  <a:pt x="1780" y="-4669"/>
                                </a:moveTo>
                                <a:lnTo>
                                  <a:pt x="1897" y="-4669"/>
                                </a:lnTo>
                                <a:moveTo>
                                  <a:pt x="1780" y="-5196"/>
                                </a:moveTo>
                                <a:lnTo>
                                  <a:pt x="1897" y="-5196"/>
                                </a:lnTo>
                                <a:moveTo>
                                  <a:pt x="1780" y="-5723"/>
                                </a:moveTo>
                                <a:lnTo>
                                  <a:pt x="1897" y="-5723"/>
                                </a:lnTo>
                                <a:moveTo>
                                  <a:pt x="1780" y="-6250"/>
                                </a:moveTo>
                                <a:lnTo>
                                  <a:pt x="1897" y="-6250"/>
                                </a:lnTo>
                                <a:moveTo>
                                  <a:pt x="1780" y="-6778"/>
                                </a:moveTo>
                                <a:lnTo>
                                  <a:pt x="1897" y="-6778"/>
                                </a:lnTo>
                                <a:moveTo>
                                  <a:pt x="1780" y="-7305"/>
                                </a:moveTo>
                                <a:lnTo>
                                  <a:pt x="1897" y="-7305"/>
                                </a:lnTo>
                                <a:moveTo>
                                  <a:pt x="1780" y="-7832"/>
                                </a:moveTo>
                                <a:lnTo>
                                  <a:pt x="1897" y="-7832"/>
                                </a:lnTo>
                                <a:moveTo>
                                  <a:pt x="1780" y="-8359"/>
                                </a:moveTo>
                                <a:lnTo>
                                  <a:pt x="1897" y="-8359"/>
                                </a:lnTo>
                                <a:moveTo>
                                  <a:pt x="1897" y="-4024"/>
                                </a:moveTo>
                                <a:lnTo>
                                  <a:pt x="1897" y="-4141"/>
                                </a:lnTo>
                                <a:moveTo>
                                  <a:pt x="2459" y="-4024"/>
                                </a:moveTo>
                                <a:lnTo>
                                  <a:pt x="2459" y="-4141"/>
                                </a:lnTo>
                                <a:moveTo>
                                  <a:pt x="3022" y="-4024"/>
                                </a:moveTo>
                                <a:lnTo>
                                  <a:pt x="3022" y="-4141"/>
                                </a:lnTo>
                                <a:moveTo>
                                  <a:pt x="3584" y="-4024"/>
                                </a:moveTo>
                                <a:lnTo>
                                  <a:pt x="3584" y="-4141"/>
                                </a:lnTo>
                                <a:moveTo>
                                  <a:pt x="4147" y="-4024"/>
                                </a:moveTo>
                                <a:lnTo>
                                  <a:pt x="4147" y="-4141"/>
                                </a:lnTo>
                                <a:moveTo>
                                  <a:pt x="4709" y="-4024"/>
                                </a:moveTo>
                                <a:lnTo>
                                  <a:pt x="4709" y="-4141"/>
                                </a:lnTo>
                                <a:moveTo>
                                  <a:pt x="5272" y="-4024"/>
                                </a:moveTo>
                                <a:lnTo>
                                  <a:pt x="5272" y="-4141"/>
                                </a:lnTo>
                                <a:moveTo>
                                  <a:pt x="5834" y="-4024"/>
                                </a:moveTo>
                                <a:lnTo>
                                  <a:pt x="5834" y="-4141"/>
                                </a:lnTo>
                                <a:moveTo>
                                  <a:pt x="6397" y="-4024"/>
                                </a:moveTo>
                                <a:lnTo>
                                  <a:pt x="6397" y="-4141"/>
                                </a:lnTo>
                                <a:moveTo>
                                  <a:pt x="6959" y="-4024"/>
                                </a:moveTo>
                                <a:lnTo>
                                  <a:pt x="6959" y="-4141"/>
                                </a:lnTo>
                                <a:moveTo>
                                  <a:pt x="7521" y="-4024"/>
                                </a:moveTo>
                                <a:lnTo>
                                  <a:pt x="7521" y="-4141"/>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43"/>
                        <wps:cNvCnPr>
                          <a:cxnSpLocks noChangeShapeType="1"/>
                        </wps:cNvCnPr>
                        <wps:spPr bwMode="auto">
                          <a:xfrm>
                            <a:off x="2752" y="269"/>
                            <a:ext cx="0" cy="4218"/>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82" name="AutoShape 42"/>
                        <wps:cNvSpPr>
                          <a:spLocks/>
                        </wps:cNvSpPr>
                        <wps:spPr bwMode="auto">
                          <a:xfrm>
                            <a:off x="974" y="8627"/>
                            <a:ext cx="5760" cy="4320"/>
                          </a:xfrm>
                          <a:custGeom>
                            <a:avLst/>
                            <a:gdLst>
                              <a:gd name="T0" fmla="+- 0 2752 975"/>
                              <a:gd name="T1" fmla="*/ T0 w 5760"/>
                              <a:gd name="T2" fmla="+- 0 4487 8628"/>
                              <a:gd name="T3" fmla="*/ 4487 h 4320"/>
                              <a:gd name="T4" fmla="+- 0 2752 975"/>
                              <a:gd name="T5" fmla="*/ T4 w 5760"/>
                              <a:gd name="T6" fmla="+- 0 269 8628"/>
                              <a:gd name="T7" fmla="*/ 269 h 4320"/>
                              <a:gd name="T8" fmla="+- 0 2752 975"/>
                              <a:gd name="T9" fmla="*/ T8 w 5760"/>
                              <a:gd name="T10" fmla="+- 0 4487 8628"/>
                              <a:gd name="T11" fmla="*/ 4487 h 4320"/>
                              <a:gd name="T12" fmla="+- 0 8376 975"/>
                              <a:gd name="T13" fmla="*/ T12 w 5760"/>
                              <a:gd name="T14" fmla="+- 0 4487 8628"/>
                              <a:gd name="T15" fmla="*/ 4487 h 4320"/>
                            </a:gdLst>
                            <a:ahLst/>
                            <a:cxnLst>
                              <a:cxn ang="0">
                                <a:pos x="T1" y="T3"/>
                              </a:cxn>
                              <a:cxn ang="0">
                                <a:pos x="T5" y="T7"/>
                              </a:cxn>
                              <a:cxn ang="0">
                                <a:pos x="T9" y="T11"/>
                              </a:cxn>
                              <a:cxn ang="0">
                                <a:pos x="T13" y="T15"/>
                              </a:cxn>
                            </a:cxnLst>
                            <a:rect l="0" t="0" r="r" b="b"/>
                            <a:pathLst>
                              <a:path w="5760" h="4320">
                                <a:moveTo>
                                  <a:pt x="1777" y="-4141"/>
                                </a:moveTo>
                                <a:lnTo>
                                  <a:pt x="1777" y="-8359"/>
                                </a:lnTo>
                                <a:moveTo>
                                  <a:pt x="1777" y="-4141"/>
                                </a:moveTo>
                                <a:lnTo>
                                  <a:pt x="7401" y="-4141"/>
                                </a:lnTo>
                              </a:path>
                            </a:pathLst>
                          </a:custGeom>
                          <a:noFill/>
                          <a:ln w="4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8CD5D" id="Group 41" o:spid="_x0000_s1026" style="position:absolute;margin-left:131.75pt;margin-top:13.25pt;width:287.6pt;height:217pt;z-index:251714048;mso-position-horizontal-relative:page" coordorigin="2635,265" coordsize="575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">
                <v:shape id="AutoShape 69" o:spid="_x0000_s1027" style="position:absolute;left:974;top:8627;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snMQA&#10;AADbAAAADwAAAGRycy9kb3ducmV2LnhtbESP0WrCQBRE3wX/YblC3+rGVoukrqKlpYJSaNoPuGSv&#10;STR7N+xuk+jXu0LBx2FmzjCLVW9q0ZLzlWUFk3ECgji3uuJCwe/Px+MchA/IGmvLpOBMHlbL4WCB&#10;qbYdf1ObhUJECPsUFZQhNKmUPi/JoB/bhjh6B+sMhihdIbXDLsJNLZ+S5EUarDgulNjQW0n5Kfsz&#10;CrLQbvbzI7edce/55etzmu2ep0o9jPr1K4hAfbiH/9tbrWA2g9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7JzEAAAA2wAAAA8AAAAAAAAAAAAAAAAAmAIAAGRycy9k&#10;b3ducmV2LnhtbFBLBQYAAAAABAAEAPUAAACJAwAAAAA=&#10;" path="m1777,-4141r5624,m1777,-8359r5624,m1777,-4141r,-4218m7401,-4141r,-4218m1777,-4141r5624,m1777,-4669r5624,m1777,-5196r5624,m1777,-5723r5624,m1777,-6250r5624,m1777,-6778r5624,m1777,-7305r5624,m1777,-7832r5624,m1777,-8359r5624,m1777,-4141r,-4218m2339,-4141r,-4218m2902,-4141r,-4218m3464,-4141r,-4218m4027,-4141r,-4218m4589,-4141r,-4218m5152,-4141r,-4218m5714,-4141r,-4218m6277,-4141r,-4218m6839,-4141r,-4218m7401,-4141r,-4218e" filled="f" strokeweight=".1371mm">
                  <v:path arrowok="t" o:connecttype="custom" o:connectlocs="1777,4487;7401,4487;1777,269;7401,269;1777,4487;1777,269;7401,4487;7401,269;1777,4487;7401,4487;1777,3959;7401,3959;1777,3432;7401,3432;1777,2905;7401,2905;1777,2378;7401,2378;1777,1850;7401,1850;1777,1323;7401,1323;1777,796;7401,796;1777,269;7401,269;1777,4487;1777,269;2339,4487;2339,269;2902,4487;2902,269;3464,4487;3464,269;4027,4487;4027,269;4589,4487;4589,269;5152,4487;5152,269;5714,4487;5714,269;6277,4487;6277,269;6839,4487;6839,269;7401,4487;7401,269" o:connectangles="0,0,0,0,0,0,0,0,0,0,0,0,0,0,0,0,0,0,0,0,0,0,0,0,0,0,0,0,0,0,0,0,0,0,0,0,0,0,0,0,0,0,0,0,0,0,0,0"/>
                </v:shape>
                <v:shape id="AutoShape 68" o:spid="_x0000_s1028" style="position:absolute;left:2751;top:3371;width:5625;height:1115;visibility:visible;mso-wrap-style:square;v-text-anchor:top" coordsize="5625,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x0L8A&#10;AADbAAAADwAAAGRycy9kb3ducmV2LnhtbESPwQrCMBBE74L/EFbwpqmCItUoKggevGgVr2uztsVm&#10;U5uo9e+NIHgcZuYNM1s0phRPql1hWcGgH4EgTq0uOFNwTDa9CQjnkTWWlknBmxws5u3WDGNtX7yn&#10;58FnIkDYxagg976KpXRpTgZd31bEwbva2qAPss6krvEV4KaUwygaS4MFh4UcK1rnlN4OD6NgT8kt&#10;Op/K48XheXdfbp1fJROlup1mOQXhqfH/8K+91QpGY/h+CT9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orHQvwAAANsAAAAPAAAAAAAAAAAAAAAAAJgCAABkcnMvZG93bnJl&#10;di54bWxQSwUGAAAAAAQABAD1AAAAhAMAAAAA&#10;" path="m562,136l,232r,883l5624,1115r,-448l5062,667,4784,614r-847,l3375,419,2812,346r-76,-47l1125,299,562,136xm5624,640r-562,27l5624,667r,-27xm4500,560r-563,54l4784,614,4500,560xm2250,l1687,180,1125,299r1611,l2250,xe" fillcolor="#002dff" stroked="f">
                  <v:path arrowok="t" o:connecttype="custom" o:connectlocs="562,3508;0,3604;0,4487;5624,4487;5624,4039;5062,4039;4784,3986;3937,3986;3375,3791;2812,3718;2736,3671;1125,3671;562,3508;5624,4012;5062,4039;5624,4039;5624,4012;4500,3932;3937,3986;4784,3986;4500,3932;2250,3372;1687,3552;1125,3671;2736,3671;2250,3372" o:connectangles="0,0,0,0,0,0,0,0,0,0,0,0,0,0,0,0,0,0,0,0,0,0,0,0,0,0"/>
                </v:shape>
                <v:shape id="Freeform 67" o:spid="_x0000_s1029" style="position:absolute;left:2751;top:3371;width:5625;height:1115;visibility:visible;mso-wrap-style:square;v-text-anchor:top" coordsize="5625,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7c8MA&#10;AADbAAAADwAAAGRycy9kb3ducmV2LnhtbESP3WoCMRSE7wt9h3AK3tWsij+sRinCgheKP+0DHDbH&#10;3cXkZJtE3b59IwheDjPzDbNYddaIG/nQOFYw6GcgiEunG64U/HwXnzMQISJrNI5JwR8FWC3f3xaY&#10;a3fnI91OsRIJwiFHBXWMbS5lKGuyGPquJU7e2XmLMUlfSe3xnuDWyGGWTaTFhtNCjS2tayovp6tV&#10;cNjsfkdH3utu7bfOFLNgimKrVO+j+5qDiNTFV/jZ3mgF4yk8vq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S7c8MAAADbAAAADwAAAAAAAAAAAAAAAACYAgAAZHJzL2Rv&#10;d25yZXYueG1sUEsFBgAAAAAEAAQA9QAAAIgDAAAAAA==&#10;" path="m,1115l,232,562,136r563,163l1687,180,2250,r562,346l3375,419r562,195l4500,560r562,107l5624,640r,475l,1115e" filled="f" strokecolor="#002dff" strokeweight=".34444mm">
                  <v:path arrowok="t" o:connecttype="custom" o:connectlocs="0,4487;0,3604;562,3508;1125,3671;1687,3552;2250,3372;2812,3718;3375,3791;3937,3986;4500,3932;5062,4039;5624,4012;5624,4487;0,4487" o:connectangles="0,0,0,0,0,0,0,0,0,0,0,0,0,0"/>
                </v:shape>
                <v:shape id="Freeform 66" o:spid="_x0000_s1030" style="position:absolute;left:2751;top:3371;width:5625;height:1115;visibility:visible;mso-wrap-style:square;v-text-anchor:top" coordsize="5625,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l4r8A&#10;AADbAAAADwAAAGRycy9kb3ducmV2LnhtbERPS2rDMBDdF3IHMYXsGrmFFONaCUkg0EU2TX2AQZra&#10;xtZIkWTHvX21CHT5eP96v9hRzBRi71jB66YAQayd6blV0HyfX0oQMSEbHB2Tgl+KsN+tnmqsjLvz&#10;F83X1IocwrFCBV1KvpIy6o4sxo3zxJn7ccFiyjC00gS853A7yreieJcWe84NHXo6daSH62QVRN9P&#10;oT0ME53n5ngptb5pr5VaPy+HDxCJlvQvfrg/jYJtHpu/5B8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C+XivwAAANsAAAAPAAAAAAAAAAAAAAAAAJgCAABkcnMvZG93bnJl&#10;di54bWxQSwUGAAAAAAQABAD1AAAAhAMAAAAA&#10;" path="m,1115l,232,562,136r563,163l1687,180,2250,r562,346l3375,419r562,195l4500,560r562,107l5624,640r,475l,1115e" filled="f" strokeweight=".1371mm">
                  <v:path arrowok="t" o:connecttype="custom" o:connectlocs="0,4487;0,3604;562,3508;1125,3671;1687,3552;2250,3372;2812,3718;3375,3791;3937,3986;4500,3932;5062,4039;5624,4012;5624,4487;0,4487" o:connectangles="0,0,0,0,0,0,0,0,0,0,0,0,0,0"/>
                </v:shape>
                <v:shape id="AutoShape 65" o:spid="_x0000_s1031" style="position:absolute;left:2751;top:1837;width:5625;height:2203;visibility:visible;mso-wrap-style:square;v-text-anchor:top" coordsize="5625,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GW8UA&#10;AADbAAAADwAAAGRycy9kb3ducmV2LnhtbESPQWvCQBSE74X+h+UVeqsbIwabukoQBA9Fair0+pp9&#10;JtHs25BdTeKv7xYKPQ4z8w2zXA+mETfqXG1ZwXQSgSAurK65VHD83L4sQDiPrLGxTApGcrBePT4s&#10;MdW25wPdcl+KAGGXooLK+zaV0hUVGXQT2xIH72Q7gz7IrpS6wz7ATSPjKEqkwZrDQoUtbSoqLvnV&#10;KDjn+T47xNt5+a2Tj3FMZvf+/Uup56chewPhafD/4b/2TiuYv8Lvl/A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oZbxQAAANsAAAAPAAAAAAAAAAAAAAAAAJgCAABkcnMv&#10;ZG93bnJldi54bWxQSwUGAAAAAAQABAD1AAAAigMAAAAA&#10;" path="m5624,2095r-1124,l5062,2202r562,-27l5624,2095xm5624,1535r-3374,l2812,1881r563,73l3937,2149r563,-54l5624,2095r,-560xm1824,1671r-1262,l1125,1834r562,-119l1824,1671xm2250,l1687,80,1125,364,562,541,,750,,1767r562,-96l1824,1671r426,-136l5624,1535r,-623l5062,529,4500,495,3937,403,3375,371,2812,280,2250,xe" fillcolor="#fe0008" stroked="f">
                  <v:path arrowok="t" o:connecttype="custom" o:connectlocs="5624,3932;4500,3932;5062,4039;5624,4012;5624,3932;5624,3372;2250,3372;2812,3718;3375,3791;3937,3986;4500,3932;5624,3932;5624,3372;1824,3508;562,3508;1125,3671;1687,3552;1824,3508;2250,1837;1687,1917;1125,2201;562,2378;0,2587;0,3604;562,3508;1824,3508;2250,3372;5624,3372;5624,2749;5062,2366;4500,2332;3937,2240;3375,2208;2812,2117;2250,1837" o:connectangles="0,0,0,0,0,0,0,0,0,0,0,0,0,0,0,0,0,0,0,0,0,0,0,0,0,0,0,0,0,0,0,0,0,0,0"/>
                </v:shape>
                <v:shape id="Freeform 64" o:spid="_x0000_s1032" style="position:absolute;left:2751;top:1837;width:5625;height:2203;visibility:visible;mso-wrap-style:square;v-text-anchor:top" coordsize="5625,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IusMA&#10;AADbAAAADwAAAGRycy9kb3ducmV2LnhtbERPy2rCQBTdF/yH4Rbc1YmlBEkzESsIpbqoD4ruLplr&#10;EpK5EzNjkv59Z1FweTjvdDmaRvTUucqygvksAkGcW11xoeB03LwsQDiPrLGxTAp+ycEymzylmGg7&#10;8J76gy9ECGGXoILS+zaR0uUlGXQz2xIH7mo7gz7ArpC6wyGEm0a+RlEsDVYcGkpsaV1SXh/uRsF+&#10;eyu+Lx+0qflmF/Ovn7d+V5+Vmj6Pq3cQnkb/EP+7P7WCOKwPX8I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0IusMAAADbAAAADwAAAAAAAAAAAAAAAACYAgAAZHJzL2Rv&#10;d25yZXYueG1sUEsFBgAAAAAEAAQA9QAAAIgDAAAAAA==&#10;" path="m,1767l,750,562,541,1125,364,1687,80,2250,r562,280l3375,371r562,32l4500,495r562,34l5624,912r,1263l5062,2202,4500,2095r-563,54l3375,1954r-563,-73l2250,1535r-563,180l1125,1834,562,1671,,1767e" filled="f" strokecolor="#fe0008" strokeweight=".34444mm">
                  <v:path arrowok="t" o:connecttype="custom" o:connectlocs="0,3604;0,2587;562,2378;1125,2201;1687,1917;2250,1837;2812,2117;3375,2208;3937,2240;4500,2332;5062,2366;5624,2749;5624,4012;5062,4039;4500,3932;3937,3986;3375,3791;2812,3718;2250,3372;1687,3552;1125,3671;562,3508;0,3604" o:connectangles="0,0,0,0,0,0,0,0,0,0,0,0,0,0,0,0,0,0,0,0,0,0,0"/>
                </v:shape>
                <v:shape id="Freeform 63" o:spid="_x0000_s1033" style="position:absolute;left:2751;top:1837;width:5625;height:2203;visibility:visible;mso-wrap-style:square;v-text-anchor:top" coordsize="5625,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5sIA&#10;AADbAAAADwAAAGRycy9kb3ducmV2LnhtbESPQYvCMBSE78L+h/AWvGmqoGjXKLKLsBcVq7LXR/Ns&#10;i81LaLK2/nsjCB6HmfmGWaw6U4sbNb6yrGA0TEAQ51ZXXCg4HTeDGQgfkDXWlknBnTyslh+9Baba&#10;tnygWxYKESHsU1RQhuBSKX1ekkE/tI44ehfbGAxRNoXUDbYRbmo5TpKpNFhxXCjR0XdJ+TX7NwoO&#10;c1/d3en6c97ud0l2bid/Re2U6n926y8QgbrwDr/av1rBdAT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7HmwgAAANsAAAAPAAAAAAAAAAAAAAAAAJgCAABkcnMvZG93&#10;bnJldi54bWxQSwUGAAAAAAQABAD1AAAAhwMAAAAA&#10;" path="m,1767l,750,562,541,1125,364,1687,80,2250,r562,280l3375,371r562,32l4500,495r562,34l5624,912r,1263l5062,2202,4500,2095r-563,54l3375,1954r-563,-73l2250,1535r-563,180l1125,1834,562,1671,,1767e" filled="f" strokeweight=".1371mm">
                  <v:path arrowok="t" o:connecttype="custom" o:connectlocs="0,3604;0,2587;562,2378;1125,2201;1687,1917;2250,1837;2812,2117;3375,2208;3937,2240;4500,2332;5062,2366;5624,2749;5624,4012;5062,4039;4500,3932;3937,3986;3375,3791;2812,3718;2250,3372;1687,3552;1125,3671;562,3508;0,3604" o:connectangles="0,0,0,0,0,0,0,0,0,0,0,0,0,0,0,0,0,0,0,0,0,0,0"/>
                </v:shape>
                <v:shape id="AutoShape 62" o:spid="_x0000_s1034" style="position:absolute;left:2751;top:1247;width:5625;height:1502;visibility:visible;mso-wrap-style:square;v-text-anchor:top" coordsize="5625,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cDMMA&#10;AADbAAAADwAAAGRycy9kb3ducmV2LnhtbESPQWvCQBSE74X+h+UVequbBqo1dRURFM3NtBS8PbKv&#10;2dDs27C7xvTfdwXB4zAz3zCL1Wg7MZAPrWMFr5MMBHHtdMuNgq/P7cs7iBCRNXaOScEfBVgtHx8W&#10;WGh34SMNVWxEgnAoUIGJsS+kDLUhi2HieuLk/ThvMSbpG6k9XhLcdjLPsqm02HJaMNjTxlD9W52t&#10;gr2fI5Uj5UN5mGljy9P6e/em1PPTuP4AEWmM9/CtvdcKpjlcv6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DcDMMAAADbAAAADwAAAAAAAAAAAAAAAACYAgAAZHJzL2Rv&#10;d25yZXYueG1sUEsFBgAAAAAEAAQA9QAAAIgDAAAAAA==&#10;" path="m5135,589r-2885,l2812,869r563,91l3937,992r563,92l5062,1118r562,383l5624,1030,5135,589xm2250,l1687,112,1125,486,562,684,,889r,450l562,1130,1125,953,1687,669r563,-80l5135,589r-73,-66l4500,484,4118,390r-743,l2812,168,2250,xm3937,345r-562,45l4118,390,3937,345xe" fillcolor="#3bfd00" stroked="f">
                  <v:path arrowok="t" o:connecttype="custom" o:connectlocs="5135,1837;2250,1837;2812,2117;3375,2208;3937,2240;4500,2332;5062,2366;5624,2749;5624,2278;5135,1837;2250,1248;1687,1360;1125,1734;562,1932;0,2137;0,2587;562,2378;1125,2201;1687,1917;2250,1837;5135,1837;5062,1771;4500,1732;4118,1638;3375,1638;2812,1416;2250,1248;3937,1593;3375,1638;4118,1638;3937,1593" o:connectangles="0,0,0,0,0,0,0,0,0,0,0,0,0,0,0,0,0,0,0,0,0,0,0,0,0,0,0,0,0,0,0"/>
                </v:shape>
                <v:shape id="Freeform 61" o:spid="_x0000_s1035" style="position:absolute;left:2751;top:1247;width:5625;height:1502;visibility:visible;mso-wrap-style:square;v-text-anchor:top" coordsize="5625,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XLsIA&#10;AADbAAAADwAAAGRycy9kb3ducmV2LnhtbESPS4sCMRCE78L+h9ALe9PMuiAyaxQR1geC4OOwx2bS&#10;MxmcdMIk6vjvjSB4LKrqK2oy62wjrtSG2rGC70EGgrhwuuZKwen41x+DCBFZY+OYFNwpwGz60Ztg&#10;rt2N93Q9xEokCIccFZgYfS5lKAxZDAPniZNXutZiTLKtpG7xluC2kcMsG0mLNacFg54Whorz4WIV&#10;bNy/LldZsy09Bl/MT2a3XHdKfX12818Qkbr4Dr/aa61g9APPL+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cuwgAAANsAAAAPAAAAAAAAAAAAAAAAAJgCAABkcnMvZG93&#10;bnJldi54bWxQSwUGAAAAAAQABAD1AAAAhwMAAAAA&#10;" path="m,1339l,889,562,684,1125,486,1687,112,2250,r562,168l3375,390r562,-45l4500,484r562,39l5624,1030r,471l5062,1118r-562,-34l3937,992,3375,960,2812,869,2250,589r-563,80l1125,953,562,1130,,1339e" filled="f" strokecolor="#3bfd00" strokeweight=".34444mm">
                  <v:path arrowok="t" o:connecttype="custom" o:connectlocs="0,2587;0,2137;562,1932;1125,1734;1687,1360;2250,1248;2812,1416;3375,1638;3937,1593;4500,1732;5062,1771;5624,2278;5624,2749;5062,2366;4500,2332;3937,2240;3375,2208;2812,2117;2250,1837;1687,1917;1125,2201;562,2378;0,2587" o:connectangles="0,0,0,0,0,0,0,0,0,0,0,0,0,0,0,0,0,0,0,0,0,0,0"/>
                </v:shape>
                <v:shape id="Freeform 60" o:spid="_x0000_s1036" style="position:absolute;left:2751;top:1247;width:5625;height:1502;visibility:visible;mso-wrap-style:square;v-text-anchor:top" coordsize="5625,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9sQA&#10;AADbAAAADwAAAGRycy9kb3ducmV2LnhtbESPQWvCQBSE7wX/w/KE3nTTUINGV9FCi6kQqBbPj+xr&#10;Esy+Ddltkv77bkHocZiZb5jNbjSN6KlztWUFT/MIBHFhdc2lgs/L62wJwnlkjY1lUvBDDnbbycMG&#10;U20H/qD+7EsRIOxSVFB536ZSuqIig25uW+LgfdnOoA+yK6XucAhw08g4ihJpsOawUGFLLxUVt/O3&#10;UcDZ4v2Uoz+s8pW+ZNfkFr9xpNTjdNyvQXga/X/43j5qBckz/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NvbEAAAA2wAAAA8AAAAAAAAAAAAAAAAAmAIAAGRycy9k&#10;b3ducmV2LnhtbFBLBQYAAAAABAAEAPUAAACJAwAAAAA=&#10;" path="m,1339l,889,562,684,1125,486,1687,112,2250,r562,168l3375,390r562,-45l4500,484r562,39l5624,1030r,471l5062,1118r-562,-34l3937,992,3375,960,2812,869,2250,589r-563,80l1125,953,562,1130,,1339e" filled="f" strokeweight=".1371mm">
                  <v:path arrowok="t" o:connecttype="custom" o:connectlocs="0,2587;0,2137;562,1932;1125,1734;1687,1360;2250,1248;2812,1416;3375,1638;3937,1593;4500,1732;5062,1771;5624,2278;5624,2749;5062,2366;4500,2332;3937,2240;3375,2208;2812,2117;2250,1837;1687,1917;1125,2201;562,2378;0,2587" o:connectangles="0,0,0,0,0,0,0,0,0,0,0,0,0,0,0,0,0,0,0,0,0,0,0"/>
                </v:shape>
                <v:shape id="AutoShape 59" o:spid="_x0000_s1037" style="position:absolute;left:2751;top:681;width:5625;height:1596;visibility:visible;mso-wrap-style:square;v-text-anchor:top" coordsize="5625,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RcMA&#10;AADbAAAADwAAAGRycy9kb3ducmV2LnhtbESPQWvCQBSE7wX/w/KEXkLdtLQiqatIRfDiwSh6fWSf&#10;STD7dsluk9Rf7xYEj8PMfMPMl4NpREetry0reJ+kIIgLq2suFRwPm7cZCB+QNTaWScEfeVguRi9z&#10;zLTteU9dHkoRIewzVFCF4DIpfVGRQT+xjjh6F9saDFG2pdQt9hFuGvmRplNpsOa4UKGjn4qKa/5r&#10;FOzPa7ly60/Phdu5Eyd0vm0SpV7Hw+obRKAhPMOP9lYrmH7B/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9RcMAAADbAAAADwAAAAAAAAAAAAAAAACYAgAAZHJzL2Rv&#10;d25yZXYueG1sUEsFBgAAAAAEAAQA9QAAAIgDAAAAAA==&#10;" path="m5392,911r-1455,l4500,1050r562,39l5624,1596r,-491l5392,911xm562,273l,902r,553l562,1250r563,-198l1687,678,2250,566r2621,l4848,557r-3723,l562,273xm4871,566r-2621,l2812,734r563,222l3937,911r1455,l5062,634,4871,566xm2250,l1687,202,1125,557r3723,l4500,432r-63,-14l3375,418,2812,172,2250,xm3937,305l3375,418r1062,l3937,305xe" fillcolor="#fa23ff" stroked="f">
                  <v:path arrowok="t" o:connecttype="custom" o:connectlocs="5392,1593;3937,1593;4500,1732;5062,1771;5624,2278;5624,1787;5392,1593;562,955;0,1584;0,2137;562,1932;1125,1734;1687,1360;2250,1248;4871,1248;4848,1239;1125,1239;562,955;4871,1248;2250,1248;2812,1416;3375,1638;3937,1593;5392,1593;5062,1316;4871,1248;2250,682;1687,884;1125,1239;4848,1239;4500,1114;4437,1100;3375,1100;2812,854;2250,682;3937,987;3375,1100;4437,1100;3937,987" o:connectangles="0,0,0,0,0,0,0,0,0,0,0,0,0,0,0,0,0,0,0,0,0,0,0,0,0,0,0,0,0,0,0,0,0,0,0,0,0,0,0"/>
                </v:shape>
                <v:shape id="Freeform 58" o:spid="_x0000_s1038" style="position:absolute;left:2751;top:681;width:5625;height:1596;visibility:visible;mso-wrap-style:square;v-text-anchor:top" coordsize="5625,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nt8IA&#10;AADbAAAADwAAAGRycy9kb3ducmV2LnhtbESP3YrCMBSE7xd8h3CEvVtThS3aNYoUBVnwwp8HODRn&#10;29LmJCRR69tvBMHLYWa+YZbrwfTiRj60lhVMJxkI4srqlmsFl/Puaw4iRGSNvWVS8KAA69XoY4mF&#10;tnc+0u0Ua5EgHApU0MToCilD1ZDBMLGOOHl/1huMSfpaao/3BDe9nGVZLg22nBYadFQ2VHWnq1FQ&#10;+sO3u2bt7zYeuse5XHTD0V2U+hwPmx8QkYb4Dr/ae60gz+H5Jf0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ee3wgAAANsAAAAPAAAAAAAAAAAAAAAAAJgCAABkcnMvZG93&#10;bnJldi54bWxQSwUGAAAAAAQABAD1AAAAhwMAAAAA&#10;" path="m,1455l,902,562,273r563,284l1687,202,2250,r562,172l3375,418,3937,305r563,127l5062,634r562,471l5624,1596,5062,1089r-562,-39l3937,911r-562,45l2812,734,2250,566,1687,678r-562,374l562,1250,,1455e" filled="f" strokecolor="#fa23ff" strokeweight=".34444mm">
                  <v:path arrowok="t" o:connecttype="custom" o:connectlocs="0,2137;0,1584;562,955;1125,1239;1687,884;2250,682;2812,854;3375,1100;3937,987;4500,1114;5062,1316;5624,1787;5624,2278;5062,1771;4500,1732;3937,1593;3375,1638;2812,1416;2250,1248;1687,1360;1125,1734;562,1932;0,2137" o:connectangles="0,0,0,0,0,0,0,0,0,0,0,0,0,0,0,0,0,0,0,0,0,0,0"/>
                </v:shape>
                <v:shape id="Freeform 57" o:spid="_x0000_s1039" style="position:absolute;left:2751;top:681;width:5625;height:1596;visibility:visible;mso-wrap-style:square;v-text-anchor:top" coordsize="5625,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0sYA&#10;AADbAAAADwAAAGRycy9kb3ducmV2LnhtbESPQWvCQBSE74X+h+UJvRSzMYc0RtdQhEIrvTQV9PjI&#10;PpNo9m3IbjT++26h0OMwM98w62IynbjS4FrLChZRDIK4srrlWsH++22egXAeWWNnmRTcyUGxeXxY&#10;Y67tjb/oWvpaBAi7HBU03ve5lK5qyKCLbE8cvJMdDPogh1rqAW8BbjqZxHEqDbYcFhrsadtQdSlH&#10;o+BSng7HLvu41+nniLvdeVwm/bNST7PpdQXC0+T/w3/td60gfYH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P0sYAAADbAAAADwAAAAAAAAAAAAAAAACYAgAAZHJz&#10;L2Rvd25yZXYueG1sUEsFBgAAAAAEAAQA9QAAAIsDAAAAAA==&#10;" path="m,1455l,902,562,273r563,284l1687,202,2250,r562,172l3375,418,3937,305r563,127l5062,634r562,471l5624,1596,5062,1089r-562,-39l3937,911r-562,45l2812,734,2250,566,1687,678r-562,374l562,1250,,1455e" filled="f" strokeweight=".1371mm">
                  <v:path arrowok="t" o:connecttype="custom" o:connectlocs="0,2137;0,1584;562,955;1125,1239;1687,884;2250,682;2812,854;3375,1100;3937,987;4500,1114;5062,1316;5624,1787;5624,2278;5062,1771;4500,1732;3937,1593;3375,1638;2812,1416;2250,1248;1687,1360;1125,1734;562,1932;0,2137" o:connectangles="0,0,0,0,0,0,0,0,0,0,0,0,0,0,0,0,0,0,0,0,0,0,0"/>
                </v:shape>
                <v:shape id="AutoShape 56" o:spid="_x0000_s1040" style="position:absolute;left:2751;top:527;width:5625;height:1260;visibility:visible;mso-wrap-style:square;v-text-anchor:top" coordsize="5625,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EUsAA&#10;AADbAAAADwAAAGRycy9kb3ducmV2LnhtbERPzWoCMRC+C32HMIIXqYkepGyNogWLoD249gGGzTRZ&#10;3UyWJNXt2zeHQo8f3/9qM/hO3CmmNrCG+UyBIG6Cadlq+Lzsn19ApIxssAtMGn4owWb9NFphZcKD&#10;z3SvsxUlhFOFGlzOfSVlahx5TLPQExfuK0SPucBopYn4KOG+kwulltJjy6XBYU9vjppb/e01LNRx&#10;92Hr48ld23iaZnV+v9lB68l42L6CyDTkf/Gf+2A0LMvY8qX8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dEUsAAAADbAAAADwAAAAAAAAAAAAAAAACYAgAAZHJzL2Rvd25y&#10;ZXYueG1sUEsFBgAAAAAEAAQA9QAAAIUDAAAAAA==&#10;" path="m4913,460r-976,l4500,587r562,202l5624,1260r,-194l5062,510,4913,460xm562,140l,775r,282l562,428r559,l562,140xm1121,428r-559,l1125,712,1572,430r-447,l1121,428xm2878,155r-628,l2812,327r563,246l3937,460r976,l4500,324r-61,-15l3375,309,2878,155xm2250,l1687,231,1125,430r447,l1687,357,2250,155r628,l2812,134,2250,xm3937,192l3375,309r1064,l3937,192xe" fillcolor="#ff7a02" stroked="f">
                  <v:path arrowok="t" o:connecttype="custom" o:connectlocs="4913,987;3937,987;4500,1114;5062,1316;5624,1787;5624,1593;5062,1037;4913,987;562,667;0,1302;0,1584;562,955;1121,955;562,667;1121,955;562,955;1125,1239;1572,957;1125,957;1121,955;2878,682;2250,682;2812,854;3375,1100;3937,987;4913,987;4500,851;4439,836;3375,836;2878,682;2250,527;1687,758;1125,957;1572,957;1687,884;2250,682;2878,682;2812,661;2250,527;3937,719;3375,836;4439,836;3937,719" o:connectangles="0,0,0,0,0,0,0,0,0,0,0,0,0,0,0,0,0,0,0,0,0,0,0,0,0,0,0,0,0,0,0,0,0,0,0,0,0,0,0,0,0,0,0"/>
                </v:shape>
                <v:shape id="Freeform 55" o:spid="_x0000_s1041" style="position:absolute;left:2751;top:527;width:5625;height:1260;visibility:visible;mso-wrap-style:square;v-text-anchor:top" coordsize="5625,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U08QA&#10;AADbAAAADwAAAGRycy9kb3ducmV2LnhtbESPQWvCQBSE7wX/w/IEb3Wjgo3RVUJBEPFSWw/eHtln&#10;EpN9G3e3Gv99t1DocZiZb5jVpjetuJPztWUFk3ECgriwuuZSwdfn9jUF4QOyxtYyKXiSh8168LLC&#10;TNsHf9D9GEoRIewzVFCF0GVS+qIig35sO+LoXawzGKJ0pdQOHxFuWjlNkrk0WHNcqLCj94qK5vht&#10;FMz26eFtm6eNe17rW3M+GZ3vp0qNhn2+BBGoD//hv/ZOK5gv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1FNPEAAAA2wAAAA8AAAAAAAAAAAAAAAAAmAIAAGRycy9k&#10;b3ducmV2LnhtbFBLBQYAAAAABAAEAPUAAACJAwAAAAA=&#10;" path="m,1057l,775,562,140r563,290l1687,231,2250,r562,134l3375,309,3937,192r563,132l5062,510r562,556l5624,1260,5062,789,4500,587,3937,460,3375,573,2812,327,2250,155,1687,357,1125,712,562,428,,1057e" filled="f" strokecolor="#ff7a02" strokeweight=".34444mm">
                  <v:path arrowok="t" o:connecttype="custom" o:connectlocs="0,1584;0,1302;562,667;1125,957;1687,758;2250,527;2812,661;3375,836;3937,719;4500,851;5062,1037;5624,1593;5624,1787;5062,1316;4500,1114;3937,987;3375,1100;2812,854;2250,682;1687,884;1125,1239;562,955;0,1584" o:connectangles="0,0,0,0,0,0,0,0,0,0,0,0,0,0,0,0,0,0,0,0,0,0,0"/>
                </v:shape>
                <v:shape id="Freeform 54" o:spid="_x0000_s1042" style="position:absolute;left:2751;top:527;width:5625;height:1260;visibility:visible;mso-wrap-style:square;v-text-anchor:top" coordsize="5625,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tkb8A&#10;AADbAAAADwAAAGRycy9kb3ducmV2LnhtbERPz2vCMBS+D/wfwhO8zVQPTqpRRBCkTNh07PxMnm21&#10;eSlJ1tb/fjkMdvz4fq+3g21ERz7UjhXMphkIYu1MzaWCr8vhdQkiRGSDjWNS8KQA283oZY25cT1/&#10;UneOpUghHHJUUMXY5lIGXZHFMHUtceJuzluMCfpSGo99CreNnGfZQlqsOTVU2NK+Iv04/1gFjvR3&#10;f/9gWWBxnT+X7yd/cSelJuNhtwIRaYj/4j/30Sh4S+vTl/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NW2RvwAAANsAAAAPAAAAAAAAAAAAAAAAAJgCAABkcnMvZG93bnJl&#10;di54bWxQSwUGAAAAAAQABAD1AAAAhAMAAAAA&#10;" path="m,1057l,775,562,140r563,290l1687,231,2250,r562,134l3375,309,3937,192r563,132l5062,510r562,556l5624,1260,5062,789,4500,587,3937,460,3375,573,2812,327,2250,155,1687,357,1125,712,562,428,,1057e" filled="f" strokeweight=".1371mm">
                  <v:path arrowok="t" o:connecttype="custom" o:connectlocs="0,1584;0,1302;562,667;1125,957;1687,758;2250,527;2812,661;3375,836;3937,719;4500,851;5062,1037;5624,1593;5624,1787;5062,1316;4500,1114;3937,987;3375,1100;2812,854;2250,682;1687,884;1125,1239;562,955;0,1584" o:connectangles="0,0,0,0,0,0,0,0,0,0,0,0,0,0,0,0,0,0,0,0,0,0,0"/>
                </v:shape>
                <v:shape id="AutoShape 53" o:spid="_x0000_s1043" style="position:absolute;left:2751;top:485;width:5625;height:1109;visibility:visible;mso-wrap-style:square;v-text-anchor:top" coordsize="5625,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0ScQA&#10;AADbAAAADwAAAGRycy9kb3ducmV2LnhtbESPQWvCQBSE7wX/w/IEb83GUqqkrqJtlR5rFMTbI/ua&#10;jWbfptlV0/56Vyh4HGbmG2Yy62wtztT6yrGCYZKCIC6crrhUsN0sH8cgfEDWWDsmBb/kYTbtPUww&#10;0+7CazrnoRQRwj5DBSaEJpPSF4Ys+sQ1xNH7dq3FEGVbSt3iJcJtLZ/S9EVarDguGGzozVBxzE9W&#10;gT3olVvs/g6cf5jn99F+br5+SqUG/W7+CiJQF+7h//anVjAawu1L/AF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NEnEAAAA2wAAAA8AAAAAAAAAAAAAAAAAmAIAAGRycy9k&#10;b3ducmV2LnhtbFBLBQYAAAAABAAEAPUAAACJAwAAAAA=&#10;" path="m3951,234r-14,l4500,366r562,186l5624,1108r,-11l5062,542,4500,357,3951,234xm562,130l,774r,43l562,182r100,l562,130xm662,182r-100,l1125,472r148,-52l1125,420,662,182xm2250,l1687,228,1125,420r148,l1687,273,2250,42r163,l2250,xm2413,42r-163,l2812,176r563,175l3435,339r-60,l2812,145,2413,42xm3937,231l3375,339r60,l3937,234r14,l3937,231xe" fillcolor="#13ffff" stroked="f">
                  <v:path arrowok="t" o:connecttype="custom" o:connectlocs="3951,719;3937,719;4500,851;5062,1037;5624,1593;5624,1582;5062,1027;4500,842;3951,719;562,615;0,1259;0,1302;562,667;662,667;562,615;662,667;562,667;1125,957;1273,905;1125,905;662,667;2250,485;1687,713;1125,905;1273,905;1687,758;2250,527;2413,527;2250,485;2413,527;2250,527;2812,661;3375,836;3435,824;3375,824;2812,630;2413,527;3937,716;3375,824;3435,824;3937,719;3951,719;3937,716" o:connectangles="0,0,0,0,0,0,0,0,0,0,0,0,0,0,0,0,0,0,0,0,0,0,0,0,0,0,0,0,0,0,0,0,0,0,0,0,0,0,0,0,0,0,0"/>
                </v:shape>
                <v:shape id="Freeform 52" o:spid="_x0000_s1044" style="position:absolute;left:2751;top:485;width:5625;height:1109;visibility:visible;mso-wrap-style:square;v-text-anchor:top" coordsize="5625,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psEA&#10;AADbAAAADwAAAGRycy9kb3ducmV2LnhtbESPS4sCMRCE7wv+h9DC3taMbx2NIsLCevSFHptJOxmc&#10;dIZJ1Nl/bwTBY1FVX1HzZWNLcafaF44VdDsJCOLM6YJzBYf9788EhA/IGkvHpOCfPCwXra85pto9&#10;eEv3XchFhLBPUYEJoUql9Jkhi77jKuLoXVxtMURZ51LX+IhwW8pekoykxYLjgsGK1oay6+5mFZzO&#10;AxxsquE6nzZH44/9JLPmqtR3u1nNQARqwif8bv9pBeMevL7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qbBAAAA2wAAAA8AAAAAAAAAAAAAAAAAmAIAAGRycy9kb3du&#10;cmV2LnhtbFBLBQYAAAAABAAEAPUAAACGAwAAAAA=&#10;" path="m,817l,774,562,130r563,290l1687,228,2250,r562,145l3375,339,3937,231r563,126l5062,542r562,555l5624,1108,5062,552,4500,366,3937,234,3375,351,2812,176,2250,42,1687,273,1125,472,562,182,,817e" filled="f" strokecolor="#13ffff" strokeweight=".34444mm">
                  <v:path arrowok="t" o:connecttype="custom" o:connectlocs="0,1302;0,1259;562,615;1125,905;1687,713;2250,485;2812,630;3375,824;3937,716;4500,842;5062,1027;5624,1582;5624,1593;5062,1037;4500,851;3937,719;3375,836;2812,661;2250,527;1687,758;1125,957;562,667;0,1302" o:connectangles="0,0,0,0,0,0,0,0,0,0,0,0,0,0,0,0,0,0,0,0,0,0,0"/>
                </v:shape>
                <v:shape id="Freeform 51" o:spid="_x0000_s1045" style="position:absolute;left:2751;top:485;width:5625;height:1109;visibility:visible;mso-wrap-style:square;v-text-anchor:top" coordsize="5625,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ao8UA&#10;AADbAAAADwAAAGRycy9kb3ducmV2LnhtbESPQWvCQBSE70L/w/IKvenG2qqkrtIKtkK9JIrnZ/Y1&#10;G5p9G7Orxn/vCoUeh5n5hpktOluLM7W+cqxgOEhAEBdOV1wq2G1X/SkIH5A11o5JwZU8LOYPvRmm&#10;2l04o3MeShEh7FNUYEJoUil9YciiH7iGOHo/rrUYomxLqVu8RLit5XOSjKXFiuOCwYaWhorf/GQV&#10;fBz8JJ/ul6H53Hx9vxxP5nW4ypR6euze30AE6sJ/+K+91gomI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FqjxQAAANsAAAAPAAAAAAAAAAAAAAAAAJgCAABkcnMv&#10;ZG93bnJldi54bWxQSwUGAAAAAAQABAD1AAAAigMAAAAA&#10;" path="m,817l,774,562,130r563,290l1687,228,2250,r562,145l3375,339,3937,231r563,126l5062,542r562,555l5624,1108,5062,552,4500,366,3937,234,3375,351,2812,176,2250,42,1687,273,1125,472,562,182,,817e" filled="f" strokeweight=".1371mm">
                  <v:path arrowok="t" o:connecttype="custom" o:connectlocs="0,1302;0,1259;562,615;1125,905;1687,713;2250,485;2812,630;3375,824;3937,716;4500,842;5062,1027;5624,1582;5624,1593;5062,1037;4500,851;3937,719;3375,836;2812,661;2250,527;1687,758;1125,957;562,667;0,1302" o:connectangles="0,0,0,0,0,0,0,0,0,0,0,0,0,0,0,0,0,0,0,0,0,0,0"/>
                </v:shape>
                <v:shape id="AutoShape 50" o:spid="_x0000_s1046" style="position:absolute;left:2751;top:472;width:5625;height:1110;visibility:visible;mso-wrap-style:square;v-text-anchor:top" coordsize="5625,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SecIA&#10;AADbAAAADwAAAGRycy9kb3ducmV2LnhtbESP3YrCMBSE7wXfIRzBO039QaVrFJEVXPRC6z7AoTnb&#10;1m1OSpLV7tsbQfBymJlvmOW6NbW4kfOVZQWjYQKCOLe64kLB92U3WIDwAVljbZkU/JOH9arbWWKq&#10;7Z3PdMtCISKEfYoKyhCaVEqfl2TQD21DHL0f6wyGKF0htcN7hJtajpNkJg1WHBdKbGhbUv6b/RkF&#10;Tf75pd2k2J2yw0UuaHI9andVqt9rNx8gArXhHX6191rBfAr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dJ5wgAAANsAAAAPAAAAAAAAAAAAAAAAAJgCAABkcnMvZG93&#10;bnJldi54bWxQSwUGAAAAAAQABAD1AAAAhwMAAAAA&#10;" path="m3972,244r-35,l4500,370r562,185l5624,1110r,-9l5062,544,4500,364,3972,244xm562,142l,783r,4l562,143r4,l562,142xm566,143r-4,l1125,433r9,-4l1125,429,566,143xm2250,l1687,232,1125,429r9,l1687,241,2250,13r49,l2250,xm2299,13r-49,l2812,158r563,194l3449,337r-74,l2812,149,2299,13xm3937,236l3375,337r74,l3937,244r35,l3937,236xe" fillcolor="#fffc00" stroked="f">
                  <v:path arrowok="t" o:connecttype="custom" o:connectlocs="3972,716;3937,716;4500,842;5062,1027;5624,1582;5624,1573;5062,1016;4500,836;3972,716;562,614;0,1255;0,1259;562,615;566,615;562,614;566,615;562,615;1125,905;1134,901;1125,901;566,615;2250,472;1687,704;1125,901;1134,901;1687,713;2250,485;2299,485;2250,472;2299,485;2250,485;2812,630;3375,824;3449,809;3375,809;2812,621;2299,485;3937,708;3375,809;3449,809;3937,716;3972,716;3937,708" o:connectangles="0,0,0,0,0,0,0,0,0,0,0,0,0,0,0,0,0,0,0,0,0,0,0,0,0,0,0,0,0,0,0,0,0,0,0,0,0,0,0,0,0,0,0"/>
                </v:shape>
                <v:shape id="Freeform 49" o:spid="_x0000_s1047" style="position:absolute;left:2751;top:472;width:5625;height:1110;visibility:visible;mso-wrap-style:square;v-text-anchor:top" coordsize="5625,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B+8QA&#10;AADbAAAADwAAAGRycy9kb3ducmV2LnhtbESPzWrDMBCE74G+g9hCb7Hcn8TBiRKSloIvhiT1AyzW&#10;1jKxVsZSYvftq0Ihx2FmvmE2u8l24kaDbx0reE5SEMS10y03Cqqvz/kKhA/IGjvHpOCHPOy2D7MN&#10;5tqNfKLbOTQiQtjnqMCE0OdS+tqQRZ+4njh6326wGKIcGqkHHCPcdvIlTZfSYstxwWBP74bqy/lq&#10;FRx9Wbx2JltW5UeWpXVhVm/7g1JPj9N+DSLQFO7h/3ahFWQL+PsSf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XgfvEAAAA2wAAAA8AAAAAAAAAAAAAAAAAmAIAAGRycy9k&#10;b3ducmV2LnhtbFBLBQYAAAAABAAEAPUAAACJAwAAAAA=&#10;" path="m,787r,-4l562,142r563,287l1687,232,2250,r562,149l3375,337,3937,236r563,128l5062,544r562,557l5624,1110,5062,555,4500,370,3937,244,3375,352,2812,158,2250,13,1687,241,1125,433,562,143,,787e" filled="f" strokecolor="#fffc00" strokeweight=".34444mm">
                  <v:path arrowok="t" o:connecttype="custom" o:connectlocs="0,1259;0,1255;562,614;1125,901;1687,704;2250,472;2812,621;3375,809;3937,708;4500,836;5062,1016;5624,1573;5624,1582;5062,1027;4500,842;3937,716;3375,824;2812,630;2250,485;1687,713;1125,905;562,615;0,1259" o:connectangles="0,0,0,0,0,0,0,0,0,0,0,0,0,0,0,0,0,0,0,0,0,0,0"/>
                </v:shape>
                <v:shape id="Freeform 48" o:spid="_x0000_s1048" style="position:absolute;left:2751;top:472;width:5625;height:1110;visibility:visible;mso-wrap-style:square;v-text-anchor:top" coordsize="5625,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osIA&#10;AADbAAAADwAAAGRycy9kb3ducmV2LnhtbESP0YrCMBRE3xf8h3AF39ZUQetWo4giLogP6n7Atbm2&#10;xeamNLGtf78RBB+HmTnDLFadKUVDtSssKxgNIxDEqdUFZwr+LrvvGQjnkTWWlknBkxyslr2vBSba&#10;tnyi5uwzESDsElSQe18lUro0J4NuaCvi4N1sbdAHWWdS19gGuCnlOIqm0mDBYSHHijY5pffzwyi4&#10;FFt9mk0O8fWnbfDY7eNdXB6UGvS79RyEp85/wu/2r1YQT+H1Jf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j6iwgAAANsAAAAPAAAAAAAAAAAAAAAAAJgCAABkcnMvZG93&#10;bnJldi54bWxQSwUGAAAAAAQABAD1AAAAhwMAAAAA&#10;" path="m,787r,-4l562,142r563,287l1687,232,2250,r562,149l3375,337,3937,236r563,128l5062,544r562,557l5624,1110,5062,555,4500,370,3937,244,3375,352,2812,158,2250,13,1687,241,1125,433,562,143,,787e" filled="f" strokeweight=".1371mm">
                  <v:path arrowok="t" o:connecttype="custom" o:connectlocs="0,1259;0,1255;562,614;1125,901;1687,704;2250,472;2812,621;3375,809;3937,708;4500,836;5062,1016;5624,1573;5624,1582;5062,1027;4500,842;3937,716;3375,824;2812,630;2250,485;1687,713;1125,905;562,615;0,1259" o:connectangles="0,0,0,0,0,0,0,0,0,0,0,0,0,0,0,0,0,0,0,0,0,0,0"/>
                </v:shape>
                <v:shape id="AutoShape 47" o:spid="_x0000_s1049" style="position:absolute;left:2751;top:469;width:5625;height:1104;visibility:visible;mso-wrap-style:square;v-text-anchor:top" coordsize="562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XIMMA&#10;AADbAAAADwAAAGRycy9kb3ducmV2LnhtbESPQWvCQBSE74L/YXmCN93Vg7Gpq4goihepTbHHR/aZ&#10;BLNvQ3bV9N93hUKPw8x8wyxWna3Fg1pfOdYwGSsQxLkzFRcass/daA7CB2SDtWPS8EMeVst+b4Gp&#10;cU/+oMc5FCJC2KeooQyhSaX0eUkW/dg1xNG7utZiiLItpGnxGeG2llOlZtJixXGhxIY2JeW3891q&#10;OM2nxzflSX6r/UVm2wwvX8lR6+GgW7+DCNSF//Bf+2A0JAm8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XIMMAAADbAAAADwAAAAAAAAAAAAAAAACYAgAAZHJzL2Rv&#10;d25yZXYueG1sUEsFBgAAAAAEAAQA9QAAAIgDAAAAAA==&#10;" path="m5062,546r562,557l5624,1102,5062,546xm562,143l,785,562,144r1,l562,143xm3974,238r-37,l4500,366r562,180l4500,365,3974,238xm563,144r-1,l1125,431,563,144xm2250,l1687,233,1125,431,1687,234,2250,2r10,l2250,xm2812,151r563,188l3515,314r-140,l2812,151xm3937,229r-562,85l3515,314r422,-76l3974,238r-37,-9xm2260,2r-10,l2812,151,2260,2xe" fillcolor="black" stroked="f">
                  <v:path arrowok="t" o:connecttype="custom" o:connectlocs="5062,1016;5624,1573;5624,1572;5062,1016;562,613;0,1255;562,614;563,614;562,613;3974,708;3937,708;4500,836;5062,1016;4500,835;3974,708;563,614;562,614;1125,901;563,614;2250,470;1687,703;1125,901;1687,704;2250,472;2260,472;2250,470;2812,621;3375,809;3515,784;3375,784;2812,621;3937,699;3375,784;3515,784;3937,708;3974,708;3937,699;2260,472;2250,472;2812,621;2260,472" o:connectangles="0,0,0,0,0,0,0,0,0,0,0,0,0,0,0,0,0,0,0,0,0,0,0,0,0,0,0,0,0,0,0,0,0,0,0,0,0,0,0,0,0"/>
                </v:shape>
                <v:shape id="Freeform 46" o:spid="_x0000_s1050" style="position:absolute;left:2751;top:469;width:5625;height:1104;visibility:visible;mso-wrap-style:square;v-text-anchor:top" coordsize="562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Ny8EA&#10;AADbAAAADwAAAGRycy9kb3ducmV2LnhtbERPPW/CMBDdkfgP1iGxgQMDVCkGVUVIsJUkA2wn+0ii&#10;xucQGwj8+npA6vj0vleb3jbiTp2vHSuYTRMQxNqZmksFRb6bfIDwAdlg45gUPMnDZj0crDA17sFH&#10;umehFDGEfYoKqhDaVEqvK7Lop64ljtzFdRZDhF0pTYePGG4bOU+ShbRYc2yosKXvivRvdrMKTtvT&#10;Ncvd9bw49Bd9LHT++pm9lBqP+q9PEIH68C9+u/dGwTKOjV/i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IjcvBAAAA2wAAAA8AAAAAAAAAAAAAAAAAmAIAAGRycy9kb3du&#10;cmV2LnhtbFBLBQYAAAAABAAEAPUAAACGAwAAAAA=&#10;" path="m,785l562,143r563,288l1687,233,2250,r562,151l3375,314r562,-85l4500,365r562,181l5624,1102r,1l5062,546,4500,366,3937,238,3375,339,2812,151,2250,2,1687,234,1125,431,562,144,,785e" filled="f" strokeweight=".34444mm">
                  <v:path arrowok="t" o:connecttype="custom" o:connectlocs="0,1255;562,613;1125,901;1687,703;2250,470;2812,621;3375,784;3937,699;4500,835;5062,1016;5624,1572;5624,1573;5062,1016;4500,836;3937,708;3375,809;2812,621;2250,472;1687,704;1125,901;562,614;0,1255" o:connectangles="0,0,0,0,0,0,0,0,0,0,0,0,0,0,0,0,0,0,0,0,0,0"/>
                </v:shape>
                <v:shape id="Freeform 45" o:spid="_x0000_s1051" style="position:absolute;left:2751;top:469;width:5625;height:1104;visibility:visible;mso-wrap-style:square;v-text-anchor:top" coordsize="562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ss8QA&#10;AADbAAAADwAAAGRycy9kb3ducmV2LnhtbESPQWsCMRSE7wX/Q3iCt5rVQ1tXo4goFOxF7UFvj81z&#10;N7p5WZK4rv76plDocZiZb5jZorO1aMkH41jBaJiBIC6cNlwq+D5sXj9AhIissXZMCh4UYDHvvcww&#10;1+7OO2r3sRQJwiFHBVWMTS5lKCqyGIauIU7e2XmLMUlfSu3xnuC2luMse5MWDaeFChtaVVRc9zer&#10;4LRcTZ7HXfG1NZt2HfzxYtbyoNSg3y2nICJ18T/81/7UCt4n8Psl/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Y7LPEAAAA2wAAAA8AAAAAAAAAAAAAAAAAmAIAAGRycy9k&#10;b3ducmV2LnhtbFBLBQYAAAAABAAEAPUAAACJAwAAAAA=&#10;" path="m,785l562,143r563,288l1687,233,2250,r562,151l3375,314r562,-85l4500,365r562,181l5624,1102r,1l5062,546,4500,366,3937,238,3375,339,2812,151,2250,2,1687,234,1125,431,562,144,,785e" filled="f" strokeweight=".1371mm">
                  <v:path arrowok="t" o:connecttype="custom" o:connectlocs="0,1255;562,613;1125,901;1687,703;2250,470;2812,621;3375,784;3937,699;4500,835;5062,1016;5624,1572;5624,1573;5062,1016;4500,836;3937,708;3375,809;2812,621;2250,472;1687,704;1125,901;562,614;0,1255" o:connectangles="0,0,0,0,0,0,0,0,0,0,0,0,0,0,0,0,0,0,0,0,0,0"/>
                </v:shape>
                <v:shape id="AutoShape 44" o:spid="_x0000_s1052" style="position:absolute;left:854;top:8627;width:5880;height:4440;visibility:visible;mso-wrap-style:square;v-text-anchor:top" coordsize="5880,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gKL0A&#10;AADbAAAADwAAAGRycy9kb3ducmV2LnhtbERPSwrCMBDdC94hjOBGNFVBpRpFREHQhVoPMDRjW2wm&#10;pYm23t4sBJeP919tWlOKN9WusKxgPIpAEKdWF5wpuCeH4QKE88gaS8uk4EMONutuZ4Wxtg1f6X3z&#10;mQgh7GJUkHtfxVK6NCeDbmQr4sA9bG3QB1hnUtfYhHBTykkUzaTBgkNDjhXtckqft5dRYPfJ2cnG&#10;HpP56TJNk9dgW54GSvV77XYJwlPr/+Kf+6gVLML68CX8AL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aggKL0AAADbAAAADwAAAAAAAAAAAAAAAACYAgAAZHJzL2Rvd25yZXYu&#10;eG1sUEsFBgAAAAAEAAQA9QAAAIIDAAAAAA==&#10;" path="m1838,-4141r59,m1838,-4273r59,m1838,-4405r59,m1838,-4537r59,m1838,-4669r59,m1838,-4801r59,m1838,-4932r59,m1838,-5064r59,m1838,-5196r59,m1838,-5328r59,m1838,-5460r59,m1838,-5591r59,m1838,-5723r59,m1838,-5855r59,m1838,-5987r59,m1838,-6119r59,m1838,-6250r59,m1838,-6382r59,m1838,-6514r59,m1838,-6646r59,m1838,-6778r59,m1838,-6910r59,m1838,-7041r59,m1838,-7173r59,m1838,-7305r59,m1838,-7437r59,m1838,-7569r59,m1838,-7700r59,m1838,-7832r59,m1838,-7964r59,m1838,-8096r59,m1838,-8228r59,m1838,-8359r59,m1780,-4141r117,m1780,-4669r117,m1780,-5196r117,m1780,-5723r117,m1780,-6250r117,m1780,-6778r117,m1780,-7305r117,m1780,-7832r117,m1780,-8359r117,m1897,-4024r,-117m2459,-4024r,-117m3022,-4024r,-117m3584,-4024r,-117m4147,-4024r,-117m4709,-4024r,-117m5272,-4024r,-117m5834,-4024r,-117m6397,-4024r,-117m6959,-4024r,-117m7521,-4024r,-117e" filled="f" strokeweight=".1371mm">
                  <v:path arrowok="t" o:connecttype="custom" o:connectlocs="1897,4487;1897,4355;1897,4223;1897,4091;1897,3959;1897,3827;1897,3696;1897,3564;1897,3432;1897,3300;1897,3168;1897,3037;1897,2905;1897,2773;1897,2641;1897,2509;1897,2378;1897,2246;1897,2114;1897,1982;1897,1850;1897,1718;1897,1587;1897,1455;1897,1323;1897,1191;1897,1059;1897,928;1897,796;1897,664;1897,532;1897,400;1897,269;1897,4487;1897,3959;1897,3432;1897,2905;1897,2378;1897,1850;1897,1323;1897,796;1897,269;1897,4487;2459,4487;3022,4487;3584,4487;4147,4487;4709,4487;5272,4487;5834,4487;6397,4487;6959,4487;7521,4487" o:connectangles="0,0,0,0,0,0,0,0,0,0,0,0,0,0,0,0,0,0,0,0,0,0,0,0,0,0,0,0,0,0,0,0,0,0,0,0,0,0,0,0,0,0,0,0,0,0,0,0,0,0,0,0,0"/>
                </v:shape>
                <v:line id="Line 43" o:spid="_x0000_s1053" style="position:absolute;visibility:visible;mso-wrap-style:square" from="2752,269" to="2752,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J/8IAAADbAAAADwAAAGRycy9kb3ducmV2LnhtbESPQYvCMBSE74L/ITxhL6KpIkWqUWTd&#10;hT140O7+gEfzbKvNS2kS7f57Iwgeh5n5hllve9OIG3WutqxgNk1AEBdW11wq+Pv9nixBOI+ssbFM&#10;Cv7JwXYzHKwx0/bOJ7rlvhQRwi5DBZX3bSalKyoy6Ka2JY7e2XYGfZRdKXWH9wg3jZwnSSoN1hwX&#10;Kmzps6LimgejwNXhEr5SfZwX6cGEBe/DWO6V+hj1uxUIT71/h1/tH61gOYPnl/g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lJ/8IAAADbAAAADwAAAAAAAAAAAAAA&#10;AAChAgAAZHJzL2Rvd25yZXYueG1sUEsFBgAAAAAEAAQA+QAAAJADAAAAAA==&#10;" strokecolor="white" strokeweight="0"/>
                <v:shape id="AutoShape 42" o:spid="_x0000_s1054" style="position:absolute;left:974;top:8627;width:5760;height:4320;visibility:visible;mso-wrap-style:square;v-text-anchor:top" coordsize="57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Yr8QA&#10;AADbAAAADwAAAGRycy9kb3ducmV2LnhtbESP3WrCQBSE7wt9h+UUeqcbfyghuootSgstgtEHOGSP&#10;STR7NuyuSdqn7xaEXg4z8w2zXA+mER05X1tWMBknIIgLq2suFZyOu1EKwgdkjY1lUvBNHtarx4cl&#10;Ztr2fKAuD6WIEPYZKqhCaDMpfVGRQT+2LXH0ztYZDFG6UmqHfYSbRk6T5EUarDkuVNjSW0XFNb8Z&#10;BXnoXr/SC3e9cdviZ/8+zz9nc6Wen4bNAkSgIfyH7+0PrSCd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WK/EAAAA2wAAAA8AAAAAAAAAAAAAAAAAmAIAAGRycy9k&#10;b3ducmV2LnhtbFBLBQYAAAAABAAEAPUAAACJAwAAAAA=&#10;" path="m1777,-4141r,-4218m1777,-4141r5624,e" filled="f" strokeweight=".1371mm">
                  <v:path arrowok="t" o:connecttype="custom" o:connectlocs="1777,4487;1777,269;1777,4487;7401,4487" o:connectangles="0,0,0,0"/>
                </v:shape>
                <w10:wrap anchorx="page"/>
              </v:group>
            </w:pict>
          </mc:Fallback>
        </mc:AlternateContent>
      </w:r>
      <w:r w:rsidR="008568C4">
        <w:rPr>
          <w:rFonts w:ascii="Lucida Sans"/>
          <w:w w:val="105"/>
          <w:sz w:val="17"/>
        </w:rPr>
        <w:t>1,600</w:t>
      </w:r>
    </w:p>
    <w:p w:rsidR="00835565" w:rsidRDefault="00835565">
      <w:pPr>
        <w:pStyle w:val="BodyText"/>
        <w:spacing w:before="9"/>
        <w:rPr>
          <w:rFonts w:ascii="Lucida Sans"/>
          <w:sz w:val="27"/>
        </w:rPr>
      </w:pPr>
    </w:p>
    <w:p w:rsidR="00835565" w:rsidRDefault="008568C4">
      <w:pPr>
        <w:ind w:left="1530" w:right="5850"/>
        <w:jc w:val="center"/>
        <w:rPr>
          <w:rFonts w:ascii="Lucida Sans"/>
          <w:sz w:val="17"/>
        </w:rPr>
      </w:pPr>
      <w:r>
        <w:rPr>
          <w:rFonts w:ascii="Lucida Sans"/>
          <w:w w:val="105"/>
          <w:sz w:val="17"/>
        </w:rPr>
        <w:t>1,400</w:t>
      </w:r>
    </w:p>
    <w:p w:rsidR="00835565" w:rsidRDefault="00835565">
      <w:pPr>
        <w:pStyle w:val="BodyText"/>
        <w:spacing w:before="9"/>
        <w:rPr>
          <w:rFonts w:ascii="Lucida Sans"/>
          <w:sz w:val="27"/>
        </w:rPr>
      </w:pPr>
    </w:p>
    <w:p w:rsidR="00835565" w:rsidRDefault="008568C4">
      <w:pPr>
        <w:ind w:left="1530" w:right="5850"/>
        <w:jc w:val="center"/>
        <w:rPr>
          <w:rFonts w:ascii="Lucida Sans"/>
          <w:sz w:val="17"/>
        </w:rPr>
      </w:pPr>
      <w:r>
        <w:rPr>
          <w:rFonts w:ascii="Lucida Sans"/>
          <w:w w:val="105"/>
          <w:sz w:val="17"/>
        </w:rPr>
        <w:t>1,200</w:t>
      </w:r>
    </w:p>
    <w:p w:rsidR="00835565" w:rsidRDefault="00835565">
      <w:pPr>
        <w:pStyle w:val="BodyText"/>
        <w:spacing w:before="9"/>
        <w:rPr>
          <w:rFonts w:ascii="Lucida Sans"/>
          <w:sz w:val="27"/>
        </w:rPr>
      </w:pPr>
    </w:p>
    <w:p w:rsidR="00835565" w:rsidRDefault="008568C4">
      <w:pPr>
        <w:spacing w:before="1"/>
        <w:ind w:left="1530" w:right="5850"/>
        <w:jc w:val="center"/>
        <w:rPr>
          <w:rFonts w:ascii="Lucida Sans"/>
          <w:sz w:val="17"/>
        </w:rPr>
      </w:pPr>
      <w:r>
        <w:rPr>
          <w:rFonts w:ascii="Lucida Sans"/>
          <w:w w:val="105"/>
          <w:sz w:val="17"/>
        </w:rPr>
        <w:t>1,000</w:t>
      </w:r>
    </w:p>
    <w:p w:rsidR="00835565" w:rsidRDefault="00835565">
      <w:pPr>
        <w:pStyle w:val="BodyText"/>
        <w:spacing w:before="8"/>
        <w:rPr>
          <w:rFonts w:ascii="Lucida Sans"/>
          <w:sz w:val="27"/>
        </w:rPr>
      </w:pPr>
    </w:p>
    <w:p w:rsidR="00835565" w:rsidRDefault="008677AB">
      <w:pPr>
        <w:spacing w:before="1"/>
        <w:ind w:left="1530" w:right="5704"/>
        <w:jc w:val="center"/>
        <w:rPr>
          <w:rFonts w:ascii="Lucida Sans"/>
          <w:sz w:val="17"/>
        </w:rPr>
      </w:pPr>
      <w:r>
        <w:rPr>
          <w:noProof/>
          <w:lang w:val="en-AU" w:eastAsia="en-AU"/>
        </w:rPr>
        <mc:AlternateContent>
          <mc:Choice Requires="wps">
            <w:drawing>
              <wp:anchor distT="0" distB="0" distL="114300" distR="114300" simplePos="0" relativeHeight="251723264" behindDoc="0" locked="0" layoutInCell="1" allowOverlap="1">
                <wp:simplePos x="0" y="0"/>
                <wp:positionH relativeFrom="page">
                  <wp:posOffset>1158875</wp:posOffset>
                </wp:positionH>
                <wp:positionV relativeFrom="paragraph">
                  <wp:posOffset>-74930</wp:posOffset>
                </wp:positionV>
                <wp:extent cx="156845" cy="267335"/>
                <wp:effectExtent l="0" t="0" r="0" b="3175"/>
                <wp:wrapNone/>
                <wp:docPr id="5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spacing w:before="25"/>
                              <w:ind w:left="20"/>
                              <w:rPr>
                                <w:rFonts w:ascii="Lucida Sans"/>
                                <w:sz w:val="17"/>
                              </w:rPr>
                            </w:pPr>
                            <w:r>
                              <w:rPr>
                                <w:rFonts w:ascii="Lucida Sans"/>
                                <w:w w:val="105"/>
                                <w:sz w:val="17"/>
                              </w:rPr>
                              <w:t>ktpa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21" type="#_x0000_t202" style="position:absolute;left:0;text-align:left;margin-left:91.25pt;margin-top:-5.9pt;width:12.35pt;height:21.0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" filled="f" stroked="f">
                <v:textbox style="layout-flow:vertical;mso-layout-flow-alt:bottom-to-top" inset="0,0,0,0">
                  <w:txbxContent>
                    <w:p w:rsidR="00835565" w:rsidRDefault="008568C4">
                      <w:pPr>
                        <w:spacing w:before="25"/>
                        <w:ind w:left="20"/>
                        <w:rPr>
                          <w:rFonts w:ascii="Lucida Sans"/>
                          <w:sz w:val="17"/>
                        </w:rPr>
                      </w:pPr>
                      <w:r>
                        <w:rPr>
                          <w:rFonts w:ascii="Lucida Sans"/>
                          <w:w w:val="105"/>
                          <w:sz w:val="17"/>
                        </w:rPr>
                        <w:t>ktpa</w:t>
                      </w:r>
                    </w:p>
                  </w:txbxContent>
                </v:textbox>
                <w10:wrap anchorx="page"/>
              </v:shape>
            </w:pict>
          </mc:Fallback>
        </mc:AlternateContent>
      </w:r>
      <w:r w:rsidR="008568C4">
        <w:rPr>
          <w:rFonts w:ascii="Lucida Sans"/>
          <w:w w:val="105"/>
          <w:sz w:val="17"/>
        </w:rPr>
        <w:t>800</w:t>
      </w:r>
    </w:p>
    <w:p w:rsidR="00835565" w:rsidRDefault="00835565">
      <w:pPr>
        <w:pStyle w:val="BodyText"/>
        <w:spacing w:before="8"/>
        <w:rPr>
          <w:rFonts w:ascii="Lucida Sans"/>
          <w:sz w:val="27"/>
        </w:rPr>
      </w:pPr>
    </w:p>
    <w:p w:rsidR="00835565" w:rsidRDefault="008568C4">
      <w:pPr>
        <w:spacing w:before="1"/>
        <w:ind w:left="1530" w:right="5704"/>
        <w:jc w:val="center"/>
        <w:rPr>
          <w:rFonts w:ascii="Lucida Sans"/>
          <w:sz w:val="17"/>
        </w:rPr>
      </w:pPr>
      <w:r>
        <w:rPr>
          <w:rFonts w:ascii="Lucida Sans"/>
          <w:w w:val="105"/>
          <w:sz w:val="17"/>
        </w:rPr>
        <w:t>600</w:t>
      </w:r>
    </w:p>
    <w:p w:rsidR="00835565" w:rsidRDefault="00835565">
      <w:pPr>
        <w:pStyle w:val="BodyText"/>
        <w:spacing w:before="8"/>
        <w:rPr>
          <w:rFonts w:ascii="Lucida Sans"/>
          <w:sz w:val="27"/>
        </w:rPr>
      </w:pPr>
    </w:p>
    <w:p w:rsidR="00835565" w:rsidRDefault="008568C4">
      <w:pPr>
        <w:spacing w:before="1"/>
        <w:ind w:left="1530" w:right="5704"/>
        <w:jc w:val="center"/>
        <w:rPr>
          <w:rFonts w:ascii="Lucida Sans"/>
          <w:sz w:val="17"/>
        </w:rPr>
      </w:pPr>
      <w:r>
        <w:rPr>
          <w:rFonts w:ascii="Lucida Sans"/>
          <w:w w:val="105"/>
          <w:sz w:val="17"/>
        </w:rPr>
        <w:t>400</w:t>
      </w:r>
    </w:p>
    <w:p w:rsidR="00835565" w:rsidRDefault="008568C4">
      <w:pPr>
        <w:pStyle w:val="BodyText"/>
        <w:rPr>
          <w:rFonts w:ascii="Lucida Sans"/>
          <w:sz w:val="20"/>
        </w:rPr>
      </w:pPr>
      <w:r>
        <w:br w:type="column"/>
      </w:r>
    </w:p>
    <w:p w:rsidR="00835565" w:rsidRDefault="00835565">
      <w:pPr>
        <w:pStyle w:val="BodyText"/>
        <w:rPr>
          <w:rFonts w:ascii="Lucida Sans"/>
          <w:sz w:val="20"/>
        </w:rPr>
      </w:pPr>
    </w:p>
    <w:p w:rsidR="00835565" w:rsidRDefault="00835565">
      <w:pPr>
        <w:pStyle w:val="BodyText"/>
        <w:spacing w:before="5"/>
        <w:rPr>
          <w:rFonts w:ascii="Lucida Sans"/>
        </w:rPr>
      </w:pPr>
    </w:p>
    <w:p w:rsidR="00835565" w:rsidRDefault="008568C4">
      <w:pPr>
        <w:spacing w:line="491" w:lineRule="auto"/>
        <w:ind w:left="478" w:right="1857"/>
        <w:rPr>
          <w:rFonts w:ascii="Lucida Sans"/>
          <w:sz w:val="17"/>
        </w:rPr>
      </w:pPr>
      <w:r>
        <w:rPr>
          <w:rFonts w:ascii="Lucida Sans"/>
          <w:w w:val="105"/>
          <w:sz w:val="17"/>
        </w:rPr>
        <w:t>Re-export NT</w:t>
      </w:r>
    </w:p>
    <w:p w:rsidR="00835565" w:rsidRDefault="008677AB">
      <w:pPr>
        <w:spacing w:line="491" w:lineRule="auto"/>
        <w:ind w:left="478" w:right="2614"/>
        <w:rPr>
          <w:rFonts w:ascii="Lucida Sans"/>
          <w:sz w:val="17"/>
        </w:rPr>
      </w:pPr>
      <w:r>
        <w:rPr>
          <w:noProof/>
          <w:lang w:val="en-AU" w:eastAsia="en-AU"/>
        </w:rPr>
        <mc:AlternateContent>
          <mc:Choice Requires="wpg">
            <w:drawing>
              <wp:anchor distT="0" distB="0" distL="114300" distR="114300" simplePos="0" relativeHeight="251718144" behindDoc="0" locked="0" layoutInCell="1" allowOverlap="1">
                <wp:simplePos x="0" y="0"/>
                <wp:positionH relativeFrom="page">
                  <wp:posOffset>5465445</wp:posOffset>
                </wp:positionH>
                <wp:positionV relativeFrom="paragraph">
                  <wp:posOffset>525780</wp:posOffset>
                </wp:positionV>
                <wp:extent cx="129540" cy="129540"/>
                <wp:effectExtent l="7620" t="7620" r="5715" b="5715"/>
                <wp:wrapNone/>
                <wp:docPr id="5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607" y="828"/>
                          <a:chExt cx="204" cy="204"/>
                        </a:xfrm>
                      </wpg:grpSpPr>
                      <wps:wsp>
                        <wps:cNvPr id="51" name="Rectangle 39"/>
                        <wps:cNvSpPr>
                          <a:spLocks noChangeArrowheads="1"/>
                        </wps:cNvSpPr>
                        <wps:spPr bwMode="auto">
                          <a:xfrm>
                            <a:off x="8610" y="831"/>
                            <a:ext cx="196" cy="196"/>
                          </a:xfrm>
                          <a:prstGeom prst="rect">
                            <a:avLst/>
                          </a:prstGeom>
                          <a:solidFill>
                            <a:srgbClr val="FA2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8"/>
                        <wps:cNvSpPr>
                          <a:spLocks noChangeArrowheads="1"/>
                        </wps:cNvSpPr>
                        <wps:spPr bwMode="auto">
                          <a:xfrm>
                            <a:off x="8610" y="831"/>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2750A" id="Group 37" o:spid="_x0000_s1026" style="position:absolute;margin-left:430.35pt;margin-top:41.4pt;width:10.2pt;height:10.2pt;z-index:251718144;mso-position-horizontal-relative:page" coordorigin="8607,82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">
                <v:rect id="Rectangle 39" o:spid="_x0000_s1027" style="position:absolute;left:8610;top:83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I08IA&#10;AADbAAAADwAAAGRycy9kb3ducmV2LnhtbESPT4vCMBTE78J+h/AWvGla/yHVKMuyCx61uuz10Tzb&#10;YvNSmthWP70RBI/DzPyGWW97U4mWGldaVhCPIxDEmdUl5wpOx9/REoTzyBory6TgRg62m4/BGhNt&#10;Oz5Qm/pcBAi7BBUU3teJlC4ryKAb25o4eGfbGPRBNrnUDXYBbio5iaKFNFhyWCiwpu+Cskt6NQr+&#10;Wxf/3ecLf0n305/bsrPZXs+UGn72XysQnnr/Dr/aO61gHsPzS/g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IjTwgAAANsAAAAPAAAAAAAAAAAAAAAAAJgCAABkcnMvZG93&#10;bnJldi54bWxQSwUGAAAAAAQABAD1AAAAhwMAAAAA&#10;" fillcolor="#fa23ff" stroked="f"/>
                <v:rect id="Rectangle 38" o:spid="_x0000_s1028" style="position:absolute;left:8610;top:83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mCMUA&#10;AADbAAAADwAAAGRycy9kb3ducmV2LnhtbESPQWvCQBSE70L/w/IKvemmFqVGN6FIpfaiVD14fGRf&#10;k9Ds27i7mrS/visIHoeZ+YZZ5L1pxIWcry0reB4lIIgLq2suFRz2q+ErCB+QNTaWScEvecizh8EC&#10;U207/qLLLpQiQtinqKAKoU2l9EVFBv3ItsTR+7bOYIjSlVI77CLcNHKcJFNpsOa4UGFLy4qKn93Z&#10;KOhn5812tVniOx3al7/jx+mzcyelnh77tzmIQH24h2/ttVYwGcP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GYIxQAAANsAAAAPAAAAAAAAAAAAAAAAAJgCAABkcnMv&#10;ZG93bnJldi54bWxQSwUGAAAAAAQABAD1AAAAigMAAAAA&#10;" filled="f" strokeweight=".1371mm"/>
                <w10:wrap anchorx="page"/>
              </v:group>
            </w:pict>
          </mc:Fallback>
        </mc:AlternateContent>
      </w:r>
      <w:r>
        <w:rPr>
          <w:noProof/>
          <w:lang w:val="en-AU" w:eastAsia="en-AU"/>
        </w:rPr>
        <mc:AlternateContent>
          <mc:Choice Requires="wpg">
            <w:drawing>
              <wp:anchor distT="0" distB="0" distL="114300" distR="114300" simplePos="0" relativeHeight="251719168" behindDoc="0" locked="0" layoutInCell="1" allowOverlap="1">
                <wp:simplePos x="0" y="0"/>
                <wp:positionH relativeFrom="page">
                  <wp:posOffset>5465445</wp:posOffset>
                </wp:positionH>
                <wp:positionV relativeFrom="paragraph">
                  <wp:posOffset>264795</wp:posOffset>
                </wp:positionV>
                <wp:extent cx="129540" cy="129540"/>
                <wp:effectExtent l="7620" t="3810" r="5715" b="9525"/>
                <wp:wrapNone/>
                <wp:docPr id="4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607" y="417"/>
                          <a:chExt cx="204" cy="204"/>
                        </a:xfrm>
                      </wpg:grpSpPr>
                      <wps:wsp>
                        <wps:cNvPr id="48" name="Rectangle 36"/>
                        <wps:cNvSpPr>
                          <a:spLocks noChangeArrowheads="1"/>
                        </wps:cNvSpPr>
                        <wps:spPr bwMode="auto">
                          <a:xfrm>
                            <a:off x="8610" y="421"/>
                            <a:ext cx="196" cy="196"/>
                          </a:xfrm>
                          <a:prstGeom prst="rect">
                            <a:avLst/>
                          </a:prstGeom>
                          <a:solidFill>
                            <a:srgbClr val="FF7A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5"/>
                        <wps:cNvSpPr>
                          <a:spLocks noChangeArrowheads="1"/>
                        </wps:cNvSpPr>
                        <wps:spPr bwMode="auto">
                          <a:xfrm>
                            <a:off x="8610" y="421"/>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8BF3F" id="Group 34" o:spid="_x0000_s1026" style="position:absolute;margin-left:430.35pt;margin-top:20.85pt;width:10.2pt;height:10.2pt;z-index:251719168;mso-position-horizontal-relative:page" coordorigin="8607,417"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">
                <v:rect id="Rectangle 36" o:spid="_x0000_s1027" style="position:absolute;left:8610;top:42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KsIA&#10;AADbAAAADwAAAGRycy9kb3ducmV2LnhtbERPy2rCQBTdF/yH4QrdNROLFkmdiFq0ha581HZ5zdw8&#10;MHMnZKZJ+vedheDycN6L5WBq0VHrKssKJlEMgjizuuJCwem4fZqDcB5ZY22ZFPyRg2U6elhgom3P&#10;e+oOvhAhhF2CCkrvm0RKl5Vk0EW2IQ5cbluDPsC2kLrFPoSbWj7H8Ys0WHFoKLGhTUnZ9fBrFHzj&#10;jptd9567t3N//tnPLrP116dSj+Nh9QrC0+Dv4pv7QyuYhrHh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0kqwgAAANsAAAAPAAAAAAAAAAAAAAAAAJgCAABkcnMvZG93&#10;bnJldi54bWxQSwUGAAAAAAQABAD1AAAAhwMAAAAA&#10;" fillcolor="#ff7a02" stroked="f"/>
                <v:rect id="Rectangle 35" o:spid="_x0000_s1028" style="position:absolute;left:8610;top:42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pMUA&#10;AADbAAAADwAAAGRycy9kb3ducmV2LnhtbESPT2sCMRTE7wW/Q3hCbzWrlaKrUUQq1Yvin4PHx+a5&#10;u7h5WZPobvvpTaHQ4zAzv2Gm89ZU4kHOl5YV9HsJCOLM6pJzBafj6m0EwgdkjZVlUvBNHuazzssU&#10;U20b3tPjEHIRIexTVFCEUKdS+qwgg75na+LoXawzGKJ0udQOmwg3lRwkyYc0WHJcKLCmZUHZ9XA3&#10;CtrxfbtbbZf4Saf6/ef8dds07qbUa7ddTEAEasN/+K+91gqGY/j9En+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KkxQAAANsAAAAPAAAAAAAAAAAAAAAAAJgCAABkcnMv&#10;ZG93bnJldi54bWxQSwUGAAAAAAQABAD1AAAAigMAAAAA&#10;" filled="f" strokeweight=".1371mm"/>
                <w10:wrap anchorx="page"/>
              </v:group>
            </w:pict>
          </mc:Fallback>
        </mc:AlternateContent>
      </w:r>
      <w:r>
        <w:rPr>
          <w:noProof/>
          <w:lang w:val="en-AU" w:eastAsia="en-AU"/>
        </w:rPr>
        <mc:AlternateContent>
          <mc:Choice Requires="wpg">
            <w:drawing>
              <wp:anchor distT="0" distB="0" distL="114300" distR="114300" simplePos="0" relativeHeight="251720192" behindDoc="0" locked="0" layoutInCell="1" allowOverlap="1">
                <wp:simplePos x="0" y="0"/>
                <wp:positionH relativeFrom="page">
                  <wp:posOffset>5465445</wp:posOffset>
                </wp:positionH>
                <wp:positionV relativeFrom="paragraph">
                  <wp:posOffset>4445</wp:posOffset>
                </wp:positionV>
                <wp:extent cx="129540" cy="129540"/>
                <wp:effectExtent l="7620" t="10160" r="5715" b="3175"/>
                <wp:wrapNone/>
                <wp:docPr id="4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607" y="7"/>
                          <a:chExt cx="204" cy="204"/>
                        </a:xfrm>
                      </wpg:grpSpPr>
                      <wps:wsp>
                        <wps:cNvPr id="45" name="Rectangle 33"/>
                        <wps:cNvSpPr>
                          <a:spLocks noChangeArrowheads="1"/>
                        </wps:cNvSpPr>
                        <wps:spPr bwMode="auto">
                          <a:xfrm>
                            <a:off x="8610" y="11"/>
                            <a:ext cx="196" cy="196"/>
                          </a:xfrm>
                          <a:prstGeom prst="rect">
                            <a:avLst/>
                          </a:prstGeom>
                          <a:solidFill>
                            <a:srgbClr val="1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2"/>
                        <wps:cNvSpPr>
                          <a:spLocks noChangeArrowheads="1"/>
                        </wps:cNvSpPr>
                        <wps:spPr bwMode="auto">
                          <a:xfrm>
                            <a:off x="8610" y="11"/>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1F5E4" id="Group 31" o:spid="_x0000_s1026" style="position:absolute;margin-left:430.35pt;margin-top:.35pt;width:10.2pt;height:10.2pt;z-index:251720192;mso-position-horizontal-relative:page" coordorigin="8607,7"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">
                <v:rect id="Rectangle 33" o:spid="_x0000_s1027" style="position:absolute;left:8610;top:1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aIsEA&#10;AADbAAAADwAAAGRycy9kb3ducmV2LnhtbESPzYrCQBCE74LvMLSwF1knGzRI1lFkYWHx5s8DNJk2&#10;CWZ6Yqaj2bd3BMFjUVVfUavN4Bp1oy7Ung18zRJQxIW3NZcGTsffzyWoIMgWG89k4J8CbNbj0Qpz&#10;6++8p9tBShUhHHI0UIm0udahqMhhmPmWOHpn3zmUKLtS2w7vEe4anSZJph3WHBcqbOmnouJy6J2B&#10;Ky2l3nnZpmVxdn3a76aDzYz5mAzbb1BCg7zDr/afNTBfwPNL/AF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vWiLBAAAA2wAAAA8AAAAAAAAAAAAAAAAAmAIAAGRycy9kb3du&#10;cmV2LnhtbFBLBQYAAAAABAAEAPUAAACGAwAAAAA=&#10;" fillcolor="#13ffff" stroked="f"/>
                <v:rect id="Rectangle 32" o:spid="_x0000_s1028" style="position:absolute;left:8610;top:1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1sQA&#10;AADbAAAADwAAAGRycy9kb3ducmV2LnhtbESPQWsCMRSE74X+h/CE3jSrFWm3RimiqBel1kOPj81z&#10;d3HzsibRXf31RhB6HGbmG2Y8bU0lLuR8aVlBv5eAIM6sLjlXsP9ddD9A+ICssbJMCq7kYTp5fRlj&#10;qm3DP3TZhVxECPsUFRQh1KmUPivIoO/Zmjh6B+sMhihdLrXDJsJNJQdJMpIGS44LBdY0Kyg77s5G&#10;Qft53mwXmxnOaV+/3/6Wp3XjTkq9ddrvLxCB2vAffrZXWsFwBI8v8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i9tbEAAAA2wAAAA8AAAAAAAAAAAAAAAAAmAIAAGRycy9k&#10;b3ducmV2LnhtbFBLBQYAAAAABAAEAPUAAACJAwAAAAA=&#10;" filled="f" strokeweight=".1371mm"/>
                <w10:wrap anchorx="page"/>
              </v:group>
            </w:pict>
          </mc:Fallback>
        </mc:AlternateContent>
      </w:r>
      <w:r>
        <w:rPr>
          <w:noProof/>
          <w:lang w:val="en-AU" w:eastAsia="en-AU"/>
        </w:rPr>
        <mc:AlternateContent>
          <mc:Choice Requires="wpg">
            <w:drawing>
              <wp:anchor distT="0" distB="0" distL="114300" distR="114300" simplePos="0" relativeHeight="251721216" behindDoc="0" locked="0" layoutInCell="1" allowOverlap="1">
                <wp:simplePos x="0" y="0"/>
                <wp:positionH relativeFrom="page">
                  <wp:posOffset>5465445</wp:posOffset>
                </wp:positionH>
                <wp:positionV relativeFrom="paragraph">
                  <wp:posOffset>-255905</wp:posOffset>
                </wp:positionV>
                <wp:extent cx="129540" cy="129540"/>
                <wp:effectExtent l="7620" t="6985" r="5715" b="6350"/>
                <wp:wrapNone/>
                <wp:docPr id="4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607" y="-403"/>
                          <a:chExt cx="204" cy="204"/>
                        </a:xfrm>
                      </wpg:grpSpPr>
                      <wps:wsp>
                        <wps:cNvPr id="42" name="Rectangle 30"/>
                        <wps:cNvSpPr>
                          <a:spLocks noChangeArrowheads="1"/>
                        </wps:cNvSpPr>
                        <wps:spPr bwMode="auto">
                          <a:xfrm>
                            <a:off x="8610" y="-400"/>
                            <a:ext cx="196" cy="196"/>
                          </a:xfrm>
                          <a:prstGeom prst="rect">
                            <a:avLst/>
                          </a:prstGeom>
                          <a:solidFill>
                            <a:srgbClr val="FFF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9"/>
                        <wps:cNvSpPr>
                          <a:spLocks noChangeArrowheads="1"/>
                        </wps:cNvSpPr>
                        <wps:spPr bwMode="auto">
                          <a:xfrm>
                            <a:off x="8610" y="-400"/>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F5998" id="Group 28" o:spid="_x0000_s1026" style="position:absolute;margin-left:430.35pt;margin-top:-20.15pt;width:10.2pt;height:10.2pt;z-index:251721216;mso-position-horizontal-relative:page" coordorigin="8607,-403"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">
                <v:rect id="Rectangle 30" o:spid="_x0000_s1027" style="position:absolute;left:8610;top:-400;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ARsUA&#10;AADbAAAADwAAAGRycy9kb3ducmV2LnhtbESP3WoCMRSE7wt9h3AK3tVsrRbZGqWIFdEW6g/29pCc&#10;7i7dnCxJXNe3N0Khl8PMfMNMZp2tRUs+VI4VPPUzEMTamYoLBYf9++MYRIjIBmvHpOBCAWbT+7sJ&#10;5sadeUvtLhYiQTjkqKCMscmlDLoki6HvGuLk/ThvMSbpC2k8nhPc1nKQZS/SYsVpocSG5iXp393J&#10;Kli5Z/Nhj2uj96PP1n9vsq+lXijVe+jeXkFE6uJ/+K+9MgqGA7h9ST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QBGxQAAANsAAAAPAAAAAAAAAAAAAAAAAJgCAABkcnMv&#10;ZG93bnJldi54bWxQSwUGAAAAAAQABAD1AAAAigMAAAAA&#10;" fillcolor="#fffc00" stroked="f"/>
                <v:rect id="Rectangle 29" o:spid="_x0000_s1028" style="position:absolute;left:8610;top:-400;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VTsQA&#10;AADbAAAADwAAAGRycy9kb3ducmV2LnhtbESPQWsCMRSE7wX/Q3hCb5pVS7Fbo4gorRdF66HHx+a5&#10;u7h5WZPorv56UxB6HGbmG2Yya00lruR8aVnBoJ+AIM6sLjlXcPhZ9cYgfEDWWFkmBTfyMJt2XiaY&#10;atvwjq77kIsIYZ+igiKEOpXSZwUZ9H1bE0fvaJ3BEKXLpXbYRLip5DBJ3qXBkuNCgTUtCspO+4tR&#10;0H5cNtvVZoFLOtSj++/Xed24s1Kv3Xb+CSJQG/7Dz/a3VvA2gr8v8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VVU7EAAAA2wAAAA8AAAAAAAAAAAAAAAAAmAIAAGRycy9k&#10;b3ducmV2LnhtbFBLBQYAAAAABAAEAPUAAACJAwAAAAA=&#10;" filled="f" strokeweight=".1371mm"/>
                <w10:wrap anchorx="page"/>
              </v:group>
            </w:pict>
          </mc:Fallback>
        </mc:AlternateContent>
      </w:r>
      <w:r>
        <w:rPr>
          <w:noProof/>
          <w:lang w:val="en-AU" w:eastAsia="en-AU"/>
        </w:rPr>
        <mc:AlternateContent>
          <mc:Choice Requires="wpg">
            <w:drawing>
              <wp:anchor distT="0" distB="0" distL="114300" distR="114300" simplePos="0" relativeHeight="251722240" behindDoc="0" locked="0" layoutInCell="1" allowOverlap="1">
                <wp:simplePos x="0" y="0"/>
                <wp:positionH relativeFrom="page">
                  <wp:posOffset>5465445</wp:posOffset>
                </wp:positionH>
                <wp:positionV relativeFrom="paragraph">
                  <wp:posOffset>-516255</wp:posOffset>
                </wp:positionV>
                <wp:extent cx="129540" cy="129540"/>
                <wp:effectExtent l="7620" t="3810" r="5715" b="9525"/>
                <wp:wrapNone/>
                <wp:docPr id="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607" y="-813"/>
                          <a:chExt cx="204" cy="204"/>
                        </a:xfrm>
                      </wpg:grpSpPr>
                      <wps:wsp>
                        <wps:cNvPr id="39" name="Rectangle 27"/>
                        <wps:cNvSpPr>
                          <a:spLocks noChangeArrowheads="1"/>
                        </wps:cNvSpPr>
                        <wps:spPr bwMode="auto">
                          <a:xfrm>
                            <a:off x="8610" y="-810"/>
                            <a:ext cx="196" cy="1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6"/>
                        <wps:cNvSpPr>
                          <a:spLocks noChangeArrowheads="1"/>
                        </wps:cNvSpPr>
                        <wps:spPr bwMode="auto">
                          <a:xfrm>
                            <a:off x="8610" y="-810"/>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AC139" id="Group 25" o:spid="_x0000_s1026" style="position:absolute;margin-left:430.35pt;margin-top:-40.65pt;width:10.2pt;height:10.2pt;z-index:251722240;mso-position-horizontal-relative:page" coordorigin="8607,-813"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">
                <v:rect id="Rectangle 27" o:spid="_x0000_s1027" style="position:absolute;left:8610;top:-810;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rect id="Rectangle 26" o:spid="_x0000_s1028" style="position:absolute;left:8610;top:-810;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LOcIA&#10;AADbAAAADwAAAGRycy9kb3ducmV2LnhtbERPz2vCMBS+C/sfwhvsNtM5ka02lSGK7qKs8+Dx0by1&#10;Zc1LTaKt++vNYeDx4/udLQbTigs531hW8DJOQBCXVjdcKTh8r5/fQPiArLG1TAqu5GGRP4wyTLXt&#10;+YsuRahEDGGfooI6hC6V0pc1GfRj2xFH7sc6gyFCV0ntsI/hppWTJJlJgw3Hhho7WtZU/hZno2B4&#10;P+/2690SV3ToXv+Om9Nn705KPT0OH3MQgYZwF/+7t1rBNK6PX+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8s5wgAAANsAAAAPAAAAAAAAAAAAAAAAAJgCAABkcnMvZG93&#10;bnJldi54bWxQSwUGAAAAAAQABAD1AAAAhwMAAAAA&#10;" filled="f" strokeweight=".1371mm"/>
                <w10:wrap anchorx="page"/>
              </v:group>
            </w:pict>
          </mc:Fallback>
        </mc:AlternateContent>
      </w:r>
      <w:r w:rsidR="008568C4">
        <w:rPr>
          <w:rFonts w:ascii="Lucida Sans"/>
          <w:sz w:val="17"/>
        </w:rPr>
        <w:t xml:space="preserve">Tas </w:t>
      </w:r>
      <w:r w:rsidR="008568C4">
        <w:rPr>
          <w:rFonts w:ascii="Lucida Sans"/>
          <w:w w:val="105"/>
          <w:sz w:val="17"/>
        </w:rPr>
        <w:t>SA WA</w:t>
      </w:r>
    </w:p>
    <w:p w:rsidR="00835565" w:rsidRDefault="008677AB">
      <w:pPr>
        <w:spacing w:line="491" w:lineRule="auto"/>
        <w:ind w:left="478" w:right="2380"/>
        <w:rPr>
          <w:rFonts w:ascii="Lucida Sans"/>
          <w:sz w:val="17"/>
        </w:rPr>
      </w:pPr>
      <w:r>
        <w:rPr>
          <w:noProof/>
          <w:lang w:val="en-AU" w:eastAsia="en-AU"/>
        </w:rPr>
        <mc:AlternateContent>
          <mc:Choice Requires="wpg">
            <w:drawing>
              <wp:anchor distT="0" distB="0" distL="114300" distR="114300" simplePos="0" relativeHeight="251715072" behindDoc="0" locked="0" layoutInCell="1" allowOverlap="1">
                <wp:simplePos x="0" y="0"/>
                <wp:positionH relativeFrom="page">
                  <wp:posOffset>5465445</wp:posOffset>
                </wp:positionH>
                <wp:positionV relativeFrom="paragraph">
                  <wp:posOffset>525780</wp:posOffset>
                </wp:positionV>
                <wp:extent cx="129540" cy="129540"/>
                <wp:effectExtent l="7620" t="6350" r="5715" b="6985"/>
                <wp:wrapNone/>
                <wp:docPr id="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607" y="828"/>
                          <a:chExt cx="204" cy="204"/>
                        </a:xfrm>
                      </wpg:grpSpPr>
                      <wps:wsp>
                        <wps:cNvPr id="36" name="Rectangle 24"/>
                        <wps:cNvSpPr>
                          <a:spLocks noChangeArrowheads="1"/>
                        </wps:cNvSpPr>
                        <wps:spPr bwMode="auto">
                          <a:xfrm>
                            <a:off x="8610" y="831"/>
                            <a:ext cx="196" cy="196"/>
                          </a:xfrm>
                          <a:prstGeom prst="rect">
                            <a:avLst/>
                          </a:prstGeom>
                          <a:solidFill>
                            <a:srgbClr val="002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3"/>
                        <wps:cNvSpPr>
                          <a:spLocks noChangeArrowheads="1"/>
                        </wps:cNvSpPr>
                        <wps:spPr bwMode="auto">
                          <a:xfrm>
                            <a:off x="8610" y="831"/>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68CB8" id="Group 22" o:spid="_x0000_s1026" style="position:absolute;margin-left:430.35pt;margin-top:41.4pt;width:10.2pt;height:10.2pt;z-index:251715072;mso-position-horizontal-relative:page" coordorigin="8607,82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">
                <v:rect id="Rectangle 24" o:spid="_x0000_s1027" style="position:absolute;left:8610;top:83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8tsUA&#10;AADbAAAADwAAAGRycy9kb3ducmV2LnhtbESPQWvCQBSE74X+h+UVeqsbq0iIriIWsUUQtFY8PrLP&#10;JJh9G7LbJPrrXUHwOMzMN8xk1plSNFS7wrKCfi8CQZxaXXCmYP+7/IhBOI+ssbRMCi7kYDZ9fZlg&#10;om3LW2p2PhMBwi5BBbn3VSKlS3My6Hq2Ig7eydYGfZB1JnWNbYCbUn5G0UgaLDgs5FjRIqf0vPs3&#10;CvBw3HyZpriutvHgp/3bX07r4UKp97duPgbhqfPP8KP9rRUMRnD/E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Ty2xQAAANsAAAAPAAAAAAAAAAAAAAAAAJgCAABkcnMv&#10;ZG93bnJldi54bWxQSwUGAAAAAAQABAD1AAAAigMAAAAA&#10;" fillcolor="#002dff" stroked="f"/>
                <v:rect id="Rectangle 23" o:spid="_x0000_s1028" style="position:absolute;left:8610;top:83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gMMQA&#10;AADbAAAADwAAAGRycy9kb3ducmV2LnhtbESPQWsCMRSE7wX/Q3hCb5pVobVbo4gorRdF66HHx+a5&#10;u7h5WZPorv56UxB6HGbmG2Yya00lruR8aVnBoJ+AIM6sLjlXcPhZ9cYgfEDWWFkmBTfyMJt2XiaY&#10;atvwjq77kIsIYZ+igiKEOpXSZwUZ9H1bE0fvaJ3BEKXLpXbYRLip5DBJ3qTBkuNCgTUtCspO+4tR&#10;0H5cNtvVZoFLOtSj++/Xed24s1Kv3Xb+CSJQG/7Dz/a3VjB6h78v8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IDDEAAAA2wAAAA8AAAAAAAAAAAAAAAAAmAIAAGRycy9k&#10;b3ducmV2LnhtbFBLBQYAAAAABAAEAPUAAACJAwAAAAA=&#10;" filled="f" strokeweight=".1371mm"/>
                <w10:wrap anchorx="page"/>
              </v:group>
            </w:pict>
          </mc:Fallback>
        </mc:AlternateContent>
      </w:r>
      <w:r>
        <w:rPr>
          <w:noProof/>
          <w:lang w:val="en-AU" w:eastAsia="en-AU"/>
        </w:rPr>
        <mc:AlternateContent>
          <mc:Choice Requires="wpg">
            <w:drawing>
              <wp:anchor distT="0" distB="0" distL="114300" distR="114300" simplePos="0" relativeHeight="251716096" behindDoc="0" locked="0" layoutInCell="1" allowOverlap="1">
                <wp:simplePos x="0" y="0"/>
                <wp:positionH relativeFrom="page">
                  <wp:posOffset>5465445</wp:posOffset>
                </wp:positionH>
                <wp:positionV relativeFrom="paragraph">
                  <wp:posOffset>265430</wp:posOffset>
                </wp:positionV>
                <wp:extent cx="129540" cy="129540"/>
                <wp:effectExtent l="7620" t="3175" r="5715" b="10160"/>
                <wp:wrapNone/>
                <wp:docPr id="3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607" y="418"/>
                          <a:chExt cx="204" cy="204"/>
                        </a:xfrm>
                      </wpg:grpSpPr>
                      <wps:wsp>
                        <wps:cNvPr id="33" name="Rectangle 21"/>
                        <wps:cNvSpPr>
                          <a:spLocks noChangeArrowheads="1"/>
                        </wps:cNvSpPr>
                        <wps:spPr bwMode="auto">
                          <a:xfrm>
                            <a:off x="8610" y="421"/>
                            <a:ext cx="196" cy="196"/>
                          </a:xfrm>
                          <a:prstGeom prst="rect">
                            <a:avLst/>
                          </a:prstGeom>
                          <a:solidFill>
                            <a:srgbClr val="FE00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0"/>
                        <wps:cNvSpPr>
                          <a:spLocks noChangeArrowheads="1"/>
                        </wps:cNvSpPr>
                        <wps:spPr bwMode="auto">
                          <a:xfrm>
                            <a:off x="8610" y="421"/>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D57D4" id="Group 19" o:spid="_x0000_s1026" style="position:absolute;margin-left:430.35pt;margin-top:20.9pt;width:10.2pt;height:10.2pt;z-index:251716096;mso-position-horizontal-relative:page" coordorigin="8607,41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">
                <v:rect id="Rectangle 21" o:spid="_x0000_s1027" style="position:absolute;left:8610;top:42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3MUA&#10;AADbAAAADwAAAGRycy9kb3ducmV2LnhtbESPT2vCQBTE74LfYXmF3nRTtX+IrpKWFr1IaZSen9ln&#10;Esy+DbtbE7+9WxA8DjPzG2ax6k0jzuR8bVnB0zgBQVxYXXOpYL/7Gr2B8AFZY2OZFFzIw2o5HCww&#10;1bbjHzrnoRQRwj5FBVUIbSqlLyoy6Me2JY7e0TqDIUpXSu2wi3DTyEmSvEiDNceFClv6qKg45X9G&#10;wXsyy7L1r+2+D6fXJtseL+75M1fq8aHP5iAC9eEevrU3WsF0Cv9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d3cxQAAANsAAAAPAAAAAAAAAAAAAAAAAJgCAABkcnMv&#10;ZG93bnJldi54bWxQSwUGAAAAAAQABAD1AAAAigMAAAAA&#10;" fillcolor="#fe0008" stroked="f"/>
                <v:rect id="Rectangle 20" o:spid="_x0000_s1028" style="position:absolute;left:8610;top:42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R8QA&#10;AADbAAAADwAAAGRycy9kb3ducmV2LnhtbESPQWsCMRSE7wX/Q3hCb5pVS7Fbo4gorRdF66HHx+a5&#10;u7h5WZPorv56UxB6HGbmG2Yya00lruR8aVnBoJ+AIM6sLjlXcPhZ9cYgfEDWWFkmBTfyMJt2XiaY&#10;atvwjq77kIsIYZ+igiKEOpXSZwUZ9H1bE0fvaJ3BEKXLpXbYRLip5DBJ3qXBkuNCgTUtCspO+4tR&#10;0H5cNtvVZoFLOtSj++/Xed24s1Kv3Xb+CSJQG/7Dz/a3VjB6g78v8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6vkfEAAAA2wAAAA8AAAAAAAAAAAAAAAAAmAIAAGRycy9k&#10;b3ducmV2LnhtbFBLBQYAAAAABAAEAPUAAACJAwAAAAA=&#10;" filled="f" strokeweight=".1371mm"/>
                <w10:wrap anchorx="page"/>
              </v:group>
            </w:pict>
          </mc:Fallback>
        </mc:AlternateContent>
      </w:r>
      <w:r>
        <w:rPr>
          <w:noProof/>
          <w:lang w:val="en-AU" w:eastAsia="en-AU"/>
        </w:rPr>
        <mc:AlternateContent>
          <mc:Choice Requires="wpg">
            <w:drawing>
              <wp:anchor distT="0" distB="0" distL="114300" distR="114300" simplePos="0" relativeHeight="251717120" behindDoc="0" locked="0" layoutInCell="1" allowOverlap="1">
                <wp:simplePos x="0" y="0"/>
                <wp:positionH relativeFrom="page">
                  <wp:posOffset>5465445</wp:posOffset>
                </wp:positionH>
                <wp:positionV relativeFrom="paragraph">
                  <wp:posOffset>5080</wp:posOffset>
                </wp:positionV>
                <wp:extent cx="129540" cy="129540"/>
                <wp:effectExtent l="7620" t="9525" r="5715" b="3810"/>
                <wp:wrapNone/>
                <wp:docPr id="2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8607" y="8"/>
                          <a:chExt cx="204" cy="204"/>
                        </a:xfrm>
                      </wpg:grpSpPr>
                      <wps:wsp>
                        <wps:cNvPr id="30" name="Rectangle 18"/>
                        <wps:cNvSpPr>
                          <a:spLocks noChangeArrowheads="1"/>
                        </wps:cNvSpPr>
                        <wps:spPr bwMode="auto">
                          <a:xfrm>
                            <a:off x="8610" y="11"/>
                            <a:ext cx="196" cy="196"/>
                          </a:xfrm>
                          <a:prstGeom prst="rect">
                            <a:avLst/>
                          </a:prstGeom>
                          <a:solidFill>
                            <a:srgbClr val="3BF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7"/>
                        <wps:cNvSpPr>
                          <a:spLocks noChangeArrowheads="1"/>
                        </wps:cNvSpPr>
                        <wps:spPr bwMode="auto">
                          <a:xfrm>
                            <a:off x="8610" y="11"/>
                            <a:ext cx="196" cy="196"/>
                          </a:xfrm>
                          <a:prstGeom prst="rect">
                            <a:avLst/>
                          </a:prstGeom>
                          <a:noFill/>
                          <a:ln w="49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0B2D7" id="Group 16" o:spid="_x0000_s1026" style="position:absolute;margin-left:430.35pt;margin-top:.4pt;width:10.2pt;height:10.2pt;z-index:251717120;mso-position-horizontal-relative:page" coordorigin="8607,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">
                <v:rect id="Rectangle 18" o:spid="_x0000_s1027" style="position:absolute;left:8610;top:1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6kScAA&#10;AADbAAAADwAAAGRycy9kb3ducmV2LnhtbERPy4rCMBTdD/gP4QpuRNNRGKQaRcQBd+IT3F2aaxvb&#10;3JQm2vr3ZjEwy8N5L1adrcSLGm8cK/geJyCIM6cN5wrOp9/RDIQPyBorx6TgTR5Wy97XAlPtWj7Q&#10;6xhyEUPYp6igCKFOpfRZQRb92NXEkbu7xmKIsMmlbrCN4baSkyT5kRYNx4YCa9oUlJXHp1Uw3F33&#10;9cW0+Vqb27YsH6fhLHkoNeh36zmIQF34F/+5d1rBNK6PX+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6kScAAAADbAAAADwAAAAAAAAAAAAAAAACYAgAAZHJzL2Rvd25y&#10;ZXYueG1sUEsFBgAAAAAEAAQA9QAAAIUDAAAAAA==&#10;" fillcolor="#3bfd00" stroked="f"/>
                <v:rect id="Rectangle 17" o:spid="_x0000_s1028" style="position:absolute;left:8610;top:11;width:1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d38UA&#10;AADbAAAADwAAAGRycy9kb3ducmV2LnhtbESPT2vCQBTE7wW/w/IEb3VjBalpNiKiVC8W/xx6fGRf&#10;k9Ds27i7muin7xYKPQ4z8xsmW/SmETdyvrasYDJOQBAXVtdcKjifNs+vIHxA1thYJgV38rDIB08Z&#10;ptp2fKDbMZQiQtinqKAKoU2l9EVFBv3YtsTR+7LOYIjSlVI77CLcNPIlSWbSYM1xocKWVhUV38er&#10;UdDPr/uPzX6Fazq308fn+2XXuYtSo2G/fAMRqA//4b/2ViuYTuD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R3fxQAAANsAAAAPAAAAAAAAAAAAAAAAAJgCAABkcnMv&#10;ZG93bnJldi54bWxQSwUGAAAAAAQABAD1AAAAigMAAAAA&#10;" filled="f" strokeweight=".1371mm"/>
                <w10:wrap anchorx="page"/>
              </v:group>
            </w:pict>
          </mc:Fallback>
        </mc:AlternateContent>
      </w:r>
      <w:r w:rsidR="008568C4">
        <w:rPr>
          <w:rFonts w:ascii="Lucida Sans"/>
          <w:w w:val="105"/>
          <w:sz w:val="17"/>
        </w:rPr>
        <w:t xml:space="preserve">Qld Vic </w:t>
      </w:r>
      <w:r w:rsidR="008568C4">
        <w:rPr>
          <w:rFonts w:ascii="Lucida Sans"/>
          <w:sz w:val="17"/>
        </w:rPr>
        <w:t>NSW</w:t>
      </w:r>
    </w:p>
    <w:p w:rsidR="00835565" w:rsidRDefault="00835565">
      <w:pPr>
        <w:spacing w:line="491" w:lineRule="auto"/>
        <w:rPr>
          <w:rFonts w:ascii="Lucida Sans"/>
          <w:sz w:val="17"/>
        </w:rPr>
        <w:sectPr w:rsidR="00835565">
          <w:type w:val="continuous"/>
          <w:pgSz w:w="11910" w:h="16840"/>
          <w:pgMar w:top="700" w:right="0" w:bottom="280" w:left="540" w:header="720" w:footer="720" w:gutter="0"/>
          <w:cols w:num="2" w:space="720" w:equalWidth="0">
            <w:col w:w="7929" w:space="40"/>
            <w:col w:w="3401"/>
          </w:cols>
        </w:sectPr>
      </w:pPr>
    </w:p>
    <w:p w:rsidR="00835565" w:rsidRDefault="00835565">
      <w:pPr>
        <w:pStyle w:val="BodyText"/>
        <w:rPr>
          <w:rFonts w:ascii="Lucida Sans"/>
          <w:sz w:val="9"/>
        </w:rPr>
      </w:pPr>
    </w:p>
    <w:p w:rsidR="00835565" w:rsidRDefault="008568C4">
      <w:pPr>
        <w:spacing w:before="106"/>
        <w:ind w:left="1709"/>
        <w:rPr>
          <w:rFonts w:ascii="Lucida Sans"/>
          <w:sz w:val="17"/>
        </w:rPr>
      </w:pPr>
      <w:r>
        <w:rPr>
          <w:rFonts w:ascii="Lucida Sans"/>
          <w:w w:val="105"/>
          <w:sz w:val="17"/>
        </w:rPr>
        <w:t>200</w:t>
      </w:r>
    </w:p>
    <w:p w:rsidR="00835565" w:rsidRDefault="00835565">
      <w:pPr>
        <w:pStyle w:val="BodyText"/>
        <w:spacing w:before="9"/>
        <w:rPr>
          <w:rFonts w:ascii="Lucida Sans"/>
          <w:sz w:val="18"/>
        </w:rPr>
      </w:pPr>
    </w:p>
    <w:p w:rsidR="00835565" w:rsidRDefault="008677AB">
      <w:pPr>
        <w:spacing w:before="106"/>
        <w:ind w:left="1943"/>
        <w:rPr>
          <w:rFonts w:ascii="Lucida Sans"/>
          <w:sz w:val="17"/>
        </w:rPr>
      </w:pPr>
      <w:r>
        <w:rPr>
          <w:noProof/>
          <w:lang w:val="en-AU" w:eastAsia="en-AU"/>
        </w:rPr>
        <mc:AlternateContent>
          <mc:Choice Requires="wps">
            <w:drawing>
              <wp:anchor distT="0" distB="0" distL="114300" distR="114300" simplePos="0" relativeHeight="251724288" behindDoc="0" locked="0" layoutInCell="1" allowOverlap="1">
                <wp:simplePos x="0" y="0"/>
                <wp:positionH relativeFrom="page">
                  <wp:posOffset>1535430</wp:posOffset>
                </wp:positionH>
                <wp:positionV relativeFrom="paragraph">
                  <wp:posOffset>300355</wp:posOffset>
                </wp:positionV>
                <wp:extent cx="294005" cy="111760"/>
                <wp:effectExtent l="0" t="67945" r="0" b="67945"/>
                <wp:wrapNone/>
                <wp:docPr id="28"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9400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2009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122" type="#_x0000_t202" style="position:absolute;left:0;text-align:left;margin-left:120.9pt;margin-top:23.65pt;width:23.15pt;height:8.8pt;rotation:-44;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2009</w:t>
                      </w:r>
                    </w:p>
                  </w:txbxContent>
                </v:textbox>
                <w10:wrap anchorx="page"/>
              </v:shape>
            </w:pict>
          </mc:Fallback>
        </mc:AlternateContent>
      </w:r>
      <w:r>
        <w:rPr>
          <w:noProof/>
          <w:lang w:val="en-AU" w:eastAsia="en-AU"/>
        </w:rPr>
        <mc:AlternateContent>
          <mc:Choice Requires="wps">
            <w:drawing>
              <wp:anchor distT="0" distB="0" distL="114300" distR="114300" simplePos="0" relativeHeight="251725312" behindDoc="0" locked="0" layoutInCell="1" allowOverlap="1">
                <wp:simplePos x="0" y="0"/>
                <wp:positionH relativeFrom="page">
                  <wp:posOffset>1882775</wp:posOffset>
                </wp:positionH>
                <wp:positionV relativeFrom="paragraph">
                  <wp:posOffset>300355</wp:posOffset>
                </wp:positionV>
                <wp:extent cx="294005" cy="111760"/>
                <wp:effectExtent l="0" t="67945" r="0" b="67945"/>
                <wp:wrapNone/>
                <wp:docPr id="27"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9400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123" type="#_x0000_t202" style="position:absolute;left:0;text-align:left;margin-left:148.25pt;margin-top:23.65pt;width:23.15pt;height:8.8pt;rotation:-44;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2010</w:t>
                      </w:r>
                    </w:p>
                  </w:txbxContent>
                </v:textbox>
                <w10:wrap anchorx="page"/>
              </v:shape>
            </w:pict>
          </mc:Fallback>
        </mc:AlternateContent>
      </w:r>
      <w:r>
        <w:rPr>
          <w:noProof/>
          <w:lang w:val="en-AU" w:eastAsia="en-AU"/>
        </w:rPr>
        <mc:AlternateContent>
          <mc:Choice Requires="wps">
            <w:drawing>
              <wp:anchor distT="0" distB="0" distL="114300" distR="114300" simplePos="0" relativeHeight="251726336" behindDoc="0" locked="0" layoutInCell="1" allowOverlap="1">
                <wp:simplePos x="0" y="0"/>
                <wp:positionH relativeFrom="page">
                  <wp:posOffset>2242185</wp:posOffset>
                </wp:positionH>
                <wp:positionV relativeFrom="paragraph">
                  <wp:posOffset>300355</wp:posOffset>
                </wp:positionV>
                <wp:extent cx="294005" cy="111760"/>
                <wp:effectExtent l="0" t="67945" r="0" b="67945"/>
                <wp:wrapNone/>
                <wp:docPr id="26"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9400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124" type="#_x0000_t202" style="position:absolute;left:0;text-align:left;margin-left:176.55pt;margin-top:23.65pt;width:23.15pt;height:8.8pt;rotation:-44;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2011</w:t>
                      </w:r>
                    </w:p>
                  </w:txbxContent>
                </v:textbox>
                <w10:wrap anchorx="page"/>
              </v:shape>
            </w:pict>
          </mc:Fallback>
        </mc:AlternateContent>
      </w:r>
      <w:r>
        <w:rPr>
          <w:noProof/>
          <w:lang w:val="en-AU" w:eastAsia="en-AU"/>
        </w:rPr>
        <mc:AlternateContent>
          <mc:Choice Requires="wps">
            <w:drawing>
              <wp:anchor distT="0" distB="0" distL="114300" distR="114300" simplePos="0" relativeHeight="251727360" behindDoc="0" locked="0" layoutInCell="1" allowOverlap="1">
                <wp:simplePos x="0" y="0"/>
                <wp:positionH relativeFrom="page">
                  <wp:posOffset>2602230</wp:posOffset>
                </wp:positionH>
                <wp:positionV relativeFrom="paragraph">
                  <wp:posOffset>300355</wp:posOffset>
                </wp:positionV>
                <wp:extent cx="294005" cy="111760"/>
                <wp:effectExtent l="0" t="67945" r="0" b="67945"/>
                <wp:wrapNone/>
                <wp:docPr id="25"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9400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125" type="#_x0000_t202" style="position:absolute;left:0;text-align:left;margin-left:204.9pt;margin-top:23.65pt;width:23.15pt;height:8.8pt;rotation:-44;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2012</w:t>
                      </w:r>
                    </w:p>
                  </w:txbxContent>
                </v:textbox>
                <w10:wrap anchorx="page"/>
              </v:shape>
            </w:pict>
          </mc:Fallback>
        </mc:AlternateContent>
      </w:r>
      <w:r>
        <w:rPr>
          <w:noProof/>
          <w:lang w:val="en-AU" w:eastAsia="en-AU"/>
        </w:rPr>
        <mc:AlternateContent>
          <mc:Choice Requires="wps">
            <w:drawing>
              <wp:anchor distT="0" distB="0" distL="114300" distR="114300" simplePos="0" relativeHeight="251728384" behindDoc="0" locked="0" layoutInCell="1" allowOverlap="1">
                <wp:simplePos x="0" y="0"/>
                <wp:positionH relativeFrom="page">
                  <wp:posOffset>2961640</wp:posOffset>
                </wp:positionH>
                <wp:positionV relativeFrom="paragraph">
                  <wp:posOffset>300355</wp:posOffset>
                </wp:positionV>
                <wp:extent cx="294005" cy="111760"/>
                <wp:effectExtent l="0" t="67945" r="0" b="67945"/>
                <wp:wrapNone/>
                <wp:docPr id="2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9400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126" type="#_x0000_t202" style="position:absolute;left:0;text-align:left;margin-left:233.2pt;margin-top:23.65pt;width:23.15pt;height:8.8pt;rotation:-44;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2013</w:t>
                      </w:r>
                    </w:p>
                  </w:txbxContent>
                </v:textbox>
                <w10:wrap anchorx="page"/>
              </v:shape>
            </w:pict>
          </mc:Fallback>
        </mc:AlternateContent>
      </w:r>
      <w:r>
        <w:rPr>
          <w:noProof/>
          <w:lang w:val="en-AU" w:eastAsia="en-AU"/>
        </w:rPr>
        <mc:AlternateContent>
          <mc:Choice Requires="wps">
            <w:drawing>
              <wp:anchor distT="0" distB="0" distL="114300" distR="114300" simplePos="0" relativeHeight="251729408" behindDoc="0" locked="0" layoutInCell="1" allowOverlap="1">
                <wp:simplePos x="0" y="0"/>
                <wp:positionH relativeFrom="page">
                  <wp:posOffset>3321050</wp:posOffset>
                </wp:positionH>
                <wp:positionV relativeFrom="paragraph">
                  <wp:posOffset>300355</wp:posOffset>
                </wp:positionV>
                <wp:extent cx="294005" cy="111760"/>
                <wp:effectExtent l="0" t="67945" r="0" b="67945"/>
                <wp:wrapNone/>
                <wp:docPr id="2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9400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127" type="#_x0000_t202" style="position:absolute;left:0;text-align:left;margin-left:261.5pt;margin-top:23.65pt;width:23.15pt;height:8.8pt;rotation:-44;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2014</w:t>
                      </w:r>
                    </w:p>
                  </w:txbxContent>
                </v:textbox>
                <w10:wrap anchorx="page"/>
              </v:shape>
            </w:pict>
          </mc:Fallback>
        </mc:AlternateContent>
      </w:r>
      <w:r>
        <w:rPr>
          <w:noProof/>
          <w:lang w:val="en-AU" w:eastAsia="en-AU"/>
        </w:rPr>
        <mc:AlternateContent>
          <mc:Choice Requires="wps">
            <w:drawing>
              <wp:anchor distT="0" distB="0" distL="114300" distR="114300" simplePos="0" relativeHeight="251730432" behindDoc="0" locked="0" layoutInCell="1" allowOverlap="1">
                <wp:simplePos x="0" y="0"/>
                <wp:positionH relativeFrom="page">
                  <wp:posOffset>3668395</wp:posOffset>
                </wp:positionH>
                <wp:positionV relativeFrom="paragraph">
                  <wp:posOffset>300355</wp:posOffset>
                </wp:positionV>
                <wp:extent cx="294005" cy="111760"/>
                <wp:effectExtent l="0" t="77470" r="0" b="67945"/>
                <wp:wrapNone/>
                <wp:docPr id="2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9400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128" type="#_x0000_t202" style="position:absolute;left:0;text-align:left;margin-left:288.85pt;margin-top:23.65pt;width:23.15pt;height:8.8pt;rotation:-44;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2015</w:t>
                      </w:r>
                    </w:p>
                  </w:txbxContent>
                </v:textbox>
                <w10:wrap anchorx="page"/>
              </v:shape>
            </w:pict>
          </mc:Fallback>
        </mc:AlternateContent>
      </w:r>
      <w:r>
        <w:rPr>
          <w:noProof/>
          <w:lang w:val="en-AU" w:eastAsia="en-AU"/>
        </w:rPr>
        <mc:AlternateContent>
          <mc:Choice Requires="wps">
            <w:drawing>
              <wp:anchor distT="0" distB="0" distL="114300" distR="114300" simplePos="0" relativeHeight="251731456" behindDoc="0" locked="0" layoutInCell="1" allowOverlap="1">
                <wp:simplePos x="0" y="0"/>
                <wp:positionH relativeFrom="page">
                  <wp:posOffset>4028440</wp:posOffset>
                </wp:positionH>
                <wp:positionV relativeFrom="paragraph">
                  <wp:posOffset>300355</wp:posOffset>
                </wp:positionV>
                <wp:extent cx="294005" cy="111760"/>
                <wp:effectExtent l="0" t="67945" r="0" b="67945"/>
                <wp:wrapNone/>
                <wp:docPr id="2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9400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129" type="#_x0000_t202" style="position:absolute;left:0;text-align:left;margin-left:317.2pt;margin-top:23.65pt;width:23.15pt;height:8.8pt;rotation:-44;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2016</w:t>
                      </w:r>
                    </w:p>
                  </w:txbxContent>
                </v:textbox>
                <w10:wrap anchorx="page"/>
              </v:shape>
            </w:pict>
          </mc:Fallback>
        </mc:AlternateContent>
      </w:r>
      <w:r>
        <w:rPr>
          <w:noProof/>
          <w:lang w:val="en-AU" w:eastAsia="en-AU"/>
        </w:rPr>
        <mc:AlternateContent>
          <mc:Choice Requires="wps">
            <w:drawing>
              <wp:anchor distT="0" distB="0" distL="114300" distR="114300" simplePos="0" relativeHeight="251732480" behindDoc="0" locked="0" layoutInCell="1" allowOverlap="1">
                <wp:simplePos x="0" y="0"/>
                <wp:positionH relativeFrom="page">
                  <wp:posOffset>4387850</wp:posOffset>
                </wp:positionH>
                <wp:positionV relativeFrom="paragraph">
                  <wp:posOffset>300355</wp:posOffset>
                </wp:positionV>
                <wp:extent cx="294005" cy="111760"/>
                <wp:effectExtent l="0" t="77470" r="0" b="67945"/>
                <wp:wrapNone/>
                <wp:docPr id="20"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9400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130" type="#_x0000_t202" style="position:absolute;left:0;text-align:left;margin-left:345.5pt;margin-top:23.65pt;width:23.15pt;height:8.8pt;rotation:-44;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2017</w:t>
                      </w:r>
                    </w:p>
                  </w:txbxContent>
                </v:textbox>
                <w10:wrap anchorx="page"/>
              </v:shape>
            </w:pict>
          </mc:Fallback>
        </mc:AlternateContent>
      </w:r>
      <w:r>
        <w:rPr>
          <w:noProof/>
          <w:lang w:val="en-AU" w:eastAsia="en-AU"/>
        </w:rPr>
        <mc:AlternateContent>
          <mc:Choice Requires="wps">
            <w:drawing>
              <wp:anchor distT="0" distB="0" distL="114300" distR="114300" simplePos="0" relativeHeight="251733504" behindDoc="0" locked="0" layoutInCell="1" allowOverlap="1">
                <wp:simplePos x="0" y="0"/>
                <wp:positionH relativeFrom="page">
                  <wp:posOffset>4747260</wp:posOffset>
                </wp:positionH>
                <wp:positionV relativeFrom="paragraph">
                  <wp:posOffset>300355</wp:posOffset>
                </wp:positionV>
                <wp:extent cx="294005" cy="111760"/>
                <wp:effectExtent l="0" t="67945" r="0" b="67945"/>
                <wp:wrapNone/>
                <wp:docPr id="1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9400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131" type="#_x0000_t202" style="position:absolute;left:0;text-align:left;margin-left:373.8pt;margin-top:23.65pt;width:23.15pt;height:8.8pt;rotation:-44;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2018</w:t>
                      </w:r>
                    </w:p>
                  </w:txbxContent>
                </v:textbox>
                <w10:wrap anchorx="page"/>
              </v:shape>
            </w:pict>
          </mc:Fallback>
        </mc:AlternateContent>
      </w:r>
      <w:r>
        <w:rPr>
          <w:noProof/>
          <w:lang w:val="en-AU" w:eastAsia="en-AU"/>
        </w:rPr>
        <mc:AlternateContent>
          <mc:Choice Requires="wps">
            <w:drawing>
              <wp:anchor distT="0" distB="0" distL="114300" distR="114300" simplePos="0" relativeHeight="251734528" behindDoc="0" locked="0" layoutInCell="1" allowOverlap="1">
                <wp:simplePos x="0" y="0"/>
                <wp:positionH relativeFrom="page">
                  <wp:posOffset>5107305</wp:posOffset>
                </wp:positionH>
                <wp:positionV relativeFrom="paragraph">
                  <wp:posOffset>300355</wp:posOffset>
                </wp:positionV>
                <wp:extent cx="294005" cy="111760"/>
                <wp:effectExtent l="0" t="67945" r="0" b="67945"/>
                <wp:wrapNone/>
                <wp:docPr id="1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9400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677AB" w:rsidRDefault="008677AB" w:rsidP="008677AB">
                            <w:pPr>
                              <w:pStyle w:val="NormalWeb"/>
                              <w:spacing w:before="0" w:beforeAutospacing="0" w:after="0" w:afterAutospacing="0"/>
                              <w:jc w:val="center"/>
                            </w:pPr>
                            <w:r>
                              <w:rPr>
                                <w:rFonts w:ascii="&amp;quot" w:hAnsi="&amp;quot"/>
                                <w:color w:val="000000"/>
                                <w:sz w:val="16"/>
                                <w:szCs w:val="16"/>
                              </w:rPr>
                              <w:t>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132" type="#_x0000_t202" style="position:absolute;left:0;text-align:left;margin-left:402.15pt;margin-top:23.65pt;width:23.15pt;height:8.8pt;rotation:-44;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" filled="f" stroked="f">
                <v:stroke joinstyle="round"/>
                <o:lock v:ext="edit" shapetype="t"/>
                <v:textbox style="mso-fit-shape-to-text:t">
                  <w:txbxContent>
                    <w:p w:rsidR="008677AB" w:rsidRDefault="008677AB" w:rsidP="008677AB">
                      <w:pPr>
                        <w:pStyle w:val="NormalWeb"/>
                        <w:spacing w:before="0" w:beforeAutospacing="0" w:after="0" w:afterAutospacing="0"/>
                        <w:jc w:val="center"/>
                      </w:pPr>
                      <w:r>
                        <w:rPr>
                          <w:rFonts w:ascii="&amp;quot" w:hAnsi="&amp;quot"/>
                          <w:color w:val="000000"/>
                          <w:sz w:val="16"/>
                          <w:szCs w:val="16"/>
                        </w:rPr>
                        <w:t>2019</w:t>
                      </w:r>
                    </w:p>
                  </w:txbxContent>
                </v:textbox>
                <w10:wrap anchorx="page"/>
              </v:shape>
            </w:pict>
          </mc:Fallback>
        </mc:AlternateContent>
      </w:r>
      <w:r w:rsidR="008568C4">
        <w:rPr>
          <w:rFonts w:ascii="Lucida Sans"/>
          <w:w w:val="103"/>
          <w:sz w:val="17"/>
        </w:rPr>
        <w:t>0</w:t>
      </w:r>
    </w:p>
    <w:p w:rsidR="00835565" w:rsidRDefault="00835565">
      <w:pPr>
        <w:pStyle w:val="BodyText"/>
        <w:rPr>
          <w:rFonts w:ascii="Lucida Sans"/>
          <w:sz w:val="20"/>
        </w:rPr>
      </w:pPr>
    </w:p>
    <w:p w:rsidR="00835565" w:rsidRDefault="00835565">
      <w:pPr>
        <w:pStyle w:val="BodyText"/>
        <w:rPr>
          <w:rFonts w:ascii="Lucida Sans"/>
          <w:sz w:val="17"/>
        </w:rPr>
      </w:pPr>
    </w:p>
    <w:p w:rsidR="00835565" w:rsidRDefault="008568C4">
      <w:pPr>
        <w:spacing w:before="106"/>
        <w:ind w:left="4284" w:right="5840"/>
        <w:jc w:val="center"/>
        <w:rPr>
          <w:rFonts w:ascii="Lucida Sans"/>
          <w:sz w:val="17"/>
        </w:rPr>
      </w:pPr>
      <w:r>
        <w:rPr>
          <w:rFonts w:ascii="Lucida Sans"/>
          <w:w w:val="105"/>
          <w:sz w:val="17"/>
        </w:rPr>
        <w:t>Y/E June</w:t>
      </w:r>
    </w:p>
    <w:p w:rsidR="00835565" w:rsidRDefault="00835565">
      <w:pPr>
        <w:pStyle w:val="BodyText"/>
        <w:spacing w:before="9"/>
        <w:rPr>
          <w:rFonts w:ascii="Lucida Sans"/>
          <w:sz w:val="19"/>
        </w:rPr>
      </w:pPr>
    </w:p>
    <w:p w:rsidR="00835565" w:rsidRDefault="008568C4">
      <w:pPr>
        <w:spacing w:before="100"/>
        <w:ind w:left="1257"/>
        <w:rPr>
          <w:i/>
          <w:sz w:val="24"/>
        </w:rPr>
      </w:pPr>
      <w:r>
        <w:rPr>
          <w:i/>
          <w:sz w:val="24"/>
        </w:rPr>
        <w:t>Source: ABS</w:t>
      </w:r>
    </w:p>
    <w:p w:rsidR="00835565" w:rsidRDefault="00835565">
      <w:pPr>
        <w:pStyle w:val="BodyText"/>
        <w:rPr>
          <w:i/>
          <w:sz w:val="28"/>
        </w:rPr>
      </w:pPr>
    </w:p>
    <w:p w:rsidR="00835565" w:rsidRDefault="00835565">
      <w:pPr>
        <w:pStyle w:val="BodyText"/>
        <w:rPr>
          <w:i/>
          <w:sz w:val="28"/>
        </w:rPr>
      </w:pPr>
    </w:p>
    <w:p w:rsidR="00835565" w:rsidRDefault="008568C4">
      <w:pPr>
        <w:pStyle w:val="BodyText"/>
        <w:spacing w:before="176" w:line="278" w:lineRule="auto"/>
        <w:ind w:left="1257" w:right="2098"/>
      </w:pPr>
      <w:r>
        <w:t>Australia’s recovered paper exports by State, for 2018-19 are detailed, by grade in the table below.</w:t>
      </w:r>
    </w:p>
    <w:p w:rsidR="00835565" w:rsidRDefault="00835565">
      <w:pPr>
        <w:pStyle w:val="BodyText"/>
        <w:rPr>
          <w:sz w:val="28"/>
        </w:rPr>
      </w:pPr>
    </w:p>
    <w:p w:rsidR="00835565" w:rsidRDefault="00835565">
      <w:pPr>
        <w:pStyle w:val="BodyText"/>
        <w:spacing w:before="7"/>
        <w:rPr>
          <w:sz w:val="38"/>
        </w:rPr>
      </w:pPr>
    </w:p>
    <w:p w:rsidR="00835565" w:rsidRDefault="008568C4">
      <w:pPr>
        <w:pStyle w:val="Heading3"/>
        <w:spacing w:before="0"/>
      </w:pPr>
      <w:r>
        <w:t>Australian Recovered Paper Exports by State by Grade: 2018-19 (kt)</w:t>
      </w:r>
    </w:p>
    <w:p w:rsidR="00835565" w:rsidRDefault="00835565">
      <w:pPr>
        <w:pStyle w:val="BodyText"/>
        <w:rPr>
          <w:b/>
          <w:sz w:val="23"/>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6"/>
        <w:gridCol w:w="1661"/>
        <w:gridCol w:w="1656"/>
        <w:gridCol w:w="1661"/>
        <w:gridCol w:w="1656"/>
      </w:tblGrid>
      <w:tr w:rsidR="00835565">
        <w:trPr>
          <w:trHeight w:val="786"/>
        </w:trPr>
        <w:tc>
          <w:tcPr>
            <w:tcW w:w="1656" w:type="dxa"/>
            <w:shd w:val="clear" w:color="auto" w:fill="8DB3E2"/>
          </w:tcPr>
          <w:p w:rsidR="00835565" w:rsidRDefault="00835565">
            <w:pPr>
              <w:pStyle w:val="TableParagraph"/>
              <w:spacing w:before="4"/>
              <w:rPr>
                <w:b/>
                <w:sz w:val="21"/>
              </w:rPr>
            </w:pPr>
          </w:p>
          <w:p w:rsidR="00835565" w:rsidRDefault="008568C4">
            <w:pPr>
              <w:pStyle w:val="TableParagraph"/>
              <w:spacing w:before="0"/>
              <w:ind w:left="573" w:right="556"/>
              <w:jc w:val="center"/>
              <w:rPr>
                <w:b/>
              </w:rPr>
            </w:pPr>
            <w:r>
              <w:rPr>
                <w:b/>
              </w:rPr>
              <w:t>State</w:t>
            </w:r>
          </w:p>
        </w:tc>
        <w:tc>
          <w:tcPr>
            <w:tcW w:w="1661" w:type="dxa"/>
            <w:shd w:val="clear" w:color="auto" w:fill="8DB3E2"/>
          </w:tcPr>
          <w:p w:rsidR="00835565" w:rsidRDefault="008568C4">
            <w:pPr>
              <w:pStyle w:val="TableParagraph"/>
              <w:spacing w:before="145"/>
              <w:ind w:left="604" w:right="254" w:hanging="320"/>
              <w:rPr>
                <w:b/>
              </w:rPr>
            </w:pPr>
            <w:r>
              <w:rPr>
                <w:b/>
              </w:rPr>
              <w:t>Unbleached Kraft</w:t>
            </w:r>
          </w:p>
        </w:tc>
        <w:tc>
          <w:tcPr>
            <w:tcW w:w="1656" w:type="dxa"/>
            <w:shd w:val="clear" w:color="auto" w:fill="8DB3E2"/>
          </w:tcPr>
          <w:p w:rsidR="00835565" w:rsidRDefault="008568C4">
            <w:pPr>
              <w:pStyle w:val="TableParagraph"/>
              <w:spacing w:before="145"/>
              <w:ind w:left="409" w:right="383" w:hanging="2"/>
              <w:rPr>
                <w:b/>
              </w:rPr>
            </w:pPr>
            <w:r>
              <w:rPr>
                <w:b/>
              </w:rPr>
              <w:t>Bleached Chemical</w:t>
            </w:r>
          </w:p>
        </w:tc>
        <w:tc>
          <w:tcPr>
            <w:tcW w:w="1661" w:type="dxa"/>
            <w:shd w:val="clear" w:color="auto" w:fill="8DB3E2"/>
          </w:tcPr>
          <w:p w:rsidR="00835565" w:rsidRDefault="00835565">
            <w:pPr>
              <w:pStyle w:val="TableParagraph"/>
              <w:spacing w:before="4"/>
              <w:rPr>
                <w:b/>
                <w:sz w:val="21"/>
              </w:rPr>
            </w:pPr>
          </w:p>
          <w:p w:rsidR="00835565" w:rsidRDefault="008568C4">
            <w:pPr>
              <w:pStyle w:val="TableParagraph"/>
              <w:spacing w:before="0"/>
              <w:ind w:left="306"/>
              <w:rPr>
                <w:b/>
              </w:rPr>
            </w:pPr>
            <w:r>
              <w:rPr>
                <w:b/>
              </w:rPr>
              <w:t>Mechanical</w:t>
            </w:r>
          </w:p>
        </w:tc>
        <w:tc>
          <w:tcPr>
            <w:tcW w:w="1656" w:type="dxa"/>
            <w:shd w:val="clear" w:color="auto" w:fill="8DB3E2"/>
          </w:tcPr>
          <w:p w:rsidR="00835565" w:rsidRDefault="008568C4">
            <w:pPr>
              <w:pStyle w:val="TableParagraph"/>
              <w:spacing w:before="145"/>
              <w:ind w:left="331" w:right="306" w:firstLine="228"/>
              <w:rPr>
                <w:b/>
              </w:rPr>
            </w:pPr>
            <w:r>
              <w:rPr>
                <w:b/>
              </w:rPr>
              <w:t>Other (Unsorted)</w:t>
            </w:r>
          </w:p>
        </w:tc>
      </w:tr>
      <w:tr w:rsidR="00835565">
        <w:trPr>
          <w:trHeight w:val="527"/>
        </w:trPr>
        <w:tc>
          <w:tcPr>
            <w:tcW w:w="1656" w:type="dxa"/>
            <w:shd w:val="clear" w:color="auto" w:fill="D9D9D9"/>
          </w:tcPr>
          <w:p w:rsidR="00835565" w:rsidRDefault="008568C4">
            <w:pPr>
              <w:pStyle w:val="TableParagraph"/>
              <w:spacing w:before="145"/>
              <w:ind w:left="573" w:right="556"/>
              <w:jc w:val="center"/>
              <w:rPr>
                <w:b/>
              </w:rPr>
            </w:pPr>
            <w:r>
              <w:rPr>
                <w:b/>
              </w:rPr>
              <w:t>NSW</w:t>
            </w:r>
          </w:p>
        </w:tc>
        <w:tc>
          <w:tcPr>
            <w:tcW w:w="1661" w:type="dxa"/>
          </w:tcPr>
          <w:p w:rsidR="00835565" w:rsidRDefault="008568C4">
            <w:pPr>
              <w:pStyle w:val="TableParagraph"/>
              <w:spacing w:before="145"/>
              <w:ind w:right="493"/>
              <w:jc w:val="right"/>
            </w:pPr>
            <w:r>
              <w:t>81.9</w:t>
            </w:r>
          </w:p>
        </w:tc>
        <w:tc>
          <w:tcPr>
            <w:tcW w:w="1656" w:type="dxa"/>
          </w:tcPr>
          <w:p w:rsidR="00835565" w:rsidRDefault="008568C4">
            <w:pPr>
              <w:pStyle w:val="TableParagraph"/>
              <w:spacing w:before="145"/>
              <w:ind w:right="493"/>
              <w:jc w:val="right"/>
            </w:pPr>
            <w:r>
              <w:t>6.4</w:t>
            </w:r>
          </w:p>
        </w:tc>
        <w:tc>
          <w:tcPr>
            <w:tcW w:w="1661" w:type="dxa"/>
          </w:tcPr>
          <w:p w:rsidR="00835565" w:rsidRDefault="008568C4">
            <w:pPr>
              <w:pStyle w:val="TableParagraph"/>
              <w:spacing w:before="145"/>
              <w:ind w:left="764"/>
            </w:pPr>
            <w:r>
              <w:t>16.6</w:t>
            </w:r>
          </w:p>
        </w:tc>
        <w:tc>
          <w:tcPr>
            <w:tcW w:w="1656" w:type="dxa"/>
          </w:tcPr>
          <w:p w:rsidR="00835565" w:rsidRDefault="008568C4">
            <w:pPr>
              <w:pStyle w:val="TableParagraph"/>
              <w:spacing w:before="145"/>
              <w:ind w:right="493"/>
              <w:jc w:val="right"/>
            </w:pPr>
            <w:r>
              <w:t>75.1</w:t>
            </w:r>
          </w:p>
        </w:tc>
      </w:tr>
      <w:tr w:rsidR="00835565">
        <w:trPr>
          <w:trHeight w:val="422"/>
        </w:trPr>
        <w:tc>
          <w:tcPr>
            <w:tcW w:w="1656" w:type="dxa"/>
            <w:shd w:val="clear" w:color="auto" w:fill="D9D9D9"/>
          </w:tcPr>
          <w:p w:rsidR="00835565" w:rsidRDefault="008568C4">
            <w:pPr>
              <w:pStyle w:val="TableParagraph"/>
              <w:spacing w:before="145" w:line="256" w:lineRule="exact"/>
              <w:ind w:left="572" w:right="556"/>
              <w:jc w:val="center"/>
              <w:rPr>
                <w:b/>
              </w:rPr>
            </w:pPr>
            <w:r>
              <w:rPr>
                <w:b/>
              </w:rPr>
              <w:t>Vic</w:t>
            </w:r>
          </w:p>
        </w:tc>
        <w:tc>
          <w:tcPr>
            <w:tcW w:w="1661" w:type="dxa"/>
          </w:tcPr>
          <w:p w:rsidR="00835565" w:rsidRDefault="008568C4">
            <w:pPr>
              <w:pStyle w:val="TableParagraph"/>
              <w:spacing w:before="145" w:line="256" w:lineRule="exact"/>
              <w:ind w:right="493"/>
              <w:jc w:val="right"/>
            </w:pPr>
            <w:r>
              <w:t>322.4</w:t>
            </w:r>
          </w:p>
        </w:tc>
        <w:tc>
          <w:tcPr>
            <w:tcW w:w="1656" w:type="dxa"/>
          </w:tcPr>
          <w:p w:rsidR="00835565" w:rsidRDefault="008568C4">
            <w:pPr>
              <w:pStyle w:val="TableParagraph"/>
              <w:spacing w:before="145" w:line="256" w:lineRule="exact"/>
              <w:ind w:right="493"/>
              <w:jc w:val="right"/>
            </w:pPr>
            <w:r>
              <w:t>5.5</w:t>
            </w:r>
          </w:p>
        </w:tc>
        <w:tc>
          <w:tcPr>
            <w:tcW w:w="1661" w:type="dxa"/>
          </w:tcPr>
          <w:p w:rsidR="00835565" w:rsidRDefault="008568C4">
            <w:pPr>
              <w:pStyle w:val="TableParagraph"/>
              <w:spacing w:before="145" w:line="256" w:lineRule="exact"/>
              <w:ind w:left="764"/>
            </w:pPr>
            <w:r>
              <w:t>11.9</w:t>
            </w:r>
          </w:p>
        </w:tc>
        <w:tc>
          <w:tcPr>
            <w:tcW w:w="1656" w:type="dxa"/>
          </w:tcPr>
          <w:p w:rsidR="00835565" w:rsidRDefault="008568C4">
            <w:pPr>
              <w:pStyle w:val="TableParagraph"/>
              <w:spacing w:before="145" w:line="256" w:lineRule="exact"/>
              <w:ind w:right="493"/>
              <w:jc w:val="right"/>
            </w:pPr>
            <w:r>
              <w:t>139.6</w:t>
            </w:r>
          </w:p>
        </w:tc>
      </w:tr>
      <w:tr w:rsidR="00835565">
        <w:trPr>
          <w:trHeight w:val="412"/>
        </w:trPr>
        <w:tc>
          <w:tcPr>
            <w:tcW w:w="1656" w:type="dxa"/>
            <w:shd w:val="clear" w:color="auto" w:fill="D9D9D9"/>
          </w:tcPr>
          <w:p w:rsidR="00835565" w:rsidRDefault="008568C4">
            <w:pPr>
              <w:pStyle w:val="TableParagraph"/>
              <w:spacing w:before="145" w:line="247" w:lineRule="exact"/>
              <w:ind w:left="572" w:right="556"/>
              <w:jc w:val="center"/>
              <w:rPr>
                <w:b/>
              </w:rPr>
            </w:pPr>
            <w:r>
              <w:rPr>
                <w:b/>
              </w:rPr>
              <w:t>Qld</w:t>
            </w:r>
          </w:p>
        </w:tc>
        <w:tc>
          <w:tcPr>
            <w:tcW w:w="1661" w:type="dxa"/>
          </w:tcPr>
          <w:p w:rsidR="00835565" w:rsidRDefault="008568C4">
            <w:pPr>
              <w:pStyle w:val="TableParagraph"/>
              <w:spacing w:before="145" w:line="247" w:lineRule="exact"/>
              <w:ind w:right="493"/>
              <w:jc w:val="right"/>
            </w:pPr>
            <w:r>
              <w:t>122.2</w:t>
            </w:r>
          </w:p>
        </w:tc>
        <w:tc>
          <w:tcPr>
            <w:tcW w:w="1656" w:type="dxa"/>
          </w:tcPr>
          <w:p w:rsidR="00835565" w:rsidRDefault="008568C4">
            <w:pPr>
              <w:pStyle w:val="TableParagraph"/>
              <w:spacing w:before="145" w:line="247" w:lineRule="exact"/>
              <w:ind w:right="493"/>
              <w:jc w:val="right"/>
            </w:pPr>
            <w:r>
              <w:t>5.0</w:t>
            </w:r>
          </w:p>
        </w:tc>
        <w:tc>
          <w:tcPr>
            <w:tcW w:w="1661" w:type="dxa"/>
          </w:tcPr>
          <w:p w:rsidR="00835565" w:rsidRDefault="008568C4">
            <w:pPr>
              <w:pStyle w:val="TableParagraph"/>
              <w:spacing w:before="145" w:line="247" w:lineRule="exact"/>
              <w:ind w:left="876"/>
            </w:pPr>
            <w:r>
              <w:t>7.0</w:t>
            </w:r>
          </w:p>
        </w:tc>
        <w:tc>
          <w:tcPr>
            <w:tcW w:w="1656" w:type="dxa"/>
          </w:tcPr>
          <w:p w:rsidR="00835565" w:rsidRDefault="008568C4">
            <w:pPr>
              <w:pStyle w:val="TableParagraph"/>
              <w:spacing w:before="145" w:line="247" w:lineRule="exact"/>
              <w:ind w:right="493"/>
              <w:jc w:val="right"/>
            </w:pPr>
            <w:r>
              <w:t>44.6</w:t>
            </w:r>
          </w:p>
        </w:tc>
      </w:tr>
      <w:tr w:rsidR="00835565">
        <w:trPr>
          <w:trHeight w:val="407"/>
        </w:trPr>
        <w:tc>
          <w:tcPr>
            <w:tcW w:w="1656" w:type="dxa"/>
            <w:shd w:val="clear" w:color="auto" w:fill="D9D9D9"/>
          </w:tcPr>
          <w:p w:rsidR="00835565" w:rsidRDefault="008568C4">
            <w:pPr>
              <w:pStyle w:val="TableParagraph"/>
              <w:spacing w:before="145" w:line="242" w:lineRule="exact"/>
              <w:ind w:left="572" w:right="556"/>
              <w:jc w:val="center"/>
              <w:rPr>
                <w:b/>
              </w:rPr>
            </w:pPr>
            <w:r>
              <w:rPr>
                <w:b/>
              </w:rPr>
              <w:t>WA</w:t>
            </w:r>
          </w:p>
        </w:tc>
        <w:tc>
          <w:tcPr>
            <w:tcW w:w="1661" w:type="dxa"/>
          </w:tcPr>
          <w:p w:rsidR="00835565" w:rsidRDefault="008568C4">
            <w:pPr>
              <w:pStyle w:val="TableParagraph"/>
              <w:spacing w:before="145" w:line="242" w:lineRule="exact"/>
              <w:ind w:right="493"/>
              <w:jc w:val="right"/>
            </w:pPr>
            <w:r>
              <w:t>86.4</w:t>
            </w:r>
          </w:p>
        </w:tc>
        <w:tc>
          <w:tcPr>
            <w:tcW w:w="1656" w:type="dxa"/>
          </w:tcPr>
          <w:p w:rsidR="00835565" w:rsidRDefault="008568C4">
            <w:pPr>
              <w:pStyle w:val="TableParagraph"/>
              <w:spacing w:before="145" w:line="242" w:lineRule="exact"/>
              <w:ind w:right="493"/>
              <w:jc w:val="right"/>
            </w:pPr>
            <w:r>
              <w:t>3.7</w:t>
            </w:r>
          </w:p>
        </w:tc>
        <w:tc>
          <w:tcPr>
            <w:tcW w:w="1661" w:type="dxa"/>
          </w:tcPr>
          <w:p w:rsidR="00835565" w:rsidRDefault="008568C4">
            <w:pPr>
              <w:pStyle w:val="TableParagraph"/>
              <w:spacing w:before="145" w:line="242" w:lineRule="exact"/>
              <w:ind w:left="764"/>
            </w:pPr>
            <w:r>
              <w:t>15.6</w:t>
            </w:r>
          </w:p>
        </w:tc>
        <w:tc>
          <w:tcPr>
            <w:tcW w:w="1656" w:type="dxa"/>
          </w:tcPr>
          <w:p w:rsidR="00835565" w:rsidRDefault="008568C4">
            <w:pPr>
              <w:pStyle w:val="TableParagraph"/>
              <w:spacing w:before="145" w:line="242" w:lineRule="exact"/>
              <w:ind w:right="493"/>
              <w:jc w:val="right"/>
            </w:pPr>
            <w:r>
              <w:t>80.6</w:t>
            </w:r>
          </w:p>
        </w:tc>
      </w:tr>
      <w:tr w:rsidR="00835565">
        <w:trPr>
          <w:trHeight w:val="412"/>
        </w:trPr>
        <w:tc>
          <w:tcPr>
            <w:tcW w:w="1656" w:type="dxa"/>
            <w:shd w:val="clear" w:color="auto" w:fill="D9D9D9"/>
          </w:tcPr>
          <w:p w:rsidR="00835565" w:rsidRDefault="008568C4">
            <w:pPr>
              <w:pStyle w:val="TableParagraph"/>
              <w:spacing w:before="145" w:line="247" w:lineRule="exact"/>
              <w:ind w:left="572" w:right="556"/>
              <w:jc w:val="center"/>
              <w:rPr>
                <w:b/>
              </w:rPr>
            </w:pPr>
            <w:r>
              <w:rPr>
                <w:b/>
              </w:rPr>
              <w:t>SA</w:t>
            </w:r>
          </w:p>
        </w:tc>
        <w:tc>
          <w:tcPr>
            <w:tcW w:w="1661" w:type="dxa"/>
          </w:tcPr>
          <w:p w:rsidR="00835565" w:rsidRDefault="008568C4">
            <w:pPr>
              <w:pStyle w:val="TableParagraph"/>
              <w:spacing w:before="145" w:line="247" w:lineRule="exact"/>
              <w:ind w:right="493"/>
              <w:jc w:val="right"/>
            </w:pPr>
            <w:r>
              <w:t>37.7</w:t>
            </w:r>
          </w:p>
        </w:tc>
        <w:tc>
          <w:tcPr>
            <w:tcW w:w="1656" w:type="dxa"/>
          </w:tcPr>
          <w:p w:rsidR="00835565" w:rsidRDefault="008568C4">
            <w:pPr>
              <w:pStyle w:val="TableParagraph"/>
              <w:spacing w:before="145" w:line="247" w:lineRule="exact"/>
              <w:ind w:right="493"/>
              <w:jc w:val="right"/>
            </w:pPr>
            <w:r>
              <w:t>5.4</w:t>
            </w:r>
          </w:p>
        </w:tc>
        <w:tc>
          <w:tcPr>
            <w:tcW w:w="1661" w:type="dxa"/>
          </w:tcPr>
          <w:p w:rsidR="00835565" w:rsidRDefault="008568C4">
            <w:pPr>
              <w:pStyle w:val="TableParagraph"/>
              <w:spacing w:before="145" w:line="247" w:lineRule="exact"/>
              <w:ind w:left="876"/>
            </w:pPr>
            <w:r>
              <w:t>0.2</w:t>
            </w:r>
          </w:p>
        </w:tc>
        <w:tc>
          <w:tcPr>
            <w:tcW w:w="1656" w:type="dxa"/>
          </w:tcPr>
          <w:p w:rsidR="00835565" w:rsidRDefault="008568C4">
            <w:pPr>
              <w:pStyle w:val="TableParagraph"/>
              <w:spacing w:before="145" w:line="247" w:lineRule="exact"/>
              <w:ind w:right="493"/>
              <w:jc w:val="right"/>
            </w:pPr>
            <w:r>
              <w:t>30.0</w:t>
            </w:r>
          </w:p>
        </w:tc>
      </w:tr>
      <w:tr w:rsidR="00835565">
        <w:trPr>
          <w:trHeight w:val="470"/>
        </w:trPr>
        <w:tc>
          <w:tcPr>
            <w:tcW w:w="1656" w:type="dxa"/>
            <w:shd w:val="clear" w:color="auto" w:fill="D9D9D9"/>
          </w:tcPr>
          <w:p w:rsidR="00835565" w:rsidRDefault="008568C4">
            <w:pPr>
              <w:pStyle w:val="TableParagraph"/>
              <w:spacing w:before="145"/>
              <w:ind w:left="572" w:right="556"/>
              <w:jc w:val="center"/>
              <w:rPr>
                <w:b/>
              </w:rPr>
            </w:pPr>
            <w:r>
              <w:rPr>
                <w:b/>
              </w:rPr>
              <w:t>Tas</w:t>
            </w:r>
          </w:p>
        </w:tc>
        <w:tc>
          <w:tcPr>
            <w:tcW w:w="1661" w:type="dxa"/>
          </w:tcPr>
          <w:p w:rsidR="00835565" w:rsidRDefault="008568C4">
            <w:pPr>
              <w:pStyle w:val="TableParagraph"/>
              <w:spacing w:before="145"/>
              <w:ind w:right="493"/>
              <w:jc w:val="right"/>
            </w:pPr>
            <w:r>
              <w:t>4.5</w:t>
            </w:r>
          </w:p>
        </w:tc>
        <w:tc>
          <w:tcPr>
            <w:tcW w:w="1656" w:type="dxa"/>
          </w:tcPr>
          <w:p w:rsidR="00835565" w:rsidRDefault="008568C4">
            <w:pPr>
              <w:pStyle w:val="TableParagraph"/>
              <w:spacing w:before="145"/>
              <w:ind w:right="493"/>
              <w:jc w:val="right"/>
            </w:pPr>
            <w:r>
              <w:t>–</w:t>
            </w:r>
          </w:p>
        </w:tc>
        <w:tc>
          <w:tcPr>
            <w:tcW w:w="1661" w:type="dxa"/>
          </w:tcPr>
          <w:p w:rsidR="00835565" w:rsidRDefault="008568C4">
            <w:pPr>
              <w:pStyle w:val="TableParagraph"/>
              <w:spacing w:before="145"/>
              <w:ind w:left="1045"/>
            </w:pPr>
            <w:r>
              <w:t>–</w:t>
            </w:r>
          </w:p>
        </w:tc>
        <w:tc>
          <w:tcPr>
            <w:tcW w:w="1656" w:type="dxa"/>
          </w:tcPr>
          <w:p w:rsidR="00835565" w:rsidRDefault="008568C4">
            <w:pPr>
              <w:pStyle w:val="TableParagraph"/>
              <w:spacing w:before="145"/>
              <w:ind w:right="493"/>
              <w:jc w:val="right"/>
            </w:pPr>
            <w:r>
              <w:t>–</w:t>
            </w:r>
          </w:p>
        </w:tc>
      </w:tr>
    </w:tbl>
    <w:p w:rsidR="00835565" w:rsidRDefault="00835565">
      <w:pPr>
        <w:jc w:val="right"/>
        <w:sectPr w:rsidR="00835565">
          <w:type w:val="continuous"/>
          <w:pgSz w:w="11910" w:h="16840"/>
          <w:pgMar w:top="700" w:right="0" w:bottom="280" w:left="540" w:header="720" w:footer="720" w:gutter="0"/>
          <w:cols w:space="720"/>
        </w:sectPr>
      </w:pPr>
    </w:p>
    <w:p w:rsidR="00835565" w:rsidRDefault="00835565">
      <w:pPr>
        <w:pStyle w:val="BodyText"/>
        <w:rPr>
          <w:b/>
          <w:sz w:val="20"/>
        </w:rPr>
      </w:pPr>
    </w:p>
    <w:p w:rsidR="00835565" w:rsidRDefault="00835565">
      <w:pPr>
        <w:pStyle w:val="BodyText"/>
        <w:spacing w:before="6"/>
        <w:rPr>
          <w:b/>
          <w:sz w:val="26"/>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6"/>
        <w:gridCol w:w="1661"/>
        <w:gridCol w:w="1656"/>
        <w:gridCol w:w="1661"/>
        <w:gridCol w:w="1656"/>
      </w:tblGrid>
      <w:tr w:rsidR="00835565">
        <w:trPr>
          <w:trHeight w:val="460"/>
        </w:trPr>
        <w:tc>
          <w:tcPr>
            <w:tcW w:w="1656" w:type="dxa"/>
            <w:shd w:val="clear" w:color="auto" w:fill="D9D9D9"/>
          </w:tcPr>
          <w:p w:rsidR="00835565" w:rsidRDefault="008568C4">
            <w:pPr>
              <w:pStyle w:val="TableParagraph"/>
              <w:spacing w:before="145"/>
              <w:ind w:left="572" w:right="556"/>
              <w:jc w:val="center"/>
              <w:rPr>
                <w:b/>
              </w:rPr>
            </w:pPr>
            <w:r>
              <w:rPr>
                <w:b/>
              </w:rPr>
              <w:t>NT</w:t>
            </w:r>
          </w:p>
        </w:tc>
        <w:tc>
          <w:tcPr>
            <w:tcW w:w="1661" w:type="dxa"/>
          </w:tcPr>
          <w:p w:rsidR="00835565" w:rsidRDefault="008568C4">
            <w:pPr>
              <w:pStyle w:val="TableParagraph"/>
              <w:spacing w:before="145"/>
              <w:ind w:right="493"/>
              <w:jc w:val="right"/>
            </w:pPr>
            <w:r>
              <w:t>2.3</w:t>
            </w:r>
          </w:p>
        </w:tc>
        <w:tc>
          <w:tcPr>
            <w:tcW w:w="1656" w:type="dxa"/>
          </w:tcPr>
          <w:p w:rsidR="00835565" w:rsidRDefault="008568C4">
            <w:pPr>
              <w:pStyle w:val="TableParagraph"/>
              <w:spacing w:before="145"/>
              <w:ind w:right="493"/>
              <w:jc w:val="right"/>
            </w:pPr>
            <w:r>
              <w:t>–</w:t>
            </w:r>
          </w:p>
        </w:tc>
        <w:tc>
          <w:tcPr>
            <w:tcW w:w="1661" w:type="dxa"/>
          </w:tcPr>
          <w:p w:rsidR="00835565" w:rsidRDefault="008568C4">
            <w:pPr>
              <w:pStyle w:val="TableParagraph"/>
              <w:spacing w:before="145"/>
              <w:ind w:right="493"/>
              <w:jc w:val="right"/>
            </w:pPr>
            <w:r>
              <w:t>–</w:t>
            </w:r>
          </w:p>
        </w:tc>
        <w:tc>
          <w:tcPr>
            <w:tcW w:w="1656" w:type="dxa"/>
          </w:tcPr>
          <w:p w:rsidR="00835565" w:rsidRDefault="008568C4">
            <w:pPr>
              <w:pStyle w:val="TableParagraph"/>
              <w:spacing w:before="145"/>
              <w:ind w:right="493"/>
              <w:jc w:val="right"/>
            </w:pPr>
            <w:r>
              <w:t>0.9</w:t>
            </w:r>
          </w:p>
        </w:tc>
      </w:tr>
      <w:tr w:rsidR="00835565">
        <w:trPr>
          <w:trHeight w:val="431"/>
        </w:trPr>
        <w:tc>
          <w:tcPr>
            <w:tcW w:w="1656" w:type="dxa"/>
            <w:shd w:val="clear" w:color="auto" w:fill="D9D9D9"/>
          </w:tcPr>
          <w:p w:rsidR="00835565" w:rsidRDefault="008568C4">
            <w:pPr>
              <w:pStyle w:val="TableParagraph"/>
              <w:spacing w:before="150" w:line="261" w:lineRule="exact"/>
              <w:ind w:left="572" w:right="556"/>
              <w:jc w:val="center"/>
              <w:rPr>
                <w:b/>
              </w:rPr>
            </w:pPr>
            <w:r>
              <w:rPr>
                <w:b/>
              </w:rPr>
              <w:t>Total</w:t>
            </w:r>
          </w:p>
        </w:tc>
        <w:tc>
          <w:tcPr>
            <w:tcW w:w="1661" w:type="dxa"/>
            <w:shd w:val="clear" w:color="auto" w:fill="D9D9D9"/>
          </w:tcPr>
          <w:p w:rsidR="00835565" w:rsidRDefault="008568C4">
            <w:pPr>
              <w:pStyle w:val="TableParagraph"/>
              <w:spacing w:before="150" w:line="261" w:lineRule="exact"/>
              <w:ind w:right="493"/>
              <w:jc w:val="right"/>
              <w:rPr>
                <w:b/>
              </w:rPr>
            </w:pPr>
            <w:r>
              <w:rPr>
                <w:b/>
              </w:rPr>
              <w:t>657.4</w:t>
            </w:r>
          </w:p>
        </w:tc>
        <w:tc>
          <w:tcPr>
            <w:tcW w:w="1656" w:type="dxa"/>
            <w:shd w:val="clear" w:color="auto" w:fill="D9D9D9"/>
          </w:tcPr>
          <w:p w:rsidR="00835565" w:rsidRDefault="008568C4">
            <w:pPr>
              <w:pStyle w:val="TableParagraph"/>
              <w:spacing w:before="150" w:line="261" w:lineRule="exact"/>
              <w:ind w:right="493"/>
              <w:jc w:val="right"/>
              <w:rPr>
                <w:b/>
              </w:rPr>
            </w:pPr>
            <w:r>
              <w:rPr>
                <w:b/>
              </w:rPr>
              <w:t>26.2</w:t>
            </w:r>
          </w:p>
        </w:tc>
        <w:tc>
          <w:tcPr>
            <w:tcW w:w="1661" w:type="dxa"/>
            <w:shd w:val="clear" w:color="auto" w:fill="D9D9D9"/>
          </w:tcPr>
          <w:p w:rsidR="00835565" w:rsidRDefault="008568C4">
            <w:pPr>
              <w:pStyle w:val="TableParagraph"/>
              <w:spacing w:before="150" w:line="261" w:lineRule="exact"/>
              <w:ind w:right="493"/>
              <w:jc w:val="right"/>
              <w:rPr>
                <w:b/>
              </w:rPr>
            </w:pPr>
            <w:r>
              <w:rPr>
                <w:b/>
              </w:rPr>
              <w:t>51.3</w:t>
            </w:r>
          </w:p>
        </w:tc>
        <w:tc>
          <w:tcPr>
            <w:tcW w:w="1656" w:type="dxa"/>
            <w:shd w:val="clear" w:color="auto" w:fill="D9D9D9"/>
          </w:tcPr>
          <w:p w:rsidR="00835565" w:rsidRDefault="008568C4">
            <w:pPr>
              <w:pStyle w:val="TableParagraph"/>
              <w:spacing w:before="150" w:line="261" w:lineRule="exact"/>
              <w:ind w:right="493"/>
              <w:jc w:val="right"/>
              <w:rPr>
                <w:b/>
              </w:rPr>
            </w:pPr>
            <w:r>
              <w:rPr>
                <w:b/>
              </w:rPr>
              <w:t>370.6</w:t>
            </w:r>
          </w:p>
        </w:tc>
      </w:tr>
    </w:tbl>
    <w:p w:rsidR="00835565" w:rsidRDefault="008568C4">
      <w:pPr>
        <w:spacing w:before="2"/>
        <w:ind w:left="1257"/>
        <w:rPr>
          <w:i/>
          <w:sz w:val="24"/>
        </w:rPr>
      </w:pPr>
      <w:r>
        <w:rPr>
          <w:i/>
          <w:sz w:val="24"/>
        </w:rPr>
        <w:t>Source: ABS</w:t>
      </w:r>
    </w:p>
    <w:p w:rsidR="00835565" w:rsidRDefault="00835565">
      <w:pPr>
        <w:pStyle w:val="BodyText"/>
        <w:rPr>
          <w:i/>
          <w:sz w:val="28"/>
        </w:rPr>
      </w:pPr>
    </w:p>
    <w:p w:rsidR="00835565" w:rsidRDefault="00835565">
      <w:pPr>
        <w:pStyle w:val="BodyText"/>
        <w:rPr>
          <w:i/>
          <w:sz w:val="28"/>
        </w:rPr>
      </w:pPr>
    </w:p>
    <w:p w:rsidR="00835565" w:rsidRDefault="008568C4">
      <w:pPr>
        <w:pStyle w:val="BodyText"/>
        <w:spacing w:before="175" w:line="278" w:lineRule="auto"/>
        <w:ind w:left="1257" w:right="1971"/>
      </w:pPr>
      <w:r>
        <w:t xml:space="preserve">In the absence of export opportunities (or other local markets that do not currently exist), it can be expected that recycling collections in </w:t>
      </w:r>
      <w:r>
        <w:rPr>
          <w:b/>
        </w:rPr>
        <w:t xml:space="preserve">Western Australia </w:t>
      </w:r>
      <w:r>
        <w:t xml:space="preserve">and the </w:t>
      </w:r>
      <w:r>
        <w:rPr>
          <w:b/>
        </w:rPr>
        <w:t xml:space="preserve">Northern Territory </w:t>
      </w:r>
      <w:r>
        <w:t>would cease entirely.</w:t>
      </w:r>
    </w:p>
    <w:p w:rsidR="00835565" w:rsidRDefault="008568C4">
      <w:pPr>
        <w:spacing w:before="233" w:line="276" w:lineRule="auto"/>
        <w:ind w:left="1257" w:right="2191"/>
        <w:rPr>
          <w:sz w:val="24"/>
        </w:rPr>
      </w:pPr>
      <w:r>
        <w:rPr>
          <w:sz w:val="24"/>
        </w:rPr>
        <w:t xml:space="preserve">In </w:t>
      </w:r>
      <w:r>
        <w:rPr>
          <w:b/>
          <w:sz w:val="24"/>
        </w:rPr>
        <w:t>South Australia</w:t>
      </w:r>
      <w:r>
        <w:rPr>
          <w:sz w:val="24"/>
        </w:rPr>
        <w:t xml:space="preserve">, </w:t>
      </w:r>
      <w:r>
        <w:rPr>
          <w:b/>
          <w:sz w:val="24"/>
        </w:rPr>
        <w:t xml:space="preserve">northern Tasmania </w:t>
      </w:r>
      <w:r>
        <w:rPr>
          <w:sz w:val="24"/>
        </w:rPr>
        <w:t xml:space="preserve">and the northern and inland regions of </w:t>
      </w:r>
      <w:r>
        <w:rPr>
          <w:b/>
          <w:sz w:val="24"/>
        </w:rPr>
        <w:t>Queensland</w:t>
      </w:r>
      <w:r>
        <w:rPr>
          <w:sz w:val="24"/>
        </w:rPr>
        <w:t>, collections could be expected to be curtailed to specific regions and collections of specific grades of recovered paper.</w:t>
      </w:r>
    </w:p>
    <w:p w:rsidR="00835565" w:rsidRDefault="008568C4">
      <w:pPr>
        <w:pStyle w:val="BodyText"/>
        <w:spacing w:before="238" w:line="276" w:lineRule="auto"/>
        <w:ind w:left="1257" w:right="1941"/>
      </w:pPr>
      <w:r>
        <w:t>For South Australia, this is because there is no local reprocessing and volumes transferred to Victoria would reduce to only those specifically required for reprocessing in Victoria. For Queensland and Tasmania, local reprocessing is limited and for significant parts of those states, collections are too far from those reprocessing facilities.</w:t>
      </w:r>
    </w:p>
    <w:p w:rsidR="00835565" w:rsidRDefault="008568C4">
      <w:pPr>
        <w:pStyle w:val="BodyText"/>
        <w:spacing w:before="240" w:line="276" w:lineRule="auto"/>
        <w:ind w:left="1257" w:right="2071"/>
      </w:pPr>
      <w:r>
        <w:t xml:space="preserve">In </w:t>
      </w:r>
      <w:r>
        <w:rPr>
          <w:b/>
        </w:rPr>
        <w:t>south-eastern Queensland</w:t>
      </w:r>
      <w:r>
        <w:t xml:space="preserve">, </w:t>
      </w:r>
      <w:r>
        <w:rPr>
          <w:b/>
        </w:rPr>
        <w:t xml:space="preserve">New South Wales </w:t>
      </w:r>
      <w:r>
        <w:t xml:space="preserve">and </w:t>
      </w:r>
      <w:r>
        <w:rPr>
          <w:b/>
        </w:rPr>
        <w:t>Victoria</w:t>
      </w:r>
      <w:r>
        <w:t>, the situation would be a little different. These are the regions where re-processing is most significant. However, in the absence of export competition for the material required in each state, reprocessors will narrow their focus to obtaining the quality and quantity of material they require. In these states, the motivation for economically marginal collections would cease.</w:t>
      </w:r>
    </w:p>
    <w:p w:rsidR="00835565" w:rsidRDefault="008568C4">
      <w:pPr>
        <w:pStyle w:val="BodyText"/>
        <w:spacing w:before="239" w:line="278" w:lineRule="auto"/>
        <w:ind w:left="1257" w:right="2806"/>
      </w:pPr>
      <w:r>
        <w:t>Overall, there should be little doubt that it is Municipal Solid Waste (MSW) collections that will be under pressure.</w:t>
      </w:r>
    </w:p>
    <w:p w:rsidR="00835565" w:rsidRDefault="008568C4">
      <w:pPr>
        <w:pStyle w:val="BodyText"/>
        <w:spacing w:before="237" w:line="276" w:lineRule="auto"/>
        <w:ind w:left="1257" w:right="2172"/>
      </w:pPr>
      <w:r>
        <w:t>It should be noted that by sheer volume, the entirety of Australia’s domestic consumption of recovered paper in 2018-19 (1,559 kt) was able to be supplied by Commercial &amp; Industrial (C&amp;I) collections (1,820 kt).</w:t>
      </w:r>
    </w:p>
    <w:p w:rsidR="00835565" w:rsidRDefault="008568C4">
      <w:pPr>
        <w:pStyle w:val="BodyText"/>
        <w:spacing w:before="237" w:line="278" w:lineRule="auto"/>
        <w:ind w:left="1257" w:right="1822"/>
      </w:pPr>
      <w:r>
        <w:t>Additionally, and by contrast, MSW collections accounted for a calculated 856.9 kt of collections in 2018-19 and an estimated 599.9 kt of exports, including nearly all of the 370.6 kt of the ‘Other’ or mixed export designation.</w:t>
      </w:r>
    </w:p>
    <w:p w:rsidR="00835565" w:rsidRDefault="008568C4">
      <w:pPr>
        <w:pStyle w:val="BodyText"/>
        <w:spacing w:before="234" w:line="276" w:lineRule="auto"/>
        <w:ind w:left="1257" w:right="1856"/>
      </w:pPr>
      <w:r>
        <w:t>It follows therefore that the export prohibitions will cause a significant proportion of recycling focused MSW collections to cease, where the MSW collections that continued would be those in closest proximity to domestic reprocessing facilities.</w:t>
      </w:r>
    </w:p>
    <w:p w:rsidR="00835565" w:rsidRDefault="00835565">
      <w:pPr>
        <w:spacing w:line="276" w:lineRule="auto"/>
        <w:sectPr w:rsidR="00835565">
          <w:pgSz w:w="11910" w:h="16840"/>
          <w:pgMar w:top="1540" w:right="0" w:bottom="980" w:left="540" w:header="721" w:footer="706" w:gutter="0"/>
          <w:cols w:space="720"/>
        </w:sectPr>
      </w:pPr>
    </w:p>
    <w:p w:rsidR="00835565" w:rsidRDefault="00835565">
      <w:pPr>
        <w:pStyle w:val="BodyText"/>
        <w:rPr>
          <w:sz w:val="20"/>
        </w:rPr>
      </w:pPr>
    </w:p>
    <w:p w:rsidR="00835565" w:rsidRDefault="00835565">
      <w:pPr>
        <w:pStyle w:val="BodyText"/>
        <w:rPr>
          <w:sz w:val="20"/>
        </w:rPr>
      </w:pPr>
    </w:p>
    <w:p w:rsidR="00835565" w:rsidRDefault="00835565">
      <w:pPr>
        <w:pStyle w:val="BodyText"/>
        <w:rPr>
          <w:sz w:val="20"/>
        </w:rPr>
      </w:pPr>
    </w:p>
    <w:p w:rsidR="00835565" w:rsidRDefault="00835565">
      <w:pPr>
        <w:pStyle w:val="BodyText"/>
        <w:spacing w:before="8"/>
        <w:rPr>
          <w:sz w:val="25"/>
        </w:rPr>
      </w:pPr>
    </w:p>
    <w:p w:rsidR="00835565" w:rsidRDefault="008568C4">
      <w:pPr>
        <w:pStyle w:val="Heading2"/>
        <w:spacing w:before="100"/>
      </w:pPr>
      <w:r>
        <w:rPr>
          <w:color w:val="4F81BD"/>
        </w:rPr>
        <w:t>Collection</w:t>
      </w:r>
    </w:p>
    <w:p w:rsidR="00835565" w:rsidRDefault="008568C4">
      <w:pPr>
        <w:pStyle w:val="BodyText"/>
        <w:spacing w:line="276" w:lineRule="auto"/>
        <w:ind w:left="1257" w:right="1892"/>
      </w:pPr>
      <w:r>
        <w:t>The majority of Municipal Solid Waste (MSW) is collected in dedicated trucks that compress material collected at kerbside, delivering it to MRFs. The volume from this source has been increasing, but the quality of the material – from a paper and paperboard perspective is diminishing.</w:t>
      </w:r>
    </w:p>
    <w:p w:rsidR="00835565" w:rsidRDefault="008568C4">
      <w:pPr>
        <w:pStyle w:val="BodyText"/>
        <w:spacing w:before="241" w:line="276" w:lineRule="auto"/>
        <w:ind w:left="1257" w:right="1901"/>
      </w:pPr>
      <w:r>
        <w:t>Under the pressure of commercial contracts, it is widely reported that collectors are compressing co-mingled loads more than ever before, causing paper and paperboard to become both more difficult to sort and increasingly contaminated, especially by glass fines. With respect to fibre at least, this particular contaminant issue plays a role in the import restrictions and quality specifications imposed by recipient countries.</w:t>
      </w:r>
    </w:p>
    <w:p w:rsidR="00835565" w:rsidRDefault="008568C4">
      <w:pPr>
        <w:pStyle w:val="BodyText"/>
        <w:spacing w:before="239" w:line="276" w:lineRule="auto"/>
        <w:ind w:left="1257" w:right="2344"/>
      </w:pPr>
      <w:r>
        <w:t>With no economic driver to collect MSW for recycling, the current recycling collection infrastructure could be deployed to collecting material for delivery to landfill.</w:t>
      </w:r>
    </w:p>
    <w:p w:rsidR="00835565" w:rsidRDefault="00835565">
      <w:pPr>
        <w:pStyle w:val="BodyText"/>
        <w:rPr>
          <w:sz w:val="28"/>
        </w:rPr>
      </w:pPr>
    </w:p>
    <w:p w:rsidR="00835565" w:rsidRDefault="00835565">
      <w:pPr>
        <w:pStyle w:val="BodyText"/>
        <w:rPr>
          <w:sz w:val="39"/>
        </w:rPr>
      </w:pPr>
    </w:p>
    <w:p w:rsidR="00835565" w:rsidRDefault="008568C4">
      <w:pPr>
        <w:pStyle w:val="Heading2"/>
      </w:pPr>
      <w:r>
        <w:rPr>
          <w:color w:val="4F81BD"/>
        </w:rPr>
        <w:t>The role of MRFs and Single-Stream recovery infrastructure</w:t>
      </w:r>
    </w:p>
    <w:p w:rsidR="00835565" w:rsidRDefault="008568C4">
      <w:pPr>
        <w:pStyle w:val="BodyText"/>
        <w:spacing w:line="276" w:lineRule="auto"/>
        <w:ind w:left="1257" w:right="2286"/>
      </w:pPr>
      <w:r>
        <w:t>Australia’s fixed recovery infrastructure for paper and paperboard has two main types:</w:t>
      </w:r>
    </w:p>
    <w:p w:rsidR="00835565" w:rsidRDefault="008568C4">
      <w:pPr>
        <w:pStyle w:val="ListParagraph"/>
        <w:numPr>
          <w:ilvl w:val="0"/>
          <w:numId w:val="2"/>
        </w:numPr>
        <w:tabs>
          <w:tab w:val="left" w:pos="1824"/>
          <w:tab w:val="left" w:pos="1825"/>
        </w:tabs>
        <w:spacing w:before="240"/>
        <w:ind w:left="1824" w:hanging="567"/>
        <w:rPr>
          <w:sz w:val="24"/>
        </w:rPr>
      </w:pPr>
      <w:r>
        <w:rPr>
          <w:sz w:val="24"/>
        </w:rPr>
        <w:t>Materials Recovery Facilities (MRFs)</w:t>
      </w:r>
      <w:r>
        <w:rPr>
          <w:spacing w:val="-1"/>
          <w:sz w:val="24"/>
        </w:rPr>
        <w:t xml:space="preserve"> </w:t>
      </w:r>
      <w:r>
        <w:rPr>
          <w:sz w:val="24"/>
        </w:rPr>
        <w:t>and</w:t>
      </w:r>
    </w:p>
    <w:p w:rsidR="00835565" w:rsidRDefault="008568C4">
      <w:pPr>
        <w:pStyle w:val="ListParagraph"/>
        <w:numPr>
          <w:ilvl w:val="0"/>
          <w:numId w:val="2"/>
        </w:numPr>
        <w:tabs>
          <w:tab w:val="left" w:pos="1824"/>
          <w:tab w:val="left" w:pos="1825"/>
        </w:tabs>
        <w:spacing w:before="44"/>
        <w:ind w:left="1824" w:hanging="567"/>
        <w:rPr>
          <w:sz w:val="24"/>
        </w:rPr>
      </w:pPr>
      <w:r>
        <w:rPr>
          <w:sz w:val="24"/>
        </w:rPr>
        <w:t>‘Single-stream’ facilities that receive only paper and</w:t>
      </w:r>
      <w:r>
        <w:rPr>
          <w:spacing w:val="-2"/>
          <w:sz w:val="24"/>
        </w:rPr>
        <w:t xml:space="preserve"> </w:t>
      </w:r>
      <w:r>
        <w:rPr>
          <w:sz w:val="24"/>
        </w:rPr>
        <w:t>paperboard</w:t>
      </w:r>
    </w:p>
    <w:p w:rsidR="00835565" w:rsidRDefault="00835565">
      <w:pPr>
        <w:pStyle w:val="BodyText"/>
        <w:spacing w:before="3"/>
        <w:rPr>
          <w:sz w:val="23"/>
        </w:rPr>
      </w:pPr>
    </w:p>
    <w:p w:rsidR="00835565" w:rsidRDefault="008568C4">
      <w:pPr>
        <w:pStyle w:val="BodyText"/>
        <w:spacing w:line="276" w:lineRule="auto"/>
        <w:ind w:left="1257" w:right="2011"/>
      </w:pPr>
      <w:r>
        <w:t>This is supplemented by small quantities of direct mill sales, some of which come from social direct deliveries from close to paper mills, internal transfers and similar transactions, the volumes of which are difficult to capture.</w:t>
      </w:r>
    </w:p>
    <w:p w:rsidR="00835565" w:rsidRDefault="008568C4">
      <w:pPr>
        <w:pStyle w:val="BodyText"/>
        <w:spacing w:before="237" w:line="276" w:lineRule="auto"/>
        <w:ind w:left="1257" w:right="1825"/>
      </w:pPr>
      <w:r>
        <w:t>Under a scenario in which there are no exports of recovered paper, and a substantial decline in domestic demand for fibre recovered from the MSW stream, it might follow that for fibre at least, MRFs would no longer be required. In part, this appears to be correct.</w:t>
      </w:r>
    </w:p>
    <w:p w:rsidR="00835565" w:rsidRDefault="008568C4">
      <w:pPr>
        <w:pStyle w:val="BodyText"/>
        <w:spacing w:before="241" w:line="276" w:lineRule="auto"/>
        <w:ind w:left="1257" w:right="2018"/>
      </w:pPr>
      <w:r>
        <w:t>However, there are structural reasons why this is not universally the case. The primary reason is that the major re-processor of paper and paperboard (Visy Industries) also operates significant MRFs and needs fibre and also other resources (plastics, glass and other materials).</w:t>
      </w:r>
    </w:p>
    <w:p w:rsidR="00835565" w:rsidRDefault="00835565">
      <w:pPr>
        <w:spacing w:line="276" w:lineRule="auto"/>
        <w:sectPr w:rsidR="00835565">
          <w:pgSz w:w="11910" w:h="16840"/>
          <w:pgMar w:top="1540" w:right="0" w:bottom="980" w:left="540" w:header="721" w:footer="706" w:gutter="0"/>
          <w:cols w:space="720"/>
        </w:sectPr>
      </w:pPr>
    </w:p>
    <w:p w:rsidR="00835565" w:rsidRDefault="00835565">
      <w:pPr>
        <w:pStyle w:val="BodyText"/>
        <w:rPr>
          <w:sz w:val="20"/>
        </w:rPr>
      </w:pPr>
    </w:p>
    <w:p w:rsidR="00835565" w:rsidRDefault="00835565">
      <w:pPr>
        <w:pStyle w:val="BodyText"/>
        <w:spacing w:before="5"/>
        <w:rPr>
          <w:sz w:val="18"/>
        </w:rPr>
      </w:pPr>
    </w:p>
    <w:p w:rsidR="00835565" w:rsidRDefault="008568C4">
      <w:pPr>
        <w:pStyle w:val="BodyText"/>
        <w:spacing w:before="100"/>
        <w:ind w:left="1257"/>
      </w:pPr>
      <w:r>
        <w:t>Beyond the major re-processor, the situation appears to apply to other MRFs.</w:t>
      </w:r>
    </w:p>
    <w:p w:rsidR="00835565" w:rsidRDefault="00835565">
      <w:pPr>
        <w:pStyle w:val="BodyText"/>
        <w:spacing w:before="3"/>
        <w:rPr>
          <w:sz w:val="23"/>
        </w:rPr>
      </w:pPr>
    </w:p>
    <w:p w:rsidR="00835565" w:rsidRDefault="008568C4">
      <w:pPr>
        <w:pStyle w:val="BodyText"/>
        <w:spacing w:line="276" w:lineRule="auto"/>
        <w:ind w:left="1257" w:right="2041"/>
      </w:pPr>
      <w:r>
        <w:t>Fibre is understood to constitute around half (by weight) of the material received into MRFs. If MRFs were no longer required for recovery of fibre, the economics of MRF operations would necessarily change.</w:t>
      </w:r>
    </w:p>
    <w:p w:rsidR="00835565" w:rsidRDefault="008568C4">
      <w:pPr>
        <w:pStyle w:val="BodyText"/>
        <w:spacing w:before="237" w:line="276" w:lineRule="auto"/>
        <w:ind w:left="1257" w:right="1811"/>
      </w:pPr>
      <w:r>
        <w:t>Australia is already experiencing disaggregation from MRFs receiving all materials. In conjunction with a growing number of municipalities and supported by Sustainability Victoria, Australian Paper Recovery now operates a ‘glass-free’ MRF, in Truganina, an industrial suburb to the west of Melbourne. The driver of the glass-free designation is to ensure that the collected fibre is of sufficient quality to meet domestic and export requirements. Remove fibre from that facility under this scenario and the MRF no longer has a sustainable economic</w:t>
      </w:r>
      <w:r>
        <w:rPr>
          <w:spacing w:val="-1"/>
        </w:rPr>
        <w:t xml:space="preserve"> </w:t>
      </w:r>
      <w:r>
        <w:t>rationale.</w:t>
      </w:r>
    </w:p>
    <w:p w:rsidR="00835565" w:rsidRDefault="008568C4">
      <w:pPr>
        <w:pStyle w:val="BodyText"/>
        <w:spacing w:before="243" w:line="276" w:lineRule="auto"/>
        <w:ind w:left="1257" w:right="2065"/>
      </w:pPr>
      <w:r>
        <w:t>Single-stream facilities would be largely unaffected by an export prohibition under this scenario. Though doubtless some of the dynamics under which they operate would change.</w:t>
      </w:r>
    </w:p>
    <w:p w:rsidR="00835565" w:rsidRDefault="008568C4">
      <w:pPr>
        <w:pStyle w:val="BodyText"/>
        <w:spacing w:before="237" w:line="278" w:lineRule="auto"/>
        <w:ind w:left="1257" w:right="2148"/>
      </w:pPr>
      <w:r>
        <w:rPr>
          <w:b/>
        </w:rPr>
        <w:t xml:space="preserve">Appendix Three </w:t>
      </w:r>
      <w:r>
        <w:t>describes Materials Recovery Facilities (MRFs) and Single-Stream Recovery facilities.</w:t>
      </w:r>
    </w:p>
    <w:p w:rsidR="00835565" w:rsidRDefault="00835565">
      <w:pPr>
        <w:pStyle w:val="BodyText"/>
        <w:rPr>
          <w:sz w:val="28"/>
        </w:rPr>
      </w:pPr>
    </w:p>
    <w:p w:rsidR="00835565" w:rsidRDefault="00835565">
      <w:pPr>
        <w:pStyle w:val="BodyText"/>
        <w:spacing w:before="7"/>
        <w:rPr>
          <w:sz w:val="33"/>
        </w:rPr>
      </w:pPr>
    </w:p>
    <w:p w:rsidR="00835565" w:rsidRDefault="008568C4">
      <w:pPr>
        <w:pStyle w:val="Heading2"/>
        <w:spacing w:line="240" w:lineRule="auto"/>
      </w:pPr>
      <w:r>
        <w:rPr>
          <w:color w:val="4F81BD"/>
        </w:rPr>
        <w:t>Paper &amp; paperboard mills</w:t>
      </w:r>
    </w:p>
    <w:p w:rsidR="00835565" w:rsidRDefault="008568C4">
      <w:pPr>
        <w:pStyle w:val="BodyText"/>
        <w:spacing w:before="4" w:line="276" w:lineRule="auto"/>
        <w:ind w:left="1257" w:right="1888"/>
      </w:pPr>
      <w:r>
        <w:t>In the event of a prohibition on exports of recovered materials, paper and paperboard mills in Australia would receive recovered paper derived almost entirely from Commercial &amp; Industrial (C&amp;I) collections, as set out above.</w:t>
      </w:r>
    </w:p>
    <w:p w:rsidR="00835565" w:rsidRDefault="008568C4">
      <w:pPr>
        <w:pStyle w:val="BodyText"/>
        <w:spacing w:before="237" w:line="276" w:lineRule="auto"/>
        <w:ind w:left="1257" w:right="2320"/>
      </w:pPr>
      <w:r>
        <w:t>While at one level this would be an advantage (the quality of the fibre would be expected to be improved, on average), there are other implications.</w:t>
      </w:r>
    </w:p>
    <w:p w:rsidR="00835565" w:rsidRDefault="008568C4">
      <w:pPr>
        <w:pStyle w:val="BodyText"/>
        <w:spacing w:before="243" w:line="276" w:lineRule="auto"/>
        <w:ind w:left="1257" w:right="2243"/>
      </w:pPr>
      <w:r>
        <w:t>To supply all recovered fibre from the C&amp;I stream, C&amp;I collections would need to continue across the country. C&amp;I collections of 1,820 kt to supply 1,559 kt (86% capacity utilization) make all C&amp;I collections important. Some are however far distant from domestic reprocessing opportunities.</w:t>
      </w:r>
    </w:p>
    <w:p w:rsidR="00835565" w:rsidRDefault="008568C4">
      <w:pPr>
        <w:pStyle w:val="BodyText"/>
        <w:spacing w:before="236" w:line="276" w:lineRule="auto"/>
        <w:ind w:left="1257" w:right="1847"/>
      </w:pPr>
      <w:r>
        <w:t>The best example is that collections in Western Australia are further from reprocessing in the eastern states than they are from Indonesia. The cost of shipping C&amp;I collected recovered fibre from Western Australia is prohibitive and would increase the average delivered fibre cost to domestic paper mills.</w:t>
      </w:r>
    </w:p>
    <w:p w:rsidR="00835565" w:rsidRDefault="008568C4">
      <w:pPr>
        <w:pStyle w:val="BodyText"/>
        <w:spacing w:before="241"/>
        <w:ind w:left="1257"/>
      </w:pPr>
      <w:r>
        <w:t>Paper and paperboard are globally traded commodities and are highly cost sensitive.</w:t>
      </w:r>
    </w:p>
    <w:p w:rsidR="00835565" w:rsidRDefault="00835565">
      <w:pPr>
        <w:sectPr w:rsidR="00835565">
          <w:pgSz w:w="11910" w:h="16840"/>
          <w:pgMar w:top="1540" w:right="0" w:bottom="980" w:left="540" w:header="721" w:footer="706" w:gutter="0"/>
          <w:cols w:space="720"/>
        </w:sectPr>
      </w:pPr>
    </w:p>
    <w:p w:rsidR="00835565" w:rsidRDefault="00835565">
      <w:pPr>
        <w:pStyle w:val="BodyText"/>
        <w:rPr>
          <w:sz w:val="20"/>
        </w:rPr>
      </w:pPr>
    </w:p>
    <w:p w:rsidR="00835565" w:rsidRDefault="00835565">
      <w:pPr>
        <w:pStyle w:val="BodyText"/>
        <w:spacing w:before="5"/>
        <w:rPr>
          <w:sz w:val="18"/>
        </w:rPr>
      </w:pPr>
    </w:p>
    <w:p w:rsidR="00835565" w:rsidRDefault="008568C4">
      <w:pPr>
        <w:pStyle w:val="BodyText"/>
        <w:spacing w:before="100" w:line="276" w:lineRule="auto"/>
        <w:ind w:left="1257" w:right="1920"/>
      </w:pPr>
      <w:r>
        <w:t>The consequence is that increased marginal fibre supply costs will not outweigh any improvements in average fibre quality that derives from C&amp;I collections.</w:t>
      </w:r>
    </w:p>
    <w:p w:rsidR="00835565" w:rsidRDefault="008568C4">
      <w:pPr>
        <w:pStyle w:val="BodyText"/>
        <w:spacing w:before="239" w:line="276" w:lineRule="auto"/>
        <w:ind w:left="1257" w:right="1931"/>
      </w:pPr>
      <w:r>
        <w:t>Consequently, some MRFs in close proximity to major reprocessing facilities are likely to remain in operation. These will more likely be centred around capital cities, on the eastern seaboard (south east Queensland, New South Wales and Victoria).</w:t>
      </w:r>
    </w:p>
    <w:p w:rsidR="00835565" w:rsidRDefault="008568C4">
      <w:pPr>
        <w:pStyle w:val="BodyText"/>
        <w:spacing w:before="2" w:line="276" w:lineRule="auto"/>
        <w:ind w:left="1257" w:right="1882"/>
      </w:pPr>
      <w:r>
        <w:t>Under that scenario, some Single-stream facilities would come under pressure. They would inevitably be those operating at distance from the main re-processors.</w:t>
      </w:r>
    </w:p>
    <w:p w:rsidR="00835565" w:rsidRDefault="00835565">
      <w:pPr>
        <w:pStyle w:val="BodyText"/>
        <w:rPr>
          <w:sz w:val="28"/>
        </w:rPr>
      </w:pPr>
    </w:p>
    <w:p w:rsidR="00835565" w:rsidRDefault="00835565">
      <w:pPr>
        <w:pStyle w:val="BodyText"/>
        <w:spacing w:before="8"/>
        <w:rPr>
          <w:sz w:val="38"/>
        </w:rPr>
      </w:pPr>
    </w:p>
    <w:p w:rsidR="00835565" w:rsidRDefault="008568C4">
      <w:pPr>
        <w:pStyle w:val="Heading2"/>
      </w:pPr>
      <w:r>
        <w:rPr>
          <w:color w:val="4F81BD"/>
        </w:rPr>
        <w:t>Grades of recovered paper</w:t>
      </w:r>
    </w:p>
    <w:p w:rsidR="00835565" w:rsidRDefault="008568C4">
      <w:pPr>
        <w:pStyle w:val="BodyText"/>
        <w:spacing w:line="276" w:lineRule="auto"/>
        <w:ind w:left="1257" w:right="1813"/>
      </w:pPr>
      <w:r>
        <w:t>The grades of paper and paperboard are different to one another, have different end-use applications and are manufactured by different processes. The same applies for the recovered paper grades. They are different, and the different products often found within them can also have different properties, and thus have different values.</w:t>
      </w:r>
    </w:p>
    <w:p w:rsidR="00835565" w:rsidRDefault="008568C4">
      <w:pPr>
        <w:pStyle w:val="BodyText"/>
        <w:spacing w:before="241" w:line="276" w:lineRule="auto"/>
        <w:ind w:left="1257" w:right="1924"/>
      </w:pPr>
      <w:r>
        <w:t xml:space="preserve">In aggregate, in a ‘solid state’ environment, (where the applied variable is an end of recovered paper exports) of the 1,106 kt exported in 2018-19, it is </w:t>
      </w:r>
      <w:r>
        <w:rPr>
          <w:i/>
        </w:rPr>
        <w:t xml:space="preserve">estimated </w:t>
      </w:r>
      <w:r>
        <w:t>that 1,030 kt would be added to existing landfill volumes. This is based on at least 810 kt (440 kt Unbleached Kraft and 370 kt Other) being commuted directly to landfill, and an estimated minimum 220 kt MSW derived supply that would be displaced by previously exported Unbleached Kraft supply.</w:t>
      </w:r>
    </w:p>
    <w:p w:rsidR="00835565" w:rsidRDefault="008568C4">
      <w:pPr>
        <w:pStyle w:val="BodyText"/>
        <w:spacing w:before="239"/>
        <w:ind w:left="1257"/>
      </w:pPr>
      <w:r>
        <w:t>Details are displayed below, by grade:</w:t>
      </w:r>
    </w:p>
    <w:p w:rsidR="00835565" w:rsidRDefault="00835565">
      <w:pPr>
        <w:pStyle w:val="BodyText"/>
        <w:spacing w:before="4"/>
        <w:rPr>
          <w:sz w:val="23"/>
        </w:rPr>
      </w:pPr>
    </w:p>
    <w:p w:rsidR="00835565" w:rsidRDefault="008568C4">
      <w:pPr>
        <w:pStyle w:val="ListParagraph"/>
        <w:numPr>
          <w:ilvl w:val="0"/>
          <w:numId w:val="2"/>
        </w:numPr>
        <w:tabs>
          <w:tab w:val="left" w:pos="1683"/>
          <w:tab w:val="left" w:pos="1684"/>
        </w:tabs>
        <w:spacing w:line="273" w:lineRule="auto"/>
        <w:ind w:left="1683" w:right="1960" w:hanging="426"/>
        <w:rPr>
          <w:sz w:val="24"/>
        </w:rPr>
      </w:pPr>
      <w:r>
        <w:rPr>
          <w:b/>
          <w:sz w:val="24"/>
        </w:rPr>
        <w:t xml:space="preserve">Mechanical </w:t>
      </w:r>
      <w:r>
        <w:rPr>
          <w:sz w:val="24"/>
        </w:rPr>
        <w:t>grade recovered paper supplies will continue to decline into virtual irrelevance, driven lower by continually falling demand for printed</w:t>
      </w:r>
      <w:r>
        <w:rPr>
          <w:spacing w:val="-4"/>
          <w:sz w:val="24"/>
        </w:rPr>
        <w:t xml:space="preserve"> </w:t>
      </w:r>
      <w:r>
        <w:rPr>
          <w:sz w:val="24"/>
        </w:rPr>
        <w:t>news:</w:t>
      </w:r>
    </w:p>
    <w:p w:rsidR="00835565" w:rsidRDefault="008568C4">
      <w:pPr>
        <w:pStyle w:val="ListParagraph"/>
        <w:numPr>
          <w:ilvl w:val="1"/>
          <w:numId w:val="2"/>
        </w:numPr>
        <w:tabs>
          <w:tab w:val="left" w:pos="2698"/>
        </w:tabs>
        <w:spacing w:before="9" w:line="271" w:lineRule="auto"/>
        <w:ind w:right="2288"/>
        <w:rPr>
          <w:sz w:val="24"/>
        </w:rPr>
      </w:pPr>
      <w:r>
        <w:rPr>
          <w:sz w:val="24"/>
        </w:rPr>
        <w:t xml:space="preserve">Domestic consumption of mechanical grades for production of moulded fibre, Newsprint (blended with virgin fibre) and pet </w:t>
      </w:r>
      <w:r>
        <w:rPr>
          <w:spacing w:val="-5"/>
          <w:sz w:val="24"/>
        </w:rPr>
        <w:t xml:space="preserve">care </w:t>
      </w:r>
      <w:r>
        <w:rPr>
          <w:sz w:val="24"/>
        </w:rPr>
        <w:t>products would</w:t>
      </w:r>
      <w:r>
        <w:rPr>
          <w:spacing w:val="-1"/>
          <w:sz w:val="24"/>
        </w:rPr>
        <w:t xml:space="preserve"> </w:t>
      </w:r>
      <w:r>
        <w:rPr>
          <w:sz w:val="24"/>
        </w:rPr>
        <w:t>increase;</w:t>
      </w:r>
    </w:p>
    <w:p w:rsidR="00835565" w:rsidRDefault="008568C4">
      <w:pPr>
        <w:pStyle w:val="ListParagraph"/>
        <w:numPr>
          <w:ilvl w:val="1"/>
          <w:numId w:val="2"/>
        </w:numPr>
        <w:tabs>
          <w:tab w:val="left" w:pos="2692"/>
        </w:tabs>
        <w:spacing w:before="7" w:line="268" w:lineRule="auto"/>
        <w:ind w:left="2691" w:right="2474" w:hanging="357"/>
        <w:rPr>
          <w:sz w:val="24"/>
        </w:rPr>
      </w:pPr>
      <w:r>
        <w:rPr>
          <w:sz w:val="24"/>
        </w:rPr>
        <w:t xml:space="preserve">Available volumes (51.4 kt in 2018-19) would be expected to </w:t>
      </w:r>
      <w:r>
        <w:rPr>
          <w:spacing w:val="-6"/>
          <w:sz w:val="24"/>
        </w:rPr>
        <w:t xml:space="preserve">be </w:t>
      </w:r>
      <w:r>
        <w:rPr>
          <w:sz w:val="24"/>
        </w:rPr>
        <w:t>commuted from export to domestic</w:t>
      </w:r>
      <w:r>
        <w:rPr>
          <w:spacing w:val="-1"/>
          <w:sz w:val="24"/>
        </w:rPr>
        <w:t xml:space="preserve"> </w:t>
      </w:r>
      <w:r>
        <w:rPr>
          <w:sz w:val="24"/>
        </w:rPr>
        <w:t>reprocessing;</w:t>
      </w:r>
    </w:p>
    <w:p w:rsidR="00835565" w:rsidRDefault="00835565">
      <w:pPr>
        <w:pStyle w:val="BodyText"/>
        <w:spacing w:before="9"/>
        <w:rPr>
          <w:sz w:val="28"/>
        </w:rPr>
      </w:pPr>
    </w:p>
    <w:p w:rsidR="00835565" w:rsidRDefault="008568C4">
      <w:pPr>
        <w:pStyle w:val="ListParagraph"/>
        <w:numPr>
          <w:ilvl w:val="0"/>
          <w:numId w:val="2"/>
        </w:numPr>
        <w:tabs>
          <w:tab w:val="left" w:pos="1683"/>
          <w:tab w:val="left" w:pos="1684"/>
        </w:tabs>
        <w:spacing w:line="273" w:lineRule="auto"/>
        <w:ind w:left="1683" w:right="1931" w:hanging="426"/>
        <w:rPr>
          <w:sz w:val="24"/>
        </w:rPr>
      </w:pPr>
      <w:r>
        <w:rPr>
          <w:b/>
          <w:sz w:val="24"/>
        </w:rPr>
        <w:t xml:space="preserve">Bleached chemical </w:t>
      </w:r>
      <w:r>
        <w:rPr>
          <w:sz w:val="24"/>
        </w:rPr>
        <w:t xml:space="preserve">recovered paper supplies are declining more slowly than mechanical supplies, but exports were already dwindling due to some </w:t>
      </w:r>
      <w:r>
        <w:rPr>
          <w:spacing w:val="-3"/>
          <w:sz w:val="24"/>
        </w:rPr>
        <w:t xml:space="preserve">domestic </w:t>
      </w:r>
      <w:r>
        <w:rPr>
          <w:sz w:val="24"/>
        </w:rPr>
        <w:t>competition and the declining quality of clean, sorted recovered</w:t>
      </w:r>
      <w:r>
        <w:rPr>
          <w:spacing w:val="-6"/>
          <w:sz w:val="24"/>
        </w:rPr>
        <w:t xml:space="preserve"> </w:t>
      </w:r>
      <w:r>
        <w:rPr>
          <w:sz w:val="24"/>
        </w:rPr>
        <w:t>material:</w:t>
      </w:r>
    </w:p>
    <w:p w:rsidR="00835565" w:rsidRDefault="008568C4">
      <w:pPr>
        <w:pStyle w:val="ListParagraph"/>
        <w:numPr>
          <w:ilvl w:val="1"/>
          <w:numId w:val="2"/>
        </w:numPr>
        <w:tabs>
          <w:tab w:val="left" w:pos="2698"/>
        </w:tabs>
        <w:spacing w:before="6" w:line="273" w:lineRule="auto"/>
        <w:ind w:right="1930"/>
        <w:rPr>
          <w:sz w:val="24"/>
        </w:rPr>
      </w:pPr>
      <w:r>
        <w:rPr>
          <w:sz w:val="24"/>
        </w:rPr>
        <w:t xml:space="preserve">The small quantity of export material is sorted, cleaned and derived almost entirely from the C&amp;I stream and is mainly pre-consumer. It </w:t>
      </w:r>
      <w:r>
        <w:rPr>
          <w:spacing w:val="-6"/>
          <w:sz w:val="24"/>
        </w:rPr>
        <w:t xml:space="preserve">is </w:t>
      </w:r>
      <w:r>
        <w:rPr>
          <w:sz w:val="24"/>
        </w:rPr>
        <w:t>suitable for reprocessing in Australia, into recycled office papers (for which the current market is saturated) and possibly into</w:t>
      </w:r>
      <w:r>
        <w:rPr>
          <w:spacing w:val="-3"/>
          <w:sz w:val="24"/>
        </w:rPr>
        <w:t xml:space="preserve"> </w:t>
      </w:r>
      <w:r>
        <w:rPr>
          <w:sz w:val="24"/>
        </w:rPr>
        <w:t>recycled</w:t>
      </w:r>
    </w:p>
    <w:p w:rsidR="00835565" w:rsidRDefault="00835565">
      <w:pPr>
        <w:spacing w:line="273" w:lineRule="auto"/>
        <w:rPr>
          <w:sz w:val="24"/>
        </w:rPr>
        <w:sectPr w:rsidR="00835565">
          <w:pgSz w:w="11910" w:h="16840"/>
          <w:pgMar w:top="1540" w:right="0" w:bottom="980" w:left="540" w:header="721" w:footer="706" w:gutter="0"/>
          <w:cols w:space="720"/>
        </w:sectPr>
      </w:pPr>
    </w:p>
    <w:p w:rsidR="00835565" w:rsidRDefault="00835565">
      <w:pPr>
        <w:pStyle w:val="BodyText"/>
        <w:rPr>
          <w:sz w:val="20"/>
        </w:rPr>
      </w:pPr>
    </w:p>
    <w:p w:rsidR="00835565" w:rsidRDefault="00835565">
      <w:pPr>
        <w:pStyle w:val="BodyText"/>
        <w:spacing w:before="5"/>
        <w:rPr>
          <w:sz w:val="18"/>
        </w:rPr>
      </w:pPr>
    </w:p>
    <w:p w:rsidR="00835565" w:rsidRDefault="008568C4">
      <w:pPr>
        <w:pStyle w:val="BodyText"/>
        <w:spacing w:before="100"/>
        <w:ind w:left="2697"/>
      </w:pPr>
      <w:r>
        <w:t>‘whitetop’ liners;</w:t>
      </w:r>
    </w:p>
    <w:p w:rsidR="00835565" w:rsidRDefault="008568C4">
      <w:pPr>
        <w:pStyle w:val="ListParagraph"/>
        <w:numPr>
          <w:ilvl w:val="1"/>
          <w:numId w:val="2"/>
        </w:numPr>
        <w:tabs>
          <w:tab w:val="left" w:pos="2692"/>
        </w:tabs>
        <w:spacing w:before="44" w:line="268" w:lineRule="auto"/>
        <w:ind w:left="2691" w:right="2414" w:hanging="357"/>
        <w:rPr>
          <w:sz w:val="24"/>
        </w:rPr>
      </w:pPr>
      <w:r>
        <w:rPr>
          <w:sz w:val="24"/>
        </w:rPr>
        <w:t>Available volumes (26.2 kt in 2018-19) would be expected to be commuted from export to domestic reprocessing and to</w:t>
      </w:r>
      <w:r>
        <w:rPr>
          <w:spacing w:val="-16"/>
          <w:sz w:val="24"/>
        </w:rPr>
        <w:t xml:space="preserve"> </w:t>
      </w:r>
      <w:r>
        <w:rPr>
          <w:sz w:val="24"/>
        </w:rPr>
        <w:t>landfill;</w:t>
      </w:r>
    </w:p>
    <w:p w:rsidR="00835565" w:rsidRDefault="00835565">
      <w:pPr>
        <w:pStyle w:val="BodyText"/>
        <w:spacing w:before="3"/>
        <w:rPr>
          <w:sz w:val="28"/>
        </w:rPr>
      </w:pPr>
    </w:p>
    <w:p w:rsidR="00835565" w:rsidRDefault="008568C4">
      <w:pPr>
        <w:pStyle w:val="ListParagraph"/>
        <w:numPr>
          <w:ilvl w:val="0"/>
          <w:numId w:val="2"/>
        </w:numPr>
        <w:tabs>
          <w:tab w:val="left" w:pos="1683"/>
          <w:tab w:val="left" w:pos="1684"/>
        </w:tabs>
        <w:spacing w:line="273" w:lineRule="auto"/>
        <w:ind w:left="1683" w:right="1971" w:hanging="426"/>
        <w:rPr>
          <w:sz w:val="24"/>
        </w:rPr>
      </w:pPr>
      <w:r>
        <w:rPr>
          <w:b/>
          <w:sz w:val="24"/>
        </w:rPr>
        <w:t xml:space="preserve">Unbleached chemical </w:t>
      </w:r>
      <w:r>
        <w:rPr>
          <w:sz w:val="24"/>
        </w:rPr>
        <w:t>recovered paper supplies would be in significant surplus, on an immediate and continuing</w:t>
      </w:r>
      <w:r>
        <w:rPr>
          <w:spacing w:val="-2"/>
          <w:sz w:val="24"/>
        </w:rPr>
        <w:t xml:space="preserve"> </w:t>
      </w:r>
      <w:r>
        <w:rPr>
          <w:sz w:val="24"/>
        </w:rPr>
        <w:t>basis:</w:t>
      </w:r>
    </w:p>
    <w:p w:rsidR="00835565" w:rsidRDefault="008568C4">
      <w:pPr>
        <w:pStyle w:val="ListParagraph"/>
        <w:numPr>
          <w:ilvl w:val="1"/>
          <w:numId w:val="2"/>
        </w:numPr>
        <w:tabs>
          <w:tab w:val="left" w:pos="2698"/>
        </w:tabs>
        <w:spacing w:before="9" w:line="271" w:lineRule="auto"/>
        <w:ind w:right="2460"/>
        <w:rPr>
          <w:sz w:val="24"/>
        </w:rPr>
      </w:pPr>
      <w:r>
        <w:rPr>
          <w:sz w:val="24"/>
        </w:rPr>
        <w:t xml:space="preserve">Domestic reprocessors would absorb better quality material, displacing lower quality Unbleached Kraft and ‘Other’ (mixed </w:t>
      </w:r>
      <w:r>
        <w:rPr>
          <w:spacing w:val="-9"/>
          <w:sz w:val="24"/>
        </w:rPr>
        <w:t xml:space="preserve">or </w:t>
      </w:r>
      <w:r>
        <w:rPr>
          <w:sz w:val="24"/>
        </w:rPr>
        <w:t>unsorted) supply collected through the MSW</w:t>
      </w:r>
      <w:r>
        <w:rPr>
          <w:spacing w:val="-2"/>
          <w:sz w:val="24"/>
        </w:rPr>
        <w:t xml:space="preserve"> </w:t>
      </w:r>
      <w:r>
        <w:rPr>
          <w:sz w:val="24"/>
        </w:rPr>
        <w:t>stream;</w:t>
      </w:r>
    </w:p>
    <w:p w:rsidR="00835565" w:rsidRDefault="008568C4">
      <w:pPr>
        <w:pStyle w:val="ListParagraph"/>
        <w:numPr>
          <w:ilvl w:val="1"/>
          <w:numId w:val="2"/>
        </w:numPr>
        <w:tabs>
          <w:tab w:val="left" w:pos="2698"/>
        </w:tabs>
        <w:spacing w:before="7" w:line="271" w:lineRule="auto"/>
        <w:ind w:right="2194"/>
        <w:rPr>
          <w:sz w:val="24"/>
        </w:rPr>
      </w:pPr>
      <w:r>
        <w:rPr>
          <w:sz w:val="24"/>
        </w:rPr>
        <w:t>This would account for less than 60 kt per annum (MSW supply replacement) and an uncertain volume of displacement of existing supply;</w:t>
      </w:r>
    </w:p>
    <w:p w:rsidR="00835565" w:rsidRDefault="008568C4">
      <w:pPr>
        <w:pStyle w:val="ListParagraph"/>
        <w:numPr>
          <w:ilvl w:val="1"/>
          <w:numId w:val="2"/>
        </w:numPr>
        <w:tabs>
          <w:tab w:val="left" w:pos="2692"/>
        </w:tabs>
        <w:spacing w:before="12" w:line="268" w:lineRule="auto"/>
        <w:ind w:left="2691" w:right="2321" w:hanging="357"/>
        <w:rPr>
          <w:sz w:val="24"/>
        </w:rPr>
      </w:pPr>
      <w:r>
        <w:rPr>
          <w:sz w:val="24"/>
        </w:rPr>
        <w:t>Available volumes (657.4 kt in 2018-19) would be expected to be commuted from export to domestic reprocessing (est. +/- 30%</w:t>
      </w:r>
      <w:r>
        <w:rPr>
          <w:spacing w:val="-9"/>
          <w:sz w:val="24"/>
        </w:rPr>
        <w:t xml:space="preserve"> </w:t>
      </w:r>
      <w:r>
        <w:rPr>
          <w:sz w:val="24"/>
        </w:rPr>
        <w:t>or</w:t>
      </w:r>
    </w:p>
    <w:p w:rsidR="00835565" w:rsidRDefault="008568C4">
      <w:pPr>
        <w:pStyle w:val="BodyText"/>
        <w:spacing w:before="9"/>
        <w:ind w:left="2691"/>
      </w:pPr>
      <w:r>
        <w:t>c.220 kt per annum) and landfill (est. +/- 70% or 440 kt per annum);</w:t>
      </w:r>
    </w:p>
    <w:p w:rsidR="00835565" w:rsidRDefault="00835565">
      <w:pPr>
        <w:pStyle w:val="BodyText"/>
        <w:spacing w:before="2"/>
        <w:rPr>
          <w:sz w:val="31"/>
        </w:rPr>
      </w:pPr>
    </w:p>
    <w:p w:rsidR="00835565" w:rsidRDefault="008568C4">
      <w:pPr>
        <w:pStyle w:val="ListParagraph"/>
        <w:numPr>
          <w:ilvl w:val="0"/>
          <w:numId w:val="2"/>
        </w:numPr>
        <w:tabs>
          <w:tab w:val="left" w:pos="1617"/>
          <w:tab w:val="left" w:pos="1618"/>
        </w:tabs>
        <w:spacing w:line="273" w:lineRule="auto"/>
        <w:ind w:right="2376"/>
        <w:rPr>
          <w:sz w:val="24"/>
        </w:rPr>
      </w:pPr>
      <w:r>
        <w:rPr>
          <w:b/>
          <w:sz w:val="24"/>
        </w:rPr>
        <w:t xml:space="preserve">Other (mixed or unsorted) </w:t>
      </w:r>
      <w:r>
        <w:rPr>
          <w:sz w:val="24"/>
        </w:rPr>
        <w:t>recovered paper supplies would be in complete, immediate and continuous</w:t>
      </w:r>
      <w:r>
        <w:rPr>
          <w:spacing w:val="-2"/>
          <w:sz w:val="24"/>
        </w:rPr>
        <w:t xml:space="preserve"> </w:t>
      </w:r>
      <w:r>
        <w:rPr>
          <w:sz w:val="24"/>
        </w:rPr>
        <w:t>surplus:</w:t>
      </w:r>
    </w:p>
    <w:p w:rsidR="00835565" w:rsidRDefault="008568C4">
      <w:pPr>
        <w:pStyle w:val="ListParagraph"/>
        <w:numPr>
          <w:ilvl w:val="1"/>
          <w:numId w:val="2"/>
        </w:numPr>
        <w:tabs>
          <w:tab w:val="left" w:pos="2698"/>
        </w:tabs>
        <w:spacing w:before="4" w:line="271" w:lineRule="auto"/>
        <w:ind w:right="2346"/>
        <w:rPr>
          <w:sz w:val="24"/>
        </w:rPr>
      </w:pPr>
      <w:r>
        <w:rPr>
          <w:sz w:val="24"/>
        </w:rPr>
        <w:t>Available volumes (370.6 kt in 2018-19) would be expected to be commuted from export to</w:t>
      </w:r>
      <w:r>
        <w:rPr>
          <w:spacing w:val="-1"/>
          <w:sz w:val="24"/>
        </w:rPr>
        <w:t xml:space="preserve"> </w:t>
      </w:r>
      <w:r>
        <w:rPr>
          <w:sz w:val="24"/>
        </w:rPr>
        <w:t>landfill;</w:t>
      </w:r>
    </w:p>
    <w:p w:rsidR="00835565" w:rsidRDefault="008568C4">
      <w:pPr>
        <w:pStyle w:val="ListParagraph"/>
        <w:numPr>
          <w:ilvl w:val="1"/>
          <w:numId w:val="2"/>
        </w:numPr>
        <w:tabs>
          <w:tab w:val="left" w:pos="2692"/>
        </w:tabs>
        <w:spacing w:before="7" w:line="273" w:lineRule="auto"/>
        <w:ind w:left="2691" w:right="2035" w:hanging="357"/>
        <w:rPr>
          <w:sz w:val="24"/>
        </w:rPr>
      </w:pPr>
      <w:r>
        <w:rPr>
          <w:sz w:val="24"/>
        </w:rPr>
        <w:t xml:space="preserve">Additionally, the significant proportion of the estimated 220.7 kt of MSW supply delivered to domestic reprocessors would be </w:t>
      </w:r>
      <w:r>
        <w:rPr>
          <w:spacing w:val="-3"/>
          <w:sz w:val="24"/>
        </w:rPr>
        <w:t xml:space="preserve">displaced </w:t>
      </w:r>
      <w:r>
        <w:rPr>
          <w:sz w:val="24"/>
        </w:rPr>
        <w:t>by previously exported C&amp;I supply and would also be commuted to landfill.</w:t>
      </w:r>
    </w:p>
    <w:p w:rsidR="00835565" w:rsidRDefault="00835565">
      <w:pPr>
        <w:pStyle w:val="BodyText"/>
        <w:spacing w:before="11"/>
        <w:rPr>
          <w:sz w:val="27"/>
        </w:rPr>
      </w:pPr>
    </w:p>
    <w:p w:rsidR="00835565" w:rsidRDefault="008568C4">
      <w:pPr>
        <w:pStyle w:val="BodyText"/>
        <w:ind w:left="1257"/>
      </w:pPr>
      <w:r>
        <w:t>Analysis and details are supplied below.</w:t>
      </w:r>
    </w:p>
    <w:p w:rsidR="00835565" w:rsidRDefault="00835565">
      <w:pPr>
        <w:pStyle w:val="BodyText"/>
        <w:spacing w:before="2"/>
        <w:rPr>
          <w:sz w:val="23"/>
        </w:rPr>
      </w:pPr>
    </w:p>
    <w:p w:rsidR="00835565" w:rsidRDefault="008568C4">
      <w:pPr>
        <w:pStyle w:val="BodyText"/>
        <w:spacing w:before="1" w:line="276" w:lineRule="auto"/>
        <w:ind w:left="1257" w:right="1862"/>
      </w:pPr>
      <w:r>
        <w:t>The table below sets out the estimated volumes of paper and paperboard recovered by recovered paper grade or specific material, and by type in 2018-19.</w:t>
      </w:r>
    </w:p>
    <w:p w:rsidR="00835565" w:rsidRDefault="00835565">
      <w:pPr>
        <w:spacing w:line="276" w:lineRule="auto"/>
        <w:sectPr w:rsidR="00835565">
          <w:pgSz w:w="11910" w:h="16840"/>
          <w:pgMar w:top="1540" w:right="0" w:bottom="980" w:left="540" w:header="721" w:footer="706" w:gutter="0"/>
          <w:cols w:space="720"/>
        </w:sectPr>
      </w:pPr>
    </w:p>
    <w:p w:rsidR="00835565" w:rsidRDefault="00835565">
      <w:pPr>
        <w:pStyle w:val="BodyText"/>
        <w:rPr>
          <w:sz w:val="20"/>
        </w:rPr>
      </w:pPr>
    </w:p>
    <w:p w:rsidR="00835565" w:rsidRDefault="00835565">
      <w:pPr>
        <w:pStyle w:val="BodyText"/>
        <w:spacing w:before="6"/>
        <w:rPr>
          <w:sz w:val="26"/>
        </w:rPr>
      </w:pPr>
    </w:p>
    <w:tbl>
      <w:tblPr>
        <w:tblW w:w="0" w:type="auto"/>
        <w:tblInd w:w="1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4676"/>
        <w:gridCol w:w="1138"/>
      </w:tblGrid>
      <w:tr w:rsidR="00835565">
        <w:trPr>
          <w:trHeight w:val="537"/>
        </w:trPr>
        <w:tc>
          <w:tcPr>
            <w:tcW w:w="2554" w:type="dxa"/>
            <w:shd w:val="clear" w:color="auto" w:fill="8DB3E2"/>
          </w:tcPr>
          <w:p w:rsidR="00835565" w:rsidRDefault="008568C4">
            <w:pPr>
              <w:pStyle w:val="TableParagraph"/>
              <w:spacing w:before="0" w:line="270" w:lineRule="atLeast"/>
              <w:ind w:left="105" w:right="286"/>
              <w:rPr>
                <w:b/>
              </w:rPr>
            </w:pPr>
            <w:r>
              <w:rPr>
                <w:b/>
              </w:rPr>
              <w:t>Recovered Paper / Specific Material Grade</w:t>
            </w:r>
          </w:p>
        </w:tc>
        <w:tc>
          <w:tcPr>
            <w:tcW w:w="4676" w:type="dxa"/>
            <w:shd w:val="clear" w:color="auto" w:fill="8DB3E2"/>
          </w:tcPr>
          <w:p w:rsidR="00835565" w:rsidRDefault="008568C4">
            <w:pPr>
              <w:pStyle w:val="TableParagraph"/>
              <w:spacing w:before="1"/>
              <w:ind w:left="105"/>
              <w:rPr>
                <w:b/>
              </w:rPr>
            </w:pPr>
            <w:r>
              <w:rPr>
                <w:b/>
              </w:rPr>
              <w:t>Types of paper &amp; paperboard products</w:t>
            </w:r>
          </w:p>
        </w:tc>
        <w:tc>
          <w:tcPr>
            <w:tcW w:w="1138" w:type="dxa"/>
            <w:shd w:val="clear" w:color="auto" w:fill="8DB3E2"/>
          </w:tcPr>
          <w:p w:rsidR="00835565" w:rsidRDefault="008568C4">
            <w:pPr>
              <w:pStyle w:val="TableParagraph"/>
              <w:spacing w:before="1"/>
              <w:ind w:left="456" w:right="449"/>
              <w:jc w:val="center"/>
              <w:rPr>
                <w:b/>
              </w:rPr>
            </w:pPr>
            <w:r>
              <w:rPr>
                <w:b/>
              </w:rPr>
              <w:t>kt</w:t>
            </w:r>
          </w:p>
        </w:tc>
      </w:tr>
      <w:tr w:rsidR="00835565">
        <w:trPr>
          <w:trHeight w:val="654"/>
        </w:trPr>
        <w:tc>
          <w:tcPr>
            <w:tcW w:w="2554" w:type="dxa"/>
          </w:tcPr>
          <w:p w:rsidR="00835565" w:rsidRDefault="008568C4">
            <w:pPr>
              <w:pStyle w:val="TableParagraph"/>
              <w:spacing w:before="195"/>
              <w:ind w:left="105"/>
            </w:pPr>
            <w:r>
              <w:t>Mechanical</w:t>
            </w:r>
          </w:p>
        </w:tc>
        <w:tc>
          <w:tcPr>
            <w:tcW w:w="4676" w:type="dxa"/>
          </w:tcPr>
          <w:p w:rsidR="00835565" w:rsidRDefault="008568C4">
            <w:pPr>
              <w:pStyle w:val="TableParagraph"/>
              <w:spacing w:before="56"/>
              <w:ind w:left="105" w:right="157"/>
            </w:pPr>
            <w:r>
              <w:t>Newspapers, Magazines, Catalogues, Directories, Brochures</w:t>
            </w:r>
          </w:p>
        </w:tc>
        <w:tc>
          <w:tcPr>
            <w:tcW w:w="1138" w:type="dxa"/>
          </w:tcPr>
          <w:p w:rsidR="00835565" w:rsidRDefault="008568C4">
            <w:pPr>
              <w:pStyle w:val="TableParagraph"/>
              <w:spacing w:before="195"/>
              <w:ind w:left="108"/>
            </w:pPr>
            <w:r>
              <w:t>154.1</w:t>
            </w:r>
          </w:p>
        </w:tc>
      </w:tr>
      <w:tr w:rsidR="00835565">
        <w:trPr>
          <w:trHeight w:val="926"/>
        </w:trPr>
        <w:tc>
          <w:tcPr>
            <w:tcW w:w="2554" w:type="dxa"/>
          </w:tcPr>
          <w:p w:rsidR="00835565" w:rsidRDefault="00835565">
            <w:pPr>
              <w:pStyle w:val="TableParagraph"/>
              <w:spacing w:before="3"/>
              <w:rPr>
                <w:sz w:val="27"/>
              </w:rPr>
            </w:pPr>
          </w:p>
          <w:p w:rsidR="00835565" w:rsidRDefault="008568C4">
            <w:pPr>
              <w:pStyle w:val="TableParagraph"/>
              <w:spacing w:before="0"/>
              <w:ind w:left="105"/>
            </w:pPr>
            <w:r>
              <w:t>Bleached Chemical</w:t>
            </w:r>
          </w:p>
        </w:tc>
        <w:tc>
          <w:tcPr>
            <w:tcW w:w="4676" w:type="dxa"/>
          </w:tcPr>
          <w:p w:rsidR="00835565" w:rsidRDefault="008568C4">
            <w:pPr>
              <w:pStyle w:val="TableParagraph"/>
              <w:spacing w:before="61" w:line="237" w:lineRule="auto"/>
              <w:ind w:left="105" w:right="553"/>
              <w:rPr>
                <w:sz w:val="14"/>
              </w:rPr>
            </w:pPr>
            <w:r>
              <w:t>Office paper, Printing papers, Magazines, Envelopes and Stationery, Folding Boxes and other packaging</w:t>
            </w:r>
            <w:r>
              <w:rPr>
                <w:position w:val="8"/>
                <w:sz w:val="14"/>
              </w:rPr>
              <w:t>5</w:t>
            </w:r>
          </w:p>
        </w:tc>
        <w:tc>
          <w:tcPr>
            <w:tcW w:w="1138" w:type="dxa"/>
          </w:tcPr>
          <w:p w:rsidR="00835565" w:rsidRDefault="00835565">
            <w:pPr>
              <w:pStyle w:val="TableParagraph"/>
              <w:spacing w:before="3"/>
              <w:rPr>
                <w:sz w:val="27"/>
              </w:rPr>
            </w:pPr>
          </w:p>
          <w:p w:rsidR="00835565" w:rsidRDefault="008568C4">
            <w:pPr>
              <w:pStyle w:val="TableParagraph"/>
              <w:spacing w:before="0"/>
              <w:ind w:left="108"/>
            </w:pPr>
            <w:r>
              <w:t>566.4</w:t>
            </w:r>
          </w:p>
        </w:tc>
      </w:tr>
      <w:tr w:rsidR="00835565">
        <w:trPr>
          <w:trHeight w:val="657"/>
        </w:trPr>
        <w:tc>
          <w:tcPr>
            <w:tcW w:w="2554" w:type="dxa"/>
          </w:tcPr>
          <w:p w:rsidR="00835565" w:rsidRDefault="008568C4">
            <w:pPr>
              <w:pStyle w:val="TableParagraph"/>
              <w:spacing w:before="198"/>
              <w:ind w:left="105"/>
            </w:pPr>
            <w:r>
              <w:t>Unbleached Kraft</w:t>
            </w:r>
          </w:p>
        </w:tc>
        <w:tc>
          <w:tcPr>
            <w:tcW w:w="4676" w:type="dxa"/>
          </w:tcPr>
          <w:p w:rsidR="00835565" w:rsidRDefault="008568C4">
            <w:pPr>
              <w:pStyle w:val="TableParagraph"/>
              <w:spacing w:before="59"/>
              <w:ind w:left="105" w:right="272"/>
            </w:pPr>
            <w:r>
              <w:t>Corrugated Containers, Industrial Sacks, Folding Boxes and other packaging</w:t>
            </w:r>
          </w:p>
        </w:tc>
        <w:tc>
          <w:tcPr>
            <w:tcW w:w="1138" w:type="dxa"/>
          </w:tcPr>
          <w:p w:rsidR="00835565" w:rsidRDefault="008568C4">
            <w:pPr>
              <w:pStyle w:val="TableParagraph"/>
              <w:spacing w:before="198"/>
              <w:ind w:left="108"/>
            </w:pPr>
            <w:r>
              <w:t>1,956.0</w:t>
            </w:r>
          </w:p>
        </w:tc>
      </w:tr>
      <w:tr w:rsidR="00835565">
        <w:trPr>
          <w:trHeight w:val="388"/>
        </w:trPr>
        <w:tc>
          <w:tcPr>
            <w:tcW w:w="2554" w:type="dxa"/>
          </w:tcPr>
          <w:p w:rsidR="00835565" w:rsidRDefault="008568C4">
            <w:pPr>
              <w:pStyle w:val="TableParagraph"/>
              <w:ind w:left="105"/>
              <w:rPr>
                <w:b/>
              </w:rPr>
            </w:pPr>
            <w:r>
              <w:rPr>
                <w:b/>
              </w:rPr>
              <w:t>Total</w:t>
            </w:r>
          </w:p>
        </w:tc>
        <w:tc>
          <w:tcPr>
            <w:tcW w:w="4676" w:type="dxa"/>
          </w:tcPr>
          <w:p w:rsidR="00835565" w:rsidRDefault="00835565">
            <w:pPr>
              <w:pStyle w:val="TableParagraph"/>
              <w:spacing w:before="0"/>
              <w:rPr>
                <w:rFonts w:ascii="Times New Roman"/>
              </w:rPr>
            </w:pPr>
          </w:p>
        </w:tc>
        <w:tc>
          <w:tcPr>
            <w:tcW w:w="1138" w:type="dxa"/>
          </w:tcPr>
          <w:p w:rsidR="00835565" w:rsidRDefault="008568C4">
            <w:pPr>
              <w:pStyle w:val="TableParagraph"/>
              <w:ind w:left="108"/>
              <w:rPr>
                <w:b/>
              </w:rPr>
            </w:pPr>
            <w:r>
              <w:rPr>
                <w:b/>
              </w:rPr>
              <w:t>2,676.4</w:t>
            </w:r>
          </w:p>
        </w:tc>
      </w:tr>
    </w:tbl>
    <w:p w:rsidR="00835565" w:rsidRDefault="008568C4">
      <w:pPr>
        <w:spacing w:before="2"/>
        <w:ind w:left="1257"/>
        <w:rPr>
          <w:i/>
          <w:sz w:val="24"/>
        </w:rPr>
      </w:pPr>
      <w:r>
        <w:rPr>
          <w:i/>
          <w:sz w:val="24"/>
        </w:rPr>
        <w:t>Source: IndustryEdge</w:t>
      </w:r>
    </w:p>
    <w:p w:rsidR="00835565" w:rsidRDefault="00835565">
      <w:pPr>
        <w:pStyle w:val="BodyText"/>
        <w:rPr>
          <w:i/>
          <w:sz w:val="28"/>
        </w:rPr>
      </w:pPr>
    </w:p>
    <w:p w:rsidR="00835565" w:rsidRDefault="008568C4">
      <w:pPr>
        <w:pStyle w:val="BodyText"/>
        <w:spacing w:before="234" w:line="276" w:lineRule="auto"/>
        <w:ind w:left="1257" w:right="1920"/>
      </w:pPr>
      <w:r>
        <w:t xml:space="preserve">It is notable that volumes of recovered paper and paperboard exported as ‘Other’ are distributed into the ‘material specific’ grades, from which they are derived. That is, all fibre products will be manufactured from fibre pulped using </w:t>
      </w:r>
      <w:r>
        <w:rPr>
          <w:b/>
        </w:rPr>
        <w:t xml:space="preserve">Mechanical </w:t>
      </w:r>
      <w:r>
        <w:t xml:space="preserve">means, or </w:t>
      </w:r>
      <w:r>
        <w:rPr>
          <w:b/>
        </w:rPr>
        <w:t xml:space="preserve">Chemical </w:t>
      </w:r>
      <w:r>
        <w:t xml:space="preserve">(including </w:t>
      </w:r>
      <w:r>
        <w:rPr>
          <w:b/>
        </w:rPr>
        <w:t>Kraft</w:t>
      </w:r>
      <w:r>
        <w:t xml:space="preserve">) means and then either being </w:t>
      </w:r>
      <w:r>
        <w:rPr>
          <w:b/>
        </w:rPr>
        <w:t xml:space="preserve">Bleached </w:t>
      </w:r>
      <w:r>
        <w:t xml:space="preserve">or remaining </w:t>
      </w:r>
      <w:r>
        <w:rPr>
          <w:b/>
        </w:rPr>
        <w:t>Unbleached</w:t>
      </w:r>
      <w:r>
        <w:t>.</w:t>
      </w:r>
    </w:p>
    <w:p w:rsidR="00835565" w:rsidRDefault="008568C4">
      <w:pPr>
        <w:pStyle w:val="BodyText"/>
        <w:spacing w:before="240" w:line="276" w:lineRule="auto"/>
        <w:ind w:left="1257" w:right="2020"/>
      </w:pPr>
      <w:r>
        <w:t>It is only at export that the ‘Other’ designation is deployed. It may consist of any or all of the other ‘grades’ or specific materials, in mixed, variable and uncertain proportions. The ‘Other’ designation is therefore not helpful in understanding the types of fibre that are available in the Australian economy, and they have been allocated on the basis of the material specificity and ‘pre-export’ basis.</w:t>
      </w:r>
    </w:p>
    <w:p w:rsidR="00835565" w:rsidRDefault="008568C4">
      <w:pPr>
        <w:pStyle w:val="BodyText"/>
        <w:spacing w:before="240"/>
        <w:ind w:left="1257" w:right="1806"/>
      </w:pPr>
      <w:r>
        <w:t>The table below sets out the collections of each grade of recovered paper, by source, for 2018-19.</w:t>
      </w:r>
    </w:p>
    <w:p w:rsidR="00835565" w:rsidRDefault="00835565">
      <w:pPr>
        <w:pStyle w:val="BodyText"/>
        <w:rPr>
          <w:sz w:val="20"/>
        </w:rPr>
      </w:pPr>
    </w:p>
    <w:p w:rsidR="00835565" w:rsidRDefault="00835565">
      <w:pPr>
        <w:pStyle w:val="BodyText"/>
        <w:rPr>
          <w:sz w:val="20"/>
        </w:rPr>
      </w:pPr>
    </w:p>
    <w:p w:rsidR="00835565" w:rsidRDefault="00835565">
      <w:pPr>
        <w:pStyle w:val="BodyText"/>
        <w:spacing w:before="4"/>
        <w:rPr>
          <w:sz w:val="11"/>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1843"/>
        <w:gridCol w:w="989"/>
        <w:gridCol w:w="1949"/>
        <w:gridCol w:w="888"/>
      </w:tblGrid>
      <w:tr w:rsidR="00835565">
        <w:trPr>
          <w:trHeight w:val="657"/>
        </w:trPr>
        <w:tc>
          <w:tcPr>
            <w:tcW w:w="2549" w:type="dxa"/>
            <w:shd w:val="clear" w:color="auto" w:fill="8DB3E2"/>
          </w:tcPr>
          <w:p w:rsidR="00835565" w:rsidRDefault="008568C4">
            <w:pPr>
              <w:pStyle w:val="TableParagraph"/>
              <w:spacing w:before="198"/>
              <w:ind w:left="110"/>
              <w:rPr>
                <w:b/>
              </w:rPr>
            </w:pPr>
            <w:r>
              <w:rPr>
                <w:b/>
              </w:rPr>
              <w:t>Recovered Paper Grade</w:t>
            </w:r>
          </w:p>
        </w:tc>
        <w:tc>
          <w:tcPr>
            <w:tcW w:w="1843" w:type="dxa"/>
            <w:shd w:val="clear" w:color="auto" w:fill="8DB3E2"/>
          </w:tcPr>
          <w:p w:rsidR="00835565" w:rsidRDefault="008568C4">
            <w:pPr>
              <w:pStyle w:val="TableParagraph"/>
              <w:spacing w:before="59" w:line="244" w:lineRule="auto"/>
              <w:ind w:left="158" w:right="134" w:firstLine="50"/>
              <w:rPr>
                <w:b/>
              </w:rPr>
            </w:pPr>
            <w:r>
              <w:rPr>
                <w:b/>
              </w:rPr>
              <w:t>% Derived from MSW collections</w:t>
            </w:r>
          </w:p>
        </w:tc>
        <w:tc>
          <w:tcPr>
            <w:tcW w:w="989" w:type="dxa"/>
            <w:shd w:val="clear" w:color="auto" w:fill="8DB3E2"/>
          </w:tcPr>
          <w:p w:rsidR="00835565" w:rsidRDefault="008568C4">
            <w:pPr>
              <w:pStyle w:val="TableParagraph"/>
              <w:spacing w:before="198"/>
              <w:ind w:left="382" w:right="375"/>
              <w:jc w:val="center"/>
              <w:rPr>
                <w:b/>
              </w:rPr>
            </w:pPr>
            <w:r>
              <w:rPr>
                <w:b/>
              </w:rPr>
              <w:t>kt</w:t>
            </w:r>
          </w:p>
        </w:tc>
        <w:tc>
          <w:tcPr>
            <w:tcW w:w="1949" w:type="dxa"/>
            <w:shd w:val="clear" w:color="auto" w:fill="8DB3E2"/>
          </w:tcPr>
          <w:p w:rsidR="00835565" w:rsidRDefault="008568C4">
            <w:pPr>
              <w:pStyle w:val="TableParagraph"/>
              <w:spacing w:before="59" w:line="244" w:lineRule="auto"/>
              <w:ind w:left="297" w:right="235" w:hanging="33"/>
              <w:rPr>
                <w:b/>
              </w:rPr>
            </w:pPr>
            <w:r>
              <w:rPr>
                <w:b/>
              </w:rPr>
              <w:t>% Derived from C&amp;I collections</w:t>
            </w:r>
          </w:p>
        </w:tc>
        <w:tc>
          <w:tcPr>
            <w:tcW w:w="888" w:type="dxa"/>
            <w:shd w:val="clear" w:color="auto" w:fill="8DB3E2"/>
          </w:tcPr>
          <w:p w:rsidR="00835565" w:rsidRDefault="008568C4">
            <w:pPr>
              <w:pStyle w:val="TableParagraph"/>
              <w:ind w:left="330" w:right="326"/>
              <w:jc w:val="center"/>
              <w:rPr>
                <w:b/>
              </w:rPr>
            </w:pPr>
            <w:r>
              <w:rPr>
                <w:b/>
              </w:rPr>
              <w:t>kt</w:t>
            </w:r>
          </w:p>
        </w:tc>
      </w:tr>
      <w:tr w:rsidR="00835565">
        <w:trPr>
          <w:trHeight w:val="388"/>
        </w:trPr>
        <w:tc>
          <w:tcPr>
            <w:tcW w:w="2549" w:type="dxa"/>
          </w:tcPr>
          <w:p w:rsidR="00835565" w:rsidRDefault="008568C4">
            <w:pPr>
              <w:pStyle w:val="TableParagraph"/>
              <w:ind w:left="110"/>
            </w:pPr>
            <w:r>
              <w:t>Mechanical</w:t>
            </w:r>
          </w:p>
        </w:tc>
        <w:tc>
          <w:tcPr>
            <w:tcW w:w="1843" w:type="dxa"/>
          </w:tcPr>
          <w:p w:rsidR="00835565" w:rsidRDefault="008568C4">
            <w:pPr>
              <w:pStyle w:val="TableParagraph"/>
              <w:ind w:right="723"/>
              <w:jc w:val="right"/>
            </w:pPr>
            <w:r>
              <w:t>55%</w:t>
            </w:r>
          </w:p>
        </w:tc>
        <w:tc>
          <w:tcPr>
            <w:tcW w:w="989" w:type="dxa"/>
          </w:tcPr>
          <w:p w:rsidR="00835565" w:rsidRDefault="008568C4">
            <w:pPr>
              <w:pStyle w:val="TableParagraph"/>
              <w:ind w:right="95"/>
              <w:jc w:val="right"/>
            </w:pPr>
            <w:r>
              <w:t>84.7</w:t>
            </w:r>
          </w:p>
        </w:tc>
        <w:tc>
          <w:tcPr>
            <w:tcW w:w="1949" w:type="dxa"/>
          </w:tcPr>
          <w:p w:rsidR="00835565" w:rsidRDefault="008568C4">
            <w:pPr>
              <w:pStyle w:val="TableParagraph"/>
              <w:ind w:left="764" w:right="753"/>
              <w:jc w:val="center"/>
            </w:pPr>
            <w:r>
              <w:t>45%</w:t>
            </w:r>
          </w:p>
        </w:tc>
        <w:tc>
          <w:tcPr>
            <w:tcW w:w="888" w:type="dxa"/>
          </w:tcPr>
          <w:p w:rsidR="00835565" w:rsidRDefault="008568C4">
            <w:pPr>
              <w:pStyle w:val="TableParagraph"/>
              <w:ind w:right="97"/>
              <w:jc w:val="right"/>
            </w:pPr>
            <w:r>
              <w:t>69.3</w:t>
            </w:r>
          </w:p>
        </w:tc>
      </w:tr>
      <w:tr w:rsidR="00835565">
        <w:trPr>
          <w:trHeight w:val="388"/>
        </w:trPr>
        <w:tc>
          <w:tcPr>
            <w:tcW w:w="2549" w:type="dxa"/>
          </w:tcPr>
          <w:p w:rsidR="00835565" w:rsidRDefault="008568C4">
            <w:pPr>
              <w:pStyle w:val="TableParagraph"/>
              <w:ind w:left="110"/>
            </w:pPr>
            <w:r>
              <w:t>Bleached Chemical</w:t>
            </w:r>
          </w:p>
        </w:tc>
        <w:tc>
          <w:tcPr>
            <w:tcW w:w="1843" w:type="dxa"/>
          </w:tcPr>
          <w:p w:rsidR="00835565" w:rsidRDefault="008568C4">
            <w:pPr>
              <w:pStyle w:val="TableParagraph"/>
              <w:ind w:right="721"/>
              <w:jc w:val="right"/>
            </w:pPr>
            <w:r>
              <w:t>50%</w:t>
            </w:r>
          </w:p>
        </w:tc>
        <w:tc>
          <w:tcPr>
            <w:tcW w:w="989" w:type="dxa"/>
          </w:tcPr>
          <w:p w:rsidR="00835565" w:rsidRDefault="008568C4">
            <w:pPr>
              <w:pStyle w:val="TableParagraph"/>
              <w:ind w:right="95"/>
              <w:jc w:val="right"/>
            </w:pPr>
            <w:r>
              <w:t>283.2</w:t>
            </w:r>
          </w:p>
        </w:tc>
        <w:tc>
          <w:tcPr>
            <w:tcW w:w="1949" w:type="dxa"/>
          </w:tcPr>
          <w:p w:rsidR="00835565" w:rsidRDefault="008568C4">
            <w:pPr>
              <w:pStyle w:val="TableParagraph"/>
              <w:ind w:left="764" w:right="753"/>
              <w:jc w:val="center"/>
            </w:pPr>
            <w:r>
              <w:t>50%</w:t>
            </w:r>
          </w:p>
        </w:tc>
        <w:tc>
          <w:tcPr>
            <w:tcW w:w="888" w:type="dxa"/>
          </w:tcPr>
          <w:p w:rsidR="00835565" w:rsidRDefault="008568C4">
            <w:pPr>
              <w:pStyle w:val="TableParagraph"/>
              <w:ind w:right="97"/>
              <w:jc w:val="right"/>
            </w:pPr>
            <w:r>
              <w:t>283.2</w:t>
            </w:r>
          </w:p>
        </w:tc>
      </w:tr>
      <w:tr w:rsidR="00835565">
        <w:trPr>
          <w:trHeight w:val="388"/>
        </w:trPr>
        <w:tc>
          <w:tcPr>
            <w:tcW w:w="2549" w:type="dxa"/>
          </w:tcPr>
          <w:p w:rsidR="00835565" w:rsidRDefault="008568C4">
            <w:pPr>
              <w:pStyle w:val="TableParagraph"/>
              <w:ind w:left="110"/>
            </w:pPr>
            <w:r>
              <w:t>Unbleached Kraft</w:t>
            </w:r>
          </w:p>
        </w:tc>
        <w:tc>
          <w:tcPr>
            <w:tcW w:w="1843" w:type="dxa"/>
          </w:tcPr>
          <w:p w:rsidR="00835565" w:rsidRDefault="008568C4">
            <w:pPr>
              <w:pStyle w:val="TableParagraph"/>
              <w:ind w:right="723"/>
              <w:jc w:val="right"/>
            </w:pPr>
            <w:r>
              <w:t>25%</w:t>
            </w:r>
          </w:p>
        </w:tc>
        <w:tc>
          <w:tcPr>
            <w:tcW w:w="989" w:type="dxa"/>
          </w:tcPr>
          <w:p w:rsidR="00835565" w:rsidRDefault="008568C4">
            <w:pPr>
              <w:pStyle w:val="TableParagraph"/>
              <w:ind w:right="95"/>
              <w:jc w:val="right"/>
            </w:pPr>
            <w:r>
              <w:t>489.0</w:t>
            </w:r>
          </w:p>
        </w:tc>
        <w:tc>
          <w:tcPr>
            <w:tcW w:w="1949" w:type="dxa"/>
          </w:tcPr>
          <w:p w:rsidR="00835565" w:rsidRDefault="008568C4">
            <w:pPr>
              <w:pStyle w:val="TableParagraph"/>
              <w:ind w:left="764" w:right="753"/>
              <w:jc w:val="center"/>
            </w:pPr>
            <w:r>
              <w:t>75%</w:t>
            </w:r>
          </w:p>
        </w:tc>
        <w:tc>
          <w:tcPr>
            <w:tcW w:w="888" w:type="dxa"/>
          </w:tcPr>
          <w:p w:rsidR="00835565" w:rsidRDefault="008568C4">
            <w:pPr>
              <w:pStyle w:val="TableParagraph"/>
              <w:ind w:right="97"/>
              <w:jc w:val="right"/>
            </w:pPr>
            <w:r>
              <w:t>1,467.0</w:t>
            </w:r>
          </w:p>
        </w:tc>
      </w:tr>
      <w:tr w:rsidR="00835565">
        <w:trPr>
          <w:trHeight w:val="388"/>
        </w:trPr>
        <w:tc>
          <w:tcPr>
            <w:tcW w:w="2549" w:type="dxa"/>
          </w:tcPr>
          <w:p w:rsidR="00835565" w:rsidRDefault="008568C4">
            <w:pPr>
              <w:pStyle w:val="TableParagraph"/>
              <w:ind w:left="110"/>
              <w:rPr>
                <w:b/>
              </w:rPr>
            </w:pPr>
            <w:r>
              <w:rPr>
                <w:b/>
              </w:rPr>
              <w:t>Total</w:t>
            </w:r>
          </w:p>
        </w:tc>
        <w:tc>
          <w:tcPr>
            <w:tcW w:w="1843" w:type="dxa"/>
          </w:tcPr>
          <w:p w:rsidR="00835565" w:rsidRDefault="00835565">
            <w:pPr>
              <w:pStyle w:val="TableParagraph"/>
              <w:spacing w:before="0"/>
              <w:rPr>
                <w:rFonts w:ascii="Times New Roman"/>
              </w:rPr>
            </w:pPr>
          </w:p>
        </w:tc>
        <w:tc>
          <w:tcPr>
            <w:tcW w:w="989" w:type="dxa"/>
          </w:tcPr>
          <w:p w:rsidR="00835565" w:rsidRDefault="008568C4">
            <w:pPr>
              <w:pStyle w:val="TableParagraph"/>
              <w:ind w:right="95"/>
              <w:jc w:val="right"/>
              <w:rPr>
                <w:b/>
              </w:rPr>
            </w:pPr>
            <w:r>
              <w:rPr>
                <w:b/>
              </w:rPr>
              <w:t>856.9</w:t>
            </w:r>
          </w:p>
        </w:tc>
        <w:tc>
          <w:tcPr>
            <w:tcW w:w="1949" w:type="dxa"/>
          </w:tcPr>
          <w:p w:rsidR="00835565" w:rsidRDefault="00835565">
            <w:pPr>
              <w:pStyle w:val="TableParagraph"/>
              <w:spacing w:before="0"/>
              <w:rPr>
                <w:rFonts w:ascii="Times New Roman"/>
              </w:rPr>
            </w:pPr>
          </w:p>
        </w:tc>
        <w:tc>
          <w:tcPr>
            <w:tcW w:w="888" w:type="dxa"/>
          </w:tcPr>
          <w:p w:rsidR="00835565" w:rsidRDefault="008568C4">
            <w:pPr>
              <w:pStyle w:val="TableParagraph"/>
              <w:ind w:right="97"/>
              <w:jc w:val="right"/>
              <w:rPr>
                <w:b/>
              </w:rPr>
            </w:pPr>
            <w:r>
              <w:rPr>
                <w:b/>
              </w:rPr>
              <w:t>1,819.5</w:t>
            </w:r>
          </w:p>
        </w:tc>
      </w:tr>
    </w:tbl>
    <w:p w:rsidR="00835565" w:rsidRDefault="00835565">
      <w:pPr>
        <w:pStyle w:val="BodyText"/>
        <w:rPr>
          <w:sz w:val="20"/>
        </w:rPr>
      </w:pPr>
    </w:p>
    <w:p w:rsidR="00835565" w:rsidRDefault="00835565">
      <w:pPr>
        <w:pStyle w:val="BodyText"/>
        <w:rPr>
          <w:sz w:val="20"/>
        </w:rPr>
      </w:pPr>
    </w:p>
    <w:p w:rsidR="00835565" w:rsidRDefault="00835565">
      <w:pPr>
        <w:pStyle w:val="BodyText"/>
        <w:rPr>
          <w:sz w:val="20"/>
        </w:rPr>
      </w:pPr>
    </w:p>
    <w:p w:rsidR="00835565" w:rsidRDefault="008677AB">
      <w:pPr>
        <w:pStyle w:val="BodyText"/>
        <w:spacing w:before="11"/>
        <w:rPr>
          <w:sz w:val="18"/>
        </w:rPr>
      </w:pPr>
      <w:r>
        <w:rPr>
          <w:noProof/>
          <w:lang w:val="en-AU" w:eastAsia="en-AU"/>
        </w:rPr>
        <mc:AlternateContent>
          <mc:Choice Requires="wps">
            <w:drawing>
              <wp:anchor distT="0" distB="0" distL="0" distR="0" simplePos="0" relativeHeight="251651584" behindDoc="0" locked="0" layoutInCell="1" allowOverlap="1">
                <wp:simplePos x="0" y="0"/>
                <wp:positionH relativeFrom="page">
                  <wp:posOffset>1141730</wp:posOffset>
                </wp:positionH>
                <wp:positionV relativeFrom="paragraph">
                  <wp:posOffset>175260</wp:posOffset>
                </wp:positionV>
                <wp:extent cx="1828800" cy="0"/>
                <wp:effectExtent l="8255" t="13970" r="10795" b="5080"/>
                <wp:wrapTopAndBottom/>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05224" id="Line 4"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13.8pt" to="233.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JpEgIAACk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" strokeweight=".48pt">
                <w10:wrap type="topAndBottom" anchorx="page"/>
              </v:line>
            </w:pict>
          </mc:Fallback>
        </mc:AlternateContent>
      </w:r>
    </w:p>
    <w:p w:rsidR="00835565" w:rsidRDefault="008568C4">
      <w:pPr>
        <w:spacing w:before="73"/>
        <w:ind w:left="1257" w:right="2206"/>
        <w:rPr>
          <w:rFonts w:ascii="Cambria"/>
          <w:i/>
          <w:sz w:val="21"/>
        </w:rPr>
      </w:pPr>
      <w:r>
        <w:rPr>
          <w:rFonts w:ascii="Cambria"/>
          <w:i/>
          <w:position w:val="5"/>
          <w:sz w:val="14"/>
        </w:rPr>
        <w:t xml:space="preserve">5 </w:t>
      </w:r>
      <w:r>
        <w:rPr>
          <w:rFonts w:ascii="Cambria"/>
          <w:i/>
          <w:sz w:val="21"/>
        </w:rPr>
        <w:t>The Bleached Chemical grade may also include a range of bleached packaging grades, including some folding boxes, bags, sacks and other items, including some liquid packaging board products</w:t>
      </w:r>
    </w:p>
    <w:p w:rsidR="00835565" w:rsidRDefault="00835565">
      <w:pPr>
        <w:rPr>
          <w:rFonts w:ascii="Cambria"/>
          <w:sz w:val="21"/>
        </w:rPr>
        <w:sectPr w:rsidR="00835565">
          <w:pgSz w:w="11910" w:h="16840"/>
          <w:pgMar w:top="1540" w:right="0" w:bottom="980" w:left="540" w:header="721" w:footer="706" w:gutter="0"/>
          <w:cols w:space="720"/>
        </w:sectPr>
      </w:pPr>
    </w:p>
    <w:p w:rsidR="00835565" w:rsidRDefault="00835565">
      <w:pPr>
        <w:pStyle w:val="BodyText"/>
        <w:rPr>
          <w:rFonts w:ascii="Cambria"/>
          <w:i/>
          <w:sz w:val="20"/>
        </w:rPr>
      </w:pPr>
    </w:p>
    <w:p w:rsidR="00835565" w:rsidRDefault="00835565">
      <w:pPr>
        <w:pStyle w:val="BodyText"/>
        <w:rPr>
          <w:rFonts w:ascii="Cambria"/>
          <w:i/>
          <w:sz w:val="20"/>
        </w:rPr>
      </w:pPr>
    </w:p>
    <w:p w:rsidR="00835565" w:rsidRDefault="008568C4">
      <w:pPr>
        <w:pStyle w:val="BodyText"/>
        <w:spacing w:before="100" w:line="276" w:lineRule="auto"/>
        <w:ind w:left="1257" w:right="1854"/>
      </w:pPr>
      <w:r>
        <w:t>The source of recovered paper is important because as the table below shows, 70.0% of MSW collections were exported in 2018-19. The result being that only 30.0% of that volume was delivered to domestic reprocessors, compared with 73.5% of the C&amp;I</w:t>
      </w:r>
      <w:r>
        <w:rPr>
          <w:spacing w:val="-1"/>
        </w:rPr>
        <w:t xml:space="preserve"> </w:t>
      </w:r>
      <w:r>
        <w:t>stream.</w:t>
      </w:r>
    </w:p>
    <w:p w:rsidR="00835565" w:rsidRDefault="00835565">
      <w:pPr>
        <w:pStyle w:val="BodyText"/>
        <w:rPr>
          <w:sz w:val="20"/>
        </w:rPr>
      </w:pPr>
    </w:p>
    <w:p w:rsidR="00835565" w:rsidRDefault="00835565">
      <w:pPr>
        <w:pStyle w:val="BodyText"/>
        <w:spacing w:before="2"/>
        <w:rPr>
          <w:sz w:val="27"/>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1276"/>
        <w:gridCol w:w="1276"/>
        <w:gridCol w:w="1319"/>
        <w:gridCol w:w="1295"/>
        <w:gridCol w:w="1425"/>
      </w:tblGrid>
      <w:tr w:rsidR="00835565">
        <w:trPr>
          <w:trHeight w:val="388"/>
        </w:trPr>
        <w:tc>
          <w:tcPr>
            <w:tcW w:w="1694" w:type="dxa"/>
            <w:shd w:val="clear" w:color="auto" w:fill="8DB3E2"/>
          </w:tcPr>
          <w:p w:rsidR="00835565" w:rsidRDefault="00835565">
            <w:pPr>
              <w:pStyle w:val="TableParagraph"/>
              <w:spacing w:before="0"/>
              <w:rPr>
                <w:rFonts w:ascii="Times New Roman"/>
              </w:rPr>
            </w:pPr>
          </w:p>
        </w:tc>
        <w:tc>
          <w:tcPr>
            <w:tcW w:w="2552" w:type="dxa"/>
            <w:gridSpan w:val="2"/>
            <w:shd w:val="clear" w:color="auto" w:fill="8DB3E2"/>
          </w:tcPr>
          <w:p w:rsidR="00835565" w:rsidRDefault="008568C4">
            <w:pPr>
              <w:pStyle w:val="TableParagraph"/>
              <w:ind w:left="1010" w:right="995"/>
              <w:jc w:val="center"/>
              <w:rPr>
                <w:b/>
              </w:rPr>
            </w:pPr>
            <w:r>
              <w:rPr>
                <w:b/>
              </w:rPr>
              <w:t>MSW</w:t>
            </w:r>
          </w:p>
        </w:tc>
        <w:tc>
          <w:tcPr>
            <w:tcW w:w="2614" w:type="dxa"/>
            <w:gridSpan w:val="2"/>
            <w:shd w:val="clear" w:color="auto" w:fill="8DB3E2"/>
          </w:tcPr>
          <w:p w:rsidR="00835565" w:rsidRDefault="008568C4">
            <w:pPr>
              <w:pStyle w:val="TableParagraph"/>
              <w:ind w:left="1126" w:right="1107"/>
              <w:jc w:val="center"/>
              <w:rPr>
                <w:b/>
              </w:rPr>
            </w:pPr>
            <w:r>
              <w:rPr>
                <w:b/>
              </w:rPr>
              <w:t>C&amp;I</w:t>
            </w:r>
          </w:p>
        </w:tc>
        <w:tc>
          <w:tcPr>
            <w:tcW w:w="1425" w:type="dxa"/>
            <w:shd w:val="clear" w:color="auto" w:fill="8DB3E2"/>
          </w:tcPr>
          <w:p w:rsidR="00835565" w:rsidRDefault="008568C4">
            <w:pPr>
              <w:pStyle w:val="TableParagraph"/>
              <w:ind w:left="481"/>
              <w:rPr>
                <w:b/>
              </w:rPr>
            </w:pPr>
            <w:r>
              <w:rPr>
                <w:b/>
              </w:rPr>
              <w:t>Total</w:t>
            </w:r>
          </w:p>
        </w:tc>
      </w:tr>
      <w:tr w:rsidR="00835565">
        <w:trPr>
          <w:trHeight w:val="388"/>
        </w:trPr>
        <w:tc>
          <w:tcPr>
            <w:tcW w:w="1694" w:type="dxa"/>
          </w:tcPr>
          <w:p w:rsidR="00835565" w:rsidRDefault="00835565">
            <w:pPr>
              <w:pStyle w:val="TableParagraph"/>
              <w:spacing w:before="0"/>
              <w:rPr>
                <w:rFonts w:ascii="Times New Roman"/>
              </w:rPr>
            </w:pPr>
          </w:p>
        </w:tc>
        <w:tc>
          <w:tcPr>
            <w:tcW w:w="1276" w:type="dxa"/>
            <w:shd w:val="clear" w:color="auto" w:fill="D9D9D9"/>
          </w:tcPr>
          <w:p w:rsidR="00835565" w:rsidRDefault="008568C4">
            <w:pPr>
              <w:pStyle w:val="TableParagraph"/>
              <w:ind w:left="533" w:right="518"/>
              <w:jc w:val="center"/>
              <w:rPr>
                <w:i/>
              </w:rPr>
            </w:pPr>
            <w:r>
              <w:rPr>
                <w:i/>
              </w:rPr>
              <w:t>kt</w:t>
            </w:r>
          </w:p>
        </w:tc>
        <w:tc>
          <w:tcPr>
            <w:tcW w:w="1276" w:type="dxa"/>
            <w:shd w:val="clear" w:color="auto" w:fill="D9D9D9"/>
          </w:tcPr>
          <w:p w:rsidR="00835565" w:rsidRDefault="008568C4">
            <w:pPr>
              <w:pStyle w:val="TableParagraph"/>
              <w:ind w:left="17"/>
              <w:jc w:val="center"/>
              <w:rPr>
                <w:i/>
              </w:rPr>
            </w:pPr>
            <w:r>
              <w:rPr>
                <w:i/>
              </w:rPr>
              <w:t>%</w:t>
            </w:r>
          </w:p>
        </w:tc>
        <w:tc>
          <w:tcPr>
            <w:tcW w:w="1319" w:type="dxa"/>
            <w:shd w:val="clear" w:color="auto" w:fill="D9D9D9"/>
          </w:tcPr>
          <w:p w:rsidR="00835565" w:rsidRDefault="008568C4">
            <w:pPr>
              <w:pStyle w:val="TableParagraph"/>
              <w:ind w:left="557" w:right="538"/>
              <w:jc w:val="center"/>
              <w:rPr>
                <w:i/>
              </w:rPr>
            </w:pPr>
            <w:r>
              <w:rPr>
                <w:i/>
              </w:rPr>
              <w:t>kt</w:t>
            </w:r>
          </w:p>
        </w:tc>
        <w:tc>
          <w:tcPr>
            <w:tcW w:w="1295" w:type="dxa"/>
            <w:shd w:val="clear" w:color="auto" w:fill="D9D9D9"/>
          </w:tcPr>
          <w:p w:rsidR="00835565" w:rsidRDefault="008568C4">
            <w:pPr>
              <w:pStyle w:val="TableParagraph"/>
              <w:ind w:left="20"/>
              <w:jc w:val="center"/>
              <w:rPr>
                <w:i/>
              </w:rPr>
            </w:pPr>
            <w:r>
              <w:rPr>
                <w:i/>
              </w:rPr>
              <w:t>%</w:t>
            </w:r>
          </w:p>
        </w:tc>
        <w:tc>
          <w:tcPr>
            <w:tcW w:w="1425" w:type="dxa"/>
            <w:shd w:val="clear" w:color="auto" w:fill="D9D9D9"/>
          </w:tcPr>
          <w:p w:rsidR="00835565" w:rsidRDefault="008568C4">
            <w:pPr>
              <w:pStyle w:val="TableParagraph"/>
              <w:ind w:left="607" w:right="593"/>
              <w:jc w:val="center"/>
              <w:rPr>
                <w:i/>
              </w:rPr>
            </w:pPr>
            <w:r>
              <w:rPr>
                <w:i/>
              </w:rPr>
              <w:t>kt</w:t>
            </w:r>
          </w:p>
        </w:tc>
      </w:tr>
      <w:tr w:rsidR="00835565">
        <w:trPr>
          <w:trHeight w:val="388"/>
        </w:trPr>
        <w:tc>
          <w:tcPr>
            <w:tcW w:w="1694" w:type="dxa"/>
          </w:tcPr>
          <w:p w:rsidR="00835565" w:rsidRDefault="008568C4">
            <w:pPr>
              <w:pStyle w:val="TableParagraph"/>
              <w:ind w:left="110"/>
            </w:pPr>
            <w:r>
              <w:t>Export</w:t>
            </w:r>
          </w:p>
        </w:tc>
        <w:tc>
          <w:tcPr>
            <w:tcW w:w="1276" w:type="dxa"/>
          </w:tcPr>
          <w:p w:rsidR="00835565" w:rsidRDefault="008568C4">
            <w:pPr>
              <w:pStyle w:val="TableParagraph"/>
              <w:ind w:right="92"/>
              <w:jc w:val="right"/>
            </w:pPr>
            <w:r>
              <w:t>599.8</w:t>
            </w:r>
          </w:p>
        </w:tc>
        <w:tc>
          <w:tcPr>
            <w:tcW w:w="1276" w:type="dxa"/>
          </w:tcPr>
          <w:p w:rsidR="00835565" w:rsidRDefault="008568C4">
            <w:pPr>
              <w:pStyle w:val="TableParagraph"/>
              <w:ind w:left="367"/>
            </w:pPr>
            <w:r>
              <w:t>70.0%</w:t>
            </w:r>
          </w:p>
        </w:tc>
        <w:tc>
          <w:tcPr>
            <w:tcW w:w="1319" w:type="dxa"/>
          </w:tcPr>
          <w:p w:rsidR="00835565" w:rsidRDefault="008568C4">
            <w:pPr>
              <w:pStyle w:val="TableParagraph"/>
              <w:ind w:right="90"/>
              <w:jc w:val="right"/>
            </w:pPr>
            <w:r>
              <w:t>471.1</w:t>
            </w:r>
          </w:p>
        </w:tc>
        <w:tc>
          <w:tcPr>
            <w:tcW w:w="1295" w:type="dxa"/>
          </w:tcPr>
          <w:p w:rsidR="00835565" w:rsidRDefault="008568C4">
            <w:pPr>
              <w:pStyle w:val="TableParagraph"/>
              <w:ind w:left="358" w:right="338"/>
              <w:jc w:val="center"/>
            </w:pPr>
            <w:r>
              <w:t>25.9%</w:t>
            </w:r>
          </w:p>
        </w:tc>
        <w:tc>
          <w:tcPr>
            <w:tcW w:w="1425" w:type="dxa"/>
          </w:tcPr>
          <w:p w:rsidR="00835565" w:rsidRDefault="008568C4">
            <w:pPr>
              <w:pStyle w:val="TableParagraph"/>
              <w:ind w:right="92"/>
              <w:jc w:val="right"/>
            </w:pPr>
            <w:r>
              <w:t>1,071.0</w:t>
            </w:r>
          </w:p>
        </w:tc>
      </w:tr>
      <w:tr w:rsidR="00835565">
        <w:trPr>
          <w:trHeight w:val="388"/>
        </w:trPr>
        <w:tc>
          <w:tcPr>
            <w:tcW w:w="1694" w:type="dxa"/>
          </w:tcPr>
          <w:p w:rsidR="00835565" w:rsidRDefault="008568C4">
            <w:pPr>
              <w:pStyle w:val="TableParagraph"/>
              <w:ind w:left="110"/>
            </w:pPr>
            <w:r>
              <w:t>Mill</w:t>
            </w:r>
          </w:p>
        </w:tc>
        <w:tc>
          <w:tcPr>
            <w:tcW w:w="1276" w:type="dxa"/>
          </w:tcPr>
          <w:p w:rsidR="00835565" w:rsidRDefault="008568C4">
            <w:pPr>
              <w:pStyle w:val="TableParagraph"/>
              <w:ind w:right="92"/>
              <w:jc w:val="right"/>
            </w:pPr>
            <w:r>
              <w:t>220.7</w:t>
            </w:r>
          </w:p>
        </w:tc>
        <w:tc>
          <w:tcPr>
            <w:tcW w:w="1276" w:type="dxa"/>
          </w:tcPr>
          <w:p w:rsidR="00835565" w:rsidRDefault="008568C4">
            <w:pPr>
              <w:pStyle w:val="TableParagraph"/>
              <w:ind w:left="367"/>
            </w:pPr>
            <w:r>
              <w:t>25.8%</w:t>
            </w:r>
          </w:p>
        </w:tc>
        <w:tc>
          <w:tcPr>
            <w:tcW w:w="1319" w:type="dxa"/>
          </w:tcPr>
          <w:p w:rsidR="00835565" w:rsidRDefault="008568C4">
            <w:pPr>
              <w:pStyle w:val="TableParagraph"/>
              <w:ind w:right="90"/>
              <w:jc w:val="right"/>
            </w:pPr>
            <w:r>
              <w:t>1,337.9</w:t>
            </w:r>
          </w:p>
        </w:tc>
        <w:tc>
          <w:tcPr>
            <w:tcW w:w="1295" w:type="dxa"/>
          </w:tcPr>
          <w:p w:rsidR="00835565" w:rsidRDefault="008568C4">
            <w:pPr>
              <w:pStyle w:val="TableParagraph"/>
              <w:ind w:left="358" w:right="338"/>
              <w:jc w:val="center"/>
            </w:pPr>
            <w:r>
              <w:t>73.5%</w:t>
            </w:r>
          </w:p>
        </w:tc>
        <w:tc>
          <w:tcPr>
            <w:tcW w:w="1425" w:type="dxa"/>
          </w:tcPr>
          <w:p w:rsidR="00835565" w:rsidRDefault="008568C4">
            <w:pPr>
              <w:pStyle w:val="TableParagraph"/>
              <w:ind w:right="92"/>
              <w:jc w:val="right"/>
            </w:pPr>
            <w:r>
              <w:t>1,558.6</w:t>
            </w:r>
          </w:p>
        </w:tc>
      </w:tr>
      <w:tr w:rsidR="00835565">
        <w:trPr>
          <w:trHeight w:val="388"/>
        </w:trPr>
        <w:tc>
          <w:tcPr>
            <w:tcW w:w="1694" w:type="dxa"/>
          </w:tcPr>
          <w:p w:rsidR="00835565" w:rsidRDefault="008568C4">
            <w:pPr>
              <w:pStyle w:val="TableParagraph"/>
              <w:ind w:left="110"/>
            </w:pPr>
            <w:r>
              <w:t>Alternative</w:t>
            </w:r>
          </w:p>
        </w:tc>
        <w:tc>
          <w:tcPr>
            <w:tcW w:w="1276" w:type="dxa"/>
          </w:tcPr>
          <w:p w:rsidR="00835565" w:rsidRDefault="008568C4">
            <w:pPr>
              <w:pStyle w:val="TableParagraph"/>
              <w:ind w:right="92"/>
              <w:jc w:val="right"/>
            </w:pPr>
            <w:r>
              <w:t>36.4</w:t>
            </w:r>
          </w:p>
        </w:tc>
        <w:tc>
          <w:tcPr>
            <w:tcW w:w="1276" w:type="dxa"/>
          </w:tcPr>
          <w:p w:rsidR="00835565" w:rsidRDefault="008568C4">
            <w:pPr>
              <w:pStyle w:val="TableParagraph"/>
              <w:ind w:left="423"/>
            </w:pPr>
            <w:r>
              <w:t>4.2%</w:t>
            </w:r>
          </w:p>
        </w:tc>
        <w:tc>
          <w:tcPr>
            <w:tcW w:w="1319" w:type="dxa"/>
          </w:tcPr>
          <w:p w:rsidR="00835565" w:rsidRDefault="008568C4">
            <w:pPr>
              <w:pStyle w:val="TableParagraph"/>
              <w:ind w:right="90"/>
              <w:jc w:val="right"/>
            </w:pPr>
            <w:r>
              <w:t>10.5</w:t>
            </w:r>
          </w:p>
        </w:tc>
        <w:tc>
          <w:tcPr>
            <w:tcW w:w="1295" w:type="dxa"/>
          </w:tcPr>
          <w:p w:rsidR="00835565" w:rsidRDefault="008568C4">
            <w:pPr>
              <w:pStyle w:val="TableParagraph"/>
              <w:ind w:left="358" w:right="338"/>
              <w:jc w:val="center"/>
            </w:pPr>
            <w:r>
              <w:t>0.6%</w:t>
            </w:r>
          </w:p>
        </w:tc>
        <w:tc>
          <w:tcPr>
            <w:tcW w:w="1425" w:type="dxa"/>
          </w:tcPr>
          <w:p w:rsidR="00835565" w:rsidRDefault="008568C4">
            <w:pPr>
              <w:pStyle w:val="TableParagraph"/>
              <w:ind w:right="92"/>
              <w:jc w:val="right"/>
            </w:pPr>
            <w:r>
              <w:t>46.9</w:t>
            </w:r>
          </w:p>
        </w:tc>
      </w:tr>
      <w:tr w:rsidR="00835565">
        <w:trPr>
          <w:trHeight w:val="388"/>
        </w:trPr>
        <w:tc>
          <w:tcPr>
            <w:tcW w:w="1694" w:type="dxa"/>
          </w:tcPr>
          <w:p w:rsidR="00835565" w:rsidRDefault="008568C4">
            <w:pPr>
              <w:pStyle w:val="TableParagraph"/>
              <w:ind w:left="159"/>
              <w:rPr>
                <w:b/>
              </w:rPr>
            </w:pPr>
            <w:r>
              <w:rPr>
                <w:b/>
              </w:rPr>
              <w:t>Total</w:t>
            </w:r>
          </w:p>
        </w:tc>
        <w:tc>
          <w:tcPr>
            <w:tcW w:w="1276" w:type="dxa"/>
          </w:tcPr>
          <w:p w:rsidR="00835565" w:rsidRDefault="008568C4">
            <w:pPr>
              <w:pStyle w:val="TableParagraph"/>
              <w:ind w:right="92"/>
              <w:jc w:val="right"/>
              <w:rPr>
                <w:b/>
              </w:rPr>
            </w:pPr>
            <w:r>
              <w:rPr>
                <w:b/>
              </w:rPr>
              <w:t>856.9</w:t>
            </w:r>
          </w:p>
        </w:tc>
        <w:tc>
          <w:tcPr>
            <w:tcW w:w="1276" w:type="dxa"/>
          </w:tcPr>
          <w:p w:rsidR="00835565" w:rsidRDefault="00835565">
            <w:pPr>
              <w:pStyle w:val="TableParagraph"/>
              <w:spacing w:before="0"/>
              <w:rPr>
                <w:rFonts w:ascii="Times New Roman"/>
              </w:rPr>
            </w:pPr>
          </w:p>
        </w:tc>
        <w:tc>
          <w:tcPr>
            <w:tcW w:w="1319" w:type="dxa"/>
          </w:tcPr>
          <w:p w:rsidR="00835565" w:rsidRDefault="008568C4">
            <w:pPr>
              <w:pStyle w:val="TableParagraph"/>
              <w:ind w:right="90"/>
              <w:jc w:val="right"/>
              <w:rPr>
                <w:b/>
              </w:rPr>
            </w:pPr>
            <w:r>
              <w:rPr>
                <w:b/>
              </w:rPr>
              <w:t>1,819.5</w:t>
            </w:r>
          </w:p>
        </w:tc>
        <w:tc>
          <w:tcPr>
            <w:tcW w:w="1295" w:type="dxa"/>
          </w:tcPr>
          <w:p w:rsidR="00835565" w:rsidRDefault="00835565">
            <w:pPr>
              <w:pStyle w:val="TableParagraph"/>
              <w:spacing w:before="0"/>
              <w:rPr>
                <w:rFonts w:ascii="Times New Roman"/>
              </w:rPr>
            </w:pPr>
          </w:p>
        </w:tc>
        <w:tc>
          <w:tcPr>
            <w:tcW w:w="1425" w:type="dxa"/>
          </w:tcPr>
          <w:p w:rsidR="00835565" w:rsidRDefault="008568C4">
            <w:pPr>
              <w:pStyle w:val="TableParagraph"/>
              <w:ind w:right="92"/>
              <w:jc w:val="right"/>
              <w:rPr>
                <w:b/>
              </w:rPr>
            </w:pPr>
            <w:r>
              <w:rPr>
                <w:b/>
              </w:rPr>
              <w:t>2,676.4</w:t>
            </w:r>
          </w:p>
        </w:tc>
      </w:tr>
    </w:tbl>
    <w:p w:rsidR="00835565" w:rsidRDefault="00835565">
      <w:pPr>
        <w:pStyle w:val="BodyText"/>
        <w:rPr>
          <w:sz w:val="20"/>
        </w:rPr>
      </w:pPr>
    </w:p>
    <w:p w:rsidR="00835565" w:rsidRDefault="00835565">
      <w:pPr>
        <w:pStyle w:val="BodyText"/>
        <w:spacing w:before="1"/>
        <w:rPr>
          <w:sz w:val="19"/>
        </w:rPr>
      </w:pPr>
    </w:p>
    <w:p w:rsidR="00835565" w:rsidRDefault="008568C4">
      <w:pPr>
        <w:pStyle w:val="BodyText"/>
        <w:spacing w:before="101" w:line="276" w:lineRule="auto"/>
        <w:ind w:left="1257" w:right="1812"/>
      </w:pPr>
      <w:r>
        <w:t>If there is a distinction (other than source itself) between the MSW and C&amp;I supply, it is that the C&amp;I stream is more likely to be derived from a single-source (as distinct from single stream processing facilities) or to be sorted. The consequence is that single-source supply is preferred.</w:t>
      </w:r>
    </w:p>
    <w:p w:rsidR="00835565" w:rsidRDefault="008568C4">
      <w:pPr>
        <w:pStyle w:val="BodyText"/>
        <w:spacing w:before="241" w:line="276" w:lineRule="auto"/>
        <w:ind w:left="1257" w:right="1835"/>
      </w:pPr>
      <w:r>
        <w:t>Of the total 1,559 kt of recovered paper delivered to domestic reprocessors in 2018- 19, nearly 86% was derived from C&amp;I sources, as the table below demonstrates. It also shows that 74.2% (1,157.0 kt) of the total volume delivered to domestic reprocessors was Unbleached Kraft, the vast majority of which was derived from C&amp;I sources.</w:t>
      </w:r>
    </w:p>
    <w:p w:rsidR="00835565" w:rsidRDefault="00835565">
      <w:pPr>
        <w:pStyle w:val="BodyText"/>
        <w:rPr>
          <w:sz w:val="20"/>
        </w:rPr>
      </w:pPr>
    </w:p>
    <w:p w:rsidR="00835565" w:rsidRDefault="00835565">
      <w:pPr>
        <w:pStyle w:val="BodyText"/>
        <w:rPr>
          <w:sz w:val="27"/>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1416"/>
        <w:gridCol w:w="1416"/>
        <w:gridCol w:w="1277"/>
        <w:gridCol w:w="1277"/>
      </w:tblGrid>
      <w:tr w:rsidR="00835565">
        <w:trPr>
          <w:trHeight w:val="388"/>
        </w:trPr>
        <w:tc>
          <w:tcPr>
            <w:tcW w:w="2832" w:type="dxa"/>
            <w:shd w:val="clear" w:color="auto" w:fill="8DB3E2"/>
          </w:tcPr>
          <w:p w:rsidR="00835565" w:rsidRDefault="008568C4">
            <w:pPr>
              <w:pStyle w:val="TableParagraph"/>
              <w:ind w:left="1306" w:right="1294"/>
              <w:jc w:val="center"/>
              <w:rPr>
                <w:b/>
              </w:rPr>
            </w:pPr>
            <w:r>
              <w:rPr>
                <w:b/>
              </w:rPr>
              <w:t>kt</w:t>
            </w:r>
          </w:p>
        </w:tc>
        <w:tc>
          <w:tcPr>
            <w:tcW w:w="1416" w:type="dxa"/>
            <w:shd w:val="clear" w:color="auto" w:fill="8DB3E2"/>
          </w:tcPr>
          <w:p w:rsidR="00835565" w:rsidRDefault="008568C4">
            <w:pPr>
              <w:pStyle w:val="TableParagraph"/>
              <w:ind w:right="449"/>
              <w:jc w:val="right"/>
              <w:rPr>
                <w:b/>
              </w:rPr>
            </w:pPr>
            <w:r>
              <w:rPr>
                <w:b/>
              </w:rPr>
              <w:t>MSW</w:t>
            </w:r>
          </w:p>
        </w:tc>
        <w:tc>
          <w:tcPr>
            <w:tcW w:w="1416" w:type="dxa"/>
            <w:shd w:val="clear" w:color="auto" w:fill="8DB3E2"/>
          </w:tcPr>
          <w:p w:rsidR="00835565" w:rsidRDefault="008568C4">
            <w:pPr>
              <w:pStyle w:val="TableParagraph"/>
              <w:ind w:left="354" w:right="339"/>
              <w:jc w:val="center"/>
              <w:rPr>
                <w:b/>
              </w:rPr>
            </w:pPr>
            <w:r>
              <w:rPr>
                <w:b/>
              </w:rPr>
              <w:t>C&amp;I</w:t>
            </w:r>
          </w:p>
        </w:tc>
        <w:tc>
          <w:tcPr>
            <w:tcW w:w="1277" w:type="dxa"/>
            <w:shd w:val="clear" w:color="auto" w:fill="8DB3E2"/>
          </w:tcPr>
          <w:p w:rsidR="00835565" w:rsidRDefault="008568C4">
            <w:pPr>
              <w:pStyle w:val="TableParagraph"/>
              <w:ind w:left="122" w:right="109"/>
              <w:jc w:val="center"/>
              <w:rPr>
                <w:b/>
              </w:rPr>
            </w:pPr>
            <w:r>
              <w:rPr>
                <w:b/>
              </w:rPr>
              <w:t>Total</w:t>
            </w:r>
          </w:p>
        </w:tc>
        <w:tc>
          <w:tcPr>
            <w:tcW w:w="1277" w:type="dxa"/>
            <w:shd w:val="clear" w:color="auto" w:fill="8DB3E2"/>
          </w:tcPr>
          <w:p w:rsidR="00835565" w:rsidRDefault="008568C4">
            <w:pPr>
              <w:pStyle w:val="TableParagraph"/>
              <w:ind w:left="122" w:right="109"/>
              <w:jc w:val="center"/>
              <w:rPr>
                <w:b/>
              </w:rPr>
            </w:pPr>
            <w:r>
              <w:rPr>
                <w:b/>
              </w:rPr>
              <w:t>Proportion</w:t>
            </w:r>
          </w:p>
        </w:tc>
      </w:tr>
      <w:tr w:rsidR="00835565">
        <w:trPr>
          <w:trHeight w:val="388"/>
        </w:trPr>
        <w:tc>
          <w:tcPr>
            <w:tcW w:w="2832" w:type="dxa"/>
          </w:tcPr>
          <w:p w:rsidR="00835565" w:rsidRDefault="008568C4">
            <w:pPr>
              <w:pStyle w:val="TableParagraph"/>
              <w:ind w:left="110"/>
            </w:pPr>
            <w:r>
              <w:t>Mechanical</w:t>
            </w:r>
          </w:p>
        </w:tc>
        <w:tc>
          <w:tcPr>
            <w:tcW w:w="1416" w:type="dxa"/>
          </w:tcPr>
          <w:p w:rsidR="00835565" w:rsidRDefault="008568C4">
            <w:pPr>
              <w:pStyle w:val="TableParagraph"/>
              <w:ind w:left="346" w:right="339"/>
              <w:jc w:val="center"/>
            </w:pPr>
            <w:r>
              <w:t>8.2</w:t>
            </w:r>
          </w:p>
        </w:tc>
        <w:tc>
          <w:tcPr>
            <w:tcW w:w="1416" w:type="dxa"/>
          </w:tcPr>
          <w:p w:rsidR="00835565" w:rsidRDefault="008568C4">
            <w:pPr>
              <w:pStyle w:val="TableParagraph"/>
              <w:ind w:left="354" w:right="339"/>
              <w:jc w:val="center"/>
            </w:pPr>
            <w:r>
              <w:t>46.4</w:t>
            </w:r>
          </w:p>
        </w:tc>
        <w:tc>
          <w:tcPr>
            <w:tcW w:w="1277" w:type="dxa"/>
            <w:shd w:val="clear" w:color="auto" w:fill="D9D9D9"/>
          </w:tcPr>
          <w:p w:rsidR="00835565" w:rsidRDefault="008568C4">
            <w:pPr>
              <w:pStyle w:val="TableParagraph"/>
              <w:ind w:left="122" w:right="109"/>
              <w:jc w:val="center"/>
            </w:pPr>
            <w:r>
              <w:t>54.7</w:t>
            </w:r>
          </w:p>
        </w:tc>
        <w:tc>
          <w:tcPr>
            <w:tcW w:w="1277" w:type="dxa"/>
          </w:tcPr>
          <w:p w:rsidR="00835565" w:rsidRDefault="008568C4">
            <w:pPr>
              <w:pStyle w:val="TableParagraph"/>
              <w:ind w:left="122" w:right="109"/>
              <w:jc w:val="center"/>
              <w:rPr>
                <w:i/>
              </w:rPr>
            </w:pPr>
            <w:r>
              <w:rPr>
                <w:i/>
              </w:rPr>
              <w:t>3.5%</w:t>
            </w:r>
          </w:p>
        </w:tc>
      </w:tr>
      <w:tr w:rsidR="00835565">
        <w:trPr>
          <w:trHeight w:val="388"/>
        </w:trPr>
        <w:tc>
          <w:tcPr>
            <w:tcW w:w="2832" w:type="dxa"/>
          </w:tcPr>
          <w:p w:rsidR="00835565" w:rsidRDefault="008568C4">
            <w:pPr>
              <w:pStyle w:val="TableParagraph"/>
              <w:ind w:left="110"/>
            </w:pPr>
            <w:r>
              <w:t>Bleached Chemical</w:t>
            </w:r>
          </w:p>
        </w:tc>
        <w:tc>
          <w:tcPr>
            <w:tcW w:w="1416" w:type="dxa"/>
          </w:tcPr>
          <w:p w:rsidR="00835565" w:rsidRDefault="008568C4">
            <w:pPr>
              <w:pStyle w:val="TableParagraph"/>
              <w:ind w:right="446"/>
              <w:jc w:val="right"/>
            </w:pPr>
            <w:r>
              <w:t>155.8</w:t>
            </w:r>
          </w:p>
        </w:tc>
        <w:tc>
          <w:tcPr>
            <w:tcW w:w="1416" w:type="dxa"/>
          </w:tcPr>
          <w:p w:rsidR="00835565" w:rsidRDefault="008568C4">
            <w:pPr>
              <w:pStyle w:val="TableParagraph"/>
              <w:ind w:left="354" w:right="339"/>
              <w:jc w:val="center"/>
            </w:pPr>
            <w:r>
              <w:t>191.2</w:t>
            </w:r>
          </w:p>
        </w:tc>
        <w:tc>
          <w:tcPr>
            <w:tcW w:w="1277" w:type="dxa"/>
            <w:shd w:val="clear" w:color="auto" w:fill="D9D9D9"/>
          </w:tcPr>
          <w:p w:rsidR="00835565" w:rsidRDefault="008568C4">
            <w:pPr>
              <w:pStyle w:val="TableParagraph"/>
              <w:ind w:left="122" w:right="109"/>
              <w:jc w:val="center"/>
            </w:pPr>
            <w:r>
              <w:t>346.9</w:t>
            </w:r>
          </w:p>
        </w:tc>
        <w:tc>
          <w:tcPr>
            <w:tcW w:w="1277" w:type="dxa"/>
          </w:tcPr>
          <w:p w:rsidR="00835565" w:rsidRDefault="008568C4">
            <w:pPr>
              <w:pStyle w:val="TableParagraph"/>
              <w:ind w:left="122" w:right="109"/>
              <w:jc w:val="center"/>
              <w:rPr>
                <w:i/>
              </w:rPr>
            </w:pPr>
            <w:r>
              <w:rPr>
                <w:i/>
              </w:rPr>
              <w:t>22.3%</w:t>
            </w:r>
          </w:p>
        </w:tc>
      </w:tr>
      <w:tr w:rsidR="00835565">
        <w:trPr>
          <w:trHeight w:val="388"/>
        </w:trPr>
        <w:tc>
          <w:tcPr>
            <w:tcW w:w="2832" w:type="dxa"/>
          </w:tcPr>
          <w:p w:rsidR="00835565" w:rsidRDefault="008568C4">
            <w:pPr>
              <w:pStyle w:val="TableParagraph"/>
              <w:ind w:left="110"/>
            </w:pPr>
            <w:r>
              <w:t>Unbleached Kraft</w:t>
            </w:r>
          </w:p>
        </w:tc>
        <w:tc>
          <w:tcPr>
            <w:tcW w:w="1416" w:type="dxa"/>
          </w:tcPr>
          <w:p w:rsidR="00835565" w:rsidRDefault="008568C4">
            <w:pPr>
              <w:pStyle w:val="TableParagraph"/>
              <w:ind w:left="346" w:right="339"/>
              <w:jc w:val="center"/>
            </w:pPr>
            <w:r>
              <w:t>56.7</w:t>
            </w:r>
          </w:p>
        </w:tc>
        <w:tc>
          <w:tcPr>
            <w:tcW w:w="1416" w:type="dxa"/>
          </w:tcPr>
          <w:p w:rsidR="00835565" w:rsidRDefault="008568C4">
            <w:pPr>
              <w:pStyle w:val="TableParagraph"/>
              <w:ind w:left="354" w:right="339"/>
              <w:jc w:val="center"/>
            </w:pPr>
            <w:r>
              <w:t>1,100.3</w:t>
            </w:r>
          </w:p>
        </w:tc>
        <w:tc>
          <w:tcPr>
            <w:tcW w:w="1277" w:type="dxa"/>
            <w:shd w:val="clear" w:color="auto" w:fill="D9D9D9"/>
          </w:tcPr>
          <w:p w:rsidR="00835565" w:rsidRDefault="008568C4">
            <w:pPr>
              <w:pStyle w:val="TableParagraph"/>
              <w:ind w:left="122" w:right="109"/>
              <w:jc w:val="center"/>
            </w:pPr>
            <w:r>
              <w:t>1,157.0</w:t>
            </w:r>
          </w:p>
        </w:tc>
        <w:tc>
          <w:tcPr>
            <w:tcW w:w="1277" w:type="dxa"/>
          </w:tcPr>
          <w:p w:rsidR="00835565" w:rsidRDefault="008568C4">
            <w:pPr>
              <w:pStyle w:val="TableParagraph"/>
              <w:ind w:left="122" w:right="109"/>
              <w:jc w:val="center"/>
              <w:rPr>
                <w:i/>
              </w:rPr>
            </w:pPr>
            <w:r>
              <w:rPr>
                <w:i/>
              </w:rPr>
              <w:t>74.2%</w:t>
            </w:r>
          </w:p>
        </w:tc>
      </w:tr>
      <w:tr w:rsidR="00835565">
        <w:trPr>
          <w:trHeight w:val="388"/>
        </w:trPr>
        <w:tc>
          <w:tcPr>
            <w:tcW w:w="2832" w:type="dxa"/>
            <w:shd w:val="clear" w:color="auto" w:fill="D9D9D9"/>
          </w:tcPr>
          <w:p w:rsidR="00835565" w:rsidRDefault="008568C4">
            <w:pPr>
              <w:pStyle w:val="TableParagraph"/>
              <w:ind w:left="110"/>
              <w:rPr>
                <w:b/>
              </w:rPr>
            </w:pPr>
            <w:r>
              <w:rPr>
                <w:b/>
              </w:rPr>
              <w:t>Total</w:t>
            </w:r>
          </w:p>
        </w:tc>
        <w:tc>
          <w:tcPr>
            <w:tcW w:w="1416" w:type="dxa"/>
            <w:shd w:val="clear" w:color="auto" w:fill="D9D9D9"/>
          </w:tcPr>
          <w:p w:rsidR="00835565" w:rsidRDefault="008568C4">
            <w:pPr>
              <w:pStyle w:val="TableParagraph"/>
              <w:ind w:right="444"/>
              <w:jc w:val="right"/>
              <w:rPr>
                <w:b/>
              </w:rPr>
            </w:pPr>
            <w:r>
              <w:rPr>
                <w:b/>
              </w:rPr>
              <w:t>220.7</w:t>
            </w:r>
          </w:p>
        </w:tc>
        <w:tc>
          <w:tcPr>
            <w:tcW w:w="1416" w:type="dxa"/>
            <w:shd w:val="clear" w:color="auto" w:fill="D9D9D9"/>
          </w:tcPr>
          <w:p w:rsidR="00835565" w:rsidRDefault="008568C4">
            <w:pPr>
              <w:pStyle w:val="TableParagraph"/>
              <w:ind w:left="354" w:right="339"/>
              <w:jc w:val="center"/>
              <w:rPr>
                <w:b/>
              </w:rPr>
            </w:pPr>
            <w:r>
              <w:rPr>
                <w:b/>
              </w:rPr>
              <w:t>1,337.9</w:t>
            </w:r>
          </w:p>
        </w:tc>
        <w:tc>
          <w:tcPr>
            <w:tcW w:w="1277" w:type="dxa"/>
            <w:shd w:val="clear" w:color="auto" w:fill="D9D9D9"/>
          </w:tcPr>
          <w:p w:rsidR="00835565" w:rsidRDefault="008568C4">
            <w:pPr>
              <w:pStyle w:val="TableParagraph"/>
              <w:ind w:left="122" w:right="109"/>
              <w:jc w:val="center"/>
              <w:rPr>
                <w:b/>
              </w:rPr>
            </w:pPr>
            <w:r>
              <w:rPr>
                <w:b/>
              </w:rPr>
              <w:t>1,558.6</w:t>
            </w:r>
          </w:p>
        </w:tc>
        <w:tc>
          <w:tcPr>
            <w:tcW w:w="1277" w:type="dxa"/>
          </w:tcPr>
          <w:p w:rsidR="00835565" w:rsidRDefault="00835565">
            <w:pPr>
              <w:pStyle w:val="TableParagraph"/>
              <w:spacing w:before="0"/>
              <w:rPr>
                <w:rFonts w:ascii="Times New Roman"/>
              </w:rPr>
            </w:pPr>
          </w:p>
        </w:tc>
      </w:tr>
      <w:tr w:rsidR="00835565">
        <w:trPr>
          <w:trHeight w:val="388"/>
        </w:trPr>
        <w:tc>
          <w:tcPr>
            <w:tcW w:w="2832" w:type="dxa"/>
          </w:tcPr>
          <w:p w:rsidR="00835565" w:rsidRDefault="008568C4">
            <w:pPr>
              <w:pStyle w:val="TableParagraph"/>
              <w:ind w:left="110"/>
              <w:rPr>
                <w:i/>
              </w:rPr>
            </w:pPr>
            <w:r>
              <w:rPr>
                <w:i/>
              </w:rPr>
              <w:t>Proportion</w:t>
            </w:r>
          </w:p>
        </w:tc>
        <w:tc>
          <w:tcPr>
            <w:tcW w:w="1416" w:type="dxa"/>
          </w:tcPr>
          <w:p w:rsidR="00835565" w:rsidRDefault="008568C4">
            <w:pPr>
              <w:pStyle w:val="TableParagraph"/>
              <w:ind w:right="423"/>
              <w:jc w:val="right"/>
              <w:rPr>
                <w:i/>
              </w:rPr>
            </w:pPr>
            <w:r>
              <w:rPr>
                <w:i/>
              </w:rPr>
              <w:t>14.2%</w:t>
            </w:r>
          </w:p>
        </w:tc>
        <w:tc>
          <w:tcPr>
            <w:tcW w:w="1416" w:type="dxa"/>
          </w:tcPr>
          <w:p w:rsidR="00835565" w:rsidRDefault="008568C4">
            <w:pPr>
              <w:pStyle w:val="TableParagraph"/>
              <w:ind w:left="354" w:right="339"/>
              <w:jc w:val="center"/>
              <w:rPr>
                <w:i/>
              </w:rPr>
            </w:pPr>
            <w:r>
              <w:rPr>
                <w:i/>
              </w:rPr>
              <w:t>85.8%</w:t>
            </w:r>
          </w:p>
        </w:tc>
        <w:tc>
          <w:tcPr>
            <w:tcW w:w="1277" w:type="dxa"/>
          </w:tcPr>
          <w:p w:rsidR="00835565" w:rsidRDefault="00835565">
            <w:pPr>
              <w:pStyle w:val="TableParagraph"/>
              <w:spacing w:before="0"/>
              <w:rPr>
                <w:rFonts w:ascii="Times New Roman"/>
              </w:rPr>
            </w:pPr>
          </w:p>
        </w:tc>
        <w:tc>
          <w:tcPr>
            <w:tcW w:w="1277" w:type="dxa"/>
          </w:tcPr>
          <w:p w:rsidR="00835565" w:rsidRDefault="00835565">
            <w:pPr>
              <w:pStyle w:val="TableParagraph"/>
              <w:spacing w:before="0"/>
              <w:rPr>
                <w:rFonts w:ascii="Times New Roman"/>
              </w:rPr>
            </w:pPr>
          </w:p>
        </w:tc>
      </w:tr>
    </w:tbl>
    <w:p w:rsidR="00835565" w:rsidRDefault="00835565">
      <w:pPr>
        <w:pStyle w:val="BodyText"/>
        <w:rPr>
          <w:sz w:val="20"/>
        </w:rPr>
      </w:pPr>
    </w:p>
    <w:p w:rsidR="00835565" w:rsidRDefault="00835565">
      <w:pPr>
        <w:pStyle w:val="BodyText"/>
        <w:spacing w:before="6"/>
        <w:rPr>
          <w:sz w:val="19"/>
        </w:rPr>
      </w:pPr>
    </w:p>
    <w:p w:rsidR="00835565" w:rsidRDefault="008568C4">
      <w:pPr>
        <w:pStyle w:val="BodyText"/>
        <w:spacing w:before="100" w:line="276" w:lineRule="auto"/>
        <w:ind w:left="1257" w:right="1809"/>
      </w:pPr>
      <w:r>
        <w:t>It must be noted that the amount of material derived from each of the MSW and C&amp;I streams is in a state of flux, as the market and supply-chain for recovered paper continues to adjust and adapt to the altered dynamics.</w:t>
      </w:r>
    </w:p>
    <w:p w:rsidR="00835565" w:rsidRDefault="00835565">
      <w:pPr>
        <w:spacing w:line="276" w:lineRule="auto"/>
        <w:sectPr w:rsidR="00835565">
          <w:pgSz w:w="11910" w:h="16840"/>
          <w:pgMar w:top="1540" w:right="0" w:bottom="980" w:left="540" w:header="721" w:footer="706" w:gutter="0"/>
          <w:cols w:space="720"/>
        </w:sectPr>
      </w:pPr>
    </w:p>
    <w:p w:rsidR="00835565" w:rsidRDefault="00835565">
      <w:pPr>
        <w:pStyle w:val="BodyText"/>
        <w:rPr>
          <w:sz w:val="20"/>
        </w:rPr>
      </w:pPr>
    </w:p>
    <w:p w:rsidR="00835565" w:rsidRDefault="00835565">
      <w:pPr>
        <w:pStyle w:val="BodyText"/>
        <w:spacing w:before="6"/>
        <w:rPr>
          <w:sz w:val="18"/>
        </w:rPr>
      </w:pPr>
    </w:p>
    <w:p w:rsidR="00835565" w:rsidRDefault="008568C4">
      <w:pPr>
        <w:pStyle w:val="Heading2"/>
        <w:spacing w:before="100"/>
      </w:pPr>
      <w:r>
        <w:rPr>
          <w:color w:val="4F81BD"/>
        </w:rPr>
        <w:t>Further assessment and analysis</w:t>
      </w:r>
    </w:p>
    <w:p w:rsidR="00835565" w:rsidRDefault="008568C4">
      <w:pPr>
        <w:pStyle w:val="BodyText"/>
        <w:spacing w:line="276" w:lineRule="auto"/>
        <w:ind w:left="1257" w:right="2008"/>
        <w:jc w:val="both"/>
      </w:pPr>
      <w:r>
        <w:t>In the event that the proposed prohibition on recovered paper exports proceeds, it will be necessary for the specific supply-chain costs and implications (including the opportunities) to be modelled and described in financial and commercial terms.</w:t>
      </w:r>
    </w:p>
    <w:p w:rsidR="00835565" w:rsidRDefault="008568C4">
      <w:pPr>
        <w:pStyle w:val="BodyText"/>
        <w:spacing w:before="237" w:line="276" w:lineRule="auto"/>
        <w:ind w:left="1257" w:right="1840"/>
      </w:pPr>
      <w:r>
        <w:t>Additionally, it would be helpful in the assessment of options, for a cost-curve outlining the cost per tonne and market limits the various recovered paper reprocessing options. This would be beneficial for Government, the supply chain and potential investors.</w:t>
      </w:r>
    </w:p>
    <w:p w:rsidR="00835565" w:rsidRDefault="008568C4">
      <w:pPr>
        <w:spacing w:before="241" w:line="276" w:lineRule="auto"/>
        <w:ind w:left="1257" w:right="8771"/>
        <w:rPr>
          <w:i/>
          <w:sz w:val="24"/>
        </w:rPr>
      </w:pPr>
      <w:r>
        <w:rPr>
          <w:i/>
          <w:sz w:val="24"/>
        </w:rPr>
        <w:t>IndustryEdge October 2019</w:t>
      </w:r>
    </w:p>
    <w:p w:rsidR="00835565" w:rsidRDefault="00835565">
      <w:pPr>
        <w:spacing w:line="276" w:lineRule="auto"/>
        <w:rPr>
          <w:sz w:val="24"/>
        </w:rPr>
        <w:sectPr w:rsidR="00835565">
          <w:pgSz w:w="11910" w:h="16840"/>
          <w:pgMar w:top="1540" w:right="0" w:bottom="980" w:left="540" w:header="721" w:footer="706" w:gutter="0"/>
          <w:cols w:space="720"/>
        </w:sectPr>
      </w:pPr>
    </w:p>
    <w:p w:rsidR="00835565" w:rsidRDefault="00835565">
      <w:pPr>
        <w:pStyle w:val="BodyText"/>
        <w:rPr>
          <w:i/>
          <w:sz w:val="20"/>
        </w:rPr>
      </w:pPr>
    </w:p>
    <w:p w:rsidR="00835565" w:rsidRDefault="00835565">
      <w:pPr>
        <w:pStyle w:val="BodyText"/>
        <w:spacing w:before="11"/>
        <w:rPr>
          <w:i/>
          <w:sz w:val="18"/>
        </w:rPr>
      </w:pPr>
    </w:p>
    <w:p w:rsidR="00835565" w:rsidRDefault="008568C4">
      <w:pPr>
        <w:pStyle w:val="Heading3"/>
        <w:spacing w:before="101"/>
        <w:ind w:left="177"/>
      </w:pPr>
      <w:r>
        <w:rPr>
          <w:color w:val="4F81BD"/>
        </w:rPr>
        <w:t>Newsprint</w:t>
      </w:r>
    </w:p>
    <w:p w:rsidR="00835565" w:rsidRDefault="008568C4">
      <w:pPr>
        <w:pStyle w:val="BodyText"/>
        <w:spacing w:line="276" w:lineRule="auto"/>
        <w:ind w:left="177" w:right="752"/>
      </w:pPr>
      <w:r>
        <w:t>Although generally a Printing &amp; Communication paper, Newsprint has traditionally been treated separately because of its once substantial volumes and distinct supply chain. Newsprint is manufactured from pulp which has been produced using mechanical pulping techniques, rather than chemical pulping techniques.</w:t>
      </w:r>
    </w:p>
    <w:p w:rsidR="00835565" w:rsidRDefault="008568C4">
      <w:pPr>
        <w:pStyle w:val="BodyText"/>
        <w:spacing w:before="237" w:line="278" w:lineRule="auto"/>
        <w:ind w:left="177" w:right="775"/>
        <w:jc w:val="both"/>
      </w:pPr>
      <w:r>
        <w:t>Post-consumer Newsprint is extensively recovered and recycled into Newsprint and Packaging &amp; Industrial paper and paperboard, as well as insulation, soil stabilizer, moulded fibre products such as egg cartons and pet-care products such as kitty litter.</w:t>
      </w:r>
    </w:p>
    <w:p w:rsidR="00835565" w:rsidRDefault="008568C4">
      <w:pPr>
        <w:pStyle w:val="BodyText"/>
        <w:spacing w:before="233" w:line="276" w:lineRule="auto"/>
        <w:ind w:left="177" w:right="849"/>
      </w:pPr>
      <w:r>
        <w:t>Recovery is generally through co-mingled kerbside collections, with the significant majority of supply passing through MRFs, supplemented by specific collections (‘newspaper drives’) that may bypass MRFs and be returned to the Newsprint manufacturers or direct to Packaging &amp; Industrial paper manufacturers.</w:t>
      </w:r>
    </w:p>
    <w:p w:rsidR="00835565" w:rsidRDefault="008568C4">
      <w:pPr>
        <w:pStyle w:val="Heading3"/>
        <w:spacing w:before="237"/>
        <w:ind w:left="177"/>
      </w:pPr>
      <w:r>
        <w:rPr>
          <w:color w:val="4F81BD"/>
        </w:rPr>
        <w:t>Printing &amp; Communication</w:t>
      </w:r>
    </w:p>
    <w:p w:rsidR="00835565" w:rsidRDefault="008568C4">
      <w:pPr>
        <w:pStyle w:val="BodyText"/>
        <w:spacing w:line="276" w:lineRule="auto"/>
        <w:ind w:left="177" w:right="796"/>
      </w:pPr>
      <w:r>
        <w:t>Printing &amp; Communication papers refer to those grades of paper used in printed applications (other than Newsprint). This is an extensive range of products including directories, catalogues and inserts, magazines, brochures, forms, envelopes posters, stationery, books and more, including copy paper. While consumption is in decline, this is still a substantial grade.</w:t>
      </w:r>
    </w:p>
    <w:p w:rsidR="00835565" w:rsidRDefault="008568C4">
      <w:pPr>
        <w:pStyle w:val="BodyText"/>
        <w:spacing w:before="241"/>
        <w:ind w:left="177"/>
      </w:pPr>
      <w:r>
        <w:t>The majority of recovery is through co-mingled kerbside collections, passing through MRFs.</w:t>
      </w:r>
    </w:p>
    <w:p w:rsidR="00835565" w:rsidRDefault="00835565">
      <w:pPr>
        <w:pStyle w:val="BodyText"/>
        <w:spacing w:before="2"/>
        <w:rPr>
          <w:sz w:val="23"/>
        </w:rPr>
      </w:pPr>
    </w:p>
    <w:p w:rsidR="00835565" w:rsidRDefault="008568C4">
      <w:pPr>
        <w:pStyle w:val="BodyText"/>
        <w:spacing w:before="1" w:line="278" w:lineRule="auto"/>
        <w:ind w:left="177" w:right="751"/>
      </w:pPr>
      <w:r>
        <w:t>Printing &amp; Communication papers are made from two virgin fibre inputs – chemical pulp and mechanical pulp. Recovered material is, in part, segregated between the Bleached Chemical and Mechanical grades, as well as the ‘Other’ grade.</w:t>
      </w:r>
    </w:p>
    <w:p w:rsidR="00835565" w:rsidRDefault="008568C4">
      <w:pPr>
        <w:pStyle w:val="BodyText"/>
        <w:spacing w:before="233" w:line="276" w:lineRule="auto"/>
        <w:ind w:left="177" w:right="969"/>
      </w:pPr>
      <w:r>
        <w:t>Post-consumer recovery volumes are used in recycled office-products (including copy paper), as recycled content for tissue production and in some ‘white recycled’ packaging grades.</w:t>
      </w:r>
    </w:p>
    <w:p w:rsidR="00835565" w:rsidRDefault="008568C4">
      <w:pPr>
        <w:pStyle w:val="Heading3"/>
        <w:spacing w:before="238"/>
        <w:ind w:left="177"/>
      </w:pPr>
      <w:r>
        <w:rPr>
          <w:color w:val="4F81BD"/>
        </w:rPr>
        <w:t>Tissue</w:t>
      </w:r>
    </w:p>
    <w:p w:rsidR="00835565" w:rsidRDefault="008568C4">
      <w:pPr>
        <w:pStyle w:val="BodyText"/>
        <w:spacing w:line="278" w:lineRule="auto"/>
        <w:ind w:left="177" w:right="968"/>
      </w:pPr>
      <w:r>
        <w:t>Dominated by toilet paper, the Tissue grade includes facial tissues and hand towels primarily. There is no post-consumer recovery or recycling.</w:t>
      </w:r>
    </w:p>
    <w:p w:rsidR="00835565" w:rsidRDefault="008568C4">
      <w:pPr>
        <w:pStyle w:val="Heading3"/>
        <w:spacing w:before="237"/>
        <w:ind w:left="177"/>
      </w:pPr>
      <w:r>
        <w:rPr>
          <w:color w:val="4F81BD"/>
        </w:rPr>
        <w:t>Packaging &amp; Industrial</w:t>
      </w:r>
    </w:p>
    <w:p w:rsidR="00835565" w:rsidRDefault="008568C4">
      <w:pPr>
        <w:pStyle w:val="BodyText"/>
        <w:spacing w:line="276" w:lineRule="auto"/>
        <w:ind w:left="177" w:right="810"/>
      </w:pPr>
      <w:r>
        <w:t>Representing the largest volume of consumption, Packaging &amp; Industrial paper and paperboard grades are used to manufacture bags (retail), sacks (industrial), wrapping papers and folding cartons such as cereal and pharmaceutical boxes, but is dominated by use in manufacture of corrugated cartons, almost entirely manufactured from fibre that was originally chemically pulped.</w:t>
      </w:r>
    </w:p>
    <w:p w:rsidR="00835565" w:rsidRDefault="008568C4">
      <w:pPr>
        <w:pStyle w:val="BodyText"/>
        <w:spacing w:before="241" w:line="276" w:lineRule="auto"/>
        <w:ind w:left="177" w:right="732"/>
      </w:pPr>
      <w:r>
        <w:t>Corrugated cartons can be manufactured from virgin fibre pulp or recycled fibre pulp, and often from a mix of the two. Recovery and post-consumer recycling of Packaging &amp; Industrial grades of paper and paperboard is extensive and is generally deployed back into the manufacture of corrugated cartons.</w:t>
      </w:r>
    </w:p>
    <w:p w:rsidR="00835565" w:rsidRDefault="00835565">
      <w:pPr>
        <w:spacing w:line="276" w:lineRule="auto"/>
        <w:sectPr w:rsidR="00835565">
          <w:headerReference w:type="default" r:id="rId24"/>
          <w:footerReference w:type="default" r:id="rId25"/>
          <w:pgSz w:w="11910" w:h="16840"/>
          <w:pgMar w:top="1860" w:right="0" w:bottom="980" w:left="540" w:header="715" w:footer="786" w:gutter="0"/>
          <w:pgNumType w:start="32"/>
          <w:cols w:space="720"/>
        </w:sectPr>
      </w:pPr>
    </w:p>
    <w:p w:rsidR="00835565" w:rsidRDefault="00835565">
      <w:pPr>
        <w:pStyle w:val="BodyText"/>
        <w:rPr>
          <w:sz w:val="20"/>
        </w:rPr>
      </w:pPr>
    </w:p>
    <w:p w:rsidR="00835565" w:rsidRDefault="00835565">
      <w:pPr>
        <w:pStyle w:val="BodyText"/>
        <w:spacing w:before="11"/>
        <w:rPr>
          <w:sz w:val="18"/>
        </w:rPr>
      </w:pPr>
    </w:p>
    <w:p w:rsidR="00835565" w:rsidRDefault="008568C4">
      <w:pPr>
        <w:pStyle w:val="BodyText"/>
        <w:spacing w:before="101" w:line="276" w:lineRule="auto"/>
        <w:ind w:left="177" w:right="742"/>
      </w:pPr>
      <w:r>
        <w:t>Traditionally, the substantial volume of post-consumer recovery has been through Commercial &amp; Industrial collections, due to the business-to-business nature of the use of packaging. Although this remains substantial, the rise of e-commerce and home deliveries has resulted in increased collections arising through co-mingled kerbside collections and its passage through MRFs.</w:t>
      </w:r>
    </w:p>
    <w:p w:rsidR="00835565" w:rsidRDefault="00835565">
      <w:pPr>
        <w:spacing w:line="276" w:lineRule="auto"/>
        <w:sectPr w:rsidR="00835565">
          <w:pgSz w:w="11910" w:h="16840"/>
          <w:pgMar w:top="1860" w:right="0" w:bottom="980" w:left="540" w:header="715" w:footer="786" w:gutter="0"/>
          <w:cols w:space="720"/>
        </w:sectPr>
      </w:pPr>
    </w:p>
    <w:p w:rsidR="00835565" w:rsidRDefault="00835565">
      <w:pPr>
        <w:pStyle w:val="BodyText"/>
        <w:rPr>
          <w:sz w:val="20"/>
        </w:rPr>
      </w:pPr>
    </w:p>
    <w:p w:rsidR="00835565" w:rsidRDefault="00835565">
      <w:pPr>
        <w:pStyle w:val="BodyText"/>
        <w:spacing w:before="8"/>
        <w:rPr>
          <w:sz w:val="18"/>
        </w:rPr>
      </w:pPr>
    </w:p>
    <w:p w:rsidR="00835565" w:rsidRDefault="008568C4">
      <w:pPr>
        <w:pStyle w:val="Heading1"/>
        <w:ind w:left="123"/>
      </w:pPr>
      <w:r>
        <w:rPr>
          <w:color w:val="4F81BD"/>
        </w:rPr>
        <w:t>Recovered paper types, grades and sources</w:t>
      </w:r>
    </w:p>
    <w:p w:rsidR="00835565" w:rsidRDefault="00835565">
      <w:pPr>
        <w:pStyle w:val="BodyText"/>
        <w:spacing w:before="3"/>
        <w:rPr>
          <w:b/>
          <w:sz w:val="36"/>
        </w:rPr>
      </w:pPr>
    </w:p>
    <w:p w:rsidR="00835565" w:rsidRDefault="008568C4">
      <w:pPr>
        <w:pStyle w:val="BodyText"/>
        <w:spacing w:line="276" w:lineRule="auto"/>
        <w:ind w:left="123" w:right="1093"/>
      </w:pPr>
      <w:r>
        <w:t>Globally, recovered paper types are defined – at the primary level – by the type of pulp from which they are manufactured, and within that, whether they are bleached. This typology is used because the different pulp types have different applications.</w:t>
      </w:r>
    </w:p>
    <w:p w:rsidR="00835565" w:rsidRDefault="008568C4">
      <w:pPr>
        <w:pStyle w:val="Heading3"/>
        <w:spacing w:before="237"/>
        <w:ind w:left="123"/>
      </w:pPr>
      <w:r>
        <w:rPr>
          <w:color w:val="4F81BD"/>
        </w:rPr>
        <w:t>Types and Grades of Recovered Paper</w:t>
      </w:r>
    </w:p>
    <w:p w:rsidR="00835565" w:rsidRDefault="008568C4">
      <w:pPr>
        <w:pStyle w:val="BodyText"/>
        <w:spacing w:line="276" w:lineRule="auto"/>
        <w:ind w:left="123" w:right="1306"/>
      </w:pPr>
      <w:r>
        <w:t xml:space="preserve">The table below sets out the types and grades of recovered paper. The ‘Recovered Paper Grades’ are international trade grades. Within each, there are a considerable number of specific grades, for which specifications and prices are different. Although not definitive and certainly no longer up to date, reference to the </w:t>
      </w:r>
      <w:r>
        <w:rPr>
          <w:i/>
        </w:rPr>
        <w:t>Australian Recovered Paper Specifications</w:t>
      </w:r>
      <w:r>
        <w:rPr>
          <w:position w:val="8"/>
          <w:sz w:val="16"/>
        </w:rPr>
        <w:t xml:space="preserve">6 </w:t>
      </w:r>
      <w:r>
        <w:t>may be of benefit.</w:t>
      </w:r>
    </w:p>
    <w:p w:rsidR="00835565" w:rsidRDefault="00835565">
      <w:pPr>
        <w:pStyle w:val="BodyText"/>
        <w:spacing w:before="4"/>
        <w:rPr>
          <w:sz w:val="19"/>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5102"/>
        <w:gridCol w:w="3542"/>
      </w:tblGrid>
      <w:tr w:rsidR="00835565">
        <w:trPr>
          <w:trHeight w:val="431"/>
        </w:trPr>
        <w:tc>
          <w:tcPr>
            <w:tcW w:w="1843" w:type="dxa"/>
          </w:tcPr>
          <w:p w:rsidR="00835565" w:rsidRDefault="008568C4">
            <w:pPr>
              <w:pStyle w:val="TableParagraph"/>
              <w:ind w:left="135"/>
              <w:rPr>
                <w:b/>
              </w:rPr>
            </w:pPr>
            <w:r>
              <w:rPr>
                <w:b/>
              </w:rPr>
              <w:t>Types (Pulp type)</w:t>
            </w:r>
          </w:p>
        </w:tc>
        <w:tc>
          <w:tcPr>
            <w:tcW w:w="5102" w:type="dxa"/>
          </w:tcPr>
          <w:p w:rsidR="00835565" w:rsidRDefault="008568C4">
            <w:pPr>
              <w:pStyle w:val="TableParagraph"/>
              <w:ind w:left="135"/>
              <w:rPr>
                <w:b/>
              </w:rPr>
            </w:pPr>
            <w:r>
              <w:rPr>
                <w:b/>
              </w:rPr>
              <w:t>Recovered Paper Grades (inc. for Export)*</w:t>
            </w:r>
          </w:p>
        </w:tc>
        <w:tc>
          <w:tcPr>
            <w:tcW w:w="3542" w:type="dxa"/>
          </w:tcPr>
          <w:p w:rsidR="00835565" w:rsidRDefault="008568C4">
            <w:pPr>
              <w:pStyle w:val="TableParagraph"/>
              <w:ind w:left="136"/>
              <w:rPr>
                <w:b/>
              </w:rPr>
            </w:pPr>
            <w:r>
              <w:rPr>
                <w:b/>
              </w:rPr>
              <w:t>Paper &amp; Board Inputs</w:t>
            </w:r>
          </w:p>
        </w:tc>
      </w:tr>
      <w:tr w:rsidR="00835565">
        <w:trPr>
          <w:trHeight w:val="426"/>
        </w:trPr>
        <w:tc>
          <w:tcPr>
            <w:tcW w:w="1843" w:type="dxa"/>
            <w:vMerge w:val="restart"/>
          </w:tcPr>
          <w:p w:rsidR="00835565" w:rsidRDefault="00835565">
            <w:pPr>
              <w:pStyle w:val="TableParagraph"/>
              <w:spacing w:before="0"/>
              <w:rPr>
                <w:sz w:val="26"/>
              </w:rPr>
            </w:pPr>
          </w:p>
          <w:p w:rsidR="00835565" w:rsidRDefault="00835565">
            <w:pPr>
              <w:pStyle w:val="TableParagraph"/>
              <w:spacing w:before="0"/>
              <w:rPr>
                <w:sz w:val="26"/>
              </w:rPr>
            </w:pPr>
          </w:p>
          <w:p w:rsidR="00835565" w:rsidRDefault="00835565">
            <w:pPr>
              <w:pStyle w:val="TableParagraph"/>
              <w:spacing w:before="0"/>
              <w:rPr>
                <w:sz w:val="26"/>
              </w:rPr>
            </w:pPr>
          </w:p>
          <w:p w:rsidR="00835565" w:rsidRDefault="00835565">
            <w:pPr>
              <w:pStyle w:val="TableParagraph"/>
              <w:spacing w:before="11"/>
              <w:rPr>
                <w:sz w:val="34"/>
              </w:rPr>
            </w:pPr>
          </w:p>
          <w:p w:rsidR="00835565" w:rsidRDefault="008568C4">
            <w:pPr>
              <w:pStyle w:val="TableParagraph"/>
              <w:spacing w:before="1"/>
              <w:ind w:left="135"/>
            </w:pPr>
            <w:r>
              <w:t>Chemical</w:t>
            </w:r>
          </w:p>
        </w:tc>
        <w:tc>
          <w:tcPr>
            <w:tcW w:w="5102" w:type="dxa"/>
            <w:vMerge w:val="restart"/>
          </w:tcPr>
          <w:p w:rsidR="00835565" w:rsidRDefault="00835565">
            <w:pPr>
              <w:pStyle w:val="TableParagraph"/>
              <w:spacing w:before="2"/>
              <w:rPr>
                <w:sz w:val="31"/>
              </w:rPr>
            </w:pPr>
          </w:p>
          <w:p w:rsidR="00835565" w:rsidRDefault="008568C4">
            <w:pPr>
              <w:pStyle w:val="TableParagraph"/>
              <w:spacing w:before="0"/>
              <w:ind w:left="135"/>
            </w:pPr>
            <w:r>
              <w:t>Bleached Chemical</w:t>
            </w:r>
          </w:p>
          <w:p w:rsidR="00835565" w:rsidRDefault="008568C4">
            <w:pPr>
              <w:pStyle w:val="TableParagraph"/>
              <w:spacing w:before="101" w:line="273" w:lineRule="auto"/>
              <w:ind w:left="135" w:right="445"/>
            </w:pPr>
            <w:r>
              <w:t>(may include some Packaging &amp; Industrial paper &amp; paperboard)</w:t>
            </w:r>
          </w:p>
        </w:tc>
        <w:tc>
          <w:tcPr>
            <w:tcW w:w="3542" w:type="dxa"/>
          </w:tcPr>
          <w:p w:rsidR="00835565" w:rsidRDefault="008568C4">
            <w:pPr>
              <w:pStyle w:val="TableParagraph"/>
              <w:ind w:left="136"/>
            </w:pPr>
            <w:r>
              <w:t>Office paper</w:t>
            </w:r>
          </w:p>
        </w:tc>
      </w:tr>
      <w:tr w:rsidR="00835565">
        <w:trPr>
          <w:trHeight w:val="426"/>
        </w:trPr>
        <w:tc>
          <w:tcPr>
            <w:tcW w:w="1843" w:type="dxa"/>
            <w:vMerge/>
            <w:tcBorders>
              <w:top w:val="nil"/>
            </w:tcBorders>
          </w:tcPr>
          <w:p w:rsidR="00835565" w:rsidRDefault="00835565">
            <w:pPr>
              <w:rPr>
                <w:sz w:val="2"/>
                <w:szCs w:val="2"/>
              </w:rPr>
            </w:pPr>
          </w:p>
        </w:tc>
        <w:tc>
          <w:tcPr>
            <w:tcW w:w="5102" w:type="dxa"/>
            <w:vMerge/>
            <w:tcBorders>
              <w:top w:val="nil"/>
            </w:tcBorders>
          </w:tcPr>
          <w:p w:rsidR="00835565" w:rsidRDefault="00835565">
            <w:pPr>
              <w:rPr>
                <w:sz w:val="2"/>
                <w:szCs w:val="2"/>
              </w:rPr>
            </w:pPr>
          </w:p>
        </w:tc>
        <w:tc>
          <w:tcPr>
            <w:tcW w:w="3542" w:type="dxa"/>
          </w:tcPr>
          <w:p w:rsidR="00835565" w:rsidRDefault="008568C4">
            <w:pPr>
              <w:pStyle w:val="TableParagraph"/>
              <w:ind w:left="136"/>
            </w:pPr>
            <w:r>
              <w:t>Printing papers</w:t>
            </w:r>
          </w:p>
        </w:tc>
      </w:tr>
      <w:tr w:rsidR="00835565">
        <w:trPr>
          <w:trHeight w:val="431"/>
        </w:trPr>
        <w:tc>
          <w:tcPr>
            <w:tcW w:w="1843" w:type="dxa"/>
            <w:vMerge/>
            <w:tcBorders>
              <w:top w:val="nil"/>
            </w:tcBorders>
          </w:tcPr>
          <w:p w:rsidR="00835565" w:rsidRDefault="00835565">
            <w:pPr>
              <w:rPr>
                <w:sz w:val="2"/>
                <w:szCs w:val="2"/>
              </w:rPr>
            </w:pPr>
          </w:p>
        </w:tc>
        <w:tc>
          <w:tcPr>
            <w:tcW w:w="5102" w:type="dxa"/>
            <w:vMerge/>
            <w:tcBorders>
              <w:top w:val="nil"/>
            </w:tcBorders>
          </w:tcPr>
          <w:p w:rsidR="00835565" w:rsidRDefault="00835565">
            <w:pPr>
              <w:rPr>
                <w:sz w:val="2"/>
                <w:szCs w:val="2"/>
              </w:rPr>
            </w:pPr>
          </w:p>
        </w:tc>
        <w:tc>
          <w:tcPr>
            <w:tcW w:w="3542" w:type="dxa"/>
          </w:tcPr>
          <w:p w:rsidR="00835565" w:rsidRDefault="008568C4">
            <w:pPr>
              <w:pStyle w:val="TableParagraph"/>
              <w:ind w:left="136"/>
            </w:pPr>
            <w:r>
              <w:t>Magazines (some)</w:t>
            </w:r>
          </w:p>
        </w:tc>
      </w:tr>
      <w:tr w:rsidR="00835565">
        <w:trPr>
          <w:trHeight w:val="426"/>
        </w:trPr>
        <w:tc>
          <w:tcPr>
            <w:tcW w:w="1843" w:type="dxa"/>
            <w:vMerge/>
            <w:tcBorders>
              <w:top w:val="nil"/>
            </w:tcBorders>
          </w:tcPr>
          <w:p w:rsidR="00835565" w:rsidRDefault="00835565">
            <w:pPr>
              <w:rPr>
                <w:sz w:val="2"/>
                <w:szCs w:val="2"/>
              </w:rPr>
            </w:pPr>
          </w:p>
        </w:tc>
        <w:tc>
          <w:tcPr>
            <w:tcW w:w="5102" w:type="dxa"/>
            <w:vMerge/>
            <w:tcBorders>
              <w:top w:val="nil"/>
            </w:tcBorders>
          </w:tcPr>
          <w:p w:rsidR="00835565" w:rsidRDefault="00835565">
            <w:pPr>
              <w:rPr>
                <w:sz w:val="2"/>
                <w:szCs w:val="2"/>
              </w:rPr>
            </w:pPr>
          </w:p>
        </w:tc>
        <w:tc>
          <w:tcPr>
            <w:tcW w:w="3542" w:type="dxa"/>
          </w:tcPr>
          <w:p w:rsidR="00835565" w:rsidRDefault="008568C4">
            <w:pPr>
              <w:pStyle w:val="TableParagraph"/>
              <w:ind w:left="136"/>
            </w:pPr>
            <w:r>
              <w:t>Envelopes &amp; stationery</w:t>
            </w:r>
          </w:p>
        </w:tc>
      </w:tr>
      <w:tr w:rsidR="00835565">
        <w:trPr>
          <w:trHeight w:val="431"/>
        </w:trPr>
        <w:tc>
          <w:tcPr>
            <w:tcW w:w="1843" w:type="dxa"/>
            <w:vMerge/>
            <w:tcBorders>
              <w:top w:val="nil"/>
            </w:tcBorders>
          </w:tcPr>
          <w:p w:rsidR="00835565" w:rsidRDefault="00835565">
            <w:pPr>
              <w:rPr>
                <w:sz w:val="2"/>
                <w:szCs w:val="2"/>
              </w:rPr>
            </w:pPr>
          </w:p>
        </w:tc>
        <w:tc>
          <w:tcPr>
            <w:tcW w:w="5102" w:type="dxa"/>
            <w:vMerge w:val="restart"/>
          </w:tcPr>
          <w:p w:rsidR="00835565" w:rsidRDefault="00835565">
            <w:pPr>
              <w:pStyle w:val="TableParagraph"/>
              <w:spacing w:before="0"/>
              <w:rPr>
                <w:sz w:val="26"/>
              </w:rPr>
            </w:pPr>
          </w:p>
          <w:p w:rsidR="00835565" w:rsidRDefault="008568C4">
            <w:pPr>
              <w:pStyle w:val="TableParagraph"/>
              <w:spacing w:before="1"/>
              <w:ind w:left="135"/>
            </w:pPr>
            <w:r>
              <w:t>Unbleached Kraft</w:t>
            </w:r>
          </w:p>
          <w:p w:rsidR="00835565" w:rsidRDefault="008568C4">
            <w:pPr>
              <w:pStyle w:val="TableParagraph"/>
              <w:spacing w:before="101"/>
              <w:ind w:left="135"/>
            </w:pPr>
            <w:r>
              <w:t>(may include some bleached content material)</w:t>
            </w:r>
          </w:p>
        </w:tc>
        <w:tc>
          <w:tcPr>
            <w:tcW w:w="3542" w:type="dxa"/>
          </w:tcPr>
          <w:p w:rsidR="00835565" w:rsidRDefault="008568C4">
            <w:pPr>
              <w:pStyle w:val="TableParagraph"/>
              <w:ind w:left="136"/>
            </w:pPr>
            <w:r>
              <w:t>Corrugated containers</w:t>
            </w:r>
          </w:p>
        </w:tc>
      </w:tr>
      <w:tr w:rsidR="00835565">
        <w:trPr>
          <w:trHeight w:val="426"/>
        </w:trPr>
        <w:tc>
          <w:tcPr>
            <w:tcW w:w="1843" w:type="dxa"/>
            <w:vMerge/>
            <w:tcBorders>
              <w:top w:val="nil"/>
            </w:tcBorders>
          </w:tcPr>
          <w:p w:rsidR="00835565" w:rsidRDefault="00835565">
            <w:pPr>
              <w:rPr>
                <w:sz w:val="2"/>
                <w:szCs w:val="2"/>
              </w:rPr>
            </w:pPr>
          </w:p>
        </w:tc>
        <w:tc>
          <w:tcPr>
            <w:tcW w:w="5102" w:type="dxa"/>
            <w:vMerge/>
            <w:tcBorders>
              <w:top w:val="nil"/>
            </w:tcBorders>
          </w:tcPr>
          <w:p w:rsidR="00835565" w:rsidRDefault="00835565">
            <w:pPr>
              <w:rPr>
                <w:sz w:val="2"/>
                <w:szCs w:val="2"/>
              </w:rPr>
            </w:pPr>
          </w:p>
        </w:tc>
        <w:tc>
          <w:tcPr>
            <w:tcW w:w="3542" w:type="dxa"/>
          </w:tcPr>
          <w:p w:rsidR="00835565" w:rsidRDefault="008568C4">
            <w:pPr>
              <w:pStyle w:val="TableParagraph"/>
              <w:ind w:left="136"/>
            </w:pPr>
            <w:r>
              <w:t>Industrial sacks</w:t>
            </w:r>
          </w:p>
        </w:tc>
      </w:tr>
      <w:tr w:rsidR="00835565">
        <w:trPr>
          <w:trHeight w:val="431"/>
        </w:trPr>
        <w:tc>
          <w:tcPr>
            <w:tcW w:w="1843" w:type="dxa"/>
            <w:vMerge/>
            <w:tcBorders>
              <w:top w:val="nil"/>
            </w:tcBorders>
          </w:tcPr>
          <w:p w:rsidR="00835565" w:rsidRDefault="00835565">
            <w:pPr>
              <w:rPr>
                <w:sz w:val="2"/>
                <w:szCs w:val="2"/>
              </w:rPr>
            </w:pPr>
          </w:p>
        </w:tc>
        <w:tc>
          <w:tcPr>
            <w:tcW w:w="5102" w:type="dxa"/>
            <w:vMerge/>
            <w:tcBorders>
              <w:top w:val="nil"/>
            </w:tcBorders>
          </w:tcPr>
          <w:p w:rsidR="00835565" w:rsidRDefault="00835565">
            <w:pPr>
              <w:rPr>
                <w:sz w:val="2"/>
                <w:szCs w:val="2"/>
              </w:rPr>
            </w:pPr>
          </w:p>
        </w:tc>
        <w:tc>
          <w:tcPr>
            <w:tcW w:w="3542" w:type="dxa"/>
          </w:tcPr>
          <w:p w:rsidR="00835565" w:rsidRDefault="008568C4">
            <w:pPr>
              <w:pStyle w:val="TableParagraph"/>
              <w:ind w:left="136"/>
            </w:pPr>
            <w:r>
              <w:t>Folding boxes (some)</w:t>
            </w:r>
          </w:p>
        </w:tc>
      </w:tr>
      <w:tr w:rsidR="00835565">
        <w:trPr>
          <w:trHeight w:val="426"/>
        </w:trPr>
        <w:tc>
          <w:tcPr>
            <w:tcW w:w="1843" w:type="dxa"/>
            <w:vMerge w:val="restart"/>
          </w:tcPr>
          <w:p w:rsidR="00835565" w:rsidRDefault="00835565">
            <w:pPr>
              <w:pStyle w:val="TableParagraph"/>
              <w:spacing w:before="0"/>
              <w:rPr>
                <w:sz w:val="26"/>
              </w:rPr>
            </w:pPr>
          </w:p>
          <w:p w:rsidR="00835565" w:rsidRDefault="008568C4">
            <w:pPr>
              <w:pStyle w:val="TableParagraph"/>
              <w:spacing w:before="183"/>
              <w:ind w:left="135"/>
            </w:pPr>
            <w:r>
              <w:t>Mechanical</w:t>
            </w:r>
          </w:p>
        </w:tc>
        <w:tc>
          <w:tcPr>
            <w:tcW w:w="5102" w:type="dxa"/>
            <w:vMerge w:val="restart"/>
          </w:tcPr>
          <w:p w:rsidR="00835565" w:rsidRDefault="00835565">
            <w:pPr>
              <w:pStyle w:val="TableParagraph"/>
              <w:spacing w:before="0"/>
              <w:rPr>
                <w:sz w:val="26"/>
              </w:rPr>
            </w:pPr>
          </w:p>
          <w:p w:rsidR="00835565" w:rsidRDefault="008568C4">
            <w:pPr>
              <w:pStyle w:val="TableParagraph"/>
              <w:spacing w:before="183"/>
              <w:ind w:left="135"/>
            </w:pPr>
            <w:r>
              <w:t>Mechanical</w:t>
            </w:r>
          </w:p>
        </w:tc>
        <w:tc>
          <w:tcPr>
            <w:tcW w:w="3542" w:type="dxa"/>
          </w:tcPr>
          <w:p w:rsidR="00835565" w:rsidRDefault="008568C4">
            <w:pPr>
              <w:pStyle w:val="TableParagraph"/>
              <w:ind w:left="136"/>
            </w:pPr>
            <w:r>
              <w:t>Newsprint</w:t>
            </w:r>
          </w:p>
        </w:tc>
      </w:tr>
      <w:tr w:rsidR="00835565">
        <w:trPr>
          <w:trHeight w:val="426"/>
        </w:trPr>
        <w:tc>
          <w:tcPr>
            <w:tcW w:w="1843" w:type="dxa"/>
            <w:vMerge/>
            <w:tcBorders>
              <w:top w:val="nil"/>
            </w:tcBorders>
          </w:tcPr>
          <w:p w:rsidR="00835565" w:rsidRDefault="00835565">
            <w:pPr>
              <w:rPr>
                <w:sz w:val="2"/>
                <w:szCs w:val="2"/>
              </w:rPr>
            </w:pPr>
          </w:p>
        </w:tc>
        <w:tc>
          <w:tcPr>
            <w:tcW w:w="5102" w:type="dxa"/>
            <w:vMerge/>
            <w:tcBorders>
              <w:top w:val="nil"/>
            </w:tcBorders>
          </w:tcPr>
          <w:p w:rsidR="00835565" w:rsidRDefault="00835565">
            <w:pPr>
              <w:rPr>
                <w:sz w:val="2"/>
                <w:szCs w:val="2"/>
              </w:rPr>
            </w:pPr>
          </w:p>
        </w:tc>
        <w:tc>
          <w:tcPr>
            <w:tcW w:w="3542" w:type="dxa"/>
          </w:tcPr>
          <w:p w:rsidR="00835565" w:rsidRDefault="008568C4">
            <w:pPr>
              <w:pStyle w:val="TableParagraph"/>
              <w:ind w:left="136"/>
            </w:pPr>
            <w:r>
              <w:t>Catalogues</w:t>
            </w:r>
          </w:p>
        </w:tc>
      </w:tr>
      <w:tr w:rsidR="00835565">
        <w:trPr>
          <w:trHeight w:val="431"/>
        </w:trPr>
        <w:tc>
          <w:tcPr>
            <w:tcW w:w="1843" w:type="dxa"/>
            <w:vMerge/>
            <w:tcBorders>
              <w:top w:val="nil"/>
            </w:tcBorders>
          </w:tcPr>
          <w:p w:rsidR="00835565" w:rsidRDefault="00835565">
            <w:pPr>
              <w:rPr>
                <w:sz w:val="2"/>
                <w:szCs w:val="2"/>
              </w:rPr>
            </w:pPr>
          </w:p>
        </w:tc>
        <w:tc>
          <w:tcPr>
            <w:tcW w:w="5102" w:type="dxa"/>
            <w:vMerge/>
            <w:tcBorders>
              <w:top w:val="nil"/>
            </w:tcBorders>
          </w:tcPr>
          <w:p w:rsidR="00835565" w:rsidRDefault="00835565">
            <w:pPr>
              <w:rPr>
                <w:sz w:val="2"/>
                <w:szCs w:val="2"/>
              </w:rPr>
            </w:pPr>
          </w:p>
        </w:tc>
        <w:tc>
          <w:tcPr>
            <w:tcW w:w="3542" w:type="dxa"/>
          </w:tcPr>
          <w:p w:rsidR="00835565" w:rsidRDefault="008568C4">
            <w:pPr>
              <w:pStyle w:val="TableParagraph"/>
              <w:ind w:left="136"/>
            </w:pPr>
            <w:r>
              <w:t>Magazines (some)</w:t>
            </w:r>
          </w:p>
        </w:tc>
      </w:tr>
      <w:tr w:rsidR="00835565">
        <w:trPr>
          <w:trHeight w:val="426"/>
        </w:trPr>
        <w:tc>
          <w:tcPr>
            <w:tcW w:w="1843" w:type="dxa"/>
            <w:vMerge w:val="restart"/>
          </w:tcPr>
          <w:p w:rsidR="00835565" w:rsidRDefault="00835565">
            <w:pPr>
              <w:pStyle w:val="TableParagraph"/>
              <w:spacing w:before="11"/>
              <w:rPr>
                <w:sz w:val="35"/>
              </w:rPr>
            </w:pPr>
          </w:p>
          <w:p w:rsidR="00835565" w:rsidRDefault="008568C4">
            <w:pPr>
              <w:pStyle w:val="TableParagraph"/>
              <w:spacing w:before="0"/>
              <w:ind w:left="135"/>
            </w:pPr>
            <w:r>
              <w:t>Mixed</w:t>
            </w:r>
          </w:p>
        </w:tc>
        <w:tc>
          <w:tcPr>
            <w:tcW w:w="5102" w:type="dxa"/>
            <w:vMerge w:val="restart"/>
          </w:tcPr>
          <w:p w:rsidR="00835565" w:rsidRDefault="00835565">
            <w:pPr>
              <w:pStyle w:val="TableParagraph"/>
              <w:spacing w:before="11"/>
              <w:rPr>
                <w:sz w:val="35"/>
              </w:rPr>
            </w:pPr>
          </w:p>
          <w:p w:rsidR="00835565" w:rsidRDefault="008568C4">
            <w:pPr>
              <w:pStyle w:val="TableParagraph"/>
              <w:spacing w:before="0"/>
              <w:ind w:left="135"/>
            </w:pPr>
            <w:r>
              <w:t>Other/Unsorted</w:t>
            </w:r>
          </w:p>
        </w:tc>
        <w:tc>
          <w:tcPr>
            <w:tcW w:w="3542" w:type="dxa"/>
          </w:tcPr>
          <w:p w:rsidR="00835565" w:rsidRDefault="008568C4">
            <w:pPr>
              <w:pStyle w:val="TableParagraph"/>
              <w:ind w:left="136"/>
            </w:pPr>
            <w:r>
              <w:t>All</w:t>
            </w:r>
          </w:p>
        </w:tc>
      </w:tr>
      <w:tr w:rsidR="00835565">
        <w:trPr>
          <w:trHeight w:val="738"/>
        </w:trPr>
        <w:tc>
          <w:tcPr>
            <w:tcW w:w="1843" w:type="dxa"/>
            <w:vMerge/>
            <w:tcBorders>
              <w:top w:val="nil"/>
            </w:tcBorders>
          </w:tcPr>
          <w:p w:rsidR="00835565" w:rsidRDefault="00835565">
            <w:pPr>
              <w:rPr>
                <w:sz w:val="2"/>
                <w:szCs w:val="2"/>
              </w:rPr>
            </w:pPr>
          </w:p>
        </w:tc>
        <w:tc>
          <w:tcPr>
            <w:tcW w:w="5102" w:type="dxa"/>
            <w:vMerge/>
            <w:tcBorders>
              <w:top w:val="nil"/>
            </w:tcBorders>
          </w:tcPr>
          <w:p w:rsidR="00835565" w:rsidRDefault="00835565">
            <w:pPr>
              <w:rPr>
                <w:sz w:val="2"/>
                <w:szCs w:val="2"/>
              </w:rPr>
            </w:pPr>
          </w:p>
        </w:tc>
        <w:tc>
          <w:tcPr>
            <w:tcW w:w="3542" w:type="dxa"/>
          </w:tcPr>
          <w:p w:rsidR="00835565" w:rsidRDefault="008568C4">
            <w:pPr>
              <w:pStyle w:val="TableParagraph"/>
              <w:spacing w:line="273" w:lineRule="auto"/>
              <w:ind w:left="136" w:right="258"/>
            </w:pPr>
            <w:r>
              <w:t>Mixed packaging (eg. aseptic liquid packaging board)</w:t>
            </w:r>
          </w:p>
        </w:tc>
      </w:tr>
    </w:tbl>
    <w:p w:rsidR="00835565" w:rsidRDefault="008568C4">
      <w:pPr>
        <w:spacing w:before="2"/>
        <w:ind w:left="123"/>
        <w:rPr>
          <w:i/>
          <w:sz w:val="24"/>
        </w:rPr>
      </w:pPr>
      <w:r>
        <w:rPr>
          <w:i/>
          <w:sz w:val="24"/>
        </w:rPr>
        <w:t>Source: IndustryEdge</w:t>
      </w:r>
    </w:p>
    <w:p w:rsidR="00835565" w:rsidRDefault="00835565">
      <w:pPr>
        <w:pStyle w:val="BodyText"/>
        <w:rPr>
          <w:i/>
          <w:sz w:val="20"/>
        </w:rPr>
      </w:pPr>
    </w:p>
    <w:p w:rsidR="00835565" w:rsidRDefault="00835565">
      <w:pPr>
        <w:pStyle w:val="BodyText"/>
        <w:rPr>
          <w:i/>
          <w:sz w:val="20"/>
        </w:rPr>
      </w:pPr>
    </w:p>
    <w:p w:rsidR="00835565" w:rsidRDefault="00835565">
      <w:pPr>
        <w:pStyle w:val="BodyText"/>
        <w:rPr>
          <w:i/>
          <w:sz w:val="20"/>
        </w:rPr>
      </w:pPr>
    </w:p>
    <w:p w:rsidR="00835565" w:rsidRDefault="00835565">
      <w:pPr>
        <w:pStyle w:val="BodyText"/>
        <w:rPr>
          <w:i/>
          <w:sz w:val="20"/>
        </w:rPr>
      </w:pPr>
    </w:p>
    <w:p w:rsidR="00835565" w:rsidRDefault="00835565">
      <w:pPr>
        <w:pStyle w:val="BodyText"/>
        <w:rPr>
          <w:i/>
          <w:sz w:val="20"/>
        </w:rPr>
      </w:pPr>
    </w:p>
    <w:p w:rsidR="00835565" w:rsidRDefault="00835565">
      <w:pPr>
        <w:pStyle w:val="BodyText"/>
        <w:rPr>
          <w:i/>
          <w:sz w:val="20"/>
        </w:rPr>
      </w:pPr>
    </w:p>
    <w:p w:rsidR="00835565" w:rsidRDefault="008677AB">
      <w:pPr>
        <w:pStyle w:val="BodyText"/>
        <w:spacing w:before="8"/>
        <w:rPr>
          <w:i/>
          <w:sz w:val="21"/>
        </w:rPr>
      </w:pPr>
      <w:r>
        <w:rPr>
          <w:noProof/>
          <w:lang w:val="en-AU" w:eastAsia="en-AU"/>
        </w:rPr>
        <mc:AlternateContent>
          <mc:Choice Requires="wps">
            <w:drawing>
              <wp:anchor distT="0" distB="0" distL="0" distR="0" simplePos="0" relativeHeight="251653632" behindDoc="0" locked="0" layoutInCell="1" allowOverlap="1">
                <wp:simplePos x="0" y="0"/>
                <wp:positionH relativeFrom="page">
                  <wp:posOffset>1141730</wp:posOffset>
                </wp:positionH>
                <wp:positionV relativeFrom="paragraph">
                  <wp:posOffset>196215</wp:posOffset>
                </wp:positionV>
                <wp:extent cx="1828800" cy="0"/>
                <wp:effectExtent l="8255" t="13335" r="10795" b="5715"/>
                <wp:wrapTopAndBottom/>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39F6A" id="Line 3"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15.45pt" to="233.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vgEgIAACk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" strokeweight=".48pt">
                <w10:wrap type="topAndBottom" anchorx="page"/>
              </v:line>
            </w:pict>
          </mc:Fallback>
        </mc:AlternateContent>
      </w:r>
    </w:p>
    <w:p w:rsidR="00835565" w:rsidRDefault="008568C4">
      <w:pPr>
        <w:spacing w:before="78"/>
        <w:ind w:left="123" w:firstLine="1"/>
        <w:rPr>
          <w:rFonts w:ascii="Cambria"/>
          <w:i/>
          <w:sz w:val="20"/>
        </w:rPr>
      </w:pPr>
      <w:r>
        <w:rPr>
          <w:rFonts w:ascii="Cambria"/>
          <w:i/>
          <w:position w:val="5"/>
          <w:sz w:val="13"/>
        </w:rPr>
        <w:t xml:space="preserve">6 </w:t>
      </w:r>
      <w:r>
        <w:rPr>
          <w:rFonts w:ascii="Cambria"/>
          <w:i/>
          <w:sz w:val="20"/>
        </w:rPr>
        <w:t xml:space="preserve">Australian Council of Recycling, Australian Recovered Paper Specifications, (retrieved 24 May 2018), </w:t>
      </w:r>
      <w:hyperlink r:id="rId26">
        <w:r>
          <w:rPr>
            <w:rFonts w:ascii="Cambria"/>
            <w:i/>
            <w:color w:val="0000FF"/>
            <w:sz w:val="20"/>
            <w:u w:val="single" w:color="0000FF"/>
          </w:rPr>
          <w:t>http://www.acor.org.au/uploads/2/1/5/4/21549240/paperspecs_v3.pdf</w:t>
        </w:r>
      </w:hyperlink>
    </w:p>
    <w:p w:rsidR="00835565" w:rsidRDefault="00835565">
      <w:pPr>
        <w:rPr>
          <w:rFonts w:ascii="Cambria"/>
          <w:sz w:val="20"/>
        </w:rPr>
        <w:sectPr w:rsidR="00835565">
          <w:headerReference w:type="default" r:id="rId27"/>
          <w:pgSz w:w="11910" w:h="16840"/>
          <w:pgMar w:top="1860" w:right="0" w:bottom="980" w:left="540" w:header="715" w:footer="786" w:gutter="0"/>
          <w:cols w:space="720"/>
        </w:sectPr>
      </w:pPr>
    </w:p>
    <w:p w:rsidR="00835565" w:rsidRDefault="00835565">
      <w:pPr>
        <w:pStyle w:val="BodyText"/>
        <w:rPr>
          <w:rFonts w:ascii="Cambria"/>
          <w:i/>
          <w:sz w:val="20"/>
        </w:rPr>
      </w:pPr>
    </w:p>
    <w:p w:rsidR="00835565" w:rsidRDefault="00835565">
      <w:pPr>
        <w:pStyle w:val="BodyText"/>
        <w:spacing w:before="6"/>
        <w:rPr>
          <w:rFonts w:ascii="Cambria"/>
          <w:i/>
          <w:sz w:val="20"/>
        </w:rPr>
      </w:pPr>
    </w:p>
    <w:p w:rsidR="00835565" w:rsidRDefault="008568C4">
      <w:pPr>
        <w:pStyle w:val="BodyText"/>
        <w:spacing w:before="101"/>
        <w:ind w:left="123"/>
      </w:pPr>
      <w:r>
        <w:t>* At export, the formal description of each of the grades is:</w:t>
      </w:r>
    </w:p>
    <w:p w:rsidR="00835565" w:rsidRDefault="00835565">
      <w:pPr>
        <w:pStyle w:val="BodyText"/>
        <w:rPr>
          <w:sz w:val="23"/>
        </w:rPr>
      </w:pPr>
    </w:p>
    <w:tbl>
      <w:tblPr>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99"/>
        <w:gridCol w:w="8789"/>
      </w:tblGrid>
      <w:tr w:rsidR="00835565">
        <w:trPr>
          <w:trHeight w:val="286"/>
        </w:trPr>
        <w:tc>
          <w:tcPr>
            <w:tcW w:w="1699" w:type="dxa"/>
          </w:tcPr>
          <w:p w:rsidR="00835565" w:rsidRDefault="008568C4">
            <w:pPr>
              <w:pStyle w:val="TableParagraph"/>
              <w:spacing w:before="0" w:line="267" w:lineRule="exact"/>
              <w:ind w:left="145"/>
              <w:rPr>
                <w:b/>
                <w:sz w:val="24"/>
              </w:rPr>
            </w:pPr>
            <w:r>
              <w:rPr>
                <w:b/>
                <w:sz w:val="24"/>
              </w:rPr>
              <w:t>HS code</w:t>
            </w:r>
          </w:p>
        </w:tc>
        <w:tc>
          <w:tcPr>
            <w:tcW w:w="8789" w:type="dxa"/>
          </w:tcPr>
          <w:p w:rsidR="00835565" w:rsidRDefault="008568C4">
            <w:pPr>
              <w:pStyle w:val="TableParagraph"/>
              <w:spacing w:before="0" w:line="267" w:lineRule="exact"/>
              <w:ind w:left="283"/>
              <w:rPr>
                <w:b/>
                <w:sz w:val="24"/>
              </w:rPr>
            </w:pPr>
            <w:r>
              <w:rPr>
                <w:b/>
                <w:sz w:val="24"/>
              </w:rPr>
              <w:t>Description</w:t>
            </w:r>
          </w:p>
        </w:tc>
      </w:tr>
      <w:tr w:rsidR="00835565">
        <w:trPr>
          <w:trHeight w:val="579"/>
        </w:trPr>
        <w:tc>
          <w:tcPr>
            <w:tcW w:w="1699" w:type="dxa"/>
          </w:tcPr>
          <w:p w:rsidR="00835565" w:rsidRDefault="008568C4">
            <w:pPr>
              <w:pStyle w:val="TableParagraph"/>
              <w:spacing w:before="147"/>
              <w:ind w:left="145"/>
              <w:rPr>
                <w:sz w:val="24"/>
              </w:rPr>
            </w:pPr>
            <w:r>
              <w:rPr>
                <w:sz w:val="24"/>
              </w:rPr>
              <w:t>470710</w:t>
            </w:r>
          </w:p>
        </w:tc>
        <w:tc>
          <w:tcPr>
            <w:tcW w:w="8789" w:type="dxa"/>
          </w:tcPr>
          <w:p w:rsidR="00835565" w:rsidRDefault="008568C4">
            <w:pPr>
              <w:pStyle w:val="TableParagraph"/>
              <w:spacing w:before="0" w:line="292" w:lineRule="exact"/>
              <w:ind w:left="283"/>
              <w:rPr>
                <w:sz w:val="24"/>
              </w:rPr>
            </w:pPr>
            <w:r>
              <w:rPr>
                <w:sz w:val="24"/>
              </w:rPr>
              <w:t xml:space="preserve">Paper or paperboard; waste and scrap, of </w:t>
            </w:r>
            <w:r>
              <w:rPr>
                <w:b/>
                <w:sz w:val="24"/>
              </w:rPr>
              <w:t xml:space="preserve">unbleached kraft </w:t>
            </w:r>
            <w:r>
              <w:rPr>
                <w:sz w:val="24"/>
              </w:rPr>
              <w:t>paper or paperboard or</w:t>
            </w:r>
          </w:p>
          <w:p w:rsidR="00835565" w:rsidRDefault="008568C4">
            <w:pPr>
              <w:pStyle w:val="TableParagraph"/>
              <w:spacing w:before="0" w:line="268" w:lineRule="exact"/>
              <w:ind w:left="283"/>
              <w:rPr>
                <w:sz w:val="24"/>
              </w:rPr>
            </w:pPr>
            <w:r>
              <w:rPr>
                <w:sz w:val="24"/>
              </w:rPr>
              <w:t>corrugated paper or paperboard</w:t>
            </w:r>
          </w:p>
        </w:tc>
      </w:tr>
      <w:tr w:rsidR="00835565">
        <w:trPr>
          <w:trHeight w:val="584"/>
        </w:trPr>
        <w:tc>
          <w:tcPr>
            <w:tcW w:w="1699" w:type="dxa"/>
          </w:tcPr>
          <w:p w:rsidR="00835565" w:rsidRDefault="008568C4">
            <w:pPr>
              <w:pStyle w:val="TableParagraph"/>
              <w:spacing w:before="147"/>
              <w:ind w:left="145"/>
              <w:rPr>
                <w:sz w:val="24"/>
              </w:rPr>
            </w:pPr>
            <w:r>
              <w:rPr>
                <w:sz w:val="24"/>
              </w:rPr>
              <w:t>470720</w:t>
            </w:r>
          </w:p>
        </w:tc>
        <w:tc>
          <w:tcPr>
            <w:tcW w:w="8789" w:type="dxa"/>
          </w:tcPr>
          <w:p w:rsidR="00835565" w:rsidRDefault="008568C4">
            <w:pPr>
              <w:pStyle w:val="TableParagraph"/>
              <w:spacing w:before="3"/>
              <w:ind w:left="283"/>
              <w:rPr>
                <w:sz w:val="24"/>
              </w:rPr>
            </w:pPr>
            <w:r>
              <w:rPr>
                <w:sz w:val="24"/>
              </w:rPr>
              <w:t>Paper or paperboard; waste and scrap, paper or paperboard made mainly of</w:t>
            </w:r>
          </w:p>
          <w:p w:rsidR="00835565" w:rsidRDefault="008568C4">
            <w:pPr>
              <w:pStyle w:val="TableParagraph"/>
              <w:spacing w:before="0" w:line="268" w:lineRule="exact"/>
              <w:ind w:left="283"/>
              <w:rPr>
                <w:sz w:val="24"/>
              </w:rPr>
            </w:pPr>
            <w:r>
              <w:rPr>
                <w:b/>
                <w:sz w:val="24"/>
              </w:rPr>
              <w:t xml:space="preserve">bleached chemical </w:t>
            </w:r>
            <w:r>
              <w:rPr>
                <w:sz w:val="24"/>
              </w:rPr>
              <w:t>pulp, not coloured in the mass</w:t>
            </w:r>
          </w:p>
        </w:tc>
      </w:tr>
      <w:tr w:rsidR="00835565">
        <w:trPr>
          <w:trHeight w:val="579"/>
        </w:trPr>
        <w:tc>
          <w:tcPr>
            <w:tcW w:w="1699" w:type="dxa"/>
          </w:tcPr>
          <w:p w:rsidR="00835565" w:rsidRDefault="008568C4">
            <w:pPr>
              <w:pStyle w:val="TableParagraph"/>
              <w:spacing w:before="143"/>
              <w:ind w:left="145"/>
              <w:rPr>
                <w:sz w:val="24"/>
              </w:rPr>
            </w:pPr>
            <w:r>
              <w:rPr>
                <w:sz w:val="24"/>
              </w:rPr>
              <w:t>470730</w:t>
            </w:r>
          </w:p>
        </w:tc>
        <w:tc>
          <w:tcPr>
            <w:tcW w:w="8789" w:type="dxa"/>
          </w:tcPr>
          <w:p w:rsidR="00835565" w:rsidRDefault="008568C4">
            <w:pPr>
              <w:pStyle w:val="TableParagraph"/>
              <w:spacing w:before="0" w:line="292" w:lineRule="exact"/>
              <w:ind w:left="283"/>
              <w:rPr>
                <w:sz w:val="24"/>
              </w:rPr>
            </w:pPr>
            <w:r>
              <w:rPr>
                <w:sz w:val="24"/>
              </w:rPr>
              <w:t>Paper or paperboard; waste and scrap, paper or paperboard made mainly of</w:t>
            </w:r>
          </w:p>
          <w:p w:rsidR="00835565" w:rsidRDefault="008568C4">
            <w:pPr>
              <w:pStyle w:val="TableParagraph"/>
              <w:spacing w:before="0" w:line="268" w:lineRule="exact"/>
              <w:ind w:left="283"/>
              <w:rPr>
                <w:sz w:val="24"/>
              </w:rPr>
            </w:pPr>
            <w:r>
              <w:rPr>
                <w:b/>
                <w:sz w:val="24"/>
              </w:rPr>
              <w:t xml:space="preserve">mechanical </w:t>
            </w:r>
            <w:r>
              <w:rPr>
                <w:sz w:val="24"/>
              </w:rPr>
              <w:t>pulp (e.g. newspapers, journals and similar printed matter)</w:t>
            </w:r>
          </w:p>
        </w:tc>
      </w:tr>
      <w:tr w:rsidR="00835565">
        <w:trPr>
          <w:trHeight w:val="579"/>
        </w:trPr>
        <w:tc>
          <w:tcPr>
            <w:tcW w:w="1699" w:type="dxa"/>
          </w:tcPr>
          <w:p w:rsidR="00835565" w:rsidRDefault="008568C4">
            <w:pPr>
              <w:pStyle w:val="TableParagraph"/>
              <w:spacing w:before="147"/>
              <w:ind w:left="145"/>
              <w:rPr>
                <w:sz w:val="24"/>
              </w:rPr>
            </w:pPr>
            <w:r>
              <w:rPr>
                <w:sz w:val="24"/>
              </w:rPr>
              <w:t>470790</w:t>
            </w:r>
          </w:p>
        </w:tc>
        <w:tc>
          <w:tcPr>
            <w:tcW w:w="8789" w:type="dxa"/>
          </w:tcPr>
          <w:p w:rsidR="00835565" w:rsidRDefault="008568C4">
            <w:pPr>
              <w:pStyle w:val="TableParagraph"/>
              <w:spacing w:before="0" w:line="292" w:lineRule="exact"/>
              <w:ind w:left="283"/>
              <w:rPr>
                <w:sz w:val="24"/>
              </w:rPr>
            </w:pPr>
            <w:r>
              <w:rPr>
                <w:sz w:val="24"/>
              </w:rPr>
              <w:t>Paper or paperboard; waste and scrap, of paper or paperboard n.e.c.</w:t>
            </w:r>
            <w:r>
              <w:rPr>
                <w:position w:val="8"/>
                <w:sz w:val="16"/>
              </w:rPr>
              <w:t xml:space="preserve">7 </w:t>
            </w:r>
            <w:r>
              <w:rPr>
                <w:sz w:val="24"/>
              </w:rPr>
              <w:t>in heading no.</w:t>
            </w:r>
          </w:p>
          <w:p w:rsidR="00835565" w:rsidRDefault="008568C4">
            <w:pPr>
              <w:pStyle w:val="TableParagraph"/>
              <w:spacing w:before="0" w:line="268" w:lineRule="exact"/>
              <w:ind w:left="283"/>
              <w:rPr>
                <w:sz w:val="24"/>
              </w:rPr>
            </w:pPr>
            <w:r>
              <w:rPr>
                <w:sz w:val="24"/>
              </w:rPr>
              <w:t xml:space="preserve">4707 and of </w:t>
            </w:r>
            <w:r>
              <w:rPr>
                <w:b/>
                <w:sz w:val="24"/>
              </w:rPr>
              <w:t xml:space="preserve">unsorted </w:t>
            </w:r>
            <w:r>
              <w:rPr>
                <w:sz w:val="24"/>
              </w:rPr>
              <w:t>waste and scrap</w:t>
            </w:r>
          </w:p>
        </w:tc>
      </w:tr>
    </w:tbl>
    <w:p w:rsidR="00835565" w:rsidRDefault="00835565">
      <w:pPr>
        <w:pStyle w:val="BodyText"/>
        <w:rPr>
          <w:sz w:val="28"/>
        </w:rPr>
      </w:pPr>
    </w:p>
    <w:p w:rsidR="00835565" w:rsidRDefault="008568C4">
      <w:pPr>
        <w:pStyle w:val="BodyText"/>
        <w:spacing w:before="241"/>
        <w:ind w:left="123"/>
      </w:pPr>
      <w:r>
        <w:t>A working definition and the material composition of each of the grades is:</w:t>
      </w:r>
    </w:p>
    <w:p w:rsidR="00835565" w:rsidRDefault="00835565">
      <w:pPr>
        <w:pStyle w:val="BodyText"/>
        <w:spacing w:before="3"/>
        <w:rPr>
          <w:sz w:val="23"/>
        </w:rPr>
      </w:pPr>
    </w:p>
    <w:p w:rsidR="00835565" w:rsidRDefault="008568C4">
      <w:pPr>
        <w:pStyle w:val="ListParagraph"/>
        <w:numPr>
          <w:ilvl w:val="0"/>
          <w:numId w:val="1"/>
        </w:numPr>
        <w:tabs>
          <w:tab w:val="left" w:pos="690"/>
          <w:tab w:val="left" w:pos="691"/>
        </w:tabs>
        <w:spacing w:line="273" w:lineRule="auto"/>
        <w:ind w:right="1506"/>
        <w:rPr>
          <w:sz w:val="24"/>
        </w:rPr>
      </w:pPr>
      <w:r>
        <w:rPr>
          <w:b/>
          <w:sz w:val="24"/>
        </w:rPr>
        <w:t xml:space="preserve">Unbleached Kraft </w:t>
      </w:r>
      <w:r>
        <w:rPr>
          <w:sz w:val="24"/>
        </w:rPr>
        <w:t>is entirely recovered Packaging &amp; Industrial paper grades, where there is no bleached content. This grade is dominated by corrugated boxes and is often known as Old Corrugated Containers</w:t>
      </w:r>
      <w:r>
        <w:rPr>
          <w:spacing w:val="-1"/>
          <w:sz w:val="24"/>
        </w:rPr>
        <w:t xml:space="preserve"> </w:t>
      </w:r>
      <w:r>
        <w:rPr>
          <w:sz w:val="24"/>
        </w:rPr>
        <w:t>(OCC).</w:t>
      </w:r>
    </w:p>
    <w:p w:rsidR="00835565" w:rsidRDefault="008568C4">
      <w:pPr>
        <w:pStyle w:val="ListParagraph"/>
        <w:numPr>
          <w:ilvl w:val="0"/>
          <w:numId w:val="1"/>
        </w:numPr>
        <w:tabs>
          <w:tab w:val="left" w:pos="690"/>
          <w:tab w:val="left" w:pos="691"/>
        </w:tabs>
        <w:spacing w:before="8" w:line="273" w:lineRule="auto"/>
        <w:ind w:right="1453"/>
        <w:rPr>
          <w:sz w:val="24"/>
        </w:rPr>
      </w:pPr>
      <w:r>
        <w:rPr>
          <w:b/>
          <w:sz w:val="24"/>
        </w:rPr>
        <w:t xml:space="preserve">Bleached Chemical </w:t>
      </w:r>
      <w:r>
        <w:rPr>
          <w:sz w:val="24"/>
        </w:rPr>
        <w:t>is almost entirely bleached office and printing papers, made from chemical pulps.</w:t>
      </w:r>
    </w:p>
    <w:p w:rsidR="00835565" w:rsidRDefault="008568C4">
      <w:pPr>
        <w:pStyle w:val="ListParagraph"/>
        <w:numPr>
          <w:ilvl w:val="0"/>
          <w:numId w:val="1"/>
        </w:numPr>
        <w:tabs>
          <w:tab w:val="left" w:pos="690"/>
          <w:tab w:val="left" w:pos="691"/>
        </w:tabs>
        <w:spacing w:before="6" w:line="273" w:lineRule="auto"/>
        <w:ind w:right="978"/>
        <w:rPr>
          <w:sz w:val="24"/>
        </w:rPr>
      </w:pPr>
      <w:r>
        <w:rPr>
          <w:b/>
          <w:sz w:val="24"/>
        </w:rPr>
        <w:t xml:space="preserve">Mechanical </w:t>
      </w:r>
      <w:r>
        <w:rPr>
          <w:sz w:val="24"/>
        </w:rPr>
        <w:t>includes Newsprint and most forms of catalogues and some magazines, where they are manufactured from pulp made by mechanical</w:t>
      </w:r>
      <w:r>
        <w:rPr>
          <w:spacing w:val="-1"/>
          <w:sz w:val="24"/>
        </w:rPr>
        <w:t xml:space="preserve"> </w:t>
      </w:r>
      <w:r>
        <w:rPr>
          <w:sz w:val="24"/>
        </w:rPr>
        <w:t>processes</w:t>
      </w:r>
    </w:p>
    <w:p w:rsidR="00835565" w:rsidRDefault="008568C4">
      <w:pPr>
        <w:pStyle w:val="ListParagraph"/>
        <w:numPr>
          <w:ilvl w:val="0"/>
          <w:numId w:val="1"/>
        </w:numPr>
        <w:tabs>
          <w:tab w:val="left" w:pos="690"/>
          <w:tab w:val="left" w:pos="691"/>
        </w:tabs>
        <w:spacing w:before="5" w:line="273" w:lineRule="auto"/>
        <w:ind w:right="1039"/>
        <w:rPr>
          <w:sz w:val="24"/>
        </w:rPr>
      </w:pPr>
      <w:r>
        <w:rPr>
          <w:b/>
          <w:sz w:val="24"/>
        </w:rPr>
        <w:t xml:space="preserve">Other </w:t>
      </w:r>
      <w:r>
        <w:rPr>
          <w:sz w:val="24"/>
        </w:rPr>
        <w:t>is also known as ‘mixed’ or ‘unsorted’ recovered paper. It includes the significant majority of recovered paper sourced from co-mingled kerbside collections that pass through</w:t>
      </w:r>
      <w:r>
        <w:rPr>
          <w:spacing w:val="-3"/>
          <w:sz w:val="24"/>
        </w:rPr>
        <w:t xml:space="preserve"> </w:t>
      </w:r>
      <w:r>
        <w:rPr>
          <w:sz w:val="24"/>
        </w:rPr>
        <w:t>MRFs.</w:t>
      </w:r>
    </w:p>
    <w:p w:rsidR="00835565" w:rsidRDefault="008568C4">
      <w:pPr>
        <w:pStyle w:val="BodyText"/>
        <w:spacing w:before="244" w:line="276" w:lineRule="auto"/>
        <w:ind w:left="123" w:right="1269"/>
      </w:pPr>
      <w:r>
        <w:t xml:space="preserve">The </w:t>
      </w:r>
      <w:r>
        <w:rPr>
          <w:b/>
        </w:rPr>
        <w:t xml:space="preserve">‘Mechanical’ </w:t>
      </w:r>
      <w:r>
        <w:t>grade of recovered paper consists largely of Newspapers, Catalogues and Magazines that use paper produced by mechanical pulping processes.</w:t>
      </w:r>
    </w:p>
    <w:p w:rsidR="00835565" w:rsidRDefault="008568C4">
      <w:pPr>
        <w:pStyle w:val="BodyText"/>
        <w:spacing w:before="243" w:line="276" w:lineRule="auto"/>
        <w:ind w:left="123" w:right="1279"/>
      </w:pPr>
      <w:r>
        <w:t>Recovered material is estimated to be derived primarily from Municipal Solid Waste collections (55%), supported by the pre-consumer material from printers and publishers, as well as ‘returns’ of unsold publications, which are derived from the Commercial &amp; Industrial stream (45%).</w:t>
      </w:r>
    </w:p>
    <w:p w:rsidR="00835565" w:rsidRDefault="008568C4">
      <w:pPr>
        <w:pStyle w:val="BodyText"/>
        <w:spacing w:before="237" w:line="276" w:lineRule="auto"/>
        <w:ind w:left="123" w:right="1310"/>
      </w:pPr>
      <w:r>
        <w:t xml:space="preserve">The </w:t>
      </w:r>
      <w:r>
        <w:rPr>
          <w:b/>
        </w:rPr>
        <w:t xml:space="preserve">‘Bleached Chemical’ </w:t>
      </w:r>
      <w:r>
        <w:t>grade recovered paper consists of white printing and communication papers manufactured from chemical (mainly Kraft) pulping processes.</w:t>
      </w:r>
    </w:p>
    <w:p w:rsidR="00835565" w:rsidRDefault="008568C4">
      <w:pPr>
        <w:pStyle w:val="BodyText"/>
        <w:spacing w:before="238" w:line="276" w:lineRule="auto"/>
        <w:ind w:left="123" w:right="1067"/>
      </w:pPr>
      <w:r>
        <w:t>It is estimated that 75% of this grade is derived from the Commercial &amp; Industrial stream and the remainder from the Municipal Solid Waste stream. The latter stream has been growing its share of this grade, as printing has been migrating from commercial activity to household and small-business activity, driven by the advent of digital technologies. However, the disaggregation of this material to the</w:t>
      </w:r>
    </w:p>
    <w:p w:rsidR="00835565" w:rsidRDefault="008677AB">
      <w:pPr>
        <w:pStyle w:val="BodyText"/>
        <w:spacing w:before="3"/>
      </w:pPr>
      <w:r>
        <w:rPr>
          <w:noProof/>
          <w:lang w:val="en-AU" w:eastAsia="en-AU"/>
        </w:rPr>
        <mc:AlternateContent>
          <mc:Choice Requires="wps">
            <w:drawing>
              <wp:anchor distT="0" distB="0" distL="0" distR="0" simplePos="0" relativeHeight="251655680" behindDoc="0" locked="0" layoutInCell="1" allowOverlap="1">
                <wp:simplePos x="0" y="0"/>
                <wp:positionH relativeFrom="page">
                  <wp:posOffset>1141730</wp:posOffset>
                </wp:positionH>
                <wp:positionV relativeFrom="paragraph">
                  <wp:posOffset>216535</wp:posOffset>
                </wp:positionV>
                <wp:extent cx="1828800" cy="0"/>
                <wp:effectExtent l="8255" t="12700" r="10795" b="6350"/>
                <wp:wrapTopAndBottom/>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DA6B6" id="Line 2"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17.05pt" to="233.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M+EgIAACk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" strokeweight=".48pt">
                <w10:wrap type="topAndBottom" anchorx="page"/>
              </v:line>
            </w:pict>
          </mc:Fallback>
        </mc:AlternateContent>
      </w:r>
    </w:p>
    <w:p w:rsidR="00835565" w:rsidRDefault="008568C4">
      <w:pPr>
        <w:spacing w:before="73"/>
        <w:ind w:left="124"/>
        <w:rPr>
          <w:rFonts w:ascii="Cambria"/>
          <w:i/>
          <w:sz w:val="21"/>
        </w:rPr>
      </w:pPr>
      <w:r>
        <w:rPr>
          <w:rFonts w:ascii="Cambria"/>
          <w:i/>
          <w:position w:val="5"/>
          <w:sz w:val="14"/>
        </w:rPr>
        <w:t xml:space="preserve">7 </w:t>
      </w:r>
      <w:r>
        <w:rPr>
          <w:rFonts w:ascii="Cambria"/>
          <w:i/>
          <w:sz w:val="21"/>
        </w:rPr>
        <w:t>Not Elsewhere Classified</w:t>
      </w:r>
    </w:p>
    <w:p w:rsidR="00835565" w:rsidRDefault="00835565">
      <w:pPr>
        <w:rPr>
          <w:rFonts w:ascii="Cambria"/>
          <w:sz w:val="21"/>
        </w:rPr>
        <w:sectPr w:rsidR="00835565">
          <w:pgSz w:w="11910" w:h="16840"/>
          <w:pgMar w:top="1860" w:right="0" w:bottom="980" w:left="540" w:header="715" w:footer="786" w:gutter="0"/>
          <w:cols w:space="720"/>
        </w:sectPr>
      </w:pPr>
    </w:p>
    <w:p w:rsidR="00835565" w:rsidRDefault="00835565">
      <w:pPr>
        <w:pStyle w:val="BodyText"/>
        <w:rPr>
          <w:rFonts w:ascii="Cambria"/>
          <w:i/>
          <w:sz w:val="20"/>
        </w:rPr>
      </w:pPr>
    </w:p>
    <w:p w:rsidR="00835565" w:rsidRDefault="00835565">
      <w:pPr>
        <w:pStyle w:val="BodyText"/>
        <w:spacing w:before="6"/>
        <w:rPr>
          <w:rFonts w:ascii="Cambria"/>
          <w:i/>
          <w:sz w:val="20"/>
        </w:rPr>
      </w:pPr>
    </w:p>
    <w:p w:rsidR="00835565" w:rsidRDefault="008568C4">
      <w:pPr>
        <w:pStyle w:val="BodyText"/>
        <w:spacing w:before="101"/>
        <w:ind w:left="123"/>
      </w:pPr>
      <w:r>
        <w:t>household level makes it less likely to be collected in a form suitable for recycling.</w:t>
      </w:r>
    </w:p>
    <w:p w:rsidR="00835565" w:rsidRDefault="00835565">
      <w:pPr>
        <w:pStyle w:val="BodyText"/>
        <w:spacing w:before="2"/>
        <w:rPr>
          <w:sz w:val="23"/>
        </w:rPr>
      </w:pPr>
    </w:p>
    <w:p w:rsidR="00835565" w:rsidRDefault="008568C4">
      <w:pPr>
        <w:pStyle w:val="BodyText"/>
        <w:spacing w:line="276" w:lineRule="auto"/>
        <w:ind w:left="123" w:right="1342"/>
      </w:pPr>
      <w:r>
        <w:t>Commercial collections occur at office buildings and for large organisations, including government departments and agencies. Importantly, this supply includes material collected pre-consumer, from processing facilities that are dominated by commercial printers and secondary manufacturers such as envelope and label manufacturers.</w:t>
      </w:r>
    </w:p>
    <w:p w:rsidR="00835565" w:rsidRDefault="008568C4">
      <w:pPr>
        <w:pStyle w:val="BodyText"/>
        <w:spacing w:before="241" w:line="276" w:lineRule="auto"/>
        <w:ind w:left="123" w:right="940"/>
      </w:pPr>
      <w:r>
        <w:t xml:space="preserve">For </w:t>
      </w:r>
      <w:r>
        <w:rPr>
          <w:b/>
        </w:rPr>
        <w:t xml:space="preserve">‘Unbleached Kraft’ </w:t>
      </w:r>
      <w:r>
        <w:t>recovered paper, the situation is effectively reversed, with the significant majority of the recovery occurring through Commercial &amp; Industrial processes, representing the more business-to- business nature of much of these collections. The grade consists of packaging and industrial grades of paper and paperboard, dominated by corrugated cartons and often already containing significant proportions of recovered paper and board. This grade may also include other unbleached paper and board products, including sack-kraft and some grades of cartonboard or folding box board.</w:t>
      </w:r>
    </w:p>
    <w:p w:rsidR="00835565" w:rsidRDefault="008568C4">
      <w:pPr>
        <w:pStyle w:val="BodyText"/>
        <w:spacing w:before="239" w:line="276" w:lineRule="auto"/>
        <w:ind w:left="123" w:right="1006"/>
      </w:pPr>
      <w:r>
        <w:t>The Commercial &amp; Industrial stream supplies an estimated 75% of this grade’s exports, with the remainder (&lt;25%) supplied by the Municipal stream and a very small proportion (&lt;1%) is estimated to be derived from the Construction &amp; Demolition stream, largely from packaging of products installed in construction.</w:t>
      </w:r>
    </w:p>
    <w:p w:rsidR="00835565" w:rsidRDefault="008568C4">
      <w:pPr>
        <w:pStyle w:val="BodyText"/>
        <w:spacing w:before="237" w:line="276" w:lineRule="auto"/>
        <w:ind w:left="123" w:right="904"/>
      </w:pPr>
      <w:r>
        <w:t>It should be noted that the Commercial &amp; Industrial source stream is also the predominant supply for Australia’s containerboard manufacturers, whose emphasis is to extract the required quality of material for their own use, prior to exports occurring. The implication is that material exported to China (and other destinations) includes a larger proportion of lower quality material.</w:t>
      </w:r>
    </w:p>
    <w:p w:rsidR="00835565" w:rsidRDefault="008568C4">
      <w:pPr>
        <w:pStyle w:val="BodyText"/>
        <w:spacing w:before="241" w:line="276" w:lineRule="auto"/>
        <w:ind w:left="123" w:right="1230"/>
      </w:pPr>
      <w:r>
        <w:t>Municipal collections include a significant volume of material derived from small-businesses, as well as household level material.</w:t>
      </w:r>
    </w:p>
    <w:p w:rsidR="00835565" w:rsidRDefault="008568C4">
      <w:pPr>
        <w:pStyle w:val="BodyText"/>
        <w:spacing w:before="243" w:line="276" w:lineRule="auto"/>
        <w:ind w:left="123" w:right="950"/>
      </w:pPr>
      <w:r>
        <w:t xml:space="preserve">The </w:t>
      </w:r>
      <w:r>
        <w:rPr>
          <w:b/>
        </w:rPr>
        <w:t xml:space="preserve">‘Other’ </w:t>
      </w:r>
      <w:r>
        <w:t xml:space="preserve">grade of recovered paper defined earlier is also known as </w:t>
      </w:r>
      <w:r>
        <w:rPr>
          <w:b/>
        </w:rPr>
        <w:t xml:space="preserve">‘Mixed’ </w:t>
      </w:r>
      <w:r>
        <w:t xml:space="preserve">or </w:t>
      </w:r>
      <w:r>
        <w:rPr>
          <w:b/>
        </w:rPr>
        <w:t>‘Unsorted’</w:t>
      </w:r>
      <w:r>
        <w:t xml:space="preserve">. It should be noted that it is generally considered an export designation, but that does not preclude its domestic utilization. It is almost entirely derived from Municipal Solid Waste collections and </w:t>
      </w:r>
      <w:r>
        <w:rPr>
          <w:rFonts w:ascii="Times New Roman" w:hAnsi="Times New Roman"/>
        </w:rPr>
        <w:t xml:space="preserve">may consist of any and all grades of paper </w:t>
      </w:r>
      <w:r>
        <w:t>and paperboard.</w:t>
      </w:r>
    </w:p>
    <w:p w:rsidR="00835565" w:rsidRDefault="008568C4">
      <w:pPr>
        <w:pStyle w:val="BodyText"/>
        <w:spacing w:before="236" w:line="278" w:lineRule="auto"/>
        <w:ind w:left="123" w:right="1025"/>
      </w:pPr>
      <w:r>
        <w:t>Because it is mixed and unsorted, this grade is prone to very significant variations in quality. At least 95% of the export volume of this grade is sourced from Municipal collections.</w:t>
      </w:r>
    </w:p>
    <w:p w:rsidR="00835565" w:rsidRDefault="008568C4">
      <w:pPr>
        <w:pStyle w:val="BodyText"/>
        <w:spacing w:before="237" w:line="276" w:lineRule="auto"/>
        <w:ind w:left="123" w:right="1041"/>
      </w:pPr>
      <w:r>
        <w:t>A small, but important, proportion of Other exports is specific, high quality material, that has been collated for specific markets. Most of this material is collected from Commercial and Industrial streams and sources (eg. production blanks and offcuts) and from post-consumer schemes (eg. container deposit schemes). Prominent examples are mainly consumer-packaging products, most notably aseptic liquid</w:t>
      </w:r>
    </w:p>
    <w:p w:rsidR="00835565" w:rsidRDefault="00835565">
      <w:pPr>
        <w:spacing w:line="276" w:lineRule="auto"/>
        <w:sectPr w:rsidR="00835565">
          <w:pgSz w:w="11910" w:h="16840"/>
          <w:pgMar w:top="1860" w:right="0" w:bottom="980" w:left="540" w:header="715" w:footer="786" w:gutter="0"/>
          <w:cols w:space="720"/>
        </w:sectPr>
      </w:pPr>
    </w:p>
    <w:p w:rsidR="00835565" w:rsidRDefault="00835565">
      <w:pPr>
        <w:pStyle w:val="BodyText"/>
        <w:rPr>
          <w:sz w:val="20"/>
        </w:rPr>
      </w:pPr>
    </w:p>
    <w:p w:rsidR="00835565" w:rsidRDefault="00835565">
      <w:pPr>
        <w:pStyle w:val="BodyText"/>
        <w:spacing w:before="11"/>
        <w:rPr>
          <w:sz w:val="18"/>
        </w:rPr>
      </w:pPr>
    </w:p>
    <w:p w:rsidR="00835565" w:rsidRDefault="008568C4">
      <w:pPr>
        <w:pStyle w:val="BodyText"/>
        <w:spacing w:before="101" w:line="276" w:lineRule="auto"/>
        <w:ind w:left="123" w:right="1449"/>
      </w:pPr>
      <w:r>
        <w:t>packaging board products arising from production over-runs and flavoured-milk cartons arising from container deposit schemes.</w:t>
      </w:r>
    </w:p>
    <w:p w:rsidR="00835565" w:rsidRDefault="008568C4">
      <w:pPr>
        <w:pStyle w:val="BodyText"/>
        <w:spacing w:before="238"/>
        <w:ind w:left="123"/>
      </w:pPr>
      <w:r>
        <w:t>This specific material is significant because:</w:t>
      </w:r>
    </w:p>
    <w:p w:rsidR="00835565" w:rsidRDefault="00835565">
      <w:pPr>
        <w:pStyle w:val="BodyText"/>
        <w:spacing w:before="4"/>
        <w:rPr>
          <w:sz w:val="23"/>
        </w:rPr>
      </w:pPr>
    </w:p>
    <w:p w:rsidR="00835565" w:rsidRDefault="008568C4">
      <w:pPr>
        <w:pStyle w:val="ListParagraph"/>
        <w:numPr>
          <w:ilvl w:val="0"/>
          <w:numId w:val="1"/>
        </w:numPr>
        <w:tabs>
          <w:tab w:val="left" w:pos="690"/>
          <w:tab w:val="left" w:pos="691"/>
        </w:tabs>
        <w:spacing w:line="273" w:lineRule="auto"/>
        <w:ind w:right="1203"/>
        <w:rPr>
          <w:sz w:val="24"/>
        </w:rPr>
      </w:pPr>
      <w:r>
        <w:rPr>
          <w:sz w:val="24"/>
        </w:rPr>
        <w:t>In the current market context, it continues to be exportable ~ the means of its collection and handling (either uncontaminated through a pre-consumer stream or cleaned through a container deposit scheme) ensures it falls within specifications for those able to reprocess the</w:t>
      </w:r>
      <w:r>
        <w:rPr>
          <w:spacing w:val="-6"/>
          <w:sz w:val="24"/>
        </w:rPr>
        <w:t xml:space="preserve"> </w:t>
      </w:r>
      <w:r>
        <w:rPr>
          <w:sz w:val="24"/>
        </w:rPr>
        <w:t>material;</w:t>
      </w:r>
    </w:p>
    <w:p w:rsidR="00835565" w:rsidRDefault="008568C4">
      <w:pPr>
        <w:pStyle w:val="ListParagraph"/>
        <w:numPr>
          <w:ilvl w:val="0"/>
          <w:numId w:val="1"/>
        </w:numPr>
        <w:tabs>
          <w:tab w:val="left" w:pos="690"/>
          <w:tab w:val="left" w:pos="691"/>
        </w:tabs>
        <w:spacing w:before="7" w:line="273" w:lineRule="auto"/>
        <w:ind w:right="942"/>
        <w:rPr>
          <w:sz w:val="24"/>
        </w:rPr>
      </w:pPr>
      <w:r>
        <w:rPr>
          <w:sz w:val="24"/>
        </w:rPr>
        <w:t>Reported export prices are higher than for most other high-quality recovered paper products ~ they have tended to push the average price of the Other grade of recovered paper higher;</w:t>
      </w:r>
      <w:r>
        <w:rPr>
          <w:spacing w:val="-4"/>
          <w:sz w:val="24"/>
        </w:rPr>
        <w:t xml:space="preserve"> </w:t>
      </w:r>
      <w:r>
        <w:rPr>
          <w:sz w:val="24"/>
        </w:rPr>
        <w:t>and</w:t>
      </w:r>
    </w:p>
    <w:p w:rsidR="00835565" w:rsidRDefault="008568C4">
      <w:pPr>
        <w:pStyle w:val="ListParagraph"/>
        <w:numPr>
          <w:ilvl w:val="0"/>
          <w:numId w:val="1"/>
        </w:numPr>
        <w:tabs>
          <w:tab w:val="left" w:pos="690"/>
          <w:tab w:val="left" w:pos="691"/>
        </w:tabs>
        <w:spacing w:before="6" w:line="273" w:lineRule="auto"/>
        <w:ind w:right="1027"/>
        <w:rPr>
          <w:sz w:val="24"/>
        </w:rPr>
      </w:pPr>
      <w:r>
        <w:rPr>
          <w:sz w:val="24"/>
        </w:rPr>
        <w:t>It provides guidance about the types of methods required to deliver export grade recovered paper, outside of the three main designations (Unbleached kraft, Bleached kraft and</w:t>
      </w:r>
      <w:r>
        <w:rPr>
          <w:spacing w:val="-4"/>
          <w:sz w:val="24"/>
        </w:rPr>
        <w:t xml:space="preserve"> </w:t>
      </w:r>
      <w:r>
        <w:rPr>
          <w:sz w:val="24"/>
        </w:rPr>
        <w:t>Mechanical).</w:t>
      </w:r>
    </w:p>
    <w:p w:rsidR="00835565" w:rsidRDefault="00835565">
      <w:pPr>
        <w:spacing w:line="273" w:lineRule="auto"/>
        <w:rPr>
          <w:sz w:val="24"/>
        </w:rPr>
        <w:sectPr w:rsidR="00835565">
          <w:pgSz w:w="11910" w:h="16840"/>
          <w:pgMar w:top="1860" w:right="0" w:bottom="980" w:left="540" w:header="715" w:footer="786" w:gutter="0"/>
          <w:cols w:space="720"/>
        </w:sectPr>
      </w:pPr>
    </w:p>
    <w:p w:rsidR="00835565" w:rsidRDefault="00835565">
      <w:pPr>
        <w:pStyle w:val="BodyText"/>
        <w:rPr>
          <w:sz w:val="20"/>
        </w:rPr>
      </w:pPr>
    </w:p>
    <w:p w:rsidR="00835565" w:rsidRDefault="00835565">
      <w:pPr>
        <w:pStyle w:val="BodyText"/>
        <w:spacing w:before="8"/>
        <w:rPr>
          <w:sz w:val="18"/>
        </w:rPr>
      </w:pPr>
    </w:p>
    <w:p w:rsidR="00835565" w:rsidRDefault="008568C4">
      <w:pPr>
        <w:pStyle w:val="Heading1"/>
        <w:ind w:left="177"/>
      </w:pPr>
      <w:r>
        <w:rPr>
          <w:color w:val="4F81BD"/>
        </w:rPr>
        <w:t>MRFs &amp; Single-stream Facilities</w:t>
      </w:r>
    </w:p>
    <w:p w:rsidR="00835565" w:rsidRDefault="00835565">
      <w:pPr>
        <w:pStyle w:val="BodyText"/>
        <w:spacing w:before="3"/>
        <w:rPr>
          <w:b/>
          <w:sz w:val="36"/>
        </w:rPr>
      </w:pPr>
    </w:p>
    <w:p w:rsidR="00835565" w:rsidRDefault="008568C4">
      <w:pPr>
        <w:pStyle w:val="Heading4"/>
      </w:pPr>
      <w:r>
        <w:t>MRFs</w:t>
      </w:r>
    </w:p>
    <w:p w:rsidR="00835565" w:rsidRDefault="00835565">
      <w:pPr>
        <w:pStyle w:val="BodyText"/>
        <w:spacing w:before="2"/>
        <w:rPr>
          <w:b/>
          <w:i/>
          <w:sz w:val="23"/>
        </w:rPr>
      </w:pPr>
    </w:p>
    <w:p w:rsidR="00835565" w:rsidRDefault="008568C4">
      <w:pPr>
        <w:pStyle w:val="BodyText"/>
        <w:spacing w:line="276" w:lineRule="auto"/>
        <w:ind w:left="177" w:right="1567"/>
      </w:pPr>
      <w:r>
        <w:t>MRFs in Australia vary from reasonably sophisticated to basic sorting facilities. The successful have invested considerable capital to ensure their equipment is up to date.</w:t>
      </w:r>
    </w:p>
    <w:p w:rsidR="00835565" w:rsidRDefault="008568C4">
      <w:pPr>
        <w:pStyle w:val="BodyText"/>
        <w:spacing w:before="239" w:line="278" w:lineRule="auto"/>
        <w:ind w:left="177" w:right="1088"/>
      </w:pPr>
      <w:r>
        <w:t>MRFs in Australia receive material in loose form, from MSW collections. They also have the capacity to accept Commercial and Industrial recyclables such as cardboard, paper, cores, plastic, glass, aluminium, and in some cases steel.</w:t>
      </w:r>
    </w:p>
    <w:p w:rsidR="00835565" w:rsidRDefault="008568C4">
      <w:pPr>
        <w:pStyle w:val="BodyText"/>
        <w:spacing w:before="233" w:line="276" w:lineRule="auto"/>
        <w:ind w:left="177" w:right="754"/>
      </w:pPr>
      <w:r>
        <w:t>The loose co-mingled material sourced from MSW collections is ‘dumped’ on the floor of the MRF and is then pushed by a mechanical loader on to a conveyor in mixed form where it is transferred into a revolving cylinder called a trommel.</w:t>
      </w:r>
    </w:p>
    <w:p w:rsidR="00835565" w:rsidRDefault="008568C4">
      <w:pPr>
        <w:pStyle w:val="BodyText"/>
        <w:spacing w:before="237" w:line="278" w:lineRule="auto"/>
        <w:ind w:left="177" w:right="953"/>
      </w:pPr>
      <w:r>
        <w:t>The trommel has various size openings that allow the heavier materials to fall through and are recovered at that point or transferred to a secondary sort facility. It is where most of the glass components of the mixed material is separated.</w:t>
      </w:r>
    </w:p>
    <w:p w:rsidR="00835565" w:rsidRDefault="008568C4">
      <w:pPr>
        <w:pStyle w:val="BodyText"/>
        <w:spacing w:before="233" w:line="276" w:lineRule="auto"/>
        <w:ind w:left="177" w:right="908"/>
      </w:pPr>
      <w:r>
        <w:t>The paper steam is then usually sent over either a bounce conveyor or a shaker screen that separates the heavier and larger pieces of cardboard.</w:t>
      </w:r>
    </w:p>
    <w:p w:rsidR="00835565" w:rsidRDefault="008568C4">
      <w:pPr>
        <w:pStyle w:val="BodyText"/>
        <w:spacing w:before="239" w:line="278" w:lineRule="auto"/>
        <w:ind w:left="177" w:right="1272"/>
      </w:pPr>
      <w:r>
        <w:t>Magnets installed over moving conveyor belts remove the steel and tin containers while eddy current separators are used to remove aluminium cans and other nonferrous metals.</w:t>
      </w:r>
    </w:p>
    <w:p w:rsidR="00835565" w:rsidRDefault="008568C4">
      <w:pPr>
        <w:pStyle w:val="BodyText"/>
        <w:spacing w:before="237"/>
        <w:ind w:left="177"/>
      </w:pPr>
      <w:r>
        <w:t>Plastics can be identified by type and separated with the use of optical sorters.</w:t>
      </w:r>
    </w:p>
    <w:p w:rsidR="00835565" w:rsidRDefault="00835565">
      <w:pPr>
        <w:pStyle w:val="BodyText"/>
        <w:spacing w:before="2"/>
        <w:rPr>
          <w:sz w:val="23"/>
        </w:rPr>
      </w:pPr>
    </w:p>
    <w:p w:rsidR="00835565" w:rsidRDefault="008568C4">
      <w:pPr>
        <w:pStyle w:val="BodyText"/>
        <w:spacing w:line="276" w:lineRule="auto"/>
        <w:ind w:left="177" w:right="986"/>
      </w:pPr>
      <w:r>
        <w:t>Usually the remaining paper stream is conveyed past a sort station where foreign materials are removed by workers standing on either side of the conveyor. This is a manual process and the proportion of contaminants able to be physically removed depends largely on the speed of the conveyor, the extent of the contamination and the number of employees on the belt.</w:t>
      </w:r>
    </w:p>
    <w:p w:rsidR="00835565" w:rsidRDefault="008568C4">
      <w:pPr>
        <w:pStyle w:val="BodyText"/>
        <w:spacing w:before="241" w:line="276" w:lineRule="auto"/>
        <w:ind w:left="177" w:right="780"/>
      </w:pPr>
      <w:r>
        <w:t>Contaminants are dropped in to various segregated holding bays where that are either sent to landfill or in some cases, if they have value they can be recycled.</w:t>
      </w:r>
    </w:p>
    <w:p w:rsidR="00835565" w:rsidRDefault="008568C4">
      <w:pPr>
        <w:pStyle w:val="BodyText"/>
        <w:spacing w:before="238" w:line="276" w:lineRule="auto"/>
        <w:ind w:left="177" w:right="1110"/>
        <w:jc w:val="both"/>
      </w:pPr>
      <w:r>
        <w:t>Some dedicated MRFs, usually in regional areas, undertake a ‘positive sort’, involving those on the sort conveyor manually picking the nominated material such as newsprint or a similar commodity that has a higher value. This process is very labour intensive and is only viable if the labour cost and conveyor belt speed allows for the material to be picked off in sufficient qualities.</w:t>
      </w:r>
    </w:p>
    <w:p w:rsidR="00835565" w:rsidRDefault="008568C4">
      <w:pPr>
        <w:pStyle w:val="BodyText"/>
        <w:spacing w:before="241" w:line="276" w:lineRule="auto"/>
        <w:ind w:left="177" w:right="1235"/>
      </w:pPr>
      <w:r>
        <w:t>The paper and paperboard streams are conveyed direct to a baler, where the material is pressed in to bales that typically weigh one tonne, and are stored onsite or loaded direct into containers should the</w:t>
      </w:r>
    </w:p>
    <w:p w:rsidR="00835565" w:rsidRDefault="00835565">
      <w:pPr>
        <w:spacing w:line="276" w:lineRule="auto"/>
        <w:sectPr w:rsidR="00835565">
          <w:headerReference w:type="default" r:id="rId28"/>
          <w:pgSz w:w="11910" w:h="16840"/>
          <w:pgMar w:top="1860" w:right="0" w:bottom="980" w:left="540" w:header="715" w:footer="786" w:gutter="0"/>
          <w:cols w:space="720"/>
        </w:sectPr>
      </w:pPr>
    </w:p>
    <w:p w:rsidR="00835565" w:rsidRDefault="00835565">
      <w:pPr>
        <w:pStyle w:val="BodyText"/>
        <w:rPr>
          <w:sz w:val="20"/>
        </w:rPr>
      </w:pPr>
    </w:p>
    <w:p w:rsidR="00835565" w:rsidRDefault="00835565">
      <w:pPr>
        <w:pStyle w:val="BodyText"/>
        <w:spacing w:before="11"/>
        <w:rPr>
          <w:sz w:val="18"/>
        </w:rPr>
      </w:pPr>
    </w:p>
    <w:p w:rsidR="00835565" w:rsidRDefault="008568C4">
      <w:pPr>
        <w:pStyle w:val="BodyText"/>
        <w:spacing w:before="101" w:line="276" w:lineRule="auto"/>
        <w:ind w:left="177" w:right="733"/>
      </w:pPr>
      <w:r>
        <w:t>product be going to export. Baled paper and cardboard can be loaded onto local transport, should there be a domestic re-processing facility within reasonable access.</w:t>
      </w:r>
    </w:p>
    <w:p w:rsidR="00835565" w:rsidRDefault="008568C4">
      <w:pPr>
        <w:pStyle w:val="BodyText"/>
        <w:spacing w:before="238" w:line="276" w:lineRule="auto"/>
        <w:ind w:left="177" w:right="1046"/>
      </w:pPr>
      <w:r>
        <w:t>MRFs in major city locations are all capable of loading to export with container loading ramps and docks and certified weighbridges.</w:t>
      </w:r>
    </w:p>
    <w:p w:rsidR="00835565" w:rsidRDefault="008568C4">
      <w:pPr>
        <w:pStyle w:val="BodyText"/>
        <w:spacing w:before="238"/>
        <w:ind w:left="177"/>
      </w:pPr>
      <w:r>
        <w:t>Major Issues for MRF’s</w:t>
      </w:r>
    </w:p>
    <w:p w:rsidR="00835565" w:rsidRDefault="00835565">
      <w:pPr>
        <w:pStyle w:val="BodyText"/>
        <w:spacing w:before="9"/>
        <w:rPr>
          <w:sz w:val="23"/>
        </w:rPr>
      </w:pPr>
    </w:p>
    <w:p w:rsidR="00835565" w:rsidRDefault="008568C4">
      <w:pPr>
        <w:pStyle w:val="ListParagraph"/>
        <w:numPr>
          <w:ilvl w:val="1"/>
          <w:numId w:val="1"/>
        </w:numPr>
        <w:tabs>
          <w:tab w:val="left" w:pos="757"/>
          <w:tab w:val="left" w:pos="758"/>
        </w:tabs>
        <w:ind w:hanging="359"/>
        <w:rPr>
          <w:sz w:val="24"/>
        </w:rPr>
      </w:pPr>
      <w:r>
        <w:rPr>
          <w:sz w:val="24"/>
        </w:rPr>
        <w:t>Contamination – biggest</w:t>
      </w:r>
      <w:r>
        <w:rPr>
          <w:spacing w:val="-1"/>
          <w:sz w:val="24"/>
        </w:rPr>
        <w:t xml:space="preserve"> </w:t>
      </w:r>
      <w:r>
        <w:rPr>
          <w:sz w:val="24"/>
        </w:rPr>
        <w:t>problem</w:t>
      </w:r>
    </w:p>
    <w:p w:rsidR="00835565" w:rsidRDefault="008568C4">
      <w:pPr>
        <w:pStyle w:val="ListParagraph"/>
        <w:numPr>
          <w:ilvl w:val="1"/>
          <w:numId w:val="1"/>
        </w:numPr>
        <w:tabs>
          <w:tab w:val="left" w:pos="757"/>
          <w:tab w:val="left" w:pos="758"/>
        </w:tabs>
        <w:spacing w:before="40"/>
        <w:ind w:hanging="359"/>
        <w:rPr>
          <w:sz w:val="24"/>
        </w:rPr>
      </w:pPr>
      <w:r>
        <w:rPr>
          <w:sz w:val="24"/>
        </w:rPr>
        <w:t>Unable to sort to the new China specifications of &lt;0.5%</w:t>
      </w:r>
      <w:r>
        <w:rPr>
          <w:spacing w:val="-2"/>
          <w:sz w:val="24"/>
        </w:rPr>
        <w:t xml:space="preserve"> </w:t>
      </w:r>
      <w:r>
        <w:rPr>
          <w:sz w:val="24"/>
        </w:rPr>
        <w:t>contaminants</w:t>
      </w:r>
    </w:p>
    <w:p w:rsidR="00835565" w:rsidRDefault="008568C4">
      <w:pPr>
        <w:pStyle w:val="ListParagraph"/>
        <w:numPr>
          <w:ilvl w:val="1"/>
          <w:numId w:val="1"/>
        </w:numPr>
        <w:tabs>
          <w:tab w:val="left" w:pos="757"/>
          <w:tab w:val="left" w:pos="758"/>
        </w:tabs>
        <w:spacing w:before="44"/>
        <w:ind w:hanging="359"/>
        <w:rPr>
          <w:sz w:val="24"/>
        </w:rPr>
      </w:pPr>
      <w:r>
        <w:rPr>
          <w:sz w:val="24"/>
        </w:rPr>
        <w:t>Volumes from kerbside collections are</w:t>
      </w:r>
      <w:r>
        <w:rPr>
          <w:spacing w:val="-3"/>
          <w:sz w:val="24"/>
        </w:rPr>
        <w:t xml:space="preserve"> </w:t>
      </w:r>
      <w:r>
        <w:rPr>
          <w:sz w:val="24"/>
        </w:rPr>
        <w:t>increasing</w:t>
      </w:r>
    </w:p>
    <w:p w:rsidR="00835565" w:rsidRDefault="008568C4">
      <w:pPr>
        <w:pStyle w:val="ListParagraph"/>
        <w:numPr>
          <w:ilvl w:val="1"/>
          <w:numId w:val="1"/>
        </w:numPr>
        <w:tabs>
          <w:tab w:val="left" w:pos="757"/>
          <w:tab w:val="left" w:pos="758"/>
        </w:tabs>
        <w:spacing w:before="45"/>
        <w:ind w:hanging="359"/>
        <w:rPr>
          <w:sz w:val="24"/>
        </w:rPr>
      </w:pPr>
      <w:r>
        <w:rPr>
          <w:sz w:val="24"/>
        </w:rPr>
        <w:t>High cost of capital investment to install modern high</w:t>
      </w:r>
      <w:r>
        <w:rPr>
          <w:spacing w:val="-1"/>
          <w:sz w:val="24"/>
        </w:rPr>
        <w:t xml:space="preserve"> </w:t>
      </w:r>
      <w:r>
        <w:rPr>
          <w:sz w:val="24"/>
        </w:rPr>
        <w:t>technology</w:t>
      </w:r>
    </w:p>
    <w:p w:rsidR="00835565" w:rsidRDefault="008568C4">
      <w:pPr>
        <w:pStyle w:val="ListParagraph"/>
        <w:numPr>
          <w:ilvl w:val="1"/>
          <w:numId w:val="1"/>
        </w:numPr>
        <w:tabs>
          <w:tab w:val="left" w:pos="757"/>
          <w:tab w:val="left" w:pos="758"/>
        </w:tabs>
        <w:spacing w:before="45"/>
        <w:ind w:hanging="359"/>
        <w:rPr>
          <w:sz w:val="24"/>
        </w:rPr>
      </w:pPr>
      <w:r>
        <w:rPr>
          <w:sz w:val="24"/>
        </w:rPr>
        <w:t>Retro fitting sort lines is difficult and</w:t>
      </w:r>
      <w:r>
        <w:rPr>
          <w:spacing w:val="-1"/>
          <w:sz w:val="24"/>
        </w:rPr>
        <w:t xml:space="preserve"> </w:t>
      </w:r>
      <w:r>
        <w:rPr>
          <w:sz w:val="24"/>
        </w:rPr>
        <w:t>expensive</w:t>
      </w:r>
    </w:p>
    <w:p w:rsidR="00835565" w:rsidRDefault="008568C4">
      <w:pPr>
        <w:pStyle w:val="ListParagraph"/>
        <w:numPr>
          <w:ilvl w:val="1"/>
          <w:numId w:val="1"/>
        </w:numPr>
        <w:tabs>
          <w:tab w:val="left" w:pos="757"/>
          <w:tab w:val="left" w:pos="758"/>
        </w:tabs>
        <w:spacing w:before="44"/>
        <w:ind w:hanging="359"/>
        <w:rPr>
          <w:sz w:val="24"/>
        </w:rPr>
      </w:pPr>
      <w:r>
        <w:rPr>
          <w:sz w:val="24"/>
        </w:rPr>
        <w:t>Fluctuating prices for commodities</w:t>
      </w:r>
      <w:r>
        <w:rPr>
          <w:spacing w:val="-1"/>
          <w:sz w:val="24"/>
        </w:rPr>
        <w:t xml:space="preserve"> </w:t>
      </w:r>
      <w:r>
        <w:rPr>
          <w:sz w:val="24"/>
        </w:rPr>
        <w:t>processed.</w:t>
      </w:r>
    </w:p>
    <w:p w:rsidR="00835565" w:rsidRDefault="008568C4">
      <w:pPr>
        <w:pStyle w:val="ListParagraph"/>
        <w:numPr>
          <w:ilvl w:val="1"/>
          <w:numId w:val="1"/>
        </w:numPr>
        <w:tabs>
          <w:tab w:val="left" w:pos="757"/>
          <w:tab w:val="left" w:pos="758"/>
        </w:tabs>
        <w:spacing w:before="45"/>
        <w:ind w:hanging="359"/>
        <w:rPr>
          <w:sz w:val="24"/>
        </w:rPr>
      </w:pPr>
      <w:r>
        <w:rPr>
          <w:sz w:val="24"/>
        </w:rPr>
        <w:t>Uncertainties over ongoing outlets for materials</w:t>
      </w:r>
      <w:r>
        <w:rPr>
          <w:spacing w:val="-1"/>
          <w:sz w:val="24"/>
        </w:rPr>
        <w:t xml:space="preserve"> </w:t>
      </w:r>
      <w:r>
        <w:rPr>
          <w:sz w:val="24"/>
        </w:rPr>
        <w:t>recovered.</w:t>
      </w:r>
    </w:p>
    <w:p w:rsidR="00835565" w:rsidRDefault="00835565">
      <w:pPr>
        <w:pStyle w:val="BodyText"/>
        <w:spacing w:before="2"/>
        <w:rPr>
          <w:sz w:val="23"/>
        </w:rPr>
      </w:pPr>
    </w:p>
    <w:p w:rsidR="00835565" w:rsidRDefault="008568C4">
      <w:pPr>
        <w:pStyle w:val="Heading4"/>
      </w:pPr>
      <w:r>
        <w:t>Single-stream facilities</w:t>
      </w:r>
    </w:p>
    <w:p w:rsidR="00835565" w:rsidRDefault="00835565">
      <w:pPr>
        <w:pStyle w:val="BodyText"/>
        <w:spacing w:before="2"/>
        <w:rPr>
          <w:b/>
          <w:i/>
          <w:sz w:val="23"/>
        </w:rPr>
      </w:pPr>
    </w:p>
    <w:p w:rsidR="00835565" w:rsidRDefault="008568C4">
      <w:pPr>
        <w:pStyle w:val="BodyText"/>
        <w:spacing w:line="276" w:lineRule="auto"/>
        <w:ind w:left="177" w:right="953"/>
      </w:pPr>
      <w:r>
        <w:t>Single-stream recovery facilities – known to some as Non-MRFs – receive only one material. They are a significant presence in the paper and paperboard sector, receiving and processing paper and paperboard to the exclusion (generally) of other materials. Their existence underscores the specific importance of recovered paper to the manufacture of paper and paperboard in Australia and globally.</w:t>
      </w:r>
    </w:p>
    <w:p w:rsidR="00835565" w:rsidRDefault="008568C4">
      <w:pPr>
        <w:pStyle w:val="BodyText"/>
        <w:spacing w:before="242" w:line="276" w:lineRule="auto"/>
        <w:ind w:left="177" w:right="1202"/>
      </w:pPr>
      <w:r>
        <w:t>The single-stream collectors can be considered as two distinct groups – the industrial, and the small or social level.</w:t>
      </w:r>
    </w:p>
    <w:p w:rsidR="00835565" w:rsidRDefault="008568C4">
      <w:pPr>
        <w:pStyle w:val="BodyText"/>
        <w:spacing w:before="238" w:line="276" w:lineRule="auto"/>
        <w:ind w:left="177" w:right="863"/>
      </w:pPr>
      <w:r>
        <w:t xml:space="preserve">At the </w:t>
      </w:r>
      <w:r>
        <w:rPr>
          <w:b/>
        </w:rPr>
        <w:t xml:space="preserve">industrial </w:t>
      </w:r>
      <w:r>
        <w:t>level, the facilities often include weighbridges and balers, but do not usually have sorting lines. Most target Unbleached Kraft recovered paper, but some focus specifically on the other grades.</w:t>
      </w:r>
    </w:p>
    <w:p w:rsidR="00835565" w:rsidRDefault="008568C4">
      <w:pPr>
        <w:pStyle w:val="BodyText"/>
        <w:spacing w:line="276" w:lineRule="auto"/>
        <w:ind w:left="177" w:right="1014"/>
      </w:pPr>
      <w:r>
        <w:t>Collection techniques include contractual relationships with major aggregators such as shopping centres and large users of paper and paperboard.</w:t>
      </w:r>
    </w:p>
    <w:p w:rsidR="00835565" w:rsidRDefault="008568C4">
      <w:pPr>
        <w:pStyle w:val="BodyText"/>
        <w:spacing w:before="241" w:line="276" w:lineRule="auto"/>
        <w:ind w:left="177" w:right="1088"/>
      </w:pPr>
      <w:r>
        <w:t>It should be noted this dedication does not mean they will refuse other paper and paperboard material (including drop-offs), but they will ensure that it is received sorted and there is no cross-contamination.</w:t>
      </w:r>
    </w:p>
    <w:p w:rsidR="00835565" w:rsidRDefault="008568C4">
      <w:pPr>
        <w:pStyle w:val="BodyText"/>
        <w:spacing w:before="238" w:line="276" w:lineRule="auto"/>
        <w:ind w:left="177" w:right="1209"/>
      </w:pPr>
      <w:r>
        <w:t>Even at the industrial level it is difficult to assess exactly which facilities are dedicated to single-stream collections. However, the following companies are known to operate these non-MRFs in each of the indicated States.</w:t>
      </w:r>
    </w:p>
    <w:p w:rsidR="00835565" w:rsidRDefault="00835565">
      <w:pPr>
        <w:spacing w:line="276" w:lineRule="auto"/>
        <w:sectPr w:rsidR="00835565">
          <w:pgSz w:w="11910" w:h="16840"/>
          <w:pgMar w:top="1860" w:right="0" w:bottom="980" w:left="540" w:header="715" w:footer="786" w:gutter="0"/>
          <w:cols w:space="720"/>
        </w:sectPr>
      </w:pPr>
    </w:p>
    <w:p w:rsidR="00835565" w:rsidRDefault="00835565">
      <w:pPr>
        <w:pStyle w:val="BodyText"/>
        <w:rPr>
          <w:sz w:val="20"/>
        </w:rPr>
      </w:pPr>
    </w:p>
    <w:p w:rsidR="00835565" w:rsidRDefault="00835565">
      <w:pPr>
        <w:pStyle w:val="BodyText"/>
        <w:rPr>
          <w:sz w:val="20"/>
        </w:rPr>
      </w:pPr>
    </w:p>
    <w:p w:rsidR="00835565" w:rsidRDefault="00835565">
      <w:pPr>
        <w:pStyle w:val="BodyText"/>
        <w:rPr>
          <w:sz w:val="20"/>
        </w:rPr>
      </w:pPr>
    </w:p>
    <w:p w:rsidR="00835565" w:rsidRDefault="00835565">
      <w:pPr>
        <w:pStyle w:val="BodyText"/>
        <w:rPr>
          <w:sz w:val="20"/>
        </w:rPr>
      </w:pPr>
    </w:p>
    <w:p w:rsidR="00835565" w:rsidRDefault="00835565">
      <w:pPr>
        <w:pStyle w:val="BodyText"/>
        <w:spacing w:before="2"/>
        <w:rPr>
          <w:sz w:val="14"/>
        </w:rPr>
      </w:pPr>
    </w:p>
    <w:tbl>
      <w:tblPr>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6844"/>
      </w:tblGrid>
      <w:tr w:rsidR="00835565">
        <w:trPr>
          <w:trHeight w:val="292"/>
        </w:trPr>
        <w:tc>
          <w:tcPr>
            <w:tcW w:w="1670" w:type="dxa"/>
          </w:tcPr>
          <w:p w:rsidR="00835565" w:rsidRDefault="008568C4">
            <w:pPr>
              <w:pStyle w:val="TableParagraph"/>
              <w:spacing w:before="1" w:line="271" w:lineRule="exact"/>
              <w:ind w:left="110"/>
              <w:rPr>
                <w:b/>
                <w:sz w:val="24"/>
              </w:rPr>
            </w:pPr>
            <w:r>
              <w:rPr>
                <w:b/>
                <w:sz w:val="24"/>
              </w:rPr>
              <w:t>State</w:t>
            </w:r>
          </w:p>
        </w:tc>
        <w:tc>
          <w:tcPr>
            <w:tcW w:w="6844" w:type="dxa"/>
          </w:tcPr>
          <w:p w:rsidR="00835565" w:rsidRDefault="008568C4">
            <w:pPr>
              <w:pStyle w:val="TableParagraph"/>
              <w:spacing w:before="1" w:line="271" w:lineRule="exact"/>
              <w:ind w:left="105"/>
              <w:rPr>
                <w:b/>
                <w:sz w:val="24"/>
              </w:rPr>
            </w:pPr>
            <w:r>
              <w:rPr>
                <w:b/>
                <w:sz w:val="24"/>
              </w:rPr>
              <w:t>Operator</w:t>
            </w:r>
          </w:p>
        </w:tc>
      </w:tr>
      <w:tr w:rsidR="00835565">
        <w:trPr>
          <w:trHeight w:val="585"/>
        </w:trPr>
        <w:tc>
          <w:tcPr>
            <w:tcW w:w="1670" w:type="dxa"/>
          </w:tcPr>
          <w:p w:rsidR="00835565" w:rsidRDefault="008568C4">
            <w:pPr>
              <w:pStyle w:val="TableParagraph"/>
              <w:spacing w:before="150"/>
              <w:ind w:left="110"/>
              <w:rPr>
                <w:sz w:val="24"/>
              </w:rPr>
            </w:pPr>
            <w:r>
              <w:rPr>
                <w:sz w:val="24"/>
              </w:rPr>
              <w:t>Victoria</w:t>
            </w:r>
          </w:p>
        </w:tc>
        <w:tc>
          <w:tcPr>
            <w:tcW w:w="6844" w:type="dxa"/>
          </w:tcPr>
          <w:p w:rsidR="00835565" w:rsidRDefault="008568C4">
            <w:pPr>
              <w:pStyle w:val="TableParagraph"/>
              <w:spacing w:before="1" w:line="290" w:lineRule="atLeast"/>
              <w:ind w:left="105" w:right="508"/>
              <w:rPr>
                <w:sz w:val="24"/>
              </w:rPr>
            </w:pPr>
            <w:r>
              <w:rPr>
                <w:sz w:val="24"/>
              </w:rPr>
              <w:t>Cleanaway, One Paper, Australian Paper (on site at its Maryvale Mill), Australian Paper Recovery</w:t>
            </w:r>
          </w:p>
        </w:tc>
      </w:tr>
      <w:tr w:rsidR="00835565">
        <w:trPr>
          <w:trHeight w:val="583"/>
        </w:trPr>
        <w:tc>
          <w:tcPr>
            <w:tcW w:w="1670" w:type="dxa"/>
          </w:tcPr>
          <w:p w:rsidR="00835565" w:rsidRDefault="008568C4">
            <w:pPr>
              <w:pStyle w:val="TableParagraph"/>
              <w:spacing w:before="148"/>
              <w:ind w:left="110"/>
              <w:rPr>
                <w:sz w:val="24"/>
              </w:rPr>
            </w:pPr>
            <w:r>
              <w:rPr>
                <w:sz w:val="24"/>
              </w:rPr>
              <w:t>NSW</w:t>
            </w:r>
          </w:p>
        </w:tc>
        <w:tc>
          <w:tcPr>
            <w:tcW w:w="6844" w:type="dxa"/>
          </w:tcPr>
          <w:p w:rsidR="00835565" w:rsidRDefault="008568C4">
            <w:pPr>
              <w:pStyle w:val="TableParagraph"/>
              <w:spacing w:before="0" w:line="290" w:lineRule="atLeast"/>
              <w:ind w:left="105" w:right="277"/>
              <w:rPr>
                <w:sz w:val="24"/>
              </w:rPr>
            </w:pPr>
            <w:r>
              <w:rPr>
                <w:sz w:val="24"/>
              </w:rPr>
              <w:t>Cleanaway, Remondis, Cellmark, Norske Skog (on site at its Albury mill), Orora (on site at its Botany Mill)</w:t>
            </w:r>
          </w:p>
        </w:tc>
      </w:tr>
      <w:tr w:rsidR="00835565">
        <w:trPr>
          <w:trHeight w:val="290"/>
        </w:trPr>
        <w:tc>
          <w:tcPr>
            <w:tcW w:w="1670" w:type="dxa"/>
          </w:tcPr>
          <w:p w:rsidR="00835565" w:rsidRDefault="008568C4">
            <w:pPr>
              <w:pStyle w:val="TableParagraph"/>
              <w:spacing w:before="0" w:line="270" w:lineRule="exact"/>
              <w:ind w:left="110"/>
              <w:rPr>
                <w:sz w:val="24"/>
              </w:rPr>
            </w:pPr>
            <w:r>
              <w:rPr>
                <w:sz w:val="24"/>
              </w:rPr>
              <w:t>Queensland</w:t>
            </w:r>
          </w:p>
        </w:tc>
        <w:tc>
          <w:tcPr>
            <w:tcW w:w="6844" w:type="dxa"/>
          </w:tcPr>
          <w:p w:rsidR="00835565" w:rsidRDefault="008568C4">
            <w:pPr>
              <w:pStyle w:val="TableParagraph"/>
              <w:spacing w:before="0" w:line="270" w:lineRule="exact"/>
              <w:ind w:left="105"/>
              <w:rPr>
                <w:sz w:val="24"/>
              </w:rPr>
            </w:pPr>
            <w:r>
              <w:rPr>
                <w:sz w:val="24"/>
              </w:rPr>
              <w:t>Cleanaway</w:t>
            </w:r>
          </w:p>
        </w:tc>
      </w:tr>
      <w:tr w:rsidR="00835565">
        <w:trPr>
          <w:trHeight w:val="292"/>
        </w:trPr>
        <w:tc>
          <w:tcPr>
            <w:tcW w:w="1670" w:type="dxa"/>
          </w:tcPr>
          <w:p w:rsidR="00835565" w:rsidRDefault="008568C4">
            <w:pPr>
              <w:pStyle w:val="TableParagraph"/>
              <w:spacing w:before="1" w:line="271" w:lineRule="exact"/>
              <w:ind w:left="110"/>
              <w:rPr>
                <w:sz w:val="24"/>
              </w:rPr>
            </w:pPr>
            <w:r>
              <w:rPr>
                <w:sz w:val="24"/>
              </w:rPr>
              <w:t>Tasmania</w:t>
            </w:r>
          </w:p>
        </w:tc>
        <w:tc>
          <w:tcPr>
            <w:tcW w:w="6844" w:type="dxa"/>
          </w:tcPr>
          <w:p w:rsidR="00835565" w:rsidRDefault="008568C4">
            <w:pPr>
              <w:pStyle w:val="TableParagraph"/>
              <w:spacing w:before="1" w:line="271" w:lineRule="exact"/>
              <w:ind w:left="105"/>
              <w:rPr>
                <w:sz w:val="24"/>
              </w:rPr>
            </w:pPr>
            <w:r>
              <w:rPr>
                <w:sz w:val="24"/>
              </w:rPr>
              <w:t>SKM, Veolia</w:t>
            </w:r>
          </w:p>
        </w:tc>
      </w:tr>
      <w:tr w:rsidR="00835565">
        <w:trPr>
          <w:trHeight w:val="297"/>
        </w:trPr>
        <w:tc>
          <w:tcPr>
            <w:tcW w:w="1670" w:type="dxa"/>
          </w:tcPr>
          <w:p w:rsidR="00835565" w:rsidRDefault="008568C4">
            <w:pPr>
              <w:pStyle w:val="TableParagraph"/>
              <w:spacing w:before="6" w:line="271" w:lineRule="exact"/>
              <w:ind w:left="110"/>
              <w:rPr>
                <w:sz w:val="24"/>
              </w:rPr>
            </w:pPr>
            <w:r>
              <w:rPr>
                <w:sz w:val="24"/>
              </w:rPr>
              <w:t>SA</w:t>
            </w:r>
          </w:p>
        </w:tc>
        <w:tc>
          <w:tcPr>
            <w:tcW w:w="6844" w:type="dxa"/>
          </w:tcPr>
          <w:p w:rsidR="00835565" w:rsidRDefault="008568C4">
            <w:pPr>
              <w:pStyle w:val="TableParagraph"/>
              <w:spacing w:before="6" w:line="271" w:lineRule="exact"/>
              <w:ind w:left="105"/>
              <w:rPr>
                <w:sz w:val="24"/>
              </w:rPr>
            </w:pPr>
            <w:r>
              <w:rPr>
                <w:sz w:val="24"/>
              </w:rPr>
              <w:t>Cleanaway, Orora, Scout Recycling</w:t>
            </w:r>
          </w:p>
        </w:tc>
      </w:tr>
      <w:tr w:rsidR="00835565">
        <w:trPr>
          <w:trHeight w:val="292"/>
        </w:trPr>
        <w:tc>
          <w:tcPr>
            <w:tcW w:w="1670" w:type="dxa"/>
          </w:tcPr>
          <w:p w:rsidR="00835565" w:rsidRDefault="008568C4">
            <w:pPr>
              <w:pStyle w:val="TableParagraph"/>
              <w:spacing w:before="1" w:line="271" w:lineRule="exact"/>
              <w:ind w:left="110"/>
              <w:rPr>
                <w:sz w:val="24"/>
              </w:rPr>
            </w:pPr>
            <w:r>
              <w:rPr>
                <w:sz w:val="24"/>
              </w:rPr>
              <w:t>WA</w:t>
            </w:r>
          </w:p>
        </w:tc>
        <w:tc>
          <w:tcPr>
            <w:tcW w:w="6844" w:type="dxa"/>
          </w:tcPr>
          <w:p w:rsidR="00835565" w:rsidRDefault="008568C4">
            <w:pPr>
              <w:pStyle w:val="TableParagraph"/>
              <w:spacing w:before="1" w:line="271" w:lineRule="exact"/>
              <w:ind w:left="105"/>
              <w:rPr>
                <w:sz w:val="24"/>
              </w:rPr>
            </w:pPr>
            <w:r>
              <w:rPr>
                <w:sz w:val="24"/>
              </w:rPr>
              <w:t>Cleanaway, Remondis, SMRC</w:t>
            </w:r>
          </w:p>
        </w:tc>
      </w:tr>
    </w:tbl>
    <w:p w:rsidR="00835565" w:rsidRDefault="00835565">
      <w:pPr>
        <w:pStyle w:val="BodyText"/>
        <w:rPr>
          <w:sz w:val="20"/>
        </w:rPr>
      </w:pPr>
    </w:p>
    <w:p w:rsidR="00835565" w:rsidRDefault="00835565">
      <w:pPr>
        <w:pStyle w:val="BodyText"/>
        <w:spacing w:before="1"/>
        <w:rPr>
          <w:sz w:val="19"/>
        </w:rPr>
      </w:pPr>
    </w:p>
    <w:p w:rsidR="00835565" w:rsidRDefault="008568C4">
      <w:pPr>
        <w:pStyle w:val="BodyText"/>
        <w:spacing w:before="101" w:line="276" w:lineRule="auto"/>
        <w:ind w:left="177" w:right="1001"/>
      </w:pPr>
      <w:r>
        <w:t>Nearly all of the major recovery facility operators have drop-off options for pre-sorted material, many of which are not located at their MRFs, and the material from which is rarely re-directed to the sorting system.</w:t>
      </w:r>
    </w:p>
    <w:p w:rsidR="00835565" w:rsidRDefault="008568C4">
      <w:pPr>
        <w:pStyle w:val="BodyText"/>
        <w:spacing w:before="242" w:line="276" w:lineRule="auto"/>
        <w:ind w:left="177" w:right="946"/>
      </w:pPr>
      <w:r>
        <w:t>Many of these ‘satellite’ facilities receive only small quantities of material, some linked to Container Deposit Schemes as is the case for Scout Recycling in South Australia. However, the material they receive has a specific focus and value, sufficient to sustain their operations and recover and recycle material effectively.</w:t>
      </w:r>
    </w:p>
    <w:p w:rsidR="00835565" w:rsidRDefault="008568C4">
      <w:pPr>
        <w:pStyle w:val="BodyText"/>
        <w:spacing w:before="236" w:line="278" w:lineRule="auto"/>
        <w:ind w:left="177" w:right="1151"/>
      </w:pPr>
      <w:r>
        <w:t>At the other end of the industrial collections, larger facilities receive volumes in sufficient quantity to supply major reprocessors. The best example is Orora’s own operation at its Botany paperboard mill. It receives only recovered paper and paperboard, and within that, only the Unbleached Kraft grade.</w:t>
      </w:r>
    </w:p>
    <w:p w:rsidR="00835565" w:rsidRDefault="008568C4">
      <w:pPr>
        <w:pStyle w:val="BodyText"/>
        <w:spacing w:before="233" w:line="276" w:lineRule="auto"/>
        <w:ind w:left="177" w:right="924"/>
      </w:pPr>
      <w:r>
        <w:t>At the small or social level, there is a wide range of organisations that collect specific grades of paper and paperboard – mainly newsprint – for transfer to the re-processors. Some mills allow for local and community drop-offs, the Cycling Club in Albury works directly with Norske Skog for instance and Scout groups (as distinct from the commercialized Scout Recycling in SA) are renowned for their ‘newspaper drives’. It is estimated that in 2018-19, these forms of collection delivered as much as 10 kt of paper and paperboard to specific end-users, including those deploying recovered newsprint to alternative applications like the production of pet-care products (kitty litter) and similar.</w:t>
      </w:r>
    </w:p>
    <w:sectPr w:rsidR="00835565">
      <w:pgSz w:w="11910" w:h="16840"/>
      <w:pgMar w:top="1860" w:right="0" w:bottom="980" w:left="540" w:header="715" w:footer="7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27B" w:rsidRDefault="008568C4">
      <w:r>
        <w:separator/>
      </w:r>
    </w:p>
  </w:endnote>
  <w:endnote w:type="continuationSeparator" w:id="0">
    <w:p w:rsidR="0045127B" w:rsidRDefault="00856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Gill Sans MT">
    <w:altName w:val="Gill Sans MT"/>
    <w:panose1 w:val="020B0502020104020203"/>
    <w:charset w:val="00"/>
    <w:family w:val="swiss"/>
    <w:pitch w:val="variable"/>
    <w:sig w:usb0="00000007" w:usb1="00000000" w:usb2="00000000" w:usb3="00000000" w:csb0="00000003" w:csb1="00000000"/>
  </w:font>
  <w:font w:name="Lucida Sans">
    <w:altName w:val="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7AB" w:rsidRDefault="008677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7AB" w:rsidRDefault="008677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7AB" w:rsidRDefault="008677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565" w:rsidRDefault="008677AB">
    <w:pPr>
      <w:pStyle w:val="BodyText"/>
      <w:spacing w:line="14" w:lineRule="auto"/>
      <w:rPr>
        <w:sz w:val="20"/>
      </w:rPr>
    </w:pPr>
    <w:r>
      <w:rPr>
        <w:noProof/>
        <w:lang w:val="en-AU" w:eastAsia="en-AU"/>
      </w:rPr>
      <mc:AlternateContent>
        <mc:Choice Requires="wps">
          <w:drawing>
            <wp:anchor distT="0" distB="0" distL="114300" distR="114300" simplePos="0" relativeHeight="503240720" behindDoc="1" locked="0" layoutInCell="1" allowOverlap="1">
              <wp:simplePos x="0" y="0"/>
              <wp:positionH relativeFrom="page">
                <wp:posOffset>6300470</wp:posOffset>
              </wp:positionH>
              <wp:positionV relativeFrom="page">
                <wp:posOffset>10052050</wp:posOffset>
              </wp:positionV>
              <wp:extent cx="135255" cy="204470"/>
              <wp:effectExtent l="4445" t="3175" r="3175" b="190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pStyle w:val="BodyText"/>
                            <w:spacing w:before="20"/>
                            <w:ind w:left="40"/>
                            <w:rPr>
                              <w:rFonts w:ascii="Cambria"/>
                            </w:rPr>
                          </w:pPr>
                          <w:r>
                            <w:fldChar w:fldCharType="begin"/>
                          </w:r>
                          <w:r>
                            <w:rPr>
                              <w:rFonts w:ascii="Cambria"/>
                            </w:rPr>
                            <w:instrText xml:space="preserve"> PAGE </w:instrText>
                          </w:r>
                          <w:r>
                            <w:fldChar w:fldCharType="separate"/>
                          </w:r>
                          <w:r w:rsidR="008677AB">
                            <w:rPr>
                              <w:rFonts w:ascii="Cambria"/>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33" type="#_x0000_t202" style="position:absolute;margin-left:496.1pt;margin-top:791.5pt;width:10.65pt;height:16.1pt;z-index:-7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" filled="f" stroked="f">
              <v:textbox inset="0,0,0,0">
                <w:txbxContent>
                  <w:p w:rsidR="00835565" w:rsidRDefault="008568C4">
                    <w:pPr>
                      <w:pStyle w:val="BodyText"/>
                      <w:spacing w:before="20"/>
                      <w:ind w:left="40"/>
                      <w:rPr>
                        <w:rFonts w:ascii="Cambria"/>
                      </w:rPr>
                    </w:pPr>
                    <w:r>
                      <w:fldChar w:fldCharType="begin"/>
                    </w:r>
                    <w:r>
                      <w:rPr>
                        <w:rFonts w:ascii="Cambria"/>
                      </w:rPr>
                      <w:instrText xml:space="preserve"> PAGE </w:instrText>
                    </w:r>
                    <w:r>
                      <w:fldChar w:fldCharType="separate"/>
                    </w:r>
                    <w:r w:rsidR="008677AB">
                      <w:rPr>
                        <w:rFonts w:ascii="Cambria"/>
                        <w:noProof/>
                      </w:rP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565" w:rsidRDefault="00835565">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565" w:rsidRDefault="008677AB">
    <w:pPr>
      <w:pStyle w:val="BodyText"/>
      <w:spacing w:line="14" w:lineRule="auto"/>
      <w:rPr>
        <w:sz w:val="20"/>
      </w:rPr>
    </w:pPr>
    <w:r>
      <w:rPr>
        <w:noProof/>
        <w:lang w:val="en-AU" w:eastAsia="en-AU"/>
      </w:rPr>
      <mc:AlternateContent>
        <mc:Choice Requires="wps">
          <w:drawing>
            <wp:anchor distT="0" distB="0" distL="114300" distR="114300" simplePos="0" relativeHeight="503240768" behindDoc="1" locked="0" layoutInCell="1" allowOverlap="1">
              <wp:simplePos x="0" y="0"/>
              <wp:positionH relativeFrom="page">
                <wp:posOffset>6218555</wp:posOffset>
              </wp:positionH>
              <wp:positionV relativeFrom="page">
                <wp:posOffset>10052050</wp:posOffset>
              </wp:positionV>
              <wp:extent cx="219710" cy="204470"/>
              <wp:effectExtent l="0" t="3175" r="635"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pStyle w:val="BodyText"/>
                            <w:spacing w:before="20"/>
                            <w:ind w:left="40"/>
                            <w:rPr>
                              <w:rFonts w:ascii="Cambria"/>
                            </w:rPr>
                          </w:pPr>
                          <w:r>
                            <w:fldChar w:fldCharType="begin"/>
                          </w:r>
                          <w:r>
                            <w:rPr>
                              <w:rFonts w:ascii="Cambria"/>
                            </w:rPr>
                            <w:instrText xml:space="preserve"> PAGE </w:instrText>
                          </w:r>
                          <w:r>
                            <w:fldChar w:fldCharType="separate"/>
                          </w:r>
                          <w:r w:rsidR="008677AB">
                            <w:rPr>
                              <w:rFonts w:ascii="Cambria"/>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34" type="#_x0000_t202" style="position:absolute;margin-left:489.65pt;margin-top:791.5pt;width:17.3pt;height:16.1pt;z-index:-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" filled="f" stroked="f">
              <v:textbox inset="0,0,0,0">
                <w:txbxContent>
                  <w:p w:rsidR="00835565" w:rsidRDefault="008568C4">
                    <w:pPr>
                      <w:pStyle w:val="BodyText"/>
                      <w:spacing w:before="20"/>
                      <w:ind w:left="40"/>
                      <w:rPr>
                        <w:rFonts w:ascii="Cambria"/>
                      </w:rPr>
                    </w:pPr>
                    <w:r>
                      <w:fldChar w:fldCharType="begin"/>
                    </w:r>
                    <w:r>
                      <w:rPr>
                        <w:rFonts w:ascii="Cambria"/>
                      </w:rPr>
                      <w:instrText xml:space="preserve"> PAGE </w:instrText>
                    </w:r>
                    <w:r>
                      <w:fldChar w:fldCharType="separate"/>
                    </w:r>
                    <w:r w:rsidR="008677AB">
                      <w:rPr>
                        <w:rFonts w:ascii="Cambria"/>
                        <w:noProof/>
                      </w:rPr>
                      <w:t>21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565" w:rsidRDefault="008677AB">
    <w:pPr>
      <w:pStyle w:val="BodyText"/>
      <w:spacing w:line="14" w:lineRule="auto"/>
      <w:rPr>
        <w:sz w:val="20"/>
      </w:rPr>
    </w:pPr>
    <w:r>
      <w:rPr>
        <w:noProof/>
        <w:lang w:val="en-AU" w:eastAsia="en-AU"/>
      </w:rPr>
      <mc:AlternateContent>
        <mc:Choice Requires="wps">
          <w:drawing>
            <wp:anchor distT="0" distB="0" distL="114300" distR="114300" simplePos="0" relativeHeight="503240840" behindDoc="1" locked="0" layoutInCell="1" allowOverlap="1">
              <wp:simplePos x="0" y="0"/>
              <wp:positionH relativeFrom="page">
                <wp:posOffset>6797675</wp:posOffset>
              </wp:positionH>
              <wp:positionV relativeFrom="page">
                <wp:posOffset>10052050</wp:posOffset>
              </wp:positionV>
              <wp:extent cx="326390" cy="204470"/>
              <wp:effectExtent l="0" t="3175" r="635"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pStyle w:val="BodyText"/>
                            <w:spacing w:before="20"/>
                            <w:ind w:left="207"/>
                            <w:rPr>
                              <w:rFonts w:ascii="Cambria"/>
                            </w:rPr>
                          </w:pPr>
                          <w:r>
                            <w:fldChar w:fldCharType="begin"/>
                          </w:r>
                          <w:r>
                            <w:rPr>
                              <w:rFonts w:ascii="Cambria"/>
                            </w:rPr>
                            <w:instrText xml:space="preserve"> PAGE </w:instrText>
                          </w:r>
                          <w:r>
                            <w:fldChar w:fldCharType="separate"/>
                          </w:r>
                          <w:r w:rsidR="008677AB">
                            <w:rPr>
                              <w:rFonts w:ascii="Cambria"/>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36" type="#_x0000_t202" style="position:absolute;margin-left:535.25pt;margin-top:791.5pt;width:25.7pt;height:16.1pt;z-index:-7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y+sQIAAK8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" filled="f" stroked="f">
              <v:textbox inset="0,0,0,0">
                <w:txbxContent>
                  <w:p w:rsidR="00835565" w:rsidRDefault="008568C4">
                    <w:pPr>
                      <w:pStyle w:val="BodyText"/>
                      <w:spacing w:before="20"/>
                      <w:ind w:left="207"/>
                      <w:rPr>
                        <w:rFonts w:ascii="Cambria"/>
                      </w:rPr>
                    </w:pPr>
                    <w:r>
                      <w:fldChar w:fldCharType="begin"/>
                    </w:r>
                    <w:r>
                      <w:rPr>
                        <w:rFonts w:ascii="Cambria"/>
                      </w:rPr>
                      <w:instrText xml:space="preserve"> PAGE </w:instrText>
                    </w:r>
                    <w:r>
                      <w:fldChar w:fldCharType="separate"/>
                    </w:r>
                    <w:r w:rsidR="008677AB">
                      <w:rPr>
                        <w:rFonts w:ascii="Cambria"/>
                        <w:noProof/>
                      </w:rPr>
                      <w:t>40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27B" w:rsidRDefault="008568C4">
      <w:r>
        <w:separator/>
      </w:r>
    </w:p>
  </w:footnote>
  <w:footnote w:type="continuationSeparator" w:id="0">
    <w:p w:rsidR="0045127B" w:rsidRDefault="008568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7AB" w:rsidRDefault="008677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7AB" w:rsidRDefault="008677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7AB" w:rsidRDefault="008677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565" w:rsidRDefault="008568C4">
    <w:pPr>
      <w:pStyle w:val="BodyText"/>
      <w:spacing w:line="14" w:lineRule="auto"/>
      <w:rPr>
        <w:sz w:val="20"/>
      </w:rPr>
    </w:pPr>
    <w:r>
      <w:rPr>
        <w:noProof/>
        <w:lang w:val="en-AU" w:eastAsia="en-AU"/>
      </w:rPr>
      <w:drawing>
        <wp:anchor distT="0" distB="0" distL="0" distR="0" simplePos="0" relativeHeight="268359671" behindDoc="1" locked="0" layoutInCell="1" allowOverlap="1">
          <wp:simplePos x="0" y="0"/>
          <wp:positionH relativeFrom="page">
            <wp:posOffset>422911</wp:posOffset>
          </wp:positionH>
          <wp:positionV relativeFrom="page">
            <wp:posOffset>278836</wp:posOffset>
          </wp:positionV>
          <wp:extent cx="1698334" cy="52115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698334" cy="521152"/>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565" w:rsidRDefault="00835565">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565" w:rsidRDefault="008568C4">
    <w:pPr>
      <w:pStyle w:val="BodyText"/>
      <w:spacing w:line="14" w:lineRule="auto"/>
      <w:rPr>
        <w:sz w:val="20"/>
      </w:rPr>
    </w:pPr>
    <w:r>
      <w:rPr>
        <w:noProof/>
        <w:lang w:val="en-AU" w:eastAsia="en-AU"/>
      </w:rPr>
      <w:drawing>
        <wp:anchor distT="0" distB="0" distL="0" distR="0" simplePos="0" relativeHeight="268359719" behindDoc="1" locked="0" layoutInCell="1" allowOverlap="1">
          <wp:simplePos x="0" y="0"/>
          <wp:positionH relativeFrom="page">
            <wp:posOffset>422911</wp:posOffset>
          </wp:positionH>
          <wp:positionV relativeFrom="page">
            <wp:posOffset>457903</wp:posOffset>
          </wp:positionV>
          <wp:extent cx="1698334" cy="521152"/>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1698334" cy="521152"/>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565" w:rsidRDefault="008568C4">
    <w:pPr>
      <w:pStyle w:val="BodyText"/>
      <w:spacing w:line="14" w:lineRule="auto"/>
      <w:rPr>
        <w:sz w:val="20"/>
      </w:rPr>
    </w:pPr>
    <w:r>
      <w:rPr>
        <w:noProof/>
        <w:lang w:val="en-AU" w:eastAsia="en-AU"/>
      </w:rPr>
      <w:drawing>
        <wp:anchor distT="0" distB="0" distL="0" distR="0" simplePos="0" relativeHeight="268359767" behindDoc="1" locked="0" layoutInCell="1" allowOverlap="1">
          <wp:simplePos x="0" y="0"/>
          <wp:positionH relativeFrom="page">
            <wp:posOffset>457200</wp:posOffset>
          </wp:positionH>
          <wp:positionV relativeFrom="page">
            <wp:posOffset>454147</wp:posOffset>
          </wp:positionV>
          <wp:extent cx="1165054" cy="358651"/>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1165054" cy="358651"/>
                  </a:xfrm>
                  <a:prstGeom prst="rect">
                    <a:avLst/>
                  </a:prstGeom>
                </pic:spPr>
              </pic:pic>
            </a:graphicData>
          </a:graphic>
        </wp:anchor>
      </w:drawing>
    </w:r>
    <w:r w:rsidR="008677AB">
      <w:rPr>
        <w:noProof/>
        <w:lang w:val="en-AU" w:eastAsia="en-AU"/>
      </w:rPr>
      <mc:AlternateContent>
        <mc:Choice Requires="wps">
          <w:drawing>
            <wp:anchor distT="0" distB="0" distL="114300" distR="114300" simplePos="0" relativeHeight="503240816" behindDoc="1" locked="0" layoutInCell="1" allowOverlap="1">
              <wp:simplePos x="0" y="0"/>
              <wp:positionH relativeFrom="page">
                <wp:posOffset>443230</wp:posOffset>
              </wp:positionH>
              <wp:positionV relativeFrom="page">
                <wp:posOffset>983615</wp:posOffset>
              </wp:positionV>
              <wp:extent cx="4222115" cy="211455"/>
              <wp:effectExtent l="0" t="2540" r="190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spacing w:before="20"/>
                            <w:ind w:left="20"/>
                            <w:rPr>
                              <w:sz w:val="24"/>
                            </w:rPr>
                          </w:pPr>
                          <w:r>
                            <w:rPr>
                              <w:b/>
                              <w:sz w:val="24"/>
                            </w:rPr>
                            <w:t xml:space="preserve">Appendix One </w:t>
                          </w:r>
                          <w:r>
                            <w:rPr>
                              <w:sz w:val="24"/>
                            </w:rPr>
                            <w:t>– Description of Main Grades of Paper &amp; Paperboard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35" type="#_x0000_t202" style="position:absolute;margin-left:34.9pt;margin-top:77.45pt;width:332.45pt;height:16.65pt;z-index:-7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KargIAALA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" filled="f" stroked="f">
              <v:textbox inset="0,0,0,0">
                <w:txbxContent>
                  <w:p w:rsidR="00835565" w:rsidRDefault="008568C4">
                    <w:pPr>
                      <w:spacing w:before="20"/>
                      <w:ind w:left="20"/>
                      <w:rPr>
                        <w:sz w:val="24"/>
                      </w:rPr>
                    </w:pPr>
                    <w:r>
                      <w:rPr>
                        <w:b/>
                        <w:sz w:val="24"/>
                      </w:rPr>
                      <w:t xml:space="preserve">Appendix One </w:t>
                    </w:r>
                    <w:r>
                      <w:rPr>
                        <w:sz w:val="24"/>
                      </w:rPr>
                      <w:t>– Description of Main Grades of Paper &amp; Paperboard</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565" w:rsidRDefault="008568C4">
    <w:pPr>
      <w:pStyle w:val="BodyText"/>
      <w:spacing w:line="14" w:lineRule="auto"/>
      <w:rPr>
        <w:sz w:val="20"/>
      </w:rPr>
    </w:pPr>
    <w:r>
      <w:rPr>
        <w:noProof/>
        <w:lang w:val="en-AU" w:eastAsia="en-AU"/>
      </w:rPr>
      <w:drawing>
        <wp:anchor distT="0" distB="0" distL="0" distR="0" simplePos="0" relativeHeight="268359839" behindDoc="1" locked="0" layoutInCell="1" allowOverlap="1">
          <wp:simplePos x="0" y="0"/>
          <wp:positionH relativeFrom="page">
            <wp:posOffset>422911</wp:posOffset>
          </wp:positionH>
          <wp:positionV relativeFrom="page">
            <wp:posOffset>454147</wp:posOffset>
          </wp:positionV>
          <wp:extent cx="1165054" cy="358651"/>
          <wp:effectExtent l="0" t="0" r="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 cstate="print"/>
                  <a:stretch>
                    <a:fillRect/>
                  </a:stretch>
                </pic:blipFill>
                <pic:spPr>
                  <a:xfrm>
                    <a:off x="0" y="0"/>
                    <a:ext cx="1165054" cy="358651"/>
                  </a:xfrm>
                  <a:prstGeom prst="rect">
                    <a:avLst/>
                  </a:prstGeom>
                </pic:spPr>
              </pic:pic>
            </a:graphicData>
          </a:graphic>
        </wp:anchor>
      </w:drawing>
    </w:r>
    <w:r w:rsidR="008677AB">
      <w:rPr>
        <w:noProof/>
        <w:lang w:val="en-AU" w:eastAsia="en-AU"/>
      </w:rPr>
      <mc:AlternateContent>
        <mc:Choice Requires="wps">
          <w:drawing>
            <wp:anchor distT="0" distB="0" distL="114300" distR="114300" simplePos="0" relativeHeight="503240888" behindDoc="1" locked="0" layoutInCell="1" allowOverlap="1">
              <wp:simplePos x="0" y="0"/>
              <wp:positionH relativeFrom="page">
                <wp:posOffset>408940</wp:posOffset>
              </wp:positionH>
              <wp:positionV relativeFrom="page">
                <wp:posOffset>983615</wp:posOffset>
              </wp:positionV>
              <wp:extent cx="4596130" cy="211455"/>
              <wp:effectExtent l="0" t="254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13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pStyle w:val="BodyText"/>
                            <w:spacing w:before="20"/>
                            <w:ind w:left="20"/>
                          </w:pPr>
                          <w:r>
                            <w:rPr>
                              <w:b/>
                            </w:rPr>
                            <w:t xml:space="preserve">Appendix Two </w:t>
                          </w:r>
                          <w:r>
                            <w:t>– Description of Recovered Paper Types, Grades &amp; 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37" type="#_x0000_t202" style="position:absolute;margin-left:32.2pt;margin-top:77.45pt;width:361.9pt;height:16.65pt;z-index:-7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xrwIAALA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" filled="f" stroked="f">
              <v:textbox inset="0,0,0,0">
                <w:txbxContent>
                  <w:p w:rsidR="00835565" w:rsidRDefault="008568C4">
                    <w:pPr>
                      <w:pStyle w:val="BodyText"/>
                      <w:spacing w:before="20"/>
                      <w:ind w:left="20"/>
                    </w:pPr>
                    <w:r>
                      <w:rPr>
                        <w:b/>
                      </w:rPr>
                      <w:t xml:space="preserve">Appendix Two </w:t>
                    </w:r>
                    <w:r>
                      <w:t>– Description of Recovered Paper Types, Grades &amp; Sources</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565" w:rsidRDefault="008568C4">
    <w:pPr>
      <w:pStyle w:val="BodyText"/>
      <w:spacing w:line="14" w:lineRule="auto"/>
      <w:rPr>
        <w:sz w:val="20"/>
      </w:rPr>
    </w:pPr>
    <w:r>
      <w:rPr>
        <w:noProof/>
        <w:lang w:val="en-AU" w:eastAsia="en-AU"/>
      </w:rPr>
      <w:drawing>
        <wp:anchor distT="0" distB="0" distL="0" distR="0" simplePos="0" relativeHeight="268359887" behindDoc="1" locked="0" layoutInCell="1" allowOverlap="1">
          <wp:simplePos x="0" y="0"/>
          <wp:positionH relativeFrom="page">
            <wp:posOffset>457200</wp:posOffset>
          </wp:positionH>
          <wp:positionV relativeFrom="page">
            <wp:posOffset>454147</wp:posOffset>
          </wp:positionV>
          <wp:extent cx="1165054" cy="358651"/>
          <wp:effectExtent l="0" t="0" r="0" b="0"/>
          <wp:wrapNone/>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 cstate="print"/>
                  <a:stretch>
                    <a:fillRect/>
                  </a:stretch>
                </pic:blipFill>
                <pic:spPr>
                  <a:xfrm>
                    <a:off x="0" y="0"/>
                    <a:ext cx="1165054" cy="358651"/>
                  </a:xfrm>
                  <a:prstGeom prst="rect">
                    <a:avLst/>
                  </a:prstGeom>
                </pic:spPr>
              </pic:pic>
            </a:graphicData>
          </a:graphic>
        </wp:anchor>
      </w:drawing>
    </w:r>
    <w:r w:rsidR="008677AB">
      <w:rPr>
        <w:noProof/>
        <w:lang w:val="en-AU" w:eastAsia="en-AU"/>
      </w:rPr>
      <mc:AlternateContent>
        <mc:Choice Requires="wps">
          <w:drawing>
            <wp:anchor distT="0" distB="0" distL="114300" distR="114300" simplePos="0" relativeHeight="503240936" behindDoc="1" locked="0" layoutInCell="1" allowOverlap="1">
              <wp:simplePos x="0" y="0"/>
              <wp:positionH relativeFrom="page">
                <wp:posOffset>443230</wp:posOffset>
              </wp:positionH>
              <wp:positionV relativeFrom="page">
                <wp:posOffset>983615</wp:posOffset>
              </wp:positionV>
              <wp:extent cx="4149725" cy="211455"/>
              <wp:effectExtent l="0" t="254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565" w:rsidRDefault="008568C4">
                          <w:pPr>
                            <w:spacing w:before="20"/>
                            <w:ind w:left="20"/>
                            <w:rPr>
                              <w:sz w:val="24"/>
                            </w:rPr>
                          </w:pPr>
                          <w:r>
                            <w:rPr>
                              <w:b/>
                              <w:sz w:val="24"/>
                            </w:rPr>
                            <w:t xml:space="preserve">Appendix Three </w:t>
                          </w:r>
                          <w:r>
                            <w:rPr>
                              <w:sz w:val="24"/>
                            </w:rPr>
                            <w:t>– Description of MRFs and Single-Stream Facilities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8" type="#_x0000_t202" style="position:absolute;margin-left:34.9pt;margin-top:77.45pt;width:326.75pt;height:16.65pt;z-index:-7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EqrgIAALA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" filled="f" stroked="f">
              <v:textbox inset="0,0,0,0">
                <w:txbxContent>
                  <w:p w:rsidR="00835565" w:rsidRDefault="008568C4">
                    <w:pPr>
                      <w:spacing w:before="20"/>
                      <w:ind w:left="20"/>
                      <w:rPr>
                        <w:sz w:val="24"/>
                      </w:rPr>
                    </w:pPr>
                    <w:r>
                      <w:rPr>
                        <w:b/>
                        <w:sz w:val="24"/>
                      </w:rPr>
                      <w:t xml:space="preserve">Appendix Three </w:t>
                    </w:r>
                    <w:r>
                      <w:rPr>
                        <w:sz w:val="24"/>
                      </w:rPr>
                      <w:t>– Description of MRFs and Single-Stream Facilities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34C38"/>
    <w:multiLevelType w:val="hybridMultilevel"/>
    <w:tmpl w:val="942CEC5E"/>
    <w:lvl w:ilvl="0" w:tplc="82F8FA1C">
      <w:numFmt w:val="bullet"/>
      <w:lvlText w:val=""/>
      <w:lvlJc w:val="left"/>
      <w:pPr>
        <w:ind w:left="690" w:hanging="566"/>
      </w:pPr>
      <w:rPr>
        <w:rFonts w:ascii="Symbol" w:eastAsia="Symbol" w:hAnsi="Symbol" w:cs="Symbol" w:hint="default"/>
        <w:w w:val="100"/>
        <w:sz w:val="24"/>
        <w:szCs w:val="24"/>
      </w:rPr>
    </w:lvl>
    <w:lvl w:ilvl="1" w:tplc="9236AB58">
      <w:numFmt w:val="bullet"/>
      <w:lvlText w:val=""/>
      <w:lvlJc w:val="left"/>
      <w:pPr>
        <w:ind w:left="757" w:hanging="360"/>
      </w:pPr>
      <w:rPr>
        <w:rFonts w:ascii="Symbol" w:eastAsia="Symbol" w:hAnsi="Symbol" w:cs="Symbol" w:hint="default"/>
        <w:w w:val="100"/>
        <w:sz w:val="24"/>
        <w:szCs w:val="24"/>
      </w:rPr>
    </w:lvl>
    <w:lvl w:ilvl="2" w:tplc="D5EA2D9E">
      <w:numFmt w:val="bullet"/>
      <w:lvlText w:val="•"/>
      <w:lvlJc w:val="left"/>
      <w:pPr>
        <w:ind w:left="1938" w:hanging="360"/>
      </w:pPr>
      <w:rPr>
        <w:rFonts w:hint="default"/>
      </w:rPr>
    </w:lvl>
    <w:lvl w:ilvl="3" w:tplc="6D361EFA">
      <w:numFmt w:val="bullet"/>
      <w:lvlText w:val="•"/>
      <w:lvlJc w:val="left"/>
      <w:pPr>
        <w:ind w:left="3116" w:hanging="360"/>
      </w:pPr>
      <w:rPr>
        <w:rFonts w:hint="default"/>
      </w:rPr>
    </w:lvl>
    <w:lvl w:ilvl="4" w:tplc="E0E44E34">
      <w:numFmt w:val="bullet"/>
      <w:lvlText w:val="•"/>
      <w:lvlJc w:val="left"/>
      <w:pPr>
        <w:ind w:left="4294" w:hanging="360"/>
      </w:pPr>
      <w:rPr>
        <w:rFonts w:hint="default"/>
      </w:rPr>
    </w:lvl>
    <w:lvl w:ilvl="5" w:tplc="A3D24BF2">
      <w:numFmt w:val="bullet"/>
      <w:lvlText w:val="•"/>
      <w:lvlJc w:val="left"/>
      <w:pPr>
        <w:ind w:left="5472" w:hanging="360"/>
      </w:pPr>
      <w:rPr>
        <w:rFonts w:hint="default"/>
      </w:rPr>
    </w:lvl>
    <w:lvl w:ilvl="6" w:tplc="D53CDEBC">
      <w:numFmt w:val="bullet"/>
      <w:lvlText w:val="•"/>
      <w:lvlJc w:val="left"/>
      <w:pPr>
        <w:ind w:left="6651" w:hanging="360"/>
      </w:pPr>
      <w:rPr>
        <w:rFonts w:hint="default"/>
      </w:rPr>
    </w:lvl>
    <w:lvl w:ilvl="7" w:tplc="4DF635FE">
      <w:numFmt w:val="bullet"/>
      <w:lvlText w:val="•"/>
      <w:lvlJc w:val="left"/>
      <w:pPr>
        <w:ind w:left="7829" w:hanging="360"/>
      </w:pPr>
      <w:rPr>
        <w:rFonts w:hint="default"/>
      </w:rPr>
    </w:lvl>
    <w:lvl w:ilvl="8" w:tplc="A75848F6">
      <w:numFmt w:val="bullet"/>
      <w:lvlText w:val="•"/>
      <w:lvlJc w:val="left"/>
      <w:pPr>
        <w:ind w:left="9007" w:hanging="360"/>
      </w:pPr>
      <w:rPr>
        <w:rFonts w:hint="default"/>
      </w:rPr>
    </w:lvl>
  </w:abstractNum>
  <w:abstractNum w:abstractNumId="1" w15:restartNumberingAfterBreak="0">
    <w:nsid w:val="0F6D7329"/>
    <w:multiLevelType w:val="hybridMultilevel"/>
    <w:tmpl w:val="890E4730"/>
    <w:lvl w:ilvl="0" w:tplc="5AC48D26">
      <w:numFmt w:val="bullet"/>
      <w:lvlText w:val=""/>
      <w:lvlJc w:val="left"/>
      <w:pPr>
        <w:ind w:left="1977" w:hanging="360"/>
      </w:pPr>
      <w:rPr>
        <w:rFonts w:ascii="Symbol" w:eastAsia="Symbol" w:hAnsi="Symbol" w:cs="Symbol" w:hint="default"/>
        <w:w w:val="100"/>
        <w:sz w:val="24"/>
        <w:szCs w:val="24"/>
      </w:rPr>
    </w:lvl>
    <w:lvl w:ilvl="1" w:tplc="6EE826DA">
      <w:numFmt w:val="bullet"/>
      <w:lvlText w:val="•"/>
      <w:lvlJc w:val="left"/>
      <w:pPr>
        <w:ind w:left="2918" w:hanging="360"/>
      </w:pPr>
      <w:rPr>
        <w:rFonts w:hint="default"/>
      </w:rPr>
    </w:lvl>
    <w:lvl w:ilvl="2" w:tplc="F6467B26">
      <w:numFmt w:val="bullet"/>
      <w:lvlText w:val="•"/>
      <w:lvlJc w:val="left"/>
      <w:pPr>
        <w:ind w:left="3856" w:hanging="360"/>
      </w:pPr>
      <w:rPr>
        <w:rFonts w:hint="default"/>
      </w:rPr>
    </w:lvl>
    <w:lvl w:ilvl="3" w:tplc="F288FA0A">
      <w:numFmt w:val="bullet"/>
      <w:lvlText w:val="•"/>
      <w:lvlJc w:val="left"/>
      <w:pPr>
        <w:ind w:left="4795" w:hanging="360"/>
      </w:pPr>
      <w:rPr>
        <w:rFonts w:hint="default"/>
      </w:rPr>
    </w:lvl>
    <w:lvl w:ilvl="4" w:tplc="087CFAEE">
      <w:numFmt w:val="bullet"/>
      <w:lvlText w:val="•"/>
      <w:lvlJc w:val="left"/>
      <w:pPr>
        <w:ind w:left="5733" w:hanging="360"/>
      </w:pPr>
      <w:rPr>
        <w:rFonts w:hint="default"/>
      </w:rPr>
    </w:lvl>
    <w:lvl w:ilvl="5" w:tplc="2CF6559E">
      <w:numFmt w:val="bullet"/>
      <w:lvlText w:val="•"/>
      <w:lvlJc w:val="left"/>
      <w:pPr>
        <w:ind w:left="6672" w:hanging="360"/>
      </w:pPr>
      <w:rPr>
        <w:rFonts w:hint="default"/>
      </w:rPr>
    </w:lvl>
    <w:lvl w:ilvl="6" w:tplc="10968F1C">
      <w:numFmt w:val="bullet"/>
      <w:lvlText w:val="•"/>
      <w:lvlJc w:val="left"/>
      <w:pPr>
        <w:ind w:left="7610" w:hanging="360"/>
      </w:pPr>
      <w:rPr>
        <w:rFonts w:hint="default"/>
      </w:rPr>
    </w:lvl>
    <w:lvl w:ilvl="7" w:tplc="C9F66328">
      <w:numFmt w:val="bullet"/>
      <w:lvlText w:val="•"/>
      <w:lvlJc w:val="left"/>
      <w:pPr>
        <w:ind w:left="8548" w:hanging="360"/>
      </w:pPr>
      <w:rPr>
        <w:rFonts w:hint="default"/>
      </w:rPr>
    </w:lvl>
    <w:lvl w:ilvl="8" w:tplc="4AC85590">
      <w:numFmt w:val="bullet"/>
      <w:lvlText w:val="•"/>
      <w:lvlJc w:val="left"/>
      <w:pPr>
        <w:ind w:left="9487" w:hanging="360"/>
      </w:pPr>
      <w:rPr>
        <w:rFonts w:hint="default"/>
      </w:rPr>
    </w:lvl>
  </w:abstractNum>
  <w:abstractNum w:abstractNumId="2" w15:restartNumberingAfterBreak="0">
    <w:nsid w:val="2226428A"/>
    <w:multiLevelType w:val="hybridMultilevel"/>
    <w:tmpl w:val="B72233DA"/>
    <w:lvl w:ilvl="0" w:tplc="C2F0F382">
      <w:numFmt w:val="bullet"/>
      <w:lvlText w:val="*"/>
      <w:lvlJc w:val="left"/>
      <w:pPr>
        <w:ind w:left="1431" w:hanging="174"/>
      </w:pPr>
      <w:rPr>
        <w:rFonts w:ascii="Calibri" w:eastAsia="Calibri" w:hAnsi="Calibri" w:cs="Calibri" w:hint="default"/>
        <w:i/>
        <w:spacing w:val="-1"/>
        <w:w w:val="100"/>
        <w:sz w:val="24"/>
        <w:szCs w:val="24"/>
      </w:rPr>
    </w:lvl>
    <w:lvl w:ilvl="1" w:tplc="5A2E214C">
      <w:numFmt w:val="bullet"/>
      <w:lvlText w:val=""/>
      <w:lvlJc w:val="left"/>
      <w:pPr>
        <w:ind w:left="1977" w:hanging="360"/>
      </w:pPr>
      <w:rPr>
        <w:rFonts w:ascii="Symbol" w:eastAsia="Symbol" w:hAnsi="Symbol" w:cs="Symbol" w:hint="default"/>
        <w:w w:val="100"/>
        <w:sz w:val="24"/>
        <w:szCs w:val="24"/>
      </w:rPr>
    </w:lvl>
    <w:lvl w:ilvl="2" w:tplc="CFFA4C2E">
      <w:numFmt w:val="bullet"/>
      <w:lvlText w:val="•"/>
      <w:lvlJc w:val="left"/>
      <w:pPr>
        <w:ind w:left="3022" w:hanging="360"/>
      </w:pPr>
      <w:rPr>
        <w:rFonts w:hint="default"/>
      </w:rPr>
    </w:lvl>
    <w:lvl w:ilvl="3" w:tplc="173A94C8">
      <w:numFmt w:val="bullet"/>
      <w:lvlText w:val="•"/>
      <w:lvlJc w:val="left"/>
      <w:pPr>
        <w:ind w:left="4065" w:hanging="360"/>
      </w:pPr>
      <w:rPr>
        <w:rFonts w:hint="default"/>
      </w:rPr>
    </w:lvl>
    <w:lvl w:ilvl="4" w:tplc="226CDB6A">
      <w:numFmt w:val="bullet"/>
      <w:lvlText w:val="•"/>
      <w:lvlJc w:val="left"/>
      <w:pPr>
        <w:ind w:left="5108" w:hanging="360"/>
      </w:pPr>
      <w:rPr>
        <w:rFonts w:hint="default"/>
      </w:rPr>
    </w:lvl>
    <w:lvl w:ilvl="5" w:tplc="325E9DB2">
      <w:numFmt w:val="bullet"/>
      <w:lvlText w:val="•"/>
      <w:lvlJc w:val="left"/>
      <w:pPr>
        <w:ind w:left="6150" w:hanging="360"/>
      </w:pPr>
      <w:rPr>
        <w:rFonts w:hint="default"/>
      </w:rPr>
    </w:lvl>
    <w:lvl w:ilvl="6" w:tplc="47A4E10E">
      <w:numFmt w:val="bullet"/>
      <w:lvlText w:val="•"/>
      <w:lvlJc w:val="left"/>
      <w:pPr>
        <w:ind w:left="7193" w:hanging="360"/>
      </w:pPr>
      <w:rPr>
        <w:rFonts w:hint="default"/>
      </w:rPr>
    </w:lvl>
    <w:lvl w:ilvl="7" w:tplc="9768EBFC">
      <w:numFmt w:val="bullet"/>
      <w:lvlText w:val="•"/>
      <w:lvlJc w:val="left"/>
      <w:pPr>
        <w:ind w:left="8236" w:hanging="360"/>
      </w:pPr>
      <w:rPr>
        <w:rFonts w:hint="default"/>
      </w:rPr>
    </w:lvl>
    <w:lvl w:ilvl="8" w:tplc="B4747872">
      <w:numFmt w:val="bullet"/>
      <w:lvlText w:val="•"/>
      <w:lvlJc w:val="left"/>
      <w:pPr>
        <w:ind w:left="9278" w:hanging="360"/>
      </w:pPr>
      <w:rPr>
        <w:rFonts w:hint="default"/>
      </w:rPr>
    </w:lvl>
  </w:abstractNum>
  <w:abstractNum w:abstractNumId="3" w15:restartNumberingAfterBreak="0">
    <w:nsid w:val="38E14C33"/>
    <w:multiLevelType w:val="hybridMultilevel"/>
    <w:tmpl w:val="07300F46"/>
    <w:lvl w:ilvl="0" w:tplc="4C889704">
      <w:numFmt w:val="bullet"/>
      <w:lvlText w:val=""/>
      <w:lvlJc w:val="left"/>
      <w:pPr>
        <w:ind w:left="1617" w:hanging="360"/>
      </w:pPr>
      <w:rPr>
        <w:rFonts w:ascii="Symbol" w:eastAsia="Symbol" w:hAnsi="Symbol" w:cs="Symbol" w:hint="default"/>
        <w:w w:val="100"/>
        <w:sz w:val="24"/>
        <w:szCs w:val="24"/>
      </w:rPr>
    </w:lvl>
    <w:lvl w:ilvl="1" w:tplc="1E40DA4E">
      <w:numFmt w:val="bullet"/>
      <w:lvlText w:val="o"/>
      <w:lvlJc w:val="left"/>
      <w:pPr>
        <w:ind w:left="2697" w:hanging="360"/>
      </w:pPr>
      <w:rPr>
        <w:rFonts w:ascii="Courier New" w:eastAsia="Courier New" w:hAnsi="Courier New" w:cs="Courier New" w:hint="default"/>
        <w:w w:val="100"/>
        <w:sz w:val="24"/>
        <w:szCs w:val="24"/>
      </w:rPr>
    </w:lvl>
    <w:lvl w:ilvl="2" w:tplc="92F09A98">
      <w:numFmt w:val="bullet"/>
      <w:lvlText w:val="•"/>
      <w:lvlJc w:val="left"/>
      <w:pPr>
        <w:ind w:left="3662" w:hanging="360"/>
      </w:pPr>
      <w:rPr>
        <w:rFonts w:hint="default"/>
      </w:rPr>
    </w:lvl>
    <w:lvl w:ilvl="3" w:tplc="20FCB5F6">
      <w:numFmt w:val="bullet"/>
      <w:lvlText w:val="•"/>
      <w:lvlJc w:val="left"/>
      <w:pPr>
        <w:ind w:left="4625" w:hanging="360"/>
      </w:pPr>
      <w:rPr>
        <w:rFonts w:hint="default"/>
      </w:rPr>
    </w:lvl>
    <w:lvl w:ilvl="4" w:tplc="439AE2B2">
      <w:numFmt w:val="bullet"/>
      <w:lvlText w:val="•"/>
      <w:lvlJc w:val="left"/>
      <w:pPr>
        <w:ind w:left="5588" w:hanging="360"/>
      </w:pPr>
      <w:rPr>
        <w:rFonts w:hint="default"/>
      </w:rPr>
    </w:lvl>
    <w:lvl w:ilvl="5" w:tplc="5AF24EF6">
      <w:numFmt w:val="bullet"/>
      <w:lvlText w:val="•"/>
      <w:lvlJc w:val="left"/>
      <w:pPr>
        <w:ind w:left="6550" w:hanging="360"/>
      </w:pPr>
      <w:rPr>
        <w:rFonts w:hint="default"/>
      </w:rPr>
    </w:lvl>
    <w:lvl w:ilvl="6" w:tplc="BC384FDE">
      <w:numFmt w:val="bullet"/>
      <w:lvlText w:val="•"/>
      <w:lvlJc w:val="left"/>
      <w:pPr>
        <w:ind w:left="7513" w:hanging="360"/>
      </w:pPr>
      <w:rPr>
        <w:rFonts w:hint="default"/>
      </w:rPr>
    </w:lvl>
    <w:lvl w:ilvl="7" w:tplc="83F837D4">
      <w:numFmt w:val="bullet"/>
      <w:lvlText w:val="•"/>
      <w:lvlJc w:val="left"/>
      <w:pPr>
        <w:ind w:left="8476" w:hanging="360"/>
      </w:pPr>
      <w:rPr>
        <w:rFonts w:hint="default"/>
      </w:rPr>
    </w:lvl>
    <w:lvl w:ilvl="8" w:tplc="189C5C66">
      <w:numFmt w:val="bullet"/>
      <w:lvlText w:val="•"/>
      <w:lvlJc w:val="left"/>
      <w:pPr>
        <w:ind w:left="9438" w:hanging="36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594"/>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565"/>
    <w:rsid w:val="0045127B"/>
    <w:rsid w:val="00835565"/>
    <w:rsid w:val="008568C4"/>
    <w:rsid w:val="008677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94"/>
    <o:shapelayout v:ext="edit">
      <o:idmap v:ext="edit" data="2"/>
    </o:shapelayout>
  </w:shapeDefaults>
  <w:decimalSymbol w:val="."/>
  <w:listSeparator w:val=","/>
  <w15:docId w15:val="{126A2868-C91F-4216-858D-9B6F00E9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00"/>
      <w:ind w:left="1257"/>
      <w:outlineLvl w:val="0"/>
    </w:pPr>
    <w:rPr>
      <w:b/>
      <w:bCs/>
      <w:sz w:val="36"/>
      <w:szCs w:val="36"/>
    </w:rPr>
  </w:style>
  <w:style w:type="paragraph" w:styleId="Heading2">
    <w:name w:val="heading 2"/>
    <w:basedOn w:val="Normal"/>
    <w:uiPriority w:val="9"/>
    <w:unhideWhenUsed/>
    <w:qFormat/>
    <w:pPr>
      <w:spacing w:line="317" w:lineRule="exact"/>
      <w:ind w:left="1257"/>
      <w:outlineLvl w:val="1"/>
    </w:pPr>
    <w:rPr>
      <w:b/>
      <w:bCs/>
      <w:sz w:val="26"/>
      <w:szCs w:val="26"/>
    </w:rPr>
  </w:style>
  <w:style w:type="paragraph" w:styleId="Heading3">
    <w:name w:val="heading 3"/>
    <w:basedOn w:val="Normal"/>
    <w:uiPriority w:val="9"/>
    <w:unhideWhenUsed/>
    <w:qFormat/>
    <w:pPr>
      <w:spacing w:before="100"/>
      <w:ind w:left="1257"/>
      <w:outlineLvl w:val="2"/>
    </w:pPr>
    <w:rPr>
      <w:b/>
      <w:bCs/>
      <w:sz w:val="24"/>
      <w:szCs w:val="24"/>
    </w:rPr>
  </w:style>
  <w:style w:type="paragraph" w:styleId="Heading4">
    <w:name w:val="heading 4"/>
    <w:basedOn w:val="Normal"/>
    <w:uiPriority w:val="9"/>
    <w:unhideWhenUsed/>
    <w:qFormat/>
    <w:pPr>
      <w:ind w:left="177"/>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77" w:hanging="360"/>
    </w:pPr>
  </w:style>
  <w:style w:type="paragraph" w:customStyle="1" w:styleId="TableParagraph">
    <w:name w:val="Table Paragraph"/>
    <w:basedOn w:val="Normal"/>
    <w:uiPriority w:val="1"/>
    <w:qFormat/>
    <w:pPr>
      <w:spacing w:before="64"/>
    </w:pPr>
  </w:style>
  <w:style w:type="paragraph" w:styleId="Header">
    <w:name w:val="header"/>
    <w:basedOn w:val="Normal"/>
    <w:link w:val="HeaderChar"/>
    <w:uiPriority w:val="99"/>
    <w:unhideWhenUsed/>
    <w:rsid w:val="008568C4"/>
    <w:pPr>
      <w:tabs>
        <w:tab w:val="center" w:pos="4513"/>
        <w:tab w:val="right" w:pos="9026"/>
      </w:tabs>
    </w:pPr>
  </w:style>
  <w:style w:type="character" w:customStyle="1" w:styleId="HeaderChar">
    <w:name w:val="Header Char"/>
    <w:basedOn w:val="DefaultParagraphFont"/>
    <w:link w:val="Header"/>
    <w:uiPriority w:val="99"/>
    <w:rsid w:val="008568C4"/>
    <w:rPr>
      <w:rFonts w:ascii="Calibri" w:eastAsia="Calibri" w:hAnsi="Calibri" w:cs="Calibri"/>
    </w:rPr>
  </w:style>
  <w:style w:type="paragraph" w:styleId="Footer">
    <w:name w:val="footer"/>
    <w:basedOn w:val="Normal"/>
    <w:link w:val="FooterChar"/>
    <w:uiPriority w:val="99"/>
    <w:unhideWhenUsed/>
    <w:rsid w:val="008568C4"/>
    <w:pPr>
      <w:tabs>
        <w:tab w:val="center" w:pos="4513"/>
        <w:tab w:val="right" w:pos="9026"/>
      </w:tabs>
    </w:pPr>
  </w:style>
  <w:style w:type="character" w:customStyle="1" w:styleId="FooterChar">
    <w:name w:val="Footer Char"/>
    <w:basedOn w:val="DefaultParagraphFont"/>
    <w:link w:val="Footer"/>
    <w:uiPriority w:val="99"/>
    <w:rsid w:val="008568C4"/>
    <w:rPr>
      <w:rFonts w:ascii="Calibri" w:eastAsia="Calibri" w:hAnsi="Calibri" w:cs="Calibri"/>
    </w:rPr>
  </w:style>
  <w:style w:type="paragraph" w:styleId="NormalWeb">
    <w:name w:val="Normal (Web)"/>
    <w:basedOn w:val="Normal"/>
    <w:uiPriority w:val="99"/>
    <w:semiHidden/>
    <w:unhideWhenUsed/>
    <w:rsid w:val="008677AB"/>
    <w:pPr>
      <w:widowControl/>
      <w:autoSpaceDE/>
      <w:autoSpaceDN/>
      <w:spacing w:before="100" w:beforeAutospacing="1" w:after="100" w:afterAutospacing="1"/>
    </w:pPr>
    <w:rPr>
      <w:rFonts w:ascii="Times New Roman" w:eastAsiaTheme="minorEastAsia"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yperlink" Target="http://www.acor.org.au/uploads/2/1/5/4/21549240/paperspecs_v3.pdf" TargetMode="Externa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mailto:info@industryedge.com.au" TargetMode="Externa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industryedge.com.au/" TargetMode="Externa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BD9CF353.dotm</Template>
  <TotalTime>1</TotalTime>
  <Pages>40</Pages>
  <Words>8470</Words>
  <Characters>48282</Characters>
  <Application>Microsoft Office Word</Application>
  <DocSecurity>4</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Australian paper &amp; paperboard recycling infrastructure and 2018-19 exports, including to China</dc:title>
  <dc:creator>IndustryEdge</dc:creator>
  <cp:lastModifiedBy>Bec Durack</cp:lastModifiedBy>
  <cp:revision>2</cp:revision>
  <dcterms:created xsi:type="dcterms:W3CDTF">2020-03-24T05:33:00Z</dcterms:created>
  <dcterms:modified xsi:type="dcterms:W3CDTF">2020-03-24T05:33:00Z</dcterms:modified>
</cp:coreProperties>
</file>