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CellMar>
          <w:left w:w="0" w:type="dxa"/>
          <w:right w:w="0" w:type="dxa"/>
        </w:tblCellMar>
        <w:tblLook w:val="04A0" w:firstRow="1" w:lastRow="0" w:firstColumn="1" w:lastColumn="0" w:noHBand="0" w:noVBand="1"/>
      </w:tblPr>
      <w:tblGrid>
        <w:gridCol w:w="10456"/>
      </w:tblGrid>
      <w:tr w:rsidR="009B468B" w:rsidRPr="000365DD" w14:paraId="7B9836D8" w14:textId="77777777" w:rsidTr="008508A4">
        <w:trPr>
          <w:trHeight w:val="15317"/>
        </w:trPr>
        <w:tc>
          <w:tcPr>
            <w:tcW w:w="10456" w:type="dxa"/>
            <w:tcBorders>
              <w:top w:val="nil"/>
              <w:left w:val="nil"/>
              <w:bottom w:val="nil"/>
              <w:right w:val="nil"/>
            </w:tcBorders>
          </w:tcPr>
          <w:p w14:paraId="38BD7989" w14:textId="77777777" w:rsidR="009B468B" w:rsidRPr="000365DD" w:rsidRDefault="009B468B" w:rsidP="00DE2318">
            <w:pPr>
              <w:pStyle w:val="BodyText"/>
            </w:pPr>
            <w:r w:rsidRPr="000365DD">
              <w:rPr>
                <w:noProof/>
                <w:lang w:val="en-AU" w:eastAsia="en-AU"/>
              </w:rPr>
              <mc:AlternateContent>
                <mc:Choice Requires="wps">
                  <w:drawing>
                    <wp:anchor distT="0" distB="0" distL="114300" distR="114300" simplePos="0" relativeHeight="251748352" behindDoc="0" locked="1" layoutInCell="1" allowOverlap="1" wp14:anchorId="6D4DB01A" wp14:editId="5869D400">
                      <wp:simplePos x="0" y="0"/>
                      <wp:positionH relativeFrom="column">
                        <wp:posOffset>4324350</wp:posOffset>
                      </wp:positionH>
                      <wp:positionV relativeFrom="page">
                        <wp:posOffset>8096250</wp:posOffset>
                      </wp:positionV>
                      <wp:extent cx="2076450" cy="1402715"/>
                      <wp:effectExtent l="0" t="0" r="0" b="6985"/>
                      <wp:wrapNone/>
                      <wp:docPr id="88" name="textBox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2715"/>
                              </a:xfrm>
                              <a:prstGeom prst="rect">
                                <a:avLst/>
                              </a:prstGeom>
                              <a:noFill/>
                              <a:ln w="9525">
                                <a:noFill/>
                                <a:miter lim="800000"/>
                                <a:headEnd/>
                                <a:tailEnd/>
                              </a:ln>
                            </wps:spPr>
                            <wps:txbx>
                              <w:txbxContent>
                                <w:sdt>
                                  <w:sdtPr>
                                    <w:rPr>
                                      <w:noProof/>
                                      <w:lang w:val="en-AU" w:eastAsia="en-AU"/>
                                    </w:rPr>
                                    <w:alias w:val="AureconNewCoverImage"/>
                                    <w:tag w:val="AureconNewCoverImage"/>
                                    <w:id w:val="1400559340"/>
                                    <w:dataBinding w:xpath="/ns0:customtags/ns0:document/ns0:logos/ns0:cover" w:storeItemID="{9B3C78B6-CD0D-4701-BBCE-1F3CCB4228DA}"/>
                                    <w:picture/>
                                  </w:sdtPr>
                                  <w:sdtEndPr/>
                                  <w:sdtContent>
                                    <w:p w14:paraId="1D7CB3D6" w14:textId="77777777" w:rsidR="008B1090" w:rsidRPr="000365DD" w:rsidRDefault="009B1B47" w:rsidP="008B1090">
                                      <w:pPr>
                                        <w:pStyle w:val="Footer"/>
                                        <w:jc w:val="right"/>
                                        <w:rPr>
                                          <w:noProof/>
                                          <w:lang w:eastAsia="en-GB"/>
                                        </w:rPr>
                                      </w:pPr>
                                      <w:r w:rsidRPr="009B1B47">
                                        <w:rPr>
                                          <w:noProof/>
                                          <w:lang w:val="en-AU" w:eastAsia="en-AU"/>
                                        </w:rPr>
                                        <w:drawing>
                                          <wp:inline distT="0" distB="0" distL="0" distR="0" wp14:anchorId="1DF57D78" wp14:editId="6DDB15F8">
                                            <wp:extent cx="1219200" cy="111442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114425"/>
                                                    </a:xfrm>
                                                    <a:prstGeom prst="rect">
                                                      <a:avLst/>
                                                    </a:prstGeom>
                                                    <a:noFill/>
                                                    <a:ln>
                                                      <a:noFill/>
                                                    </a:ln>
                                                  </pic:spPr>
                                                </pic:pic>
                                              </a:graphicData>
                                            </a:graphic>
                                          </wp:inline>
                                        </w:drawing>
                                      </w:r>
                                    </w:p>
                                  </w:sdtContent>
                                </w:sdt>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4DB01A" id="_x0000_t202" coordsize="21600,21600" o:spt="202" path="m,l,21600r21600,l21600,xe">
                      <v:stroke joinstyle="miter"/>
                      <v:path gradientshapeok="t" o:connecttype="rect"/>
                    </v:shapetype>
                    <v:shape id="textBoxLogo" o:spid="_x0000_s1026" type="#_x0000_t202" style="position:absolute;margin-left:340.5pt;margin-top:637.5pt;width:163.5pt;height:110.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" filled="f" stroked="f">
                      <v:textbox inset="0,0,0,0">
                        <w:txbxContent>
                          <w:sdt>
                            <w:sdtPr>
                              <w:rPr>
                                <w:noProof/>
                                <w:lang w:val="en-AU" w:eastAsia="en-AU"/>
                              </w:rPr>
                              <w:alias w:val="AureconNewCoverImage"/>
                              <w:tag w:val="AureconNewCoverImage"/>
                              <w:id w:val="1400559340"/>
                              <w:dataBinding w:xpath="/ns0:customtags/ns0:document/ns0:logos/ns0:cover" w:storeItemID="{9B3C78B6-CD0D-4701-BBCE-1F3CCB4228DA}"/>
                              <w:picture/>
                            </w:sdtPr>
                            <w:sdtEndPr/>
                            <w:sdtContent>
                              <w:p w14:paraId="1D7CB3D6" w14:textId="77777777" w:rsidR="008B1090" w:rsidRPr="000365DD" w:rsidRDefault="009B1B47" w:rsidP="008B1090">
                                <w:pPr>
                                  <w:pStyle w:val="Footer"/>
                                  <w:jc w:val="right"/>
                                  <w:rPr>
                                    <w:noProof/>
                                    <w:lang w:eastAsia="en-GB"/>
                                  </w:rPr>
                                </w:pPr>
                                <w:r w:rsidRPr="009B1B47">
                                  <w:rPr>
                                    <w:noProof/>
                                    <w:lang w:val="en-AU" w:eastAsia="en-AU"/>
                                  </w:rPr>
                                  <w:drawing>
                                    <wp:inline distT="0" distB="0" distL="0" distR="0" wp14:anchorId="1DF57D78" wp14:editId="6DDB15F8">
                                      <wp:extent cx="1219200" cy="111442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14425"/>
                                              </a:xfrm>
                                              <a:prstGeom prst="rect">
                                                <a:avLst/>
                                              </a:prstGeom>
                                              <a:noFill/>
                                              <a:ln>
                                                <a:noFill/>
                                              </a:ln>
                                            </pic:spPr>
                                          </pic:pic>
                                        </a:graphicData>
                                      </a:graphic>
                                    </wp:inline>
                                  </w:drawing>
                                </w:r>
                              </w:p>
                            </w:sdtContent>
                          </w:sdt>
                        </w:txbxContent>
                      </v:textbox>
                      <w10:wrap anchory="page"/>
                      <w10:anchorlock/>
                    </v:shape>
                  </w:pict>
                </mc:Fallback>
              </mc:AlternateContent>
            </w:r>
            <w:r w:rsidRPr="000365DD">
              <w:rPr>
                <w:noProof/>
                <w:lang w:val="en-AU" w:eastAsia="en-AU"/>
              </w:rPr>
              <mc:AlternateContent>
                <mc:Choice Requires="wps">
                  <w:drawing>
                    <wp:anchor distT="0" distB="0" distL="114300" distR="114300" simplePos="0" relativeHeight="251746304" behindDoc="0" locked="1" layoutInCell="1" allowOverlap="1" wp14:anchorId="6EF6ECD2" wp14:editId="11E838EA">
                      <wp:simplePos x="0" y="0"/>
                      <wp:positionH relativeFrom="column">
                        <wp:posOffset>3640347</wp:posOffset>
                      </wp:positionH>
                      <wp:positionV relativeFrom="page">
                        <wp:posOffset>25879</wp:posOffset>
                      </wp:positionV>
                      <wp:extent cx="2998800" cy="4453200"/>
                      <wp:effectExtent l="0" t="0" r="0" b="5080"/>
                      <wp:wrapTight wrapText="bothSides">
                        <wp:wrapPolygon edited="0">
                          <wp:start x="412" y="647"/>
                          <wp:lineTo x="412" y="21532"/>
                          <wp:lineTo x="19761" y="21532"/>
                          <wp:lineTo x="19761" y="647"/>
                          <wp:lineTo x="412" y="647"/>
                        </wp:wrapPolygon>
                      </wp:wrapTight>
                      <wp:docPr id="89" name="Text Box 89"/>
                      <wp:cNvGraphicFramePr/>
                      <a:graphic xmlns:a="http://schemas.openxmlformats.org/drawingml/2006/main">
                        <a:graphicData uri="http://schemas.microsoft.com/office/word/2010/wordprocessingShape">
                          <wps:wsp>
                            <wps:cNvSpPr txBox="1"/>
                            <wps:spPr>
                              <a:xfrm>
                                <a:off x="0" y="0"/>
                                <a:ext cx="2998800" cy="4453200"/>
                              </a:xfrm>
                              <a:prstGeom prst="rect">
                                <a:avLst/>
                              </a:prstGeom>
                              <a:noFill/>
                              <a:ln w="6350">
                                <a:noFill/>
                              </a:ln>
                            </wps:spPr>
                            <wps:txbx>
                              <w:txbxContent>
                                <w:p w14:paraId="1B6AD404" w14:textId="513CDCC8" w:rsidR="009B1B47" w:rsidRPr="00C8416E" w:rsidRDefault="009B1B47" w:rsidP="009B1B47">
                                  <w:pPr>
                                    <w:autoSpaceDE w:val="0"/>
                                    <w:autoSpaceDN w:val="0"/>
                                    <w:adjustRightInd w:val="0"/>
                                    <w:spacing w:before="120" w:after="140"/>
                                    <w:rPr>
                                      <w:rFonts w:ascii="Arial" w:hAnsi="Arial" w:cs="Arial"/>
                                      <w:b/>
                                      <w:sz w:val="38"/>
                                      <w:szCs w:val="38"/>
                                    </w:rPr>
                                  </w:pPr>
                                  <w:bookmarkStart w:id="0" w:name="_Hlk33791888"/>
                                  <w:r w:rsidRPr="00C8416E">
                                    <w:rPr>
                                      <w:rFonts w:ascii="Arial" w:hAnsi="Arial" w:cs="Arial"/>
                                      <w:b/>
                                      <w:sz w:val="38"/>
                                      <w:szCs w:val="38"/>
                                    </w:rPr>
                                    <w:t xml:space="preserve">On-Farm Irrigation Efficiency Program (OFIEP) and Private Irrigation Infrastructure Operator’s Program (PIIOP) in NSW </w:t>
                                  </w:r>
                                </w:p>
                                <w:p w14:paraId="6C546BD3" w14:textId="77777777" w:rsidR="009B1B47" w:rsidRPr="00C8416E" w:rsidRDefault="009B1B47" w:rsidP="009B1B47">
                                  <w:pPr>
                                    <w:autoSpaceDE w:val="0"/>
                                    <w:autoSpaceDN w:val="0"/>
                                    <w:adjustRightInd w:val="0"/>
                                    <w:spacing w:before="120" w:after="140"/>
                                    <w:rPr>
                                      <w:rFonts w:ascii="Arial" w:hAnsi="Arial" w:cs="Arial"/>
                                      <w:bCs/>
                                      <w:sz w:val="28"/>
                                      <w:szCs w:val="28"/>
                                    </w:rPr>
                                  </w:pPr>
                                  <w:bookmarkStart w:id="1" w:name="_Hlk33791895"/>
                                  <w:bookmarkEnd w:id="0"/>
                                  <w:r w:rsidRPr="00C8416E">
                                    <w:rPr>
                                      <w:rFonts w:ascii="Arial" w:hAnsi="Arial" w:cs="Arial"/>
                                      <w:sz w:val="28"/>
                                      <w:szCs w:val="28"/>
                                    </w:rPr>
                                    <w:t>Technical Review of high-value projects</w:t>
                                  </w:r>
                                </w:p>
                                <w:bookmarkEnd w:id="1"/>
                                <w:p w14:paraId="7DB97DB4" w14:textId="77777777" w:rsidR="009B1B47" w:rsidRPr="00C8416E" w:rsidRDefault="009B1B47" w:rsidP="009B1B47">
                                  <w:pPr>
                                    <w:autoSpaceDE w:val="0"/>
                                    <w:autoSpaceDN w:val="0"/>
                                    <w:adjustRightInd w:val="0"/>
                                    <w:spacing w:before="120" w:after="140"/>
                                    <w:rPr>
                                      <w:rFonts w:ascii="Arial" w:hAnsi="Arial" w:cs="Arial"/>
                                    </w:rPr>
                                  </w:pPr>
                                  <w:r w:rsidRPr="00C8416E">
                                    <w:rPr>
                                      <w:rFonts w:ascii="Arial" w:hAnsi="Arial" w:cs="Arial"/>
                                      <w:b/>
                                      <w:bCs/>
                                      <w:sz w:val="28"/>
                                      <w:szCs w:val="28"/>
                                    </w:rPr>
                                    <w:t>Department of Agriculture</w:t>
                                  </w:r>
                                </w:p>
                                <w:p w14:paraId="50184C90" w14:textId="77777777" w:rsidR="009B1B47" w:rsidRPr="00C8416E" w:rsidRDefault="009B1B47" w:rsidP="009B1B47">
                                  <w:pPr>
                                    <w:spacing w:before="120" w:after="140"/>
                                    <w:rPr>
                                      <w:rFonts w:ascii="Arial" w:hAnsi="Arial" w:cs="Arial"/>
                                      <w:bCs/>
                                    </w:rPr>
                                  </w:pPr>
                                  <w:r w:rsidRPr="00C8416E">
                                    <w:rPr>
                                      <w:rFonts w:ascii="Arial" w:hAnsi="Arial" w:cs="Arial"/>
                                      <w:bCs/>
                                    </w:rPr>
                                    <w:t>Reference: 507355</w:t>
                                  </w:r>
                                </w:p>
                                <w:p w14:paraId="4F3E18FD" w14:textId="77777777" w:rsidR="009B1B47" w:rsidRPr="00C8416E" w:rsidRDefault="009B1B47" w:rsidP="009B1B47">
                                  <w:pPr>
                                    <w:spacing w:before="120" w:after="140"/>
                                    <w:rPr>
                                      <w:rFonts w:ascii="Arial" w:hAnsi="Arial" w:cs="Arial"/>
                                      <w:bCs/>
                                    </w:rPr>
                                  </w:pPr>
                                  <w:r w:rsidRPr="00C8416E">
                                    <w:rPr>
                                      <w:rFonts w:ascii="Arial" w:hAnsi="Arial" w:cs="Arial"/>
                                      <w:bCs/>
                                    </w:rPr>
                                    <w:t>Revision: 1</w:t>
                                  </w:r>
                                </w:p>
                                <w:p w14:paraId="1C51723C" w14:textId="77777777" w:rsidR="009B468B" w:rsidRPr="009B1B47" w:rsidRDefault="009B1B47" w:rsidP="00BA39C2">
                                  <w:pPr>
                                    <w:spacing w:before="120" w:after="140"/>
                                    <w:rPr>
                                      <w:rFonts w:ascii="Arial" w:hAnsi="Arial" w:cs="Arial"/>
                                    </w:rPr>
                                  </w:pPr>
                                  <w:r w:rsidRPr="00C8416E">
                                    <w:rPr>
                                      <w:rFonts w:ascii="Arial" w:hAnsi="Arial" w:cs="Arial"/>
                                      <w:lang w:val="en-US"/>
                                    </w:rPr>
                                    <w:t>2020-02-27</w:t>
                                  </w:r>
                                </w:p>
                              </w:txbxContent>
                            </wps:txbx>
                            <wps:bodyPr rot="0" spcFirstLastPara="0" vertOverflow="overflow" horzOverflow="overflow" vert="horz" wrap="square" lIns="90000" tIns="18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F6ECD2" id="Text Box 89" o:spid="_x0000_s1027" type="#_x0000_t202" style="position:absolute;margin-left:286.65pt;margin-top:2.05pt;width:236.15pt;height:35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" filled="f" stroked="f" strokeweight=".5pt">
                      <v:textbox inset="2.5mm,5mm,8mm">
                        <w:txbxContent>
                          <w:p w14:paraId="1B6AD404" w14:textId="513CDCC8" w:rsidR="009B1B47" w:rsidRPr="00C8416E" w:rsidRDefault="009B1B47" w:rsidP="009B1B47">
                            <w:pPr>
                              <w:autoSpaceDE w:val="0"/>
                              <w:autoSpaceDN w:val="0"/>
                              <w:adjustRightInd w:val="0"/>
                              <w:spacing w:before="120" w:after="140"/>
                              <w:rPr>
                                <w:rFonts w:ascii="Arial" w:hAnsi="Arial" w:cs="Arial"/>
                                <w:b/>
                                <w:sz w:val="38"/>
                                <w:szCs w:val="38"/>
                              </w:rPr>
                            </w:pPr>
                            <w:bookmarkStart w:id="2" w:name="_Hlk33791888"/>
                            <w:r w:rsidRPr="00C8416E">
                              <w:rPr>
                                <w:rFonts w:ascii="Arial" w:hAnsi="Arial" w:cs="Arial"/>
                                <w:b/>
                                <w:sz w:val="38"/>
                                <w:szCs w:val="38"/>
                              </w:rPr>
                              <w:t xml:space="preserve">On-Farm Irrigation Efficiency Program (OFIEP) and Private Irrigation Infrastructure Operator’s Program (PIIOP) in NSW </w:t>
                            </w:r>
                          </w:p>
                          <w:p w14:paraId="6C546BD3" w14:textId="77777777" w:rsidR="009B1B47" w:rsidRPr="00C8416E" w:rsidRDefault="009B1B47" w:rsidP="009B1B47">
                            <w:pPr>
                              <w:autoSpaceDE w:val="0"/>
                              <w:autoSpaceDN w:val="0"/>
                              <w:adjustRightInd w:val="0"/>
                              <w:spacing w:before="120" w:after="140"/>
                              <w:rPr>
                                <w:rFonts w:ascii="Arial" w:hAnsi="Arial" w:cs="Arial"/>
                                <w:bCs/>
                                <w:sz w:val="28"/>
                                <w:szCs w:val="28"/>
                              </w:rPr>
                            </w:pPr>
                            <w:bookmarkStart w:id="3" w:name="_Hlk33791895"/>
                            <w:bookmarkEnd w:id="2"/>
                            <w:r w:rsidRPr="00C8416E">
                              <w:rPr>
                                <w:rFonts w:ascii="Arial" w:hAnsi="Arial" w:cs="Arial"/>
                                <w:sz w:val="28"/>
                                <w:szCs w:val="28"/>
                              </w:rPr>
                              <w:t>Technical Review of high-value projects</w:t>
                            </w:r>
                          </w:p>
                          <w:bookmarkEnd w:id="3"/>
                          <w:p w14:paraId="7DB97DB4" w14:textId="77777777" w:rsidR="009B1B47" w:rsidRPr="00C8416E" w:rsidRDefault="009B1B47" w:rsidP="009B1B47">
                            <w:pPr>
                              <w:autoSpaceDE w:val="0"/>
                              <w:autoSpaceDN w:val="0"/>
                              <w:adjustRightInd w:val="0"/>
                              <w:spacing w:before="120" w:after="140"/>
                              <w:rPr>
                                <w:rFonts w:ascii="Arial" w:hAnsi="Arial" w:cs="Arial"/>
                              </w:rPr>
                            </w:pPr>
                            <w:r w:rsidRPr="00C8416E">
                              <w:rPr>
                                <w:rFonts w:ascii="Arial" w:hAnsi="Arial" w:cs="Arial"/>
                                <w:b/>
                                <w:bCs/>
                                <w:sz w:val="28"/>
                                <w:szCs w:val="28"/>
                              </w:rPr>
                              <w:t>Department of Agriculture</w:t>
                            </w:r>
                          </w:p>
                          <w:p w14:paraId="50184C90" w14:textId="77777777" w:rsidR="009B1B47" w:rsidRPr="00C8416E" w:rsidRDefault="009B1B47" w:rsidP="009B1B47">
                            <w:pPr>
                              <w:spacing w:before="120" w:after="140"/>
                              <w:rPr>
                                <w:rFonts w:ascii="Arial" w:hAnsi="Arial" w:cs="Arial"/>
                                <w:bCs/>
                              </w:rPr>
                            </w:pPr>
                            <w:r w:rsidRPr="00C8416E">
                              <w:rPr>
                                <w:rFonts w:ascii="Arial" w:hAnsi="Arial" w:cs="Arial"/>
                                <w:bCs/>
                              </w:rPr>
                              <w:t>Reference: 507355</w:t>
                            </w:r>
                          </w:p>
                          <w:p w14:paraId="4F3E18FD" w14:textId="77777777" w:rsidR="009B1B47" w:rsidRPr="00C8416E" w:rsidRDefault="009B1B47" w:rsidP="009B1B47">
                            <w:pPr>
                              <w:spacing w:before="120" w:after="140"/>
                              <w:rPr>
                                <w:rFonts w:ascii="Arial" w:hAnsi="Arial" w:cs="Arial"/>
                                <w:bCs/>
                              </w:rPr>
                            </w:pPr>
                            <w:r w:rsidRPr="00C8416E">
                              <w:rPr>
                                <w:rFonts w:ascii="Arial" w:hAnsi="Arial" w:cs="Arial"/>
                                <w:bCs/>
                              </w:rPr>
                              <w:t>Revision: 1</w:t>
                            </w:r>
                          </w:p>
                          <w:p w14:paraId="1C51723C" w14:textId="77777777" w:rsidR="009B468B" w:rsidRPr="009B1B47" w:rsidRDefault="009B1B47" w:rsidP="00BA39C2">
                            <w:pPr>
                              <w:spacing w:before="120" w:after="140"/>
                              <w:rPr>
                                <w:rFonts w:ascii="Arial" w:hAnsi="Arial" w:cs="Arial"/>
                              </w:rPr>
                            </w:pPr>
                            <w:r w:rsidRPr="00C8416E">
                              <w:rPr>
                                <w:rFonts w:ascii="Arial" w:hAnsi="Arial" w:cs="Arial"/>
                                <w:lang w:val="en-US"/>
                              </w:rPr>
                              <w:t>2020-02-27</w:t>
                            </w:r>
                          </w:p>
                        </w:txbxContent>
                      </v:textbox>
                      <w10:wrap type="tight" anchory="page"/>
                      <w10:anchorlock/>
                    </v:shape>
                  </w:pict>
                </mc:Fallback>
              </mc:AlternateContent>
            </w:r>
            <w:r w:rsidRPr="000365DD">
              <w:rPr>
                <w:noProof/>
                <w:lang w:val="en-AU" w:eastAsia="en-AU"/>
              </w:rPr>
              <w:drawing>
                <wp:anchor distT="0" distB="0" distL="114300" distR="114300" simplePos="0" relativeHeight="251747328" behindDoc="1" locked="1" layoutInCell="1" allowOverlap="1" wp14:anchorId="14DC2FF8" wp14:editId="5E28F118">
                  <wp:simplePos x="0" y="0"/>
                  <wp:positionH relativeFrom="column">
                    <wp:posOffset>-12700</wp:posOffset>
                  </wp:positionH>
                  <wp:positionV relativeFrom="page">
                    <wp:posOffset>6350</wp:posOffset>
                  </wp:positionV>
                  <wp:extent cx="6656070" cy="970534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S-PLAIN.png"/>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6656070" cy="970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97CEE83" w14:textId="77777777" w:rsidR="00DF34FD" w:rsidRPr="000365DD" w:rsidRDefault="00DF34FD" w:rsidP="004100FE">
      <w:pPr>
        <w:spacing w:after="200" w:line="276" w:lineRule="auto"/>
        <w:rPr>
          <w:szCs w:val="2"/>
        </w:rPr>
      </w:pPr>
    </w:p>
    <w:p w14:paraId="4B394C05" w14:textId="77777777" w:rsidR="00D66037" w:rsidRPr="000365DD" w:rsidRDefault="00D66037" w:rsidP="004100FE">
      <w:pPr>
        <w:spacing w:after="200" w:line="276" w:lineRule="auto"/>
        <w:rPr>
          <w:szCs w:val="2"/>
        </w:rPr>
        <w:sectPr w:rsidR="00D66037" w:rsidRPr="000365DD" w:rsidSect="009B468B">
          <w:pgSz w:w="11906" w:h="16838"/>
          <w:pgMar w:top="720" w:right="720" w:bottom="567" w:left="720" w:header="0" w:footer="0" w:gutter="0"/>
          <w:cols w:space="708"/>
          <w:docGrid w:linePitch="360"/>
        </w:sectPr>
      </w:pPr>
    </w:p>
    <w:bookmarkStart w:id="2" w:name="bkmContentsPage1" w:displacedByCustomXml="next"/>
    <w:sdt>
      <w:sdtPr>
        <w:rPr>
          <w:b/>
          <w:noProof/>
          <w:color w:val="7AB800" w:themeColor="accent1"/>
          <w:sz w:val="70"/>
          <w:szCs w:val="70"/>
        </w:rPr>
        <w:id w:val="237375227"/>
        <w:docPartObj>
          <w:docPartGallery w:val="Custom Table of Contents"/>
          <w:docPartUnique/>
        </w:docPartObj>
      </w:sdtPr>
      <w:sdtEndPr>
        <w:rPr>
          <w:color w:val="353D30" w:themeColor="accent2"/>
          <w:sz w:val="20"/>
          <w:szCs w:val="20"/>
        </w:rPr>
      </w:sdtEndPr>
      <w:sdtContent>
        <w:p w14:paraId="70262A7D" w14:textId="77777777" w:rsidR="009B1B47" w:rsidRPr="00C8416E" w:rsidRDefault="009B1B47" w:rsidP="009B1B47">
          <w:pPr>
            <w:spacing w:after="360"/>
            <w:rPr>
              <w:rFonts w:ascii="Arial" w:hAnsi="Arial" w:cs="Arial"/>
              <w:color w:val="7AB800"/>
              <w:sz w:val="70"/>
              <w:szCs w:val="70"/>
            </w:rPr>
          </w:pPr>
          <w:r w:rsidRPr="00C8416E">
            <w:rPr>
              <w:rFonts w:ascii="Arial" w:hAnsi="Arial" w:cs="Arial"/>
              <w:color w:val="7AB800"/>
              <w:sz w:val="70"/>
              <w:szCs w:val="70"/>
            </w:rPr>
            <w:t>Document control record</w:t>
          </w:r>
        </w:p>
        <w:p w14:paraId="0338F2FA" w14:textId="77777777" w:rsidR="009B1B47" w:rsidRPr="00F229D7" w:rsidRDefault="009B1B47" w:rsidP="009B1B47">
          <w:pPr>
            <w:pStyle w:val="BodyText"/>
            <w:rPr>
              <w:rFonts w:cs="Arial"/>
            </w:rPr>
          </w:pPr>
          <w:r w:rsidRPr="00F229D7">
            <w:rPr>
              <w:rFonts w:cs="Arial"/>
            </w:rPr>
            <w:t>Document prepared by:</w:t>
          </w:r>
        </w:p>
        <w:p w14:paraId="3ACE1426" w14:textId="77777777" w:rsidR="009B1B47" w:rsidRPr="00F229D7" w:rsidRDefault="009B1B47" w:rsidP="009B1B47">
          <w:pPr>
            <w:spacing w:after="60"/>
            <w:rPr>
              <w:rFonts w:ascii="Arial" w:hAnsi="Arial" w:cs="Arial"/>
              <w:b/>
            </w:rPr>
          </w:pPr>
          <w:r w:rsidRPr="00F229D7">
            <w:rPr>
              <w:rFonts w:ascii="Arial" w:hAnsi="Arial" w:cs="Arial"/>
              <w:b/>
            </w:rPr>
            <w:t>Aurecon Australasia Pty Ltd</w:t>
          </w:r>
        </w:p>
        <w:p w14:paraId="0EE7B98C" w14:textId="77777777" w:rsidR="009B1B47" w:rsidRPr="00F229D7" w:rsidRDefault="009B1B47" w:rsidP="009B1B47">
          <w:pPr>
            <w:spacing w:after="60"/>
            <w:rPr>
              <w:rFonts w:ascii="Arial" w:hAnsi="Arial" w:cs="Arial"/>
            </w:rPr>
          </w:pPr>
          <w:r w:rsidRPr="00F229D7">
            <w:rPr>
              <w:rFonts w:ascii="Arial" w:hAnsi="Arial" w:cs="Arial"/>
            </w:rPr>
            <w:t>ABN 54 005 139 873</w:t>
          </w:r>
        </w:p>
        <w:p w14:paraId="6AC5DBC4" w14:textId="77777777" w:rsidR="009B1B47" w:rsidRPr="00F229D7" w:rsidRDefault="009B1B47" w:rsidP="009B1B47">
          <w:pPr>
            <w:spacing w:after="60"/>
            <w:rPr>
              <w:rFonts w:ascii="Arial" w:hAnsi="Arial" w:cs="Arial"/>
            </w:rPr>
          </w:pPr>
          <w:r w:rsidRPr="00F229D7">
            <w:rPr>
              <w:rFonts w:ascii="Arial" w:hAnsi="Arial" w:cs="Arial"/>
            </w:rPr>
            <w:t>Level 5, 116 Military Road</w:t>
          </w:r>
          <w:r w:rsidRPr="00F229D7">
            <w:rPr>
              <w:rFonts w:ascii="Arial" w:hAnsi="Arial" w:cs="Arial"/>
            </w:rPr>
            <w:br/>
            <w:t>Neutral Bay NSW 2089</w:t>
          </w:r>
        </w:p>
        <w:p w14:paraId="438CD8FA" w14:textId="77777777" w:rsidR="009B1B47" w:rsidRPr="00F229D7" w:rsidRDefault="009B1B47" w:rsidP="009B1B47">
          <w:pPr>
            <w:spacing w:after="60"/>
            <w:rPr>
              <w:rFonts w:ascii="Arial" w:hAnsi="Arial" w:cs="Arial"/>
            </w:rPr>
          </w:pPr>
          <w:r w:rsidRPr="00F229D7">
            <w:rPr>
              <w:rFonts w:ascii="Arial" w:hAnsi="Arial" w:cs="Arial"/>
            </w:rPr>
            <w:t>PO Box 538</w:t>
          </w:r>
          <w:r w:rsidRPr="00F229D7">
            <w:rPr>
              <w:rFonts w:ascii="Arial" w:hAnsi="Arial" w:cs="Arial"/>
            </w:rPr>
            <w:br/>
            <w:t>Neutral Bay NSW 2089</w:t>
          </w:r>
          <w:r w:rsidRPr="00F229D7">
            <w:rPr>
              <w:rFonts w:ascii="Arial" w:hAnsi="Arial" w:cs="Arial"/>
            </w:rPr>
            <w:br/>
            <w:t>Australia</w:t>
          </w:r>
        </w:p>
        <w:p w14:paraId="0D6CC285" w14:textId="77777777" w:rsidR="009B1B47" w:rsidRPr="00F229D7" w:rsidRDefault="009B1B47" w:rsidP="009B1B47">
          <w:pPr>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284"/>
            <w:gridCol w:w="8666"/>
          </w:tblGrid>
          <w:tr w:rsidR="009B1B47" w:rsidRPr="00F229D7" w14:paraId="56EA7E46" w14:textId="77777777" w:rsidTr="00D57DEA">
            <w:trPr>
              <w:trHeight w:val="864"/>
            </w:trPr>
            <w:tc>
              <w:tcPr>
                <w:tcW w:w="284" w:type="dxa"/>
                <w:shd w:val="clear" w:color="auto" w:fill="auto"/>
              </w:tcPr>
              <w:p w14:paraId="206F17AC" w14:textId="77777777" w:rsidR="009B1B47" w:rsidRPr="00F229D7" w:rsidRDefault="009B1B47" w:rsidP="00D57DEA">
                <w:pPr>
                  <w:spacing w:line="276" w:lineRule="auto"/>
                  <w:rPr>
                    <w:rFonts w:ascii="Arial" w:hAnsi="Arial" w:cs="Arial"/>
                    <w:b/>
                    <w:lang w:val="en-US"/>
                  </w:rPr>
                </w:pPr>
                <w:r w:rsidRPr="00F229D7">
                  <w:rPr>
                    <w:rFonts w:ascii="Arial" w:hAnsi="Arial" w:cs="Arial"/>
                    <w:b/>
                    <w:bCs/>
                    <w:lang w:val="en-US"/>
                  </w:rPr>
                  <w:t>T</w:t>
                </w:r>
                <w:r w:rsidRPr="00F229D7">
                  <w:rPr>
                    <w:rFonts w:ascii="Arial" w:hAnsi="Arial" w:cs="Arial"/>
                    <w:b/>
                    <w:bCs/>
                    <w:lang w:val="en-US"/>
                  </w:rPr>
                  <w:br/>
                  <w:t>F</w:t>
                </w:r>
                <w:r w:rsidRPr="00F229D7">
                  <w:rPr>
                    <w:rFonts w:ascii="Arial" w:hAnsi="Arial" w:cs="Arial"/>
                    <w:b/>
                    <w:bCs/>
                    <w:lang w:val="en-US"/>
                  </w:rPr>
                  <w:br/>
                  <w:t>E</w:t>
                </w:r>
                <w:r w:rsidRPr="00F229D7">
                  <w:rPr>
                    <w:rFonts w:ascii="Arial" w:hAnsi="Arial" w:cs="Arial"/>
                    <w:b/>
                    <w:bCs/>
                    <w:lang w:val="en-US"/>
                  </w:rPr>
                  <w:br/>
                  <w:t>W</w:t>
                </w:r>
              </w:p>
            </w:tc>
            <w:tc>
              <w:tcPr>
                <w:tcW w:w="8666" w:type="dxa"/>
                <w:shd w:val="clear" w:color="auto" w:fill="auto"/>
                <w:tcMar>
                  <w:left w:w="0" w:type="dxa"/>
                </w:tcMar>
              </w:tcPr>
              <w:p w14:paraId="60EBF387" w14:textId="77777777" w:rsidR="009B1B47" w:rsidRPr="00F229D7" w:rsidRDefault="009B1B47" w:rsidP="00D57DEA">
                <w:pPr>
                  <w:spacing w:line="276" w:lineRule="auto"/>
                  <w:rPr>
                    <w:rFonts w:ascii="Arial" w:hAnsi="Arial" w:cs="Arial"/>
                    <w:lang w:val="en-US"/>
                  </w:rPr>
                </w:pPr>
                <w:r w:rsidRPr="00F229D7">
                  <w:rPr>
                    <w:rFonts w:ascii="Arial" w:hAnsi="Arial" w:cs="Arial"/>
                    <w:lang w:val="en-US"/>
                  </w:rPr>
                  <w:t>+61 2 9465 5599</w:t>
                </w:r>
                <w:r w:rsidRPr="00F229D7">
                  <w:rPr>
                    <w:rFonts w:ascii="Arial" w:hAnsi="Arial" w:cs="Arial"/>
                    <w:lang w:val="en-US"/>
                  </w:rPr>
                  <w:br/>
                  <w:t>+61 2 9465 5598</w:t>
                </w:r>
                <w:r w:rsidRPr="00F229D7">
                  <w:rPr>
                    <w:rFonts w:ascii="Arial" w:hAnsi="Arial" w:cs="Arial"/>
                    <w:lang w:val="en-US"/>
                  </w:rPr>
                  <w:br/>
                  <w:t>sydney@aurecongroup.com</w:t>
                </w:r>
                <w:r w:rsidRPr="00F229D7">
                  <w:rPr>
                    <w:rFonts w:ascii="Arial" w:hAnsi="Arial" w:cs="Arial"/>
                    <w:lang w:val="en-US"/>
                  </w:rPr>
                  <w:br/>
                  <w:t>aurecongroup.com</w:t>
                </w:r>
              </w:p>
            </w:tc>
          </w:tr>
        </w:tbl>
        <w:p w14:paraId="7CFB2369" w14:textId="77777777" w:rsidR="009B1B47" w:rsidRPr="00A26B34" w:rsidRDefault="009B1B47" w:rsidP="009B1B47">
          <w:pPr>
            <w:rPr>
              <w:b/>
            </w:rPr>
          </w:pPr>
        </w:p>
        <w:p w14:paraId="498A6722" w14:textId="77777777" w:rsidR="009B1B47" w:rsidRPr="00C8416E" w:rsidRDefault="009B1B47" w:rsidP="009B1B47">
          <w:pPr>
            <w:spacing w:after="60"/>
            <w:rPr>
              <w:rFonts w:ascii="Arial" w:hAnsi="Arial" w:cs="Arial"/>
              <w:sz w:val="16"/>
              <w:szCs w:val="16"/>
            </w:rPr>
          </w:pPr>
          <w:r w:rsidRPr="00C8416E">
            <w:rPr>
              <w:rFonts w:ascii="Arial" w:hAnsi="Arial" w:cs="Arial"/>
              <w:sz w:val="16"/>
              <w:szCs w:val="16"/>
            </w:rPr>
            <w:t>A person using Aurecon documents or data accepts the risk of:</w:t>
          </w:r>
        </w:p>
        <w:p w14:paraId="5DA36415" w14:textId="77777777" w:rsidR="009B1B47" w:rsidRPr="00C8416E" w:rsidRDefault="009B1B47" w:rsidP="009B1B47">
          <w:pPr>
            <w:numPr>
              <w:ilvl w:val="0"/>
              <w:numId w:val="8"/>
            </w:numPr>
            <w:spacing w:after="60"/>
            <w:rPr>
              <w:rFonts w:ascii="Arial" w:hAnsi="Arial" w:cs="Arial"/>
              <w:b/>
              <w:sz w:val="16"/>
              <w:szCs w:val="16"/>
            </w:rPr>
          </w:pPr>
          <w:r w:rsidRPr="00C8416E">
            <w:rPr>
              <w:rFonts w:ascii="Arial" w:hAnsi="Arial" w:cs="Arial"/>
              <w:sz w:val="16"/>
              <w:szCs w:val="16"/>
            </w:rPr>
            <w:t>Using the documents or data in electronic form without requesting and checking them for accuracy against the original hard copy version.</w:t>
          </w:r>
        </w:p>
        <w:p w14:paraId="60436693" w14:textId="77777777" w:rsidR="009B1B47" w:rsidRPr="00C8416E" w:rsidRDefault="009B1B47" w:rsidP="009B1B47">
          <w:pPr>
            <w:numPr>
              <w:ilvl w:val="0"/>
              <w:numId w:val="8"/>
            </w:numPr>
            <w:spacing w:after="60"/>
            <w:rPr>
              <w:rFonts w:ascii="Arial" w:hAnsi="Arial" w:cs="Arial"/>
              <w:b/>
              <w:bCs/>
              <w:sz w:val="16"/>
              <w:szCs w:val="16"/>
            </w:rPr>
          </w:pPr>
          <w:r w:rsidRPr="00C8416E">
            <w:rPr>
              <w:rFonts w:ascii="Arial" w:hAnsi="Arial" w:cs="Arial"/>
              <w:sz w:val="16"/>
              <w:szCs w:val="16"/>
            </w:rPr>
            <w:t>Using the documents or data for any purpose not agreed to in writing by Aurecon.</w:t>
          </w:r>
        </w:p>
        <w:p w14:paraId="14C2F34A" w14:textId="77777777" w:rsidR="009B1B47" w:rsidRPr="00A26B34" w:rsidRDefault="009B1B47" w:rsidP="009B1B47">
          <w:pPr>
            <w:rPr>
              <w:sz w:val="16"/>
              <w:szCs w:val="16"/>
            </w:rPr>
          </w:pPr>
        </w:p>
        <w:tbl>
          <w:tblPr>
            <w:tblW w:w="5000"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620" w:firstRow="1" w:lastRow="0" w:firstColumn="0" w:lastColumn="0" w:noHBand="1" w:noVBand="1"/>
          </w:tblPr>
          <w:tblGrid>
            <w:gridCol w:w="571"/>
            <w:gridCol w:w="1846"/>
            <w:gridCol w:w="2398"/>
            <w:gridCol w:w="1207"/>
            <w:gridCol w:w="1203"/>
            <w:gridCol w:w="1295"/>
            <w:gridCol w:w="1103"/>
          </w:tblGrid>
          <w:tr w:rsidR="009B1B47" w:rsidRPr="00585E5B" w14:paraId="531742C2" w14:textId="77777777" w:rsidTr="00D57DEA">
            <w:trPr>
              <w:cantSplit/>
              <w:trHeight w:val="549"/>
            </w:trPr>
            <w:tc>
              <w:tcPr>
                <w:tcW w:w="1256" w:type="pct"/>
                <w:gridSpan w:val="2"/>
                <w:tcBorders>
                  <w:right w:val="single" w:sz="4" w:space="0" w:color="353D30"/>
                </w:tcBorders>
                <w:shd w:val="clear" w:color="auto" w:fill="353D30"/>
                <w:vAlign w:val="center"/>
              </w:tcPr>
              <w:p w14:paraId="15FC2837" w14:textId="77777777" w:rsidR="009B1B47" w:rsidRPr="00C8416E" w:rsidRDefault="009B1B47" w:rsidP="00D57DEA">
                <w:pPr>
                  <w:pStyle w:val="NoSpacing"/>
                  <w:tabs>
                    <w:tab w:val="right" w:pos="9378"/>
                  </w:tabs>
                  <w:rPr>
                    <w:rFonts w:cs="Arial"/>
                  </w:rPr>
                </w:pPr>
                <w:r w:rsidRPr="00C8416E">
                  <w:rPr>
                    <w:rFonts w:cs="Arial"/>
                    <w:b/>
                  </w:rPr>
                  <w:t>Document control</w:t>
                </w:r>
                <w:r w:rsidRPr="00C8416E">
                  <w:rPr>
                    <w:rFonts w:cs="Arial"/>
                    <w:b/>
                    <w:bCs/>
                    <w:noProof/>
                  </w:rPr>
                  <w:tab/>
                </w:r>
              </w:p>
            </w:tc>
            <w:tc>
              <w:tcPr>
                <w:tcW w:w="3744" w:type="pct"/>
                <w:gridSpan w:val="5"/>
                <w:tcBorders>
                  <w:left w:val="single" w:sz="4" w:space="0" w:color="353D30"/>
                </w:tcBorders>
                <w:shd w:val="clear" w:color="auto" w:fill="353D30"/>
                <w:vAlign w:val="center"/>
              </w:tcPr>
              <w:p w14:paraId="059F80A7" w14:textId="77777777" w:rsidR="009B1B47" w:rsidRPr="00C8416E" w:rsidRDefault="009B1B47" w:rsidP="00D57DEA">
                <w:pPr>
                  <w:pStyle w:val="NoSpacing"/>
                  <w:tabs>
                    <w:tab w:val="right" w:pos="9378"/>
                  </w:tabs>
                  <w:jc w:val="right"/>
                  <w:rPr>
                    <w:rFonts w:cs="Arial"/>
                  </w:rPr>
                </w:pPr>
                <w:r w:rsidRPr="00C8416E">
                  <w:rPr>
                    <w:rFonts w:cs="Arial"/>
                    <w:b/>
                    <w:noProof/>
                    <w:lang w:val="en-AU" w:eastAsia="en-AU"/>
                  </w:rPr>
                  <w:drawing>
                    <wp:inline distT="0" distB="0" distL="0" distR="0" wp14:anchorId="4B94D007" wp14:editId="26FD74A9">
                      <wp:extent cx="723900" cy="20002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r>
          <w:tr w:rsidR="009B1B47" w:rsidRPr="00585E5B" w14:paraId="3ED54DA4" w14:textId="77777777" w:rsidTr="00D57DE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Ex>
            <w:trPr>
              <w:cantSplit/>
              <w:trHeight w:val="369"/>
            </w:trPr>
            <w:tc>
              <w:tcPr>
                <w:tcW w:w="1256" w:type="pct"/>
                <w:gridSpan w:val="2"/>
                <w:shd w:val="clear" w:color="auto" w:fill="E4F1CC"/>
              </w:tcPr>
              <w:p w14:paraId="3E69003E"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b/>
                    <w:sz w:val="18"/>
                    <w:szCs w:val="18"/>
                    <w:lang w:val="en-US"/>
                  </w:rPr>
                  <w:t>Report title</w:t>
                </w:r>
              </w:p>
            </w:tc>
            <w:tc>
              <w:tcPr>
                <w:tcW w:w="3744" w:type="pct"/>
                <w:gridSpan w:val="5"/>
                <w:shd w:val="clear" w:color="auto" w:fill="auto"/>
              </w:tcPr>
              <w:p w14:paraId="5D3B1659" w14:textId="77777777" w:rsidR="009B1B47" w:rsidRPr="00C8416E" w:rsidRDefault="009B1B47" w:rsidP="00D57DEA">
                <w:pPr>
                  <w:spacing w:before="80" w:after="60"/>
                  <w:rPr>
                    <w:rFonts w:ascii="Arial" w:hAnsi="Arial" w:cs="Arial"/>
                    <w:bCs/>
                    <w:sz w:val="18"/>
                    <w:szCs w:val="18"/>
                    <w:lang w:val="en-US"/>
                  </w:rPr>
                </w:pPr>
                <w:r w:rsidRPr="00C8416E">
                  <w:rPr>
                    <w:rFonts w:ascii="Arial" w:hAnsi="Arial" w:cs="Arial"/>
                    <w:bCs/>
                    <w:sz w:val="18"/>
                    <w:szCs w:val="18"/>
                    <w:lang w:val="en-US"/>
                  </w:rPr>
                  <w:t>Technical Review of high-value projects</w:t>
                </w:r>
              </w:p>
            </w:tc>
          </w:tr>
          <w:tr w:rsidR="009B1B47" w:rsidRPr="00585E5B" w14:paraId="6C4DC871" w14:textId="77777777" w:rsidTr="00D57DE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Ex>
            <w:trPr>
              <w:cantSplit/>
              <w:trHeight w:val="369"/>
            </w:trPr>
            <w:tc>
              <w:tcPr>
                <w:tcW w:w="1256" w:type="pct"/>
                <w:gridSpan w:val="2"/>
                <w:shd w:val="clear" w:color="auto" w:fill="E4F1CC"/>
              </w:tcPr>
              <w:p w14:paraId="18106958"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b/>
                    <w:sz w:val="18"/>
                    <w:szCs w:val="18"/>
                    <w:lang w:val="en-US"/>
                  </w:rPr>
                  <w:t>Document code</w:t>
                </w:r>
              </w:p>
            </w:tc>
            <w:tc>
              <w:tcPr>
                <w:tcW w:w="1246" w:type="pct"/>
                <w:shd w:val="clear" w:color="auto" w:fill="auto"/>
              </w:tcPr>
              <w:p w14:paraId="48A60380" w14:textId="77777777" w:rsidR="009B1B47" w:rsidRPr="00C8416E" w:rsidRDefault="009B1B47" w:rsidP="00D57DEA">
                <w:pPr>
                  <w:spacing w:before="80" w:after="60"/>
                  <w:rPr>
                    <w:rFonts w:ascii="Arial" w:hAnsi="Arial" w:cs="Arial"/>
                    <w:bCs/>
                    <w:sz w:val="18"/>
                    <w:szCs w:val="18"/>
                    <w:lang w:val="en-US"/>
                  </w:rPr>
                </w:pPr>
              </w:p>
            </w:tc>
            <w:tc>
              <w:tcPr>
                <w:tcW w:w="1252" w:type="pct"/>
                <w:gridSpan w:val="2"/>
                <w:shd w:val="clear" w:color="auto" w:fill="E4F1CC"/>
              </w:tcPr>
              <w:p w14:paraId="23E117A0"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b/>
                    <w:sz w:val="18"/>
                    <w:szCs w:val="18"/>
                    <w:lang w:val="en-US"/>
                  </w:rPr>
                  <w:t>Project number</w:t>
                </w:r>
              </w:p>
            </w:tc>
            <w:tc>
              <w:tcPr>
                <w:tcW w:w="1246" w:type="pct"/>
                <w:gridSpan w:val="2"/>
                <w:shd w:val="clear" w:color="auto" w:fill="auto"/>
              </w:tcPr>
              <w:p w14:paraId="0D540B9A" w14:textId="77777777" w:rsidR="009B1B47" w:rsidRPr="00C8416E" w:rsidRDefault="009B1B47" w:rsidP="00D57DEA">
                <w:pPr>
                  <w:spacing w:before="80" w:after="60"/>
                  <w:rPr>
                    <w:rFonts w:ascii="Arial" w:hAnsi="Arial" w:cs="Arial"/>
                    <w:bCs/>
                    <w:sz w:val="18"/>
                    <w:szCs w:val="18"/>
                    <w:lang w:val="en-US"/>
                  </w:rPr>
                </w:pPr>
                <w:r w:rsidRPr="00C8416E">
                  <w:rPr>
                    <w:rFonts w:ascii="Arial" w:hAnsi="Arial" w:cs="Arial"/>
                    <w:bCs/>
                    <w:sz w:val="18"/>
                    <w:szCs w:val="18"/>
                    <w:lang w:val="en-US"/>
                  </w:rPr>
                  <w:t xml:space="preserve">507355 </w:t>
                </w:r>
              </w:p>
            </w:tc>
          </w:tr>
          <w:tr w:rsidR="009B1B47" w:rsidRPr="00585E5B" w14:paraId="2AC9D122" w14:textId="77777777" w:rsidTr="00D57DE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Ex>
            <w:trPr>
              <w:cantSplit/>
              <w:trHeight w:val="369"/>
            </w:trPr>
            <w:tc>
              <w:tcPr>
                <w:tcW w:w="1256" w:type="pct"/>
                <w:gridSpan w:val="2"/>
                <w:shd w:val="clear" w:color="auto" w:fill="E4F1CC"/>
              </w:tcPr>
              <w:p w14:paraId="7F0F8B69"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b/>
                    <w:sz w:val="18"/>
                    <w:szCs w:val="18"/>
                    <w:lang w:val="en-US"/>
                  </w:rPr>
                  <w:t>File path</w:t>
                </w:r>
              </w:p>
            </w:tc>
            <w:tc>
              <w:tcPr>
                <w:tcW w:w="3744" w:type="pct"/>
                <w:gridSpan w:val="5"/>
                <w:shd w:val="clear" w:color="auto" w:fill="auto"/>
              </w:tcPr>
              <w:p w14:paraId="12643ECC" w14:textId="386C395F" w:rsidR="009B1B47" w:rsidRPr="00C8416E" w:rsidRDefault="005B626B" w:rsidP="00D57DEA">
                <w:pPr>
                  <w:spacing w:before="80" w:after="60"/>
                  <w:rPr>
                    <w:rFonts w:ascii="Arial" w:hAnsi="Arial" w:cs="Arial"/>
                    <w:sz w:val="16"/>
                    <w:szCs w:val="16"/>
                    <w:lang w:val="en-US"/>
                  </w:rPr>
                </w:pPr>
                <w:r w:rsidRPr="005B626B">
                  <w:rPr>
                    <w:rFonts w:ascii="Arial" w:hAnsi="Arial" w:cs="Arial"/>
                    <w:sz w:val="16"/>
                    <w:szCs w:val="16"/>
                    <w:lang w:val="en-US"/>
                  </w:rPr>
                  <w:t>https://aurecongroup.sharepoint.com/:w:/r/teams/DepartmentofAgriculture/Shared%20Documents/Reports/FINAL/Summary%20Report_Rev%202.docx?d=w67c5ad45f4c84e48b1cbe2ce08852c4c&amp;csf=1&amp;e=O9cKOm</w:t>
                </w:r>
              </w:p>
            </w:tc>
          </w:tr>
          <w:tr w:rsidR="009B1B47" w:rsidRPr="00585E5B" w14:paraId="1BDC9489" w14:textId="77777777" w:rsidTr="00D57DE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Ex>
            <w:trPr>
              <w:cantSplit/>
              <w:trHeight w:val="369"/>
            </w:trPr>
            <w:tc>
              <w:tcPr>
                <w:tcW w:w="1256" w:type="pct"/>
                <w:gridSpan w:val="2"/>
                <w:shd w:val="clear" w:color="auto" w:fill="E4F1CC"/>
              </w:tcPr>
              <w:p w14:paraId="1B68C199"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b/>
                    <w:sz w:val="18"/>
                    <w:szCs w:val="18"/>
                    <w:lang w:val="en-US"/>
                  </w:rPr>
                  <w:t>Client</w:t>
                </w:r>
              </w:p>
            </w:tc>
            <w:tc>
              <w:tcPr>
                <w:tcW w:w="3744" w:type="pct"/>
                <w:gridSpan w:val="5"/>
                <w:shd w:val="clear" w:color="auto" w:fill="auto"/>
              </w:tcPr>
              <w:p w14:paraId="1CD7BF8F" w14:textId="77777777" w:rsidR="009B1B47" w:rsidRPr="00C8416E" w:rsidRDefault="009B1B47" w:rsidP="00D57DEA">
                <w:pPr>
                  <w:spacing w:before="80" w:after="60"/>
                  <w:rPr>
                    <w:rFonts w:ascii="Arial" w:hAnsi="Arial" w:cs="Arial"/>
                    <w:bCs/>
                    <w:sz w:val="18"/>
                    <w:szCs w:val="18"/>
                    <w:lang w:val="en-US"/>
                  </w:rPr>
                </w:pPr>
                <w:r w:rsidRPr="00C8416E">
                  <w:rPr>
                    <w:rFonts w:ascii="Arial" w:hAnsi="Arial" w:cs="Arial"/>
                    <w:bCs/>
                    <w:sz w:val="18"/>
                    <w:szCs w:val="18"/>
                    <w:lang w:val="en-US"/>
                  </w:rPr>
                  <w:t>Department of Agriculture</w:t>
                </w:r>
              </w:p>
            </w:tc>
          </w:tr>
          <w:tr w:rsidR="009B1B47" w:rsidRPr="00585E5B" w14:paraId="16BACACD" w14:textId="77777777" w:rsidTr="00D57DE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Ex>
            <w:trPr>
              <w:cantSplit/>
              <w:trHeight w:val="369"/>
            </w:trPr>
            <w:tc>
              <w:tcPr>
                <w:tcW w:w="1256" w:type="pct"/>
                <w:gridSpan w:val="2"/>
                <w:shd w:val="clear" w:color="auto" w:fill="E4F1CC"/>
              </w:tcPr>
              <w:p w14:paraId="783B1F76"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b/>
                    <w:sz w:val="18"/>
                    <w:szCs w:val="18"/>
                    <w:lang w:val="en-US"/>
                  </w:rPr>
                  <w:t>Client contact</w:t>
                </w:r>
              </w:p>
            </w:tc>
            <w:tc>
              <w:tcPr>
                <w:tcW w:w="1246" w:type="pct"/>
                <w:shd w:val="clear" w:color="auto" w:fill="auto"/>
              </w:tcPr>
              <w:p w14:paraId="0F32EDF4" w14:textId="77777777" w:rsidR="009B1B47" w:rsidRPr="00C8416E" w:rsidRDefault="009B1B47" w:rsidP="00D57DEA">
                <w:pPr>
                  <w:spacing w:before="80" w:after="60"/>
                  <w:rPr>
                    <w:rFonts w:ascii="Arial" w:hAnsi="Arial" w:cs="Arial"/>
                    <w:bCs/>
                    <w:sz w:val="18"/>
                    <w:szCs w:val="18"/>
                    <w:lang w:val="en-US"/>
                  </w:rPr>
                </w:pPr>
              </w:p>
            </w:tc>
            <w:tc>
              <w:tcPr>
                <w:tcW w:w="1252" w:type="pct"/>
                <w:gridSpan w:val="2"/>
                <w:shd w:val="clear" w:color="auto" w:fill="E4F1CC"/>
              </w:tcPr>
              <w:p w14:paraId="2FDF5553"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b/>
                    <w:sz w:val="18"/>
                    <w:szCs w:val="18"/>
                    <w:lang w:val="en-US"/>
                  </w:rPr>
                  <w:t>Client reference</w:t>
                </w:r>
              </w:p>
            </w:tc>
            <w:tc>
              <w:tcPr>
                <w:tcW w:w="1246" w:type="pct"/>
                <w:gridSpan w:val="2"/>
                <w:shd w:val="clear" w:color="auto" w:fill="auto"/>
              </w:tcPr>
              <w:p w14:paraId="25D92706" w14:textId="77777777" w:rsidR="009B1B47" w:rsidRPr="00C8416E" w:rsidRDefault="009B1B47" w:rsidP="00D57DEA">
                <w:pPr>
                  <w:spacing w:before="80" w:after="60"/>
                  <w:rPr>
                    <w:rFonts w:ascii="Arial" w:hAnsi="Arial" w:cs="Arial"/>
                    <w:bCs/>
                    <w:sz w:val="18"/>
                    <w:szCs w:val="18"/>
                    <w:lang w:val="en-US"/>
                  </w:rPr>
                </w:pPr>
              </w:p>
            </w:tc>
          </w:tr>
          <w:tr w:rsidR="009B1B47" w:rsidRPr="00585E5B" w14:paraId="5397CD80" w14:textId="77777777" w:rsidTr="00D57DEA">
            <w:trPr>
              <w:cantSplit/>
              <w:trHeight w:val="369"/>
            </w:trPr>
            <w:tc>
              <w:tcPr>
                <w:tcW w:w="297" w:type="pct"/>
                <w:shd w:val="clear" w:color="auto" w:fill="E4F1CC"/>
              </w:tcPr>
              <w:p w14:paraId="1702E81A" w14:textId="77777777" w:rsidR="009B1B47" w:rsidRPr="00C8416E" w:rsidRDefault="009B1B47" w:rsidP="00D57DEA">
                <w:pPr>
                  <w:pStyle w:val="NoSpacing"/>
                  <w:spacing w:before="80" w:after="60"/>
                  <w:rPr>
                    <w:rFonts w:cs="Arial"/>
                    <w:b/>
                    <w:sz w:val="18"/>
                    <w:szCs w:val="18"/>
                  </w:rPr>
                </w:pPr>
                <w:r w:rsidRPr="00C8416E">
                  <w:rPr>
                    <w:rFonts w:cs="Arial"/>
                    <w:b/>
                    <w:sz w:val="18"/>
                    <w:szCs w:val="18"/>
                  </w:rPr>
                  <w:t>Rev</w:t>
                </w:r>
              </w:p>
            </w:tc>
            <w:tc>
              <w:tcPr>
                <w:tcW w:w="959" w:type="pct"/>
                <w:shd w:val="clear" w:color="auto" w:fill="E4F1CC"/>
              </w:tcPr>
              <w:p w14:paraId="658EE7D0" w14:textId="77777777" w:rsidR="009B1B47" w:rsidRPr="00C8416E" w:rsidRDefault="009B1B47" w:rsidP="00D57DEA">
                <w:pPr>
                  <w:pStyle w:val="NoSpacing"/>
                  <w:spacing w:before="80" w:after="60"/>
                  <w:rPr>
                    <w:rFonts w:cs="Arial"/>
                    <w:b/>
                    <w:sz w:val="18"/>
                    <w:szCs w:val="18"/>
                  </w:rPr>
                </w:pPr>
                <w:r w:rsidRPr="00C8416E">
                  <w:rPr>
                    <w:rFonts w:cs="Arial"/>
                    <w:b/>
                    <w:sz w:val="18"/>
                    <w:szCs w:val="18"/>
                  </w:rPr>
                  <w:t>Date</w:t>
                </w:r>
              </w:p>
            </w:tc>
            <w:tc>
              <w:tcPr>
                <w:tcW w:w="1246" w:type="pct"/>
                <w:shd w:val="clear" w:color="auto" w:fill="E4F1CC"/>
              </w:tcPr>
              <w:p w14:paraId="36600382" w14:textId="77777777" w:rsidR="009B1B47" w:rsidRPr="00C8416E" w:rsidRDefault="009B1B47" w:rsidP="00D57DEA">
                <w:pPr>
                  <w:pStyle w:val="NoSpacing"/>
                  <w:spacing w:before="80" w:after="60"/>
                  <w:rPr>
                    <w:rFonts w:cs="Arial"/>
                    <w:b/>
                    <w:sz w:val="18"/>
                    <w:szCs w:val="18"/>
                  </w:rPr>
                </w:pPr>
                <w:r w:rsidRPr="00C8416E">
                  <w:rPr>
                    <w:rFonts w:cs="Arial"/>
                    <w:b/>
                    <w:sz w:val="18"/>
                    <w:szCs w:val="18"/>
                  </w:rPr>
                  <w:t>Revision details/status</w:t>
                </w:r>
              </w:p>
            </w:tc>
            <w:tc>
              <w:tcPr>
                <w:tcW w:w="627" w:type="pct"/>
                <w:shd w:val="clear" w:color="auto" w:fill="E4F1CC"/>
              </w:tcPr>
              <w:p w14:paraId="1C73701D"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b/>
                    <w:sz w:val="18"/>
                    <w:szCs w:val="18"/>
                    <w:lang w:val="en-US"/>
                  </w:rPr>
                  <w:t>Author</w:t>
                </w:r>
              </w:p>
            </w:tc>
            <w:tc>
              <w:tcPr>
                <w:tcW w:w="625" w:type="pct"/>
                <w:shd w:val="clear" w:color="auto" w:fill="E4F1CC"/>
              </w:tcPr>
              <w:p w14:paraId="13A0D2DE"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b/>
                    <w:sz w:val="18"/>
                    <w:szCs w:val="18"/>
                    <w:lang w:val="en-US"/>
                  </w:rPr>
                  <w:t>Reviewer</w:t>
                </w:r>
              </w:p>
            </w:tc>
            <w:tc>
              <w:tcPr>
                <w:tcW w:w="673" w:type="pct"/>
                <w:shd w:val="clear" w:color="auto" w:fill="E4F1CC"/>
              </w:tcPr>
              <w:p w14:paraId="1BC64952"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b/>
                    <w:sz w:val="18"/>
                    <w:szCs w:val="18"/>
                    <w:lang w:val="en-US"/>
                  </w:rPr>
                  <w:t xml:space="preserve">Verifier </w:t>
                </w:r>
                <w:r w:rsidRPr="00C8416E">
                  <w:rPr>
                    <w:rFonts w:ascii="Arial" w:hAnsi="Arial" w:cs="Arial"/>
                    <w:b/>
                    <w:sz w:val="18"/>
                    <w:szCs w:val="18"/>
                    <w:lang w:val="en-US"/>
                  </w:rPr>
                  <w:br/>
                </w:r>
                <w:r w:rsidRPr="00C8416E">
                  <w:rPr>
                    <w:rFonts w:ascii="Arial" w:hAnsi="Arial" w:cs="Arial"/>
                    <w:b/>
                    <w:sz w:val="12"/>
                    <w:szCs w:val="12"/>
                    <w:lang w:val="en-US"/>
                  </w:rPr>
                  <w:t>(if required)</w:t>
                </w:r>
              </w:p>
            </w:tc>
            <w:tc>
              <w:tcPr>
                <w:tcW w:w="573" w:type="pct"/>
                <w:shd w:val="clear" w:color="auto" w:fill="E4F1CC"/>
              </w:tcPr>
              <w:p w14:paraId="20F78AE2" w14:textId="77777777" w:rsidR="009B1B47" w:rsidRPr="00C8416E" w:rsidRDefault="009B1B47" w:rsidP="00D57DEA">
                <w:pPr>
                  <w:pStyle w:val="NoSpacing"/>
                  <w:spacing w:before="80" w:after="60"/>
                  <w:rPr>
                    <w:rFonts w:cs="Arial"/>
                    <w:b/>
                    <w:sz w:val="18"/>
                    <w:szCs w:val="18"/>
                  </w:rPr>
                </w:pPr>
                <w:r w:rsidRPr="00C8416E">
                  <w:rPr>
                    <w:rFonts w:cs="Arial"/>
                    <w:b/>
                    <w:sz w:val="18"/>
                    <w:szCs w:val="18"/>
                  </w:rPr>
                  <w:t>Approver</w:t>
                </w:r>
              </w:p>
            </w:tc>
          </w:tr>
          <w:tr w:rsidR="009B1B47" w:rsidRPr="00585E5B" w14:paraId="2922DAE0" w14:textId="77777777" w:rsidTr="00D57DEA">
            <w:trPr>
              <w:cantSplit/>
              <w:trHeight w:val="340"/>
            </w:trPr>
            <w:tc>
              <w:tcPr>
                <w:tcW w:w="297" w:type="pct"/>
                <w:shd w:val="clear" w:color="auto" w:fill="auto"/>
              </w:tcPr>
              <w:p w14:paraId="01B399B2" w14:textId="77777777" w:rsidR="009B1B47" w:rsidRPr="00C8416E" w:rsidRDefault="009B1B47" w:rsidP="00D57DEA">
                <w:pPr>
                  <w:spacing w:before="60" w:after="60"/>
                  <w:rPr>
                    <w:rFonts w:ascii="Arial" w:hAnsi="Arial" w:cs="Arial"/>
                    <w:sz w:val="16"/>
                    <w:szCs w:val="16"/>
                    <w:lang w:val="en-US"/>
                  </w:rPr>
                </w:pPr>
                <w:r w:rsidRPr="00C8416E">
                  <w:rPr>
                    <w:rFonts w:ascii="Arial" w:hAnsi="Arial" w:cs="Arial"/>
                    <w:sz w:val="16"/>
                    <w:szCs w:val="16"/>
                    <w:lang w:val="en-US"/>
                  </w:rPr>
                  <w:t>0</w:t>
                </w:r>
              </w:p>
            </w:tc>
            <w:tc>
              <w:tcPr>
                <w:tcW w:w="959" w:type="pct"/>
                <w:shd w:val="clear" w:color="auto" w:fill="auto"/>
              </w:tcPr>
              <w:p w14:paraId="621BEE3F" w14:textId="77777777" w:rsidR="009B1B47" w:rsidRPr="00C8416E" w:rsidRDefault="009B1B47" w:rsidP="00D57DEA">
                <w:pPr>
                  <w:spacing w:before="60" w:after="60"/>
                  <w:rPr>
                    <w:rFonts w:ascii="Arial" w:hAnsi="Arial" w:cs="Arial"/>
                    <w:sz w:val="16"/>
                    <w:szCs w:val="16"/>
                    <w:lang w:val="en-US"/>
                  </w:rPr>
                </w:pPr>
                <w:r w:rsidRPr="00C8416E">
                  <w:rPr>
                    <w:rFonts w:ascii="Arial" w:hAnsi="Arial" w:cs="Arial"/>
                    <w:sz w:val="16"/>
                    <w:szCs w:val="16"/>
                    <w:lang w:val="en-US"/>
                  </w:rPr>
                  <w:t>13-02-2020</w:t>
                </w:r>
              </w:p>
            </w:tc>
            <w:tc>
              <w:tcPr>
                <w:tcW w:w="1246" w:type="pct"/>
                <w:shd w:val="clear" w:color="auto" w:fill="auto"/>
              </w:tcPr>
              <w:p w14:paraId="648FC3A6" w14:textId="77777777" w:rsidR="009B1B47" w:rsidRPr="00C8416E" w:rsidRDefault="009B1B47" w:rsidP="00D57DEA">
                <w:pPr>
                  <w:spacing w:before="60" w:after="60"/>
                  <w:rPr>
                    <w:rFonts w:ascii="Arial" w:hAnsi="Arial" w:cs="Arial"/>
                    <w:bCs/>
                    <w:sz w:val="16"/>
                    <w:szCs w:val="16"/>
                    <w:lang w:val="en-US"/>
                  </w:rPr>
                </w:pPr>
                <w:r w:rsidRPr="00C8416E">
                  <w:rPr>
                    <w:rFonts w:ascii="Arial" w:hAnsi="Arial" w:cs="Arial"/>
                    <w:bCs/>
                    <w:sz w:val="16"/>
                    <w:szCs w:val="16"/>
                    <w:lang w:val="en-US"/>
                  </w:rPr>
                  <w:t>Concise Project findings (draft)</w:t>
                </w:r>
              </w:p>
            </w:tc>
            <w:tc>
              <w:tcPr>
                <w:tcW w:w="627" w:type="pct"/>
                <w:shd w:val="clear" w:color="auto" w:fill="auto"/>
              </w:tcPr>
              <w:p w14:paraId="7A51A333" w14:textId="77777777" w:rsidR="009B1B47" w:rsidRPr="00C8416E" w:rsidRDefault="009B1B47" w:rsidP="00D57DEA">
                <w:pPr>
                  <w:spacing w:before="60" w:after="60"/>
                  <w:rPr>
                    <w:rFonts w:ascii="Arial" w:hAnsi="Arial" w:cs="Arial"/>
                    <w:bCs/>
                    <w:sz w:val="16"/>
                    <w:szCs w:val="16"/>
                    <w:lang w:val="en-US"/>
                  </w:rPr>
                </w:pPr>
                <w:r w:rsidRPr="00C8416E">
                  <w:rPr>
                    <w:rFonts w:ascii="Arial" w:hAnsi="Arial" w:cs="Arial"/>
                    <w:bCs/>
                    <w:sz w:val="16"/>
                    <w:szCs w:val="16"/>
                    <w:lang w:val="en-US"/>
                  </w:rPr>
                  <w:t xml:space="preserve">George Warne </w:t>
                </w:r>
              </w:p>
            </w:tc>
            <w:tc>
              <w:tcPr>
                <w:tcW w:w="625" w:type="pct"/>
                <w:shd w:val="clear" w:color="auto" w:fill="auto"/>
              </w:tcPr>
              <w:p w14:paraId="28EECAF3" w14:textId="77777777" w:rsidR="009B1B47" w:rsidRPr="00C8416E" w:rsidRDefault="009B1B47" w:rsidP="00D57DEA">
                <w:pPr>
                  <w:spacing w:before="60" w:after="60"/>
                  <w:rPr>
                    <w:rFonts w:ascii="Arial" w:hAnsi="Arial" w:cs="Arial"/>
                    <w:bCs/>
                    <w:sz w:val="16"/>
                    <w:szCs w:val="16"/>
                    <w:lang w:val="en-US"/>
                  </w:rPr>
                </w:pPr>
                <w:r w:rsidRPr="00C8416E">
                  <w:rPr>
                    <w:rFonts w:ascii="Arial" w:hAnsi="Arial" w:cs="Arial"/>
                    <w:bCs/>
                    <w:sz w:val="16"/>
                    <w:szCs w:val="16"/>
                    <w:lang w:val="en-US"/>
                  </w:rPr>
                  <w:t>Colm Molloy</w:t>
                </w:r>
              </w:p>
            </w:tc>
            <w:tc>
              <w:tcPr>
                <w:tcW w:w="673" w:type="pct"/>
                <w:shd w:val="clear" w:color="auto" w:fill="auto"/>
              </w:tcPr>
              <w:p w14:paraId="6BEC83A6" w14:textId="77777777" w:rsidR="009B1B47" w:rsidRPr="00C8416E" w:rsidRDefault="009B1B47" w:rsidP="00D57DEA">
                <w:pPr>
                  <w:spacing w:before="60" w:after="60"/>
                  <w:rPr>
                    <w:rFonts w:ascii="Arial" w:hAnsi="Arial" w:cs="Arial"/>
                    <w:bCs/>
                    <w:sz w:val="16"/>
                    <w:szCs w:val="16"/>
                    <w:lang w:val="en-US"/>
                  </w:rPr>
                </w:pPr>
                <w:r w:rsidRPr="00C8416E">
                  <w:rPr>
                    <w:rFonts w:ascii="Arial" w:hAnsi="Arial" w:cs="Arial"/>
                    <w:bCs/>
                    <w:sz w:val="16"/>
                    <w:szCs w:val="16"/>
                    <w:lang w:val="en-US"/>
                  </w:rPr>
                  <w:t>Amir Hedjripour</w:t>
                </w:r>
              </w:p>
            </w:tc>
            <w:tc>
              <w:tcPr>
                <w:tcW w:w="573" w:type="pct"/>
                <w:shd w:val="clear" w:color="auto" w:fill="auto"/>
              </w:tcPr>
              <w:p w14:paraId="6B835A0F" w14:textId="77777777" w:rsidR="009B1B47" w:rsidRPr="00C8416E" w:rsidRDefault="009B1B47" w:rsidP="00D57DEA">
                <w:pPr>
                  <w:spacing w:before="60" w:after="60"/>
                  <w:rPr>
                    <w:rFonts w:ascii="Arial" w:hAnsi="Arial" w:cs="Arial"/>
                    <w:bCs/>
                    <w:sz w:val="16"/>
                    <w:szCs w:val="16"/>
                    <w:lang w:val="en-US"/>
                  </w:rPr>
                </w:pPr>
              </w:p>
            </w:tc>
          </w:tr>
          <w:tr w:rsidR="009B1B47" w:rsidRPr="00585E5B" w14:paraId="61B770D5" w14:textId="77777777" w:rsidTr="00D57DEA">
            <w:trPr>
              <w:cantSplit/>
              <w:trHeight w:val="340"/>
            </w:trPr>
            <w:tc>
              <w:tcPr>
                <w:tcW w:w="297" w:type="pct"/>
                <w:shd w:val="clear" w:color="auto" w:fill="auto"/>
              </w:tcPr>
              <w:p w14:paraId="39338CBB" w14:textId="77777777" w:rsidR="009B1B47" w:rsidRPr="00C8416E" w:rsidRDefault="009B1B47" w:rsidP="00D57DEA">
                <w:pPr>
                  <w:spacing w:before="60" w:after="60"/>
                  <w:rPr>
                    <w:rFonts w:ascii="Arial" w:hAnsi="Arial" w:cs="Arial"/>
                    <w:sz w:val="16"/>
                    <w:szCs w:val="16"/>
                    <w:lang w:val="en-US"/>
                  </w:rPr>
                </w:pPr>
                <w:r w:rsidRPr="00C8416E">
                  <w:rPr>
                    <w:rFonts w:ascii="Arial" w:hAnsi="Arial" w:cs="Arial"/>
                    <w:sz w:val="16"/>
                    <w:szCs w:val="16"/>
                    <w:lang w:val="en-US"/>
                  </w:rPr>
                  <w:t>1</w:t>
                </w:r>
              </w:p>
            </w:tc>
            <w:tc>
              <w:tcPr>
                <w:tcW w:w="959" w:type="pct"/>
                <w:shd w:val="clear" w:color="auto" w:fill="auto"/>
              </w:tcPr>
              <w:p w14:paraId="09AAB51C" w14:textId="77777777" w:rsidR="009B1B47" w:rsidRPr="00C8416E" w:rsidRDefault="009B1B47" w:rsidP="00D57DEA">
                <w:pPr>
                  <w:spacing w:before="60" w:after="60"/>
                  <w:rPr>
                    <w:rFonts w:ascii="Arial" w:hAnsi="Arial" w:cs="Arial"/>
                    <w:sz w:val="16"/>
                    <w:szCs w:val="16"/>
                    <w:lang w:val="en-US"/>
                  </w:rPr>
                </w:pPr>
                <w:r w:rsidRPr="00C8416E">
                  <w:rPr>
                    <w:rFonts w:ascii="Arial" w:hAnsi="Arial" w:cs="Arial"/>
                    <w:sz w:val="16"/>
                    <w:szCs w:val="16"/>
                    <w:lang w:val="en-US"/>
                  </w:rPr>
                  <w:t>27-02-2020</w:t>
                </w:r>
              </w:p>
            </w:tc>
            <w:tc>
              <w:tcPr>
                <w:tcW w:w="1246" w:type="pct"/>
                <w:shd w:val="clear" w:color="auto" w:fill="auto"/>
              </w:tcPr>
              <w:p w14:paraId="74F2981C" w14:textId="77777777" w:rsidR="009B1B47" w:rsidRPr="00C8416E" w:rsidRDefault="009B1B47" w:rsidP="00D57DEA">
                <w:pPr>
                  <w:spacing w:before="60" w:after="60"/>
                  <w:rPr>
                    <w:rFonts w:ascii="Arial" w:hAnsi="Arial" w:cs="Arial"/>
                    <w:bCs/>
                    <w:sz w:val="16"/>
                    <w:szCs w:val="16"/>
                    <w:lang w:val="en-US"/>
                  </w:rPr>
                </w:pPr>
                <w:r w:rsidRPr="00C8416E">
                  <w:rPr>
                    <w:rFonts w:ascii="Arial" w:hAnsi="Arial" w:cs="Arial"/>
                    <w:bCs/>
                    <w:sz w:val="16"/>
                    <w:szCs w:val="16"/>
                    <w:lang w:val="en-US"/>
                  </w:rPr>
                  <w:t>FINAL</w:t>
                </w:r>
              </w:p>
            </w:tc>
            <w:tc>
              <w:tcPr>
                <w:tcW w:w="627" w:type="pct"/>
                <w:shd w:val="clear" w:color="auto" w:fill="auto"/>
              </w:tcPr>
              <w:p w14:paraId="19C25912" w14:textId="77777777" w:rsidR="009B1B47" w:rsidRPr="00C8416E" w:rsidRDefault="009B1B47" w:rsidP="00D57DEA">
                <w:pPr>
                  <w:spacing w:before="60" w:after="60"/>
                  <w:rPr>
                    <w:rFonts w:ascii="Arial" w:hAnsi="Arial" w:cs="Arial"/>
                    <w:bCs/>
                    <w:sz w:val="16"/>
                    <w:szCs w:val="16"/>
                    <w:lang w:val="en-US"/>
                  </w:rPr>
                </w:pPr>
                <w:r w:rsidRPr="00C8416E">
                  <w:rPr>
                    <w:rFonts w:ascii="Arial" w:hAnsi="Arial" w:cs="Arial"/>
                    <w:bCs/>
                    <w:sz w:val="16"/>
                    <w:szCs w:val="16"/>
                    <w:lang w:val="en-US"/>
                  </w:rPr>
                  <w:t>Amir Hedjripour</w:t>
                </w:r>
              </w:p>
            </w:tc>
            <w:tc>
              <w:tcPr>
                <w:tcW w:w="625" w:type="pct"/>
                <w:shd w:val="clear" w:color="auto" w:fill="auto"/>
              </w:tcPr>
              <w:p w14:paraId="4FDFB46C" w14:textId="77777777" w:rsidR="009B1B47" w:rsidRPr="00C8416E" w:rsidRDefault="009B1B47" w:rsidP="00D57DEA">
                <w:pPr>
                  <w:spacing w:before="60" w:after="60"/>
                  <w:rPr>
                    <w:rFonts w:ascii="Arial" w:hAnsi="Arial" w:cs="Arial"/>
                    <w:bCs/>
                    <w:sz w:val="16"/>
                    <w:szCs w:val="16"/>
                    <w:lang w:val="en-US"/>
                  </w:rPr>
                </w:pPr>
                <w:r w:rsidRPr="00C8416E">
                  <w:rPr>
                    <w:rFonts w:ascii="Arial" w:hAnsi="Arial" w:cs="Arial"/>
                    <w:bCs/>
                    <w:sz w:val="16"/>
                    <w:szCs w:val="16"/>
                    <w:lang w:val="en-US"/>
                  </w:rPr>
                  <w:t>Amir Hedjripour</w:t>
                </w:r>
              </w:p>
            </w:tc>
            <w:tc>
              <w:tcPr>
                <w:tcW w:w="673" w:type="pct"/>
                <w:shd w:val="clear" w:color="auto" w:fill="auto"/>
              </w:tcPr>
              <w:p w14:paraId="54196581" w14:textId="77777777" w:rsidR="009B1B47" w:rsidRPr="00C8416E" w:rsidRDefault="009B1B47" w:rsidP="00D57DEA">
                <w:pPr>
                  <w:spacing w:before="60" w:after="60"/>
                  <w:rPr>
                    <w:rFonts w:ascii="Arial" w:hAnsi="Arial" w:cs="Arial"/>
                    <w:bCs/>
                    <w:sz w:val="16"/>
                    <w:szCs w:val="16"/>
                    <w:lang w:val="en-US"/>
                  </w:rPr>
                </w:pPr>
                <w:r w:rsidRPr="00C8416E">
                  <w:rPr>
                    <w:rFonts w:ascii="Arial" w:hAnsi="Arial" w:cs="Arial"/>
                    <w:bCs/>
                    <w:sz w:val="16"/>
                    <w:szCs w:val="16"/>
                    <w:lang w:val="en-US"/>
                  </w:rPr>
                  <w:t>Colm Molloy</w:t>
                </w:r>
              </w:p>
            </w:tc>
            <w:tc>
              <w:tcPr>
                <w:tcW w:w="573" w:type="pct"/>
                <w:shd w:val="clear" w:color="auto" w:fill="auto"/>
              </w:tcPr>
              <w:p w14:paraId="6D57F0A2" w14:textId="77777777" w:rsidR="009B1B47" w:rsidRPr="00C8416E" w:rsidRDefault="009B1B47" w:rsidP="00D57DEA">
                <w:pPr>
                  <w:spacing w:before="60" w:after="60"/>
                  <w:rPr>
                    <w:rFonts w:ascii="Arial" w:hAnsi="Arial" w:cs="Arial"/>
                    <w:bCs/>
                    <w:sz w:val="16"/>
                    <w:szCs w:val="16"/>
                    <w:lang w:val="en-US"/>
                  </w:rPr>
                </w:pPr>
                <w:r w:rsidRPr="00C8416E">
                  <w:rPr>
                    <w:rFonts w:ascii="Arial" w:hAnsi="Arial" w:cs="Arial"/>
                    <w:bCs/>
                    <w:sz w:val="16"/>
                    <w:szCs w:val="16"/>
                    <w:lang w:val="en-US"/>
                  </w:rPr>
                  <w:t>Amir Hedjripour</w:t>
                </w:r>
              </w:p>
            </w:tc>
          </w:tr>
          <w:tr w:rsidR="009B1B47" w:rsidRPr="00585E5B" w14:paraId="4A917E0B" w14:textId="77777777" w:rsidTr="00D57DEA">
            <w:trPr>
              <w:cantSplit/>
              <w:trHeight w:val="369"/>
            </w:trPr>
            <w:tc>
              <w:tcPr>
                <w:tcW w:w="1256" w:type="pct"/>
                <w:gridSpan w:val="2"/>
                <w:shd w:val="clear" w:color="auto" w:fill="E4F1CC"/>
              </w:tcPr>
              <w:p w14:paraId="5570907E" w14:textId="77777777" w:rsidR="009B1B47" w:rsidRPr="00C8416E" w:rsidRDefault="009B1B47" w:rsidP="00D57DEA">
                <w:pPr>
                  <w:pStyle w:val="NoSpacing"/>
                  <w:spacing w:before="80" w:after="60"/>
                  <w:rPr>
                    <w:rFonts w:cs="Arial"/>
                    <w:b/>
                    <w:sz w:val="18"/>
                    <w:szCs w:val="18"/>
                  </w:rPr>
                </w:pPr>
                <w:r w:rsidRPr="00C8416E">
                  <w:rPr>
                    <w:rFonts w:cs="Arial"/>
                    <w:b/>
                    <w:sz w:val="18"/>
                    <w:szCs w:val="18"/>
                  </w:rPr>
                  <w:t>Current revision</w:t>
                </w:r>
              </w:p>
            </w:tc>
            <w:tc>
              <w:tcPr>
                <w:tcW w:w="3744" w:type="pct"/>
                <w:gridSpan w:val="5"/>
                <w:shd w:val="clear" w:color="auto" w:fill="auto"/>
              </w:tcPr>
              <w:p w14:paraId="5A6407F1" w14:textId="77777777" w:rsidR="009B1B47" w:rsidRPr="00C8416E" w:rsidRDefault="009B1B47" w:rsidP="00D57DEA">
                <w:pPr>
                  <w:pStyle w:val="NoSpacing"/>
                  <w:spacing w:before="80" w:after="60"/>
                  <w:rPr>
                    <w:rFonts w:cs="Arial"/>
                    <w:b/>
                    <w:sz w:val="18"/>
                    <w:szCs w:val="18"/>
                  </w:rPr>
                </w:pPr>
                <w:r w:rsidRPr="00C8416E">
                  <w:rPr>
                    <w:rFonts w:eastAsia="Times New Roman" w:cs="Arial"/>
                    <w:b/>
                    <w:bCs/>
                    <w:sz w:val="18"/>
                    <w:szCs w:val="18"/>
                  </w:rPr>
                  <w:t>1</w:t>
                </w:r>
              </w:p>
            </w:tc>
          </w:tr>
        </w:tbl>
        <w:p w14:paraId="4A9D4F80" w14:textId="77777777" w:rsidR="009B1B47" w:rsidRPr="00C8416E" w:rsidRDefault="009B1B47" w:rsidP="009B1B47">
          <w:pPr>
            <w:rPr>
              <w:rFonts w:ascii="Arial" w:hAnsi="Arial" w:cs="Arial"/>
            </w:rPr>
          </w:pPr>
        </w:p>
        <w:p w14:paraId="0FFFC3BC" w14:textId="77777777" w:rsidR="009B1B47" w:rsidRPr="00C8416E" w:rsidRDefault="009B1B47" w:rsidP="009B1B47">
          <w:pPr>
            <w:rPr>
              <w:rFonts w:ascii="Arial" w:hAnsi="Arial" w:cs="Arial"/>
            </w:rPr>
          </w:pPr>
        </w:p>
        <w:tbl>
          <w:tblPr>
            <w:tblW w:w="9631"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620" w:firstRow="1" w:lastRow="0" w:firstColumn="0" w:lastColumn="0" w:noHBand="1" w:noVBand="1"/>
          </w:tblPr>
          <w:tblGrid>
            <w:gridCol w:w="2407"/>
            <w:gridCol w:w="2408"/>
            <w:gridCol w:w="2408"/>
            <w:gridCol w:w="2408"/>
          </w:tblGrid>
          <w:tr w:rsidR="009B1B47" w:rsidRPr="00585E5B" w14:paraId="6AA532EF" w14:textId="77777777" w:rsidTr="00D57DEA">
            <w:trPr>
              <w:cantSplit/>
              <w:trHeight w:val="510"/>
            </w:trPr>
            <w:tc>
              <w:tcPr>
                <w:tcW w:w="9631" w:type="dxa"/>
                <w:gridSpan w:val="4"/>
                <w:tcBorders>
                  <w:top w:val="single" w:sz="6" w:space="0" w:color="C0C0C0"/>
                  <w:left w:val="single" w:sz="6" w:space="0" w:color="C0C0C0"/>
                  <w:bottom w:val="single" w:sz="6" w:space="0" w:color="C0C0C0"/>
                  <w:right w:val="single" w:sz="6" w:space="0" w:color="C0C0C0"/>
                </w:tcBorders>
                <w:shd w:val="clear" w:color="auto" w:fill="353D30"/>
                <w:vAlign w:val="center"/>
                <w:hideMark/>
              </w:tcPr>
              <w:p w14:paraId="6204BBCB" w14:textId="77777777" w:rsidR="009B1B47" w:rsidRPr="00C8416E" w:rsidRDefault="009B1B47" w:rsidP="00D57DEA">
                <w:pPr>
                  <w:pStyle w:val="NoSpacing"/>
                  <w:rPr>
                    <w:rFonts w:cs="Arial"/>
                    <w:b/>
                  </w:rPr>
                </w:pPr>
                <w:r w:rsidRPr="00C8416E">
                  <w:rPr>
                    <w:rFonts w:cs="Arial"/>
                    <w:b/>
                  </w:rPr>
                  <w:t>Approval</w:t>
                </w:r>
              </w:p>
            </w:tc>
          </w:tr>
          <w:tr w:rsidR="009B1B47" w:rsidRPr="00585E5B" w14:paraId="06160BEF" w14:textId="77777777" w:rsidTr="00D57DEA">
            <w:trPr>
              <w:cantSplit/>
              <w:trHeight w:val="369"/>
            </w:trPr>
            <w:tc>
              <w:tcPr>
                <w:tcW w:w="2407" w:type="dxa"/>
                <w:tcBorders>
                  <w:top w:val="single" w:sz="4" w:space="0" w:color="C0C0C0"/>
                  <w:left w:val="single" w:sz="4" w:space="0" w:color="C0C0C0"/>
                  <w:bottom w:val="single" w:sz="4" w:space="0" w:color="C0C0C0"/>
                  <w:right w:val="single" w:sz="4" w:space="0" w:color="C0C0C0"/>
                </w:tcBorders>
                <w:shd w:val="clear" w:color="auto" w:fill="E4F1CC"/>
                <w:hideMark/>
              </w:tcPr>
              <w:p w14:paraId="5E9FF302"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sz w:val="18"/>
                    <w:szCs w:val="18"/>
                    <w:lang w:val="en-US"/>
                  </w:rPr>
                  <w:t>Author signature</w:t>
                </w:r>
              </w:p>
            </w:tc>
            <w:tc>
              <w:tcPr>
                <w:tcW w:w="2408" w:type="dxa"/>
                <w:tcBorders>
                  <w:top w:val="single" w:sz="6" w:space="0" w:color="C0C0C0"/>
                  <w:left w:val="single" w:sz="4" w:space="0" w:color="C0C0C0"/>
                  <w:bottom w:val="single" w:sz="4" w:space="0" w:color="353D30"/>
                  <w:right w:val="single" w:sz="4" w:space="0" w:color="C0C0C0"/>
                </w:tcBorders>
                <w:shd w:val="clear" w:color="auto" w:fill="auto"/>
              </w:tcPr>
              <w:p w14:paraId="393A7B0E" w14:textId="5D9F0CD0" w:rsidR="009B1B47" w:rsidRPr="00C8416E" w:rsidRDefault="009B1B47" w:rsidP="00D57DEA">
                <w:pPr>
                  <w:spacing w:before="80" w:after="60"/>
                  <w:rPr>
                    <w:rFonts w:ascii="Arial" w:hAnsi="Arial" w:cs="Arial"/>
                    <w:sz w:val="18"/>
                    <w:szCs w:val="18"/>
                    <w:lang w:val="en-US"/>
                  </w:rPr>
                </w:pPr>
              </w:p>
            </w:tc>
            <w:tc>
              <w:tcPr>
                <w:tcW w:w="2408" w:type="dxa"/>
                <w:tcBorders>
                  <w:top w:val="single" w:sz="4" w:space="0" w:color="C0C0C0"/>
                  <w:left w:val="single" w:sz="4" w:space="0" w:color="C0C0C0"/>
                  <w:bottom w:val="single" w:sz="4" w:space="0" w:color="C0C0C0"/>
                  <w:right w:val="single" w:sz="4" w:space="0" w:color="C0C0C0"/>
                </w:tcBorders>
                <w:shd w:val="clear" w:color="auto" w:fill="E4F1CC"/>
                <w:hideMark/>
              </w:tcPr>
              <w:p w14:paraId="138F8E12"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sz w:val="18"/>
                    <w:szCs w:val="18"/>
                    <w:lang w:val="en-US"/>
                  </w:rPr>
                  <w:t>Approver signature</w:t>
                </w:r>
              </w:p>
            </w:tc>
            <w:tc>
              <w:tcPr>
                <w:tcW w:w="2408" w:type="dxa"/>
                <w:tcBorders>
                  <w:top w:val="single" w:sz="6" w:space="0" w:color="C0C0C0"/>
                  <w:left w:val="single" w:sz="4" w:space="0" w:color="C0C0C0"/>
                  <w:bottom w:val="single" w:sz="4" w:space="0" w:color="353D30"/>
                  <w:right w:val="single" w:sz="4" w:space="0" w:color="C0C0C0"/>
                </w:tcBorders>
                <w:shd w:val="clear" w:color="auto" w:fill="auto"/>
              </w:tcPr>
              <w:p w14:paraId="054A150B" w14:textId="39BB606E" w:rsidR="009B1B47" w:rsidRPr="00C8416E" w:rsidRDefault="009B1B47" w:rsidP="00D57DEA">
                <w:pPr>
                  <w:spacing w:before="80" w:after="60"/>
                  <w:rPr>
                    <w:rFonts w:ascii="Arial" w:hAnsi="Arial" w:cs="Arial"/>
                    <w:sz w:val="18"/>
                    <w:szCs w:val="18"/>
                    <w:lang w:val="en-US"/>
                  </w:rPr>
                </w:pPr>
              </w:p>
            </w:tc>
          </w:tr>
          <w:tr w:rsidR="009B1B47" w:rsidRPr="00585E5B" w14:paraId="7FF97818" w14:textId="77777777" w:rsidTr="00D57DEA">
            <w:trPr>
              <w:cantSplit/>
              <w:trHeight w:val="369"/>
            </w:trPr>
            <w:tc>
              <w:tcPr>
                <w:tcW w:w="2407" w:type="dxa"/>
                <w:tcBorders>
                  <w:top w:val="single" w:sz="4" w:space="0" w:color="C0C0C0"/>
                  <w:left w:val="single" w:sz="4" w:space="0" w:color="C0C0C0"/>
                  <w:bottom w:val="single" w:sz="4" w:space="0" w:color="C0C0C0"/>
                  <w:right w:val="single" w:sz="4" w:space="0" w:color="C0C0C0"/>
                </w:tcBorders>
                <w:shd w:val="clear" w:color="auto" w:fill="E4F1CC"/>
                <w:hideMark/>
              </w:tcPr>
              <w:p w14:paraId="16D48780"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sz w:val="18"/>
                    <w:szCs w:val="18"/>
                    <w:lang w:val="en-US"/>
                  </w:rPr>
                  <w:t>Name</w:t>
                </w:r>
              </w:p>
            </w:tc>
            <w:tc>
              <w:tcPr>
                <w:tcW w:w="2408" w:type="dxa"/>
                <w:tcBorders>
                  <w:top w:val="single" w:sz="4" w:space="0" w:color="C0C0C0"/>
                  <w:left w:val="single" w:sz="4" w:space="0" w:color="C0C0C0"/>
                  <w:bottom w:val="single" w:sz="4" w:space="0" w:color="C0C0C0"/>
                  <w:right w:val="single" w:sz="4" w:space="0" w:color="C0C0C0"/>
                </w:tcBorders>
                <w:shd w:val="clear" w:color="auto" w:fill="auto"/>
              </w:tcPr>
              <w:p w14:paraId="725EEB66" w14:textId="77777777" w:rsidR="009B1B47" w:rsidRPr="006C6915" w:rsidRDefault="009B1B47" w:rsidP="00D57DEA">
                <w:pPr>
                  <w:spacing w:before="80" w:after="60"/>
                  <w:rPr>
                    <w:rFonts w:ascii="Arial" w:hAnsi="Arial" w:cs="Arial"/>
                    <w:sz w:val="18"/>
                    <w:szCs w:val="18"/>
                    <w:lang w:val="en-US"/>
                  </w:rPr>
                </w:pPr>
                <w:r w:rsidRPr="006C6915">
                  <w:rPr>
                    <w:rFonts w:ascii="Arial" w:hAnsi="Arial" w:cs="Arial"/>
                    <w:bCs/>
                    <w:sz w:val="18"/>
                    <w:szCs w:val="18"/>
                    <w:lang w:val="en-US"/>
                  </w:rPr>
                  <w:t>Amir Hedjripour</w:t>
                </w:r>
              </w:p>
            </w:tc>
            <w:tc>
              <w:tcPr>
                <w:tcW w:w="2408" w:type="dxa"/>
                <w:tcBorders>
                  <w:top w:val="single" w:sz="4" w:space="0" w:color="C0C0C0"/>
                  <w:left w:val="single" w:sz="4" w:space="0" w:color="C0C0C0"/>
                  <w:bottom w:val="single" w:sz="4" w:space="0" w:color="C0C0C0"/>
                  <w:right w:val="single" w:sz="4" w:space="0" w:color="C0C0C0"/>
                </w:tcBorders>
                <w:shd w:val="clear" w:color="auto" w:fill="E4F1CC"/>
                <w:hideMark/>
              </w:tcPr>
              <w:p w14:paraId="3E79A735" w14:textId="77777777" w:rsidR="009B1B47" w:rsidRPr="006C6915" w:rsidRDefault="009B1B47" w:rsidP="00D57DEA">
                <w:pPr>
                  <w:spacing w:before="80" w:after="60"/>
                  <w:rPr>
                    <w:rFonts w:ascii="Arial" w:hAnsi="Arial" w:cs="Arial"/>
                    <w:b/>
                    <w:sz w:val="18"/>
                    <w:szCs w:val="18"/>
                    <w:lang w:val="en-US"/>
                  </w:rPr>
                </w:pPr>
                <w:r w:rsidRPr="006C6915">
                  <w:rPr>
                    <w:rFonts w:ascii="Arial" w:hAnsi="Arial" w:cs="Arial"/>
                    <w:sz w:val="18"/>
                    <w:szCs w:val="18"/>
                    <w:lang w:val="en-US"/>
                  </w:rPr>
                  <w:t xml:space="preserve">Name </w:t>
                </w:r>
              </w:p>
            </w:tc>
            <w:tc>
              <w:tcPr>
                <w:tcW w:w="2408" w:type="dxa"/>
                <w:tcBorders>
                  <w:top w:val="single" w:sz="4" w:space="0" w:color="C0C0C0"/>
                  <w:left w:val="single" w:sz="4" w:space="0" w:color="C0C0C0"/>
                  <w:bottom w:val="single" w:sz="4" w:space="0" w:color="C0C0C0"/>
                  <w:right w:val="single" w:sz="4" w:space="0" w:color="C0C0C0"/>
                </w:tcBorders>
                <w:shd w:val="clear" w:color="auto" w:fill="auto"/>
              </w:tcPr>
              <w:p w14:paraId="5C107F88" w14:textId="77777777" w:rsidR="009B1B47" w:rsidRPr="006C6915" w:rsidRDefault="009B1B47" w:rsidP="00D57DEA">
                <w:pPr>
                  <w:spacing w:before="60" w:after="60"/>
                  <w:rPr>
                    <w:rFonts w:ascii="Arial" w:hAnsi="Arial" w:cs="Arial"/>
                    <w:bCs/>
                    <w:sz w:val="18"/>
                    <w:szCs w:val="18"/>
                    <w:lang w:val="en-US"/>
                  </w:rPr>
                </w:pPr>
                <w:r w:rsidRPr="006C6915">
                  <w:rPr>
                    <w:rFonts w:ascii="Arial" w:hAnsi="Arial" w:cs="Arial"/>
                    <w:bCs/>
                    <w:sz w:val="18"/>
                    <w:szCs w:val="18"/>
                    <w:lang w:val="en-US"/>
                  </w:rPr>
                  <w:t>Amir Hedjripour</w:t>
                </w:r>
              </w:p>
            </w:tc>
          </w:tr>
          <w:tr w:rsidR="009B1B47" w:rsidRPr="00585E5B" w14:paraId="1B5CF442" w14:textId="77777777" w:rsidTr="00D57DEA">
            <w:trPr>
              <w:cantSplit/>
              <w:trHeight w:val="369"/>
            </w:trPr>
            <w:tc>
              <w:tcPr>
                <w:tcW w:w="2407" w:type="dxa"/>
                <w:tcBorders>
                  <w:top w:val="single" w:sz="4" w:space="0" w:color="C0C0C0"/>
                  <w:left w:val="single" w:sz="4" w:space="0" w:color="C0C0C0"/>
                  <w:bottom w:val="single" w:sz="4" w:space="0" w:color="C0C0C0"/>
                  <w:right w:val="single" w:sz="4" w:space="0" w:color="C0C0C0"/>
                </w:tcBorders>
                <w:shd w:val="clear" w:color="auto" w:fill="E4F1CC"/>
                <w:hideMark/>
              </w:tcPr>
              <w:p w14:paraId="20811BF2" w14:textId="77777777" w:rsidR="009B1B47" w:rsidRPr="00C8416E" w:rsidRDefault="009B1B47" w:rsidP="00D57DEA">
                <w:pPr>
                  <w:spacing w:before="80" w:after="60"/>
                  <w:rPr>
                    <w:rFonts w:ascii="Arial" w:hAnsi="Arial" w:cs="Arial"/>
                    <w:b/>
                    <w:sz w:val="18"/>
                    <w:szCs w:val="18"/>
                    <w:lang w:val="en-US"/>
                  </w:rPr>
                </w:pPr>
                <w:r w:rsidRPr="00C8416E">
                  <w:rPr>
                    <w:rFonts w:ascii="Arial" w:hAnsi="Arial" w:cs="Arial"/>
                    <w:sz w:val="18"/>
                    <w:szCs w:val="18"/>
                    <w:lang w:val="en-US"/>
                  </w:rPr>
                  <w:t>Title</w:t>
                </w:r>
              </w:p>
            </w:tc>
            <w:tc>
              <w:tcPr>
                <w:tcW w:w="2408" w:type="dxa"/>
                <w:tcBorders>
                  <w:top w:val="single" w:sz="4" w:space="0" w:color="C0C0C0"/>
                  <w:left w:val="single" w:sz="4" w:space="0" w:color="C0C0C0"/>
                  <w:bottom w:val="single" w:sz="4" w:space="0" w:color="C0C0C0"/>
                  <w:right w:val="single" w:sz="4" w:space="0" w:color="C0C0C0"/>
                </w:tcBorders>
                <w:shd w:val="clear" w:color="auto" w:fill="auto"/>
              </w:tcPr>
              <w:p w14:paraId="1419C3B2" w14:textId="77777777" w:rsidR="009B1B47" w:rsidRPr="006C6915" w:rsidRDefault="009B1B47" w:rsidP="00D57DEA">
                <w:pPr>
                  <w:spacing w:before="80" w:after="60"/>
                  <w:rPr>
                    <w:rFonts w:ascii="Arial" w:hAnsi="Arial" w:cs="Arial"/>
                    <w:sz w:val="18"/>
                    <w:szCs w:val="18"/>
                    <w:lang w:val="en-US"/>
                  </w:rPr>
                </w:pPr>
                <w:r w:rsidRPr="006C6915">
                  <w:rPr>
                    <w:rFonts w:ascii="Arial" w:hAnsi="Arial" w:cs="Arial"/>
                    <w:sz w:val="18"/>
                    <w:szCs w:val="18"/>
                    <w:lang w:val="en-US"/>
                  </w:rPr>
                  <w:t>Associate</w:t>
                </w:r>
              </w:p>
            </w:tc>
            <w:tc>
              <w:tcPr>
                <w:tcW w:w="2408" w:type="dxa"/>
                <w:tcBorders>
                  <w:top w:val="single" w:sz="4" w:space="0" w:color="C0C0C0"/>
                  <w:left w:val="single" w:sz="4" w:space="0" w:color="C0C0C0"/>
                  <w:bottom w:val="single" w:sz="4" w:space="0" w:color="C0C0C0"/>
                  <w:right w:val="single" w:sz="4" w:space="0" w:color="C0C0C0"/>
                </w:tcBorders>
                <w:shd w:val="clear" w:color="auto" w:fill="E4F1CC"/>
                <w:hideMark/>
              </w:tcPr>
              <w:p w14:paraId="3B7540A8" w14:textId="77777777" w:rsidR="009B1B47" w:rsidRPr="006C6915" w:rsidRDefault="009B1B47" w:rsidP="00D57DEA">
                <w:pPr>
                  <w:spacing w:before="80" w:after="60"/>
                  <w:rPr>
                    <w:rFonts w:ascii="Arial" w:hAnsi="Arial" w:cs="Arial"/>
                    <w:b/>
                    <w:sz w:val="18"/>
                    <w:szCs w:val="18"/>
                    <w:lang w:val="en-US"/>
                  </w:rPr>
                </w:pPr>
                <w:r w:rsidRPr="006C6915">
                  <w:rPr>
                    <w:rFonts w:ascii="Arial" w:hAnsi="Arial" w:cs="Arial"/>
                    <w:sz w:val="18"/>
                    <w:szCs w:val="18"/>
                    <w:lang w:val="en-US"/>
                  </w:rPr>
                  <w:t>Title</w:t>
                </w:r>
              </w:p>
            </w:tc>
            <w:tc>
              <w:tcPr>
                <w:tcW w:w="2408" w:type="dxa"/>
                <w:tcBorders>
                  <w:top w:val="single" w:sz="4" w:space="0" w:color="C0C0C0"/>
                  <w:left w:val="single" w:sz="4" w:space="0" w:color="C0C0C0"/>
                  <w:bottom w:val="single" w:sz="4" w:space="0" w:color="C0C0C0"/>
                  <w:right w:val="single" w:sz="4" w:space="0" w:color="C0C0C0"/>
                </w:tcBorders>
                <w:shd w:val="clear" w:color="auto" w:fill="auto"/>
              </w:tcPr>
              <w:p w14:paraId="1C3E4154" w14:textId="77777777" w:rsidR="009B1B47" w:rsidRPr="006C6915" w:rsidRDefault="009B1B47" w:rsidP="00D57DEA">
                <w:pPr>
                  <w:spacing w:before="80" w:after="60"/>
                  <w:rPr>
                    <w:rFonts w:ascii="Arial" w:hAnsi="Arial" w:cs="Arial"/>
                    <w:sz w:val="18"/>
                    <w:szCs w:val="18"/>
                    <w:lang w:val="en-US"/>
                  </w:rPr>
                </w:pPr>
                <w:r w:rsidRPr="006C6915">
                  <w:rPr>
                    <w:rFonts w:ascii="Arial" w:hAnsi="Arial" w:cs="Arial"/>
                    <w:sz w:val="18"/>
                    <w:szCs w:val="18"/>
                    <w:lang w:val="en-US"/>
                  </w:rPr>
                  <w:t>Associate</w:t>
                </w:r>
              </w:p>
            </w:tc>
          </w:tr>
        </w:tbl>
        <w:p w14:paraId="5813390E" w14:textId="77777777" w:rsidR="009B1B47" w:rsidRDefault="009B1B47" w:rsidP="009B1B47">
          <w:pPr>
            <w:pStyle w:val="BodyText"/>
            <w:rPr>
              <w:noProof/>
            </w:rPr>
          </w:pPr>
        </w:p>
        <w:p w14:paraId="7480A6F3" w14:textId="77777777" w:rsidR="009B1B47" w:rsidRDefault="009B1B47" w:rsidP="009B1B47">
          <w:pPr>
            <w:pStyle w:val="BodyText"/>
            <w:rPr>
              <w:noProof/>
            </w:rPr>
          </w:pPr>
        </w:p>
        <w:p w14:paraId="1799C3F5" w14:textId="77777777" w:rsidR="006F5D93" w:rsidRDefault="006F5D93">
          <w:pPr>
            <w:spacing w:after="200" w:line="276" w:lineRule="auto"/>
            <w:rPr>
              <w:color w:val="7AB800" w:themeColor="accent1"/>
              <w:sz w:val="70"/>
              <w:szCs w:val="70"/>
            </w:rPr>
          </w:pPr>
          <w:r>
            <w:rPr>
              <w:color w:val="7AB800" w:themeColor="accent1"/>
              <w:sz w:val="70"/>
              <w:szCs w:val="70"/>
            </w:rPr>
            <w:br w:type="page"/>
          </w:r>
        </w:p>
        <w:p w14:paraId="0691A274" w14:textId="388313C2" w:rsidR="00D66037" w:rsidRPr="000365DD" w:rsidRDefault="00D66037" w:rsidP="001125AC">
          <w:pPr>
            <w:pStyle w:val="NoSpacing"/>
            <w:spacing w:after="360"/>
            <w:rPr>
              <w:color w:val="7AB800" w:themeColor="accent1"/>
              <w:sz w:val="70"/>
              <w:szCs w:val="70"/>
            </w:rPr>
          </w:pPr>
          <w:r w:rsidRPr="000365DD">
            <w:rPr>
              <w:color w:val="7AB800" w:themeColor="accent1"/>
              <w:sz w:val="70"/>
              <w:szCs w:val="70"/>
            </w:rPr>
            <w:lastRenderedPageBreak/>
            <w:t>Contents</w:t>
          </w:r>
        </w:p>
        <w:bookmarkEnd w:id="2" w:displacedByCustomXml="next"/>
      </w:sdtContent>
    </w:sdt>
    <w:p w14:paraId="1974ECAE" w14:textId="1A356DF3" w:rsidR="005B626B" w:rsidRDefault="00311118">
      <w:pPr>
        <w:pStyle w:val="TOC1"/>
        <w:rPr>
          <w:rFonts w:eastAsiaTheme="minorEastAsia"/>
          <w:b w:val="0"/>
          <w:color w:val="auto"/>
          <w:sz w:val="22"/>
          <w:szCs w:val="22"/>
          <w:lang w:val="en-AU" w:eastAsia="en-AU"/>
        </w:rPr>
      </w:pPr>
      <w:r w:rsidRPr="000365DD">
        <w:rPr>
          <w:rFonts w:ascii="Arial" w:hAnsi="Arial" w:cs="Arial"/>
          <w:b w:val="0"/>
          <w:color w:val="FFFFFF" w:themeColor="background1"/>
          <w:sz w:val="110"/>
          <w:szCs w:val="110"/>
        </w:rPr>
        <w:fldChar w:fldCharType="begin"/>
      </w:r>
      <w:r w:rsidRPr="000365DD">
        <w:instrText xml:space="preserve"> TOC \h \z \t "Heading 1,1,Heading 2,2,Heading 3,3" </w:instrText>
      </w:r>
      <w:r w:rsidRPr="000365DD">
        <w:rPr>
          <w:rFonts w:ascii="Arial" w:hAnsi="Arial" w:cs="Arial"/>
          <w:b w:val="0"/>
          <w:color w:val="FFFFFF" w:themeColor="background1"/>
          <w:sz w:val="110"/>
          <w:szCs w:val="110"/>
        </w:rPr>
        <w:fldChar w:fldCharType="separate"/>
      </w:r>
      <w:hyperlink w:anchor="_Toc33808302" w:history="1">
        <w:r w:rsidR="005B626B" w:rsidRPr="00A4370F">
          <w:rPr>
            <w:rStyle w:val="Hyperlink"/>
          </w:rPr>
          <w:t>1</w:t>
        </w:r>
        <w:r w:rsidR="005B626B">
          <w:rPr>
            <w:rFonts w:eastAsiaTheme="minorEastAsia"/>
            <w:b w:val="0"/>
            <w:color w:val="auto"/>
            <w:sz w:val="22"/>
            <w:szCs w:val="22"/>
            <w:lang w:val="en-AU" w:eastAsia="en-AU"/>
          </w:rPr>
          <w:tab/>
        </w:r>
        <w:r w:rsidR="005B626B" w:rsidRPr="00A4370F">
          <w:rPr>
            <w:rStyle w:val="Hyperlink"/>
          </w:rPr>
          <w:t>The Review Conducted</w:t>
        </w:r>
        <w:r w:rsidR="005B626B">
          <w:rPr>
            <w:webHidden/>
          </w:rPr>
          <w:tab/>
        </w:r>
        <w:r w:rsidR="005B626B">
          <w:rPr>
            <w:webHidden/>
          </w:rPr>
          <w:fldChar w:fldCharType="begin"/>
        </w:r>
        <w:r w:rsidR="005B626B">
          <w:rPr>
            <w:webHidden/>
          </w:rPr>
          <w:instrText xml:space="preserve"> PAGEREF _Toc33808302 \h </w:instrText>
        </w:r>
        <w:r w:rsidR="005B626B">
          <w:rPr>
            <w:webHidden/>
          </w:rPr>
        </w:r>
        <w:r w:rsidR="005B626B">
          <w:rPr>
            <w:webHidden/>
          </w:rPr>
          <w:fldChar w:fldCharType="separate"/>
        </w:r>
        <w:r w:rsidR="006F5D93">
          <w:rPr>
            <w:webHidden/>
          </w:rPr>
          <w:t>1</w:t>
        </w:r>
        <w:r w:rsidR="005B626B">
          <w:rPr>
            <w:webHidden/>
          </w:rPr>
          <w:fldChar w:fldCharType="end"/>
        </w:r>
      </w:hyperlink>
    </w:p>
    <w:p w14:paraId="35A89D10" w14:textId="36F7160F" w:rsidR="005B626B" w:rsidRDefault="00D52316">
      <w:pPr>
        <w:pStyle w:val="TOC2"/>
        <w:tabs>
          <w:tab w:val="left" w:pos="1440"/>
        </w:tabs>
        <w:rPr>
          <w:rFonts w:eastAsiaTheme="minorEastAsia"/>
          <w:sz w:val="22"/>
          <w:szCs w:val="22"/>
          <w:lang w:val="en-AU" w:eastAsia="en-AU"/>
        </w:rPr>
      </w:pPr>
      <w:hyperlink w:anchor="_Toc33808303" w:history="1">
        <w:r w:rsidR="005B626B" w:rsidRPr="00A4370F">
          <w:rPr>
            <w:rStyle w:val="Hyperlink"/>
          </w:rPr>
          <w:t>1.1</w:t>
        </w:r>
        <w:r w:rsidR="005B626B">
          <w:rPr>
            <w:rFonts w:eastAsiaTheme="minorEastAsia"/>
            <w:sz w:val="22"/>
            <w:szCs w:val="22"/>
            <w:lang w:val="en-AU" w:eastAsia="en-AU"/>
          </w:rPr>
          <w:tab/>
        </w:r>
        <w:r w:rsidR="005B626B" w:rsidRPr="00A4370F">
          <w:rPr>
            <w:rStyle w:val="Hyperlink"/>
          </w:rPr>
          <w:t>Role of the review team</w:t>
        </w:r>
        <w:r w:rsidR="005B626B">
          <w:rPr>
            <w:webHidden/>
          </w:rPr>
          <w:tab/>
        </w:r>
        <w:r w:rsidR="005B626B">
          <w:rPr>
            <w:webHidden/>
          </w:rPr>
          <w:fldChar w:fldCharType="begin"/>
        </w:r>
        <w:r w:rsidR="005B626B">
          <w:rPr>
            <w:webHidden/>
          </w:rPr>
          <w:instrText xml:space="preserve"> PAGEREF _Toc33808303 \h </w:instrText>
        </w:r>
        <w:r w:rsidR="005B626B">
          <w:rPr>
            <w:webHidden/>
          </w:rPr>
        </w:r>
        <w:r w:rsidR="005B626B">
          <w:rPr>
            <w:webHidden/>
          </w:rPr>
          <w:fldChar w:fldCharType="separate"/>
        </w:r>
        <w:r w:rsidR="006F5D93">
          <w:rPr>
            <w:webHidden/>
          </w:rPr>
          <w:t>1</w:t>
        </w:r>
        <w:r w:rsidR="005B626B">
          <w:rPr>
            <w:webHidden/>
          </w:rPr>
          <w:fldChar w:fldCharType="end"/>
        </w:r>
      </w:hyperlink>
    </w:p>
    <w:p w14:paraId="209E3E17" w14:textId="2CA7D74D" w:rsidR="005B626B" w:rsidRDefault="00D52316">
      <w:pPr>
        <w:pStyle w:val="TOC2"/>
        <w:tabs>
          <w:tab w:val="left" w:pos="1440"/>
        </w:tabs>
        <w:rPr>
          <w:rFonts w:eastAsiaTheme="minorEastAsia"/>
          <w:sz w:val="22"/>
          <w:szCs w:val="22"/>
          <w:lang w:val="en-AU" w:eastAsia="en-AU"/>
        </w:rPr>
      </w:pPr>
      <w:hyperlink w:anchor="_Toc33808304" w:history="1">
        <w:r w:rsidR="005B626B" w:rsidRPr="00A4370F">
          <w:rPr>
            <w:rStyle w:val="Hyperlink"/>
          </w:rPr>
          <w:t>1.2</w:t>
        </w:r>
        <w:r w:rsidR="005B626B">
          <w:rPr>
            <w:rFonts w:eastAsiaTheme="minorEastAsia"/>
            <w:sz w:val="22"/>
            <w:szCs w:val="22"/>
            <w:lang w:val="en-AU" w:eastAsia="en-AU"/>
          </w:rPr>
          <w:tab/>
        </w:r>
        <w:r w:rsidR="005B626B" w:rsidRPr="00A4370F">
          <w:rPr>
            <w:rStyle w:val="Hyperlink"/>
          </w:rPr>
          <w:t>This report</w:t>
        </w:r>
        <w:r w:rsidR="005B626B">
          <w:rPr>
            <w:webHidden/>
          </w:rPr>
          <w:tab/>
        </w:r>
        <w:r w:rsidR="005B626B">
          <w:rPr>
            <w:webHidden/>
          </w:rPr>
          <w:fldChar w:fldCharType="begin"/>
        </w:r>
        <w:r w:rsidR="005B626B">
          <w:rPr>
            <w:webHidden/>
          </w:rPr>
          <w:instrText xml:space="preserve"> PAGEREF _Toc33808304 \h </w:instrText>
        </w:r>
        <w:r w:rsidR="005B626B">
          <w:rPr>
            <w:webHidden/>
          </w:rPr>
        </w:r>
        <w:r w:rsidR="005B626B">
          <w:rPr>
            <w:webHidden/>
          </w:rPr>
          <w:fldChar w:fldCharType="separate"/>
        </w:r>
        <w:r w:rsidR="006F5D93">
          <w:rPr>
            <w:webHidden/>
          </w:rPr>
          <w:t>1</w:t>
        </w:r>
        <w:r w:rsidR="005B626B">
          <w:rPr>
            <w:webHidden/>
          </w:rPr>
          <w:fldChar w:fldCharType="end"/>
        </w:r>
      </w:hyperlink>
    </w:p>
    <w:p w14:paraId="71C0B292" w14:textId="510F2C87" w:rsidR="005B626B" w:rsidRDefault="00D52316">
      <w:pPr>
        <w:pStyle w:val="TOC2"/>
        <w:tabs>
          <w:tab w:val="left" w:pos="1440"/>
        </w:tabs>
        <w:rPr>
          <w:rFonts w:eastAsiaTheme="minorEastAsia"/>
          <w:sz w:val="22"/>
          <w:szCs w:val="22"/>
          <w:lang w:val="en-AU" w:eastAsia="en-AU"/>
        </w:rPr>
      </w:pPr>
      <w:hyperlink w:anchor="_Toc33808305" w:history="1">
        <w:r w:rsidR="005B626B" w:rsidRPr="00A4370F">
          <w:rPr>
            <w:rStyle w:val="Hyperlink"/>
          </w:rPr>
          <w:t>1.3</w:t>
        </w:r>
        <w:r w:rsidR="005B626B">
          <w:rPr>
            <w:rFonts w:eastAsiaTheme="minorEastAsia"/>
            <w:sz w:val="22"/>
            <w:szCs w:val="22"/>
            <w:lang w:val="en-AU" w:eastAsia="en-AU"/>
          </w:rPr>
          <w:tab/>
        </w:r>
        <w:r w:rsidR="005B626B" w:rsidRPr="00A4370F">
          <w:rPr>
            <w:rStyle w:val="Hyperlink"/>
          </w:rPr>
          <w:t>Water savings</w:t>
        </w:r>
        <w:r w:rsidR="005B626B">
          <w:rPr>
            <w:webHidden/>
          </w:rPr>
          <w:tab/>
        </w:r>
        <w:r w:rsidR="005B626B">
          <w:rPr>
            <w:webHidden/>
          </w:rPr>
          <w:fldChar w:fldCharType="begin"/>
        </w:r>
        <w:r w:rsidR="005B626B">
          <w:rPr>
            <w:webHidden/>
          </w:rPr>
          <w:instrText xml:space="preserve"> PAGEREF _Toc33808305 \h </w:instrText>
        </w:r>
        <w:r w:rsidR="005B626B">
          <w:rPr>
            <w:webHidden/>
          </w:rPr>
        </w:r>
        <w:r w:rsidR="005B626B">
          <w:rPr>
            <w:webHidden/>
          </w:rPr>
          <w:fldChar w:fldCharType="separate"/>
        </w:r>
        <w:r w:rsidR="006F5D93">
          <w:rPr>
            <w:webHidden/>
          </w:rPr>
          <w:t>2</w:t>
        </w:r>
        <w:r w:rsidR="005B626B">
          <w:rPr>
            <w:webHidden/>
          </w:rPr>
          <w:fldChar w:fldCharType="end"/>
        </w:r>
      </w:hyperlink>
    </w:p>
    <w:p w14:paraId="088F906A" w14:textId="4538BD67" w:rsidR="005B626B" w:rsidRDefault="00D52316">
      <w:pPr>
        <w:pStyle w:val="TOC2"/>
        <w:tabs>
          <w:tab w:val="left" w:pos="1440"/>
        </w:tabs>
        <w:rPr>
          <w:rFonts w:eastAsiaTheme="minorEastAsia"/>
          <w:sz w:val="22"/>
          <w:szCs w:val="22"/>
          <w:lang w:val="en-AU" w:eastAsia="en-AU"/>
        </w:rPr>
      </w:pPr>
      <w:hyperlink w:anchor="_Toc33808306" w:history="1">
        <w:r w:rsidR="005B626B" w:rsidRPr="00A4370F">
          <w:rPr>
            <w:rStyle w:val="Hyperlink"/>
          </w:rPr>
          <w:t>1.4</w:t>
        </w:r>
        <w:r w:rsidR="005B626B">
          <w:rPr>
            <w:rFonts w:eastAsiaTheme="minorEastAsia"/>
            <w:sz w:val="22"/>
            <w:szCs w:val="22"/>
            <w:lang w:val="en-AU" w:eastAsia="en-AU"/>
          </w:rPr>
          <w:tab/>
        </w:r>
        <w:r w:rsidR="005B626B" w:rsidRPr="00A4370F">
          <w:rPr>
            <w:rStyle w:val="Hyperlink"/>
          </w:rPr>
          <w:t>Key findings related to project delivery</w:t>
        </w:r>
        <w:r w:rsidR="005B626B">
          <w:rPr>
            <w:webHidden/>
          </w:rPr>
          <w:tab/>
        </w:r>
        <w:r w:rsidR="005B626B">
          <w:rPr>
            <w:webHidden/>
          </w:rPr>
          <w:fldChar w:fldCharType="begin"/>
        </w:r>
        <w:r w:rsidR="005B626B">
          <w:rPr>
            <w:webHidden/>
          </w:rPr>
          <w:instrText xml:space="preserve"> PAGEREF _Toc33808306 \h </w:instrText>
        </w:r>
        <w:r w:rsidR="005B626B">
          <w:rPr>
            <w:webHidden/>
          </w:rPr>
        </w:r>
        <w:r w:rsidR="005B626B">
          <w:rPr>
            <w:webHidden/>
          </w:rPr>
          <w:fldChar w:fldCharType="separate"/>
        </w:r>
        <w:r w:rsidR="006F5D93">
          <w:rPr>
            <w:webHidden/>
          </w:rPr>
          <w:t>3</w:t>
        </w:r>
        <w:r w:rsidR="005B626B">
          <w:rPr>
            <w:webHidden/>
          </w:rPr>
          <w:fldChar w:fldCharType="end"/>
        </w:r>
      </w:hyperlink>
    </w:p>
    <w:p w14:paraId="6EB0FBA4" w14:textId="714FB237" w:rsidR="008726A2" w:rsidRPr="000365DD" w:rsidRDefault="00311118" w:rsidP="00CA3DD7">
      <w:pPr>
        <w:pStyle w:val="NoSpacing"/>
        <w:spacing w:before="240" w:after="240"/>
        <w:rPr>
          <w:b/>
          <w:noProof/>
          <w:color w:val="353D30" w:themeColor="accent2"/>
        </w:rPr>
      </w:pPr>
      <w:r w:rsidRPr="000365DD">
        <w:rPr>
          <w:b/>
        </w:rPr>
        <w:fldChar w:fldCharType="end"/>
      </w:r>
      <w:bookmarkStart w:id="3" w:name="_GoBack"/>
      <w:bookmarkEnd w:id="3"/>
    </w:p>
    <w:p w14:paraId="16B2BD8A" w14:textId="77777777" w:rsidR="008726A2" w:rsidRPr="000365DD" w:rsidRDefault="008726A2" w:rsidP="008726A2">
      <w:pPr>
        <w:spacing w:before="240" w:after="240"/>
        <w:rPr>
          <w:color w:val="7AB800" w:themeColor="accent1"/>
          <w:sz w:val="32"/>
        </w:rPr>
      </w:pPr>
      <w:r w:rsidRPr="000365DD">
        <w:rPr>
          <w:color w:val="7AB800" w:themeColor="accent1"/>
          <w:sz w:val="32"/>
        </w:rPr>
        <w:t>Tables</w:t>
      </w:r>
    </w:p>
    <w:p w14:paraId="621E0D74" w14:textId="77777777" w:rsidR="00CA3DD7" w:rsidRDefault="008726A2">
      <w:pPr>
        <w:pStyle w:val="TableofFigures"/>
        <w:rPr>
          <w:rFonts w:eastAsiaTheme="minorEastAsia"/>
          <w:sz w:val="22"/>
          <w:szCs w:val="22"/>
          <w:lang w:val="en-AU" w:eastAsia="en-AU"/>
        </w:rPr>
      </w:pPr>
      <w:r w:rsidRPr="000365DD">
        <w:rPr>
          <w:color w:val="353D30" w:themeColor="accent2"/>
        </w:rPr>
        <w:fldChar w:fldCharType="begin"/>
      </w:r>
      <w:r w:rsidRPr="000365DD">
        <w:instrText xml:space="preserve"> TOC \h \z \c "Table" </w:instrText>
      </w:r>
      <w:r w:rsidRPr="000365DD">
        <w:rPr>
          <w:color w:val="353D30" w:themeColor="accent2"/>
        </w:rPr>
        <w:fldChar w:fldCharType="separate"/>
      </w:r>
      <w:hyperlink w:anchor="_Toc33796467" w:history="1">
        <w:r w:rsidR="00CA3DD7" w:rsidRPr="009F1D29">
          <w:rPr>
            <w:rStyle w:val="Hyperlink"/>
          </w:rPr>
          <w:t>Table 1</w:t>
        </w:r>
        <w:r w:rsidR="00CA3DD7" w:rsidRPr="009F1D29">
          <w:rPr>
            <w:rStyle w:val="Hyperlink"/>
          </w:rPr>
          <w:noBreakHyphen/>
          <w:t>1</w:t>
        </w:r>
        <w:r w:rsidR="00CA3DD7">
          <w:rPr>
            <w:rFonts w:eastAsiaTheme="minorEastAsia"/>
            <w:sz w:val="22"/>
            <w:szCs w:val="22"/>
            <w:lang w:val="en-AU" w:eastAsia="en-AU"/>
          </w:rPr>
          <w:tab/>
        </w:r>
        <w:r w:rsidR="00CA3DD7" w:rsidRPr="009F1D29">
          <w:rPr>
            <w:rStyle w:val="Hyperlink"/>
          </w:rPr>
          <w:t>Water savings</w:t>
        </w:r>
        <w:r w:rsidR="00CA3DD7">
          <w:rPr>
            <w:webHidden/>
          </w:rPr>
          <w:tab/>
        </w:r>
        <w:r w:rsidR="00CA3DD7">
          <w:rPr>
            <w:webHidden/>
          </w:rPr>
          <w:fldChar w:fldCharType="begin"/>
        </w:r>
        <w:r w:rsidR="00CA3DD7">
          <w:rPr>
            <w:webHidden/>
          </w:rPr>
          <w:instrText xml:space="preserve"> PAGEREF _Toc33796467 \h </w:instrText>
        </w:r>
        <w:r w:rsidR="00CA3DD7">
          <w:rPr>
            <w:webHidden/>
          </w:rPr>
        </w:r>
        <w:r w:rsidR="00CA3DD7">
          <w:rPr>
            <w:webHidden/>
          </w:rPr>
          <w:fldChar w:fldCharType="separate"/>
        </w:r>
        <w:r w:rsidR="00CA3DD7">
          <w:rPr>
            <w:webHidden/>
          </w:rPr>
          <w:t>2</w:t>
        </w:r>
        <w:r w:rsidR="00CA3DD7">
          <w:rPr>
            <w:webHidden/>
          </w:rPr>
          <w:fldChar w:fldCharType="end"/>
        </w:r>
      </w:hyperlink>
    </w:p>
    <w:p w14:paraId="35F70F6E" w14:textId="77777777" w:rsidR="008726A2" w:rsidRPr="000365DD" w:rsidRDefault="008726A2" w:rsidP="008726A2">
      <w:pPr>
        <w:pStyle w:val="TOC1"/>
      </w:pPr>
      <w:r w:rsidRPr="000365DD">
        <w:rPr>
          <w:color w:val="auto"/>
        </w:rPr>
        <w:fldChar w:fldCharType="end"/>
      </w:r>
    </w:p>
    <w:p w14:paraId="6217C534" w14:textId="77777777" w:rsidR="008726A2" w:rsidRPr="000365DD" w:rsidRDefault="008726A2" w:rsidP="008726A2">
      <w:pPr>
        <w:pStyle w:val="NoSpacing"/>
        <w:spacing w:before="240" w:after="240"/>
      </w:pPr>
    </w:p>
    <w:p w14:paraId="594DC1F4" w14:textId="77777777" w:rsidR="00BC432F" w:rsidRPr="000365DD" w:rsidRDefault="00BC432F" w:rsidP="008726A2">
      <w:pPr>
        <w:pStyle w:val="NoSpacing"/>
        <w:spacing w:before="240" w:after="240"/>
        <w:sectPr w:rsidR="00BC432F" w:rsidRPr="000365DD" w:rsidSect="00D66037">
          <w:headerReference w:type="default" r:id="rId18"/>
          <w:footerReference w:type="default" r:id="rId19"/>
          <w:pgSz w:w="11906" w:h="16838"/>
          <w:pgMar w:top="850" w:right="850" w:bottom="850" w:left="1417" w:header="709" w:footer="709" w:gutter="0"/>
          <w:cols w:space="708"/>
          <w:docGrid w:linePitch="360"/>
        </w:sectPr>
      </w:pPr>
    </w:p>
    <w:p w14:paraId="17168DA0" w14:textId="36FA24CD" w:rsidR="003C696D" w:rsidRPr="003C696D" w:rsidRDefault="005B626B" w:rsidP="003C696D">
      <w:pPr>
        <w:pStyle w:val="Heading1"/>
        <w:numPr>
          <w:ilvl w:val="0"/>
          <w:numId w:val="3"/>
        </w:numPr>
      </w:pPr>
      <w:bookmarkStart w:id="4" w:name="_Toc33808302"/>
      <w:bookmarkStart w:id="5" w:name="_Hlk33795658"/>
      <w:r>
        <w:lastRenderedPageBreak/>
        <w:t>The Review C</w:t>
      </w:r>
      <w:r w:rsidR="003C696D" w:rsidRPr="003C696D">
        <w:t>onducted</w:t>
      </w:r>
      <w:bookmarkEnd w:id="4"/>
    </w:p>
    <w:bookmarkEnd w:id="5"/>
    <w:p w14:paraId="574400C0" w14:textId="7B56784A" w:rsidR="003C696D" w:rsidRPr="00C8416E" w:rsidRDefault="003C696D" w:rsidP="003C696D">
      <w:pPr>
        <w:pStyle w:val="BodyText"/>
        <w:rPr>
          <w:color w:val="000000"/>
        </w:rPr>
      </w:pPr>
      <w:r w:rsidRPr="00C8416E">
        <w:rPr>
          <w:color w:val="000000"/>
        </w:rPr>
        <w:t>During October, November and December 201</w:t>
      </w:r>
      <w:r w:rsidR="00AA5E47">
        <w:rPr>
          <w:color w:val="000000"/>
        </w:rPr>
        <w:t>9</w:t>
      </w:r>
      <w:r w:rsidRPr="00C8416E">
        <w:rPr>
          <w:color w:val="000000"/>
        </w:rPr>
        <w:t xml:space="preserve"> the Aurecon Team reviewed on-site, 16 high-value projects delivered by landowners who had participated in the Private Irrigation Infrastructure Operators Program (PIIOP) in New South Wales and the On-Farm Irrigation Efficiency Program (OFIEP). Almost $68m in Commonwealth funded on-farm works were completed to recover water for the environment and to improve irrigation water use efficiency. The works reviewed were conducted on privately owned irrigation farms located in the NSW Murray Valley, the Murrumbidgee Valley, the Macquarie Valley and the Victorian Goulburn Valley. </w:t>
      </w:r>
    </w:p>
    <w:p w14:paraId="66DDA67B" w14:textId="77777777" w:rsidR="003C696D" w:rsidRPr="00C8416E" w:rsidRDefault="003C696D" w:rsidP="003C696D">
      <w:pPr>
        <w:pStyle w:val="BodyText"/>
        <w:rPr>
          <w:color w:val="000000"/>
        </w:rPr>
      </w:pPr>
      <w:r w:rsidRPr="00C8416E">
        <w:rPr>
          <w:color w:val="000000"/>
        </w:rPr>
        <w:t xml:space="preserve">These works were funded by the Commonwealth in exchange for both water entitlements and completed civil works projects that countered the on-farm impacts of providing the water offered by providing extra funding for lasting and improved on-farm water savings. The individual project review reports have been provided to the Commonwealth by Aurecon as each review has been completed. </w:t>
      </w:r>
    </w:p>
    <w:p w14:paraId="6048A9A1" w14:textId="77777777" w:rsidR="003C696D" w:rsidRPr="003C696D" w:rsidRDefault="003C696D" w:rsidP="003C696D">
      <w:pPr>
        <w:pStyle w:val="Heading2"/>
        <w:numPr>
          <w:ilvl w:val="1"/>
          <w:numId w:val="3"/>
        </w:numPr>
      </w:pPr>
      <w:bookmarkStart w:id="6" w:name="_Toc33808303"/>
      <w:r w:rsidRPr="003C696D">
        <w:t>Role of the review team</w:t>
      </w:r>
      <w:bookmarkEnd w:id="6"/>
    </w:p>
    <w:p w14:paraId="5EA0635F" w14:textId="11E724A9" w:rsidR="003C696D" w:rsidRPr="00ED4E24" w:rsidRDefault="003C696D" w:rsidP="003C696D">
      <w:pPr>
        <w:pStyle w:val="BodyText"/>
      </w:pPr>
      <w:r w:rsidRPr="00ED4E24">
        <w:t>The purpose of the review was to consider through a review for each project</w:t>
      </w:r>
      <w:r w:rsidR="00AA5E47">
        <w:t>,</w:t>
      </w:r>
      <w:r w:rsidRPr="00ED4E24">
        <w:t xml:space="preserve"> including interviews on-site with participants, the works delivered, potential for water savings and participant experience in light of:</w:t>
      </w:r>
    </w:p>
    <w:p w14:paraId="4A112434" w14:textId="77777777" w:rsidR="003C696D" w:rsidRPr="00ED4E24" w:rsidRDefault="003C696D" w:rsidP="003C696D">
      <w:pPr>
        <w:pStyle w:val="ListBullet"/>
      </w:pPr>
      <w:r w:rsidRPr="00ED4E24">
        <w:t>Project proposals and works agreements</w:t>
      </w:r>
    </w:p>
    <w:p w14:paraId="0EA6BFED" w14:textId="77777777" w:rsidR="003C696D" w:rsidRPr="00ED4E24" w:rsidRDefault="003C696D" w:rsidP="003C696D">
      <w:pPr>
        <w:pStyle w:val="ListBullet"/>
      </w:pPr>
      <w:r w:rsidRPr="00ED4E24">
        <w:t>Proposed water savings and water transferred</w:t>
      </w:r>
    </w:p>
    <w:p w14:paraId="2E1DA331" w14:textId="77777777" w:rsidR="003C696D" w:rsidRPr="00ED4E24" w:rsidRDefault="003C696D" w:rsidP="003C696D">
      <w:pPr>
        <w:pStyle w:val="ListBullet"/>
      </w:pPr>
      <w:r w:rsidRPr="00ED4E24">
        <w:t>Meeting program eligibility criteria</w:t>
      </w:r>
    </w:p>
    <w:p w14:paraId="420A5C34" w14:textId="77777777" w:rsidR="003C696D" w:rsidRPr="00ED4E24" w:rsidRDefault="003C696D" w:rsidP="003C696D">
      <w:pPr>
        <w:pStyle w:val="ListBullet"/>
      </w:pPr>
      <w:r w:rsidRPr="00ED4E24">
        <w:t>Delivery processes including inception, delivery and variations</w:t>
      </w:r>
    </w:p>
    <w:p w14:paraId="228002B8" w14:textId="77777777" w:rsidR="003C696D" w:rsidRDefault="003C696D" w:rsidP="003C696D">
      <w:pPr>
        <w:pStyle w:val="ListBullet"/>
      </w:pPr>
      <w:r w:rsidRPr="00ED4E24">
        <w:t xml:space="preserve">Project outcomes for participants, and their willingness to participate in similar initiatives in future. </w:t>
      </w:r>
    </w:p>
    <w:p w14:paraId="23F51FCB" w14:textId="77777777" w:rsidR="003C696D" w:rsidRPr="00C8416E" w:rsidRDefault="003C696D" w:rsidP="003C696D">
      <w:pPr>
        <w:pStyle w:val="Heading2"/>
        <w:numPr>
          <w:ilvl w:val="1"/>
          <w:numId w:val="3"/>
        </w:numPr>
      </w:pPr>
      <w:bookmarkStart w:id="7" w:name="_Toc33808304"/>
      <w:r w:rsidRPr="00C8416E">
        <w:t>This report</w:t>
      </w:r>
      <w:bookmarkEnd w:id="7"/>
    </w:p>
    <w:p w14:paraId="0DD16526" w14:textId="77777777" w:rsidR="003C696D" w:rsidRPr="00C8416E" w:rsidRDefault="003C696D" w:rsidP="003C696D">
      <w:pPr>
        <w:pStyle w:val="BodyText"/>
        <w:rPr>
          <w:color w:val="000000"/>
        </w:rPr>
      </w:pPr>
      <w:r w:rsidRPr="00C8416E">
        <w:rPr>
          <w:color w:val="000000"/>
        </w:rPr>
        <w:t xml:space="preserve">This short summary report did not form part of the original project delivery which focussed on the individual farm reports for the Commonwealth Department of Agriculture which have now been submitted. This summary report provides a brief overview of observations made when conducting on-farm reviews of project works. </w:t>
      </w:r>
    </w:p>
    <w:p w14:paraId="35221156" w14:textId="77777777" w:rsidR="003C696D" w:rsidRPr="00ED4E24" w:rsidRDefault="003C696D" w:rsidP="003C696D">
      <w:pPr>
        <w:pStyle w:val="BodyText"/>
      </w:pPr>
      <w:r w:rsidRPr="00ED4E24">
        <w:t>The program reviewed</w:t>
      </w:r>
      <w:r>
        <w:t xml:space="preserve"> 16 on-farm works projects including those from: </w:t>
      </w:r>
    </w:p>
    <w:p w14:paraId="76FFE25C" w14:textId="77777777" w:rsidR="003C696D" w:rsidRPr="00ED4E24" w:rsidRDefault="003C696D" w:rsidP="003C696D">
      <w:pPr>
        <w:pStyle w:val="BodyText"/>
      </w:pPr>
      <w:r w:rsidRPr="00ED4E24">
        <w:rPr>
          <w:b/>
          <w:bCs/>
        </w:rPr>
        <w:t>OFIEP:</w:t>
      </w:r>
      <w:r w:rsidRPr="00ED4E24">
        <w:t xml:space="preserve"> </w:t>
      </w:r>
      <w:r>
        <w:t>This program</w:t>
      </w:r>
      <w:r w:rsidRPr="00ED4E24">
        <w:t xml:space="preserve"> supports modernisation of the on-farm irrigation infrastructure within the southern parts of</w:t>
      </w:r>
      <w:r>
        <w:t xml:space="preserve"> Murray-Darling Basin</w:t>
      </w:r>
      <w:r w:rsidRPr="00ED4E24">
        <w:t>, to allow allocation of more water to the environment. This is achieved via water-saving technologies and measures such as replacement or upgrading the irrigation infrastructure to improve the irrigation efficiency, improving the farm layout or revising the design of the irrigation system, implementation of surface or sub-surface drip systems and overhead spray systems and the required ancillary equipment.</w:t>
      </w:r>
    </w:p>
    <w:p w14:paraId="519BE69F" w14:textId="77777777" w:rsidR="003C696D" w:rsidRDefault="003C696D" w:rsidP="003C696D">
      <w:pPr>
        <w:pStyle w:val="BodyText"/>
      </w:pPr>
      <w:r w:rsidRPr="00ED4E24">
        <w:rPr>
          <w:b/>
          <w:bCs/>
        </w:rPr>
        <w:t>PIIOP</w:t>
      </w:r>
      <w:r w:rsidRPr="00ED4E24">
        <w:t xml:space="preserve">: The focus of </w:t>
      </w:r>
      <w:r>
        <w:t>this program</w:t>
      </w:r>
      <w:r w:rsidRPr="00ED4E24">
        <w:t xml:space="preserve"> is on the improvement of the efficiency of water use and management controls for private irrigation networks in NSW. For irrigation infrastructure providers it includes projects for upgrading the main supply canals, the secondary and tertiary supply. At an on-farm level </w:t>
      </w:r>
      <w:r>
        <w:t>it</w:t>
      </w:r>
      <w:r w:rsidRPr="00ED4E24">
        <w:t xml:space="preserve"> included modernisation of farm irrigation systems including upgrading supply and recycled water channels, investing in higher-flow irrigation systems, installing more efficient pumps, installing pressurised pipe systems (and associated pumps, filters and under-tree drip systems), implementation of channel control systems and construction of secure stock and domestic water delivery systems.</w:t>
      </w:r>
    </w:p>
    <w:p w14:paraId="64EB3DB2" w14:textId="77777777" w:rsidR="003C696D" w:rsidRDefault="003C696D">
      <w:pPr>
        <w:spacing w:after="200" w:line="276" w:lineRule="auto"/>
      </w:pPr>
      <w:r>
        <w:br w:type="page"/>
      </w:r>
    </w:p>
    <w:p w14:paraId="2FAAD0FF" w14:textId="77777777" w:rsidR="003C696D" w:rsidRPr="003C696D" w:rsidRDefault="003C696D" w:rsidP="003C696D">
      <w:pPr>
        <w:pStyle w:val="Heading2"/>
        <w:numPr>
          <w:ilvl w:val="1"/>
          <w:numId w:val="3"/>
        </w:numPr>
      </w:pPr>
      <w:bookmarkStart w:id="8" w:name="_Toc33808305"/>
      <w:r w:rsidRPr="003C696D">
        <w:lastRenderedPageBreak/>
        <w:t>Water savings</w:t>
      </w:r>
      <w:bookmarkEnd w:id="8"/>
    </w:p>
    <w:p w14:paraId="47209FBA" w14:textId="77777777" w:rsidR="003C696D" w:rsidRPr="00ED4E24" w:rsidRDefault="003C696D" w:rsidP="003C696D">
      <w:pPr>
        <w:pStyle w:val="BodyText"/>
      </w:pPr>
      <w:r w:rsidRPr="00ED4E24">
        <w:t>Total water savings proposed</w:t>
      </w:r>
      <w:r w:rsidR="00F20C43">
        <w:t xml:space="preserve"> in </w:t>
      </w:r>
      <w:r w:rsidR="00F20C43">
        <w:fldChar w:fldCharType="begin"/>
      </w:r>
      <w:r w:rsidR="00F20C43">
        <w:instrText xml:space="preserve"> REF _Ref33796147 \h </w:instrText>
      </w:r>
      <w:r w:rsidR="00F20C43">
        <w:fldChar w:fldCharType="separate"/>
      </w:r>
      <w:r w:rsidR="00F20C43">
        <w:t xml:space="preserve">Table </w:t>
      </w:r>
      <w:r w:rsidR="00F20C43">
        <w:rPr>
          <w:noProof/>
        </w:rPr>
        <w:t>1</w:t>
      </w:r>
      <w:r w:rsidR="00F20C43">
        <w:noBreakHyphen/>
      </w:r>
      <w:r w:rsidR="00F20C43">
        <w:rPr>
          <w:noProof/>
        </w:rPr>
        <w:t>1</w:t>
      </w:r>
      <w:r w:rsidR="00F20C43">
        <w:fldChar w:fldCharType="end"/>
      </w:r>
      <w:r w:rsidRPr="00ED4E24">
        <w:t xml:space="preserve"> and water entitlements transferred under the 16 projects reviewed</w:t>
      </w:r>
      <w:r>
        <w:t xml:space="preserve">. </w:t>
      </w:r>
    </w:p>
    <w:p w14:paraId="499C7B49" w14:textId="77777777" w:rsidR="003C696D" w:rsidRDefault="003C696D" w:rsidP="003C696D">
      <w:pPr>
        <w:pStyle w:val="ListBullet"/>
        <w:numPr>
          <w:ilvl w:val="0"/>
          <w:numId w:val="0"/>
        </w:numPr>
        <w:ind w:left="357" w:hanging="357"/>
      </w:pPr>
    </w:p>
    <w:p w14:paraId="13327BC2" w14:textId="77777777" w:rsidR="003C696D" w:rsidRDefault="003C696D" w:rsidP="003C696D">
      <w:pPr>
        <w:pStyle w:val="Caption"/>
        <w:keepNext/>
      </w:pPr>
      <w:bookmarkStart w:id="9" w:name="_Ref33796147"/>
      <w:bookmarkStart w:id="10" w:name="_Toc33791396"/>
      <w:bookmarkStart w:id="11" w:name="_Toc33796467"/>
      <w:r>
        <w:t xml:space="preserve">Table </w:t>
      </w:r>
      <w:r>
        <w:fldChar w:fldCharType="begin"/>
      </w:r>
      <w:r>
        <w:instrText xml:space="preserve"> STYLEREF 1 \s </w:instrText>
      </w:r>
      <w:r>
        <w:fldChar w:fldCharType="separate"/>
      </w:r>
      <w:r w:rsidR="00F20C43">
        <w:rPr>
          <w:noProof/>
        </w:rPr>
        <w:t>1</w:t>
      </w:r>
      <w:r>
        <w:fldChar w:fldCharType="end"/>
      </w:r>
      <w:r>
        <w:noBreakHyphen/>
      </w:r>
      <w:r>
        <w:fldChar w:fldCharType="begin"/>
      </w:r>
      <w:r>
        <w:instrText xml:space="preserve"> SEQ Table \* ARABIC \s 1 </w:instrText>
      </w:r>
      <w:r>
        <w:fldChar w:fldCharType="separate"/>
      </w:r>
      <w:r w:rsidR="00F20C43">
        <w:rPr>
          <w:noProof/>
        </w:rPr>
        <w:t>1</w:t>
      </w:r>
      <w:r>
        <w:fldChar w:fldCharType="end"/>
      </w:r>
      <w:bookmarkEnd w:id="9"/>
      <w:r>
        <w:tab/>
      </w:r>
      <w:bookmarkEnd w:id="10"/>
      <w:r>
        <w:t>Water savings</w:t>
      </w:r>
      <w:bookmarkEnd w:id="11"/>
    </w:p>
    <w:tbl>
      <w:tblPr>
        <w:tblStyle w:val="AureconTable1"/>
        <w:tblW w:w="0" w:type="auto"/>
        <w:tblLook w:val="04A0" w:firstRow="1" w:lastRow="0" w:firstColumn="1" w:lastColumn="0" w:noHBand="0" w:noVBand="1"/>
      </w:tblPr>
      <w:tblGrid>
        <w:gridCol w:w="3209"/>
        <w:gridCol w:w="3210"/>
        <w:gridCol w:w="3210"/>
      </w:tblGrid>
      <w:tr w:rsidR="003C696D" w:rsidRPr="00C37732" w14:paraId="68F8529D" w14:textId="77777777" w:rsidTr="009B3F16">
        <w:trPr>
          <w:cnfStyle w:val="100000000000" w:firstRow="1" w:lastRow="0" w:firstColumn="0" w:lastColumn="0" w:oddVBand="0" w:evenVBand="0" w:oddHBand="0" w:evenHBand="0" w:firstRowFirstColumn="0" w:firstRowLastColumn="0" w:lastRowFirstColumn="0" w:lastRowLastColumn="0"/>
          <w:trHeight w:val="189"/>
        </w:trPr>
        <w:tc>
          <w:tcPr>
            <w:tcW w:w="3209" w:type="dxa"/>
          </w:tcPr>
          <w:p w14:paraId="12C28BF5" w14:textId="77777777" w:rsidR="003C696D" w:rsidRPr="00C8416E" w:rsidRDefault="003C696D" w:rsidP="003C696D">
            <w:pPr>
              <w:pStyle w:val="BodyText"/>
              <w:rPr>
                <w:b w:val="0"/>
                <w:bCs/>
              </w:rPr>
            </w:pPr>
            <w:r w:rsidRPr="00C8416E">
              <w:rPr>
                <w:bCs/>
              </w:rPr>
              <w:t>Valley</w:t>
            </w:r>
          </w:p>
        </w:tc>
        <w:tc>
          <w:tcPr>
            <w:tcW w:w="3210" w:type="dxa"/>
          </w:tcPr>
          <w:p w14:paraId="4C7FFE9C" w14:textId="77777777" w:rsidR="003C696D" w:rsidRPr="00C8416E" w:rsidRDefault="003C696D" w:rsidP="003C696D">
            <w:pPr>
              <w:pStyle w:val="BodyText"/>
              <w:rPr>
                <w:b w:val="0"/>
                <w:bCs/>
              </w:rPr>
            </w:pPr>
            <w:r w:rsidRPr="00C8416E">
              <w:rPr>
                <w:bCs/>
              </w:rPr>
              <w:t xml:space="preserve">Volume of water savings proposed (ML) through project delivery </w:t>
            </w:r>
          </w:p>
        </w:tc>
        <w:tc>
          <w:tcPr>
            <w:tcW w:w="3210" w:type="dxa"/>
          </w:tcPr>
          <w:p w14:paraId="655780E2" w14:textId="77777777" w:rsidR="003C696D" w:rsidRPr="00C8416E" w:rsidRDefault="003C696D" w:rsidP="003C696D">
            <w:pPr>
              <w:pStyle w:val="BodyText"/>
              <w:rPr>
                <w:b w:val="0"/>
                <w:bCs/>
              </w:rPr>
            </w:pPr>
            <w:r w:rsidRPr="00C8416E">
              <w:rPr>
                <w:bCs/>
              </w:rPr>
              <w:t xml:space="preserve">Volume of water transferred (ML) to the Commonwealth. </w:t>
            </w:r>
          </w:p>
        </w:tc>
      </w:tr>
      <w:tr w:rsidR="003C696D" w:rsidRPr="000C0BC7" w14:paraId="4DBFA72C" w14:textId="77777777" w:rsidTr="00B8015E">
        <w:trPr>
          <w:trHeight w:val="287"/>
        </w:trPr>
        <w:tc>
          <w:tcPr>
            <w:tcW w:w="9629" w:type="dxa"/>
            <w:gridSpan w:val="3"/>
          </w:tcPr>
          <w:p w14:paraId="19863C2F" w14:textId="77777777" w:rsidR="003C696D" w:rsidRDefault="003C696D" w:rsidP="003C696D">
            <w:pPr>
              <w:pStyle w:val="BodyText"/>
            </w:pPr>
            <w:r w:rsidRPr="00C8416E">
              <w:rPr>
                <w:b/>
                <w:bCs/>
              </w:rPr>
              <w:t>OFIEP</w:t>
            </w:r>
          </w:p>
        </w:tc>
      </w:tr>
      <w:tr w:rsidR="003C696D" w:rsidRPr="00C37732" w14:paraId="5E9485EA" w14:textId="77777777" w:rsidTr="009B3F16">
        <w:trPr>
          <w:cnfStyle w:val="000000010000" w:firstRow="0" w:lastRow="0" w:firstColumn="0" w:lastColumn="0" w:oddVBand="0" w:evenVBand="0" w:oddHBand="0" w:evenHBand="1" w:firstRowFirstColumn="0" w:firstRowLastColumn="0" w:lastRowFirstColumn="0" w:lastRowLastColumn="0"/>
          <w:trHeight w:val="185"/>
        </w:trPr>
        <w:tc>
          <w:tcPr>
            <w:tcW w:w="3209" w:type="dxa"/>
          </w:tcPr>
          <w:p w14:paraId="4C7D237E" w14:textId="77777777" w:rsidR="003C696D" w:rsidRPr="00C8416E" w:rsidRDefault="003C696D" w:rsidP="003C696D">
            <w:pPr>
              <w:pStyle w:val="BodyText"/>
            </w:pPr>
            <w:r w:rsidRPr="00C8416E">
              <w:t>NSW Murray</w:t>
            </w:r>
          </w:p>
        </w:tc>
        <w:tc>
          <w:tcPr>
            <w:tcW w:w="3210" w:type="dxa"/>
          </w:tcPr>
          <w:p w14:paraId="77C770D0" w14:textId="77777777" w:rsidR="003C696D" w:rsidRPr="00C8416E" w:rsidRDefault="003C696D" w:rsidP="003C696D">
            <w:pPr>
              <w:pStyle w:val="BodyText"/>
            </w:pPr>
            <w:r w:rsidRPr="00C8416E">
              <w:t>970</w:t>
            </w:r>
          </w:p>
        </w:tc>
        <w:tc>
          <w:tcPr>
            <w:tcW w:w="3210" w:type="dxa"/>
          </w:tcPr>
          <w:p w14:paraId="393FC5D0" w14:textId="77777777" w:rsidR="003C696D" w:rsidRPr="00C8416E" w:rsidRDefault="003C696D" w:rsidP="003C696D">
            <w:pPr>
              <w:pStyle w:val="BodyText"/>
            </w:pPr>
            <w:r w:rsidRPr="00C8416E">
              <w:t>835</w:t>
            </w:r>
          </w:p>
        </w:tc>
      </w:tr>
      <w:tr w:rsidR="003C696D" w:rsidRPr="008D14F6" w14:paraId="164D8B9D" w14:textId="77777777" w:rsidTr="009B3F16">
        <w:trPr>
          <w:trHeight w:val="60"/>
        </w:trPr>
        <w:tc>
          <w:tcPr>
            <w:tcW w:w="3209" w:type="dxa"/>
          </w:tcPr>
          <w:p w14:paraId="02E25B8C" w14:textId="77777777" w:rsidR="003C696D" w:rsidRPr="00C8416E" w:rsidRDefault="003C696D" w:rsidP="003C696D">
            <w:pPr>
              <w:pStyle w:val="BodyText"/>
            </w:pPr>
            <w:r w:rsidRPr="00C8416E">
              <w:t>NSW Murrumbidgee</w:t>
            </w:r>
          </w:p>
        </w:tc>
        <w:tc>
          <w:tcPr>
            <w:tcW w:w="3210" w:type="dxa"/>
          </w:tcPr>
          <w:p w14:paraId="40DEAECD" w14:textId="77777777" w:rsidR="003C696D" w:rsidRPr="00C8416E" w:rsidRDefault="003C696D" w:rsidP="003C696D">
            <w:pPr>
              <w:pStyle w:val="BodyText"/>
            </w:pPr>
            <w:r w:rsidRPr="00C8416E">
              <w:t>29,277</w:t>
            </w:r>
          </w:p>
        </w:tc>
        <w:tc>
          <w:tcPr>
            <w:tcW w:w="3210" w:type="dxa"/>
          </w:tcPr>
          <w:p w14:paraId="39E4B702" w14:textId="77777777" w:rsidR="003C696D" w:rsidRPr="00C8416E" w:rsidRDefault="003C696D" w:rsidP="003C696D">
            <w:pPr>
              <w:pStyle w:val="BodyText"/>
            </w:pPr>
            <w:r w:rsidRPr="00C8416E">
              <w:t>16,211</w:t>
            </w:r>
          </w:p>
        </w:tc>
      </w:tr>
      <w:tr w:rsidR="003C696D" w:rsidRPr="008D14F6" w14:paraId="0E400DF7" w14:textId="77777777" w:rsidTr="009B3F16">
        <w:trPr>
          <w:cnfStyle w:val="000000010000" w:firstRow="0" w:lastRow="0" w:firstColumn="0" w:lastColumn="0" w:oddVBand="0" w:evenVBand="0" w:oddHBand="0" w:evenHBand="1" w:firstRowFirstColumn="0" w:firstRowLastColumn="0" w:lastRowFirstColumn="0" w:lastRowLastColumn="0"/>
          <w:trHeight w:val="60"/>
        </w:trPr>
        <w:tc>
          <w:tcPr>
            <w:tcW w:w="3209" w:type="dxa"/>
          </w:tcPr>
          <w:p w14:paraId="37F1CF3E" w14:textId="77777777" w:rsidR="003C696D" w:rsidRPr="00C8416E" w:rsidRDefault="003C696D" w:rsidP="003C696D">
            <w:pPr>
              <w:pStyle w:val="BodyText"/>
            </w:pPr>
            <w:r w:rsidRPr="00C8416E">
              <w:t>NSW Murrumbidgee (MI)</w:t>
            </w:r>
          </w:p>
        </w:tc>
        <w:tc>
          <w:tcPr>
            <w:tcW w:w="3210" w:type="dxa"/>
          </w:tcPr>
          <w:p w14:paraId="52A842C2" w14:textId="77777777" w:rsidR="003C696D" w:rsidRPr="00C8416E" w:rsidRDefault="003C696D" w:rsidP="003C696D">
            <w:pPr>
              <w:pStyle w:val="BodyText"/>
            </w:pPr>
            <w:r w:rsidRPr="00C8416E">
              <w:t>815</w:t>
            </w:r>
          </w:p>
        </w:tc>
        <w:tc>
          <w:tcPr>
            <w:tcW w:w="3210" w:type="dxa"/>
          </w:tcPr>
          <w:p w14:paraId="1C15E006" w14:textId="77777777" w:rsidR="003C696D" w:rsidRPr="00C8416E" w:rsidRDefault="003C696D" w:rsidP="003C696D">
            <w:pPr>
              <w:pStyle w:val="BodyText"/>
            </w:pPr>
            <w:r w:rsidRPr="00C8416E">
              <w:t>756</w:t>
            </w:r>
          </w:p>
        </w:tc>
      </w:tr>
      <w:tr w:rsidR="003C696D" w:rsidRPr="008D14F6" w14:paraId="4D45B5DA" w14:textId="77777777" w:rsidTr="009B3F16">
        <w:trPr>
          <w:trHeight w:val="60"/>
        </w:trPr>
        <w:tc>
          <w:tcPr>
            <w:tcW w:w="3209" w:type="dxa"/>
          </w:tcPr>
          <w:p w14:paraId="4A6470A8" w14:textId="77777777" w:rsidR="003C696D" w:rsidRPr="00C8416E" w:rsidRDefault="003C696D" w:rsidP="003C696D">
            <w:pPr>
              <w:pStyle w:val="BodyText"/>
            </w:pPr>
            <w:r w:rsidRPr="00C8416E">
              <w:t>Vic Goulburn (GMID)</w:t>
            </w:r>
          </w:p>
        </w:tc>
        <w:tc>
          <w:tcPr>
            <w:tcW w:w="3210" w:type="dxa"/>
          </w:tcPr>
          <w:p w14:paraId="0A42B227" w14:textId="77777777" w:rsidR="003C696D" w:rsidRPr="00C8416E" w:rsidRDefault="003C696D" w:rsidP="003C696D">
            <w:pPr>
              <w:pStyle w:val="BodyText"/>
            </w:pPr>
            <w:r w:rsidRPr="00C8416E">
              <w:t>747</w:t>
            </w:r>
          </w:p>
        </w:tc>
        <w:tc>
          <w:tcPr>
            <w:tcW w:w="3210" w:type="dxa"/>
          </w:tcPr>
          <w:p w14:paraId="3BB942D5" w14:textId="77777777" w:rsidR="003C696D" w:rsidRPr="00C8416E" w:rsidRDefault="003C696D" w:rsidP="003C696D">
            <w:pPr>
              <w:pStyle w:val="BodyText"/>
            </w:pPr>
            <w:r w:rsidRPr="00C8416E">
              <w:t>396</w:t>
            </w:r>
          </w:p>
        </w:tc>
      </w:tr>
      <w:tr w:rsidR="003C696D" w:rsidRPr="008D14F6" w14:paraId="4CABCA4B" w14:textId="77777777" w:rsidTr="009B3F16">
        <w:trPr>
          <w:cnfStyle w:val="000000010000" w:firstRow="0" w:lastRow="0" w:firstColumn="0" w:lastColumn="0" w:oddVBand="0" w:evenVBand="0" w:oddHBand="0" w:evenHBand="1" w:firstRowFirstColumn="0" w:firstRowLastColumn="0" w:lastRowFirstColumn="0" w:lastRowLastColumn="0"/>
          <w:trHeight w:val="60"/>
        </w:trPr>
        <w:tc>
          <w:tcPr>
            <w:tcW w:w="3209" w:type="dxa"/>
          </w:tcPr>
          <w:p w14:paraId="065E492F" w14:textId="77777777" w:rsidR="003C696D" w:rsidRPr="00C8416E" w:rsidRDefault="003C696D" w:rsidP="003C696D">
            <w:pPr>
              <w:pStyle w:val="BodyText"/>
            </w:pPr>
            <w:r w:rsidRPr="00C8416E">
              <w:t>Vic Murray</w:t>
            </w:r>
          </w:p>
        </w:tc>
        <w:tc>
          <w:tcPr>
            <w:tcW w:w="3210" w:type="dxa"/>
          </w:tcPr>
          <w:p w14:paraId="6A2A5382" w14:textId="77777777" w:rsidR="003C696D" w:rsidRPr="00C8416E" w:rsidRDefault="003C696D" w:rsidP="003C696D">
            <w:pPr>
              <w:pStyle w:val="BodyText"/>
            </w:pPr>
            <w:r w:rsidRPr="00C8416E">
              <w:t>418</w:t>
            </w:r>
          </w:p>
        </w:tc>
        <w:tc>
          <w:tcPr>
            <w:tcW w:w="3210" w:type="dxa"/>
          </w:tcPr>
          <w:p w14:paraId="74D28E58" w14:textId="77777777" w:rsidR="003C696D" w:rsidRPr="00C8416E" w:rsidRDefault="003C696D" w:rsidP="003C696D">
            <w:pPr>
              <w:pStyle w:val="BodyText"/>
            </w:pPr>
            <w:r w:rsidRPr="00C8416E">
              <w:t>330</w:t>
            </w:r>
          </w:p>
        </w:tc>
      </w:tr>
      <w:tr w:rsidR="003C696D" w:rsidRPr="008D14F6" w14:paraId="43F97210" w14:textId="77777777" w:rsidTr="009B3F16">
        <w:trPr>
          <w:trHeight w:val="60"/>
        </w:trPr>
        <w:tc>
          <w:tcPr>
            <w:tcW w:w="3209" w:type="dxa"/>
          </w:tcPr>
          <w:p w14:paraId="757C70B1" w14:textId="77777777" w:rsidR="003C696D" w:rsidRPr="00C8416E" w:rsidRDefault="003C696D" w:rsidP="003C696D">
            <w:pPr>
              <w:pStyle w:val="BodyText"/>
              <w:rPr>
                <w:b/>
                <w:bCs/>
              </w:rPr>
            </w:pPr>
            <w:r w:rsidRPr="00C8416E">
              <w:rPr>
                <w:b/>
                <w:bCs/>
              </w:rPr>
              <w:t>Sub-total</w:t>
            </w:r>
          </w:p>
        </w:tc>
        <w:tc>
          <w:tcPr>
            <w:tcW w:w="3210" w:type="dxa"/>
          </w:tcPr>
          <w:p w14:paraId="41FC2126" w14:textId="77777777" w:rsidR="003C696D" w:rsidRPr="00C8416E" w:rsidRDefault="003C696D" w:rsidP="003C696D">
            <w:pPr>
              <w:pStyle w:val="BodyText"/>
              <w:rPr>
                <w:b/>
                <w:bCs/>
              </w:rPr>
            </w:pPr>
            <w:r w:rsidRPr="00C8416E">
              <w:rPr>
                <w:b/>
                <w:bCs/>
              </w:rPr>
              <w:t>32,227</w:t>
            </w:r>
          </w:p>
        </w:tc>
        <w:tc>
          <w:tcPr>
            <w:tcW w:w="3210" w:type="dxa"/>
          </w:tcPr>
          <w:p w14:paraId="0090898C" w14:textId="77777777" w:rsidR="003C696D" w:rsidRPr="00C8416E" w:rsidRDefault="003C696D" w:rsidP="003C696D">
            <w:pPr>
              <w:pStyle w:val="BodyText"/>
              <w:rPr>
                <w:b/>
                <w:bCs/>
              </w:rPr>
            </w:pPr>
            <w:r w:rsidRPr="00C8416E">
              <w:rPr>
                <w:b/>
                <w:bCs/>
              </w:rPr>
              <w:t>18,528</w:t>
            </w:r>
          </w:p>
        </w:tc>
      </w:tr>
      <w:tr w:rsidR="003C696D" w:rsidRPr="008D14F6" w14:paraId="47539CB8" w14:textId="77777777" w:rsidTr="002669A0">
        <w:trPr>
          <w:cnfStyle w:val="000000010000" w:firstRow="0" w:lastRow="0" w:firstColumn="0" w:lastColumn="0" w:oddVBand="0" w:evenVBand="0" w:oddHBand="0" w:evenHBand="1" w:firstRowFirstColumn="0" w:firstRowLastColumn="0" w:lastRowFirstColumn="0" w:lastRowLastColumn="0"/>
          <w:trHeight w:val="60"/>
        </w:trPr>
        <w:tc>
          <w:tcPr>
            <w:tcW w:w="9629" w:type="dxa"/>
            <w:gridSpan w:val="3"/>
          </w:tcPr>
          <w:p w14:paraId="53999E1D" w14:textId="77777777" w:rsidR="003C696D" w:rsidRPr="00C8416E" w:rsidRDefault="003C696D" w:rsidP="003C696D">
            <w:pPr>
              <w:pStyle w:val="BodyText"/>
              <w:rPr>
                <w:b/>
                <w:bCs/>
              </w:rPr>
            </w:pPr>
            <w:r w:rsidRPr="00C8416E">
              <w:rPr>
                <w:b/>
                <w:bCs/>
              </w:rPr>
              <w:t>NSW PIIOP</w:t>
            </w:r>
          </w:p>
        </w:tc>
      </w:tr>
      <w:tr w:rsidR="003C696D" w:rsidRPr="00C8416E" w14:paraId="3A560059" w14:textId="77777777" w:rsidTr="003C696D">
        <w:tc>
          <w:tcPr>
            <w:tcW w:w="3209" w:type="dxa"/>
          </w:tcPr>
          <w:p w14:paraId="6DB0250B" w14:textId="77777777" w:rsidR="003C696D" w:rsidRPr="00C8416E" w:rsidRDefault="003C696D" w:rsidP="00D57DEA">
            <w:pPr>
              <w:pStyle w:val="BodyText"/>
            </w:pPr>
            <w:r w:rsidRPr="00C8416E">
              <w:t>NSW Macquarie</w:t>
            </w:r>
          </w:p>
        </w:tc>
        <w:tc>
          <w:tcPr>
            <w:tcW w:w="3210" w:type="dxa"/>
          </w:tcPr>
          <w:p w14:paraId="198A0DE9" w14:textId="77777777" w:rsidR="003C696D" w:rsidRPr="00C8416E" w:rsidRDefault="003C696D" w:rsidP="00D57DEA">
            <w:pPr>
              <w:pStyle w:val="BodyText"/>
            </w:pPr>
            <w:r w:rsidRPr="00C8416E">
              <w:t>521</w:t>
            </w:r>
          </w:p>
        </w:tc>
        <w:tc>
          <w:tcPr>
            <w:tcW w:w="3210" w:type="dxa"/>
          </w:tcPr>
          <w:p w14:paraId="6044614F" w14:textId="77777777" w:rsidR="003C696D" w:rsidRPr="00C8416E" w:rsidRDefault="003C696D" w:rsidP="00D57DEA">
            <w:pPr>
              <w:pStyle w:val="BodyText"/>
            </w:pPr>
            <w:r w:rsidRPr="00C8416E">
              <w:t>521</w:t>
            </w:r>
          </w:p>
        </w:tc>
      </w:tr>
      <w:tr w:rsidR="003C696D" w:rsidRPr="00C8416E" w14:paraId="3900EBFB" w14:textId="77777777" w:rsidTr="003C696D">
        <w:trPr>
          <w:cnfStyle w:val="000000010000" w:firstRow="0" w:lastRow="0" w:firstColumn="0" w:lastColumn="0" w:oddVBand="0" w:evenVBand="0" w:oddHBand="0" w:evenHBand="1" w:firstRowFirstColumn="0" w:firstRowLastColumn="0" w:lastRowFirstColumn="0" w:lastRowLastColumn="0"/>
        </w:trPr>
        <w:tc>
          <w:tcPr>
            <w:tcW w:w="3209" w:type="dxa"/>
          </w:tcPr>
          <w:p w14:paraId="10581859" w14:textId="77777777" w:rsidR="003C696D" w:rsidRPr="00C8416E" w:rsidRDefault="003C696D" w:rsidP="00D57DEA">
            <w:pPr>
              <w:pStyle w:val="BodyText"/>
            </w:pPr>
            <w:r w:rsidRPr="00C8416E">
              <w:t>NSW Murrumbidgee (MI)</w:t>
            </w:r>
          </w:p>
        </w:tc>
        <w:tc>
          <w:tcPr>
            <w:tcW w:w="3210" w:type="dxa"/>
          </w:tcPr>
          <w:p w14:paraId="1EAAC2C9" w14:textId="77777777" w:rsidR="003C696D" w:rsidRPr="00C8416E" w:rsidRDefault="003C696D" w:rsidP="00D57DEA">
            <w:pPr>
              <w:pStyle w:val="BodyText"/>
            </w:pPr>
            <w:r w:rsidRPr="00C8416E">
              <w:t>8,679</w:t>
            </w:r>
          </w:p>
        </w:tc>
        <w:tc>
          <w:tcPr>
            <w:tcW w:w="3210" w:type="dxa"/>
          </w:tcPr>
          <w:p w14:paraId="17FF5231" w14:textId="77777777" w:rsidR="003C696D" w:rsidRPr="00C8416E" w:rsidRDefault="003C696D" w:rsidP="00D57DEA">
            <w:pPr>
              <w:pStyle w:val="BodyText"/>
            </w:pPr>
            <w:r w:rsidRPr="00C8416E">
              <w:t>6,092</w:t>
            </w:r>
          </w:p>
        </w:tc>
      </w:tr>
      <w:tr w:rsidR="003C696D" w:rsidRPr="00C8416E" w14:paraId="4C90E778" w14:textId="77777777" w:rsidTr="003C696D">
        <w:tc>
          <w:tcPr>
            <w:tcW w:w="3209" w:type="dxa"/>
          </w:tcPr>
          <w:p w14:paraId="7369CF47" w14:textId="77777777" w:rsidR="003C696D" w:rsidRPr="00C8416E" w:rsidRDefault="003C696D" w:rsidP="00D57DEA">
            <w:pPr>
              <w:pStyle w:val="BodyText"/>
              <w:rPr>
                <w:b/>
                <w:bCs/>
              </w:rPr>
            </w:pPr>
            <w:r w:rsidRPr="00C8416E">
              <w:rPr>
                <w:b/>
                <w:bCs/>
              </w:rPr>
              <w:t>Sub-total</w:t>
            </w:r>
          </w:p>
        </w:tc>
        <w:tc>
          <w:tcPr>
            <w:tcW w:w="3210" w:type="dxa"/>
          </w:tcPr>
          <w:p w14:paraId="3D41C17E" w14:textId="77777777" w:rsidR="003C696D" w:rsidRPr="00C8416E" w:rsidRDefault="003C696D" w:rsidP="00D57DEA">
            <w:pPr>
              <w:pStyle w:val="BodyText"/>
              <w:rPr>
                <w:b/>
                <w:bCs/>
              </w:rPr>
            </w:pPr>
            <w:r w:rsidRPr="00C8416E">
              <w:rPr>
                <w:b/>
                <w:bCs/>
              </w:rPr>
              <w:t>9,200</w:t>
            </w:r>
          </w:p>
        </w:tc>
        <w:tc>
          <w:tcPr>
            <w:tcW w:w="3210" w:type="dxa"/>
          </w:tcPr>
          <w:p w14:paraId="1EA8CB6D" w14:textId="77777777" w:rsidR="003C696D" w:rsidRPr="00C8416E" w:rsidRDefault="003C696D" w:rsidP="00D57DEA">
            <w:pPr>
              <w:pStyle w:val="BodyText"/>
              <w:rPr>
                <w:b/>
                <w:bCs/>
              </w:rPr>
            </w:pPr>
            <w:r w:rsidRPr="00C8416E">
              <w:rPr>
                <w:b/>
                <w:bCs/>
              </w:rPr>
              <w:t>6,613</w:t>
            </w:r>
          </w:p>
        </w:tc>
      </w:tr>
      <w:tr w:rsidR="003C696D" w:rsidRPr="00C8416E" w14:paraId="1027CAE6" w14:textId="77777777" w:rsidTr="003C696D">
        <w:trPr>
          <w:cnfStyle w:val="000000010000" w:firstRow="0" w:lastRow="0" w:firstColumn="0" w:lastColumn="0" w:oddVBand="0" w:evenVBand="0" w:oddHBand="0" w:evenHBand="1" w:firstRowFirstColumn="0" w:firstRowLastColumn="0" w:lastRowFirstColumn="0" w:lastRowLastColumn="0"/>
        </w:trPr>
        <w:tc>
          <w:tcPr>
            <w:tcW w:w="3209" w:type="dxa"/>
          </w:tcPr>
          <w:p w14:paraId="6E0CBC62" w14:textId="77777777" w:rsidR="003C696D" w:rsidRPr="00C8416E" w:rsidRDefault="003C696D" w:rsidP="00D57DEA">
            <w:pPr>
              <w:pStyle w:val="BodyText"/>
              <w:rPr>
                <w:b/>
                <w:bCs/>
              </w:rPr>
            </w:pPr>
            <w:r w:rsidRPr="00C8416E">
              <w:rPr>
                <w:b/>
                <w:bCs/>
              </w:rPr>
              <w:t>Total</w:t>
            </w:r>
          </w:p>
        </w:tc>
        <w:tc>
          <w:tcPr>
            <w:tcW w:w="3210" w:type="dxa"/>
          </w:tcPr>
          <w:p w14:paraId="79A3FAFA" w14:textId="77777777" w:rsidR="003C696D" w:rsidRPr="00C8416E" w:rsidRDefault="003C696D" w:rsidP="00D57DEA">
            <w:pPr>
              <w:pStyle w:val="BodyText"/>
              <w:rPr>
                <w:b/>
                <w:bCs/>
              </w:rPr>
            </w:pPr>
            <w:r w:rsidRPr="00C8416E">
              <w:rPr>
                <w:b/>
                <w:bCs/>
              </w:rPr>
              <w:t>41,427</w:t>
            </w:r>
          </w:p>
        </w:tc>
        <w:tc>
          <w:tcPr>
            <w:tcW w:w="3210" w:type="dxa"/>
          </w:tcPr>
          <w:p w14:paraId="22E040EF" w14:textId="77777777" w:rsidR="003C696D" w:rsidRPr="00C8416E" w:rsidRDefault="003C696D" w:rsidP="00D57DEA">
            <w:pPr>
              <w:pStyle w:val="BodyText"/>
              <w:rPr>
                <w:b/>
                <w:bCs/>
              </w:rPr>
            </w:pPr>
            <w:r w:rsidRPr="00C8416E">
              <w:rPr>
                <w:b/>
                <w:bCs/>
              </w:rPr>
              <w:t>25,141</w:t>
            </w:r>
          </w:p>
        </w:tc>
      </w:tr>
    </w:tbl>
    <w:p w14:paraId="619F8443" w14:textId="77777777" w:rsidR="003C696D" w:rsidRDefault="003C696D" w:rsidP="003C696D">
      <w:pPr>
        <w:pStyle w:val="ListBullet"/>
        <w:numPr>
          <w:ilvl w:val="0"/>
          <w:numId w:val="0"/>
        </w:numPr>
        <w:ind w:left="357" w:hanging="357"/>
      </w:pPr>
    </w:p>
    <w:p w14:paraId="3FA1ECB6" w14:textId="2DE323D2" w:rsidR="00F20C43" w:rsidRDefault="00F20C43" w:rsidP="00F20C43">
      <w:pPr>
        <w:pStyle w:val="BodyText"/>
      </w:pPr>
      <w:r w:rsidRPr="00ED4E24">
        <w:t xml:space="preserve">The review team established that the 16 projects involved </w:t>
      </w:r>
      <w:r>
        <w:t>activities</w:t>
      </w:r>
      <w:r w:rsidRPr="00ED4E24">
        <w:t xml:space="preserve"> deemed to provide water savings of more than 40,000</w:t>
      </w:r>
      <w:r w:rsidR="00AA5E47">
        <w:t xml:space="preserve"> </w:t>
      </w:r>
      <w:r w:rsidRPr="00ED4E24">
        <w:t>ML and the transfer of just over 25,000</w:t>
      </w:r>
      <w:r w:rsidR="00AA5E47">
        <w:t xml:space="preserve"> </w:t>
      </w:r>
      <w:r w:rsidRPr="00ED4E24">
        <w:t>ML to the Commonwealth</w:t>
      </w:r>
      <w:r>
        <w:t>.</w:t>
      </w:r>
    </w:p>
    <w:p w14:paraId="4202CAF3" w14:textId="77777777" w:rsidR="00CA3DD7" w:rsidRDefault="00CA3DD7">
      <w:pPr>
        <w:spacing w:after="200" w:line="276" w:lineRule="auto"/>
      </w:pPr>
      <w:r>
        <w:br w:type="page"/>
      </w:r>
    </w:p>
    <w:p w14:paraId="00309509" w14:textId="77777777" w:rsidR="00CA3DD7" w:rsidRPr="00816593" w:rsidRDefault="00CA3DD7" w:rsidP="005B626B">
      <w:pPr>
        <w:pStyle w:val="Heading2"/>
        <w:numPr>
          <w:ilvl w:val="1"/>
          <w:numId w:val="3"/>
        </w:numPr>
      </w:pPr>
      <w:bookmarkStart w:id="12" w:name="_Toc33808306"/>
      <w:r w:rsidRPr="00816593">
        <w:lastRenderedPageBreak/>
        <w:t>Key findings related to project delivery</w:t>
      </w:r>
      <w:bookmarkEnd w:id="12"/>
    </w:p>
    <w:p w14:paraId="62D23C0E" w14:textId="77777777" w:rsidR="00CA3DD7" w:rsidRDefault="00CA3DD7" w:rsidP="00CA3DD7">
      <w:pPr>
        <w:pStyle w:val="ListBullet"/>
      </w:pPr>
      <w:r w:rsidRPr="007A0EAA">
        <w:rPr>
          <w:b/>
        </w:rPr>
        <w:t>Projects delivered greater water use efficiency:</w:t>
      </w:r>
      <w:r>
        <w:t xml:space="preserve"> All participants completed very significant works on-farm to deliver increased water use efficiency and increased value per ML of water applied. The significant works-programs were often delivered in a very short space of time. Participants and delivery partners confirmed the works were completed in line with contractual requirements established. </w:t>
      </w:r>
    </w:p>
    <w:p w14:paraId="3656D15C" w14:textId="77777777" w:rsidR="00CA3DD7" w:rsidRDefault="00CA3DD7" w:rsidP="00CA3DD7">
      <w:pPr>
        <w:pStyle w:val="ListBullet"/>
      </w:pPr>
      <w:r w:rsidRPr="007A0EAA">
        <w:rPr>
          <w:b/>
        </w:rPr>
        <w:t>The projects acted as a catalyst for further investment:</w:t>
      </w:r>
      <w:r>
        <w:t xml:space="preserve"> In twelve of the sixteen projects reviewed the participants contributed significant extra funding and in-kind works to deliver even greater irrigation farm performance. </w:t>
      </w:r>
    </w:p>
    <w:p w14:paraId="3BAA8A58" w14:textId="77777777" w:rsidR="00CA3DD7" w:rsidRDefault="00CA3DD7" w:rsidP="00CA3DD7">
      <w:pPr>
        <w:pStyle w:val="ListBullet"/>
      </w:pPr>
      <w:r w:rsidRPr="007A0EAA">
        <w:rPr>
          <w:b/>
        </w:rPr>
        <w:t>Funds used appropriately:</w:t>
      </w:r>
      <w:r>
        <w:t xml:space="preserve"> In no cases was there evidence of non-performance of works or claiming funding for works funded through other similar state or federal programs. </w:t>
      </w:r>
    </w:p>
    <w:p w14:paraId="188A163B" w14:textId="77777777" w:rsidR="00CA3DD7" w:rsidRDefault="00CA3DD7" w:rsidP="00CA3DD7">
      <w:pPr>
        <w:pStyle w:val="ListBullet"/>
      </w:pPr>
      <w:r w:rsidRPr="007A0EAA">
        <w:rPr>
          <w:b/>
        </w:rPr>
        <w:t>The works achieved water savings</w:t>
      </w:r>
      <w:r>
        <w:t xml:space="preserve">: All participants confirmed the water savings, and water use efficiencies targeted are being achieved, or will be achieved when water availability for irrigators improves after the current drought conditions ease. In some cases, the participants indicated the water efficiency improvements experienced to-date have been greater than anticipated. </w:t>
      </w:r>
    </w:p>
    <w:p w14:paraId="04839B1F" w14:textId="77777777" w:rsidR="00CA3DD7" w:rsidRDefault="00CA3DD7" w:rsidP="00CA3DD7">
      <w:pPr>
        <w:pStyle w:val="ListBullet"/>
      </w:pPr>
      <w:r w:rsidRPr="007A0EAA">
        <w:rPr>
          <w:b/>
        </w:rPr>
        <w:t>Farm performance improvements as a result of the investment:</w:t>
      </w:r>
      <w:r>
        <w:t xml:space="preserve"> The 16 projects reviewed include a wide range of works that will all improve water management on-farm. The review team were able to confirm works that better enable irrigation water to match crop demand utilising a range of the latest irrigation techniques. This includes fast-flow irrigation supported by on-farm storage and delivery capacity, enhanced water recycling systems, and installation of efficient double-tape dripper irrigation systems.  The review team observed the delivery of on-farm improvements that have led, or will lead to: </w:t>
      </w:r>
    </w:p>
    <w:p w14:paraId="47E2A4E4" w14:textId="77777777" w:rsidR="00CA3DD7" w:rsidRDefault="00CA3DD7" w:rsidP="00CA3DD7">
      <w:pPr>
        <w:pStyle w:val="BodyText"/>
        <w:numPr>
          <w:ilvl w:val="0"/>
          <w:numId w:val="30"/>
        </w:numPr>
      </w:pPr>
      <w:r>
        <w:t xml:space="preserve">lowest possible water use per Ha to achieve optimal yields from irrigated crops </w:t>
      </w:r>
    </w:p>
    <w:p w14:paraId="5CDC943F" w14:textId="77777777" w:rsidR="00CA3DD7" w:rsidRDefault="00CA3DD7" w:rsidP="00CA3DD7">
      <w:pPr>
        <w:pStyle w:val="BodyText"/>
        <w:numPr>
          <w:ilvl w:val="0"/>
          <w:numId w:val="30"/>
        </w:numPr>
      </w:pPr>
      <w:r>
        <w:t xml:space="preserve">lower incidences of water-logging and movement of water into ground water systems, traditionally caused by over-irrigation </w:t>
      </w:r>
    </w:p>
    <w:p w14:paraId="1530116D" w14:textId="77777777" w:rsidR="00CA3DD7" w:rsidRDefault="00CA3DD7" w:rsidP="00CA3DD7">
      <w:pPr>
        <w:pStyle w:val="BodyText"/>
        <w:numPr>
          <w:ilvl w:val="0"/>
          <w:numId w:val="30"/>
        </w:numPr>
      </w:pPr>
      <w:proofErr w:type="gramStart"/>
      <w:r>
        <w:t>less</w:t>
      </w:r>
      <w:proofErr w:type="gramEnd"/>
      <w:r>
        <w:t xml:space="preserve"> unwanted run-off of surplus irrigation water into creeks and rivers, and a correlating reduction or elimination of farm chemical run-off. </w:t>
      </w:r>
    </w:p>
    <w:p w14:paraId="70194295" w14:textId="77777777" w:rsidR="00CA3DD7" w:rsidRDefault="00CA3DD7" w:rsidP="00CA3DD7">
      <w:pPr>
        <w:pStyle w:val="BodyText"/>
        <w:numPr>
          <w:ilvl w:val="0"/>
          <w:numId w:val="30"/>
        </w:numPr>
      </w:pPr>
      <w:proofErr w:type="gramStart"/>
      <w:r>
        <w:t>better</w:t>
      </w:r>
      <w:proofErr w:type="gramEnd"/>
      <w:r>
        <w:t xml:space="preserve"> management of previously uncontrolled storm water run-off from farmland. </w:t>
      </w:r>
    </w:p>
    <w:p w14:paraId="141C52FB" w14:textId="77777777" w:rsidR="00CA3DD7" w:rsidRDefault="00CA3DD7" w:rsidP="00CA3DD7">
      <w:pPr>
        <w:pStyle w:val="ListBullet"/>
      </w:pPr>
      <w:r w:rsidRPr="007A0EAA">
        <w:rPr>
          <w:b/>
        </w:rPr>
        <w:t>Injection of capital into rural communities:</w:t>
      </w:r>
      <w:r w:rsidRPr="00ED4E24">
        <w:t xml:space="preserve"> Most projects were initiated by the announcement of the availability of this funding and would not have occurred</w:t>
      </w:r>
      <w:r>
        <w:t>, certainly</w:t>
      </w:r>
      <w:r w:rsidRPr="00ED4E24">
        <w:t xml:space="preserve"> in the short term,</w:t>
      </w:r>
      <w:r>
        <w:t xml:space="preserve"> </w:t>
      </w:r>
      <w:r w:rsidRPr="00ED4E24">
        <w:t>without the Commonwealth support provided. The resulting surge in investment in irrigation hardware (pumps, dripper systems,</w:t>
      </w:r>
      <w:r>
        <w:t xml:space="preserve"> pre-cast concrete, </w:t>
      </w:r>
      <w:r w:rsidRPr="00ED4E24">
        <w:t xml:space="preserve">filters), direct employment in both civil and technology installation and the significant boost to regional towns (fuel, farm supplies and accommodation) are all attributable to this program. </w:t>
      </w:r>
    </w:p>
    <w:p w14:paraId="1DA81C9C" w14:textId="77777777" w:rsidR="00CA3DD7" w:rsidRPr="00ED4E24" w:rsidRDefault="00CA3DD7" w:rsidP="00CA3DD7">
      <w:pPr>
        <w:pStyle w:val="ListBullet"/>
      </w:pPr>
      <w:r w:rsidRPr="00ED4E24">
        <w:t xml:space="preserve">The review team estimate approximately 210 FTE’s (or 70 FTE’s for </w:t>
      </w:r>
      <w:r>
        <w:t xml:space="preserve">approximately </w:t>
      </w:r>
      <w:r w:rsidRPr="00ED4E24">
        <w:t xml:space="preserve">3 years) were directly created by contractors engaged in on-farm works as a result of the 16 projects reviewed. Significantly greater employment benefits were also experienced by suppliers, fuel agents, and specialist contractors. </w:t>
      </w:r>
      <w:r>
        <w:t xml:space="preserve">For the 16 projects reviewed, benefits to the local economy in Hay, </w:t>
      </w:r>
      <w:r w:rsidRPr="00ED4E24">
        <w:t>Griffith, Leeton, Swan Hill</w:t>
      </w:r>
      <w:r>
        <w:t xml:space="preserve"> </w:t>
      </w:r>
      <w:r w:rsidRPr="00ED4E24">
        <w:t xml:space="preserve">and </w:t>
      </w:r>
      <w:r>
        <w:t xml:space="preserve">Boort were specifically cited by participants. </w:t>
      </w:r>
      <w:r w:rsidRPr="00ED4E24">
        <w:t xml:space="preserve">Obviously, </w:t>
      </w:r>
      <w:r>
        <w:t xml:space="preserve">delivery of the </w:t>
      </w:r>
      <w:r w:rsidRPr="00ED4E24">
        <w:t>broader OFIEP and PIIOP generated significantly more employment.</w:t>
      </w:r>
    </w:p>
    <w:p w14:paraId="555E53B4" w14:textId="77777777" w:rsidR="00CA3DD7" w:rsidRPr="00DB6CAB" w:rsidRDefault="00CA3DD7" w:rsidP="00CA3DD7">
      <w:pPr>
        <w:pStyle w:val="ListBullet"/>
      </w:pPr>
      <w:r w:rsidRPr="007A0EAA">
        <w:rPr>
          <w:b/>
        </w:rPr>
        <w:t>Delivery timing was fortunate:</w:t>
      </w:r>
      <w:r>
        <w:t xml:space="preserve"> </w:t>
      </w:r>
      <w:r w:rsidRPr="00ED4E24">
        <w:t>The OF</w:t>
      </w:r>
      <w:r>
        <w:t>IE</w:t>
      </w:r>
      <w:r w:rsidRPr="00ED4E24">
        <w:t xml:space="preserve">P and PIIOP works </w:t>
      </w:r>
      <w:r>
        <w:t xml:space="preserve">delivered during 2017, 2018 and 2019 </w:t>
      </w:r>
      <w:r w:rsidRPr="00ED4E24">
        <w:t>coincided with a very dry period and subsequent low allocation levels throughout much of the Southern Murray</w:t>
      </w:r>
      <w:r>
        <w:t>-</w:t>
      </w:r>
      <w:r w:rsidRPr="00ED4E24">
        <w:t xml:space="preserve">Darling Basin. </w:t>
      </w:r>
      <w:r>
        <w:t>Th</w:t>
      </w:r>
      <w:r w:rsidRPr="00ED4E24">
        <w:t>ese works provided a lifeline for a number of civil contractors, farm employees, rural hospitality-providers and associated contractors and suppliers.</w:t>
      </w:r>
      <w:r>
        <w:t xml:space="preserve"> </w:t>
      </w:r>
    </w:p>
    <w:p w14:paraId="1EBE01BA" w14:textId="77777777" w:rsidR="003C696D" w:rsidRDefault="003C696D" w:rsidP="00CA3DD7">
      <w:pPr>
        <w:pStyle w:val="ListBullet"/>
        <w:numPr>
          <w:ilvl w:val="0"/>
          <w:numId w:val="0"/>
        </w:numPr>
      </w:pPr>
    </w:p>
    <w:p w14:paraId="7A54EE2B" w14:textId="77777777" w:rsidR="00920451" w:rsidRPr="000365DD" w:rsidRDefault="00920451" w:rsidP="00234A60">
      <w:pPr>
        <w:pStyle w:val="BodyText"/>
      </w:pPr>
    </w:p>
    <w:p w14:paraId="2CD256A3" w14:textId="77777777" w:rsidR="006C0C48" w:rsidRPr="000365DD" w:rsidRDefault="006C0C48" w:rsidP="00741A93">
      <w:pPr>
        <w:spacing w:after="200" w:line="276" w:lineRule="auto"/>
        <w:sectPr w:rsidR="006C0C48" w:rsidRPr="000365DD" w:rsidSect="00DF34FD">
          <w:footerReference w:type="default" r:id="rId20"/>
          <w:pgSz w:w="11906" w:h="16838"/>
          <w:pgMar w:top="850" w:right="850" w:bottom="850" w:left="1417" w:header="709" w:footer="510" w:gutter="0"/>
          <w:pgNumType w:start="1"/>
          <w:cols w:space="708"/>
          <w:docGrid w:linePitch="360"/>
        </w:sectPr>
      </w:pPr>
    </w:p>
    <w:p w14:paraId="1C527E2A" w14:textId="77777777" w:rsidR="00DF34FD" w:rsidRDefault="00D52316" w:rsidP="00401BD5">
      <w:pPr>
        <w:pStyle w:val="NoSpacing"/>
        <w:rPr>
          <w:noProof/>
          <w:lang w:eastAsia="en-GB"/>
        </w:rPr>
      </w:pPr>
      <w:sdt>
        <w:sdtPr>
          <w:rPr>
            <w:lang w:val="en-PH"/>
          </w:rPr>
          <w:tag w:val="BackPageContactInfo"/>
          <w:id w:val="-773332642"/>
          <w:placeholder>
            <w:docPart w:val="CAE44C83F12844CDAFA0D691FC47105C"/>
          </w:placeholder>
        </w:sdtPr>
        <w:sdtEndPr/>
        <w:sdtContent>
          <w:sdt>
            <w:sdtPr>
              <w:rPr>
                <w:lang w:val="en-PH"/>
              </w:rPr>
              <w:alias w:val="Options"/>
              <w:tag w:val="backpageContactDetailsOption"/>
              <w:id w:val="2026521170"/>
              <w:placeholder>
                <w:docPart w:val="CCAF9A42F4CE4B2490913333EC51BB84"/>
              </w:placeholder>
              <w15:dataBinding w:prefixMappings="xmlns:ns0='Aurecon Forms XML Map' " w:xpath="/ns0:wordDocument[1]/root[1]/document[1]/backpageDetails[1]" w:storeItemID="{7B95C6D9-8FCA-4792-A180-F17B2110797A}"/>
              <w:docPartList>
                <w:docPartGallery w:val="Custom Quick Parts"/>
                <w:docPartCategory w:val="Proposal Contact &amp; Ofiice details"/>
              </w:docPartList>
            </w:sdtPr>
            <w:sdtEndPr/>
            <w:sdtContent>
              <w:r w:rsidR="00DF34FD" w:rsidRPr="00077C5A">
                <w:rPr>
                  <w:noProof/>
                  <w:lang w:val="en-AU" w:eastAsia="en-AU"/>
                </w:rPr>
                <mc:AlternateContent>
                  <mc:Choice Requires="wps">
                    <w:drawing>
                      <wp:anchor distT="0" distB="0" distL="114300" distR="114300" simplePos="0" relativeHeight="251744256" behindDoc="0" locked="0" layoutInCell="1" allowOverlap="1" wp14:anchorId="60582FDF" wp14:editId="3231577A">
                        <wp:simplePos x="0" y="0"/>
                        <wp:positionH relativeFrom="page">
                          <wp:posOffset>476250</wp:posOffset>
                        </wp:positionH>
                        <wp:positionV relativeFrom="paragraph">
                          <wp:posOffset>99695</wp:posOffset>
                        </wp:positionV>
                        <wp:extent cx="6599555" cy="4171950"/>
                        <wp:effectExtent l="0" t="0" r="10795" b="0"/>
                        <wp:wrapSquare wrapText="bothSides"/>
                        <wp:docPr id="577" name="txtOfficeContact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4171950"/>
                                </a:xfrm>
                                <a:prstGeom prst="rect">
                                  <a:avLst/>
                                </a:prstGeom>
                                <a:noFill/>
                                <a:ln w="9525">
                                  <a:noFill/>
                                  <a:miter lim="800000"/>
                                  <a:headEnd/>
                                  <a:tailEnd/>
                                </a:ln>
                              </wps:spPr>
                              <wps:txbx>
                                <w:txbxContent>
                                  <w:p w14:paraId="7ED9F237" w14:textId="77777777" w:rsidR="00DF34FD" w:rsidRPr="000365DD" w:rsidRDefault="00DF34FD" w:rsidP="001465A3">
                                    <w:pPr>
                                      <w:pStyle w:val="Companydetails"/>
                                      <w:rPr>
                                        <w:b/>
                                        <w:lang w:val="en-GB"/>
                                      </w:rPr>
                                    </w:pPr>
                                    <w:r w:rsidRPr="000365DD">
                                      <w:rPr>
                                        <w:b/>
                                        <w:lang w:val="en-GB"/>
                                      </w:rPr>
                                      <w:t>Document prepared by</w:t>
                                    </w:r>
                                  </w:p>
                                  <w:p w14:paraId="0A2E2B2F" w14:textId="77777777" w:rsidR="00DF34FD" w:rsidRPr="000365DD" w:rsidRDefault="00DF34FD" w:rsidP="001465A3">
                                    <w:pPr>
                                      <w:pStyle w:val="Companydetails"/>
                                      <w:rPr>
                                        <w:lang w:val="en-GB"/>
                                      </w:rPr>
                                    </w:pPr>
                                  </w:p>
                                  <w:p w14:paraId="283B5FA6" w14:textId="77777777" w:rsidR="00DF34FD" w:rsidRPr="001465A3" w:rsidRDefault="00D52316" w:rsidP="001465A3">
                                    <w:pPr>
                                      <w:pStyle w:val="Companydetails"/>
                                      <w:rPr>
                                        <w:b/>
                                      </w:rPr>
                                    </w:pPr>
                                    <w:sdt>
                                      <w:sdtPr>
                                        <w:rPr>
                                          <w:b/>
                                        </w:rPr>
                                        <w:tag w:val="backCompanyName"/>
                                        <w:id w:val="-218747102"/>
                                        <w:lock w:val="contentLocked"/>
                                        <w:text/>
                                      </w:sdtPr>
                                      <w:sdtEndPr/>
                                      <w:sdtContent>
                                        <w:r w:rsidR="00CA3DD7">
                                          <w:rPr>
                                            <w:b/>
                                          </w:rPr>
                                          <w:t>Aurecon Australasia Pty Ltd</w:t>
                                        </w:r>
                                      </w:sdtContent>
                                    </w:sdt>
                                  </w:p>
                                  <w:sdt>
                                    <w:sdtPr>
                                      <w:rPr>
                                        <w:rFonts w:asciiTheme="majorHAnsi" w:hAnsiTheme="majorHAnsi" w:cstheme="majorHAnsi"/>
                                      </w:rPr>
                                      <w:tag w:val="backCompanyDetails"/>
                                      <w:id w:val="1830947286"/>
                                      <w:lock w:val="contentLocked"/>
                                    </w:sdtPr>
                                    <w:sdtEndPr/>
                                    <w:sdtContent>
                                      <w:p w14:paraId="08D13847" w14:textId="77777777" w:rsidR="00CA3DD7" w:rsidRDefault="00CA3DD7" w:rsidP="001125AC">
                                        <w:pPr>
                                          <w:spacing w:after="60"/>
                                          <w:rPr>
                                            <w:rFonts w:asciiTheme="majorHAnsi" w:hAnsiTheme="majorHAnsi" w:cstheme="majorHAnsi"/>
                                          </w:rPr>
                                        </w:pPr>
                                        <w:r>
                                          <w:rPr>
                                            <w:rFonts w:asciiTheme="majorHAnsi" w:hAnsiTheme="majorHAnsi" w:cstheme="majorHAnsi"/>
                                          </w:rPr>
                                          <w:t>ABN 54 005 139 873</w:t>
                                        </w:r>
                                      </w:p>
                                      <w:p w14:paraId="5D68AE85" w14:textId="77777777" w:rsidR="00CA3DD7" w:rsidRDefault="00CA3DD7" w:rsidP="001125AC">
                                        <w:pPr>
                                          <w:spacing w:after="60"/>
                                          <w:rPr>
                                            <w:rFonts w:asciiTheme="majorHAnsi" w:hAnsiTheme="majorHAnsi" w:cstheme="majorHAnsi"/>
                                          </w:rPr>
                                        </w:pPr>
                                        <w:r>
                                          <w:rPr>
                                            <w:rFonts w:asciiTheme="majorHAnsi" w:hAnsiTheme="majorHAnsi" w:cstheme="majorHAnsi"/>
                                          </w:rPr>
                                          <w:t>Level 5, 116 Military Road</w:t>
                                        </w:r>
                                        <w:r>
                                          <w:rPr>
                                            <w:rFonts w:asciiTheme="majorHAnsi" w:hAnsiTheme="majorHAnsi" w:cstheme="majorHAnsi"/>
                                          </w:rPr>
                                          <w:br/>
                                          <w:t>Neutral Bay NSW 2089</w:t>
                                        </w:r>
                                      </w:p>
                                      <w:p w14:paraId="13FBFD09" w14:textId="77777777" w:rsidR="00DF34FD" w:rsidRDefault="00CA3DD7" w:rsidP="001125AC">
                                        <w:pPr>
                                          <w:spacing w:after="60"/>
                                        </w:pPr>
                                        <w:r>
                                          <w:rPr>
                                            <w:rFonts w:asciiTheme="majorHAnsi" w:hAnsiTheme="majorHAnsi" w:cstheme="majorHAnsi"/>
                                          </w:rPr>
                                          <w:t>PO Box 538</w:t>
                                        </w:r>
                                        <w:r>
                                          <w:rPr>
                                            <w:rFonts w:asciiTheme="majorHAnsi" w:hAnsiTheme="majorHAnsi" w:cstheme="majorHAnsi"/>
                                          </w:rPr>
                                          <w:br/>
                                          <w:t>Neutral Bay NSW 2089</w:t>
                                        </w:r>
                                        <w:r>
                                          <w:rPr>
                                            <w:rFonts w:asciiTheme="majorHAnsi" w:hAnsiTheme="majorHAnsi" w:cstheme="majorHAnsi"/>
                                          </w:rPr>
                                          <w:br/>
                                          <w:t>Australia</w:t>
                                        </w:r>
                                      </w:p>
                                    </w:sdtContent>
                                  </w:sdt>
                                  <w:p w14:paraId="4526F825" w14:textId="77777777" w:rsidR="00DF34FD" w:rsidRPr="000365DD" w:rsidRDefault="00DF34FD">
                                    <w:pPr>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3"/>
                                      <w:gridCol w:w="6628"/>
                                    </w:tblGrid>
                                    <w:tr w:rsidR="00DF34FD" w:rsidRPr="000365DD" w14:paraId="479E866E" w14:textId="77777777" w:rsidTr="004A56C0">
                                      <w:trPr>
                                        <w:trHeight w:val="926"/>
                                      </w:trPr>
                                      <w:sdt>
                                        <w:sdtPr>
                                          <w:rPr>
                                            <w:szCs w:val="16"/>
                                          </w:rPr>
                                          <w:tag w:val="backCompanyLegends"/>
                                          <w:id w:val="-1640572559"/>
                                          <w:lock w:val="contentLocked"/>
                                          <w15:dataBinding w:prefixMappings="" w:xpath="/root[1]/company[1]/companycontactlegend[1]" w:storeItemID="{AB11DF5D-B8DC-4408-9F44-22D964337533}"/>
                                        </w:sdtPr>
                                        <w:sdtEndPr/>
                                        <w:sdtContent>
                                          <w:tc>
                                            <w:tcPr>
                                              <w:tcW w:w="213" w:type="dxa"/>
                                            </w:tcPr>
                                            <w:p w14:paraId="030A6DED" w14:textId="77777777" w:rsidR="00CA3DD7" w:rsidRDefault="00CA3DD7" w:rsidP="004943F3">
                                              <w:pPr>
                                                <w:pStyle w:val="Companydetails"/>
                                                <w:rPr>
                                                  <w:b/>
                                                </w:rPr>
                                              </w:pPr>
                                              <w:r>
                                                <w:rPr>
                                                  <w:b/>
                                                </w:rPr>
                                                <w:t>T</w:t>
                                              </w:r>
                                            </w:p>
                                            <w:p w14:paraId="4227BF57" w14:textId="77777777" w:rsidR="00CA3DD7" w:rsidRDefault="00CA3DD7" w:rsidP="004943F3">
                                              <w:pPr>
                                                <w:pStyle w:val="Companydetails"/>
                                                <w:rPr>
                                                  <w:b/>
                                                </w:rPr>
                                              </w:pPr>
                                              <w:r>
                                                <w:rPr>
                                                  <w:b/>
                                                </w:rPr>
                                                <w:t>F</w:t>
                                              </w:r>
                                            </w:p>
                                            <w:p w14:paraId="09E446D3" w14:textId="77777777" w:rsidR="00CA3DD7" w:rsidRDefault="00CA3DD7" w:rsidP="004943F3">
                                              <w:pPr>
                                                <w:pStyle w:val="Companydetails"/>
                                                <w:rPr>
                                                  <w:b/>
                                                </w:rPr>
                                              </w:pPr>
                                              <w:r>
                                                <w:rPr>
                                                  <w:b/>
                                                </w:rPr>
                                                <w:t>E</w:t>
                                              </w:r>
                                            </w:p>
                                            <w:p w14:paraId="157DCB72" w14:textId="77777777" w:rsidR="00DF34FD" w:rsidRPr="00700692" w:rsidRDefault="00CA3DD7" w:rsidP="004943F3">
                                              <w:pPr>
                                                <w:pStyle w:val="Companydetails"/>
                                              </w:pPr>
                                              <w:r>
                                                <w:rPr>
                                                  <w:b/>
                                                </w:rPr>
                                                <w:t>W</w:t>
                                              </w:r>
                                            </w:p>
                                          </w:tc>
                                        </w:sdtContent>
                                      </w:sdt>
                                      <w:sdt>
                                        <w:sdtPr>
                                          <w:tag w:val="backCompanyContact"/>
                                          <w:id w:val="1030228113"/>
                                          <w:lock w:val="contentLocked"/>
                                          <w15:dataBinding w:prefixMappings="" w:xpath="/root[1]/company[1]/companycontactdetails[1]" w:storeItemID="{AB11DF5D-B8DC-4408-9F44-22D964337533}"/>
                                        </w:sdtPr>
                                        <w:sdtEndPr/>
                                        <w:sdtContent>
                                          <w:tc>
                                            <w:tcPr>
                                              <w:tcW w:w="6628" w:type="dxa"/>
                                              <w:tcMar>
                                                <w:left w:w="0" w:type="dxa"/>
                                              </w:tcMar>
                                            </w:tcPr>
                                            <w:p w14:paraId="15F29023" w14:textId="77777777" w:rsidR="00CA3DD7" w:rsidRDefault="00CA3DD7" w:rsidP="004943F3">
                                              <w:pPr>
                                                <w:pStyle w:val="Companydetails"/>
                                              </w:pPr>
                                              <w:r>
                                                <w:t>+61 2 9465 5599</w:t>
                                              </w:r>
                                            </w:p>
                                            <w:p w14:paraId="15903947" w14:textId="77777777" w:rsidR="00CA3DD7" w:rsidRDefault="00CA3DD7" w:rsidP="004943F3">
                                              <w:pPr>
                                                <w:pStyle w:val="Companydetails"/>
                                              </w:pPr>
                                              <w:r>
                                                <w:t>+61 2 9465 5598</w:t>
                                              </w:r>
                                            </w:p>
                                            <w:p w14:paraId="58F212DC" w14:textId="77777777" w:rsidR="00CA3DD7" w:rsidRDefault="00CA3DD7" w:rsidP="004943F3">
                                              <w:pPr>
                                                <w:pStyle w:val="Companydetails"/>
                                              </w:pPr>
                                              <w:r>
                                                <w:t>sydney@aurecongroup.com</w:t>
                                              </w:r>
                                            </w:p>
                                            <w:p w14:paraId="59CA795B" w14:textId="77777777" w:rsidR="00DF34FD" w:rsidRPr="00700692" w:rsidRDefault="00CA3DD7" w:rsidP="004943F3">
                                              <w:pPr>
                                                <w:pStyle w:val="Companydetails"/>
                                              </w:pPr>
                                              <w:r>
                                                <w:t>aurecongroup.com</w:t>
                                              </w:r>
                                            </w:p>
                                          </w:tc>
                                        </w:sdtContent>
                                      </w:sdt>
                                    </w:tr>
                                  </w:tbl>
                                  <w:p w14:paraId="2797F2CB" w14:textId="77777777" w:rsidR="00DF34FD" w:rsidRPr="000365DD" w:rsidRDefault="00DF34FD" w:rsidP="005242D3">
                                    <w:pPr>
                                      <w:rPr>
                                        <w:rFonts w:asciiTheme="majorHAnsi" w:hAnsiTheme="majorHAnsi" w:cstheme="majorHAns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82FDF" id="_x0000_t202" coordsize="21600,21600" o:spt="202" path="m,l,21600r21600,l21600,xe">
                        <v:stroke joinstyle="miter"/>
                        <v:path gradientshapeok="t" o:connecttype="rect"/>
                      </v:shapetype>
                      <v:shape id="txtOfficeContactDetails" o:spid="_x0000_s1028" type="#_x0000_t202" style="position:absolute;margin-left:37.5pt;margin-top:7.85pt;width:519.65pt;height:328.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" filled="f" stroked="f">
                        <v:textbox inset="0,0,0,0">
                          <w:txbxContent>
                            <w:p w14:paraId="7ED9F237" w14:textId="77777777" w:rsidR="00DF34FD" w:rsidRPr="000365DD" w:rsidRDefault="00DF34FD" w:rsidP="001465A3">
                              <w:pPr>
                                <w:pStyle w:val="Companydetails"/>
                                <w:rPr>
                                  <w:b/>
                                  <w:lang w:val="en-GB"/>
                                </w:rPr>
                              </w:pPr>
                              <w:r w:rsidRPr="000365DD">
                                <w:rPr>
                                  <w:b/>
                                  <w:lang w:val="en-GB"/>
                                </w:rPr>
                                <w:t>Document prepared by</w:t>
                              </w:r>
                            </w:p>
                            <w:p w14:paraId="0A2E2B2F" w14:textId="77777777" w:rsidR="00DF34FD" w:rsidRPr="000365DD" w:rsidRDefault="00DF34FD" w:rsidP="001465A3">
                              <w:pPr>
                                <w:pStyle w:val="Companydetails"/>
                                <w:rPr>
                                  <w:lang w:val="en-GB"/>
                                </w:rPr>
                              </w:pPr>
                            </w:p>
                            <w:p w14:paraId="283B5FA6" w14:textId="77777777" w:rsidR="00DF34FD" w:rsidRPr="001465A3" w:rsidRDefault="00D52316" w:rsidP="001465A3">
                              <w:pPr>
                                <w:pStyle w:val="Companydetails"/>
                                <w:rPr>
                                  <w:b/>
                                </w:rPr>
                              </w:pPr>
                              <w:sdt>
                                <w:sdtPr>
                                  <w:rPr>
                                    <w:b/>
                                  </w:rPr>
                                  <w:tag w:val="backCompanyName"/>
                                  <w:id w:val="-218747102"/>
                                  <w:lock w:val="contentLocked"/>
                                  <w:text/>
                                </w:sdtPr>
                                <w:sdtEndPr/>
                                <w:sdtContent>
                                  <w:r w:rsidR="00CA3DD7">
                                    <w:rPr>
                                      <w:b/>
                                    </w:rPr>
                                    <w:t>Aurecon Australasia Pty Ltd</w:t>
                                  </w:r>
                                </w:sdtContent>
                              </w:sdt>
                            </w:p>
                            <w:sdt>
                              <w:sdtPr>
                                <w:rPr>
                                  <w:rFonts w:asciiTheme="majorHAnsi" w:hAnsiTheme="majorHAnsi" w:cstheme="majorHAnsi"/>
                                </w:rPr>
                                <w:tag w:val="backCompanyDetails"/>
                                <w:id w:val="1830947286"/>
                                <w:lock w:val="contentLocked"/>
                              </w:sdtPr>
                              <w:sdtEndPr/>
                              <w:sdtContent>
                                <w:p w14:paraId="08D13847" w14:textId="77777777" w:rsidR="00CA3DD7" w:rsidRDefault="00CA3DD7" w:rsidP="001125AC">
                                  <w:pPr>
                                    <w:spacing w:after="60"/>
                                    <w:rPr>
                                      <w:rFonts w:asciiTheme="majorHAnsi" w:hAnsiTheme="majorHAnsi" w:cstheme="majorHAnsi"/>
                                    </w:rPr>
                                  </w:pPr>
                                  <w:r>
                                    <w:rPr>
                                      <w:rFonts w:asciiTheme="majorHAnsi" w:hAnsiTheme="majorHAnsi" w:cstheme="majorHAnsi"/>
                                    </w:rPr>
                                    <w:t>ABN 54 005 139 873</w:t>
                                  </w:r>
                                </w:p>
                                <w:p w14:paraId="5D68AE85" w14:textId="77777777" w:rsidR="00CA3DD7" w:rsidRDefault="00CA3DD7" w:rsidP="001125AC">
                                  <w:pPr>
                                    <w:spacing w:after="60"/>
                                    <w:rPr>
                                      <w:rFonts w:asciiTheme="majorHAnsi" w:hAnsiTheme="majorHAnsi" w:cstheme="majorHAnsi"/>
                                    </w:rPr>
                                  </w:pPr>
                                  <w:r>
                                    <w:rPr>
                                      <w:rFonts w:asciiTheme="majorHAnsi" w:hAnsiTheme="majorHAnsi" w:cstheme="majorHAnsi"/>
                                    </w:rPr>
                                    <w:t>Level 5, 116 Military Road</w:t>
                                  </w:r>
                                  <w:r>
                                    <w:rPr>
                                      <w:rFonts w:asciiTheme="majorHAnsi" w:hAnsiTheme="majorHAnsi" w:cstheme="majorHAnsi"/>
                                    </w:rPr>
                                    <w:br/>
                                    <w:t>Neutral Bay NSW 2089</w:t>
                                  </w:r>
                                </w:p>
                                <w:p w14:paraId="13FBFD09" w14:textId="77777777" w:rsidR="00DF34FD" w:rsidRDefault="00CA3DD7" w:rsidP="001125AC">
                                  <w:pPr>
                                    <w:spacing w:after="60"/>
                                  </w:pPr>
                                  <w:r>
                                    <w:rPr>
                                      <w:rFonts w:asciiTheme="majorHAnsi" w:hAnsiTheme="majorHAnsi" w:cstheme="majorHAnsi"/>
                                    </w:rPr>
                                    <w:t>PO Box 538</w:t>
                                  </w:r>
                                  <w:r>
                                    <w:rPr>
                                      <w:rFonts w:asciiTheme="majorHAnsi" w:hAnsiTheme="majorHAnsi" w:cstheme="majorHAnsi"/>
                                    </w:rPr>
                                    <w:br/>
                                    <w:t>Neutral Bay NSW 2089</w:t>
                                  </w:r>
                                  <w:r>
                                    <w:rPr>
                                      <w:rFonts w:asciiTheme="majorHAnsi" w:hAnsiTheme="majorHAnsi" w:cstheme="majorHAnsi"/>
                                    </w:rPr>
                                    <w:br/>
                                    <w:t>Australia</w:t>
                                  </w:r>
                                </w:p>
                              </w:sdtContent>
                            </w:sdt>
                            <w:p w14:paraId="4526F825" w14:textId="77777777" w:rsidR="00DF34FD" w:rsidRPr="000365DD" w:rsidRDefault="00DF34FD">
                              <w:pPr>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3"/>
                                <w:gridCol w:w="6628"/>
                              </w:tblGrid>
                              <w:tr w:rsidR="00DF34FD" w:rsidRPr="000365DD" w14:paraId="479E866E" w14:textId="77777777" w:rsidTr="004A56C0">
                                <w:trPr>
                                  <w:trHeight w:val="926"/>
                                </w:trPr>
                                <w:sdt>
                                  <w:sdtPr>
                                    <w:rPr>
                                      <w:szCs w:val="16"/>
                                    </w:rPr>
                                    <w:tag w:val="backCompanyLegends"/>
                                    <w:id w:val="-1640572559"/>
                                    <w:lock w:val="contentLocked"/>
                                    <w15:dataBinding w:prefixMappings="" w:xpath="/root[1]/company[1]/companycontactlegend[1]" w:storeItemID="{AB11DF5D-B8DC-4408-9F44-22D964337533}"/>
                                  </w:sdtPr>
                                  <w:sdtEndPr/>
                                  <w:sdtContent>
                                    <w:tc>
                                      <w:tcPr>
                                        <w:tcW w:w="213" w:type="dxa"/>
                                      </w:tcPr>
                                      <w:p w14:paraId="030A6DED" w14:textId="77777777" w:rsidR="00CA3DD7" w:rsidRDefault="00CA3DD7" w:rsidP="004943F3">
                                        <w:pPr>
                                          <w:pStyle w:val="Companydetails"/>
                                          <w:rPr>
                                            <w:b/>
                                          </w:rPr>
                                        </w:pPr>
                                        <w:r>
                                          <w:rPr>
                                            <w:b/>
                                          </w:rPr>
                                          <w:t>T</w:t>
                                        </w:r>
                                      </w:p>
                                      <w:p w14:paraId="4227BF57" w14:textId="77777777" w:rsidR="00CA3DD7" w:rsidRDefault="00CA3DD7" w:rsidP="004943F3">
                                        <w:pPr>
                                          <w:pStyle w:val="Companydetails"/>
                                          <w:rPr>
                                            <w:b/>
                                          </w:rPr>
                                        </w:pPr>
                                        <w:r>
                                          <w:rPr>
                                            <w:b/>
                                          </w:rPr>
                                          <w:t>F</w:t>
                                        </w:r>
                                      </w:p>
                                      <w:p w14:paraId="09E446D3" w14:textId="77777777" w:rsidR="00CA3DD7" w:rsidRDefault="00CA3DD7" w:rsidP="004943F3">
                                        <w:pPr>
                                          <w:pStyle w:val="Companydetails"/>
                                          <w:rPr>
                                            <w:b/>
                                          </w:rPr>
                                        </w:pPr>
                                        <w:r>
                                          <w:rPr>
                                            <w:b/>
                                          </w:rPr>
                                          <w:t>E</w:t>
                                        </w:r>
                                      </w:p>
                                      <w:p w14:paraId="157DCB72" w14:textId="77777777" w:rsidR="00DF34FD" w:rsidRPr="00700692" w:rsidRDefault="00CA3DD7" w:rsidP="004943F3">
                                        <w:pPr>
                                          <w:pStyle w:val="Companydetails"/>
                                        </w:pPr>
                                        <w:r>
                                          <w:rPr>
                                            <w:b/>
                                          </w:rPr>
                                          <w:t>W</w:t>
                                        </w:r>
                                      </w:p>
                                    </w:tc>
                                  </w:sdtContent>
                                </w:sdt>
                                <w:sdt>
                                  <w:sdtPr>
                                    <w:tag w:val="backCompanyContact"/>
                                    <w:id w:val="1030228113"/>
                                    <w:lock w:val="contentLocked"/>
                                    <w15:dataBinding w:prefixMappings="" w:xpath="/root[1]/company[1]/companycontactdetails[1]" w:storeItemID="{AB11DF5D-B8DC-4408-9F44-22D964337533}"/>
                                  </w:sdtPr>
                                  <w:sdtEndPr/>
                                  <w:sdtContent>
                                    <w:tc>
                                      <w:tcPr>
                                        <w:tcW w:w="6628" w:type="dxa"/>
                                        <w:tcMar>
                                          <w:left w:w="0" w:type="dxa"/>
                                        </w:tcMar>
                                      </w:tcPr>
                                      <w:p w14:paraId="15F29023" w14:textId="77777777" w:rsidR="00CA3DD7" w:rsidRDefault="00CA3DD7" w:rsidP="004943F3">
                                        <w:pPr>
                                          <w:pStyle w:val="Companydetails"/>
                                        </w:pPr>
                                        <w:r>
                                          <w:t>+61 2 9465 5599</w:t>
                                        </w:r>
                                      </w:p>
                                      <w:p w14:paraId="15903947" w14:textId="77777777" w:rsidR="00CA3DD7" w:rsidRDefault="00CA3DD7" w:rsidP="004943F3">
                                        <w:pPr>
                                          <w:pStyle w:val="Companydetails"/>
                                        </w:pPr>
                                        <w:r>
                                          <w:t>+61 2 9465 5598</w:t>
                                        </w:r>
                                      </w:p>
                                      <w:p w14:paraId="58F212DC" w14:textId="77777777" w:rsidR="00CA3DD7" w:rsidRDefault="00CA3DD7" w:rsidP="004943F3">
                                        <w:pPr>
                                          <w:pStyle w:val="Companydetails"/>
                                        </w:pPr>
                                        <w:r>
                                          <w:t>sydney@aurecongroup.com</w:t>
                                        </w:r>
                                      </w:p>
                                      <w:p w14:paraId="59CA795B" w14:textId="77777777" w:rsidR="00DF34FD" w:rsidRPr="00700692" w:rsidRDefault="00CA3DD7" w:rsidP="004943F3">
                                        <w:pPr>
                                          <w:pStyle w:val="Companydetails"/>
                                        </w:pPr>
                                        <w:r>
                                          <w:t>aurecongroup.com</w:t>
                                        </w:r>
                                      </w:p>
                                    </w:tc>
                                  </w:sdtContent>
                                </w:sdt>
                              </w:tr>
                            </w:tbl>
                            <w:p w14:paraId="2797F2CB" w14:textId="77777777" w:rsidR="00DF34FD" w:rsidRPr="000365DD" w:rsidRDefault="00DF34FD" w:rsidP="005242D3">
                              <w:pPr>
                                <w:rPr>
                                  <w:rFonts w:asciiTheme="majorHAnsi" w:hAnsiTheme="majorHAnsi" w:cstheme="majorHAnsi"/>
                                </w:rPr>
                              </w:pPr>
                            </w:p>
                          </w:txbxContent>
                        </v:textbox>
                        <w10:wrap type="square" anchorx="page"/>
                      </v:shape>
                    </w:pict>
                  </mc:Fallback>
                </mc:AlternateContent>
              </w:r>
            </w:sdtContent>
          </w:sdt>
        </w:sdtContent>
      </w:sdt>
      <w:r w:rsidR="00CA3DD7" w:rsidRPr="00C8416E">
        <w:rPr>
          <w:b/>
          <w:noProof/>
          <w:lang w:val="en-AU" w:eastAsia="en-AU"/>
        </w:rPr>
        <w:drawing>
          <wp:inline distT="0" distB="0" distL="0" distR="0" wp14:anchorId="47119569" wp14:editId="089DAA40">
            <wp:extent cx="1219200" cy="1114425"/>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114425"/>
                    </a:xfrm>
                    <a:prstGeom prst="rect">
                      <a:avLst/>
                    </a:prstGeom>
                    <a:noFill/>
                    <a:ln>
                      <a:noFill/>
                    </a:ln>
                  </pic:spPr>
                </pic:pic>
              </a:graphicData>
            </a:graphic>
          </wp:inline>
        </w:drawing>
      </w:r>
      <w:r w:rsidR="00DF34FD" w:rsidRPr="00F84FE1">
        <w:rPr>
          <w:noProof/>
          <w:lang w:val="en-AU" w:eastAsia="en-AU"/>
        </w:rPr>
        <w:drawing>
          <wp:anchor distT="0" distB="0" distL="114300" distR="114300" simplePos="0" relativeHeight="251740160" behindDoc="1" locked="0" layoutInCell="1" allowOverlap="1" wp14:anchorId="37BB1372" wp14:editId="15339C66">
            <wp:simplePos x="0" y="0"/>
            <wp:positionH relativeFrom="page">
              <wp:posOffset>463138</wp:posOffset>
            </wp:positionH>
            <wp:positionV relativeFrom="page">
              <wp:posOffset>3111335</wp:posOffset>
            </wp:positionV>
            <wp:extent cx="6644005" cy="7115810"/>
            <wp:effectExtent l="0" t="0" r="4445" b="8890"/>
            <wp:wrapTight wrapText="bothSides">
              <wp:wrapPolygon edited="0">
                <wp:start x="21429" y="0"/>
                <wp:lineTo x="3654" y="16654"/>
                <wp:lineTo x="1610" y="16827"/>
                <wp:lineTo x="681" y="17117"/>
                <wp:lineTo x="681" y="17579"/>
                <wp:lineTo x="0" y="18273"/>
                <wp:lineTo x="0" y="21569"/>
                <wp:lineTo x="17898" y="21569"/>
                <wp:lineTo x="21553" y="18100"/>
                <wp:lineTo x="21553" y="0"/>
                <wp:lineTo x="21429" y="0"/>
              </wp:wrapPolygon>
            </wp:wrapTight>
            <wp:docPr id="4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3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4005" cy="7115810"/>
                    </a:xfrm>
                    <a:prstGeom prst="rect">
                      <a:avLst/>
                    </a:prstGeom>
                  </pic:spPr>
                </pic:pic>
              </a:graphicData>
            </a:graphic>
          </wp:anchor>
        </w:drawing>
      </w:r>
    </w:p>
    <w:p w14:paraId="0B4A1E81" w14:textId="77777777" w:rsidR="00653B85" w:rsidRPr="000365DD" w:rsidRDefault="00FB6523" w:rsidP="00A93E29">
      <w:pPr>
        <w:pStyle w:val="NoSpacing"/>
      </w:pPr>
      <w:r w:rsidRPr="00F84FE1">
        <w:rPr>
          <w:noProof/>
          <w:lang w:val="en-AU" w:eastAsia="en-AU"/>
        </w:rPr>
        <mc:AlternateContent>
          <mc:Choice Requires="wps">
            <w:drawing>
              <wp:anchor distT="0" distB="0" distL="114300" distR="114300" simplePos="0" relativeHeight="251742208" behindDoc="0" locked="0" layoutInCell="1" allowOverlap="1" wp14:anchorId="29F5B884" wp14:editId="2C811A69">
                <wp:simplePos x="0" y="0"/>
                <wp:positionH relativeFrom="page">
                  <wp:posOffset>457200</wp:posOffset>
                </wp:positionH>
                <wp:positionV relativeFrom="page">
                  <wp:posOffset>6120765</wp:posOffset>
                </wp:positionV>
                <wp:extent cx="3787200" cy="1267200"/>
                <wp:effectExtent l="0" t="0" r="3810" b="8255"/>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200" cy="1267200"/>
                        </a:xfrm>
                        <a:prstGeom prst="rect">
                          <a:avLst/>
                        </a:prstGeom>
                        <a:noFill/>
                        <a:ln w="9525">
                          <a:noFill/>
                          <a:miter lim="800000"/>
                          <a:headEnd/>
                          <a:tailEnd/>
                        </a:ln>
                      </wps:spPr>
                      <wps:txbx>
                        <w:txbxContent>
                          <w:sdt>
                            <w:sdtPr>
                              <w:rPr>
                                <w:b/>
                                <w:bCs/>
                                <w:noProof/>
                              </w:rPr>
                              <w:alias w:val="Back Cover Logo"/>
                              <w:tag w:val="BackCoverLogo"/>
                              <w:id w:val="2056040029"/>
                              <w:dataBinding w:xpath="/ns0:customtags/ns0:document/ns0:logos/ns0:backpage" w:storeItemID="{9B3C78B6-CD0D-4701-BBCE-1F3CCB4228DA}"/>
                              <w:picture/>
                            </w:sdtPr>
                            <w:sdtEndPr/>
                            <w:sdtContent>
                              <w:p w14:paraId="5477EB4C" w14:textId="77777777" w:rsidR="00DF34FD" w:rsidRPr="000365DD" w:rsidRDefault="009B468B" w:rsidP="00A129D3">
                                <w:pPr>
                                  <w:rPr>
                                    <w:b/>
                                    <w:bCs/>
                                    <w:noProof/>
                                  </w:rPr>
                                </w:pPr>
                                <w:r w:rsidRPr="000365DD">
                                  <w:rPr>
                                    <w:b/>
                                    <w:bCs/>
                                    <w:noProof/>
                                    <w:lang w:val="en-AU" w:eastAsia="en-AU"/>
                                  </w:rPr>
                                  <w:drawing>
                                    <wp:inline distT="0" distB="0" distL="0" distR="0" wp14:anchorId="61BEB199" wp14:editId="6BB013E5">
                                      <wp:extent cx="1441200" cy="1113600"/>
                                      <wp:effectExtent l="0" t="0" r="6985"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2">
                                                <a:extLst>
                                                  <a:ext uri="{28A0092B-C50C-407E-A947-70E740481C1C}">
                                                    <a14:useLocalDpi xmlns:a14="http://schemas.microsoft.com/office/drawing/2010/main" val="0"/>
                                                  </a:ext>
                                                </a:extLst>
                                              </a:blip>
                                              <a:stretch>
                                                <a:fillRect/>
                                              </a:stretch>
                                            </pic:blipFill>
                                            <pic:spPr>
                                              <a:xfrm>
                                                <a:off x="0" y="0"/>
                                                <a:ext cx="1441200" cy="1113600"/>
                                              </a:xfrm>
                                              <a:prstGeom prst="rect">
                                                <a:avLst/>
                                              </a:prstGeom>
                                            </pic:spPr>
                                          </pic:pic>
                                        </a:graphicData>
                                      </a:graphic>
                                    </wp:inline>
                                  </w:drawing>
                                </w:r>
                              </w:p>
                            </w:sdtContent>
                          </w:sdt>
                          <w:p w14:paraId="178AB208" w14:textId="77777777" w:rsidR="00DF34FD" w:rsidRPr="000365DD" w:rsidRDefault="00DF34FD" w:rsidP="009213A8"/>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5B884" id="Text Box 2" o:spid="_x0000_s1029" type="#_x0000_t202" style="position:absolute;margin-left:36pt;margin-top:481.95pt;width:298.2pt;height:99.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" filled="f" stroked="f">
                <v:textbox style="mso-fit-shape-to-text:t" inset="0,0,0,0">
                  <w:txbxContent>
                    <w:sdt>
                      <w:sdtPr>
                        <w:rPr>
                          <w:b/>
                          <w:bCs/>
                          <w:noProof/>
                        </w:rPr>
                        <w:alias w:val="Back Cover Logo"/>
                        <w:tag w:val="BackCoverLogo"/>
                        <w:id w:val="2056040029"/>
                        <w:dataBinding w:xpath="/ns0:customtags/ns0:document/ns0:logos/ns0:backpage" w:storeItemID="{9B3C78B6-CD0D-4701-BBCE-1F3CCB4228DA}"/>
                        <w:picture/>
                      </w:sdtPr>
                      <w:sdtEndPr/>
                      <w:sdtContent>
                        <w:p w14:paraId="5477EB4C" w14:textId="77777777" w:rsidR="00DF34FD" w:rsidRPr="000365DD" w:rsidRDefault="009B468B" w:rsidP="00A129D3">
                          <w:pPr>
                            <w:rPr>
                              <w:b/>
                              <w:bCs/>
                              <w:noProof/>
                            </w:rPr>
                          </w:pPr>
                          <w:r w:rsidRPr="000365DD">
                            <w:rPr>
                              <w:b/>
                              <w:bCs/>
                              <w:noProof/>
                              <w:lang w:val="en-AU" w:eastAsia="en-AU"/>
                            </w:rPr>
                            <w:drawing>
                              <wp:inline distT="0" distB="0" distL="0" distR="0" wp14:anchorId="61BEB199" wp14:editId="6BB013E5">
                                <wp:extent cx="1441200" cy="1113600"/>
                                <wp:effectExtent l="0" t="0" r="6985"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3">
                                          <a:extLst>
                                            <a:ext uri="{28A0092B-C50C-407E-A947-70E740481C1C}">
                                              <a14:useLocalDpi xmlns:a14="http://schemas.microsoft.com/office/drawing/2010/main" val="0"/>
                                            </a:ext>
                                          </a:extLst>
                                        </a:blip>
                                        <a:stretch>
                                          <a:fillRect/>
                                        </a:stretch>
                                      </pic:blipFill>
                                      <pic:spPr>
                                        <a:xfrm>
                                          <a:off x="0" y="0"/>
                                          <a:ext cx="1441200" cy="1113600"/>
                                        </a:xfrm>
                                        <a:prstGeom prst="rect">
                                          <a:avLst/>
                                        </a:prstGeom>
                                      </pic:spPr>
                                    </pic:pic>
                                  </a:graphicData>
                                </a:graphic>
                              </wp:inline>
                            </w:drawing>
                          </w:r>
                        </w:p>
                      </w:sdtContent>
                    </w:sdt>
                    <w:p w14:paraId="178AB208" w14:textId="77777777" w:rsidR="00DF34FD" w:rsidRPr="000365DD" w:rsidRDefault="00DF34FD" w:rsidP="009213A8"/>
                  </w:txbxContent>
                </v:textbox>
                <w10:wrap type="square" anchorx="page" anchory="page"/>
              </v:shape>
            </w:pict>
          </mc:Fallback>
        </mc:AlternateContent>
      </w:r>
    </w:p>
    <w:sectPr w:rsidR="00653B85" w:rsidRPr="000365DD" w:rsidSect="00653B85">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34C40" w14:textId="77777777" w:rsidR="00D52316" w:rsidRPr="004C1DCF" w:rsidRDefault="00D52316" w:rsidP="006A5EA5">
      <w:r w:rsidRPr="004C1DCF">
        <w:separator/>
      </w:r>
    </w:p>
  </w:endnote>
  <w:endnote w:type="continuationSeparator" w:id="0">
    <w:p w14:paraId="694ED29B" w14:textId="77777777" w:rsidR="00D52316" w:rsidRPr="004C1DCF" w:rsidRDefault="00D52316" w:rsidP="006A5EA5">
      <w:r w:rsidRPr="004C1DC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15759" w14:textId="77777777" w:rsidR="00DF34FD" w:rsidRPr="000365DD" w:rsidRDefault="00D66037" w:rsidP="00D66037">
    <w:pPr>
      <w:pStyle w:val="Footer"/>
      <w:jc w:val="right"/>
    </w:pPr>
    <w:r w:rsidRPr="000365DD">
      <w:rPr>
        <w:noProof/>
        <w:lang w:val="en-AU" w:eastAsia="en-AU"/>
      </w:rPr>
      <mc:AlternateContent>
        <mc:Choice Requires="wps">
          <w:drawing>
            <wp:anchor distT="45720" distB="45720" distL="114300" distR="114300" simplePos="0" relativeHeight="251717632" behindDoc="0" locked="0" layoutInCell="1" allowOverlap="1" wp14:anchorId="6CF6A4E7" wp14:editId="4D213198">
              <wp:simplePos x="0" y="0"/>
              <wp:positionH relativeFrom="column">
                <wp:posOffset>4240530</wp:posOffset>
              </wp:positionH>
              <wp:positionV relativeFrom="page">
                <wp:posOffset>10255250</wp:posOffset>
              </wp:positionV>
              <wp:extent cx="1854000" cy="255600"/>
              <wp:effectExtent l="0" t="0" r="13335" b="11430"/>
              <wp:wrapSquare wrapText="bothSides"/>
              <wp:docPr id="17" name="Contents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000" cy="255600"/>
                      </a:xfrm>
                      <a:prstGeom prst="rect">
                        <a:avLst/>
                      </a:prstGeom>
                      <a:noFill/>
                      <a:ln w="9525">
                        <a:noFill/>
                        <a:miter lim="800000"/>
                        <a:headEnd/>
                        <a:tailEnd/>
                      </a:ln>
                    </wps:spPr>
                    <wps:txbx>
                      <w:txbxContent>
                        <w:sdt>
                          <w:sdtPr>
                            <w:rPr>
                              <w:noProof/>
                              <w:szCs w:val="12"/>
                            </w:rPr>
                            <w:alias w:val="Footer Logo"/>
                            <w:tag w:val="FooterLogo"/>
                            <w:id w:val="-571502727"/>
                            <w:dataBinding w:xpath="/ns0:customtags/ns0:document/ns0:logos/ns0:toc" w:storeItemID="{9B3C78B6-CD0D-4701-BBCE-1F3CCB4228DA}"/>
                            <w:picture/>
                          </w:sdtPr>
                          <w:sdtEndPr/>
                          <w:sdtContent>
                            <w:p w14:paraId="4146EF0E" w14:textId="77777777" w:rsidR="00D66037" w:rsidRPr="004C1DCF" w:rsidRDefault="00D66037" w:rsidP="00DA70F0">
                              <w:pPr>
                                <w:pStyle w:val="Footer"/>
                                <w:jc w:val="right"/>
                                <w:rPr>
                                  <w:noProof/>
                                  <w:szCs w:val="12"/>
                                </w:rPr>
                              </w:pPr>
                              <w:r w:rsidRPr="004C1DCF">
                                <w:rPr>
                                  <w:noProof/>
                                  <w:szCs w:val="12"/>
                                  <w:lang w:val="en-AU" w:eastAsia="en-AU"/>
                                </w:rPr>
                                <w:drawing>
                                  <wp:inline distT="0" distB="0" distL="0" distR="0" wp14:anchorId="06ACF52E" wp14:editId="3446A8D9">
                                    <wp:extent cx="755906" cy="195072"/>
                                    <wp:effectExtent l="0" t="0" r="6350" b="0"/>
                                    <wp:docPr id="1" name="Picture 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
                                              <a:extLst>
                                                <a:ext uri="{28A0092B-C50C-407E-A947-70E740481C1C}">
                                                  <a14:useLocalDpi xmlns:a14="http://schemas.microsoft.com/office/drawing/2010/main" val="0"/>
                                                </a:ext>
                                              </a:extLst>
                                            </a:blip>
                                            <a:stretch>
                                              <a:fillRect/>
                                            </a:stretch>
                                          </pic:blipFill>
                                          <pic:spPr>
                                            <a:xfrm>
                                              <a:off x="0" y="0"/>
                                              <a:ext cx="755906" cy="195072"/>
                                            </a:xfrm>
                                            <a:prstGeom prst="rect">
                                              <a:avLst/>
                                            </a:prstGeom>
                                          </pic:spPr>
                                        </pic:pic>
                                      </a:graphicData>
                                    </a:graphic>
                                  </wp:inline>
                                </w:drawing>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F6A4E7" id="_x0000_t202" coordsize="21600,21600" o:spt="202" path="m,l,21600r21600,l21600,xe">
              <v:stroke joinstyle="miter"/>
              <v:path gradientshapeok="t" o:connecttype="rect"/>
            </v:shapetype>
            <v:shape id="Contents Footer" o:spid="_x0000_s1030" type="#_x0000_t202" style="position:absolute;left:0;text-align:left;margin-left:333.9pt;margin-top:807.5pt;width:146pt;height:20.1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" filled="f" stroked="f">
              <v:textbox inset="0,0,0,0">
                <w:txbxContent>
                  <w:sdt>
                    <w:sdtPr>
                      <w:rPr>
                        <w:noProof/>
                        <w:szCs w:val="12"/>
                      </w:rPr>
                      <w:alias w:val="Footer Logo"/>
                      <w:tag w:val="FooterLogo"/>
                      <w:id w:val="-571502727"/>
                      <w:dataBinding w:xpath="/ns0:customtags/ns0:document/ns0:logos/ns0:toc" w:storeItemID="{9B3C78B6-CD0D-4701-BBCE-1F3CCB4228DA}"/>
                      <w:picture/>
                    </w:sdtPr>
                    <w:sdtEndPr/>
                    <w:sdtContent>
                      <w:p w14:paraId="4146EF0E" w14:textId="77777777" w:rsidR="00D66037" w:rsidRPr="004C1DCF" w:rsidRDefault="00D66037" w:rsidP="00DA70F0">
                        <w:pPr>
                          <w:pStyle w:val="Footer"/>
                          <w:jc w:val="right"/>
                          <w:rPr>
                            <w:noProof/>
                            <w:szCs w:val="12"/>
                          </w:rPr>
                        </w:pPr>
                        <w:r w:rsidRPr="004C1DCF">
                          <w:rPr>
                            <w:noProof/>
                            <w:szCs w:val="12"/>
                            <w:lang w:val="en-AU" w:eastAsia="en-AU"/>
                          </w:rPr>
                          <w:drawing>
                            <wp:inline distT="0" distB="0" distL="0" distR="0" wp14:anchorId="06ACF52E" wp14:editId="3446A8D9">
                              <wp:extent cx="755906" cy="195072"/>
                              <wp:effectExtent l="0" t="0" r="6350" b="0"/>
                              <wp:docPr id="1" name="Picture 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
                                        <a:extLst>
                                          <a:ext uri="{28A0092B-C50C-407E-A947-70E740481C1C}">
                                            <a14:useLocalDpi xmlns:a14="http://schemas.microsoft.com/office/drawing/2010/main" val="0"/>
                                          </a:ext>
                                        </a:extLst>
                                      </a:blip>
                                      <a:stretch>
                                        <a:fillRect/>
                                      </a:stretch>
                                    </pic:blipFill>
                                    <pic:spPr>
                                      <a:xfrm>
                                        <a:off x="0" y="0"/>
                                        <a:ext cx="755906" cy="195072"/>
                                      </a:xfrm>
                                      <a:prstGeom prst="rect">
                                        <a:avLst/>
                                      </a:prstGeom>
                                    </pic:spPr>
                                  </pic:pic>
                                </a:graphicData>
                              </a:graphic>
                            </wp:inline>
                          </w:drawing>
                        </w:r>
                      </w:p>
                    </w:sdtContent>
                  </w:sdt>
                </w:txbxContent>
              </v:textbox>
              <w10:wrap type="squar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18B1B" w14:textId="77777777" w:rsidR="00920451" w:rsidRPr="000365DD" w:rsidRDefault="00D52316" w:rsidP="00D66037">
    <w:pPr>
      <w:pStyle w:val="Footer"/>
      <w:jc w:val="right"/>
    </w:pPr>
    <w:sdt>
      <w:sdtPr>
        <w:rPr>
          <w:rFonts w:ascii="Arial" w:hAnsi="Arial" w:cs="Arial"/>
          <w:bCs/>
        </w:rPr>
        <w:tag w:val="footerProjectName"/>
        <w:id w:val="1187948074"/>
        <w:placeholder>
          <w:docPart w:val="060FB73165A64ED6B09061C2495454DC"/>
        </w:placeholder>
        <w:dataBinding w:prefixMappings="xmlns:ns0='https://aurecongroup.sharepoint.com/sites/hive/Clients/WinningWork/Templates' " w:xpath="/ns0:customtags[1]/ns0:project[1]/ns0:name[1]" w:storeItemID="{9B3C78B6-CD0D-4701-BBCE-1F3CCB4228DA}"/>
        <w:text/>
      </w:sdtPr>
      <w:sdtEndPr/>
      <w:sdtContent>
        <w:r w:rsidR="009B1B47" w:rsidRPr="009B1B47">
          <w:rPr>
            <w:rFonts w:ascii="Arial" w:hAnsi="Arial" w:cs="Arial"/>
            <w:bCs/>
          </w:rPr>
          <w:t xml:space="preserve">Project Number: </w:t>
        </w:r>
        <w:proofErr w:type="gramStart"/>
        <w:r w:rsidR="009B1B47" w:rsidRPr="009B1B47">
          <w:rPr>
            <w:rFonts w:ascii="Arial" w:hAnsi="Arial" w:cs="Arial"/>
            <w:bCs/>
          </w:rPr>
          <w:t xml:space="preserve">507355 </w:t>
        </w:r>
        <w:r w:rsidR="009B1B47">
          <w:rPr>
            <w:rFonts w:ascii="Arial" w:hAnsi="Arial" w:cs="Arial"/>
            <w:bCs/>
          </w:rPr>
          <w:t xml:space="preserve"> </w:t>
        </w:r>
        <w:r w:rsidR="009B1B47" w:rsidRPr="009B1B47">
          <w:rPr>
            <w:rFonts w:ascii="Arial" w:hAnsi="Arial" w:cs="Arial"/>
            <w:bCs/>
          </w:rPr>
          <w:t>File</w:t>
        </w:r>
        <w:proofErr w:type="gramEnd"/>
        <w:r w:rsidR="009B1B47" w:rsidRPr="009B1B47">
          <w:rPr>
            <w:rFonts w:ascii="Arial" w:hAnsi="Arial" w:cs="Arial"/>
            <w:bCs/>
          </w:rPr>
          <w:t>: Technical Review of High-Value Projects Report</w:t>
        </w:r>
        <w:r w:rsidR="009B1B47">
          <w:rPr>
            <w:rFonts w:ascii="Arial" w:hAnsi="Arial" w:cs="Arial"/>
            <w:bCs/>
          </w:rPr>
          <w:t xml:space="preserve"> Rev 1 docx</w:t>
        </w:r>
      </w:sdtContent>
    </w:sdt>
    <w:r w:rsidR="00D66037" w:rsidRPr="000365DD">
      <w:rPr>
        <w:szCs w:val="12"/>
      </w:rPr>
      <w:t xml:space="preserve">, </w:t>
    </w:r>
    <w:sdt>
      <w:sdtPr>
        <w:rPr>
          <w:szCs w:val="12"/>
        </w:rPr>
        <w:tag w:val="footerDate"/>
        <w:id w:val="72949691"/>
        <w:placeholder>
          <w:docPart w:val="32EDC36781D745CD8F1EE12372AA8C09"/>
        </w:placeholder>
        <w:dataBinding w:xpath="/ns0:customtags/ns0:project/ns0:date" w:storeItemID="{9B3C78B6-CD0D-4701-BBCE-1F3CCB4228DA}"/>
        <w:date w:fullDate="2020-02-27T00:00:00Z">
          <w:dateFormat w:val="YYYY-MM-DD"/>
          <w:lid w:val="en-GB"/>
          <w:storeMappedDataAs w:val="dateTime"/>
          <w:calendar w:val="gregorian"/>
        </w:date>
      </w:sdtPr>
      <w:sdtEndPr/>
      <w:sdtContent>
        <w:r w:rsidR="009B1B47">
          <w:rPr>
            <w:szCs w:val="12"/>
          </w:rPr>
          <w:t>2020-02-27</w:t>
        </w:r>
      </w:sdtContent>
    </w:sdt>
    <w:r w:rsidR="00D66037" w:rsidRPr="000365DD">
      <w:rPr>
        <w:szCs w:val="12"/>
      </w:rPr>
      <w:t xml:space="preserve">  </w:t>
    </w:r>
    <w:r w:rsidR="00D66037" w:rsidRPr="000365DD">
      <w:rPr>
        <w:noProof/>
        <w:szCs w:val="12"/>
        <w:lang w:val="en-AU" w:eastAsia="en-AU"/>
      </w:rPr>
      <w:drawing>
        <wp:inline distT="0" distB="0" distL="0" distR="0" wp14:anchorId="0D7881D8" wp14:editId="6319E4FA">
          <wp:extent cx="55880" cy="5588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00D66037" w:rsidRPr="000365DD">
      <w:rPr>
        <w:szCs w:val="12"/>
      </w:rPr>
      <w:t xml:space="preserve"> </w:t>
    </w:r>
    <w:r w:rsidR="00D66037" w:rsidRPr="000365DD">
      <w:rPr>
        <w:b/>
        <w:szCs w:val="12"/>
      </w:rPr>
      <w:fldChar w:fldCharType="begin"/>
    </w:r>
    <w:r w:rsidR="00D66037" w:rsidRPr="000365DD">
      <w:rPr>
        <w:b/>
        <w:szCs w:val="12"/>
      </w:rPr>
      <w:instrText xml:space="preserve"> PAGE   \* MERGEFORMAT </w:instrText>
    </w:r>
    <w:r w:rsidR="00D66037" w:rsidRPr="000365DD">
      <w:rPr>
        <w:b/>
        <w:szCs w:val="12"/>
      </w:rPr>
      <w:fldChar w:fldCharType="separate"/>
    </w:r>
    <w:r w:rsidR="006F5D93">
      <w:rPr>
        <w:b/>
        <w:noProof/>
        <w:szCs w:val="12"/>
      </w:rPr>
      <w:t>3</w:t>
    </w:r>
    <w:r w:rsidR="00D66037" w:rsidRPr="000365DD">
      <w:rPr>
        <w:b/>
        <w:noProof/>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297DC" w14:textId="77777777" w:rsidR="00F45A8A" w:rsidRPr="000365DD" w:rsidRDefault="00F45A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2F7D6" w14:textId="77777777" w:rsidR="00D52316" w:rsidRPr="004C1DCF" w:rsidRDefault="00D52316" w:rsidP="006A5EA5">
      <w:r w:rsidRPr="004C1DCF">
        <w:separator/>
      </w:r>
    </w:p>
  </w:footnote>
  <w:footnote w:type="continuationSeparator" w:id="0">
    <w:p w14:paraId="3208DA74" w14:textId="77777777" w:rsidR="00D52316" w:rsidRPr="004C1DCF" w:rsidRDefault="00D52316" w:rsidP="006A5EA5">
      <w:r w:rsidRPr="004C1DCF">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FB415" w14:textId="77777777" w:rsidR="00E234E6" w:rsidRPr="000365DD" w:rsidRDefault="00E234E6" w:rsidP="00610A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E6AAE" w14:textId="77777777" w:rsidR="004168D6" w:rsidRPr="000365DD" w:rsidRDefault="004168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09DD"/>
    <w:multiLevelType w:val="multilevel"/>
    <w:tmpl w:val="83D891AC"/>
    <w:numStyleLink w:val="AureconBullets"/>
  </w:abstractNum>
  <w:abstractNum w:abstractNumId="1" w15:restartNumberingAfterBreak="0">
    <w:nsid w:val="07946B43"/>
    <w:multiLevelType w:val="multilevel"/>
    <w:tmpl w:val="08EE0B38"/>
    <w:styleLink w:val="AureconList"/>
    <w:lvl w:ilvl="0">
      <w:start w:val="1"/>
      <w:numFmt w:val="lowerLetter"/>
      <w:pStyle w:val="Numbera"/>
      <w:lvlText w:val="%1)"/>
      <w:lvlJc w:val="left"/>
      <w:pPr>
        <w:ind w:left="454" w:hanging="454"/>
      </w:pPr>
      <w:rPr>
        <w:rFonts w:hint="default"/>
      </w:rPr>
    </w:lvl>
    <w:lvl w:ilvl="1">
      <w:start w:val="1"/>
      <w:numFmt w:val="lowerRoman"/>
      <w:pStyle w:val="Numberi"/>
      <w:lvlText w:val="%2)"/>
      <w:lvlJc w:val="left"/>
      <w:pPr>
        <w:ind w:left="908" w:hanging="454"/>
      </w:pPr>
      <w:rPr>
        <w:rFonts w:hint="default"/>
      </w:rPr>
    </w:lvl>
    <w:lvl w:ilvl="2">
      <w:start w:val="1"/>
      <w:numFmt w:val="none"/>
      <w:lvlText w:val=""/>
      <w:lvlJc w:val="left"/>
      <w:pPr>
        <w:ind w:left="1362" w:hanging="454"/>
      </w:pPr>
      <w:rPr>
        <w:rFonts w:hint="default"/>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2" w15:restartNumberingAfterBreak="0">
    <w:nsid w:val="081B22FC"/>
    <w:multiLevelType w:val="multilevel"/>
    <w:tmpl w:val="41C0B396"/>
    <w:styleLink w:val="AureconHeading"/>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3" w15:restartNumberingAfterBreak="0">
    <w:nsid w:val="0F9E55FC"/>
    <w:multiLevelType w:val="multilevel"/>
    <w:tmpl w:val="63681230"/>
    <w:lvl w:ilvl="0">
      <w:start w:val="1"/>
      <w:numFmt w:val="upperLetter"/>
      <w:suff w:val="nothing"/>
      <w:lvlText w:val="%1"/>
      <w:lvlJc w:val="left"/>
      <w:pPr>
        <w:ind w:left="0" w:firstLine="0"/>
      </w:pPr>
      <w:rPr>
        <w:rFonts w:asciiTheme="majorHAnsi" w:hAnsiTheme="majorHAnsi" w:hint="default"/>
        <w:vanish/>
        <w:color w:val="5F5F5F" w:themeColor="text2"/>
        <w:sz w:val="4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10647783"/>
    <w:multiLevelType w:val="multilevel"/>
    <w:tmpl w:val="08EE0B38"/>
    <w:lvl w:ilvl="0">
      <w:start w:val="1"/>
      <w:numFmt w:val="lowerLetter"/>
      <w:lvlText w:val="%1)"/>
      <w:lvlJc w:val="left"/>
      <w:pPr>
        <w:ind w:left="454" w:hanging="454"/>
      </w:pPr>
      <w:rPr>
        <w:rFonts w:hint="default"/>
      </w:rPr>
    </w:lvl>
    <w:lvl w:ilvl="1">
      <w:start w:val="1"/>
      <w:numFmt w:val="lowerRoman"/>
      <w:lvlText w:val="%2)"/>
      <w:lvlJc w:val="left"/>
      <w:pPr>
        <w:ind w:left="908" w:hanging="454"/>
      </w:pPr>
      <w:rPr>
        <w:rFonts w:hint="default"/>
      </w:rPr>
    </w:lvl>
    <w:lvl w:ilvl="2">
      <w:start w:val="1"/>
      <w:numFmt w:val="none"/>
      <w:lvlText w:val=""/>
      <w:lvlJc w:val="left"/>
      <w:pPr>
        <w:ind w:left="1362" w:hanging="454"/>
      </w:pPr>
      <w:rPr>
        <w:rFonts w:hint="default"/>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5" w15:restartNumberingAfterBreak="0">
    <w:nsid w:val="1419286E"/>
    <w:multiLevelType w:val="multilevel"/>
    <w:tmpl w:val="19181B88"/>
    <w:styleLink w:val="Aurecon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none"/>
      <w:lvlText w:val=""/>
      <w:lvlJc w:val="left"/>
      <w:pPr>
        <w:ind w:left="851" w:hanging="851"/>
      </w:pPr>
      <w:rPr>
        <w:rFonts w:hint="default"/>
      </w:rPr>
    </w:lvl>
    <w:lvl w:ilvl="6">
      <w:start w:val="1"/>
      <w:numFmt w:val="none"/>
      <w:lvlRestart w:val="0"/>
      <w:suff w:val="nothing"/>
      <w:lvlText w:val=""/>
      <w:lvlJc w:val="left"/>
      <w:pPr>
        <w:ind w:left="851" w:hanging="851"/>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6" w15:restartNumberingAfterBreak="0">
    <w:nsid w:val="1B7D3BF0"/>
    <w:multiLevelType w:val="multilevel"/>
    <w:tmpl w:val="363AB630"/>
    <w:lvl w:ilvl="0">
      <w:start w:val="1"/>
      <w:numFmt w:val="lowerLetter"/>
      <w:lvlText w:val="%1)"/>
      <w:lvlJc w:val="left"/>
      <w:pPr>
        <w:tabs>
          <w:tab w:val="num" w:pos="284"/>
        </w:tabs>
        <w:ind w:left="284" w:hanging="284"/>
      </w:pPr>
      <w:rPr>
        <w:rFonts w:asciiTheme="minorHAnsi" w:hAnsiTheme="minorHAnsi" w:hint="default"/>
        <w:sz w:val="20"/>
      </w:rPr>
    </w:lvl>
    <w:lvl w:ilvl="1">
      <w:start w:val="1"/>
      <w:numFmt w:val="lowerRoman"/>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7" w15:restartNumberingAfterBreak="0">
    <w:nsid w:val="1E6012A0"/>
    <w:multiLevelType w:val="multilevel"/>
    <w:tmpl w:val="476E944E"/>
    <w:numStyleLink w:val="AureconAppendix"/>
  </w:abstractNum>
  <w:abstractNum w:abstractNumId="8" w15:restartNumberingAfterBreak="0">
    <w:nsid w:val="2FFF0AB2"/>
    <w:multiLevelType w:val="hybridMultilevel"/>
    <w:tmpl w:val="D9F4249C"/>
    <w:lvl w:ilvl="0" w:tplc="487E8640">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A512BF"/>
    <w:multiLevelType w:val="multilevel"/>
    <w:tmpl w:val="476E944E"/>
    <w:numStyleLink w:val="AureconAppendix"/>
  </w:abstractNum>
  <w:abstractNum w:abstractNumId="10" w15:restartNumberingAfterBreak="0">
    <w:nsid w:val="370D3606"/>
    <w:multiLevelType w:val="multilevel"/>
    <w:tmpl w:val="08EE0B38"/>
    <w:numStyleLink w:val="AureconList"/>
  </w:abstractNum>
  <w:abstractNum w:abstractNumId="11" w15:restartNumberingAfterBreak="0">
    <w:nsid w:val="37CE0D9A"/>
    <w:multiLevelType w:val="multilevel"/>
    <w:tmpl w:val="08EE0B38"/>
    <w:numStyleLink w:val="AureconList"/>
  </w:abstractNum>
  <w:abstractNum w:abstractNumId="12" w15:restartNumberingAfterBreak="0">
    <w:nsid w:val="38F25644"/>
    <w:multiLevelType w:val="multilevel"/>
    <w:tmpl w:val="83D891AC"/>
    <w:styleLink w:val="AureconBullets"/>
    <w:lvl w:ilvl="0">
      <w:start w:val="1"/>
      <w:numFmt w:val="bullet"/>
      <w:pStyle w:val="Bullet1"/>
      <w:lvlText w:val=""/>
      <w:lvlJc w:val="left"/>
      <w:pPr>
        <w:ind w:left="284" w:hanging="284"/>
      </w:pPr>
      <w:rPr>
        <w:rFonts w:ascii="Wingdings" w:hAnsi="Wingdings" w:hint="default"/>
        <w:color w:val="7AB800" w:themeColor="accent1"/>
        <w:position w:val="2"/>
        <w:sz w:val="14"/>
      </w:rPr>
    </w:lvl>
    <w:lvl w:ilvl="1">
      <w:start w:val="1"/>
      <w:numFmt w:val="bullet"/>
      <w:pStyle w:val="Bullet2"/>
      <w:lvlText w:val=""/>
      <w:lvlJc w:val="left"/>
      <w:pPr>
        <w:ind w:left="567" w:hanging="283"/>
      </w:pPr>
      <w:rPr>
        <w:rFonts w:ascii="Symbol" w:hAnsi="Symbol" w:hint="default"/>
        <w:color w:val="353D30" w:themeColor="accent2"/>
      </w:rPr>
    </w:lvl>
    <w:lvl w:ilvl="2">
      <w:start w:val="1"/>
      <w:numFmt w:val="bullet"/>
      <w:pStyle w:val="Bullet3"/>
      <w:lvlText w:val=""/>
      <w:lvlJc w:val="left"/>
      <w:pPr>
        <w:ind w:left="851" w:hanging="284"/>
      </w:pPr>
      <w:rPr>
        <w:rFonts w:ascii="Wingdings" w:hAnsi="Wingdings" w:hint="default"/>
        <w:color w:val="5F5F5F"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3" w15:restartNumberingAfterBreak="0">
    <w:nsid w:val="3A8E1857"/>
    <w:multiLevelType w:val="multilevel"/>
    <w:tmpl w:val="5BCE5470"/>
    <w:lvl w:ilvl="0">
      <w:start w:val="1"/>
      <w:numFmt w:val="bullet"/>
      <w:pStyle w:val="ListBullet"/>
      <w:lvlText w:val=""/>
      <w:lvlJc w:val="left"/>
      <w:pPr>
        <w:tabs>
          <w:tab w:val="num" w:pos="357"/>
        </w:tabs>
        <w:ind w:left="357" w:hanging="357"/>
      </w:pPr>
      <w:rPr>
        <w:rFonts w:ascii="Wingdings" w:hAnsi="Wingdings"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17C74C8"/>
    <w:multiLevelType w:val="hybridMultilevel"/>
    <w:tmpl w:val="F550B616"/>
    <w:lvl w:ilvl="0" w:tplc="09926BDA">
      <w:start w:val="6"/>
      <w:numFmt w:val="bullet"/>
      <w:lvlText w:val="-"/>
      <w:lvlJc w:val="left"/>
      <w:pPr>
        <w:ind w:left="720" w:hanging="360"/>
      </w:pPr>
      <w:rPr>
        <w:rFonts w:ascii="Cambria" w:eastAsia="Arial"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14942"/>
    <w:multiLevelType w:val="multilevel"/>
    <w:tmpl w:val="363AB630"/>
    <w:lvl w:ilvl="0">
      <w:start w:val="1"/>
      <w:numFmt w:val="lowerLetter"/>
      <w:lvlText w:val="%1)"/>
      <w:lvlJc w:val="left"/>
      <w:pPr>
        <w:tabs>
          <w:tab w:val="num" w:pos="284"/>
        </w:tabs>
        <w:ind w:left="284" w:hanging="284"/>
      </w:pPr>
      <w:rPr>
        <w:rFonts w:asciiTheme="minorHAnsi" w:hAnsiTheme="minorHAnsi" w:hint="default"/>
        <w:sz w:val="20"/>
      </w:rPr>
    </w:lvl>
    <w:lvl w:ilvl="1">
      <w:start w:val="1"/>
      <w:numFmt w:val="lowerRoman"/>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6" w15:restartNumberingAfterBreak="0">
    <w:nsid w:val="6F015A33"/>
    <w:multiLevelType w:val="multilevel"/>
    <w:tmpl w:val="476E944E"/>
    <w:styleLink w:val="AureconAppendix"/>
    <w:lvl w:ilvl="0">
      <w:start w:val="1"/>
      <w:numFmt w:val="none"/>
      <w:pStyle w:val="Appendixheading"/>
      <w:lvlText w:val=""/>
      <w:lvlJc w:val="left"/>
      <w:pPr>
        <w:ind w:left="0" w:firstLine="0"/>
      </w:pPr>
      <w:rPr>
        <w:rFonts w:hint="default"/>
      </w:rPr>
    </w:lvl>
    <w:lvl w:ilvl="1">
      <w:start w:val="1"/>
      <w:numFmt w:val="none"/>
      <w:pStyle w:val="Appendixtitl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6"/>
  </w:num>
  <w:num w:numId="3">
    <w:abstractNumId w:val="2"/>
  </w:num>
  <w:num w:numId="4">
    <w:abstractNumId w:val="2"/>
  </w:num>
  <w:num w:numId="5">
    <w:abstractNumId w:val="15"/>
    <w:lvlOverride w:ilvl="0">
      <w:lvl w:ilvl="0">
        <w:start w:val="1"/>
        <w:numFmt w:val="lowerLetter"/>
        <w:lvlText w:val="%1)"/>
        <w:lvlJc w:val="left"/>
        <w:pPr>
          <w:tabs>
            <w:tab w:val="num" w:pos="284"/>
          </w:tabs>
          <w:ind w:left="284" w:hanging="284"/>
        </w:pPr>
        <w:rPr>
          <w:rFonts w:asciiTheme="minorHAnsi" w:hAnsiTheme="minorHAnsi" w:hint="default"/>
          <w:sz w:val="16"/>
        </w:rPr>
      </w:lvl>
    </w:lvlOverride>
  </w:num>
  <w:num w:numId="6">
    <w:abstractNumId w:val="0"/>
  </w:num>
  <w:num w:numId="7">
    <w:abstractNumId w:val="1"/>
  </w:num>
  <w:num w:numId="8">
    <w:abstractNumId w:val="10"/>
  </w:num>
  <w:num w:numId="9">
    <w:abstractNumId w:val="11"/>
    <w:lvlOverride w:ilvl="0">
      <w:lvl w:ilvl="0">
        <w:start w:val="1"/>
        <w:numFmt w:val="lowerLetter"/>
        <w:pStyle w:val="Numbera"/>
        <w:lvlText w:val="%1)"/>
        <w:lvlJc w:val="left"/>
        <w:pPr>
          <w:ind w:left="454"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pStyle w:val="Numberi"/>
        <w:lvlText w:val="%2)"/>
        <w:lvlJc w:val="left"/>
        <w:pPr>
          <w:ind w:left="908"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 w:numId="14">
    <w:abstractNumId w:val="5"/>
  </w:num>
  <w:num w:numId="15">
    <w:abstractNumId w:val="5"/>
    <w:lvlOverride w:ilvl="4">
      <w:lvl w:ilvl="4">
        <w:start w:val="1"/>
        <w:numFmt w:val="decimal"/>
        <w:lvlText w:val="%1.%2.%3.%4.%5"/>
        <w:lvlJc w:val="left"/>
        <w:pPr>
          <w:tabs>
            <w:tab w:val="num" w:pos="1134"/>
          </w:tabs>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6">
    <w:abstractNumId w:val="16"/>
  </w:num>
  <w:num w:numId="17">
    <w:abstractNumId w:val="16"/>
  </w:num>
  <w:num w:numId="18">
    <w:abstractNumId w:val="16"/>
  </w:num>
  <w:num w:numId="19">
    <w:abstractNumId w:val="4"/>
    <w:lvlOverride w:ilvl="0">
      <w:lvl w:ilvl="0">
        <w:start w:val="1"/>
        <w:numFmt w:val="lowerLetter"/>
        <w:lvlText w:val="%1)"/>
        <w:lvlJc w:val="left"/>
        <w:pPr>
          <w:ind w:left="454"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908"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0">
    <w:abstractNumId w:val="16"/>
  </w:num>
  <w:num w:numId="21">
    <w:abstractNumId w:val="16"/>
  </w:num>
  <w:num w:numId="22">
    <w:abstractNumId w:val="11"/>
  </w:num>
  <w:num w:numId="23">
    <w:abstractNumId w:val="2"/>
  </w:num>
  <w:num w:numId="24">
    <w:abstractNumId w:val="2"/>
  </w:num>
  <w:num w:numId="25">
    <w:abstractNumId w:val="13"/>
  </w:num>
  <w:num w:numId="26">
    <w:abstractNumId w:val="2"/>
  </w:num>
  <w:num w:numId="27">
    <w:abstractNumId w:val="14"/>
  </w:num>
  <w:num w:numId="28">
    <w:abstractNumId w:val="2"/>
  </w:num>
  <w:num w:numId="29">
    <w:abstractNumId w:val="2"/>
  </w:num>
  <w:num w:numId="30">
    <w:abstractNumId w:val="8"/>
  </w:num>
  <w:num w:numId="3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rrentBrand" w:val="Aurecon"/>
  </w:docVars>
  <w:rsids>
    <w:rsidRoot w:val="009B1B47"/>
    <w:rsid w:val="000013B8"/>
    <w:rsid w:val="0000183B"/>
    <w:rsid w:val="00002246"/>
    <w:rsid w:val="0000423B"/>
    <w:rsid w:val="00010930"/>
    <w:rsid w:val="00013F0B"/>
    <w:rsid w:val="000209E3"/>
    <w:rsid w:val="00020E25"/>
    <w:rsid w:val="00023A52"/>
    <w:rsid w:val="00024D80"/>
    <w:rsid w:val="00026124"/>
    <w:rsid w:val="000324FB"/>
    <w:rsid w:val="000365DD"/>
    <w:rsid w:val="000422D8"/>
    <w:rsid w:val="0004459B"/>
    <w:rsid w:val="0004626B"/>
    <w:rsid w:val="0005165A"/>
    <w:rsid w:val="00053793"/>
    <w:rsid w:val="00056078"/>
    <w:rsid w:val="00063071"/>
    <w:rsid w:val="00067B88"/>
    <w:rsid w:val="00067F51"/>
    <w:rsid w:val="000715C9"/>
    <w:rsid w:val="00071F8A"/>
    <w:rsid w:val="00071FDF"/>
    <w:rsid w:val="00075EA0"/>
    <w:rsid w:val="000802C6"/>
    <w:rsid w:val="00080E3F"/>
    <w:rsid w:val="00083116"/>
    <w:rsid w:val="0008408B"/>
    <w:rsid w:val="0009413C"/>
    <w:rsid w:val="000956E2"/>
    <w:rsid w:val="00097259"/>
    <w:rsid w:val="000A4DF6"/>
    <w:rsid w:val="000C7841"/>
    <w:rsid w:val="000C7ACA"/>
    <w:rsid w:val="000D1D3C"/>
    <w:rsid w:val="000D4987"/>
    <w:rsid w:val="000D72B8"/>
    <w:rsid w:val="000D7F13"/>
    <w:rsid w:val="000E4275"/>
    <w:rsid w:val="000E4359"/>
    <w:rsid w:val="000E4A94"/>
    <w:rsid w:val="000E4D50"/>
    <w:rsid w:val="000F182A"/>
    <w:rsid w:val="000F5F56"/>
    <w:rsid w:val="000F7D3B"/>
    <w:rsid w:val="001028C1"/>
    <w:rsid w:val="00117028"/>
    <w:rsid w:val="0011719C"/>
    <w:rsid w:val="001228E1"/>
    <w:rsid w:val="001244C2"/>
    <w:rsid w:val="001306ED"/>
    <w:rsid w:val="00130E5D"/>
    <w:rsid w:val="0015098D"/>
    <w:rsid w:val="001511A9"/>
    <w:rsid w:val="00166DC6"/>
    <w:rsid w:val="00176B67"/>
    <w:rsid w:val="001773E6"/>
    <w:rsid w:val="00183189"/>
    <w:rsid w:val="001931CF"/>
    <w:rsid w:val="001937AE"/>
    <w:rsid w:val="00195EC0"/>
    <w:rsid w:val="00196D4C"/>
    <w:rsid w:val="001A0276"/>
    <w:rsid w:val="001A23C6"/>
    <w:rsid w:val="001A4CDB"/>
    <w:rsid w:val="001A4F5B"/>
    <w:rsid w:val="001A698A"/>
    <w:rsid w:val="001A73CA"/>
    <w:rsid w:val="001B1012"/>
    <w:rsid w:val="001B41E6"/>
    <w:rsid w:val="001B5010"/>
    <w:rsid w:val="001B5418"/>
    <w:rsid w:val="001B73A6"/>
    <w:rsid w:val="001C009F"/>
    <w:rsid w:val="001C68A5"/>
    <w:rsid w:val="001D0731"/>
    <w:rsid w:val="001D1645"/>
    <w:rsid w:val="001D183B"/>
    <w:rsid w:val="001D4184"/>
    <w:rsid w:val="001D4A09"/>
    <w:rsid w:val="001D5697"/>
    <w:rsid w:val="001D728A"/>
    <w:rsid w:val="001E0DFF"/>
    <w:rsid w:val="001E1FB1"/>
    <w:rsid w:val="001E5AC8"/>
    <w:rsid w:val="001F1FCD"/>
    <w:rsid w:val="001F48F1"/>
    <w:rsid w:val="001F5DC1"/>
    <w:rsid w:val="00200C70"/>
    <w:rsid w:val="002013C3"/>
    <w:rsid w:val="002038BC"/>
    <w:rsid w:val="00206598"/>
    <w:rsid w:val="0021179E"/>
    <w:rsid w:val="00215F9F"/>
    <w:rsid w:val="00220932"/>
    <w:rsid w:val="00223664"/>
    <w:rsid w:val="0022561B"/>
    <w:rsid w:val="00226541"/>
    <w:rsid w:val="00230381"/>
    <w:rsid w:val="00231B71"/>
    <w:rsid w:val="002328C7"/>
    <w:rsid w:val="00234E6A"/>
    <w:rsid w:val="00241174"/>
    <w:rsid w:val="00241DC2"/>
    <w:rsid w:val="00245A87"/>
    <w:rsid w:val="00246663"/>
    <w:rsid w:val="00247554"/>
    <w:rsid w:val="00247A8B"/>
    <w:rsid w:val="00253A2D"/>
    <w:rsid w:val="002569AB"/>
    <w:rsid w:val="00260365"/>
    <w:rsid w:val="00261B13"/>
    <w:rsid w:val="00271CF9"/>
    <w:rsid w:val="002761CE"/>
    <w:rsid w:val="002809BD"/>
    <w:rsid w:val="00280E2F"/>
    <w:rsid w:val="00292FE2"/>
    <w:rsid w:val="0029316C"/>
    <w:rsid w:val="002A1555"/>
    <w:rsid w:val="002A279D"/>
    <w:rsid w:val="002A501E"/>
    <w:rsid w:val="002A5F50"/>
    <w:rsid w:val="002B00CE"/>
    <w:rsid w:val="002B2C31"/>
    <w:rsid w:val="002B3924"/>
    <w:rsid w:val="002B3D3A"/>
    <w:rsid w:val="002B6237"/>
    <w:rsid w:val="002C4417"/>
    <w:rsid w:val="002D7BA3"/>
    <w:rsid w:val="002E4E3A"/>
    <w:rsid w:val="002E5A37"/>
    <w:rsid w:val="002F0143"/>
    <w:rsid w:val="002F12F0"/>
    <w:rsid w:val="002F7FB6"/>
    <w:rsid w:val="00300585"/>
    <w:rsid w:val="00303D82"/>
    <w:rsid w:val="00305B91"/>
    <w:rsid w:val="00311118"/>
    <w:rsid w:val="00311743"/>
    <w:rsid w:val="003119E4"/>
    <w:rsid w:val="0031423D"/>
    <w:rsid w:val="00316BEC"/>
    <w:rsid w:val="00321BF3"/>
    <w:rsid w:val="003222C2"/>
    <w:rsid w:val="0032243B"/>
    <w:rsid w:val="003232D0"/>
    <w:rsid w:val="0032425C"/>
    <w:rsid w:val="003245F8"/>
    <w:rsid w:val="00325583"/>
    <w:rsid w:val="00325632"/>
    <w:rsid w:val="00325B76"/>
    <w:rsid w:val="003304CE"/>
    <w:rsid w:val="00330622"/>
    <w:rsid w:val="0033668A"/>
    <w:rsid w:val="00340B05"/>
    <w:rsid w:val="003422EE"/>
    <w:rsid w:val="0034254E"/>
    <w:rsid w:val="00345AF6"/>
    <w:rsid w:val="00347C36"/>
    <w:rsid w:val="00347E40"/>
    <w:rsid w:val="0035279A"/>
    <w:rsid w:val="0035452B"/>
    <w:rsid w:val="00354570"/>
    <w:rsid w:val="00355CBB"/>
    <w:rsid w:val="003612BC"/>
    <w:rsid w:val="00361D0C"/>
    <w:rsid w:val="00366391"/>
    <w:rsid w:val="00366F79"/>
    <w:rsid w:val="00370B8B"/>
    <w:rsid w:val="0037174B"/>
    <w:rsid w:val="00372B49"/>
    <w:rsid w:val="003776E3"/>
    <w:rsid w:val="00380759"/>
    <w:rsid w:val="00391D0E"/>
    <w:rsid w:val="00392186"/>
    <w:rsid w:val="00394141"/>
    <w:rsid w:val="003975FE"/>
    <w:rsid w:val="003A58F1"/>
    <w:rsid w:val="003A71DE"/>
    <w:rsid w:val="003B04E9"/>
    <w:rsid w:val="003B0930"/>
    <w:rsid w:val="003B6D1B"/>
    <w:rsid w:val="003C02D0"/>
    <w:rsid w:val="003C3FC0"/>
    <w:rsid w:val="003C5292"/>
    <w:rsid w:val="003C696D"/>
    <w:rsid w:val="003D055F"/>
    <w:rsid w:val="003D3B3C"/>
    <w:rsid w:val="003D6412"/>
    <w:rsid w:val="003D7F13"/>
    <w:rsid w:val="003E1607"/>
    <w:rsid w:val="003E55D7"/>
    <w:rsid w:val="003E5DD5"/>
    <w:rsid w:val="003E5E01"/>
    <w:rsid w:val="003E71C8"/>
    <w:rsid w:val="003F04AE"/>
    <w:rsid w:val="003F12DD"/>
    <w:rsid w:val="00402405"/>
    <w:rsid w:val="004034D4"/>
    <w:rsid w:val="0040393B"/>
    <w:rsid w:val="00407D42"/>
    <w:rsid w:val="00412AF1"/>
    <w:rsid w:val="004148C7"/>
    <w:rsid w:val="004168D6"/>
    <w:rsid w:val="0041770E"/>
    <w:rsid w:val="0042189D"/>
    <w:rsid w:val="0042427B"/>
    <w:rsid w:val="004273DB"/>
    <w:rsid w:val="00431101"/>
    <w:rsid w:val="00431EC2"/>
    <w:rsid w:val="00446A6E"/>
    <w:rsid w:val="00453E25"/>
    <w:rsid w:val="004601CA"/>
    <w:rsid w:val="00462A2F"/>
    <w:rsid w:val="00463E35"/>
    <w:rsid w:val="00464B66"/>
    <w:rsid w:val="00464C7F"/>
    <w:rsid w:val="00470D6C"/>
    <w:rsid w:val="004714E2"/>
    <w:rsid w:val="00472C98"/>
    <w:rsid w:val="0047386F"/>
    <w:rsid w:val="0048155D"/>
    <w:rsid w:val="00481AE1"/>
    <w:rsid w:val="00481BB6"/>
    <w:rsid w:val="00483761"/>
    <w:rsid w:val="00486EAA"/>
    <w:rsid w:val="00490AA2"/>
    <w:rsid w:val="00490B0F"/>
    <w:rsid w:val="004918E3"/>
    <w:rsid w:val="00496C59"/>
    <w:rsid w:val="004A17DE"/>
    <w:rsid w:val="004A3868"/>
    <w:rsid w:val="004A59CF"/>
    <w:rsid w:val="004A6EE7"/>
    <w:rsid w:val="004B11AD"/>
    <w:rsid w:val="004B4B3E"/>
    <w:rsid w:val="004B51B1"/>
    <w:rsid w:val="004C172F"/>
    <w:rsid w:val="004C1DCF"/>
    <w:rsid w:val="004C2DD9"/>
    <w:rsid w:val="004C6509"/>
    <w:rsid w:val="004D3759"/>
    <w:rsid w:val="004D60EA"/>
    <w:rsid w:val="004D7885"/>
    <w:rsid w:val="004E4502"/>
    <w:rsid w:val="004E5851"/>
    <w:rsid w:val="004F14FA"/>
    <w:rsid w:val="004F2544"/>
    <w:rsid w:val="004F3634"/>
    <w:rsid w:val="004F36CB"/>
    <w:rsid w:val="004F7CEB"/>
    <w:rsid w:val="005003B3"/>
    <w:rsid w:val="005012E1"/>
    <w:rsid w:val="0050299C"/>
    <w:rsid w:val="005031CB"/>
    <w:rsid w:val="00503782"/>
    <w:rsid w:val="00503D71"/>
    <w:rsid w:val="00507307"/>
    <w:rsid w:val="005121FD"/>
    <w:rsid w:val="00513D13"/>
    <w:rsid w:val="00515984"/>
    <w:rsid w:val="00515D5A"/>
    <w:rsid w:val="00517060"/>
    <w:rsid w:val="00520A60"/>
    <w:rsid w:val="00521FE7"/>
    <w:rsid w:val="005265D9"/>
    <w:rsid w:val="00526E87"/>
    <w:rsid w:val="0052778C"/>
    <w:rsid w:val="005328FE"/>
    <w:rsid w:val="005447F1"/>
    <w:rsid w:val="0054690D"/>
    <w:rsid w:val="00554038"/>
    <w:rsid w:val="0056018F"/>
    <w:rsid w:val="00561076"/>
    <w:rsid w:val="00562395"/>
    <w:rsid w:val="00563FFA"/>
    <w:rsid w:val="00564170"/>
    <w:rsid w:val="00566299"/>
    <w:rsid w:val="00570EDB"/>
    <w:rsid w:val="00572C77"/>
    <w:rsid w:val="005735C9"/>
    <w:rsid w:val="00574978"/>
    <w:rsid w:val="005775F7"/>
    <w:rsid w:val="00581A7B"/>
    <w:rsid w:val="00585962"/>
    <w:rsid w:val="005913F3"/>
    <w:rsid w:val="00594B0A"/>
    <w:rsid w:val="005956F8"/>
    <w:rsid w:val="0059598C"/>
    <w:rsid w:val="00596465"/>
    <w:rsid w:val="005A289D"/>
    <w:rsid w:val="005B1EB1"/>
    <w:rsid w:val="005B47B4"/>
    <w:rsid w:val="005B56B9"/>
    <w:rsid w:val="005B626B"/>
    <w:rsid w:val="005B7EDB"/>
    <w:rsid w:val="005C161F"/>
    <w:rsid w:val="005D0B4F"/>
    <w:rsid w:val="005D0C59"/>
    <w:rsid w:val="005D15B2"/>
    <w:rsid w:val="005D191E"/>
    <w:rsid w:val="005E39D9"/>
    <w:rsid w:val="005F2234"/>
    <w:rsid w:val="005F27E8"/>
    <w:rsid w:val="00610374"/>
    <w:rsid w:val="00610A59"/>
    <w:rsid w:val="00614388"/>
    <w:rsid w:val="0062307C"/>
    <w:rsid w:val="0062438F"/>
    <w:rsid w:val="006249ED"/>
    <w:rsid w:val="006312C4"/>
    <w:rsid w:val="00634896"/>
    <w:rsid w:val="006350B7"/>
    <w:rsid w:val="00641B82"/>
    <w:rsid w:val="0065110F"/>
    <w:rsid w:val="00653B85"/>
    <w:rsid w:val="006604A7"/>
    <w:rsid w:val="00661115"/>
    <w:rsid w:val="00664827"/>
    <w:rsid w:val="00664E88"/>
    <w:rsid w:val="00672D13"/>
    <w:rsid w:val="00692E82"/>
    <w:rsid w:val="00696033"/>
    <w:rsid w:val="006A19B8"/>
    <w:rsid w:val="006A2243"/>
    <w:rsid w:val="006A22A9"/>
    <w:rsid w:val="006A33B5"/>
    <w:rsid w:val="006A3492"/>
    <w:rsid w:val="006A360E"/>
    <w:rsid w:val="006A5EA5"/>
    <w:rsid w:val="006A61F2"/>
    <w:rsid w:val="006B0683"/>
    <w:rsid w:val="006B282D"/>
    <w:rsid w:val="006B564B"/>
    <w:rsid w:val="006B7400"/>
    <w:rsid w:val="006B7D2B"/>
    <w:rsid w:val="006C0C48"/>
    <w:rsid w:val="006C1970"/>
    <w:rsid w:val="006C1CEA"/>
    <w:rsid w:val="006C3D59"/>
    <w:rsid w:val="006C43C8"/>
    <w:rsid w:val="006D21D7"/>
    <w:rsid w:val="006D325C"/>
    <w:rsid w:val="006D5A28"/>
    <w:rsid w:val="006D615B"/>
    <w:rsid w:val="006E5CC1"/>
    <w:rsid w:val="006F2F74"/>
    <w:rsid w:val="006F3398"/>
    <w:rsid w:val="006F5676"/>
    <w:rsid w:val="006F5D93"/>
    <w:rsid w:val="006F6D9D"/>
    <w:rsid w:val="006F796C"/>
    <w:rsid w:val="00703BDE"/>
    <w:rsid w:val="007043A1"/>
    <w:rsid w:val="007059BA"/>
    <w:rsid w:val="0070713B"/>
    <w:rsid w:val="0071354A"/>
    <w:rsid w:val="00716B13"/>
    <w:rsid w:val="00723813"/>
    <w:rsid w:val="00724546"/>
    <w:rsid w:val="0073146F"/>
    <w:rsid w:val="0073167B"/>
    <w:rsid w:val="0073461F"/>
    <w:rsid w:val="00736CED"/>
    <w:rsid w:val="007405F7"/>
    <w:rsid w:val="00741A93"/>
    <w:rsid w:val="007504A9"/>
    <w:rsid w:val="00752A0A"/>
    <w:rsid w:val="0075445A"/>
    <w:rsid w:val="00754EDB"/>
    <w:rsid w:val="007551E4"/>
    <w:rsid w:val="00755DCB"/>
    <w:rsid w:val="007620DB"/>
    <w:rsid w:val="00763292"/>
    <w:rsid w:val="00766B36"/>
    <w:rsid w:val="00775917"/>
    <w:rsid w:val="007769BD"/>
    <w:rsid w:val="00781C57"/>
    <w:rsid w:val="00783E19"/>
    <w:rsid w:val="00794AB6"/>
    <w:rsid w:val="00795A50"/>
    <w:rsid w:val="007A47E7"/>
    <w:rsid w:val="007B0029"/>
    <w:rsid w:val="007B358F"/>
    <w:rsid w:val="007B359D"/>
    <w:rsid w:val="007B452D"/>
    <w:rsid w:val="007C1004"/>
    <w:rsid w:val="007C707E"/>
    <w:rsid w:val="007C79A4"/>
    <w:rsid w:val="007D13A4"/>
    <w:rsid w:val="007D5BD5"/>
    <w:rsid w:val="007E0C3C"/>
    <w:rsid w:val="007E77B9"/>
    <w:rsid w:val="007F4DCA"/>
    <w:rsid w:val="0080135D"/>
    <w:rsid w:val="00803A24"/>
    <w:rsid w:val="00806798"/>
    <w:rsid w:val="008068A7"/>
    <w:rsid w:val="00806950"/>
    <w:rsid w:val="00813D61"/>
    <w:rsid w:val="0081499B"/>
    <w:rsid w:val="00816957"/>
    <w:rsid w:val="00817D8C"/>
    <w:rsid w:val="00823883"/>
    <w:rsid w:val="00830D01"/>
    <w:rsid w:val="0083125C"/>
    <w:rsid w:val="008350A2"/>
    <w:rsid w:val="00835C81"/>
    <w:rsid w:val="008433C8"/>
    <w:rsid w:val="00845E6C"/>
    <w:rsid w:val="00847BCA"/>
    <w:rsid w:val="008510FB"/>
    <w:rsid w:val="008525A0"/>
    <w:rsid w:val="00855505"/>
    <w:rsid w:val="008556C1"/>
    <w:rsid w:val="008557C9"/>
    <w:rsid w:val="00861B72"/>
    <w:rsid w:val="00863ECB"/>
    <w:rsid w:val="008640CE"/>
    <w:rsid w:val="00865405"/>
    <w:rsid w:val="00866E31"/>
    <w:rsid w:val="008674E3"/>
    <w:rsid w:val="008678A0"/>
    <w:rsid w:val="008726A2"/>
    <w:rsid w:val="00873590"/>
    <w:rsid w:val="00873D4D"/>
    <w:rsid w:val="008767B9"/>
    <w:rsid w:val="00880EDA"/>
    <w:rsid w:val="008817C9"/>
    <w:rsid w:val="00881C15"/>
    <w:rsid w:val="00882449"/>
    <w:rsid w:val="00883B2F"/>
    <w:rsid w:val="00886B9F"/>
    <w:rsid w:val="00890C4A"/>
    <w:rsid w:val="008912EA"/>
    <w:rsid w:val="00894245"/>
    <w:rsid w:val="008A062F"/>
    <w:rsid w:val="008A5C05"/>
    <w:rsid w:val="008B03CA"/>
    <w:rsid w:val="008B0B1D"/>
    <w:rsid w:val="008B1090"/>
    <w:rsid w:val="008B372E"/>
    <w:rsid w:val="008C01D1"/>
    <w:rsid w:val="008C02F8"/>
    <w:rsid w:val="008C151C"/>
    <w:rsid w:val="008C3F6A"/>
    <w:rsid w:val="008C73F5"/>
    <w:rsid w:val="008D0BF2"/>
    <w:rsid w:val="008D73EF"/>
    <w:rsid w:val="008E02CB"/>
    <w:rsid w:val="008E64A7"/>
    <w:rsid w:val="008E6AFA"/>
    <w:rsid w:val="008E6CFB"/>
    <w:rsid w:val="008E7BA7"/>
    <w:rsid w:val="008F033C"/>
    <w:rsid w:val="008F388D"/>
    <w:rsid w:val="00905085"/>
    <w:rsid w:val="009051B9"/>
    <w:rsid w:val="00912D21"/>
    <w:rsid w:val="00915740"/>
    <w:rsid w:val="0091592A"/>
    <w:rsid w:val="00915C4C"/>
    <w:rsid w:val="00920451"/>
    <w:rsid w:val="00930184"/>
    <w:rsid w:val="00930691"/>
    <w:rsid w:val="00931DB2"/>
    <w:rsid w:val="009325C8"/>
    <w:rsid w:val="0093417D"/>
    <w:rsid w:val="00936C02"/>
    <w:rsid w:val="00941DDA"/>
    <w:rsid w:val="009435BA"/>
    <w:rsid w:val="00943FEA"/>
    <w:rsid w:val="00951851"/>
    <w:rsid w:val="00951EAB"/>
    <w:rsid w:val="009548DA"/>
    <w:rsid w:val="00957477"/>
    <w:rsid w:val="009604E6"/>
    <w:rsid w:val="00960A0E"/>
    <w:rsid w:val="009659D1"/>
    <w:rsid w:val="00970372"/>
    <w:rsid w:val="00970B82"/>
    <w:rsid w:val="0097126E"/>
    <w:rsid w:val="00980E29"/>
    <w:rsid w:val="00983B84"/>
    <w:rsid w:val="00986457"/>
    <w:rsid w:val="00986CBC"/>
    <w:rsid w:val="009872F2"/>
    <w:rsid w:val="00987893"/>
    <w:rsid w:val="00990645"/>
    <w:rsid w:val="0099195F"/>
    <w:rsid w:val="009961D4"/>
    <w:rsid w:val="009969C0"/>
    <w:rsid w:val="009A1B73"/>
    <w:rsid w:val="009A1C11"/>
    <w:rsid w:val="009A264E"/>
    <w:rsid w:val="009A3590"/>
    <w:rsid w:val="009A7F5D"/>
    <w:rsid w:val="009B02D9"/>
    <w:rsid w:val="009B048F"/>
    <w:rsid w:val="009B1B47"/>
    <w:rsid w:val="009B468B"/>
    <w:rsid w:val="009B47F9"/>
    <w:rsid w:val="009B71C0"/>
    <w:rsid w:val="009C1871"/>
    <w:rsid w:val="009C6368"/>
    <w:rsid w:val="009D0733"/>
    <w:rsid w:val="009D66A6"/>
    <w:rsid w:val="009D7FFE"/>
    <w:rsid w:val="009E06DB"/>
    <w:rsid w:val="009E2C06"/>
    <w:rsid w:val="009E5EDB"/>
    <w:rsid w:val="009F5A43"/>
    <w:rsid w:val="009F6902"/>
    <w:rsid w:val="009F7770"/>
    <w:rsid w:val="009F7F1C"/>
    <w:rsid w:val="00A058FB"/>
    <w:rsid w:val="00A07C14"/>
    <w:rsid w:val="00A11E94"/>
    <w:rsid w:val="00A1292A"/>
    <w:rsid w:val="00A13112"/>
    <w:rsid w:val="00A134B9"/>
    <w:rsid w:val="00A3022A"/>
    <w:rsid w:val="00A333E5"/>
    <w:rsid w:val="00A33784"/>
    <w:rsid w:val="00A342A0"/>
    <w:rsid w:val="00A34D64"/>
    <w:rsid w:val="00A37CA2"/>
    <w:rsid w:val="00A4135B"/>
    <w:rsid w:val="00A423C5"/>
    <w:rsid w:val="00A46BD6"/>
    <w:rsid w:val="00A47DA3"/>
    <w:rsid w:val="00A50101"/>
    <w:rsid w:val="00A51F9F"/>
    <w:rsid w:val="00A53F88"/>
    <w:rsid w:val="00A550DE"/>
    <w:rsid w:val="00A563E6"/>
    <w:rsid w:val="00A56510"/>
    <w:rsid w:val="00A60D48"/>
    <w:rsid w:val="00A60E32"/>
    <w:rsid w:val="00A63472"/>
    <w:rsid w:val="00A64214"/>
    <w:rsid w:val="00A67965"/>
    <w:rsid w:val="00A67A41"/>
    <w:rsid w:val="00A71C9B"/>
    <w:rsid w:val="00A747F6"/>
    <w:rsid w:val="00A75950"/>
    <w:rsid w:val="00A86885"/>
    <w:rsid w:val="00A90635"/>
    <w:rsid w:val="00A93E29"/>
    <w:rsid w:val="00AA2B15"/>
    <w:rsid w:val="00AA3F44"/>
    <w:rsid w:val="00AA4BE4"/>
    <w:rsid w:val="00AA5E47"/>
    <w:rsid w:val="00AA7023"/>
    <w:rsid w:val="00AB0537"/>
    <w:rsid w:val="00AB299B"/>
    <w:rsid w:val="00AB5A05"/>
    <w:rsid w:val="00AB667F"/>
    <w:rsid w:val="00AC143B"/>
    <w:rsid w:val="00AC2A83"/>
    <w:rsid w:val="00AC30F5"/>
    <w:rsid w:val="00AC5C35"/>
    <w:rsid w:val="00AD11A6"/>
    <w:rsid w:val="00AD3640"/>
    <w:rsid w:val="00AE0090"/>
    <w:rsid w:val="00AE14F0"/>
    <w:rsid w:val="00AE21CF"/>
    <w:rsid w:val="00AE3776"/>
    <w:rsid w:val="00AE567C"/>
    <w:rsid w:val="00AF5900"/>
    <w:rsid w:val="00AF7235"/>
    <w:rsid w:val="00B03591"/>
    <w:rsid w:val="00B0381E"/>
    <w:rsid w:val="00B0491A"/>
    <w:rsid w:val="00B04CD6"/>
    <w:rsid w:val="00B062DA"/>
    <w:rsid w:val="00B12942"/>
    <w:rsid w:val="00B12AE5"/>
    <w:rsid w:val="00B3087C"/>
    <w:rsid w:val="00B316A7"/>
    <w:rsid w:val="00B379A6"/>
    <w:rsid w:val="00B408F8"/>
    <w:rsid w:val="00B4253B"/>
    <w:rsid w:val="00B4508D"/>
    <w:rsid w:val="00B51110"/>
    <w:rsid w:val="00B51ACF"/>
    <w:rsid w:val="00B54B0B"/>
    <w:rsid w:val="00B562A7"/>
    <w:rsid w:val="00B60E6D"/>
    <w:rsid w:val="00B65F95"/>
    <w:rsid w:val="00B67AC2"/>
    <w:rsid w:val="00B7354F"/>
    <w:rsid w:val="00B74818"/>
    <w:rsid w:val="00B7595A"/>
    <w:rsid w:val="00B764BD"/>
    <w:rsid w:val="00B83C6F"/>
    <w:rsid w:val="00B91212"/>
    <w:rsid w:val="00B95909"/>
    <w:rsid w:val="00BA08C9"/>
    <w:rsid w:val="00BA0EDF"/>
    <w:rsid w:val="00BA33DC"/>
    <w:rsid w:val="00BA5E44"/>
    <w:rsid w:val="00BA63C0"/>
    <w:rsid w:val="00BA6598"/>
    <w:rsid w:val="00BA6868"/>
    <w:rsid w:val="00BA7518"/>
    <w:rsid w:val="00BA770B"/>
    <w:rsid w:val="00BA7C64"/>
    <w:rsid w:val="00BB50F3"/>
    <w:rsid w:val="00BC2A85"/>
    <w:rsid w:val="00BC3663"/>
    <w:rsid w:val="00BC432F"/>
    <w:rsid w:val="00BC4583"/>
    <w:rsid w:val="00BC5847"/>
    <w:rsid w:val="00BD03AC"/>
    <w:rsid w:val="00BD3163"/>
    <w:rsid w:val="00BD6C26"/>
    <w:rsid w:val="00BE0F94"/>
    <w:rsid w:val="00BE2C33"/>
    <w:rsid w:val="00BE34A7"/>
    <w:rsid w:val="00BE7C62"/>
    <w:rsid w:val="00BF49CD"/>
    <w:rsid w:val="00BF5130"/>
    <w:rsid w:val="00BF7F43"/>
    <w:rsid w:val="00C0117C"/>
    <w:rsid w:val="00C018EB"/>
    <w:rsid w:val="00C048F9"/>
    <w:rsid w:val="00C04FF0"/>
    <w:rsid w:val="00C069E9"/>
    <w:rsid w:val="00C105D3"/>
    <w:rsid w:val="00C13584"/>
    <w:rsid w:val="00C1443F"/>
    <w:rsid w:val="00C15E19"/>
    <w:rsid w:val="00C17D9D"/>
    <w:rsid w:val="00C20963"/>
    <w:rsid w:val="00C22D60"/>
    <w:rsid w:val="00C27736"/>
    <w:rsid w:val="00C27F5F"/>
    <w:rsid w:val="00C3277D"/>
    <w:rsid w:val="00C374C0"/>
    <w:rsid w:val="00C456B4"/>
    <w:rsid w:val="00C46A03"/>
    <w:rsid w:val="00C50240"/>
    <w:rsid w:val="00C51035"/>
    <w:rsid w:val="00C51581"/>
    <w:rsid w:val="00C51FAD"/>
    <w:rsid w:val="00C53F62"/>
    <w:rsid w:val="00C54774"/>
    <w:rsid w:val="00C623A3"/>
    <w:rsid w:val="00C6423C"/>
    <w:rsid w:val="00C663D6"/>
    <w:rsid w:val="00C6750D"/>
    <w:rsid w:val="00C70266"/>
    <w:rsid w:val="00C719A5"/>
    <w:rsid w:val="00C76743"/>
    <w:rsid w:val="00C85B52"/>
    <w:rsid w:val="00C87B46"/>
    <w:rsid w:val="00C9047E"/>
    <w:rsid w:val="00C90D5D"/>
    <w:rsid w:val="00C9277B"/>
    <w:rsid w:val="00C9625D"/>
    <w:rsid w:val="00C96CEF"/>
    <w:rsid w:val="00CA050E"/>
    <w:rsid w:val="00CA220D"/>
    <w:rsid w:val="00CA3DD7"/>
    <w:rsid w:val="00CB0DD4"/>
    <w:rsid w:val="00CB1699"/>
    <w:rsid w:val="00CB55D6"/>
    <w:rsid w:val="00CB6E2D"/>
    <w:rsid w:val="00CB75E5"/>
    <w:rsid w:val="00CD153C"/>
    <w:rsid w:val="00CD5CEB"/>
    <w:rsid w:val="00CD5D4C"/>
    <w:rsid w:val="00CE040E"/>
    <w:rsid w:val="00CE1253"/>
    <w:rsid w:val="00CE1B4E"/>
    <w:rsid w:val="00CE2C6A"/>
    <w:rsid w:val="00CE72FA"/>
    <w:rsid w:val="00CF1120"/>
    <w:rsid w:val="00CF388E"/>
    <w:rsid w:val="00CF5BB6"/>
    <w:rsid w:val="00CF5F20"/>
    <w:rsid w:val="00CF6ABA"/>
    <w:rsid w:val="00D01648"/>
    <w:rsid w:val="00D023CC"/>
    <w:rsid w:val="00D037A2"/>
    <w:rsid w:val="00D12594"/>
    <w:rsid w:val="00D14BE2"/>
    <w:rsid w:val="00D15193"/>
    <w:rsid w:val="00D162B8"/>
    <w:rsid w:val="00D17A1E"/>
    <w:rsid w:val="00D22652"/>
    <w:rsid w:val="00D24245"/>
    <w:rsid w:val="00D456BE"/>
    <w:rsid w:val="00D478EF"/>
    <w:rsid w:val="00D52316"/>
    <w:rsid w:val="00D525FD"/>
    <w:rsid w:val="00D52E00"/>
    <w:rsid w:val="00D5671B"/>
    <w:rsid w:val="00D577F5"/>
    <w:rsid w:val="00D57852"/>
    <w:rsid w:val="00D5796B"/>
    <w:rsid w:val="00D61192"/>
    <w:rsid w:val="00D63D5E"/>
    <w:rsid w:val="00D64424"/>
    <w:rsid w:val="00D65A5B"/>
    <w:rsid w:val="00D66037"/>
    <w:rsid w:val="00D6799A"/>
    <w:rsid w:val="00D70730"/>
    <w:rsid w:val="00D710EC"/>
    <w:rsid w:val="00D904C2"/>
    <w:rsid w:val="00D93F5F"/>
    <w:rsid w:val="00D95EFB"/>
    <w:rsid w:val="00D972B5"/>
    <w:rsid w:val="00DA1050"/>
    <w:rsid w:val="00DA70F0"/>
    <w:rsid w:val="00DB01A7"/>
    <w:rsid w:val="00DB7AB7"/>
    <w:rsid w:val="00DB7D7D"/>
    <w:rsid w:val="00DC085F"/>
    <w:rsid w:val="00DC4E12"/>
    <w:rsid w:val="00DD5B86"/>
    <w:rsid w:val="00DD6813"/>
    <w:rsid w:val="00DD7EA1"/>
    <w:rsid w:val="00DE2318"/>
    <w:rsid w:val="00DF34FD"/>
    <w:rsid w:val="00DF3C71"/>
    <w:rsid w:val="00DF4CC6"/>
    <w:rsid w:val="00DF63D6"/>
    <w:rsid w:val="00E00B70"/>
    <w:rsid w:val="00E015E4"/>
    <w:rsid w:val="00E01748"/>
    <w:rsid w:val="00E03D34"/>
    <w:rsid w:val="00E041E5"/>
    <w:rsid w:val="00E111C1"/>
    <w:rsid w:val="00E127A4"/>
    <w:rsid w:val="00E141E1"/>
    <w:rsid w:val="00E146BF"/>
    <w:rsid w:val="00E17778"/>
    <w:rsid w:val="00E230E2"/>
    <w:rsid w:val="00E234E6"/>
    <w:rsid w:val="00E338FD"/>
    <w:rsid w:val="00E367E2"/>
    <w:rsid w:val="00E374F6"/>
    <w:rsid w:val="00E413A9"/>
    <w:rsid w:val="00E42CB7"/>
    <w:rsid w:val="00E445EB"/>
    <w:rsid w:val="00E50000"/>
    <w:rsid w:val="00E50085"/>
    <w:rsid w:val="00E5115F"/>
    <w:rsid w:val="00E54859"/>
    <w:rsid w:val="00E55AF0"/>
    <w:rsid w:val="00E5675D"/>
    <w:rsid w:val="00E56F36"/>
    <w:rsid w:val="00E647A4"/>
    <w:rsid w:val="00E7067F"/>
    <w:rsid w:val="00E70B61"/>
    <w:rsid w:val="00E777CD"/>
    <w:rsid w:val="00E77975"/>
    <w:rsid w:val="00E82547"/>
    <w:rsid w:val="00E82C55"/>
    <w:rsid w:val="00E83DB5"/>
    <w:rsid w:val="00E914A5"/>
    <w:rsid w:val="00E91A7F"/>
    <w:rsid w:val="00E9211B"/>
    <w:rsid w:val="00E93406"/>
    <w:rsid w:val="00E94B12"/>
    <w:rsid w:val="00E96C32"/>
    <w:rsid w:val="00E97277"/>
    <w:rsid w:val="00E97DDC"/>
    <w:rsid w:val="00E97FE6"/>
    <w:rsid w:val="00EA3C03"/>
    <w:rsid w:val="00EA4DF7"/>
    <w:rsid w:val="00EA5A9C"/>
    <w:rsid w:val="00EA5B5E"/>
    <w:rsid w:val="00EB4567"/>
    <w:rsid w:val="00EB4A9E"/>
    <w:rsid w:val="00EC0294"/>
    <w:rsid w:val="00EC0E5A"/>
    <w:rsid w:val="00EC145C"/>
    <w:rsid w:val="00EC3C68"/>
    <w:rsid w:val="00EC5E72"/>
    <w:rsid w:val="00EC7E03"/>
    <w:rsid w:val="00ED022D"/>
    <w:rsid w:val="00ED181D"/>
    <w:rsid w:val="00ED5550"/>
    <w:rsid w:val="00EE5526"/>
    <w:rsid w:val="00EE791E"/>
    <w:rsid w:val="00EF41FD"/>
    <w:rsid w:val="00EF4A4D"/>
    <w:rsid w:val="00EF5218"/>
    <w:rsid w:val="00EF7AAF"/>
    <w:rsid w:val="00F00140"/>
    <w:rsid w:val="00F00E49"/>
    <w:rsid w:val="00F05598"/>
    <w:rsid w:val="00F10FA0"/>
    <w:rsid w:val="00F12D27"/>
    <w:rsid w:val="00F1464A"/>
    <w:rsid w:val="00F17AA1"/>
    <w:rsid w:val="00F2071D"/>
    <w:rsid w:val="00F20C43"/>
    <w:rsid w:val="00F222C9"/>
    <w:rsid w:val="00F23AD6"/>
    <w:rsid w:val="00F24BDC"/>
    <w:rsid w:val="00F26ABA"/>
    <w:rsid w:val="00F26EB1"/>
    <w:rsid w:val="00F2784C"/>
    <w:rsid w:val="00F3172D"/>
    <w:rsid w:val="00F323B8"/>
    <w:rsid w:val="00F42459"/>
    <w:rsid w:val="00F45A8A"/>
    <w:rsid w:val="00F47481"/>
    <w:rsid w:val="00F5008F"/>
    <w:rsid w:val="00F553E1"/>
    <w:rsid w:val="00F57CBE"/>
    <w:rsid w:val="00F61BFF"/>
    <w:rsid w:val="00F726EA"/>
    <w:rsid w:val="00F74124"/>
    <w:rsid w:val="00F80E1E"/>
    <w:rsid w:val="00F81048"/>
    <w:rsid w:val="00F84FE1"/>
    <w:rsid w:val="00FB2755"/>
    <w:rsid w:val="00FB3671"/>
    <w:rsid w:val="00FB4BD9"/>
    <w:rsid w:val="00FB6523"/>
    <w:rsid w:val="00FB7C52"/>
    <w:rsid w:val="00FC0AC1"/>
    <w:rsid w:val="00FC10A0"/>
    <w:rsid w:val="00FC5D53"/>
    <w:rsid w:val="00FD3C61"/>
    <w:rsid w:val="00FD5021"/>
    <w:rsid w:val="00FE016A"/>
    <w:rsid w:val="00FE4C6C"/>
    <w:rsid w:val="00FE6542"/>
    <w:rsid w:val="00FF1D3B"/>
    <w:rsid w:val="00FF1F56"/>
    <w:rsid w:val="00FF27FF"/>
    <w:rsid w:val="00FF3392"/>
    <w:rsid w:val="00FF3BD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7B6B6"/>
  <w15:chartTrackingRefBased/>
  <w15:docId w15:val="{BFCC136E-E5A7-4BFE-8799-7C5A23808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locked="1" w:uiPriority="72"/>
    <w:lsdException w:name="Colorful Grid" w:locked="1"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DA3"/>
    <w:pPr>
      <w:spacing w:after="0" w:line="240" w:lineRule="auto"/>
    </w:pPr>
    <w:rPr>
      <w:lang w:val="en-GB"/>
    </w:rPr>
  </w:style>
  <w:style w:type="paragraph" w:styleId="Heading1">
    <w:name w:val="heading 1"/>
    <w:basedOn w:val="Normal"/>
    <w:next w:val="BodyText"/>
    <w:link w:val="Heading1Char"/>
    <w:uiPriority w:val="9"/>
    <w:qFormat/>
    <w:rsid w:val="00855505"/>
    <w:pPr>
      <w:keepNext/>
      <w:keepLines/>
      <w:numPr>
        <w:numId w:val="4"/>
      </w:numPr>
      <w:spacing w:before="400" w:after="240" w:line="276" w:lineRule="auto"/>
      <w:outlineLvl w:val="0"/>
    </w:pPr>
    <w:rPr>
      <w:rFonts w:asciiTheme="majorHAnsi" w:eastAsiaTheme="majorEastAsia" w:hAnsiTheme="majorHAnsi" w:cstheme="majorHAnsi"/>
      <w:bCs/>
      <w:color w:val="5F5F5F" w:themeColor="text2"/>
      <w:sz w:val="40"/>
      <w:szCs w:val="40"/>
    </w:rPr>
  </w:style>
  <w:style w:type="paragraph" w:styleId="Heading2">
    <w:name w:val="heading 2"/>
    <w:basedOn w:val="Normal"/>
    <w:next w:val="BodyText"/>
    <w:link w:val="Heading2Char"/>
    <w:uiPriority w:val="9"/>
    <w:unhideWhenUsed/>
    <w:qFormat/>
    <w:rsid w:val="00855505"/>
    <w:pPr>
      <w:keepNext/>
      <w:keepLines/>
      <w:numPr>
        <w:ilvl w:val="1"/>
        <w:numId w:val="4"/>
      </w:numPr>
      <w:spacing w:before="400" w:after="120" w:line="276" w:lineRule="auto"/>
      <w:outlineLvl w:val="1"/>
    </w:pPr>
    <w:rPr>
      <w:rFonts w:asciiTheme="majorHAnsi" w:eastAsiaTheme="majorEastAsia" w:hAnsiTheme="majorHAnsi"/>
      <w:b/>
      <w:bCs/>
      <w:color w:val="7AB800" w:themeColor="accent1"/>
      <w:sz w:val="32"/>
      <w:szCs w:val="32"/>
    </w:rPr>
  </w:style>
  <w:style w:type="paragraph" w:styleId="Heading3">
    <w:name w:val="heading 3"/>
    <w:basedOn w:val="Normal"/>
    <w:next w:val="BodyText"/>
    <w:link w:val="Heading3Char"/>
    <w:uiPriority w:val="9"/>
    <w:unhideWhenUsed/>
    <w:qFormat/>
    <w:rsid w:val="00855505"/>
    <w:pPr>
      <w:keepNext/>
      <w:keepLines/>
      <w:numPr>
        <w:ilvl w:val="2"/>
        <w:numId w:val="4"/>
      </w:numPr>
      <w:spacing w:before="400" w:after="120" w:line="276" w:lineRule="auto"/>
      <w:outlineLvl w:val="2"/>
    </w:pPr>
    <w:rPr>
      <w:rFonts w:asciiTheme="majorHAnsi" w:eastAsiaTheme="majorEastAsia" w:hAnsiTheme="majorHAnsi" w:cstheme="majorHAnsi"/>
      <w:b/>
      <w:bCs/>
      <w:color w:val="5F5F5F" w:themeColor="text2"/>
      <w:sz w:val="26"/>
      <w:szCs w:val="26"/>
    </w:rPr>
  </w:style>
  <w:style w:type="paragraph" w:styleId="Heading4">
    <w:name w:val="heading 4"/>
    <w:basedOn w:val="Normal"/>
    <w:next w:val="BodyText"/>
    <w:link w:val="Heading4Char"/>
    <w:uiPriority w:val="9"/>
    <w:unhideWhenUsed/>
    <w:qFormat/>
    <w:rsid w:val="00855505"/>
    <w:pPr>
      <w:keepNext/>
      <w:keepLines/>
      <w:spacing w:before="400" w:after="120" w:line="276" w:lineRule="auto"/>
      <w:outlineLvl w:val="3"/>
    </w:pPr>
    <w:rPr>
      <w:rFonts w:eastAsiaTheme="majorEastAsia" w:cstheme="majorBidi"/>
      <w:b/>
      <w:bCs/>
      <w:iCs/>
      <w:color w:val="353D30" w:themeColor="accent2"/>
      <w:sz w:val="24"/>
      <w:szCs w:val="24"/>
    </w:rPr>
  </w:style>
  <w:style w:type="paragraph" w:styleId="Heading5">
    <w:name w:val="heading 5"/>
    <w:basedOn w:val="Normal"/>
    <w:next w:val="BodyText"/>
    <w:link w:val="Heading5Char"/>
    <w:uiPriority w:val="9"/>
    <w:unhideWhenUsed/>
    <w:qFormat/>
    <w:rsid w:val="00855505"/>
    <w:pPr>
      <w:keepNext/>
      <w:keepLines/>
      <w:spacing w:before="400" w:after="120" w:line="276" w:lineRule="auto"/>
      <w:outlineLvl w:val="4"/>
    </w:pPr>
    <w:rPr>
      <w:rFonts w:asciiTheme="majorHAnsi" w:eastAsiaTheme="majorEastAsia" w:hAnsiTheme="majorHAnsi" w:cstheme="majorBidi"/>
      <w:b/>
      <w:color w:val="5F5F5F" w:themeColor="text2"/>
      <w:sz w:val="24"/>
      <w:szCs w:val="24"/>
    </w:rPr>
  </w:style>
  <w:style w:type="paragraph" w:styleId="Heading6">
    <w:name w:val="heading 6"/>
    <w:basedOn w:val="Normal"/>
    <w:next w:val="BodyText"/>
    <w:link w:val="Heading6Char"/>
    <w:uiPriority w:val="9"/>
    <w:unhideWhenUsed/>
    <w:qFormat/>
    <w:rsid w:val="00855505"/>
    <w:pPr>
      <w:keepNext/>
      <w:keepLines/>
      <w:spacing w:before="400" w:after="120" w:line="276" w:lineRule="auto"/>
      <w:outlineLvl w:val="5"/>
    </w:pPr>
    <w:rPr>
      <w:rFonts w:asciiTheme="majorHAnsi" w:eastAsiaTheme="majorEastAsia" w:hAnsiTheme="majorHAnsi" w:cstheme="majorBidi"/>
      <w:b/>
      <w:iCs/>
      <w:color w:val="000000" w:themeColor="text1"/>
    </w:rPr>
  </w:style>
  <w:style w:type="paragraph" w:styleId="Heading7">
    <w:name w:val="heading 7"/>
    <w:basedOn w:val="Normal"/>
    <w:next w:val="BodyText"/>
    <w:link w:val="Heading7Char"/>
    <w:uiPriority w:val="9"/>
    <w:unhideWhenUsed/>
    <w:qFormat/>
    <w:rsid w:val="00855505"/>
    <w:pPr>
      <w:keepNext/>
      <w:keepLines/>
      <w:spacing w:before="400" w:after="120" w:line="276" w:lineRule="auto"/>
      <w:outlineLvl w:val="6"/>
    </w:pPr>
    <w:rPr>
      <w:rFonts w:asciiTheme="majorHAnsi" w:eastAsiaTheme="majorEastAsia" w:hAnsiTheme="majorHAnsi" w:cstheme="majorBidi"/>
      <w:b/>
      <w:iCs/>
      <w:color w:val="5F5F5F" w:themeColor="text2"/>
    </w:rPr>
  </w:style>
  <w:style w:type="paragraph" w:styleId="Heading8">
    <w:name w:val="heading 8"/>
    <w:basedOn w:val="Normal"/>
    <w:next w:val="Normal"/>
    <w:link w:val="Heading8Char"/>
    <w:uiPriority w:val="9"/>
    <w:semiHidden/>
    <w:rsid w:val="00890C4A"/>
    <w:pPr>
      <w:keepNext/>
      <w:keepLines/>
      <w:spacing w:before="400" w:after="120"/>
      <w:outlineLvl w:val="7"/>
    </w:pPr>
    <w:rPr>
      <w:rFonts w:asciiTheme="majorHAnsi" w:eastAsiaTheme="majorEastAsia" w:hAnsiTheme="majorHAnsi" w:cstheme="majorBidi"/>
      <w:b/>
    </w:rPr>
  </w:style>
  <w:style w:type="paragraph" w:styleId="Heading9">
    <w:name w:val="heading 9"/>
    <w:basedOn w:val="Heading8"/>
    <w:next w:val="Normal"/>
    <w:link w:val="Heading9Char"/>
    <w:uiPriority w:val="9"/>
    <w:semiHidden/>
    <w:qFormat/>
    <w:rsid w:val="00890C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C1443F"/>
    <w:pPr>
      <w:spacing w:after="120" w:line="276" w:lineRule="auto"/>
      <w:ind w:left="851" w:hanging="851"/>
    </w:pPr>
    <w:rPr>
      <w:b/>
      <w:bCs/>
      <w:color w:val="353D30" w:themeColor="accent2"/>
      <w:sz w:val="18"/>
      <w:szCs w:val="18"/>
    </w:rPr>
  </w:style>
  <w:style w:type="paragraph" w:styleId="NoSpacing">
    <w:name w:val="No Spacing"/>
    <w:basedOn w:val="Normal"/>
    <w:link w:val="NoSpacingChar"/>
    <w:uiPriority w:val="1"/>
    <w:qFormat/>
    <w:rsid w:val="00C1443F"/>
  </w:style>
  <w:style w:type="paragraph" w:customStyle="1" w:styleId="ChapterHeading">
    <w:name w:val="Chapter Heading"/>
    <w:basedOn w:val="Heading1"/>
    <w:next w:val="Normal"/>
    <w:link w:val="ChapterHeadingChar"/>
    <w:semiHidden/>
    <w:rsid w:val="00394141"/>
    <w:pPr>
      <w:numPr>
        <w:numId w:val="0"/>
      </w:numPr>
      <w:ind w:left="567" w:hanging="567"/>
      <w:outlineLvl w:val="9"/>
    </w:pPr>
    <w:rPr>
      <w:b/>
      <w:spacing w:val="5"/>
      <w:kern w:val="28"/>
      <w:sz w:val="70"/>
      <w:szCs w:val="70"/>
    </w:rPr>
  </w:style>
  <w:style w:type="character" w:customStyle="1" w:styleId="ChapterHeadingChar">
    <w:name w:val="Chapter Heading Char"/>
    <w:basedOn w:val="TitleChar"/>
    <w:link w:val="ChapterHeading"/>
    <w:semiHidden/>
    <w:rsid w:val="00C04FF0"/>
    <w:rPr>
      <w:rFonts w:asciiTheme="majorHAnsi" w:eastAsiaTheme="majorEastAsia" w:hAnsiTheme="majorHAnsi" w:cstheme="majorHAnsi"/>
      <w:bCs/>
      <w:color w:val="7AB800" w:themeColor="accent1"/>
      <w:spacing w:val="5"/>
      <w:kern w:val="28"/>
      <w:sz w:val="70"/>
      <w:szCs w:val="70"/>
      <w:lang w:val="en-GB"/>
    </w:rPr>
  </w:style>
  <w:style w:type="character" w:customStyle="1" w:styleId="Heading1Char">
    <w:name w:val="Heading 1 Char"/>
    <w:basedOn w:val="DefaultParagraphFont"/>
    <w:link w:val="Heading1"/>
    <w:uiPriority w:val="9"/>
    <w:rsid w:val="00855505"/>
    <w:rPr>
      <w:rFonts w:asciiTheme="majorHAnsi" w:eastAsiaTheme="majorEastAsia" w:hAnsiTheme="majorHAnsi" w:cstheme="majorHAnsi"/>
      <w:bCs/>
      <w:color w:val="5F5F5F" w:themeColor="text2"/>
      <w:sz w:val="40"/>
      <w:szCs w:val="40"/>
      <w:lang w:val="en-GB"/>
    </w:rPr>
  </w:style>
  <w:style w:type="paragraph" w:customStyle="1" w:styleId="Section">
    <w:name w:val="Section"/>
    <w:basedOn w:val="Title"/>
    <w:link w:val="SectionChar"/>
    <w:qFormat/>
    <w:rsid w:val="003C5292"/>
  </w:style>
  <w:style w:type="character" w:customStyle="1" w:styleId="SectionChar">
    <w:name w:val="Section Char"/>
    <w:basedOn w:val="TitleChar"/>
    <w:link w:val="Section"/>
    <w:rsid w:val="003C5292"/>
    <w:rPr>
      <w:rFonts w:ascii="Arial" w:eastAsiaTheme="majorEastAsia" w:hAnsi="Arial" w:cstheme="majorBidi"/>
      <w:color w:val="7AB800" w:themeColor="accent1"/>
      <w:spacing w:val="5"/>
      <w:kern w:val="28"/>
      <w:sz w:val="70"/>
      <w:szCs w:val="52"/>
    </w:rPr>
  </w:style>
  <w:style w:type="paragraph" w:styleId="Title">
    <w:name w:val="Title"/>
    <w:basedOn w:val="Normal"/>
    <w:next w:val="Normal"/>
    <w:link w:val="TitleChar"/>
    <w:uiPriority w:val="10"/>
    <w:semiHidden/>
    <w:qFormat/>
    <w:rsid w:val="00890C4A"/>
    <w:pPr>
      <w:spacing w:after="300"/>
      <w:contextualSpacing/>
    </w:pPr>
    <w:rPr>
      <w:rFonts w:ascii="Arial" w:eastAsiaTheme="majorEastAsia" w:hAnsi="Arial" w:cstheme="majorBidi"/>
      <w:color w:val="7AB800" w:themeColor="accent1"/>
      <w:spacing w:val="5"/>
      <w:kern w:val="28"/>
      <w:sz w:val="70"/>
      <w:szCs w:val="52"/>
      <w:lang w:val="en-AU"/>
    </w:rPr>
  </w:style>
  <w:style w:type="character" w:customStyle="1" w:styleId="TitleChar">
    <w:name w:val="Title Char"/>
    <w:basedOn w:val="DefaultParagraphFont"/>
    <w:link w:val="Title"/>
    <w:uiPriority w:val="10"/>
    <w:semiHidden/>
    <w:rsid w:val="00890C4A"/>
    <w:rPr>
      <w:rFonts w:ascii="Arial" w:eastAsiaTheme="majorEastAsia" w:hAnsi="Arial" w:cstheme="majorBidi"/>
      <w:color w:val="7AB800" w:themeColor="accent1"/>
      <w:spacing w:val="5"/>
      <w:kern w:val="28"/>
      <w:sz w:val="70"/>
      <w:szCs w:val="52"/>
    </w:rPr>
  </w:style>
  <w:style w:type="paragraph" w:customStyle="1" w:styleId="DividerTitle">
    <w:name w:val="Divider Title"/>
    <w:basedOn w:val="Normal"/>
    <w:link w:val="DividerTitleChar"/>
    <w:semiHidden/>
    <w:qFormat/>
    <w:rsid w:val="003C5292"/>
    <w:pPr>
      <w:keepNext/>
      <w:keepLines/>
      <w:spacing w:before="170" w:after="113"/>
      <w:ind w:left="567" w:hanging="567"/>
    </w:pPr>
    <w:rPr>
      <w:rFonts w:asciiTheme="majorHAnsi" w:eastAsiaTheme="majorEastAsia" w:hAnsiTheme="majorHAnsi" w:cstheme="majorHAnsi"/>
      <w:bCs/>
      <w:color w:val="FFFFFF" w:themeColor="background1"/>
      <w:spacing w:val="5"/>
      <w:kern w:val="28"/>
      <w:sz w:val="70"/>
      <w:szCs w:val="70"/>
      <w:lang w:val="en-AU"/>
    </w:rPr>
  </w:style>
  <w:style w:type="character" w:customStyle="1" w:styleId="DividerTitleChar">
    <w:name w:val="Divider Title Char"/>
    <w:basedOn w:val="DefaultParagraphFont"/>
    <w:link w:val="DividerTitle"/>
    <w:semiHidden/>
    <w:rsid w:val="003C5292"/>
    <w:rPr>
      <w:rFonts w:asciiTheme="majorHAnsi" w:eastAsiaTheme="majorEastAsia" w:hAnsiTheme="majorHAnsi" w:cstheme="majorHAnsi"/>
      <w:bCs/>
      <w:color w:val="FFFFFF" w:themeColor="background1"/>
      <w:spacing w:val="5"/>
      <w:kern w:val="28"/>
      <w:sz w:val="70"/>
      <w:szCs w:val="70"/>
    </w:rPr>
  </w:style>
  <w:style w:type="paragraph" w:styleId="TOC1">
    <w:name w:val="toc 1"/>
    <w:basedOn w:val="Normal"/>
    <w:next w:val="Normal"/>
    <w:uiPriority w:val="39"/>
    <w:unhideWhenUsed/>
    <w:rsid w:val="00F26EB1"/>
    <w:pPr>
      <w:tabs>
        <w:tab w:val="left" w:pos="283"/>
        <w:tab w:val="right" w:leader="dot" w:pos="9638"/>
      </w:tabs>
      <w:spacing w:before="240" w:after="60" w:line="276" w:lineRule="auto"/>
      <w:ind w:left="720" w:hanging="720"/>
      <w:contextualSpacing/>
    </w:pPr>
    <w:rPr>
      <w:b/>
      <w:noProof/>
      <w:color w:val="353D30" w:themeColor="accent2"/>
    </w:rPr>
  </w:style>
  <w:style w:type="paragraph" w:customStyle="1" w:styleId="InfoBoxInfoTitle">
    <w:name w:val="InfoBox Info Title"/>
    <w:basedOn w:val="Normal"/>
    <w:semiHidden/>
    <w:qFormat/>
    <w:rsid w:val="003C5292"/>
    <w:pPr>
      <w:spacing w:before="100" w:after="30"/>
    </w:pPr>
    <w:rPr>
      <w:b/>
      <w:color w:val="353D30" w:themeColor="accent2"/>
      <w:sz w:val="17"/>
    </w:rPr>
  </w:style>
  <w:style w:type="paragraph" w:customStyle="1" w:styleId="InfoBoxInfoText">
    <w:name w:val="InfoBox Info Text"/>
    <w:basedOn w:val="InfoBoxInfoTitle"/>
    <w:semiHidden/>
    <w:qFormat/>
    <w:rsid w:val="003C5292"/>
    <w:pPr>
      <w:spacing w:before="10"/>
    </w:pPr>
    <w:rPr>
      <w:b w:val="0"/>
      <w:color w:val="auto"/>
    </w:rPr>
  </w:style>
  <w:style w:type="paragraph" w:customStyle="1" w:styleId="InfoBoxNormal">
    <w:name w:val="InfoBox Normal"/>
    <w:basedOn w:val="InfoBoxInfoText"/>
    <w:semiHidden/>
    <w:qFormat/>
    <w:rsid w:val="003C5292"/>
    <w:pPr>
      <w:spacing w:before="0" w:after="0" w:line="260" w:lineRule="exact"/>
    </w:pPr>
    <w:rPr>
      <w:sz w:val="18"/>
    </w:rPr>
  </w:style>
  <w:style w:type="paragraph" w:customStyle="1" w:styleId="InfoBoxHeading2">
    <w:name w:val="InfoBox Heading 2"/>
    <w:basedOn w:val="InfoBoxNormal"/>
    <w:semiHidden/>
    <w:qFormat/>
    <w:rsid w:val="003C5292"/>
    <w:pPr>
      <w:spacing w:before="30" w:after="30"/>
    </w:pPr>
    <w:rPr>
      <w:b/>
    </w:rPr>
  </w:style>
  <w:style w:type="paragraph" w:customStyle="1" w:styleId="InfoBoxHeading1">
    <w:name w:val="InfoBox Heading 1"/>
    <w:basedOn w:val="InfoBoxHeading2"/>
    <w:semiHidden/>
    <w:qFormat/>
    <w:rsid w:val="003C5292"/>
    <w:pPr>
      <w:spacing w:before="200" w:after="120" w:line="240" w:lineRule="auto"/>
    </w:pPr>
    <w:rPr>
      <w:color w:val="353D30" w:themeColor="accent2"/>
      <w:sz w:val="28"/>
    </w:rPr>
  </w:style>
  <w:style w:type="paragraph" w:customStyle="1" w:styleId="InfoBoxIntroText">
    <w:name w:val="InfoBox Intro Text"/>
    <w:basedOn w:val="Normal"/>
    <w:link w:val="InfoBoxIntroTextChar"/>
    <w:semiHidden/>
    <w:qFormat/>
    <w:rsid w:val="003C5292"/>
    <w:pPr>
      <w:spacing w:after="113" w:line="280" w:lineRule="exact"/>
    </w:pPr>
    <w:rPr>
      <w:rFonts w:ascii="Arial" w:eastAsia="Times New Roman" w:hAnsi="Arial" w:cs="Arial"/>
      <w:color w:val="353D30" w:themeColor="accent2"/>
      <w:sz w:val="24"/>
      <w:szCs w:val="24"/>
      <w:lang w:val="en-AU"/>
    </w:rPr>
  </w:style>
  <w:style w:type="character" w:customStyle="1" w:styleId="InfoBoxIntroTextChar">
    <w:name w:val="InfoBox Intro Text Char"/>
    <w:basedOn w:val="DefaultParagraphFont"/>
    <w:link w:val="InfoBoxIntroText"/>
    <w:semiHidden/>
    <w:rsid w:val="003C5292"/>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3C5292"/>
    <w:pPr>
      <w:spacing w:after="160"/>
    </w:pPr>
    <w:rPr>
      <w:rFonts w:ascii="Arial" w:eastAsia="Times New Roman" w:hAnsi="Arial"/>
      <w:b/>
      <w:color w:val="353D30"/>
      <w:sz w:val="40"/>
      <w:szCs w:val="40"/>
      <w:lang w:val="en-AU"/>
    </w:rPr>
  </w:style>
  <w:style w:type="character" w:customStyle="1" w:styleId="InfoBoxTitleChar">
    <w:name w:val="InfoBox Title Char"/>
    <w:basedOn w:val="DefaultParagraphFont"/>
    <w:link w:val="InfoBoxTitle"/>
    <w:semiHidden/>
    <w:rsid w:val="003C5292"/>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3C5292"/>
    <w:pPr>
      <w:spacing w:after="160"/>
    </w:pPr>
    <w:rPr>
      <w:rFonts w:ascii="Arial" w:eastAsia="Times New Roman" w:hAnsi="Arial"/>
      <w:color w:val="353D30"/>
      <w:sz w:val="40"/>
      <w:szCs w:val="40"/>
      <w:lang w:val="en-AU"/>
    </w:rPr>
  </w:style>
  <w:style w:type="character" w:customStyle="1" w:styleId="InfoBoxSubtitleChar">
    <w:name w:val="InfoBox Subtitle Char"/>
    <w:basedOn w:val="DefaultParagraphFont"/>
    <w:link w:val="InfoBoxSubtitle"/>
    <w:semiHidden/>
    <w:rsid w:val="003C5292"/>
    <w:rPr>
      <w:rFonts w:ascii="Arial" w:eastAsia="Times New Roman" w:hAnsi="Arial"/>
      <w:color w:val="353D30"/>
      <w:sz w:val="40"/>
      <w:szCs w:val="40"/>
    </w:rPr>
  </w:style>
  <w:style w:type="paragraph" w:customStyle="1" w:styleId="H1">
    <w:name w:val="H1"/>
    <w:basedOn w:val="Heading1"/>
    <w:link w:val="H1Char"/>
    <w:semiHidden/>
    <w:qFormat/>
    <w:rsid w:val="003C5292"/>
    <w:pPr>
      <w:numPr>
        <w:numId w:val="0"/>
      </w:numPr>
      <w:ind w:left="1134" w:hanging="1134"/>
    </w:pPr>
    <w:rPr>
      <w:color w:val="7AB800" w:themeColor="accent1"/>
      <w:sz w:val="28"/>
      <w:szCs w:val="28"/>
    </w:rPr>
  </w:style>
  <w:style w:type="character" w:customStyle="1" w:styleId="H1Char">
    <w:name w:val="H1 Char"/>
    <w:basedOn w:val="Heading1Char"/>
    <w:link w:val="H1"/>
    <w:semiHidden/>
    <w:rsid w:val="003C5292"/>
    <w:rPr>
      <w:rFonts w:asciiTheme="majorHAnsi" w:eastAsiaTheme="majorEastAsia" w:hAnsiTheme="majorHAnsi" w:cstheme="majorHAnsi"/>
      <w:bCs/>
      <w:color w:val="7AB800" w:themeColor="accent1"/>
      <w:sz w:val="28"/>
      <w:szCs w:val="28"/>
      <w:lang w:val="en-GB"/>
    </w:rPr>
  </w:style>
  <w:style w:type="paragraph" w:customStyle="1" w:styleId="H3">
    <w:name w:val="H3"/>
    <w:basedOn w:val="H1"/>
    <w:next w:val="Normal"/>
    <w:link w:val="H3Char"/>
    <w:semiHidden/>
    <w:qFormat/>
    <w:rsid w:val="003C5292"/>
    <w:pPr>
      <w:spacing w:line="240" w:lineRule="exact"/>
      <w:ind w:left="0" w:firstLine="0"/>
    </w:pPr>
  </w:style>
  <w:style w:type="character" w:customStyle="1" w:styleId="H3Char">
    <w:name w:val="H3 Char"/>
    <w:basedOn w:val="H1Char"/>
    <w:link w:val="H3"/>
    <w:semiHidden/>
    <w:rsid w:val="003C5292"/>
    <w:rPr>
      <w:rFonts w:asciiTheme="majorHAnsi" w:eastAsiaTheme="majorEastAsia" w:hAnsiTheme="majorHAnsi" w:cstheme="majorHAnsi"/>
      <w:bCs/>
      <w:color w:val="7AB800" w:themeColor="accent1"/>
      <w:sz w:val="28"/>
      <w:szCs w:val="28"/>
      <w:lang w:val="en-GB"/>
    </w:rPr>
  </w:style>
  <w:style w:type="paragraph" w:customStyle="1" w:styleId="InfoBoxSubtitle2">
    <w:name w:val="InfoBox Subtitle 2"/>
    <w:basedOn w:val="Normal"/>
    <w:link w:val="InfoBoxSubtitle2Char"/>
    <w:semiHidden/>
    <w:qFormat/>
    <w:rsid w:val="003C5292"/>
    <w:pPr>
      <w:spacing w:after="160"/>
    </w:pPr>
    <w:rPr>
      <w:rFonts w:ascii="Arial" w:hAnsi="Arial"/>
      <w:sz w:val="28"/>
      <w:szCs w:val="28"/>
      <w:lang w:val="en-AU"/>
    </w:rPr>
  </w:style>
  <w:style w:type="character" w:customStyle="1" w:styleId="InfoBoxSubtitle2Char">
    <w:name w:val="InfoBox Subtitle 2 Char"/>
    <w:basedOn w:val="DefaultParagraphFont"/>
    <w:link w:val="InfoBoxSubtitle2"/>
    <w:semiHidden/>
    <w:rsid w:val="003C5292"/>
    <w:rPr>
      <w:rFonts w:ascii="Arial" w:hAnsi="Arial"/>
      <w:sz w:val="28"/>
      <w:szCs w:val="28"/>
    </w:rPr>
  </w:style>
  <w:style w:type="paragraph" w:customStyle="1" w:styleId="InfoBoxTitle2">
    <w:name w:val="InfoBox Title 2"/>
    <w:basedOn w:val="Normal"/>
    <w:link w:val="InfoBoxTitle2Char"/>
    <w:semiHidden/>
    <w:qFormat/>
    <w:rsid w:val="003C5292"/>
    <w:pPr>
      <w:spacing w:after="160"/>
    </w:pPr>
    <w:rPr>
      <w:rFonts w:ascii="Arial" w:hAnsi="Arial"/>
      <w:b/>
      <w:color w:val="353D30" w:themeColor="accent2"/>
      <w:sz w:val="28"/>
      <w:szCs w:val="28"/>
      <w:lang w:val="en-AU"/>
    </w:rPr>
  </w:style>
  <w:style w:type="character" w:customStyle="1" w:styleId="InfoBoxTitle2Char">
    <w:name w:val="InfoBox Title 2 Char"/>
    <w:basedOn w:val="DefaultParagraphFont"/>
    <w:link w:val="InfoBoxTitle2"/>
    <w:semiHidden/>
    <w:rsid w:val="003C5292"/>
    <w:rPr>
      <w:rFonts w:ascii="Arial" w:hAnsi="Arial"/>
      <w:b/>
      <w:color w:val="353D30" w:themeColor="accent2"/>
      <w:sz w:val="28"/>
      <w:szCs w:val="28"/>
    </w:rPr>
  </w:style>
  <w:style w:type="paragraph" w:customStyle="1" w:styleId="SingleLineSpacingText">
    <w:name w:val="Single Line Spacing Text"/>
    <w:next w:val="Normal"/>
    <w:semiHidden/>
    <w:qFormat/>
    <w:rsid w:val="003C5292"/>
    <w:pPr>
      <w:spacing w:after="0" w:line="240" w:lineRule="auto"/>
    </w:pPr>
    <w:rPr>
      <w:rFonts w:ascii="Arial" w:hAnsi="Arial" w:cs="Arial"/>
    </w:rPr>
  </w:style>
  <w:style w:type="paragraph" w:customStyle="1" w:styleId="Bullet1">
    <w:name w:val="Bullet 1"/>
    <w:basedOn w:val="Normal"/>
    <w:qFormat/>
    <w:rsid w:val="007405F7"/>
    <w:pPr>
      <w:numPr>
        <w:numId w:val="6"/>
      </w:numPr>
      <w:spacing w:after="120" w:line="276" w:lineRule="auto"/>
    </w:pPr>
    <w:rPr>
      <w:rFonts w:ascii="Arial" w:hAnsi="Arial"/>
    </w:rPr>
  </w:style>
  <w:style w:type="paragraph" w:styleId="ListParagraph">
    <w:name w:val="List Paragraph"/>
    <w:basedOn w:val="Normal"/>
    <w:uiPriority w:val="34"/>
    <w:semiHidden/>
    <w:rsid w:val="00394141"/>
    <w:pPr>
      <w:ind w:left="720"/>
      <w:contextualSpacing/>
    </w:pPr>
  </w:style>
  <w:style w:type="paragraph" w:customStyle="1" w:styleId="Bullet2">
    <w:name w:val="Bullet 2"/>
    <w:basedOn w:val="Normal"/>
    <w:qFormat/>
    <w:rsid w:val="007405F7"/>
    <w:pPr>
      <w:numPr>
        <w:ilvl w:val="1"/>
        <w:numId w:val="6"/>
      </w:numPr>
      <w:spacing w:after="120" w:line="276" w:lineRule="auto"/>
    </w:pPr>
    <w:rPr>
      <w:rFonts w:ascii="Arial" w:hAnsi="Arial"/>
    </w:rPr>
  </w:style>
  <w:style w:type="paragraph" w:customStyle="1" w:styleId="Bullet3">
    <w:name w:val="Bullet 3"/>
    <w:basedOn w:val="Normal"/>
    <w:qFormat/>
    <w:rsid w:val="007405F7"/>
    <w:pPr>
      <w:numPr>
        <w:ilvl w:val="2"/>
        <w:numId w:val="6"/>
      </w:numPr>
      <w:spacing w:after="120" w:line="276" w:lineRule="auto"/>
    </w:pPr>
    <w:rPr>
      <w:rFonts w:ascii="Arial" w:hAnsi="Arial"/>
    </w:rPr>
  </w:style>
  <w:style w:type="character" w:customStyle="1" w:styleId="Heading2Char">
    <w:name w:val="Heading 2 Char"/>
    <w:basedOn w:val="DefaultParagraphFont"/>
    <w:link w:val="Heading2"/>
    <w:uiPriority w:val="9"/>
    <w:rsid w:val="00855505"/>
    <w:rPr>
      <w:rFonts w:asciiTheme="majorHAnsi" w:eastAsiaTheme="majorEastAsia" w:hAnsiTheme="majorHAnsi"/>
      <w:b/>
      <w:bCs/>
      <w:color w:val="7AB800" w:themeColor="accent1"/>
      <w:sz w:val="32"/>
      <w:szCs w:val="32"/>
      <w:lang w:val="en-GB"/>
    </w:rPr>
  </w:style>
  <w:style w:type="character" w:customStyle="1" w:styleId="Heading3Char">
    <w:name w:val="Heading 3 Char"/>
    <w:basedOn w:val="DefaultParagraphFont"/>
    <w:link w:val="Heading3"/>
    <w:uiPriority w:val="9"/>
    <w:rsid w:val="00855505"/>
    <w:rPr>
      <w:rFonts w:asciiTheme="majorHAnsi" w:eastAsiaTheme="majorEastAsia" w:hAnsiTheme="majorHAnsi" w:cstheme="majorHAnsi"/>
      <w:b/>
      <w:bCs/>
      <w:color w:val="5F5F5F" w:themeColor="text2"/>
      <w:sz w:val="26"/>
      <w:szCs w:val="26"/>
      <w:lang w:val="en-GB"/>
    </w:rPr>
  </w:style>
  <w:style w:type="character" w:customStyle="1" w:styleId="Heading4Char">
    <w:name w:val="Heading 4 Char"/>
    <w:basedOn w:val="DefaultParagraphFont"/>
    <w:link w:val="Heading4"/>
    <w:uiPriority w:val="9"/>
    <w:rsid w:val="00855505"/>
    <w:rPr>
      <w:rFonts w:eastAsiaTheme="majorEastAsia" w:cstheme="majorBidi"/>
      <w:b/>
      <w:bCs/>
      <w:iCs/>
      <w:color w:val="353D30" w:themeColor="accent2"/>
      <w:sz w:val="24"/>
      <w:szCs w:val="24"/>
      <w:lang w:val="en-GB"/>
    </w:rPr>
  </w:style>
  <w:style w:type="character" w:customStyle="1" w:styleId="Heading6Char">
    <w:name w:val="Heading 6 Char"/>
    <w:basedOn w:val="DefaultParagraphFont"/>
    <w:link w:val="Heading6"/>
    <w:uiPriority w:val="9"/>
    <w:rsid w:val="00855505"/>
    <w:rPr>
      <w:rFonts w:asciiTheme="majorHAnsi" w:eastAsiaTheme="majorEastAsia" w:hAnsiTheme="majorHAnsi" w:cstheme="majorBidi"/>
      <w:b/>
      <w:iCs/>
      <w:color w:val="000000" w:themeColor="text1"/>
      <w:lang w:val="en-GB"/>
    </w:rPr>
  </w:style>
  <w:style w:type="character" w:customStyle="1" w:styleId="Heading7Char">
    <w:name w:val="Heading 7 Char"/>
    <w:basedOn w:val="DefaultParagraphFont"/>
    <w:link w:val="Heading7"/>
    <w:uiPriority w:val="9"/>
    <w:rsid w:val="00855505"/>
    <w:rPr>
      <w:rFonts w:asciiTheme="majorHAnsi" w:eastAsiaTheme="majorEastAsia" w:hAnsiTheme="majorHAnsi" w:cstheme="majorBidi"/>
      <w:b/>
      <w:iCs/>
      <w:color w:val="5F5F5F" w:themeColor="text2"/>
      <w:lang w:val="en-GB"/>
    </w:rPr>
  </w:style>
  <w:style w:type="character" w:customStyle="1" w:styleId="Heading8Char">
    <w:name w:val="Heading 8 Char"/>
    <w:basedOn w:val="DefaultParagraphFont"/>
    <w:link w:val="Heading8"/>
    <w:uiPriority w:val="9"/>
    <w:semiHidden/>
    <w:rsid w:val="00890C4A"/>
    <w:rPr>
      <w:rFonts w:asciiTheme="majorHAnsi" w:eastAsiaTheme="majorEastAsia" w:hAnsiTheme="majorHAnsi" w:cstheme="majorBidi"/>
      <w:b/>
      <w:lang w:val="en-GB"/>
    </w:rPr>
  </w:style>
  <w:style w:type="character" w:customStyle="1" w:styleId="Heading9Char">
    <w:name w:val="Heading 9 Char"/>
    <w:basedOn w:val="DefaultParagraphFont"/>
    <w:link w:val="Heading9"/>
    <w:uiPriority w:val="9"/>
    <w:semiHidden/>
    <w:rsid w:val="00890C4A"/>
    <w:rPr>
      <w:rFonts w:asciiTheme="majorHAnsi" w:eastAsiaTheme="majorEastAsia" w:hAnsiTheme="majorHAnsi" w:cstheme="majorBidi"/>
      <w:b/>
      <w:lang w:val="en-GB"/>
    </w:rPr>
  </w:style>
  <w:style w:type="paragraph" w:styleId="Subtitle">
    <w:name w:val="Subtitle"/>
    <w:basedOn w:val="Normal"/>
    <w:next w:val="Normal"/>
    <w:link w:val="SubtitleChar"/>
    <w:uiPriority w:val="11"/>
    <w:semiHidden/>
    <w:qFormat/>
    <w:rsid w:val="003C5292"/>
    <w:pPr>
      <w:numPr>
        <w:ilvl w:val="1"/>
      </w:numPr>
    </w:pPr>
    <w:rPr>
      <w:rFonts w:asciiTheme="majorHAnsi" w:eastAsiaTheme="majorEastAsia" w:hAnsiTheme="majorHAnsi" w:cstheme="majorBidi"/>
      <w:i/>
      <w:iCs/>
      <w:color w:val="7AB800" w:themeColor="accent1"/>
      <w:spacing w:val="15"/>
      <w:sz w:val="24"/>
      <w:szCs w:val="24"/>
      <w:lang w:val="en-AU"/>
    </w:rPr>
  </w:style>
  <w:style w:type="character" w:customStyle="1" w:styleId="SubtitleChar">
    <w:name w:val="Subtitle Char"/>
    <w:basedOn w:val="DefaultParagraphFont"/>
    <w:link w:val="Subtitle"/>
    <w:uiPriority w:val="11"/>
    <w:semiHidden/>
    <w:rsid w:val="003C5292"/>
    <w:rPr>
      <w:rFonts w:asciiTheme="majorHAnsi" w:eastAsiaTheme="majorEastAsia" w:hAnsiTheme="majorHAnsi" w:cstheme="majorBidi"/>
      <w:i/>
      <w:iCs/>
      <w:color w:val="7AB800" w:themeColor="accent1"/>
      <w:spacing w:val="15"/>
      <w:sz w:val="24"/>
      <w:szCs w:val="24"/>
    </w:rPr>
  </w:style>
  <w:style w:type="character" w:styleId="Strong">
    <w:name w:val="Strong"/>
    <w:uiPriority w:val="22"/>
    <w:semiHidden/>
    <w:qFormat/>
    <w:rsid w:val="003C5292"/>
    <w:rPr>
      <w:b/>
      <w:bCs/>
    </w:rPr>
  </w:style>
  <w:style w:type="character" w:styleId="Emphasis">
    <w:name w:val="Emphasis"/>
    <w:uiPriority w:val="20"/>
    <w:semiHidden/>
    <w:qFormat/>
    <w:rsid w:val="003C5292"/>
    <w:rPr>
      <w:i/>
      <w:iCs/>
    </w:rPr>
  </w:style>
  <w:style w:type="character" w:customStyle="1" w:styleId="NoSpacingChar">
    <w:name w:val="No Spacing Char"/>
    <w:basedOn w:val="DefaultParagraphFont"/>
    <w:link w:val="NoSpacing"/>
    <w:uiPriority w:val="1"/>
    <w:rsid w:val="00C1443F"/>
    <w:rPr>
      <w:lang w:val="en-GB"/>
    </w:rPr>
  </w:style>
  <w:style w:type="paragraph" w:styleId="Quote">
    <w:name w:val="Quote"/>
    <w:basedOn w:val="Normal"/>
    <w:next w:val="Normal"/>
    <w:link w:val="QuoteChar"/>
    <w:uiPriority w:val="29"/>
    <w:semiHidden/>
    <w:qFormat/>
    <w:rsid w:val="003C5292"/>
    <w:rPr>
      <w:rFonts w:ascii="Arial" w:hAnsi="Arial" w:cs="Arial"/>
      <w:i/>
      <w:iCs/>
      <w:color w:val="000000" w:themeColor="text1"/>
      <w:lang w:val="en-AU"/>
    </w:rPr>
  </w:style>
  <w:style w:type="character" w:customStyle="1" w:styleId="QuoteChar">
    <w:name w:val="Quote Char"/>
    <w:basedOn w:val="DefaultParagraphFont"/>
    <w:link w:val="Quote"/>
    <w:uiPriority w:val="29"/>
    <w:semiHidden/>
    <w:rsid w:val="003C5292"/>
    <w:rPr>
      <w:rFonts w:ascii="Arial" w:hAnsi="Arial" w:cs="Arial"/>
      <w:i/>
      <w:iCs/>
      <w:color w:val="000000" w:themeColor="text1"/>
    </w:rPr>
  </w:style>
  <w:style w:type="paragraph" w:styleId="IntenseQuote">
    <w:name w:val="Intense Quote"/>
    <w:basedOn w:val="Normal"/>
    <w:next w:val="Normal"/>
    <w:link w:val="IntenseQuoteChar"/>
    <w:uiPriority w:val="30"/>
    <w:semiHidden/>
    <w:qFormat/>
    <w:rsid w:val="003C5292"/>
    <w:pPr>
      <w:pBdr>
        <w:bottom w:val="single" w:sz="4" w:space="4" w:color="7AB800" w:themeColor="accent1"/>
      </w:pBdr>
      <w:spacing w:before="200" w:after="280"/>
      <w:ind w:left="936" w:right="936"/>
    </w:pPr>
    <w:rPr>
      <w:rFonts w:ascii="Arial" w:hAnsi="Arial" w:cs="Arial"/>
      <w:b/>
      <w:bCs/>
      <w:i/>
      <w:iCs/>
      <w:color w:val="7AB800" w:themeColor="accent1"/>
      <w:lang w:val="en-AU"/>
    </w:rPr>
  </w:style>
  <w:style w:type="character" w:customStyle="1" w:styleId="IntenseQuoteChar">
    <w:name w:val="Intense Quote Char"/>
    <w:basedOn w:val="DefaultParagraphFont"/>
    <w:link w:val="IntenseQuote"/>
    <w:uiPriority w:val="30"/>
    <w:semiHidden/>
    <w:rsid w:val="003C5292"/>
    <w:rPr>
      <w:rFonts w:ascii="Arial" w:hAnsi="Arial" w:cs="Arial"/>
      <w:b/>
      <w:bCs/>
      <w:i/>
      <w:iCs/>
      <w:color w:val="7AB800" w:themeColor="accent1"/>
    </w:rPr>
  </w:style>
  <w:style w:type="character" w:styleId="SubtleEmphasis">
    <w:name w:val="Subtle Emphasis"/>
    <w:uiPriority w:val="19"/>
    <w:semiHidden/>
    <w:qFormat/>
    <w:rsid w:val="003C5292"/>
    <w:rPr>
      <w:i/>
      <w:iCs/>
      <w:color w:val="808080" w:themeColor="text1" w:themeTint="7F"/>
    </w:rPr>
  </w:style>
  <w:style w:type="character" w:styleId="IntenseEmphasis">
    <w:name w:val="Intense Emphasis"/>
    <w:uiPriority w:val="21"/>
    <w:semiHidden/>
    <w:qFormat/>
    <w:rsid w:val="003C5292"/>
    <w:rPr>
      <w:b/>
      <w:bCs/>
      <w:i/>
      <w:iCs/>
      <w:color w:val="7AB800" w:themeColor="accent1"/>
    </w:rPr>
  </w:style>
  <w:style w:type="character" w:styleId="SubtleReference">
    <w:name w:val="Subtle Reference"/>
    <w:uiPriority w:val="31"/>
    <w:semiHidden/>
    <w:qFormat/>
    <w:rsid w:val="003C5292"/>
    <w:rPr>
      <w:smallCaps/>
      <w:color w:val="353D30" w:themeColor="accent2"/>
      <w:u w:val="single"/>
    </w:rPr>
  </w:style>
  <w:style w:type="character" w:styleId="IntenseReference">
    <w:name w:val="Intense Reference"/>
    <w:uiPriority w:val="32"/>
    <w:semiHidden/>
    <w:qFormat/>
    <w:rsid w:val="003C5292"/>
    <w:rPr>
      <w:b/>
      <w:bCs/>
      <w:smallCaps/>
      <w:color w:val="353D30" w:themeColor="accent2"/>
      <w:spacing w:val="5"/>
      <w:u w:val="single"/>
    </w:rPr>
  </w:style>
  <w:style w:type="paragraph" w:styleId="TOCHeading">
    <w:name w:val="TOC Heading"/>
    <w:basedOn w:val="Heading1"/>
    <w:next w:val="Normal"/>
    <w:uiPriority w:val="39"/>
    <w:semiHidden/>
    <w:rsid w:val="00890C4A"/>
    <w:pPr>
      <w:numPr>
        <w:numId w:val="0"/>
      </w:numPr>
      <w:spacing w:before="480" w:after="0"/>
      <w:outlineLvl w:val="9"/>
    </w:pPr>
    <w:rPr>
      <w:rFonts w:cstheme="majorBidi"/>
      <w:color w:val="5B8900" w:themeColor="accent1" w:themeShade="BF"/>
    </w:rPr>
  </w:style>
  <w:style w:type="table" w:styleId="TableGrid">
    <w:name w:val="Table Grid"/>
    <w:basedOn w:val="TableNormal"/>
    <w:uiPriority w:val="59"/>
    <w:rsid w:val="0039414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olorfulList-Accent1">
    <w:name w:val="Colorful List Accent 1"/>
    <w:basedOn w:val="TableNormal"/>
    <w:uiPriority w:val="72"/>
    <w:locked/>
    <w:rsid w:val="006D5A28"/>
    <w:pPr>
      <w:spacing w:after="0" w:line="240" w:lineRule="auto"/>
    </w:pPr>
    <w:rPr>
      <w:color w:val="000000" w:themeColor="text1"/>
    </w:rPr>
    <w:tblPr>
      <w:tblStyleRowBandSize w:val="1"/>
      <w:tblStyleColBandSize w:val="1"/>
    </w:tblPr>
    <w:tcPr>
      <w:shd w:val="clear" w:color="auto" w:fill="F4FFDF" w:themeFill="accent1" w:themeFillTint="19"/>
    </w:tcPr>
    <w:tblStylePr w:type="firstRow">
      <w:rPr>
        <w:b/>
        <w:bCs/>
        <w:color w:val="FFFFFF" w:themeColor="background1"/>
      </w:rPr>
      <w:tblPr/>
      <w:tcPr>
        <w:tcBorders>
          <w:bottom w:val="single" w:sz="12" w:space="0" w:color="FFFFFF" w:themeColor="background1"/>
        </w:tcBorders>
        <w:shd w:val="clear" w:color="auto" w:fill="2A3026" w:themeFill="accent2" w:themeFillShade="CC"/>
      </w:tcPr>
    </w:tblStylePr>
    <w:tblStylePr w:type="lastRow">
      <w:rPr>
        <w:b/>
        <w:bCs/>
        <w:color w:val="2A30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1" w:themeFillTint="3F"/>
      </w:tcPr>
    </w:tblStylePr>
    <w:tblStylePr w:type="band1Horz">
      <w:tblPr/>
      <w:tcPr>
        <w:shd w:val="clear" w:color="auto" w:fill="E8FFBD" w:themeFill="accent1" w:themeFillTint="33"/>
      </w:tcPr>
    </w:tblStylePr>
  </w:style>
  <w:style w:type="table" w:styleId="ColorfulGrid-Accent1">
    <w:name w:val="Colorful Grid Accent 1"/>
    <w:basedOn w:val="TableNormal"/>
    <w:uiPriority w:val="73"/>
    <w:locked/>
    <w:rsid w:val="006D5A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FBD" w:themeFill="accent1" w:themeFillTint="33"/>
    </w:tcPr>
    <w:tblStylePr w:type="firstRow">
      <w:rPr>
        <w:b/>
        <w:bCs/>
      </w:rPr>
      <w:tblPr/>
      <w:tcPr>
        <w:shd w:val="clear" w:color="auto" w:fill="D2FF7C" w:themeFill="accent1" w:themeFillTint="66"/>
      </w:tcPr>
    </w:tblStylePr>
    <w:tblStylePr w:type="lastRow">
      <w:rPr>
        <w:b/>
        <w:bCs/>
        <w:color w:val="000000" w:themeColor="text1"/>
      </w:rPr>
      <w:tblPr/>
      <w:tcPr>
        <w:shd w:val="clear" w:color="auto" w:fill="D2FF7C" w:themeFill="accent1" w:themeFillTint="66"/>
      </w:tcPr>
    </w:tblStylePr>
    <w:tblStylePr w:type="firstCol">
      <w:rPr>
        <w:color w:val="FFFFFF" w:themeColor="background1"/>
      </w:rPr>
      <w:tblPr/>
      <w:tcPr>
        <w:shd w:val="clear" w:color="auto" w:fill="5B8900" w:themeFill="accent1" w:themeFillShade="BF"/>
      </w:tcPr>
    </w:tblStylePr>
    <w:tblStylePr w:type="lastCol">
      <w:rPr>
        <w:color w:val="FFFFFF" w:themeColor="background1"/>
      </w:rPr>
      <w:tblPr/>
      <w:tcPr>
        <w:shd w:val="clear" w:color="auto" w:fill="5B8900" w:themeFill="accent1" w:themeFillShade="BF"/>
      </w:tcPr>
    </w:tblStylePr>
    <w:tblStylePr w:type="band1Vert">
      <w:tblPr/>
      <w:tcPr>
        <w:shd w:val="clear" w:color="auto" w:fill="C8FF5C" w:themeFill="accent1" w:themeFillTint="7F"/>
      </w:tcPr>
    </w:tblStylePr>
    <w:tblStylePr w:type="band1Horz">
      <w:tblPr/>
      <w:tcPr>
        <w:shd w:val="clear" w:color="auto" w:fill="C8FF5C" w:themeFill="accent1" w:themeFillTint="7F"/>
      </w:tcPr>
    </w:tblStylePr>
  </w:style>
  <w:style w:type="character" w:customStyle="1" w:styleId="Heading5Char">
    <w:name w:val="Heading 5 Char"/>
    <w:basedOn w:val="DefaultParagraphFont"/>
    <w:link w:val="Heading5"/>
    <w:uiPriority w:val="9"/>
    <w:rsid w:val="00855505"/>
    <w:rPr>
      <w:rFonts w:asciiTheme="majorHAnsi" w:eastAsiaTheme="majorEastAsia" w:hAnsiTheme="majorHAnsi" w:cstheme="majorBidi"/>
      <w:b/>
      <w:color w:val="5F5F5F" w:themeColor="text2"/>
      <w:sz w:val="24"/>
      <w:szCs w:val="24"/>
      <w:lang w:val="en-GB"/>
    </w:rPr>
  </w:style>
  <w:style w:type="character" w:styleId="Hyperlink">
    <w:name w:val="Hyperlink"/>
    <w:basedOn w:val="DefaultParagraphFont"/>
    <w:uiPriority w:val="99"/>
    <w:rsid w:val="00C1443F"/>
    <w:rPr>
      <w:rFonts w:asciiTheme="minorHAnsi" w:hAnsiTheme="minorHAnsi"/>
      <w:b/>
      <w:color w:val="7AB800" w:themeColor="accent1"/>
      <w:sz w:val="20"/>
      <w:u w:val="single"/>
      <w:lang w:val="en-GB"/>
    </w:rPr>
  </w:style>
  <w:style w:type="character" w:styleId="FollowedHyperlink">
    <w:name w:val="FollowedHyperlink"/>
    <w:basedOn w:val="DefaultParagraphFont"/>
    <w:uiPriority w:val="99"/>
    <w:semiHidden/>
    <w:rsid w:val="00C1443F"/>
    <w:rPr>
      <w:rFonts w:asciiTheme="minorHAnsi" w:hAnsiTheme="minorHAnsi"/>
      <w:b/>
      <w:color w:val="7AB800" w:themeColor="accent1"/>
      <w:sz w:val="20"/>
      <w:u w:val="single"/>
      <w:lang w:val="en-GB"/>
    </w:rPr>
  </w:style>
  <w:style w:type="paragraph" w:styleId="BalloonText">
    <w:name w:val="Balloon Text"/>
    <w:basedOn w:val="Normal"/>
    <w:link w:val="BalloonTextChar"/>
    <w:uiPriority w:val="99"/>
    <w:semiHidden/>
    <w:unhideWhenUsed/>
    <w:rsid w:val="00394141"/>
    <w:rPr>
      <w:rFonts w:ascii="Tahoma" w:hAnsi="Tahoma" w:cs="Tahoma"/>
      <w:sz w:val="16"/>
      <w:szCs w:val="16"/>
    </w:rPr>
  </w:style>
  <w:style w:type="character" w:customStyle="1" w:styleId="BalloonTextChar">
    <w:name w:val="Balloon Text Char"/>
    <w:basedOn w:val="DefaultParagraphFont"/>
    <w:link w:val="BalloonText"/>
    <w:uiPriority w:val="99"/>
    <w:semiHidden/>
    <w:rsid w:val="00394141"/>
    <w:rPr>
      <w:rFonts w:ascii="Tahoma" w:hAnsi="Tahoma" w:cs="Tahoma"/>
      <w:sz w:val="16"/>
      <w:szCs w:val="16"/>
    </w:rPr>
  </w:style>
  <w:style w:type="paragraph" w:styleId="BodyText">
    <w:name w:val="Body Text"/>
    <w:basedOn w:val="Normal"/>
    <w:link w:val="BodyTextChar"/>
    <w:qFormat/>
    <w:rsid w:val="00C1443F"/>
    <w:pPr>
      <w:spacing w:after="120" w:line="276" w:lineRule="auto"/>
    </w:pPr>
  </w:style>
  <w:style w:type="character" w:customStyle="1" w:styleId="BodyTextChar">
    <w:name w:val="Body Text Char"/>
    <w:basedOn w:val="DefaultParagraphFont"/>
    <w:link w:val="BodyText"/>
    <w:rsid w:val="00C1443F"/>
    <w:rPr>
      <w:lang w:val="en-GB"/>
    </w:rPr>
  </w:style>
  <w:style w:type="paragraph" w:styleId="Footer">
    <w:name w:val="footer"/>
    <w:basedOn w:val="Normal"/>
    <w:link w:val="FooterChar"/>
    <w:uiPriority w:val="99"/>
    <w:rsid w:val="00C1443F"/>
    <w:pPr>
      <w:tabs>
        <w:tab w:val="center" w:pos="4513"/>
        <w:tab w:val="right" w:pos="9026"/>
      </w:tabs>
    </w:pPr>
    <w:rPr>
      <w:sz w:val="12"/>
    </w:rPr>
  </w:style>
  <w:style w:type="character" w:customStyle="1" w:styleId="FooterChar">
    <w:name w:val="Footer Char"/>
    <w:basedOn w:val="DefaultParagraphFont"/>
    <w:link w:val="Footer"/>
    <w:uiPriority w:val="99"/>
    <w:rsid w:val="00C1443F"/>
    <w:rPr>
      <w:sz w:val="12"/>
      <w:lang w:val="en-GB"/>
    </w:rPr>
  </w:style>
  <w:style w:type="paragraph" w:styleId="Header">
    <w:name w:val="header"/>
    <w:basedOn w:val="Normal"/>
    <w:link w:val="HeaderChar"/>
    <w:uiPriority w:val="99"/>
    <w:semiHidden/>
    <w:rsid w:val="00890C4A"/>
    <w:pPr>
      <w:tabs>
        <w:tab w:val="center" w:pos="4513"/>
        <w:tab w:val="right" w:pos="9026"/>
      </w:tabs>
    </w:pPr>
  </w:style>
  <w:style w:type="character" w:customStyle="1" w:styleId="HeaderChar">
    <w:name w:val="Header Char"/>
    <w:basedOn w:val="DefaultParagraphFont"/>
    <w:link w:val="Header"/>
    <w:uiPriority w:val="99"/>
    <w:semiHidden/>
    <w:rsid w:val="00890C4A"/>
    <w:rPr>
      <w:lang w:val="en-GB"/>
    </w:rPr>
  </w:style>
  <w:style w:type="character" w:styleId="PlaceholderText">
    <w:name w:val="Placeholder Text"/>
    <w:basedOn w:val="DefaultParagraphFont"/>
    <w:uiPriority w:val="99"/>
    <w:semiHidden/>
    <w:rsid w:val="00394141"/>
    <w:rPr>
      <w:rFonts w:cs="Times New Roman"/>
      <w:color w:val="808080"/>
    </w:rPr>
  </w:style>
  <w:style w:type="numbering" w:customStyle="1" w:styleId="AureconBullets">
    <w:name w:val="Aurecon Bullets"/>
    <w:uiPriority w:val="99"/>
    <w:rsid w:val="00C1443F"/>
    <w:pPr>
      <w:numPr>
        <w:numId w:val="1"/>
      </w:numPr>
    </w:pPr>
  </w:style>
  <w:style w:type="table" w:customStyle="1" w:styleId="AureconTable1">
    <w:name w:val="Aurecon Table 1"/>
    <w:basedOn w:val="TableNormal"/>
    <w:uiPriority w:val="99"/>
    <w:rsid w:val="007405F7"/>
    <w:pPr>
      <w:spacing w:before="60" w:after="60" w:line="240" w:lineRule="auto"/>
    </w:pPr>
    <w:rPr>
      <w:rFonts w:ascii="Arial" w:hAnsi="Arial"/>
      <w:sz w:val="18"/>
    </w:rPr>
    <w:tblPr>
      <w:tblStyleRowBandSize w:val="1"/>
      <w:tblBorders>
        <w:top w:val="single" w:sz="2" w:space="0" w:color="C0C0C0" w:themeColor="accent3"/>
        <w:left w:val="single" w:sz="2" w:space="0" w:color="C0C0C0" w:themeColor="accent3"/>
        <w:bottom w:val="single" w:sz="2" w:space="0" w:color="C0C0C0" w:themeColor="accent3"/>
        <w:right w:val="single" w:sz="2" w:space="0" w:color="C0C0C0" w:themeColor="accent3"/>
        <w:insideH w:val="single" w:sz="6" w:space="0" w:color="C0C0C0" w:themeColor="accent3"/>
        <w:insideV w:val="single" w:sz="6" w:space="0" w:color="C0C0C0" w:themeColor="accent3"/>
      </w:tblBorders>
    </w:tblPr>
    <w:trPr>
      <w:cantSplit/>
    </w:trPr>
    <w:tcPr>
      <w:shd w:val="clear" w:color="auto" w:fill="auto"/>
    </w:tcPr>
    <w:tblStylePr w:type="firstRow">
      <w:rPr>
        <w:b/>
      </w:rPr>
      <w:tblPr/>
      <w:tcPr>
        <w:shd w:val="clear" w:color="auto" w:fill="7AB800" w:themeFill="accent1"/>
      </w:tcPr>
    </w:tblStylePr>
    <w:tblStylePr w:type="band2Horz">
      <w:rPr>
        <w:rFonts w:asciiTheme="minorHAnsi" w:hAnsiTheme="minorHAnsi"/>
        <w:sz w:val="18"/>
      </w:rPr>
      <w:tblPr/>
      <w:tcPr>
        <w:shd w:val="clear" w:color="auto" w:fill="E4F1CC" w:themeFill="background2"/>
      </w:tcPr>
    </w:tblStylePr>
  </w:style>
  <w:style w:type="table" w:customStyle="1" w:styleId="AureconTable2">
    <w:name w:val="Aurecon Table 2"/>
    <w:basedOn w:val="TableNormal"/>
    <w:uiPriority w:val="99"/>
    <w:rsid w:val="007405F7"/>
    <w:pPr>
      <w:spacing w:before="60" w:after="60" w:line="240" w:lineRule="auto"/>
    </w:pPr>
    <w:rPr>
      <w:rFonts w:ascii="Arial" w:hAnsi="Arial"/>
      <w:sz w:val="18"/>
    </w:rPr>
    <w:tblPr>
      <w:tblStyleRowBandSize w:val="1"/>
      <w:tblBorders>
        <w:top w:val="single" w:sz="2" w:space="0" w:color="C0C0C0" w:themeColor="accent3"/>
        <w:left w:val="single" w:sz="2" w:space="0" w:color="C0C0C0" w:themeColor="accent3"/>
        <w:bottom w:val="single" w:sz="2" w:space="0" w:color="C0C0C0" w:themeColor="accent3"/>
        <w:right w:val="single" w:sz="2" w:space="0" w:color="C0C0C0" w:themeColor="accent3"/>
        <w:insideH w:val="single" w:sz="2" w:space="0" w:color="C0C0C0" w:themeColor="accent3"/>
        <w:insideV w:val="single" w:sz="2" w:space="0" w:color="C0C0C0" w:themeColor="accent3"/>
      </w:tblBorders>
    </w:tblPr>
    <w:trPr>
      <w:cantSplit/>
    </w:trPr>
    <w:tcPr>
      <w:shd w:val="clear" w:color="auto" w:fill="auto"/>
    </w:tcPr>
    <w:tblStylePr w:type="firstRow">
      <w:rPr>
        <w:rFonts w:ascii="Arial" w:hAnsi="Arial"/>
        <w:b/>
        <w:sz w:val="18"/>
      </w:rPr>
      <w:tblPr/>
      <w:tcPr>
        <w:shd w:val="clear" w:color="auto" w:fill="D5DBD2" w:themeFill="accent2" w:themeFillTint="33"/>
      </w:tcPr>
    </w:tblStylePr>
    <w:tblStylePr w:type="firstCol">
      <w:tblPr/>
      <w:tcPr>
        <w:shd w:val="clear" w:color="auto" w:fill="D5DBD2" w:themeFill="accent2" w:themeFillTint="33"/>
      </w:tcPr>
    </w:tblStylePr>
    <w:tblStylePr w:type="band2Horz">
      <w:tblPr/>
      <w:tcPr>
        <w:shd w:val="clear" w:color="auto" w:fill="C4EEFF" w:themeFill="accent5" w:themeFillTint="33"/>
      </w:tcPr>
    </w:tblStylePr>
  </w:style>
  <w:style w:type="table" w:customStyle="1" w:styleId="AureconTable3">
    <w:name w:val="Aurecon Table 3"/>
    <w:basedOn w:val="TableNormal"/>
    <w:uiPriority w:val="99"/>
    <w:rsid w:val="007405F7"/>
    <w:pPr>
      <w:spacing w:before="60" w:after="60" w:line="240" w:lineRule="auto"/>
    </w:pPr>
    <w:rPr>
      <w:sz w:val="18"/>
    </w:rPr>
    <w:tblPr>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Pr>
    <w:trPr>
      <w:cantSplit/>
    </w:trPr>
    <w:tblStylePr w:type="firstRow">
      <w:rPr>
        <w:b/>
        <w:color w:val="auto"/>
      </w:rPr>
      <w:tblPr/>
      <w:tcPr>
        <w:shd w:val="clear" w:color="auto" w:fill="009FDA" w:themeFill="accent5"/>
      </w:tcPr>
    </w:tblStylePr>
  </w:style>
  <w:style w:type="table" w:customStyle="1" w:styleId="AureconTable4">
    <w:name w:val="Aurecon Table 4"/>
    <w:basedOn w:val="TableNormal"/>
    <w:uiPriority w:val="99"/>
    <w:rsid w:val="007405F7"/>
    <w:pPr>
      <w:spacing w:before="60" w:after="60" w:line="240" w:lineRule="auto"/>
    </w:pPr>
    <w:rPr>
      <w:sz w:val="18"/>
      <w:lang w:val="en-US"/>
    </w:rPr>
    <w:tblPr>
      <w:tblStyleRowBandSize w:val="1"/>
      <w:tblBorders>
        <w:top w:val="single" w:sz="4" w:space="0" w:color="5F5F5F" w:themeColor="text2"/>
        <w:left w:val="single" w:sz="4" w:space="0" w:color="5F5F5F" w:themeColor="text2"/>
        <w:bottom w:val="single" w:sz="4" w:space="0" w:color="5F5F5F" w:themeColor="text2"/>
        <w:right w:val="single" w:sz="4" w:space="0" w:color="5F5F5F" w:themeColor="text2"/>
        <w:insideH w:val="single" w:sz="4" w:space="0" w:color="5F5F5F" w:themeColor="text2"/>
      </w:tblBorders>
    </w:tblPr>
    <w:trPr>
      <w:cantSplit/>
    </w:trPr>
    <w:tcPr>
      <w:shd w:val="clear" w:color="auto" w:fill="auto"/>
    </w:tcPr>
    <w:tblStylePr w:type="firstRow">
      <w:rPr>
        <w:rFonts w:ascii="Arial" w:hAnsi="Arial"/>
        <w:b/>
        <w:color w:val="FFFFFF" w:themeColor="background1"/>
        <w:sz w:val="18"/>
      </w:rPr>
      <w:tblPr/>
      <w:tcPr>
        <w:tcBorders>
          <w:top w:val="single" w:sz="4" w:space="0" w:color="5F5F5F" w:themeColor="text2"/>
          <w:left w:val="single" w:sz="4" w:space="0" w:color="5F5F5F" w:themeColor="text2"/>
          <w:bottom w:val="single" w:sz="4" w:space="0" w:color="5F5F5F" w:themeColor="text2"/>
          <w:right w:val="single" w:sz="4" w:space="0" w:color="5F5F5F" w:themeColor="text2"/>
          <w:insideV w:val="single" w:sz="4" w:space="0" w:color="5F5F5F" w:themeColor="text2"/>
        </w:tcBorders>
        <w:shd w:val="clear" w:color="auto" w:fill="5F5F5F" w:themeFill="text2"/>
      </w:tcPr>
    </w:tblStylePr>
    <w:tblStylePr w:type="firstCol">
      <w:tblPr/>
      <w:tcPr>
        <w:tcBorders>
          <w:insideV w:val="nil"/>
        </w:tcBorders>
        <w:shd w:val="clear" w:color="auto" w:fill="auto"/>
      </w:tcPr>
    </w:tblStylePr>
  </w:style>
  <w:style w:type="table" w:customStyle="1" w:styleId="AureconTable5">
    <w:name w:val="Aurecon Table 5"/>
    <w:basedOn w:val="TableNormal"/>
    <w:uiPriority w:val="99"/>
    <w:qFormat/>
    <w:rsid w:val="007405F7"/>
    <w:pPr>
      <w:spacing w:before="60" w:after="60" w:line="240" w:lineRule="auto"/>
    </w:pPr>
    <w:rPr>
      <w:sz w:val="18"/>
    </w:rPr>
    <w:tblPr>
      <w:tblStyleRowBandSize w:val="1"/>
      <w:tblBorders>
        <w:top w:val="single" w:sz="4" w:space="0" w:color="auto"/>
        <w:bottom w:val="single" w:sz="4" w:space="0" w:color="auto"/>
      </w:tblBorders>
    </w:tblPr>
    <w:trPr>
      <w:cantSplit/>
    </w:trPr>
    <w:tblStylePr w:type="firstRow">
      <w:rPr>
        <w:b/>
      </w:rPr>
      <w:tblPr/>
      <w:tcPr>
        <w:tcBorders>
          <w:bottom w:val="single" w:sz="4" w:space="0" w:color="auto"/>
        </w:tcBorders>
      </w:tcPr>
    </w:tblStylePr>
    <w:tblStylePr w:type="band1Horz">
      <w:tblPr/>
      <w:tcPr>
        <w:shd w:val="clear" w:color="auto" w:fill="E4F1CC" w:themeFill="background2"/>
      </w:tcPr>
    </w:tblStylePr>
  </w:style>
  <w:style w:type="paragraph" w:customStyle="1" w:styleId="Numbera">
    <w:name w:val="Number a)"/>
    <w:basedOn w:val="BodyText"/>
    <w:qFormat/>
    <w:rsid w:val="009961D4"/>
    <w:pPr>
      <w:numPr>
        <w:numId w:val="9"/>
      </w:numPr>
    </w:pPr>
  </w:style>
  <w:style w:type="paragraph" w:customStyle="1" w:styleId="Numberi">
    <w:name w:val="Number i)"/>
    <w:basedOn w:val="BodyText"/>
    <w:qFormat/>
    <w:rsid w:val="009961D4"/>
    <w:pPr>
      <w:numPr>
        <w:ilvl w:val="1"/>
        <w:numId w:val="9"/>
      </w:numPr>
    </w:pPr>
  </w:style>
  <w:style w:type="paragraph" w:styleId="NormalWeb">
    <w:name w:val="Normal (Web)"/>
    <w:basedOn w:val="Normal"/>
    <w:uiPriority w:val="99"/>
    <w:semiHidden/>
    <w:unhideWhenUsed/>
    <w:rsid w:val="00F726EA"/>
    <w:pPr>
      <w:spacing w:before="100" w:beforeAutospacing="1" w:after="100" w:afterAutospacing="1"/>
    </w:pPr>
    <w:rPr>
      <w:rFonts w:ascii="Times New Roman" w:eastAsia="Times New Roman" w:hAnsi="Times New Roman" w:cs="Times New Roman"/>
      <w:sz w:val="24"/>
      <w:szCs w:val="24"/>
      <w:lang w:eastAsia="en-GB"/>
    </w:rPr>
  </w:style>
  <w:style w:type="paragraph" w:styleId="TOC2">
    <w:name w:val="toc 2"/>
    <w:basedOn w:val="Normal"/>
    <w:next w:val="Normal"/>
    <w:uiPriority w:val="39"/>
    <w:unhideWhenUsed/>
    <w:rsid w:val="00B60E6D"/>
    <w:pPr>
      <w:tabs>
        <w:tab w:val="left" w:pos="709"/>
        <w:tab w:val="right" w:leader="dot" w:pos="9638"/>
      </w:tabs>
      <w:spacing w:after="60" w:line="276" w:lineRule="auto"/>
      <w:ind w:left="1440" w:hanging="720"/>
      <w:contextualSpacing/>
    </w:pPr>
    <w:rPr>
      <w:noProof/>
    </w:rPr>
  </w:style>
  <w:style w:type="paragraph" w:styleId="TOC3">
    <w:name w:val="toc 3"/>
    <w:basedOn w:val="Normal"/>
    <w:next w:val="Normal"/>
    <w:uiPriority w:val="39"/>
    <w:unhideWhenUsed/>
    <w:rsid w:val="00B60E6D"/>
    <w:pPr>
      <w:tabs>
        <w:tab w:val="left" w:pos="1276"/>
        <w:tab w:val="right" w:leader="dot" w:pos="9638"/>
      </w:tabs>
      <w:spacing w:after="60" w:line="276" w:lineRule="auto"/>
      <w:ind w:left="2268" w:hanging="850"/>
      <w:contextualSpacing/>
    </w:pPr>
    <w:rPr>
      <w:noProof/>
    </w:rPr>
  </w:style>
  <w:style w:type="paragraph" w:customStyle="1" w:styleId="Appendixtitle">
    <w:name w:val="Appendix title"/>
    <w:basedOn w:val="Normal"/>
    <w:next w:val="BodyText"/>
    <w:link w:val="AppendixtitleChar"/>
    <w:unhideWhenUsed/>
    <w:qFormat/>
    <w:rsid w:val="004A17DE"/>
    <w:pPr>
      <w:keepNext/>
      <w:keepLines/>
      <w:numPr>
        <w:ilvl w:val="1"/>
        <w:numId w:val="21"/>
      </w:numPr>
      <w:spacing w:after="120" w:line="276" w:lineRule="auto"/>
      <w:outlineLvl w:val="1"/>
    </w:pPr>
    <w:rPr>
      <w:color w:val="5F5F5F" w:themeColor="text2"/>
      <w:sz w:val="40"/>
      <w:szCs w:val="40"/>
    </w:rPr>
  </w:style>
  <w:style w:type="paragraph" w:customStyle="1" w:styleId="Appendixheading1">
    <w:name w:val="Appendix heading 1"/>
    <w:basedOn w:val="Normal"/>
    <w:unhideWhenUsed/>
    <w:qFormat/>
    <w:rsid w:val="00855505"/>
    <w:pPr>
      <w:keepNext/>
      <w:keepLines/>
      <w:spacing w:before="400" w:after="120" w:line="276" w:lineRule="auto"/>
      <w:ind w:left="680" w:hanging="680"/>
    </w:pPr>
    <w:rPr>
      <w:b/>
      <w:color w:val="7AB800" w:themeColor="accent1"/>
      <w:sz w:val="32"/>
      <w:szCs w:val="32"/>
    </w:rPr>
  </w:style>
  <w:style w:type="paragraph" w:customStyle="1" w:styleId="Appendixheading2">
    <w:name w:val="Appendix heading 2"/>
    <w:basedOn w:val="Normal"/>
    <w:uiPriority w:val="99"/>
    <w:unhideWhenUsed/>
    <w:rsid w:val="00855505"/>
    <w:pPr>
      <w:keepNext/>
      <w:keepLines/>
      <w:spacing w:before="400" w:after="120" w:line="276" w:lineRule="auto"/>
      <w:ind w:left="680" w:hanging="680"/>
    </w:pPr>
    <w:rPr>
      <w:b/>
      <w:color w:val="5F5F5F" w:themeColor="text2"/>
      <w:sz w:val="26"/>
      <w:szCs w:val="26"/>
    </w:rPr>
  </w:style>
  <w:style w:type="paragraph" w:customStyle="1" w:styleId="Appendixheading3">
    <w:name w:val="Appendix heading 3"/>
    <w:basedOn w:val="Normal"/>
    <w:uiPriority w:val="99"/>
    <w:unhideWhenUsed/>
    <w:rsid w:val="00855505"/>
    <w:pPr>
      <w:keepNext/>
      <w:keepLines/>
      <w:spacing w:before="400" w:after="120" w:line="276" w:lineRule="auto"/>
    </w:pPr>
    <w:rPr>
      <w:b/>
      <w:color w:val="000000" w:themeColor="text1"/>
      <w:sz w:val="24"/>
    </w:rPr>
  </w:style>
  <w:style w:type="paragraph" w:customStyle="1" w:styleId="Appendixheading4">
    <w:name w:val="Appendix heading 4"/>
    <w:basedOn w:val="Normal"/>
    <w:uiPriority w:val="99"/>
    <w:unhideWhenUsed/>
    <w:rsid w:val="00855505"/>
    <w:pPr>
      <w:keepNext/>
      <w:keepLines/>
      <w:spacing w:before="400" w:after="120" w:line="276" w:lineRule="auto"/>
    </w:pPr>
    <w:rPr>
      <w:b/>
      <w:color w:val="5F5F5F" w:themeColor="text2"/>
      <w:sz w:val="24"/>
    </w:rPr>
  </w:style>
  <w:style w:type="paragraph" w:customStyle="1" w:styleId="Appendixheading5">
    <w:name w:val="Appendix heading 5"/>
    <w:basedOn w:val="Normal"/>
    <w:uiPriority w:val="99"/>
    <w:unhideWhenUsed/>
    <w:rsid w:val="00855505"/>
    <w:pPr>
      <w:keepNext/>
      <w:keepLines/>
      <w:spacing w:before="400" w:after="120" w:line="276" w:lineRule="auto"/>
    </w:pPr>
    <w:rPr>
      <w:b/>
      <w:color w:val="5F5F5F" w:themeColor="text2"/>
      <w:sz w:val="24"/>
    </w:rPr>
  </w:style>
  <w:style w:type="paragraph" w:customStyle="1" w:styleId="Appendixheading6">
    <w:name w:val="Appendix heading 6"/>
    <w:basedOn w:val="Normal"/>
    <w:uiPriority w:val="99"/>
    <w:unhideWhenUsed/>
    <w:rsid w:val="00855505"/>
    <w:pPr>
      <w:keepNext/>
      <w:keepLines/>
      <w:spacing w:before="400" w:after="120" w:line="276" w:lineRule="auto"/>
    </w:pPr>
    <w:rPr>
      <w:b/>
      <w:color w:val="5F5F5F" w:themeColor="text2"/>
    </w:rPr>
  </w:style>
  <w:style w:type="paragraph" w:customStyle="1" w:styleId="Appendixheading">
    <w:name w:val="Appendix heading"/>
    <w:basedOn w:val="Normal"/>
    <w:next w:val="BodyText"/>
    <w:link w:val="AppendixheadingChar"/>
    <w:unhideWhenUsed/>
    <w:qFormat/>
    <w:rsid w:val="004A17DE"/>
    <w:pPr>
      <w:numPr>
        <w:numId w:val="21"/>
      </w:numPr>
      <w:spacing w:after="60" w:line="276" w:lineRule="auto"/>
      <w:outlineLvl w:val="0"/>
    </w:pPr>
    <w:rPr>
      <w:color w:val="5F5F5F" w:themeColor="text2"/>
      <w:sz w:val="40"/>
      <w:szCs w:val="40"/>
    </w:rPr>
  </w:style>
  <w:style w:type="paragraph" w:styleId="TableofFigures">
    <w:name w:val="table of figures"/>
    <w:basedOn w:val="Normal"/>
    <w:next w:val="Normal"/>
    <w:uiPriority w:val="99"/>
    <w:unhideWhenUsed/>
    <w:rsid w:val="00A60E32"/>
    <w:pPr>
      <w:tabs>
        <w:tab w:val="left" w:pos="1418"/>
        <w:tab w:val="right" w:leader="dot" w:pos="9639"/>
      </w:tabs>
      <w:spacing w:line="276" w:lineRule="auto"/>
      <w:ind w:left="1418" w:hanging="1418"/>
    </w:pPr>
    <w:rPr>
      <w:noProof/>
    </w:rPr>
  </w:style>
  <w:style w:type="paragraph" w:customStyle="1" w:styleId="ExecSumSubheader">
    <w:name w:val="ExecSum Subheader"/>
    <w:basedOn w:val="Normal"/>
    <w:uiPriority w:val="9"/>
    <w:unhideWhenUsed/>
    <w:rsid w:val="00855505"/>
    <w:pPr>
      <w:spacing w:after="100" w:line="276" w:lineRule="auto"/>
    </w:pPr>
    <w:rPr>
      <w:color w:val="5F5F5F" w:themeColor="text2"/>
      <w:sz w:val="40"/>
      <w:szCs w:val="40"/>
    </w:rPr>
  </w:style>
  <w:style w:type="character" w:customStyle="1" w:styleId="Style1">
    <w:name w:val="Style1"/>
    <w:basedOn w:val="DefaultParagraphFont"/>
    <w:uiPriority w:val="1"/>
    <w:semiHidden/>
    <w:rsid w:val="00517060"/>
    <w:rPr>
      <w:rFonts w:ascii="Arial" w:hAnsi="Arial"/>
      <w:b w:val="0"/>
      <w:i w:val="0"/>
      <w:caps/>
      <w:smallCaps w:val="0"/>
      <w:sz w:val="20"/>
    </w:rPr>
  </w:style>
  <w:style w:type="numbering" w:customStyle="1" w:styleId="AureconHeading">
    <w:name w:val="Aurecon Heading"/>
    <w:uiPriority w:val="99"/>
    <w:rsid w:val="00BE2C33"/>
    <w:pPr>
      <w:numPr>
        <w:numId w:val="3"/>
      </w:numPr>
    </w:pPr>
  </w:style>
  <w:style w:type="character" w:customStyle="1" w:styleId="AppendixtitleChar">
    <w:name w:val="Appendix title Char"/>
    <w:basedOn w:val="DefaultParagraphFont"/>
    <w:link w:val="Appendixtitle"/>
    <w:rsid w:val="004A17DE"/>
    <w:rPr>
      <w:color w:val="5F5F5F" w:themeColor="text2"/>
      <w:sz w:val="40"/>
      <w:szCs w:val="40"/>
      <w:lang w:val="en-GB"/>
    </w:rPr>
  </w:style>
  <w:style w:type="character" w:customStyle="1" w:styleId="AppendixheadingChar">
    <w:name w:val="Appendix heading Char"/>
    <w:basedOn w:val="AppendixtitleChar"/>
    <w:link w:val="Appendixheading"/>
    <w:rsid w:val="004A17DE"/>
    <w:rPr>
      <w:color w:val="5F5F5F" w:themeColor="text2"/>
      <w:sz w:val="40"/>
      <w:szCs w:val="40"/>
      <w:lang w:val="en-GB"/>
    </w:rPr>
  </w:style>
  <w:style w:type="numbering" w:customStyle="1" w:styleId="AureconList">
    <w:name w:val="Aurecon List"/>
    <w:uiPriority w:val="99"/>
    <w:rsid w:val="00EA3C03"/>
    <w:pPr>
      <w:numPr>
        <w:numId w:val="7"/>
      </w:numPr>
    </w:pPr>
  </w:style>
  <w:style w:type="paragraph" w:customStyle="1" w:styleId="ExecSumTitle">
    <w:name w:val="ExecSum Title"/>
    <w:basedOn w:val="Normal"/>
    <w:uiPriority w:val="9"/>
    <w:unhideWhenUsed/>
    <w:rsid w:val="00D5671B"/>
    <w:pPr>
      <w:spacing w:after="240"/>
    </w:pPr>
    <w:rPr>
      <w:color w:val="009FDA" w:themeColor="accent5"/>
      <w:sz w:val="70"/>
      <w:szCs w:val="70"/>
      <w:lang w:val="en-PH"/>
    </w:rPr>
  </w:style>
  <w:style w:type="paragraph" w:customStyle="1" w:styleId="ExecSumemphasis">
    <w:name w:val="ExecSum emphasis"/>
    <w:basedOn w:val="Normal"/>
    <w:uiPriority w:val="9"/>
    <w:unhideWhenUsed/>
    <w:rsid w:val="00D5671B"/>
    <w:pPr>
      <w:spacing w:before="120" w:after="240"/>
    </w:pPr>
    <w:rPr>
      <w:color w:val="5F5F5F" w:themeColor="text2"/>
      <w:sz w:val="40"/>
      <w:szCs w:val="40"/>
      <w:lang w:val="en-PH"/>
    </w:rPr>
  </w:style>
  <w:style w:type="paragraph" w:customStyle="1" w:styleId="ExecSumsubheader-blue">
    <w:name w:val="ExecSum subheader - blue"/>
    <w:basedOn w:val="BodyText"/>
    <w:uiPriority w:val="9"/>
    <w:unhideWhenUsed/>
    <w:rsid w:val="00D5671B"/>
    <w:pPr>
      <w:spacing w:before="120"/>
    </w:pPr>
    <w:rPr>
      <w:color w:val="009FDA" w:themeColor="accent5"/>
      <w:sz w:val="40"/>
      <w:szCs w:val="40"/>
      <w:lang w:val="en-PH"/>
    </w:rPr>
  </w:style>
  <w:style w:type="numbering" w:customStyle="1" w:styleId="AureconAppendix">
    <w:name w:val="Aurecon Appendix"/>
    <w:uiPriority w:val="99"/>
    <w:rsid w:val="00585962"/>
    <w:pPr>
      <w:numPr>
        <w:numId w:val="16"/>
      </w:numPr>
    </w:pPr>
  </w:style>
  <w:style w:type="numbering" w:customStyle="1" w:styleId="AureconHeadings">
    <w:name w:val="Aurecon Headings"/>
    <w:uiPriority w:val="99"/>
    <w:rsid w:val="00920451"/>
    <w:pPr>
      <w:numPr>
        <w:numId w:val="14"/>
      </w:numPr>
    </w:pPr>
  </w:style>
  <w:style w:type="paragraph" w:customStyle="1" w:styleId="Companydetails">
    <w:name w:val="Company details"/>
    <w:basedOn w:val="Normal"/>
    <w:qFormat/>
    <w:rsid w:val="00DF34FD"/>
    <w:pPr>
      <w:spacing w:line="276" w:lineRule="auto"/>
    </w:pPr>
    <w:rPr>
      <w:lang w:val="en-US"/>
    </w:rPr>
  </w:style>
  <w:style w:type="paragraph" w:styleId="ListBullet">
    <w:name w:val="List Bullet"/>
    <w:link w:val="ListBulletChar"/>
    <w:uiPriority w:val="99"/>
    <w:qFormat/>
    <w:rsid w:val="003C696D"/>
    <w:pPr>
      <w:numPr>
        <w:numId w:val="25"/>
      </w:numPr>
      <w:spacing w:before="60" w:after="60" w:line="288" w:lineRule="auto"/>
      <w:jc w:val="both"/>
    </w:pPr>
    <w:rPr>
      <w:rFonts w:ascii="Arial" w:eastAsia="Arial" w:hAnsi="Arial" w:cs="Times New Roman"/>
      <w:lang w:val="en-GB"/>
    </w:rPr>
  </w:style>
  <w:style w:type="character" w:customStyle="1" w:styleId="ListBulletChar">
    <w:name w:val="List Bullet Char"/>
    <w:link w:val="ListBullet"/>
    <w:uiPriority w:val="99"/>
    <w:rsid w:val="003C696D"/>
    <w:rPr>
      <w:rFonts w:ascii="Arial" w:eastAsia="Arial" w:hAnsi="Arial" w:cs="Times New Roman"/>
      <w:lang w:val="en-GB"/>
    </w:rPr>
  </w:style>
  <w:style w:type="paragraph" w:customStyle="1" w:styleId="BodyBold">
    <w:name w:val="Body Bold"/>
    <w:basedOn w:val="Normal"/>
    <w:next w:val="Normal"/>
    <w:qFormat/>
    <w:locked/>
    <w:rsid w:val="003C696D"/>
    <w:pPr>
      <w:spacing w:before="240" w:after="120" w:line="288" w:lineRule="auto"/>
      <w:jc w:val="both"/>
    </w:pPr>
    <w:rPr>
      <w:rFonts w:ascii="Arial" w:eastAsia="Arial" w:hAnsi="Arial" w:cs="Times New Roman"/>
      <w:b/>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45027">
      <w:bodyDiv w:val="1"/>
      <w:marLeft w:val="0"/>
      <w:marRight w:val="0"/>
      <w:marTop w:val="0"/>
      <w:marBottom w:val="0"/>
      <w:divBdr>
        <w:top w:val="none" w:sz="0" w:space="0" w:color="auto"/>
        <w:left w:val="none" w:sz="0" w:space="0" w:color="auto"/>
        <w:bottom w:val="none" w:sz="0" w:space="0" w:color="auto"/>
        <w:right w:val="none" w:sz="0" w:space="0" w:color="auto"/>
      </w:divBdr>
    </w:div>
    <w:div w:id="235478031">
      <w:bodyDiv w:val="1"/>
      <w:marLeft w:val="0"/>
      <w:marRight w:val="0"/>
      <w:marTop w:val="0"/>
      <w:marBottom w:val="0"/>
      <w:divBdr>
        <w:top w:val="none" w:sz="0" w:space="0" w:color="auto"/>
        <w:left w:val="none" w:sz="0" w:space="0" w:color="auto"/>
        <w:bottom w:val="none" w:sz="0" w:space="0" w:color="auto"/>
        <w:right w:val="none" w:sz="0" w:space="0" w:color="auto"/>
      </w:divBdr>
    </w:div>
    <w:div w:id="434329012">
      <w:bodyDiv w:val="1"/>
      <w:marLeft w:val="0"/>
      <w:marRight w:val="0"/>
      <w:marTop w:val="0"/>
      <w:marBottom w:val="0"/>
      <w:divBdr>
        <w:top w:val="none" w:sz="0" w:space="0" w:color="auto"/>
        <w:left w:val="none" w:sz="0" w:space="0" w:color="auto"/>
        <w:bottom w:val="none" w:sz="0" w:space="0" w:color="auto"/>
        <w:right w:val="none" w:sz="0" w:space="0" w:color="auto"/>
      </w:divBdr>
    </w:div>
    <w:div w:id="1771775052">
      <w:bodyDiv w:val="1"/>
      <w:marLeft w:val="0"/>
      <w:marRight w:val="0"/>
      <w:marTop w:val="0"/>
      <w:marBottom w:val="0"/>
      <w:divBdr>
        <w:top w:val="none" w:sz="0" w:space="0" w:color="auto"/>
        <w:left w:val="none" w:sz="0" w:space="0" w:color="auto"/>
        <w:bottom w:val="none" w:sz="0" w:space="0" w:color="auto"/>
        <w:right w:val="none" w:sz="0" w:space="0" w:color="auto"/>
      </w:divBdr>
    </w:div>
    <w:div w:id="1937472832">
      <w:bodyDiv w:val="1"/>
      <w:marLeft w:val="0"/>
      <w:marRight w:val="0"/>
      <w:marTop w:val="0"/>
      <w:marBottom w:val="0"/>
      <w:divBdr>
        <w:top w:val="none" w:sz="0" w:space="0" w:color="auto"/>
        <w:left w:val="none" w:sz="0" w:space="0" w:color="auto"/>
        <w:bottom w:val="none" w:sz="0" w:space="0" w:color="auto"/>
        <w:right w:val="none" w:sz="0" w:space="0" w:color="auto"/>
      </w:divBdr>
    </w:div>
    <w:div w:id="211308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10.jpeg"/><Relationship Id="rId23" Type="http://schemas.openxmlformats.org/officeDocument/2006/relationships/image" Target="media/image70.pn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urecon%20Templates\Templates\19_Proposal%20(narrow).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E44C83F12844CDAFA0D691FC47105C"/>
        <w:category>
          <w:name w:val="General"/>
          <w:gallery w:val="placeholder"/>
        </w:category>
        <w:types>
          <w:type w:val="bbPlcHdr"/>
        </w:types>
        <w:behaviors>
          <w:behavior w:val="content"/>
        </w:behaviors>
        <w:guid w:val="{7F640D1E-55BC-4E12-9537-A0BEBFA4F7A5}"/>
      </w:docPartPr>
      <w:docPartBody>
        <w:p w:rsidR="009D237F" w:rsidRDefault="007B3172">
          <w:pPr>
            <w:pStyle w:val="CAE44C83F12844CDAFA0D691FC47105C"/>
          </w:pPr>
          <w:r w:rsidRPr="00A3167C">
            <w:rPr>
              <w:rStyle w:val="PlaceholderText"/>
            </w:rPr>
            <w:t>Click or tap here to enter text.</w:t>
          </w:r>
        </w:p>
      </w:docPartBody>
    </w:docPart>
    <w:docPart>
      <w:docPartPr>
        <w:name w:val="CCAF9A42F4CE4B2490913333EC51BB84"/>
        <w:category>
          <w:name w:val="General"/>
          <w:gallery w:val="placeholder"/>
        </w:category>
        <w:types>
          <w:type w:val="bbPlcHdr"/>
        </w:types>
        <w:behaviors>
          <w:behavior w:val="content"/>
        </w:behaviors>
        <w:guid w:val="{84250362-DE32-4E9A-BEF6-7E9D4A460A7E}"/>
      </w:docPartPr>
      <w:docPartBody>
        <w:p w:rsidR="009D237F" w:rsidRDefault="007B3172">
          <w:pPr>
            <w:pStyle w:val="CCAF9A42F4CE4B2490913333EC51BB84"/>
          </w:pPr>
          <w:r w:rsidRPr="00042C2D">
            <w:rPr>
              <w:rStyle w:val="PlaceholderText"/>
            </w:rPr>
            <w:t>Choose a building block.</w:t>
          </w:r>
        </w:p>
      </w:docPartBody>
    </w:docPart>
    <w:docPart>
      <w:docPartPr>
        <w:name w:val="060FB73165A64ED6B09061C2495454DC"/>
        <w:category>
          <w:name w:val="General"/>
          <w:gallery w:val="placeholder"/>
        </w:category>
        <w:types>
          <w:type w:val="bbPlcHdr"/>
        </w:types>
        <w:behaviors>
          <w:behavior w:val="content"/>
        </w:behaviors>
        <w:guid w:val="{D9D37C9B-8C31-4F6F-AA16-56F51D9880D7}"/>
      </w:docPartPr>
      <w:docPartBody>
        <w:p w:rsidR="009D237F" w:rsidRDefault="007B3172">
          <w:pPr>
            <w:pStyle w:val="060FB73165A64ED6B09061C2495454DC"/>
          </w:pPr>
          <w:r w:rsidRPr="000365DD">
            <w:rPr>
              <w:rStyle w:val="PlaceholderText"/>
              <w:szCs w:val="12"/>
            </w:rPr>
            <w:t>Project name</w:t>
          </w:r>
        </w:p>
      </w:docPartBody>
    </w:docPart>
    <w:docPart>
      <w:docPartPr>
        <w:name w:val="32EDC36781D745CD8F1EE12372AA8C09"/>
        <w:category>
          <w:name w:val="General"/>
          <w:gallery w:val="placeholder"/>
        </w:category>
        <w:types>
          <w:type w:val="bbPlcHdr"/>
        </w:types>
        <w:behaviors>
          <w:behavior w:val="content"/>
        </w:behaviors>
        <w:guid w:val="{6D6A7577-AD55-4015-9764-D375F96C0D89}"/>
      </w:docPartPr>
      <w:docPartBody>
        <w:p w:rsidR="009D237F" w:rsidRDefault="007B3172">
          <w:pPr>
            <w:pStyle w:val="32EDC36781D745CD8F1EE12372AA8C09"/>
          </w:pPr>
          <w:r w:rsidRPr="002A79B2">
            <w:rPr>
              <w:color w:val="44546A" w:themeColor="text2"/>
              <w:szCs w:val="12"/>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172"/>
    <w:rsid w:val="002859D8"/>
    <w:rsid w:val="007B29C5"/>
    <w:rsid w:val="007B3172"/>
    <w:rsid w:val="009D23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cs="Times New Roman"/>
      <w:color w:val="808080"/>
    </w:rPr>
  </w:style>
  <w:style w:type="paragraph" w:customStyle="1" w:styleId="CAE44C83F12844CDAFA0D691FC47105C">
    <w:name w:val="CAE44C83F12844CDAFA0D691FC47105C"/>
  </w:style>
  <w:style w:type="paragraph" w:customStyle="1" w:styleId="CCAF9A42F4CE4B2490913333EC51BB84">
    <w:name w:val="CCAF9A42F4CE4B2490913333EC51BB84"/>
  </w:style>
  <w:style w:type="paragraph" w:customStyle="1" w:styleId="BF87A9F237C3407AB2304AD54AB1EE2F">
    <w:name w:val="BF87A9F237C3407AB2304AD54AB1EE2F"/>
  </w:style>
  <w:style w:type="paragraph" w:customStyle="1" w:styleId="060FB73165A64ED6B09061C2495454DC">
    <w:name w:val="060FB73165A64ED6B09061C2495454DC"/>
  </w:style>
  <w:style w:type="paragraph" w:customStyle="1" w:styleId="32EDC36781D745CD8F1EE12372AA8C09">
    <w:name w:val="32EDC36781D745CD8F1EE12372AA8C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New Aurecon">
  <a:themeElements>
    <a:clrScheme name="New_Aurecon">
      <a:dk1>
        <a:srgbClr val="000000"/>
      </a:dk1>
      <a:lt1>
        <a:sysClr val="window" lastClr="FFFFFF"/>
      </a:lt1>
      <a:dk2>
        <a:srgbClr val="5F5F5F"/>
      </a:dk2>
      <a:lt2>
        <a:srgbClr val="E4F1CC"/>
      </a:lt2>
      <a:accent1>
        <a:srgbClr val="7AB800"/>
      </a:accent1>
      <a:accent2>
        <a:srgbClr val="353D30"/>
      </a:accent2>
      <a:accent3>
        <a:srgbClr val="C0C0C0"/>
      </a:accent3>
      <a:accent4>
        <a:srgbClr val="FCD450"/>
      </a:accent4>
      <a:accent5>
        <a:srgbClr val="009FDA"/>
      </a:accent5>
      <a:accent6>
        <a:srgbClr val="F08A36"/>
      </a:accent6>
      <a:hlink>
        <a:srgbClr val="00B3F0"/>
      </a:hlink>
      <a:folHlink>
        <a:srgbClr val="C0C0C0"/>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884662-274D-46FE-ADE6-33DAAD444163}">
  <we:reference id="fb0b52f8-115e-4b21-9a5a-c8fe230b5128" version="1.0.0.0" store="developer" storeType="Registry"/>
  <we:alternateReferences/>
  <we:properties>
    <we:property name="Office.AutoShowTaskpaneWithDocument"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w:wordDocument xmlns:w="Aurecon Brand Logos">
	<root>
		<CoverBrandLogo>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</CoverBrandLogo>
		<DocumentControlBrandLogo>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</DocumentControlBrandLogo>
		<ContentBrandLogo>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</ContentBrandLogo>
		<BackpageBrandLogo>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</BackpageBrandLogo>
	</root>
</w:wordDocument>
</file>

<file path=customXml/item2.xml><?xml version="1.0" encoding="utf-8"?>
<customtags xmlns="https://aurecongroup.sharepoint.com/sites/hive/Clients/WinningWork/Templates">
  <company>
    <name/>
    <details/>
    <contacts/>
  </company>
  <document>
    <name/>
    <disclaimer>Aurecon</disclaimer>
    <logos>
      <cover>/9j/4AAQSkZJRgABAQEA3ADcAAD/2wBDAAMCAgMCAgMDAwMEAwMEBQgFBQQEBQoHBwYIDAoMDAsKCwsNDhIQDQ4RDgsLEBYQERMUFRUVDA8XGBYUGBIUFRT/2wBDAQMEBAUEBQkFBQkUDQsNFBQUFBQUFBQUFBQUFBQUFBQUFBQUFBQUFBQUFBQUFBQUFBQUFBQUFBQUFBQUFBQUFBT/wAARCAEvAU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</cover>
      <documentControl>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</documentControl>
      <toc>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</toc>
      <header/>
      <body/>
      <footer/>
      <backpage>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</backpage>
    </logos>
  </document>
  <project>
    <name>Project Number: 507355  File: Technical Review of High-Value Projects Report Rev 1 docx</name>
    <number/>
    <revision>0</revision>
    <client/>
    <date>2020-02-27T00:00:00</date>
    <time/>
  </project>
</customtags>
</file>

<file path=customXml/item3.xml><?xml version="1.0" encoding="utf-8"?>
<ct:contentTypeSchema xmlns:ct="http://schemas.microsoft.com/office/2006/metadata/contentType" xmlns:ma="http://schemas.microsoft.com/office/2006/metadata/properties/metaAttributes" ct:_="" ma:_="" ma:contentTypeName="Document" ma:contentTypeID="0x0101004F7340E5801F04408D04CCA6C8CE1245" ma:contentTypeVersion="10" ma:contentTypeDescription="Create a new document." ma:contentTypeScope="" ma:versionID="376e71c5f9ab5a237b944a6e61c501fe">
  <xsd:schema xmlns:xsd="http://www.w3.org/2001/XMLSchema" xmlns:xs="http://www.w3.org/2001/XMLSchema" xmlns:p="http://schemas.microsoft.com/office/2006/metadata/properties" xmlns:ns2="fddbd7c2-7631-40ac-8381-ff5e5a6783a8" targetNamespace="http://schemas.microsoft.com/office/2006/metadata/properties" ma:root="true" ma:fieldsID="7127585fe6ce309299b113e3d1f4e3c5" ns2:_="">
    <xsd:import namespace="fddbd7c2-7631-40ac-8381-ff5e5a6783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bd7c2-7631-40ac-8381-ff5e5a678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root>
  <company>
    <name/>
    <label/>
    <contacts/>
  </company>
  <document>
    <title/>
    <disclaimer>Aurecon</disclaimer>
  </document>
  <project>
    <name/>
    <number/>
    <date>Select date</date>
    <revision>0</revision>
    <client/>
  </project>
</root>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4C6BBB3B-EFF8-4AF3-8FCE-887295DC20A2}">
  <ds:schemaRefs>
    <ds:schemaRef ds:uri="Aurecon Brand Logos"/>
  </ds:schemaRefs>
</ds:datastoreItem>
</file>

<file path=customXml/itemProps2.xml><?xml version="1.0" encoding="utf-8"?>
<ds:datastoreItem xmlns:ds="http://schemas.openxmlformats.org/officeDocument/2006/customXml" ds:itemID="{9B3C78B6-CD0D-4701-BBCE-1F3CCB4228DA}">
  <ds:schemaRefs>
    <ds:schemaRef ds:uri="https://aurecongroup.sharepoint.com/sites/hive/Clients/WinningWork/Templates"/>
  </ds:schemaRefs>
</ds:datastoreItem>
</file>

<file path=customXml/itemProps3.xml><?xml version="1.0" encoding="utf-8"?>
<ds:datastoreItem xmlns:ds="http://schemas.openxmlformats.org/officeDocument/2006/customXml" ds:itemID="{B68DA380-F62B-4537-8055-8BA94E79B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bd7c2-7631-40ac-8381-ff5e5a678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393E3D-3B52-4D3F-BBED-1AFEC97AEA28}">
  <ds:schemaRefs/>
</ds:datastoreItem>
</file>

<file path=customXml/itemProps5.xml><?xml version="1.0" encoding="utf-8"?>
<ds:datastoreItem xmlns:ds="http://schemas.openxmlformats.org/officeDocument/2006/customXml" ds:itemID="{580FD53E-B755-4552-8140-A3DB9D1020DE}">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DF489150-A4FB-4AC9-9869-39A0602C106C}">
  <ds:schemaRefs>
    <ds:schemaRef ds:uri="http://schemas.microsoft.com/sharepoint/v3/contenttype/forms"/>
  </ds:schemaRefs>
</ds:datastoreItem>
</file>

<file path=customXml/itemProps7.xml><?xml version="1.0" encoding="utf-8"?>
<ds:datastoreItem xmlns:ds="http://schemas.openxmlformats.org/officeDocument/2006/customXml" ds:itemID="{F408AF40-A491-40F6-9873-DC0F2A343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19_Proposal (narrow).dotm</Template>
  <TotalTime>3</TotalTime>
  <Pages>7</Pages>
  <Words>1449</Words>
  <Characters>8262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Proposal (narrow)</vt:lpstr>
    </vt:vector>
  </TitlesOfParts>
  <Company>Aurecon</Company>
  <LinksUpToDate>false</LinksUpToDate>
  <CharactersWithSpaces>9692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(narrow)</dc:title>
  <dc:subject/>
  <dc:creator>Amy Yu</dc:creator>
  <cp:keywords/>
  <dc:description/>
  <cp:lastModifiedBy>Grocott, Paul</cp:lastModifiedBy>
  <cp:revision>4</cp:revision>
  <cp:lastPrinted>2017-03-10T09:29:00Z</cp:lastPrinted>
  <dcterms:created xsi:type="dcterms:W3CDTF">2020-06-11T03:42:00Z</dcterms:created>
  <dcterms:modified xsi:type="dcterms:W3CDTF">2020-06-16T02:45:00Z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23.03.0001</vt:lpwstr>
  </property>
  <property fmtid="{D5CDD505-2E9C-101B-9397-08002B2CF9AE}" pid="3" name="Document code">
    <vt:lpwstr>TMP-PRONW</vt:lpwstr>
  </property>
  <property fmtid="{D5CDD505-2E9C-101B-9397-08002B2CF9AE}" pid="4" name="Base template">
    <vt:lpwstr>Proposal (narrow)</vt:lpwstr>
  </property>
  <property fmtid="{D5CDD505-2E9C-101B-9397-08002B2CF9AE}" pid="5" name="AuthorIds_UIVersion_3584">
    <vt:lpwstr>11</vt:lpwstr>
  </property>
  <property fmtid="{D5CDD505-2E9C-101B-9397-08002B2CF9AE}" pid="6" name="ContentTypeId">
    <vt:lpwstr>0x0101004F7340E5801F04408D04CCA6C8CE1245</vt:lpwstr>
  </property>
</Properties>
</file>