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48737A" w14:textId="77777777" w:rsidR="00C14F41" w:rsidRDefault="00C14F41" w:rsidP="00C14F41"/>
    <w:p w14:paraId="2D9E337C" w14:textId="77777777" w:rsidR="00C14F41" w:rsidRPr="007F6B74" w:rsidRDefault="00C14F41" w:rsidP="00E7142C"/>
    <w:p w14:paraId="498962BA" w14:textId="722BFA05" w:rsidR="00B82095" w:rsidRPr="00220618" w:rsidRDefault="00803777" w:rsidP="007B4C63">
      <w:pPr>
        <w:pStyle w:val="Heading1"/>
      </w:pPr>
      <w:r>
        <w:t xml:space="preserve">AusTreat Information Sessions 2025 - </w:t>
      </w:r>
      <w:r w:rsidR="00C42FC0">
        <w:t>Questions and Answers</w:t>
      </w:r>
    </w:p>
    <w:p w14:paraId="1A154BAD" w14:textId="38695779" w:rsidR="00A32733" w:rsidRPr="00E7142C" w:rsidRDefault="009363D3" w:rsidP="00FE32C1">
      <w:pPr>
        <w:rPr>
          <w:b/>
          <w:bCs/>
          <w:i/>
          <w:iCs/>
        </w:rPr>
      </w:pPr>
      <w:r w:rsidRPr="00E7142C">
        <w:rPr>
          <w:b/>
          <w:bCs/>
          <w:i/>
          <w:iCs/>
        </w:rPr>
        <w:t>I</w:t>
      </w:r>
      <w:r w:rsidR="00CC6F19" w:rsidRPr="00E7142C">
        <w:rPr>
          <w:b/>
          <w:bCs/>
          <w:i/>
          <w:iCs/>
        </w:rPr>
        <w:t xml:space="preserve">s the new Methyl bromide fumigation methodology version 3.0 on the DAFF </w:t>
      </w:r>
      <w:r w:rsidRPr="00E7142C">
        <w:rPr>
          <w:b/>
          <w:bCs/>
          <w:i/>
          <w:iCs/>
        </w:rPr>
        <w:t>site to download?</w:t>
      </w:r>
    </w:p>
    <w:p w14:paraId="43D4720D" w14:textId="43B94372" w:rsidR="00F308C4" w:rsidRDefault="00C14F41" w:rsidP="00FE32C1">
      <w:r>
        <w:t>Y</w:t>
      </w:r>
      <w:r w:rsidR="0042336C">
        <w:t xml:space="preserve">es, the methyl bromide fumigation methodology version 3.0 is available </w:t>
      </w:r>
      <w:r w:rsidR="0022788E">
        <w:t xml:space="preserve">on our webpage </w:t>
      </w:r>
      <w:hyperlink r:id="rId11" w:anchor="methyl-bromide-fumigation_2" w:history="1">
        <w:r w:rsidR="0022788E" w:rsidRPr="00267516">
          <w:rPr>
            <w:rStyle w:val="Hyperlink"/>
          </w:rPr>
          <w:t>‘Methodologies and documents for biosecurity treatments’.</w:t>
        </w:r>
      </w:hyperlink>
      <w:r w:rsidR="00267516" w:rsidDel="00267516">
        <w:t xml:space="preserve"> </w:t>
      </w:r>
    </w:p>
    <w:p w14:paraId="4A577D42" w14:textId="548B523C" w:rsidR="00F308C4" w:rsidRPr="00E7142C" w:rsidRDefault="002C566C" w:rsidP="00FE32C1">
      <w:pPr>
        <w:rPr>
          <w:b/>
          <w:bCs/>
          <w:i/>
          <w:iCs/>
        </w:rPr>
      </w:pPr>
      <w:r w:rsidRPr="00E7142C">
        <w:rPr>
          <w:b/>
          <w:bCs/>
          <w:i/>
          <w:iCs/>
        </w:rPr>
        <w:t>Is ethyl for</w:t>
      </w:r>
      <w:r w:rsidR="00E56E1B" w:rsidRPr="00E7142C">
        <w:rPr>
          <w:b/>
          <w:bCs/>
          <w:i/>
          <w:iCs/>
        </w:rPr>
        <w:t>mate available to use for the upcoming BMSB season?</w:t>
      </w:r>
    </w:p>
    <w:p w14:paraId="45D2469E" w14:textId="054D3CF0" w:rsidR="009363D3" w:rsidRDefault="00DC26FE" w:rsidP="00FE32C1">
      <w:r>
        <w:t xml:space="preserve">Yes, ethyl formate is an </w:t>
      </w:r>
      <w:r w:rsidR="00591EAD">
        <w:t>approved BMSB treatment type and was implemented on 1 September 2025.</w:t>
      </w:r>
      <w:r w:rsidR="00747319">
        <w:t xml:space="preserve"> </w:t>
      </w:r>
      <w:r>
        <w:t xml:space="preserve">Treatment providers must register under AusTreat to be able to conduct these treatments. </w:t>
      </w:r>
      <w:r w:rsidR="003107C6">
        <w:t xml:space="preserve">The registration application form is available on our </w:t>
      </w:r>
      <w:hyperlink r:id="rId12" w:history="1">
        <w:r w:rsidR="003107C6" w:rsidRPr="005B53E1">
          <w:rPr>
            <w:rStyle w:val="Hyperlink"/>
          </w:rPr>
          <w:t xml:space="preserve">AusTreat </w:t>
        </w:r>
        <w:r w:rsidR="005B53E1" w:rsidRPr="005B53E1">
          <w:rPr>
            <w:rStyle w:val="Hyperlink"/>
          </w:rPr>
          <w:t>pre-border biosecurity treatment provider scheme</w:t>
        </w:r>
      </w:hyperlink>
      <w:r w:rsidR="005B53E1">
        <w:t xml:space="preserve"> </w:t>
      </w:r>
      <w:r w:rsidR="003107C6">
        <w:t xml:space="preserve">webpage. </w:t>
      </w:r>
    </w:p>
    <w:p w14:paraId="694C4809" w14:textId="04846B71" w:rsidR="00BB163B" w:rsidRPr="00E7142C" w:rsidRDefault="00C036CB" w:rsidP="00FE32C1">
      <w:pPr>
        <w:rPr>
          <w:b/>
          <w:bCs/>
          <w:i/>
          <w:iCs/>
        </w:rPr>
      </w:pPr>
      <w:r w:rsidRPr="00E7142C">
        <w:rPr>
          <w:b/>
          <w:bCs/>
          <w:i/>
          <w:iCs/>
        </w:rPr>
        <w:t>Ou</w:t>
      </w:r>
      <w:r w:rsidR="001C3882" w:rsidRPr="00E7142C">
        <w:rPr>
          <w:b/>
          <w:bCs/>
          <w:i/>
          <w:iCs/>
        </w:rPr>
        <w:t>r</w:t>
      </w:r>
      <w:r w:rsidRPr="00E7142C">
        <w:rPr>
          <w:b/>
          <w:bCs/>
          <w:i/>
          <w:iCs/>
        </w:rPr>
        <w:t xml:space="preserve"> heat chamber is very </w:t>
      </w:r>
      <w:proofErr w:type="gramStart"/>
      <w:r w:rsidR="009709C0" w:rsidRPr="00E7142C">
        <w:rPr>
          <w:b/>
          <w:bCs/>
          <w:i/>
          <w:iCs/>
        </w:rPr>
        <w:t>large</w:t>
      </w:r>
      <w:proofErr w:type="gramEnd"/>
      <w:r w:rsidR="004A1AC4" w:rsidRPr="00E7142C">
        <w:rPr>
          <w:b/>
          <w:bCs/>
          <w:i/>
          <w:iCs/>
        </w:rPr>
        <w:t xml:space="preserve"> and </w:t>
      </w:r>
      <w:r w:rsidR="006D137C" w:rsidRPr="00E7142C">
        <w:rPr>
          <w:b/>
          <w:bCs/>
          <w:i/>
          <w:iCs/>
        </w:rPr>
        <w:t xml:space="preserve">we use up to 12 </w:t>
      </w:r>
      <w:r w:rsidR="00CA0770" w:rsidRPr="00E7142C">
        <w:rPr>
          <w:b/>
          <w:bCs/>
          <w:i/>
          <w:iCs/>
        </w:rPr>
        <w:t>tem</w:t>
      </w:r>
      <w:r w:rsidR="005D7355" w:rsidRPr="00E7142C">
        <w:rPr>
          <w:b/>
          <w:bCs/>
          <w:i/>
          <w:iCs/>
        </w:rPr>
        <w:t>perature sensors</w:t>
      </w:r>
      <w:r w:rsidR="006D137C" w:rsidRPr="00E7142C">
        <w:rPr>
          <w:b/>
          <w:bCs/>
          <w:i/>
          <w:iCs/>
        </w:rPr>
        <w:t xml:space="preserve">. </w:t>
      </w:r>
      <w:r w:rsidR="00896C59" w:rsidRPr="00E7142C">
        <w:rPr>
          <w:b/>
          <w:bCs/>
          <w:i/>
          <w:iCs/>
        </w:rPr>
        <w:t>Are all 12</w:t>
      </w:r>
      <w:r w:rsidR="004A1AC4" w:rsidRPr="00E7142C">
        <w:rPr>
          <w:b/>
          <w:bCs/>
          <w:i/>
          <w:iCs/>
        </w:rPr>
        <w:t xml:space="preserve"> temperature sensors</w:t>
      </w:r>
      <w:r w:rsidR="00896C59" w:rsidRPr="00E7142C">
        <w:rPr>
          <w:b/>
          <w:bCs/>
          <w:i/>
          <w:iCs/>
        </w:rPr>
        <w:t xml:space="preserve"> serial numbers required t</w:t>
      </w:r>
      <w:r w:rsidR="004A1AC4" w:rsidRPr="00E7142C">
        <w:rPr>
          <w:b/>
          <w:bCs/>
          <w:i/>
          <w:iCs/>
        </w:rPr>
        <w:t>o be record</w:t>
      </w:r>
      <w:r w:rsidR="0048099B" w:rsidRPr="00E7142C">
        <w:rPr>
          <w:b/>
          <w:bCs/>
          <w:i/>
          <w:iCs/>
        </w:rPr>
        <w:t xml:space="preserve"> in the treatment lodgement portal?</w:t>
      </w:r>
    </w:p>
    <w:p w14:paraId="5E59A968" w14:textId="6D6A9863" w:rsidR="00A32733" w:rsidRDefault="0048099B" w:rsidP="001710CE">
      <w:r>
        <w:t>The treatment lodgement portal requires the datalogger serial number to be entered</w:t>
      </w:r>
      <w:r w:rsidR="0063445F">
        <w:t xml:space="preserve"> for heat treatments. If multiple dataloggers are used, </w:t>
      </w:r>
      <w:r w:rsidR="00F532DF">
        <w:t xml:space="preserve">the serial number for each </w:t>
      </w:r>
      <w:r w:rsidR="00BE47B4">
        <w:t xml:space="preserve">datalogger </w:t>
      </w:r>
      <w:r w:rsidR="00F532DF">
        <w:t xml:space="preserve">is required </w:t>
      </w:r>
      <w:r w:rsidR="00EB4130">
        <w:t xml:space="preserve">to be entered and can be </w:t>
      </w:r>
      <w:r w:rsidR="00F532DF">
        <w:t xml:space="preserve">separate </w:t>
      </w:r>
      <w:r w:rsidR="00EB4130">
        <w:t>by using a comma</w:t>
      </w:r>
      <w:r w:rsidR="00B80BC0">
        <w:t xml:space="preserve"> (for example: 1245,1324,3173)</w:t>
      </w:r>
      <w:r w:rsidR="00F532DF">
        <w:t>.</w:t>
      </w:r>
    </w:p>
    <w:p w14:paraId="1DD61CF3" w14:textId="45300016" w:rsidR="00EF0BF4" w:rsidRPr="00E7142C" w:rsidRDefault="003F0E70" w:rsidP="00871167">
      <w:pPr>
        <w:rPr>
          <w:b/>
          <w:bCs/>
          <w:i/>
          <w:iCs/>
        </w:rPr>
      </w:pPr>
      <w:r w:rsidRPr="00E7142C">
        <w:rPr>
          <w:b/>
          <w:bCs/>
          <w:i/>
          <w:iCs/>
        </w:rPr>
        <w:t xml:space="preserve">Will </w:t>
      </w:r>
      <w:r w:rsidR="00965476" w:rsidRPr="00E7142C">
        <w:rPr>
          <w:b/>
          <w:bCs/>
          <w:i/>
          <w:iCs/>
        </w:rPr>
        <w:t>the number of temperature sensors required</w:t>
      </w:r>
      <w:r w:rsidR="000C17C3" w:rsidRPr="00E7142C">
        <w:rPr>
          <w:b/>
          <w:bCs/>
          <w:i/>
          <w:iCs/>
        </w:rPr>
        <w:t xml:space="preserve"> and </w:t>
      </w:r>
      <w:r w:rsidR="00C70AE1" w:rsidRPr="00E7142C">
        <w:rPr>
          <w:b/>
          <w:bCs/>
          <w:i/>
          <w:iCs/>
        </w:rPr>
        <w:t xml:space="preserve">how frequent the </w:t>
      </w:r>
      <w:r w:rsidR="00073883" w:rsidRPr="00E7142C">
        <w:rPr>
          <w:b/>
          <w:bCs/>
          <w:i/>
          <w:iCs/>
        </w:rPr>
        <w:t>temperature</w:t>
      </w:r>
      <w:r w:rsidR="00C70AE1" w:rsidRPr="00E7142C">
        <w:rPr>
          <w:b/>
          <w:bCs/>
          <w:i/>
          <w:iCs/>
        </w:rPr>
        <w:t xml:space="preserve"> is required to be recorded</w:t>
      </w:r>
      <w:r w:rsidR="000878D8" w:rsidRPr="00E7142C">
        <w:rPr>
          <w:b/>
          <w:bCs/>
          <w:i/>
          <w:iCs/>
        </w:rPr>
        <w:t>,</w:t>
      </w:r>
      <w:r w:rsidR="00C70AE1" w:rsidRPr="00E7142C">
        <w:rPr>
          <w:b/>
          <w:bCs/>
          <w:i/>
          <w:iCs/>
        </w:rPr>
        <w:t xml:space="preserve"> be changed</w:t>
      </w:r>
      <w:r w:rsidR="00965476" w:rsidRPr="00E7142C">
        <w:rPr>
          <w:b/>
          <w:bCs/>
          <w:i/>
          <w:iCs/>
        </w:rPr>
        <w:t xml:space="preserve"> for </w:t>
      </w:r>
      <w:r w:rsidR="00600E18" w:rsidRPr="00E7142C">
        <w:rPr>
          <w:b/>
          <w:bCs/>
          <w:i/>
          <w:iCs/>
        </w:rPr>
        <w:t>sulfuryl</w:t>
      </w:r>
      <w:r w:rsidR="00965476" w:rsidRPr="00E7142C">
        <w:rPr>
          <w:b/>
          <w:bCs/>
          <w:i/>
          <w:iCs/>
        </w:rPr>
        <w:t xml:space="preserve"> fluoride </w:t>
      </w:r>
      <w:r w:rsidR="003B527F" w:rsidRPr="00E7142C">
        <w:rPr>
          <w:b/>
          <w:bCs/>
          <w:i/>
          <w:iCs/>
        </w:rPr>
        <w:t>treatments</w:t>
      </w:r>
      <w:r w:rsidRPr="00E7142C">
        <w:rPr>
          <w:b/>
          <w:bCs/>
          <w:i/>
          <w:iCs/>
        </w:rPr>
        <w:t>?</w:t>
      </w:r>
      <w:r w:rsidR="003B527F" w:rsidRPr="00E7142C">
        <w:rPr>
          <w:b/>
          <w:bCs/>
          <w:i/>
          <w:iCs/>
        </w:rPr>
        <w:t xml:space="preserve"> </w:t>
      </w:r>
    </w:p>
    <w:p w14:paraId="0BF8E3FE" w14:textId="279547AE" w:rsidR="0071662C" w:rsidRDefault="00032D88" w:rsidP="00871167">
      <w:r w:rsidRPr="00E7142C">
        <w:t>The</w:t>
      </w:r>
      <w:r w:rsidR="00C42414">
        <w:t xml:space="preserve"> </w:t>
      </w:r>
      <w:r w:rsidR="00F76D72">
        <w:t>S</w:t>
      </w:r>
      <w:r w:rsidR="00C42414">
        <w:t>ulfuryl fluoride fumigation methodology</w:t>
      </w:r>
      <w:r w:rsidR="001C5CE3">
        <w:t xml:space="preserve"> </w:t>
      </w:r>
      <w:r w:rsidR="00FF5718">
        <w:t>is</w:t>
      </w:r>
      <w:r w:rsidR="001C5CE3">
        <w:t xml:space="preserve"> </w:t>
      </w:r>
      <w:r w:rsidR="005E0E0A">
        <w:t>undergoing</w:t>
      </w:r>
      <w:r w:rsidR="001C5CE3">
        <w:t xml:space="preserve"> a review</w:t>
      </w:r>
      <w:r w:rsidR="00C42414">
        <w:t xml:space="preserve"> </w:t>
      </w:r>
      <w:r w:rsidR="00BE5F77">
        <w:t xml:space="preserve">and the number of </w:t>
      </w:r>
      <w:r w:rsidR="005E0E0A">
        <w:t>temperature</w:t>
      </w:r>
      <w:r w:rsidR="00BE5F77">
        <w:t xml:space="preserve"> sensors and </w:t>
      </w:r>
      <w:r w:rsidR="005E0E0A">
        <w:t>frequency of temperature to be recorded will be considered</w:t>
      </w:r>
      <w:r w:rsidR="0097132F">
        <w:t xml:space="preserve"> </w:t>
      </w:r>
      <w:r w:rsidR="00267516">
        <w:t>as part of the review</w:t>
      </w:r>
      <w:r w:rsidR="005E0E0A">
        <w:t xml:space="preserve">. </w:t>
      </w:r>
      <w:r w:rsidR="00B424FE">
        <w:t>Nothing changes for sulfuryl fluoride treatments at this stage, until the review process is complete and the methodology is officially updated.</w:t>
      </w:r>
    </w:p>
    <w:p w14:paraId="1B06ED20" w14:textId="617B1B23" w:rsidR="00276C57" w:rsidRPr="00E7142C" w:rsidRDefault="0071662C" w:rsidP="00871167">
      <w:pPr>
        <w:rPr>
          <w:b/>
          <w:bCs/>
          <w:i/>
          <w:iCs/>
        </w:rPr>
      </w:pPr>
      <w:r w:rsidRPr="00E7142C">
        <w:rPr>
          <w:b/>
          <w:bCs/>
          <w:i/>
          <w:iCs/>
        </w:rPr>
        <w:t xml:space="preserve">Where do we </w:t>
      </w:r>
      <w:r w:rsidR="00425AB0" w:rsidRPr="00E7142C">
        <w:rPr>
          <w:b/>
          <w:bCs/>
          <w:i/>
          <w:iCs/>
        </w:rPr>
        <w:t xml:space="preserve">upload </w:t>
      </w:r>
      <w:r w:rsidR="00AA4325" w:rsidRPr="00E7142C">
        <w:rPr>
          <w:b/>
          <w:bCs/>
          <w:i/>
          <w:iCs/>
        </w:rPr>
        <w:t xml:space="preserve">the new </w:t>
      </w:r>
      <w:r w:rsidR="00CB59B3" w:rsidRPr="00E7142C">
        <w:rPr>
          <w:b/>
          <w:bCs/>
          <w:i/>
          <w:iCs/>
        </w:rPr>
        <w:t xml:space="preserve">equipment purchased (for example: new </w:t>
      </w:r>
      <w:r w:rsidR="00276C57" w:rsidRPr="00E7142C">
        <w:rPr>
          <w:b/>
          <w:bCs/>
          <w:i/>
          <w:iCs/>
        </w:rPr>
        <w:t>temperature sensor</w:t>
      </w:r>
      <w:r w:rsidR="00CB59B3" w:rsidRPr="00E7142C">
        <w:rPr>
          <w:b/>
          <w:bCs/>
          <w:i/>
          <w:iCs/>
        </w:rPr>
        <w:t>s)</w:t>
      </w:r>
      <w:r w:rsidR="00276C57" w:rsidRPr="00E7142C">
        <w:rPr>
          <w:b/>
          <w:bCs/>
          <w:i/>
          <w:iCs/>
        </w:rPr>
        <w:t>?</w:t>
      </w:r>
    </w:p>
    <w:p w14:paraId="760435FD" w14:textId="7B372EB7" w:rsidR="00061165" w:rsidRDefault="00FC4C02" w:rsidP="00871167">
      <w:r>
        <w:t xml:space="preserve">The department must be notified of </w:t>
      </w:r>
      <w:r w:rsidRPr="00FE032A">
        <w:t xml:space="preserve">any </w:t>
      </w:r>
      <w:r w:rsidR="008036C5" w:rsidRPr="00FE032A">
        <w:t>new equipment</w:t>
      </w:r>
      <w:r w:rsidR="008036C5">
        <w:t xml:space="preserve"> purchased</w:t>
      </w:r>
      <w:r w:rsidR="00916F1B">
        <w:t xml:space="preserve"> and used under a </w:t>
      </w:r>
      <w:r w:rsidR="00E06026">
        <w:t>Treatment Provider</w:t>
      </w:r>
      <w:r w:rsidR="00F76D72">
        <w:t>’</w:t>
      </w:r>
      <w:r w:rsidR="00E06026">
        <w:t>s</w:t>
      </w:r>
      <w:r w:rsidR="00916F1B">
        <w:t xml:space="preserve"> AusTreat registration</w:t>
      </w:r>
      <w:r w:rsidR="00E06026">
        <w:t xml:space="preserve">. </w:t>
      </w:r>
      <w:r w:rsidR="00DA167E">
        <w:t>Please send a</w:t>
      </w:r>
      <w:r w:rsidR="001B2D53">
        <w:t xml:space="preserve">n email </w:t>
      </w:r>
      <w:r w:rsidR="00394EAB">
        <w:t xml:space="preserve">to </w:t>
      </w:r>
      <w:hyperlink r:id="rId13" w:history="1">
        <w:r w:rsidR="00394EAB" w:rsidRPr="005E00E0">
          <w:rPr>
            <w:rStyle w:val="Hyperlink"/>
          </w:rPr>
          <w:t>offshoretreatments@aff.gov.au</w:t>
        </w:r>
      </w:hyperlink>
      <w:r w:rsidR="00394EAB">
        <w:t xml:space="preserve"> </w:t>
      </w:r>
      <w:r w:rsidR="001B2D53">
        <w:t xml:space="preserve">capturing the new </w:t>
      </w:r>
      <w:r w:rsidR="00394EAB">
        <w:t>equipment</w:t>
      </w:r>
      <w:r w:rsidR="001B2D53">
        <w:t xml:space="preserve"> details</w:t>
      </w:r>
      <w:r w:rsidR="00F70589">
        <w:t xml:space="preserve">, </w:t>
      </w:r>
      <w:r w:rsidR="00413BFF">
        <w:t>calibration certificate and/or purchase invoice,</w:t>
      </w:r>
      <w:r w:rsidR="00F70589">
        <w:t xml:space="preserve"> images</w:t>
      </w:r>
      <w:r w:rsidR="00394EAB">
        <w:t xml:space="preserve"> of the equipment and serial number</w:t>
      </w:r>
      <w:r w:rsidR="00F70589">
        <w:t>.</w:t>
      </w:r>
      <w:r w:rsidR="008036C5">
        <w:t xml:space="preserve"> </w:t>
      </w:r>
    </w:p>
    <w:p w14:paraId="5902FD24" w14:textId="3D8F4134" w:rsidR="00061165" w:rsidRPr="00E7142C" w:rsidRDefault="00DD4645" w:rsidP="00871167">
      <w:pPr>
        <w:rPr>
          <w:b/>
          <w:bCs/>
          <w:i/>
          <w:iCs/>
        </w:rPr>
      </w:pPr>
      <w:r w:rsidRPr="00E7142C">
        <w:rPr>
          <w:b/>
          <w:bCs/>
          <w:i/>
          <w:iCs/>
        </w:rPr>
        <w:t xml:space="preserve">Do we send </w:t>
      </w:r>
      <w:r w:rsidR="0046668B" w:rsidRPr="00E7142C">
        <w:rPr>
          <w:b/>
          <w:bCs/>
          <w:i/>
          <w:iCs/>
        </w:rPr>
        <w:t xml:space="preserve">updated calibration certificates to </w:t>
      </w:r>
      <w:hyperlink r:id="rId14" w:history="1">
        <w:r w:rsidR="0046668B" w:rsidRPr="00E7142C">
          <w:rPr>
            <w:rStyle w:val="Hyperlink"/>
            <w:b/>
            <w:bCs/>
            <w:i/>
            <w:iCs/>
          </w:rPr>
          <w:t>offshoretreatments@aff.gov.au</w:t>
        </w:r>
      </w:hyperlink>
      <w:r w:rsidR="0046668B" w:rsidRPr="00E7142C">
        <w:rPr>
          <w:b/>
          <w:bCs/>
          <w:i/>
          <w:iCs/>
        </w:rPr>
        <w:t xml:space="preserve">? </w:t>
      </w:r>
    </w:p>
    <w:p w14:paraId="7B31F81A" w14:textId="03786059" w:rsidR="003D435E" w:rsidRDefault="003D435E" w:rsidP="00871167">
      <w:r>
        <w:t xml:space="preserve">Yes, please send </w:t>
      </w:r>
      <w:r w:rsidR="00FA740B">
        <w:t xml:space="preserve">updated </w:t>
      </w:r>
      <w:r>
        <w:t xml:space="preserve">calibration certificates through to </w:t>
      </w:r>
      <w:hyperlink r:id="rId15" w:history="1">
        <w:r w:rsidR="00AD0F61" w:rsidRPr="00AD0F61">
          <w:rPr>
            <w:rStyle w:val="Hyperlink"/>
          </w:rPr>
          <w:t>offshoretreatments@aff.gov.au</w:t>
        </w:r>
      </w:hyperlink>
      <w:r w:rsidR="00AD0F61">
        <w:t>.</w:t>
      </w:r>
      <w:r>
        <w:t xml:space="preserve"> </w:t>
      </w:r>
    </w:p>
    <w:p w14:paraId="180241FC" w14:textId="126F91D8" w:rsidR="003D435E" w:rsidRPr="00E7142C" w:rsidRDefault="00FA626B" w:rsidP="00871167">
      <w:pPr>
        <w:rPr>
          <w:b/>
          <w:bCs/>
          <w:i/>
          <w:iCs/>
        </w:rPr>
      </w:pPr>
      <w:r w:rsidRPr="00E7142C">
        <w:rPr>
          <w:b/>
          <w:bCs/>
          <w:i/>
          <w:iCs/>
        </w:rPr>
        <w:t xml:space="preserve">Could </w:t>
      </w:r>
      <w:r w:rsidR="00DB45CB" w:rsidRPr="00E7142C">
        <w:rPr>
          <w:b/>
          <w:bCs/>
          <w:i/>
          <w:iCs/>
        </w:rPr>
        <w:t xml:space="preserve">GPS coordinates be provided instead of a street address </w:t>
      </w:r>
      <w:r w:rsidR="00F21A23" w:rsidRPr="00E7142C">
        <w:rPr>
          <w:b/>
          <w:bCs/>
          <w:i/>
          <w:iCs/>
        </w:rPr>
        <w:t xml:space="preserve">in the </w:t>
      </w:r>
      <w:r w:rsidR="002D77ED">
        <w:rPr>
          <w:b/>
          <w:bCs/>
          <w:i/>
          <w:iCs/>
        </w:rPr>
        <w:t>treatment</w:t>
      </w:r>
      <w:r w:rsidR="00F21A23" w:rsidRPr="00E7142C">
        <w:rPr>
          <w:b/>
          <w:bCs/>
          <w:i/>
          <w:iCs/>
        </w:rPr>
        <w:t xml:space="preserve"> lodgement portal?</w:t>
      </w:r>
    </w:p>
    <w:p w14:paraId="017DEFBD" w14:textId="42305EDA" w:rsidR="00871167" w:rsidRPr="00867AEA" w:rsidRDefault="0031324A" w:rsidP="00871167">
      <w:pPr>
        <w:rPr>
          <w:b/>
          <w:bCs/>
        </w:rPr>
      </w:pPr>
      <w:r>
        <w:t>The physical street address and location must be detailed in the treatment lodgement portal and on the treatment certificate and record of fumigation/treatment.</w:t>
      </w:r>
    </w:p>
    <w:p w14:paraId="1799D12B" w14:textId="145D6C25" w:rsidR="00000A5A" w:rsidRPr="00E7142C" w:rsidRDefault="00535FE3" w:rsidP="00871167">
      <w:pPr>
        <w:rPr>
          <w:b/>
          <w:bCs/>
          <w:i/>
          <w:iCs/>
        </w:rPr>
      </w:pPr>
      <w:r>
        <w:rPr>
          <w:b/>
          <w:bCs/>
          <w:i/>
          <w:iCs/>
        </w:rPr>
        <w:t xml:space="preserve">Will the department </w:t>
      </w:r>
      <w:r w:rsidR="006F7944">
        <w:rPr>
          <w:b/>
          <w:bCs/>
          <w:i/>
          <w:iCs/>
        </w:rPr>
        <w:t>accept</w:t>
      </w:r>
      <w:r>
        <w:rPr>
          <w:b/>
          <w:bCs/>
          <w:i/>
          <w:iCs/>
        </w:rPr>
        <w:t xml:space="preserve"> </w:t>
      </w:r>
      <w:r w:rsidR="00B04B0E">
        <w:rPr>
          <w:b/>
          <w:bCs/>
          <w:i/>
          <w:iCs/>
        </w:rPr>
        <w:t>internal</w:t>
      </w:r>
      <w:r w:rsidR="004A61FC">
        <w:rPr>
          <w:b/>
          <w:bCs/>
          <w:i/>
          <w:iCs/>
        </w:rPr>
        <w:t xml:space="preserve"> calibration of temperature sensors?</w:t>
      </w:r>
      <w:r w:rsidR="006F7944">
        <w:rPr>
          <w:b/>
          <w:bCs/>
          <w:i/>
          <w:iCs/>
        </w:rPr>
        <w:t xml:space="preserve"> </w:t>
      </w:r>
    </w:p>
    <w:p w14:paraId="1A90DE92" w14:textId="43BBCA54" w:rsidR="00030B91" w:rsidRDefault="00BD05B2" w:rsidP="00871167">
      <w:r w:rsidRPr="00E7142C">
        <w:t>We</w:t>
      </w:r>
      <w:r>
        <w:t xml:space="preserve"> accept</w:t>
      </w:r>
      <w:r w:rsidR="00342A48">
        <w:t xml:space="preserve"> </w:t>
      </w:r>
      <w:r w:rsidR="00762AB8">
        <w:t>internally</w:t>
      </w:r>
      <w:r w:rsidR="00342A48">
        <w:t xml:space="preserve"> calibrated temperature sensors; however, the methodology used for internal calibrations must be </w:t>
      </w:r>
      <w:r w:rsidR="00FE3C63">
        <w:t>provide</w:t>
      </w:r>
      <w:r w:rsidR="003C6DCF">
        <w:t>d</w:t>
      </w:r>
      <w:r w:rsidR="00FE3C63">
        <w:t xml:space="preserve">. This methodology will be assessed to ensure its suitability. We </w:t>
      </w:r>
      <w:r w:rsidR="00FE3C63">
        <w:lastRenderedPageBreak/>
        <w:t xml:space="preserve">recommend sending the methodology to </w:t>
      </w:r>
      <w:hyperlink r:id="rId16" w:history="1">
        <w:r w:rsidR="00762AB8" w:rsidRPr="00D17B8A">
          <w:rPr>
            <w:rStyle w:val="Hyperlink"/>
          </w:rPr>
          <w:t>offshoretreatments@aff.gov.au</w:t>
        </w:r>
      </w:hyperlink>
      <w:r w:rsidR="00762AB8">
        <w:t xml:space="preserve"> prior to conducting the calibration process to confirm that it will be accepted.</w:t>
      </w:r>
    </w:p>
    <w:p w14:paraId="0645047D" w14:textId="55345AD8" w:rsidR="00871167" w:rsidRPr="00E7142C" w:rsidRDefault="003176DA" w:rsidP="00871167">
      <w:pPr>
        <w:rPr>
          <w:b/>
          <w:bCs/>
          <w:i/>
          <w:iCs/>
        </w:rPr>
      </w:pPr>
      <w:r w:rsidRPr="00E7142C">
        <w:rPr>
          <w:b/>
          <w:bCs/>
          <w:i/>
          <w:iCs/>
        </w:rPr>
        <w:t xml:space="preserve">Is there a treatment certificate and </w:t>
      </w:r>
      <w:r w:rsidR="00030B91" w:rsidRPr="00E7142C">
        <w:rPr>
          <w:b/>
          <w:bCs/>
          <w:i/>
          <w:iCs/>
        </w:rPr>
        <w:t>record of fumigation that has dose rate readings in oz’s?</w:t>
      </w:r>
    </w:p>
    <w:p w14:paraId="7965CEEA" w14:textId="516CCD58" w:rsidR="00871167" w:rsidRDefault="00790AD2" w:rsidP="00871167">
      <w:r>
        <w:t xml:space="preserve">No, </w:t>
      </w:r>
      <w:r w:rsidR="005163F2">
        <w:t>n</w:t>
      </w:r>
      <w:r w:rsidR="00325FCB">
        <w:t xml:space="preserve">ot at this stage. You are welcome to adapt the </w:t>
      </w:r>
      <w:r w:rsidR="00C7653D">
        <w:t xml:space="preserve">standard </w:t>
      </w:r>
      <w:r w:rsidR="00325FCB">
        <w:t xml:space="preserve">templates for your circumstances, </w:t>
      </w:r>
      <w:r w:rsidR="00C7653D">
        <w:t>if</w:t>
      </w:r>
      <w:r w:rsidR="00325FCB">
        <w:t xml:space="preserve"> the minimum requirements</w:t>
      </w:r>
      <w:r w:rsidR="002A6705">
        <w:t xml:space="preserve"> are included.</w:t>
      </w:r>
      <w:r w:rsidR="00C7653D">
        <w:t xml:space="preserve"> The standard templated are </w:t>
      </w:r>
      <w:r w:rsidR="001F49BB">
        <w:t xml:space="preserve">available </w:t>
      </w:r>
      <w:r w:rsidR="008042B4">
        <w:t xml:space="preserve">on our </w:t>
      </w:r>
      <w:hyperlink r:id="rId17" w:history="1">
        <w:r w:rsidR="008042B4" w:rsidRPr="008042B4">
          <w:rPr>
            <w:rStyle w:val="Hyperlink"/>
          </w:rPr>
          <w:t>Methodologies and documents for biosecurity treatments - DAFF</w:t>
        </w:r>
      </w:hyperlink>
      <w:r w:rsidR="008042B4">
        <w:t xml:space="preserve"> webpage.</w:t>
      </w:r>
    </w:p>
    <w:p w14:paraId="749CB20D" w14:textId="05A611E9" w:rsidR="00401F19" w:rsidRPr="00E7142C" w:rsidRDefault="00401F19" w:rsidP="00871167">
      <w:pPr>
        <w:rPr>
          <w:b/>
          <w:bCs/>
          <w:i/>
          <w:iCs/>
        </w:rPr>
      </w:pPr>
      <w:r w:rsidRPr="00E7142C">
        <w:rPr>
          <w:b/>
          <w:bCs/>
          <w:i/>
          <w:iCs/>
        </w:rPr>
        <w:t xml:space="preserve">I noticed the </w:t>
      </w:r>
      <w:r w:rsidR="008F138E">
        <w:rPr>
          <w:b/>
          <w:bCs/>
          <w:i/>
          <w:iCs/>
        </w:rPr>
        <w:t>a</w:t>
      </w:r>
      <w:r w:rsidR="008F138E" w:rsidRPr="00E7142C">
        <w:rPr>
          <w:b/>
          <w:bCs/>
          <w:i/>
          <w:iCs/>
        </w:rPr>
        <w:t xml:space="preserve">ccreditation </w:t>
      </w:r>
      <w:r w:rsidR="00AD779B" w:rsidRPr="00E7142C">
        <w:rPr>
          <w:b/>
          <w:bCs/>
          <w:i/>
          <w:iCs/>
        </w:rPr>
        <w:t>number on MB certificates. Is that our current licence number with our current regulatory board?</w:t>
      </w:r>
    </w:p>
    <w:p w14:paraId="46A5407C" w14:textId="50A98B85" w:rsidR="0029464F" w:rsidRDefault="00B84FCF" w:rsidP="00871167">
      <w:r>
        <w:t>Yes, that is correct</w:t>
      </w:r>
      <w:r w:rsidR="00ED59BE">
        <w:t xml:space="preserve">. In some countries </w:t>
      </w:r>
      <w:r w:rsidR="00C31B28">
        <w:t>where we have assurance schemes</w:t>
      </w:r>
      <w:r w:rsidR="000F2F5F">
        <w:t>, operators are issued specific accreditation</w:t>
      </w:r>
      <w:r w:rsidR="0029464F">
        <w:t xml:space="preserve"> numbers by the government authorities.</w:t>
      </w:r>
      <w:r w:rsidR="00736208">
        <w:t xml:space="preserve"> In other countries, it will be the licence number issued by the regulatory authorities. </w:t>
      </w:r>
      <w:r w:rsidR="003B200D">
        <w:t xml:space="preserve"> </w:t>
      </w:r>
    </w:p>
    <w:p w14:paraId="2E522B0F" w14:textId="5946CCC9" w:rsidR="00F16AF4" w:rsidRDefault="00F16AF4" w:rsidP="00F16AF4">
      <w:pPr>
        <w:rPr>
          <w:b/>
          <w:bCs/>
          <w:i/>
          <w:iCs/>
        </w:rPr>
      </w:pPr>
      <w:r w:rsidRPr="00F16AF4">
        <w:rPr>
          <w:b/>
          <w:bCs/>
          <w:i/>
          <w:iCs/>
        </w:rPr>
        <w:t>As AusTreat registration is for a three-year period, are treatment providers required to provide any additional documentation during this period?</w:t>
      </w:r>
    </w:p>
    <w:p w14:paraId="5227692C" w14:textId="71B7A113" w:rsidR="00F16AF4" w:rsidRPr="00F16AF4" w:rsidRDefault="00F16AF4" w:rsidP="00F16AF4">
      <w:r w:rsidRPr="00F16AF4">
        <w:t>Yes, it is a treatment provider</w:t>
      </w:r>
      <w:r w:rsidR="00F76D72">
        <w:t>’</w:t>
      </w:r>
      <w:r w:rsidRPr="00F16AF4">
        <w:t>s responsibility to ensure devices requiring calibration are completed</w:t>
      </w:r>
      <w:r w:rsidR="00A140FC">
        <w:t xml:space="preserve"> before the expiry date</w:t>
      </w:r>
      <w:r w:rsidRPr="00F16AF4">
        <w:t xml:space="preserve"> and the new calibration certificates provided </w:t>
      </w:r>
      <w:r w:rsidR="00855E4D">
        <w:t xml:space="preserve">to the department </w:t>
      </w:r>
      <w:r w:rsidRPr="00F16AF4">
        <w:t xml:space="preserve">as soon as practical. In addition to this, any changes to company details such as staffing, technicians or new equipment should </w:t>
      </w:r>
      <w:proofErr w:type="gramStart"/>
      <w:r w:rsidRPr="00F16AF4">
        <w:t>notified</w:t>
      </w:r>
      <w:proofErr w:type="gramEnd"/>
      <w:r w:rsidRPr="00F16AF4">
        <w:t xml:space="preserve"> to the department by emailing </w:t>
      </w:r>
      <w:hyperlink r:id="rId18" w:history="1">
        <w:r w:rsidRPr="00F16AF4">
          <w:rPr>
            <w:rStyle w:val="Hyperlink"/>
          </w:rPr>
          <w:t>offshoretreatments@aff.gov.au</w:t>
        </w:r>
      </w:hyperlink>
      <w:r w:rsidRPr="00F16AF4">
        <w:t>.</w:t>
      </w:r>
    </w:p>
    <w:p w14:paraId="5E003678" w14:textId="74FA9B66" w:rsidR="001D7558" w:rsidRPr="00E7142C" w:rsidRDefault="006C249B" w:rsidP="00871167">
      <w:pPr>
        <w:rPr>
          <w:b/>
          <w:bCs/>
          <w:i/>
          <w:iCs/>
        </w:rPr>
      </w:pPr>
      <w:r w:rsidRPr="00E7142C">
        <w:rPr>
          <w:b/>
          <w:bCs/>
          <w:i/>
          <w:iCs/>
        </w:rPr>
        <w:t>H</w:t>
      </w:r>
      <w:r w:rsidR="00264202" w:rsidRPr="00E7142C">
        <w:rPr>
          <w:b/>
          <w:bCs/>
          <w:i/>
          <w:iCs/>
        </w:rPr>
        <w:t>as there been an issue with purchasing S-P</w:t>
      </w:r>
      <w:r w:rsidR="00B10D13" w:rsidRPr="00E7142C">
        <w:rPr>
          <w:b/>
          <w:bCs/>
          <w:i/>
          <w:iCs/>
        </w:rPr>
        <w:t>OTS</w:t>
      </w:r>
      <w:r w:rsidR="00264202" w:rsidRPr="00E7142C">
        <w:rPr>
          <w:b/>
          <w:bCs/>
          <w:i/>
          <w:iCs/>
        </w:rPr>
        <w:t xml:space="preserve">? We have had back order since </w:t>
      </w:r>
      <w:r w:rsidR="00CF51FE" w:rsidRPr="00E7142C">
        <w:rPr>
          <w:b/>
          <w:bCs/>
          <w:i/>
          <w:iCs/>
        </w:rPr>
        <w:t xml:space="preserve">February of 2025 on equipment we ordered. </w:t>
      </w:r>
    </w:p>
    <w:p w14:paraId="735FEB50" w14:textId="07B15BCB" w:rsidR="00871167" w:rsidRDefault="00CF51FE" w:rsidP="00871167">
      <w:r>
        <w:t xml:space="preserve">The department </w:t>
      </w:r>
      <w:r w:rsidR="007F7AB6">
        <w:t>is unable</w:t>
      </w:r>
      <w:r w:rsidR="00C67BB3">
        <w:t xml:space="preserve"> to provide an update on this. We encourage you to reach out to the manufacturer to see if there are any production delays.</w:t>
      </w:r>
    </w:p>
    <w:p w14:paraId="6211EAB2" w14:textId="525E8B7B" w:rsidR="00871167" w:rsidRPr="00E7142C" w:rsidRDefault="006C249B" w:rsidP="00871167">
      <w:pPr>
        <w:rPr>
          <w:b/>
          <w:bCs/>
          <w:i/>
          <w:iCs/>
        </w:rPr>
      </w:pPr>
      <w:r w:rsidRPr="00E7142C">
        <w:rPr>
          <w:b/>
          <w:bCs/>
          <w:i/>
          <w:iCs/>
        </w:rPr>
        <w:t>Are slides available online?</w:t>
      </w:r>
    </w:p>
    <w:p w14:paraId="29268C86" w14:textId="5FE0AD90" w:rsidR="00871167" w:rsidRDefault="00213DD6" w:rsidP="00871167">
      <w:r>
        <w:t xml:space="preserve">Yes, </w:t>
      </w:r>
      <w:r w:rsidR="00E31578">
        <w:t xml:space="preserve">the slides of this presentation will be made available on </w:t>
      </w:r>
      <w:r w:rsidR="00E31578" w:rsidRPr="00406C86">
        <w:t xml:space="preserve">our </w:t>
      </w:r>
      <w:hyperlink r:id="rId19" w:anchor="daff-page-main" w:history="1">
        <w:r w:rsidR="00E31578" w:rsidRPr="00E7142C">
          <w:rPr>
            <w:rStyle w:val="Hyperlink"/>
          </w:rPr>
          <w:t>AusTreat webpage</w:t>
        </w:r>
      </w:hyperlink>
      <w:r w:rsidR="00E31578" w:rsidRPr="00406C86">
        <w:t>.</w:t>
      </w:r>
    </w:p>
    <w:p w14:paraId="49EC5FC0" w14:textId="4D3772C5" w:rsidR="00213DD6" w:rsidRPr="00E7142C" w:rsidRDefault="00213DD6" w:rsidP="00871167">
      <w:pPr>
        <w:rPr>
          <w:b/>
          <w:bCs/>
          <w:i/>
          <w:iCs/>
        </w:rPr>
      </w:pPr>
      <w:r w:rsidRPr="00E7142C">
        <w:rPr>
          <w:b/>
          <w:bCs/>
          <w:i/>
          <w:iCs/>
        </w:rPr>
        <w:t xml:space="preserve">If goods </w:t>
      </w:r>
      <w:r w:rsidR="00A9457B" w:rsidRPr="00E7142C">
        <w:rPr>
          <w:b/>
          <w:bCs/>
          <w:i/>
          <w:iCs/>
        </w:rPr>
        <w:t>cannot be treated (due to reactions with chemicals), will there be an exemption application process to import?</w:t>
      </w:r>
    </w:p>
    <w:p w14:paraId="529D0004" w14:textId="7E0FAD86" w:rsidR="00494B18" w:rsidRDefault="00521AD6" w:rsidP="00871167">
      <w:r>
        <w:t xml:space="preserve">Please reach out to Hitchhiker Pest Policy team at </w:t>
      </w:r>
      <w:hyperlink r:id="rId20" w:history="1">
        <w:r w:rsidR="00494B18" w:rsidRPr="00CA106F">
          <w:rPr>
            <w:rStyle w:val="Hyperlink"/>
          </w:rPr>
          <w:t>HPP@aff.gov.au</w:t>
        </w:r>
      </w:hyperlink>
      <w:r w:rsidR="00494B18">
        <w:t xml:space="preserve"> to clarify the options available to you.</w:t>
      </w:r>
    </w:p>
    <w:p w14:paraId="32ED65F5" w14:textId="7C6CC8B7" w:rsidR="00494B18" w:rsidRPr="00E7142C" w:rsidRDefault="00E431C8" w:rsidP="00871167">
      <w:pPr>
        <w:rPr>
          <w:b/>
          <w:bCs/>
          <w:i/>
          <w:iCs/>
        </w:rPr>
      </w:pPr>
      <w:r w:rsidRPr="00E7142C">
        <w:rPr>
          <w:b/>
          <w:bCs/>
          <w:i/>
          <w:iCs/>
        </w:rPr>
        <w:t>Will the recording be made available</w:t>
      </w:r>
      <w:r w:rsidR="00516D5F">
        <w:rPr>
          <w:b/>
          <w:bCs/>
          <w:i/>
          <w:iCs/>
        </w:rPr>
        <w:t xml:space="preserve"> to attendees after the session</w:t>
      </w:r>
      <w:r w:rsidRPr="00E7142C">
        <w:rPr>
          <w:b/>
          <w:bCs/>
          <w:i/>
          <w:iCs/>
        </w:rPr>
        <w:t>?</w:t>
      </w:r>
    </w:p>
    <w:p w14:paraId="4DACF2C5" w14:textId="6CBBD7AE" w:rsidR="001E1072" w:rsidRDefault="004F4CDC" w:rsidP="00871167">
      <w:r>
        <w:t xml:space="preserve">We will distribute </w:t>
      </w:r>
      <w:r w:rsidR="001E1072">
        <w:t>the recording to attendees after the event.</w:t>
      </w:r>
    </w:p>
    <w:p w14:paraId="4BAA4739" w14:textId="6640C1DC" w:rsidR="002919FB" w:rsidRPr="00E7142C" w:rsidRDefault="009D59D9" w:rsidP="00871167">
      <w:pPr>
        <w:rPr>
          <w:b/>
          <w:bCs/>
          <w:i/>
          <w:iCs/>
        </w:rPr>
      </w:pPr>
      <w:r>
        <w:rPr>
          <w:b/>
          <w:bCs/>
          <w:i/>
          <w:iCs/>
        </w:rPr>
        <w:t>Are</w:t>
      </w:r>
      <w:r w:rsidR="002919FB" w:rsidRPr="00E7142C">
        <w:rPr>
          <w:b/>
          <w:bCs/>
          <w:i/>
          <w:iCs/>
        </w:rPr>
        <w:t xml:space="preserve"> there any additional countries added on the high-risk countries?</w:t>
      </w:r>
    </w:p>
    <w:p w14:paraId="0973610D" w14:textId="506FD3F2" w:rsidR="00F30CAA" w:rsidRDefault="005C0A1A" w:rsidP="00871167">
      <w:r>
        <w:t xml:space="preserve">Not at this stage. </w:t>
      </w:r>
      <w:r w:rsidR="009D59D9">
        <w:t>Updates and changes to BMSB measures</w:t>
      </w:r>
      <w:r w:rsidR="006F6E67">
        <w:t xml:space="preserve"> for the upcoming season are highlighted on the </w:t>
      </w:r>
      <w:hyperlink r:id="rId21" w:history="1">
        <w:r w:rsidR="006F6E67" w:rsidRPr="00F30CAA">
          <w:rPr>
            <w:rStyle w:val="Hyperlink"/>
          </w:rPr>
          <w:t>Seasonal measures for Brown marmorated stink bug (BMSB)</w:t>
        </w:r>
      </w:hyperlink>
      <w:r w:rsidR="006F6E67">
        <w:t xml:space="preserve"> webpage. </w:t>
      </w:r>
    </w:p>
    <w:p w14:paraId="16E57A31" w14:textId="665BF2AC" w:rsidR="00F30CAA" w:rsidRPr="00E7142C" w:rsidRDefault="0038327D" w:rsidP="00871167">
      <w:pPr>
        <w:rPr>
          <w:b/>
          <w:bCs/>
          <w:i/>
          <w:iCs/>
        </w:rPr>
      </w:pPr>
      <w:r w:rsidRPr="00E7142C">
        <w:rPr>
          <w:b/>
          <w:bCs/>
          <w:i/>
          <w:iCs/>
        </w:rPr>
        <w:t xml:space="preserve">The methodology of ethyl formate states that </w:t>
      </w:r>
      <w:r w:rsidR="00704681" w:rsidRPr="00E7142C">
        <w:rPr>
          <w:b/>
          <w:bCs/>
          <w:i/>
          <w:iCs/>
        </w:rPr>
        <w:t>only one temperature sensor is needed for a container but for sul</w:t>
      </w:r>
      <w:r w:rsidR="004A505D" w:rsidRPr="00E7142C">
        <w:rPr>
          <w:b/>
          <w:bCs/>
          <w:i/>
          <w:iCs/>
        </w:rPr>
        <w:t>furyl fluoride three temperature sensors are needed. Can you please explain why there is a difference?</w:t>
      </w:r>
    </w:p>
    <w:p w14:paraId="56EC17A4" w14:textId="24EBB102" w:rsidR="00806508" w:rsidRDefault="004A505D" w:rsidP="00871167">
      <w:r>
        <w:t xml:space="preserve">As a new </w:t>
      </w:r>
      <w:r w:rsidR="009D538C">
        <w:t>treatment,</w:t>
      </w:r>
      <w:r>
        <w:t xml:space="preserve"> </w:t>
      </w:r>
      <w:r w:rsidR="00AB1948">
        <w:t xml:space="preserve">the </w:t>
      </w:r>
      <w:r w:rsidR="009D538C">
        <w:t>E</w:t>
      </w:r>
      <w:r w:rsidR="00AB1948">
        <w:t>thyl formate fumigation methodology</w:t>
      </w:r>
      <w:r w:rsidR="009D538C">
        <w:t xml:space="preserve"> (version 1.0)</w:t>
      </w:r>
      <w:r w:rsidR="00AB1948">
        <w:t xml:space="preserve"> has been designed according to the research available and best </w:t>
      </w:r>
      <w:r w:rsidR="002E68A5">
        <w:t>practice (similar</w:t>
      </w:r>
      <w:r w:rsidR="009D538C">
        <w:t>,</w:t>
      </w:r>
      <w:r w:rsidR="002E68A5">
        <w:t xml:space="preserve"> </w:t>
      </w:r>
      <w:r w:rsidR="00FE171F">
        <w:t>where possible</w:t>
      </w:r>
      <w:r w:rsidR="009D538C">
        <w:t>,</w:t>
      </w:r>
      <w:r w:rsidR="00FE171F">
        <w:t xml:space="preserve"> to</w:t>
      </w:r>
      <w:r w:rsidR="00B81654">
        <w:t xml:space="preserve"> version 3.0 of</w:t>
      </w:r>
      <w:r w:rsidR="00FE171F">
        <w:t xml:space="preserve"> the methyl bromide methodology). The </w:t>
      </w:r>
      <w:r w:rsidR="00F76D72">
        <w:t>S</w:t>
      </w:r>
      <w:r w:rsidR="00806508">
        <w:t>ulfuryl</w:t>
      </w:r>
      <w:r w:rsidR="00FE171F">
        <w:t xml:space="preserve"> fluoride </w:t>
      </w:r>
      <w:r w:rsidR="00F76D72">
        <w:t xml:space="preserve">fumigation </w:t>
      </w:r>
      <w:r w:rsidR="00806508">
        <w:t>methodology</w:t>
      </w:r>
      <w:r w:rsidR="00FE171F">
        <w:t xml:space="preserve"> was first published in 2018, </w:t>
      </w:r>
      <w:r w:rsidR="009D538C">
        <w:t>and we will</w:t>
      </w:r>
      <w:r w:rsidR="00FE171F">
        <w:t xml:space="preserve"> be working on reviewing this document and the requirements such as the temperature </w:t>
      </w:r>
      <w:r w:rsidR="00806508">
        <w:lastRenderedPageBreak/>
        <w:t>monitoring as part of that</w:t>
      </w:r>
      <w:r w:rsidR="009D538C">
        <w:t xml:space="preserve"> review</w:t>
      </w:r>
      <w:r w:rsidR="00806508">
        <w:t>. We are happy to take any feedback from industry regarding those requirements as the review progresses.</w:t>
      </w:r>
    </w:p>
    <w:p w14:paraId="3D6FE932" w14:textId="315E573F" w:rsidR="00806508" w:rsidRPr="00E7142C" w:rsidRDefault="00AC7CCD" w:rsidP="00871167">
      <w:pPr>
        <w:rPr>
          <w:b/>
          <w:bCs/>
          <w:i/>
          <w:iCs/>
        </w:rPr>
      </w:pPr>
      <w:r w:rsidRPr="00E7142C">
        <w:rPr>
          <w:b/>
          <w:bCs/>
          <w:i/>
          <w:iCs/>
        </w:rPr>
        <w:t>Last year, you also introduced the possibility of considering a specific insecticide as a treatment. Are there any new developments in this regard?</w:t>
      </w:r>
    </w:p>
    <w:p w14:paraId="7A5B8961" w14:textId="223F6617" w:rsidR="006D7003" w:rsidRDefault="004C6A7E" w:rsidP="00871167">
      <w:r>
        <w:t>At this stage, ethyl formate is the only new treat</w:t>
      </w:r>
      <w:r w:rsidR="00803359">
        <w:t>ment option that is being made available for BMSB this season</w:t>
      </w:r>
      <w:r w:rsidR="00F1122F">
        <w:t xml:space="preserve">. That would </w:t>
      </w:r>
      <w:r w:rsidR="00A91EFE">
        <w:t xml:space="preserve">mean the treatment options that are available for goods subject to BMSB measures are methyl </w:t>
      </w:r>
      <w:r w:rsidR="00B761B0">
        <w:t>bromide (where available)</w:t>
      </w:r>
      <w:r w:rsidR="006D7003">
        <w:t xml:space="preserve">, sulfuryl fluoride, heat and ethyl formate. </w:t>
      </w:r>
    </w:p>
    <w:p w14:paraId="65E5A8E7" w14:textId="2678651E" w:rsidR="006D7003" w:rsidRPr="00E7142C" w:rsidRDefault="00A37FE5" w:rsidP="00871167">
      <w:pPr>
        <w:rPr>
          <w:b/>
          <w:bCs/>
          <w:i/>
          <w:iCs/>
        </w:rPr>
      </w:pPr>
      <w:r w:rsidRPr="00E7142C">
        <w:rPr>
          <w:b/>
          <w:bCs/>
          <w:i/>
          <w:iCs/>
        </w:rPr>
        <w:t xml:space="preserve">Why is the address so important? It’s mentioned already on the certificate and the record. So having to repeat this again </w:t>
      </w:r>
      <w:r w:rsidR="00273902" w:rsidRPr="00E7142C">
        <w:rPr>
          <w:b/>
          <w:bCs/>
          <w:i/>
          <w:iCs/>
        </w:rPr>
        <w:t>is more administrative workload for our team.</w:t>
      </w:r>
    </w:p>
    <w:p w14:paraId="6253FD41" w14:textId="3046ADE9" w:rsidR="00313DAC" w:rsidRDefault="00273902" w:rsidP="00871167">
      <w:r>
        <w:t xml:space="preserve">As part of regular verification, we’ve identified the need to gain additional assurance </w:t>
      </w:r>
      <w:r w:rsidR="00313DAC">
        <w:t>and clarity on the location that treatments are being conducted. As, such we have incorporated this into the certificate lodgement portal.</w:t>
      </w:r>
    </w:p>
    <w:p w14:paraId="498E04BD" w14:textId="3E17C582" w:rsidR="00313DAC" w:rsidRPr="00E7142C" w:rsidRDefault="00092FAE" w:rsidP="00871167">
      <w:pPr>
        <w:rPr>
          <w:b/>
          <w:bCs/>
          <w:i/>
          <w:iCs/>
        </w:rPr>
      </w:pPr>
      <w:r>
        <w:rPr>
          <w:b/>
          <w:bCs/>
          <w:i/>
          <w:iCs/>
        </w:rPr>
        <w:t xml:space="preserve">Should treatment </w:t>
      </w:r>
      <w:r w:rsidR="00B000D5">
        <w:rPr>
          <w:b/>
          <w:bCs/>
          <w:i/>
          <w:iCs/>
        </w:rPr>
        <w:t xml:space="preserve">providers </w:t>
      </w:r>
      <w:r w:rsidR="00B000D5" w:rsidRPr="00E7142C">
        <w:rPr>
          <w:b/>
          <w:bCs/>
          <w:i/>
          <w:iCs/>
        </w:rPr>
        <w:t>write</w:t>
      </w:r>
      <w:r w:rsidR="00CC0C05" w:rsidRPr="00E7142C">
        <w:rPr>
          <w:b/>
          <w:bCs/>
          <w:i/>
          <w:iCs/>
        </w:rPr>
        <w:t xml:space="preserve"> the serial number of the monitoring device on the record </w:t>
      </w:r>
      <w:r w:rsidR="00D72304" w:rsidRPr="00E7142C">
        <w:rPr>
          <w:b/>
          <w:bCs/>
          <w:i/>
          <w:iCs/>
        </w:rPr>
        <w:t>of treatment during the fumigation?</w:t>
      </w:r>
    </w:p>
    <w:p w14:paraId="114E7336" w14:textId="00F2688E" w:rsidR="00DD675D" w:rsidRDefault="00DD675D" w:rsidP="00871167">
      <w:r w:rsidRPr="00DD675D">
        <w:t>Yes</w:t>
      </w:r>
      <w:r w:rsidR="00A35084">
        <w:t xml:space="preserve">. </w:t>
      </w:r>
      <w:r w:rsidRPr="00DD675D">
        <w:t xml:space="preserve">For </w:t>
      </w:r>
      <w:r w:rsidR="00F76D72">
        <w:t>sulfuryl fluoride</w:t>
      </w:r>
      <w:r w:rsidRPr="00DD675D">
        <w:t xml:space="preserve"> treatments, we recommend that the serial numbers of the monitoring devices used during the fumigation be recorded on the record of treatment to support the traceability and verification.</w:t>
      </w:r>
    </w:p>
    <w:p w14:paraId="5681916A" w14:textId="16FC9ED9" w:rsidR="00DD675D" w:rsidRPr="00E7142C" w:rsidRDefault="00530F7C" w:rsidP="00871167">
      <w:pPr>
        <w:rPr>
          <w:b/>
          <w:bCs/>
          <w:i/>
          <w:iCs/>
        </w:rPr>
      </w:pPr>
      <w:r w:rsidRPr="00E7142C">
        <w:rPr>
          <w:b/>
          <w:bCs/>
          <w:i/>
          <w:iCs/>
        </w:rPr>
        <w:t>For the documentation of a treatment, is</w:t>
      </w:r>
      <w:r w:rsidR="00A35084">
        <w:rPr>
          <w:b/>
          <w:bCs/>
          <w:i/>
          <w:iCs/>
        </w:rPr>
        <w:t xml:space="preserve"> it necessary to state</w:t>
      </w:r>
      <w:r w:rsidRPr="00E7142C">
        <w:rPr>
          <w:b/>
          <w:bCs/>
          <w:i/>
          <w:iCs/>
        </w:rPr>
        <w:t xml:space="preserve"> the address of the treatment area </w:t>
      </w:r>
      <w:r w:rsidR="00743240" w:rsidRPr="00E7142C">
        <w:rPr>
          <w:b/>
          <w:bCs/>
          <w:i/>
          <w:iCs/>
        </w:rPr>
        <w:t>on the record of heat treatment?</w:t>
      </w:r>
    </w:p>
    <w:p w14:paraId="0F9923FB" w14:textId="0FDB90EA" w:rsidR="008D4597" w:rsidRDefault="00743240" w:rsidP="00871167">
      <w:r w:rsidRPr="00743240">
        <w:t>Yes, as per section 4.1.2 of the heat treatment methodology the record must contain 'location—the site address where the treatment was performed'</w:t>
      </w:r>
      <w:r w:rsidR="008D4597">
        <w:t>.</w:t>
      </w:r>
    </w:p>
    <w:p w14:paraId="60802322" w14:textId="059F26BF" w:rsidR="008D4597" w:rsidRPr="00E7142C" w:rsidRDefault="00027E92" w:rsidP="00871167">
      <w:pPr>
        <w:rPr>
          <w:b/>
          <w:bCs/>
          <w:i/>
          <w:iCs/>
        </w:rPr>
      </w:pPr>
      <w:r>
        <w:rPr>
          <w:b/>
          <w:bCs/>
          <w:i/>
          <w:iCs/>
        </w:rPr>
        <w:t>Is it</w:t>
      </w:r>
      <w:r w:rsidR="001270FB" w:rsidRPr="00E7142C">
        <w:rPr>
          <w:b/>
          <w:bCs/>
          <w:i/>
          <w:iCs/>
        </w:rPr>
        <w:t xml:space="preserve"> necessary</w:t>
      </w:r>
      <w:r w:rsidR="005D33D5" w:rsidRPr="00E7142C">
        <w:rPr>
          <w:b/>
          <w:bCs/>
          <w:i/>
          <w:iCs/>
        </w:rPr>
        <w:t xml:space="preserve"> when recording</w:t>
      </w:r>
      <w:r w:rsidR="005E7AF8" w:rsidRPr="00E7142C">
        <w:rPr>
          <w:b/>
          <w:bCs/>
          <w:i/>
          <w:iCs/>
        </w:rPr>
        <w:t xml:space="preserve"> a heat treatment to indicate the serial number of probes </w:t>
      </w:r>
      <w:r>
        <w:rPr>
          <w:b/>
          <w:bCs/>
          <w:i/>
          <w:iCs/>
        </w:rPr>
        <w:t>on</w:t>
      </w:r>
      <w:r w:rsidRPr="00E7142C">
        <w:rPr>
          <w:b/>
          <w:bCs/>
          <w:i/>
          <w:iCs/>
        </w:rPr>
        <w:t xml:space="preserve"> </w:t>
      </w:r>
      <w:r w:rsidR="005E7AF8" w:rsidRPr="00E7142C">
        <w:rPr>
          <w:b/>
          <w:bCs/>
          <w:i/>
          <w:iCs/>
        </w:rPr>
        <w:t xml:space="preserve">the </w:t>
      </w:r>
      <w:r w:rsidR="008441BF" w:rsidRPr="00E7142C">
        <w:rPr>
          <w:b/>
          <w:bCs/>
          <w:i/>
          <w:iCs/>
        </w:rPr>
        <w:t xml:space="preserve">treatment certificate and record of </w:t>
      </w:r>
      <w:r w:rsidR="000A645D" w:rsidRPr="00E7142C">
        <w:rPr>
          <w:b/>
          <w:bCs/>
          <w:i/>
          <w:iCs/>
        </w:rPr>
        <w:t>treatment?</w:t>
      </w:r>
    </w:p>
    <w:p w14:paraId="450E4C40" w14:textId="713F17AF" w:rsidR="00213DD6" w:rsidRDefault="00BC7524" w:rsidP="00871167">
      <w:r>
        <w:t xml:space="preserve">As per </w:t>
      </w:r>
      <w:r w:rsidR="008B1E12">
        <w:t>section</w:t>
      </w:r>
      <w:r w:rsidR="00316C8D">
        <w:t xml:space="preserve"> 4.1.3</w:t>
      </w:r>
      <w:r w:rsidR="008B1E12">
        <w:t>, all monitoring readings must be documented and included as an attachment to the Record of Heat Treatment. The time, temperature and humidity (where relevant) of each reading must be documented and the location and dentification of the sensor must be clearly stated. Identification of the sensor can be done via labels or use of a serial number.</w:t>
      </w:r>
    </w:p>
    <w:p w14:paraId="3FD1CE5B" w14:textId="42BEB962" w:rsidR="00213DD6" w:rsidRPr="00E7142C" w:rsidRDefault="00C761CA" w:rsidP="00871167">
      <w:pPr>
        <w:rPr>
          <w:b/>
          <w:bCs/>
          <w:i/>
          <w:iCs/>
        </w:rPr>
      </w:pPr>
      <w:r>
        <w:rPr>
          <w:b/>
          <w:bCs/>
          <w:i/>
          <w:iCs/>
        </w:rPr>
        <w:t xml:space="preserve">Is the department looking at implementing </w:t>
      </w:r>
      <w:r w:rsidR="005842A5">
        <w:rPr>
          <w:b/>
          <w:bCs/>
          <w:i/>
          <w:iCs/>
        </w:rPr>
        <w:t xml:space="preserve">system enhancements to the treatment lodgement portal to make </w:t>
      </w:r>
      <w:r w:rsidR="00E55AC8">
        <w:rPr>
          <w:b/>
          <w:bCs/>
          <w:i/>
          <w:iCs/>
        </w:rPr>
        <w:t>entering a treatment certificate easier for treatment providers?</w:t>
      </w:r>
    </w:p>
    <w:p w14:paraId="79BF6E06" w14:textId="4F86E00F" w:rsidR="002D7964" w:rsidRDefault="002D7964" w:rsidP="00871167">
      <w:r w:rsidRPr="002D7964">
        <w:t xml:space="preserve">We continue to work with our IT team to address the concerns raised by industry. </w:t>
      </w:r>
      <w:r w:rsidR="00027E92">
        <w:t>We a</w:t>
      </w:r>
      <w:r w:rsidR="00027E92" w:rsidRPr="002D7964">
        <w:t xml:space="preserve">ppreciate </w:t>
      </w:r>
      <w:r w:rsidRPr="002D7964">
        <w:t xml:space="preserve">your patience as we continue to work through this. </w:t>
      </w:r>
      <w:r w:rsidR="00D83DAE">
        <w:t>We are still working to</w:t>
      </w:r>
      <w:r w:rsidRPr="002D7964">
        <w:t xml:space="preserve"> develop an API to assist in </w:t>
      </w:r>
      <w:r w:rsidR="009D61DE" w:rsidRPr="002D7964">
        <w:t>streamlin</w:t>
      </w:r>
      <w:r w:rsidR="009D61DE">
        <w:t>ing</w:t>
      </w:r>
      <w:r w:rsidR="00D83DAE">
        <w:t xml:space="preserve"> </w:t>
      </w:r>
      <w:r w:rsidRPr="002D7964">
        <w:t>entering information</w:t>
      </w:r>
      <w:r w:rsidR="009D61DE">
        <w:t xml:space="preserve"> into the Portal</w:t>
      </w:r>
      <w:r w:rsidRPr="002D7964">
        <w:t xml:space="preserve">, </w:t>
      </w:r>
      <w:r w:rsidR="00D83DAE">
        <w:t xml:space="preserve">and </w:t>
      </w:r>
      <w:r w:rsidRPr="002D7964">
        <w:t>we hope to be in a position later this season to progress this work further</w:t>
      </w:r>
      <w:r w:rsidR="00027E92">
        <w:t>.</w:t>
      </w:r>
    </w:p>
    <w:p w14:paraId="7BA19B00" w14:textId="11A6AF93" w:rsidR="002D7964" w:rsidRPr="00E7142C" w:rsidRDefault="00BF24E6" w:rsidP="00871167">
      <w:pPr>
        <w:rPr>
          <w:b/>
          <w:bCs/>
          <w:i/>
          <w:iCs/>
        </w:rPr>
      </w:pPr>
      <w:r w:rsidRPr="00E7142C">
        <w:rPr>
          <w:b/>
          <w:bCs/>
          <w:i/>
          <w:iCs/>
        </w:rPr>
        <w:t xml:space="preserve">As </w:t>
      </w:r>
      <w:r w:rsidR="005179D8" w:rsidRPr="00E7142C">
        <w:rPr>
          <w:b/>
          <w:bCs/>
          <w:i/>
          <w:iCs/>
        </w:rPr>
        <w:t xml:space="preserve">we are now requested to fill in the serial numbers of data loggers to the treatment </w:t>
      </w:r>
      <w:r w:rsidR="000558D6" w:rsidRPr="00E7142C">
        <w:rPr>
          <w:b/>
          <w:bCs/>
          <w:i/>
          <w:iCs/>
        </w:rPr>
        <w:t xml:space="preserve">lodgement </w:t>
      </w:r>
      <w:r w:rsidR="005179D8" w:rsidRPr="00E7142C">
        <w:rPr>
          <w:b/>
          <w:bCs/>
          <w:i/>
          <w:iCs/>
        </w:rPr>
        <w:t>port</w:t>
      </w:r>
      <w:r w:rsidR="000558D6" w:rsidRPr="00E7142C">
        <w:rPr>
          <w:b/>
          <w:bCs/>
          <w:i/>
          <w:iCs/>
        </w:rPr>
        <w:t xml:space="preserve">al, is it possible </w:t>
      </w:r>
      <w:r w:rsidR="00567BD2" w:rsidRPr="00E7142C">
        <w:rPr>
          <w:b/>
          <w:bCs/>
          <w:i/>
          <w:iCs/>
        </w:rPr>
        <w:t>to fill in more than one serial number? For our heat treatments we have two</w:t>
      </w:r>
      <w:r w:rsidR="004B7B74" w:rsidRPr="00E7142C">
        <w:rPr>
          <w:b/>
          <w:bCs/>
          <w:i/>
          <w:iCs/>
        </w:rPr>
        <w:t xml:space="preserve"> devices necessary for the logging of data. </w:t>
      </w:r>
    </w:p>
    <w:p w14:paraId="650BA1CD" w14:textId="0919666D" w:rsidR="00202D24" w:rsidRDefault="00DC32B8" w:rsidP="00871167">
      <w:r w:rsidRPr="00DC32B8">
        <w:t>We recommend for those fields where multiple devices are being used that the serial numbers be separated with a comma. E.g. SN1,</w:t>
      </w:r>
      <w:r w:rsidR="00202D24">
        <w:t xml:space="preserve"> </w:t>
      </w:r>
      <w:r w:rsidRPr="00DC32B8">
        <w:t>SN2,</w:t>
      </w:r>
      <w:r w:rsidR="00202D24">
        <w:t xml:space="preserve"> </w:t>
      </w:r>
      <w:r w:rsidRPr="00DC32B8">
        <w:t>SN3</w:t>
      </w:r>
      <w:r w:rsidR="00725178">
        <w:t>.</w:t>
      </w:r>
    </w:p>
    <w:p w14:paraId="7D99F617" w14:textId="51538045" w:rsidR="00202D24" w:rsidRPr="00E7142C" w:rsidRDefault="00E425BD" w:rsidP="00871167">
      <w:pPr>
        <w:rPr>
          <w:b/>
          <w:bCs/>
          <w:i/>
          <w:iCs/>
        </w:rPr>
      </w:pPr>
      <w:r>
        <w:rPr>
          <w:b/>
          <w:bCs/>
          <w:i/>
          <w:iCs/>
        </w:rPr>
        <w:t xml:space="preserve">Are treatment providers required to lodge </w:t>
      </w:r>
      <w:r w:rsidR="003A52B6">
        <w:rPr>
          <w:b/>
          <w:bCs/>
          <w:i/>
          <w:iCs/>
        </w:rPr>
        <w:t xml:space="preserve">treatment certificates in the </w:t>
      </w:r>
      <w:r w:rsidR="005E430B">
        <w:rPr>
          <w:b/>
          <w:bCs/>
          <w:i/>
          <w:iCs/>
        </w:rPr>
        <w:t>treatment</w:t>
      </w:r>
      <w:r w:rsidR="003A52B6">
        <w:rPr>
          <w:b/>
          <w:bCs/>
          <w:i/>
          <w:iCs/>
        </w:rPr>
        <w:t xml:space="preserve"> lodgement </w:t>
      </w:r>
      <w:r w:rsidR="005E430B">
        <w:rPr>
          <w:b/>
          <w:bCs/>
          <w:i/>
          <w:iCs/>
        </w:rPr>
        <w:t>portal outside the BMSB risk season?</w:t>
      </w:r>
    </w:p>
    <w:p w14:paraId="1281985A" w14:textId="3C2649CA" w:rsidR="008D3268" w:rsidRDefault="008D3268" w:rsidP="008D3268">
      <w:r>
        <w:lastRenderedPageBreak/>
        <w:t xml:space="preserve">Yes, as per section 2.3.1 of the AusTreat Policy </w:t>
      </w:r>
      <w:r w:rsidR="00C6421A">
        <w:t>t</w:t>
      </w:r>
      <w:r>
        <w:t>he treatment provider must lodge a copy of all treatment documentation issued for all Australian bound consignments to the department via the portal.</w:t>
      </w:r>
    </w:p>
    <w:p w14:paraId="740B2D84" w14:textId="5A3A0E65" w:rsidR="008D3268" w:rsidRPr="00E7142C" w:rsidRDefault="00F81C9C" w:rsidP="008D3268">
      <w:pPr>
        <w:rPr>
          <w:b/>
          <w:bCs/>
          <w:i/>
          <w:iCs/>
        </w:rPr>
      </w:pPr>
      <w:proofErr w:type="gramStart"/>
      <w:r>
        <w:rPr>
          <w:b/>
          <w:bCs/>
          <w:i/>
          <w:iCs/>
        </w:rPr>
        <w:t>In regards to</w:t>
      </w:r>
      <w:proofErr w:type="gramEnd"/>
      <w:r>
        <w:rPr>
          <w:b/>
          <w:bCs/>
          <w:i/>
          <w:iCs/>
        </w:rPr>
        <w:t xml:space="preserve"> the survey ‘The future of biosecurity fumigation: discussion paper</w:t>
      </w:r>
      <w:proofErr w:type="gramStart"/>
      <w:r>
        <w:rPr>
          <w:b/>
          <w:bCs/>
          <w:i/>
          <w:iCs/>
        </w:rPr>
        <w:t>’  -</w:t>
      </w:r>
      <w:proofErr w:type="gramEnd"/>
      <w:r>
        <w:rPr>
          <w:b/>
          <w:bCs/>
          <w:i/>
          <w:iCs/>
        </w:rPr>
        <w:t xml:space="preserve"> w</w:t>
      </w:r>
      <w:r w:rsidR="00961131" w:rsidRPr="00E7142C">
        <w:rPr>
          <w:b/>
          <w:bCs/>
          <w:i/>
          <w:iCs/>
        </w:rPr>
        <w:t xml:space="preserve">hen </w:t>
      </w:r>
      <w:r w:rsidR="00322578" w:rsidRPr="00E7142C">
        <w:rPr>
          <w:b/>
          <w:bCs/>
          <w:i/>
          <w:iCs/>
        </w:rPr>
        <w:t xml:space="preserve">imposing </w:t>
      </w:r>
      <w:r w:rsidR="00E650A2" w:rsidRPr="00E7142C">
        <w:rPr>
          <w:b/>
          <w:bCs/>
          <w:i/>
          <w:iCs/>
        </w:rPr>
        <w:t xml:space="preserve">monitoring </w:t>
      </w:r>
      <w:r w:rsidR="00931740" w:rsidRPr="00E7142C">
        <w:rPr>
          <w:b/>
          <w:bCs/>
          <w:i/>
          <w:iCs/>
        </w:rPr>
        <w:t>devices</w:t>
      </w:r>
      <w:r>
        <w:rPr>
          <w:b/>
          <w:bCs/>
          <w:i/>
          <w:iCs/>
        </w:rPr>
        <w:t xml:space="preserve"> requirements</w:t>
      </w:r>
      <w:r w:rsidR="00931740" w:rsidRPr="00E7142C">
        <w:rPr>
          <w:b/>
          <w:bCs/>
          <w:i/>
          <w:iCs/>
        </w:rPr>
        <w:t xml:space="preserve">, you should consider 1 measurement </w:t>
      </w:r>
      <w:r w:rsidR="007B3D41" w:rsidRPr="00E7142C">
        <w:rPr>
          <w:b/>
          <w:bCs/>
          <w:i/>
          <w:iCs/>
        </w:rPr>
        <w:t>point</w:t>
      </w:r>
      <w:r w:rsidR="00810195" w:rsidRPr="00E7142C">
        <w:rPr>
          <w:b/>
          <w:bCs/>
          <w:i/>
          <w:iCs/>
        </w:rPr>
        <w:t xml:space="preserve"> per container, to make the investment realistic. For </w:t>
      </w:r>
      <w:r w:rsidR="00D028F6" w:rsidRPr="00E7142C">
        <w:rPr>
          <w:b/>
          <w:bCs/>
          <w:i/>
          <w:iCs/>
        </w:rPr>
        <w:t>example,</w:t>
      </w:r>
      <w:r w:rsidR="00810195" w:rsidRPr="00E7142C">
        <w:rPr>
          <w:b/>
          <w:bCs/>
          <w:i/>
          <w:iCs/>
        </w:rPr>
        <w:t xml:space="preserve"> if you have a </w:t>
      </w:r>
      <w:r w:rsidR="00D028F6" w:rsidRPr="00E7142C">
        <w:rPr>
          <w:b/>
          <w:bCs/>
          <w:i/>
          <w:iCs/>
        </w:rPr>
        <w:t>16-zone</w:t>
      </w:r>
      <w:r w:rsidR="00810195" w:rsidRPr="00E7142C">
        <w:rPr>
          <w:b/>
          <w:bCs/>
          <w:i/>
          <w:iCs/>
        </w:rPr>
        <w:t xml:space="preserve"> monitoring</w:t>
      </w:r>
      <w:r w:rsidR="00D028F6" w:rsidRPr="00E7142C">
        <w:rPr>
          <w:b/>
          <w:bCs/>
          <w:i/>
          <w:iCs/>
        </w:rPr>
        <w:t xml:space="preserve"> device, you can do 16 containers at the same time instead of 5. This will make </w:t>
      </w:r>
      <w:r w:rsidR="000F0388" w:rsidRPr="00E7142C">
        <w:rPr>
          <w:b/>
          <w:bCs/>
          <w:i/>
          <w:iCs/>
        </w:rPr>
        <w:t>a huge difference in the implementation of these technologies</w:t>
      </w:r>
      <w:r w:rsidR="00EE3248" w:rsidRPr="00E7142C">
        <w:rPr>
          <w:b/>
          <w:bCs/>
          <w:i/>
          <w:iCs/>
        </w:rPr>
        <w:t>.</w:t>
      </w:r>
    </w:p>
    <w:p w14:paraId="0DB7F6B7" w14:textId="6908A300" w:rsidR="001756D5" w:rsidRDefault="00D83DAE" w:rsidP="008D3268">
      <w:r w:rsidRPr="00E7142C">
        <w:t>Thank you for this</w:t>
      </w:r>
      <w:r w:rsidR="005D3A45">
        <w:t xml:space="preserve"> feedback</w:t>
      </w:r>
      <w:r>
        <w:t>. This is</w:t>
      </w:r>
      <w:r w:rsidR="00731DA8">
        <w:t xml:space="preserve"> a common </w:t>
      </w:r>
      <w:r w:rsidR="00BB4730">
        <w:t xml:space="preserve">point of feedback </w:t>
      </w:r>
      <w:r w:rsidR="00731DA8">
        <w:t xml:space="preserve">we have heard through </w:t>
      </w:r>
      <w:r w:rsidR="00FC7B9F">
        <w:t xml:space="preserve">the </w:t>
      </w:r>
      <w:r w:rsidR="00FC7B9F" w:rsidRPr="00E7142C">
        <w:rPr>
          <w:i/>
          <w:iCs/>
        </w:rPr>
        <w:t>‘The future of biosecurity fumigation: discussion paper’</w:t>
      </w:r>
      <w:r w:rsidR="00FC7B9F">
        <w:t xml:space="preserve"> </w:t>
      </w:r>
      <w:r w:rsidR="00731DA8">
        <w:t>survey</w:t>
      </w:r>
      <w:r w:rsidR="001756D5">
        <w:t xml:space="preserve"> and consultation period</w:t>
      </w:r>
      <w:r w:rsidR="00FC7B9F">
        <w:t xml:space="preserve"> – we will consider it further.</w:t>
      </w:r>
    </w:p>
    <w:p w14:paraId="0E026AF4" w14:textId="4EC4DBE7" w:rsidR="001756D5" w:rsidRPr="00E7142C" w:rsidRDefault="00CD0B53" w:rsidP="008D3268">
      <w:pPr>
        <w:rPr>
          <w:b/>
          <w:bCs/>
          <w:i/>
          <w:iCs/>
        </w:rPr>
      </w:pPr>
      <w:r w:rsidRPr="00E7142C">
        <w:rPr>
          <w:b/>
          <w:bCs/>
          <w:i/>
          <w:iCs/>
        </w:rPr>
        <w:t xml:space="preserve">Is it enough to read </w:t>
      </w:r>
      <w:r w:rsidR="00FC7B9F">
        <w:rPr>
          <w:b/>
          <w:bCs/>
          <w:i/>
          <w:iCs/>
        </w:rPr>
        <w:t xml:space="preserve">[gas concentrations] </w:t>
      </w:r>
      <w:r w:rsidR="00ED49C0" w:rsidRPr="00E7142C">
        <w:rPr>
          <w:b/>
          <w:bCs/>
          <w:i/>
          <w:iCs/>
        </w:rPr>
        <w:t xml:space="preserve">from 3 points </w:t>
      </w:r>
      <w:r w:rsidR="00834DD8" w:rsidRPr="00E7142C">
        <w:rPr>
          <w:b/>
          <w:bCs/>
          <w:i/>
          <w:iCs/>
        </w:rPr>
        <w:t>when it comes to khapra beetles?</w:t>
      </w:r>
    </w:p>
    <w:p w14:paraId="0FD5E11B" w14:textId="6EA1C65B" w:rsidR="00776B53" w:rsidRDefault="00834DD8" w:rsidP="008D3268">
      <w:r>
        <w:t>Yes</w:t>
      </w:r>
      <w:r w:rsidR="00FC7B9F">
        <w:t xml:space="preserve"> </w:t>
      </w:r>
      <w:r>
        <w:t xml:space="preserve">- the requirements for </w:t>
      </w:r>
      <w:r w:rsidR="00322492" w:rsidRPr="00322492">
        <w:t xml:space="preserve">khapra beetle treatments changed recently so the fourth monitoring line underneath the container is no longer required. Three monitoring lines are required as per existing </w:t>
      </w:r>
      <w:r w:rsidR="00F76D72">
        <w:t>M</w:t>
      </w:r>
      <w:r w:rsidR="00322492" w:rsidRPr="00322492">
        <w:t>ethyl bromide fumigation methodology requirements</w:t>
      </w:r>
      <w:r w:rsidR="00322492">
        <w:t>.</w:t>
      </w:r>
    </w:p>
    <w:p w14:paraId="23BF751B" w14:textId="0628EA8D" w:rsidR="00776B53" w:rsidRPr="00E7142C" w:rsidRDefault="00F70729" w:rsidP="008D3268">
      <w:pPr>
        <w:rPr>
          <w:b/>
          <w:bCs/>
          <w:i/>
          <w:iCs/>
        </w:rPr>
      </w:pPr>
      <w:r w:rsidRPr="00E7142C">
        <w:rPr>
          <w:b/>
          <w:bCs/>
          <w:i/>
          <w:iCs/>
        </w:rPr>
        <w:t>Will the BMSB-SF fumigation certification template for this season will be updated?</w:t>
      </w:r>
    </w:p>
    <w:p w14:paraId="0168CD30" w14:textId="4F4388CB" w:rsidR="00830CBB" w:rsidRDefault="00830CBB" w:rsidP="008D3268">
      <w:r w:rsidRPr="00830CBB">
        <w:t xml:space="preserve">The template on our website will remain as is until the SF review is completed. You are welcome to adapt the templates as required </w:t>
      </w:r>
      <w:proofErr w:type="gramStart"/>
      <w:r w:rsidRPr="00830CBB">
        <w:t>as long as</w:t>
      </w:r>
      <w:proofErr w:type="gramEnd"/>
      <w:r w:rsidRPr="00830CBB">
        <w:t xml:space="preserve"> all the minimum fields and declarations are included as per the </w:t>
      </w:r>
      <w:r w:rsidR="00017EE5">
        <w:t xml:space="preserve">Sulfuryl </w:t>
      </w:r>
      <w:r w:rsidR="00F76D72">
        <w:t>f</w:t>
      </w:r>
      <w:r w:rsidR="00017EE5">
        <w:t xml:space="preserve">luoride </w:t>
      </w:r>
      <w:r w:rsidRPr="00830CBB">
        <w:t>treatment methodology and import conditions.</w:t>
      </w:r>
    </w:p>
    <w:p w14:paraId="526DD0FB" w14:textId="0B6CBA46" w:rsidR="00830CBB" w:rsidRPr="00E7142C" w:rsidRDefault="00EC1051" w:rsidP="008D3268">
      <w:pPr>
        <w:rPr>
          <w:b/>
          <w:bCs/>
          <w:i/>
          <w:iCs/>
        </w:rPr>
      </w:pPr>
      <w:r>
        <w:rPr>
          <w:b/>
          <w:bCs/>
          <w:i/>
          <w:iCs/>
        </w:rPr>
        <w:t xml:space="preserve">Are treatment providers required to </w:t>
      </w:r>
      <w:r w:rsidR="00830CBB" w:rsidRPr="00E7142C">
        <w:rPr>
          <w:b/>
          <w:bCs/>
          <w:i/>
          <w:iCs/>
        </w:rPr>
        <w:t>take temperature readings every 15 minutes for methyl bromide fumigations</w:t>
      </w:r>
      <w:r w:rsidR="00F4625D">
        <w:rPr>
          <w:b/>
          <w:bCs/>
          <w:i/>
          <w:iCs/>
        </w:rPr>
        <w:t xml:space="preserve"> and </w:t>
      </w:r>
      <w:r w:rsidR="00F4625D" w:rsidRPr="00E7142C">
        <w:rPr>
          <w:b/>
          <w:bCs/>
          <w:i/>
          <w:iCs/>
        </w:rPr>
        <w:t>how many temperature sensor/data loggers</w:t>
      </w:r>
      <w:r w:rsidR="00F4625D">
        <w:rPr>
          <w:b/>
          <w:bCs/>
          <w:i/>
          <w:iCs/>
        </w:rPr>
        <w:t xml:space="preserve"> </w:t>
      </w:r>
      <w:r w:rsidR="004D30D2">
        <w:rPr>
          <w:b/>
          <w:bCs/>
          <w:i/>
          <w:iCs/>
        </w:rPr>
        <w:t>are</w:t>
      </w:r>
      <w:r w:rsidR="008B43AC">
        <w:rPr>
          <w:b/>
          <w:bCs/>
          <w:i/>
          <w:iCs/>
        </w:rPr>
        <w:t xml:space="preserve"> required</w:t>
      </w:r>
      <w:r w:rsidR="00830CBB" w:rsidRPr="00E7142C">
        <w:rPr>
          <w:b/>
          <w:bCs/>
          <w:i/>
          <w:iCs/>
        </w:rPr>
        <w:t>?</w:t>
      </w:r>
    </w:p>
    <w:p w14:paraId="173A79E2" w14:textId="4045536D" w:rsidR="00213DD6" w:rsidRDefault="00613EC9" w:rsidP="00871167">
      <w:r w:rsidRPr="00E7142C">
        <w:t>Correct.</w:t>
      </w:r>
      <w:r w:rsidR="001C082A">
        <w:t xml:space="preserve"> </w:t>
      </w:r>
      <w:r w:rsidR="003754C5" w:rsidRPr="003754C5">
        <w:t>For methyl bromide fumigations that are conducted as a controlled temperature fumigation (e.g. using a heater), the temperature must be monitored and recorded at least once every 15 minutes.</w:t>
      </w:r>
    </w:p>
    <w:p w14:paraId="2E19DC93" w14:textId="6CE3C329" w:rsidR="008B43AC" w:rsidRDefault="008B43AC" w:rsidP="008B43AC">
      <w:r>
        <w:t xml:space="preserve">As per section 7.2 of the </w:t>
      </w:r>
      <w:r w:rsidR="00F76D72">
        <w:t>M</w:t>
      </w:r>
      <w:r>
        <w:t xml:space="preserve">ethyl bromide </w:t>
      </w:r>
      <w:r w:rsidR="00F76D72">
        <w:t xml:space="preserve">fumigation </w:t>
      </w:r>
      <w:r>
        <w:t>methodology, for controlled temperature fumigations (e.g. where a heater is being used) a minimum of one temperature instrument must be used.</w:t>
      </w:r>
    </w:p>
    <w:p w14:paraId="5F69AB0F" w14:textId="7C51598F" w:rsidR="00513AA3" w:rsidRPr="00E7142C" w:rsidRDefault="00B50405" w:rsidP="2F095AB2">
      <w:pPr>
        <w:rPr>
          <w:b/>
          <w:bCs/>
          <w:i/>
          <w:iCs/>
        </w:rPr>
      </w:pPr>
      <w:r w:rsidRPr="2F095AB2">
        <w:rPr>
          <w:b/>
          <w:bCs/>
          <w:i/>
          <w:iCs/>
        </w:rPr>
        <w:t xml:space="preserve">Could the department publish a </w:t>
      </w:r>
      <w:r w:rsidR="00443388" w:rsidRPr="2F095AB2">
        <w:rPr>
          <w:b/>
          <w:bCs/>
          <w:i/>
          <w:iCs/>
        </w:rPr>
        <w:t>prefilled example template for the new certificate</w:t>
      </w:r>
      <w:r w:rsidR="00877197" w:rsidRPr="2F095AB2">
        <w:rPr>
          <w:b/>
          <w:bCs/>
          <w:i/>
          <w:iCs/>
        </w:rPr>
        <w:t xml:space="preserve">? </w:t>
      </w:r>
    </w:p>
    <w:p w14:paraId="12974603" w14:textId="0F6558C9" w:rsidR="00213DD6" w:rsidRDefault="00DF55FC" w:rsidP="00871167">
      <w:r>
        <w:t>In the ‘</w:t>
      </w:r>
      <w:hyperlink r:id="rId22" w:history="1">
        <w:r w:rsidRPr="00812CF7">
          <w:rPr>
            <w:rStyle w:val="Hyperlink"/>
          </w:rPr>
          <w:t>Guide to performing QPS fumigations with methyl bromide</w:t>
        </w:r>
      </w:hyperlink>
      <w:r>
        <w:t xml:space="preserve">’ </w:t>
      </w:r>
      <w:r w:rsidR="00CA4CB7">
        <w:t xml:space="preserve">published on our website, </w:t>
      </w:r>
      <w:r w:rsidR="00A56797">
        <w:t>you can find instruction on how to fill out the template</w:t>
      </w:r>
      <w:r w:rsidR="00CA4CB7">
        <w:t xml:space="preserve"> under </w:t>
      </w:r>
      <w:r w:rsidR="00CA4CB7" w:rsidRPr="00E7142C">
        <w:rPr>
          <w:i/>
          <w:iCs/>
        </w:rPr>
        <w:t>Section 12 - Documentation</w:t>
      </w:r>
      <w:r w:rsidR="00A56797">
        <w:t xml:space="preserve">. </w:t>
      </w:r>
    </w:p>
    <w:p w14:paraId="6DB4ADC9" w14:textId="68D993F9" w:rsidR="00951466" w:rsidRPr="00E7142C" w:rsidRDefault="00951466" w:rsidP="00951466">
      <w:pPr>
        <w:rPr>
          <w:b/>
          <w:bCs/>
          <w:i/>
          <w:iCs/>
        </w:rPr>
      </w:pPr>
      <w:r w:rsidRPr="00E7142C">
        <w:rPr>
          <w:b/>
          <w:bCs/>
          <w:i/>
          <w:iCs/>
        </w:rPr>
        <w:t>There is a new clause in the MB fumigation methodology where if there are multiple containers under sheet and one of them fails but the others in the enclosure pass, the containers which passed are approved. For my understanding, if two or three of the containers also fail while the rest are successful are we still allowed to approve those successful fumigations?</w:t>
      </w:r>
    </w:p>
    <w:p w14:paraId="6E70B576" w14:textId="250A646A" w:rsidR="00DC0C02" w:rsidRDefault="00DC0C02" w:rsidP="00951466">
      <w:r w:rsidRPr="00DC0C02">
        <w:t>As per section 9.2.2 the fumigator may only fail one single container in the sheeted enclosure and pass the remainder if they otherwise meet the requirements. So, if multiple containers under sheet fail, all the containers fail.</w:t>
      </w:r>
    </w:p>
    <w:p w14:paraId="7A0C172F" w14:textId="04B97A2F" w:rsidR="00DC0C02" w:rsidRPr="00E7142C" w:rsidRDefault="0081215B" w:rsidP="00951466">
      <w:pPr>
        <w:rPr>
          <w:b/>
          <w:bCs/>
          <w:i/>
          <w:iCs/>
        </w:rPr>
      </w:pPr>
      <w:r w:rsidRPr="00E7142C">
        <w:rPr>
          <w:b/>
          <w:bCs/>
          <w:i/>
          <w:iCs/>
        </w:rPr>
        <w:t>Is Khapra beetle all year around, or just during the BMSB season?</w:t>
      </w:r>
    </w:p>
    <w:p w14:paraId="52536013" w14:textId="1527C45A" w:rsidR="008B553C" w:rsidRPr="00477042" w:rsidRDefault="0081215B" w:rsidP="00871167">
      <w:r>
        <w:t>Khapra beetle</w:t>
      </w:r>
      <w:r w:rsidR="00F82B5A">
        <w:t xml:space="preserve"> is not a seasonal pest, therefore the khapra measures apply</w:t>
      </w:r>
      <w:r>
        <w:t xml:space="preserve"> all year</w:t>
      </w:r>
      <w:r w:rsidR="00F82B5A">
        <w:t xml:space="preserve"> round</w:t>
      </w:r>
      <w:r>
        <w:t>.</w:t>
      </w:r>
    </w:p>
    <w:p w14:paraId="1859D546" w14:textId="12ED5CBB" w:rsidR="008B553C" w:rsidRPr="008B553C" w:rsidRDefault="003A1686" w:rsidP="00871167">
      <w:pPr>
        <w:rPr>
          <w:b/>
          <w:bCs/>
        </w:rPr>
      </w:pPr>
      <w:r w:rsidRPr="008B553C">
        <w:rPr>
          <w:b/>
          <w:bCs/>
        </w:rPr>
        <w:t xml:space="preserve">Thank you for attending the AusTreat information session 2025 and for your questions. Please contact </w:t>
      </w:r>
      <w:hyperlink r:id="rId23" w:history="1">
        <w:r w:rsidRPr="008B553C">
          <w:rPr>
            <w:rStyle w:val="Hyperlink"/>
            <w:b/>
            <w:bCs/>
          </w:rPr>
          <w:t>offshoretreatments@aff.gov.au</w:t>
        </w:r>
      </w:hyperlink>
      <w:r w:rsidRPr="008B553C">
        <w:rPr>
          <w:b/>
          <w:bCs/>
        </w:rPr>
        <w:t xml:space="preserve"> if you have any </w:t>
      </w:r>
      <w:r w:rsidR="00026D6E" w:rsidRPr="008B553C">
        <w:rPr>
          <w:b/>
          <w:bCs/>
        </w:rPr>
        <w:t>additional</w:t>
      </w:r>
      <w:r w:rsidRPr="008B553C">
        <w:rPr>
          <w:b/>
          <w:bCs/>
        </w:rPr>
        <w:t xml:space="preserve"> questions or need further clarification on our answers.</w:t>
      </w:r>
    </w:p>
    <w:p w14:paraId="259A3BF2" w14:textId="16A40636" w:rsidR="00B82095" w:rsidRPr="0080517C" w:rsidRDefault="000913B5" w:rsidP="00930D38">
      <w:pPr>
        <w:pStyle w:val="Heading3"/>
      </w:pPr>
      <w:r>
        <w:lastRenderedPageBreak/>
        <w:t>More</w:t>
      </w:r>
      <w:r w:rsidR="00B82095" w:rsidRPr="0080517C">
        <w:t xml:space="preserve"> information</w:t>
      </w:r>
    </w:p>
    <w:p w14:paraId="28FA8BC8" w14:textId="1260D32F" w:rsidR="000E7803" w:rsidRPr="00017ACB" w:rsidRDefault="000E7803" w:rsidP="00B82095">
      <w:pPr>
        <w:rPr>
          <w:lang w:eastAsia="ja-JP"/>
        </w:rPr>
      </w:pPr>
      <w:r>
        <w:rPr>
          <w:lang w:eastAsia="ja-JP"/>
        </w:rPr>
        <w:t xml:space="preserve">Learn more about </w:t>
      </w:r>
      <w:hyperlink r:id="rId24" w:history="1">
        <w:r w:rsidR="00AD44FD" w:rsidRPr="00B02970">
          <w:rPr>
            <w:rStyle w:val="Hyperlink"/>
          </w:rPr>
          <w:t>AusTrea</w:t>
        </w:r>
        <w:r w:rsidR="00B02970" w:rsidRPr="00B02970">
          <w:rPr>
            <w:rStyle w:val="Hyperlink"/>
          </w:rPr>
          <w:t>t</w:t>
        </w:r>
        <w:r w:rsidR="00AD44FD" w:rsidRPr="00B02970">
          <w:rPr>
            <w:rStyle w:val="Hyperlink"/>
          </w:rPr>
          <w:t xml:space="preserve"> pre-border biosecurity treatment provider scheme</w:t>
        </w:r>
      </w:hyperlink>
    </w:p>
    <w:p w14:paraId="0C3A6EDE" w14:textId="4F537E9B" w:rsidR="00655476" w:rsidRDefault="000E7803" w:rsidP="000E7803">
      <w:r w:rsidRPr="00017ACB">
        <w:rPr>
          <w:lang w:eastAsia="ja-JP"/>
        </w:rPr>
        <w:t>Web</w:t>
      </w:r>
      <w:r w:rsidR="00317CCB">
        <w:t xml:space="preserve"> </w:t>
      </w:r>
      <w:hyperlink r:id="rId25" w:history="1">
        <w:r w:rsidR="00B02970" w:rsidRPr="00D10229">
          <w:rPr>
            <w:rStyle w:val="Hyperlink"/>
          </w:rPr>
          <w:t>https://www.agriculture.gov.au/biosecurity-trade/import/before/brown-marmorated-stink-bugs</w:t>
        </w:r>
      </w:hyperlink>
      <w:r w:rsidR="00655476">
        <w:t xml:space="preserve"> </w:t>
      </w:r>
    </w:p>
    <w:p w14:paraId="5CB88EA0" w14:textId="31D01E48" w:rsidR="00655476" w:rsidRDefault="008E67C3" w:rsidP="000E7803">
      <w:hyperlink r:id="rId26" w:history="1">
        <w:r w:rsidRPr="00D10229">
          <w:rPr>
            <w:rStyle w:val="Hyperlink"/>
          </w:rPr>
          <w:t>https://www.agriculture.gov.au/biosecurity-trade/import/arrival/treatments/treatments-fumigants</w:t>
        </w:r>
      </w:hyperlink>
      <w:r>
        <w:t xml:space="preserve"> </w:t>
      </w:r>
    </w:p>
    <w:p w14:paraId="2BE32CD5" w14:textId="57A8C719" w:rsidR="00B82095" w:rsidRDefault="00B82095" w:rsidP="000E7803">
      <w:pPr>
        <w:spacing w:after="360"/>
        <w:rPr>
          <w:lang w:eastAsia="ja-JP"/>
        </w:rPr>
      </w:pPr>
      <w:r w:rsidRPr="00017ACB">
        <w:rPr>
          <w:lang w:eastAsia="ja-JP"/>
        </w:rPr>
        <w:t xml:space="preserve">Email </w:t>
      </w:r>
      <w:hyperlink r:id="rId27" w:history="1">
        <w:r w:rsidR="00FE32C1" w:rsidRPr="005E00E0">
          <w:rPr>
            <w:rStyle w:val="Hyperlink"/>
            <w:lang w:eastAsia="ja-JP"/>
          </w:rPr>
          <w:t>offshoretreatments@aff.gov.au</w:t>
        </w:r>
      </w:hyperlink>
      <w:r w:rsidR="00FE32C1">
        <w:rPr>
          <w:lang w:eastAsia="ja-JP"/>
        </w:rPr>
        <w:t xml:space="preserve"> </w:t>
      </w:r>
    </w:p>
    <w:p w14:paraId="453BB0BC" w14:textId="77777777" w:rsidR="000A5BA0" w:rsidRDefault="000A5BA0" w:rsidP="000A5BA0">
      <w:pPr>
        <w:pStyle w:val="Normalsmall"/>
      </w:pPr>
      <w:r>
        <w:rPr>
          <w:rStyle w:val="Strong"/>
        </w:rPr>
        <w:t>Acknowledgement of Country</w:t>
      </w:r>
    </w:p>
    <w:p w14:paraId="1DF7EF78" w14:textId="77777777" w:rsidR="000A5BA0" w:rsidRPr="000A5BA0" w:rsidRDefault="00913D62" w:rsidP="000A5BA0">
      <w:pPr>
        <w:pStyle w:val="Normalsmall"/>
        <w:rPr>
          <w:rStyle w:val="Hyperlink"/>
          <w:color w:val="auto"/>
          <w:u w:val="none"/>
        </w:rPr>
      </w:pPr>
      <w:r w:rsidRPr="00913D62">
        <w:t>We acknowledge the continuous connection of First Nations Traditional Owners and Custodians to the lands, seas and waters of Australia. We recognise their care for and cultivation of Country. We pay respect to Elders past and present, and recognise their knowledge and contribution to the productivity, innovation and sustainability of Australia’s agriculture, fisheries and forestry industries.</w:t>
      </w:r>
    </w:p>
    <w:p w14:paraId="4BAA99E5" w14:textId="77777777" w:rsidR="00E9781D" w:rsidRDefault="00E9781D" w:rsidP="00E9781D">
      <w:pPr>
        <w:pStyle w:val="Normalsmall"/>
        <w:spacing w:before="360"/>
      </w:pPr>
      <w:r>
        <w:t>© Commonwealth of Australia 202</w:t>
      </w:r>
      <w:r w:rsidR="004A46C2">
        <w:t>5</w:t>
      </w:r>
    </w:p>
    <w:p w14:paraId="6ADED515" w14:textId="77777777" w:rsidR="00E9781D" w:rsidRDefault="00E9781D" w:rsidP="00E9781D">
      <w:pPr>
        <w:pStyle w:val="Normalsmall"/>
      </w:pPr>
      <w:r>
        <w:t>Unless otherwise noted, copyright (and any other intellectual property rights) in this publication is owned by the Commonwealth of Australia (referred to as the Commonwealth).</w:t>
      </w:r>
    </w:p>
    <w:p w14:paraId="01A1803E" w14:textId="77777777" w:rsidR="00E9781D" w:rsidRDefault="00E9781D" w:rsidP="00E9781D">
      <w:pPr>
        <w:pStyle w:val="Normalsmall"/>
      </w:pPr>
      <w:r>
        <w:t xml:space="preserve">All material in this publication is licensed under a </w:t>
      </w:r>
      <w:hyperlink r:id="rId28" w:history="1">
        <w:r>
          <w:rPr>
            <w:rStyle w:val="Hyperlink"/>
          </w:rPr>
          <w:t>Creative Commons Attribution 4.0 International Licence</w:t>
        </w:r>
      </w:hyperlink>
      <w:r>
        <w:t xml:space="preserve"> except content supplied by third parties, logos and the Commonwealth Coat of Arms.</w:t>
      </w:r>
    </w:p>
    <w:p w14:paraId="2BC17682" w14:textId="77777777" w:rsidR="005B656B" w:rsidRDefault="00E9781D" w:rsidP="00E9781D">
      <w:pPr>
        <w:pStyle w:val="Normalsmall"/>
      </w:pPr>
      <w:r>
        <w:t xml:space="preserve">The Australian Government acting through the </w:t>
      </w:r>
      <w:r w:rsidR="009C37F9" w:rsidRPr="007B1F92">
        <w:t>Department of Agriculture, Fisheries and Forestry</w:t>
      </w:r>
      <w:r w:rsidR="009C37F9">
        <w:t xml:space="preserve"> </w:t>
      </w:r>
      <w:r>
        <w:t xml:space="preserve">has exercised due care and skill in preparing and compiling the information and data in this publication. Notwithstanding, the </w:t>
      </w:r>
      <w:r w:rsidR="009C37F9" w:rsidRPr="007B1F92">
        <w:t>Department of Agriculture, Fisheries and Forestry</w:t>
      </w:r>
      <w:r>
        <w:t>, its employees and advisers disclaim all liability, including liability for negligence and for any loss, damage, injury, expense or cost incurred by any person as a result of accessing, using or relying on any of the information or data in this publication to the maximum extent permitted by law.</w:t>
      </w:r>
    </w:p>
    <w:sectPr w:rsidR="005B656B" w:rsidSect="00160DC0">
      <w:headerReference w:type="even" r:id="rId29"/>
      <w:headerReference w:type="default" r:id="rId30"/>
      <w:footerReference w:type="even" r:id="rId31"/>
      <w:footerReference w:type="default" r:id="rId32"/>
      <w:headerReference w:type="first" r:id="rId33"/>
      <w:footerReference w:type="first" r:id="rId34"/>
      <w:pgSz w:w="11906" w:h="16838" w:code="9"/>
      <w:pgMar w:top="1418" w:right="1247" w:bottom="1134" w:left="1247" w:header="964" w:footer="284"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7DBEA9" w14:textId="77777777" w:rsidR="00F12715" w:rsidRDefault="00F12715">
      <w:r>
        <w:separator/>
      </w:r>
    </w:p>
    <w:p w14:paraId="1108302A" w14:textId="77777777" w:rsidR="00F12715" w:rsidRDefault="00F12715"/>
    <w:p w14:paraId="022C7BC6" w14:textId="77777777" w:rsidR="00F12715" w:rsidRDefault="00F12715"/>
  </w:endnote>
  <w:endnote w:type="continuationSeparator" w:id="0">
    <w:p w14:paraId="16984377" w14:textId="77777777" w:rsidR="00F12715" w:rsidRDefault="00F12715">
      <w:r>
        <w:continuationSeparator/>
      </w:r>
    </w:p>
    <w:p w14:paraId="6A60DF8E" w14:textId="77777777" w:rsidR="00F12715" w:rsidRDefault="00F12715"/>
    <w:p w14:paraId="216D34B0" w14:textId="77777777" w:rsidR="00F12715" w:rsidRDefault="00F12715"/>
  </w:endnote>
  <w:endnote w:type="continuationNotice" w:id="1">
    <w:p w14:paraId="706D61BA" w14:textId="77777777" w:rsidR="00F12715" w:rsidRDefault="00F12715">
      <w:pPr>
        <w:pStyle w:val="Footer"/>
      </w:pPr>
    </w:p>
    <w:p w14:paraId="2F4B15E1" w14:textId="77777777" w:rsidR="00F12715" w:rsidRDefault="00F12715"/>
    <w:p w14:paraId="6E933592" w14:textId="77777777" w:rsidR="00F12715" w:rsidRDefault="00F1271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19F79A" w14:textId="77777777" w:rsidR="00F637B6" w:rsidRDefault="005A3361">
    <w:pPr>
      <w:pStyle w:val="Footer"/>
    </w:pPr>
    <w:r>
      <w:rPr>
        <w:noProof/>
      </w:rPr>
      <mc:AlternateContent>
        <mc:Choice Requires="wps">
          <w:drawing>
            <wp:anchor distT="0" distB="0" distL="0" distR="0" simplePos="0" relativeHeight="251658245" behindDoc="0" locked="0" layoutInCell="1" allowOverlap="1" wp14:anchorId="219FD5F9" wp14:editId="0BE068E8">
              <wp:simplePos x="635" y="635"/>
              <wp:positionH relativeFrom="page">
                <wp:align>center</wp:align>
              </wp:positionH>
              <wp:positionV relativeFrom="page">
                <wp:align>bottom</wp:align>
              </wp:positionV>
              <wp:extent cx="551815" cy="404495"/>
              <wp:effectExtent l="0" t="0" r="635" b="0"/>
              <wp:wrapNone/>
              <wp:docPr id="108932681"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54DCE7CD"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19FD5F9" id="_x0000_t202" coordsize="21600,21600" o:spt="202" path="m,l,21600r21600,l21600,xe">
              <v:stroke joinstyle="miter"/>
              <v:path gradientshapeok="t" o:connecttype="rect"/>
            </v:shapetype>
            <v:shape id="Text Box 5" o:spid="_x0000_s1028" type="#_x0000_t202" alt="OFFICIAL" style="position:absolute;left:0;text-align:left;margin-left:0;margin-top:0;width:43.45pt;height:31.8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" filled="f" stroked="f">
              <v:textbox style="mso-fit-shape-to-text:t" inset="0,0,0,15pt">
                <w:txbxContent>
                  <w:p w14:paraId="54DCE7CD"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B60FA3" w14:textId="77777777" w:rsidR="000542B4" w:rsidRDefault="005A3361" w:rsidP="00BC3323">
    <w:pPr>
      <w:pStyle w:val="Footer"/>
    </w:pPr>
    <w:r>
      <w:rPr>
        <w:noProof/>
      </w:rPr>
      <mc:AlternateContent>
        <mc:Choice Requires="wps">
          <w:drawing>
            <wp:anchor distT="0" distB="0" distL="0" distR="0" simplePos="0" relativeHeight="251658246" behindDoc="0" locked="0" layoutInCell="1" allowOverlap="1" wp14:anchorId="3B254FA4" wp14:editId="216D2BBC">
              <wp:simplePos x="794657" y="10047514"/>
              <wp:positionH relativeFrom="page">
                <wp:align>center</wp:align>
              </wp:positionH>
              <wp:positionV relativeFrom="page">
                <wp:align>bottom</wp:align>
              </wp:positionV>
              <wp:extent cx="551815" cy="404495"/>
              <wp:effectExtent l="0" t="0" r="635" b="0"/>
              <wp:wrapNone/>
              <wp:docPr id="766702186"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02531AB7"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B254FA4" id="_x0000_t202" coordsize="21600,21600" o:spt="202" path="m,l,21600r21600,l21600,xe">
              <v:stroke joinstyle="miter"/>
              <v:path gradientshapeok="t" o:connecttype="rect"/>
            </v:shapetype>
            <v:shape id="Text Box 6" o:spid="_x0000_s1029" type="#_x0000_t202" alt="OFFICIAL" style="position:absolute;left:0;text-align:left;margin-left:0;margin-top:0;width:43.45pt;height:31.85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" filled="f" stroked="f">
              <v:textbox style="mso-fit-shape-to-text:t" inset="0,0,0,15pt">
                <w:txbxContent>
                  <w:p w14:paraId="02531AB7"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v:textbox>
              <w10:wrap anchorx="page" anchory="page"/>
            </v:shape>
          </w:pict>
        </mc:Fallback>
      </mc:AlternateContent>
    </w:r>
    <w:r w:rsidR="00863E83" w:rsidRPr="007B1F92">
      <w:t>Department of Agriculture, Fisheries and Forestry</w:t>
    </w:r>
    <w:r w:rsidR="00BC3323">
      <w:tab/>
    </w:r>
    <w:sdt>
      <w:sdtPr>
        <w:id w:val="-1564876113"/>
        <w:docPartObj>
          <w:docPartGallery w:val="Page Numbers (Bottom of Page)"/>
          <w:docPartUnique/>
        </w:docPartObj>
      </w:sdtPr>
      <w:sdtEndPr>
        <w:rPr>
          <w:noProof/>
        </w:rPr>
      </w:sdtEndPr>
      <w:sdtContent>
        <w:r w:rsidR="000542B4">
          <w:fldChar w:fldCharType="begin"/>
        </w:r>
        <w:r w:rsidR="000542B4">
          <w:instrText xml:space="preserve"> PAGE   \* MERGEFORMAT </w:instrText>
        </w:r>
        <w:r w:rsidR="000542B4">
          <w:fldChar w:fldCharType="separate"/>
        </w:r>
        <w:r w:rsidR="00A62F99">
          <w:rPr>
            <w:noProof/>
          </w:rPr>
          <w:t>2</w:t>
        </w:r>
        <w:r w:rsidR="000542B4">
          <w:rPr>
            <w:noProof/>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DC6DB" w14:textId="209097D7" w:rsidR="00577F29" w:rsidRDefault="006479E2" w:rsidP="00296F50">
    <w:pPr>
      <w:pStyle w:val="Footer"/>
    </w:pPr>
    <w:r w:rsidRPr="00FA0CDC">
      <w:rPr>
        <w:noProof/>
      </w:rPr>
      <w:drawing>
        <wp:anchor distT="0" distB="0" distL="114300" distR="114300" simplePos="0" relativeHeight="251658248" behindDoc="1" locked="0" layoutInCell="1" allowOverlap="1" wp14:anchorId="26CFA8EE" wp14:editId="39256227">
          <wp:simplePos x="0" y="0"/>
          <wp:positionH relativeFrom="column">
            <wp:posOffset>-382270</wp:posOffset>
          </wp:positionH>
          <wp:positionV relativeFrom="paragraph">
            <wp:posOffset>-307975</wp:posOffset>
          </wp:positionV>
          <wp:extent cx="628650" cy="625665"/>
          <wp:effectExtent l="0" t="0" r="0" b="3175"/>
          <wp:wrapNone/>
          <wp:docPr id="10" name="Graphic 1">
            <a:extLst xmlns:a="http://schemas.openxmlformats.org/drawingml/2006/main">
              <a:ext uri="{FF2B5EF4-FFF2-40B4-BE49-F238E27FC236}">
                <a16:creationId xmlns:a16="http://schemas.microsoft.com/office/drawing/2014/main" id="{7471A985-C6E1-9C20-A168-E09CBB22BF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phic 1">
                    <a:extLst>
                      <a:ext uri="{FF2B5EF4-FFF2-40B4-BE49-F238E27FC236}">
                        <a16:creationId xmlns:a16="http://schemas.microsoft.com/office/drawing/2014/main" id="{7471A985-C6E1-9C20-A168-E09CBB22BF13}"/>
                      </a:ext>
                    </a:extLst>
                  </pic:cNvPr>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628650" cy="625665"/>
                  </a:xfrm>
                  <a:prstGeom prst="rect">
                    <a:avLst/>
                  </a:prstGeom>
                </pic:spPr>
              </pic:pic>
            </a:graphicData>
          </a:graphic>
        </wp:anchor>
      </w:drawing>
    </w:r>
    <w:r w:rsidR="006D0A6B" w:rsidRPr="009469DF">
      <w:rPr>
        <w:noProof/>
      </w:rPr>
      <mc:AlternateContent>
        <mc:Choice Requires="wps">
          <w:drawing>
            <wp:anchor distT="0" distB="0" distL="114300" distR="114300" simplePos="0" relativeHeight="251658247" behindDoc="0" locked="0" layoutInCell="1" allowOverlap="1" wp14:anchorId="32CAFF1A" wp14:editId="409BFB5F">
              <wp:simplePos x="0" y="0"/>
              <wp:positionH relativeFrom="leftMargin">
                <wp:align>right</wp:align>
              </wp:positionH>
              <wp:positionV relativeFrom="paragraph">
                <wp:posOffset>-185420</wp:posOffset>
              </wp:positionV>
              <wp:extent cx="1047750" cy="1043989"/>
              <wp:effectExtent l="0" t="0" r="0" b="3810"/>
              <wp:wrapNone/>
              <wp:docPr id="7" name="Freeform: Shape 6">
                <a:extLst xmlns:a="http://schemas.openxmlformats.org/drawingml/2006/main">
                  <a:ext uri="{FF2B5EF4-FFF2-40B4-BE49-F238E27FC236}">
                    <a16:creationId xmlns:a16="http://schemas.microsoft.com/office/drawing/2014/main" id="{3C9DEF5D-E89F-0CC4-D9CE-C6D09BD4D643}"/>
                  </a:ext>
                </a:extLst>
              </wp:docPr>
              <wp:cNvGraphicFramePr/>
              <a:graphic xmlns:a="http://schemas.openxmlformats.org/drawingml/2006/main">
                <a:graphicData uri="http://schemas.microsoft.com/office/word/2010/wordprocessingShape">
                  <wps:wsp>
                    <wps:cNvSpPr/>
                    <wps:spPr>
                      <a:xfrm>
                        <a:off x="0" y="0"/>
                        <a:ext cx="1047750" cy="1043989"/>
                      </a:xfrm>
                      <a:custGeom>
                        <a:avLst/>
                        <a:gdLst>
                          <a:gd name="connsiteX0" fmla="*/ 0 w 1547374"/>
                          <a:gd name="connsiteY0" fmla="*/ 0 h 1541765"/>
                          <a:gd name="connsiteX1" fmla="*/ 1025661 w 1547374"/>
                          <a:gd name="connsiteY1" fmla="*/ 0 h 1541765"/>
                          <a:gd name="connsiteX2" fmla="*/ 1025661 w 1547374"/>
                          <a:gd name="connsiteY2" fmla="*/ 83 h 1541765"/>
                          <a:gd name="connsiteX3" fmla="*/ 1026596 w 1547374"/>
                          <a:gd name="connsiteY3" fmla="*/ 0 h 1541765"/>
                          <a:gd name="connsiteX4" fmla="*/ 1547374 w 1547374"/>
                          <a:gd name="connsiteY4" fmla="*/ 520778 h 1541765"/>
                          <a:gd name="connsiteX5" fmla="*/ 1547267 w 1547374"/>
                          <a:gd name="connsiteY5" fmla="*/ 521990 h 1541765"/>
                          <a:gd name="connsiteX6" fmla="*/ 1547374 w 1547374"/>
                          <a:gd name="connsiteY6" fmla="*/ 521990 h 1541765"/>
                          <a:gd name="connsiteX7" fmla="*/ 1547374 w 1547374"/>
                          <a:gd name="connsiteY7" fmla="*/ 1541765 h 1541765"/>
                          <a:gd name="connsiteX8" fmla="*/ 534190 w 1547374"/>
                          <a:gd name="connsiteY8" fmla="*/ 1541765 h 1541765"/>
                          <a:gd name="connsiteX9" fmla="*/ 534190 w 1547374"/>
                          <a:gd name="connsiteY9" fmla="*/ 1540582 h 1541765"/>
                          <a:gd name="connsiteX10" fmla="*/ 520778 w 1547374"/>
                          <a:gd name="connsiteY10" fmla="*/ 1541765 h 1541765"/>
                          <a:gd name="connsiteX11" fmla="*/ 0 w 1547374"/>
                          <a:gd name="connsiteY11" fmla="*/ 1020987 h 1541765"/>
                          <a:gd name="connsiteX12" fmla="*/ 330 w 1547374"/>
                          <a:gd name="connsiteY12" fmla="*/ 1017247 h 1541765"/>
                          <a:gd name="connsiteX13" fmla="*/ 0 w 1547374"/>
                          <a:gd name="connsiteY13" fmla="*/ 1017247 h 15417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547374" h="1541765">
                            <a:moveTo>
                              <a:pt x="0" y="0"/>
                            </a:moveTo>
                            <a:lnTo>
                              <a:pt x="1025661" y="0"/>
                            </a:lnTo>
                            <a:lnTo>
                              <a:pt x="1025661" y="83"/>
                            </a:lnTo>
                            <a:lnTo>
                              <a:pt x="1026596" y="0"/>
                            </a:lnTo>
                            <a:cubicBezTo>
                              <a:pt x="1314214" y="0"/>
                              <a:pt x="1547374" y="233160"/>
                              <a:pt x="1547374" y="520778"/>
                            </a:cubicBezTo>
                            <a:lnTo>
                              <a:pt x="1547267" y="521990"/>
                            </a:lnTo>
                            <a:lnTo>
                              <a:pt x="1547374" y="521990"/>
                            </a:lnTo>
                            <a:lnTo>
                              <a:pt x="1547374" y="1541765"/>
                            </a:lnTo>
                            <a:lnTo>
                              <a:pt x="534190" y="1541765"/>
                            </a:lnTo>
                            <a:lnTo>
                              <a:pt x="534190" y="1540582"/>
                            </a:lnTo>
                            <a:lnTo>
                              <a:pt x="520778" y="1541765"/>
                            </a:lnTo>
                            <a:cubicBezTo>
                              <a:pt x="233160" y="1541765"/>
                              <a:pt x="0" y="1308605"/>
                              <a:pt x="0" y="1020987"/>
                            </a:cubicBezTo>
                            <a:lnTo>
                              <a:pt x="330" y="1017247"/>
                            </a:lnTo>
                            <a:lnTo>
                              <a:pt x="0" y="1017247"/>
                            </a:lnTo>
                            <a:close/>
                          </a:path>
                        </a:pathLst>
                      </a:custGeom>
                      <a:blipFill>
                        <a:blip r:embed="rId3">
                          <a:extLst>
                            <a:ext uri="{28A0092B-C50C-407E-A947-70E740481C1C}">
                              <a14:useLocalDpi xmlns:a14="http://schemas.microsoft.com/office/drawing/2010/main" val="0"/>
                            </a:ext>
                          </a:extLst>
                        </a:blip>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2FFCE313" id="Freeform: Shape 6" o:spid="_x0000_s1026" style="position:absolute;margin-left:31.3pt;margin-top:-14.6pt;width:82.5pt;height:82.2pt;z-index:251658247;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middle" coordsize="1547374,1541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" path="m,l1025661,r,83l1026596,v287618,,520778,233160,520778,520778l1547267,521990r107,l1547374,1541765r-1013184,l534190,1540582r-13412,1183c233160,1541765,,1308605,,1020987r330,-3740l,1017247,,xe" stroked="f" strokeweight="2pt">
              <v:fill r:id="rId4" o:title="" recolor="t" rotate="t" type="frame"/>
              <v:path arrowok="t" o:connecttype="custom" o:connectlocs="0,0;694490,0;694490,56;695123,0;1047750,352639;1047678,353460;1047750,353460;1047750,1043989;361708,1043989;361708,1043188;352627,1043989;0,691350;223,688817;0,688817" o:connectangles="0,0,0,0,0,0,0,0,0,0,0,0,0,0"/>
              <w10:wrap anchorx="margin"/>
            </v:shape>
          </w:pict>
        </mc:Fallback>
      </mc:AlternateContent>
    </w:r>
    <w:r w:rsidR="006D0A6B" w:rsidRPr="006D0A6B">
      <w:rPr>
        <w:noProof/>
      </w:rPr>
      <w:drawing>
        <wp:anchor distT="0" distB="0" distL="114300" distR="114300" simplePos="0" relativeHeight="251658249" behindDoc="1" locked="0" layoutInCell="1" allowOverlap="1" wp14:anchorId="7AA654A8" wp14:editId="4ACA3779">
          <wp:simplePos x="0" y="0"/>
          <wp:positionH relativeFrom="column">
            <wp:posOffset>5708650</wp:posOffset>
          </wp:positionH>
          <wp:positionV relativeFrom="paragraph">
            <wp:posOffset>-392342</wp:posOffset>
          </wp:positionV>
          <wp:extent cx="799553" cy="795655"/>
          <wp:effectExtent l="0" t="0" r="635" b="4445"/>
          <wp:wrapNone/>
          <wp:docPr id="9" name="Graphic 1">
            <a:extLst xmlns:a="http://schemas.openxmlformats.org/drawingml/2006/main">
              <a:ext uri="{FF2B5EF4-FFF2-40B4-BE49-F238E27FC236}">
                <a16:creationId xmlns:a16="http://schemas.microsoft.com/office/drawing/2014/main" id="{7471A985-C6E1-9C20-A168-E09CBB22BF1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phic 1">
                    <a:extLst>
                      <a:ext uri="{FF2B5EF4-FFF2-40B4-BE49-F238E27FC236}">
                        <a16:creationId xmlns:a16="http://schemas.microsoft.com/office/drawing/2014/main" id="{7471A985-C6E1-9C20-A168-E09CBB22BF13}"/>
                      </a:ext>
                    </a:extLst>
                  </pic:cNvPr>
                  <pic:cNvPicPr>
                    <a:picLocks noChangeAspect="1"/>
                  </pic:cNvPicPr>
                </pic:nvPicPr>
                <pic:blipFill>
                  <a:blip r:embed="rId5">
                    <a:extLst>
                      <a:ext uri="{28A0092B-C50C-407E-A947-70E740481C1C}">
                        <a14:useLocalDpi xmlns:a14="http://schemas.microsoft.com/office/drawing/2010/main" val="0"/>
                      </a:ext>
                      <a:ext uri="{96DAC541-7B7A-43D3-8B79-37D633B846F1}">
                        <asvg:svgBlip xmlns:asvg="http://schemas.microsoft.com/office/drawing/2016/SVG/main" r:embed="rId6"/>
                      </a:ext>
                    </a:extLst>
                  </a:blip>
                  <a:stretch>
                    <a:fillRect/>
                  </a:stretch>
                </pic:blipFill>
                <pic:spPr>
                  <a:xfrm flipV="1">
                    <a:off x="0" y="0"/>
                    <a:ext cx="799553" cy="795655"/>
                  </a:xfrm>
                  <a:prstGeom prst="rect">
                    <a:avLst/>
                  </a:prstGeom>
                </pic:spPr>
              </pic:pic>
            </a:graphicData>
          </a:graphic>
          <wp14:sizeRelH relativeFrom="margin">
            <wp14:pctWidth>0</wp14:pctWidth>
          </wp14:sizeRelH>
          <wp14:sizeRelV relativeFrom="margin">
            <wp14:pctHeight>0</wp14:pctHeight>
          </wp14:sizeRelV>
        </wp:anchor>
      </w:drawing>
    </w:r>
    <w:r w:rsidR="005A3361">
      <w:rPr>
        <w:noProof/>
      </w:rPr>
      <mc:AlternateContent>
        <mc:Choice Requires="wps">
          <w:drawing>
            <wp:anchor distT="0" distB="0" distL="0" distR="0" simplePos="0" relativeHeight="251658244" behindDoc="0" locked="0" layoutInCell="1" allowOverlap="1" wp14:anchorId="5B3FE2E1" wp14:editId="3CEFC3C8">
              <wp:simplePos x="794657" y="10047514"/>
              <wp:positionH relativeFrom="page">
                <wp:align>center</wp:align>
              </wp:positionH>
              <wp:positionV relativeFrom="page">
                <wp:align>bottom</wp:align>
              </wp:positionV>
              <wp:extent cx="551815" cy="404495"/>
              <wp:effectExtent l="0" t="0" r="635" b="0"/>
              <wp:wrapNone/>
              <wp:docPr id="1816885099"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110A2D98"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B3FE2E1" id="_x0000_t202" coordsize="21600,21600" o:spt="202" path="m,l,21600r21600,l21600,xe">
              <v:stroke joinstyle="miter"/>
              <v:path gradientshapeok="t" o:connecttype="rect"/>
            </v:shapetype>
            <v:shape id="Text Box 4" o:spid="_x0000_s1031" type="#_x0000_t202" alt="OFFICIAL" style="position:absolute;left:0;text-align:left;margin-left:0;margin-top:0;width:43.45pt;height:31.8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" filled="f" stroked="f">
              <v:textbox style="mso-fit-shape-to-text:t" inset="0,0,0,15pt">
                <w:txbxContent>
                  <w:p w14:paraId="110A2D98"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v:textbox>
              <w10:wrap anchorx="page" anchory="page"/>
            </v:shape>
          </w:pict>
        </mc:Fallback>
      </mc:AlternateContent>
    </w:r>
    <w:r w:rsidR="00296F50">
      <w:t>D</w:t>
    </w:r>
    <w:sdt>
      <w:sdtPr>
        <w:id w:val="-858040093"/>
        <w:docPartObj>
          <w:docPartGallery w:val="Page Numbers (Bottom of Page)"/>
          <w:docPartUnique/>
        </w:docPartObj>
      </w:sdtPr>
      <w:sdtEndPr>
        <w:rPr>
          <w:noProof/>
        </w:rPr>
      </w:sdtEndPr>
      <w:sdtContent>
        <w:r w:rsidR="00296F50" w:rsidRPr="007B1F92">
          <w:t>epartment of Agriculture, Fisheries and Forestry</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3EE87E" w14:textId="77777777" w:rsidR="00F12715" w:rsidRDefault="00F12715">
      <w:r>
        <w:separator/>
      </w:r>
    </w:p>
    <w:p w14:paraId="1E69F05C" w14:textId="77777777" w:rsidR="00F12715" w:rsidRDefault="00F12715"/>
    <w:p w14:paraId="6136B0F1" w14:textId="77777777" w:rsidR="00F12715" w:rsidRDefault="00F12715"/>
  </w:footnote>
  <w:footnote w:type="continuationSeparator" w:id="0">
    <w:p w14:paraId="47DC718E" w14:textId="77777777" w:rsidR="00F12715" w:rsidRDefault="00F12715">
      <w:r>
        <w:continuationSeparator/>
      </w:r>
    </w:p>
    <w:p w14:paraId="6EFD370A" w14:textId="77777777" w:rsidR="00F12715" w:rsidRDefault="00F12715"/>
    <w:p w14:paraId="03356E67" w14:textId="77777777" w:rsidR="00F12715" w:rsidRDefault="00F12715"/>
  </w:footnote>
  <w:footnote w:type="continuationNotice" w:id="1">
    <w:p w14:paraId="288632EC" w14:textId="77777777" w:rsidR="00F12715" w:rsidRDefault="00F12715">
      <w:pPr>
        <w:pStyle w:val="Footer"/>
      </w:pPr>
    </w:p>
    <w:p w14:paraId="3F5C5104" w14:textId="77777777" w:rsidR="00F12715" w:rsidRDefault="00F12715"/>
    <w:p w14:paraId="539CD2A8" w14:textId="77777777" w:rsidR="00F12715" w:rsidRDefault="00F1271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A5C9F3" w14:textId="77777777" w:rsidR="00F637B6" w:rsidRDefault="005A3361">
    <w:pPr>
      <w:pStyle w:val="Header"/>
    </w:pPr>
    <w:r>
      <w:rPr>
        <w:noProof/>
      </w:rPr>
      <mc:AlternateContent>
        <mc:Choice Requires="wps">
          <w:drawing>
            <wp:anchor distT="0" distB="0" distL="0" distR="0" simplePos="0" relativeHeight="251658242" behindDoc="0" locked="0" layoutInCell="1" allowOverlap="1" wp14:anchorId="5F8943F2" wp14:editId="30008A69">
              <wp:simplePos x="635" y="635"/>
              <wp:positionH relativeFrom="page">
                <wp:align>center</wp:align>
              </wp:positionH>
              <wp:positionV relativeFrom="page">
                <wp:align>top</wp:align>
              </wp:positionV>
              <wp:extent cx="551815" cy="404495"/>
              <wp:effectExtent l="0" t="0" r="635" b="14605"/>
              <wp:wrapNone/>
              <wp:docPr id="852077895"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553694AA"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F8943F2" id="_x0000_t202" coordsize="21600,21600" o:spt="202" path="m,l,21600r21600,l21600,xe">
              <v:stroke joinstyle="miter"/>
              <v:path gradientshapeok="t" o:connecttype="rect"/>
            </v:shapetype>
            <v:shape id="Text Box 2" o:spid="_x0000_s1026" type="#_x0000_t202" alt="OFFICIAL" style="position:absolute;left:0;text-align:left;margin-left:0;margin-top:0;width:43.45pt;height:31.85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" filled="f" stroked="f">
              <v:textbox style="mso-fit-shape-to-text:t" inset="0,15pt,0,0">
                <w:txbxContent>
                  <w:p w14:paraId="553694AA"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A3BBEA" w14:textId="1A8048E8" w:rsidR="000542B4" w:rsidRDefault="005A3361">
    <w:pPr>
      <w:pStyle w:val="Header"/>
    </w:pPr>
    <w:r>
      <w:rPr>
        <w:noProof/>
      </w:rPr>
      <mc:AlternateContent>
        <mc:Choice Requires="wps">
          <w:drawing>
            <wp:anchor distT="0" distB="0" distL="0" distR="0" simplePos="0" relativeHeight="251658243" behindDoc="0" locked="0" layoutInCell="1" allowOverlap="1" wp14:anchorId="1FCA9C6A" wp14:editId="3ADF3FD0">
              <wp:simplePos x="794657" y="609600"/>
              <wp:positionH relativeFrom="page">
                <wp:align>center</wp:align>
              </wp:positionH>
              <wp:positionV relativeFrom="page">
                <wp:align>top</wp:align>
              </wp:positionV>
              <wp:extent cx="551815" cy="404495"/>
              <wp:effectExtent l="0" t="0" r="635" b="14605"/>
              <wp:wrapNone/>
              <wp:docPr id="1204037698"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492C66FC"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FCA9C6A" id="_x0000_t202" coordsize="21600,21600" o:spt="202" path="m,l,21600r21600,l21600,xe">
              <v:stroke joinstyle="miter"/>
              <v:path gradientshapeok="t" o:connecttype="rect"/>
            </v:shapetype>
            <v:shape id="Text Box 3" o:spid="_x0000_s1027" type="#_x0000_t202" alt="OFFICIAL" style="position:absolute;left:0;text-align:left;margin-left:0;margin-top:0;width:43.45pt;height:31.8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" filled="f" stroked="f">
              <v:textbox style="mso-fit-shape-to-text:t" inset="0,15pt,0,0">
                <w:txbxContent>
                  <w:p w14:paraId="492C66FC"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v:textbox>
              <w10:wrap anchorx="page" anchory="page"/>
            </v:shape>
          </w:pict>
        </mc:Fallback>
      </mc:AlternateContent>
    </w:r>
    <w:proofErr w:type="spellStart"/>
    <w:r w:rsidR="00BD05B2">
      <w:t>AusTreat</w:t>
    </w:r>
    <w:proofErr w:type="spellEnd"/>
    <w:r w:rsidR="00BD05B2">
      <w:t xml:space="preserve"> Information Session Q&amp;A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F699E5" w14:textId="21384349" w:rsidR="000E455C" w:rsidRDefault="00C14F41" w:rsidP="00A8157A">
    <w:pPr>
      <w:pStyle w:val="Footer"/>
      <w:spacing w:after="0"/>
      <w:jc w:val="left"/>
    </w:pPr>
    <w:r>
      <w:rPr>
        <w:noProof/>
      </w:rPr>
      <w:drawing>
        <wp:anchor distT="0" distB="0" distL="114300" distR="114300" simplePos="0" relativeHeight="251658240" behindDoc="1" locked="0" layoutInCell="1" allowOverlap="1" wp14:anchorId="6CD6C44E" wp14:editId="0679FEE5">
          <wp:simplePos x="0" y="0"/>
          <wp:positionH relativeFrom="page">
            <wp:align>right</wp:align>
          </wp:positionH>
          <wp:positionV relativeFrom="paragraph">
            <wp:posOffset>-614045</wp:posOffset>
          </wp:positionV>
          <wp:extent cx="7563598" cy="1296181"/>
          <wp:effectExtent l="0" t="0" r="0" b="0"/>
          <wp:wrapNone/>
          <wp:docPr id="2" name="Picture 2" descr="Australian Government Department of Agriculture, Fisheries and Fore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ustralian Government Department of Agriculture, Fisheries and Forestry"/>
                  <pic:cNvPicPr/>
                </pic:nvPicPr>
                <pic:blipFill>
                  <a:blip r:embed="rId1">
                    <a:extLst>
                      <a:ext uri="{28A0092B-C50C-407E-A947-70E740481C1C}">
                        <a14:useLocalDpi xmlns:a14="http://schemas.microsoft.com/office/drawing/2010/main" val="0"/>
                      </a:ext>
                    </a:extLst>
                  </a:blip>
                  <a:stretch>
                    <a:fillRect/>
                  </a:stretch>
                </pic:blipFill>
                <pic:spPr>
                  <a:xfrm>
                    <a:off x="0" y="0"/>
                    <a:ext cx="7563598" cy="1296181"/>
                  </a:xfrm>
                  <a:prstGeom prst="rect">
                    <a:avLst/>
                  </a:prstGeom>
                </pic:spPr>
              </pic:pic>
            </a:graphicData>
          </a:graphic>
          <wp14:sizeRelH relativeFrom="page">
            <wp14:pctWidth>0</wp14:pctWidth>
          </wp14:sizeRelH>
          <wp14:sizeRelV relativeFrom="page">
            <wp14:pctHeight>0</wp14:pctHeight>
          </wp14:sizeRelV>
        </wp:anchor>
      </w:drawing>
    </w:r>
    <w:r w:rsidR="005A3361">
      <w:rPr>
        <w:noProof/>
      </w:rPr>
      <mc:AlternateContent>
        <mc:Choice Requires="wps">
          <w:drawing>
            <wp:anchor distT="0" distB="0" distL="0" distR="0" simplePos="0" relativeHeight="251658241" behindDoc="0" locked="0" layoutInCell="1" allowOverlap="1" wp14:anchorId="74338703" wp14:editId="3A3FE024">
              <wp:simplePos x="794657" y="609600"/>
              <wp:positionH relativeFrom="page">
                <wp:align>center</wp:align>
              </wp:positionH>
              <wp:positionV relativeFrom="page">
                <wp:align>top</wp:align>
              </wp:positionV>
              <wp:extent cx="551815" cy="404495"/>
              <wp:effectExtent l="0" t="0" r="635" b="14605"/>
              <wp:wrapNone/>
              <wp:docPr id="1821732917"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04495"/>
                      </a:xfrm>
                      <a:prstGeom prst="rect">
                        <a:avLst/>
                      </a:prstGeom>
                      <a:noFill/>
                      <a:ln>
                        <a:noFill/>
                      </a:ln>
                    </wps:spPr>
                    <wps:txbx>
                      <w:txbxContent>
                        <w:p w14:paraId="7DB3F97F"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4338703" id="_x0000_t202" coordsize="21600,21600" o:spt="202" path="m,l,21600r21600,l21600,xe">
              <v:stroke joinstyle="miter"/>
              <v:path gradientshapeok="t" o:connecttype="rect"/>
            </v:shapetype>
            <v:shape id="Text Box 1" o:spid="_x0000_s1030" type="#_x0000_t202" alt="OFFICIAL" style="position:absolute;margin-left:0;margin-top:0;width:43.45pt;height:31.8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" filled="f" stroked="f">
              <v:textbox style="mso-fit-shape-to-text:t" inset="0,15pt,0,0">
                <w:txbxContent>
                  <w:p w14:paraId="7DB3F97F" w14:textId="77777777" w:rsidR="005A3361" w:rsidRPr="005A3361" w:rsidRDefault="005A3361" w:rsidP="005A3361">
                    <w:pPr>
                      <w:spacing w:after="0"/>
                      <w:rPr>
                        <w:rFonts w:ascii="Calibri" w:eastAsia="Calibri" w:hAnsi="Calibri" w:cs="Calibri"/>
                        <w:noProof/>
                        <w:color w:val="FF0000"/>
                        <w:sz w:val="24"/>
                        <w:szCs w:val="24"/>
                      </w:rPr>
                    </w:pPr>
                    <w:r w:rsidRPr="005A3361">
                      <w:rPr>
                        <w:rFonts w:ascii="Calibri" w:eastAsia="Calibri" w:hAnsi="Calibri" w:cs="Calibri"/>
                        <w:noProof/>
                        <w:color w:val="FF0000"/>
                        <w:sz w:val="24"/>
                        <w:szCs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056DAA"/>
    <w:multiLevelType w:val="hybridMultilevel"/>
    <w:tmpl w:val="EEFE1A5E"/>
    <w:lvl w:ilvl="0" w:tplc="035E7EC2">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1" w15:restartNumberingAfterBreak="0">
    <w:nsid w:val="196B606F"/>
    <w:multiLevelType w:val="hybridMultilevel"/>
    <w:tmpl w:val="95A2EBFC"/>
    <w:lvl w:ilvl="0" w:tplc="A8485B20">
      <w:start w:val="1"/>
      <w:numFmt w:val="bullet"/>
      <w:pStyle w:val="TableBullet"/>
      <w:lvlText w:val=""/>
      <w:lvlJc w:val="left"/>
      <w:pPr>
        <w:ind w:left="720" w:hanging="360"/>
      </w:pPr>
      <w:rPr>
        <w:rFonts w:ascii="Symbol" w:hAnsi="Symbol" w:hint="default"/>
      </w:rPr>
    </w:lvl>
    <w:lvl w:ilvl="1" w:tplc="04987ACC" w:tentative="1">
      <w:start w:val="1"/>
      <w:numFmt w:val="bullet"/>
      <w:lvlText w:val="o"/>
      <w:lvlJc w:val="left"/>
      <w:pPr>
        <w:ind w:left="1440" w:hanging="360"/>
      </w:pPr>
      <w:rPr>
        <w:rFonts w:ascii="Courier New" w:hAnsi="Courier New" w:cs="Courier New" w:hint="default"/>
      </w:rPr>
    </w:lvl>
    <w:lvl w:ilvl="2" w:tplc="56C2C932" w:tentative="1">
      <w:start w:val="1"/>
      <w:numFmt w:val="bullet"/>
      <w:lvlText w:val=""/>
      <w:lvlJc w:val="left"/>
      <w:pPr>
        <w:ind w:left="2160" w:hanging="360"/>
      </w:pPr>
      <w:rPr>
        <w:rFonts w:ascii="Wingdings" w:hAnsi="Wingdings" w:hint="default"/>
      </w:rPr>
    </w:lvl>
    <w:lvl w:ilvl="3" w:tplc="3530ECAA" w:tentative="1">
      <w:start w:val="1"/>
      <w:numFmt w:val="bullet"/>
      <w:lvlText w:val=""/>
      <w:lvlJc w:val="left"/>
      <w:pPr>
        <w:ind w:left="2880" w:hanging="360"/>
      </w:pPr>
      <w:rPr>
        <w:rFonts w:ascii="Symbol" w:hAnsi="Symbol" w:hint="default"/>
      </w:rPr>
    </w:lvl>
    <w:lvl w:ilvl="4" w:tplc="BFACCCC4" w:tentative="1">
      <w:start w:val="1"/>
      <w:numFmt w:val="bullet"/>
      <w:lvlText w:val="o"/>
      <w:lvlJc w:val="left"/>
      <w:pPr>
        <w:ind w:left="3600" w:hanging="360"/>
      </w:pPr>
      <w:rPr>
        <w:rFonts w:ascii="Courier New" w:hAnsi="Courier New" w:cs="Courier New" w:hint="default"/>
      </w:rPr>
    </w:lvl>
    <w:lvl w:ilvl="5" w:tplc="0BC61DE0" w:tentative="1">
      <w:start w:val="1"/>
      <w:numFmt w:val="bullet"/>
      <w:lvlText w:val=""/>
      <w:lvlJc w:val="left"/>
      <w:pPr>
        <w:ind w:left="4320" w:hanging="360"/>
      </w:pPr>
      <w:rPr>
        <w:rFonts w:ascii="Wingdings" w:hAnsi="Wingdings" w:hint="default"/>
      </w:rPr>
    </w:lvl>
    <w:lvl w:ilvl="6" w:tplc="912CBCBE" w:tentative="1">
      <w:start w:val="1"/>
      <w:numFmt w:val="bullet"/>
      <w:lvlText w:val=""/>
      <w:lvlJc w:val="left"/>
      <w:pPr>
        <w:ind w:left="5040" w:hanging="360"/>
      </w:pPr>
      <w:rPr>
        <w:rFonts w:ascii="Symbol" w:hAnsi="Symbol" w:hint="default"/>
      </w:rPr>
    </w:lvl>
    <w:lvl w:ilvl="7" w:tplc="718A4C18" w:tentative="1">
      <w:start w:val="1"/>
      <w:numFmt w:val="bullet"/>
      <w:lvlText w:val="o"/>
      <w:lvlJc w:val="left"/>
      <w:pPr>
        <w:ind w:left="5760" w:hanging="360"/>
      </w:pPr>
      <w:rPr>
        <w:rFonts w:ascii="Courier New" w:hAnsi="Courier New" w:cs="Courier New" w:hint="default"/>
      </w:rPr>
    </w:lvl>
    <w:lvl w:ilvl="8" w:tplc="A6E0707C" w:tentative="1">
      <w:start w:val="1"/>
      <w:numFmt w:val="bullet"/>
      <w:lvlText w:val=""/>
      <w:lvlJc w:val="left"/>
      <w:pPr>
        <w:ind w:left="6480" w:hanging="360"/>
      </w:pPr>
      <w:rPr>
        <w:rFonts w:ascii="Wingdings" w:hAnsi="Wingdings" w:hint="default"/>
      </w:rPr>
    </w:lvl>
  </w:abstractNum>
  <w:abstractNum w:abstractNumId="2" w15:restartNumberingAfterBreak="0">
    <w:nsid w:val="21E20078"/>
    <w:multiLevelType w:val="multilevel"/>
    <w:tmpl w:val="F36C17E8"/>
    <w:styleLink w:val="Headinglist"/>
    <w:lvl w:ilvl="0">
      <w:start w:val="1"/>
      <w:numFmt w:val="decimal"/>
      <w:lvlText w:val="%1"/>
      <w:lvlJc w:val="left"/>
      <w:pPr>
        <w:ind w:left="720" w:hanging="720"/>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964" w:hanging="964"/>
      </w:pPr>
      <w:rPr>
        <w:rFonts w:hint="default"/>
      </w:rPr>
    </w:lvl>
    <w:lvl w:ilvl="2">
      <w:start w:val="1"/>
      <w:numFmt w:val="decimal"/>
      <w:lvlText w:val="%1.%2.%3"/>
      <w:lvlJc w:val="left"/>
      <w:pPr>
        <w:ind w:left="964" w:hanging="96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48DE2E4A"/>
    <w:multiLevelType w:val="hybridMultilevel"/>
    <w:tmpl w:val="134CAC7C"/>
    <w:lvl w:ilvl="0" w:tplc="50623E58">
      <w:start w:val="1"/>
      <w:numFmt w:val="bullet"/>
      <w:pStyle w:val="BoxTextBullet"/>
      <w:lvlText w:val=""/>
      <w:lvlJc w:val="left"/>
      <w:pPr>
        <w:ind w:left="720" w:hanging="360"/>
      </w:pPr>
      <w:rPr>
        <w:rFonts w:ascii="Symbol" w:hAnsi="Symbol" w:hint="default"/>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4"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5770342E"/>
    <w:multiLevelType w:val="multilevel"/>
    <w:tmpl w:val="3D4291B2"/>
    <w:lvl w:ilvl="0">
      <w:start w:val="1"/>
      <w:numFmt w:val="decimal"/>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6" w15:restartNumberingAfterBreak="0">
    <w:nsid w:val="5AA12966"/>
    <w:multiLevelType w:val="multilevel"/>
    <w:tmpl w:val="A0241B28"/>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851" w:hanging="426"/>
      </w:pPr>
      <w:rPr>
        <w:rFonts w:ascii="Symbol" w:hAnsi="Symbol" w:hint="default"/>
        <w:color w:val="auto"/>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7" w15:restartNumberingAfterBreak="0">
    <w:nsid w:val="5B8F3B04"/>
    <w:multiLevelType w:val="multilevel"/>
    <w:tmpl w:val="47AAA7EE"/>
    <w:styleLink w:val="Numberlist"/>
    <w:lvl w:ilvl="0">
      <w:start w:val="1"/>
      <w:numFmt w:val="decimal"/>
      <w:pStyle w:val="ListNumber"/>
      <w:lvlText w:val="%1)"/>
      <w:lvlJc w:val="left"/>
      <w:pPr>
        <w:ind w:left="425" w:hanging="425"/>
      </w:pPr>
      <w:rPr>
        <w:rFonts w:hint="default"/>
        <w:color w:val="auto"/>
      </w:rPr>
    </w:lvl>
    <w:lvl w:ilvl="1">
      <w:start w:val="1"/>
      <w:numFmt w:val="lowerLetter"/>
      <w:pStyle w:val="ListNumber2"/>
      <w:lvlText w:val="%2)"/>
      <w:lvlJc w:val="left"/>
      <w:pPr>
        <w:ind w:left="851" w:hanging="426"/>
      </w:pPr>
      <w:rPr>
        <w:rFonts w:hint="default"/>
      </w:rPr>
    </w:lvl>
    <w:lvl w:ilvl="2">
      <w:start w:val="1"/>
      <w:numFmt w:val="lowerRoman"/>
      <w:pStyle w:val="ListNumber3"/>
      <w:lvlText w:val="%3)"/>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abstractNum w:abstractNumId="8" w15:restartNumberingAfterBreak="0">
    <w:nsid w:val="6A730FE1"/>
    <w:multiLevelType w:val="hybridMultilevel"/>
    <w:tmpl w:val="7E96ACDE"/>
    <w:lvl w:ilvl="0" w:tplc="E3BC50E2">
      <w:numFmt w:val="bullet"/>
      <w:lvlText w:val="-"/>
      <w:lvlJc w:val="left"/>
      <w:pPr>
        <w:ind w:left="720" w:hanging="360"/>
      </w:pPr>
      <w:rPr>
        <w:rFonts w:ascii="Calibri" w:eastAsiaTheme="minorHAnsi"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76AE4563"/>
    <w:multiLevelType w:val="multilevel"/>
    <w:tmpl w:val="F452ADBA"/>
    <w:styleLink w:val="Tablenumberedlists"/>
    <w:lvl w:ilvl="0">
      <w:start w:val="1"/>
      <w:numFmt w:val="decimal"/>
      <w:pStyle w:val="TableListNumber"/>
      <w:lvlText w:val="%1)"/>
      <w:lvlJc w:val="left"/>
      <w:pPr>
        <w:ind w:left="284" w:hanging="284"/>
      </w:pPr>
      <w:rPr>
        <w:rFonts w:ascii="Calibri" w:hAnsi="Calibri" w:hint="default"/>
        <w:sz w:val="18"/>
      </w:rPr>
    </w:lvl>
    <w:lvl w:ilvl="1">
      <w:start w:val="1"/>
      <w:numFmt w:val="lowerLetter"/>
      <w:pStyle w:val="TableListNumber2"/>
      <w:lvlText w:val="%2)"/>
      <w:lvlJc w:val="left"/>
      <w:pPr>
        <w:ind w:left="567" w:hanging="283"/>
      </w:pPr>
      <w:rPr>
        <w:rFonts w:ascii="Calibri" w:hAnsi="Calibri" w:hint="default"/>
        <w:sz w:val="18"/>
      </w:rPr>
    </w:lvl>
    <w:lvl w:ilvl="2">
      <w:start w:val="1"/>
      <w:numFmt w:val="lowerRoman"/>
      <w:pStyle w:val="TableListNumber3"/>
      <w:lvlText w:val="%3)"/>
      <w:lvlJc w:val="left"/>
      <w:pPr>
        <w:ind w:left="851" w:hanging="284"/>
      </w:pPr>
      <w:rPr>
        <w:rFonts w:ascii="Calibri" w:hAnsi="Calibri" w:hint="default"/>
        <w:sz w:val="18"/>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7C094A59"/>
    <w:multiLevelType w:val="multilevel"/>
    <w:tmpl w:val="8510235A"/>
    <w:lvl w:ilvl="0">
      <w:start w:val="1"/>
      <w:numFmt w:val="decimal"/>
      <w:pStyle w:val="BoxTextNumber"/>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700088148">
    <w:abstractNumId w:val="3"/>
  </w:num>
  <w:num w:numId="2" w16cid:durableId="1209954464">
    <w:abstractNumId w:val="2"/>
  </w:num>
  <w:num w:numId="3" w16cid:durableId="211696695">
    <w:abstractNumId w:val="6"/>
  </w:num>
  <w:num w:numId="4" w16cid:durableId="1550148830">
    <w:abstractNumId w:val="7"/>
  </w:num>
  <w:num w:numId="5" w16cid:durableId="1460108156">
    <w:abstractNumId w:val="0"/>
  </w:num>
  <w:num w:numId="6" w16cid:durableId="1934704985">
    <w:abstractNumId w:val="4"/>
  </w:num>
  <w:num w:numId="7" w16cid:durableId="1013073201">
    <w:abstractNumId w:val="5"/>
  </w:num>
  <w:num w:numId="8" w16cid:durableId="524289160">
    <w:abstractNumId w:val="1"/>
  </w:num>
  <w:num w:numId="9" w16cid:durableId="94401862">
    <w:abstractNumId w:val="9"/>
  </w:num>
  <w:num w:numId="10" w16cid:durableId="1262253482">
    <w:abstractNumId w:val="9"/>
  </w:num>
  <w:num w:numId="11" w16cid:durableId="1504468562">
    <w:abstractNumId w:val="9"/>
  </w:num>
  <w:num w:numId="12" w16cid:durableId="1296328144">
    <w:abstractNumId w:val="9"/>
  </w:num>
  <w:num w:numId="13" w16cid:durableId="1361395064">
    <w:abstractNumId w:val="8"/>
  </w:num>
  <w:num w:numId="14" w16cid:durableId="1080635027">
    <w:abstractNumId w:val="1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trackRevisions/>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42FC0"/>
    <w:rsid w:val="0000059E"/>
    <w:rsid w:val="0000066F"/>
    <w:rsid w:val="00000731"/>
    <w:rsid w:val="00000A5A"/>
    <w:rsid w:val="00001B53"/>
    <w:rsid w:val="00004D8A"/>
    <w:rsid w:val="00010319"/>
    <w:rsid w:val="00017ACB"/>
    <w:rsid w:val="00017EE5"/>
    <w:rsid w:val="00021590"/>
    <w:rsid w:val="000234AE"/>
    <w:rsid w:val="000241BB"/>
    <w:rsid w:val="00025D1B"/>
    <w:rsid w:val="000266C4"/>
    <w:rsid w:val="00026D6E"/>
    <w:rsid w:val="00027E92"/>
    <w:rsid w:val="00030B91"/>
    <w:rsid w:val="00032D88"/>
    <w:rsid w:val="0003648C"/>
    <w:rsid w:val="00040387"/>
    <w:rsid w:val="000422AF"/>
    <w:rsid w:val="00042CD1"/>
    <w:rsid w:val="000441AB"/>
    <w:rsid w:val="00050869"/>
    <w:rsid w:val="0005308A"/>
    <w:rsid w:val="00053D82"/>
    <w:rsid w:val="000542B4"/>
    <w:rsid w:val="00054CBA"/>
    <w:rsid w:val="000558D6"/>
    <w:rsid w:val="00057A42"/>
    <w:rsid w:val="00060A74"/>
    <w:rsid w:val="00061165"/>
    <w:rsid w:val="000618F3"/>
    <w:rsid w:val="00061B43"/>
    <w:rsid w:val="00062799"/>
    <w:rsid w:val="00066D0B"/>
    <w:rsid w:val="00070A83"/>
    <w:rsid w:val="000717D2"/>
    <w:rsid w:val="00071927"/>
    <w:rsid w:val="000721C3"/>
    <w:rsid w:val="000724F9"/>
    <w:rsid w:val="00073883"/>
    <w:rsid w:val="00074A56"/>
    <w:rsid w:val="00080827"/>
    <w:rsid w:val="000815F1"/>
    <w:rsid w:val="0008277A"/>
    <w:rsid w:val="00082A41"/>
    <w:rsid w:val="00084605"/>
    <w:rsid w:val="000878D8"/>
    <w:rsid w:val="000904C1"/>
    <w:rsid w:val="000913B5"/>
    <w:rsid w:val="00092FAE"/>
    <w:rsid w:val="00096810"/>
    <w:rsid w:val="000975BB"/>
    <w:rsid w:val="000A3BDB"/>
    <w:rsid w:val="000A5BA0"/>
    <w:rsid w:val="000A645D"/>
    <w:rsid w:val="000B3924"/>
    <w:rsid w:val="000B3C44"/>
    <w:rsid w:val="000C0412"/>
    <w:rsid w:val="000C05E7"/>
    <w:rsid w:val="000C17C3"/>
    <w:rsid w:val="000C4558"/>
    <w:rsid w:val="000C4CFD"/>
    <w:rsid w:val="000C4DA5"/>
    <w:rsid w:val="000E00B0"/>
    <w:rsid w:val="000E036B"/>
    <w:rsid w:val="000E455C"/>
    <w:rsid w:val="000E4D74"/>
    <w:rsid w:val="000E7803"/>
    <w:rsid w:val="000F0388"/>
    <w:rsid w:val="000F0491"/>
    <w:rsid w:val="000F2F5F"/>
    <w:rsid w:val="000F491D"/>
    <w:rsid w:val="000F6C8B"/>
    <w:rsid w:val="000F757A"/>
    <w:rsid w:val="00107DC6"/>
    <w:rsid w:val="00122A73"/>
    <w:rsid w:val="001233A8"/>
    <w:rsid w:val="001254DB"/>
    <w:rsid w:val="001270FB"/>
    <w:rsid w:val="00127B9F"/>
    <w:rsid w:val="0013173D"/>
    <w:rsid w:val="001414D1"/>
    <w:rsid w:val="0014323A"/>
    <w:rsid w:val="00143A7B"/>
    <w:rsid w:val="00144601"/>
    <w:rsid w:val="00147C21"/>
    <w:rsid w:val="00152A66"/>
    <w:rsid w:val="00160DC0"/>
    <w:rsid w:val="001610BD"/>
    <w:rsid w:val="001710CE"/>
    <w:rsid w:val="001756D5"/>
    <w:rsid w:val="001765A4"/>
    <w:rsid w:val="00185022"/>
    <w:rsid w:val="00185077"/>
    <w:rsid w:val="00185C0F"/>
    <w:rsid w:val="00190D7E"/>
    <w:rsid w:val="00192815"/>
    <w:rsid w:val="001929D2"/>
    <w:rsid w:val="00193ED5"/>
    <w:rsid w:val="001955E3"/>
    <w:rsid w:val="001A6968"/>
    <w:rsid w:val="001B2D53"/>
    <w:rsid w:val="001B5957"/>
    <w:rsid w:val="001B7FDF"/>
    <w:rsid w:val="001C082A"/>
    <w:rsid w:val="001C235A"/>
    <w:rsid w:val="001C2F5F"/>
    <w:rsid w:val="001C3882"/>
    <w:rsid w:val="001C45E1"/>
    <w:rsid w:val="001C5CE3"/>
    <w:rsid w:val="001D0EF3"/>
    <w:rsid w:val="001D3415"/>
    <w:rsid w:val="001D7558"/>
    <w:rsid w:val="001E1072"/>
    <w:rsid w:val="001E1FE3"/>
    <w:rsid w:val="001E2092"/>
    <w:rsid w:val="001E5CA6"/>
    <w:rsid w:val="001E75D9"/>
    <w:rsid w:val="001F49BB"/>
    <w:rsid w:val="00200A14"/>
    <w:rsid w:val="0020140C"/>
    <w:rsid w:val="00201931"/>
    <w:rsid w:val="00201BFB"/>
    <w:rsid w:val="00202D24"/>
    <w:rsid w:val="00203526"/>
    <w:rsid w:val="00203DE1"/>
    <w:rsid w:val="00207BD3"/>
    <w:rsid w:val="00211275"/>
    <w:rsid w:val="00213DD6"/>
    <w:rsid w:val="00220618"/>
    <w:rsid w:val="0022788E"/>
    <w:rsid w:val="002317CB"/>
    <w:rsid w:val="00231B66"/>
    <w:rsid w:val="00235ADB"/>
    <w:rsid w:val="00236582"/>
    <w:rsid w:val="00237A69"/>
    <w:rsid w:val="002451D9"/>
    <w:rsid w:val="00245320"/>
    <w:rsid w:val="00246FD8"/>
    <w:rsid w:val="00247334"/>
    <w:rsid w:val="00264202"/>
    <w:rsid w:val="00267516"/>
    <w:rsid w:val="002717AB"/>
    <w:rsid w:val="00273902"/>
    <w:rsid w:val="00275B58"/>
    <w:rsid w:val="00276884"/>
    <w:rsid w:val="00276C57"/>
    <w:rsid w:val="0028308D"/>
    <w:rsid w:val="00283954"/>
    <w:rsid w:val="00284B53"/>
    <w:rsid w:val="00286974"/>
    <w:rsid w:val="00286E7A"/>
    <w:rsid w:val="00287A80"/>
    <w:rsid w:val="002919FB"/>
    <w:rsid w:val="00291FB1"/>
    <w:rsid w:val="0029464F"/>
    <w:rsid w:val="00296F50"/>
    <w:rsid w:val="002A6705"/>
    <w:rsid w:val="002A6F68"/>
    <w:rsid w:val="002B1FAF"/>
    <w:rsid w:val="002B4627"/>
    <w:rsid w:val="002B65AB"/>
    <w:rsid w:val="002C1C95"/>
    <w:rsid w:val="002C566C"/>
    <w:rsid w:val="002D77ED"/>
    <w:rsid w:val="002D7964"/>
    <w:rsid w:val="002E201C"/>
    <w:rsid w:val="002E3A74"/>
    <w:rsid w:val="002E3FD4"/>
    <w:rsid w:val="002E68A5"/>
    <w:rsid w:val="002F25DC"/>
    <w:rsid w:val="002F4595"/>
    <w:rsid w:val="002F479D"/>
    <w:rsid w:val="00300AFD"/>
    <w:rsid w:val="00302874"/>
    <w:rsid w:val="003032C0"/>
    <w:rsid w:val="003107C6"/>
    <w:rsid w:val="0031324A"/>
    <w:rsid w:val="00313DAC"/>
    <w:rsid w:val="00316C8D"/>
    <w:rsid w:val="003176DA"/>
    <w:rsid w:val="00317CCB"/>
    <w:rsid w:val="00317D24"/>
    <w:rsid w:val="00322492"/>
    <w:rsid w:val="00322578"/>
    <w:rsid w:val="00325FCB"/>
    <w:rsid w:val="00330A80"/>
    <w:rsid w:val="00330EB9"/>
    <w:rsid w:val="00331B11"/>
    <w:rsid w:val="00334758"/>
    <w:rsid w:val="00334761"/>
    <w:rsid w:val="00336B60"/>
    <w:rsid w:val="00342A48"/>
    <w:rsid w:val="00343A74"/>
    <w:rsid w:val="00343AC0"/>
    <w:rsid w:val="0035108D"/>
    <w:rsid w:val="003569F9"/>
    <w:rsid w:val="0036109E"/>
    <w:rsid w:val="003625B4"/>
    <w:rsid w:val="00366721"/>
    <w:rsid w:val="00366C26"/>
    <w:rsid w:val="00367834"/>
    <w:rsid w:val="00370990"/>
    <w:rsid w:val="00370C0C"/>
    <w:rsid w:val="003744A1"/>
    <w:rsid w:val="003754C5"/>
    <w:rsid w:val="00375F03"/>
    <w:rsid w:val="0037698A"/>
    <w:rsid w:val="0037737A"/>
    <w:rsid w:val="00382716"/>
    <w:rsid w:val="0038327D"/>
    <w:rsid w:val="00384CAA"/>
    <w:rsid w:val="00386068"/>
    <w:rsid w:val="00387E86"/>
    <w:rsid w:val="00392124"/>
    <w:rsid w:val="003926E8"/>
    <w:rsid w:val="003937B8"/>
    <w:rsid w:val="00394EAB"/>
    <w:rsid w:val="003A1686"/>
    <w:rsid w:val="003A52B6"/>
    <w:rsid w:val="003B200D"/>
    <w:rsid w:val="003B31CB"/>
    <w:rsid w:val="003B527F"/>
    <w:rsid w:val="003C408B"/>
    <w:rsid w:val="003C6DCF"/>
    <w:rsid w:val="003D2D8F"/>
    <w:rsid w:val="003D435E"/>
    <w:rsid w:val="003D53BC"/>
    <w:rsid w:val="003D5700"/>
    <w:rsid w:val="003D6DE9"/>
    <w:rsid w:val="003E70A9"/>
    <w:rsid w:val="003F0E70"/>
    <w:rsid w:val="003F48EB"/>
    <w:rsid w:val="003F73D7"/>
    <w:rsid w:val="00401F19"/>
    <w:rsid w:val="00405E2D"/>
    <w:rsid w:val="00406C86"/>
    <w:rsid w:val="00411260"/>
    <w:rsid w:val="00411F59"/>
    <w:rsid w:val="00413BFF"/>
    <w:rsid w:val="00420625"/>
    <w:rsid w:val="0042336C"/>
    <w:rsid w:val="00425AB0"/>
    <w:rsid w:val="00426F95"/>
    <w:rsid w:val="004320FA"/>
    <w:rsid w:val="0043435A"/>
    <w:rsid w:val="004365E8"/>
    <w:rsid w:val="00440179"/>
    <w:rsid w:val="00442630"/>
    <w:rsid w:val="0044304D"/>
    <w:rsid w:val="00443388"/>
    <w:rsid w:val="00446822"/>
    <w:rsid w:val="00446CB3"/>
    <w:rsid w:val="0046668B"/>
    <w:rsid w:val="004747C3"/>
    <w:rsid w:val="00474BB1"/>
    <w:rsid w:val="00477042"/>
    <w:rsid w:val="00477888"/>
    <w:rsid w:val="0048099B"/>
    <w:rsid w:val="00486E0D"/>
    <w:rsid w:val="00494B18"/>
    <w:rsid w:val="00495068"/>
    <w:rsid w:val="004A14A4"/>
    <w:rsid w:val="004A1AC4"/>
    <w:rsid w:val="004A46C2"/>
    <w:rsid w:val="004A505D"/>
    <w:rsid w:val="004A61FC"/>
    <w:rsid w:val="004A7380"/>
    <w:rsid w:val="004B07EC"/>
    <w:rsid w:val="004B7B74"/>
    <w:rsid w:val="004C2DA2"/>
    <w:rsid w:val="004C6A7E"/>
    <w:rsid w:val="004D0888"/>
    <w:rsid w:val="004D30D2"/>
    <w:rsid w:val="004D4E20"/>
    <w:rsid w:val="004E6316"/>
    <w:rsid w:val="004F0E2C"/>
    <w:rsid w:val="004F4CDC"/>
    <w:rsid w:val="005019C1"/>
    <w:rsid w:val="0050615F"/>
    <w:rsid w:val="005070C8"/>
    <w:rsid w:val="00510C23"/>
    <w:rsid w:val="00513AA3"/>
    <w:rsid w:val="00514CEE"/>
    <w:rsid w:val="00515287"/>
    <w:rsid w:val="005157CF"/>
    <w:rsid w:val="005163F2"/>
    <w:rsid w:val="00516D5F"/>
    <w:rsid w:val="00516F6F"/>
    <w:rsid w:val="005179D8"/>
    <w:rsid w:val="0052053D"/>
    <w:rsid w:val="00521AD6"/>
    <w:rsid w:val="00530F7C"/>
    <w:rsid w:val="00531B5A"/>
    <w:rsid w:val="00532821"/>
    <w:rsid w:val="00535FE3"/>
    <w:rsid w:val="005375BA"/>
    <w:rsid w:val="00537810"/>
    <w:rsid w:val="0054107A"/>
    <w:rsid w:val="00543686"/>
    <w:rsid w:val="00553D70"/>
    <w:rsid w:val="00553E9D"/>
    <w:rsid w:val="0055447F"/>
    <w:rsid w:val="00554F8D"/>
    <w:rsid w:val="0055664A"/>
    <w:rsid w:val="00563DB2"/>
    <w:rsid w:val="0056522D"/>
    <w:rsid w:val="00567BD2"/>
    <w:rsid w:val="00567DFC"/>
    <w:rsid w:val="00575532"/>
    <w:rsid w:val="00577F29"/>
    <w:rsid w:val="005842A5"/>
    <w:rsid w:val="00591EAD"/>
    <w:rsid w:val="00592A61"/>
    <w:rsid w:val="005A3361"/>
    <w:rsid w:val="005A3370"/>
    <w:rsid w:val="005A48A6"/>
    <w:rsid w:val="005A7C60"/>
    <w:rsid w:val="005B1CD5"/>
    <w:rsid w:val="005B53E1"/>
    <w:rsid w:val="005B613F"/>
    <w:rsid w:val="005B656B"/>
    <w:rsid w:val="005C0A1A"/>
    <w:rsid w:val="005C2BFD"/>
    <w:rsid w:val="005C4DFA"/>
    <w:rsid w:val="005D33D5"/>
    <w:rsid w:val="005D3A45"/>
    <w:rsid w:val="005D7355"/>
    <w:rsid w:val="005E0E0A"/>
    <w:rsid w:val="005E26BC"/>
    <w:rsid w:val="005E2F35"/>
    <w:rsid w:val="005E430B"/>
    <w:rsid w:val="005E7AF8"/>
    <w:rsid w:val="005F11AC"/>
    <w:rsid w:val="005F2AEF"/>
    <w:rsid w:val="00600E18"/>
    <w:rsid w:val="006026E4"/>
    <w:rsid w:val="00603724"/>
    <w:rsid w:val="00607A21"/>
    <w:rsid w:val="00607A36"/>
    <w:rsid w:val="00613EC9"/>
    <w:rsid w:val="006156DF"/>
    <w:rsid w:val="00616FCB"/>
    <w:rsid w:val="00617F99"/>
    <w:rsid w:val="00625D8D"/>
    <w:rsid w:val="006300EE"/>
    <w:rsid w:val="0063445F"/>
    <w:rsid w:val="0063533A"/>
    <w:rsid w:val="006360D2"/>
    <w:rsid w:val="006360F9"/>
    <w:rsid w:val="00642C1A"/>
    <w:rsid w:val="00642DD7"/>
    <w:rsid w:val="00642F36"/>
    <w:rsid w:val="00646917"/>
    <w:rsid w:val="006479E2"/>
    <w:rsid w:val="00655476"/>
    <w:rsid w:val="00656587"/>
    <w:rsid w:val="00673807"/>
    <w:rsid w:val="00694F33"/>
    <w:rsid w:val="00696682"/>
    <w:rsid w:val="006A0DEC"/>
    <w:rsid w:val="006A2542"/>
    <w:rsid w:val="006A6BC3"/>
    <w:rsid w:val="006A75BB"/>
    <w:rsid w:val="006B0030"/>
    <w:rsid w:val="006B49DE"/>
    <w:rsid w:val="006C0AD8"/>
    <w:rsid w:val="006C249B"/>
    <w:rsid w:val="006C4B97"/>
    <w:rsid w:val="006C4F1E"/>
    <w:rsid w:val="006D0A6B"/>
    <w:rsid w:val="006D137C"/>
    <w:rsid w:val="006D3E42"/>
    <w:rsid w:val="006D3FD7"/>
    <w:rsid w:val="006D413F"/>
    <w:rsid w:val="006D65F4"/>
    <w:rsid w:val="006D7003"/>
    <w:rsid w:val="006E353E"/>
    <w:rsid w:val="006E76B0"/>
    <w:rsid w:val="006F254A"/>
    <w:rsid w:val="006F6E67"/>
    <w:rsid w:val="006F6FE8"/>
    <w:rsid w:val="006F7944"/>
    <w:rsid w:val="00700A80"/>
    <w:rsid w:val="0070464B"/>
    <w:rsid w:val="00704681"/>
    <w:rsid w:val="0070752C"/>
    <w:rsid w:val="00715443"/>
    <w:rsid w:val="0071662C"/>
    <w:rsid w:val="00717EC6"/>
    <w:rsid w:val="00721291"/>
    <w:rsid w:val="007226E0"/>
    <w:rsid w:val="00723120"/>
    <w:rsid w:val="00725178"/>
    <w:rsid w:val="007258B1"/>
    <w:rsid w:val="00725C8B"/>
    <w:rsid w:val="00726490"/>
    <w:rsid w:val="00730B78"/>
    <w:rsid w:val="00731DA8"/>
    <w:rsid w:val="00736195"/>
    <w:rsid w:val="00736208"/>
    <w:rsid w:val="00743240"/>
    <w:rsid w:val="00747319"/>
    <w:rsid w:val="007509F5"/>
    <w:rsid w:val="00752E07"/>
    <w:rsid w:val="00754CA3"/>
    <w:rsid w:val="007551E1"/>
    <w:rsid w:val="007574D1"/>
    <w:rsid w:val="00760795"/>
    <w:rsid w:val="00762AB8"/>
    <w:rsid w:val="00763163"/>
    <w:rsid w:val="0076549B"/>
    <w:rsid w:val="0076574E"/>
    <w:rsid w:val="00776B53"/>
    <w:rsid w:val="007814DA"/>
    <w:rsid w:val="00784C07"/>
    <w:rsid w:val="0078704A"/>
    <w:rsid w:val="00790AD2"/>
    <w:rsid w:val="00793E18"/>
    <w:rsid w:val="007A6076"/>
    <w:rsid w:val="007B3D41"/>
    <w:rsid w:val="007B4C63"/>
    <w:rsid w:val="007C0010"/>
    <w:rsid w:val="007C0AE8"/>
    <w:rsid w:val="007C3298"/>
    <w:rsid w:val="007C6B90"/>
    <w:rsid w:val="007C6BF3"/>
    <w:rsid w:val="007D1610"/>
    <w:rsid w:val="007D321B"/>
    <w:rsid w:val="007D3F20"/>
    <w:rsid w:val="007D601C"/>
    <w:rsid w:val="007E68D9"/>
    <w:rsid w:val="007E69AF"/>
    <w:rsid w:val="007F215B"/>
    <w:rsid w:val="007F4986"/>
    <w:rsid w:val="007F58E8"/>
    <w:rsid w:val="007F7AB6"/>
    <w:rsid w:val="00803359"/>
    <w:rsid w:val="008036C5"/>
    <w:rsid w:val="00803777"/>
    <w:rsid w:val="008042B4"/>
    <w:rsid w:val="0080517C"/>
    <w:rsid w:val="00806508"/>
    <w:rsid w:val="00807AEF"/>
    <w:rsid w:val="00810195"/>
    <w:rsid w:val="008107CF"/>
    <w:rsid w:val="0081215B"/>
    <w:rsid w:val="00812774"/>
    <w:rsid w:val="00812CF7"/>
    <w:rsid w:val="00812D95"/>
    <w:rsid w:val="00812E8B"/>
    <w:rsid w:val="008216CE"/>
    <w:rsid w:val="00830CBB"/>
    <w:rsid w:val="008322AC"/>
    <w:rsid w:val="00832638"/>
    <w:rsid w:val="00834DD8"/>
    <w:rsid w:val="0083627A"/>
    <w:rsid w:val="008441BF"/>
    <w:rsid w:val="008500ED"/>
    <w:rsid w:val="00851759"/>
    <w:rsid w:val="00853C56"/>
    <w:rsid w:val="00854897"/>
    <w:rsid w:val="00855E4D"/>
    <w:rsid w:val="00863E83"/>
    <w:rsid w:val="00864D72"/>
    <w:rsid w:val="00865130"/>
    <w:rsid w:val="00867AEA"/>
    <w:rsid w:val="00871167"/>
    <w:rsid w:val="008734D6"/>
    <w:rsid w:val="008770F5"/>
    <w:rsid w:val="00877197"/>
    <w:rsid w:val="00881BE8"/>
    <w:rsid w:val="0089086B"/>
    <w:rsid w:val="00891EF4"/>
    <w:rsid w:val="0089286E"/>
    <w:rsid w:val="00892D27"/>
    <w:rsid w:val="00892F53"/>
    <w:rsid w:val="00895341"/>
    <w:rsid w:val="00896C59"/>
    <w:rsid w:val="008A57FA"/>
    <w:rsid w:val="008A6874"/>
    <w:rsid w:val="008B1E12"/>
    <w:rsid w:val="008B1FF3"/>
    <w:rsid w:val="008B43AC"/>
    <w:rsid w:val="008B553C"/>
    <w:rsid w:val="008C76E7"/>
    <w:rsid w:val="008D0617"/>
    <w:rsid w:val="008D2681"/>
    <w:rsid w:val="008D3268"/>
    <w:rsid w:val="008D4597"/>
    <w:rsid w:val="008E3352"/>
    <w:rsid w:val="008E3B54"/>
    <w:rsid w:val="008E67C3"/>
    <w:rsid w:val="008F138E"/>
    <w:rsid w:val="008F1712"/>
    <w:rsid w:val="008F382A"/>
    <w:rsid w:val="008F6FFE"/>
    <w:rsid w:val="008F70A5"/>
    <w:rsid w:val="00902E92"/>
    <w:rsid w:val="00905BF1"/>
    <w:rsid w:val="0090743D"/>
    <w:rsid w:val="00907D1D"/>
    <w:rsid w:val="0091018B"/>
    <w:rsid w:val="009101C8"/>
    <w:rsid w:val="00911F4A"/>
    <w:rsid w:val="00913D62"/>
    <w:rsid w:val="009169D9"/>
    <w:rsid w:val="00916F1B"/>
    <w:rsid w:val="00916FC3"/>
    <w:rsid w:val="00925E68"/>
    <w:rsid w:val="00930D38"/>
    <w:rsid w:val="00931740"/>
    <w:rsid w:val="009351C8"/>
    <w:rsid w:val="009363D3"/>
    <w:rsid w:val="009366FC"/>
    <w:rsid w:val="00937035"/>
    <w:rsid w:val="00943779"/>
    <w:rsid w:val="00944B33"/>
    <w:rsid w:val="009469DF"/>
    <w:rsid w:val="00951466"/>
    <w:rsid w:val="009534BA"/>
    <w:rsid w:val="00954A69"/>
    <w:rsid w:val="00961131"/>
    <w:rsid w:val="00961304"/>
    <w:rsid w:val="00962E1F"/>
    <w:rsid w:val="009646EC"/>
    <w:rsid w:val="00965476"/>
    <w:rsid w:val="009675EB"/>
    <w:rsid w:val="009709C0"/>
    <w:rsid w:val="0097132F"/>
    <w:rsid w:val="00972F1E"/>
    <w:rsid w:val="00974CD6"/>
    <w:rsid w:val="0097657C"/>
    <w:rsid w:val="009844EA"/>
    <w:rsid w:val="00991653"/>
    <w:rsid w:val="00992641"/>
    <w:rsid w:val="009A0953"/>
    <w:rsid w:val="009A2BCD"/>
    <w:rsid w:val="009A3C20"/>
    <w:rsid w:val="009B76EB"/>
    <w:rsid w:val="009C206F"/>
    <w:rsid w:val="009C37F9"/>
    <w:rsid w:val="009C3FA3"/>
    <w:rsid w:val="009C5CE4"/>
    <w:rsid w:val="009D351B"/>
    <w:rsid w:val="009D538C"/>
    <w:rsid w:val="009D59D9"/>
    <w:rsid w:val="009D61DE"/>
    <w:rsid w:val="009D7044"/>
    <w:rsid w:val="009D74FA"/>
    <w:rsid w:val="009F0172"/>
    <w:rsid w:val="009F4C7C"/>
    <w:rsid w:val="009F761B"/>
    <w:rsid w:val="00A0018B"/>
    <w:rsid w:val="00A04AFD"/>
    <w:rsid w:val="00A130F7"/>
    <w:rsid w:val="00A138B6"/>
    <w:rsid w:val="00A140FC"/>
    <w:rsid w:val="00A24091"/>
    <w:rsid w:val="00A2664F"/>
    <w:rsid w:val="00A32733"/>
    <w:rsid w:val="00A32860"/>
    <w:rsid w:val="00A35084"/>
    <w:rsid w:val="00A37FE5"/>
    <w:rsid w:val="00A45EF1"/>
    <w:rsid w:val="00A473C3"/>
    <w:rsid w:val="00A54606"/>
    <w:rsid w:val="00A553A3"/>
    <w:rsid w:val="00A56797"/>
    <w:rsid w:val="00A616D5"/>
    <w:rsid w:val="00A62CD6"/>
    <w:rsid w:val="00A62F99"/>
    <w:rsid w:val="00A6573A"/>
    <w:rsid w:val="00A65D84"/>
    <w:rsid w:val="00A75EDE"/>
    <w:rsid w:val="00A77E8E"/>
    <w:rsid w:val="00A8157A"/>
    <w:rsid w:val="00A8683B"/>
    <w:rsid w:val="00A8750B"/>
    <w:rsid w:val="00A91DEA"/>
    <w:rsid w:val="00A91EFE"/>
    <w:rsid w:val="00A92CD3"/>
    <w:rsid w:val="00A93E83"/>
    <w:rsid w:val="00A9457B"/>
    <w:rsid w:val="00AA1D89"/>
    <w:rsid w:val="00AA4325"/>
    <w:rsid w:val="00AA6B96"/>
    <w:rsid w:val="00AB1948"/>
    <w:rsid w:val="00AB2BC7"/>
    <w:rsid w:val="00AB555A"/>
    <w:rsid w:val="00AB665C"/>
    <w:rsid w:val="00AB7885"/>
    <w:rsid w:val="00AC3FF3"/>
    <w:rsid w:val="00AC4F11"/>
    <w:rsid w:val="00AC7CCD"/>
    <w:rsid w:val="00AD0F61"/>
    <w:rsid w:val="00AD44FD"/>
    <w:rsid w:val="00AD45D1"/>
    <w:rsid w:val="00AD4F04"/>
    <w:rsid w:val="00AD5F0F"/>
    <w:rsid w:val="00AD779B"/>
    <w:rsid w:val="00AE1A00"/>
    <w:rsid w:val="00AE1E6E"/>
    <w:rsid w:val="00AE40DE"/>
    <w:rsid w:val="00AE4763"/>
    <w:rsid w:val="00AE6BF3"/>
    <w:rsid w:val="00AF0337"/>
    <w:rsid w:val="00AF0EAA"/>
    <w:rsid w:val="00AF24F6"/>
    <w:rsid w:val="00AF2CEB"/>
    <w:rsid w:val="00B000D5"/>
    <w:rsid w:val="00B0121B"/>
    <w:rsid w:val="00B02970"/>
    <w:rsid w:val="00B0455B"/>
    <w:rsid w:val="00B04B0E"/>
    <w:rsid w:val="00B056A9"/>
    <w:rsid w:val="00B06507"/>
    <w:rsid w:val="00B10D13"/>
    <w:rsid w:val="00B11E02"/>
    <w:rsid w:val="00B13B52"/>
    <w:rsid w:val="00B15D28"/>
    <w:rsid w:val="00B214BF"/>
    <w:rsid w:val="00B21CFE"/>
    <w:rsid w:val="00B220E2"/>
    <w:rsid w:val="00B260CF"/>
    <w:rsid w:val="00B307F7"/>
    <w:rsid w:val="00B334D9"/>
    <w:rsid w:val="00B3476F"/>
    <w:rsid w:val="00B404AB"/>
    <w:rsid w:val="00B40646"/>
    <w:rsid w:val="00B424FE"/>
    <w:rsid w:val="00B43568"/>
    <w:rsid w:val="00B50405"/>
    <w:rsid w:val="00B50518"/>
    <w:rsid w:val="00B5143B"/>
    <w:rsid w:val="00B56978"/>
    <w:rsid w:val="00B761B0"/>
    <w:rsid w:val="00B802E5"/>
    <w:rsid w:val="00B80BC0"/>
    <w:rsid w:val="00B81654"/>
    <w:rsid w:val="00B82095"/>
    <w:rsid w:val="00B84FCF"/>
    <w:rsid w:val="00B90975"/>
    <w:rsid w:val="00B93183"/>
    <w:rsid w:val="00B93571"/>
    <w:rsid w:val="00B94CBD"/>
    <w:rsid w:val="00B97987"/>
    <w:rsid w:val="00BA1907"/>
    <w:rsid w:val="00BA1DE1"/>
    <w:rsid w:val="00BA1E01"/>
    <w:rsid w:val="00BA2806"/>
    <w:rsid w:val="00BA7400"/>
    <w:rsid w:val="00BB02F3"/>
    <w:rsid w:val="00BB1227"/>
    <w:rsid w:val="00BB163B"/>
    <w:rsid w:val="00BB27B6"/>
    <w:rsid w:val="00BB4730"/>
    <w:rsid w:val="00BB5149"/>
    <w:rsid w:val="00BC31A7"/>
    <w:rsid w:val="00BC321A"/>
    <w:rsid w:val="00BC3323"/>
    <w:rsid w:val="00BC3469"/>
    <w:rsid w:val="00BC7524"/>
    <w:rsid w:val="00BC7A3E"/>
    <w:rsid w:val="00BD05B2"/>
    <w:rsid w:val="00BD4F8E"/>
    <w:rsid w:val="00BE345B"/>
    <w:rsid w:val="00BE47B4"/>
    <w:rsid w:val="00BE5F77"/>
    <w:rsid w:val="00BF24E6"/>
    <w:rsid w:val="00BF2E05"/>
    <w:rsid w:val="00BF6B40"/>
    <w:rsid w:val="00C036CB"/>
    <w:rsid w:val="00C10BA3"/>
    <w:rsid w:val="00C122F7"/>
    <w:rsid w:val="00C14F41"/>
    <w:rsid w:val="00C262AE"/>
    <w:rsid w:val="00C27186"/>
    <w:rsid w:val="00C31B28"/>
    <w:rsid w:val="00C32DD9"/>
    <w:rsid w:val="00C36F2A"/>
    <w:rsid w:val="00C42414"/>
    <w:rsid w:val="00C42FC0"/>
    <w:rsid w:val="00C45500"/>
    <w:rsid w:val="00C50B79"/>
    <w:rsid w:val="00C55125"/>
    <w:rsid w:val="00C56131"/>
    <w:rsid w:val="00C6128D"/>
    <w:rsid w:val="00C6421A"/>
    <w:rsid w:val="00C67BB3"/>
    <w:rsid w:val="00C70AE1"/>
    <w:rsid w:val="00C73278"/>
    <w:rsid w:val="00C7558B"/>
    <w:rsid w:val="00C76169"/>
    <w:rsid w:val="00C761CA"/>
    <w:rsid w:val="00C7653D"/>
    <w:rsid w:val="00C765C8"/>
    <w:rsid w:val="00C82029"/>
    <w:rsid w:val="00C84F77"/>
    <w:rsid w:val="00C9283A"/>
    <w:rsid w:val="00C95039"/>
    <w:rsid w:val="00C958C9"/>
    <w:rsid w:val="00CA0770"/>
    <w:rsid w:val="00CA0B13"/>
    <w:rsid w:val="00CA3EEC"/>
    <w:rsid w:val="00CA4615"/>
    <w:rsid w:val="00CA4CB7"/>
    <w:rsid w:val="00CA7C6F"/>
    <w:rsid w:val="00CB4E93"/>
    <w:rsid w:val="00CB59B3"/>
    <w:rsid w:val="00CC0C05"/>
    <w:rsid w:val="00CC2987"/>
    <w:rsid w:val="00CC6F19"/>
    <w:rsid w:val="00CD0B53"/>
    <w:rsid w:val="00CD3A6F"/>
    <w:rsid w:val="00CD6263"/>
    <w:rsid w:val="00CE3F3D"/>
    <w:rsid w:val="00CE40A2"/>
    <w:rsid w:val="00CE7F36"/>
    <w:rsid w:val="00CF4204"/>
    <w:rsid w:val="00CF51FE"/>
    <w:rsid w:val="00CF7D08"/>
    <w:rsid w:val="00D009A5"/>
    <w:rsid w:val="00D010EC"/>
    <w:rsid w:val="00D014CA"/>
    <w:rsid w:val="00D028F6"/>
    <w:rsid w:val="00D04A3C"/>
    <w:rsid w:val="00D06C32"/>
    <w:rsid w:val="00D076AB"/>
    <w:rsid w:val="00D22097"/>
    <w:rsid w:val="00D31C91"/>
    <w:rsid w:val="00D3543D"/>
    <w:rsid w:val="00D36C41"/>
    <w:rsid w:val="00D4039B"/>
    <w:rsid w:val="00D40B94"/>
    <w:rsid w:val="00D41B53"/>
    <w:rsid w:val="00D4357D"/>
    <w:rsid w:val="00D54094"/>
    <w:rsid w:val="00D55A85"/>
    <w:rsid w:val="00D72304"/>
    <w:rsid w:val="00D750D0"/>
    <w:rsid w:val="00D8008D"/>
    <w:rsid w:val="00D80215"/>
    <w:rsid w:val="00D83DAE"/>
    <w:rsid w:val="00D84920"/>
    <w:rsid w:val="00D87480"/>
    <w:rsid w:val="00D874C7"/>
    <w:rsid w:val="00DA167E"/>
    <w:rsid w:val="00DB0F8E"/>
    <w:rsid w:val="00DB45CB"/>
    <w:rsid w:val="00DB71FD"/>
    <w:rsid w:val="00DC0B52"/>
    <w:rsid w:val="00DC0C02"/>
    <w:rsid w:val="00DC26FE"/>
    <w:rsid w:val="00DC32B8"/>
    <w:rsid w:val="00DC453F"/>
    <w:rsid w:val="00DC57F0"/>
    <w:rsid w:val="00DD3BE3"/>
    <w:rsid w:val="00DD4645"/>
    <w:rsid w:val="00DD5294"/>
    <w:rsid w:val="00DD675D"/>
    <w:rsid w:val="00DE546F"/>
    <w:rsid w:val="00DF241E"/>
    <w:rsid w:val="00DF55FC"/>
    <w:rsid w:val="00DF58DB"/>
    <w:rsid w:val="00DF754D"/>
    <w:rsid w:val="00E009E9"/>
    <w:rsid w:val="00E06026"/>
    <w:rsid w:val="00E10084"/>
    <w:rsid w:val="00E113D0"/>
    <w:rsid w:val="00E223F4"/>
    <w:rsid w:val="00E22400"/>
    <w:rsid w:val="00E25A07"/>
    <w:rsid w:val="00E31578"/>
    <w:rsid w:val="00E333DF"/>
    <w:rsid w:val="00E3397E"/>
    <w:rsid w:val="00E36C7B"/>
    <w:rsid w:val="00E425BD"/>
    <w:rsid w:val="00E431C8"/>
    <w:rsid w:val="00E43A57"/>
    <w:rsid w:val="00E44A57"/>
    <w:rsid w:val="00E44E91"/>
    <w:rsid w:val="00E45661"/>
    <w:rsid w:val="00E4630F"/>
    <w:rsid w:val="00E470E9"/>
    <w:rsid w:val="00E50357"/>
    <w:rsid w:val="00E53932"/>
    <w:rsid w:val="00E55AC8"/>
    <w:rsid w:val="00E56E1B"/>
    <w:rsid w:val="00E650A2"/>
    <w:rsid w:val="00E7142C"/>
    <w:rsid w:val="00E7565A"/>
    <w:rsid w:val="00E83C41"/>
    <w:rsid w:val="00E87842"/>
    <w:rsid w:val="00E9781D"/>
    <w:rsid w:val="00EA5D76"/>
    <w:rsid w:val="00EB4130"/>
    <w:rsid w:val="00EC1051"/>
    <w:rsid w:val="00EC1296"/>
    <w:rsid w:val="00EC25EE"/>
    <w:rsid w:val="00EC2925"/>
    <w:rsid w:val="00EC5579"/>
    <w:rsid w:val="00EC5C40"/>
    <w:rsid w:val="00ED0C03"/>
    <w:rsid w:val="00ED109D"/>
    <w:rsid w:val="00ED49C0"/>
    <w:rsid w:val="00ED59BE"/>
    <w:rsid w:val="00ED774B"/>
    <w:rsid w:val="00EE0118"/>
    <w:rsid w:val="00EE3248"/>
    <w:rsid w:val="00EE49CE"/>
    <w:rsid w:val="00EE5CC6"/>
    <w:rsid w:val="00EE7C8D"/>
    <w:rsid w:val="00EF0BF4"/>
    <w:rsid w:val="00EF24B1"/>
    <w:rsid w:val="00EF3918"/>
    <w:rsid w:val="00EF6761"/>
    <w:rsid w:val="00F00161"/>
    <w:rsid w:val="00F01D00"/>
    <w:rsid w:val="00F020C7"/>
    <w:rsid w:val="00F072A5"/>
    <w:rsid w:val="00F1122F"/>
    <w:rsid w:val="00F12715"/>
    <w:rsid w:val="00F15994"/>
    <w:rsid w:val="00F16AF4"/>
    <w:rsid w:val="00F21A23"/>
    <w:rsid w:val="00F23AF2"/>
    <w:rsid w:val="00F30857"/>
    <w:rsid w:val="00F308C4"/>
    <w:rsid w:val="00F30CAA"/>
    <w:rsid w:val="00F330C3"/>
    <w:rsid w:val="00F3602D"/>
    <w:rsid w:val="00F44774"/>
    <w:rsid w:val="00F4625D"/>
    <w:rsid w:val="00F532DF"/>
    <w:rsid w:val="00F5469B"/>
    <w:rsid w:val="00F637B6"/>
    <w:rsid w:val="00F64867"/>
    <w:rsid w:val="00F67822"/>
    <w:rsid w:val="00F67F24"/>
    <w:rsid w:val="00F70589"/>
    <w:rsid w:val="00F70729"/>
    <w:rsid w:val="00F7465A"/>
    <w:rsid w:val="00F75F33"/>
    <w:rsid w:val="00F76D72"/>
    <w:rsid w:val="00F81C9C"/>
    <w:rsid w:val="00F82439"/>
    <w:rsid w:val="00F82B5A"/>
    <w:rsid w:val="00F84236"/>
    <w:rsid w:val="00FA0CDC"/>
    <w:rsid w:val="00FA626B"/>
    <w:rsid w:val="00FA740B"/>
    <w:rsid w:val="00FB6438"/>
    <w:rsid w:val="00FB689D"/>
    <w:rsid w:val="00FC2CE4"/>
    <w:rsid w:val="00FC379E"/>
    <w:rsid w:val="00FC4C02"/>
    <w:rsid w:val="00FC5888"/>
    <w:rsid w:val="00FC7B9F"/>
    <w:rsid w:val="00FD337C"/>
    <w:rsid w:val="00FD3BAE"/>
    <w:rsid w:val="00FD5236"/>
    <w:rsid w:val="00FD7D5B"/>
    <w:rsid w:val="00FE032A"/>
    <w:rsid w:val="00FE0A7E"/>
    <w:rsid w:val="00FE0F23"/>
    <w:rsid w:val="00FE171F"/>
    <w:rsid w:val="00FE32C1"/>
    <w:rsid w:val="00FE3C63"/>
    <w:rsid w:val="00FF5718"/>
    <w:rsid w:val="2F095AB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06409A6"/>
  <w15:docId w15:val="{BBC414CC-1654-452E-BAED-E99E564357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locked="1" w:uiPriority="21" w:qFormat="1"/>
    <w:lsdException w:name="Subtle Reference" w:uiPriority="31" w:qFormat="1"/>
    <w:lsdException w:name="Intense Reference" w:locked="1" w:semiHidden="1"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2A61"/>
    <w:pPr>
      <w:spacing w:after="120" w:line="276" w:lineRule="auto"/>
    </w:pPr>
    <w:rPr>
      <w:rFonts w:asciiTheme="minorHAnsi" w:eastAsiaTheme="minorHAnsi" w:hAnsiTheme="minorHAnsi" w:cstheme="minorBidi"/>
      <w:sz w:val="22"/>
      <w:szCs w:val="22"/>
      <w:lang w:eastAsia="en-US"/>
    </w:rPr>
  </w:style>
  <w:style w:type="paragraph" w:styleId="Heading1">
    <w:name w:val="heading 1"/>
    <w:next w:val="Normal"/>
    <w:link w:val="Heading1Char"/>
    <w:uiPriority w:val="1"/>
    <w:qFormat/>
    <w:rsid w:val="004E6316"/>
    <w:pPr>
      <w:widowControl w:val="0"/>
      <w:spacing w:before="360" w:after="240"/>
      <w:contextualSpacing/>
      <w:outlineLvl w:val="0"/>
    </w:pPr>
    <w:rPr>
      <w:rFonts w:ascii="Calibri" w:eastAsiaTheme="minorHAnsi" w:hAnsi="Calibri" w:cstheme="minorBidi"/>
      <w:b/>
      <w:bCs/>
      <w:spacing w:val="5"/>
      <w:kern w:val="28"/>
      <w:sz w:val="40"/>
      <w:szCs w:val="28"/>
      <w:lang w:eastAsia="en-US"/>
    </w:rPr>
  </w:style>
  <w:style w:type="paragraph" w:styleId="Heading2">
    <w:name w:val="heading 2"/>
    <w:basedOn w:val="Normal"/>
    <w:next w:val="Normal"/>
    <w:link w:val="Heading2Char"/>
    <w:uiPriority w:val="3"/>
    <w:rsid w:val="00930D38"/>
    <w:pPr>
      <w:keepNext/>
      <w:spacing w:before="120" w:line="240" w:lineRule="auto"/>
      <w:ind w:left="720" w:hanging="720"/>
      <w:outlineLvl w:val="1"/>
    </w:pPr>
    <w:rPr>
      <w:rFonts w:ascii="Calibri" w:eastAsiaTheme="minorEastAsia" w:hAnsi="Calibri"/>
      <w:b/>
      <w:bCs/>
      <w:sz w:val="32"/>
      <w:szCs w:val="28"/>
      <w:lang w:eastAsia="ja-JP"/>
    </w:rPr>
  </w:style>
  <w:style w:type="paragraph" w:styleId="Heading3">
    <w:name w:val="heading 3"/>
    <w:next w:val="Normal"/>
    <w:link w:val="Heading3Char"/>
    <w:uiPriority w:val="4"/>
    <w:qFormat/>
    <w:rsid w:val="00930D38"/>
    <w:pPr>
      <w:keepNext/>
      <w:keepLines/>
      <w:ind w:left="964" w:hanging="964"/>
      <w:outlineLvl w:val="2"/>
    </w:pPr>
    <w:rPr>
      <w:rFonts w:ascii="Calibri" w:eastAsia="Times New Roman" w:hAnsi="Calibri"/>
      <w:b/>
      <w:bCs/>
      <w:sz w:val="28"/>
      <w:szCs w:val="24"/>
      <w:lang w:eastAsia="en-US"/>
    </w:rPr>
  </w:style>
  <w:style w:type="paragraph" w:styleId="Heading4">
    <w:name w:val="heading 4"/>
    <w:next w:val="Normal"/>
    <w:link w:val="Heading4Char"/>
    <w:uiPriority w:val="5"/>
    <w:qFormat/>
    <w:rsid w:val="00930D38"/>
    <w:pPr>
      <w:keepNext/>
      <w:ind w:left="964" w:hanging="964"/>
      <w:outlineLvl w:val="3"/>
    </w:pPr>
    <w:rPr>
      <w:rFonts w:ascii="Calibri" w:eastAsia="Times New Roman" w:hAnsi="Calibri"/>
      <w:b/>
      <w:bCs/>
      <w:sz w:val="24"/>
      <w:szCs w:val="24"/>
      <w:lang w:eastAsia="en-US"/>
    </w:rPr>
  </w:style>
  <w:style w:type="paragraph" w:styleId="Heading5">
    <w:name w:val="heading 5"/>
    <w:basedOn w:val="Normal"/>
    <w:next w:val="Normal"/>
    <w:link w:val="Heading5Char"/>
    <w:uiPriority w:val="6"/>
    <w:rsid w:val="00930D38"/>
    <w:pPr>
      <w:keepNext/>
      <w:keepLines/>
      <w:spacing w:after="0" w:line="240" w:lineRule="auto"/>
      <w:outlineLvl w:val="4"/>
    </w:pPr>
    <w:rPr>
      <w:rFonts w:ascii="Calibri" w:hAnsi="Calibri"/>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nhideWhenUsed/>
    <w:rsid w:val="00700A80"/>
    <w:rPr>
      <w:sz w:val="20"/>
      <w:szCs w:val="20"/>
    </w:rPr>
  </w:style>
  <w:style w:type="character" w:customStyle="1" w:styleId="CommentTextChar">
    <w:name w:val="Comment Text Char"/>
    <w:basedOn w:val="DefaultParagraphFont"/>
    <w:link w:val="CommentText"/>
    <w:rsid w:val="00700A80"/>
    <w:rPr>
      <w:rFonts w:asciiTheme="majorHAnsi" w:eastAsiaTheme="minorHAnsi" w:hAnsiTheme="majorHAnsi" w:cstheme="minorBidi"/>
      <w:lang w:eastAsia="en-US"/>
    </w:rPr>
  </w:style>
  <w:style w:type="paragraph" w:styleId="Header">
    <w:name w:val="header"/>
    <w:basedOn w:val="Normal"/>
    <w:link w:val="HeaderChar"/>
    <w:uiPriority w:val="99"/>
    <w:rsid w:val="00BC3323"/>
    <w:pPr>
      <w:tabs>
        <w:tab w:val="center" w:pos="4820"/>
      </w:tabs>
      <w:spacing w:before="120" w:after="200" w:line="240" w:lineRule="auto"/>
      <w:jc w:val="center"/>
    </w:pPr>
    <w:rPr>
      <w:rFonts w:ascii="Calibri" w:hAnsi="Calibri"/>
      <w:sz w:val="20"/>
    </w:rPr>
  </w:style>
  <w:style w:type="character" w:customStyle="1" w:styleId="HeaderChar">
    <w:name w:val="Header Char"/>
    <w:basedOn w:val="DefaultParagraphFont"/>
    <w:link w:val="Header"/>
    <w:uiPriority w:val="99"/>
    <w:rsid w:val="00BC3323"/>
    <w:rPr>
      <w:rFonts w:ascii="Calibri" w:eastAsiaTheme="minorHAnsi" w:hAnsi="Calibri" w:cstheme="minorBidi"/>
      <w:szCs w:val="22"/>
      <w:lang w:eastAsia="en-US"/>
    </w:rPr>
  </w:style>
  <w:style w:type="paragraph" w:styleId="Footer">
    <w:name w:val="footer"/>
    <w:basedOn w:val="Normal"/>
    <w:link w:val="FooterChar"/>
    <w:uiPriority w:val="99"/>
    <w:rsid w:val="00BC3323"/>
    <w:pPr>
      <w:tabs>
        <w:tab w:val="center" w:pos="4536"/>
      </w:tabs>
      <w:spacing w:after="480" w:line="240" w:lineRule="auto"/>
      <w:jc w:val="center"/>
    </w:pPr>
    <w:rPr>
      <w:rFonts w:ascii="Calibri" w:hAnsi="Calibri"/>
      <w:sz w:val="20"/>
    </w:rPr>
  </w:style>
  <w:style w:type="character" w:customStyle="1" w:styleId="FooterChar">
    <w:name w:val="Footer Char"/>
    <w:basedOn w:val="DefaultParagraphFont"/>
    <w:link w:val="Footer"/>
    <w:uiPriority w:val="99"/>
    <w:rsid w:val="00BC3323"/>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sid w:val="00700A80"/>
    <w:rPr>
      <w:sz w:val="16"/>
      <w:szCs w:val="16"/>
    </w:rPr>
  </w:style>
  <w:style w:type="paragraph" w:styleId="CommentSubject">
    <w:name w:val="annotation subject"/>
    <w:basedOn w:val="CommentText"/>
    <w:next w:val="CommentText"/>
    <w:link w:val="CommentSubjectChar"/>
    <w:uiPriority w:val="99"/>
    <w:semiHidden/>
    <w:unhideWhenUsed/>
    <w:rsid w:val="00700A80"/>
    <w:rPr>
      <w:b/>
      <w:bCs/>
    </w:rPr>
  </w:style>
  <w:style w:type="character" w:customStyle="1" w:styleId="CommentSubjectChar">
    <w:name w:val="Comment Subject Char"/>
    <w:basedOn w:val="CommentTextChar"/>
    <w:link w:val="CommentSubject"/>
    <w:uiPriority w:val="99"/>
    <w:semiHidden/>
    <w:rsid w:val="00700A80"/>
    <w:rPr>
      <w:rFonts w:asciiTheme="majorHAnsi" w:eastAsiaTheme="minorHAnsi" w:hAnsiTheme="majorHAnsi" w:cstheme="minorBidi"/>
      <w:b/>
      <w:bCs/>
      <w:lang w:eastAsia="en-US"/>
    </w:rPr>
  </w:style>
  <w:style w:type="paragraph" w:styleId="BalloonText">
    <w:name w:val="Balloon Text"/>
    <w:basedOn w:val="Normal"/>
    <w:link w:val="BalloonTextChar"/>
    <w:uiPriority w:val="99"/>
    <w:semiHidden/>
    <w:unhideWhenUsed/>
    <w:rsid w:val="00700A80"/>
    <w:rPr>
      <w:rFonts w:ascii="Calibri" w:hAnsi="Calibri"/>
      <w:sz w:val="18"/>
      <w:szCs w:val="18"/>
    </w:rPr>
  </w:style>
  <w:style w:type="character" w:customStyle="1" w:styleId="BalloonTextChar">
    <w:name w:val="Balloon Text Char"/>
    <w:basedOn w:val="DefaultParagraphFont"/>
    <w:link w:val="BalloonText"/>
    <w:uiPriority w:val="99"/>
    <w:semiHidden/>
    <w:rsid w:val="00700A80"/>
    <w:rPr>
      <w:rFonts w:ascii="Calibri" w:eastAsiaTheme="minorHAnsi" w:hAnsi="Calibri" w:cstheme="minorBidi"/>
      <w:sz w:val="18"/>
      <w:szCs w:val="18"/>
      <w:lang w:eastAsia="en-US"/>
    </w:rPr>
  </w:style>
  <w:style w:type="table" w:styleId="TableGrid">
    <w:name w:val="Table Grid"/>
    <w:basedOn w:val="TableNormal"/>
    <w:uiPriority w:val="59"/>
    <w:rsid w:val="00700A80"/>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sid w:val="00700A80"/>
    <w:rPr>
      <w:sz w:val="16"/>
    </w:rPr>
  </w:style>
  <w:style w:type="character" w:customStyle="1" w:styleId="Heading1Char">
    <w:name w:val="Heading 1 Char"/>
    <w:basedOn w:val="DefaultParagraphFont"/>
    <w:link w:val="Heading1"/>
    <w:uiPriority w:val="1"/>
    <w:rsid w:val="004E6316"/>
    <w:rPr>
      <w:rFonts w:ascii="Calibri" w:eastAsiaTheme="minorHAnsi" w:hAnsi="Calibri" w:cstheme="minorBidi"/>
      <w:b/>
      <w:bCs/>
      <w:spacing w:val="5"/>
      <w:kern w:val="28"/>
      <w:sz w:val="40"/>
      <w:szCs w:val="28"/>
      <w:lang w:eastAsia="en-US"/>
    </w:rPr>
  </w:style>
  <w:style w:type="character" w:customStyle="1" w:styleId="Heading2Char">
    <w:name w:val="Heading 2 Char"/>
    <w:basedOn w:val="DefaultParagraphFont"/>
    <w:link w:val="Heading2"/>
    <w:uiPriority w:val="3"/>
    <w:rsid w:val="00930D38"/>
    <w:rPr>
      <w:rFonts w:ascii="Calibri" w:eastAsiaTheme="minorEastAsia" w:hAnsi="Calibri" w:cstheme="minorBidi"/>
      <w:b/>
      <w:bCs/>
      <w:sz w:val="32"/>
      <w:szCs w:val="28"/>
      <w:lang w:eastAsia="ja-JP"/>
    </w:rPr>
  </w:style>
  <w:style w:type="character" w:customStyle="1" w:styleId="Heading3Char">
    <w:name w:val="Heading 3 Char"/>
    <w:basedOn w:val="DefaultParagraphFont"/>
    <w:link w:val="Heading3"/>
    <w:uiPriority w:val="4"/>
    <w:rsid w:val="00930D38"/>
    <w:rPr>
      <w:rFonts w:ascii="Calibri" w:eastAsia="Times New Roman" w:hAnsi="Calibri"/>
      <w:b/>
      <w:bCs/>
      <w:sz w:val="28"/>
      <w:szCs w:val="24"/>
      <w:lang w:eastAsia="en-US"/>
    </w:rPr>
  </w:style>
  <w:style w:type="character" w:customStyle="1" w:styleId="Heading4Char">
    <w:name w:val="Heading 4 Char"/>
    <w:basedOn w:val="DefaultParagraphFont"/>
    <w:link w:val="Heading4"/>
    <w:uiPriority w:val="5"/>
    <w:rsid w:val="00930D38"/>
    <w:rPr>
      <w:rFonts w:ascii="Calibri" w:eastAsia="Times New Roman" w:hAnsi="Calibri"/>
      <w:b/>
      <w:bCs/>
      <w:sz w:val="24"/>
      <w:szCs w:val="24"/>
      <w:lang w:eastAsia="en-US"/>
    </w:rPr>
  </w:style>
  <w:style w:type="character" w:customStyle="1" w:styleId="Heading5Char">
    <w:name w:val="Heading 5 Char"/>
    <w:basedOn w:val="DefaultParagraphFont"/>
    <w:link w:val="Heading5"/>
    <w:uiPriority w:val="6"/>
    <w:rsid w:val="00930D38"/>
    <w:rPr>
      <w:rFonts w:ascii="Calibri" w:eastAsiaTheme="minorHAnsi" w:hAnsi="Calibri" w:cstheme="minorBidi"/>
      <w:b/>
      <w:i/>
      <w:sz w:val="22"/>
      <w:szCs w:val="22"/>
      <w:lang w:eastAsia="en-US"/>
    </w:rPr>
  </w:style>
  <w:style w:type="paragraph" w:styleId="Quote">
    <w:name w:val="Quote"/>
    <w:basedOn w:val="Normal"/>
    <w:next w:val="Normal"/>
    <w:link w:val="QuoteChar"/>
    <w:uiPriority w:val="18"/>
    <w:qFormat/>
    <w:rsid w:val="00700A80"/>
    <w:pPr>
      <w:ind w:left="709" w:right="567"/>
    </w:pPr>
    <w:rPr>
      <w:iCs/>
      <w:color w:val="000000"/>
    </w:rPr>
  </w:style>
  <w:style w:type="character" w:customStyle="1" w:styleId="QuoteChar">
    <w:name w:val="Quote Char"/>
    <w:basedOn w:val="DefaultParagraphFont"/>
    <w:link w:val="Quote"/>
    <w:uiPriority w:val="18"/>
    <w:rsid w:val="00700A80"/>
    <w:rPr>
      <w:rFonts w:asciiTheme="majorHAnsi" w:eastAsiaTheme="minorHAnsi" w:hAnsiTheme="majorHAnsi" w:cstheme="minorBidi"/>
      <w:iCs/>
      <w:color w:val="000000"/>
      <w:sz w:val="22"/>
      <w:szCs w:val="22"/>
      <w:lang w:eastAsia="en-US"/>
    </w:rPr>
  </w:style>
  <w:style w:type="paragraph" w:customStyle="1" w:styleId="BoxText">
    <w:name w:val="Box Text"/>
    <w:basedOn w:val="Normal"/>
    <w:uiPriority w:val="19"/>
    <w:qFormat/>
    <w:rsid w:val="00700A80"/>
    <w:pPr>
      <w:pBdr>
        <w:top w:val="single" w:sz="4" w:space="10" w:color="auto"/>
        <w:left w:val="single" w:sz="4" w:space="10" w:color="auto"/>
        <w:bottom w:val="single" w:sz="4" w:space="10" w:color="auto"/>
        <w:right w:val="single" w:sz="4" w:space="10" w:color="auto"/>
      </w:pBdr>
      <w:spacing w:before="120"/>
    </w:pPr>
    <w:rPr>
      <w:sz w:val="20"/>
    </w:rPr>
  </w:style>
  <w:style w:type="paragraph" w:styleId="Caption">
    <w:name w:val="caption"/>
    <w:basedOn w:val="Normal"/>
    <w:next w:val="Normal"/>
    <w:uiPriority w:val="12"/>
    <w:qFormat/>
    <w:rsid w:val="00700A80"/>
    <w:pPr>
      <w:keepNext/>
      <w:spacing w:line="240" w:lineRule="auto"/>
    </w:pPr>
    <w:rPr>
      <w:rFonts w:ascii="Calibri" w:hAnsi="Calibri"/>
      <w:b/>
      <w:bCs/>
      <w:szCs w:val="18"/>
    </w:rPr>
  </w:style>
  <w:style w:type="paragraph" w:customStyle="1" w:styleId="FigureTableNoteSource">
    <w:name w:val="Figure/Table Note/Source"/>
    <w:basedOn w:val="Normal"/>
    <w:next w:val="Normal"/>
    <w:uiPriority w:val="16"/>
    <w:qFormat/>
    <w:rsid w:val="00700A80"/>
    <w:pPr>
      <w:spacing w:before="120" w:line="264" w:lineRule="auto"/>
      <w:contextualSpacing/>
    </w:pPr>
    <w:rPr>
      <w:rFonts w:ascii="Calibri" w:hAnsi="Calibri"/>
      <w:sz w:val="18"/>
    </w:rPr>
  </w:style>
  <w:style w:type="paragraph" w:styleId="Subtitle">
    <w:name w:val="Subtitle"/>
    <w:basedOn w:val="Heading1"/>
    <w:next w:val="Normal"/>
    <w:link w:val="SubtitleChar"/>
    <w:uiPriority w:val="23"/>
    <w:qFormat/>
    <w:rsid w:val="00700A80"/>
    <w:pPr>
      <w:spacing w:before="120" w:after="360"/>
    </w:pPr>
    <w:rPr>
      <w:sz w:val="32"/>
      <w:szCs w:val="22"/>
    </w:rPr>
  </w:style>
  <w:style w:type="character" w:customStyle="1" w:styleId="SubtitleChar">
    <w:name w:val="Subtitle Char"/>
    <w:basedOn w:val="DefaultParagraphFont"/>
    <w:link w:val="Subtitle"/>
    <w:uiPriority w:val="23"/>
    <w:rsid w:val="00700A80"/>
    <w:rPr>
      <w:rFonts w:ascii="Calibri" w:eastAsiaTheme="minorHAnsi" w:hAnsi="Calibri" w:cstheme="minorBidi"/>
      <w:b/>
      <w:bCs/>
      <w:color w:val="000000" w:themeColor="text1"/>
      <w:spacing w:val="5"/>
      <w:kern w:val="28"/>
      <w:sz w:val="32"/>
      <w:szCs w:val="22"/>
      <w:lang w:eastAsia="en-US"/>
    </w:rPr>
  </w:style>
  <w:style w:type="paragraph" w:styleId="TOCHeading">
    <w:name w:val="TOC Heading"/>
    <w:next w:val="Normal"/>
    <w:uiPriority w:val="39"/>
    <w:qFormat/>
    <w:rsid w:val="00514CEE"/>
    <w:pPr>
      <w:spacing w:before="480" w:line="276" w:lineRule="auto"/>
    </w:pPr>
    <w:rPr>
      <w:rFonts w:ascii="Calibri" w:eastAsiaTheme="minorEastAsia" w:hAnsi="Calibri" w:cstheme="minorBidi"/>
      <w:bCs/>
      <w:sz w:val="56"/>
      <w:szCs w:val="28"/>
      <w:lang w:eastAsia="ja-JP"/>
    </w:rPr>
  </w:style>
  <w:style w:type="paragraph" w:styleId="TOC1">
    <w:name w:val="toc 1"/>
    <w:basedOn w:val="Normal"/>
    <w:next w:val="Normal"/>
    <w:uiPriority w:val="39"/>
    <w:unhideWhenUsed/>
    <w:qFormat/>
    <w:rsid w:val="00700A80"/>
    <w:pPr>
      <w:tabs>
        <w:tab w:val="left" w:pos="426"/>
        <w:tab w:val="right" w:leader="dot" w:pos="9072"/>
      </w:tabs>
      <w:spacing w:before="120" w:line="240" w:lineRule="auto"/>
    </w:pPr>
    <w:rPr>
      <w:b/>
      <w:noProof/>
    </w:rPr>
  </w:style>
  <w:style w:type="paragraph" w:styleId="TOC2">
    <w:name w:val="toc 2"/>
    <w:basedOn w:val="Normal"/>
    <w:next w:val="Normal"/>
    <w:uiPriority w:val="39"/>
    <w:unhideWhenUsed/>
    <w:qFormat/>
    <w:rsid w:val="00700A80"/>
    <w:pPr>
      <w:tabs>
        <w:tab w:val="right" w:leader="dot" w:pos="9060"/>
      </w:tabs>
      <w:spacing w:before="120" w:line="240" w:lineRule="auto"/>
      <w:ind w:firstLine="425"/>
    </w:pPr>
    <w:rPr>
      <w:noProof/>
    </w:rPr>
  </w:style>
  <w:style w:type="paragraph" w:styleId="TOC3">
    <w:name w:val="toc 3"/>
    <w:basedOn w:val="Normal"/>
    <w:next w:val="Normal"/>
    <w:uiPriority w:val="39"/>
    <w:unhideWhenUsed/>
    <w:qFormat/>
    <w:rsid w:val="00700A80"/>
    <w:pPr>
      <w:tabs>
        <w:tab w:val="right" w:leader="dot" w:pos="9072"/>
      </w:tabs>
      <w:spacing w:before="120" w:line="240" w:lineRule="auto"/>
      <w:ind w:firstLine="851"/>
    </w:pPr>
    <w:rPr>
      <w:noProof/>
    </w:rPr>
  </w:style>
  <w:style w:type="character" w:styleId="Hyperlink">
    <w:name w:val="Hyperlink"/>
    <w:basedOn w:val="DefaultParagraphFont"/>
    <w:uiPriority w:val="99"/>
    <w:qFormat/>
    <w:rsid w:val="00700A80"/>
    <w:rPr>
      <w:color w:val="165788"/>
      <w:u w:val="single"/>
    </w:rPr>
  </w:style>
  <w:style w:type="paragraph" w:styleId="ListBullet">
    <w:name w:val="List Bullet"/>
    <w:basedOn w:val="Normal"/>
    <w:uiPriority w:val="99"/>
    <w:qFormat/>
    <w:rsid w:val="00F637B6"/>
    <w:pPr>
      <w:numPr>
        <w:numId w:val="3"/>
      </w:numPr>
      <w:spacing w:before="120"/>
      <w:ind w:left="454" w:hanging="454"/>
    </w:pPr>
  </w:style>
  <w:style w:type="paragraph" w:styleId="ListBullet2">
    <w:name w:val="List Bullet 2"/>
    <w:basedOn w:val="Normal"/>
    <w:uiPriority w:val="8"/>
    <w:qFormat/>
    <w:rsid w:val="00F637B6"/>
    <w:pPr>
      <w:numPr>
        <w:ilvl w:val="1"/>
        <w:numId w:val="3"/>
      </w:numPr>
      <w:spacing w:before="120"/>
      <w:ind w:left="908" w:hanging="454"/>
      <w:contextualSpacing/>
    </w:pPr>
  </w:style>
  <w:style w:type="paragraph" w:styleId="ListNumber">
    <w:name w:val="List Number"/>
    <w:basedOn w:val="Normal"/>
    <w:uiPriority w:val="9"/>
    <w:qFormat/>
    <w:rsid w:val="00F637B6"/>
    <w:pPr>
      <w:numPr>
        <w:numId w:val="4"/>
      </w:numPr>
      <w:tabs>
        <w:tab w:val="left" w:pos="142"/>
      </w:tabs>
      <w:spacing w:before="120"/>
      <w:ind w:left="454" w:hanging="454"/>
    </w:pPr>
  </w:style>
  <w:style w:type="paragraph" w:styleId="ListNumber2">
    <w:name w:val="List Number 2"/>
    <w:uiPriority w:val="10"/>
    <w:qFormat/>
    <w:rsid w:val="00CB4E93"/>
    <w:pPr>
      <w:numPr>
        <w:ilvl w:val="1"/>
        <w:numId w:val="4"/>
      </w:numPr>
      <w:spacing w:before="120" w:after="120" w:line="264" w:lineRule="auto"/>
      <w:ind w:left="908" w:hanging="454"/>
    </w:pPr>
    <w:rPr>
      <w:rFonts w:asciiTheme="minorHAnsi" w:eastAsia="Times New Roman" w:hAnsiTheme="minorHAnsi"/>
      <w:sz w:val="22"/>
      <w:szCs w:val="24"/>
      <w:lang w:eastAsia="en-US"/>
    </w:rPr>
  </w:style>
  <w:style w:type="table" w:customStyle="1" w:styleId="LightShading1">
    <w:name w:val="Light Shading1"/>
    <w:basedOn w:val="TableNormal"/>
    <w:uiPriority w:val="60"/>
    <w:rsid w:val="00700A80"/>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sid w:val="00700A80"/>
    <w:rPr>
      <w:color w:val="E36C0A"/>
      <w:lang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styleId="TableGrid1">
    <w:name w:val="Table Grid 1"/>
    <w:basedOn w:val="TableNormal"/>
    <w:uiPriority w:val="99"/>
    <w:semiHidden/>
    <w:unhideWhenUsed/>
    <w:rsid w:val="00700A80"/>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Normal"/>
    <w:uiPriority w:val="14"/>
    <w:qFormat/>
    <w:rsid w:val="00700A80"/>
    <w:pPr>
      <w:keepNext/>
      <w:spacing w:before="60" w:after="60" w:line="240" w:lineRule="auto"/>
    </w:pPr>
    <w:rPr>
      <w:b/>
      <w:sz w:val="19"/>
    </w:rPr>
  </w:style>
  <w:style w:type="character" w:styleId="PlaceholderText">
    <w:name w:val="Placeholder Text"/>
    <w:basedOn w:val="DefaultParagraphFont"/>
    <w:uiPriority w:val="99"/>
    <w:semiHidden/>
    <w:rsid w:val="00700A80"/>
    <w:rPr>
      <w:color w:val="808080"/>
    </w:rPr>
  </w:style>
  <w:style w:type="paragraph" w:customStyle="1" w:styleId="Author">
    <w:name w:val="Author"/>
    <w:basedOn w:val="Normal"/>
    <w:next w:val="Normal"/>
    <w:uiPriority w:val="24"/>
    <w:qFormat/>
    <w:rsid w:val="00700A80"/>
    <w:pPr>
      <w:spacing w:after="60"/>
    </w:pPr>
    <w:rPr>
      <w:b/>
      <w:sz w:val="28"/>
      <w:szCs w:val="28"/>
    </w:rPr>
  </w:style>
  <w:style w:type="paragraph" w:customStyle="1" w:styleId="AuthorOrganisationAffiliation">
    <w:name w:val="Author Organisation/Affiliation"/>
    <w:basedOn w:val="Normal"/>
    <w:next w:val="Normal"/>
    <w:uiPriority w:val="25"/>
    <w:qFormat/>
    <w:rsid w:val="00700A80"/>
    <w:pPr>
      <w:spacing w:after="720"/>
    </w:pPr>
  </w:style>
  <w:style w:type="character" w:styleId="Strong">
    <w:name w:val="Strong"/>
    <w:basedOn w:val="DefaultParagraphFont"/>
    <w:uiPriority w:val="22"/>
    <w:qFormat/>
    <w:rsid w:val="00700A80"/>
    <w:rPr>
      <w:b/>
      <w:bCs/>
    </w:rPr>
  </w:style>
  <w:style w:type="paragraph" w:customStyle="1" w:styleId="Glossary">
    <w:name w:val="Glossary"/>
    <w:basedOn w:val="Normal"/>
    <w:link w:val="GlossaryChar"/>
    <w:uiPriority w:val="28"/>
    <w:semiHidden/>
    <w:locked/>
    <w:rsid w:val="00700A80"/>
    <w:pPr>
      <w:spacing w:before="120"/>
      <w:ind w:left="2126" w:hanging="2126"/>
    </w:pPr>
    <w:rPr>
      <w:rFonts w:eastAsia="Calibri"/>
      <w:color w:val="000000"/>
    </w:rPr>
  </w:style>
  <w:style w:type="character" w:customStyle="1" w:styleId="GlossaryChar">
    <w:name w:val="Glossary Char"/>
    <w:basedOn w:val="DefaultParagraphFont"/>
    <w:link w:val="Glossary"/>
    <w:uiPriority w:val="28"/>
    <w:semiHidden/>
    <w:rsid w:val="00700A80"/>
    <w:rPr>
      <w:rFonts w:asciiTheme="majorHAnsi" w:eastAsia="Calibri" w:hAnsiTheme="majorHAnsi" w:cstheme="minorBidi"/>
      <w:color w:val="000000"/>
      <w:sz w:val="22"/>
      <w:szCs w:val="22"/>
      <w:lang w:eastAsia="en-US"/>
    </w:rPr>
  </w:style>
  <w:style w:type="character" w:styleId="Emphasis">
    <w:name w:val="Emphasis"/>
    <w:basedOn w:val="DefaultParagraphFont"/>
    <w:uiPriority w:val="99"/>
    <w:qFormat/>
    <w:rsid w:val="00700A80"/>
    <w:rPr>
      <w:i/>
      <w:iCs/>
    </w:rPr>
  </w:style>
  <w:style w:type="paragraph" w:styleId="TOAHeading">
    <w:name w:val="toa heading"/>
    <w:basedOn w:val="Heading1"/>
    <w:next w:val="Normal"/>
    <w:uiPriority w:val="99"/>
    <w:semiHidden/>
    <w:unhideWhenUsed/>
    <w:rsid w:val="00700A80"/>
    <w:pPr>
      <w:spacing w:before="120"/>
    </w:pPr>
    <w:rPr>
      <w:bCs w:val="0"/>
      <w:sz w:val="24"/>
    </w:rPr>
  </w:style>
  <w:style w:type="paragraph" w:styleId="NormalWeb">
    <w:name w:val="Normal (Web)"/>
    <w:basedOn w:val="Normal"/>
    <w:uiPriority w:val="99"/>
    <w:semiHidden/>
    <w:unhideWhenUsed/>
    <w:rsid w:val="00700A80"/>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rsid w:val="00700A80"/>
    <w:pPr>
      <w:numPr>
        <w:numId w:val="1"/>
      </w:numPr>
      <w:ind w:left="357" w:hanging="357"/>
    </w:pPr>
  </w:style>
  <w:style w:type="paragraph" w:customStyle="1" w:styleId="TableBullet">
    <w:name w:val="Table Bullet"/>
    <w:basedOn w:val="Date"/>
    <w:uiPriority w:val="15"/>
    <w:qFormat/>
    <w:rsid w:val="00F67822"/>
    <w:pPr>
      <w:numPr>
        <w:numId w:val="8"/>
      </w:numPr>
      <w:spacing w:before="60" w:after="60" w:line="240" w:lineRule="auto"/>
      <w:ind w:left="284" w:hanging="284"/>
    </w:pPr>
    <w:rPr>
      <w:sz w:val="19"/>
    </w:rPr>
  </w:style>
  <w:style w:type="paragraph" w:styleId="DocumentMap">
    <w:name w:val="Document Map"/>
    <w:basedOn w:val="Normal"/>
    <w:link w:val="DocumentMapChar"/>
    <w:uiPriority w:val="99"/>
    <w:semiHidden/>
    <w:unhideWhenUsed/>
    <w:rsid w:val="00700A80"/>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700A80"/>
    <w:rPr>
      <w:rFonts w:ascii="Tahoma" w:eastAsiaTheme="minorHAnsi" w:hAnsi="Tahoma" w:cs="Tahoma"/>
      <w:sz w:val="16"/>
      <w:szCs w:val="16"/>
      <w:lang w:eastAsia="en-US"/>
    </w:rPr>
  </w:style>
  <w:style w:type="paragraph" w:customStyle="1" w:styleId="BoxHeading">
    <w:name w:val="Box Heading"/>
    <w:basedOn w:val="BoxText"/>
    <w:uiPriority w:val="20"/>
    <w:qFormat/>
    <w:rsid w:val="00700A80"/>
    <w:pPr>
      <w:spacing w:line="240" w:lineRule="auto"/>
    </w:pPr>
    <w:rPr>
      <w:b/>
    </w:rPr>
  </w:style>
  <w:style w:type="paragraph" w:customStyle="1" w:styleId="Picture">
    <w:name w:val="Picture"/>
    <w:basedOn w:val="Normal"/>
    <w:uiPriority w:val="17"/>
    <w:qFormat/>
    <w:rsid w:val="00700A80"/>
    <w:pPr>
      <w:spacing w:before="120" w:line="240" w:lineRule="auto"/>
    </w:pPr>
    <w:rPr>
      <w:noProof/>
      <w:lang w:eastAsia="en-AU"/>
    </w:rPr>
  </w:style>
  <w:style w:type="paragraph" w:customStyle="1" w:styleId="Securityclassification">
    <w:name w:val="Security classification"/>
    <w:basedOn w:val="Header"/>
    <w:next w:val="Header"/>
    <w:uiPriority w:val="26"/>
    <w:semiHidden/>
    <w:qFormat/>
    <w:rsid w:val="00700A80"/>
    <w:pPr>
      <w:spacing w:after="0"/>
    </w:pPr>
    <w:rPr>
      <w:b/>
      <w:color w:val="FF0000"/>
      <w:sz w:val="36"/>
      <w:szCs w:val="36"/>
    </w:rPr>
  </w:style>
  <w:style w:type="paragraph" w:customStyle="1" w:styleId="DisseminationLimitingMarker">
    <w:name w:val="Dissemination Limiting Marker"/>
    <w:basedOn w:val="Header"/>
    <w:next w:val="Header"/>
    <w:uiPriority w:val="27"/>
    <w:semiHidden/>
    <w:rsid w:val="00700A80"/>
    <w:pPr>
      <w:spacing w:after="0"/>
    </w:pPr>
    <w:rPr>
      <w:b/>
      <w:sz w:val="36"/>
      <w:szCs w:val="36"/>
    </w:rPr>
  </w:style>
  <w:style w:type="paragraph" w:styleId="FootnoteText">
    <w:name w:val="footnote text"/>
    <w:basedOn w:val="Normal"/>
    <w:link w:val="FootnoteTextChar"/>
    <w:uiPriority w:val="99"/>
    <w:unhideWhenUsed/>
    <w:rsid w:val="00700A80"/>
    <w:pPr>
      <w:spacing w:after="60" w:line="264" w:lineRule="auto"/>
    </w:pPr>
    <w:rPr>
      <w:sz w:val="20"/>
      <w:szCs w:val="20"/>
    </w:rPr>
  </w:style>
  <w:style w:type="character" w:customStyle="1" w:styleId="FootnoteTextChar">
    <w:name w:val="Footnote Text Char"/>
    <w:basedOn w:val="DefaultParagraphFont"/>
    <w:link w:val="FootnoteText"/>
    <w:uiPriority w:val="99"/>
    <w:rsid w:val="00700A80"/>
    <w:rPr>
      <w:rFonts w:asciiTheme="majorHAnsi" w:eastAsiaTheme="minorHAnsi" w:hAnsiTheme="majorHAnsi" w:cstheme="minorBidi"/>
      <w:lang w:eastAsia="en-US"/>
    </w:rPr>
  </w:style>
  <w:style w:type="character" w:styleId="FootnoteReference">
    <w:name w:val="footnote reference"/>
    <w:basedOn w:val="DefaultParagraphFont"/>
    <w:uiPriority w:val="99"/>
    <w:semiHidden/>
    <w:unhideWhenUsed/>
    <w:rsid w:val="00700A80"/>
    <w:rPr>
      <w:vertAlign w:val="superscript"/>
    </w:rPr>
  </w:style>
  <w:style w:type="character" w:styleId="EndnoteReference">
    <w:name w:val="endnote reference"/>
    <w:basedOn w:val="DefaultParagraphFont"/>
    <w:uiPriority w:val="99"/>
    <w:semiHidden/>
    <w:unhideWhenUsed/>
    <w:rsid w:val="00700A80"/>
    <w:rPr>
      <w:vertAlign w:val="superscript"/>
    </w:rPr>
  </w:style>
  <w:style w:type="character" w:styleId="FollowedHyperlink">
    <w:name w:val="FollowedHyperlink"/>
    <w:basedOn w:val="DefaultParagraphFont"/>
    <w:uiPriority w:val="99"/>
    <w:semiHidden/>
    <w:unhideWhenUsed/>
    <w:rsid w:val="00700A80"/>
    <w:rPr>
      <w:color w:val="800080"/>
      <w:u w:val="single"/>
    </w:rPr>
  </w:style>
  <w:style w:type="paragraph" w:customStyle="1" w:styleId="BoxSource">
    <w:name w:val="Box Source"/>
    <w:basedOn w:val="FigureTableNoteSource"/>
    <w:uiPriority w:val="22"/>
    <w:qFormat/>
    <w:rsid w:val="00700A80"/>
    <w:pPr>
      <w:pBdr>
        <w:top w:val="single" w:sz="4" w:space="10" w:color="auto"/>
        <w:left w:val="single" w:sz="4" w:space="10" w:color="auto"/>
        <w:bottom w:val="single" w:sz="4" w:space="10" w:color="auto"/>
        <w:right w:val="single" w:sz="4" w:space="10" w:color="auto"/>
      </w:pBdr>
    </w:pPr>
  </w:style>
  <w:style w:type="numbering" w:customStyle="1" w:styleId="List1">
    <w:name w:val="List1"/>
    <w:basedOn w:val="NoList"/>
    <w:uiPriority w:val="99"/>
    <w:rsid w:val="00700A80"/>
    <w:pPr>
      <w:numPr>
        <w:numId w:val="3"/>
      </w:numPr>
    </w:pPr>
  </w:style>
  <w:style w:type="paragraph" w:styleId="Title">
    <w:name w:val="Title"/>
    <w:basedOn w:val="Normal"/>
    <w:next w:val="Normal"/>
    <w:link w:val="TitleChar"/>
    <w:uiPriority w:val="10"/>
    <w:semiHidden/>
    <w:qFormat/>
    <w:rsid w:val="00700A80"/>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0"/>
    <w:semiHidden/>
    <w:rsid w:val="00700A80"/>
    <w:rPr>
      <w:rFonts w:asciiTheme="majorHAnsi" w:eastAsiaTheme="majorEastAsia" w:hAnsiTheme="majorHAnsi" w:cstheme="majorBidi"/>
      <w:b/>
      <w:spacing w:val="5"/>
      <w:kern w:val="28"/>
      <w:sz w:val="72"/>
      <w:szCs w:val="52"/>
      <w:lang w:eastAsia="en-US"/>
    </w:rPr>
  </w:style>
  <w:style w:type="paragraph" w:customStyle="1" w:styleId="TOCHeading2">
    <w:name w:val="TOC Heading 2"/>
    <w:next w:val="Normal"/>
    <w:qFormat/>
    <w:rsid w:val="00700A80"/>
    <w:rPr>
      <w:rFonts w:ascii="Calibri Light" w:eastAsiaTheme="minorHAnsi" w:hAnsi="Calibri Light" w:cstheme="minorBidi"/>
      <w:sz w:val="36"/>
      <w:szCs w:val="22"/>
      <w:lang w:eastAsia="en-US"/>
    </w:rPr>
  </w:style>
  <w:style w:type="numbering" w:customStyle="1" w:styleId="Numberlist">
    <w:name w:val="Number list"/>
    <w:uiPriority w:val="99"/>
    <w:rsid w:val="00700A80"/>
    <w:pPr>
      <w:numPr>
        <w:numId w:val="4"/>
      </w:numPr>
    </w:pPr>
  </w:style>
  <w:style w:type="numbering" w:customStyle="1" w:styleId="Headinglist">
    <w:name w:val="Heading list"/>
    <w:uiPriority w:val="99"/>
    <w:rsid w:val="00700A80"/>
    <w:pPr>
      <w:numPr>
        <w:numId w:val="2"/>
      </w:numPr>
    </w:pPr>
  </w:style>
  <w:style w:type="paragraph" w:customStyle="1" w:styleId="Normalsmall">
    <w:name w:val="Normal small"/>
    <w:qFormat/>
    <w:rsid w:val="00700A80"/>
    <w:pPr>
      <w:spacing w:after="120" w:line="276" w:lineRule="auto"/>
    </w:pPr>
    <w:rPr>
      <w:rFonts w:asciiTheme="minorHAnsi" w:eastAsiaTheme="minorHAnsi" w:hAnsiTheme="minorHAnsi" w:cstheme="minorBidi"/>
      <w:sz w:val="18"/>
      <w:szCs w:val="18"/>
      <w:lang w:eastAsia="en-US"/>
    </w:rPr>
  </w:style>
  <w:style w:type="paragraph" w:styleId="ListBullet3">
    <w:name w:val="List Bullet 3"/>
    <w:basedOn w:val="Normal"/>
    <w:uiPriority w:val="99"/>
    <w:semiHidden/>
    <w:rsid w:val="00700A80"/>
    <w:pPr>
      <w:numPr>
        <w:ilvl w:val="2"/>
        <w:numId w:val="3"/>
      </w:numPr>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rPr>
    </w:tblStylePr>
    <w:tblStylePr w:type="firstCol">
      <w:pPr>
        <w:wordWrap/>
        <w:jc w:val="left"/>
      </w:pPr>
    </w:tblStylePr>
  </w:style>
  <w:style w:type="paragraph" w:customStyle="1" w:styleId="TableListNumber">
    <w:name w:val="Table List Number"/>
    <w:uiPriority w:val="99"/>
    <w:qFormat/>
    <w:rsid w:val="00143A7B"/>
    <w:pPr>
      <w:numPr>
        <w:numId w:val="12"/>
      </w:numPr>
      <w:spacing w:before="60" w:after="60"/>
      <w:contextualSpacing/>
    </w:pPr>
    <w:rPr>
      <w:rFonts w:asciiTheme="minorHAnsi" w:eastAsia="Calibri" w:hAnsiTheme="minorHAnsi"/>
      <w:color w:val="000000" w:themeColor="text1"/>
      <w:sz w:val="18"/>
      <w:szCs w:val="22"/>
      <w:lang w:eastAsia="en-US"/>
    </w:rPr>
  </w:style>
  <w:style w:type="character" w:styleId="IntenseEmphasis">
    <w:name w:val="Intense Emphasis"/>
    <w:basedOn w:val="DefaultParagraphFont"/>
    <w:uiPriority w:val="21"/>
    <w:semiHidden/>
    <w:qFormat/>
    <w:locked/>
    <w:rsid w:val="00700A80"/>
    <w:rPr>
      <w:i/>
      <w:iCs/>
      <w:color w:val="4F81BD" w:themeColor="accent1"/>
    </w:rPr>
  </w:style>
  <w:style w:type="paragraph" w:customStyle="1" w:styleId="TableBullet2">
    <w:name w:val="Table Bullet 2"/>
    <w:basedOn w:val="TableBullet"/>
    <w:qFormat/>
    <w:rsid w:val="00F67822"/>
    <w:pPr>
      <w:numPr>
        <w:numId w:val="5"/>
      </w:numPr>
      <w:tabs>
        <w:tab w:val="num" w:pos="284"/>
      </w:tabs>
      <w:ind w:left="568" w:hanging="284"/>
    </w:pPr>
  </w:style>
  <w:style w:type="numbering" w:customStyle="1" w:styleId="TableBulletlist">
    <w:name w:val="Table Bullet list"/>
    <w:uiPriority w:val="99"/>
    <w:rsid w:val="00700A80"/>
    <w:pPr>
      <w:numPr>
        <w:numId w:val="6"/>
      </w:numPr>
    </w:pPr>
  </w:style>
  <w:style w:type="paragraph" w:styleId="Revision">
    <w:name w:val="Revision"/>
    <w:hidden/>
    <w:uiPriority w:val="99"/>
    <w:semiHidden/>
    <w:rPr>
      <w:rFonts w:eastAsiaTheme="minorHAnsi" w:cstheme="minorBidi"/>
      <w:sz w:val="22"/>
      <w:szCs w:val="22"/>
      <w:lang w:eastAsia="en-US"/>
    </w:rPr>
  </w:style>
  <w:style w:type="paragraph" w:customStyle="1" w:styleId="TableText">
    <w:name w:val="Table Text"/>
    <w:qFormat/>
    <w:rsid w:val="00201BFB"/>
    <w:pPr>
      <w:spacing w:before="60" w:after="60"/>
    </w:pPr>
    <w:rPr>
      <w:rFonts w:asciiTheme="minorHAnsi" w:eastAsia="Times New Roman" w:hAnsiTheme="minorHAnsi" w:cs="Arial"/>
      <w:color w:val="000000"/>
      <w:sz w:val="19"/>
      <w:szCs w:val="22"/>
      <w:lang w:val="en-GB"/>
    </w:rPr>
  </w:style>
  <w:style w:type="paragraph" w:styleId="Date">
    <w:name w:val="Date"/>
    <w:aliases w:val="Reference"/>
    <w:basedOn w:val="Normal"/>
    <w:next w:val="Normal"/>
    <w:link w:val="DateChar"/>
    <w:uiPriority w:val="99"/>
    <w:unhideWhenUsed/>
    <w:rsid w:val="00700A80"/>
    <w:pPr>
      <w:spacing w:before="1560" w:after="160" w:line="360" w:lineRule="auto"/>
    </w:pPr>
  </w:style>
  <w:style w:type="character" w:customStyle="1" w:styleId="DateChar">
    <w:name w:val="Date Char"/>
    <w:aliases w:val="Reference Char"/>
    <w:basedOn w:val="DefaultParagraphFont"/>
    <w:link w:val="Date"/>
    <w:uiPriority w:val="99"/>
    <w:rsid w:val="00700A80"/>
    <w:rPr>
      <w:rFonts w:asciiTheme="majorHAnsi" w:eastAsiaTheme="minorHAnsi" w:hAnsiTheme="majorHAnsi" w:cstheme="minorBidi"/>
      <w:sz w:val="22"/>
      <w:szCs w:val="22"/>
      <w:lang w:eastAsia="en-US"/>
    </w:rPr>
  </w:style>
  <w:style w:type="paragraph" w:customStyle="1" w:styleId="Series">
    <w:name w:val="Series"/>
    <w:qFormat/>
    <w:rsid w:val="00514CEE"/>
    <w:pPr>
      <w:spacing w:before="120" w:after="120"/>
    </w:pPr>
    <w:rPr>
      <w:rFonts w:asciiTheme="minorHAnsi" w:eastAsiaTheme="minorHAnsi" w:hAnsiTheme="minorHAnsi" w:cstheme="minorBidi"/>
      <w:b/>
      <w:i/>
      <w:sz w:val="32"/>
      <w:szCs w:val="22"/>
      <w:lang w:eastAsia="en-US"/>
    </w:rPr>
  </w:style>
  <w:style w:type="character" w:styleId="UnresolvedMention">
    <w:name w:val="Unresolved Mention"/>
    <w:basedOn w:val="DefaultParagraphFont"/>
    <w:uiPriority w:val="99"/>
    <w:semiHidden/>
    <w:unhideWhenUsed/>
    <w:rsid w:val="00700A80"/>
    <w:rPr>
      <w:color w:val="605E5C"/>
      <w:shd w:val="clear" w:color="auto" w:fill="E1DFDD"/>
    </w:rPr>
  </w:style>
  <w:style w:type="paragraph" w:styleId="ListNumber3">
    <w:name w:val="List Number 3"/>
    <w:uiPriority w:val="11"/>
    <w:qFormat/>
    <w:rsid w:val="00F637B6"/>
    <w:pPr>
      <w:numPr>
        <w:ilvl w:val="2"/>
        <w:numId w:val="4"/>
      </w:numPr>
      <w:spacing w:before="120" w:after="120" w:line="264" w:lineRule="auto"/>
      <w:ind w:left="1361" w:hanging="454"/>
    </w:pPr>
    <w:rPr>
      <w:rFonts w:asciiTheme="minorHAnsi" w:eastAsia="Times New Roman" w:hAnsiTheme="minorHAnsi"/>
      <w:sz w:val="22"/>
      <w:szCs w:val="24"/>
      <w:lang w:eastAsia="en-US"/>
    </w:rPr>
  </w:style>
  <w:style w:type="paragraph" w:customStyle="1" w:styleId="TableListNumber2">
    <w:name w:val="Table List Number 2"/>
    <w:basedOn w:val="TableText"/>
    <w:qFormat/>
    <w:rsid w:val="00143A7B"/>
    <w:pPr>
      <w:numPr>
        <w:ilvl w:val="1"/>
        <w:numId w:val="12"/>
      </w:numPr>
    </w:pPr>
    <w:rPr>
      <w:rFonts w:eastAsiaTheme="minorHAnsi" w:cstheme="minorBidi"/>
      <w:color w:val="auto"/>
      <w:sz w:val="18"/>
      <w:lang w:val="en-AU" w:eastAsia="en-US"/>
    </w:rPr>
  </w:style>
  <w:style w:type="paragraph" w:customStyle="1" w:styleId="TableListNumber3">
    <w:name w:val="Table List Number 3"/>
    <w:basedOn w:val="TableText"/>
    <w:qFormat/>
    <w:rsid w:val="00143A7B"/>
    <w:pPr>
      <w:numPr>
        <w:ilvl w:val="2"/>
        <w:numId w:val="12"/>
      </w:numPr>
    </w:pPr>
    <w:rPr>
      <w:rFonts w:eastAsiaTheme="minorHAnsi" w:cstheme="minorBidi"/>
      <w:color w:val="auto"/>
      <w:sz w:val="18"/>
      <w:lang w:val="en-AU" w:eastAsia="en-US"/>
    </w:rPr>
  </w:style>
  <w:style w:type="numbering" w:customStyle="1" w:styleId="Tablenumberedlists">
    <w:name w:val="Table numbered lists"/>
    <w:uiPriority w:val="99"/>
    <w:rsid w:val="00143A7B"/>
    <w:pPr>
      <w:numPr>
        <w:numId w:val="9"/>
      </w:numPr>
    </w:pPr>
  </w:style>
  <w:style w:type="paragraph" w:customStyle="1" w:styleId="BoxTextNumber">
    <w:name w:val="Box Text Number"/>
    <w:basedOn w:val="BoxText"/>
    <w:qFormat/>
    <w:rsid w:val="00930D38"/>
    <w:pPr>
      <w:numPr>
        <w:numId w:val="1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27916649">
      <w:bodyDiv w:val="1"/>
      <w:marLeft w:val="0"/>
      <w:marRight w:val="0"/>
      <w:marTop w:val="0"/>
      <w:marBottom w:val="0"/>
      <w:divBdr>
        <w:top w:val="none" w:sz="0" w:space="0" w:color="auto"/>
        <w:left w:val="none" w:sz="0" w:space="0" w:color="auto"/>
        <w:bottom w:val="none" w:sz="0" w:space="0" w:color="auto"/>
        <w:right w:val="none" w:sz="0" w:space="0" w:color="auto"/>
      </w:divBdr>
    </w:div>
    <w:div w:id="561868254">
      <w:bodyDiv w:val="1"/>
      <w:marLeft w:val="0"/>
      <w:marRight w:val="0"/>
      <w:marTop w:val="0"/>
      <w:marBottom w:val="0"/>
      <w:divBdr>
        <w:top w:val="none" w:sz="0" w:space="0" w:color="auto"/>
        <w:left w:val="none" w:sz="0" w:space="0" w:color="auto"/>
        <w:bottom w:val="none" w:sz="0" w:space="0" w:color="auto"/>
        <w:right w:val="none" w:sz="0" w:space="0" w:color="auto"/>
      </w:divBdr>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7173339">
      <w:bodyDiv w:val="1"/>
      <w:marLeft w:val="0"/>
      <w:marRight w:val="0"/>
      <w:marTop w:val="0"/>
      <w:marBottom w:val="0"/>
      <w:divBdr>
        <w:top w:val="none" w:sz="0" w:space="0" w:color="auto"/>
        <w:left w:val="none" w:sz="0" w:space="0" w:color="auto"/>
        <w:bottom w:val="none" w:sz="0" w:space="0" w:color="auto"/>
        <w:right w:val="none" w:sz="0" w:space="0" w:color="auto"/>
      </w:divBdr>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2572674">
      <w:bodyDiv w:val="1"/>
      <w:marLeft w:val="0"/>
      <w:marRight w:val="0"/>
      <w:marTop w:val="0"/>
      <w:marBottom w:val="0"/>
      <w:divBdr>
        <w:top w:val="none" w:sz="0" w:space="0" w:color="auto"/>
        <w:left w:val="none" w:sz="0" w:space="0" w:color="auto"/>
        <w:bottom w:val="none" w:sz="0" w:space="0" w:color="auto"/>
        <w:right w:val="none" w:sz="0" w:space="0" w:color="auto"/>
      </w:divBdr>
    </w:div>
    <w:div w:id="1235242996">
      <w:bodyDiv w:val="1"/>
      <w:marLeft w:val="0"/>
      <w:marRight w:val="0"/>
      <w:marTop w:val="0"/>
      <w:marBottom w:val="0"/>
      <w:divBdr>
        <w:top w:val="none" w:sz="0" w:space="0" w:color="auto"/>
        <w:left w:val="none" w:sz="0" w:space="0" w:color="auto"/>
        <w:bottom w:val="none" w:sz="0" w:space="0" w:color="auto"/>
        <w:right w:val="none" w:sz="0" w:space="0" w:color="auto"/>
      </w:divBdr>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9867632">
      <w:bodyDiv w:val="1"/>
      <w:marLeft w:val="0"/>
      <w:marRight w:val="0"/>
      <w:marTop w:val="0"/>
      <w:marBottom w:val="0"/>
      <w:divBdr>
        <w:top w:val="none" w:sz="0" w:space="0" w:color="auto"/>
        <w:left w:val="none" w:sz="0" w:space="0" w:color="auto"/>
        <w:bottom w:val="none" w:sz="0" w:space="0" w:color="auto"/>
        <w:right w:val="none" w:sz="0" w:space="0" w:color="auto"/>
      </w:divBdr>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71994351">
      <w:bodyDiv w:val="1"/>
      <w:marLeft w:val="0"/>
      <w:marRight w:val="0"/>
      <w:marTop w:val="0"/>
      <w:marBottom w:val="0"/>
      <w:divBdr>
        <w:top w:val="none" w:sz="0" w:space="0" w:color="auto"/>
        <w:left w:val="none" w:sz="0" w:space="0" w:color="auto"/>
        <w:bottom w:val="none" w:sz="0" w:space="0" w:color="auto"/>
        <w:right w:val="none" w:sz="0" w:space="0" w:color="auto"/>
      </w:divBdr>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offshoretreatments@aff.gov.au" TargetMode="External"/><Relationship Id="rId18" Type="http://schemas.openxmlformats.org/officeDocument/2006/relationships/hyperlink" Target="mailto:offshoretreatments@aff.gov.au" TargetMode="External"/><Relationship Id="rId26" Type="http://schemas.openxmlformats.org/officeDocument/2006/relationships/hyperlink" Target="https://www.agriculture.gov.au/biosecurity-trade/import/arrival/treatments/treatments-fumigants" TargetMode="External"/><Relationship Id="rId3" Type="http://schemas.openxmlformats.org/officeDocument/2006/relationships/customXml" Target="../customXml/item3.xml"/><Relationship Id="rId21" Type="http://schemas.openxmlformats.org/officeDocument/2006/relationships/hyperlink" Target="https://www.agriculture.gov.au/biosecurity-trade/import/before/brown-marmorated-stink-bugs" TargetMode="External"/><Relationship Id="rId34"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hyperlink" Target="https://www.agriculture.gov.au/biosecurity-trade/import/before/prepare/treatment-outside-australia/AusTreat" TargetMode="External"/><Relationship Id="rId17" Type="http://schemas.openxmlformats.org/officeDocument/2006/relationships/hyperlink" Target="https://www.agriculture.gov.au/biosecurity-trade/import/arrival/treatments/treatments-fumigants" TargetMode="External"/><Relationship Id="rId25" Type="http://schemas.openxmlformats.org/officeDocument/2006/relationships/hyperlink" Target="https://www.agriculture.gov.au/biosecurity-trade/import/before/brown-marmorated-stink-bugs" TargetMode="External"/><Relationship Id="rId33"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hyperlink" Target="mailto:offshoretreatments@aff.gov.au" TargetMode="External"/><Relationship Id="rId20" Type="http://schemas.openxmlformats.org/officeDocument/2006/relationships/hyperlink" Target="mailto:HPP@aff.gov.au" TargetMode="External"/><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agriculture.gov.au/biosecurity-trade/import/arrival/treatments/treatments-fumigants" TargetMode="External"/><Relationship Id="rId24" Type="http://schemas.openxmlformats.org/officeDocument/2006/relationships/hyperlink" Target="https://www.agriculture.gov.au/biosecurity-trade/import/before/prepare/treatment-outside-australia/AusTreat" TargetMode="External"/><Relationship Id="rId32"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hyperlink" Target="mailto:offshoretreatments@aff.gov.au" TargetMode="External"/><Relationship Id="rId23" Type="http://schemas.openxmlformats.org/officeDocument/2006/relationships/hyperlink" Target="mailto:offshoretreatments@aff.gov.au" TargetMode="External"/><Relationship Id="rId28" Type="http://schemas.openxmlformats.org/officeDocument/2006/relationships/hyperlink" Target="https://creativecommons.org/licenses/by/4.0/legalcode" TargetMode="External"/><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www.agriculture.gov.au/biosecurity-trade/import/before/prepare/treatment-outside-australia/AusTreat" TargetMode="External"/><Relationship Id="rId31"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offshoretreatments@aff.gov.au" TargetMode="External"/><Relationship Id="rId22" Type="http://schemas.openxmlformats.org/officeDocument/2006/relationships/hyperlink" Target="https://www.agriculture.gov.au/sites/default/files/documents/guide-performing-qps-fumigation-with-methyl-bromide-v3.0.pdf" TargetMode="External"/><Relationship Id="rId27" Type="http://schemas.openxmlformats.org/officeDocument/2006/relationships/hyperlink" Target="mailto:offshoretreatments@aff.gov.au" TargetMode="External"/><Relationship Id="rId30" Type="http://schemas.openxmlformats.org/officeDocument/2006/relationships/header" Target="header2.xml"/><Relationship Id="rId35" Type="http://schemas.openxmlformats.org/officeDocument/2006/relationships/fontTable" Target="fontTable.xml"/><Relationship Id="rId8" Type="http://schemas.openxmlformats.org/officeDocument/2006/relationships/webSettings" Target="webSettings.xml"/></Relationships>
</file>

<file path=word/_rels/foot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svg"/><Relationship Id="rId1" Type="http://schemas.openxmlformats.org/officeDocument/2006/relationships/image" Target="media/image2.png"/><Relationship Id="rId6" Type="http://schemas.openxmlformats.org/officeDocument/2006/relationships/image" Target="media/image7.svg"/><Relationship Id="rId5" Type="http://schemas.openxmlformats.org/officeDocument/2006/relationships/image" Target="media/image6.png"/><Relationship Id="rId4" Type="http://schemas.openxmlformats.org/officeDocument/2006/relationships/image" Target="media/image5.png"/></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_rels/settings.xml.rels><?xml version="1.0" encoding="UTF-8" standalone="yes"?>
<Relationships xmlns="http://schemas.openxmlformats.org/package/2006/relationships"><Relationship Id="rId1" Type="http://schemas.openxmlformats.org/officeDocument/2006/relationships/attachedTemplate" Target="https://deptagriculture.sharepoint.com/OfficeTemplates/Print%20and%20web%20content/Fact_sheet_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HarvardAGPS.XSL" StyleName="Harvard - AGP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77d684c0-b3ee-4c52-9149-8325f1b90b16">
      <Terms xmlns="http://schemas.microsoft.com/office/infopath/2007/PartnerControls"/>
    </lcf76f155ced4ddcb4097134ff3c332f>
    <DocumentCategory xmlns="77d684c0-b3ee-4c52-9149-8325f1b90b16" xsi:nil="true"/>
    <TaxCatchAll xmlns="81c01dc6-2c49-4730-b140-874c95cac377"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3B87C723B3C5CE4EA2597CE4A729738D" ma:contentTypeVersion="20" ma:contentTypeDescription="Create a new document." ma:contentTypeScope="" ma:versionID="8729945b864177d2f837c1f8c72381d5">
  <xsd:schema xmlns:xsd="http://www.w3.org/2001/XMLSchema" xmlns:xs="http://www.w3.org/2001/XMLSchema" xmlns:p="http://schemas.microsoft.com/office/2006/metadata/properties" xmlns:ns2="77d684c0-b3ee-4c52-9149-8325f1b90b16" xmlns:ns3="a02441a3-4721-4974-a71a-8d527336826f" xmlns:ns4="81c01dc6-2c49-4730-b140-874c95cac377" targetNamespace="http://schemas.microsoft.com/office/2006/metadata/properties" ma:root="true" ma:fieldsID="3357b64e03c2556fc63ea8dc388d99c8" ns2:_="" ns3:_="" ns4:_="">
    <xsd:import namespace="77d684c0-b3ee-4c52-9149-8325f1b90b16"/>
    <xsd:import namespace="a02441a3-4721-4974-a71a-8d527336826f"/>
    <xsd:import namespace="81c01dc6-2c49-4730-b140-874c95cac377"/>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ObjectDetectorVersions" minOccurs="0"/>
                <xsd:element ref="ns2:MediaServiceSearchProperties" minOccurs="0"/>
                <xsd:element ref="ns2:lcf76f155ced4ddcb4097134ff3c332f" minOccurs="0"/>
                <xsd:element ref="ns4:TaxCatchAll" minOccurs="0"/>
                <xsd:element ref="ns2:MediaServiceLocation" minOccurs="0"/>
                <xsd:element ref="ns2:MediaServiceBillingMetadata" minOccurs="0"/>
                <xsd:element ref="ns2:Document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d684c0-b3ee-4c52-9149-8325f1b90b1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7881b4ab-c2b0-4b32-8bb7-29fb05a8de77" ma:termSetId="09814cd3-568e-fe90-9814-8d621ff8fb84" ma:anchorId="fba54fb3-c3e1-fe81-a776-ca4b69148c4d" ma:open="true" ma:isKeyword="false">
      <xsd:complexType>
        <xsd:sequence>
          <xsd:element ref="pc:Terms" minOccurs="0" maxOccurs="1"/>
        </xsd:sequence>
      </xsd:complexType>
    </xsd:element>
    <xsd:element name="MediaServiceLocation" ma:index="25" nillable="true" ma:displayName="Location" ma:indexed="true" ma:internalName="MediaServiceLocation" ma:readOnly="true">
      <xsd:simpleType>
        <xsd:restriction base="dms:Text"/>
      </xsd:simpleType>
    </xsd:element>
    <xsd:element name="MediaServiceBillingMetadata" ma:index="26" nillable="true" ma:displayName="MediaServiceBillingMetadata" ma:hidden="true" ma:internalName="MediaServiceBillingMetadata" ma:readOnly="true">
      <xsd:simpleType>
        <xsd:restriction base="dms:Note"/>
      </xsd:simpleType>
    </xsd:element>
    <xsd:element name="DocumentCategory" ma:index="27" nillable="true" ma:displayName="DocumentCategory" ma:description="Added column for filtering in powerapps" ma:format="Dropdown" ma:internalName="DocumentCategory">
      <xsd:simpleType>
        <xsd:union memberTypes="dms:Text">
          <xsd:simpleType>
            <xsd:restriction base="dms:Choice">
              <xsd:enumeration value="Audit Reports"/>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a02441a3-4721-4974-a71a-8d527336826f"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1c01dc6-2c49-4730-b140-874c95cac377"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931bc229-8bb5-4649-945f-cd76c741d354}" ma:internalName="TaxCatchAll" ma:showField="CatchAllData" ma:web="a02441a3-4721-4974-a71a-8d527336826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9B48E02-C406-418D-A555-2A3BB9164250}">
  <ds:schemaRefs>
    <ds:schemaRef ds:uri="http://schemas.microsoft.com/sharepoint/v3/contenttype/forms"/>
  </ds:schemaRefs>
</ds:datastoreItem>
</file>

<file path=customXml/itemProps2.xml><?xml version="1.0" encoding="utf-8"?>
<ds:datastoreItem xmlns:ds="http://schemas.openxmlformats.org/officeDocument/2006/customXml" ds:itemID="{0CAB5C70-78CB-44CD-8835-7665F8F31543}">
  <ds:schemaRefs>
    <ds:schemaRef ds:uri="http://schemas.openxmlformats.org/officeDocument/2006/bibliography"/>
  </ds:schemaRefs>
</ds:datastoreItem>
</file>

<file path=customXml/itemProps3.xml><?xml version="1.0" encoding="utf-8"?>
<ds:datastoreItem xmlns:ds="http://schemas.openxmlformats.org/officeDocument/2006/customXml" ds:itemID="{9D1CAD33-3B39-4665-A5E6-666D035120E9}">
  <ds:schemaRefs>
    <ds:schemaRef ds:uri="http://schemas.microsoft.com/office/2006/metadata/properties"/>
    <ds:schemaRef ds:uri="http://schemas.microsoft.com/office/infopath/2007/PartnerControls"/>
    <ds:schemaRef ds:uri="77d684c0-b3ee-4c52-9149-8325f1b90b16"/>
    <ds:schemaRef ds:uri="81c01dc6-2c49-4730-b140-874c95cac377"/>
  </ds:schemaRefs>
</ds:datastoreItem>
</file>

<file path=customXml/itemProps4.xml><?xml version="1.0" encoding="utf-8"?>
<ds:datastoreItem xmlns:ds="http://schemas.openxmlformats.org/officeDocument/2006/customXml" ds:itemID="{1F264A28-DC7F-4DAF-BCDA-9D232BD27C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7d684c0-b3ee-4c52-9149-8325f1b90b16"/>
    <ds:schemaRef ds:uri="a02441a3-4721-4974-a71a-8d527336826f"/>
    <ds:schemaRef ds:uri="81c01dc6-2c49-4730-b140-874c95cac3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933d8be6-3c40-4052-87a2-9c2adcba8759}" enabled="1" method="Privileged" siteId="{2be67eb7-400c-4b3f-a5a1-1258c0da0696}" removed="0"/>
</clbl:labelList>
</file>

<file path=docProps/app.xml><?xml version="1.0" encoding="utf-8"?>
<Properties xmlns="http://schemas.openxmlformats.org/officeDocument/2006/extended-properties" xmlns:vt="http://schemas.openxmlformats.org/officeDocument/2006/docPropsVTypes">
  <Template>Fact_sheet_template</Template>
  <TotalTime>4</TotalTime>
  <Pages>5</Pages>
  <Words>2294</Words>
  <Characters>13079</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AusTreat Information Session QA</vt:lpstr>
    </vt:vector>
  </TitlesOfParts>
  <Company/>
  <LinksUpToDate>false</LinksUpToDate>
  <CharactersWithSpaces>15343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AusTreat Information Session QA</dc:title>
  <dc:creator>Department of Agriculture Fisheries and Forestry</dc:creator>
  <cp:lastModifiedBy>Dinuzzo, Marie</cp:lastModifiedBy>
  <cp:revision>3</cp:revision>
  <cp:lastPrinted>2025-10-15T05:47:00Z</cp:lastPrinted>
  <dcterms:created xsi:type="dcterms:W3CDTF">2025-10-28T09:56:00Z</dcterms:created>
  <dcterms:modified xsi:type="dcterms:W3CDTF">2025-10-29T03:21:00Z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0x0101003B87C723B3C5CE4EA2597CE4A729738D</vt:lpwstr>
  </property>
  <property fmtid="{D5CDD505-2E9C-101B-9397-08002B2CF9AE}" pid="3" name="ClassificationContentMarkingHeaderShapeIds">
    <vt:lpwstr>9b46975,6c957035,32c9ad47,47c42842</vt:lpwstr>
  </property>
  <property fmtid="{D5CDD505-2E9C-101B-9397-08002B2CF9AE}" pid="4" name="ClassificationContentMarkingHeaderFontProps">
    <vt:lpwstr>#ff0000,12,Calibri</vt:lpwstr>
  </property>
  <property fmtid="{D5CDD505-2E9C-101B-9397-08002B2CF9AE}" pid="5" name="ClassificationContentMarkingHeaderText">
    <vt:lpwstr>OFFICIAL</vt:lpwstr>
  </property>
  <property fmtid="{D5CDD505-2E9C-101B-9397-08002B2CF9AE}" pid="6" name="ClassificationContentMarkingFooterShapeIds">
    <vt:lpwstr>189b4681,6c4b776b,67e2e49,2db2f26a</vt:lpwstr>
  </property>
  <property fmtid="{D5CDD505-2E9C-101B-9397-08002B2CF9AE}" pid="7" name="ClassificationContentMarkingFooterFontProps">
    <vt:lpwstr>#ff0000,12,Calibri</vt:lpwstr>
  </property>
  <property fmtid="{D5CDD505-2E9C-101B-9397-08002B2CF9AE}" pid="8" name="ClassificationContentMarkingFooterText">
    <vt:lpwstr>OFFICIAL</vt:lpwstr>
  </property>
  <property fmtid="{D5CDD505-2E9C-101B-9397-08002B2CF9AE}" pid="9" name="MSIP_Label_933d8be6-3c40-4052-87a2-9c2adcba8759_Enabled">
    <vt:lpwstr>true</vt:lpwstr>
  </property>
  <property fmtid="{D5CDD505-2E9C-101B-9397-08002B2CF9AE}" pid="10" name="MSIP_Label_933d8be6-3c40-4052-87a2-9c2adcba8759_SetDate">
    <vt:lpwstr>2024-07-17T04:39:42Z</vt:lpwstr>
  </property>
  <property fmtid="{D5CDD505-2E9C-101B-9397-08002B2CF9AE}" pid="11" name="MSIP_Label_933d8be6-3c40-4052-87a2-9c2adcba8759_Method">
    <vt:lpwstr>Privileged</vt:lpwstr>
  </property>
  <property fmtid="{D5CDD505-2E9C-101B-9397-08002B2CF9AE}" pid="12" name="MSIP_Label_933d8be6-3c40-4052-87a2-9c2adcba8759_Name">
    <vt:lpwstr>OFFICIAL</vt:lpwstr>
  </property>
  <property fmtid="{D5CDD505-2E9C-101B-9397-08002B2CF9AE}" pid="13" name="MSIP_Label_933d8be6-3c40-4052-87a2-9c2adcba8759_SiteId">
    <vt:lpwstr>2be67eb7-400c-4b3f-a5a1-1258c0da0696</vt:lpwstr>
  </property>
  <property fmtid="{D5CDD505-2E9C-101B-9397-08002B2CF9AE}" pid="14" name="MSIP_Label_933d8be6-3c40-4052-87a2-9c2adcba8759_ActionId">
    <vt:lpwstr>a1b1a4c9-d03e-4b43-9ffa-80a7d73d831c</vt:lpwstr>
  </property>
  <property fmtid="{D5CDD505-2E9C-101B-9397-08002B2CF9AE}" pid="15" name="MSIP_Label_933d8be6-3c40-4052-87a2-9c2adcba8759_ContentBits">
    <vt:lpwstr>3</vt:lpwstr>
  </property>
  <property fmtid="{D5CDD505-2E9C-101B-9397-08002B2CF9AE}" pid="16" name="MediaServiceImageTags">
    <vt:lpwstr/>
  </property>
</Properties>
</file>