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97427" w14:textId="20A16332" w:rsidR="00410D65" w:rsidRPr="00410D65" w:rsidRDefault="00410D65" w:rsidP="008421D2">
      <w:pPr>
        <w:spacing w:after="0" w:line="240" w:lineRule="auto"/>
        <w:jc w:val="center"/>
        <w:rPr>
          <w:rFonts w:ascii="Arial" w:eastAsia="Times New Roman" w:hAnsi="Arial" w:cs="Arial"/>
          <w:b/>
          <w:sz w:val="28"/>
          <w:szCs w:val="28"/>
        </w:rPr>
      </w:pPr>
      <w:r w:rsidRPr="00410D65">
        <w:rPr>
          <w:rFonts w:ascii="Arial" w:eastAsia="Times New Roman" w:hAnsi="Arial" w:cs="Arial"/>
          <w:b/>
          <w:sz w:val="28"/>
          <w:szCs w:val="28"/>
        </w:rPr>
        <w:t>Consultation on Species Listing Eligibility and Conservation Actions</w:t>
      </w:r>
    </w:p>
    <w:p w14:paraId="38DA359A" w14:textId="060361B1" w:rsidR="008421D2" w:rsidRDefault="008421D2" w:rsidP="008421D2">
      <w:pPr>
        <w:spacing w:before="120" w:beforeAutospacing="1" w:after="240" w:afterAutospacing="1" w:line="240" w:lineRule="auto"/>
        <w:jc w:val="center"/>
        <w:rPr>
          <w:rFonts w:ascii="Arial" w:eastAsia="Times New Roman" w:hAnsi="Arial" w:cs="Arial"/>
          <w:b/>
          <w:bCs/>
          <w:i/>
          <w:iCs/>
          <w:snapToGrid w:val="0"/>
          <w:sz w:val="24"/>
          <w:szCs w:val="24"/>
        </w:rPr>
      </w:pPr>
      <w:r w:rsidRPr="008421D2">
        <w:rPr>
          <w:rFonts w:ascii="Arial" w:eastAsia="Times New Roman" w:hAnsi="Arial" w:cs="Arial"/>
          <w:b/>
          <w:bCs/>
          <w:i/>
          <w:iCs/>
          <w:snapToGrid w:val="0"/>
          <w:sz w:val="24"/>
          <w:szCs w:val="24"/>
        </w:rPr>
        <w:t xml:space="preserve">Galaxias </w:t>
      </w:r>
      <w:proofErr w:type="spellStart"/>
      <w:r w:rsidRPr="008421D2">
        <w:rPr>
          <w:rFonts w:ascii="Arial" w:eastAsia="Times New Roman" w:hAnsi="Arial" w:cs="Arial"/>
          <w:b/>
          <w:bCs/>
          <w:i/>
          <w:iCs/>
          <w:snapToGrid w:val="0"/>
          <w:sz w:val="24"/>
          <w:szCs w:val="24"/>
        </w:rPr>
        <w:t>gunaikurnai</w:t>
      </w:r>
      <w:proofErr w:type="spellEnd"/>
      <w:r w:rsidRPr="008421D2">
        <w:rPr>
          <w:rFonts w:ascii="Arial" w:eastAsia="Times New Roman" w:hAnsi="Arial" w:cs="Arial"/>
          <w:b/>
          <w:bCs/>
          <w:i/>
          <w:iCs/>
          <w:snapToGrid w:val="0"/>
          <w:sz w:val="24"/>
          <w:szCs w:val="24"/>
        </w:rPr>
        <w:t xml:space="preserve"> </w:t>
      </w:r>
      <w:r w:rsidRPr="008421D2">
        <w:rPr>
          <w:rFonts w:ascii="Arial" w:eastAsia="Times New Roman" w:hAnsi="Arial" w:cs="Arial"/>
          <w:b/>
          <w:bCs/>
          <w:snapToGrid w:val="0"/>
          <w:sz w:val="24"/>
          <w:szCs w:val="24"/>
        </w:rPr>
        <w:t xml:space="preserve">(Shaw </w:t>
      </w:r>
      <w:r w:rsidR="00D0462E">
        <w:rPr>
          <w:rFonts w:ascii="Arial" w:eastAsia="Times New Roman" w:hAnsi="Arial" w:cs="Arial"/>
          <w:b/>
          <w:bCs/>
          <w:snapToGrid w:val="0"/>
          <w:sz w:val="24"/>
          <w:szCs w:val="24"/>
        </w:rPr>
        <w:t>g</w:t>
      </w:r>
      <w:r w:rsidRPr="008421D2">
        <w:rPr>
          <w:rFonts w:ascii="Arial" w:eastAsia="Times New Roman" w:hAnsi="Arial" w:cs="Arial"/>
          <w:b/>
          <w:bCs/>
          <w:snapToGrid w:val="0"/>
          <w:sz w:val="24"/>
          <w:szCs w:val="24"/>
        </w:rPr>
        <w:t>alaxias)</w:t>
      </w:r>
    </w:p>
    <w:p w14:paraId="6425CDE9" w14:textId="55B917FD" w:rsidR="00410D65" w:rsidRPr="00410D65" w:rsidRDefault="00410D65" w:rsidP="00410D65">
      <w:pPr>
        <w:spacing w:before="120" w:beforeAutospacing="1" w:after="240" w:afterAutospacing="1" w:line="240" w:lineRule="auto"/>
        <w:rPr>
          <w:rFonts w:ascii="Arial" w:eastAsia="Times New Roman" w:hAnsi="Arial" w:cs="Arial"/>
          <w:lang w:eastAsia="en-AU"/>
        </w:rPr>
      </w:pPr>
      <w:r w:rsidRPr="00410D65">
        <w:rPr>
          <w:rFonts w:ascii="Arial" w:eastAsia="Times New Roman" w:hAnsi="Arial" w:cs="Arial"/>
          <w:lang w:eastAsia="en-AU"/>
        </w:rPr>
        <w:t>You are invited to provide your views and supporting reasons related to:</w:t>
      </w:r>
    </w:p>
    <w:p w14:paraId="19596233" w14:textId="17E882E3" w:rsidR="00410D65" w:rsidRPr="00410D65" w:rsidRDefault="00410D65" w:rsidP="00410D65">
      <w:pPr>
        <w:rPr>
          <w:rFonts w:ascii="Arial" w:eastAsia="Calibri" w:hAnsi="Arial" w:cs="Arial"/>
        </w:rPr>
      </w:pPr>
      <w:r w:rsidRPr="00410D65">
        <w:rPr>
          <w:rFonts w:ascii="Arial" w:eastAsia="Calibri" w:hAnsi="Arial" w:cs="Arial"/>
        </w:rPr>
        <w:t>1)</w:t>
      </w:r>
      <w:r w:rsidRPr="00410D65">
        <w:rPr>
          <w:rFonts w:ascii="Arial" w:eastAsia="Calibri" w:hAnsi="Arial" w:cs="Arial"/>
        </w:rPr>
        <w:tab/>
        <w:t xml:space="preserve">the eligibility of </w:t>
      </w:r>
      <w:r w:rsidR="00D0462E" w:rsidRPr="00D0462E">
        <w:rPr>
          <w:rFonts w:ascii="Arial" w:eastAsia="Calibri" w:hAnsi="Arial" w:cs="Arial"/>
          <w:i/>
          <w:iCs/>
        </w:rPr>
        <w:t xml:space="preserve">Galaxias </w:t>
      </w:r>
      <w:proofErr w:type="spellStart"/>
      <w:r w:rsidR="00D0462E" w:rsidRPr="00D0462E">
        <w:rPr>
          <w:rFonts w:ascii="Arial" w:eastAsia="Calibri" w:hAnsi="Arial" w:cs="Arial"/>
          <w:i/>
          <w:iCs/>
        </w:rPr>
        <w:t>gunaikurnai</w:t>
      </w:r>
      <w:proofErr w:type="spellEnd"/>
      <w:r w:rsidR="00D0462E" w:rsidRPr="00D0462E">
        <w:rPr>
          <w:rFonts w:ascii="Arial" w:eastAsia="Calibri" w:hAnsi="Arial" w:cs="Arial"/>
          <w:i/>
          <w:iCs/>
        </w:rPr>
        <w:t xml:space="preserve"> </w:t>
      </w:r>
      <w:r w:rsidR="00D0462E" w:rsidRPr="00D0462E">
        <w:rPr>
          <w:rFonts w:ascii="Arial" w:eastAsia="Calibri" w:hAnsi="Arial" w:cs="Arial"/>
        </w:rPr>
        <w:t xml:space="preserve">(Shaw </w:t>
      </w:r>
      <w:r w:rsidR="00D0462E">
        <w:rPr>
          <w:rFonts w:ascii="Arial" w:eastAsia="Calibri" w:hAnsi="Arial" w:cs="Arial"/>
        </w:rPr>
        <w:t>g</w:t>
      </w:r>
      <w:r w:rsidR="00D0462E" w:rsidRPr="00D0462E">
        <w:rPr>
          <w:rFonts w:ascii="Arial" w:eastAsia="Calibri" w:hAnsi="Arial" w:cs="Arial"/>
        </w:rPr>
        <w:t>alaxias)</w:t>
      </w:r>
      <w:r w:rsidR="00D0462E">
        <w:rPr>
          <w:rFonts w:ascii="Arial" w:eastAsia="Calibri" w:hAnsi="Arial" w:cs="Arial"/>
        </w:rPr>
        <w:t xml:space="preserve"> </w:t>
      </w:r>
      <w:r w:rsidRPr="00410D65">
        <w:rPr>
          <w:rFonts w:ascii="Arial" w:eastAsia="Calibri" w:hAnsi="Arial" w:cs="Arial"/>
        </w:rPr>
        <w:t xml:space="preserve">for inclusion on the EPBC Act threatened species list in the </w:t>
      </w:r>
      <w:r w:rsidR="00D0462E">
        <w:rPr>
          <w:rFonts w:ascii="Arial" w:eastAsia="Calibri" w:hAnsi="Arial" w:cs="Arial"/>
        </w:rPr>
        <w:t>Critically Endangered</w:t>
      </w:r>
      <w:r w:rsidRPr="00410D65">
        <w:rPr>
          <w:rFonts w:ascii="Arial" w:eastAsia="Calibri" w:hAnsi="Arial" w:cs="Arial"/>
        </w:rPr>
        <w:t xml:space="preserve"> category; and </w:t>
      </w:r>
    </w:p>
    <w:p w14:paraId="1519105A" w14:textId="77777777" w:rsidR="00410D65" w:rsidRPr="00410D65" w:rsidRDefault="00410D65" w:rsidP="00410D65">
      <w:pPr>
        <w:tabs>
          <w:tab w:val="left" w:pos="426"/>
        </w:tabs>
        <w:spacing w:before="120" w:beforeAutospacing="1" w:after="240" w:afterAutospacing="1" w:line="240" w:lineRule="auto"/>
        <w:rPr>
          <w:rFonts w:ascii="Arial" w:eastAsia="Times New Roman" w:hAnsi="Arial" w:cs="Arial"/>
          <w:lang w:eastAsia="en-AU"/>
        </w:rPr>
      </w:pPr>
      <w:r w:rsidRPr="00410D65">
        <w:rPr>
          <w:rFonts w:ascii="Arial" w:eastAsia="Times New Roman" w:hAnsi="Arial" w:cs="Arial"/>
          <w:lang w:eastAsia="en-AU"/>
        </w:rPr>
        <w:t>2)</w:t>
      </w:r>
      <w:r w:rsidRPr="00410D65">
        <w:rPr>
          <w:rFonts w:ascii="Arial" w:eastAsia="Times New Roman" w:hAnsi="Arial" w:cs="Arial"/>
          <w:lang w:eastAsia="en-AU"/>
        </w:rPr>
        <w:tab/>
        <w:t>the necessary conservation actions for the above species.</w:t>
      </w:r>
    </w:p>
    <w:p w14:paraId="7D950DA8" w14:textId="77777777" w:rsidR="00410D65" w:rsidRPr="00410D65" w:rsidRDefault="00410D65" w:rsidP="00410D65">
      <w:pPr>
        <w:spacing w:before="120" w:after="240" w:line="240" w:lineRule="auto"/>
        <w:rPr>
          <w:rFonts w:ascii="Arial" w:eastAsia="Times New Roman" w:hAnsi="Arial" w:cs="Arial"/>
        </w:rPr>
      </w:pPr>
      <w:r w:rsidRPr="00410D65">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410D65">
        <w:rPr>
          <w:rFonts w:ascii="Arial" w:eastAsia="Times New Roman" w:hAnsi="Arial" w:cs="Arial"/>
          <w:b/>
          <w:bCs/>
        </w:rPr>
        <w:t>tentative</w:t>
      </w:r>
      <w:r w:rsidRPr="00410D65">
        <w:rPr>
          <w:rFonts w:ascii="Arial" w:eastAsia="Times New Roman" w:hAnsi="Arial" w:cs="Arial"/>
        </w:rPr>
        <w:t xml:space="preserve"> as it may change following responses to this consultation process. </w:t>
      </w:r>
    </w:p>
    <w:p w14:paraId="5A39D260" w14:textId="77777777" w:rsidR="00410D65" w:rsidRPr="00410D65" w:rsidRDefault="00410D65" w:rsidP="00410D65">
      <w:pPr>
        <w:spacing w:before="120" w:after="240" w:line="240" w:lineRule="auto"/>
        <w:rPr>
          <w:rFonts w:ascii="Arial" w:eastAsia="Times New Roman" w:hAnsi="Arial" w:cs="Arial"/>
        </w:rPr>
      </w:pPr>
      <w:r w:rsidRPr="00410D65">
        <w:rPr>
          <w:rFonts w:ascii="Arial" w:eastAsia="Times New Roman" w:hAnsi="Arial" w:cs="Arial"/>
        </w:rPr>
        <w:t xml:space="preserve">Evidence provided by experts, stakeholders and the general public are welcome. Responses can be provided by any interested person. </w:t>
      </w:r>
    </w:p>
    <w:p w14:paraId="77489FE3"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 xml:space="preserve">Anyone may nominate a native species, ecological community or threatening process for listing under the </w:t>
      </w:r>
      <w:r w:rsidRPr="00410D65">
        <w:rPr>
          <w:rFonts w:ascii="Arial" w:eastAsia="Times New Roman" w:hAnsi="Arial" w:cs="Arial"/>
          <w:i/>
          <w:iCs/>
        </w:rPr>
        <w:t>Environment Protection and Biodiversity Conservation Act 1999</w:t>
      </w:r>
      <w:r w:rsidRPr="00410D65">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382AC0B3" w14:textId="77777777" w:rsidR="00410D65" w:rsidRPr="00410D65" w:rsidRDefault="00410D65" w:rsidP="00410D65">
      <w:pPr>
        <w:spacing w:after="0" w:line="240" w:lineRule="auto"/>
        <w:rPr>
          <w:rFonts w:ascii="Arial" w:eastAsia="Times New Roman" w:hAnsi="Arial" w:cs="Arial"/>
        </w:rPr>
      </w:pPr>
    </w:p>
    <w:p w14:paraId="5B2F68F8"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 xml:space="preserve">Responses are to be provided in writing by email to: </w:t>
      </w:r>
      <w:hyperlink r:id="rId11" w:history="1">
        <w:r w:rsidRPr="00410D65">
          <w:rPr>
            <w:rFonts w:ascii="Arial" w:eastAsia="Times New Roman" w:hAnsi="Arial" w:cs="Arial"/>
            <w:color w:val="0000FF"/>
            <w:u w:val="single"/>
          </w:rPr>
          <w:t>species.consultation@environment.gov.au</w:t>
        </w:r>
      </w:hyperlink>
    </w:p>
    <w:p w14:paraId="44DAD90C" w14:textId="77777777" w:rsidR="00410D65" w:rsidRPr="00410D65" w:rsidRDefault="00410D65" w:rsidP="00410D65">
      <w:pPr>
        <w:spacing w:after="0" w:line="240" w:lineRule="auto"/>
        <w:rPr>
          <w:rFonts w:ascii="Arial" w:eastAsia="Times New Roman" w:hAnsi="Arial" w:cs="Arial"/>
        </w:rPr>
      </w:pPr>
    </w:p>
    <w:p w14:paraId="1AC56ADE"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Please include species scientific name in Subject field.</w:t>
      </w:r>
    </w:p>
    <w:p w14:paraId="22A18165" w14:textId="77777777" w:rsidR="00410D65" w:rsidRPr="00410D65" w:rsidRDefault="00410D65" w:rsidP="00410D65">
      <w:pPr>
        <w:spacing w:after="0" w:line="240" w:lineRule="auto"/>
        <w:rPr>
          <w:rFonts w:ascii="Arial" w:eastAsia="Times New Roman" w:hAnsi="Arial" w:cs="Arial"/>
        </w:rPr>
      </w:pPr>
    </w:p>
    <w:p w14:paraId="28EDC2C1"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color w:val="000000"/>
        </w:rPr>
        <w:t xml:space="preserve">or by mail to: </w:t>
      </w:r>
    </w:p>
    <w:p w14:paraId="44552F65" w14:textId="77777777" w:rsidR="00410D65" w:rsidRPr="00410D65" w:rsidRDefault="00410D65" w:rsidP="00410D65">
      <w:pPr>
        <w:spacing w:after="0" w:line="240" w:lineRule="auto"/>
        <w:rPr>
          <w:rFonts w:ascii="Arial" w:eastAsia="Times New Roman" w:hAnsi="Arial" w:cs="Arial"/>
          <w:color w:val="000000"/>
        </w:rPr>
      </w:pPr>
    </w:p>
    <w:p w14:paraId="130801E6" w14:textId="77777777" w:rsidR="00410D65" w:rsidRPr="00410D65" w:rsidRDefault="00410D65" w:rsidP="00410D65">
      <w:pPr>
        <w:spacing w:after="0" w:line="240" w:lineRule="auto"/>
        <w:ind w:left="426"/>
        <w:rPr>
          <w:rFonts w:ascii="Arial" w:eastAsia="Times New Roman" w:hAnsi="Arial" w:cs="Arial"/>
          <w:color w:val="000000"/>
        </w:rPr>
      </w:pPr>
      <w:r w:rsidRPr="00410D65">
        <w:rPr>
          <w:rFonts w:ascii="Arial" w:eastAsia="Times New Roman" w:hAnsi="Arial" w:cs="Arial"/>
          <w:color w:val="000000"/>
        </w:rPr>
        <w:t>The Director</w:t>
      </w:r>
    </w:p>
    <w:p w14:paraId="353D7D9E" w14:textId="77777777" w:rsidR="00410D65" w:rsidRPr="00410D65" w:rsidRDefault="00410D65" w:rsidP="00410D65">
      <w:pPr>
        <w:spacing w:after="0" w:line="240" w:lineRule="auto"/>
        <w:ind w:left="426"/>
        <w:rPr>
          <w:rFonts w:ascii="Arial" w:eastAsia="Times New Roman" w:hAnsi="Arial" w:cs="Arial"/>
        </w:rPr>
      </w:pPr>
      <w:r w:rsidRPr="00410D65">
        <w:rPr>
          <w:rFonts w:ascii="Arial" w:eastAsia="Times New Roman" w:hAnsi="Arial" w:cs="Arial"/>
        </w:rPr>
        <w:t>Bushfire Affected Species Assessments Section</w:t>
      </w:r>
    </w:p>
    <w:p w14:paraId="1308DE8F" w14:textId="77777777" w:rsidR="00410D65" w:rsidRPr="00410D65" w:rsidRDefault="00410D65" w:rsidP="00410D65">
      <w:pPr>
        <w:spacing w:after="0" w:line="240" w:lineRule="auto"/>
        <w:ind w:left="426"/>
        <w:rPr>
          <w:rFonts w:ascii="Arial" w:eastAsia="Times New Roman" w:hAnsi="Arial" w:cs="Arial"/>
          <w:color w:val="000000"/>
        </w:rPr>
      </w:pPr>
      <w:r w:rsidRPr="00410D65">
        <w:rPr>
          <w:rFonts w:ascii="Arial" w:eastAsia="Times New Roman" w:hAnsi="Arial" w:cs="Arial"/>
        </w:rPr>
        <w:t>Department of Agriculture, Water and the Environment</w:t>
      </w:r>
    </w:p>
    <w:p w14:paraId="564EC45A" w14:textId="77777777" w:rsidR="00410D65" w:rsidRPr="00410D65" w:rsidRDefault="00410D65" w:rsidP="00410D65">
      <w:pPr>
        <w:spacing w:after="0" w:line="240" w:lineRule="auto"/>
        <w:ind w:left="426"/>
        <w:rPr>
          <w:rFonts w:ascii="Arial" w:eastAsia="Times New Roman" w:hAnsi="Arial" w:cs="Arial"/>
          <w:color w:val="000000"/>
        </w:rPr>
      </w:pPr>
      <w:r w:rsidRPr="00410D65">
        <w:rPr>
          <w:rFonts w:ascii="Arial" w:eastAsia="Times New Roman" w:hAnsi="Arial" w:cs="Arial"/>
          <w:color w:val="000000"/>
        </w:rPr>
        <w:t>John Gorton Building, King Edward Terrace</w:t>
      </w:r>
    </w:p>
    <w:p w14:paraId="26CF9793" w14:textId="77777777" w:rsidR="00410D65" w:rsidRPr="00410D65" w:rsidRDefault="00410D65" w:rsidP="00410D65">
      <w:pPr>
        <w:spacing w:after="0" w:line="240" w:lineRule="auto"/>
        <w:ind w:left="426"/>
        <w:rPr>
          <w:rFonts w:ascii="Arial" w:eastAsia="Times New Roman" w:hAnsi="Arial" w:cs="Arial"/>
          <w:color w:val="000000"/>
        </w:rPr>
      </w:pPr>
      <w:r w:rsidRPr="00410D65">
        <w:rPr>
          <w:rFonts w:ascii="Arial" w:eastAsia="Times New Roman" w:hAnsi="Arial" w:cs="Arial"/>
          <w:color w:val="000000"/>
        </w:rPr>
        <w:t>GPO Box 858</w:t>
      </w:r>
    </w:p>
    <w:p w14:paraId="04F6A4F1" w14:textId="77777777" w:rsidR="00410D65" w:rsidRPr="00410D65" w:rsidRDefault="00410D65" w:rsidP="00410D65">
      <w:pPr>
        <w:spacing w:after="0" w:line="240" w:lineRule="auto"/>
        <w:ind w:left="426"/>
        <w:rPr>
          <w:rFonts w:ascii="Arial" w:eastAsia="Times New Roman" w:hAnsi="Arial" w:cs="Arial"/>
          <w:color w:val="000000"/>
        </w:rPr>
      </w:pPr>
      <w:r w:rsidRPr="00410D65">
        <w:rPr>
          <w:rFonts w:ascii="Arial" w:eastAsia="Times New Roman" w:hAnsi="Arial" w:cs="Arial"/>
          <w:color w:val="000000"/>
        </w:rPr>
        <w:t>Canberra ACT 2601</w:t>
      </w:r>
    </w:p>
    <w:p w14:paraId="0522706B" w14:textId="77777777" w:rsidR="00410D65" w:rsidRPr="00410D65" w:rsidRDefault="00410D65" w:rsidP="00410D65">
      <w:pPr>
        <w:spacing w:after="0" w:line="240" w:lineRule="auto"/>
        <w:rPr>
          <w:rFonts w:ascii="Arial" w:eastAsia="Times New Roman" w:hAnsi="Arial" w:cs="Arial"/>
          <w:color w:val="000000"/>
        </w:rPr>
      </w:pPr>
    </w:p>
    <w:p w14:paraId="153F7B8F" w14:textId="1443A3AB" w:rsidR="00410D65" w:rsidRPr="00410D65" w:rsidRDefault="00410D65" w:rsidP="00410D65">
      <w:pPr>
        <w:spacing w:after="120" w:line="240" w:lineRule="auto"/>
        <w:rPr>
          <w:rFonts w:ascii="Arial" w:eastAsia="Times New Roman" w:hAnsi="Arial" w:cs="Arial"/>
          <w:color w:val="000000"/>
        </w:rPr>
      </w:pPr>
      <w:r w:rsidRPr="00410D65">
        <w:rPr>
          <w:rFonts w:ascii="Arial" w:eastAsia="Times New Roman" w:hAnsi="Arial" w:cs="Arial"/>
          <w:b/>
        </w:rPr>
        <w:t xml:space="preserve">Responses are required to be submitted by </w:t>
      </w:r>
      <w:r w:rsidR="00D0462E">
        <w:rPr>
          <w:rFonts w:ascii="Arial" w:eastAsia="Times New Roman" w:hAnsi="Arial" w:cs="Arial"/>
          <w:b/>
        </w:rPr>
        <w:t>04 April 2022</w:t>
      </w:r>
      <w:r w:rsidRPr="00410D65">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410D65" w:rsidRPr="00410D65" w14:paraId="63EE7A80"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3F73E9C0" w14:textId="77777777" w:rsidR="00410D65" w:rsidRPr="00410D65" w:rsidRDefault="00410D65" w:rsidP="00410D65">
            <w:pPr>
              <w:spacing w:after="0" w:line="240" w:lineRule="auto"/>
              <w:rPr>
                <w:rFonts w:ascii="Arial" w:eastAsia="Times New Roman" w:hAnsi="Arial" w:cs="Arial"/>
                <w:b/>
              </w:rPr>
            </w:pPr>
            <w:r w:rsidRPr="00410D65">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5CDB4B8E" w14:textId="77777777" w:rsidR="00410D65" w:rsidRPr="00410D65" w:rsidRDefault="00410D65" w:rsidP="00410D65">
            <w:pPr>
              <w:spacing w:after="0" w:line="240" w:lineRule="auto"/>
              <w:rPr>
                <w:rFonts w:ascii="Arial" w:eastAsia="Times New Roman" w:hAnsi="Arial" w:cs="Arial"/>
                <w:b/>
                <w:bCs/>
              </w:rPr>
            </w:pPr>
            <w:r w:rsidRPr="00410D65">
              <w:rPr>
                <w:rFonts w:ascii="Arial" w:eastAsia="Times New Roman" w:hAnsi="Arial" w:cs="Arial"/>
                <w:b/>
                <w:bCs/>
              </w:rPr>
              <w:t>Page</w:t>
            </w:r>
          </w:p>
        </w:tc>
      </w:tr>
      <w:tr w:rsidR="00410D65" w:rsidRPr="00410D65" w14:paraId="16BE4C4B" w14:textId="77777777" w:rsidTr="00456AAD">
        <w:tc>
          <w:tcPr>
            <w:tcW w:w="9039" w:type="dxa"/>
            <w:tcBorders>
              <w:top w:val="single" w:sz="4" w:space="0" w:color="auto"/>
              <w:left w:val="single" w:sz="4" w:space="0" w:color="auto"/>
              <w:bottom w:val="single" w:sz="4" w:space="0" w:color="auto"/>
              <w:right w:val="single" w:sz="4" w:space="0" w:color="auto"/>
            </w:tcBorders>
          </w:tcPr>
          <w:p w14:paraId="4EDE5A43"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339AD68" w14:textId="6D0811E4" w:rsidR="00410D65" w:rsidRPr="00410D65" w:rsidRDefault="00396B6B" w:rsidP="00410D65">
            <w:pPr>
              <w:spacing w:after="0" w:line="240" w:lineRule="auto"/>
              <w:jc w:val="center"/>
              <w:rPr>
                <w:rFonts w:ascii="Arial" w:eastAsia="Times New Roman" w:hAnsi="Arial" w:cs="Arial"/>
              </w:rPr>
            </w:pPr>
            <w:r w:rsidRPr="009C7C2D">
              <w:rPr>
                <w:rFonts w:ascii="Arial" w:eastAsia="Calibri" w:hAnsi="Arial" w:cs="Arial"/>
              </w:rPr>
              <w:t>2</w:t>
            </w:r>
          </w:p>
        </w:tc>
      </w:tr>
      <w:tr w:rsidR="00410D65" w:rsidRPr="00410D65" w14:paraId="614938A4" w14:textId="77777777" w:rsidTr="00456AAD">
        <w:tc>
          <w:tcPr>
            <w:tcW w:w="9039" w:type="dxa"/>
            <w:tcBorders>
              <w:top w:val="single" w:sz="4" w:space="0" w:color="auto"/>
              <w:left w:val="single" w:sz="4" w:space="0" w:color="auto"/>
              <w:bottom w:val="single" w:sz="4" w:space="0" w:color="auto"/>
              <w:right w:val="single" w:sz="4" w:space="0" w:color="auto"/>
            </w:tcBorders>
          </w:tcPr>
          <w:p w14:paraId="1D81A719"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11F4395C" w14:textId="7A9057EE" w:rsidR="00410D65" w:rsidRPr="00410D65" w:rsidRDefault="00396B6B" w:rsidP="00410D65">
            <w:pPr>
              <w:spacing w:after="0" w:line="240" w:lineRule="auto"/>
              <w:jc w:val="center"/>
              <w:rPr>
                <w:rFonts w:ascii="Arial" w:eastAsia="Times New Roman" w:hAnsi="Arial" w:cs="Arial"/>
              </w:rPr>
            </w:pPr>
            <w:r w:rsidRPr="009C7C2D">
              <w:rPr>
                <w:rFonts w:ascii="Arial" w:eastAsia="Calibri" w:hAnsi="Arial" w:cs="Arial"/>
              </w:rPr>
              <w:t>3</w:t>
            </w:r>
          </w:p>
        </w:tc>
      </w:tr>
      <w:tr w:rsidR="00410D65" w:rsidRPr="00410D65" w14:paraId="7CFD1757" w14:textId="77777777" w:rsidTr="00456AAD">
        <w:tc>
          <w:tcPr>
            <w:tcW w:w="9039" w:type="dxa"/>
            <w:tcBorders>
              <w:top w:val="single" w:sz="4" w:space="0" w:color="auto"/>
              <w:left w:val="single" w:sz="4" w:space="0" w:color="auto"/>
              <w:bottom w:val="single" w:sz="4" w:space="0" w:color="auto"/>
              <w:right w:val="single" w:sz="4" w:space="0" w:color="auto"/>
            </w:tcBorders>
          </w:tcPr>
          <w:p w14:paraId="510ECA96"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3F7EC29F" w14:textId="06BECE4E" w:rsidR="00410D65" w:rsidRPr="00410D65" w:rsidRDefault="00396B6B" w:rsidP="00410D65">
            <w:pPr>
              <w:spacing w:after="0" w:line="240" w:lineRule="auto"/>
              <w:jc w:val="center"/>
              <w:rPr>
                <w:rFonts w:ascii="Arial" w:eastAsia="Times New Roman" w:hAnsi="Arial" w:cs="Arial"/>
              </w:rPr>
            </w:pPr>
            <w:r w:rsidRPr="009C7C2D">
              <w:rPr>
                <w:rFonts w:ascii="Arial" w:eastAsia="Calibri" w:hAnsi="Arial" w:cs="Arial"/>
              </w:rPr>
              <w:t>4</w:t>
            </w:r>
          </w:p>
        </w:tc>
      </w:tr>
      <w:tr w:rsidR="00410D65" w:rsidRPr="00410D65" w14:paraId="1E50357B" w14:textId="77777777" w:rsidTr="00456AAD">
        <w:tc>
          <w:tcPr>
            <w:tcW w:w="9039" w:type="dxa"/>
            <w:tcBorders>
              <w:top w:val="single" w:sz="4" w:space="0" w:color="auto"/>
              <w:left w:val="single" w:sz="4" w:space="0" w:color="auto"/>
              <w:bottom w:val="single" w:sz="4" w:space="0" w:color="auto"/>
              <w:right w:val="single" w:sz="4" w:space="0" w:color="auto"/>
            </w:tcBorders>
          </w:tcPr>
          <w:p w14:paraId="14754CAF"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 xml:space="preserve">Information about </w:t>
            </w:r>
            <w:r w:rsidRPr="00410D65">
              <w:rPr>
                <w:rFonts w:ascii="Arial" w:eastAsia="Times New Roman" w:hAnsi="Arial" w:cs="Arial"/>
                <w:iCs/>
              </w:rPr>
              <w:t xml:space="preserve">the </w:t>
            </w:r>
            <w:r w:rsidRPr="00410D65">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30B9496" w14:textId="2590C6D4" w:rsidR="00410D65" w:rsidRPr="00410D65" w:rsidRDefault="009C7C2D" w:rsidP="00410D65">
            <w:pPr>
              <w:spacing w:after="0" w:line="240" w:lineRule="auto"/>
              <w:jc w:val="center"/>
              <w:rPr>
                <w:rFonts w:ascii="Arial" w:eastAsia="Times New Roman" w:hAnsi="Arial" w:cs="Arial"/>
              </w:rPr>
            </w:pPr>
            <w:r w:rsidRPr="009C7C2D">
              <w:rPr>
                <w:rFonts w:ascii="Arial" w:eastAsia="Calibri" w:hAnsi="Arial" w:cs="Arial"/>
              </w:rPr>
              <w:t>10</w:t>
            </w:r>
          </w:p>
        </w:tc>
      </w:tr>
      <w:tr w:rsidR="00410D65" w:rsidRPr="00410D65" w14:paraId="0DC4FC24" w14:textId="77777777" w:rsidTr="00456AAD">
        <w:tc>
          <w:tcPr>
            <w:tcW w:w="9039" w:type="dxa"/>
            <w:tcBorders>
              <w:top w:val="single" w:sz="4" w:space="0" w:color="auto"/>
              <w:left w:val="single" w:sz="4" w:space="0" w:color="auto"/>
              <w:bottom w:val="single" w:sz="4" w:space="0" w:color="auto"/>
              <w:right w:val="single" w:sz="4" w:space="0" w:color="auto"/>
            </w:tcBorders>
          </w:tcPr>
          <w:p w14:paraId="0620743F"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26185015" w14:textId="4DA858CF" w:rsidR="00410D65" w:rsidRPr="00410D65" w:rsidRDefault="009C7C2D" w:rsidP="00410D65">
            <w:pPr>
              <w:spacing w:after="0" w:line="240" w:lineRule="auto"/>
              <w:jc w:val="center"/>
              <w:rPr>
                <w:rFonts w:ascii="Arial" w:eastAsia="Times New Roman" w:hAnsi="Arial" w:cs="Arial"/>
              </w:rPr>
            </w:pPr>
            <w:r w:rsidRPr="009C7C2D">
              <w:rPr>
                <w:rFonts w:ascii="Arial" w:eastAsia="Calibri" w:hAnsi="Arial" w:cs="Arial"/>
              </w:rPr>
              <w:t>25</w:t>
            </w:r>
          </w:p>
        </w:tc>
      </w:tr>
      <w:tr w:rsidR="00410D65" w:rsidRPr="00410D65" w14:paraId="1C1B74A2" w14:textId="77777777" w:rsidTr="00456AAD">
        <w:tc>
          <w:tcPr>
            <w:tcW w:w="9039" w:type="dxa"/>
            <w:tcBorders>
              <w:top w:val="single" w:sz="4" w:space="0" w:color="auto"/>
              <w:left w:val="single" w:sz="4" w:space="0" w:color="auto"/>
              <w:bottom w:val="single" w:sz="4" w:space="0" w:color="auto"/>
              <w:right w:val="single" w:sz="4" w:space="0" w:color="auto"/>
            </w:tcBorders>
          </w:tcPr>
          <w:p w14:paraId="5909A1A1"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618A924D" w14:textId="6FD39A3B" w:rsidR="00410D65" w:rsidRPr="00410D65" w:rsidRDefault="009C7C2D" w:rsidP="00410D65">
            <w:pPr>
              <w:spacing w:after="0" w:line="240" w:lineRule="auto"/>
              <w:jc w:val="center"/>
              <w:rPr>
                <w:rFonts w:ascii="Arial" w:eastAsia="Calibri" w:hAnsi="Arial" w:cs="Arial"/>
              </w:rPr>
            </w:pPr>
            <w:r w:rsidRPr="009C7C2D">
              <w:rPr>
                <w:rFonts w:ascii="Arial" w:eastAsia="Calibri" w:hAnsi="Arial" w:cs="Arial"/>
              </w:rPr>
              <w:t>29</w:t>
            </w:r>
          </w:p>
        </w:tc>
      </w:tr>
      <w:tr w:rsidR="00410D65" w:rsidRPr="00410D65" w14:paraId="3F11631D" w14:textId="77777777" w:rsidTr="00456AAD">
        <w:tc>
          <w:tcPr>
            <w:tcW w:w="9039" w:type="dxa"/>
            <w:tcBorders>
              <w:top w:val="single" w:sz="4" w:space="0" w:color="auto"/>
              <w:left w:val="single" w:sz="4" w:space="0" w:color="auto"/>
              <w:bottom w:val="single" w:sz="4" w:space="0" w:color="auto"/>
              <w:right w:val="single" w:sz="4" w:space="0" w:color="auto"/>
            </w:tcBorders>
          </w:tcPr>
          <w:p w14:paraId="64562A77"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58A7F93C" w14:textId="651C8CED" w:rsidR="00410D65" w:rsidRPr="00410D65" w:rsidRDefault="009C7C2D" w:rsidP="00410D65">
            <w:pPr>
              <w:spacing w:after="0" w:line="240" w:lineRule="auto"/>
              <w:jc w:val="center"/>
              <w:rPr>
                <w:rFonts w:ascii="Arial" w:eastAsia="Times New Roman" w:hAnsi="Arial" w:cs="Arial"/>
              </w:rPr>
            </w:pPr>
            <w:r w:rsidRPr="009C7C2D">
              <w:rPr>
                <w:rFonts w:ascii="Arial" w:eastAsia="Calibri" w:hAnsi="Arial" w:cs="Arial"/>
              </w:rPr>
              <w:t>36</w:t>
            </w:r>
          </w:p>
        </w:tc>
      </w:tr>
    </w:tbl>
    <w:p w14:paraId="19143417" w14:textId="77777777" w:rsidR="00410D65" w:rsidRPr="00410D65" w:rsidRDefault="00410D65" w:rsidP="00410D65">
      <w:pPr>
        <w:spacing w:line="240" w:lineRule="auto"/>
        <w:rPr>
          <w:rFonts w:ascii="Arial" w:eastAsia="Times New Roman" w:hAnsi="Arial" w:cs="Arial"/>
          <w:b/>
        </w:rPr>
      </w:pPr>
    </w:p>
    <w:p w14:paraId="371F270E" w14:textId="77777777" w:rsidR="00410D65" w:rsidRPr="00410D65" w:rsidRDefault="00410D65" w:rsidP="00410D65">
      <w:pPr>
        <w:spacing w:line="240" w:lineRule="auto"/>
        <w:rPr>
          <w:rFonts w:ascii="Arial" w:eastAsia="Times New Roman" w:hAnsi="Arial" w:cs="Arial"/>
          <w:b/>
        </w:rPr>
      </w:pPr>
    </w:p>
    <w:p w14:paraId="412A0F9D" w14:textId="77777777" w:rsidR="00410D65" w:rsidRPr="00410D65" w:rsidRDefault="00410D65" w:rsidP="00410D65">
      <w:pPr>
        <w:spacing w:line="240" w:lineRule="auto"/>
        <w:rPr>
          <w:rFonts w:ascii="Arial" w:eastAsia="Times New Roman" w:hAnsi="Arial" w:cs="Arial"/>
          <w:b/>
        </w:rPr>
      </w:pPr>
      <w:bookmarkStart w:id="0" w:name="Background"/>
      <w:r w:rsidRPr="00410D65">
        <w:rPr>
          <w:rFonts w:ascii="Arial" w:eastAsia="Times New Roman" w:hAnsi="Arial" w:cs="Arial"/>
          <w:b/>
        </w:rPr>
        <w:t>General background information about listing threatened species</w:t>
      </w:r>
    </w:p>
    <w:bookmarkEnd w:id="0"/>
    <w:p w14:paraId="05A5D77A" w14:textId="77777777" w:rsidR="00410D65" w:rsidRPr="00410D65" w:rsidRDefault="00410D65" w:rsidP="00410D65">
      <w:pPr>
        <w:spacing w:after="0" w:line="240" w:lineRule="auto"/>
        <w:rPr>
          <w:rFonts w:ascii="Arial" w:eastAsia="Times New Roman" w:hAnsi="Arial" w:cs="Arial"/>
        </w:rPr>
      </w:pPr>
      <w:r w:rsidRPr="00410D65">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464803D7" w14:textId="77777777" w:rsidR="00410D65" w:rsidRPr="00410D65" w:rsidRDefault="000D1B81" w:rsidP="00410D65">
      <w:pPr>
        <w:spacing w:line="240" w:lineRule="auto"/>
        <w:rPr>
          <w:rFonts w:ascii="Arial" w:eastAsia="Times New Roman" w:hAnsi="Arial" w:cs="Arial"/>
        </w:rPr>
      </w:pPr>
      <w:hyperlink r:id="rId12" w:history="1">
        <w:r w:rsidR="00410D65" w:rsidRPr="00410D65">
          <w:rPr>
            <w:rFonts w:ascii="Arial" w:eastAsia="Times New Roman" w:hAnsi="Arial" w:cs="Arial"/>
            <w:color w:val="0563C1"/>
            <w:u w:val="single"/>
          </w:rPr>
          <w:t>https://www.awe.gov.au/environment/biodiversity/threatened</w:t>
        </w:r>
      </w:hyperlink>
      <w:r w:rsidR="00410D65" w:rsidRPr="00410D65">
        <w:rPr>
          <w:rFonts w:ascii="Arial" w:eastAsia="Times New Roman" w:hAnsi="Arial" w:cs="Arial"/>
        </w:rPr>
        <w:t>.</w:t>
      </w:r>
    </w:p>
    <w:p w14:paraId="53C82280" w14:textId="77777777" w:rsidR="00410D65" w:rsidRPr="00410D65" w:rsidRDefault="00410D65" w:rsidP="00410D65">
      <w:pPr>
        <w:spacing w:after="0" w:line="240" w:lineRule="auto"/>
        <w:rPr>
          <w:rFonts w:ascii="Times New Roman" w:eastAsia="Times New Roman" w:hAnsi="Times New Roman" w:cs="Times New Roman"/>
          <w:color w:val="1F497D"/>
        </w:rPr>
      </w:pPr>
      <w:r w:rsidRPr="00410D65">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3FE068B5" w14:textId="77777777" w:rsidR="00410D65" w:rsidRPr="00410D65" w:rsidRDefault="000D1B81" w:rsidP="00410D65">
      <w:pPr>
        <w:spacing w:after="0" w:line="240" w:lineRule="auto"/>
        <w:rPr>
          <w:rFonts w:ascii="Times New Roman" w:eastAsia="Times New Roman" w:hAnsi="Times New Roman" w:cs="Times New Roman"/>
          <w:color w:val="1F497D"/>
          <w:szCs w:val="24"/>
        </w:rPr>
      </w:pPr>
      <w:hyperlink r:id="rId13" w:history="1">
        <w:r w:rsidR="00410D65" w:rsidRPr="00410D65">
          <w:rPr>
            <w:rFonts w:ascii="Arial" w:eastAsia="Times New Roman" w:hAnsi="Arial" w:cs="Arial"/>
            <w:color w:val="0563C1"/>
            <w:szCs w:val="24"/>
            <w:u w:val="single"/>
          </w:rPr>
          <w:t>http://www.awe.gov.au/system/files/pages/d72dfd1a-f0d8-4699-8d43-5d95bbb02428/files/tssc-guidelines-assessing-species-2021.pdf</w:t>
        </w:r>
      </w:hyperlink>
      <w:r w:rsidR="00410D65" w:rsidRPr="00410D65">
        <w:rPr>
          <w:rFonts w:ascii="Times New Roman" w:eastAsia="Times New Roman" w:hAnsi="Times New Roman" w:cs="Times New Roman"/>
          <w:color w:val="1F497D"/>
          <w:szCs w:val="24"/>
        </w:rPr>
        <w:t>.</w:t>
      </w:r>
    </w:p>
    <w:p w14:paraId="1F1DCA49" w14:textId="77777777" w:rsidR="00410D65" w:rsidRPr="00410D65" w:rsidRDefault="00410D65" w:rsidP="00410D65">
      <w:pPr>
        <w:spacing w:line="240" w:lineRule="auto"/>
        <w:rPr>
          <w:rFonts w:ascii="Arial" w:eastAsia="Times New Roman" w:hAnsi="Arial" w:cs="Arial"/>
        </w:rPr>
      </w:pPr>
    </w:p>
    <w:p w14:paraId="54E626E3"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410D65">
          <w:rPr>
            <w:rFonts w:ascii="Arial" w:eastAsia="Times New Roman" w:hAnsi="Arial" w:cs="Arial"/>
            <w:color w:val="0563C1"/>
            <w:u w:val="single"/>
          </w:rPr>
          <w:t>https://www.awe.gov.au/environment/biodiversity/threatened/nominations</w:t>
        </w:r>
      </w:hyperlink>
      <w:r w:rsidRPr="00410D65">
        <w:rPr>
          <w:rFonts w:ascii="Arial" w:eastAsia="Times New Roman" w:hAnsi="Arial" w:cs="Arial"/>
        </w:rPr>
        <w:t>.</w:t>
      </w:r>
    </w:p>
    <w:p w14:paraId="1C6EC089"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410D65">
          <w:rPr>
            <w:rFonts w:ascii="Arial" w:eastAsia="Times New Roman" w:hAnsi="Arial" w:cs="Arial"/>
            <w:color w:val="0563C1"/>
            <w:u w:val="single"/>
          </w:rPr>
          <w:t>https://www.awe.gov.au/environment/biodiversity/threatened/recovery-plans</w:t>
        </w:r>
      </w:hyperlink>
      <w:r w:rsidRPr="00410D65">
        <w:rPr>
          <w:rFonts w:ascii="Arial" w:eastAsia="Times New Roman" w:hAnsi="Arial" w:cs="Arial"/>
        </w:rPr>
        <w:t>.</w:t>
      </w:r>
    </w:p>
    <w:p w14:paraId="5FDD1B17" w14:textId="77777777" w:rsidR="00410D65" w:rsidRPr="00410D65" w:rsidRDefault="00410D65" w:rsidP="00410D65">
      <w:pPr>
        <w:spacing w:line="240" w:lineRule="auto"/>
        <w:rPr>
          <w:rFonts w:ascii="Arial" w:eastAsia="Times New Roman" w:hAnsi="Arial" w:cs="Arial"/>
          <w:b/>
        </w:rPr>
      </w:pPr>
      <w:r w:rsidRPr="00410D65">
        <w:rPr>
          <w:rFonts w:ascii="Arial" w:eastAsia="Times New Roman" w:hAnsi="Arial" w:cs="Arial"/>
          <w:b/>
        </w:rPr>
        <w:t>Privacy notice</w:t>
      </w:r>
    </w:p>
    <w:p w14:paraId="40651A98"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410D65">
        <w:rPr>
          <w:rFonts w:ascii="Arial" w:eastAsia="Times New Roman" w:hAnsi="Arial" w:cs="Arial"/>
        </w:rPr>
        <w:t>Cth</w:t>
      </w:r>
      <w:proofErr w:type="spellEnd"/>
      <w:r w:rsidRPr="00410D65">
        <w:rPr>
          <w:rFonts w:ascii="Arial" w:eastAsia="Times New Roman" w:hAnsi="Arial" w:cs="Arial"/>
        </w:rPr>
        <w:t>) and the Department’s Privacy Policy.</w:t>
      </w:r>
    </w:p>
    <w:p w14:paraId="01BA1FE0"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5C658201"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410D65">
          <w:rPr>
            <w:rFonts w:ascii="Arial" w:eastAsia="Times New Roman" w:hAnsi="Arial" w:cs="Arial"/>
            <w:color w:val="0000FF"/>
            <w:u w:val="single"/>
          </w:rPr>
          <w:t>‘Common Assessment Method’ (CAM)</w:t>
        </w:r>
      </w:hyperlink>
      <w:r w:rsidRPr="00410D65">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D3951F5"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410D65">
          <w:rPr>
            <w:rFonts w:ascii="Arial" w:eastAsia="Times New Roman" w:hAnsi="Arial" w:cs="Arial"/>
            <w:color w:val="0000FF"/>
            <w:u w:val="single"/>
          </w:rPr>
          <w:t>https://www.awe.gov.au/about/commitment/privacy</w:t>
        </w:r>
      </w:hyperlink>
      <w:r w:rsidRPr="00410D65">
        <w:rPr>
          <w:rFonts w:ascii="Arial" w:eastAsia="Times New Roman" w:hAnsi="Arial" w:cs="Arial"/>
        </w:rPr>
        <w:t xml:space="preserve"> .</w:t>
      </w:r>
    </w:p>
    <w:p w14:paraId="5B09FC91" w14:textId="77777777" w:rsidR="00410D65" w:rsidRPr="00410D65" w:rsidRDefault="00410D65" w:rsidP="00410D65">
      <w:pPr>
        <w:spacing w:line="240" w:lineRule="auto"/>
        <w:rPr>
          <w:rFonts w:ascii="Arial" w:eastAsia="Times New Roman" w:hAnsi="Arial" w:cs="Arial"/>
          <w:b/>
        </w:rPr>
      </w:pPr>
      <w:bookmarkStart w:id="1" w:name="Consultation"/>
      <w:r w:rsidRPr="00410D65">
        <w:rPr>
          <w:rFonts w:ascii="Arial" w:eastAsia="Times New Roman" w:hAnsi="Arial" w:cs="Arial"/>
          <w:b/>
        </w:rPr>
        <w:t>Information about this consultation process</w:t>
      </w:r>
    </w:p>
    <w:bookmarkEnd w:id="1"/>
    <w:p w14:paraId="292B3B57"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7A904B53"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CA69D60" w14:textId="77777777" w:rsidR="00410D65" w:rsidRPr="00410D65" w:rsidRDefault="00410D65" w:rsidP="00410D65">
      <w:pPr>
        <w:spacing w:line="240" w:lineRule="auto"/>
        <w:rPr>
          <w:rFonts w:ascii="Arial" w:eastAsia="Times New Roman" w:hAnsi="Arial" w:cs="Arial"/>
        </w:rPr>
      </w:pPr>
      <w:r w:rsidRPr="00410D65">
        <w:rPr>
          <w:rFonts w:ascii="Arial" w:eastAsia="Times New Roman" w:hAnsi="Arial" w:cs="Arial"/>
        </w:rPr>
        <w:t>Information provided through consultation may be subject to freedom of information legislation and court processes. It is also important to note that under the EPBC Act,</w:t>
      </w:r>
      <w:r w:rsidRPr="00410D65">
        <w:rPr>
          <w:rFonts w:ascii="Arial" w:eastAsia="Times New Roman" w:hAnsi="Arial" w:cs="Arial"/>
          <w:i/>
        </w:rPr>
        <w:t xml:space="preserve"> </w:t>
      </w:r>
      <w:r w:rsidRPr="00410D65">
        <w:rPr>
          <w:rFonts w:ascii="Arial" w:eastAsia="Times New Roman" w:hAnsi="Arial" w:cs="Arial"/>
        </w:rPr>
        <w:t>the deliberations and recommendations of the Committee are confidential until the Minister has made a final decision on the nomination, unless otherwise determined by the Minister.</w:t>
      </w:r>
    </w:p>
    <w:p w14:paraId="38ACFAC0" w14:textId="753839D3" w:rsidR="002D4C84" w:rsidRPr="00410D65" w:rsidRDefault="00410D65" w:rsidP="00410D65">
      <w:pPr>
        <w:spacing w:after="0" w:line="240" w:lineRule="auto"/>
        <w:rPr>
          <w:rFonts w:eastAsia="Calibri" w:cs="Times New Roman"/>
        </w:rPr>
      </w:pPr>
      <w:r>
        <w:rPr>
          <w:rFonts w:eastAsia="Calibri" w:cs="Times New Roman"/>
        </w:rPr>
        <w:br w:type="page"/>
      </w:r>
    </w:p>
    <w:p w14:paraId="2411A413" w14:textId="71958B58" w:rsidR="001367AC" w:rsidRPr="001367AC" w:rsidRDefault="001367AC" w:rsidP="001367AC">
      <w:pPr>
        <w:spacing w:after="240" w:line="240" w:lineRule="auto"/>
        <w:rPr>
          <w:rFonts w:ascii="Arial" w:eastAsia="Times New Roman" w:hAnsi="Arial" w:cs="Arial"/>
          <w:b/>
          <w:bCs/>
          <w:sz w:val="24"/>
          <w:szCs w:val="24"/>
          <w:u w:val="single"/>
        </w:rPr>
      </w:pPr>
      <w:r w:rsidRPr="001367AC">
        <w:rPr>
          <w:rFonts w:ascii="Arial" w:eastAsia="Times New Roman" w:hAnsi="Arial" w:cs="Arial"/>
          <w:b/>
          <w:bCs/>
          <w:sz w:val="24"/>
          <w:szCs w:val="24"/>
          <w:u w:val="single"/>
        </w:rPr>
        <w:lastRenderedPageBreak/>
        <w:t xml:space="preserve">Consultation questions for </w:t>
      </w:r>
      <w:r w:rsidRPr="001367AC">
        <w:rPr>
          <w:rFonts w:ascii="Arial" w:eastAsia="Times New Roman" w:hAnsi="Arial" w:cs="Arial"/>
          <w:b/>
          <w:bCs/>
          <w:i/>
          <w:iCs/>
          <w:sz w:val="24"/>
          <w:szCs w:val="24"/>
          <w:u w:val="single"/>
        </w:rPr>
        <w:t xml:space="preserve">Galaxias </w:t>
      </w:r>
      <w:proofErr w:type="spellStart"/>
      <w:r w:rsidRPr="001367AC">
        <w:rPr>
          <w:rFonts w:ascii="Arial" w:eastAsia="Times New Roman" w:hAnsi="Arial" w:cs="Arial"/>
          <w:b/>
          <w:bCs/>
          <w:i/>
          <w:iCs/>
          <w:sz w:val="24"/>
          <w:szCs w:val="24"/>
          <w:u w:val="single"/>
        </w:rPr>
        <w:t>gunaikurnai</w:t>
      </w:r>
      <w:proofErr w:type="spellEnd"/>
      <w:r w:rsidR="009C7C2D">
        <w:rPr>
          <w:rFonts w:ascii="Arial" w:eastAsia="Times New Roman" w:hAnsi="Arial" w:cs="Arial"/>
          <w:b/>
          <w:bCs/>
          <w:i/>
          <w:iCs/>
          <w:sz w:val="24"/>
          <w:szCs w:val="24"/>
          <w:u w:val="single"/>
        </w:rPr>
        <w:t xml:space="preserve"> </w:t>
      </w:r>
      <w:r w:rsidR="009C7C2D">
        <w:rPr>
          <w:rFonts w:ascii="Arial" w:eastAsia="Times New Roman" w:hAnsi="Arial" w:cs="Arial"/>
          <w:b/>
          <w:bCs/>
          <w:sz w:val="24"/>
          <w:szCs w:val="24"/>
          <w:u w:val="single"/>
        </w:rPr>
        <w:t>(Shaw galaxias)</w:t>
      </w:r>
    </w:p>
    <w:p w14:paraId="53D0397A" w14:textId="77777777" w:rsidR="001367AC" w:rsidRPr="001367AC" w:rsidRDefault="001367AC" w:rsidP="001367AC">
      <w:pPr>
        <w:tabs>
          <w:tab w:val="left" w:pos="720"/>
        </w:tabs>
        <w:spacing w:after="240" w:line="240" w:lineRule="auto"/>
        <w:ind w:left="1560" w:hanging="1560"/>
        <w:rPr>
          <w:rFonts w:ascii="Arial" w:eastAsia="Times New Roman" w:hAnsi="Arial" w:cs="Arial"/>
          <w:u w:val="single"/>
        </w:rPr>
      </w:pPr>
      <w:r w:rsidRPr="001367AC">
        <w:rPr>
          <w:rFonts w:ascii="Arial" w:eastAsia="Times New Roman" w:hAnsi="Arial" w:cs="Arial"/>
          <w:b/>
          <w:u w:val="single"/>
        </w:rPr>
        <w:t>SECTION A - GENERAL</w:t>
      </w:r>
    </w:p>
    <w:p w14:paraId="7639EF95"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27A9276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1F59996C"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additional data or information relevant to this assessment?</w:t>
      </w:r>
    </w:p>
    <w:p w14:paraId="4B5F998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2D90B877"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Have you been involved in previous state, territory or national assessments of this species? If so, in what capacity?</w:t>
      </w:r>
    </w:p>
    <w:p w14:paraId="24017577"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67040D9A"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218AAFB4"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1367AC">
        <w:rPr>
          <w:rFonts w:ascii="Arial" w:eastAsia="Times New Roman" w:hAnsi="Arial" w:cs="Arial"/>
          <w:b/>
        </w:rPr>
        <w:t>PART 1 – INFORMATION TO ASSIST LISTING ASSESSMENT</w:t>
      </w:r>
    </w:p>
    <w:p w14:paraId="60834F4D"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28861EAE"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3C53CDA8"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B</w:t>
      </w:r>
      <w:r w:rsidRPr="001367AC">
        <w:rPr>
          <w:rFonts w:ascii="Arial" w:eastAsia="Times New Roman" w:hAnsi="Arial" w:cs="Arial"/>
          <w:b/>
        </w:rPr>
        <w:tab/>
        <w:t>DO YOU HAVE ADDITIONAL INFORMATION ON THE ECOLOGY OR BIOLOGY OF THE SPECIES? (If no, skip to section C)</w:t>
      </w:r>
    </w:p>
    <w:p w14:paraId="760574B4"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p>
    <w:p w14:paraId="4A5B12F4" w14:textId="77777777" w:rsidR="001367AC" w:rsidRPr="001367AC" w:rsidRDefault="001367AC" w:rsidP="001367AC">
      <w:pPr>
        <w:autoSpaceDE w:val="0"/>
        <w:autoSpaceDN w:val="0"/>
        <w:adjustRightInd w:val="0"/>
        <w:spacing w:after="0" w:line="240" w:lineRule="auto"/>
        <w:rPr>
          <w:rFonts w:ascii="Arial" w:eastAsia="Times New Roman" w:hAnsi="Arial" w:cs="Arial"/>
          <w:b/>
          <w:bCs/>
        </w:rPr>
      </w:pPr>
      <w:r w:rsidRPr="001367AC">
        <w:rPr>
          <w:rFonts w:ascii="Arial" w:eastAsia="Times New Roman" w:hAnsi="Arial" w:cs="Arial"/>
          <w:b/>
          <w:bCs/>
        </w:rPr>
        <w:t>Biological information</w:t>
      </w:r>
    </w:p>
    <w:p w14:paraId="22F2F455" w14:textId="77777777" w:rsidR="001367AC" w:rsidRPr="001367AC" w:rsidRDefault="001367AC" w:rsidP="001367AC">
      <w:pPr>
        <w:autoSpaceDE w:val="0"/>
        <w:autoSpaceDN w:val="0"/>
        <w:adjustRightInd w:val="0"/>
        <w:spacing w:after="0" w:line="240" w:lineRule="auto"/>
        <w:rPr>
          <w:rFonts w:ascii="Arial" w:eastAsia="Times New Roman" w:hAnsi="Arial" w:cs="Arial"/>
          <w:b/>
          <w:bCs/>
        </w:rPr>
      </w:pPr>
    </w:p>
    <w:p w14:paraId="5D94249D"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any additional or alternative references, information or estimates on longevity, average life span and generation length?</w:t>
      </w:r>
    </w:p>
    <w:p w14:paraId="174D7CA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12B4799A"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 you have any additional information on the ecology or biology of the species/subspecies not in the current advice?</w:t>
      </w:r>
    </w:p>
    <w:p w14:paraId="30A9B561"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79A0190F"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C</w:t>
      </w:r>
      <w:r w:rsidRPr="001367AC">
        <w:rPr>
          <w:rFonts w:ascii="Arial" w:eastAsia="Times New Roman" w:hAnsi="Arial" w:cs="Arial"/>
        </w:rPr>
        <w:tab/>
      </w:r>
      <w:r w:rsidRPr="001367AC">
        <w:rPr>
          <w:rFonts w:ascii="Arial" w:eastAsia="Times New Roman" w:hAnsi="Arial" w:cs="Arial"/>
          <w:b/>
        </w:rPr>
        <w:t>ARE YOU AWARE OF THE STATUS OF THE TOTAL NATIONAL POPULATION OF THE SPECIES? (If no, skip to section D)</w:t>
      </w:r>
    </w:p>
    <w:p w14:paraId="0DEE57F4"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0BB0D6BA"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r w:rsidRPr="001367AC">
        <w:rPr>
          <w:rFonts w:ascii="Arial,Bold" w:eastAsia="Times New Roman" w:hAnsi="Arial,Bold" w:cs="Arial,Bold"/>
          <w:b/>
          <w:bCs/>
        </w:rPr>
        <w:t>Population size</w:t>
      </w:r>
    </w:p>
    <w:p w14:paraId="1A2A620F"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p>
    <w:p w14:paraId="67008DAC"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Has the survey effort for this taxon been adequate to determine its national adult population size? If not, please provide justification for your response.</w:t>
      </w:r>
    </w:p>
    <w:p w14:paraId="1B47F07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31E14EDD"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2B9B4642"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7EE320DF"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6A71157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0F51DCF0"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5295A114"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p>
    <w:p w14:paraId="51515774"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Number of mature individuals is estimated to be in the range of:</w:t>
      </w:r>
    </w:p>
    <w:p w14:paraId="3894D927"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FF0000"/>
        </w:rPr>
      </w:pPr>
      <w:r w:rsidRPr="001367AC">
        <w:rPr>
          <w:rFonts w:ascii="Arial" w:eastAsia="Times New Roman" w:hAnsi="Arial" w:cs="Arial"/>
          <w:sz w:val="44"/>
          <w:szCs w:val="44"/>
        </w:rPr>
        <w:t>□</w:t>
      </w:r>
      <w:r w:rsidRPr="001367AC">
        <w:rPr>
          <w:rFonts w:ascii="Arial" w:eastAsia="Times New Roman" w:hAnsi="Arial" w:cs="Arial"/>
        </w:rPr>
        <w:t xml:space="preserve"> &lt;250 </w:t>
      </w:r>
      <w:r w:rsidRPr="001367AC">
        <w:rPr>
          <w:rFonts w:ascii="Arial" w:eastAsia="Times New Roman" w:hAnsi="Arial" w:cs="Arial"/>
          <w:sz w:val="44"/>
          <w:szCs w:val="44"/>
        </w:rPr>
        <w:t>□</w:t>
      </w:r>
      <w:r w:rsidRPr="001367AC">
        <w:rPr>
          <w:rFonts w:ascii="Arial" w:eastAsia="Times New Roman" w:hAnsi="Arial" w:cs="Arial"/>
        </w:rPr>
        <w:t xml:space="preserve"> 250 – 1,000 </w:t>
      </w:r>
      <w:r w:rsidRPr="001367AC">
        <w:rPr>
          <w:rFonts w:ascii="Arial" w:eastAsia="Times New Roman" w:hAnsi="Arial" w:cs="Arial"/>
          <w:sz w:val="44"/>
          <w:szCs w:val="44"/>
        </w:rPr>
        <w:t>□</w:t>
      </w:r>
      <w:r w:rsidRPr="001367AC">
        <w:rPr>
          <w:rFonts w:ascii="Arial" w:eastAsia="Times New Roman" w:hAnsi="Arial" w:cs="Arial"/>
        </w:rPr>
        <w:t xml:space="preserve"> 1,000 – 5,000</w:t>
      </w:r>
      <w:r w:rsidRPr="001367AC">
        <w:rPr>
          <w:rFonts w:ascii="Arial" w:eastAsia="Times New Roman" w:hAnsi="Arial" w:cs="Arial"/>
          <w:sz w:val="44"/>
          <w:szCs w:val="44"/>
        </w:rPr>
        <w:t xml:space="preserve"> □ </w:t>
      </w:r>
      <w:r w:rsidRPr="001367AC">
        <w:rPr>
          <w:rFonts w:ascii="Arial" w:eastAsia="Times New Roman" w:hAnsi="Arial" w:cs="Arial"/>
        </w:rPr>
        <w:t>5,000 – 10,000</w:t>
      </w:r>
      <w:r w:rsidRPr="001367AC">
        <w:rPr>
          <w:rFonts w:ascii="Arial" w:eastAsia="Times New Roman" w:hAnsi="Arial" w:cs="Arial"/>
          <w:sz w:val="44"/>
          <w:szCs w:val="44"/>
        </w:rPr>
        <w:t xml:space="preserve"> □</w:t>
      </w:r>
      <w:r w:rsidRPr="001367AC">
        <w:rPr>
          <w:rFonts w:ascii="Arial" w:eastAsia="Times New Roman" w:hAnsi="Arial" w:cs="Arial"/>
        </w:rPr>
        <w:t xml:space="preserve"> &gt;10,000</w:t>
      </w:r>
    </w:p>
    <w:p w14:paraId="415B891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6FA7A5C6" w14:textId="77777777" w:rsidR="001367AC" w:rsidRPr="001367AC" w:rsidRDefault="001367AC" w:rsidP="001367AC">
      <w:pPr>
        <w:keepNext/>
        <w:keepLines/>
        <w:autoSpaceDE w:val="0"/>
        <w:autoSpaceDN w:val="0"/>
        <w:adjustRightInd w:val="0"/>
        <w:spacing w:after="0" w:line="240" w:lineRule="auto"/>
        <w:ind w:left="357"/>
        <w:rPr>
          <w:rFonts w:ascii="Arial" w:eastAsia="Times New Roman" w:hAnsi="Arial" w:cs="Arial"/>
        </w:rPr>
      </w:pPr>
      <w:r w:rsidRPr="001367AC">
        <w:rPr>
          <w:rFonts w:ascii="Arial" w:eastAsia="Times New Roman" w:hAnsi="Arial" w:cs="Arial"/>
        </w:rPr>
        <w:lastRenderedPageBreak/>
        <w:t>Level of your confidence in this estimate:</w:t>
      </w:r>
    </w:p>
    <w:p w14:paraId="0D8F9C63" w14:textId="77777777" w:rsidR="001367AC" w:rsidRPr="001367AC" w:rsidRDefault="001367AC" w:rsidP="001367AC">
      <w:pPr>
        <w:keepNext/>
        <w:keepLines/>
        <w:autoSpaceDE w:val="0"/>
        <w:autoSpaceDN w:val="0"/>
        <w:adjustRightInd w:val="0"/>
        <w:spacing w:after="0" w:line="240" w:lineRule="auto"/>
        <w:ind w:left="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certainty/a bit of a guess/not much information to go on</w:t>
      </w:r>
    </w:p>
    <w:p w14:paraId="596F3464" w14:textId="77777777" w:rsidR="001367AC" w:rsidRPr="001367AC" w:rsidRDefault="001367AC" w:rsidP="001367AC">
      <w:pPr>
        <w:keepNext/>
        <w:keepLines/>
        <w:autoSpaceDE w:val="0"/>
        <w:autoSpaceDN w:val="0"/>
        <w:adjustRightInd w:val="0"/>
        <w:spacing w:after="0" w:line="240" w:lineRule="auto"/>
        <w:ind w:left="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1A39C389"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information suggests this range</w:t>
      </w:r>
    </w:p>
    <w:p w14:paraId="350F252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 xml:space="preserve">□ </w:t>
      </w:r>
      <w:r w:rsidRPr="001367AC">
        <w:rPr>
          <w:rFonts w:ascii="Arial" w:eastAsia="Times New Roman" w:hAnsi="Arial" w:cs="Arial"/>
        </w:rPr>
        <w:t>95–100% - high level of certainty, information indicates quantity within this range</w:t>
      </w:r>
    </w:p>
    <w:p w14:paraId="21102BF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 xml:space="preserve">□ </w:t>
      </w:r>
      <w:r w:rsidRPr="001367AC">
        <w:rPr>
          <w:rFonts w:ascii="Arial" w:eastAsia="Times New Roman" w:hAnsi="Arial" w:cs="Arial"/>
        </w:rPr>
        <w:t>99–100% - very high level of certainty, data are accurate within this range</w:t>
      </w:r>
    </w:p>
    <w:p w14:paraId="04739FCA"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62C5C1ED"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D</w:t>
      </w:r>
      <w:r w:rsidRPr="001367AC">
        <w:rPr>
          <w:rFonts w:ascii="Arial" w:eastAsia="Times New Roman" w:hAnsi="Arial" w:cs="Arial"/>
        </w:rPr>
        <w:tab/>
      </w:r>
      <w:r w:rsidRPr="001367AC">
        <w:rPr>
          <w:rFonts w:ascii="Arial" w:eastAsia="Times New Roman" w:hAnsi="Arial" w:cs="Arial"/>
          <w:b/>
        </w:rPr>
        <w:t>ARE YOU AWARE OF TRENDS IN THE OVERALL POPULATION OF THE SPECIES? (If no, skip to section E)</w:t>
      </w:r>
    </w:p>
    <w:p w14:paraId="57AD8E1E"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p>
    <w:p w14:paraId="3831F9C1"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70472752"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74BC5631" w14:textId="77777777" w:rsidR="001367AC" w:rsidRPr="001367AC" w:rsidRDefault="001367AC" w:rsidP="001367AC">
      <w:pPr>
        <w:autoSpaceDE w:val="0"/>
        <w:autoSpaceDN w:val="0"/>
        <w:adjustRightInd w:val="0"/>
        <w:spacing w:after="0" w:line="240" w:lineRule="auto"/>
        <w:rPr>
          <w:rFonts w:ascii="Arial" w:eastAsia="Times New Roman" w:hAnsi="Arial" w:cs="Arial"/>
        </w:rPr>
      </w:pPr>
      <w:r w:rsidRPr="001367AC">
        <w:rPr>
          <w:rFonts w:ascii="Arial,Bold" w:eastAsia="Times New Roman" w:hAnsi="Arial,Bold" w:cs="Arial,Bold"/>
          <w:b/>
          <w:bCs/>
        </w:rPr>
        <w:t>Evidence of total population size change</w:t>
      </w:r>
    </w:p>
    <w:p w14:paraId="78439B18"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p>
    <w:p w14:paraId="54A1ED51" w14:textId="77777777" w:rsidR="001367AC" w:rsidRPr="001367AC" w:rsidRDefault="001367AC" w:rsidP="001367AC">
      <w:pPr>
        <w:numPr>
          <w:ilvl w:val="0"/>
          <w:numId w:val="49"/>
        </w:numPr>
        <w:autoSpaceDE w:val="0"/>
        <w:autoSpaceDN w:val="0"/>
        <w:adjustRightInd w:val="0"/>
        <w:spacing w:after="0" w:line="240" w:lineRule="auto"/>
        <w:contextualSpacing/>
        <w:rPr>
          <w:rFonts w:ascii="Arial,Italic" w:eastAsia="Times New Roman" w:hAnsi="Arial,Italic" w:cs="Arial,Italic"/>
          <w:i/>
          <w:iCs/>
        </w:rPr>
      </w:pPr>
      <w:r w:rsidRPr="001367AC">
        <w:rPr>
          <w:rFonts w:ascii="Arial" w:eastAsia="Times New Roman" w:hAnsi="Arial" w:cs="Arial"/>
        </w:rPr>
        <w:t xml:space="preserve">Are you able to provide an estimate of the total population size during the early 2010s </w:t>
      </w:r>
      <w:r w:rsidRPr="001367AC">
        <w:rPr>
          <w:rFonts w:ascii="Arial,Italic" w:eastAsia="Times New Roman" w:hAnsi="Arial,Italic" w:cs="Arial,Italic"/>
          <w:i/>
          <w:iCs/>
        </w:rPr>
        <w:t>(at or soon after the start of the most recent three generation)</w:t>
      </w:r>
      <w:r w:rsidRPr="001367AC">
        <w:rPr>
          <w:rFonts w:ascii="Arial" w:eastAsia="Times New Roman" w:hAnsi="Arial" w:cs="Arial"/>
        </w:rPr>
        <w:t>? Please provide justification for your response.</w:t>
      </w:r>
    </w:p>
    <w:p w14:paraId="631A112B" w14:textId="77777777" w:rsidR="001367AC" w:rsidRPr="001367AC" w:rsidRDefault="001367AC" w:rsidP="001367AC">
      <w:pPr>
        <w:autoSpaceDE w:val="0"/>
        <w:autoSpaceDN w:val="0"/>
        <w:adjustRightInd w:val="0"/>
        <w:spacing w:after="0" w:line="240" w:lineRule="auto"/>
        <w:ind w:left="360"/>
        <w:rPr>
          <w:rFonts w:ascii="Arial,Italic" w:eastAsia="Times New Roman" w:hAnsi="Arial,Italic" w:cs="Arial,Italic"/>
          <w:i/>
          <w:iCs/>
        </w:rPr>
      </w:pPr>
    </w:p>
    <w:p w14:paraId="7A11892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0DC81BB4"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50DB7D37"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Number of mature individuals is estimated to be in the range of:</w:t>
      </w:r>
    </w:p>
    <w:p w14:paraId="0F5F82FF"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&lt;250 </w:t>
      </w:r>
      <w:r w:rsidRPr="001367AC">
        <w:rPr>
          <w:rFonts w:ascii="Arial" w:eastAsia="Times New Roman" w:hAnsi="Arial" w:cs="Arial"/>
          <w:sz w:val="44"/>
          <w:szCs w:val="44"/>
        </w:rPr>
        <w:t>□</w:t>
      </w:r>
      <w:r w:rsidRPr="001367AC">
        <w:rPr>
          <w:rFonts w:ascii="Arial" w:eastAsia="Times New Roman" w:hAnsi="Arial" w:cs="Arial"/>
        </w:rPr>
        <w:t xml:space="preserve"> 250 – 1,000 </w:t>
      </w:r>
      <w:r w:rsidRPr="001367AC">
        <w:rPr>
          <w:rFonts w:ascii="Arial" w:eastAsia="Times New Roman" w:hAnsi="Arial" w:cs="Arial"/>
          <w:sz w:val="44"/>
          <w:szCs w:val="44"/>
        </w:rPr>
        <w:t>□</w:t>
      </w:r>
      <w:r w:rsidRPr="001367AC">
        <w:rPr>
          <w:rFonts w:ascii="Arial" w:eastAsia="Times New Roman" w:hAnsi="Arial" w:cs="Arial"/>
        </w:rPr>
        <w:t xml:space="preserve"> 1,000 – 5,000</w:t>
      </w:r>
      <w:r w:rsidRPr="001367AC">
        <w:rPr>
          <w:rFonts w:ascii="Arial" w:eastAsia="Times New Roman" w:hAnsi="Arial" w:cs="Arial"/>
          <w:sz w:val="44"/>
          <w:szCs w:val="44"/>
        </w:rPr>
        <w:t xml:space="preserve"> □ </w:t>
      </w:r>
      <w:r w:rsidRPr="001367AC">
        <w:rPr>
          <w:rFonts w:ascii="Arial" w:eastAsia="Times New Roman" w:hAnsi="Arial" w:cs="Arial"/>
        </w:rPr>
        <w:t>5,000 – 10,000</w:t>
      </w:r>
      <w:r w:rsidRPr="001367AC">
        <w:rPr>
          <w:rFonts w:ascii="Arial" w:eastAsia="Times New Roman" w:hAnsi="Arial" w:cs="Arial"/>
          <w:sz w:val="44"/>
          <w:szCs w:val="44"/>
        </w:rPr>
        <w:t xml:space="preserve"> □</w:t>
      </w:r>
      <w:r w:rsidRPr="001367AC">
        <w:rPr>
          <w:rFonts w:ascii="Arial" w:eastAsia="Times New Roman" w:hAnsi="Arial" w:cs="Arial"/>
        </w:rPr>
        <w:t xml:space="preserve"> &gt;10,000</w:t>
      </w:r>
    </w:p>
    <w:p w14:paraId="5E312635"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1E93BA97"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Level of your confidence in this estimate:</w:t>
      </w:r>
    </w:p>
    <w:p w14:paraId="2469E595"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certainty/a bit of a guess/not much information to go on</w:t>
      </w:r>
    </w:p>
    <w:p w14:paraId="0D995DD9"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4FB203B4"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information suggests this range</w:t>
      </w:r>
    </w:p>
    <w:p w14:paraId="7B45013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 high level of certainty, information indicates quantity within this range</w:t>
      </w:r>
    </w:p>
    <w:p w14:paraId="214D236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99–100% - very high level of certainty, data are accurate within this range</w:t>
      </w:r>
    </w:p>
    <w:p w14:paraId="275400B5" w14:textId="77777777" w:rsidR="001367AC" w:rsidRPr="001367AC" w:rsidRDefault="001367AC" w:rsidP="001367AC">
      <w:pPr>
        <w:autoSpaceDE w:val="0"/>
        <w:autoSpaceDN w:val="0"/>
        <w:adjustRightInd w:val="0"/>
        <w:spacing w:after="0" w:line="240" w:lineRule="auto"/>
        <w:rPr>
          <w:rFonts w:ascii="Arial,Italic" w:eastAsia="Times New Roman" w:hAnsi="Arial,Italic" w:cs="Arial,Italic"/>
          <w:i/>
          <w:iCs/>
        </w:rPr>
      </w:pPr>
    </w:p>
    <w:p w14:paraId="5CABF4DF"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Are you able to comment on the extent of decline in the species’ total population size over the last approximately 9 to 12 years</w:t>
      </w:r>
      <w:r w:rsidRPr="001367AC">
        <w:rPr>
          <w:rFonts w:ascii="Arial" w:eastAsia="Times New Roman" w:hAnsi="Arial" w:cs="Arial"/>
          <w:color w:val="FF0000"/>
        </w:rPr>
        <w:t xml:space="preserve"> </w:t>
      </w:r>
      <w:r w:rsidRPr="001367AC">
        <w:rPr>
          <w:rFonts w:ascii="Arial" w:eastAsia="Times New Roman" w:hAnsi="Arial" w:cs="Arial"/>
        </w:rPr>
        <w:t>(i.e. three generations)? Please provide justification for your response.</w:t>
      </w:r>
    </w:p>
    <w:p w14:paraId="4BDDF60A"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1D34AE1C"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09081ECC"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17923B8C" w14:textId="77777777" w:rsidR="001367AC" w:rsidRPr="001367AC" w:rsidRDefault="001367AC" w:rsidP="001367AC">
      <w:pPr>
        <w:keepNext/>
        <w:keepLines/>
        <w:autoSpaceDE w:val="0"/>
        <w:autoSpaceDN w:val="0"/>
        <w:adjustRightInd w:val="0"/>
        <w:spacing w:after="0" w:line="240" w:lineRule="auto"/>
        <w:ind w:left="357"/>
        <w:rPr>
          <w:rFonts w:ascii="Arial" w:eastAsia="Times New Roman" w:hAnsi="Arial" w:cs="Arial"/>
        </w:rPr>
      </w:pPr>
      <w:r w:rsidRPr="001367AC">
        <w:rPr>
          <w:rFonts w:ascii="Arial" w:eastAsia="Times New Roman" w:hAnsi="Arial" w:cs="Arial"/>
        </w:rPr>
        <w:lastRenderedPageBreak/>
        <w:t>Decline estimated to be in the range of:</w:t>
      </w:r>
    </w:p>
    <w:p w14:paraId="60032F9E"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1–30% </w:t>
      </w:r>
      <w:r w:rsidRPr="001367AC">
        <w:rPr>
          <w:rFonts w:ascii="Arial" w:eastAsia="Times New Roman" w:hAnsi="Arial" w:cs="Arial"/>
          <w:sz w:val="44"/>
          <w:szCs w:val="44"/>
        </w:rPr>
        <w:t>□</w:t>
      </w:r>
      <w:r w:rsidRPr="001367AC">
        <w:rPr>
          <w:rFonts w:ascii="Arial" w:eastAsia="Times New Roman" w:hAnsi="Arial" w:cs="Arial"/>
        </w:rPr>
        <w:t xml:space="preserve">31–50% </w:t>
      </w:r>
      <w:r w:rsidRPr="001367AC">
        <w:rPr>
          <w:rFonts w:ascii="Arial" w:eastAsia="Times New Roman" w:hAnsi="Arial" w:cs="Arial"/>
          <w:sz w:val="44"/>
          <w:szCs w:val="44"/>
        </w:rPr>
        <w:t>□</w:t>
      </w:r>
      <w:r w:rsidRPr="001367AC">
        <w:rPr>
          <w:rFonts w:ascii="Arial" w:eastAsia="Times New Roman" w:hAnsi="Arial" w:cs="Arial"/>
        </w:rPr>
        <w:t xml:space="preserve">51–80% </w:t>
      </w:r>
      <w:r w:rsidRPr="001367AC">
        <w:rPr>
          <w:rFonts w:ascii="Arial" w:eastAsia="Times New Roman" w:hAnsi="Arial" w:cs="Arial"/>
          <w:sz w:val="44"/>
          <w:szCs w:val="44"/>
        </w:rPr>
        <w:t>□</w:t>
      </w:r>
      <w:r w:rsidRPr="001367AC">
        <w:rPr>
          <w:rFonts w:ascii="Arial" w:eastAsia="Times New Roman" w:hAnsi="Arial" w:cs="Arial"/>
        </w:rPr>
        <w:t xml:space="preserve">81–100% </w:t>
      </w:r>
      <w:r w:rsidRPr="001367AC">
        <w:rPr>
          <w:rFonts w:ascii="Arial" w:eastAsia="Times New Roman" w:hAnsi="Arial" w:cs="Arial"/>
          <w:sz w:val="44"/>
          <w:szCs w:val="44"/>
        </w:rPr>
        <w:t>□</w:t>
      </w:r>
      <w:r w:rsidRPr="001367AC">
        <w:rPr>
          <w:rFonts w:ascii="Arial" w:eastAsia="Times New Roman" w:hAnsi="Arial" w:cs="Arial"/>
        </w:rPr>
        <w:t>90–100%</w:t>
      </w:r>
    </w:p>
    <w:p w14:paraId="75469E5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313600B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Level of your confidence in this estimated decline:</w:t>
      </w:r>
    </w:p>
    <w:p w14:paraId="7FC66FD4"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 a bit of a guess/ not much information to go on</w:t>
      </w:r>
    </w:p>
    <w:p w14:paraId="7ABD01D0"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3FFB74AF"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suggests this range of decline</w:t>
      </w:r>
    </w:p>
    <w:p w14:paraId="2CB83B9C"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 high level of certainty, information indicates a decline within this range</w:t>
      </w:r>
    </w:p>
    <w:p w14:paraId="32D3A7F0"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99–100% - very high level of certainty, data are accurate within this range</w:t>
      </w:r>
    </w:p>
    <w:p w14:paraId="7CDE7AF9"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7E20AC06"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Please provide (if known) any additional evidence which shows the population is stable, increasing or declining.</w:t>
      </w:r>
    </w:p>
    <w:p w14:paraId="46744EE7"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7703BCF8"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E</w:t>
      </w:r>
      <w:r w:rsidRPr="001367AC">
        <w:rPr>
          <w:rFonts w:ascii="Arial" w:eastAsia="Times New Roman" w:hAnsi="Arial" w:cs="Arial"/>
          <w:b/>
        </w:rPr>
        <w:tab/>
        <w:t>ARE YOU AWARE OF INFORMATION ON THE TOTAL RANGE OF THE SPECIES? (If no, skip to section F)</w:t>
      </w:r>
    </w:p>
    <w:p w14:paraId="65757A1E"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p>
    <w:p w14:paraId="66DAACD5"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r w:rsidRPr="001367AC">
        <w:rPr>
          <w:rFonts w:ascii="Arial,Bold" w:eastAsia="Times New Roman" w:hAnsi="Arial,Bold" w:cs="Arial,Bold"/>
          <w:b/>
          <w:bCs/>
        </w:rPr>
        <w:t>Current Distribution/range/extent of occurrence, area of occupancy</w:t>
      </w:r>
    </w:p>
    <w:p w14:paraId="6E2562B5"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p>
    <w:p w14:paraId="2B48B935"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Does the assessment consider the entire geographic extent and national extent of the species? If not, please provide justification for your response.</w:t>
      </w:r>
    </w:p>
    <w:p w14:paraId="1FF5FF0C"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3B462C34"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Has the survey effort for this species been adequate to determine its national distribution? If not, please provide justification for your response.</w:t>
      </w:r>
    </w:p>
    <w:p w14:paraId="0E1A8D40"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2BA9993B"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Is the distribution described in the assessment accurate? If not, please provide justification for your response and provide alternate information.</w:t>
      </w:r>
    </w:p>
    <w:p w14:paraId="2468432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4EE40288"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 you agree that the way the current extent of occurrence and/or area of occupancy have been estimated is appropriate? Please provide justification for your response.</w:t>
      </w:r>
    </w:p>
    <w:p w14:paraId="1C42086E"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2C4A2274"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estimates (or if you disagree with the estimates provided, alternative estimates) of the extent of occurrence and/or area of occupancy?</w:t>
      </w:r>
    </w:p>
    <w:p w14:paraId="33188259"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4E4D71BD"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0C113E99" w14:textId="77777777" w:rsidR="001367AC" w:rsidRPr="001367AC" w:rsidRDefault="001367AC" w:rsidP="001367AC">
      <w:pPr>
        <w:autoSpaceDE w:val="0"/>
        <w:autoSpaceDN w:val="0"/>
        <w:adjustRightInd w:val="0"/>
        <w:spacing w:after="0" w:line="240" w:lineRule="auto"/>
        <w:rPr>
          <w:rFonts w:ascii="Arial" w:eastAsia="Times New Roman" w:hAnsi="Arial" w:cs="Arial"/>
          <w:sz w:val="20"/>
          <w:szCs w:val="20"/>
        </w:rPr>
      </w:pPr>
    </w:p>
    <w:p w14:paraId="0C9B2C62"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Bold" w:eastAsia="Times New Roman" w:hAnsi="Arial,Bold" w:cs="Arial,Bold"/>
          <w:b/>
          <w:bCs/>
        </w:rPr>
        <w:t xml:space="preserve">Current extent of occurrence </w:t>
      </w:r>
      <w:r w:rsidRPr="001367AC">
        <w:rPr>
          <w:rFonts w:ascii="Arial" w:eastAsia="Times New Roman" w:hAnsi="Arial" w:cs="Arial"/>
        </w:rPr>
        <w:t>is estimated to be in the range of:</w:t>
      </w:r>
    </w:p>
    <w:p w14:paraId="380252F1"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&lt;100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100 – 200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200 – 500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&gt;500 km</w:t>
      </w:r>
      <w:r w:rsidRPr="001367AC">
        <w:rPr>
          <w:rFonts w:ascii="Arial" w:eastAsia="Times New Roman" w:hAnsi="Arial" w:cs="Arial"/>
          <w:vertAlign w:val="superscript"/>
        </w:rPr>
        <w:t>2</w:t>
      </w:r>
    </w:p>
    <w:p w14:paraId="4C34A8E3"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1B3FF54B"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rPr>
        <w:lastRenderedPageBreak/>
        <w:t>Level of your confidence in this estimated extent of occurrence</w:t>
      </w:r>
    </w:p>
    <w:p w14:paraId="7FB1F624"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sz w:val="44"/>
          <w:szCs w:val="44"/>
        </w:rPr>
        <w:t xml:space="preserve">□ </w:t>
      </w:r>
      <w:r w:rsidRPr="001367AC">
        <w:rPr>
          <w:rFonts w:ascii="Arial" w:eastAsia="Times New Roman" w:hAnsi="Arial" w:cs="Arial"/>
        </w:rPr>
        <w:t>0–30% - low level of certainty/ a bit of a guess/ not much data to go on</w:t>
      </w:r>
    </w:p>
    <w:p w14:paraId="693CB03F"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584253C0"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data suggests this range of decline</w:t>
      </w:r>
    </w:p>
    <w:p w14:paraId="0393D80D"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 high level of certainty, data indicates a decline within this range</w:t>
      </w:r>
    </w:p>
    <w:p w14:paraId="59D42265"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 xml:space="preserve">□ </w:t>
      </w:r>
      <w:r w:rsidRPr="001367AC">
        <w:rPr>
          <w:rFonts w:ascii="Arial" w:eastAsia="Times New Roman" w:hAnsi="Arial" w:cs="Arial"/>
        </w:rPr>
        <w:t>99–100% - very high level of certainty, data is accurate within this range</w:t>
      </w:r>
    </w:p>
    <w:p w14:paraId="3A3854F5"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1E2013CC"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4FA435F3" w14:textId="77777777" w:rsidR="001367AC" w:rsidRPr="001367AC" w:rsidRDefault="001367AC" w:rsidP="001367AC">
      <w:pPr>
        <w:autoSpaceDE w:val="0"/>
        <w:autoSpaceDN w:val="0"/>
        <w:adjustRightInd w:val="0"/>
        <w:spacing w:after="0" w:line="240" w:lineRule="auto"/>
        <w:rPr>
          <w:rFonts w:ascii="Arial" w:eastAsia="Times New Roman" w:hAnsi="Arial" w:cs="Arial"/>
          <w:sz w:val="20"/>
          <w:szCs w:val="20"/>
        </w:rPr>
      </w:pPr>
    </w:p>
    <w:p w14:paraId="69B697FF"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Bold" w:eastAsia="Times New Roman" w:hAnsi="Arial,Bold" w:cs="Arial,Bold"/>
          <w:b/>
          <w:bCs/>
        </w:rPr>
        <w:t xml:space="preserve">Current area of occupancy </w:t>
      </w:r>
      <w:r w:rsidRPr="001367AC">
        <w:rPr>
          <w:rFonts w:ascii="Arial" w:eastAsia="Times New Roman" w:hAnsi="Arial" w:cs="Arial"/>
        </w:rPr>
        <w:t>is estimated to be in the range of:</w:t>
      </w:r>
    </w:p>
    <w:p w14:paraId="1CF200FC"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&lt;10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 – 100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100 – 500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&gt;500 km</w:t>
      </w:r>
      <w:r w:rsidRPr="001367AC">
        <w:rPr>
          <w:rFonts w:ascii="Arial" w:eastAsia="Times New Roman" w:hAnsi="Arial" w:cs="Arial"/>
          <w:vertAlign w:val="superscript"/>
        </w:rPr>
        <w:t>2</w:t>
      </w:r>
    </w:p>
    <w:p w14:paraId="0B1C73E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5D96384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Level of your confidence in this estimated extent of occurrence:</w:t>
      </w:r>
    </w:p>
    <w:p w14:paraId="66FA0F2D"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 a bit of a guess/ not much data to go on</w:t>
      </w:r>
    </w:p>
    <w:p w14:paraId="22251634"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03D18F1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data suggests this range of decline</w:t>
      </w:r>
    </w:p>
    <w:p w14:paraId="196B937E"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 high level of certainty, data indicates a decline within this range</w:t>
      </w:r>
    </w:p>
    <w:p w14:paraId="4F06015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99–100% - very high level of certainty, data is accurate within this range</w:t>
      </w:r>
    </w:p>
    <w:p w14:paraId="346E6C21" w14:textId="77777777" w:rsidR="001367AC" w:rsidRPr="001367AC" w:rsidRDefault="001367AC" w:rsidP="001367AC">
      <w:pPr>
        <w:autoSpaceDE w:val="0"/>
        <w:autoSpaceDN w:val="0"/>
        <w:adjustRightInd w:val="0"/>
        <w:spacing w:after="0" w:line="240" w:lineRule="auto"/>
        <w:ind w:left="1920" w:hanging="1560"/>
        <w:rPr>
          <w:rFonts w:ascii="Arial" w:eastAsia="Times New Roman" w:hAnsi="Arial" w:cs="Arial"/>
          <w:b/>
        </w:rPr>
      </w:pPr>
    </w:p>
    <w:p w14:paraId="0B36FBB1"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F</w:t>
      </w:r>
      <w:r w:rsidRPr="001367AC">
        <w:rPr>
          <w:rFonts w:ascii="Arial" w:eastAsia="Times New Roman" w:hAnsi="Arial" w:cs="Arial"/>
          <w:b/>
        </w:rPr>
        <w:tab/>
        <w:t>ARE YOU AWARE OF TRENDS IN THE TOTAL RANGE OF THE SPECIES? (If no, skip to section G)</w:t>
      </w:r>
    </w:p>
    <w:p w14:paraId="576276A3" w14:textId="77777777" w:rsidR="001367AC" w:rsidRPr="001367AC" w:rsidRDefault="001367AC" w:rsidP="001367AC">
      <w:pPr>
        <w:autoSpaceDE w:val="0"/>
        <w:autoSpaceDN w:val="0"/>
        <w:adjustRightInd w:val="0"/>
        <w:spacing w:after="0" w:line="240" w:lineRule="auto"/>
        <w:rPr>
          <w:rFonts w:ascii="Arial" w:eastAsia="Times New Roman" w:hAnsi="Arial" w:cs="Arial"/>
          <w:b/>
        </w:rPr>
      </w:pPr>
    </w:p>
    <w:p w14:paraId="776E3409"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r w:rsidRPr="001367AC">
        <w:rPr>
          <w:rFonts w:ascii="Arial,Bold" w:eastAsia="Times New Roman" w:hAnsi="Arial,Bold" w:cs="Arial,Bold"/>
          <w:b/>
          <w:bCs/>
        </w:rPr>
        <w:t>Past Distribution/range/extent of occurrence, area of occupancy</w:t>
      </w:r>
    </w:p>
    <w:p w14:paraId="59CF41E4"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7F1FB525"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 you consider that the way the historic distribution has been estimated is appropriate? Please provide justification for your response.</w:t>
      </w:r>
    </w:p>
    <w:p w14:paraId="7E754D2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751E46DB"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estimates (or if you disagree with the estimates provided, alternative estimates) of the former extent of occurrence and/or area of occupancy?</w:t>
      </w:r>
    </w:p>
    <w:p w14:paraId="2591307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4DFD87F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12561228"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p>
    <w:p w14:paraId="0B0352F0"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Bold" w:eastAsia="Times New Roman" w:hAnsi="Arial,Bold" w:cs="Arial,Bold"/>
          <w:b/>
          <w:bCs/>
        </w:rPr>
        <w:t xml:space="preserve">Past extent of occurrence </w:t>
      </w:r>
      <w:r w:rsidRPr="001367AC">
        <w:rPr>
          <w:rFonts w:ascii="Arial" w:eastAsia="Times New Roman" w:hAnsi="Arial" w:cs="Arial"/>
        </w:rPr>
        <w:t>is estimated to be in the range of:</w:t>
      </w:r>
    </w:p>
    <w:p w14:paraId="199182D4"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&lt;100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100 – 200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200 – 500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&gt;500 km</w:t>
      </w:r>
      <w:r w:rsidRPr="001367AC">
        <w:rPr>
          <w:rFonts w:ascii="Arial" w:eastAsia="Times New Roman" w:hAnsi="Arial" w:cs="Arial"/>
          <w:vertAlign w:val="superscript"/>
        </w:rPr>
        <w:t>2</w:t>
      </w:r>
    </w:p>
    <w:p w14:paraId="7E54B6FC"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p>
    <w:p w14:paraId="12FCD5B0"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rPr>
        <w:lastRenderedPageBreak/>
        <w:t>Level of your confidence in this estimated extent of occurrence</w:t>
      </w:r>
    </w:p>
    <w:p w14:paraId="089E8966" w14:textId="77777777" w:rsidR="001367AC" w:rsidRPr="001367AC" w:rsidRDefault="001367AC" w:rsidP="001367AC">
      <w:pPr>
        <w:keepNext/>
        <w:keepLines/>
        <w:autoSpaceDE w:val="0"/>
        <w:autoSpaceDN w:val="0"/>
        <w:adjustRightInd w:val="0"/>
        <w:spacing w:after="0" w:line="240" w:lineRule="auto"/>
        <w:ind w:firstLine="357"/>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 a bit of a guess/ not much data to go on</w:t>
      </w:r>
    </w:p>
    <w:p w14:paraId="4509B3F8"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204A077D"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data suggests this range of decline</w:t>
      </w:r>
    </w:p>
    <w:p w14:paraId="530E0A72"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 high level of certainty, data indicates a decline within this range</w:t>
      </w:r>
    </w:p>
    <w:p w14:paraId="5CB38E8E"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99–100% - very high level of certainty, data is accurate within this range</w:t>
      </w:r>
    </w:p>
    <w:p w14:paraId="6F70C0F0"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p>
    <w:p w14:paraId="53A6B1D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r w:rsidRPr="001367AC">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3D0192A5" w14:textId="77777777" w:rsidR="001367AC" w:rsidRPr="001367AC" w:rsidRDefault="001367AC" w:rsidP="001367AC">
      <w:pPr>
        <w:autoSpaceDE w:val="0"/>
        <w:autoSpaceDN w:val="0"/>
        <w:adjustRightInd w:val="0"/>
        <w:spacing w:after="0" w:line="240" w:lineRule="auto"/>
        <w:rPr>
          <w:rFonts w:ascii="Arial,Bold" w:eastAsia="Times New Roman" w:hAnsi="Arial,Bold" w:cs="Arial,Bold"/>
          <w:b/>
          <w:bCs/>
        </w:rPr>
      </w:pPr>
    </w:p>
    <w:p w14:paraId="0063A25B"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Bold" w:eastAsia="Times New Roman" w:hAnsi="Arial,Bold" w:cs="Arial,Bold"/>
          <w:b/>
          <w:bCs/>
        </w:rPr>
        <w:t xml:space="preserve">Past area of occupancy </w:t>
      </w:r>
      <w:r w:rsidRPr="001367AC">
        <w:rPr>
          <w:rFonts w:ascii="Arial" w:eastAsia="Times New Roman" w:hAnsi="Arial" w:cs="Arial"/>
        </w:rPr>
        <w:t>is estimated to be in the range of:</w:t>
      </w:r>
    </w:p>
    <w:p w14:paraId="09582B71"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&lt;10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 – 100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100 – 500 km</w:t>
      </w:r>
      <w:r w:rsidRPr="001367AC">
        <w:rPr>
          <w:rFonts w:ascii="Arial" w:eastAsia="Times New Roman" w:hAnsi="Arial" w:cs="Arial"/>
          <w:vertAlign w:val="superscript"/>
        </w:rPr>
        <w:t>2</w:t>
      </w:r>
      <w:r w:rsidRPr="001367AC">
        <w:rPr>
          <w:rFonts w:ascii="Arial" w:eastAsia="Times New Roman" w:hAnsi="Arial" w:cs="Arial"/>
        </w:rPr>
        <w:t xml:space="preserve"> </w:t>
      </w:r>
      <w:r w:rsidRPr="001367AC">
        <w:rPr>
          <w:rFonts w:ascii="Arial" w:eastAsia="Times New Roman" w:hAnsi="Arial" w:cs="Arial"/>
          <w:sz w:val="44"/>
          <w:szCs w:val="44"/>
        </w:rPr>
        <w:t>□</w:t>
      </w:r>
      <w:r w:rsidRPr="001367AC">
        <w:rPr>
          <w:rFonts w:ascii="Arial" w:eastAsia="Times New Roman" w:hAnsi="Arial" w:cs="Arial"/>
        </w:rPr>
        <w:t xml:space="preserve"> &gt;500 km</w:t>
      </w:r>
      <w:r w:rsidRPr="001367AC">
        <w:rPr>
          <w:rFonts w:ascii="Arial" w:eastAsia="Times New Roman" w:hAnsi="Arial" w:cs="Arial"/>
          <w:vertAlign w:val="superscript"/>
        </w:rPr>
        <w:t>2</w:t>
      </w:r>
    </w:p>
    <w:p w14:paraId="1687523D"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p>
    <w:p w14:paraId="606ABB40"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rPr>
        <w:t>Level of your confidence in this estimated extent of occurrence:</w:t>
      </w:r>
    </w:p>
    <w:p w14:paraId="799E73AE"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0–30% - low level of certainty/ a bit of a guess/ not much data to go on</w:t>
      </w:r>
    </w:p>
    <w:p w14:paraId="4EC8D23F"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31–50% - more than a guess, some level of supporting evidence</w:t>
      </w:r>
    </w:p>
    <w:p w14:paraId="0936946E"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51–95% - reasonably certain, data suggests this range of decline</w:t>
      </w:r>
    </w:p>
    <w:p w14:paraId="0DE8F5C3" w14:textId="77777777" w:rsidR="001367AC" w:rsidRPr="001367AC" w:rsidRDefault="001367AC" w:rsidP="001367AC">
      <w:pPr>
        <w:autoSpaceDE w:val="0"/>
        <w:autoSpaceDN w:val="0"/>
        <w:adjustRightInd w:val="0"/>
        <w:spacing w:after="0" w:line="240" w:lineRule="auto"/>
        <w:ind w:firstLine="360"/>
        <w:rPr>
          <w:rFonts w:ascii="Arial" w:eastAsia="Times New Roman" w:hAnsi="Arial" w:cs="Arial"/>
        </w:rPr>
      </w:pPr>
      <w:r w:rsidRPr="001367AC">
        <w:rPr>
          <w:rFonts w:ascii="Arial" w:eastAsia="Times New Roman" w:hAnsi="Arial" w:cs="Arial"/>
          <w:sz w:val="44"/>
          <w:szCs w:val="44"/>
        </w:rPr>
        <w:t>□</w:t>
      </w:r>
      <w:r w:rsidRPr="001367AC">
        <w:rPr>
          <w:rFonts w:ascii="Arial" w:eastAsia="Times New Roman" w:hAnsi="Arial" w:cs="Arial"/>
        </w:rPr>
        <w:t xml:space="preserve"> 95–100% -high level of certainty, data indicates a decline within this range</w:t>
      </w:r>
    </w:p>
    <w:p w14:paraId="3D28FD5A" w14:textId="77777777" w:rsidR="001367AC" w:rsidRPr="001367AC" w:rsidRDefault="001367AC" w:rsidP="001367AC">
      <w:pPr>
        <w:spacing w:after="0" w:line="240" w:lineRule="auto"/>
        <w:ind w:firstLine="360"/>
        <w:rPr>
          <w:rFonts w:ascii="Times New Roman" w:eastAsia="Times New Roman" w:hAnsi="Times New Roman" w:cs="Times New Roman"/>
        </w:rPr>
      </w:pPr>
      <w:r w:rsidRPr="001367AC">
        <w:rPr>
          <w:rFonts w:ascii="Arial" w:eastAsia="Times New Roman" w:hAnsi="Arial" w:cs="Arial"/>
          <w:sz w:val="44"/>
          <w:szCs w:val="44"/>
        </w:rPr>
        <w:t>□</w:t>
      </w:r>
      <w:r w:rsidRPr="001367AC">
        <w:rPr>
          <w:rFonts w:ascii="Arial" w:eastAsia="Times New Roman" w:hAnsi="Arial" w:cs="Arial"/>
        </w:rPr>
        <w:t xml:space="preserve"> 99–100% - very high level of certainty, data is accurate within this range</w:t>
      </w:r>
    </w:p>
    <w:p w14:paraId="688C326B"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65773312"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28EF3193"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1367AC">
        <w:rPr>
          <w:rFonts w:ascii="Arial" w:eastAsia="Times New Roman" w:hAnsi="Arial" w:cs="Arial"/>
          <w:b/>
        </w:rPr>
        <w:t>PART 2 – INFORMATION FOR CONSERVATION ADVICE ON THREATS AND CONSERVATION ACTIONS</w:t>
      </w:r>
    </w:p>
    <w:p w14:paraId="7B4DADCA"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E1112F8"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2011A636" w14:textId="77777777" w:rsidR="001367AC" w:rsidRPr="001367AC" w:rsidRDefault="001367AC" w:rsidP="001367AC">
      <w:pPr>
        <w:autoSpaceDE w:val="0"/>
        <w:autoSpaceDN w:val="0"/>
        <w:adjustRightInd w:val="0"/>
        <w:spacing w:after="0" w:line="240" w:lineRule="auto"/>
        <w:ind w:left="1560" w:hanging="1560"/>
        <w:rPr>
          <w:rFonts w:ascii="Arial" w:eastAsia="Times New Roman" w:hAnsi="Arial" w:cs="Arial"/>
          <w:b/>
        </w:rPr>
      </w:pPr>
      <w:r w:rsidRPr="001367AC">
        <w:rPr>
          <w:rFonts w:ascii="Arial,Bold" w:eastAsia="Times New Roman" w:hAnsi="Arial,Bold" w:cs="Arial,Bold"/>
          <w:b/>
          <w:bCs/>
          <w:u w:val="single"/>
        </w:rPr>
        <w:t>SECTION G</w:t>
      </w:r>
      <w:r w:rsidRPr="001367AC">
        <w:rPr>
          <w:rFonts w:ascii="Arial,Bold" w:eastAsia="Times New Roman" w:hAnsi="Arial,Bold" w:cs="Arial,Bold"/>
          <w:b/>
          <w:bCs/>
        </w:rPr>
        <w:tab/>
        <w:t xml:space="preserve">DO YOU HAVE INFORMATION ON THREATS TO THE SURVIVAL OF THE SPECIES? </w:t>
      </w:r>
      <w:r w:rsidRPr="001367AC">
        <w:rPr>
          <w:rFonts w:ascii="Arial" w:eastAsia="Times New Roman" w:hAnsi="Arial" w:cs="Arial"/>
          <w:b/>
        </w:rPr>
        <w:t>(If no, skip to section H)</w:t>
      </w:r>
    </w:p>
    <w:p w14:paraId="602231AB" w14:textId="77777777" w:rsidR="001367AC" w:rsidRPr="001367AC" w:rsidRDefault="001367AC" w:rsidP="001367AC">
      <w:pPr>
        <w:autoSpaceDE w:val="0"/>
        <w:autoSpaceDN w:val="0"/>
        <w:adjustRightInd w:val="0"/>
        <w:spacing w:after="0" w:line="240" w:lineRule="auto"/>
        <w:ind w:left="1560" w:hanging="1560"/>
        <w:rPr>
          <w:rFonts w:ascii="Arial,Bold" w:eastAsia="Times New Roman" w:hAnsi="Arial,Bold" w:cs="Arial,Bold"/>
          <w:b/>
          <w:bCs/>
        </w:rPr>
      </w:pPr>
    </w:p>
    <w:p w14:paraId="1AD854F9"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Do you consider that all major threats have been identified and described adequately?</w:t>
      </w:r>
    </w:p>
    <w:p w14:paraId="7840A4DA"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63013B93"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To what degree are the identified threats likely to impact on the species in the future?</w:t>
      </w:r>
    </w:p>
    <w:p w14:paraId="41576453"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50B08989"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Are the threats impacting on different populations equally, or do the threats vary across different populations?</w:t>
      </w:r>
    </w:p>
    <w:p w14:paraId="1F992E4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52903327"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additional or alternative information on past, current or potential threats that may adversely affect the species at any stage of its life cycle?</w:t>
      </w:r>
    </w:p>
    <w:p w14:paraId="01073A36"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0D50D155"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provide supporting data/justification or other information for your responses to these questions about threats?</w:t>
      </w:r>
    </w:p>
    <w:p w14:paraId="707B67B1" w14:textId="77777777" w:rsidR="001367AC" w:rsidRPr="001367AC" w:rsidRDefault="001367AC" w:rsidP="001367AC">
      <w:pPr>
        <w:autoSpaceDE w:val="0"/>
        <w:autoSpaceDN w:val="0"/>
        <w:adjustRightInd w:val="0"/>
        <w:spacing w:after="0" w:line="240" w:lineRule="auto"/>
        <w:ind w:left="1560" w:hanging="1560"/>
        <w:rPr>
          <w:rFonts w:ascii="Arial,Bold" w:eastAsia="Times New Roman" w:hAnsi="Arial,Bold" w:cs="Arial,Bold"/>
          <w:b/>
          <w:bCs/>
        </w:rPr>
      </w:pPr>
    </w:p>
    <w:p w14:paraId="4945F762" w14:textId="77777777" w:rsidR="001367AC" w:rsidRPr="001367AC" w:rsidRDefault="001367AC" w:rsidP="001367AC">
      <w:pPr>
        <w:keepNext/>
        <w:keepLines/>
        <w:autoSpaceDE w:val="0"/>
        <w:autoSpaceDN w:val="0"/>
        <w:adjustRightInd w:val="0"/>
        <w:spacing w:after="0" w:line="240" w:lineRule="auto"/>
        <w:ind w:left="1559" w:hanging="1559"/>
        <w:rPr>
          <w:rFonts w:ascii="Arial" w:eastAsia="Times New Roman" w:hAnsi="Arial" w:cs="Arial"/>
          <w:b/>
        </w:rPr>
      </w:pPr>
      <w:r w:rsidRPr="001367AC">
        <w:rPr>
          <w:rFonts w:ascii="Arial,Bold" w:eastAsia="Times New Roman" w:hAnsi="Arial,Bold" w:cs="Arial,Bold"/>
          <w:b/>
          <w:bCs/>
          <w:u w:val="single"/>
        </w:rPr>
        <w:t>SECTION H</w:t>
      </w:r>
      <w:r w:rsidRPr="001367AC">
        <w:rPr>
          <w:rFonts w:ascii="Arial,Bold" w:eastAsia="Times New Roman" w:hAnsi="Arial,Bold" w:cs="Arial,Bold"/>
          <w:b/>
          <w:bCs/>
        </w:rPr>
        <w:t xml:space="preserve"> </w:t>
      </w:r>
      <w:r w:rsidRPr="001367AC">
        <w:rPr>
          <w:rFonts w:ascii="Arial,Bold" w:eastAsia="Times New Roman" w:hAnsi="Arial,Bold" w:cs="Arial,Bold"/>
          <w:b/>
          <w:bCs/>
        </w:rPr>
        <w:tab/>
        <w:t xml:space="preserve">DO YOU HAVE INFORMATION ON CURRENT OR FUTURE MANAGEMENT FOR THE RECOVERY OF THE SPECIES? </w:t>
      </w:r>
      <w:r w:rsidRPr="001367AC">
        <w:rPr>
          <w:rFonts w:ascii="Arial" w:eastAsia="Times New Roman" w:hAnsi="Arial" w:cs="Arial"/>
          <w:b/>
        </w:rPr>
        <w:t>(If no, skip to section I)</w:t>
      </w:r>
    </w:p>
    <w:p w14:paraId="1C30596C" w14:textId="77777777" w:rsidR="001367AC" w:rsidRPr="001367AC" w:rsidRDefault="001367AC" w:rsidP="001367AC">
      <w:pPr>
        <w:autoSpaceDE w:val="0"/>
        <w:autoSpaceDN w:val="0"/>
        <w:adjustRightInd w:val="0"/>
        <w:spacing w:after="0" w:line="240" w:lineRule="auto"/>
        <w:ind w:left="1560" w:hanging="1560"/>
        <w:rPr>
          <w:rFonts w:ascii="Arial,Bold" w:eastAsia="Times New Roman" w:hAnsi="Arial,Bold" w:cs="Arial,Bold"/>
          <w:b/>
          <w:bCs/>
        </w:rPr>
      </w:pPr>
    </w:p>
    <w:p w14:paraId="05E35084"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What planning, management and recovery actions are currently in place supporting protection and recovery of the species? To what extent have they been effective?</w:t>
      </w:r>
    </w:p>
    <w:p w14:paraId="7C9487F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69319294"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Can you recommend any additional or alternative specific threat abatement or conservation actions that would aid the protection and recovery of the species?</w:t>
      </w:r>
    </w:p>
    <w:p w14:paraId="2DD13546" w14:textId="77777777" w:rsidR="001367AC" w:rsidRPr="001367AC" w:rsidRDefault="001367AC" w:rsidP="001367AC">
      <w:pPr>
        <w:autoSpaceDE w:val="0"/>
        <w:autoSpaceDN w:val="0"/>
        <w:adjustRightInd w:val="0"/>
        <w:spacing w:after="0" w:line="240" w:lineRule="auto"/>
        <w:ind w:left="360"/>
        <w:rPr>
          <w:rFonts w:ascii="Arial" w:eastAsia="Times New Roman" w:hAnsi="Arial" w:cs="Arial"/>
        </w:rPr>
      </w:pPr>
    </w:p>
    <w:p w14:paraId="4DF57B6C"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rPr>
      </w:pPr>
      <w:r w:rsidRPr="001367AC">
        <w:rPr>
          <w:rFonts w:ascii="Arial" w:eastAsia="Times New Roman" w:hAnsi="Arial" w:cs="Arial"/>
        </w:rPr>
        <w:t>Would you recommend translocation (outside of the species’ historic range) as a viable option as a conservation actions for this species?</w:t>
      </w:r>
    </w:p>
    <w:p w14:paraId="5D8CB287"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79A9CC24" w14:textId="77777777" w:rsidR="001367AC" w:rsidRPr="001367AC" w:rsidRDefault="001367AC" w:rsidP="001367AC">
      <w:pPr>
        <w:keepNext/>
        <w:autoSpaceDE w:val="0"/>
        <w:autoSpaceDN w:val="0"/>
        <w:adjustRightInd w:val="0"/>
        <w:spacing w:after="0" w:line="240" w:lineRule="auto"/>
        <w:ind w:left="1560" w:hanging="1560"/>
        <w:rPr>
          <w:rFonts w:ascii="Arial" w:eastAsia="Times New Roman" w:hAnsi="Arial" w:cs="Arial"/>
          <w:b/>
        </w:rPr>
      </w:pPr>
      <w:r w:rsidRPr="001367AC">
        <w:rPr>
          <w:rFonts w:ascii="Arial" w:eastAsia="Times New Roman" w:hAnsi="Arial" w:cs="Arial"/>
          <w:b/>
          <w:u w:val="single"/>
        </w:rPr>
        <w:t>SECTION I</w:t>
      </w:r>
      <w:r w:rsidRPr="001367AC">
        <w:rPr>
          <w:rFonts w:ascii="Arial" w:eastAsia="Times New Roman" w:hAnsi="Arial" w:cs="Arial"/>
          <w:b/>
        </w:rPr>
        <w:t xml:space="preserve"> </w:t>
      </w:r>
      <w:r w:rsidRPr="001367AC">
        <w:rPr>
          <w:rFonts w:ascii="Arial" w:eastAsia="Times New Roman" w:hAnsi="Arial" w:cs="Arial"/>
          <w:b/>
        </w:rPr>
        <w:tab/>
        <w:t>DO YOU HAVE INFORMATION ON STAKEHOLDERS IN THE RECOVERY OF THE SPECIES?</w:t>
      </w:r>
    </w:p>
    <w:p w14:paraId="02097EE3" w14:textId="77777777" w:rsidR="001367AC" w:rsidRPr="001367AC" w:rsidRDefault="001367AC" w:rsidP="001367AC">
      <w:pPr>
        <w:keepNext/>
        <w:autoSpaceDE w:val="0"/>
        <w:autoSpaceDN w:val="0"/>
        <w:adjustRightInd w:val="0"/>
        <w:spacing w:after="0" w:line="240" w:lineRule="auto"/>
        <w:ind w:left="1560" w:hanging="1560"/>
        <w:rPr>
          <w:rFonts w:ascii="Arial" w:eastAsia="Times New Roman" w:hAnsi="Arial" w:cs="Arial"/>
          <w:b/>
        </w:rPr>
      </w:pPr>
    </w:p>
    <w:p w14:paraId="41557D0B"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07AAD9C8"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000000"/>
        </w:rPr>
      </w:pPr>
    </w:p>
    <w:p w14:paraId="40717C69"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color w:val="000000"/>
        </w:rPr>
        <w:t>Are you aware of any cultural or social importance or use that the species has?</w:t>
      </w:r>
    </w:p>
    <w:p w14:paraId="5CBEAF2B"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000000"/>
        </w:rPr>
      </w:pPr>
    </w:p>
    <w:p w14:paraId="1A52FB76"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rPr>
        <w:t>What individuals or organisations are currently, or potentially could be, involved in management and recovery of the species?</w:t>
      </w:r>
    </w:p>
    <w:p w14:paraId="7C85947D"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000000"/>
        </w:rPr>
      </w:pPr>
    </w:p>
    <w:p w14:paraId="2B9E6936"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color w:val="000000"/>
        </w:rPr>
        <w:t xml:space="preserve">How aware of this species are land managers where the species is found? </w:t>
      </w:r>
    </w:p>
    <w:p w14:paraId="7737025F"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000000"/>
        </w:rPr>
      </w:pPr>
    </w:p>
    <w:p w14:paraId="1462FAD7" w14:textId="77777777" w:rsidR="001367AC" w:rsidRPr="001367AC"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rPr>
        <w:t>What level of awareness is there with individuals or organisations around the issues affecting the species?</w:t>
      </w:r>
    </w:p>
    <w:p w14:paraId="343DB531" w14:textId="77777777" w:rsidR="001367AC" w:rsidRPr="001367AC" w:rsidRDefault="001367AC" w:rsidP="001367AC">
      <w:pPr>
        <w:autoSpaceDE w:val="0"/>
        <w:autoSpaceDN w:val="0"/>
        <w:adjustRightInd w:val="0"/>
        <w:spacing w:after="0" w:line="240" w:lineRule="auto"/>
        <w:ind w:left="360"/>
        <w:rPr>
          <w:rFonts w:ascii="Arial" w:eastAsia="Times New Roman" w:hAnsi="Arial" w:cs="Arial"/>
          <w:color w:val="000000"/>
        </w:rPr>
      </w:pPr>
    </w:p>
    <w:p w14:paraId="3E5CDD49" w14:textId="77777777" w:rsidR="001367AC" w:rsidRPr="001367AC" w:rsidRDefault="001367AC" w:rsidP="001367AC">
      <w:pPr>
        <w:numPr>
          <w:ilvl w:val="1"/>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color w:val="000000"/>
        </w:rPr>
        <w:t>Where there is awareness, what are these interests of these individuals/organisations?</w:t>
      </w:r>
    </w:p>
    <w:p w14:paraId="0BA2141D" w14:textId="77777777" w:rsidR="001367AC" w:rsidRPr="001367AC" w:rsidRDefault="001367AC" w:rsidP="001367AC">
      <w:pPr>
        <w:autoSpaceDE w:val="0"/>
        <w:autoSpaceDN w:val="0"/>
        <w:adjustRightInd w:val="0"/>
        <w:spacing w:after="0" w:line="240" w:lineRule="auto"/>
        <w:ind w:left="1080"/>
        <w:rPr>
          <w:rFonts w:ascii="Arial" w:eastAsia="Times New Roman" w:hAnsi="Arial" w:cs="Arial"/>
          <w:color w:val="000000"/>
        </w:rPr>
      </w:pPr>
    </w:p>
    <w:p w14:paraId="63EA40CC" w14:textId="77777777" w:rsidR="001367AC" w:rsidRPr="001367AC" w:rsidRDefault="001367AC" w:rsidP="001367AC">
      <w:pPr>
        <w:numPr>
          <w:ilvl w:val="1"/>
          <w:numId w:val="49"/>
        </w:numPr>
        <w:autoSpaceDE w:val="0"/>
        <w:autoSpaceDN w:val="0"/>
        <w:adjustRightInd w:val="0"/>
        <w:spacing w:after="0" w:line="240" w:lineRule="auto"/>
        <w:contextualSpacing/>
        <w:rPr>
          <w:rFonts w:ascii="Arial" w:eastAsia="Times New Roman" w:hAnsi="Arial" w:cs="Arial"/>
          <w:color w:val="000000"/>
        </w:rPr>
      </w:pPr>
      <w:r w:rsidRPr="001367AC">
        <w:rPr>
          <w:rFonts w:ascii="Arial" w:eastAsia="Times New Roman" w:hAnsi="Arial" w:cs="Arial"/>
          <w:color w:val="000000"/>
        </w:rPr>
        <w:t>Are there populations or areas of habitat that are particularly important to the community?</w:t>
      </w:r>
    </w:p>
    <w:p w14:paraId="2CC4CF04" w14:textId="77777777" w:rsidR="001367AC" w:rsidRPr="001367AC" w:rsidRDefault="001367AC" w:rsidP="001367AC">
      <w:pPr>
        <w:autoSpaceDE w:val="0"/>
        <w:autoSpaceDN w:val="0"/>
        <w:adjustRightInd w:val="0"/>
        <w:spacing w:after="0" w:line="240" w:lineRule="auto"/>
        <w:rPr>
          <w:rFonts w:ascii="Times New Roman" w:eastAsia="Times New Roman" w:hAnsi="Times New Roman" w:cs="Times New Roman"/>
          <w:sz w:val="20"/>
          <w:szCs w:val="20"/>
        </w:rPr>
      </w:pPr>
    </w:p>
    <w:p w14:paraId="15469E6D"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51388A7F"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1367AC">
        <w:rPr>
          <w:rFonts w:ascii="Arial" w:eastAsia="Times New Roman" w:hAnsi="Arial" w:cs="Arial"/>
          <w:b/>
        </w:rPr>
        <w:t>PART 3 – ANY OTHER INFORMATION</w:t>
      </w:r>
    </w:p>
    <w:p w14:paraId="01260E3F" w14:textId="77777777" w:rsidR="001367AC" w:rsidRPr="001367AC" w:rsidRDefault="001367AC" w:rsidP="001367A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2BFD2DC7" w14:textId="77777777" w:rsidR="001367AC" w:rsidRPr="001367AC" w:rsidRDefault="001367AC" w:rsidP="001367AC">
      <w:pPr>
        <w:autoSpaceDE w:val="0"/>
        <w:autoSpaceDN w:val="0"/>
        <w:adjustRightInd w:val="0"/>
        <w:spacing w:after="0" w:line="240" w:lineRule="auto"/>
        <w:rPr>
          <w:rFonts w:ascii="Arial" w:eastAsia="Times New Roman" w:hAnsi="Arial" w:cs="Arial"/>
        </w:rPr>
      </w:pPr>
    </w:p>
    <w:p w14:paraId="33FFAE93" w14:textId="72D91F42" w:rsidR="002D4C84" w:rsidRDefault="001367AC" w:rsidP="001367AC">
      <w:pPr>
        <w:numPr>
          <w:ilvl w:val="0"/>
          <w:numId w:val="49"/>
        </w:numPr>
        <w:autoSpaceDE w:val="0"/>
        <w:autoSpaceDN w:val="0"/>
        <w:adjustRightInd w:val="0"/>
        <w:spacing w:after="0" w:line="240" w:lineRule="auto"/>
        <w:contextualSpacing/>
        <w:rPr>
          <w:rFonts w:ascii="Arial" w:eastAsia="Times New Roman" w:hAnsi="Arial" w:cs="Arial"/>
          <w:color w:val="000000"/>
        </w:rPr>
        <w:sectPr w:rsidR="002D4C84" w:rsidSect="005208A6">
          <w:headerReference w:type="even" r:id="rId18"/>
          <w:headerReference w:type="default" r:id="rId19"/>
          <w:footerReference w:type="default" r:id="rId20"/>
          <w:headerReference w:type="first" r:id="rId21"/>
          <w:footerReference w:type="first" r:id="rId22"/>
          <w:pgSz w:w="11906" w:h="16838"/>
          <w:pgMar w:top="1418" w:right="1418" w:bottom="1418" w:left="1418" w:header="567" w:footer="284" w:gutter="0"/>
          <w:cols w:space="708"/>
          <w:titlePg/>
          <w:docGrid w:linePitch="360"/>
        </w:sectPr>
      </w:pPr>
      <w:r w:rsidRPr="001367AC">
        <w:rPr>
          <w:rFonts w:ascii="Arial" w:eastAsia="Times New Roman" w:hAnsi="Arial" w:cs="Arial"/>
          <w:color w:val="000000"/>
        </w:rPr>
        <w:t>Do you have comments on any other matters relevant to the assessment of this species</w:t>
      </w:r>
    </w:p>
    <w:p w14:paraId="4F3C9D20" w14:textId="1AAB2D90" w:rsidR="001367AC" w:rsidRPr="001367AC" w:rsidRDefault="001367AC" w:rsidP="002D4C84">
      <w:pPr>
        <w:autoSpaceDE w:val="0"/>
        <w:autoSpaceDN w:val="0"/>
        <w:adjustRightInd w:val="0"/>
        <w:spacing w:after="0" w:line="240" w:lineRule="auto"/>
        <w:contextualSpacing/>
        <w:rPr>
          <w:rFonts w:ascii="Arial" w:eastAsia="Times New Roman" w:hAnsi="Arial" w:cs="Arial"/>
          <w:color w:val="000000"/>
        </w:rPr>
      </w:pPr>
    </w:p>
    <w:p w14:paraId="25983C0C" w14:textId="3B49BB75" w:rsidR="009D41D2" w:rsidRDefault="00460C44" w:rsidP="009D41D2">
      <w:pPr>
        <w:pStyle w:val="DisseminationLimitingMarker"/>
      </w:pPr>
      <w:r>
        <w:t xml:space="preserve">Conservation </w:t>
      </w:r>
      <w:r w:rsidR="002319AB">
        <w:t>A</w:t>
      </w:r>
      <w:r>
        <w:t>dvic</w:t>
      </w:r>
      <w:r w:rsidR="007C5B94">
        <w:t>e</w:t>
      </w:r>
      <w:r>
        <w:t xml:space="preserve"> for </w:t>
      </w:r>
      <w:r w:rsidR="00B16806">
        <w:br/>
      </w:r>
      <w:r w:rsidR="002A32B3" w:rsidRPr="009459D4">
        <w:rPr>
          <w:rStyle w:val="Emphasis"/>
        </w:rPr>
        <w:t xml:space="preserve">Galaxias </w:t>
      </w:r>
      <w:proofErr w:type="spellStart"/>
      <w:r w:rsidR="002A32B3" w:rsidRPr="009459D4">
        <w:rPr>
          <w:rStyle w:val="Emphasis"/>
        </w:rPr>
        <w:t>gunaikurnai</w:t>
      </w:r>
      <w:proofErr w:type="spellEnd"/>
      <w:r w:rsidR="002A32B3" w:rsidRPr="009459D4">
        <w:rPr>
          <w:rStyle w:val="Emphasis"/>
        </w:rPr>
        <w:t xml:space="preserve"> </w:t>
      </w:r>
      <w:r w:rsidR="002A32B3" w:rsidRPr="002B01EE">
        <w:t>(</w:t>
      </w:r>
      <w:r w:rsidR="002A32B3">
        <w:t>Shaw Galaxias</w:t>
      </w:r>
      <w:r w:rsidR="002A32B3" w:rsidRPr="002B01EE">
        <w:t>)</w:t>
      </w:r>
    </w:p>
    <w:p w14:paraId="5C447139" w14:textId="77777777" w:rsidR="005B3D88" w:rsidRPr="005B3D88" w:rsidRDefault="005B3D88" w:rsidP="005B3D88">
      <w:pPr>
        <w:pStyle w:val="Header"/>
      </w:pPr>
    </w:p>
    <w:p w14:paraId="695B7D56" w14:textId="77777777" w:rsidR="00A7798C" w:rsidRPr="00A7798C" w:rsidRDefault="00F22A63" w:rsidP="00B038DF">
      <w:r>
        <w:rPr>
          <w:noProof/>
        </w:rPr>
        <mc:AlternateContent>
          <mc:Choice Requires="wps">
            <w:drawing>
              <wp:anchor distT="45720" distB="45720" distL="114300" distR="114300" simplePos="0" relativeHeight="251660288" behindDoc="0" locked="0" layoutInCell="1" allowOverlap="1" wp14:anchorId="2721651F" wp14:editId="47311FC4">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491271" w14:textId="77777777" w:rsidR="009C2868" w:rsidRDefault="009C2868"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A556506" w14:textId="77777777" w:rsidR="009C2868" w:rsidRPr="00683895" w:rsidRDefault="009C2868" w:rsidP="00683895"/>
                          <w:p w14:paraId="49116747" w14:textId="77777777" w:rsidR="009C2868" w:rsidRDefault="009C2868"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3BB3EF4D" w14:textId="6A4A8A47" w:rsidR="009C2868" w:rsidRPr="00B038DF" w:rsidRDefault="009C2868"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00F03504" w14:textId="77777777" w:rsidR="009C2868" w:rsidRDefault="009C2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1651F"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6C491271" w14:textId="77777777" w:rsidR="009C2868" w:rsidRDefault="009C2868"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4A556506" w14:textId="77777777" w:rsidR="009C2868" w:rsidRPr="00683895" w:rsidRDefault="009C2868" w:rsidP="00683895"/>
                    <w:p w14:paraId="49116747" w14:textId="77777777" w:rsidR="009C2868" w:rsidRDefault="009C2868"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3BB3EF4D" w14:textId="6A4A8A47" w:rsidR="009C2868" w:rsidRPr="00B038DF" w:rsidRDefault="009C2868"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00F03504" w14:textId="77777777" w:rsidR="009C2868" w:rsidRDefault="009C2868"/>
                  </w:txbxContent>
                </v:textbox>
                <w10:wrap type="square"/>
              </v:shape>
            </w:pict>
          </mc:Fallback>
        </mc:AlternateContent>
      </w:r>
    </w:p>
    <w:p w14:paraId="75E43BF5" w14:textId="77777777" w:rsidR="00A7798C" w:rsidRDefault="00A7798C" w:rsidP="00A7798C"/>
    <w:p w14:paraId="4FDD1F89" w14:textId="77777777" w:rsidR="00A7798C" w:rsidRDefault="00A7798C" w:rsidP="00A7798C"/>
    <w:p w14:paraId="710FBC95" w14:textId="77777777" w:rsidR="00A7798C" w:rsidRDefault="00A7798C" w:rsidP="00A7798C"/>
    <w:p w14:paraId="03C29CF7" w14:textId="77777777" w:rsidR="00A7798C" w:rsidRPr="00A7798C" w:rsidRDefault="00A7798C" w:rsidP="00B038DF"/>
    <w:p w14:paraId="5C0C5485" w14:textId="77777777" w:rsidR="00A14BC6" w:rsidRDefault="00A14BC6" w:rsidP="00E707AE">
      <w:pPr>
        <w:pStyle w:val="Author"/>
      </w:pPr>
    </w:p>
    <w:p w14:paraId="60135346" w14:textId="77777777" w:rsidR="00A14BC6" w:rsidRDefault="00A14BC6" w:rsidP="00E707AE">
      <w:pPr>
        <w:pStyle w:val="Author"/>
      </w:pPr>
    </w:p>
    <w:p w14:paraId="606E7FEA" w14:textId="77777777" w:rsidR="00A14BC6" w:rsidRDefault="00A14BC6" w:rsidP="00E707AE">
      <w:pPr>
        <w:pStyle w:val="Author"/>
      </w:pPr>
    </w:p>
    <w:p w14:paraId="0A2E2BE6" w14:textId="77777777" w:rsidR="004B38BC" w:rsidRDefault="004B38BC" w:rsidP="00E707AE">
      <w:pPr>
        <w:pStyle w:val="Author"/>
      </w:pPr>
    </w:p>
    <w:p w14:paraId="2856BBA5" w14:textId="77777777" w:rsidR="004B38BC" w:rsidRDefault="004B38BC" w:rsidP="00E707AE">
      <w:pPr>
        <w:pStyle w:val="Author"/>
      </w:pPr>
    </w:p>
    <w:p w14:paraId="06D6F063" w14:textId="6DEDE946"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Pr="00ED58A8">
        <w:t>species. It provide</w:t>
      </w:r>
      <w:r w:rsidRPr="009D41D2">
        <w:t>s a foundation for conservation action and further planning.</w:t>
      </w:r>
    </w:p>
    <w:p w14:paraId="6E38C931" w14:textId="0243CE4C" w:rsidR="000A6133" w:rsidRPr="000A6133" w:rsidRDefault="00F3757F" w:rsidP="00502B1C">
      <w:pPr>
        <w:pStyle w:val="FigureTableNoteSource"/>
        <w:jc w:val="center"/>
      </w:pPr>
      <w:bookmarkStart w:id="2" w:name="_Hlk46319602"/>
      <w:r>
        <w:rPr>
          <w:noProof/>
        </w:rPr>
        <w:drawing>
          <wp:inline distT="0" distB="0" distL="0" distR="0" wp14:anchorId="7A911A5D" wp14:editId="2BAD4F08">
            <wp:extent cx="5737472" cy="29819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4862"/>
                    <a:stretch/>
                  </pic:blipFill>
                  <pic:spPr bwMode="auto">
                    <a:xfrm>
                      <a:off x="0" y="0"/>
                      <a:ext cx="5737860" cy="2982162"/>
                    </a:xfrm>
                    <a:prstGeom prst="rect">
                      <a:avLst/>
                    </a:prstGeom>
                    <a:noFill/>
                    <a:ln>
                      <a:noFill/>
                    </a:ln>
                    <a:extLst>
                      <a:ext uri="{53640926-AAD7-44D8-BBD7-CCE9431645EC}">
                        <a14:shadowObscured xmlns:a14="http://schemas.microsoft.com/office/drawing/2010/main"/>
                      </a:ext>
                    </a:extLst>
                  </pic:spPr>
                </pic:pic>
              </a:graphicData>
            </a:graphic>
          </wp:inline>
        </w:drawing>
      </w:r>
      <w:r w:rsidR="00502B1C" w:rsidRPr="00502B1C">
        <w:rPr>
          <w:i/>
          <w:iCs/>
        </w:rPr>
        <w:t xml:space="preserve"> Galaxias </w:t>
      </w:r>
      <w:proofErr w:type="spellStart"/>
      <w:r w:rsidR="00502B1C" w:rsidRPr="00502B1C">
        <w:rPr>
          <w:i/>
          <w:iCs/>
        </w:rPr>
        <w:t>gunaikurnai</w:t>
      </w:r>
      <w:proofErr w:type="spellEnd"/>
      <w:r w:rsidR="00502B1C" w:rsidRPr="00502B1C">
        <w:rPr>
          <w:i/>
          <w:iCs/>
        </w:rPr>
        <w:t xml:space="preserve"> </w:t>
      </w:r>
      <w:r w:rsidR="00502B1C" w:rsidRPr="00502B1C">
        <w:t xml:space="preserve">(Shaw Galaxias) © Copyright, </w:t>
      </w:r>
      <w:proofErr w:type="spellStart"/>
      <w:r w:rsidR="003B4F80">
        <w:t>Tarmo</w:t>
      </w:r>
      <w:proofErr w:type="spellEnd"/>
      <w:r w:rsidR="003B4F80">
        <w:t>. A</w:t>
      </w:r>
      <w:r w:rsidR="00502B1C" w:rsidRPr="00502B1C">
        <w:t xml:space="preserve">. </w:t>
      </w:r>
      <w:proofErr w:type="spellStart"/>
      <w:r w:rsidR="003B4F80">
        <w:t>Raadik</w:t>
      </w:r>
      <w:proofErr w:type="spellEnd"/>
      <w:r w:rsidR="00502B1C" w:rsidRPr="00502B1C">
        <w:t xml:space="preserve"> </w:t>
      </w:r>
    </w:p>
    <w:bookmarkEnd w:id="2"/>
    <w:p w14:paraId="3EB3CEBA" w14:textId="77777777" w:rsidR="00502B1C" w:rsidRDefault="00502B1C">
      <w:pPr>
        <w:spacing w:after="0" w:line="240" w:lineRule="auto"/>
        <w:rPr>
          <w:rFonts w:ascii="Calibri" w:eastAsiaTheme="minorEastAsia" w:hAnsi="Calibri"/>
          <w:bCs/>
          <w:color w:val="000000"/>
          <w:sz w:val="36"/>
          <w:szCs w:val="28"/>
          <w:lang w:eastAsia="ja-JP"/>
        </w:rPr>
      </w:pPr>
      <w:r>
        <w:br w:type="page"/>
      </w:r>
    </w:p>
    <w:p w14:paraId="138B4F38" w14:textId="3BEE4402" w:rsidR="006D3581" w:rsidRPr="00AC3A2A" w:rsidRDefault="006D3581" w:rsidP="006D3581">
      <w:pPr>
        <w:pStyle w:val="Heading2"/>
        <w:ind w:left="720" w:hanging="720"/>
      </w:pPr>
      <w:r>
        <w:t>Conservation status</w:t>
      </w:r>
    </w:p>
    <w:p w14:paraId="381013A6" w14:textId="78E74EF8" w:rsidR="00E61E77" w:rsidRPr="00692463" w:rsidRDefault="004645D2" w:rsidP="00B86BDB">
      <w:pPr>
        <w:pStyle w:val="Consultationtext"/>
        <w:rPr>
          <w:color w:val="auto"/>
        </w:rPr>
      </w:pPr>
      <w:r w:rsidRPr="00692463">
        <w:rPr>
          <w:i/>
          <w:iCs/>
          <w:noProof/>
          <w:color w:val="auto"/>
        </w:rPr>
        <w:t>Galaxias gunaikurnai</w:t>
      </w:r>
      <w:r w:rsidRPr="00692463">
        <w:rPr>
          <w:color w:val="auto"/>
        </w:rPr>
        <w:t xml:space="preserve"> (Shaw galaxias) </w:t>
      </w:r>
      <w:r w:rsidR="00E61E77" w:rsidRPr="00692463">
        <w:rPr>
          <w:color w:val="auto"/>
        </w:rPr>
        <w:t>is proposed to be listed</w:t>
      </w:r>
      <w:r w:rsidR="00794BA6" w:rsidRPr="00692463">
        <w:rPr>
          <w:color w:val="auto"/>
        </w:rPr>
        <w:t xml:space="preserve"> </w:t>
      </w:r>
      <w:r w:rsidR="00692463" w:rsidRPr="00692463">
        <w:rPr>
          <w:color w:val="auto"/>
        </w:rPr>
        <w:t>in</w:t>
      </w:r>
      <w:r w:rsidR="00A876F6" w:rsidRPr="00692463">
        <w:rPr>
          <w:color w:val="auto"/>
        </w:rPr>
        <w:t xml:space="preserve"> the </w:t>
      </w:r>
      <w:sdt>
        <w:sdtPr>
          <w:rPr>
            <w:color w:val="auto"/>
          </w:rPr>
          <w:id w:val="454379346"/>
          <w:placeholder>
            <w:docPart w:val="D406DDAD297249428398E64F9550C2B6"/>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692463" w:rsidRPr="00692463">
            <w:rPr>
              <w:color w:val="auto"/>
            </w:rPr>
            <w:t>Critically Endangered</w:t>
          </w:r>
        </w:sdtContent>
      </w:sdt>
      <w:r w:rsidR="00A876F6" w:rsidRPr="00692463">
        <w:rPr>
          <w:color w:val="auto"/>
        </w:rPr>
        <w:t xml:space="preserve"> category </w:t>
      </w:r>
      <w:r w:rsidR="00E61E77" w:rsidRPr="00692463">
        <w:rPr>
          <w:color w:val="auto"/>
        </w:rPr>
        <w:t xml:space="preserve">of the threatened species list under the </w:t>
      </w:r>
      <w:r w:rsidR="00E61E77" w:rsidRPr="00692463">
        <w:rPr>
          <w:rStyle w:val="Emphasis"/>
          <w:color w:val="auto"/>
        </w:rPr>
        <w:t>Environment Protection and Biodiversity Conservation Act 1999.</w:t>
      </w:r>
    </w:p>
    <w:p w14:paraId="3F0113D4" w14:textId="3B71F923" w:rsidR="004D2790" w:rsidRDefault="00A7426C" w:rsidP="004D2790">
      <w:r w:rsidRPr="00286396">
        <w:rPr>
          <w:i/>
          <w:iCs/>
          <w:noProof/>
        </w:rPr>
        <w:t>Galaxias gunaikurnai</w:t>
      </w:r>
      <w:r w:rsidRPr="00286396">
        <w:t xml:space="preserve"> </w:t>
      </w:r>
      <w:r w:rsidR="004D2790" w:rsidRPr="00286396">
        <w:t>was assessed by the Threatened Species Scientific Committee</w:t>
      </w:r>
      <w:r w:rsidR="005306BA" w:rsidRPr="00286396">
        <w:t xml:space="preserve"> to be eligible for listing</w:t>
      </w:r>
      <w:r w:rsidR="001573B8" w:rsidRPr="00286396">
        <w:t xml:space="preserve"> </w:t>
      </w:r>
      <w:r w:rsidR="004D2790" w:rsidRPr="00286396">
        <w:t xml:space="preserve">under </w:t>
      </w:r>
      <w:r w:rsidR="00286396" w:rsidRPr="00286396">
        <w:t>C</w:t>
      </w:r>
      <w:r w:rsidR="004D2790" w:rsidRPr="00286396">
        <w:t>riteria 1, 2, 3</w:t>
      </w:r>
      <w:r w:rsidR="00286396" w:rsidRPr="00286396">
        <w:t xml:space="preserve"> and </w:t>
      </w:r>
      <w:r w:rsidR="004D2790" w:rsidRPr="00286396">
        <w:t>4</w:t>
      </w:r>
      <w:r w:rsidR="00286396" w:rsidRPr="00286396">
        <w:t>.</w:t>
      </w:r>
      <w:r w:rsidR="004D2790" w:rsidRPr="00286396">
        <w:t xml:space="preserve"> The</w:t>
      </w:r>
      <w:r w:rsidR="004D2790">
        <w:t xml:space="preserve"> Committee’s </w:t>
      </w:r>
      <w:r w:rsidR="004D2790" w:rsidRPr="009638AE">
        <w:t>assessment</w:t>
      </w:r>
      <w:r w:rsidR="004D2790">
        <w:t xml:space="preserve"> is at Attachment A</w:t>
      </w:r>
      <w:r w:rsidR="00972E40">
        <w:t xml:space="preserve">. </w:t>
      </w:r>
      <w:r w:rsidR="004D2790">
        <w:t>The Committee</w:t>
      </w:r>
      <w:r w:rsidR="003B2A51">
        <w:t>’s</w:t>
      </w:r>
      <w:r w:rsidR="004D2790">
        <w:t xml:space="preserve"> </w:t>
      </w:r>
      <w:r w:rsidR="004D2790" w:rsidRPr="009638AE">
        <w:t>assessment</w:t>
      </w:r>
      <w:r w:rsidR="004D2790">
        <w:t xml:space="preserve"> of the species</w:t>
      </w:r>
      <w:r w:rsidR="009468FD">
        <w:t>’</w:t>
      </w:r>
      <w:r w:rsidR="004D2790">
        <w:t xml:space="preserve"> eligibility against each of the listing criteria is:</w:t>
      </w:r>
    </w:p>
    <w:p w14:paraId="0BCC9C2E" w14:textId="44904FCD" w:rsidR="004D2790" w:rsidRDefault="004D2790" w:rsidP="004D2790">
      <w:pPr>
        <w:pStyle w:val="ListBullet"/>
      </w:pPr>
      <w:r>
        <w:t>Criterion 1</w:t>
      </w:r>
      <w:r w:rsidRPr="0076341C">
        <w:t>: A2</w:t>
      </w:r>
      <w:r w:rsidR="008A6F13" w:rsidRPr="0076341C">
        <w:t>bce</w:t>
      </w:r>
      <w:r w:rsidR="00903833" w:rsidRPr="0076341C">
        <w:t>+</w:t>
      </w:r>
      <w:r w:rsidRPr="0076341C">
        <w:t>3</w:t>
      </w:r>
      <w:r w:rsidR="008A6F13" w:rsidRPr="0076341C">
        <w:t>ce</w:t>
      </w:r>
      <w:r w:rsidRPr="0076341C">
        <w:t>:</w:t>
      </w:r>
      <w:r>
        <w:t xml:space="preserve"> </w:t>
      </w:r>
      <w:sdt>
        <w:sdtPr>
          <w:id w:val="77107183"/>
          <w:placeholder>
            <w:docPart w:val="8FD9F077BB954A709D61D4D2C01DC29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76341C">
            <w:t>Critically Endangered</w:t>
          </w:r>
        </w:sdtContent>
      </w:sdt>
    </w:p>
    <w:p w14:paraId="4390447D" w14:textId="63099BAB" w:rsidR="004D2790" w:rsidRPr="00B17E1B" w:rsidRDefault="004D2790" w:rsidP="004D2790">
      <w:pPr>
        <w:pStyle w:val="ListBullet"/>
      </w:pPr>
      <w:r w:rsidRPr="00B17E1B">
        <w:t>Criterion 2: B1</w:t>
      </w:r>
      <w:r w:rsidR="00903833" w:rsidRPr="00B17E1B">
        <w:t>ab(</w:t>
      </w:r>
      <w:proofErr w:type="spellStart"/>
      <w:r w:rsidR="00903833" w:rsidRPr="00B17E1B">
        <w:t>i,ii,iii,iv,v</w:t>
      </w:r>
      <w:proofErr w:type="spellEnd"/>
      <w:r w:rsidR="00903833" w:rsidRPr="00B17E1B">
        <w:t>)+</w:t>
      </w:r>
      <w:r w:rsidRPr="00B17E1B">
        <w:t>2</w:t>
      </w:r>
      <w:r w:rsidR="006D6C77" w:rsidRPr="00B17E1B">
        <w:t>a</w:t>
      </w:r>
      <w:r w:rsidRPr="00B17E1B">
        <w:t>b(</w:t>
      </w:r>
      <w:proofErr w:type="spellStart"/>
      <w:r w:rsidR="00903833" w:rsidRPr="00B17E1B">
        <w:t>i</w:t>
      </w:r>
      <w:r w:rsidR="006D6C77" w:rsidRPr="00B17E1B">
        <w:t>,ii,iii,iv,v</w:t>
      </w:r>
      <w:proofErr w:type="spellEnd"/>
      <w:r w:rsidRPr="00B17E1B">
        <w:t>)</w:t>
      </w:r>
      <w:r w:rsidR="00D17C18" w:rsidRPr="00B17E1B">
        <w:t>:</w:t>
      </w:r>
      <w:r w:rsidR="00A85421" w:rsidRPr="00B17E1B">
        <w:t xml:space="preserve"> </w:t>
      </w:r>
      <w:sdt>
        <w:sdtPr>
          <w:id w:val="-1042367401"/>
          <w:placeholder>
            <w:docPart w:val="05A707C8DF48420DBB404548257FB8E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B17E1B" w:rsidRPr="00B17E1B">
            <w:t>Critically Endangered</w:t>
          </w:r>
        </w:sdtContent>
      </w:sdt>
    </w:p>
    <w:p w14:paraId="10A03698" w14:textId="23389111" w:rsidR="004D2790" w:rsidRPr="00B17E1B" w:rsidRDefault="004D2790" w:rsidP="004D2790">
      <w:pPr>
        <w:pStyle w:val="ListBullet"/>
      </w:pPr>
      <w:r w:rsidRPr="00B17E1B">
        <w:t>Criterion 3: C</w:t>
      </w:r>
      <w:r w:rsidR="00903833" w:rsidRPr="00B17E1B">
        <w:t>2a(</w:t>
      </w:r>
      <w:proofErr w:type="spellStart"/>
      <w:r w:rsidR="003A4684" w:rsidRPr="00B17E1B">
        <w:t>i,</w:t>
      </w:r>
      <w:r w:rsidR="00903833" w:rsidRPr="00B17E1B">
        <w:t>ii</w:t>
      </w:r>
      <w:proofErr w:type="spellEnd"/>
      <w:r w:rsidR="00903833" w:rsidRPr="00B17E1B">
        <w:t>)</w:t>
      </w:r>
      <w:r w:rsidR="00D17C18" w:rsidRPr="00B17E1B">
        <w:t>:</w:t>
      </w:r>
      <w:r w:rsidR="008B00FB" w:rsidRPr="00B17E1B">
        <w:t xml:space="preserve"> </w:t>
      </w:r>
      <w:sdt>
        <w:sdtPr>
          <w:id w:val="-151294044"/>
          <w:placeholder>
            <w:docPart w:val="6B8CA30F39F7461EAC1CCD8C729A3D0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A4684" w:rsidRPr="00B17E1B">
            <w:t>Critically Endangered</w:t>
          </w:r>
        </w:sdtContent>
      </w:sdt>
    </w:p>
    <w:p w14:paraId="6D5B2E1F" w14:textId="6281743B" w:rsidR="002E32CA" w:rsidRPr="00B17E1B" w:rsidRDefault="004D2790" w:rsidP="004D2790">
      <w:pPr>
        <w:pStyle w:val="ListBullet"/>
      </w:pPr>
      <w:r w:rsidRPr="00B17E1B">
        <w:t>Criterion 4: D</w:t>
      </w:r>
      <w:r w:rsidR="00D17C18" w:rsidRPr="00B17E1B">
        <w:t>:</w:t>
      </w:r>
      <w:r w:rsidRPr="00B17E1B">
        <w:t xml:space="preserve"> </w:t>
      </w:r>
      <w:sdt>
        <w:sdtPr>
          <w:id w:val="-2084978900"/>
          <w:placeholder>
            <w:docPart w:val="C9E0E01405BC481F884D29B201AC984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3A4684" w:rsidRPr="00B17E1B">
            <w:t>Critically Endangered</w:t>
          </w:r>
        </w:sdtContent>
      </w:sdt>
    </w:p>
    <w:p w14:paraId="0D0EA75D" w14:textId="14DE35EB" w:rsidR="005306BA" w:rsidRDefault="004D2790" w:rsidP="003A06CA">
      <w:pPr>
        <w:pStyle w:val="ListBullet"/>
      </w:pPr>
      <w:r>
        <w:t xml:space="preserve">Criterion 5: </w:t>
      </w:r>
      <w:sdt>
        <w:sdtPr>
          <w:id w:val="1205373663"/>
          <w:placeholder>
            <w:docPart w:val="D33475DC6F0743BEA061D2BA34F8DFC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5019CC">
            <w:t>Insufficient data</w:t>
          </w:r>
        </w:sdtContent>
      </w:sdt>
    </w:p>
    <w:p w14:paraId="06376112" w14:textId="72B17BB2" w:rsidR="00C116F9" w:rsidRDefault="004D2790" w:rsidP="009B22AA">
      <w:pPr>
        <w:keepLines/>
      </w:pPr>
      <w:r>
        <w:t xml:space="preserve">The main factors that make the </w:t>
      </w:r>
      <w:r w:rsidRPr="00286396">
        <w:t xml:space="preserve">species </w:t>
      </w:r>
      <w:r w:rsidR="00CA32C5" w:rsidRPr="00286396">
        <w:t>proposed for</w:t>
      </w:r>
      <w:r w:rsidR="00794BA6" w:rsidRPr="00286396">
        <w:t xml:space="preserve"> </w:t>
      </w:r>
      <w:r w:rsidRPr="00286396">
        <w:t>listing</w:t>
      </w:r>
      <w:r>
        <w:t xml:space="preserve"> in the </w:t>
      </w:r>
      <w:sdt>
        <w:sdtPr>
          <w:id w:val="-775248640"/>
          <w:placeholder>
            <w:docPart w:val="7228811415074303BEC63E479453D8A6"/>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0C6BFE">
            <w:t>Critically Endangered</w:t>
          </w:r>
        </w:sdtContent>
      </w:sdt>
      <w:r w:rsidR="00624A10">
        <w:t xml:space="preserve"> </w:t>
      </w:r>
      <w:r>
        <w:t>category are</w:t>
      </w:r>
      <w:r w:rsidR="00286396">
        <w:t xml:space="preserve"> </w:t>
      </w:r>
      <w:r w:rsidR="009B22AA">
        <w:t>very severe population reduction, very restricted distribution and locations, very small population size and continuing decline due to multiple threats: introduced species, fire, climate change, and other habitat loss, disturbance and modification</w:t>
      </w:r>
      <w:r w:rsidR="005B4589">
        <w:t xml:space="preserve"> impacts</w:t>
      </w:r>
      <w:r w:rsidR="009B22AA">
        <w:t>.</w:t>
      </w:r>
    </w:p>
    <w:p w14:paraId="5E0F4909"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4" w:history="1">
        <w:r w:rsidR="00624A10" w:rsidRPr="00624A10">
          <w:rPr>
            <w:rStyle w:val="Hyperlink"/>
          </w:rPr>
          <w:t>Species Profile and Threat Database</w:t>
        </w:r>
      </w:hyperlink>
      <w:r w:rsidR="00624A10">
        <w:t>.</w:t>
      </w:r>
    </w:p>
    <w:p w14:paraId="0B71BDCE" w14:textId="77777777" w:rsidR="006D3581" w:rsidRDefault="006D3581" w:rsidP="006D3581">
      <w:pPr>
        <w:pStyle w:val="Heading2"/>
        <w:ind w:left="720" w:hanging="720"/>
      </w:pPr>
      <w:r>
        <w:t>Species information</w:t>
      </w:r>
    </w:p>
    <w:p w14:paraId="258B5204" w14:textId="77777777" w:rsidR="006D3581" w:rsidRDefault="006D3581" w:rsidP="00476948">
      <w:pPr>
        <w:pStyle w:val="Heading3"/>
      </w:pPr>
      <w:r>
        <w:t>Taxonomy</w:t>
      </w:r>
    </w:p>
    <w:p w14:paraId="7EF37359" w14:textId="6557F2A2" w:rsidR="00DA12BD" w:rsidRDefault="00DA12BD" w:rsidP="00DA12BD">
      <w:bookmarkStart w:id="3" w:name="_Hlk46319676"/>
      <w:bookmarkStart w:id="4" w:name="_Ref445985062"/>
      <w:bookmarkStart w:id="5" w:name="_Toc409769199"/>
      <w:bookmarkStart w:id="6" w:name="_Toc454439316"/>
      <w:r>
        <w:t xml:space="preserve">Conventionally accepted as </w:t>
      </w:r>
      <w:r w:rsidRPr="009459D4">
        <w:rPr>
          <w:rStyle w:val="Emphasis"/>
        </w:rPr>
        <w:t xml:space="preserve">Galaxias </w:t>
      </w:r>
      <w:proofErr w:type="spellStart"/>
      <w:r w:rsidRPr="00716A52">
        <w:rPr>
          <w:rStyle w:val="Emphasis"/>
        </w:rPr>
        <w:t>gunaikurnai</w:t>
      </w:r>
      <w:proofErr w:type="spellEnd"/>
      <w:r w:rsidRPr="00716A52">
        <w:rPr>
          <w:rStyle w:val="Emphasis"/>
        </w:rPr>
        <w:t xml:space="preserve"> </w:t>
      </w:r>
      <w:proofErr w:type="spellStart"/>
      <w:r w:rsidRPr="00716A52">
        <w:t>Raadik</w:t>
      </w:r>
      <w:proofErr w:type="spellEnd"/>
      <w:r w:rsidRPr="00716A52">
        <w:t xml:space="preserve"> (2014).</w:t>
      </w:r>
      <w:bookmarkStart w:id="7" w:name="_Hlk67555685"/>
      <w:r w:rsidR="002D33C8">
        <w:t xml:space="preserve"> </w:t>
      </w:r>
      <w:r w:rsidRPr="009459D4">
        <w:rPr>
          <w:rStyle w:val="Emphasis"/>
        </w:rPr>
        <w:t xml:space="preserve">Galaxias </w:t>
      </w:r>
      <w:proofErr w:type="spellStart"/>
      <w:r w:rsidRPr="009459D4">
        <w:rPr>
          <w:rStyle w:val="Emphasis"/>
        </w:rPr>
        <w:t>gunaikurnai</w:t>
      </w:r>
      <w:proofErr w:type="spellEnd"/>
      <w:r w:rsidRPr="009459D4">
        <w:rPr>
          <w:rStyle w:val="Emphasis"/>
        </w:rPr>
        <w:t xml:space="preserve"> </w:t>
      </w:r>
      <w:r w:rsidRPr="002B01EE">
        <w:t>(</w:t>
      </w:r>
      <w:r>
        <w:t xml:space="preserve">Shaw </w:t>
      </w:r>
      <w:r w:rsidR="002D33C8">
        <w:t>g</w:t>
      </w:r>
      <w:r>
        <w:t>alaxias</w:t>
      </w:r>
      <w:r w:rsidRPr="002B01EE">
        <w:t>)</w:t>
      </w:r>
      <w:r>
        <w:t xml:space="preserve"> was</w:t>
      </w:r>
      <w:r w:rsidRPr="00CC792D">
        <w:t xml:space="preserve"> </w:t>
      </w:r>
      <w:r>
        <w:t xml:space="preserve">previously known as </w:t>
      </w:r>
      <w:r w:rsidRPr="00FB2095">
        <w:rPr>
          <w:i/>
        </w:rPr>
        <w:t xml:space="preserve">Galaxias </w:t>
      </w:r>
      <w:proofErr w:type="spellStart"/>
      <w:r w:rsidRPr="00FB2095">
        <w:rPr>
          <w:i/>
        </w:rPr>
        <w:t>olidus</w:t>
      </w:r>
      <w:proofErr w:type="spellEnd"/>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w:t>
      </w:r>
      <w:r w:rsidR="002D33C8">
        <w:rPr>
          <w:iCs/>
        </w:rPr>
        <w:t>m</w:t>
      </w:r>
      <w:r>
        <w:rPr>
          <w:iCs/>
        </w:rPr>
        <w:t xml:space="preserve">ountain </w:t>
      </w:r>
      <w:r w:rsidR="002D33C8">
        <w:rPr>
          <w:iCs/>
        </w:rPr>
        <w:t>g</w:t>
      </w:r>
      <w:r>
        <w:rPr>
          <w:iCs/>
        </w:rPr>
        <w:t xml:space="preserve">alaxias), </w:t>
      </w:r>
      <w:r>
        <w:rPr>
          <w:rStyle w:val="Emphasis"/>
          <w:i w:val="0"/>
        </w:rPr>
        <w:t xml:space="preserve">an unresolved species complex </w:t>
      </w:r>
      <w:r>
        <w:rPr>
          <w:rStyle w:val="Emphasis"/>
          <w:i w:val="0"/>
          <w:noProof/>
        </w:rPr>
        <w:t>(Raadik 2011)</w:t>
      </w:r>
      <w:r>
        <w:rPr>
          <w:rStyle w:val="Emphasis"/>
          <w:i w:val="0"/>
        </w:rPr>
        <w:t xml:space="preserve">. </w:t>
      </w:r>
      <w:bookmarkEnd w:id="7"/>
      <w:r>
        <w:rPr>
          <w:rStyle w:val="Emphasis"/>
          <w:i w:val="0"/>
        </w:rPr>
        <w:t xml:space="preserve">In 2014, this complex was revised and subsequently this new taxon, Shaw </w:t>
      </w:r>
      <w:r w:rsidR="002D33C8">
        <w:rPr>
          <w:rStyle w:val="Emphasis"/>
          <w:i w:val="0"/>
        </w:rPr>
        <w:t>g</w:t>
      </w:r>
      <w:r>
        <w:rPr>
          <w:rStyle w:val="Emphasis"/>
          <w:i w:val="0"/>
        </w:rPr>
        <w:t xml:space="preserve">alaxias, was formally described </w:t>
      </w:r>
      <w:r>
        <w:rPr>
          <w:noProof/>
        </w:rPr>
        <w:t>(Raadik 2014)</w:t>
      </w:r>
      <w:r>
        <w:t>.</w:t>
      </w:r>
    </w:p>
    <w:bookmarkEnd w:id="3"/>
    <w:p w14:paraId="627ED199" w14:textId="77777777" w:rsidR="008064B3" w:rsidRPr="008064B3" w:rsidRDefault="008064B3" w:rsidP="000D2379">
      <w:pPr>
        <w:pStyle w:val="Heading3"/>
        <w:keepNext w:val="0"/>
      </w:pPr>
      <w:r w:rsidRPr="008064B3">
        <w:t>Description</w:t>
      </w:r>
    </w:p>
    <w:p w14:paraId="2E95F22D" w14:textId="17A255FD" w:rsidR="000C722C" w:rsidRDefault="000C722C" w:rsidP="000D2379">
      <w:pPr>
        <w:keepLines/>
      </w:pPr>
      <w:r>
        <w:t xml:space="preserve">The Shaw galaxias </w:t>
      </w:r>
      <w:r w:rsidR="00C45B23">
        <w:t xml:space="preserve">(family </w:t>
      </w:r>
      <w:proofErr w:type="spellStart"/>
      <w:r w:rsidR="00C45B23" w:rsidRPr="00A524BB">
        <w:t>Galaxiidae</w:t>
      </w:r>
      <w:proofErr w:type="spellEnd"/>
      <w:r w:rsidR="00C45B23">
        <w:t xml:space="preserve">) </w:t>
      </w:r>
      <w:r>
        <w:t>is a small, native freshwater fish, which has an elongate, tubular and scaleless body with a lateral line.</w:t>
      </w:r>
      <w:r w:rsidRPr="00494928">
        <w:t xml:space="preserve"> </w:t>
      </w:r>
      <w:r>
        <w:t>The species commonly grows to 65–70 mm length to caudal fin (LCF) but can reach a maximum of 104 mm LCF and 11 g in weight. The body is predominantly grey-brown to grey-tan on the back and upper sides above lateral line, becoming light tan to creamy brown ventrally, with a cream or white belly</w:t>
      </w:r>
      <w:r w:rsidR="00820976">
        <w:t>; juveniles are similar</w:t>
      </w:r>
      <w:r>
        <w:t>. The body is overlain by dusky grey shading, with grey-brown to dark grey</w:t>
      </w:r>
      <w:r w:rsidRPr="00D005FB">
        <w:t xml:space="preserve"> irregular</w:t>
      </w:r>
      <w:r>
        <w:t xml:space="preserve">-shaped </w:t>
      </w:r>
      <w:r w:rsidRPr="00D005FB">
        <w:t>blotches</w:t>
      </w:r>
      <w:r>
        <w:t xml:space="preserve"> and stripes, some extending ventrally across the lateral line. The head and snout are moderately long and rounded, with a large mouth and moderately small, coppery-gold eyes. The fins are soft-rayed, strongly rounded, translucent and slightly pale yellow to dusky. The gill cover is translucent with a small golden patch. This description is drawn from </w:t>
      </w:r>
      <w:r>
        <w:rPr>
          <w:noProof/>
        </w:rPr>
        <w:t>Raadik (2011)</w:t>
      </w:r>
      <w:r>
        <w:t xml:space="preserve">, </w:t>
      </w:r>
      <w:r>
        <w:rPr>
          <w:noProof/>
        </w:rPr>
        <w:t>Raadik (2014)</w:t>
      </w:r>
      <w:r>
        <w:t xml:space="preserve"> and </w:t>
      </w:r>
      <w:r>
        <w:rPr>
          <w:noProof/>
        </w:rPr>
        <w:t>Bray (2020)</w:t>
      </w:r>
      <w:r>
        <w:t>.</w:t>
      </w:r>
    </w:p>
    <w:p w14:paraId="49786590" w14:textId="0C6C8BBF" w:rsidR="000C722C" w:rsidRDefault="000C722C" w:rsidP="000C722C">
      <w:pPr>
        <w:keepNext/>
        <w:keepLines/>
      </w:pPr>
      <w:r>
        <w:t xml:space="preserve">The species can be distinguished from other species in the </w:t>
      </w:r>
      <w:r w:rsidR="00417809">
        <w:t xml:space="preserve">mountain galaxias </w:t>
      </w:r>
      <w:r>
        <w:t xml:space="preserve">complex by its more </w:t>
      </w:r>
      <w:r w:rsidR="00820976">
        <w:t xml:space="preserve">elongate body, short but wide/deep head, and </w:t>
      </w:r>
      <w:r>
        <w:t xml:space="preserve">mottled blotched pattern on the body and rounded snout </w:t>
      </w:r>
      <w:r>
        <w:rPr>
          <w:noProof/>
        </w:rPr>
        <w:t>(Raadik 2011, 2014; Kuiter 2018)</w:t>
      </w:r>
      <w:r>
        <w:t>.</w:t>
      </w:r>
    </w:p>
    <w:p w14:paraId="303CAE97" w14:textId="77777777" w:rsidR="008064B3" w:rsidRPr="008064B3" w:rsidRDefault="008064B3" w:rsidP="008064B3">
      <w:pPr>
        <w:pStyle w:val="Heading3"/>
      </w:pPr>
      <w:r w:rsidRPr="008064B3">
        <w:t>Distribution</w:t>
      </w:r>
    </w:p>
    <w:p w14:paraId="1A33687E" w14:textId="77777777" w:rsidR="000A6BF1" w:rsidRPr="00B147FE" w:rsidRDefault="000A6BF1" w:rsidP="000D2379">
      <w:pPr>
        <w:pStyle w:val="Heading4"/>
      </w:pPr>
      <w:r>
        <w:t>Current distribution</w:t>
      </w:r>
    </w:p>
    <w:p w14:paraId="1FF069E7" w14:textId="1C2055BE" w:rsidR="00E31C43" w:rsidRPr="00D40B51" w:rsidRDefault="00E31C43" w:rsidP="00E31C43">
      <w:r w:rsidRPr="00D40B51">
        <w:t xml:space="preserve">The Shaw </w:t>
      </w:r>
      <w:r w:rsidR="000A6BF1" w:rsidRPr="00D40B51">
        <w:t>g</w:t>
      </w:r>
      <w:r w:rsidRPr="00D40B51">
        <w:t xml:space="preserve">alaxias is a non-migratory, freshwater resident, which is endemic to Victoria (Vic) (Map 1). It is only known from the headwaters of Shaw Creek (approximately 1470 m above sea level (ASL) in Alpine National Park), which is a tributary of the Caledonia River in the Macalister River catchment in West Gippsland (Thomson River Basin (River Basins of Victoria); Mitchell-Thomson Rivers Region (Australian Hydrological Geospatial Fabric River Regions)) (Map 1) </w:t>
      </w:r>
      <w:r w:rsidRPr="00D40B51">
        <w:rPr>
          <w:noProof/>
        </w:rPr>
        <w:t>(Raadik 2011, 2014)</w:t>
      </w:r>
      <w:r w:rsidRPr="00D40B51">
        <w:t>.</w:t>
      </w:r>
      <w:r w:rsidR="00A1690B">
        <w:t xml:space="preserve"> </w:t>
      </w:r>
      <w:r w:rsidRPr="00D40B51">
        <w:t xml:space="preserve">The Shaw </w:t>
      </w:r>
      <w:r w:rsidR="00791BF9" w:rsidRPr="00D40B51">
        <w:t>g</w:t>
      </w:r>
      <w:r w:rsidRPr="00D40B51">
        <w:t xml:space="preserve">alaxias is the only species in the </w:t>
      </w:r>
      <w:r w:rsidR="00D40B51" w:rsidRPr="00D40B51">
        <w:t>mountain galaxias</w:t>
      </w:r>
      <w:r w:rsidR="00D40B51" w:rsidRPr="00D40B51">
        <w:rPr>
          <w:i/>
          <w:iCs/>
        </w:rPr>
        <w:t xml:space="preserve"> </w:t>
      </w:r>
      <w:r w:rsidRPr="00D40B51">
        <w:t xml:space="preserve">complex known from the Caledonia River system </w:t>
      </w:r>
      <w:r w:rsidRPr="00D40B51">
        <w:rPr>
          <w:noProof/>
        </w:rPr>
        <w:t>(Raadik 2014)</w:t>
      </w:r>
      <w:r w:rsidRPr="00D40B51">
        <w:t xml:space="preserve">. </w:t>
      </w:r>
      <w:r w:rsidRPr="00D40B51">
        <w:rPr>
          <w:i/>
          <w:iCs/>
        </w:rPr>
        <w:t xml:space="preserve">Galaxias </w:t>
      </w:r>
      <w:proofErr w:type="spellStart"/>
      <w:r w:rsidRPr="00D40B51">
        <w:rPr>
          <w:i/>
          <w:iCs/>
        </w:rPr>
        <w:t>lanceolatus</w:t>
      </w:r>
      <w:proofErr w:type="spellEnd"/>
      <w:r w:rsidRPr="00D40B51">
        <w:rPr>
          <w:i/>
          <w:iCs/>
        </w:rPr>
        <w:t xml:space="preserve"> </w:t>
      </w:r>
      <w:r w:rsidRPr="00D40B51">
        <w:t>(</w:t>
      </w:r>
      <w:r w:rsidR="00D40B51" w:rsidRPr="00D40B51">
        <w:t>t</w:t>
      </w:r>
      <w:r w:rsidRPr="00D40B51">
        <w:t xml:space="preserve">apered </w:t>
      </w:r>
      <w:r w:rsidR="00D40B51" w:rsidRPr="00D40B51">
        <w:t>g</w:t>
      </w:r>
      <w:r w:rsidRPr="00D40B51">
        <w:t>alaxias) also occurs in the Thomson River Basin, but it is geographically isolated</w:t>
      </w:r>
      <w:r w:rsidR="00407ACB">
        <w:t xml:space="preserve">, </w:t>
      </w:r>
      <w:r w:rsidR="005B4589">
        <w:t>occurring</w:t>
      </w:r>
      <w:r w:rsidRPr="00D40B51">
        <w:t xml:space="preserve"> approximately 70 km to the south-west </w:t>
      </w:r>
      <w:r w:rsidRPr="00D40B51">
        <w:rPr>
          <w:noProof/>
        </w:rPr>
        <w:t>(Raadik 2014)</w:t>
      </w:r>
      <w:r w:rsidRPr="00D40B51">
        <w:t>.</w:t>
      </w:r>
    </w:p>
    <w:p w14:paraId="49380122" w14:textId="7C14DB72" w:rsidR="00A1690B" w:rsidRDefault="00E31C43" w:rsidP="00E31C43">
      <w:pPr>
        <w:keepLines/>
      </w:pPr>
      <w:r w:rsidRPr="004A6838">
        <w:t xml:space="preserve">The Shaw </w:t>
      </w:r>
      <w:r w:rsidR="00D40B51" w:rsidRPr="004A6838">
        <w:t>g</w:t>
      </w:r>
      <w:r w:rsidRPr="004A6838">
        <w:t xml:space="preserve">alaxias </w:t>
      </w:r>
      <w:r w:rsidR="00F719C3" w:rsidRPr="004A6838">
        <w:t>is known from a single subpopulation in Shaw Creek</w:t>
      </w:r>
      <w:r w:rsidR="00F775FA" w:rsidRPr="004A6838">
        <w:t xml:space="preserve"> and has</w:t>
      </w:r>
      <w:r w:rsidR="005C79A6" w:rsidRPr="004A6838">
        <w:t xml:space="preserve"> only been collected from </w:t>
      </w:r>
      <w:r w:rsidR="009A0ACB">
        <w:t>four</w:t>
      </w:r>
      <w:r w:rsidR="009A0ACB" w:rsidRPr="004A6838">
        <w:t xml:space="preserve"> </w:t>
      </w:r>
      <w:r w:rsidR="005C79A6" w:rsidRPr="004A6838">
        <w:t>site</w:t>
      </w:r>
      <w:r w:rsidR="009A0ACB">
        <w:t>s</w:t>
      </w:r>
      <w:r w:rsidR="005C79A6" w:rsidRPr="004A6838">
        <w:t xml:space="preserve"> (</w:t>
      </w:r>
      <w:r w:rsidR="00270A7C">
        <w:t>within a</w:t>
      </w:r>
      <w:r w:rsidR="00270A7C" w:rsidRPr="004A6838">
        <w:t xml:space="preserve"> </w:t>
      </w:r>
      <w:r w:rsidR="005C79A6" w:rsidRPr="004A6838">
        <w:t xml:space="preserve">4 km </w:t>
      </w:r>
      <w:r w:rsidR="00270A7C">
        <w:t>reach in the upper-most headwaters</w:t>
      </w:r>
      <w:r w:rsidR="005C79A6" w:rsidRPr="004A6838">
        <w:t xml:space="preserve">) </w:t>
      </w:r>
      <w:r w:rsidR="0061564A">
        <w:rPr>
          <w:noProof/>
        </w:rPr>
        <w:t>(Raadik 2011; 2014; Raadik 2021. pers comm 19 October)</w:t>
      </w:r>
      <w:r w:rsidR="005C79A6" w:rsidRPr="004A6838">
        <w:t>.</w:t>
      </w:r>
      <w:r w:rsidR="004A6838" w:rsidRPr="004A6838">
        <w:t xml:space="preserve"> </w:t>
      </w:r>
      <w:r w:rsidRPr="004A6838">
        <w:t xml:space="preserve">The species downstream distribution </w:t>
      </w:r>
      <w:r w:rsidR="009E508A">
        <w:t>ends at</w:t>
      </w:r>
      <w:r w:rsidRPr="004A6838">
        <w:t xml:space="preserve"> an artificial instream barrier</w:t>
      </w:r>
      <w:r w:rsidR="009E508A">
        <w:t xml:space="preserve"> in </w:t>
      </w:r>
      <w:r w:rsidR="0013010C">
        <w:t>‘</w:t>
      </w:r>
      <w:r w:rsidR="009E508A">
        <w:t>The Gorge</w:t>
      </w:r>
      <w:r w:rsidR="0013010C">
        <w:t>’</w:t>
      </w:r>
      <w:r w:rsidR="009E508A">
        <w:t xml:space="preserve"> area</w:t>
      </w:r>
      <w:r w:rsidR="00A1690B">
        <w:t xml:space="preserve"> (further details below)</w:t>
      </w:r>
      <w:r w:rsidRPr="004A6838">
        <w:t xml:space="preserve">, below which the </w:t>
      </w:r>
      <w:r w:rsidR="00E96326" w:rsidRPr="004A6838">
        <w:t>b</w:t>
      </w:r>
      <w:r w:rsidRPr="004A6838">
        <w:t xml:space="preserve">rown </w:t>
      </w:r>
      <w:r w:rsidR="00E96326" w:rsidRPr="004A6838">
        <w:t>t</w:t>
      </w:r>
      <w:r w:rsidRPr="004A6838">
        <w:t xml:space="preserve">rout </w:t>
      </w:r>
      <w:r w:rsidR="00E96326" w:rsidRPr="004A6838">
        <w:t>(</w:t>
      </w:r>
      <w:r w:rsidR="00E96326" w:rsidRPr="004A6838">
        <w:rPr>
          <w:i/>
          <w:iCs/>
        </w:rPr>
        <w:t>Salmo trutta</w:t>
      </w:r>
      <w:r w:rsidR="00E96326" w:rsidRPr="004A6838">
        <w:t>)</w:t>
      </w:r>
      <w:r w:rsidR="009E508A">
        <w:t xml:space="preserve"> and </w:t>
      </w:r>
      <w:r w:rsidR="008701DA">
        <w:t>the</w:t>
      </w:r>
      <w:r w:rsidR="009E508A">
        <w:t xml:space="preserve"> rainbow trout</w:t>
      </w:r>
      <w:r w:rsidR="00E96326" w:rsidRPr="004A6838">
        <w:t xml:space="preserve"> </w:t>
      </w:r>
      <w:r w:rsidR="00D2568C" w:rsidRPr="000D7382">
        <w:rPr>
          <w:iCs/>
        </w:rPr>
        <w:t>(</w:t>
      </w:r>
      <w:r w:rsidR="00D2568C" w:rsidRPr="000D7382">
        <w:rPr>
          <w:i/>
        </w:rPr>
        <w:t>Oncorhynchus mykiss</w:t>
      </w:r>
      <w:r w:rsidR="00D2568C" w:rsidRPr="000D7382">
        <w:rPr>
          <w:iCs/>
        </w:rPr>
        <w:t>)</w:t>
      </w:r>
      <w:r w:rsidR="00D2568C">
        <w:rPr>
          <w:iCs/>
        </w:rPr>
        <w:t xml:space="preserve"> </w:t>
      </w:r>
      <w:r w:rsidRPr="004A6838">
        <w:t xml:space="preserve">occur </w:t>
      </w:r>
      <w:r w:rsidRPr="004A6838">
        <w:rPr>
          <w:noProof/>
        </w:rPr>
        <w:t>(DEPI 2013; Raadik 2014)</w:t>
      </w:r>
      <w:r w:rsidRPr="004A6838">
        <w:t>.</w:t>
      </w:r>
    </w:p>
    <w:p w14:paraId="1FF1F92B" w14:textId="77777777" w:rsidR="005B4589" w:rsidRPr="00494DCC" w:rsidRDefault="005B4589" w:rsidP="005B4589">
      <w:pPr>
        <w:pStyle w:val="FigureTableNoteSource"/>
      </w:pPr>
      <w:r w:rsidRPr="00494DCC">
        <w:t>Note: all distances (in km) are river distance.</w:t>
      </w:r>
    </w:p>
    <w:p w14:paraId="651B75F1" w14:textId="2A94DC46" w:rsidR="00E31C43" w:rsidRPr="00494DCC" w:rsidRDefault="00A1690B" w:rsidP="00E31C43">
      <w:pPr>
        <w:keepLines/>
      </w:pPr>
      <w:r w:rsidRPr="00DE66E0">
        <w:t>Predation by introduced salmonids</w:t>
      </w:r>
      <w:r>
        <w:t xml:space="preserve">, </w:t>
      </w:r>
      <w:r w:rsidRPr="00DE66E0">
        <w:t>including the brown trout and the rainbow trout</w:t>
      </w:r>
      <w:r>
        <w:rPr>
          <w:i/>
        </w:rPr>
        <w:t xml:space="preserve">, </w:t>
      </w:r>
      <w:r w:rsidRPr="00DE66E0">
        <w:t xml:space="preserve">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w:t>
      </w:r>
      <w:bookmarkStart w:id="8" w:name="_Hlk77596980"/>
      <w:r w:rsidRPr="00DE66E0">
        <w:t xml:space="preserve">has been directly documented via gut contents analyses </w:t>
      </w:r>
      <w:r w:rsidRPr="00DE66E0">
        <w:rPr>
          <w:noProof/>
        </w:rPr>
        <w:t>(Vidal et al. 2020)</w:t>
      </w:r>
      <w:bookmarkEnd w:id="8"/>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5B4589">
        <w:t>suggesting</w:t>
      </w:r>
      <w:r w:rsidR="005B4589"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r w:rsidR="00E31C43" w:rsidRPr="00494DCC">
        <w:t xml:space="preserve">Accordingly, the Shaw </w:t>
      </w:r>
      <w:r w:rsidR="00494DCC" w:rsidRPr="00494DCC">
        <w:t>g</w:t>
      </w:r>
      <w:r w:rsidR="00E31C43" w:rsidRPr="00494DCC">
        <w:t xml:space="preserve">alaxias is likely to be restricted to the headwaters of Shaw Creek </w:t>
      </w:r>
      <w:r w:rsidR="00E31C43" w:rsidRPr="00494DCC">
        <w:rPr>
          <w:noProof/>
        </w:rPr>
        <w:t>(Raadik 2011, 2014)</w:t>
      </w:r>
      <w:r w:rsidR="00E31C43" w:rsidRPr="00494DCC">
        <w:t>.</w:t>
      </w:r>
    </w:p>
    <w:p w14:paraId="378197D5" w14:textId="77777777" w:rsidR="00E31C43" w:rsidRPr="00E74C20" w:rsidRDefault="00E31C43" w:rsidP="000D2379">
      <w:pPr>
        <w:pStyle w:val="Heading4"/>
      </w:pPr>
      <w:r w:rsidRPr="00E74C20">
        <w:t>Past distribution and decline</w:t>
      </w:r>
    </w:p>
    <w:p w14:paraId="343C6949" w14:textId="1D00621C" w:rsidR="00204DA8" w:rsidRPr="00E74C20" w:rsidRDefault="00E31C43" w:rsidP="00E31C43">
      <w:pPr>
        <w:keepNext/>
        <w:keepLines/>
      </w:pPr>
      <w:r w:rsidRPr="00E74C20">
        <w:t xml:space="preserve">In the 1960s, the species’ distribution extended at least 12 km further downstream of the type locality (and possibly into the mid-reaches of the Caledonia River system) </w:t>
      </w:r>
      <w:r w:rsidRPr="00E74C20">
        <w:rPr>
          <w:noProof/>
        </w:rPr>
        <w:t>(Raadik 2014)</w:t>
      </w:r>
      <w:r w:rsidRPr="00E74C20">
        <w:t xml:space="preserve">. However, by 2002, the Shaw </w:t>
      </w:r>
      <w:r w:rsidR="000901BD" w:rsidRPr="00E74C20">
        <w:t>g</w:t>
      </w:r>
      <w:r w:rsidRPr="00E74C20">
        <w:t xml:space="preserve">alaxias was absent from a site, approximately 400 m downstream of the type locality (below a small instream barrier), where the predatory </w:t>
      </w:r>
      <w:r w:rsidR="000901BD" w:rsidRPr="00E74C20">
        <w:t>b</w:t>
      </w:r>
      <w:r w:rsidRPr="00E74C20">
        <w:t xml:space="preserve">rown </w:t>
      </w:r>
      <w:r w:rsidR="000901BD" w:rsidRPr="00E74C20">
        <w:t>t</w:t>
      </w:r>
      <w:r w:rsidRPr="00E74C20">
        <w:t xml:space="preserve">rout was abundant </w:t>
      </w:r>
      <w:r w:rsidRPr="00E74C20">
        <w:rPr>
          <w:noProof/>
        </w:rPr>
        <w:t>(Raadik 2011, 2014)</w:t>
      </w:r>
      <w:r w:rsidRPr="00E74C20">
        <w:t xml:space="preserve">. Between 2010 and 2011, high flows eroded the instream barrier, allowing </w:t>
      </w:r>
      <w:r w:rsidR="000901BD" w:rsidRPr="00E74C20">
        <w:t>b</w:t>
      </w:r>
      <w:r w:rsidRPr="00E74C20">
        <w:t xml:space="preserve">rown </w:t>
      </w:r>
      <w:r w:rsidR="000901BD" w:rsidRPr="00E74C20">
        <w:t>t</w:t>
      </w:r>
      <w:r w:rsidRPr="00E74C20">
        <w:t xml:space="preserve">rout to invade and colonise the headwaters of Shaw Creek, </w:t>
      </w:r>
      <w:r w:rsidR="00A0712D">
        <w:t xml:space="preserve">where the Shaw </w:t>
      </w:r>
      <w:r w:rsidR="00A0712D" w:rsidRPr="00230F81">
        <w:t>galaxias occurs</w:t>
      </w:r>
      <w:r w:rsidRPr="00230F81">
        <w:t xml:space="preserve"> </w:t>
      </w:r>
      <w:r w:rsidRPr="00230F81">
        <w:rPr>
          <w:noProof/>
        </w:rPr>
        <w:t>(Raadik 2014)</w:t>
      </w:r>
      <w:r w:rsidRPr="00230F81">
        <w:t xml:space="preserve">. By May 2012, the abundance of the Shaw </w:t>
      </w:r>
      <w:r w:rsidR="000901BD" w:rsidRPr="00230F81">
        <w:t>g</w:t>
      </w:r>
      <w:r w:rsidRPr="00230F81">
        <w:t xml:space="preserve">alaxias had declined by </w:t>
      </w:r>
      <w:r w:rsidR="005A178B" w:rsidRPr="00230F81">
        <w:t xml:space="preserve">approximately </w:t>
      </w:r>
      <w:r w:rsidR="00230F81" w:rsidRPr="00230F81">
        <w:t>98</w:t>
      </w:r>
      <w:r w:rsidRPr="00230F81">
        <w:t xml:space="preserve"> percent in the headwaters of Shaw Creek</w:t>
      </w:r>
      <w:r w:rsidRPr="00203817">
        <w:t xml:space="preserve"> </w:t>
      </w:r>
      <w:r w:rsidR="00230F81" w:rsidRPr="00230F81">
        <w:t>(</w:t>
      </w:r>
      <w:proofErr w:type="spellStart"/>
      <w:r w:rsidR="00230F81" w:rsidRPr="00230F81">
        <w:t>Raadik</w:t>
      </w:r>
      <w:proofErr w:type="spellEnd"/>
      <w:r w:rsidR="00230F81" w:rsidRPr="00230F81">
        <w:t xml:space="preserve"> 2021).</w:t>
      </w:r>
      <w:r w:rsidRPr="00230F81">
        <w:t xml:space="preserve"> Only 150 individuals</w:t>
      </w:r>
      <w:r w:rsidR="008D6001" w:rsidRPr="00230F81">
        <w:t xml:space="preserve"> (mature and juvenile)</w:t>
      </w:r>
      <w:r w:rsidRPr="00230F81">
        <w:t xml:space="preserve"> remained in three small pools in a sphagnum bog in the headwaters of a side t</w:t>
      </w:r>
      <w:r w:rsidRPr="002775D2">
        <w:t xml:space="preserve">ributary (300 m long, 0.3 m wide) and one further single mature individual was found in the headwaters of separate side tributary </w:t>
      </w:r>
      <w:r w:rsidRPr="00203817">
        <w:rPr>
          <w:noProof/>
        </w:rPr>
        <w:t>(Raadik 2014)</w:t>
      </w:r>
      <w:r w:rsidRPr="00230F81">
        <w:t xml:space="preserve">. </w:t>
      </w:r>
      <w:r w:rsidR="00DA0ACA" w:rsidRPr="00230F81">
        <w:t xml:space="preserve">From </w:t>
      </w:r>
      <w:r w:rsidRPr="00230F81">
        <w:t>2013</w:t>
      </w:r>
      <w:r w:rsidR="00F01087" w:rsidRPr="00230F81">
        <w:t>–2017</w:t>
      </w:r>
      <w:r w:rsidRPr="00230F81">
        <w:t xml:space="preserve">, several temporary and permanent artificial, instream barriers were installed, and </w:t>
      </w:r>
      <w:r w:rsidR="00204DA8" w:rsidRPr="00230F81">
        <w:t>b</w:t>
      </w:r>
      <w:r w:rsidRPr="00230F81">
        <w:t xml:space="preserve">rown </w:t>
      </w:r>
      <w:r w:rsidR="00204DA8" w:rsidRPr="00230F81">
        <w:t>t</w:t>
      </w:r>
      <w:r w:rsidRPr="00230F81">
        <w:t>rout were removed from above the barriers via electrofishing</w:t>
      </w:r>
      <w:r w:rsidRPr="00E74C20">
        <w:t xml:space="preserve"> </w:t>
      </w:r>
      <w:r w:rsidR="00713207">
        <w:rPr>
          <w:noProof/>
        </w:rPr>
        <w:t>(DEPI 2013; Raadik 2014; Raadik 2021. pers comm 19 October)</w:t>
      </w:r>
      <w:r w:rsidRPr="00E74C20">
        <w:t>.</w:t>
      </w:r>
      <w:r w:rsidR="00BB08DE">
        <w:t xml:space="preserve"> The area</w:t>
      </w:r>
      <w:r w:rsidR="00713207">
        <w:t xml:space="preserve"> upstream of the instream barriers</w:t>
      </w:r>
      <w:r w:rsidR="00BB08DE">
        <w:t xml:space="preserve"> is </w:t>
      </w:r>
      <w:r w:rsidR="00713207">
        <w:t>currently</w:t>
      </w:r>
      <w:r w:rsidR="00BB08DE">
        <w:t xml:space="preserve"> </w:t>
      </w:r>
      <w:r w:rsidR="00DA0ACA">
        <w:t xml:space="preserve">trout-free </w:t>
      </w:r>
      <w:r w:rsidR="00713207">
        <w:t>(</w:t>
      </w:r>
      <w:proofErr w:type="spellStart"/>
      <w:r w:rsidR="00713207">
        <w:rPr>
          <w:noProof/>
        </w:rPr>
        <w:t>Raadik</w:t>
      </w:r>
      <w:proofErr w:type="spellEnd"/>
      <w:r w:rsidR="00713207">
        <w:rPr>
          <w:noProof/>
        </w:rPr>
        <w:t xml:space="preserve"> 2021. pers comm 19 October).</w:t>
      </w:r>
    </w:p>
    <w:p w14:paraId="07BD8DF2" w14:textId="61C06803" w:rsidR="00E31C43" w:rsidRPr="00A05FE3" w:rsidRDefault="00E31C43" w:rsidP="00E74C20">
      <w:pPr>
        <w:pStyle w:val="FigureTableNoteSource"/>
      </w:pPr>
      <w:r w:rsidRPr="00494DCC">
        <w:t>Note: all distances (in km) are river distance.</w:t>
      </w:r>
    </w:p>
    <w:p w14:paraId="6E44F230" w14:textId="2BD3308A" w:rsidR="005F0174" w:rsidRPr="009C3900" w:rsidRDefault="005B4589" w:rsidP="000D2379">
      <w:pPr>
        <w:pStyle w:val="Heading4"/>
      </w:pPr>
      <w:r>
        <w:t>Distribution of t</w:t>
      </w:r>
      <w:r w:rsidR="005F0174" w:rsidRPr="009C3900">
        <w:t>ranslocations</w:t>
      </w:r>
    </w:p>
    <w:p w14:paraId="660C0157" w14:textId="39DCF133" w:rsidR="005F0174" w:rsidRPr="00E60648" w:rsidRDefault="005F0174" w:rsidP="005F0174">
      <w:pPr>
        <w:keepLines/>
      </w:pPr>
      <w:r>
        <w:t xml:space="preserve">Given the ongoing threat of salmonid reinvasion and predation, </w:t>
      </w:r>
      <w:r w:rsidR="008628DF">
        <w:t xml:space="preserve">which is likely to cause the extinction of the species, </w:t>
      </w:r>
      <w:r>
        <w:t xml:space="preserve">translocations are required to ensure species persistence </w:t>
      </w:r>
      <w:r>
        <w:rPr>
          <w:noProof/>
        </w:rPr>
        <w:t>(Threatened Species Recovery Hub 2018)</w:t>
      </w:r>
      <w:r>
        <w:t xml:space="preserve">. One translocation has been conducted </w:t>
      </w:r>
      <w:r w:rsidR="00713207">
        <w:t>into a stream in an adjacent catchment to Sha</w:t>
      </w:r>
      <w:r w:rsidR="00EB2F6B">
        <w:t>w</w:t>
      </w:r>
      <w:r w:rsidR="00713207">
        <w:t xml:space="preserve"> Creek</w:t>
      </w:r>
      <w:r w:rsidR="000449BA">
        <w:t xml:space="preserve">; while it is </w:t>
      </w:r>
      <w:r>
        <w:t xml:space="preserve">too early to determine if the subpopulation is self-sustaining or evolutionarily viable </w:t>
      </w:r>
      <w:r>
        <w:rPr>
          <w:noProof/>
        </w:rPr>
        <w:t>(Threatened Species Recovery Hub 2018)</w:t>
      </w:r>
      <w:r w:rsidR="009630F9">
        <w:t>, the subpopulation has begun to reproduce and increase in abundance (</w:t>
      </w:r>
      <w:proofErr w:type="spellStart"/>
      <w:r w:rsidR="009630F9">
        <w:t>Raadik</w:t>
      </w:r>
      <w:proofErr w:type="spellEnd"/>
      <w:r w:rsidR="009630F9">
        <w:t xml:space="preserve"> 2021. pers comm 19 October)</w:t>
      </w:r>
      <w:r>
        <w:t>.</w:t>
      </w:r>
    </w:p>
    <w:p w14:paraId="759C41A4" w14:textId="1015E663" w:rsidR="005F0174" w:rsidRPr="004B4B86" w:rsidRDefault="005B4589" w:rsidP="000D2379">
      <w:pPr>
        <w:pStyle w:val="Heading4"/>
      </w:pPr>
      <w:r>
        <w:t>Distribution of u</w:t>
      </w:r>
      <w:r w:rsidR="005F0174" w:rsidRPr="004B4B86">
        <w:t>nconfirmed subpopulations</w:t>
      </w:r>
    </w:p>
    <w:p w14:paraId="068F2505" w14:textId="5FD927E6" w:rsidR="005F0174" w:rsidRDefault="005F0174" w:rsidP="005F0174">
      <w:pPr>
        <w:keepLines/>
      </w:pPr>
      <w:r w:rsidRPr="004B4B86">
        <w:t>A</w:t>
      </w:r>
      <w:r>
        <w:t>n unconfirmed</w:t>
      </w:r>
      <w:r w:rsidRPr="004B4B86">
        <w:t xml:space="preserve"> subpopulation of </w:t>
      </w:r>
      <w:r w:rsidRPr="004B4B86">
        <w:rPr>
          <w:i/>
          <w:iCs/>
        </w:rPr>
        <w:t xml:space="preserve">Galaxias </w:t>
      </w:r>
      <w:r w:rsidRPr="004B4B86">
        <w:t xml:space="preserve">sp. (purportedly belonging to the </w:t>
      </w:r>
      <w:r>
        <w:t>m</w:t>
      </w:r>
      <w:r w:rsidRPr="004B4B86">
        <w:t xml:space="preserve">ountain </w:t>
      </w:r>
      <w:r>
        <w:t>g</w:t>
      </w:r>
      <w:r w:rsidRPr="004B4B86">
        <w:t xml:space="preserve">alaxias complex, possibly the Shaw </w:t>
      </w:r>
      <w:r>
        <w:t>g</w:t>
      </w:r>
      <w:r w:rsidRPr="004B4B86">
        <w:t>alaxias),</w:t>
      </w:r>
      <w:r w:rsidRPr="004B4B86">
        <w:rPr>
          <w:i/>
          <w:iCs/>
        </w:rPr>
        <w:t xml:space="preserve"> </w:t>
      </w:r>
      <w:r w:rsidRPr="004B4B86">
        <w:t xml:space="preserve">in the headwaters of Pieman Creek in the Mitchell River system (approximately 14 km north of the Shaw </w:t>
      </w:r>
      <w:r>
        <w:t>g</w:t>
      </w:r>
      <w:r w:rsidRPr="004B4B86">
        <w:t xml:space="preserve">alaxias’ type locality), could not be relocated or ascribed to a particular species </w:t>
      </w:r>
      <w:r>
        <w:rPr>
          <w:noProof/>
        </w:rPr>
        <w:t>(Raadik 2011, 2014)</w:t>
      </w:r>
      <w:r w:rsidRPr="004B4B86">
        <w:t>.</w:t>
      </w:r>
      <w:r>
        <w:t xml:space="preserve"> Further surveys of the</w:t>
      </w:r>
      <w:r w:rsidRPr="005350A4">
        <w:t xml:space="preserve"> headwater</w:t>
      </w:r>
      <w:r>
        <w:t xml:space="preserve"> </w:t>
      </w:r>
      <w:r w:rsidRPr="005350A4">
        <w:t>reaches of the Macalister River catchmen</w:t>
      </w:r>
      <w:r>
        <w:t xml:space="preserve">t </w:t>
      </w:r>
      <w:r w:rsidRPr="005350A4">
        <w:t xml:space="preserve">and the adjacent Wonnangatta River catchment </w:t>
      </w:r>
      <w:r>
        <w:t xml:space="preserve">are </w:t>
      </w:r>
      <w:r w:rsidRPr="005350A4">
        <w:t>required to</w:t>
      </w:r>
      <w:r>
        <w:t xml:space="preserve"> identify if any further</w:t>
      </w:r>
      <w:r w:rsidRPr="005350A4">
        <w:t xml:space="preserve"> remnant subpopulations</w:t>
      </w:r>
      <w:r>
        <w:t xml:space="preserve"> exist and a</w:t>
      </w:r>
      <w:r w:rsidRPr="005350A4">
        <w:t xml:space="preserve">ccurately delineate the small distribution of this species </w:t>
      </w:r>
      <w:r>
        <w:rPr>
          <w:noProof/>
        </w:rPr>
        <w:t>(Raadik 2011, 2014)</w:t>
      </w:r>
      <w:r w:rsidRPr="005350A4">
        <w:t>.</w:t>
      </w:r>
      <w:r w:rsidR="008D469C">
        <w:t xml:space="preserve"> </w:t>
      </w:r>
      <w:r w:rsidR="00887819">
        <w:t>These surveys have been</w:t>
      </w:r>
      <w:r w:rsidR="008D469C">
        <w:t xml:space="preserve"> partly completed</w:t>
      </w:r>
      <w:r w:rsidR="00887819">
        <w:t xml:space="preserve"> and </w:t>
      </w:r>
      <w:r w:rsidR="008D469C">
        <w:t>no additional subpopulations have been found (</w:t>
      </w:r>
      <w:proofErr w:type="spellStart"/>
      <w:r w:rsidR="008D469C">
        <w:t>Raadik</w:t>
      </w:r>
      <w:proofErr w:type="spellEnd"/>
      <w:r w:rsidR="008D469C">
        <w:t xml:space="preserve"> 2021. pers comm 19 October).</w:t>
      </w:r>
    </w:p>
    <w:p w14:paraId="404F11B2" w14:textId="4B4A07F3" w:rsidR="00E362EF" w:rsidRDefault="007C5B94" w:rsidP="008064B3">
      <w:pPr>
        <w:pStyle w:val="Caption"/>
      </w:pPr>
      <w:r>
        <w:t xml:space="preserve">Map </w:t>
      </w:r>
      <w:r>
        <w:rPr>
          <w:noProof/>
        </w:rPr>
        <w:fldChar w:fldCharType="begin"/>
      </w:r>
      <w:r>
        <w:rPr>
          <w:noProof/>
        </w:rPr>
        <w:instrText xml:space="preserve"> SEQ Map \* ARABIC </w:instrText>
      </w:r>
      <w:r>
        <w:rPr>
          <w:noProof/>
        </w:rPr>
        <w:fldChar w:fldCharType="separate"/>
      </w:r>
      <w:r w:rsidR="005F13AD">
        <w:rPr>
          <w:noProof/>
        </w:rPr>
        <w:t>1</w:t>
      </w:r>
      <w:r>
        <w:rPr>
          <w:noProof/>
        </w:rPr>
        <w:fldChar w:fldCharType="end"/>
      </w:r>
      <w:bookmarkEnd w:id="4"/>
      <w:r>
        <w:t xml:space="preserve"> </w:t>
      </w:r>
      <w:bookmarkEnd w:id="5"/>
      <w:bookmarkEnd w:id="6"/>
      <w:r w:rsidR="008064B3">
        <w:t xml:space="preserve">Modelled distribution </w:t>
      </w:r>
      <w:r w:rsidR="004C7F78">
        <w:t xml:space="preserve">of </w:t>
      </w:r>
      <w:r w:rsidR="00C97524">
        <w:t>the Shaw galaxias</w:t>
      </w:r>
    </w:p>
    <w:p w14:paraId="3466A7AA" w14:textId="6D15A853" w:rsidR="00E362EF" w:rsidRDefault="00F92DD4" w:rsidP="00F92DD4">
      <w:pPr>
        <w:pStyle w:val="Picture"/>
        <w:keepNext/>
      </w:pPr>
      <w:r>
        <w:drawing>
          <wp:inline distT="0" distB="0" distL="0" distR="0" wp14:anchorId="72E75FDA" wp14:editId="7AFB0A36">
            <wp:extent cx="5429250" cy="38349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3701" cy="3838090"/>
                    </a:xfrm>
                    <a:prstGeom prst="rect">
                      <a:avLst/>
                    </a:prstGeom>
                    <a:noFill/>
                    <a:ln>
                      <a:noFill/>
                    </a:ln>
                  </pic:spPr>
                </pic:pic>
              </a:graphicData>
            </a:graphic>
          </wp:inline>
        </w:drawing>
      </w:r>
    </w:p>
    <w:p w14:paraId="61C3DF9E" w14:textId="77777777" w:rsidR="00753B24" w:rsidRDefault="00753B24" w:rsidP="00753B24">
      <w:pPr>
        <w:pStyle w:val="FigureTableNoteSource"/>
        <w:keepNext/>
        <w:keepLines/>
        <w:spacing w:after="120"/>
        <w:contextualSpacing w:val="0"/>
      </w:pPr>
      <w:r w:rsidRPr="008A7EAC">
        <w:rPr>
          <w:b/>
          <w:bCs/>
        </w:rPr>
        <w:t>Source</w:t>
      </w:r>
      <w:r>
        <w:t xml:space="preserve">: Base map Geoscience Australia; species distribution data </w:t>
      </w:r>
      <w:hyperlink r:id="rId26" w:history="1">
        <w:r w:rsidRPr="008064B3">
          <w:rPr>
            <w:rStyle w:val="Hyperlink"/>
          </w:rPr>
          <w:t>Species of National Environmental Significance</w:t>
        </w:r>
      </w:hyperlink>
      <w:r>
        <w:t xml:space="preserve"> database.</w:t>
      </w:r>
    </w:p>
    <w:p w14:paraId="3266A224" w14:textId="77777777" w:rsidR="00753B24" w:rsidRDefault="00753B24" w:rsidP="00753B24">
      <w:pPr>
        <w:pStyle w:val="FigureTableNoteSource"/>
        <w:keepNext/>
        <w:keepLines/>
        <w:spacing w:after="120"/>
        <w:contextualSpacing w:val="0"/>
      </w:pPr>
      <w:r w:rsidRPr="00E54F94">
        <w:rPr>
          <w:b/>
          <w:bCs/>
        </w:rPr>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26670E94" w14:textId="77777777" w:rsidR="00753B24" w:rsidRDefault="00753B24" w:rsidP="00753B24">
      <w:pPr>
        <w:pStyle w:val="FigureTableNoteSource"/>
        <w:keepLines/>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2FC75F6F" w14:textId="77777777" w:rsidR="00C304AA" w:rsidRDefault="00C304AA" w:rsidP="00C304AA">
      <w:pPr>
        <w:pStyle w:val="Heading3"/>
        <w:ind w:left="964" w:hanging="964"/>
      </w:pPr>
      <w:r>
        <w:t>Cultural and community significance</w:t>
      </w:r>
    </w:p>
    <w:p w14:paraId="1CB0E9B3" w14:textId="30639487" w:rsidR="0054404A" w:rsidRPr="009E4360" w:rsidRDefault="0054404A" w:rsidP="000D2379">
      <w:pPr>
        <w:pStyle w:val="Heading4"/>
      </w:pPr>
      <w:r>
        <w:t xml:space="preserve">Cultural and community significance to </w:t>
      </w:r>
      <w:r w:rsidR="00EA261C">
        <w:t>Indigenous</w:t>
      </w:r>
      <w:r>
        <w:t xml:space="preserve"> Australians</w:t>
      </w:r>
    </w:p>
    <w:p w14:paraId="3D682573" w14:textId="77777777" w:rsidR="000540E9" w:rsidRDefault="000540E9" w:rsidP="000540E9">
      <w:pPr>
        <w:keepNext/>
        <w:keepLines/>
        <w:rPr>
          <w:rFonts w:eastAsia="Cambria" w:cs="Cambria"/>
          <w:color w:val="000000" w:themeColor="text1"/>
        </w:rPr>
      </w:pPr>
      <w:r>
        <w:rPr>
          <w:rFonts w:eastAsia="Cambria" w:cs="Cambria"/>
          <w:color w:val="000000" w:themeColor="text1"/>
        </w:rPr>
        <w:t xml:space="preserve">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 </w:t>
      </w:r>
    </w:p>
    <w:p w14:paraId="2F0AF045" w14:textId="07B8C51D" w:rsidR="00EF6548" w:rsidRPr="001D07E8" w:rsidRDefault="00CE32C3" w:rsidP="00EF6548">
      <w:pPr>
        <w:keepNext/>
        <w:keepLines/>
      </w:pPr>
      <w:r>
        <w:t xml:space="preserve">The specific epithet, </w:t>
      </w:r>
      <w:proofErr w:type="spellStart"/>
      <w:r w:rsidRPr="00EF6548">
        <w:rPr>
          <w:i/>
          <w:iCs/>
        </w:rPr>
        <w:t>gunaikurnai</w:t>
      </w:r>
      <w:proofErr w:type="spellEnd"/>
      <w:r w:rsidRPr="00EF6548">
        <w:rPr>
          <w:i/>
          <w:iCs/>
        </w:rPr>
        <w:t>,</w:t>
      </w:r>
      <w:r w:rsidRPr="00EF6548">
        <w:t xml:space="preserve"> is named after the </w:t>
      </w:r>
      <w:proofErr w:type="spellStart"/>
      <w:r w:rsidRPr="00EF6548">
        <w:t>Gunai</w:t>
      </w:r>
      <w:r w:rsidR="009C70DB" w:rsidRPr="00EF6548">
        <w:t>k</w:t>
      </w:r>
      <w:r w:rsidRPr="00EF6548">
        <w:t>urnai</w:t>
      </w:r>
      <w:proofErr w:type="spellEnd"/>
      <w:r w:rsidRPr="00EF6548">
        <w:t xml:space="preserve"> </w:t>
      </w:r>
      <w:r w:rsidR="009C70DB" w:rsidRPr="00EF6548">
        <w:t>people</w:t>
      </w:r>
      <w:r w:rsidRPr="00EF6548">
        <w:t xml:space="preserve"> </w:t>
      </w:r>
      <w:r w:rsidRPr="00EF6548">
        <w:rPr>
          <w:noProof/>
        </w:rPr>
        <w:t>(Raadik 2011, 2014)</w:t>
      </w:r>
      <w:r w:rsidRPr="00EF6548">
        <w:t xml:space="preserve">. </w:t>
      </w:r>
      <w:r w:rsidR="00EF6548" w:rsidRPr="00EF6548">
        <w:t xml:space="preserve">The </w:t>
      </w:r>
      <w:proofErr w:type="spellStart"/>
      <w:r w:rsidR="00EF6548" w:rsidRPr="00EF6548">
        <w:t>Gunaikurnai</w:t>
      </w:r>
      <w:proofErr w:type="spellEnd"/>
      <w:r w:rsidR="00EF6548" w:rsidRPr="00EF6548">
        <w:t xml:space="preserve"> people are recognised by the Federal </w:t>
      </w:r>
      <w:r w:rsidR="00EF6548" w:rsidRPr="001D07E8">
        <w:t xml:space="preserve">Court and the State of Victoria as the Traditional Owners of a large area of Gippsland spanning from Warragul (west) to the Snowy River (east), and from the Great Divide (north) to the coast (south) </w:t>
      </w:r>
      <w:r w:rsidR="00EF6548" w:rsidRPr="001D07E8">
        <w:rPr>
          <w:noProof/>
        </w:rPr>
        <w:t>(GLaWAC 2021c)</w:t>
      </w:r>
      <w:r w:rsidR="00EF6548" w:rsidRPr="001D07E8">
        <w:t xml:space="preserve">. The </w:t>
      </w:r>
      <w:proofErr w:type="spellStart"/>
      <w:r w:rsidR="00EF6548" w:rsidRPr="001D07E8">
        <w:t>Gunaikurnai</w:t>
      </w:r>
      <w:proofErr w:type="spellEnd"/>
      <w:r w:rsidR="00EF6548" w:rsidRPr="001D07E8">
        <w:t xml:space="preserve"> people see their land (Wurruk), waters (</w:t>
      </w:r>
      <w:proofErr w:type="spellStart"/>
      <w:r w:rsidR="00EF6548" w:rsidRPr="001D07E8">
        <w:t>Yarnda</w:t>
      </w:r>
      <w:proofErr w:type="spellEnd"/>
      <w:r w:rsidR="00EF6548" w:rsidRPr="001D07E8">
        <w:t>), air (</w:t>
      </w:r>
      <w:proofErr w:type="spellStart"/>
      <w:r w:rsidR="00EF6548" w:rsidRPr="001D07E8">
        <w:t>Watpootjan</w:t>
      </w:r>
      <w:proofErr w:type="spellEnd"/>
      <w:r w:rsidR="00EF6548" w:rsidRPr="001D07E8">
        <w:t xml:space="preserve">) and every living thing as one </w:t>
      </w:r>
      <w:r w:rsidR="00EF6548" w:rsidRPr="001D07E8">
        <w:rPr>
          <w:noProof/>
        </w:rPr>
        <w:t>(GLaWAC 2021b)</w:t>
      </w:r>
      <w:r w:rsidR="00EF6548" w:rsidRPr="001D07E8">
        <w:t xml:space="preserve">. All things come from Wurruk, </w:t>
      </w:r>
      <w:proofErr w:type="spellStart"/>
      <w:r w:rsidR="00EF6548" w:rsidRPr="001D07E8">
        <w:t>Yarnda</w:t>
      </w:r>
      <w:proofErr w:type="spellEnd"/>
      <w:r w:rsidR="00EF6548" w:rsidRPr="001D07E8">
        <w:t xml:space="preserve"> and </w:t>
      </w:r>
      <w:proofErr w:type="spellStart"/>
      <w:r w:rsidR="00EF6548" w:rsidRPr="001D07E8">
        <w:t>Watpootjan</w:t>
      </w:r>
      <w:proofErr w:type="spellEnd"/>
      <w:r w:rsidR="00EF6548" w:rsidRPr="001D07E8">
        <w:t xml:space="preserve"> and they are the spiritual life-giving resources, providing the </w:t>
      </w:r>
      <w:proofErr w:type="spellStart"/>
      <w:r w:rsidR="00EF6548" w:rsidRPr="001D07E8">
        <w:t>Gunaikurnai</w:t>
      </w:r>
      <w:proofErr w:type="spellEnd"/>
      <w:r w:rsidR="00EF6548" w:rsidRPr="001D07E8">
        <w:t xml:space="preserve"> people with resources and forming the basis of their cultural practices </w:t>
      </w:r>
      <w:r w:rsidR="00EF6548" w:rsidRPr="001D07E8">
        <w:rPr>
          <w:noProof/>
        </w:rPr>
        <w:t>(GLaWAC 2021b)</w:t>
      </w:r>
      <w:r w:rsidR="00EF6548" w:rsidRPr="001D07E8">
        <w:t>.</w:t>
      </w:r>
    </w:p>
    <w:p w14:paraId="2F2EE55C" w14:textId="77777777" w:rsidR="000540E9" w:rsidRDefault="00EF6548" w:rsidP="000540E9">
      <w:pPr>
        <w:keepNext/>
        <w:keepLines/>
      </w:pPr>
      <w:r w:rsidRPr="001D07E8">
        <w:t xml:space="preserve">The Shaw galaxias and its habitat occur on Country belonging to the </w:t>
      </w:r>
      <w:proofErr w:type="spellStart"/>
      <w:r w:rsidRPr="001D07E8">
        <w:t>Brayakaulung</w:t>
      </w:r>
      <w:proofErr w:type="spellEnd"/>
      <w:r w:rsidRPr="001D07E8">
        <w:t xml:space="preserve"> clan (one of the five major clans of the </w:t>
      </w:r>
      <w:proofErr w:type="spellStart"/>
      <w:r w:rsidRPr="001D07E8">
        <w:t>Gunaikurnai</w:t>
      </w:r>
      <w:proofErr w:type="spellEnd"/>
      <w:r w:rsidRPr="001D07E8">
        <w:t xml:space="preserve"> people). The cultural significance of the Shaw galaxias to Traditional Owners is unknown. </w:t>
      </w:r>
      <w:r w:rsidR="000540E9">
        <w:t>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51B065ED" w14:textId="33342142" w:rsidR="00EF6548" w:rsidRPr="001D07E8" w:rsidRDefault="00EF6548" w:rsidP="00EF6548">
      <w:pPr>
        <w:keepNext/>
        <w:keepLines/>
      </w:pPr>
      <w:r w:rsidRPr="001D07E8">
        <w:t xml:space="preserve">Approximately 13 percent of </w:t>
      </w:r>
      <w:proofErr w:type="spellStart"/>
      <w:r w:rsidRPr="001D07E8">
        <w:t>Gunaikurnai</w:t>
      </w:r>
      <w:proofErr w:type="spellEnd"/>
      <w:r w:rsidRPr="001D07E8">
        <w:t xml:space="preserve"> Country was burnt during the 2019-20 bushfires </w:t>
      </w:r>
      <w:r w:rsidRPr="001D07E8">
        <w:rPr>
          <w:noProof/>
        </w:rPr>
        <w:t>(GLaWAC 2021a)</w:t>
      </w:r>
      <w:r w:rsidR="008D469C">
        <w:t xml:space="preserve">, however the </w:t>
      </w:r>
      <w:r w:rsidR="00CA5421">
        <w:t xml:space="preserve">immediate area and upstream of where the species occurs </w:t>
      </w:r>
      <w:r w:rsidR="008D469C">
        <w:t>was not impacted</w:t>
      </w:r>
      <w:r w:rsidRPr="001D07E8">
        <w:t xml:space="preserve">. The </w:t>
      </w:r>
      <w:proofErr w:type="spellStart"/>
      <w:r w:rsidRPr="001D07E8">
        <w:t>Gunaikurnai</w:t>
      </w:r>
      <w:proofErr w:type="spellEnd"/>
      <w:r w:rsidRPr="001D07E8">
        <w:t xml:space="preserve"> Bushfire Recovery Crew works across the fire footprint, monitoring the impacts of bushfire and the recovery of species that are significant for their culture and people </w:t>
      </w:r>
      <w:r w:rsidRPr="001D07E8">
        <w:rPr>
          <w:noProof/>
        </w:rPr>
        <w:t>(GLaWAC 2021a)</w:t>
      </w:r>
      <w:r w:rsidRPr="001D07E8">
        <w:t>.</w:t>
      </w:r>
    </w:p>
    <w:p w14:paraId="766843CF" w14:textId="77777777" w:rsidR="00DD19FE" w:rsidRPr="00EF6548" w:rsidRDefault="00DD19FE" w:rsidP="000D2379">
      <w:pPr>
        <w:pStyle w:val="Heading4"/>
      </w:pPr>
      <w:r w:rsidRPr="00EF6548">
        <w:t>Cultural and community significance to commercial/recreational fishing</w:t>
      </w:r>
    </w:p>
    <w:p w14:paraId="18FE528D" w14:textId="55A0807E" w:rsidR="00DD19FE" w:rsidRDefault="00DD19FE" w:rsidP="00DD19FE">
      <w:r w:rsidRPr="00EF6548">
        <w:t xml:space="preserve">The mountain galaxias complex is not a commercial or recreational fishing target </w:t>
      </w:r>
      <w:r w:rsidRPr="00EF6548">
        <w:rPr>
          <w:noProof/>
        </w:rPr>
        <w:t>(Native Fish Australia 2021)</w:t>
      </w:r>
      <w:r w:rsidRPr="00EF6548">
        <w:t>.</w:t>
      </w:r>
    </w:p>
    <w:p w14:paraId="5FD39436" w14:textId="77777777" w:rsidR="00C304AA" w:rsidRDefault="00C304AA" w:rsidP="00C304AA">
      <w:pPr>
        <w:pStyle w:val="Heading3"/>
        <w:ind w:left="964" w:hanging="964"/>
      </w:pPr>
      <w:r>
        <w:t>Relevant biology and ecology</w:t>
      </w:r>
    </w:p>
    <w:p w14:paraId="1B4C66A8" w14:textId="77777777" w:rsidR="00A46252" w:rsidRPr="00A3331B" w:rsidRDefault="00A46252" w:rsidP="000D2379">
      <w:pPr>
        <w:pStyle w:val="Heading4"/>
      </w:pPr>
      <w:r w:rsidRPr="00A3331B">
        <w:t>Habitat ecology and associated species</w:t>
      </w:r>
    </w:p>
    <w:p w14:paraId="5D0AEFC8" w14:textId="4BE9D9F8" w:rsidR="00A46252" w:rsidRPr="00B063DE" w:rsidRDefault="00A46252" w:rsidP="000466AA">
      <w:pPr>
        <w:keepLines/>
        <w:suppressAutoHyphens/>
      </w:pPr>
      <w:r w:rsidRPr="00A46C44">
        <w:t xml:space="preserve">The Shaw </w:t>
      </w:r>
      <w:r w:rsidR="00955D73">
        <w:t>g</w:t>
      </w:r>
      <w:r w:rsidRPr="00A46C44">
        <w:t xml:space="preserve">alaxias </w:t>
      </w:r>
      <w:r>
        <w:t>has been recorded in the headwaters of Shaw Creek, a</w:t>
      </w:r>
      <w:r w:rsidRPr="00A46C44">
        <w:t xml:space="preserve"> small (average width: 0.6–1.4 m; average depth: 0.15–0.20</w:t>
      </w:r>
      <w:r>
        <w:t> </w:t>
      </w:r>
      <w:r w:rsidRPr="00A46C44">
        <w:t xml:space="preserve">m), clear, cool alpine creek, flowing through a grassy </w:t>
      </w:r>
      <w:r w:rsidRPr="00764B5A">
        <w:t xml:space="preserve">plain </w:t>
      </w:r>
      <w:r>
        <w:rPr>
          <w:noProof/>
        </w:rPr>
        <w:t>(Raadik 2011, 2014)</w:t>
      </w:r>
      <w:r w:rsidRPr="00764B5A">
        <w:t xml:space="preserve">. The creek consists of pools, glides and riffles, with smaller amounts of small cascades, with very little shading except that provided by grasses </w:t>
      </w:r>
      <w:r>
        <w:rPr>
          <w:noProof/>
        </w:rPr>
        <w:t>(Raadik 2011, 2014)</w:t>
      </w:r>
      <w:r w:rsidRPr="00764B5A">
        <w:t xml:space="preserve">. </w:t>
      </w:r>
      <w:r>
        <w:t>The species microhabitat preferences are unknown.</w:t>
      </w:r>
      <w:r w:rsidRPr="00F4699B">
        <w:t xml:space="preserve"> </w:t>
      </w:r>
      <w:r>
        <w:t>H</w:t>
      </w:r>
      <w:r w:rsidRPr="00F4699B">
        <w:t xml:space="preserve">owever, the substrate </w:t>
      </w:r>
      <w:r>
        <w:t>at the type locality c</w:t>
      </w:r>
      <w:r w:rsidRPr="00F4699B">
        <w:t xml:space="preserve">onsists predominantly of bedrock, boulder and cobble, with smaller amounts of pebble, gravel and coarse sand </w:t>
      </w:r>
      <w:r>
        <w:rPr>
          <w:noProof/>
        </w:rPr>
        <w:t>(Raadik 2011, 2014)</w:t>
      </w:r>
      <w:r w:rsidRPr="00F4699B">
        <w:t xml:space="preserve">. </w:t>
      </w:r>
      <w:r>
        <w:t>I</w:t>
      </w:r>
      <w:r w:rsidRPr="00F4699B">
        <w:t xml:space="preserve">nstream cover is provided predominantly by rock and overhanging grasses </w:t>
      </w:r>
      <w:r>
        <w:rPr>
          <w:noProof/>
        </w:rPr>
        <w:t>(Raadik 2011, 2014)</w:t>
      </w:r>
      <w:r w:rsidRPr="00F4699B">
        <w:t>.</w:t>
      </w:r>
      <w:r>
        <w:t xml:space="preserve"> </w:t>
      </w:r>
      <w:r w:rsidRPr="00B063DE">
        <w:t xml:space="preserve">During winter, the species can survive in very cold water (&lt;5 °C) and the catchment is usually covered by snow for varying periods of time </w:t>
      </w:r>
      <w:r>
        <w:rPr>
          <w:noProof/>
        </w:rPr>
        <w:t>(Raadik 2011, 2014)</w:t>
      </w:r>
      <w:r w:rsidRPr="00B063DE">
        <w:t>.</w:t>
      </w:r>
      <w:r w:rsidR="005B4589">
        <w:t xml:space="preserve"> </w:t>
      </w:r>
      <w:r w:rsidR="005B4589" w:rsidRPr="00FA5048">
        <w:rPr>
          <w:i/>
          <w:iCs/>
        </w:rPr>
        <w:t>Galaxias</w:t>
      </w:r>
      <w:r w:rsidR="005B4589" w:rsidRPr="00FA5048">
        <w:t xml:space="preserve"> </w:t>
      </w:r>
      <w:r w:rsidR="00CA5421">
        <w:t>species c</w:t>
      </w:r>
      <w:r w:rsidR="005B4589">
        <w:t xml:space="preserve">an </w:t>
      </w:r>
      <w:r w:rsidR="005B4589" w:rsidRPr="00FA5048">
        <w:t>burrow into substrate to escape declining water level</w:t>
      </w:r>
      <w:r w:rsidR="005B4589">
        <w:t xml:space="preserve"> during periods of surface water loss</w:t>
      </w:r>
      <w:r w:rsidR="005B4589" w:rsidRPr="00FA5048">
        <w:t xml:space="preserve"> (unpublished data cited in </w:t>
      </w:r>
      <w:proofErr w:type="spellStart"/>
      <w:r w:rsidR="005B4589" w:rsidRPr="00FA5048">
        <w:t>Raadik</w:t>
      </w:r>
      <w:proofErr w:type="spellEnd"/>
      <w:r w:rsidR="005B4589" w:rsidRPr="00FA5048">
        <w:t xml:space="preserve"> et al. 2010).</w:t>
      </w:r>
    </w:p>
    <w:p w14:paraId="675A9D3B" w14:textId="77777777" w:rsidR="000466AA" w:rsidRPr="00434EAD" w:rsidRDefault="000466AA" w:rsidP="000D2379">
      <w:pPr>
        <w:pStyle w:val="Heading4"/>
      </w:pPr>
      <w:r>
        <w:t>Co-occurring species</w:t>
      </w:r>
    </w:p>
    <w:p w14:paraId="079DA0B4" w14:textId="59614D33" w:rsidR="00A46252" w:rsidRPr="00762128" w:rsidRDefault="00A46252" w:rsidP="00A46252">
      <w:pPr>
        <w:keepLines/>
      </w:pPr>
      <w:r w:rsidRPr="00762128">
        <w:t xml:space="preserve">The Shaw </w:t>
      </w:r>
      <w:r w:rsidR="000466AA">
        <w:t>g</w:t>
      </w:r>
      <w:r w:rsidRPr="00762128">
        <w:t xml:space="preserve">alaxias is the only native fish species to be recorded within its range </w:t>
      </w:r>
      <w:r>
        <w:rPr>
          <w:noProof/>
        </w:rPr>
        <w:t>(Raadik 2011, 2014)</w:t>
      </w:r>
      <w:r w:rsidRPr="00762128">
        <w:t xml:space="preserve">. </w:t>
      </w:r>
      <w:r>
        <w:t xml:space="preserve">The </w:t>
      </w:r>
      <w:r w:rsidR="000466AA">
        <w:t>brown trou</w:t>
      </w:r>
      <w:r w:rsidRPr="00762128">
        <w:t xml:space="preserve">t </w:t>
      </w:r>
      <w:r w:rsidR="005E1EAB">
        <w:t>and rainbow trout are</w:t>
      </w:r>
      <w:r w:rsidRPr="00762128">
        <w:t xml:space="preserve"> present downstream of </w:t>
      </w:r>
      <w:r w:rsidR="005E1EAB">
        <w:t xml:space="preserve">the </w:t>
      </w:r>
      <w:r w:rsidRPr="00762128">
        <w:t xml:space="preserve">artificial instream barrier in Shaw Creek </w:t>
      </w:r>
      <w:r>
        <w:rPr>
          <w:noProof/>
        </w:rPr>
        <w:t>(DEPI 2013; Raadik 2014)</w:t>
      </w:r>
      <w:r w:rsidRPr="00762128">
        <w:t>.</w:t>
      </w:r>
    </w:p>
    <w:p w14:paraId="5BAA3902" w14:textId="77777777" w:rsidR="009C4CDD" w:rsidRPr="00360026" w:rsidRDefault="009C4CDD" w:rsidP="000D2379">
      <w:pPr>
        <w:pStyle w:val="Heading4"/>
      </w:pPr>
      <w:r w:rsidRPr="00360026">
        <w:t>Diet</w:t>
      </w:r>
    </w:p>
    <w:p w14:paraId="2C59E4B6" w14:textId="041E8661" w:rsidR="009C4CDD" w:rsidRDefault="009C4CDD" w:rsidP="009C4CDD">
      <w:r w:rsidRPr="00360026">
        <w:t xml:space="preserve">The diet of the </w:t>
      </w:r>
      <w:r>
        <w:t>Shaw</w:t>
      </w:r>
      <w:r w:rsidRPr="00360026">
        <w:t xml:space="preserve"> </w:t>
      </w:r>
      <w:r>
        <w:t>g</w:t>
      </w:r>
      <w:r w:rsidRPr="00360026">
        <w:t xml:space="preserve">alaxias has not been reported. However, the species is likely to be </w:t>
      </w:r>
      <w:proofErr w:type="spellStart"/>
      <w:r w:rsidRPr="00360026">
        <w:t>macroinvertorous</w:t>
      </w:r>
      <w:proofErr w:type="spellEnd"/>
      <w:r w:rsidRPr="00360026">
        <w:t xml:space="preserve">, </w:t>
      </w:r>
      <w:r>
        <w:t>as observed in other species of the</w:t>
      </w:r>
      <w:r w:rsidRPr="00360026">
        <w:t xml:space="preserve"> </w:t>
      </w:r>
      <w:r>
        <w:rPr>
          <w:iCs/>
        </w:rPr>
        <w:t>m</w:t>
      </w:r>
      <w:r w:rsidRPr="00360026">
        <w:rPr>
          <w:iCs/>
        </w:rPr>
        <w:t xml:space="preserve">ountain </w:t>
      </w:r>
      <w:r>
        <w:rPr>
          <w:iCs/>
        </w:rPr>
        <w:t>g</w:t>
      </w:r>
      <w:r w:rsidRPr="00360026">
        <w:rPr>
          <w:iCs/>
        </w:rPr>
        <w:t xml:space="preserve">alaxias </w:t>
      </w:r>
      <w:r>
        <w:t>complex</w:t>
      </w:r>
      <w:r w:rsidRPr="00360026">
        <w:rPr>
          <w:iCs/>
        </w:rPr>
        <w:t xml:space="preserve">, and consume </w:t>
      </w:r>
      <w:r w:rsidRPr="00360026">
        <w:t xml:space="preserve">benthic, drifting and terrestrial invertebrates, such as insects, crustaceans, molluscs, worms and spiders </w:t>
      </w:r>
      <w:r w:rsidRPr="00360026">
        <w:rPr>
          <w:noProof/>
        </w:rPr>
        <w:t>(Cadwallader et al. 1980; Closs 1994; Raadik 2014)</w:t>
      </w:r>
      <w:r w:rsidRPr="00360026">
        <w:t>.</w:t>
      </w:r>
    </w:p>
    <w:p w14:paraId="1B1BFAF7" w14:textId="77777777" w:rsidR="00412809" w:rsidRPr="0018193C" w:rsidRDefault="00412809" w:rsidP="000D2379">
      <w:pPr>
        <w:pStyle w:val="Heading4"/>
      </w:pPr>
      <w:r w:rsidRPr="0018193C">
        <w:t>Generation length</w:t>
      </w:r>
    </w:p>
    <w:p w14:paraId="1B779A11" w14:textId="71ECAAC7" w:rsidR="00412809" w:rsidRPr="005A023C" w:rsidRDefault="00412809" w:rsidP="00412809">
      <w:r w:rsidRPr="00E60926">
        <w:t xml:space="preserve">The generation length of the </w:t>
      </w:r>
      <w:r>
        <w:t>Shaw</w:t>
      </w:r>
      <w:r w:rsidRPr="00E60926">
        <w:t xml:space="preserve"> </w:t>
      </w:r>
      <w:r>
        <w:t>g</w:t>
      </w:r>
      <w:r w:rsidRPr="00E60926">
        <w:t xml:space="preserve">alaxias is unknown. However, it is likely to be similar to </w:t>
      </w:r>
      <w:r>
        <w:t>other species in the</w:t>
      </w:r>
      <w:r w:rsidRPr="00E60926">
        <w:t xml:space="preserve"> </w:t>
      </w:r>
      <w:r>
        <w:t>m</w:t>
      </w:r>
      <w:r w:rsidRPr="00E60926">
        <w:rPr>
          <w:iCs/>
        </w:rPr>
        <w:t xml:space="preserve">ountain </w:t>
      </w:r>
      <w:r>
        <w:rPr>
          <w:iCs/>
        </w:rPr>
        <w:t>ga</w:t>
      </w:r>
      <w:r w:rsidRPr="00E60926">
        <w:rPr>
          <w:iCs/>
        </w:rPr>
        <w:t>laxias</w:t>
      </w:r>
      <w:r>
        <w:rPr>
          <w:iCs/>
        </w:rPr>
        <w:t xml:space="preserve"> complex</w:t>
      </w:r>
      <w:r w:rsidRPr="00E60926">
        <w:rPr>
          <w:iCs/>
        </w:rPr>
        <w:t>, which is</w:t>
      </w:r>
      <w:r w:rsidRPr="00E60926">
        <w:t xml:space="preserve"> </w:t>
      </w:r>
      <w:r>
        <w:t>between</w:t>
      </w:r>
      <w:r w:rsidRPr="00E60926">
        <w:t xml:space="preserve"> </w:t>
      </w:r>
      <w:r>
        <w:t>two and four</w:t>
      </w:r>
      <w:r w:rsidRPr="00E60926">
        <w:t xml:space="preserve"> years</w:t>
      </w:r>
      <w:r>
        <w:t xml:space="preserve"> </w:t>
      </w:r>
      <w:r w:rsidR="00DE34E1">
        <w:rPr>
          <w:noProof/>
        </w:rPr>
        <w:t>(Allen et al. 2002; Raadik 2019a)</w:t>
      </w:r>
      <w:r>
        <w:t>.</w:t>
      </w:r>
    </w:p>
    <w:p w14:paraId="309E3D36" w14:textId="77777777" w:rsidR="00340C8C" w:rsidRPr="004B2D1B" w:rsidRDefault="00340C8C" w:rsidP="000D2379">
      <w:pPr>
        <w:pStyle w:val="Heading4"/>
      </w:pPr>
      <w:r w:rsidRPr="004B2D1B">
        <w:t>Reproductive ecology</w:t>
      </w:r>
    </w:p>
    <w:p w14:paraId="419F1416" w14:textId="6568BCCA" w:rsidR="00340C8C" w:rsidRDefault="00340C8C" w:rsidP="00340C8C">
      <w:pPr>
        <w:keepLines/>
        <w:rPr>
          <w:highlight w:val="yellow"/>
        </w:rPr>
      </w:pPr>
      <w:r w:rsidRPr="004B2D1B">
        <w:t xml:space="preserve">The reproductive ecology of the Shaw </w:t>
      </w:r>
      <w:r>
        <w:t>g</w:t>
      </w:r>
      <w:r w:rsidRPr="004B2D1B">
        <w:t xml:space="preserve">alaxias is largely unknown. The spawning period is </w:t>
      </w:r>
      <w:r>
        <w:t>undocumented</w:t>
      </w:r>
      <w:r w:rsidRPr="004B2D1B">
        <w:t xml:space="preserve">, but thought to be from winter to early spring </w:t>
      </w:r>
      <w:r w:rsidRPr="004B2D1B">
        <w:rPr>
          <w:noProof/>
        </w:rPr>
        <w:t>(Raadik 2014)</w:t>
      </w:r>
      <w:r w:rsidRPr="004B2D1B">
        <w:t xml:space="preserve">. Individuals collected in late February (late summer) were at an early stage of </w:t>
      </w:r>
      <w:r w:rsidRPr="00076E2E">
        <w:t xml:space="preserve">gonad development, with most of the body cavity full of fat deposits </w:t>
      </w:r>
      <w:r>
        <w:rPr>
          <w:noProof/>
        </w:rPr>
        <w:t>(Raadik 2011, 2014)</w:t>
      </w:r>
      <w:r w:rsidRPr="00076E2E">
        <w:t xml:space="preserve">. Individuals collected in mid-April (mid-Autumn) had gonads filling 50–60 percent of the body cavity </w:t>
      </w:r>
      <w:r>
        <w:rPr>
          <w:noProof/>
        </w:rPr>
        <w:t>(Raadik 2011, 2014)</w:t>
      </w:r>
      <w:r w:rsidRPr="00076E2E">
        <w:t xml:space="preserve">. Individuals collected in early May (late Autumn) were at an advanced stage, with males running ripe and female gonads well developed and ripe </w:t>
      </w:r>
      <w:r>
        <w:rPr>
          <w:noProof/>
        </w:rPr>
        <w:t>(Raadik 2011, 2014)</w:t>
      </w:r>
      <w:r w:rsidRPr="00076E2E">
        <w:t>.</w:t>
      </w:r>
    </w:p>
    <w:p w14:paraId="5B3F80AF" w14:textId="31EEE15D" w:rsidR="003C5FA6" w:rsidRPr="005B4589" w:rsidRDefault="00340C8C" w:rsidP="005B4589">
      <w:pPr>
        <w:keepLines/>
      </w:pPr>
      <w:r w:rsidRPr="00D97B7B">
        <w:t xml:space="preserve">Other members of the </w:t>
      </w:r>
      <w:r w:rsidR="001F4B1F">
        <w:t>m</w:t>
      </w:r>
      <w:r w:rsidRPr="00D97B7B">
        <w:t xml:space="preserve">ountain </w:t>
      </w:r>
      <w:r w:rsidR="001F4B1F">
        <w:t>g</w:t>
      </w:r>
      <w:r w:rsidRPr="00D97B7B">
        <w:t xml:space="preserve">alaxias complex have low fecundity (&lt;400 eggs annually) with </w:t>
      </w:r>
      <w:r>
        <w:t xml:space="preserve">the sticky </w:t>
      </w:r>
      <w:r w:rsidRPr="00D97B7B">
        <w:t xml:space="preserve">eggs generally attached to the underside of rocks in riffles </w:t>
      </w:r>
      <w:r w:rsidRPr="00D97B7B">
        <w:rPr>
          <w:noProof/>
        </w:rPr>
        <w:t>(Cowden 1988; O'Connor &amp; Koehn 1991; Lintermans 2007)</w:t>
      </w:r>
      <w:r w:rsidRPr="00D97B7B">
        <w:t xml:space="preserve">. </w:t>
      </w:r>
      <w:bookmarkStart w:id="9" w:name="_Hlk90908533"/>
      <w:r w:rsidR="005B4589">
        <w:t xml:space="preserve">Eggs in other members of the </w:t>
      </w:r>
      <w:bookmarkEnd w:id="9"/>
      <w:r w:rsidR="005B4589">
        <w:t>m</w:t>
      </w:r>
      <w:r w:rsidRPr="00D97B7B">
        <w:t xml:space="preserve">ountain </w:t>
      </w:r>
      <w:r w:rsidR="001F4B1F">
        <w:t>g</w:t>
      </w:r>
      <w:r w:rsidRPr="00D97B7B">
        <w:t xml:space="preserve">alaxias </w:t>
      </w:r>
      <w:r w:rsidR="005B4589">
        <w:t>complex</w:t>
      </w:r>
      <w:r w:rsidR="005B4589" w:rsidRPr="00D97B7B">
        <w:t xml:space="preserve"> </w:t>
      </w:r>
      <w:r w:rsidRPr="00D97B7B">
        <w:t xml:space="preserve">are small (approximately 2 mm in diameter), spherical, demersal and adhesive, and hatch after 20–30 days </w:t>
      </w:r>
      <w:r w:rsidRPr="00D97B7B">
        <w:rPr>
          <w:noProof/>
        </w:rPr>
        <w:t>(Cowden 1988; O'Connor &amp; Koehn 1991)</w:t>
      </w:r>
      <w:r w:rsidRPr="00D97B7B">
        <w:t xml:space="preserve">. </w:t>
      </w:r>
      <w:bookmarkStart w:id="10" w:name="_Hlk90908561"/>
      <w:r w:rsidR="005B4589">
        <w:t xml:space="preserve">Larvae in other members of the </w:t>
      </w:r>
      <w:bookmarkEnd w:id="10"/>
      <w:r w:rsidR="005B4589">
        <w:t>m</w:t>
      </w:r>
      <w:r w:rsidRPr="00D97B7B">
        <w:t xml:space="preserve">ountain </w:t>
      </w:r>
      <w:r w:rsidR="00065B78">
        <w:t>g</w:t>
      </w:r>
      <w:r w:rsidRPr="00D97B7B">
        <w:t xml:space="preserve">alaxias </w:t>
      </w:r>
      <w:r w:rsidR="005B4589">
        <w:t>complex</w:t>
      </w:r>
      <w:r w:rsidR="005B4589" w:rsidRPr="00D97B7B">
        <w:t xml:space="preserve"> </w:t>
      </w:r>
      <w:r w:rsidRPr="00D97B7B">
        <w:t xml:space="preserve">are approximately 9 mm long upon hatching </w:t>
      </w:r>
      <w:r w:rsidRPr="00D97B7B">
        <w:rPr>
          <w:noProof/>
        </w:rPr>
        <w:t>(O'Connor &amp; Koehn 1991)</w:t>
      </w:r>
      <w:r w:rsidRPr="00D97B7B">
        <w:t>.</w:t>
      </w:r>
    </w:p>
    <w:p w14:paraId="0799AC80" w14:textId="506203FA" w:rsidR="00C304AA" w:rsidRDefault="00C304AA" w:rsidP="000D2379">
      <w:pPr>
        <w:pStyle w:val="Heading3"/>
        <w:keepNext w:val="0"/>
        <w:ind w:left="964" w:hanging="964"/>
      </w:pPr>
      <w:r>
        <w:t>Habitat critical to the survival</w:t>
      </w:r>
    </w:p>
    <w:p w14:paraId="4090ABA4" w14:textId="34487684" w:rsidR="003C5FA6" w:rsidRDefault="003C5FA6" w:rsidP="000D2379">
      <w:pPr>
        <w:keepLines/>
      </w:pPr>
      <w:r w:rsidRPr="00A73D58">
        <w:t xml:space="preserve">The </w:t>
      </w:r>
      <w:r>
        <w:t>Shaw galaxias</w:t>
      </w:r>
      <w:r w:rsidRPr="00A73D58">
        <w:t xml:space="preserve"> is </w:t>
      </w:r>
      <w:r w:rsidRPr="00FA6FB7">
        <w:t xml:space="preserve">only known from the headwaters of Shaw Creek in </w:t>
      </w:r>
      <w:r>
        <w:t>West</w:t>
      </w:r>
      <w:r w:rsidRPr="00FA6FB7">
        <w:t xml:space="preserve"> Gippsland, approximately 1470 m ASL (Map 1) </w:t>
      </w:r>
      <w:r>
        <w:rPr>
          <w:noProof/>
        </w:rPr>
        <w:t>(Raadik 2011, 2014)</w:t>
      </w:r>
      <w:r w:rsidRPr="00FA6FB7">
        <w:t>.</w:t>
      </w:r>
      <w:r>
        <w:t xml:space="preserve"> Although the microhabitat preferences of this species are unknown, it has been </w:t>
      </w:r>
      <w:r w:rsidRPr="004528AB">
        <w:t>recorded</w:t>
      </w:r>
      <w:r w:rsidRPr="00487278">
        <w:t xml:space="preserve"> </w:t>
      </w:r>
      <w:r>
        <w:t xml:space="preserve">from a small </w:t>
      </w:r>
      <w:r w:rsidRPr="00A46C44">
        <w:t xml:space="preserve">clear, cool alpine creek, </w:t>
      </w:r>
      <w:r>
        <w:t xml:space="preserve">consisting of </w:t>
      </w:r>
      <w:r w:rsidRPr="00764B5A">
        <w:t>pools, glides and riffles, with smaller amounts of small cascades</w:t>
      </w:r>
      <w:r>
        <w:t xml:space="preserve">, </w:t>
      </w:r>
      <w:r w:rsidRPr="00A46C44">
        <w:t xml:space="preserve">flowing through a grassy </w:t>
      </w:r>
      <w:r w:rsidRPr="00764B5A">
        <w:t xml:space="preserve">plain </w:t>
      </w:r>
      <w:r>
        <w:rPr>
          <w:noProof/>
        </w:rPr>
        <w:t>(Raadik 2011, 2014)</w:t>
      </w:r>
      <w:r w:rsidRPr="00764B5A">
        <w:t xml:space="preserve">. </w:t>
      </w:r>
      <w:r w:rsidRPr="003369F1">
        <w:t xml:space="preserve">Accordingly, such habitat is likely to be necessary for long-term maintenance and evolutionary development </w:t>
      </w:r>
      <w:r>
        <w:t>of the species</w:t>
      </w:r>
      <w:r w:rsidRPr="003369F1">
        <w:t>.</w:t>
      </w:r>
    </w:p>
    <w:p w14:paraId="3EAD3AA0" w14:textId="2B9C2901" w:rsidR="00A00738" w:rsidRPr="001A3C77" w:rsidRDefault="00A00738" w:rsidP="000D2379">
      <w:pPr>
        <w:keepLines/>
      </w:pPr>
      <w:r>
        <w:t xml:space="preserve">The habitat critical to the survival of the Shaw galaxias includes the </w:t>
      </w:r>
      <w:r w:rsidRPr="0032575D">
        <w:t xml:space="preserve">area of occupancy of known </w:t>
      </w:r>
      <w:r>
        <w:t>sub</w:t>
      </w:r>
      <w:r w:rsidRPr="0032575D">
        <w:t xml:space="preserve">populations; areas of similar habitat </w:t>
      </w:r>
      <w:r>
        <w:t>adjoining</w:t>
      </w:r>
      <w:r w:rsidRPr="0032575D">
        <w:t xml:space="preserve"> known </w:t>
      </w:r>
      <w:r>
        <w:t>sub</w:t>
      </w:r>
      <w:r w:rsidRPr="0032575D">
        <w:t>populations</w:t>
      </w:r>
      <w:r>
        <w:t xml:space="preserve"> (as described above)</w:t>
      </w:r>
      <w:r w:rsidRPr="0032575D">
        <w:t xml:space="preserve">, which provide potential habitat for natural range extension; areas of similar habitat that may contain the </w:t>
      </w:r>
      <w:r>
        <w:t>species</w:t>
      </w:r>
      <w:r w:rsidRPr="0032575D">
        <w:t xml:space="preserve"> or be suitable for translocations</w:t>
      </w:r>
      <w:r>
        <w:t xml:space="preserve"> (as described above, in particular, areas where introduced salmonids are absent or have been removed</w:t>
      </w:r>
      <w:r w:rsidR="00A1690B">
        <w:t>, and barriers exist or can be erected to prevent their return</w:t>
      </w:r>
      <w:r>
        <w:t>); and the local catchment for the surface and/or groundwater that maintains the habitat of the species.</w:t>
      </w:r>
    </w:p>
    <w:p w14:paraId="07AAF7CF" w14:textId="77777777" w:rsidR="005B4589" w:rsidRDefault="005B4589" w:rsidP="005B4589">
      <w:pPr>
        <w:keepNext/>
        <w:keepLines/>
      </w:pPr>
      <w:r>
        <w:t xml:space="preserve">Actions required to preserve the species’ habitat are identified in the </w:t>
      </w:r>
      <w:r w:rsidRPr="00FD2F7A">
        <w:t>Conservation and Recovery Actions</w:t>
      </w:r>
      <w:r>
        <w:rPr>
          <w:i/>
          <w:iCs/>
        </w:rPr>
        <w:t>.</w:t>
      </w:r>
    </w:p>
    <w:p w14:paraId="16AEE79E" w14:textId="77777777" w:rsidR="00A00738" w:rsidRDefault="00A00738" w:rsidP="00A00738">
      <w:r w:rsidRPr="008A18B0">
        <w:t>No Critical Habitat as defined under section 207A of the EPBC Act has been identified or included in the Register of Critical Habitat.</w:t>
      </w:r>
    </w:p>
    <w:p w14:paraId="1291B749" w14:textId="77777777" w:rsidR="00B54C08" w:rsidRDefault="00C304AA" w:rsidP="00476948">
      <w:pPr>
        <w:pStyle w:val="Heading3"/>
      </w:pPr>
      <w:r w:rsidRPr="00476948">
        <w:rPr>
          <w:rFonts w:eastAsiaTheme="minorHAnsi"/>
        </w:rPr>
        <w:t>Important populations</w:t>
      </w:r>
    </w:p>
    <w:p w14:paraId="0ABEED83" w14:textId="77777777" w:rsidR="004C71F2" w:rsidRDefault="004C71F2" w:rsidP="004C71F2">
      <w:r>
        <w:t>In</w:t>
      </w:r>
      <w:r w:rsidRPr="003E71DC">
        <w:t xml:space="preserve"> this section, the word population is used to refer to subpopulation, in keeping with the terminology used in the EPBC Act and state/territory environmental legislation.</w:t>
      </w:r>
    </w:p>
    <w:p w14:paraId="59AA6EAA" w14:textId="70CD02C1" w:rsidR="004C71F2" w:rsidRDefault="004C71F2" w:rsidP="004C71F2">
      <w:r>
        <w:t>All populations of the Shaw galaxias are important for the long-term recovery and survival of this s</w:t>
      </w:r>
      <w:r w:rsidRPr="0032575D">
        <w:t>pecies</w:t>
      </w:r>
      <w:r>
        <w:t>.</w:t>
      </w:r>
    </w:p>
    <w:p w14:paraId="7237D12F" w14:textId="77777777" w:rsidR="00C304AA" w:rsidRDefault="00C304AA" w:rsidP="001E5131">
      <w:pPr>
        <w:pStyle w:val="Heading3"/>
        <w:ind w:left="964" w:hanging="964"/>
      </w:pPr>
      <w:r>
        <w:t>Threats</w:t>
      </w:r>
    </w:p>
    <w:p w14:paraId="72B31605" w14:textId="6872E808" w:rsidR="008D3A7C" w:rsidRDefault="008D3A7C" w:rsidP="008D3A7C">
      <w:bookmarkStart w:id="11" w:name="_Ref40886856"/>
      <w:r w:rsidRPr="0022701B">
        <w:t>The</w:t>
      </w:r>
      <w:r>
        <w:t xml:space="preserve"> threats impacting the Shaw galaxias are similar to those impacting other </w:t>
      </w:r>
      <w:r>
        <w:rPr>
          <w:i/>
          <w:iCs/>
        </w:rPr>
        <w:t xml:space="preserve">Galaxias </w:t>
      </w:r>
      <w:r>
        <w:t>species in south-eastern Australia</w:t>
      </w:r>
      <w:r w:rsidRPr="00FD7241">
        <w:t>.</w:t>
      </w:r>
    </w:p>
    <w:p w14:paraId="23DE93A1" w14:textId="29D9AD3C" w:rsidR="00E74C20" w:rsidRPr="00E74C20" w:rsidRDefault="008D3A7C" w:rsidP="008D3A7C">
      <w:pPr>
        <w:keepNext/>
        <w:keepLines/>
      </w:pPr>
      <w:r w:rsidRPr="00CE3770">
        <w:t xml:space="preserve">The </w:t>
      </w:r>
      <w:r w:rsidR="002655D4" w:rsidRPr="00CE3770">
        <w:t>Shaw</w:t>
      </w:r>
      <w:r w:rsidRPr="00CE3770">
        <w:t xml:space="preserve"> galaxias is primarily threatened by </w:t>
      </w:r>
      <w:r w:rsidRPr="00002F71">
        <w:t xml:space="preserve">predation by introduced salmonids, which </w:t>
      </w:r>
      <w:r w:rsidR="00CE3770" w:rsidRPr="00002F71">
        <w:t>has very severely</w:t>
      </w:r>
      <w:r w:rsidRPr="00002F71">
        <w:t xml:space="preserve"> red</w:t>
      </w:r>
      <w:r w:rsidRPr="00964BEE">
        <w:t xml:space="preserve">uced the species’ </w:t>
      </w:r>
      <w:r w:rsidR="00CE3770" w:rsidRPr="00964BEE">
        <w:t xml:space="preserve">abundance and </w:t>
      </w:r>
      <w:r w:rsidRPr="00964BEE">
        <w:t xml:space="preserve">distribution (Table 1) </w:t>
      </w:r>
      <w:r w:rsidR="00DE34E1">
        <w:rPr>
          <w:noProof/>
        </w:rPr>
        <w:t>(Raadik 2014; Threatened Species Recovery Hub 2018; Raadik 2019a; Lintermans et al. 2020)</w:t>
      </w:r>
      <w:r w:rsidR="00770C38" w:rsidRPr="00964BEE">
        <w:t>.</w:t>
      </w:r>
      <w:r w:rsidRPr="00964BEE">
        <w:t xml:space="preserve"> The species’ very restricted distribution and very small population size </w:t>
      </w:r>
      <w:r w:rsidR="005E1EAB">
        <w:t>is highly likely to</w:t>
      </w:r>
      <w:r w:rsidR="005E1EAB" w:rsidRPr="00964BEE">
        <w:t xml:space="preserve"> </w:t>
      </w:r>
      <w:r w:rsidRPr="00964BEE">
        <w:t xml:space="preserve">increase its’ </w:t>
      </w:r>
      <w:r w:rsidR="005E1EAB">
        <w:t>probability</w:t>
      </w:r>
      <w:r w:rsidR="005E1EAB" w:rsidRPr="00964BEE">
        <w:t xml:space="preserve"> </w:t>
      </w:r>
      <w:r w:rsidRPr="00964BEE">
        <w:t xml:space="preserve">of extinction due to genetic decline </w:t>
      </w:r>
      <w:r w:rsidRPr="00964BEE">
        <w:rPr>
          <w:noProof/>
        </w:rPr>
        <w:t>(Frankham et al. 2002; IUCN 2012)</w:t>
      </w:r>
      <w:r w:rsidRPr="00964BEE">
        <w:t>, and render the species more vulnerable to other threats, including further incursion by introduced salmonids, inappropriate fire regimes, the impacts of climate change, other habitat loss, disturbance and modification</w:t>
      </w:r>
      <w:r w:rsidR="007149D0">
        <w:t xml:space="preserve"> impacts</w:t>
      </w:r>
      <w:r w:rsidRPr="00964BEE">
        <w:t xml:space="preserve">, and disease (Table 1). Indeed, </w:t>
      </w:r>
      <w:r w:rsidR="00E74C20" w:rsidRPr="00964BEE">
        <w:rPr>
          <w:noProof/>
        </w:rPr>
        <w:t>Lintermans et al. (2020)</w:t>
      </w:r>
      <w:r w:rsidR="00E74C20" w:rsidRPr="00964BEE">
        <w:t xml:space="preserve"> used expert elicitation to predict that the Shaw Galaxias is the Australian fish at</w:t>
      </w:r>
      <w:r w:rsidR="00E74C20" w:rsidRPr="00E74C20">
        <w:t xml:space="preserve"> greatest risk of extinction, with &gt;80 percent probability of extinction by 2040 without additional conservation actions.</w:t>
      </w:r>
      <w:r w:rsidR="00025E0F">
        <w:t xml:space="preserve"> Preliminary results from population genetic analysis indicate that the Shaw galaxias has lost most of its genetic diversity and has a high level of inbreeding (</w:t>
      </w:r>
      <w:proofErr w:type="spellStart"/>
      <w:r w:rsidR="00025E0F">
        <w:t>Raadik</w:t>
      </w:r>
      <w:proofErr w:type="spellEnd"/>
      <w:r w:rsidR="00025E0F">
        <w:t xml:space="preserve"> 2021. pers comm 19 October).</w:t>
      </w:r>
    </w:p>
    <w:p w14:paraId="7B295450" w14:textId="77777777" w:rsidR="00E74C20" w:rsidRPr="00D759FF" w:rsidRDefault="00E74C20" w:rsidP="00E74C20">
      <w:r>
        <w:t>Threats in Table 1 are noted in approximate order of highest to lowest impact, based on available evidence.</w:t>
      </w:r>
    </w:p>
    <w:p w14:paraId="63139FE2" w14:textId="7A871E56" w:rsidR="00DA65E7" w:rsidRPr="00DA65E7" w:rsidRDefault="00957A21" w:rsidP="00E74C20">
      <w:pPr>
        <w:pStyle w:val="Caption"/>
      </w:pPr>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5F13AD">
        <w:rPr>
          <w:noProof/>
        </w:rPr>
        <w:t>1</w:t>
      </w:r>
      <w:r w:rsidR="003A06CA">
        <w:rPr>
          <w:noProof/>
        </w:rPr>
        <w:fldChar w:fldCharType="end"/>
      </w:r>
      <w:bookmarkEnd w:id="11"/>
      <w:r>
        <w:t xml:space="preserve"> Threats </w:t>
      </w:r>
      <w:r w:rsidR="009B5733">
        <w:t>impacting the Shaw galaxias</w:t>
      </w:r>
    </w:p>
    <w:tbl>
      <w:tblPr>
        <w:tblStyle w:val="TableGrid"/>
        <w:tblW w:w="0" w:type="auto"/>
        <w:tblLook w:val="04A0" w:firstRow="1" w:lastRow="0" w:firstColumn="1" w:lastColumn="0" w:noHBand="0" w:noVBand="1"/>
      </w:tblPr>
      <w:tblGrid>
        <w:gridCol w:w="1980"/>
        <w:gridCol w:w="2410"/>
        <w:gridCol w:w="4670"/>
      </w:tblGrid>
      <w:tr w:rsidR="00AA0A06" w14:paraId="4260B603" w14:textId="77777777" w:rsidTr="003120F8">
        <w:trPr>
          <w:cantSplit/>
          <w:tblHeader/>
        </w:trPr>
        <w:tc>
          <w:tcPr>
            <w:tcW w:w="1980" w:type="dxa"/>
          </w:tcPr>
          <w:p w14:paraId="02E98882" w14:textId="77777777" w:rsidR="00957A21" w:rsidRDefault="00957A21" w:rsidP="00D945A0">
            <w:pPr>
              <w:pStyle w:val="TableHeading"/>
            </w:pPr>
            <w:r>
              <w:t xml:space="preserve">Threat </w:t>
            </w:r>
          </w:p>
        </w:tc>
        <w:tc>
          <w:tcPr>
            <w:tcW w:w="2410" w:type="dxa"/>
          </w:tcPr>
          <w:p w14:paraId="542689D0"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670" w:type="dxa"/>
          </w:tcPr>
          <w:p w14:paraId="6581DF4F" w14:textId="77777777" w:rsidR="00957A21" w:rsidRDefault="00957A21" w:rsidP="00D945A0">
            <w:pPr>
              <w:pStyle w:val="TableHeading"/>
            </w:pPr>
            <w:r>
              <w:t xml:space="preserve">Evidence </w:t>
            </w:r>
          </w:p>
        </w:tc>
      </w:tr>
      <w:tr w:rsidR="00AC049E" w:rsidRPr="008A24A1" w14:paraId="35580C9E" w14:textId="77777777" w:rsidTr="00B6264B">
        <w:tc>
          <w:tcPr>
            <w:tcW w:w="9060" w:type="dxa"/>
            <w:gridSpan w:val="3"/>
          </w:tcPr>
          <w:p w14:paraId="1333628A" w14:textId="18A5032C" w:rsidR="008A24A1" w:rsidRPr="009B5733" w:rsidRDefault="00350313" w:rsidP="0094269E">
            <w:pPr>
              <w:pStyle w:val="TableText"/>
              <w:keepNext/>
              <w:rPr>
                <w:highlight w:val="lightGray"/>
              </w:rPr>
            </w:pPr>
            <w:r>
              <w:t>Introduced species</w:t>
            </w:r>
          </w:p>
        </w:tc>
      </w:tr>
      <w:tr w:rsidR="005A6664" w14:paraId="6CB67E36" w14:textId="77777777" w:rsidTr="0094269E">
        <w:trPr>
          <w:cantSplit/>
        </w:trPr>
        <w:tc>
          <w:tcPr>
            <w:tcW w:w="1980" w:type="dxa"/>
          </w:tcPr>
          <w:p w14:paraId="0DE8E3FD" w14:textId="26CDF5E2" w:rsidR="005A6664" w:rsidRPr="008A24A1" w:rsidRDefault="005A6664" w:rsidP="005A6664">
            <w:pPr>
              <w:pStyle w:val="TableText"/>
            </w:pPr>
            <w:r>
              <w:t>Predation by introduced salmonids</w:t>
            </w:r>
          </w:p>
        </w:tc>
        <w:tc>
          <w:tcPr>
            <w:tcW w:w="2410" w:type="dxa"/>
          </w:tcPr>
          <w:p w14:paraId="465E9F04" w14:textId="1C676C47" w:rsidR="005A6664" w:rsidRDefault="005A6664" w:rsidP="005A6664">
            <w:pPr>
              <w:pStyle w:val="TableBullet1"/>
              <w:keepNext/>
            </w:pPr>
            <w:r>
              <w:t xml:space="preserve">Timing: </w:t>
            </w:r>
            <w:r w:rsidR="00BC1E81">
              <w:t>current</w:t>
            </w:r>
            <w:r w:rsidR="005B4589">
              <w:t>/future</w:t>
            </w:r>
          </w:p>
          <w:p w14:paraId="370733F8" w14:textId="28BB8997" w:rsidR="005A6664" w:rsidRDefault="005A6664" w:rsidP="005A6664">
            <w:pPr>
              <w:pStyle w:val="TableBullet1"/>
              <w:keepNext/>
            </w:pPr>
            <w:r w:rsidRPr="0090169F">
              <w:t xml:space="preserve">Confidence: </w:t>
            </w:r>
            <w:r>
              <w:t>observed</w:t>
            </w:r>
          </w:p>
          <w:p w14:paraId="3D9A24CC" w14:textId="05A66ACE" w:rsidR="005B4589" w:rsidRPr="0090169F" w:rsidRDefault="005B4589" w:rsidP="005B4589">
            <w:pPr>
              <w:pStyle w:val="TableBullet1"/>
              <w:keepNext/>
            </w:pPr>
            <w:r>
              <w:t>Likelihood: likely</w:t>
            </w:r>
          </w:p>
          <w:p w14:paraId="2A6190EE" w14:textId="77777777" w:rsidR="005A6664" w:rsidRPr="0090169F" w:rsidRDefault="005A6664" w:rsidP="005A6664">
            <w:pPr>
              <w:pStyle w:val="TableBullet1"/>
              <w:keepNext/>
            </w:pPr>
            <w:r w:rsidRPr="0090169F">
              <w:t>Consequence: catastrophic</w:t>
            </w:r>
          </w:p>
          <w:p w14:paraId="7C01BA26" w14:textId="77777777" w:rsidR="005A6664" w:rsidRPr="0090169F" w:rsidRDefault="005A6664" w:rsidP="005A6664">
            <w:pPr>
              <w:pStyle w:val="TableBullet1"/>
              <w:keepNext/>
            </w:pPr>
            <w:r w:rsidRPr="0090169F">
              <w:t>Trend: unknown</w:t>
            </w:r>
          </w:p>
          <w:p w14:paraId="39B34ABF" w14:textId="694F2CC7" w:rsidR="005A6664" w:rsidRDefault="005A6664" w:rsidP="005A6664">
            <w:pPr>
              <w:pStyle w:val="TableBullet1"/>
              <w:keepNext/>
            </w:pPr>
            <w:r w:rsidRPr="0090169F">
              <w:t>Extent: across the entire range</w:t>
            </w:r>
          </w:p>
        </w:tc>
        <w:tc>
          <w:tcPr>
            <w:tcW w:w="4670" w:type="dxa"/>
          </w:tcPr>
          <w:p w14:paraId="5FF47EDE" w14:textId="109FB6FE" w:rsidR="0094269E" w:rsidRDefault="00A1690B" w:rsidP="0094269E">
            <w:pPr>
              <w:pStyle w:val="TableText"/>
            </w:pPr>
            <w:r w:rsidRPr="00DE66E0">
              <w:t>Predation by introduced salmonids</w:t>
            </w:r>
            <w:r>
              <w:t xml:space="preserve">, </w:t>
            </w:r>
            <w:r w:rsidRPr="00DE66E0">
              <w:t>including the brown trout and the rainbow trout</w:t>
            </w:r>
            <w:r w:rsidRPr="00DE66E0">
              <w:rPr>
                <w:iCs/>
              </w:rPr>
              <w:t>,</w:t>
            </w:r>
            <w:r w:rsidRPr="00DE66E0">
              <w:t xml:space="preserve"> 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has been directly documented via gut contents analyses </w:t>
            </w:r>
            <w:r w:rsidRPr="00DE66E0">
              <w:rPr>
                <w:noProof/>
              </w:rPr>
              <w:t>(Vidal et al. 2020)</w:t>
            </w:r>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992417">
              <w:t>suggesting</w:t>
            </w:r>
            <w:r w:rsidR="00992417"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r w:rsidR="0094269E">
              <w:rPr>
                <w:i/>
                <w:iCs/>
              </w:rPr>
              <w:t xml:space="preserve">Galaxias </w:t>
            </w:r>
            <w:r w:rsidR="0094269E">
              <w:t xml:space="preserve">species do not respond </w:t>
            </w:r>
            <w:r w:rsidR="00C01634">
              <w:t xml:space="preserve">with avoidance behaviour </w:t>
            </w:r>
            <w:r w:rsidR="0094269E">
              <w:t xml:space="preserve">to odour cues from the </w:t>
            </w:r>
            <w:r w:rsidR="00EA3087">
              <w:t>r</w:t>
            </w:r>
            <w:r w:rsidR="0094269E">
              <w:t xml:space="preserve">ainbow </w:t>
            </w:r>
            <w:r w:rsidR="00C01634">
              <w:t xml:space="preserve">trout but do respond with such behaviour to odour cues from the native predator, </w:t>
            </w:r>
            <w:r w:rsidR="00C01634" w:rsidRPr="007A2507">
              <w:rPr>
                <w:i/>
                <w:iCs/>
              </w:rPr>
              <w:t>Anguilla australis</w:t>
            </w:r>
            <w:r w:rsidR="00C01634">
              <w:rPr>
                <w:i/>
                <w:iCs/>
              </w:rPr>
              <w:t xml:space="preserve"> </w:t>
            </w:r>
            <w:r w:rsidR="00C01634">
              <w:t xml:space="preserve">(southern shortfin eel) </w:t>
            </w:r>
            <w:r w:rsidR="00C01634">
              <w:rPr>
                <w:noProof/>
              </w:rPr>
              <w:t>(McLean et al. 2007)</w:t>
            </w:r>
            <w:r w:rsidR="00C01634">
              <w:t xml:space="preserve">. This suggests that </w:t>
            </w:r>
            <w:r w:rsidR="00C01634">
              <w:rPr>
                <w:i/>
                <w:iCs/>
              </w:rPr>
              <w:t xml:space="preserve">Galaxias </w:t>
            </w:r>
            <w:r w:rsidR="00C01634">
              <w:t>species</w:t>
            </w:r>
            <w:r w:rsidR="0094269E">
              <w:t xml:space="preserve"> they may lack an effective anti-predator response to introduced salmonids </w:t>
            </w:r>
            <w:r w:rsidR="0094269E">
              <w:rPr>
                <w:noProof/>
              </w:rPr>
              <w:t>(McLean et al. 2007)</w:t>
            </w:r>
            <w:r w:rsidR="0094269E">
              <w:t>.</w:t>
            </w:r>
          </w:p>
          <w:p w14:paraId="41B3E324" w14:textId="72EBFADF" w:rsidR="0094269E" w:rsidRDefault="009C67E7" w:rsidP="0094269E">
            <w:pPr>
              <w:pStyle w:val="TableText"/>
            </w:pPr>
            <w:r w:rsidRPr="0091288B">
              <w:t xml:space="preserve">Although this threat was included in the </w:t>
            </w:r>
            <w:r>
              <w:t>k</w:t>
            </w:r>
            <w:r w:rsidRPr="0091288B">
              <w:t xml:space="preserve">ey </w:t>
            </w:r>
            <w:r>
              <w:t>t</w:t>
            </w:r>
            <w:r w:rsidRPr="0091288B">
              <w:t xml:space="preserve">hreatening </w:t>
            </w:r>
            <w:r>
              <w:t>p</w:t>
            </w:r>
            <w:r w:rsidRPr="0091288B">
              <w:t>rocess ‘</w:t>
            </w:r>
            <w:r>
              <w:t>n</w:t>
            </w:r>
            <w:r w:rsidRPr="0091288B">
              <w:t xml:space="preserve">ovel biota and their impact on biodiversity’ listed under the EPBC Act </w:t>
            </w:r>
            <w:r>
              <w:rPr>
                <w:iCs/>
                <w:noProof/>
              </w:rPr>
              <w:t>(DSEWPaC 2013)</w:t>
            </w:r>
            <w:r w:rsidRPr="0091288B">
              <w:rPr>
                <w:iCs/>
              </w:rPr>
              <w:t xml:space="preserve">, </w:t>
            </w:r>
            <w:r w:rsidRPr="0091288B">
              <w:rPr>
                <w:noProof/>
              </w:rPr>
              <w:t>salmonid r</w:t>
            </w:r>
            <w:r w:rsidRPr="0091288B">
              <w:rPr>
                <w:iCs/>
              </w:rPr>
              <w:t xml:space="preserve">estocking occurs regularly in Vic, </w:t>
            </w:r>
            <w:r w:rsidR="0094269E">
              <w:rPr>
                <w:iCs/>
              </w:rPr>
              <w:t xml:space="preserve">including into the Macalister River catchment downstream of Shaw Creek </w:t>
            </w:r>
            <w:r w:rsidR="0094269E">
              <w:rPr>
                <w:iCs/>
                <w:noProof/>
              </w:rPr>
              <w:t>(VFA 2021)</w:t>
            </w:r>
            <w:r w:rsidR="0094269E">
              <w:rPr>
                <w:iCs/>
              </w:rPr>
              <w:t xml:space="preserve">. </w:t>
            </w:r>
            <w:r w:rsidR="00654174" w:rsidRPr="0091288B">
              <w:t xml:space="preserve">Additionally, </w:t>
            </w:r>
            <w:r w:rsidR="00654174">
              <w:t>the brown trout and the rainbow trout</w:t>
            </w:r>
            <w:r w:rsidR="00654174" w:rsidRPr="0091288B">
              <w:t xml:space="preserve"> </w:t>
            </w:r>
            <w:r w:rsidR="00654174" w:rsidRPr="0091288B">
              <w:rPr>
                <w:iCs/>
              </w:rPr>
              <w:t xml:space="preserve">now </w:t>
            </w:r>
            <w:r w:rsidR="00654174" w:rsidRPr="0091288B">
              <w:t>successfully breed in many Victorian waterways</w:t>
            </w:r>
            <w:r w:rsidR="00654174">
              <w:t xml:space="preserve"> and </w:t>
            </w:r>
            <w:r w:rsidR="0094269E">
              <w:t xml:space="preserve">have formed self-sustaining populations </w:t>
            </w:r>
            <w:r w:rsidR="0094269E">
              <w:rPr>
                <w:iCs/>
              </w:rPr>
              <w:t xml:space="preserve">in </w:t>
            </w:r>
            <w:r w:rsidR="0094269E" w:rsidRPr="00A50619">
              <w:rPr>
                <w:iCs/>
              </w:rPr>
              <w:t>Shaw Creek</w:t>
            </w:r>
            <w:r w:rsidR="0094269E" w:rsidRPr="00A50619">
              <w:t xml:space="preserve"> </w:t>
            </w:r>
            <w:r w:rsidR="0094269E">
              <w:rPr>
                <w:noProof/>
              </w:rPr>
              <w:t>(Raadik 2011; DSEWPaC 2013; Raadik 2014; VFA 2021)</w:t>
            </w:r>
            <w:r w:rsidR="0094269E" w:rsidRPr="00A50619">
              <w:t>.</w:t>
            </w:r>
          </w:p>
          <w:p w14:paraId="017BA24A" w14:textId="097E8CB2" w:rsidR="001E717A" w:rsidRDefault="0094269E" w:rsidP="0094269E">
            <w:pPr>
              <w:pStyle w:val="TableText"/>
            </w:pPr>
            <w:r>
              <w:t>Historically</w:t>
            </w:r>
            <w:r w:rsidRPr="00A50619">
              <w:t xml:space="preserve">, the Shaw </w:t>
            </w:r>
            <w:r w:rsidR="001D5DDE">
              <w:t>g</w:t>
            </w:r>
            <w:r w:rsidRPr="00A50619">
              <w:t xml:space="preserve">alaxias occurred at least 12 km further downstream of the type locality (and possibly into the mid-reaches of the Caledonia River system) </w:t>
            </w:r>
            <w:r w:rsidR="001D5DDE">
              <w:t xml:space="preserve">prior to the incursion of salmonids </w:t>
            </w:r>
            <w:r w:rsidRPr="00A50619">
              <w:rPr>
                <w:noProof/>
              </w:rPr>
              <w:t>(Raadik 2014)</w:t>
            </w:r>
            <w:r w:rsidRPr="00A50619">
              <w:t xml:space="preserve">. </w:t>
            </w:r>
            <w:r>
              <w:t>I</w:t>
            </w:r>
            <w:r w:rsidRPr="00A50619">
              <w:t xml:space="preserve">n 2012, following the erosion of the instream barrier and the subsequent </w:t>
            </w:r>
            <w:r w:rsidR="00EA30C6">
              <w:t>incursion</w:t>
            </w:r>
            <w:r w:rsidRPr="00A50619">
              <w:t xml:space="preserve"> of the </w:t>
            </w:r>
            <w:r w:rsidR="000C588E">
              <w:t>b</w:t>
            </w:r>
            <w:r w:rsidRPr="00A50619">
              <w:t xml:space="preserve">rown </w:t>
            </w:r>
            <w:r w:rsidR="000C588E">
              <w:t>t</w:t>
            </w:r>
            <w:r w:rsidRPr="00A50619">
              <w:t xml:space="preserve">rout, the abundance of the Shaw </w:t>
            </w:r>
            <w:r w:rsidR="000C588E">
              <w:t>g</w:t>
            </w:r>
            <w:r w:rsidRPr="00A50619">
              <w:t xml:space="preserve">alaxias declined by 99 percent in the headwaters of Shaw Creek </w:t>
            </w:r>
            <w:r w:rsidR="00DE34E1">
              <w:rPr>
                <w:noProof/>
              </w:rPr>
              <w:t>(Raadik 2014; Raadik 2019a; Lintermans et al. 2020)</w:t>
            </w:r>
            <w:r w:rsidRPr="00A50619">
              <w:t>.</w:t>
            </w:r>
          </w:p>
          <w:p w14:paraId="04131FC5" w14:textId="7E64EE17" w:rsidR="005A6664" w:rsidRPr="006E5CC3" w:rsidRDefault="0094269E" w:rsidP="0094269E">
            <w:pPr>
              <w:pStyle w:val="TableText"/>
            </w:pPr>
            <w:r>
              <w:t>A</w:t>
            </w:r>
            <w:r w:rsidR="009B0A7C">
              <w:t>n a</w:t>
            </w:r>
            <w:r w:rsidRPr="00A50619">
              <w:t>rtificial instream barrier</w:t>
            </w:r>
            <w:r w:rsidR="009B0A7C">
              <w:t xml:space="preserve"> was</w:t>
            </w:r>
            <w:r w:rsidRPr="00A50619">
              <w:t xml:space="preserve"> installed and </w:t>
            </w:r>
            <w:r w:rsidR="000C588E">
              <w:t>b</w:t>
            </w:r>
            <w:r w:rsidR="000C588E" w:rsidRPr="00A50619">
              <w:t xml:space="preserve">rown </w:t>
            </w:r>
            <w:r w:rsidR="000C588E">
              <w:t>t</w:t>
            </w:r>
            <w:r w:rsidR="000C588E" w:rsidRPr="00A50619">
              <w:t xml:space="preserve">rout </w:t>
            </w:r>
            <w:r w:rsidRPr="00A50619">
              <w:t xml:space="preserve">were removed from above the barrier in </w:t>
            </w:r>
            <w:r w:rsidR="009B0A7C">
              <w:t xml:space="preserve">a total of 10 </w:t>
            </w:r>
            <w:r w:rsidR="00B17D02">
              <w:t xml:space="preserve">one-week trips between </w:t>
            </w:r>
            <w:r w:rsidRPr="00A50619">
              <w:t>2013</w:t>
            </w:r>
            <w:r w:rsidR="00B17D02">
              <w:t>-2017</w:t>
            </w:r>
            <w:r w:rsidRPr="00A50619">
              <w:t xml:space="preserve"> </w:t>
            </w:r>
            <w:r w:rsidR="00B17D02" w:rsidRPr="00B17D02">
              <w:rPr>
                <w:noProof/>
              </w:rPr>
              <w:t>(DEPI 2013; Raadik 2014; Raadik 2021. pers comm 19 October)</w:t>
            </w:r>
            <w:r w:rsidRPr="00B17D02">
              <w:t xml:space="preserve">. However, </w:t>
            </w:r>
            <w:r w:rsidR="009719F4" w:rsidRPr="00B17D02">
              <w:t xml:space="preserve">further </w:t>
            </w:r>
            <w:r w:rsidRPr="00B17D02">
              <w:t>rapid</w:t>
            </w:r>
            <w:r>
              <w:t xml:space="preserve"> and </w:t>
            </w:r>
            <w:r w:rsidR="009719F4">
              <w:t xml:space="preserve">very </w:t>
            </w:r>
            <w:r>
              <w:t xml:space="preserve">severe population decline is anticipated following </w:t>
            </w:r>
            <w:r w:rsidR="009D1294">
              <w:t xml:space="preserve">any </w:t>
            </w:r>
            <w:r>
              <w:t xml:space="preserve">further </w:t>
            </w:r>
            <w:r w:rsidR="00E46060">
              <w:t>incursion</w:t>
            </w:r>
            <w:r>
              <w:t xml:space="preserve"> or stocking </w:t>
            </w:r>
            <w:r w:rsidR="00B17D02">
              <w:t xml:space="preserve">upstream of </w:t>
            </w:r>
            <w:r>
              <w:t xml:space="preserve">the instream barrier </w:t>
            </w:r>
            <w:r>
              <w:rPr>
                <w:noProof/>
              </w:rPr>
              <w:t>(Threatened Species Recovery Hub 2018; Lintermans et al. 2020)</w:t>
            </w:r>
            <w:r>
              <w:t xml:space="preserve">. This could occur through natural drown-out in high flow events or illegal translocation/stocking (either deliberately or accidently) by anglers </w:t>
            </w:r>
            <w:r>
              <w:rPr>
                <w:noProof/>
              </w:rPr>
              <w:t>(Threatened Species Recovery Hub 2018)</w:t>
            </w:r>
            <w:r>
              <w:t>.</w:t>
            </w:r>
          </w:p>
        </w:tc>
      </w:tr>
      <w:tr w:rsidR="00087DDA" w14:paraId="0A96D046" w14:textId="77777777" w:rsidTr="00EA30C6">
        <w:trPr>
          <w:cantSplit/>
        </w:trPr>
        <w:tc>
          <w:tcPr>
            <w:tcW w:w="1980" w:type="dxa"/>
          </w:tcPr>
          <w:p w14:paraId="3014DFEB" w14:textId="60D68F04" w:rsidR="00087DDA" w:rsidRPr="00D945A0" w:rsidRDefault="00087DDA" w:rsidP="00087DDA">
            <w:pPr>
              <w:pStyle w:val="TableText"/>
            </w:pPr>
            <w:r>
              <w:t>Competition with introduced salmonids</w:t>
            </w:r>
          </w:p>
        </w:tc>
        <w:tc>
          <w:tcPr>
            <w:tcW w:w="2410" w:type="dxa"/>
          </w:tcPr>
          <w:p w14:paraId="223986F7" w14:textId="45A83D27" w:rsidR="00087DDA" w:rsidRDefault="00087DDA" w:rsidP="00087DDA">
            <w:pPr>
              <w:pStyle w:val="TableBullet1"/>
              <w:keepNext/>
            </w:pPr>
            <w:r>
              <w:t xml:space="preserve">Timing: </w:t>
            </w:r>
            <w:r w:rsidR="00BC1E81">
              <w:t>current</w:t>
            </w:r>
            <w:r w:rsidR="00C01634">
              <w:t>/future</w:t>
            </w:r>
          </w:p>
          <w:p w14:paraId="13FB6489" w14:textId="3D7E470F" w:rsidR="00087DDA" w:rsidRDefault="00087DDA" w:rsidP="00087DDA">
            <w:pPr>
              <w:pStyle w:val="TableBullet1"/>
              <w:keepNext/>
            </w:pPr>
            <w:r w:rsidRPr="0090169F">
              <w:t>Confidence: inferred</w:t>
            </w:r>
          </w:p>
          <w:p w14:paraId="3078D5E7" w14:textId="5B41A026" w:rsidR="00C01634" w:rsidRPr="0090169F" w:rsidRDefault="00C01634" w:rsidP="00C01634">
            <w:pPr>
              <w:pStyle w:val="TableBullet1"/>
              <w:keepNext/>
            </w:pPr>
            <w:r>
              <w:t>Likelihood: likely</w:t>
            </w:r>
          </w:p>
          <w:p w14:paraId="2E4C9517" w14:textId="77777777" w:rsidR="00087DDA" w:rsidRPr="0090169F" w:rsidRDefault="00087DDA" w:rsidP="00087DDA">
            <w:pPr>
              <w:pStyle w:val="TableBullet1"/>
              <w:keepNext/>
            </w:pPr>
            <w:r w:rsidRPr="0090169F">
              <w:t xml:space="preserve">Consequence: </w:t>
            </w:r>
            <w:r>
              <w:t>major</w:t>
            </w:r>
          </w:p>
          <w:p w14:paraId="4B006B79" w14:textId="77777777" w:rsidR="00087DDA" w:rsidRPr="0090169F" w:rsidRDefault="00087DDA" w:rsidP="00087DDA">
            <w:pPr>
              <w:pStyle w:val="TableBullet1"/>
              <w:keepNext/>
            </w:pPr>
            <w:r w:rsidRPr="0090169F">
              <w:t>Trend: unknown</w:t>
            </w:r>
          </w:p>
          <w:p w14:paraId="2BDF0F6B" w14:textId="6A27CBCF" w:rsidR="00087DDA" w:rsidRDefault="00087DDA" w:rsidP="00087DDA">
            <w:pPr>
              <w:pStyle w:val="TableBullet1"/>
              <w:keepNext/>
            </w:pPr>
            <w:r w:rsidRPr="0090169F">
              <w:t>Extent: across the entire range</w:t>
            </w:r>
          </w:p>
        </w:tc>
        <w:tc>
          <w:tcPr>
            <w:tcW w:w="4670" w:type="dxa"/>
          </w:tcPr>
          <w:p w14:paraId="13C2AFA6" w14:textId="7ECE68A5" w:rsidR="00087DDA" w:rsidRDefault="00087DDA" w:rsidP="00087DDA">
            <w:pPr>
              <w:pStyle w:val="TableText"/>
              <w:rPr>
                <w:highlight w:val="yellow"/>
              </w:rPr>
            </w:pPr>
            <w:r>
              <w:t>To a lesser extent</w:t>
            </w:r>
            <w:r w:rsidR="00A1690B">
              <w:t xml:space="preserve"> than predation</w:t>
            </w:r>
            <w:r>
              <w:t xml:space="preserve">, competition with introduced salmonids has also been documented via trophic niche analyses </w:t>
            </w:r>
            <w:r>
              <w:rPr>
                <w:noProof/>
              </w:rPr>
              <w:t>(Vidal et al. 2020)</w:t>
            </w:r>
            <w:r>
              <w:t xml:space="preserve"> and implicated in the decline of </w:t>
            </w:r>
            <w:r>
              <w:rPr>
                <w:i/>
                <w:iCs/>
              </w:rPr>
              <w:t xml:space="preserve">Galaxias </w:t>
            </w:r>
            <w:r>
              <w:t xml:space="preserve">species throughout Australia, including other species of the </w:t>
            </w:r>
            <w:r w:rsidR="003120F8">
              <w:rPr>
                <w:rStyle w:val="TableTextChar"/>
              </w:rPr>
              <w:t>m</w:t>
            </w:r>
            <w:r w:rsidR="003120F8" w:rsidRPr="00446F7C">
              <w:rPr>
                <w:rStyle w:val="TableTextChar"/>
              </w:rPr>
              <w:t xml:space="preserve">ountain </w:t>
            </w:r>
            <w:r w:rsidR="003120F8">
              <w:rPr>
                <w:rStyle w:val="TableTextChar"/>
              </w:rPr>
              <w:t>ga</w:t>
            </w:r>
            <w:r w:rsidR="003120F8" w:rsidRPr="00446F7C">
              <w:rPr>
                <w:rStyle w:val="TableTextChar"/>
              </w:rPr>
              <w:t xml:space="preserve">laxias </w:t>
            </w:r>
            <w:r>
              <w:t xml:space="preserve">complex </w:t>
            </w:r>
            <w:r>
              <w:rPr>
                <w:noProof/>
              </w:rPr>
              <w:t>(Glova 1989; Crowl et al. 1992; Cadwallader 1996; McDowall 2006; Raadik et al. 2010)</w:t>
            </w:r>
            <w:r w:rsidRPr="003D6066">
              <w:t xml:space="preserve">. Salmonids (usually juveniles) can compete with </w:t>
            </w:r>
            <w:r w:rsidRPr="003D6066">
              <w:rPr>
                <w:i/>
                <w:iCs/>
              </w:rPr>
              <w:t xml:space="preserve">Galaxias </w:t>
            </w:r>
            <w:r w:rsidRPr="003D6066">
              <w:t>species (usually adults) for foraging and sheltering resources via interference</w:t>
            </w:r>
            <w:r>
              <w:t xml:space="preserve"> (aggressive behaviour used to exclude </w:t>
            </w:r>
            <w:r>
              <w:rPr>
                <w:i/>
                <w:iCs/>
              </w:rPr>
              <w:t xml:space="preserve">Galaxias </w:t>
            </w:r>
            <w:r>
              <w:t xml:space="preserve">species from resources) and exploitation competition (use of similar resources) </w:t>
            </w:r>
            <w:r>
              <w:rPr>
                <w:noProof/>
              </w:rPr>
              <w:t>(Crowl et al. 1992; Cadwallader 1996; Raadik et al. 2010)</w:t>
            </w:r>
            <w:r w:rsidRPr="003D6066">
              <w:t>.</w:t>
            </w:r>
            <w:r>
              <w:t xml:space="preserve"> This can lead to starvation, displacement, reduced reproductive output and mortality</w:t>
            </w:r>
            <w:r w:rsidRPr="003D6066">
              <w:t xml:space="preserve"> </w:t>
            </w:r>
            <w:r>
              <w:t xml:space="preserve">of </w:t>
            </w:r>
            <w:r>
              <w:rPr>
                <w:i/>
                <w:iCs/>
              </w:rPr>
              <w:t xml:space="preserve">Galaxias </w:t>
            </w:r>
            <w:r>
              <w:t xml:space="preserve">individuals </w:t>
            </w:r>
            <w:r>
              <w:rPr>
                <w:noProof/>
              </w:rPr>
              <w:t>(Crowl et al. 1992; Cadwallader 1996; Raadik et al. 2010)</w:t>
            </w:r>
            <w:r w:rsidRPr="003D6066">
              <w:t>.</w:t>
            </w:r>
          </w:p>
          <w:p w14:paraId="275F3591" w14:textId="41BCCA3D" w:rsidR="00087DDA" w:rsidRDefault="00087DDA" w:rsidP="00087DDA">
            <w:pPr>
              <w:pStyle w:val="TableText"/>
              <w:rPr>
                <w:highlight w:val="lightGray"/>
              </w:rPr>
            </w:pPr>
            <w:r>
              <w:t xml:space="preserve">Although the </w:t>
            </w:r>
            <w:r w:rsidRPr="00F07344">
              <w:t xml:space="preserve">impacts of this threat on the </w:t>
            </w:r>
            <w:r>
              <w:t xml:space="preserve">Shaw </w:t>
            </w:r>
            <w:r w:rsidR="003120F8">
              <w:t>g</w:t>
            </w:r>
            <w:r w:rsidRPr="00F07344">
              <w:t>alaxias are undocumented</w:t>
            </w:r>
            <w:r>
              <w:t xml:space="preserve">, the species is likely to be affected, given its ecological similarities to other </w:t>
            </w:r>
            <w:r>
              <w:rPr>
                <w:i/>
                <w:iCs/>
              </w:rPr>
              <w:t xml:space="preserve">Galaxias </w:t>
            </w:r>
            <w:r>
              <w:t>species.</w:t>
            </w:r>
          </w:p>
        </w:tc>
      </w:tr>
      <w:tr w:rsidR="00087DDA" w14:paraId="15C5418E" w14:textId="77777777" w:rsidTr="003120F8">
        <w:tc>
          <w:tcPr>
            <w:tcW w:w="1980" w:type="dxa"/>
          </w:tcPr>
          <w:p w14:paraId="7C4C2118" w14:textId="5E693908" w:rsidR="00087DDA" w:rsidRPr="00D945A0" w:rsidRDefault="00087DDA" w:rsidP="00087DDA">
            <w:pPr>
              <w:pStyle w:val="TableText"/>
            </w:pPr>
            <w:r>
              <w:t>Altered hydrology/water quality caused by feral ungulates</w:t>
            </w:r>
          </w:p>
        </w:tc>
        <w:tc>
          <w:tcPr>
            <w:tcW w:w="2410" w:type="dxa"/>
          </w:tcPr>
          <w:p w14:paraId="05BDC173" w14:textId="77777777" w:rsidR="00087DDA" w:rsidRDefault="00087DDA" w:rsidP="00087DDA">
            <w:pPr>
              <w:pStyle w:val="TableBullet1"/>
              <w:keepNext/>
            </w:pPr>
            <w:r>
              <w:t>Timing: current</w:t>
            </w:r>
          </w:p>
          <w:p w14:paraId="5BB30E93" w14:textId="7FA9C69D" w:rsidR="00087DDA" w:rsidRDefault="00087DDA" w:rsidP="00087DDA">
            <w:pPr>
              <w:pStyle w:val="TableBullet1"/>
              <w:keepNext/>
            </w:pPr>
            <w:r w:rsidRPr="0090169F">
              <w:t>Confidence: inferred</w:t>
            </w:r>
          </w:p>
          <w:p w14:paraId="2F357C0F" w14:textId="36256F5B" w:rsidR="00C01634" w:rsidRPr="0090169F" w:rsidRDefault="00C01634" w:rsidP="00C01634">
            <w:pPr>
              <w:pStyle w:val="TableBullet1"/>
              <w:keepNext/>
            </w:pPr>
            <w:r>
              <w:t>Likelihood: likely</w:t>
            </w:r>
          </w:p>
          <w:p w14:paraId="7F430746" w14:textId="77777777" w:rsidR="00087DDA" w:rsidRPr="0090169F" w:rsidRDefault="00087DDA" w:rsidP="00087DDA">
            <w:pPr>
              <w:pStyle w:val="TableBullet1"/>
              <w:keepNext/>
            </w:pPr>
            <w:r w:rsidRPr="0090169F">
              <w:t xml:space="preserve">Consequence: </w:t>
            </w:r>
            <w:r>
              <w:t>moderate</w:t>
            </w:r>
          </w:p>
          <w:p w14:paraId="497AFB85" w14:textId="77777777" w:rsidR="00087DDA" w:rsidRPr="0090169F" w:rsidRDefault="00087DDA" w:rsidP="00087DDA">
            <w:pPr>
              <w:pStyle w:val="TableBullet1"/>
              <w:keepNext/>
            </w:pPr>
            <w:r w:rsidRPr="0090169F">
              <w:t>Trend: unknown</w:t>
            </w:r>
          </w:p>
          <w:p w14:paraId="0F9E8537" w14:textId="0E0FF729" w:rsidR="00087DDA" w:rsidRDefault="00087DDA" w:rsidP="00087DDA">
            <w:pPr>
              <w:pStyle w:val="TableBullet1"/>
              <w:keepNext/>
            </w:pPr>
            <w:r w:rsidRPr="0090169F">
              <w:t>Extent: across the entire range</w:t>
            </w:r>
          </w:p>
        </w:tc>
        <w:tc>
          <w:tcPr>
            <w:tcW w:w="4670" w:type="dxa"/>
          </w:tcPr>
          <w:p w14:paraId="15898B35" w14:textId="638CBB14" w:rsidR="00087DDA" w:rsidRPr="00446F7C" w:rsidRDefault="00087DDA" w:rsidP="00087DDA">
            <w:pPr>
              <w:pStyle w:val="TableText"/>
              <w:rPr>
                <w:rStyle w:val="TableTextChar"/>
              </w:rPr>
            </w:pPr>
            <w:r w:rsidRPr="00446F7C">
              <w:rPr>
                <w:rStyle w:val="TableTextChar"/>
              </w:rPr>
              <w:t xml:space="preserve">Feral pigs </w:t>
            </w:r>
            <w:r w:rsidRPr="00446F7C">
              <w:t>(</w:t>
            </w:r>
            <w:r w:rsidRPr="00446F7C">
              <w:rPr>
                <w:i/>
                <w:iCs/>
              </w:rPr>
              <w:t>Sus scrofa</w:t>
            </w:r>
            <w:r w:rsidRPr="00446F7C">
              <w:t>), horses (</w:t>
            </w:r>
            <w:r w:rsidRPr="00446F7C">
              <w:rPr>
                <w:i/>
                <w:iCs/>
              </w:rPr>
              <w:t xml:space="preserve">Equus </w:t>
            </w:r>
            <w:proofErr w:type="spellStart"/>
            <w:r w:rsidRPr="00446F7C">
              <w:rPr>
                <w:i/>
                <w:iCs/>
              </w:rPr>
              <w:t>ferus</w:t>
            </w:r>
            <w:proofErr w:type="spellEnd"/>
            <w:r w:rsidRPr="00446F7C">
              <w:rPr>
                <w:i/>
                <w:iCs/>
              </w:rPr>
              <w:t xml:space="preserve"> caballus</w:t>
            </w:r>
            <w:r w:rsidRPr="00446F7C">
              <w:t xml:space="preserve">) and </w:t>
            </w:r>
            <w:r w:rsidRPr="00446F7C">
              <w:rPr>
                <w:rStyle w:val="TableTextChar"/>
              </w:rPr>
              <w:t xml:space="preserve">deer </w:t>
            </w:r>
            <w:r>
              <w:rPr>
                <w:rStyle w:val="TableTextChar"/>
              </w:rPr>
              <w:t xml:space="preserve">(multiple species) </w:t>
            </w:r>
            <w:r w:rsidRPr="00446F7C">
              <w:t xml:space="preserve">are found in association with river systems in the Vic Alps </w:t>
            </w:r>
            <w:r w:rsidRPr="00446F7C">
              <w:rPr>
                <w:noProof/>
              </w:rPr>
              <w:t>(Parks Victoria 2016, 2017)</w:t>
            </w:r>
            <w:r w:rsidRPr="00446F7C">
              <w:t>. Feral pigs</w:t>
            </w:r>
            <w:r w:rsidRPr="00446F7C">
              <w:rPr>
                <w:i/>
                <w:iCs/>
              </w:rPr>
              <w:t xml:space="preserve"> </w:t>
            </w:r>
            <w:r w:rsidRPr="00446F7C">
              <w:t xml:space="preserve">have been listed as a </w:t>
            </w:r>
            <w:r>
              <w:t xml:space="preserve">key threatening </w:t>
            </w:r>
            <w:r w:rsidR="00B61F49">
              <w:t>p</w:t>
            </w:r>
            <w:r>
              <w:t>rocess</w:t>
            </w:r>
            <w:r w:rsidRPr="00446F7C">
              <w:t xml:space="preserve"> under the EPBC Act </w:t>
            </w:r>
            <w:r w:rsidRPr="00446F7C">
              <w:rPr>
                <w:noProof/>
              </w:rPr>
              <w:t>(DOEE 2017)</w:t>
            </w:r>
            <w:r w:rsidRPr="00446F7C">
              <w:t xml:space="preserve"> and </w:t>
            </w:r>
            <w:r>
              <w:rPr>
                <w:rStyle w:val="TableTextChar"/>
              </w:rPr>
              <w:t>f</w:t>
            </w:r>
            <w:r w:rsidRPr="00446F7C">
              <w:rPr>
                <w:rStyle w:val="TableTextChar"/>
              </w:rPr>
              <w:t xml:space="preserve">eral horses and deer are considered a major emerging pest problem </w:t>
            </w:r>
            <w:r>
              <w:rPr>
                <w:rStyle w:val="TableTextChar"/>
                <w:noProof/>
              </w:rPr>
              <w:t>(DSEWPaC 2011; Parks Victoria 2017)</w:t>
            </w:r>
            <w:r w:rsidRPr="00446F7C">
              <w:rPr>
                <w:rStyle w:val="TableTextChar"/>
              </w:rPr>
              <w:t>.</w:t>
            </w:r>
          </w:p>
          <w:p w14:paraId="58AE2347" w14:textId="7C68174B" w:rsidR="00087DDA" w:rsidRPr="00446F7C" w:rsidRDefault="00087DDA" w:rsidP="00087DDA">
            <w:pPr>
              <w:pStyle w:val="TableText"/>
              <w:rPr>
                <w:rStyle w:val="TableTextChar"/>
              </w:rPr>
            </w:pPr>
            <w:r w:rsidRPr="00446F7C">
              <w:t xml:space="preserve">By trampling, grazing and wallowing, </w:t>
            </w:r>
            <w:r>
              <w:t>f</w:t>
            </w:r>
            <w:r w:rsidRPr="00446F7C">
              <w:t xml:space="preserve">eral pigs, horses and deer modify stream sides and increase erosion, which alters </w:t>
            </w:r>
            <w:r w:rsidRPr="00446F7C">
              <w:rPr>
                <w:rStyle w:val="TableTextChar"/>
              </w:rPr>
              <w:t xml:space="preserve">water quality via eutrophication (enrichment of water with nutrients), and increases sedimentation, siltation and turbidity </w:t>
            </w:r>
            <w:r w:rsidR="00157AAA">
              <w:rPr>
                <w:rStyle w:val="TableTextChar"/>
                <w:noProof/>
              </w:rPr>
              <w:t>(Singer et al. 1984; McDowell 2007; Doupé et al. 2010; Davis et al. 2016; DOEE 2017; Parks Victoria 2017; Tolsma &amp; Shannon 2018; Scanes et al. 2021)</w:t>
            </w:r>
            <w:r w:rsidRPr="00446F7C">
              <w:rPr>
                <w:rStyle w:val="TableTextChar"/>
              </w:rPr>
              <w:t>.</w:t>
            </w:r>
            <w:r w:rsidRPr="00446F7C">
              <w:rPr>
                <w:noProof/>
              </w:rPr>
              <w:t xml:space="preserve"> </w:t>
            </w:r>
            <w:r w:rsidRPr="00A82225">
              <w:t xml:space="preserve">Additionally, increased sediment load (especially following high rainfall events) can suffocate fish and smother stream substrate, which reduces food availability, refuge and spawning habitat </w:t>
            </w:r>
            <w:r w:rsidRPr="00A82225">
              <w:rPr>
                <w:noProof/>
              </w:rPr>
              <w:t>(Raadik &amp; Nicol 2012)</w:t>
            </w:r>
            <w:r w:rsidRPr="00A82225">
              <w:t xml:space="preserve">. </w:t>
            </w:r>
            <w:r w:rsidRPr="00446F7C">
              <w:rPr>
                <w:noProof/>
              </w:rPr>
              <w:t xml:space="preserve">Such changes to water quality </w:t>
            </w:r>
            <w:r w:rsidRPr="00446F7C">
              <w:rPr>
                <w:rStyle w:val="TableTextChar"/>
              </w:rPr>
              <w:t xml:space="preserve">have been implicated in the decline of </w:t>
            </w:r>
            <w:r w:rsidRPr="00446F7C">
              <w:rPr>
                <w:rStyle w:val="TableTextChar"/>
                <w:i/>
                <w:iCs/>
              </w:rPr>
              <w:t xml:space="preserve">Galaxias </w:t>
            </w:r>
            <w:r w:rsidRPr="00446F7C">
              <w:rPr>
                <w:rStyle w:val="TableTextChar"/>
              </w:rPr>
              <w:t xml:space="preserve">species, including other members of the </w:t>
            </w:r>
            <w:r w:rsidR="00B61F49">
              <w:rPr>
                <w:rStyle w:val="TableTextChar"/>
              </w:rPr>
              <w:t>m</w:t>
            </w:r>
            <w:r w:rsidRPr="00446F7C">
              <w:rPr>
                <w:rStyle w:val="TableTextChar"/>
              </w:rPr>
              <w:t xml:space="preserve">ountain </w:t>
            </w:r>
            <w:r w:rsidR="00B61F49">
              <w:rPr>
                <w:rStyle w:val="TableTextChar"/>
              </w:rPr>
              <w:t>ga</w:t>
            </w:r>
            <w:r w:rsidRPr="00446F7C">
              <w:rPr>
                <w:rStyle w:val="TableTextChar"/>
              </w:rPr>
              <w:t xml:space="preserve">laxias complex </w:t>
            </w:r>
            <w:r w:rsidRPr="00446F7C">
              <w:rPr>
                <w:rStyle w:val="TableTextChar"/>
                <w:noProof/>
              </w:rPr>
              <w:t>(Allan &amp; Lintermans 2018; Driscoll et al. 2019)</w:t>
            </w:r>
            <w:r w:rsidRPr="00446F7C">
              <w:rPr>
                <w:rStyle w:val="TableTextChar"/>
              </w:rPr>
              <w:t>.</w:t>
            </w:r>
          </w:p>
          <w:p w14:paraId="4F694D3F" w14:textId="3CA0BAA9" w:rsidR="00087DDA" w:rsidRDefault="00087DDA" w:rsidP="00087DDA">
            <w:pPr>
              <w:pStyle w:val="TableText"/>
              <w:rPr>
                <w:highlight w:val="lightGray"/>
              </w:rPr>
            </w:pPr>
            <w:r w:rsidRPr="00446F7C">
              <w:t xml:space="preserve">Although the impacts of this threat on the Shaw </w:t>
            </w:r>
            <w:r w:rsidR="00B61F49">
              <w:t>g</w:t>
            </w:r>
            <w:r w:rsidRPr="00446F7C">
              <w:t xml:space="preserve">alaxias are undocumented, the species is likely to be affected by altered hydrology and water quality if feral ungulates are present. Feral pigs, horses and deer are being actively managed/controlled in the Vic Alps </w:t>
            </w:r>
            <w:r w:rsidRPr="00446F7C">
              <w:rPr>
                <w:noProof/>
              </w:rPr>
              <w:t>(Parks Victoria 2016, 2017, 2021)</w:t>
            </w:r>
            <w:r w:rsidRPr="00446F7C">
              <w:t>.</w:t>
            </w:r>
          </w:p>
        </w:tc>
      </w:tr>
      <w:tr w:rsidR="00087DDA" w14:paraId="46204C7F" w14:textId="77777777" w:rsidTr="009C2868">
        <w:tc>
          <w:tcPr>
            <w:tcW w:w="9060" w:type="dxa"/>
            <w:gridSpan w:val="3"/>
          </w:tcPr>
          <w:p w14:paraId="4DB8D06A" w14:textId="4CAA91FF" w:rsidR="00087DDA" w:rsidRDefault="00087DDA" w:rsidP="00087DDA">
            <w:pPr>
              <w:pStyle w:val="TableText"/>
              <w:keepNext/>
              <w:keepLines/>
              <w:rPr>
                <w:highlight w:val="lightGray"/>
              </w:rPr>
            </w:pPr>
            <w:r>
              <w:t>Habitat loss, disturbance or modification</w:t>
            </w:r>
          </w:p>
        </w:tc>
      </w:tr>
      <w:tr w:rsidR="00087DDA" w14:paraId="1D2EC803" w14:textId="77777777" w:rsidTr="003120F8">
        <w:trPr>
          <w:cantSplit/>
        </w:trPr>
        <w:tc>
          <w:tcPr>
            <w:tcW w:w="1980" w:type="dxa"/>
          </w:tcPr>
          <w:p w14:paraId="0DDF3ABC" w14:textId="64E0279B" w:rsidR="00087DDA" w:rsidRPr="00D945A0" w:rsidRDefault="00087DDA" w:rsidP="00087DDA">
            <w:pPr>
              <w:pStyle w:val="TableText"/>
            </w:pPr>
            <w:r>
              <w:t>Inappropriate fire regimes</w:t>
            </w:r>
          </w:p>
        </w:tc>
        <w:tc>
          <w:tcPr>
            <w:tcW w:w="2410" w:type="dxa"/>
          </w:tcPr>
          <w:p w14:paraId="065C44B2" w14:textId="77777777" w:rsidR="00087DDA" w:rsidRDefault="00087DDA" w:rsidP="00087DDA">
            <w:pPr>
              <w:pStyle w:val="TableBullet1"/>
              <w:keepNext/>
            </w:pPr>
            <w:r>
              <w:t>Timing: current</w:t>
            </w:r>
          </w:p>
          <w:p w14:paraId="1CC41CE9" w14:textId="552DBB71" w:rsidR="00087DDA" w:rsidRDefault="00087DDA" w:rsidP="00087DDA">
            <w:pPr>
              <w:pStyle w:val="TableBullet1"/>
              <w:keepNext/>
            </w:pPr>
            <w:r>
              <w:t>Confidence: observed</w:t>
            </w:r>
          </w:p>
          <w:p w14:paraId="567CBF88" w14:textId="19D62B61" w:rsidR="00C01634" w:rsidRDefault="00C01634" w:rsidP="00C01634">
            <w:pPr>
              <w:pStyle w:val="TableBullet1"/>
              <w:keepNext/>
            </w:pPr>
            <w:r>
              <w:t>Likelihood: likely</w:t>
            </w:r>
          </w:p>
          <w:p w14:paraId="2A95CB9F" w14:textId="77777777" w:rsidR="00087DDA" w:rsidRDefault="00087DDA" w:rsidP="00087DDA">
            <w:pPr>
              <w:pStyle w:val="TableBullet1"/>
              <w:keepNext/>
            </w:pPr>
            <w:r>
              <w:t>Consequence: major</w:t>
            </w:r>
          </w:p>
          <w:p w14:paraId="4FB15659" w14:textId="77777777" w:rsidR="00087DDA" w:rsidRPr="00346C1D" w:rsidRDefault="00087DDA" w:rsidP="00087DDA">
            <w:pPr>
              <w:pStyle w:val="TableBullet1"/>
              <w:keepNext/>
            </w:pPr>
            <w:r w:rsidRPr="00346C1D">
              <w:t>Trend: increasing</w:t>
            </w:r>
          </w:p>
          <w:p w14:paraId="47DCF84B" w14:textId="614A6806" w:rsidR="00087DDA" w:rsidRDefault="00087DDA" w:rsidP="00087DDA">
            <w:pPr>
              <w:pStyle w:val="TableBullet1"/>
              <w:keepNext/>
            </w:pPr>
            <w:r w:rsidRPr="00346C1D">
              <w:t>Extent: across the entire range</w:t>
            </w:r>
          </w:p>
        </w:tc>
        <w:tc>
          <w:tcPr>
            <w:tcW w:w="4670" w:type="dxa"/>
          </w:tcPr>
          <w:p w14:paraId="7E85AA42" w14:textId="1F0C04DC" w:rsidR="00087DDA" w:rsidRDefault="00087DDA" w:rsidP="00087DDA">
            <w:pPr>
              <w:pStyle w:val="TableText"/>
            </w:pPr>
            <w:r>
              <w:t xml:space="preserve">Fires have been implicated in the decline of </w:t>
            </w:r>
            <w:r>
              <w:rPr>
                <w:i/>
                <w:iCs/>
              </w:rPr>
              <w:t xml:space="preserve">Galaxias </w:t>
            </w:r>
            <w:r>
              <w:t xml:space="preserve">species, including other members of the mountain galaxias complex, due to their fragmented distribution and limited recolonisation/dispersal abilities </w:t>
            </w:r>
            <w:r>
              <w:rPr>
                <w:noProof/>
              </w:rPr>
              <w:t>(Stoessel et al. 2012; Raadik &amp; Nicol 2013; Raadik &amp; Nicol 2015; NSW FSC 2016)</w:t>
            </w:r>
            <w:r>
              <w:t>.</w:t>
            </w:r>
          </w:p>
          <w:p w14:paraId="68E19E62" w14:textId="7F3A73B5" w:rsidR="00087DDA" w:rsidRDefault="00087DDA" w:rsidP="00087DDA">
            <w:pPr>
              <w:pStyle w:val="TableText"/>
            </w:pPr>
            <w:r>
              <w:t>Fires</w:t>
            </w:r>
            <w:r w:rsidRPr="000A355E">
              <w:t xml:space="preserve"> can degrade stream habitats by </w:t>
            </w:r>
            <w:r w:rsidRPr="009F293C">
              <w:t xml:space="preserve">increasing water temperature and sediment load, </w:t>
            </w:r>
            <w:r>
              <w:t xml:space="preserve">reducing dissolved oxygen levels </w:t>
            </w:r>
            <w:r w:rsidRPr="009F293C">
              <w:t xml:space="preserve">and altering water chemistry, which can impact aquatic ecosystems up to 80 km downstream of burnt areas </w:t>
            </w:r>
            <w:r>
              <w:rPr>
                <w:noProof/>
              </w:rPr>
              <w:t>(Lyon &amp; O’Connor 2008; Crowther et al. 2015; Harper et al. 2019; Alexandra &amp; Finlayson 2020</w:t>
            </w:r>
            <w:r w:rsidR="003B600F">
              <w:rPr>
                <w:noProof/>
              </w:rPr>
              <w:t>; Silva et al. 2020</w:t>
            </w:r>
            <w:r>
              <w:rPr>
                <w:noProof/>
              </w:rPr>
              <w:t>)</w:t>
            </w:r>
            <w:r w:rsidRPr="009F293C">
              <w:t xml:space="preserve">. </w:t>
            </w:r>
            <w:r>
              <w:t>Physiologically, species of the mountain galaxias complex are highly susceptible to such changes in water quality, with an upper thermal tolerance of approximately 33 </w:t>
            </w:r>
            <w:r w:rsidRPr="00DA47F2">
              <w:t>°</w:t>
            </w:r>
            <w:r>
              <w:t xml:space="preserve">C, which declines with reductions in dissolved oxygen </w:t>
            </w:r>
            <w:r w:rsidR="00C01634">
              <w:t xml:space="preserve">and mild exposure to ash and sediment </w:t>
            </w:r>
            <w:r>
              <w:rPr>
                <w:noProof/>
              </w:rPr>
              <w:t>(Mulvey 2021)</w:t>
            </w:r>
            <w:r>
              <w:t xml:space="preserve">. Additionally, </w:t>
            </w:r>
            <w:r w:rsidRPr="009F293C">
              <w:t>increased sediment load (especially following</w:t>
            </w:r>
            <w:r>
              <w:t xml:space="preserve"> high rainfall events) can suffocate fish and smother</w:t>
            </w:r>
            <w:r w:rsidRPr="005A73D7">
              <w:t xml:space="preserve"> stream substrate</w:t>
            </w:r>
            <w:r>
              <w:t xml:space="preserve">, which reduces food availability, refuge and spawning habitat </w:t>
            </w:r>
            <w:r>
              <w:rPr>
                <w:noProof/>
              </w:rPr>
              <w:t>(Lyon &amp; O’Connor 2008; Raadik et al. 2010)</w:t>
            </w:r>
            <w:r>
              <w:t xml:space="preserve">. </w:t>
            </w:r>
            <w:r w:rsidRPr="00B97CF1">
              <w:t>As the species is non-migratory, all life history stages (eggs, larvae, juveniles, adults) are susceptible to post-fire impacts</w:t>
            </w:r>
            <w:r>
              <w:t>.</w:t>
            </w:r>
          </w:p>
          <w:p w14:paraId="1AA1A54A" w14:textId="7C4C96B5" w:rsidR="00813FE0" w:rsidRDefault="00087DDA" w:rsidP="00087DDA">
            <w:pPr>
              <w:pStyle w:val="TableText"/>
            </w:pPr>
            <w:r>
              <w:t xml:space="preserve">Although salmonids are also susceptible to the impacts of fires </w:t>
            </w:r>
            <w:r>
              <w:rPr>
                <w:noProof/>
              </w:rPr>
              <w:t>(Novak &amp; White 1990; Rinne 1996)</w:t>
            </w:r>
            <w:r>
              <w:t xml:space="preserve">, they can quickly recolonise streams after fire-related disturbances </w:t>
            </w:r>
            <w:r>
              <w:rPr>
                <w:noProof/>
              </w:rPr>
              <w:t>(Novak &amp; White 1990; Lyon &amp; O’Connor 2008)</w:t>
            </w:r>
            <w:r>
              <w:t>. Accordingly, fires can also increase predation risk</w:t>
            </w:r>
            <w:r w:rsidR="00C01634">
              <w:t xml:space="preserve"> for galaxiids</w:t>
            </w:r>
            <w:r>
              <w:t xml:space="preserve">, by reducing shading/protective cover from predators, and drowning out instream barriers (via sedimentation) and facilitating salmonid </w:t>
            </w:r>
            <w:r w:rsidR="003B1FCE">
              <w:t>incursion</w:t>
            </w:r>
            <w:r>
              <w:t xml:space="preserve"> </w:t>
            </w:r>
            <w:r>
              <w:rPr>
                <w:noProof/>
              </w:rPr>
              <w:t>(DSE 2011a; NSW FSC 2016)</w:t>
            </w:r>
            <w:r>
              <w:t xml:space="preserve">. </w:t>
            </w:r>
            <w:r w:rsidR="00A15281">
              <w:t xml:space="preserve">Salmonids may also be introduced </w:t>
            </w:r>
            <w:r w:rsidR="00813FE0">
              <w:t xml:space="preserve">if </w:t>
            </w:r>
            <w:r w:rsidR="00A15281">
              <w:t>fire-bombing</w:t>
            </w:r>
            <w:r w:rsidR="00813FE0">
              <w:t xml:space="preserve"> is undertaken across streams using local water from predator-infeste</w:t>
            </w:r>
            <w:r w:rsidR="00A15281">
              <w:t>d</w:t>
            </w:r>
            <w:r w:rsidR="00813FE0">
              <w:t xml:space="preserve"> waterways (</w:t>
            </w:r>
            <w:proofErr w:type="spellStart"/>
            <w:r w:rsidR="00813FE0">
              <w:t>Raadik</w:t>
            </w:r>
            <w:proofErr w:type="spellEnd"/>
            <w:r w:rsidR="00813FE0">
              <w:t xml:space="preserve"> 2018).</w:t>
            </w:r>
          </w:p>
          <w:p w14:paraId="328611E9" w14:textId="1C17FED7" w:rsidR="00087DDA" w:rsidRDefault="00087DDA" w:rsidP="00087DDA">
            <w:pPr>
              <w:pStyle w:val="TableText"/>
            </w:pPr>
            <w:r>
              <w:t xml:space="preserve">Fires may also create new instream barriers, which can increase fragmentation of the species </w:t>
            </w:r>
            <w:r>
              <w:rPr>
                <w:noProof/>
              </w:rPr>
              <w:t>(DSE 2011a; NSW FSC 2016)</w:t>
            </w:r>
            <w:r>
              <w:t xml:space="preserve">. Additionally, impacts from toxic fire suppression chemicals, such as foam/fire retardants, can weaken or kill fish if introduced into waterways </w:t>
            </w:r>
            <w:r w:rsidR="00DE34E1">
              <w:rPr>
                <w:noProof/>
              </w:rPr>
              <w:t>(Raadik et al. 2010; Raadik 2016, 2018; Raadik 2019a)</w:t>
            </w:r>
            <w:r>
              <w:t>.</w:t>
            </w:r>
          </w:p>
          <w:p w14:paraId="032E2ADB" w14:textId="703C6A0F" w:rsidR="00087DDA" w:rsidRDefault="00087DDA" w:rsidP="00087DDA">
            <w:pPr>
              <w:pStyle w:val="TableText"/>
              <w:rPr>
                <w:highlight w:val="lightGray"/>
              </w:rPr>
            </w:pPr>
            <w:r>
              <w:t xml:space="preserve">The </w:t>
            </w:r>
            <w:proofErr w:type="spellStart"/>
            <w:r>
              <w:t>Tamboritha</w:t>
            </w:r>
            <w:proofErr w:type="spellEnd"/>
            <w:r>
              <w:t xml:space="preserve">-Dingo Hill Track fire in 2018 occurred within 2 km of the Shaw Galaxias subpopulation, however, due to an effective early response from DELWP, Parks Victoria and fire teams with respect to </w:t>
            </w:r>
            <w:r w:rsidRPr="00227A50">
              <w:t>aquatic natural values protection</w:t>
            </w:r>
            <w:r>
              <w:t xml:space="preserve">, there was no impact on the species </w:t>
            </w:r>
            <w:r>
              <w:rPr>
                <w:noProof/>
              </w:rPr>
              <w:t>(Raadik 2018)</w:t>
            </w:r>
            <w:r>
              <w:t>.</w:t>
            </w:r>
          </w:p>
        </w:tc>
      </w:tr>
      <w:tr w:rsidR="00087DDA" w14:paraId="0E4ECEDE" w14:textId="77777777" w:rsidTr="003120F8">
        <w:trPr>
          <w:cantSplit/>
        </w:trPr>
        <w:tc>
          <w:tcPr>
            <w:tcW w:w="1980" w:type="dxa"/>
          </w:tcPr>
          <w:p w14:paraId="568BA544" w14:textId="13620384" w:rsidR="00087DDA" w:rsidRPr="00D945A0" w:rsidRDefault="00087DDA" w:rsidP="00087DDA">
            <w:pPr>
              <w:pStyle w:val="TableText"/>
            </w:pPr>
            <w:r>
              <w:t xml:space="preserve">Altered hydrology/water quality caused by </w:t>
            </w:r>
            <w:r w:rsidR="00A14D43">
              <w:t xml:space="preserve">anthropogenic </w:t>
            </w:r>
            <w:r>
              <w:t>activities</w:t>
            </w:r>
          </w:p>
        </w:tc>
        <w:tc>
          <w:tcPr>
            <w:tcW w:w="2410" w:type="dxa"/>
          </w:tcPr>
          <w:p w14:paraId="28EB1118" w14:textId="77777777" w:rsidR="00087DDA" w:rsidRPr="00877C73" w:rsidRDefault="00087DDA" w:rsidP="00087DDA">
            <w:pPr>
              <w:pStyle w:val="TableBullet1"/>
              <w:keepNext/>
            </w:pPr>
            <w:r w:rsidRPr="00877C73">
              <w:t xml:space="preserve">Timing: </w:t>
            </w:r>
            <w:r>
              <w:t>historical/</w:t>
            </w:r>
            <w:r w:rsidRPr="00877C73">
              <w:t>current</w:t>
            </w:r>
          </w:p>
          <w:p w14:paraId="5CFB95D1" w14:textId="484ADE69" w:rsidR="00087DDA" w:rsidRDefault="00087DDA" w:rsidP="00087DDA">
            <w:pPr>
              <w:pStyle w:val="TableBullet1"/>
              <w:keepNext/>
            </w:pPr>
            <w:r w:rsidRPr="00877C73">
              <w:t>Confidence: inferred</w:t>
            </w:r>
          </w:p>
          <w:p w14:paraId="7B43487E" w14:textId="72914956" w:rsidR="00C01634" w:rsidRPr="00877C73" w:rsidRDefault="00C01634" w:rsidP="00C01634">
            <w:pPr>
              <w:pStyle w:val="TableBullet1"/>
              <w:keepNext/>
            </w:pPr>
            <w:r>
              <w:t>Likelihood: likely</w:t>
            </w:r>
          </w:p>
          <w:p w14:paraId="3AAF536F" w14:textId="77777777" w:rsidR="00087DDA" w:rsidRPr="00877C73" w:rsidRDefault="00087DDA" w:rsidP="00087DDA">
            <w:pPr>
              <w:pStyle w:val="TableBullet1"/>
              <w:keepNext/>
            </w:pPr>
            <w:r w:rsidRPr="00877C73">
              <w:t xml:space="preserve">Consequence: </w:t>
            </w:r>
            <w:r>
              <w:t>minor</w:t>
            </w:r>
          </w:p>
          <w:p w14:paraId="7320A15D" w14:textId="77777777" w:rsidR="00087DDA" w:rsidRPr="00877C73" w:rsidRDefault="00087DDA" w:rsidP="00087DDA">
            <w:pPr>
              <w:pStyle w:val="TableBullet1"/>
              <w:keepNext/>
            </w:pPr>
            <w:r w:rsidRPr="00877C73">
              <w:t>Trend: unknown</w:t>
            </w:r>
          </w:p>
          <w:p w14:paraId="46500CC7" w14:textId="45DB5709" w:rsidR="00087DDA" w:rsidRDefault="00087DDA" w:rsidP="00087DDA">
            <w:pPr>
              <w:pStyle w:val="TableBullet1"/>
              <w:keepNext/>
            </w:pPr>
            <w:r w:rsidRPr="00877C73">
              <w:t>Extent: across the entire range</w:t>
            </w:r>
          </w:p>
        </w:tc>
        <w:tc>
          <w:tcPr>
            <w:tcW w:w="4670" w:type="dxa"/>
          </w:tcPr>
          <w:p w14:paraId="2418BEF3" w14:textId="2AEF7AEB" w:rsidR="00087DDA" w:rsidRDefault="00087DDA" w:rsidP="00087DDA">
            <w:pPr>
              <w:pStyle w:val="TableText"/>
            </w:pPr>
            <w:r w:rsidRPr="00001DDC">
              <w:t xml:space="preserve">Unsealed roads </w:t>
            </w:r>
            <w:r>
              <w:t xml:space="preserve">(including Howitt and </w:t>
            </w:r>
            <w:proofErr w:type="spellStart"/>
            <w:r>
              <w:t>Tamboritha</w:t>
            </w:r>
            <w:proofErr w:type="spellEnd"/>
            <w:r>
              <w:t xml:space="preserve"> Road) </w:t>
            </w:r>
            <w:r w:rsidRPr="00001DDC">
              <w:t>and tracks intersect or occur in close proximity to Shaw Creek</w:t>
            </w:r>
            <w:r>
              <w:t xml:space="preserve"> </w:t>
            </w:r>
            <w:r>
              <w:rPr>
                <w:noProof/>
              </w:rPr>
              <w:t>(Parks Victoria 2016)</w:t>
            </w:r>
            <w:r w:rsidRPr="00001DDC">
              <w:t>.</w:t>
            </w:r>
            <w:r>
              <w:t xml:space="preserve"> Recreational activities, such as four-wheel driving, hiking and camping, can cause damage to trails via soil erosion, trail extension and widening, vegetation damage and pollution </w:t>
            </w:r>
            <w:r>
              <w:rPr>
                <w:noProof/>
              </w:rPr>
              <w:t>(Marion et al. 1993; Forman &amp; Alexander 1998)</w:t>
            </w:r>
            <w:r>
              <w:t xml:space="preserve">. </w:t>
            </w:r>
            <w:r w:rsidRPr="008115F3">
              <w:t xml:space="preserve">This can mobilise sediment and </w:t>
            </w:r>
            <w:r>
              <w:t>pollution</w:t>
            </w:r>
            <w:r w:rsidRPr="008115F3">
              <w:t xml:space="preserve"> into streams</w:t>
            </w:r>
            <w:r>
              <w:t xml:space="preserve"> </w:t>
            </w:r>
            <w:r>
              <w:rPr>
                <w:noProof/>
              </w:rPr>
              <w:t>(Brown 1994; Kidd et al. 2014)</w:t>
            </w:r>
            <w:r w:rsidRPr="008115F3">
              <w:t xml:space="preserve">, which alters water quality and may impact the Shaw </w:t>
            </w:r>
            <w:r>
              <w:t>g</w:t>
            </w:r>
            <w:r w:rsidRPr="008115F3">
              <w:t xml:space="preserve">alaxias </w:t>
            </w:r>
            <w:r w:rsidR="00DE34E1">
              <w:rPr>
                <w:noProof/>
              </w:rPr>
              <w:t>(Raadik 2019a)</w:t>
            </w:r>
            <w:r w:rsidRPr="008115F3">
              <w:t xml:space="preserve">. </w:t>
            </w:r>
            <w:r>
              <w:t xml:space="preserve">Further, such tracks provide easy access to Shaw Creek and increase the risk of anthropogenic-assisted salmonid </w:t>
            </w:r>
            <w:r w:rsidR="00073595">
              <w:t>incursion</w:t>
            </w:r>
            <w:r>
              <w:t xml:space="preserve"> </w:t>
            </w:r>
            <w:r>
              <w:rPr>
                <w:noProof/>
              </w:rPr>
              <w:t>(Threatened Species Recovery Hub 2018)</w:t>
            </w:r>
            <w:r>
              <w:t>.</w:t>
            </w:r>
          </w:p>
          <w:p w14:paraId="0806F76D" w14:textId="2726E2C1" w:rsidR="00A14D43" w:rsidRPr="00AA6D2E" w:rsidRDefault="00A14D43" w:rsidP="00087DDA">
            <w:pPr>
              <w:pStyle w:val="TableText"/>
            </w:pPr>
            <w:r w:rsidRPr="00A14D43">
              <w:t xml:space="preserve">Additionally, </w:t>
            </w:r>
            <w:r w:rsidR="0011550A">
              <w:t>weed control activities (</w:t>
            </w:r>
            <w:r w:rsidR="007501D1">
              <w:t>e.g.,</w:t>
            </w:r>
            <w:r w:rsidR="0011550A">
              <w:t xml:space="preserve"> spraying of herbicide) </w:t>
            </w:r>
            <w:r w:rsidR="007501D1">
              <w:t>in areas adjacent to the catchment could impact water quality and the Shaw galaxias (</w:t>
            </w:r>
            <w:proofErr w:type="spellStart"/>
            <w:r w:rsidR="007501D1">
              <w:t>Raadik</w:t>
            </w:r>
            <w:proofErr w:type="spellEnd"/>
            <w:r w:rsidR="007501D1">
              <w:t xml:space="preserve"> 2021. pers comm 19 October).</w:t>
            </w:r>
          </w:p>
        </w:tc>
      </w:tr>
      <w:tr w:rsidR="00087DDA" w14:paraId="0D494CCD" w14:textId="77777777" w:rsidTr="009C2868">
        <w:tc>
          <w:tcPr>
            <w:tcW w:w="9060" w:type="dxa"/>
            <w:gridSpan w:val="3"/>
          </w:tcPr>
          <w:p w14:paraId="0A9B9254" w14:textId="73674F1F" w:rsidR="00087DDA" w:rsidRDefault="00087DDA" w:rsidP="00087DDA">
            <w:pPr>
              <w:pStyle w:val="TableText"/>
              <w:keepNext/>
              <w:keepLines/>
              <w:rPr>
                <w:highlight w:val="lightGray"/>
              </w:rPr>
            </w:pPr>
            <w:r w:rsidRPr="002D1D37">
              <w:t>Climate change</w:t>
            </w:r>
          </w:p>
        </w:tc>
      </w:tr>
      <w:tr w:rsidR="00087DDA" w14:paraId="652AD133" w14:textId="77777777" w:rsidTr="00D15028">
        <w:trPr>
          <w:cantSplit/>
        </w:trPr>
        <w:tc>
          <w:tcPr>
            <w:tcW w:w="1980" w:type="dxa"/>
          </w:tcPr>
          <w:p w14:paraId="576F1FBE" w14:textId="49C7BB54" w:rsidR="00087DDA" w:rsidRPr="00D945A0" w:rsidRDefault="00087DDA" w:rsidP="00087DDA">
            <w:pPr>
              <w:pStyle w:val="TableText"/>
            </w:pPr>
            <w:r>
              <w:t>I</w:t>
            </w:r>
            <w:r w:rsidRPr="002060B1">
              <w:t>ncreased temperature</w:t>
            </w:r>
            <w:r>
              <w:t>s,</w:t>
            </w:r>
            <w:r w:rsidRPr="002060B1">
              <w:t xml:space="preserve"> change to precipitation patterns</w:t>
            </w:r>
            <w:r>
              <w:t xml:space="preserve"> and more extreme weather events</w:t>
            </w:r>
          </w:p>
        </w:tc>
        <w:tc>
          <w:tcPr>
            <w:tcW w:w="2410" w:type="dxa"/>
          </w:tcPr>
          <w:p w14:paraId="21F012C6" w14:textId="0D4EC99C" w:rsidR="00087DDA" w:rsidRDefault="00087DDA" w:rsidP="00087DDA">
            <w:pPr>
              <w:pStyle w:val="TableBullet1"/>
              <w:keepLines/>
            </w:pPr>
            <w:r>
              <w:t>Timing: current</w:t>
            </w:r>
            <w:r w:rsidR="00C01634">
              <w:t>/future</w:t>
            </w:r>
          </w:p>
          <w:p w14:paraId="120D0B93" w14:textId="4AB755A3" w:rsidR="00087DDA" w:rsidRDefault="00087DDA" w:rsidP="00087DDA">
            <w:pPr>
              <w:pStyle w:val="TableBullet1"/>
              <w:keepLines/>
            </w:pPr>
            <w:r>
              <w:t>Confidence: observed</w:t>
            </w:r>
          </w:p>
          <w:p w14:paraId="765D2F8B" w14:textId="7E9997D0" w:rsidR="00C01634" w:rsidRDefault="00C01634" w:rsidP="000D2379">
            <w:pPr>
              <w:pStyle w:val="TableBullet1"/>
              <w:keepNext/>
            </w:pPr>
            <w:r>
              <w:t>Likelihood: almost certain</w:t>
            </w:r>
          </w:p>
          <w:p w14:paraId="1981D17C" w14:textId="77777777" w:rsidR="00087DDA" w:rsidRPr="00BE68FB" w:rsidRDefault="00087DDA" w:rsidP="00087DDA">
            <w:pPr>
              <w:pStyle w:val="TableBullet1"/>
              <w:keepLines/>
            </w:pPr>
            <w:r w:rsidRPr="00BE68FB">
              <w:t>Consequence: major</w:t>
            </w:r>
          </w:p>
          <w:p w14:paraId="244E35AD" w14:textId="77777777" w:rsidR="00087DDA" w:rsidRDefault="00087DDA" w:rsidP="00087DDA">
            <w:pPr>
              <w:pStyle w:val="TableBullet1"/>
              <w:keepLines/>
            </w:pPr>
            <w:r>
              <w:t>Trend: increasing</w:t>
            </w:r>
          </w:p>
          <w:p w14:paraId="5D21A9DE" w14:textId="676DE717" w:rsidR="00087DDA" w:rsidRDefault="00087DDA" w:rsidP="00087DDA">
            <w:pPr>
              <w:pStyle w:val="TableBullet1"/>
              <w:keepNext/>
            </w:pPr>
            <w:r>
              <w:t>Ext</w:t>
            </w:r>
            <w:r w:rsidRPr="00B14A18">
              <w:t>ent: across the entire range</w:t>
            </w:r>
          </w:p>
        </w:tc>
        <w:tc>
          <w:tcPr>
            <w:tcW w:w="4670" w:type="dxa"/>
          </w:tcPr>
          <w:p w14:paraId="7E4754DD" w14:textId="1A8DB5A0" w:rsidR="00087DDA" w:rsidRDefault="00087DDA" w:rsidP="00087DDA">
            <w:pPr>
              <w:pStyle w:val="TableText"/>
              <w:keepLines/>
            </w:pPr>
            <w:r>
              <w:t>N</w:t>
            </w:r>
            <w:r w:rsidRPr="00C7067F">
              <w:t xml:space="preserve">ative </w:t>
            </w:r>
            <w:r>
              <w:t xml:space="preserve">freshwater </w:t>
            </w:r>
            <w:r w:rsidRPr="00C7067F">
              <w:t xml:space="preserve">fishes </w:t>
            </w:r>
            <w:r>
              <w:t>are known to</w:t>
            </w:r>
            <w:r w:rsidRPr="00C7067F">
              <w:t xml:space="preserve"> persist in severe droughts</w:t>
            </w:r>
            <w:r>
              <w:t>,</w:t>
            </w:r>
            <w:r w:rsidRPr="00C7067F">
              <w:t xml:space="preserve"> where they have evolved under those conditions </w:t>
            </w:r>
            <w:r>
              <w:rPr>
                <w:noProof/>
              </w:rPr>
              <w:t>(Smith 1982)</w:t>
            </w:r>
            <w:r>
              <w:t xml:space="preserve">. Indeed, members of the mountain galaxias complex have historically been able to persist through droughts in small pools </w:t>
            </w:r>
            <w:r>
              <w:rPr>
                <w:noProof/>
              </w:rPr>
              <w:t>(Closs &amp; Lake 1996)</w:t>
            </w:r>
            <w:r>
              <w:t>. However, the</w:t>
            </w:r>
            <w:r w:rsidRPr="005E4670">
              <w:t xml:space="preserve"> </w:t>
            </w:r>
            <w:r w:rsidRPr="005E4670">
              <w:rPr>
                <w:noProof/>
              </w:rPr>
              <w:t>CSIRO &amp; Bureau of Meteorology (2015)</w:t>
            </w:r>
            <w:r w:rsidRPr="005E4670">
              <w:t xml:space="preserve"> predict eastern Australia will experience decreased</w:t>
            </w:r>
            <w:r>
              <w:t xml:space="preserve"> average</w:t>
            </w:r>
            <w:r w:rsidRPr="005E4670">
              <w:t xml:space="preserve"> rainfall, </w:t>
            </w:r>
            <w:r>
              <w:t xml:space="preserve">and </w:t>
            </w:r>
            <w:r w:rsidRPr="005E4670">
              <w:t>increased frequency of droughts and</w:t>
            </w:r>
            <w:r w:rsidRPr="00582C78">
              <w:t xml:space="preserve"> average temperatures.</w:t>
            </w:r>
            <w:r>
              <w:t xml:space="preserve"> </w:t>
            </w:r>
            <w:r w:rsidRPr="007A6B3D">
              <w:t xml:space="preserve">From 2017–2019, West Gippsland experienced its </w:t>
            </w:r>
            <w:r w:rsidRPr="00B0450E">
              <w:t xml:space="preserve">three driest years on record </w:t>
            </w:r>
            <w:r w:rsidRPr="00B0450E">
              <w:rPr>
                <w:noProof/>
              </w:rPr>
              <w:t>(Bureau of Meteorology 2020)</w:t>
            </w:r>
            <w:r w:rsidRPr="00B0450E">
              <w:t xml:space="preserve">. </w:t>
            </w:r>
            <w:r>
              <w:t>Additionally, s</w:t>
            </w:r>
            <w:r w:rsidRPr="00B0450E">
              <w:t xml:space="preserve">nowfall and </w:t>
            </w:r>
            <w:r>
              <w:t xml:space="preserve">snow </w:t>
            </w:r>
            <w:r w:rsidRPr="00B0450E">
              <w:t>cover in the Vic Alps has declined and is expected to continue to decline throughout the 21</w:t>
            </w:r>
            <w:r w:rsidRPr="00B0450E">
              <w:rPr>
                <w:vertAlign w:val="superscript"/>
              </w:rPr>
              <w:t>st</w:t>
            </w:r>
            <w:r w:rsidRPr="00B0450E">
              <w:t xml:space="preserve"> century </w:t>
            </w:r>
            <w:r w:rsidRPr="00B0450E">
              <w:rPr>
                <w:noProof/>
              </w:rPr>
              <w:t>(Nicholls 2005; Bhend et al. 2012; Fiddes et al. 2015)</w:t>
            </w:r>
            <w:r w:rsidRPr="00B0450E">
              <w:t>.</w:t>
            </w:r>
          </w:p>
          <w:p w14:paraId="118F97A0" w14:textId="44B51D43" w:rsidR="00087DDA" w:rsidRDefault="00087DDA" w:rsidP="00087DDA">
            <w:pPr>
              <w:pStyle w:val="TableText"/>
              <w:keepLines/>
            </w:pPr>
            <w:r w:rsidRPr="007A6B3D">
              <w:t xml:space="preserve">These changes to </w:t>
            </w:r>
            <w:r w:rsidRPr="007324C9">
              <w:t xml:space="preserve">rainfall patterns </w:t>
            </w:r>
            <w:r w:rsidRPr="007A6B3D">
              <w:t xml:space="preserve">and temperatures are </w:t>
            </w:r>
            <w:r w:rsidRPr="00047702">
              <w:t xml:space="preserve">predicted to </w:t>
            </w:r>
            <w:r>
              <w:t>alter</w:t>
            </w:r>
            <w:r w:rsidRPr="00047702">
              <w:t xml:space="preserve"> surface run-off and snow melt flow,</w:t>
            </w:r>
            <w:r w:rsidRPr="007A6B3D">
              <w:t xml:space="preserve"> which will impact the hydrology of small headwater streams (e.g. lower water levels</w:t>
            </w:r>
            <w:r w:rsidR="00C01634">
              <w:t xml:space="preserve"> and </w:t>
            </w:r>
            <w:r w:rsidRPr="007A6B3D">
              <w:t xml:space="preserve">higher water temperatures) with increasing severity and frequency </w:t>
            </w:r>
            <w:r>
              <w:rPr>
                <w:noProof/>
              </w:rPr>
              <w:t>(DSE 2011b; Berghuijs et al. 2014; CSIRO &amp; Bureau of Meteorology 2015; Bilish et al. 2020; DELWP 2020)</w:t>
            </w:r>
            <w:r w:rsidRPr="007A6B3D">
              <w:t>.</w:t>
            </w:r>
            <w:r>
              <w:t xml:space="preserve"> Severe and prolonged droughts may also create new instream barriers, which can increase fragmentation and reduce spawning and recruitment </w:t>
            </w:r>
            <w:r>
              <w:rPr>
                <w:noProof/>
              </w:rPr>
              <w:t>(Lennox et al. 2019)</w:t>
            </w:r>
            <w:r>
              <w:t>.</w:t>
            </w:r>
          </w:p>
          <w:p w14:paraId="4CB899FC" w14:textId="6B6B49A2" w:rsidR="00087DDA" w:rsidRDefault="00087DDA" w:rsidP="00087DDA">
            <w:pPr>
              <w:pStyle w:val="TableText"/>
              <w:keepLines/>
            </w:pPr>
            <w:r>
              <w:t>Additionally, the</w:t>
            </w:r>
            <w:r w:rsidRPr="00241192">
              <w:t xml:space="preserve"> frequency </w:t>
            </w:r>
            <w:r>
              <w:t>and severity of</w:t>
            </w:r>
            <w:r w:rsidRPr="00241192">
              <w:t xml:space="preserve"> bushfires </w:t>
            </w:r>
            <w:r>
              <w:t xml:space="preserve">is increasing </w:t>
            </w:r>
            <w:r w:rsidRPr="00E27E09">
              <w:t xml:space="preserve">due to climate change </w:t>
            </w:r>
            <w:r w:rsidRPr="00E27E09">
              <w:rPr>
                <w:noProof/>
              </w:rPr>
              <w:t>(CSIRO &amp;</w:t>
            </w:r>
            <w:r>
              <w:rPr>
                <w:noProof/>
              </w:rPr>
              <w:t xml:space="preserve"> </w:t>
            </w:r>
            <w:r w:rsidRPr="00E27E09">
              <w:rPr>
                <w:noProof/>
              </w:rPr>
              <w:t>Bureau of Meteorology 2015)</w:t>
            </w:r>
            <w:r>
              <w:t xml:space="preserve">, which is likely to cause </w:t>
            </w:r>
            <w:r w:rsidRPr="00E27E09">
              <w:t xml:space="preserve">long-term </w:t>
            </w:r>
            <w:r w:rsidRPr="00714442">
              <w:t xml:space="preserve">changes to water quality </w:t>
            </w:r>
            <w:r>
              <w:t xml:space="preserve">and </w:t>
            </w:r>
            <w:r w:rsidRPr="00714442">
              <w:t xml:space="preserve">threaten the persistence of native fish </w:t>
            </w:r>
            <w:r w:rsidRPr="00714442">
              <w:rPr>
                <w:noProof/>
              </w:rPr>
              <w:t>(Shu-ren 2003; Whitney et al. 2015)</w:t>
            </w:r>
            <w:r>
              <w:t xml:space="preserve">. The increased sedimentation/siltation caused by fires (as well as feral ungulates and anthropogenic activities) is likely to smother and infill coarse substrate in the streambed </w:t>
            </w:r>
            <w:r>
              <w:rPr>
                <w:noProof/>
              </w:rPr>
              <w:t>(described above, e.g. Lyon &amp; O’Connor 2008)</w:t>
            </w:r>
            <w:r>
              <w:t xml:space="preserve">. This prevents </w:t>
            </w:r>
            <w:r>
              <w:rPr>
                <w:i/>
                <w:iCs/>
              </w:rPr>
              <w:t xml:space="preserve">Galaxias </w:t>
            </w:r>
            <w:r>
              <w:t xml:space="preserve">species from burrowing into substrate to escape declining water level, leaving them susceptible to mortality during </w:t>
            </w:r>
            <w:r w:rsidRPr="00DC13AC">
              <w:t>periods of surface water loss</w:t>
            </w:r>
            <w:r>
              <w:t xml:space="preserve"> </w:t>
            </w:r>
            <w:r>
              <w:rPr>
                <w:noProof/>
              </w:rPr>
              <w:t>(unpublished data cited in Raadik et al. 2010)</w:t>
            </w:r>
            <w:r>
              <w:t xml:space="preserve">. Accordingly, the increased severity and frequency of droughts, compounded by the effects of increasing fires, feral ungulates and anthropogenic activities, is likely to cause decline in the Shaw galaxias </w:t>
            </w:r>
            <w:r w:rsidR="00DE34E1">
              <w:rPr>
                <w:noProof/>
              </w:rPr>
              <w:t>(Threatened Species Recovery Hub 2018; Raadik 2019a)</w:t>
            </w:r>
            <w:r>
              <w:t>.</w:t>
            </w:r>
          </w:p>
          <w:p w14:paraId="6F7E8E6D" w14:textId="25BD6101" w:rsidR="00087DDA" w:rsidRDefault="00087DDA" w:rsidP="00087DDA">
            <w:pPr>
              <w:pStyle w:val="TableText"/>
              <w:rPr>
                <w:highlight w:val="lightGray"/>
              </w:rPr>
            </w:pPr>
            <w:r>
              <w:t>Further, t</w:t>
            </w:r>
            <w:r w:rsidRPr="00933595">
              <w:t xml:space="preserve">he frequency of extreme rainfall events is also increasing with climate change </w:t>
            </w:r>
            <w:r w:rsidRPr="00933595">
              <w:rPr>
                <w:noProof/>
              </w:rPr>
              <w:t>(CSIRO &amp; Bureau of Meteorology 2015; DELWP 2020)</w:t>
            </w:r>
            <w:r>
              <w:t>, which is</w:t>
            </w:r>
            <w:r w:rsidRPr="00933595">
              <w:t xml:space="preserve"> </w:t>
            </w:r>
            <w:r>
              <w:t>likely to increase</w:t>
            </w:r>
            <w:r w:rsidRPr="00933595">
              <w:t xml:space="preserve"> stream bank erosion and sedimentation, alter water quality and drown out instream barriers facilitating salmonid </w:t>
            </w:r>
            <w:r w:rsidR="00073595">
              <w:t>incursion</w:t>
            </w:r>
            <w:r w:rsidRPr="00933595">
              <w:t xml:space="preserve"> </w:t>
            </w:r>
            <w:r w:rsidRPr="00933595">
              <w:rPr>
                <w:noProof/>
              </w:rPr>
              <w:t>(Magilligan et al. 2015; Threatened Species Recovery Hub 2018; Ross et al. 2019; DELWP 2020; Lintermans et al. 2020)</w:t>
            </w:r>
            <w:r w:rsidRPr="00933595">
              <w:t>.</w:t>
            </w:r>
          </w:p>
        </w:tc>
      </w:tr>
      <w:tr w:rsidR="00087DDA" w14:paraId="4F9467A1" w14:textId="77777777" w:rsidTr="009C2868">
        <w:tc>
          <w:tcPr>
            <w:tcW w:w="9060" w:type="dxa"/>
            <w:gridSpan w:val="3"/>
          </w:tcPr>
          <w:p w14:paraId="53C88B4A" w14:textId="6BCDF350" w:rsidR="00087DDA" w:rsidRPr="00AC59C7" w:rsidRDefault="00087DDA" w:rsidP="00087DDA">
            <w:pPr>
              <w:pStyle w:val="TableText"/>
              <w:keepNext/>
              <w:rPr>
                <w:highlight w:val="lightGray"/>
              </w:rPr>
            </w:pPr>
            <w:r w:rsidRPr="00AC59C7">
              <w:t>Disease</w:t>
            </w:r>
          </w:p>
        </w:tc>
      </w:tr>
      <w:tr w:rsidR="00087DDA" w14:paraId="57A33CA2" w14:textId="77777777" w:rsidTr="003120F8">
        <w:trPr>
          <w:cantSplit/>
        </w:trPr>
        <w:tc>
          <w:tcPr>
            <w:tcW w:w="1980" w:type="dxa"/>
          </w:tcPr>
          <w:p w14:paraId="5C798A13" w14:textId="4A398F27" w:rsidR="00087DDA" w:rsidRPr="00D945A0" w:rsidRDefault="00087DDA" w:rsidP="00087DDA">
            <w:pPr>
              <w:pStyle w:val="TableText"/>
            </w:pPr>
            <w:r w:rsidRPr="009574D2">
              <w:t>Internal parasites</w:t>
            </w:r>
          </w:p>
        </w:tc>
        <w:tc>
          <w:tcPr>
            <w:tcW w:w="2410" w:type="dxa"/>
          </w:tcPr>
          <w:p w14:paraId="1D35A024" w14:textId="77777777" w:rsidR="00087DDA" w:rsidRPr="009574D2" w:rsidRDefault="00087DDA" w:rsidP="00087DDA">
            <w:pPr>
              <w:pStyle w:val="TableBullet1"/>
              <w:keepNext/>
            </w:pPr>
            <w:r w:rsidRPr="009574D2">
              <w:t>Timing: current</w:t>
            </w:r>
          </w:p>
          <w:p w14:paraId="2D4D37CE" w14:textId="22992F07" w:rsidR="00087DDA" w:rsidRDefault="00087DDA" w:rsidP="00087DDA">
            <w:pPr>
              <w:pStyle w:val="TableBullet1"/>
              <w:keepNext/>
            </w:pPr>
            <w:r w:rsidRPr="009574D2">
              <w:t>Confidence: observed</w:t>
            </w:r>
          </w:p>
          <w:p w14:paraId="69ADF2B6" w14:textId="2C673694" w:rsidR="00C01634" w:rsidRPr="009574D2" w:rsidRDefault="00C01634" w:rsidP="00C01634">
            <w:pPr>
              <w:pStyle w:val="TableBullet1"/>
              <w:keepNext/>
            </w:pPr>
            <w:r>
              <w:t>Likelihood: unknown</w:t>
            </w:r>
          </w:p>
          <w:p w14:paraId="0662B28E" w14:textId="77777777" w:rsidR="00087DDA" w:rsidRPr="009574D2" w:rsidRDefault="00087DDA" w:rsidP="00087DDA">
            <w:pPr>
              <w:pStyle w:val="TableBullet1"/>
              <w:keepNext/>
            </w:pPr>
            <w:r w:rsidRPr="009574D2">
              <w:t>Consequence: unknown</w:t>
            </w:r>
          </w:p>
          <w:p w14:paraId="1368A776" w14:textId="77777777" w:rsidR="00087DDA" w:rsidRPr="009574D2" w:rsidRDefault="00087DDA" w:rsidP="00087DDA">
            <w:pPr>
              <w:pStyle w:val="TableBullet1"/>
              <w:keepNext/>
            </w:pPr>
            <w:r w:rsidRPr="009574D2">
              <w:t>Trend: unknown</w:t>
            </w:r>
          </w:p>
          <w:p w14:paraId="3DB2D5B7" w14:textId="30ED2459" w:rsidR="00087DDA" w:rsidRDefault="00087DDA" w:rsidP="00087DDA">
            <w:pPr>
              <w:pStyle w:val="TableBullet1"/>
              <w:keepNext/>
            </w:pPr>
            <w:r w:rsidRPr="009574D2">
              <w:t>Extent: across the entire range</w:t>
            </w:r>
          </w:p>
        </w:tc>
        <w:tc>
          <w:tcPr>
            <w:tcW w:w="4670" w:type="dxa"/>
          </w:tcPr>
          <w:p w14:paraId="149832F1" w14:textId="2A5E90A1" w:rsidR="00087DDA" w:rsidRDefault="00087DDA" w:rsidP="00087DDA">
            <w:pPr>
              <w:pStyle w:val="TableText"/>
            </w:pPr>
            <w:r>
              <w:t xml:space="preserve">Metacercarial cysts, the second life stage of parasitic flatworms (flukes), have been reported in the skin and fins of other species in the mountain galaxias complex </w:t>
            </w:r>
            <w:r>
              <w:rPr>
                <w:noProof/>
              </w:rPr>
              <w:t>(Raadik 2011, 2014)</w:t>
            </w:r>
            <w:r>
              <w:t>.</w:t>
            </w:r>
          </w:p>
          <w:p w14:paraId="10BDAD04" w14:textId="15791695" w:rsidR="00087DDA" w:rsidRPr="007B3758" w:rsidRDefault="00087DDA" w:rsidP="00087DDA">
            <w:pPr>
              <w:pStyle w:val="TableText"/>
            </w:pPr>
            <w:r w:rsidRPr="004F648C">
              <w:t>Galaxiids appear to be particularly susceptible to infection</w:t>
            </w:r>
            <w:r>
              <w:t xml:space="preserve"> with metacercarial cysts</w:t>
            </w:r>
            <w:r w:rsidRPr="004F648C">
              <w:t>, with some fish carrying hundreds of cysts on the body and fins</w:t>
            </w:r>
            <w:r>
              <w:t xml:space="preserve"> </w:t>
            </w:r>
            <w:r>
              <w:rPr>
                <w:noProof/>
              </w:rPr>
              <w:t>(VFA 2008)</w:t>
            </w:r>
            <w:r w:rsidRPr="004F648C">
              <w:t>.</w:t>
            </w:r>
            <w:r>
              <w:t xml:space="preserve"> </w:t>
            </w:r>
            <w:r w:rsidRPr="004F648C">
              <w:t xml:space="preserve">Heavily infected </w:t>
            </w:r>
            <w:r>
              <w:t>galaxiids</w:t>
            </w:r>
            <w:r w:rsidRPr="004F648C">
              <w:t xml:space="preserve"> are weak and slow-moving, making them an easy target for predators</w:t>
            </w:r>
            <w:r w:rsidRPr="009574D2">
              <w:rPr>
                <w:iCs/>
              </w:rPr>
              <w:t xml:space="preserve"> </w:t>
            </w:r>
            <w:r>
              <w:rPr>
                <w:iCs/>
                <w:noProof/>
              </w:rPr>
              <w:t>(Collyer &amp; Stockwell 2004; VFA 2008)</w:t>
            </w:r>
            <w:r w:rsidRPr="009574D2">
              <w:rPr>
                <w:iCs/>
              </w:rPr>
              <w:t>.</w:t>
            </w:r>
            <w:r>
              <w:rPr>
                <w:iCs/>
              </w:rPr>
              <w:t xml:space="preserve"> </w:t>
            </w:r>
            <w:r>
              <w:t xml:space="preserve">The prevalence of metacercarial cysts in the </w:t>
            </w:r>
            <w:r w:rsidR="0013010C">
              <w:t>Shaw</w:t>
            </w:r>
            <w:r>
              <w:t xml:space="preserve"> galaxias population is unknown and requires further investigation.</w:t>
            </w:r>
          </w:p>
        </w:tc>
      </w:tr>
    </w:tbl>
    <w:p w14:paraId="05D5D620" w14:textId="77777777" w:rsidR="00C01634" w:rsidRPr="009A615F" w:rsidRDefault="00C01634" w:rsidP="00C01634">
      <w:pPr>
        <w:pStyle w:val="FigureTableNoteSource"/>
      </w:pPr>
      <w:r>
        <w:t>Timing</w:t>
      </w:r>
      <w:r w:rsidRPr="009A615F">
        <w:t>—identify the temporal nature of the threat</w:t>
      </w:r>
    </w:p>
    <w:p w14:paraId="77844723" w14:textId="77777777" w:rsidR="00C01634" w:rsidRDefault="00C01634" w:rsidP="00C01634">
      <w:pPr>
        <w:pStyle w:val="FigureTableNoteSource"/>
      </w:pPr>
      <w:r w:rsidRPr="009A615F">
        <w:t>Confidence—identify the extent to which we have confidence about the impact of the threat on the species</w:t>
      </w:r>
    </w:p>
    <w:p w14:paraId="28AA0ECA" w14:textId="77777777" w:rsidR="00C01634" w:rsidRPr="009A615F" w:rsidRDefault="00C01634" w:rsidP="00C01634">
      <w:pPr>
        <w:pStyle w:val="FigureTableNoteSource"/>
      </w:pPr>
      <w:bookmarkStart w:id="12" w:name="_Hlk87965074"/>
      <w:r>
        <w:t>Likelihood</w:t>
      </w:r>
      <w:r w:rsidRPr="009A615F">
        <w:t>—identif</w:t>
      </w:r>
      <w:r>
        <w:t>ies</w:t>
      </w:r>
      <w:r w:rsidRPr="009A615F">
        <w:t xml:space="preserve"> the</w:t>
      </w:r>
      <w:r>
        <w:t xml:space="preserve"> likelihood of the threat impacting on the whole population or extent of the species</w:t>
      </w:r>
      <w:bookmarkEnd w:id="12"/>
    </w:p>
    <w:p w14:paraId="1F0625A4" w14:textId="77777777" w:rsidR="00C01634" w:rsidRPr="009A615F" w:rsidRDefault="00C01634" w:rsidP="00C01634">
      <w:pPr>
        <w:pStyle w:val="FigureTableNoteSource"/>
      </w:pPr>
      <w:r w:rsidRPr="009A615F">
        <w:t>Consequence—identify the severity of the threat</w:t>
      </w:r>
    </w:p>
    <w:p w14:paraId="49DEB847" w14:textId="77777777" w:rsidR="00C01634" w:rsidRPr="009A615F" w:rsidRDefault="00C01634" w:rsidP="00C01634">
      <w:pPr>
        <w:pStyle w:val="FigureTableNoteSource"/>
      </w:pPr>
      <w:r w:rsidRPr="009A615F">
        <w:t>Trend—identify the extent to which it will continue to operate on the species</w:t>
      </w:r>
    </w:p>
    <w:p w14:paraId="00506260" w14:textId="77777777" w:rsidR="00C01634" w:rsidRDefault="00C01634" w:rsidP="00C01634">
      <w:pPr>
        <w:pStyle w:val="FigureTableNoteSource"/>
      </w:pPr>
      <w:r w:rsidRPr="009A615F">
        <w:t>Extent—identify its spatial content in terms of the range of the species</w:t>
      </w:r>
    </w:p>
    <w:p w14:paraId="23EA249E" w14:textId="61062957" w:rsidR="00E707AE" w:rsidRDefault="00BD7983">
      <w:bookmarkStart w:id="13" w:name="_Toc430782162"/>
      <w:bookmarkStart w:id="14" w:name="_Toc511376531"/>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5F13AD">
        <w:t xml:space="preserve">Table </w:t>
      </w:r>
      <w:r w:rsidR="005F13AD">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4E1D0CDA" w14:textId="36A31475" w:rsidR="001A3C77" w:rsidRPr="001A3C77" w:rsidRDefault="00774EAA" w:rsidP="000D2379">
      <w:pPr>
        <w:pStyle w:val="Caption"/>
        <w:keepLines/>
      </w:pPr>
      <w:bookmarkStart w:id="15" w:name="_Ref43127879"/>
      <w:r>
        <w:t xml:space="preserve">Table </w:t>
      </w:r>
      <w:r w:rsidR="00ED07EC">
        <w:rPr>
          <w:noProof/>
        </w:rPr>
        <w:fldChar w:fldCharType="begin"/>
      </w:r>
      <w:r w:rsidR="00ED07EC">
        <w:rPr>
          <w:noProof/>
        </w:rPr>
        <w:instrText xml:space="preserve"> SEQ Table \* ARABIC </w:instrText>
      </w:r>
      <w:r w:rsidR="00ED07EC">
        <w:rPr>
          <w:noProof/>
        </w:rPr>
        <w:fldChar w:fldCharType="separate"/>
      </w:r>
      <w:r w:rsidR="005F13AD">
        <w:rPr>
          <w:noProof/>
        </w:rPr>
        <w:t>2</w:t>
      </w:r>
      <w:r w:rsidR="00ED07EC">
        <w:rPr>
          <w:noProof/>
        </w:rPr>
        <w:fldChar w:fldCharType="end"/>
      </w:r>
      <w:bookmarkEnd w:id="15"/>
      <w:r>
        <w:t xml:space="preserve"> </w:t>
      </w:r>
      <w:r w:rsidR="004C2588">
        <w:t>Shaw galaxias r</w:t>
      </w:r>
      <w:r>
        <w:t xml:space="preserve">isk </w:t>
      </w:r>
      <w:r w:rsidR="004C2588">
        <w:t>m</w:t>
      </w:r>
      <w:r>
        <w:t>atrix</w:t>
      </w:r>
    </w:p>
    <w:tbl>
      <w:tblPr>
        <w:tblStyle w:val="TableGrid"/>
        <w:tblW w:w="8824" w:type="dxa"/>
        <w:tblCellMar>
          <w:top w:w="85" w:type="dxa"/>
          <w:bottom w:w="85" w:type="dxa"/>
        </w:tblCellMar>
        <w:tblLook w:val="04A0" w:firstRow="1" w:lastRow="0" w:firstColumn="1" w:lastColumn="0" w:noHBand="0" w:noVBand="1"/>
      </w:tblPr>
      <w:tblGrid>
        <w:gridCol w:w="1302"/>
        <w:gridCol w:w="1280"/>
        <w:gridCol w:w="1635"/>
        <w:gridCol w:w="1635"/>
        <w:gridCol w:w="1567"/>
        <w:gridCol w:w="1405"/>
      </w:tblGrid>
      <w:tr w:rsidR="00C01634" w14:paraId="739BBB22" w14:textId="77777777" w:rsidTr="000D2379">
        <w:trPr>
          <w:tblHeader/>
        </w:trPr>
        <w:tc>
          <w:tcPr>
            <w:tcW w:w="1302" w:type="dxa"/>
            <w:vMerge w:val="restart"/>
          </w:tcPr>
          <w:p w14:paraId="17600107" w14:textId="77777777" w:rsidR="00C01634" w:rsidRDefault="00C01634" w:rsidP="000D2379">
            <w:pPr>
              <w:pStyle w:val="TableHeading"/>
              <w:keepLines/>
              <w:spacing w:before="0" w:after="0"/>
            </w:pPr>
            <w:bookmarkStart w:id="16" w:name="_Hlk87965102"/>
            <w:r>
              <w:t>Likelihood</w:t>
            </w:r>
          </w:p>
        </w:tc>
        <w:tc>
          <w:tcPr>
            <w:tcW w:w="7522" w:type="dxa"/>
            <w:gridSpan w:val="5"/>
          </w:tcPr>
          <w:p w14:paraId="59141CA5" w14:textId="77777777" w:rsidR="00C01634" w:rsidRDefault="00C01634" w:rsidP="000D2379">
            <w:pPr>
              <w:pStyle w:val="TableHeading"/>
              <w:keepLines/>
              <w:spacing w:before="0" w:after="0"/>
            </w:pPr>
            <w:r>
              <w:t>Consequences</w:t>
            </w:r>
          </w:p>
        </w:tc>
      </w:tr>
      <w:tr w:rsidR="00C01634" w14:paraId="12602979" w14:textId="77777777" w:rsidTr="000D2379">
        <w:trPr>
          <w:tblHeader/>
        </w:trPr>
        <w:tc>
          <w:tcPr>
            <w:tcW w:w="1302" w:type="dxa"/>
            <w:vMerge/>
          </w:tcPr>
          <w:p w14:paraId="3866F559" w14:textId="77777777" w:rsidR="00C01634" w:rsidRDefault="00C01634" w:rsidP="000D2379">
            <w:pPr>
              <w:pStyle w:val="TableHeading"/>
              <w:keepLines/>
              <w:spacing w:before="0" w:after="0"/>
            </w:pPr>
          </w:p>
        </w:tc>
        <w:tc>
          <w:tcPr>
            <w:tcW w:w="1280" w:type="dxa"/>
          </w:tcPr>
          <w:p w14:paraId="60DF23AF" w14:textId="77777777" w:rsidR="00C01634" w:rsidRDefault="00C01634" w:rsidP="000D2379">
            <w:pPr>
              <w:pStyle w:val="TableHeading"/>
              <w:keepLines/>
              <w:spacing w:before="0" w:after="0"/>
            </w:pPr>
            <w:r>
              <w:t>Not significant</w:t>
            </w:r>
          </w:p>
        </w:tc>
        <w:tc>
          <w:tcPr>
            <w:tcW w:w="1635" w:type="dxa"/>
          </w:tcPr>
          <w:p w14:paraId="6B68CDEF" w14:textId="77777777" w:rsidR="00C01634" w:rsidRDefault="00C01634" w:rsidP="000D2379">
            <w:pPr>
              <w:pStyle w:val="TableHeading"/>
              <w:keepLines/>
              <w:spacing w:before="0" w:after="0"/>
            </w:pPr>
            <w:r>
              <w:t>Minor</w:t>
            </w:r>
          </w:p>
        </w:tc>
        <w:tc>
          <w:tcPr>
            <w:tcW w:w="1635" w:type="dxa"/>
          </w:tcPr>
          <w:p w14:paraId="2EB1301A" w14:textId="77777777" w:rsidR="00C01634" w:rsidRDefault="00C01634" w:rsidP="000D2379">
            <w:pPr>
              <w:pStyle w:val="TableHeading"/>
              <w:keepLines/>
              <w:spacing w:before="0" w:after="0"/>
            </w:pPr>
            <w:r>
              <w:t>Moderate</w:t>
            </w:r>
          </w:p>
        </w:tc>
        <w:tc>
          <w:tcPr>
            <w:tcW w:w="1567" w:type="dxa"/>
          </w:tcPr>
          <w:p w14:paraId="5E8F2D09" w14:textId="77777777" w:rsidR="00C01634" w:rsidRDefault="00C01634" w:rsidP="000D2379">
            <w:pPr>
              <w:pStyle w:val="TableHeading"/>
              <w:keepLines/>
              <w:spacing w:before="0" w:after="0"/>
            </w:pPr>
            <w:r>
              <w:t>Major</w:t>
            </w:r>
          </w:p>
        </w:tc>
        <w:tc>
          <w:tcPr>
            <w:tcW w:w="1405" w:type="dxa"/>
          </w:tcPr>
          <w:p w14:paraId="35BF9912" w14:textId="77777777" w:rsidR="00C01634" w:rsidRDefault="00C01634" w:rsidP="000D2379">
            <w:pPr>
              <w:pStyle w:val="TableHeading"/>
              <w:keepLines/>
              <w:spacing w:before="0" w:after="0"/>
            </w:pPr>
            <w:r>
              <w:t>Catastrophic</w:t>
            </w:r>
          </w:p>
        </w:tc>
      </w:tr>
      <w:tr w:rsidR="00C01634" w14:paraId="6A3CCD0E" w14:textId="77777777" w:rsidTr="000D2379">
        <w:trPr>
          <w:tblHeader/>
        </w:trPr>
        <w:tc>
          <w:tcPr>
            <w:tcW w:w="1302" w:type="dxa"/>
          </w:tcPr>
          <w:p w14:paraId="0E23C9F2" w14:textId="77777777" w:rsidR="00C01634" w:rsidRPr="00774EAA" w:rsidRDefault="00C01634" w:rsidP="000D2379">
            <w:pPr>
              <w:pStyle w:val="TableText"/>
              <w:keepNext/>
              <w:keepLines/>
              <w:spacing w:before="0" w:after="0"/>
              <w:rPr>
                <w:rStyle w:val="Strong"/>
                <w:sz w:val="22"/>
              </w:rPr>
            </w:pPr>
            <w:r w:rsidRPr="00774EAA">
              <w:rPr>
                <w:rStyle w:val="Strong"/>
              </w:rPr>
              <w:t>Almost certain</w:t>
            </w:r>
          </w:p>
        </w:tc>
        <w:tc>
          <w:tcPr>
            <w:tcW w:w="1280" w:type="dxa"/>
            <w:shd w:val="clear" w:color="auto" w:fill="C2D69B" w:themeFill="accent3" w:themeFillTint="99"/>
          </w:tcPr>
          <w:p w14:paraId="0E070B3B" w14:textId="77777777" w:rsidR="00C01634" w:rsidRDefault="00C01634" w:rsidP="000D2379">
            <w:pPr>
              <w:pStyle w:val="TableText"/>
              <w:keepNext/>
              <w:keepLines/>
              <w:spacing w:before="0" w:after="0"/>
            </w:pPr>
          </w:p>
        </w:tc>
        <w:tc>
          <w:tcPr>
            <w:tcW w:w="1635" w:type="dxa"/>
            <w:shd w:val="clear" w:color="auto" w:fill="8DB3E2" w:themeFill="text2" w:themeFillTint="66"/>
          </w:tcPr>
          <w:p w14:paraId="3F468065" w14:textId="77777777" w:rsidR="00C01634" w:rsidRDefault="00C01634" w:rsidP="000D2379">
            <w:pPr>
              <w:pStyle w:val="TableText"/>
              <w:keepNext/>
              <w:keepLines/>
              <w:spacing w:before="0" w:after="0"/>
            </w:pPr>
          </w:p>
        </w:tc>
        <w:tc>
          <w:tcPr>
            <w:tcW w:w="1635" w:type="dxa"/>
            <w:shd w:val="clear" w:color="auto" w:fill="D99594" w:themeFill="accent2" w:themeFillTint="99"/>
          </w:tcPr>
          <w:p w14:paraId="0EB871BE" w14:textId="77777777" w:rsidR="00C01634" w:rsidRDefault="00C01634" w:rsidP="000D2379">
            <w:pPr>
              <w:pStyle w:val="TableText"/>
              <w:keepNext/>
              <w:keepLines/>
              <w:spacing w:before="0" w:after="0"/>
            </w:pPr>
          </w:p>
        </w:tc>
        <w:tc>
          <w:tcPr>
            <w:tcW w:w="1567" w:type="dxa"/>
            <w:shd w:val="clear" w:color="auto" w:fill="D99594" w:themeFill="accent2" w:themeFillTint="99"/>
          </w:tcPr>
          <w:p w14:paraId="54F051B3" w14:textId="77777777" w:rsidR="00C01634" w:rsidRPr="00D44317" w:rsidRDefault="00C01634" w:rsidP="000D2379">
            <w:pPr>
              <w:pStyle w:val="TableText"/>
              <w:keepNext/>
              <w:keepLines/>
              <w:spacing w:after="0"/>
              <w:rPr>
                <w:b/>
                <w:bCs/>
              </w:rPr>
            </w:pPr>
            <w:r w:rsidRPr="00950754">
              <w:rPr>
                <w:b/>
                <w:bCs/>
              </w:rPr>
              <w:t>Increased temperatures, change to precipitation patterns and more extreme weather events</w:t>
            </w:r>
          </w:p>
        </w:tc>
        <w:tc>
          <w:tcPr>
            <w:tcW w:w="1405" w:type="dxa"/>
            <w:shd w:val="clear" w:color="auto" w:fill="D99594" w:themeFill="accent2" w:themeFillTint="99"/>
          </w:tcPr>
          <w:p w14:paraId="227B2B67" w14:textId="77777777" w:rsidR="00C01634" w:rsidRDefault="00C01634" w:rsidP="000D2379">
            <w:pPr>
              <w:pStyle w:val="TableText"/>
              <w:keepNext/>
              <w:keepLines/>
              <w:spacing w:before="0" w:after="0"/>
            </w:pPr>
          </w:p>
        </w:tc>
      </w:tr>
      <w:tr w:rsidR="00C01634" w14:paraId="77C7C9A4" w14:textId="77777777" w:rsidTr="000D2379">
        <w:trPr>
          <w:tblHeader/>
        </w:trPr>
        <w:tc>
          <w:tcPr>
            <w:tcW w:w="1302" w:type="dxa"/>
          </w:tcPr>
          <w:p w14:paraId="39938C98" w14:textId="77777777" w:rsidR="00C01634" w:rsidRPr="00774EAA" w:rsidRDefault="00C01634" w:rsidP="000D2379">
            <w:pPr>
              <w:pStyle w:val="TableText"/>
              <w:keepNext/>
              <w:keepLines/>
              <w:spacing w:before="0" w:after="0"/>
              <w:rPr>
                <w:rStyle w:val="Strong"/>
                <w:sz w:val="22"/>
              </w:rPr>
            </w:pPr>
            <w:r w:rsidRPr="00774EAA">
              <w:rPr>
                <w:rStyle w:val="Strong"/>
              </w:rPr>
              <w:t>Likely</w:t>
            </w:r>
          </w:p>
        </w:tc>
        <w:tc>
          <w:tcPr>
            <w:tcW w:w="1280" w:type="dxa"/>
            <w:shd w:val="clear" w:color="auto" w:fill="C2D69B" w:themeFill="accent3" w:themeFillTint="99"/>
          </w:tcPr>
          <w:p w14:paraId="6C857C62" w14:textId="77777777" w:rsidR="00C01634" w:rsidRDefault="00C01634" w:rsidP="000D2379">
            <w:pPr>
              <w:pStyle w:val="TableText"/>
              <w:keepNext/>
              <w:keepLines/>
              <w:spacing w:before="0" w:after="0"/>
            </w:pPr>
          </w:p>
        </w:tc>
        <w:tc>
          <w:tcPr>
            <w:tcW w:w="1635" w:type="dxa"/>
            <w:shd w:val="clear" w:color="auto" w:fill="8DB3E2" w:themeFill="text2" w:themeFillTint="66"/>
          </w:tcPr>
          <w:p w14:paraId="58019B49" w14:textId="4FBB8027" w:rsidR="00C01634" w:rsidRDefault="00C01634" w:rsidP="000D2379">
            <w:pPr>
              <w:pStyle w:val="TableText"/>
              <w:keepNext/>
              <w:keepLines/>
              <w:spacing w:before="0" w:after="0"/>
            </w:pPr>
            <w:r w:rsidRPr="00877C73">
              <w:rPr>
                <w:b/>
                <w:bCs/>
              </w:rPr>
              <w:t xml:space="preserve">Altered hydrology/water quality </w:t>
            </w:r>
            <w:r>
              <w:rPr>
                <w:b/>
                <w:bCs/>
              </w:rPr>
              <w:t>caused by anthropogenic</w:t>
            </w:r>
            <w:r w:rsidRPr="00877C73">
              <w:rPr>
                <w:b/>
                <w:bCs/>
              </w:rPr>
              <w:t xml:space="preserve"> activities</w:t>
            </w:r>
          </w:p>
        </w:tc>
        <w:tc>
          <w:tcPr>
            <w:tcW w:w="1635" w:type="dxa"/>
            <w:shd w:val="clear" w:color="auto" w:fill="FFC000"/>
          </w:tcPr>
          <w:p w14:paraId="50AF17B6" w14:textId="77777777" w:rsidR="00C01634" w:rsidRDefault="00C01634" w:rsidP="000D2379">
            <w:pPr>
              <w:pStyle w:val="TableText"/>
              <w:keepNext/>
              <w:keepLines/>
              <w:spacing w:before="0" w:after="0"/>
            </w:pPr>
            <w:r w:rsidRPr="00233027">
              <w:rPr>
                <w:b/>
                <w:bCs/>
              </w:rPr>
              <w:t>Altered hydrology/water quality caused by feral ungulates</w:t>
            </w:r>
          </w:p>
        </w:tc>
        <w:tc>
          <w:tcPr>
            <w:tcW w:w="1567" w:type="dxa"/>
            <w:shd w:val="clear" w:color="auto" w:fill="D99594" w:themeFill="accent2" w:themeFillTint="99"/>
          </w:tcPr>
          <w:p w14:paraId="682D72F0" w14:textId="77777777" w:rsidR="00C01634" w:rsidRDefault="00C01634" w:rsidP="000D2379">
            <w:pPr>
              <w:pStyle w:val="TableText"/>
              <w:keepNext/>
              <w:keepLines/>
              <w:spacing w:after="120"/>
              <w:rPr>
                <w:b/>
                <w:bCs/>
              </w:rPr>
            </w:pPr>
            <w:r w:rsidRPr="00346C1D">
              <w:rPr>
                <w:b/>
                <w:bCs/>
              </w:rPr>
              <w:t>Inappropriate fire regimes</w:t>
            </w:r>
            <w:r w:rsidRPr="00233027">
              <w:rPr>
                <w:b/>
                <w:bCs/>
              </w:rPr>
              <w:t xml:space="preserve"> </w:t>
            </w:r>
          </w:p>
          <w:p w14:paraId="23ADB5F0" w14:textId="77777777" w:rsidR="00C01634" w:rsidRDefault="00C01634" w:rsidP="000D2379">
            <w:pPr>
              <w:pStyle w:val="TableText"/>
              <w:keepNext/>
              <w:keepLines/>
              <w:spacing w:before="0" w:after="0"/>
            </w:pPr>
            <w:r w:rsidRPr="00C85DB7">
              <w:rPr>
                <w:b/>
                <w:bCs/>
              </w:rPr>
              <w:t>Competition with introduced salmonoids</w:t>
            </w:r>
          </w:p>
        </w:tc>
        <w:tc>
          <w:tcPr>
            <w:tcW w:w="1405" w:type="dxa"/>
            <w:shd w:val="clear" w:color="auto" w:fill="D99594" w:themeFill="accent2" w:themeFillTint="99"/>
          </w:tcPr>
          <w:p w14:paraId="5A2984B0" w14:textId="77777777" w:rsidR="00C01634" w:rsidRDefault="00C01634" w:rsidP="000D2379">
            <w:pPr>
              <w:pStyle w:val="TableText"/>
              <w:keepNext/>
              <w:keepLines/>
              <w:spacing w:after="120"/>
              <w:rPr>
                <w:b/>
                <w:bCs/>
              </w:rPr>
            </w:pPr>
            <w:r w:rsidRPr="006574C0">
              <w:rPr>
                <w:b/>
                <w:bCs/>
              </w:rPr>
              <w:t>Predation by introduced salmonids</w:t>
            </w:r>
          </w:p>
          <w:p w14:paraId="3A8ABED5" w14:textId="77777777" w:rsidR="00C01634" w:rsidRPr="0085745E" w:rsidRDefault="00C01634" w:rsidP="000D2379">
            <w:pPr>
              <w:pStyle w:val="TableText"/>
              <w:keepNext/>
              <w:keepLines/>
              <w:spacing w:after="120"/>
              <w:rPr>
                <w:b/>
                <w:bCs/>
              </w:rPr>
            </w:pPr>
          </w:p>
        </w:tc>
      </w:tr>
      <w:tr w:rsidR="00C01634" w14:paraId="092CF444" w14:textId="77777777" w:rsidTr="000D2379">
        <w:trPr>
          <w:trHeight w:val="15"/>
          <w:tblHeader/>
        </w:trPr>
        <w:tc>
          <w:tcPr>
            <w:tcW w:w="1302" w:type="dxa"/>
          </w:tcPr>
          <w:p w14:paraId="468F97BB" w14:textId="77777777" w:rsidR="00C01634" w:rsidRPr="00774EAA" w:rsidRDefault="00C01634" w:rsidP="000D2379">
            <w:pPr>
              <w:pStyle w:val="TableText"/>
              <w:keepNext/>
              <w:keepLines/>
              <w:spacing w:before="0" w:after="0"/>
              <w:rPr>
                <w:rStyle w:val="Strong"/>
                <w:sz w:val="22"/>
              </w:rPr>
            </w:pPr>
            <w:r w:rsidRPr="00774EAA">
              <w:rPr>
                <w:rStyle w:val="Strong"/>
              </w:rPr>
              <w:t>Possible</w:t>
            </w:r>
          </w:p>
        </w:tc>
        <w:tc>
          <w:tcPr>
            <w:tcW w:w="1280" w:type="dxa"/>
            <w:shd w:val="clear" w:color="auto" w:fill="C2D69B" w:themeFill="accent3" w:themeFillTint="99"/>
          </w:tcPr>
          <w:p w14:paraId="0DBCC438" w14:textId="77777777" w:rsidR="00C01634" w:rsidRDefault="00C01634" w:rsidP="000D2379">
            <w:pPr>
              <w:pStyle w:val="TableText"/>
              <w:keepNext/>
              <w:keepLines/>
              <w:spacing w:before="0" w:after="0"/>
            </w:pPr>
          </w:p>
        </w:tc>
        <w:tc>
          <w:tcPr>
            <w:tcW w:w="1635" w:type="dxa"/>
            <w:shd w:val="clear" w:color="auto" w:fill="8DB3E2" w:themeFill="text2" w:themeFillTint="66"/>
          </w:tcPr>
          <w:p w14:paraId="1DC03F4F" w14:textId="77777777" w:rsidR="00C01634" w:rsidRPr="00663987" w:rsidRDefault="00C01634" w:rsidP="000D2379">
            <w:pPr>
              <w:pStyle w:val="TableText"/>
              <w:keepNext/>
              <w:keepLines/>
              <w:spacing w:before="0" w:after="0"/>
              <w:rPr>
                <w:b/>
                <w:bCs/>
              </w:rPr>
            </w:pPr>
          </w:p>
        </w:tc>
        <w:tc>
          <w:tcPr>
            <w:tcW w:w="1635" w:type="dxa"/>
            <w:shd w:val="clear" w:color="auto" w:fill="FFC000"/>
          </w:tcPr>
          <w:p w14:paraId="73497E8E" w14:textId="77777777" w:rsidR="00C01634" w:rsidRDefault="00C01634" w:rsidP="000D2379">
            <w:pPr>
              <w:pStyle w:val="TableText"/>
              <w:keepNext/>
              <w:keepLines/>
              <w:spacing w:before="0" w:after="0"/>
            </w:pPr>
          </w:p>
        </w:tc>
        <w:tc>
          <w:tcPr>
            <w:tcW w:w="1567" w:type="dxa"/>
            <w:shd w:val="clear" w:color="auto" w:fill="D99594" w:themeFill="accent2" w:themeFillTint="99"/>
          </w:tcPr>
          <w:p w14:paraId="65890B04" w14:textId="77777777" w:rsidR="00C01634" w:rsidRDefault="00C01634" w:rsidP="000D2379">
            <w:pPr>
              <w:pStyle w:val="TableText"/>
              <w:keepNext/>
              <w:keepLines/>
              <w:spacing w:before="0" w:after="0"/>
            </w:pPr>
          </w:p>
        </w:tc>
        <w:tc>
          <w:tcPr>
            <w:tcW w:w="1405" w:type="dxa"/>
            <w:shd w:val="clear" w:color="auto" w:fill="D99594" w:themeFill="accent2" w:themeFillTint="99"/>
          </w:tcPr>
          <w:p w14:paraId="557874FD" w14:textId="77777777" w:rsidR="00C01634" w:rsidRDefault="00C01634" w:rsidP="000D2379">
            <w:pPr>
              <w:pStyle w:val="TableText"/>
              <w:keepNext/>
              <w:keepLines/>
              <w:spacing w:before="0" w:after="0"/>
            </w:pPr>
          </w:p>
        </w:tc>
      </w:tr>
      <w:tr w:rsidR="00C01634" w14:paraId="0D5D3E51" w14:textId="77777777" w:rsidTr="000D2379">
        <w:trPr>
          <w:tblHeader/>
        </w:trPr>
        <w:tc>
          <w:tcPr>
            <w:tcW w:w="1302" w:type="dxa"/>
          </w:tcPr>
          <w:p w14:paraId="1CA38CD4" w14:textId="77777777" w:rsidR="00C01634" w:rsidRPr="00774EAA" w:rsidRDefault="00C01634" w:rsidP="000D2379">
            <w:pPr>
              <w:pStyle w:val="TableText"/>
              <w:keepNext/>
              <w:keepLines/>
              <w:spacing w:before="0" w:after="0"/>
              <w:rPr>
                <w:rStyle w:val="Strong"/>
                <w:sz w:val="22"/>
              </w:rPr>
            </w:pPr>
            <w:r w:rsidRPr="00774EAA">
              <w:rPr>
                <w:rStyle w:val="Strong"/>
              </w:rPr>
              <w:t>Unlikely</w:t>
            </w:r>
          </w:p>
        </w:tc>
        <w:tc>
          <w:tcPr>
            <w:tcW w:w="1280" w:type="dxa"/>
            <w:shd w:val="clear" w:color="auto" w:fill="C2D69B" w:themeFill="accent3" w:themeFillTint="99"/>
          </w:tcPr>
          <w:p w14:paraId="495E565D" w14:textId="77777777" w:rsidR="00C01634" w:rsidRDefault="00C01634" w:rsidP="000D2379">
            <w:pPr>
              <w:pStyle w:val="TableText"/>
              <w:keepNext/>
              <w:keepLines/>
              <w:spacing w:before="0" w:after="0"/>
            </w:pPr>
          </w:p>
        </w:tc>
        <w:tc>
          <w:tcPr>
            <w:tcW w:w="1635" w:type="dxa"/>
            <w:shd w:val="clear" w:color="auto" w:fill="C2D69B" w:themeFill="accent3" w:themeFillTint="99"/>
          </w:tcPr>
          <w:p w14:paraId="43241436" w14:textId="77777777" w:rsidR="00C01634" w:rsidRDefault="00C01634" w:rsidP="000D2379">
            <w:pPr>
              <w:pStyle w:val="TableText"/>
              <w:keepNext/>
              <w:keepLines/>
              <w:spacing w:before="0" w:after="0"/>
            </w:pPr>
          </w:p>
        </w:tc>
        <w:tc>
          <w:tcPr>
            <w:tcW w:w="1635" w:type="dxa"/>
            <w:shd w:val="clear" w:color="auto" w:fill="8DB3E2" w:themeFill="text2" w:themeFillTint="66"/>
          </w:tcPr>
          <w:p w14:paraId="5A284112" w14:textId="77777777" w:rsidR="00C01634" w:rsidRDefault="00C01634" w:rsidP="000D2379">
            <w:pPr>
              <w:pStyle w:val="TableText"/>
              <w:keepNext/>
              <w:keepLines/>
              <w:spacing w:before="0" w:after="0"/>
            </w:pPr>
          </w:p>
        </w:tc>
        <w:tc>
          <w:tcPr>
            <w:tcW w:w="1567" w:type="dxa"/>
            <w:shd w:val="clear" w:color="auto" w:fill="FFC000"/>
          </w:tcPr>
          <w:p w14:paraId="55552721" w14:textId="77777777" w:rsidR="00C01634" w:rsidRDefault="00C01634" w:rsidP="000D2379">
            <w:pPr>
              <w:pStyle w:val="TableText"/>
              <w:keepNext/>
              <w:keepLines/>
              <w:spacing w:before="0" w:after="0"/>
            </w:pPr>
          </w:p>
        </w:tc>
        <w:tc>
          <w:tcPr>
            <w:tcW w:w="1405" w:type="dxa"/>
            <w:shd w:val="clear" w:color="auto" w:fill="D99594" w:themeFill="accent2" w:themeFillTint="99"/>
          </w:tcPr>
          <w:p w14:paraId="3ECB03CA" w14:textId="77777777" w:rsidR="00C01634" w:rsidRDefault="00C01634" w:rsidP="000D2379">
            <w:pPr>
              <w:pStyle w:val="TableText"/>
              <w:keepNext/>
              <w:keepLines/>
              <w:spacing w:before="0" w:after="0"/>
            </w:pPr>
          </w:p>
        </w:tc>
      </w:tr>
      <w:tr w:rsidR="00C01634" w14:paraId="1E6E2AC7" w14:textId="77777777" w:rsidTr="000D2379">
        <w:trPr>
          <w:tblHeader/>
        </w:trPr>
        <w:tc>
          <w:tcPr>
            <w:tcW w:w="1302" w:type="dxa"/>
          </w:tcPr>
          <w:p w14:paraId="4D2C6C69" w14:textId="77777777" w:rsidR="00C01634" w:rsidRPr="00774EAA" w:rsidRDefault="00C01634" w:rsidP="000D2379">
            <w:pPr>
              <w:pStyle w:val="TableText"/>
              <w:keepNext/>
              <w:keepLines/>
              <w:spacing w:before="0" w:after="0"/>
              <w:rPr>
                <w:rStyle w:val="Strong"/>
                <w:sz w:val="22"/>
              </w:rPr>
            </w:pPr>
            <w:r w:rsidRPr="00774EAA">
              <w:rPr>
                <w:rStyle w:val="Strong"/>
              </w:rPr>
              <w:t>Unknown</w:t>
            </w:r>
          </w:p>
        </w:tc>
        <w:tc>
          <w:tcPr>
            <w:tcW w:w="1280" w:type="dxa"/>
            <w:shd w:val="clear" w:color="auto" w:fill="C2D69B" w:themeFill="accent3" w:themeFillTint="99"/>
          </w:tcPr>
          <w:p w14:paraId="3C47E0D2" w14:textId="77777777" w:rsidR="00C01634" w:rsidRDefault="00C01634" w:rsidP="000D2379">
            <w:pPr>
              <w:pStyle w:val="TableText"/>
              <w:keepNext/>
              <w:keepLines/>
              <w:spacing w:before="0" w:after="0"/>
            </w:pPr>
          </w:p>
        </w:tc>
        <w:tc>
          <w:tcPr>
            <w:tcW w:w="1635" w:type="dxa"/>
            <w:shd w:val="clear" w:color="auto" w:fill="C2D69B" w:themeFill="accent3" w:themeFillTint="99"/>
          </w:tcPr>
          <w:p w14:paraId="2C88A89D" w14:textId="77777777" w:rsidR="00C01634" w:rsidRDefault="00C01634" w:rsidP="000D2379">
            <w:pPr>
              <w:pStyle w:val="TableText"/>
              <w:keepNext/>
              <w:keepLines/>
              <w:spacing w:before="0" w:after="0"/>
            </w:pPr>
          </w:p>
        </w:tc>
        <w:tc>
          <w:tcPr>
            <w:tcW w:w="1635" w:type="dxa"/>
            <w:shd w:val="clear" w:color="auto" w:fill="8DB3E2" w:themeFill="text2" w:themeFillTint="66"/>
          </w:tcPr>
          <w:p w14:paraId="11B95E16" w14:textId="77777777" w:rsidR="00C01634" w:rsidRDefault="00C01634" w:rsidP="000D2379">
            <w:pPr>
              <w:pStyle w:val="TableText"/>
              <w:keepNext/>
              <w:keepLines/>
              <w:spacing w:before="0" w:after="0"/>
            </w:pPr>
          </w:p>
        </w:tc>
        <w:tc>
          <w:tcPr>
            <w:tcW w:w="1567" w:type="dxa"/>
            <w:shd w:val="clear" w:color="auto" w:fill="FFC000"/>
          </w:tcPr>
          <w:p w14:paraId="0F5B3DAC" w14:textId="77777777" w:rsidR="00C01634" w:rsidRDefault="00C01634" w:rsidP="000D2379">
            <w:pPr>
              <w:pStyle w:val="TableText"/>
              <w:keepNext/>
              <w:keepLines/>
              <w:spacing w:before="0" w:after="0"/>
            </w:pPr>
          </w:p>
        </w:tc>
        <w:tc>
          <w:tcPr>
            <w:tcW w:w="1405" w:type="dxa"/>
            <w:shd w:val="clear" w:color="auto" w:fill="D99594" w:themeFill="accent2" w:themeFillTint="99"/>
          </w:tcPr>
          <w:p w14:paraId="3A59B47E" w14:textId="77777777" w:rsidR="00C01634" w:rsidRDefault="00C01634" w:rsidP="000D2379">
            <w:pPr>
              <w:pStyle w:val="TableText"/>
              <w:keepNext/>
              <w:keepLines/>
              <w:spacing w:before="0" w:after="0"/>
            </w:pPr>
          </w:p>
        </w:tc>
      </w:tr>
    </w:tbl>
    <w:p w14:paraId="036BE871" w14:textId="77777777" w:rsidR="00C01634" w:rsidRPr="00D44317" w:rsidRDefault="00C01634" w:rsidP="000D2379">
      <w:pPr>
        <w:pStyle w:val="FigureTableNoteSource"/>
        <w:keepNext/>
        <w:keepLines/>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C01634" w14:paraId="49E88597" w14:textId="77777777" w:rsidTr="0085745E">
        <w:trPr>
          <w:trHeight w:val="198"/>
        </w:trPr>
        <w:tc>
          <w:tcPr>
            <w:tcW w:w="2211" w:type="dxa"/>
            <w:shd w:val="clear" w:color="auto" w:fill="C2D69B" w:themeFill="accent3" w:themeFillTint="99"/>
          </w:tcPr>
          <w:p w14:paraId="5DC0E9DA" w14:textId="77777777" w:rsidR="00C01634" w:rsidRDefault="00C01634" w:rsidP="0085745E">
            <w:pPr>
              <w:pStyle w:val="TableText"/>
            </w:pPr>
            <w:r>
              <w:t>Low Risk</w:t>
            </w:r>
          </w:p>
        </w:tc>
        <w:tc>
          <w:tcPr>
            <w:tcW w:w="2211" w:type="dxa"/>
            <w:shd w:val="clear" w:color="auto" w:fill="8DB3E2" w:themeFill="text2" w:themeFillTint="66"/>
          </w:tcPr>
          <w:p w14:paraId="4CD82FE1" w14:textId="77777777" w:rsidR="00C01634" w:rsidRDefault="00C01634" w:rsidP="0085745E">
            <w:pPr>
              <w:pStyle w:val="TableText"/>
            </w:pPr>
            <w:r>
              <w:t>Moderate Risk</w:t>
            </w:r>
          </w:p>
        </w:tc>
        <w:tc>
          <w:tcPr>
            <w:tcW w:w="2211" w:type="dxa"/>
            <w:shd w:val="clear" w:color="auto" w:fill="FFC000"/>
          </w:tcPr>
          <w:p w14:paraId="1CB1A2DB" w14:textId="77777777" w:rsidR="00C01634" w:rsidRDefault="00C01634" w:rsidP="0085745E">
            <w:pPr>
              <w:pStyle w:val="TableText"/>
            </w:pPr>
            <w:r>
              <w:t>High Risk</w:t>
            </w:r>
          </w:p>
        </w:tc>
        <w:tc>
          <w:tcPr>
            <w:tcW w:w="2211" w:type="dxa"/>
            <w:shd w:val="clear" w:color="auto" w:fill="D99594" w:themeFill="accent2" w:themeFillTint="99"/>
          </w:tcPr>
          <w:p w14:paraId="65C17669" w14:textId="77777777" w:rsidR="00C01634" w:rsidRDefault="00C01634" w:rsidP="0085745E">
            <w:pPr>
              <w:pStyle w:val="TableText"/>
            </w:pPr>
            <w:r>
              <w:t>Very High Risk</w:t>
            </w:r>
          </w:p>
        </w:tc>
      </w:tr>
    </w:tbl>
    <w:bookmarkEnd w:id="16"/>
    <w:p w14:paraId="49AC48E8" w14:textId="2A2DD13E" w:rsidR="008956D8" w:rsidRPr="00C33405" w:rsidRDefault="008956D8" w:rsidP="006F264C">
      <w:pPr>
        <w:pStyle w:val="FigureTableNoteSource"/>
        <w:keepNext/>
        <w:keepLines/>
        <w:rPr>
          <w:b/>
          <w:bCs/>
        </w:rPr>
      </w:pPr>
      <w:r w:rsidRPr="00C33405">
        <w:rPr>
          <w:b/>
          <w:bCs/>
        </w:rPr>
        <w:t>Categories for likelihood are defined as follows:</w:t>
      </w:r>
    </w:p>
    <w:p w14:paraId="7175B75B" w14:textId="77777777" w:rsidR="008956D8" w:rsidRDefault="008956D8" w:rsidP="008956D8">
      <w:pPr>
        <w:pStyle w:val="FigureTableNoteSource"/>
      </w:pPr>
      <w:r>
        <w:t>Almost certain – expected to occur every year</w:t>
      </w:r>
    </w:p>
    <w:p w14:paraId="4C081E69" w14:textId="77777777" w:rsidR="008956D8" w:rsidRDefault="008956D8" w:rsidP="008956D8">
      <w:pPr>
        <w:pStyle w:val="FigureTableNoteSource"/>
      </w:pPr>
      <w:r>
        <w:t>Likely – expected to occur at least once every five years</w:t>
      </w:r>
    </w:p>
    <w:p w14:paraId="6E8381D3" w14:textId="77777777" w:rsidR="008956D8" w:rsidRDefault="008956D8" w:rsidP="008956D8">
      <w:pPr>
        <w:pStyle w:val="FigureTableNoteSource"/>
      </w:pPr>
      <w:r>
        <w:t>Possible – might occur at some time</w:t>
      </w:r>
    </w:p>
    <w:p w14:paraId="46187A22" w14:textId="77777777" w:rsidR="008956D8" w:rsidRDefault="008956D8" w:rsidP="008956D8">
      <w:pPr>
        <w:pStyle w:val="FigureTableNoteSource"/>
      </w:pPr>
      <w:r>
        <w:t>Unlikely – such events are known to have occurred on a worldwide bases but only a few ties</w:t>
      </w:r>
    </w:p>
    <w:p w14:paraId="34123535" w14:textId="77777777" w:rsidR="008956D8" w:rsidRDefault="008956D8" w:rsidP="008956D8">
      <w:pPr>
        <w:pStyle w:val="FigureTableNoteSource"/>
        <w:contextualSpacing w:val="0"/>
      </w:pPr>
      <w:r>
        <w:t>Unknown – currently unknown how often the incident will occur</w:t>
      </w:r>
    </w:p>
    <w:p w14:paraId="398FF757" w14:textId="77777777" w:rsidR="008956D8" w:rsidRPr="00C33405" w:rsidRDefault="008956D8" w:rsidP="008956D8">
      <w:pPr>
        <w:pStyle w:val="FigureTableNoteSource"/>
        <w:rPr>
          <w:b/>
          <w:bCs/>
        </w:rPr>
      </w:pPr>
      <w:r w:rsidRPr="00C33405">
        <w:rPr>
          <w:b/>
          <w:bCs/>
        </w:rPr>
        <w:t xml:space="preserve">Categories for consequences are defined as follows: </w:t>
      </w:r>
    </w:p>
    <w:p w14:paraId="63108A36" w14:textId="77777777" w:rsidR="008956D8" w:rsidRDefault="008956D8" w:rsidP="008956D8">
      <w:pPr>
        <w:pStyle w:val="FigureTableNoteSource"/>
      </w:pPr>
      <w:r>
        <w:t>Not significant – no long-term effect on individuals or populations</w:t>
      </w:r>
    </w:p>
    <w:p w14:paraId="0C933002" w14:textId="77777777" w:rsidR="008956D8" w:rsidRDefault="008956D8" w:rsidP="008956D8">
      <w:pPr>
        <w:pStyle w:val="FigureTableNoteSource"/>
      </w:pPr>
      <w:r>
        <w:t>Minor – individuals are adversely affected but no effect at population level</w:t>
      </w:r>
    </w:p>
    <w:p w14:paraId="05A56FE8" w14:textId="77777777" w:rsidR="008956D8" w:rsidRDefault="008956D8" w:rsidP="008956D8">
      <w:pPr>
        <w:pStyle w:val="FigureTableNoteSource"/>
      </w:pPr>
      <w:r>
        <w:t>Moderate – population recovery stalls or reduces</w:t>
      </w:r>
    </w:p>
    <w:p w14:paraId="36C2CD15" w14:textId="77777777" w:rsidR="008956D8" w:rsidRDefault="008956D8" w:rsidP="008956D8">
      <w:pPr>
        <w:pStyle w:val="FigureTableNoteSource"/>
      </w:pPr>
      <w:r>
        <w:t>Major – population decreases</w:t>
      </w:r>
    </w:p>
    <w:p w14:paraId="6A426223" w14:textId="77777777" w:rsidR="008956D8" w:rsidRPr="00091F6F" w:rsidRDefault="008956D8" w:rsidP="008956D8">
      <w:pPr>
        <w:pStyle w:val="FigureTableNoteSource"/>
        <w:rPr>
          <w:lang w:eastAsia="ja-JP"/>
        </w:rPr>
      </w:pPr>
      <w:r>
        <w:t>Catastrophic – population extinction/extirpation</w:t>
      </w:r>
    </w:p>
    <w:p w14:paraId="0FBBCBCF" w14:textId="77777777" w:rsidR="008956D8" w:rsidRDefault="008956D8" w:rsidP="008956D8">
      <w:pPr>
        <w:pStyle w:val="FigureTableNoteSource"/>
        <w:spacing w:before="360"/>
        <w:contextualSpacing w:val="0"/>
        <w:rPr>
          <w:lang w:eastAsia="ja-JP"/>
        </w:rPr>
      </w:pPr>
      <w:r w:rsidRPr="001825DE">
        <w:rPr>
          <w:b/>
          <w:bCs/>
          <w:lang w:eastAsia="ja-JP"/>
        </w:rPr>
        <w:t>Note</w:t>
      </w:r>
      <w:r>
        <w:rPr>
          <w:lang w:eastAsia="ja-JP"/>
        </w:rPr>
        <w:t>: The threat ‘internal parasites’ has not been included in Table 2 as the consequences are unknown.</w:t>
      </w:r>
    </w:p>
    <w:p w14:paraId="328677AD" w14:textId="77777777" w:rsidR="008956D8" w:rsidRDefault="008956D8" w:rsidP="008956D8">
      <w:pPr>
        <w:spacing w:before="240"/>
      </w:pPr>
      <w:r w:rsidRPr="00876812">
        <w:t>Priority actions have then been developed to manage the threat particularly where the risk was deemed to be ‘very high’ (red shading) or ‘high’ (yellow shading). For those threats with an unknown or low risk outcome (green and blue shading) it may be more appropriate to identify further research or maintain a watching brief.</w:t>
      </w:r>
    </w:p>
    <w:p w14:paraId="719BAD65" w14:textId="77777777" w:rsidR="006F264C" w:rsidRDefault="006F264C">
      <w:pPr>
        <w:spacing w:after="0" w:line="240" w:lineRule="auto"/>
        <w:rPr>
          <w:rFonts w:ascii="Calibri" w:eastAsiaTheme="minorEastAsia" w:hAnsi="Calibri"/>
          <w:bCs/>
          <w:color w:val="000000"/>
          <w:sz w:val="36"/>
          <w:szCs w:val="28"/>
          <w:lang w:eastAsia="ja-JP"/>
        </w:rPr>
      </w:pPr>
      <w:r>
        <w:br w:type="page"/>
      </w:r>
    </w:p>
    <w:p w14:paraId="5CD966D1" w14:textId="0E912741" w:rsidR="002B6A3F" w:rsidRDefault="002B6A3F" w:rsidP="002B6A3F">
      <w:pPr>
        <w:pStyle w:val="Heading2"/>
        <w:ind w:left="720" w:hanging="720"/>
      </w:pPr>
      <w:r>
        <w:t xml:space="preserve">Conservation and recovery </w:t>
      </w:r>
      <w:r w:rsidRPr="002B6A3F">
        <w:t>actions</w:t>
      </w:r>
    </w:p>
    <w:p w14:paraId="1B4A3832" w14:textId="3EBAC5BE" w:rsidR="002B6A3F" w:rsidRDefault="002B6A3F" w:rsidP="002B6A3F">
      <w:pPr>
        <w:pStyle w:val="Heading3"/>
        <w:ind w:left="964" w:hanging="964"/>
      </w:pPr>
      <w:r>
        <w:t xml:space="preserve">Primary conservation </w:t>
      </w:r>
      <w:r w:rsidR="00215AD9">
        <w:t>objective</w:t>
      </w:r>
    </w:p>
    <w:p w14:paraId="20E63F63" w14:textId="0CE59FAE" w:rsidR="00C52DD0" w:rsidRDefault="00C01634" w:rsidP="00C52DD0">
      <w:pPr>
        <w:keepNext/>
        <w:keepLines/>
      </w:pPr>
      <w:r>
        <w:t>By 2031-33</w:t>
      </w:r>
      <w:r w:rsidR="00C52DD0">
        <w:t xml:space="preserve">, </w:t>
      </w:r>
      <w:r>
        <w:t xml:space="preserve">at least three geographically separated subpopulations of the </w:t>
      </w:r>
      <w:r w:rsidR="00E66DC0">
        <w:t>Shaw</w:t>
      </w:r>
      <w:r>
        <w:t xml:space="preserve"> galaxias will be established and will have produced viable offspring. The species’</w:t>
      </w:r>
      <w:r w:rsidRPr="00C01634">
        <w:t xml:space="preserve"> </w:t>
      </w:r>
      <w:r>
        <w:t>probability of extinction in the wild will have declined</w:t>
      </w:r>
      <w:r w:rsidR="00C52DD0">
        <w:t>, following the removal of introduced salmonid predators and improvement of lost or degraded habitats.</w:t>
      </w:r>
    </w:p>
    <w:p w14:paraId="3A56C24B" w14:textId="77777777" w:rsidR="002B6A3F" w:rsidRDefault="002B6A3F" w:rsidP="008A51E7">
      <w:pPr>
        <w:pStyle w:val="Heading3"/>
        <w:ind w:left="964" w:hanging="964"/>
      </w:pPr>
      <w:r>
        <w:t>Conservation and management priorities</w:t>
      </w:r>
    </w:p>
    <w:p w14:paraId="48EBAB6F" w14:textId="602B8AA9" w:rsidR="00DE34E1" w:rsidRDefault="00DE34E1" w:rsidP="00DE34E1">
      <w:pPr>
        <w:pStyle w:val="Heading4"/>
        <w:ind w:left="964" w:hanging="964"/>
      </w:pPr>
      <w:r>
        <w:t>Introduced</w:t>
      </w:r>
      <w:r w:rsidRPr="00921F7C">
        <w:t xml:space="preserve"> species</w:t>
      </w:r>
      <w:r>
        <w:t xml:space="preserve"> </w:t>
      </w:r>
      <w:r w:rsidR="00C01634">
        <w:t>impacts</w:t>
      </w:r>
    </w:p>
    <w:p w14:paraId="141CACE3" w14:textId="302B1564" w:rsidR="00DE34E1" w:rsidRPr="00757CCC" w:rsidRDefault="00DE34E1" w:rsidP="00DE34E1">
      <w:pPr>
        <w:pStyle w:val="ListBullet"/>
        <w:keepLines/>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the </w:t>
      </w:r>
      <w:r>
        <w:t>Shaw g</w:t>
      </w:r>
      <w:r w:rsidRPr="00757CCC">
        <w:t>alaxias occurs</w:t>
      </w:r>
      <w:r>
        <w:t xml:space="preserve"> </w:t>
      </w:r>
      <w:r w:rsidR="00E008F5">
        <w:rPr>
          <w:noProof/>
        </w:rPr>
        <w:t>(Raadik 2017)</w:t>
      </w:r>
      <w:r w:rsidR="00C01634">
        <w:rPr>
          <w:noProof/>
        </w:rPr>
        <w:t xml:space="preserve"> and catchments where the species does not occur</w:t>
      </w:r>
      <w:r w:rsidR="00E66DC0">
        <w:rPr>
          <w:noProof/>
        </w:rPr>
        <w:t>,</w:t>
      </w:r>
      <w:r w:rsidR="00C01634">
        <w:rPr>
          <w:noProof/>
        </w:rPr>
        <w:t xml:space="preserve"> but translocations could be established</w:t>
      </w:r>
      <w:r>
        <w:t>. P</w:t>
      </w:r>
      <w:r w:rsidRPr="00757CCC">
        <w:t>revent any further introductions of non-native fish species</w:t>
      </w:r>
      <w:r>
        <w:t>, including via stocking, into the catchment(s) where the species occurs</w:t>
      </w:r>
      <w:r w:rsidR="00C01634">
        <w:t xml:space="preserve"> and</w:t>
      </w:r>
      <w:r w:rsidR="00C01634" w:rsidRPr="00F7289F">
        <w:rPr>
          <w:noProof/>
        </w:rPr>
        <w:t xml:space="preserve"> </w:t>
      </w:r>
      <w:r w:rsidR="00C01634">
        <w:rPr>
          <w:noProof/>
        </w:rPr>
        <w:t>catchments where the species does not occur</w:t>
      </w:r>
      <w:r w:rsidR="00E66DC0">
        <w:rPr>
          <w:noProof/>
        </w:rPr>
        <w:t>,</w:t>
      </w:r>
      <w:r w:rsidR="00C01634">
        <w:rPr>
          <w:noProof/>
        </w:rPr>
        <w:t xml:space="preserve"> but translocations could be established</w:t>
      </w:r>
      <w:r w:rsidRPr="00757CCC">
        <w:t>.</w:t>
      </w:r>
    </w:p>
    <w:p w14:paraId="2B213D4F" w14:textId="71C0C471" w:rsidR="00DE34E1" w:rsidRPr="00757CCC" w:rsidRDefault="00DE34E1" w:rsidP="00DE34E1">
      <w:pPr>
        <w:pStyle w:val="ListBullet"/>
        <w:keepLines/>
      </w:pPr>
      <w:r>
        <w:t xml:space="preserve">Maintain existing instream barriers (natural or artificial) and construct new instream barriers, where appropriate, to prevent incursion of introduced salmonid predators and other non-native fish species </w:t>
      </w:r>
      <w:r w:rsidR="00E008F5">
        <w:rPr>
          <w:noProof/>
        </w:rPr>
        <w:t>(Raadik 2019</w:t>
      </w:r>
      <w:r w:rsidR="00AA72F2">
        <w:rPr>
          <w:noProof/>
        </w:rPr>
        <w:t>b</w:t>
      </w:r>
      <w:r w:rsidR="00E008F5">
        <w:rPr>
          <w:noProof/>
        </w:rPr>
        <w:t>)</w:t>
      </w:r>
      <w:r>
        <w:t xml:space="preserve">. This should include annual inspection and maintenance of barrier integrity to </w:t>
      </w:r>
      <w:r w:rsidRPr="00757CCC">
        <w:t>ensure the continued effectiveness.</w:t>
      </w:r>
    </w:p>
    <w:p w14:paraId="3539C60F" w14:textId="62CD3295" w:rsidR="00DE34E1" w:rsidRPr="002071B7" w:rsidRDefault="00DE34E1" w:rsidP="00DE34E1">
      <w:pPr>
        <w:pStyle w:val="ListBullet"/>
      </w:pPr>
      <w:r w:rsidRPr="002071B7">
        <w:t xml:space="preserve">Continue to implement strategies to remove and control feral ungulates, including </w:t>
      </w:r>
      <w:r>
        <w:t>f</w:t>
      </w:r>
      <w:r w:rsidRPr="002071B7">
        <w:t>eral pigs, horses and deer, as detailed in the relevant m</w:t>
      </w:r>
      <w:r w:rsidRPr="002071B7">
        <w:rPr>
          <w:noProof/>
        </w:rPr>
        <w:t xml:space="preserve">anagement (Parks Victoria 2016, 2017) or </w:t>
      </w:r>
      <w:r w:rsidRPr="002071B7">
        <w:t xml:space="preserve">threat abatement plans </w:t>
      </w:r>
      <w:r w:rsidRPr="002071B7">
        <w:rPr>
          <w:noProof/>
        </w:rPr>
        <w:t>(DOEE 2017)</w:t>
      </w:r>
      <w:r w:rsidRPr="002071B7">
        <w:t>.</w:t>
      </w:r>
    </w:p>
    <w:p w14:paraId="08679D7D" w14:textId="017354EF" w:rsidR="0002627C" w:rsidRDefault="0002627C" w:rsidP="0002627C">
      <w:pPr>
        <w:pStyle w:val="Heading4"/>
        <w:ind w:left="964" w:hanging="964"/>
      </w:pPr>
      <w:r w:rsidRPr="002071B7">
        <w:t>Fire</w:t>
      </w:r>
      <w:r w:rsidR="00C01634">
        <w:t xml:space="preserve">, </w:t>
      </w:r>
      <w:r w:rsidRPr="002071B7">
        <w:t>climate change</w:t>
      </w:r>
      <w:r w:rsidR="00C01634">
        <w:t xml:space="preserve"> and extreme weather impacts</w:t>
      </w:r>
    </w:p>
    <w:p w14:paraId="0A117E69" w14:textId="77777777" w:rsidR="0002627C" w:rsidRPr="00014AD7" w:rsidRDefault="0002627C" w:rsidP="0002627C">
      <w:pPr>
        <w:pStyle w:val="ListBullet"/>
      </w:pPr>
      <w:r w:rsidRPr="00014AD7">
        <w:t>Provide fire and land managers with maps of known and likely habitat for the species and specific advice to support decision making in fire prevention, preparedness, response and recovery.</w:t>
      </w:r>
    </w:p>
    <w:p w14:paraId="5C2B25E2" w14:textId="77777777" w:rsidR="0002627C" w:rsidRPr="00014AD7" w:rsidRDefault="0002627C" w:rsidP="0002627C">
      <w:pPr>
        <w:pStyle w:val="ListBullet"/>
      </w:pPr>
      <w:r w:rsidRPr="00014AD7">
        <w:t>Develop and implement a fire management strategy that optimises the survival of the species during fires.</w:t>
      </w:r>
    </w:p>
    <w:p w14:paraId="4774533F" w14:textId="77777777" w:rsidR="00C01634" w:rsidRDefault="00C01634" w:rsidP="00C01634">
      <w:pPr>
        <w:pStyle w:val="ListBullet"/>
      </w:pPr>
      <w:r>
        <w:t>Trial</w:t>
      </w:r>
      <w:r w:rsidRPr="00014AD7">
        <w:t xml:space="preserve"> temporary, artificial, deep ‘refuge’ pools (particularly immediately </w:t>
      </w:r>
      <w:r>
        <w:t>downstream of</w:t>
      </w:r>
      <w:r w:rsidRPr="00014AD7">
        <w:t xml:space="preserve"> groundwater inflow areas)</w:t>
      </w:r>
      <w:r>
        <w:t>, following short-term loss of surface water and smothering of substrate with sediment,</w:t>
      </w:r>
      <w:r w:rsidRPr="00014AD7">
        <w:t xml:space="preserve"> to provide temporary security from complete population loss </w:t>
      </w:r>
      <w:r>
        <w:t>and allow</w:t>
      </w:r>
      <w:r w:rsidRPr="00014AD7">
        <w:t xml:space="preserve"> for salvage of surviving fish</w:t>
      </w:r>
      <w:r>
        <w:t xml:space="preserve"> (</w:t>
      </w:r>
      <w:proofErr w:type="spellStart"/>
      <w:r>
        <w:t>Raadik</w:t>
      </w:r>
      <w:proofErr w:type="spellEnd"/>
      <w:r>
        <w:t xml:space="preserve"> et al. 2010)</w:t>
      </w:r>
      <w:r w:rsidRPr="00014AD7">
        <w:t xml:space="preserve">. </w:t>
      </w:r>
      <w:r>
        <w:t xml:space="preserve">In some areas, </w:t>
      </w:r>
      <w:r w:rsidRPr="00014AD7">
        <w:t>artificial spawning structures</w:t>
      </w:r>
      <w:r>
        <w:t xml:space="preserve"> may also be required </w:t>
      </w:r>
      <w:r w:rsidRPr="00014AD7">
        <w:t>to bolster natural spawning following sedimentation events</w:t>
      </w:r>
      <w:r>
        <w:t>.</w:t>
      </w:r>
    </w:p>
    <w:p w14:paraId="502E5F61" w14:textId="3CDBADE7" w:rsidR="00DA5A70" w:rsidRPr="00427D2C" w:rsidRDefault="00DA5A70" w:rsidP="00DA5A70">
      <w:pPr>
        <w:pStyle w:val="Heading4"/>
        <w:ind w:left="964" w:hanging="964"/>
      </w:pPr>
      <w:r w:rsidRPr="00427D2C">
        <w:t>Habitat</w:t>
      </w:r>
      <w:r w:rsidR="00C01634">
        <w:t>,</w:t>
      </w:r>
      <w:r w:rsidRPr="00427D2C">
        <w:t xml:space="preserve"> loss disturbance and modifications</w:t>
      </w:r>
      <w:r w:rsidR="00C01634">
        <w:t xml:space="preserve"> impacts</w:t>
      </w:r>
    </w:p>
    <w:p w14:paraId="05659064" w14:textId="630C6229" w:rsidR="00F45B3F" w:rsidRDefault="00F45B3F" w:rsidP="00F45B3F">
      <w:pPr>
        <w:pStyle w:val="ListBullet"/>
        <w:keepNext/>
        <w:keepLines/>
      </w:pPr>
      <w:r w:rsidRPr="009F4EF2">
        <w:t xml:space="preserve">Maintain </w:t>
      </w:r>
      <w:r>
        <w:t xml:space="preserve">vegetated </w:t>
      </w:r>
      <w:r w:rsidRPr="009F4EF2">
        <w:t>protection zones</w:t>
      </w:r>
      <w:r>
        <w:t xml:space="preserve"> (no harvesting or soil disturbance)</w:t>
      </w:r>
      <w:r w:rsidRPr="009F4EF2">
        <w:t xml:space="preserve"> </w:t>
      </w:r>
      <w:r w:rsidR="00AA6D2E">
        <w:t>along the entire stream drainage network (wet or dry, stream channel to headwater drainage lines), within</w:t>
      </w:r>
      <w:r w:rsidRPr="009F4EF2">
        <w:t xml:space="preserve"> </w:t>
      </w:r>
      <w:r>
        <w:t xml:space="preserve">catchment(s) </w:t>
      </w:r>
      <w:r w:rsidRPr="009F4EF2">
        <w:t>where the species occurs</w:t>
      </w:r>
      <w:r>
        <w:t>.</w:t>
      </w:r>
    </w:p>
    <w:p w14:paraId="0F6162C8" w14:textId="77777777" w:rsidR="0094729C" w:rsidRDefault="0094729C" w:rsidP="0094729C">
      <w:pPr>
        <w:pStyle w:val="ListBullet"/>
        <w:keepNext/>
        <w:keepLines/>
      </w:pPr>
      <w:r>
        <w:t>Review management of roads and tracks in catchment(s) where the species occurs, including stream crossings (wet/dry, channel or drainage lines), to eliminate sources of direct sediment input into the stream drainage network and p</w:t>
      </w:r>
      <w:r w:rsidRPr="009F4EF2">
        <w:t>revent illegal translocation of non-native fish species.</w:t>
      </w:r>
    </w:p>
    <w:p w14:paraId="1D130448" w14:textId="77777777" w:rsidR="00657E32" w:rsidRPr="009F4EF2" w:rsidRDefault="00657E32" w:rsidP="00657E32">
      <w:pPr>
        <w:pStyle w:val="Heading4"/>
        <w:ind w:left="964" w:hanging="964"/>
      </w:pPr>
      <w:r>
        <w:t>Ex</w:t>
      </w:r>
      <w:r w:rsidRPr="009F4EF2">
        <w:t xml:space="preserve"> situ recovery action</w:t>
      </w:r>
      <w:r>
        <w:t>s</w:t>
      </w:r>
    </w:p>
    <w:p w14:paraId="5A6A4ACA" w14:textId="22EA05EC" w:rsidR="00102E26" w:rsidRDefault="00102E26" w:rsidP="00102E26">
      <w:pPr>
        <w:pStyle w:val="ListBullet"/>
        <w:keepNext/>
        <w:keepLines/>
      </w:pPr>
      <w:r w:rsidRPr="00E64CF8">
        <w:t>To ensure species persistence, establish a captive breeding program</w:t>
      </w:r>
      <w:r w:rsidR="001213B0">
        <w:t>, informed by population genetic analysis,</w:t>
      </w:r>
      <w:r w:rsidRPr="00E64CF8">
        <w:t xml:space="preserve"> to augment extant or extirpated subpopulations and</w:t>
      </w:r>
      <w:r>
        <w:t xml:space="preserve">/or </w:t>
      </w:r>
      <w:r w:rsidRPr="00E64CF8">
        <w:t>establish translocated subpopulations.</w:t>
      </w:r>
    </w:p>
    <w:p w14:paraId="5D0E813D" w14:textId="330ED974" w:rsidR="00F404A7" w:rsidRPr="00E64CF8" w:rsidRDefault="00F404A7" w:rsidP="00F404A7">
      <w:pPr>
        <w:pStyle w:val="ListBullet"/>
        <w:keepNext/>
        <w:keepLines/>
      </w:pPr>
      <w:r w:rsidRPr="00F404A7">
        <w:t xml:space="preserve">Continue </w:t>
      </w:r>
      <w:r>
        <w:t xml:space="preserve">to implement ongoing management activities (e.g., management of threats, monitoring, etc.) to </w:t>
      </w:r>
      <w:r w:rsidR="009C5707">
        <w:t>ensure</w:t>
      </w:r>
      <w:r>
        <w:t xml:space="preserve"> the </w:t>
      </w:r>
      <w:r w:rsidR="009C5707">
        <w:t>establishment and persistence</w:t>
      </w:r>
      <w:r>
        <w:t xml:space="preserve"> of translocated subpopulation. </w:t>
      </w:r>
    </w:p>
    <w:p w14:paraId="6AF9FF49" w14:textId="77777777" w:rsidR="00C01634" w:rsidRDefault="00102E26" w:rsidP="00102E26">
      <w:pPr>
        <w:pStyle w:val="ListBullet"/>
        <w:keepLines/>
      </w:pPr>
      <w:r w:rsidRPr="00E64CF8">
        <w:t>Translocations should be conducted according to relevant state legislation, policies, protocols and guidelines, including</w:t>
      </w:r>
      <w:r w:rsidRPr="00E64CF8">
        <w:rPr>
          <w:i/>
          <w:iCs/>
        </w:rPr>
        <w:t xml:space="preserve"> </w:t>
      </w:r>
      <w:r>
        <w:rPr>
          <w:noProof/>
        </w:rPr>
        <w:t>DPI (2005, 2014)</w:t>
      </w:r>
      <w:r>
        <w:t xml:space="preserve">, </w:t>
      </w:r>
      <w:r w:rsidRPr="00E64CF8">
        <w:rPr>
          <w:noProof/>
        </w:rPr>
        <w:t>Ayres et al. (2012)</w:t>
      </w:r>
      <w:r>
        <w:t xml:space="preserve"> and </w:t>
      </w:r>
      <w:r>
        <w:rPr>
          <w:noProof/>
        </w:rPr>
        <w:t>Zukowski et al. (2021)</w:t>
      </w:r>
      <w:r>
        <w:t xml:space="preserve">, where techniques for other </w:t>
      </w:r>
      <w:r>
        <w:rPr>
          <w:i/>
          <w:iCs/>
        </w:rPr>
        <w:t xml:space="preserve">Galaxias </w:t>
      </w:r>
      <w:r>
        <w:t xml:space="preserve">species are presented and can be applied for the Shaw </w:t>
      </w:r>
      <w:r w:rsidR="001213B0">
        <w:t>g</w:t>
      </w:r>
      <w:r>
        <w:t>alaxias</w:t>
      </w:r>
      <w:r w:rsidRPr="00E64CF8">
        <w:t>.</w:t>
      </w:r>
      <w:bookmarkStart w:id="17" w:name="_Hlk74303755"/>
      <w:r w:rsidRPr="00764959">
        <w:t xml:space="preserve"> </w:t>
      </w:r>
      <w:r>
        <w:t>Introduced salmonids/non-native fish species must be absent or excluded from any translocation sites.</w:t>
      </w:r>
      <w:bookmarkEnd w:id="17"/>
      <w:r w:rsidRPr="004F49AA">
        <w:t xml:space="preserve"> </w:t>
      </w:r>
      <w:r>
        <w:t>Translocation sites may include new catchments with potential to be habitat (assisted colonisation), historically occupied catchments where non-native fish species have been removed (reintroduction) or currently occupied catchments (for genetic management/reinforcement).</w:t>
      </w:r>
    </w:p>
    <w:p w14:paraId="0F275A16" w14:textId="6D40D360" w:rsidR="00102E26" w:rsidRPr="00E64CF8" w:rsidRDefault="00102E26" w:rsidP="00102E26">
      <w:pPr>
        <w:pStyle w:val="ListBullet"/>
        <w:keepLines/>
      </w:pPr>
      <w:r w:rsidRPr="00E64CF8">
        <w:t xml:space="preserve">For subpopulations with high extirpation risk, prepare salvage/rescue plans to remove a proportion of individuals from the subpopulation and maintain them in captivity until </w:t>
      </w:r>
      <w:r>
        <w:t xml:space="preserve">the </w:t>
      </w:r>
      <w:r w:rsidRPr="00E64CF8">
        <w:t>threat(s) abate (temporary captive maintenance). Implement strict biosecurity, disease prevention and aquarium maintenance procedures to allow the return of fish to the population following abatement of the risk.</w:t>
      </w:r>
    </w:p>
    <w:p w14:paraId="2255453D" w14:textId="77777777" w:rsidR="002B6A3F" w:rsidRDefault="002B6A3F" w:rsidP="009E7A91">
      <w:pPr>
        <w:pStyle w:val="Heading3"/>
        <w:ind w:left="964" w:hanging="964"/>
      </w:pPr>
      <w:r>
        <w:t>Stakeholder engagement/community engagement</w:t>
      </w:r>
    </w:p>
    <w:p w14:paraId="4FB2B0FC" w14:textId="77777777" w:rsidR="00461E6A" w:rsidRPr="00761A98" w:rsidRDefault="00461E6A" w:rsidP="00461E6A">
      <w:pPr>
        <w:pStyle w:val="ListBullet"/>
        <w:keepNex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153C9F39" w14:textId="5E17F115" w:rsidR="00461E6A" w:rsidRDefault="00461E6A" w:rsidP="00461E6A">
      <w:pPr>
        <w:pStyle w:val="ListBullet"/>
        <w:keepNext/>
        <w:keepLines/>
      </w:pPr>
      <w:r>
        <w:t>Continue to liaise with government agencies, land managers and stakeholder groups in the catchment(s) where the species occurs</w:t>
      </w:r>
      <w:r w:rsidR="00C01634">
        <w:t xml:space="preserve"> </w:t>
      </w:r>
      <w:r w:rsidR="00C01634">
        <w:rPr>
          <w:noProof/>
        </w:rPr>
        <w:t>and does not occur</w:t>
      </w:r>
      <w:r w:rsidR="007149D0">
        <w:rPr>
          <w:noProof/>
        </w:rPr>
        <w:t>,</w:t>
      </w:r>
      <w:r w:rsidR="00C01634">
        <w:rPr>
          <w:noProof/>
        </w:rPr>
        <w:t xml:space="preserve"> but translocations could be established</w:t>
      </w:r>
      <w:r w:rsidR="00C01634">
        <w:t>. E</w:t>
      </w:r>
      <w:r>
        <w:t xml:space="preserve">nsure </w:t>
      </w:r>
      <w:r w:rsidRPr="00AD4AD8">
        <w:t>up-to-date population data and scientific knowledge inform the implementation of conservation actions</w:t>
      </w:r>
      <w:r w:rsidR="00C01634">
        <w:t>,</w:t>
      </w:r>
      <w:r w:rsidRPr="00AD4AD8">
        <w:t xml:space="preserve"> </w:t>
      </w:r>
      <w:r w:rsidR="00C01634">
        <w:t>particularly regarding the removal and control of introduced salmonid predators</w:t>
      </w:r>
      <w:r w:rsidR="00C01634" w:rsidRPr="00AD4AD8">
        <w:t>.</w:t>
      </w:r>
      <w:r w:rsidRPr="00AD4AD8">
        <w:t>.</w:t>
      </w:r>
    </w:p>
    <w:p w14:paraId="51B501DB" w14:textId="404752C0" w:rsidR="00461E6A" w:rsidRDefault="00461E6A" w:rsidP="00461E6A">
      <w:pPr>
        <w:pStyle w:val="ListBullet"/>
        <w:keepNext/>
        <w:keepLines/>
      </w:pPr>
      <w:r>
        <w:t xml:space="preserve">Promote community awareness of the Shaw </w:t>
      </w:r>
      <w:r w:rsidR="00C65C77">
        <w:t>g</w:t>
      </w:r>
      <w:r>
        <w:t xml:space="preserve">alaxias and </w:t>
      </w:r>
      <w:r w:rsidRPr="00D50E11">
        <w:t>identify opportunities for involvement in conservation</w:t>
      </w:r>
      <w:r>
        <w:t xml:space="preserve"> actions.</w:t>
      </w:r>
    </w:p>
    <w:p w14:paraId="28151895" w14:textId="6206A043" w:rsidR="00461E6A" w:rsidRPr="00761A98" w:rsidRDefault="00461E6A" w:rsidP="00461E6A">
      <w:pPr>
        <w:pStyle w:val="ListBullet"/>
      </w:pPr>
      <w:r w:rsidRPr="00761A98">
        <w:t xml:space="preserve">Contribute to impact assessment and planning processes on measures to protect the </w:t>
      </w:r>
      <w:r>
        <w:t xml:space="preserve">Shaw </w:t>
      </w:r>
      <w:r w:rsidR="00E3339B">
        <w:t>g</w:t>
      </w:r>
      <w:r>
        <w:t xml:space="preserve">alaxias </w:t>
      </w:r>
      <w:r w:rsidRPr="00761A98">
        <w:t>and its habitat, including park management plans and environmental impact assessments.</w:t>
      </w:r>
    </w:p>
    <w:p w14:paraId="18FCED80" w14:textId="77777777" w:rsidR="002B6A3F" w:rsidRDefault="002B6A3F" w:rsidP="000F0ECC">
      <w:pPr>
        <w:pStyle w:val="Heading3"/>
        <w:ind w:left="964" w:hanging="964"/>
      </w:pPr>
      <w:r>
        <w:t xml:space="preserve">Survey and </w:t>
      </w:r>
      <w:r w:rsidR="009F08D5">
        <w:t>m</w:t>
      </w:r>
      <w:r>
        <w:t>onitoring priorities</w:t>
      </w:r>
    </w:p>
    <w:p w14:paraId="1885F27B" w14:textId="77777777" w:rsidR="00C01634" w:rsidRDefault="00C01634" w:rsidP="00C01634">
      <w:pPr>
        <w:pStyle w:val="ListBullet"/>
      </w:pPr>
      <w:r w:rsidRPr="00AA216D">
        <w:t xml:space="preserve">Undertake targeted surveys in </w:t>
      </w:r>
      <w:r>
        <w:t>the species’</w:t>
      </w:r>
      <w:r w:rsidRPr="00AA216D">
        <w:t xml:space="preserve"> habitat</w:t>
      </w:r>
      <w:r>
        <w:t xml:space="preserve"> (including the headwater reaches of the Macalister River catchment and the adjacent Wonnangatta River catchment) </w:t>
      </w:r>
      <w:r w:rsidRPr="00AA216D">
        <w:t>to locate any additional subpopulations</w:t>
      </w:r>
      <w:r>
        <w:t>, a</w:t>
      </w:r>
      <w:r w:rsidRPr="00B66C3E">
        <w:t xml:space="preserve">ccurately delineate the small distribution of this species </w:t>
      </w:r>
      <w:r>
        <w:t xml:space="preserve">and </w:t>
      </w:r>
      <w:r w:rsidRPr="0074372F">
        <w:t xml:space="preserve">identify suitable translocation </w:t>
      </w:r>
      <w:r>
        <w:t>sites</w:t>
      </w:r>
      <w:r w:rsidRPr="0074372F">
        <w:t>.</w:t>
      </w:r>
    </w:p>
    <w:p w14:paraId="6325B1D9" w14:textId="531FE777" w:rsidR="000A0D44" w:rsidRPr="005C2374" w:rsidRDefault="000A0D44" w:rsidP="000F0ECC">
      <w:pPr>
        <w:pStyle w:val="ListBullet"/>
        <w:keepNext/>
        <w:keepLines/>
      </w:pPr>
      <w:r w:rsidRPr="005C2374">
        <w:t xml:space="preserve">Implement a long-term monitoring program (e.g. abundance, </w:t>
      </w:r>
      <w:r>
        <w:t>length</w:t>
      </w:r>
      <w:r w:rsidRPr="005C2374">
        <w:t xml:space="preserve"> and weight</w:t>
      </w:r>
      <w:r>
        <w:t>, or eDNA if robust methods have been developed</w:t>
      </w:r>
      <w:r w:rsidRPr="005C2374">
        <w:t>) to assess population size/trends across the species’ range and provide early-predator detection warning (e.g. absence of first four to five age classes indicates one or more predators present)</w:t>
      </w:r>
      <w:r w:rsidR="00C01634">
        <w:t xml:space="preserve"> (</w:t>
      </w:r>
      <w:proofErr w:type="spellStart"/>
      <w:r w:rsidR="00C01634">
        <w:t>Raadik</w:t>
      </w:r>
      <w:proofErr w:type="spellEnd"/>
      <w:r w:rsidR="00C01634">
        <w:t xml:space="preserve"> et al. 2010)</w:t>
      </w:r>
      <w:r w:rsidRPr="005C2374">
        <w:t>.</w:t>
      </w:r>
    </w:p>
    <w:p w14:paraId="59C77248" w14:textId="77777777" w:rsidR="00C01634" w:rsidRPr="00EE4E28" w:rsidRDefault="00C01634" w:rsidP="00C01634">
      <w:pPr>
        <w:pStyle w:val="ListBullet"/>
      </w:pPr>
      <w:r>
        <w:t>Undertake annual monitoring of translocated populations, including genetic analysis, undertake genetic top-ups when required, and evaluate success after three generations.</w:t>
      </w:r>
    </w:p>
    <w:p w14:paraId="3824B9C2" w14:textId="77777777" w:rsidR="000A0D44" w:rsidRPr="005C2374" w:rsidRDefault="000A0D44" w:rsidP="000D2379">
      <w:pPr>
        <w:pStyle w:val="ListBullet"/>
        <w:keepLines/>
      </w:pPr>
      <w:r w:rsidRPr="005C2374">
        <w:rPr>
          <w:bCs/>
        </w:rPr>
        <w:t>Undertake annual monitoring of salmonid predators (</w:t>
      </w:r>
      <w:r w:rsidRPr="005C2374">
        <w:t xml:space="preserve">e.g. </w:t>
      </w:r>
      <w:r w:rsidRPr="005C2374">
        <w:rPr>
          <w:bCs/>
        </w:rPr>
        <w:t>presence and abundance</w:t>
      </w:r>
      <w:r>
        <w:t>, or eDNA if robust methods have been developed</w:t>
      </w:r>
      <w:r w:rsidRPr="005C2374">
        <w:rPr>
          <w:bCs/>
        </w:rPr>
        <w:t>) and monitor and evaluate</w:t>
      </w:r>
      <w:r w:rsidRPr="005C2374">
        <w:t xml:space="preserve"> the efficacy of management interventions.</w:t>
      </w:r>
    </w:p>
    <w:p w14:paraId="73F71ED7" w14:textId="77777777" w:rsidR="000A0D44" w:rsidRPr="005C2374" w:rsidRDefault="000A0D44" w:rsidP="000D2379">
      <w:pPr>
        <w:pStyle w:val="ListBullet"/>
        <w:keepLines/>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537CD83D" w14:textId="77777777" w:rsidR="002B6A3F" w:rsidRDefault="002B6A3F" w:rsidP="009E7A91">
      <w:pPr>
        <w:pStyle w:val="Heading3"/>
        <w:ind w:left="964" w:hanging="964"/>
      </w:pPr>
      <w:r>
        <w:t xml:space="preserve">Information and </w:t>
      </w:r>
      <w:r w:rsidR="009F08D5">
        <w:t>r</w:t>
      </w:r>
      <w:r>
        <w:t>esearch priorities</w:t>
      </w:r>
    </w:p>
    <w:p w14:paraId="6D5DE380" w14:textId="77777777" w:rsidR="008579ED" w:rsidRPr="00DE7271" w:rsidRDefault="008579ED" w:rsidP="008579ED">
      <w:pPr>
        <w:pStyle w:val="ListBullet"/>
        <w:keepNext/>
        <w:keepLines/>
      </w:pPr>
      <w:r w:rsidRPr="00DE7271">
        <w:t>Investigate the ecological requirements of the species, including:</w:t>
      </w:r>
    </w:p>
    <w:p w14:paraId="45ED9AEA" w14:textId="77777777" w:rsidR="008579ED" w:rsidRPr="00D808DF" w:rsidRDefault="008579ED" w:rsidP="008579ED">
      <w:pPr>
        <w:pStyle w:val="ListBullet2"/>
        <w:keepNext/>
        <w:keepLines/>
        <w:rPr>
          <w:b/>
        </w:rPr>
      </w:pPr>
      <w:r w:rsidRPr="00D808DF">
        <w:t>population genetic structure, levels of genetic diversity and minimum viable population size;</w:t>
      </w:r>
    </w:p>
    <w:p w14:paraId="475CCEC3" w14:textId="77777777" w:rsidR="008579ED" w:rsidRPr="00D808DF" w:rsidRDefault="008579ED" w:rsidP="008579ED">
      <w:pPr>
        <w:pStyle w:val="ListBullet2"/>
        <w:keepNext/>
        <w:keepLines/>
      </w:pPr>
      <w:r w:rsidRPr="00D808DF">
        <w:t>life history traits, such as time to maturity, longevity, fecundity</w:t>
      </w:r>
      <w:r>
        <w:t xml:space="preserve">, spawning period </w:t>
      </w:r>
      <w:r w:rsidRPr="00D808DF">
        <w:t xml:space="preserve">and number of young; </w:t>
      </w:r>
    </w:p>
    <w:p w14:paraId="4E74DAD1" w14:textId="77777777" w:rsidR="008579ED" w:rsidRPr="00D808DF" w:rsidRDefault="008579ED" w:rsidP="008579ED">
      <w:pPr>
        <w:pStyle w:val="ListBullet2"/>
        <w:keepNext/>
        <w:keepLines/>
      </w:pPr>
      <w:r w:rsidRPr="00D808DF">
        <w:t>diet and habitat preferences;</w:t>
      </w:r>
    </w:p>
    <w:p w14:paraId="73FB64CE" w14:textId="77777777" w:rsidR="008579ED" w:rsidRPr="00D808DF" w:rsidRDefault="008579ED" w:rsidP="008579ED">
      <w:pPr>
        <w:pStyle w:val="ListBullet2"/>
        <w:keepNext/>
        <w:keepLines/>
      </w:pPr>
      <w:r w:rsidRPr="00D808DF">
        <w:t>desiccation</w:t>
      </w:r>
      <w:r>
        <w:t>,</w:t>
      </w:r>
      <w:r w:rsidRPr="00D808DF">
        <w:t xml:space="preserve"> low dissolved oxygen tolerance</w:t>
      </w:r>
      <w:r>
        <w:t xml:space="preserve"> and water temperature</w:t>
      </w:r>
      <w:r w:rsidRPr="00D808DF">
        <w:t xml:space="preserve"> (adults, juveniles, larvae and eggs);</w:t>
      </w:r>
    </w:p>
    <w:p w14:paraId="0E572DB9" w14:textId="77777777" w:rsidR="008579ED" w:rsidRDefault="008579ED" w:rsidP="008579ED">
      <w:pPr>
        <w:pStyle w:val="ListBullet2"/>
        <w:keepNext/>
        <w:keepLines/>
      </w:pPr>
      <w:r w:rsidRPr="00D808DF">
        <w:t>climbing ability, movements</w:t>
      </w:r>
      <w:r w:rsidRPr="00DE7271">
        <w:t xml:space="preserve"> and dispersal patterns of adults and juveniles</w:t>
      </w:r>
      <w:r>
        <w:t xml:space="preserve">; and </w:t>
      </w:r>
    </w:p>
    <w:p w14:paraId="4181C17D" w14:textId="77777777" w:rsidR="008579ED" w:rsidRPr="00FF4974" w:rsidRDefault="008579ED" w:rsidP="008579ED">
      <w:pPr>
        <w:pStyle w:val="ListBullet2"/>
        <w:keepNext/>
        <w:keepLines/>
      </w:pPr>
      <w:r w:rsidRPr="00FF4974">
        <w:t>predator-avoidance behaviour.</w:t>
      </w:r>
    </w:p>
    <w:p w14:paraId="29E8A37D" w14:textId="77777777" w:rsidR="008579ED" w:rsidRDefault="008579ED" w:rsidP="008579ED">
      <w:pPr>
        <w:pStyle w:val="ListBullet"/>
      </w:pPr>
      <w:r w:rsidRPr="00FF4974">
        <w:t xml:space="preserve">Investigate techniques for captive </w:t>
      </w:r>
      <w:r>
        <w:t xml:space="preserve">maintenance, </w:t>
      </w:r>
      <w:r w:rsidRPr="00FF4974">
        <w:t>breeding, on</w:t>
      </w:r>
      <w:r>
        <w:t>-</w:t>
      </w:r>
      <w:r w:rsidRPr="00FF4974">
        <w:t xml:space="preserve">growing and </w:t>
      </w:r>
      <w:r>
        <w:t>translocation</w:t>
      </w:r>
      <w:r w:rsidRPr="00FF4974">
        <w:t>.</w:t>
      </w:r>
    </w:p>
    <w:p w14:paraId="1926008B" w14:textId="77777777" w:rsidR="00C01634" w:rsidRDefault="00C01634" w:rsidP="00C01634">
      <w:pPr>
        <w:pStyle w:val="ListBullet"/>
        <w:keepNext/>
        <w:keepLines/>
      </w:pPr>
      <w:r>
        <w:t>Determine a target density for wild and translocated subpopulations, taking factors such as carrying capacity and the impacts of climate change into consideration.</w:t>
      </w:r>
    </w:p>
    <w:p w14:paraId="5CD4CC66" w14:textId="77777777" w:rsidR="008579ED" w:rsidRPr="00FF4974" w:rsidRDefault="008579ED" w:rsidP="008579ED">
      <w:pPr>
        <w:pStyle w:val="ListBullet"/>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7C90C621" w14:textId="77777777" w:rsidR="00C01634" w:rsidRDefault="00C01634" w:rsidP="00C01634">
      <w:pPr>
        <w:pStyle w:val="ListBullet"/>
        <w:keepLines/>
      </w:pPr>
      <w:r w:rsidRPr="002B4AD4">
        <w:t xml:space="preserve">Investigate </w:t>
      </w:r>
      <w:r>
        <w:t>the identity, prevalence and consequences of diseases and parasites on Shaw galaxias.</w:t>
      </w:r>
    </w:p>
    <w:p w14:paraId="5400FEE7" w14:textId="64A8298B" w:rsidR="008579ED" w:rsidRPr="003A3B81" w:rsidRDefault="008579ED" w:rsidP="008579ED">
      <w:pPr>
        <w:pStyle w:val="ListBullet"/>
      </w:pPr>
      <w:r>
        <w:t xml:space="preserve">Ascertain the cultural significance of the Shaw </w:t>
      </w:r>
      <w:r w:rsidR="00680E22">
        <w:t>g</w:t>
      </w:r>
      <w:r>
        <w:t>alaxias to Traditional Owners.</w:t>
      </w:r>
    </w:p>
    <w:p w14:paraId="6E8E4EA5" w14:textId="6EF3026D" w:rsidR="00171D84" w:rsidRDefault="00171D84" w:rsidP="00D15028">
      <w:pPr>
        <w:pStyle w:val="Heading2"/>
        <w:keepLines/>
        <w:ind w:left="720" w:hanging="720"/>
      </w:pPr>
      <w:r>
        <w:t>Links to relevant implementation documents</w:t>
      </w:r>
    </w:p>
    <w:p w14:paraId="2D598D45" w14:textId="77777777" w:rsidR="00C01634" w:rsidRDefault="00C01634" w:rsidP="00C01634">
      <w:pPr>
        <w:keepNext/>
        <w:keepLines/>
      </w:pPr>
      <w:r>
        <w:t>This Conservation Advice is developed to be able to subsequently inform other planning instruments, such as a Bioregional Plan or a multi-entity Conservation Plan.</w:t>
      </w:r>
    </w:p>
    <w:p w14:paraId="646BFF22" w14:textId="77777777" w:rsidR="00171D84" w:rsidRDefault="000D1B81" w:rsidP="00D15028">
      <w:pPr>
        <w:keepNext/>
        <w:keepLines/>
      </w:pPr>
      <w:hyperlink r:id="rId27" w:history="1">
        <w:r w:rsidR="00171D84" w:rsidRPr="00CB2E8C">
          <w:rPr>
            <w:rStyle w:val="Hyperlink"/>
          </w:rPr>
          <w:t>Alpine National Park – Feral horse strategic action plan 2018-2021 (2017)</w:t>
        </w:r>
      </w:hyperlink>
    </w:p>
    <w:p w14:paraId="20DE4D18" w14:textId="77777777" w:rsidR="00311A49" w:rsidRPr="00805541" w:rsidRDefault="000D1B81" w:rsidP="00311A49">
      <w:pPr>
        <w:rPr>
          <w:rFonts w:asciiTheme="majorHAnsi" w:eastAsia="Cambria" w:hAnsiTheme="majorHAnsi" w:cstheme="minorHAnsi"/>
          <w:lang w:eastAsia="en-AU"/>
        </w:rPr>
      </w:pPr>
      <w:hyperlink r:id="rId28" w:history="1">
        <w:r w:rsidR="00311A49" w:rsidRPr="00C23564">
          <w:rPr>
            <w:rStyle w:val="Hyperlink"/>
            <w:rFonts w:asciiTheme="majorHAnsi" w:eastAsia="Cambria" w:hAnsiTheme="majorHAnsi" w:cstheme="minorHAnsi"/>
            <w:lang w:eastAsia="en-AU"/>
          </w:rPr>
          <w:t>Guidelines for assessing translocations of live aquatic organisms in Victoria (2014)</w:t>
        </w:r>
      </w:hyperlink>
    </w:p>
    <w:p w14:paraId="71BC90DD" w14:textId="77777777" w:rsidR="00311A49" w:rsidRDefault="000D1B81" w:rsidP="00311A49">
      <w:pPr>
        <w:rPr>
          <w:rStyle w:val="Hyperlink"/>
          <w:rFonts w:asciiTheme="majorHAnsi" w:eastAsia="Cambria" w:hAnsiTheme="majorHAnsi" w:cstheme="minorHAnsi"/>
          <w:lang w:eastAsia="en-AU"/>
        </w:rPr>
      </w:pPr>
      <w:hyperlink r:id="rId29" w:history="1">
        <w:r w:rsidR="00311A49">
          <w:rPr>
            <w:rStyle w:val="Hyperlink"/>
            <w:rFonts w:asciiTheme="majorHAnsi" w:eastAsia="Cambria" w:hAnsiTheme="majorHAnsi" w:cstheme="minorHAnsi"/>
            <w:lang w:eastAsia="en-AU"/>
          </w:rPr>
          <w:t>Guidelines for the translocation of barred galaxias (</w:t>
        </w:r>
        <w:r w:rsidR="00311A49" w:rsidRPr="00C835E1">
          <w:rPr>
            <w:rStyle w:val="Hyperlink"/>
            <w:rFonts w:asciiTheme="majorHAnsi" w:eastAsia="Cambria" w:hAnsiTheme="majorHAnsi" w:cstheme="minorHAnsi"/>
            <w:i/>
            <w:iCs/>
            <w:lang w:eastAsia="en-AU"/>
          </w:rPr>
          <w:t xml:space="preserve">Galaxias </w:t>
        </w:r>
        <w:proofErr w:type="spellStart"/>
        <w:r w:rsidR="00311A49" w:rsidRPr="00C835E1">
          <w:rPr>
            <w:rStyle w:val="Hyperlink"/>
            <w:rFonts w:asciiTheme="majorHAnsi" w:eastAsia="Cambria" w:hAnsiTheme="majorHAnsi" w:cstheme="minorHAnsi"/>
            <w:i/>
            <w:iCs/>
            <w:lang w:eastAsia="en-AU"/>
          </w:rPr>
          <w:t>fuscus</w:t>
        </w:r>
        <w:proofErr w:type="spellEnd"/>
        <w:r w:rsidR="00311A49">
          <w:rPr>
            <w:rStyle w:val="Hyperlink"/>
            <w:rFonts w:asciiTheme="majorHAnsi" w:eastAsia="Cambria" w:hAnsiTheme="majorHAnsi" w:cstheme="minorHAnsi"/>
            <w:lang w:eastAsia="en-AU"/>
          </w:rPr>
          <w:t>) for conservation purposes (2012)</w:t>
        </w:r>
      </w:hyperlink>
    </w:p>
    <w:p w14:paraId="78ED261B" w14:textId="77777777" w:rsidR="00311A49" w:rsidRDefault="000D1B81" w:rsidP="00311A49">
      <w:hyperlink r:id="rId30" w:history="1">
        <w:r w:rsidR="00311A49" w:rsidRPr="002A0943">
          <w:rPr>
            <w:rStyle w:val="Hyperlink"/>
          </w:rPr>
          <w:t>Protocols for the translocation of fish in Victorian inland public waters (2005)</w:t>
        </w:r>
      </w:hyperlink>
    </w:p>
    <w:p w14:paraId="7B2522AB" w14:textId="77777777" w:rsidR="00311A49" w:rsidRDefault="000D1B81" w:rsidP="00311A49">
      <w:pPr>
        <w:rPr>
          <w:rStyle w:val="Hyperlink"/>
        </w:rPr>
      </w:pPr>
      <w:hyperlink r:id="rId31" w:history="1">
        <w:r w:rsidR="00311A49" w:rsidRPr="00805541">
          <w:rPr>
            <w:rStyle w:val="Hyperlink"/>
          </w:rPr>
          <w:t xml:space="preserve">Threat </w:t>
        </w:r>
        <w:r w:rsidR="00311A49">
          <w:rPr>
            <w:rStyle w:val="Hyperlink"/>
          </w:rPr>
          <w:t>a</w:t>
        </w:r>
        <w:r w:rsidR="00311A49" w:rsidRPr="00805541">
          <w:rPr>
            <w:rStyle w:val="Hyperlink"/>
          </w:rPr>
          <w:t xml:space="preserve">batement </w:t>
        </w:r>
        <w:r w:rsidR="00311A49">
          <w:rPr>
            <w:rStyle w:val="Hyperlink"/>
          </w:rPr>
          <w:t>g</w:t>
        </w:r>
        <w:r w:rsidR="00311A49" w:rsidRPr="00805541">
          <w:rPr>
            <w:rStyle w:val="Hyperlink"/>
          </w:rPr>
          <w:t xml:space="preserve">uidelines for the </w:t>
        </w:r>
        <w:r w:rsidR="00311A49">
          <w:rPr>
            <w:rStyle w:val="Hyperlink"/>
          </w:rPr>
          <w:t>k</w:t>
        </w:r>
        <w:r w:rsidR="00311A49" w:rsidRPr="00805541">
          <w:rPr>
            <w:rStyle w:val="Hyperlink"/>
          </w:rPr>
          <w:t xml:space="preserve">ey </w:t>
        </w:r>
        <w:r w:rsidR="00311A49">
          <w:rPr>
            <w:rStyle w:val="Hyperlink"/>
          </w:rPr>
          <w:t>t</w:t>
        </w:r>
        <w:r w:rsidR="00311A49" w:rsidRPr="00805541">
          <w:rPr>
            <w:rStyle w:val="Hyperlink"/>
          </w:rPr>
          <w:t xml:space="preserve">hreatening </w:t>
        </w:r>
        <w:r w:rsidR="00311A49">
          <w:rPr>
            <w:rStyle w:val="Hyperlink"/>
          </w:rPr>
          <w:t>p</w:t>
        </w:r>
        <w:r w:rsidR="00311A49" w:rsidRPr="00805541">
          <w:rPr>
            <w:rStyle w:val="Hyperlink"/>
          </w:rPr>
          <w:t>rocess ‘Novel biota and their impact on biodiversity’ (2013)</w:t>
        </w:r>
      </w:hyperlink>
    </w:p>
    <w:p w14:paraId="1E27AA79" w14:textId="77777777" w:rsidR="00171D84" w:rsidRDefault="000D1B81" w:rsidP="00171D84">
      <w:hyperlink r:id="rId32" w:history="1">
        <w:r w:rsidR="00171D84" w:rsidRPr="009D6644">
          <w:rPr>
            <w:rStyle w:val="Hyperlink"/>
          </w:rPr>
          <w:t>Threat abatement plan for predation, habitat degradation, competition and disease transmission by feral pigs (</w:t>
        </w:r>
        <w:r w:rsidR="00171D84" w:rsidRPr="009D6644">
          <w:rPr>
            <w:rStyle w:val="Hyperlink"/>
            <w:i/>
            <w:iCs/>
          </w:rPr>
          <w:t>Sus scrofa</w:t>
        </w:r>
        <w:r w:rsidR="00171D84" w:rsidRPr="009D6644">
          <w:rPr>
            <w:rStyle w:val="Hyperlink"/>
          </w:rPr>
          <w:t>) (2017)</w:t>
        </w:r>
      </w:hyperlink>
    </w:p>
    <w:p w14:paraId="5FA8FBBD" w14:textId="77777777" w:rsidR="002319AB" w:rsidRDefault="002319AB" w:rsidP="000D2379">
      <w:pPr>
        <w:pStyle w:val="Heading2"/>
        <w:keepLines/>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3"/>
      <w:bookmarkEnd w:id="14"/>
      <w:r w:rsidR="0012461E">
        <w:t>L</w:t>
      </w:r>
      <w:r>
        <w:t xml:space="preserve">isting </w:t>
      </w:r>
      <w:r w:rsidR="0012461E">
        <w:t>A</w:t>
      </w:r>
      <w:r>
        <w:t>ssessment references</w:t>
      </w:r>
    </w:p>
    <w:p w14:paraId="77C921DE" w14:textId="5129D1CB" w:rsidR="00E008F5" w:rsidRPr="00E008F5" w:rsidRDefault="00E008F5" w:rsidP="000D2379">
      <w:pPr>
        <w:pStyle w:val="EndNoteBibliography"/>
        <w:keepNext/>
        <w:keepLines/>
        <w:spacing w:after="240"/>
        <w:ind w:left="720" w:hanging="720"/>
      </w:pPr>
      <w:r w:rsidRPr="00E008F5">
        <w:t>Alexandra J &amp; Finlayson M (2020</w:t>
      </w:r>
      <w:r w:rsidR="00FC53F9">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39780E66" w14:textId="4C62349C" w:rsidR="00E008F5" w:rsidRPr="00E008F5" w:rsidRDefault="00E008F5" w:rsidP="00E008F5">
      <w:pPr>
        <w:pStyle w:val="EndNoteBibliography"/>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56137F11" w14:textId="6E8912AB" w:rsidR="00E008F5" w:rsidRPr="00E008F5" w:rsidRDefault="00E008F5" w:rsidP="00E008F5">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5E070705" w14:textId="1B9E2DB3" w:rsidR="00E008F5" w:rsidRPr="00E008F5" w:rsidRDefault="00E008F5" w:rsidP="00E008F5">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6FBF9B9F" w14:textId="133AA8C2" w:rsidR="00E008F5" w:rsidRPr="00E008F5" w:rsidRDefault="00E008F5" w:rsidP="00E008F5">
      <w:pPr>
        <w:pStyle w:val="EndNoteBibliography"/>
        <w:spacing w:after="240"/>
        <w:ind w:left="720" w:hanging="720"/>
      </w:pPr>
      <w:r w:rsidRPr="00E008F5">
        <w:t>Ayres R, Nicol M &amp; Raadik T (2012)</w:t>
      </w:r>
      <w:r w:rsidR="00FC53F9">
        <w:t xml:space="preserve"> </w:t>
      </w:r>
      <w:r w:rsidRPr="00E008F5">
        <w:rPr>
          <w:i/>
        </w:rPr>
        <w:t xml:space="preserve">Guidelines for the translocation of </w:t>
      </w:r>
      <w:r w:rsidR="00FC53F9">
        <w:rPr>
          <w:i/>
        </w:rPr>
        <w:t>b</w:t>
      </w:r>
      <w:r w:rsidRPr="00E008F5">
        <w:rPr>
          <w:i/>
        </w:rPr>
        <w:t xml:space="preserve">arred </w:t>
      </w:r>
      <w:r w:rsidR="00FC53F9">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2AFD38B6" w14:textId="315406E4" w:rsidR="00E008F5" w:rsidRPr="00E008F5" w:rsidRDefault="00E008F5" w:rsidP="00E008F5">
      <w:pPr>
        <w:pStyle w:val="EndNoteBibliography"/>
        <w:spacing w:after="240"/>
        <w:ind w:left="720" w:hanging="720"/>
      </w:pPr>
      <w:r w:rsidRPr="00E008F5">
        <w:t xml:space="preserve">Berghuijs WR, Woods RA &amp; Hrachowitz M (2014) A precipitation shift from snow towards rain leads to a decrease in streamflow. </w:t>
      </w:r>
      <w:r w:rsidRPr="00E008F5">
        <w:rPr>
          <w:i/>
        </w:rPr>
        <w:t>Nature Climate Change</w:t>
      </w:r>
      <w:r w:rsidRPr="00E008F5">
        <w:t xml:space="preserve"> 4, 583-586.</w:t>
      </w:r>
    </w:p>
    <w:p w14:paraId="66CD1797" w14:textId="777F8FA7" w:rsidR="00E008F5" w:rsidRPr="00E008F5" w:rsidRDefault="00E008F5" w:rsidP="00E008F5">
      <w:pPr>
        <w:pStyle w:val="EndNoteBibliography"/>
        <w:spacing w:after="240"/>
        <w:ind w:left="720" w:hanging="720"/>
      </w:pPr>
      <w:r w:rsidRPr="00E008F5">
        <w:t>Bhend J, Bathols J &amp; Hennessy K (2012)</w:t>
      </w:r>
      <w:r w:rsidR="00F94340">
        <w:t xml:space="preserve"> </w:t>
      </w:r>
      <w:r w:rsidRPr="00E008F5">
        <w:rPr>
          <w:i/>
        </w:rPr>
        <w:t>Climate change impacts on snow in Victoria</w:t>
      </w:r>
      <w:r w:rsidRPr="00E008F5">
        <w:t>. Centre for Australian Weather and Climate Research, Aspendale.</w:t>
      </w:r>
    </w:p>
    <w:p w14:paraId="36DD41E5" w14:textId="73B6FB97" w:rsidR="00E008F5" w:rsidRPr="00E008F5" w:rsidRDefault="00E008F5" w:rsidP="00E008F5">
      <w:pPr>
        <w:pStyle w:val="EndNoteBibliography"/>
        <w:spacing w:after="240"/>
        <w:ind w:left="720" w:hanging="720"/>
      </w:pPr>
      <w:r w:rsidRPr="00E008F5">
        <w:t xml:space="preserve">Bilish SP, Callow JN &amp; McGowan HA (2020) Streamflow variability and the role of snowmelt in a marginal snow environment. </w:t>
      </w:r>
      <w:r w:rsidRPr="00E008F5">
        <w:rPr>
          <w:i/>
        </w:rPr>
        <w:t>Arctic, Antarctic, and Alpine Research</w:t>
      </w:r>
      <w:r w:rsidRPr="00E008F5">
        <w:t xml:space="preserve"> 52, 161-176.</w:t>
      </w:r>
    </w:p>
    <w:p w14:paraId="63903762" w14:textId="4DDECEDC" w:rsidR="00E008F5" w:rsidRPr="00E008F5" w:rsidRDefault="00E008F5" w:rsidP="00E008F5">
      <w:pPr>
        <w:pStyle w:val="EndNoteBibliography"/>
        <w:spacing w:after="240"/>
        <w:ind w:left="720" w:hanging="720"/>
      </w:pPr>
      <w:r w:rsidRPr="00E008F5">
        <w:t xml:space="preserve">Bouzat JL (2010) Conservation genetics of population bottlenecks: the role of chance, selection, and history. </w:t>
      </w:r>
      <w:r w:rsidRPr="00E008F5">
        <w:rPr>
          <w:i/>
        </w:rPr>
        <w:t>Conservation Genetics</w:t>
      </w:r>
      <w:r w:rsidRPr="00E008F5">
        <w:t xml:space="preserve"> 11, 463-478.</w:t>
      </w:r>
    </w:p>
    <w:p w14:paraId="53C15E17" w14:textId="533D8C66" w:rsidR="00E008F5" w:rsidRPr="00E008F5" w:rsidRDefault="00E008F5" w:rsidP="00E008F5">
      <w:pPr>
        <w:pStyle w:val="EndNoteBibliography"/>
        <w:spacing w:after="240"/>
        <w:ind w:left="720" w:hanging="720"/>
      </w:pPr>
      <w:r w:rsidRPr="00E008F5">
        <w:t xml:space="preserve">Bray DJ (2020) </w:t>
      </w:r>
      <w:r w:rsidRPr="00E008F5">
        <w:rPr>
          <w:i/>
        </w:rPr>
        <w:t>Galaxias gunaikurnai</w:t>
      </w:r>
      <w:r w:rsidRPr="00E008F5">
        <w:t xml:space="preserve"> in Fishes of Australia. Accessed: 21 May 2021 Available at: </w:t>
      </w:r>
      <w:hyperlink r:id="rId33" w:history="1">
        <w:r w:rsidR="00F94340" w:rsidRPr="00F06396">
          <w:rPr>
            <w:rStyle w:val="Hyperlink"/>
          </w:rPr>
          <w:t>https://fishesofaustralia.net.au/home/species/5124</w:t>
        </w:r>
      </w:hyperlink>
      <w:r w:rsidR="00F94340">
        <w:t xml:space="preserve"> </w:t>
      </w:r>
    </w:p>
    <w:p w14:paraId="2ACF7884" w14:textId="408D4073" w:rsidR="00E008F5" w:rsidRPr="00E008F5" w:rsidRDefault="00E008F5" w:rsidP="00E008F5">
      <w:pPr>
        <w:pStyle w:val="EndNoteBibliography"/>
        <w:spacing w:after="240"/>
        <w:ind w:left="720" w:hanging="720"/>
      </w:pPr>
      <w:r w:rsidRPr="00E008F5">
        <w:t xml:space="preserve">Brown KJ (1994) River-bed sedimentation caused by off-road vehicles at river fords in the Victorian highlands, Australia. </w:t>
      </w:r>
      <w:r w:rsidRPr="00E008F5">
        <w:rPr>
          <w:i/>
        </w:rPr>
        <w:t>Journal of the American Water Resources Association</w:t>
      </w:r>
      <w:r w:rsidRPr="00E008F5">
        <w:t xml:space="preserve"> 30, 239-250.</w:t>
      </w:r>
    </w:p>
    <w:p w14:paraId="1D4C5F39" w14:textId="215D76D5" w:rsidR="00E008F5" w:rsidRPr="00E008F5" w:rsidRDefault="00E008F5" w:rsidP="00E008F5">
      <w:pPr>
        <w:pStyle w:val="EndNoteBibliography"/>
        <w:spacing w:after="240"/>
        <w:ind w:left="720" w:hanging="720"/>
      </w:pPr>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rsidR="00F94340">
        <w:t>.</w:t>
      </w:r>
    </w:p>
    <w:p w14:paraId="7A364AC9" w14:textId="19A49F2D" w:rsidR="00E008F5" w:rsidRPr="00E008F5" w:rsidRDefault="00E008F5" w:rsidP="00E008F5">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011BF395" w14:textId="2086B5C0" w:rsidR="00E008F5" w:rsidRPr="00E008F5" w:rsidRDefault="00E008F5" w:rsidP="00E008F5">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220735CB" w14:textId="6AF740BE" w:rsidR="00E008F5" w:rsidRPr="00E008F5" w:rsidRDefault="00E008F5" w:rsidP="00E008F5">
      <w:pPr>
        <w:pStyle w:val="EndNoteBibliography"/>
        <w:spacing w:after="240"/>
        <w:ind w:left="720" w:hanging="720"/>
      </w:pPr>
      <w:r w:rsidRPr="00E008F5">
        <w:t xml:space="preserve">Closs GE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75DB3419" w14:textId="2A7BA97E" w:rsidR="00E008F5" w:rsidRPr="00E008F5" w:rsidRDefault="00E008F5" w:rsidP="00E008F5">
      <w:pPr>
        <w:pStyle w:val="EndNoteBibliography"/>
        <w:spacing w:after="240"/>
        <w:ind w:left="720" w:hanging="720"/>
      </w:pPr>
      <w:r w:rsidRPr="00E008F5">
        <w:t xml:space="preserve">Closs GP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7D8983CA" w14:textId="652212F9" w:rsidR="00E008F5" w:rsidRPr="00E008F5" w:rsidRDefault="00E008F5" w:rsidP="00E008F5">
      <w:pPr>
        <w:pStyle w:val="EndNoteBibliography"/>
        <w:spacing w:after="240"/>
        <w:ind w:left="720" w:hanging="720"/>
      </w:pPr>
      <w:r w:rsidRPr="00E008F5">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56B50BBB" w14:textId="6FC7C90A" w:rsidR="00E008F5" w:rsidRPr="00E008F5" w:rsidRDefault="00E008F5" w:rsidP="00E008F5">
      <w:pPr>
        <w:pStyle w:val="EndNoteBibliography"/>
        <w:spacing w:after="240"/>
        <w:ind w:left="720" w:hanging="720"/>
      </w:pPr>
      <w:r w:rsidRPr="00E008F5">
        <w:t>Cowden KLB (1988) Aspects of biology of the mountain galaxi</w:t>
      </w:r>
      <w:r w:rsidR="00F94340">
        <w:t>i</w:t>
      </w:r>
      <w:r w:rsidRPr="00E008F5">
        <w:t>d,</w:t>
      </w:r>
      <w:r w:rsidRPr="00E008F5">
        <w:rPr>
          <w:i/>
        </w:rPr>
        <w:t xml:space="preserve"> Galaxias olidus</w:t>
      </w:r>
      <w:r w:rsidRPr="00E008F5">
        <w:t xml:space="preserve"> Gunther (Pisces: Galaxiidae) in Pierce's Creek, ACT. Thesis. Australian National University.</w:t>
      </w:r>
    </w:p>
    <w:p w14:paraId="7E9B49FE" w14:textId="598CCDD3" w:rsidR="00E008F5" w:rsidRPr="00E008F5" w:rsidRDefault="00E008F5" w:rsidP="00E008F5">
      <w:pPr>
        <w:pStyle w:val="EndNoteBibliography"/>
        <w:spacing w:after="240"/>
        <w:ind w:left="720" w:hanging="720"/>
      </w:pPr>
      <w:r w:rsidRPr="00E008F5">
        <w:t xml:space="preserve">Crowl T, Townsend C &amp; McIntosh A (1992) The impact of introduced </w:t>
      </w:r>
      <w:r w:rsidR="008E4C0D">
        <w:t>b</w:t>
      </w:r>
      <w:r w:rsidRPr="00E008F5">
        <w:t xml:space="preserve">rown and </w:t>
      </w:r>
      <w:r w:rsidR="008E4C0D">
        <w:t>r</w:t>
      </w:r>
      <w:r w:rsidRPr="00E008F5">
        <w:t xml:space="preserve">ainbow </w:t>
      </w:r>
      <w:r w:rsidR="008E4C0D">
        <w:t>t</w:t>
      </w:r>
      <w:r w:rsidRPr="00E008F5">
        <w:t xml:space="preserve">rout on native fish: the case of Australasia. </w:t>
      </w:r>
      <w:r w:rsidRPr="00E008F5">
        <w:rPr>
          <w:i/>
        </w:rPr>
        <w:t>Reviews in Fish Biology and Fisheries</w:t>
      </w:r>
      <w:r w:rsidRPr="00E008F5">
        <w:t xml:space="preserve"> 2, 217-241.</w:t>
      </w:r>
    </w:p>
    <w:p w14:paraId="1A18C3AE" w14:textId="675637B6" w:rsidR="00E008F5" w:rsidRPr="00E008F5" w:rsidRDefault="00E008F5" w:rsidP="00E008F5">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61D957B7" w14:textId="0F1D3AF9" w:rsidR="00E008F5" w:rsidRPr="00E008F5" w:rsidRDefault="00E008F5" w:rsidP="00E008F5">
      <w:pPr>
        <w:pStyle w:val="EndNoteBibliography"/>
        <w:spacing w:after="240"/>
        <w:ind w:left="720" w:hanging="720"/>
      </w:pPr>
      <w:r w:rsidRPr="00E008F5">
        <w:t xml:space="preserve">CSIRO </w:t>
      </w:r>
      <w:r w:rsidR="00737E8E">
        <w:t>(</w:t>
      </w:r>
      <w:r w:rsidR="00737E8E" w:rsidRPr="002D333B">
        <w:t>Commonwealth Scientific and Industrial Research Organisation</w:t>
      </w:r>
      <w:r w:rsidR="00737E8E">
        <w:t>)</w:t>
      </w:r>
      <w:r w:rsidR="00737E8E"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51F64F62" w14:textId="39F3CFCF" w:rsidR="00E008F5" w:rsidRPr="00E008F5" w:rsidRDefault="00E008F5" w:rsidP="00E008F5">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2CE0FB99" w14:textId="306737E7" w:rsidR="00E008F5" w:rsidRPr="00E008F5" w:rsidRDefault="00E008F5" w:rsidP="00E008F5">
      <w:pPr>
        <w:pStyle w:val="EndNoteBibliography"/>
        <w:spacing w:after="240"/>
        <w:ind w:left="720" w:hanging="720"/>
      </w:pPr>
      <w:r w:rsidRPr="00E008F5">
        <w:t xml:space="preserve">DELWP </w:t>
      </w:r>
      <w:r w:rsidR="00737E8E">
        <w:t>(</w:t>
      </w:r>
      <w:r w:rsidR="00737E8E" w:rsidRPr="00737E8E">
        <w:t>Department of Environment, Land, Water and Planning</w:t>
      </w:r>
      <w:r w:rsidR="00737E8E">
        <w:t xml:space="preserve">) </w:t>
      </w:r>
      <w:r w:rsidRPr="00E008F5">
        <w:t xml:space="preserve">(2020) </w:t>
      </w:r>
      <w:r w:rsidRPr="00E008F5">
        <w:rPr>
          <w:i/>
        </w:rPr>
        <w:t>Victoria’s water in a changing climate: Insights from the Victorian Water and Climate Initiative. Amended February 2021</w:t>
      </w:r>
      <w:r w:rsidRPr="00E008F5">
        <w:t>. Department of Environment, Land, Water and Planning (Vic), Melbourne.</w:t>
      </w:r>
    </w:p>
    <w:p w14:paraId="3DCCC869" w14:textId="032DA730" w:rsidR="00E008F5" w:rsidRPr="00E008F5" w:rsidRDefault="00E008F5" w:rsidP="00E008F5">
      <w:pPr>
        <w:pStyle w:val="EndNoteBibliography"/>
        <w:spacing w:after="240"/>
        <w:ind w:left="720" w:hanging="720"/>
      </w:pPr>
      <w:r w:rsidRPr="00E008F5">
        <w:t xml:space="preserve">DEPI </w:t>
      </w:r>
      <w:r w:rsidR="006A1C28">
        <w:t>(</w:t>
      </w:r>
      <w:r w:rsidR="006A1C28" w:rsidRPr="00E008F5">
        <w:t>Department of Environment and Primary Industries</w:t>
      </w:r>
      <w:r w:rsidR="006A1C28">
        <w:t xml:space="preserve">) </w:t>
      </w:r>
      <w:r w:rsidRPr="00E008F5">
        <w:t xml:space="preserve">(2013) </w:t>
      </w:r>
      <w:r w:rsidRPr="00E008F5">
        <w:rPr>
          <w:i/>
        </w:rPr>
        <w:t>Victorian Waterway Management Strategy: Part 3: Management Issues - 7. Recreational use of waterways</w:t>
      </w:r>
      <w:r w:rsidRPr="00E008F5">
        <w:t>. Department of Environment and Primary Industries (Vic), East Melbourne.</w:t>
      </w:r>
    </w:p>
    <w:p w14:paraId="4A079680" w14:textId="194ECCB1" w:rsidR="00E008F5" w:rsidRPr="00E008F5" w:rsidRDefault="00E008F5" w:rsidP="00E008F5">
      <w:pPr>
        <w:pStyle w:val="EndNoteBibliography"/>
        <w:spacing w:after="240"/>
        <w:ind w:left="720" w:hanging="720"/>
      </w:pPr>
      <w:r w:rsidRPr="00E008F5">
        <w:t xml:space="preserve">DOEE </w:t>
      </w:r>
      <w:r w:rsidR="006A1C28">
        <w:t>(</w:t>
      </w:r>
      <w:r w:rsidR="006A1C28" w:rsidRPr="00E008F5">
        <w:t>Department of the Environment and Energy</w:t>
      </w:r>
      <w:r w:rsidR="006A1C28">
        <w:t xml:space="preserve">) </w:t>
      </w:r>
      <w:r w:rsidRPr="00E008F5">
        <w:t>(2017)</w:t>
      </w:r>
      <w:r w:rsidR="006A1C28">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299B927B" w14:textId="7F0F5865" w:rsidR="00E008F5" w:rsidRPr="00E008F5" w:rsidRDefault="00E008F5" w:rsidP="00E008F5">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0B3251FB" w14:textId="46F43774" w:rsidR="00E008F5" w:rsidRPr="00E008F5" w:rsidRDefault="00E008F5" w:rsidP="00E008F5">
      <w:pPr>
        <w:pStyle w:val="EndNoteBibliography"/>
        <w:spacing w:after="240"/>
        <w:ind w:left="720" w:hanging="720"/>
      </w:pPr>
      <w:r w:rsidRPr="00E008F5">
        <w:t xml:space="preserve">Doupé RG, Mitchell J, Knott MJ, Davis AM &amp; Lymbery AJ (2010) Efficacy of exclusion fencing to protect ephemeral floodplain lagoon habitats from </w:t>
      </w:r>
      <w:r w:rsidR="006A1C28">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03AFDC29" w14:textId="55D92710" w:rsidR="00E008F5" w:rsidRPr="00E008F5" w:rsidRDefault="00E008F5" w:rsidP="00E008F5">
      <w:pPr>
        <w:pStyle w:val="EndNoteBibliography"/>
        <w:spacing w:after="240"/>
        <w:ind w:left="720" w:hanging="720"/>
      </w:pPr>
      <w:r w:rsidRPr="00E008F5">
        <w:t xml:space="preserve">DPI </w:t>
      </w:r>
      <w:r w:rsidR="006A1C28">
        <w:t>(</w:t>
      </w:r>
      <w:r w:rsidR="006A1C28" w:rsidRPr="00E008F5">
        <w:t>Department of Primary Industries</w:t>
      </w:r>
      <w:r w:rsidR="006A1C28">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67FDAC64" w14:textId="204CD0EE" w:rsidR="00E008F5" w:rsidRPr="00E008F5" w:rsidRDefault="00E008F5" w:rsidP="00E008F5">
      <w:pPr>
        <w:pStyle w:val="EndNoteBibliography"/>
        <w:spacing w:after="240"/>
        <w:ind w:left="720" w:hanging="720"/>
      </w:pPr>
      <w:bookmarkStart w:id="18" w:name="_Hlk86316219"/>
      <w:r w:rsidRPr="00E008F5">
        <w:t xml:space="preserve">DPI </w:t>
      </w:r>
      <w:r w:rsidR="006A1C28">
        <w:t>(</w:t>
      </w:r>
      <w:r w:rsidR="006A1C28" w:rsidRPr="00E008F5">
        <w:t>Department of Primary Industries</w:t>
      </w:r>
      <w:r w:rsidR="006A1C28">
        <w:t xml:space="preserve">) </w:t>
      </w:r>
      <w:r w:rsidRPr="00E008F5">
        <w:t>(2014)</w:t>
      </w:r>
      <w:r w:rsidR="006A1C28">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7D0DBC3A" w14:textId="3DF80EC1" w:rsidR="00E008F5" w:rsidRPr="00E008F5" w:rsidRDefault="00E008F5" w:rsidP="00E008F5">
      <w:pPr>
        <w:pStyle w:val="EndNoteBibliography"/>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p w14:paraId="3E526087" w14:textId="788B44C4" w:rsidR="00E008F5" w:rsidRPr="00E008F5" w:rsidRDefault="00E008F5" w:rsidP="00E008F5">
      <w:pPr>
        <w:pStyle w:val="EndNoteBibliography"/>
        <w:spacing w:after="240"/>
        <w:ind w:left="720" w:hanging="720"/>
      </w:pPr>
      <w:r w:rsidRPr="00E008F5">
        <w:t xml:space="preserve">DSE </w:t>
      </w:r>
      <w:r w:rsidR="006A1C28">
        <w:t>(</w:t>
      </w:r>
      <w:r w:rsidR="006A1C28" w:rsidRPr="00E008F5">
        <w:t>Department of Sustainability and Environment</w:t>
      </w:r>
      <w:r w:rsidR="006A1C28">
        <w:t xml:space="preserve">) </w:t>
      </w:r>
      <w:r w:rsidRPr="00E008F5">
        <w:t xml:space="preserve">(2011a) </w:t>
      </w:r>
      <w:r w:rsidRPr="00E008F5">
        <w:rPr>
          <w:i/>
        </w:rPr>
        <w:t xml:space="preserve">Barred </w:t>
      </w:r>
      <w:r w:rsidR="00BA5D2F">
        <w:rPr>
          <w:i/>
        </w:rPr>
        <w:t>g</w:t>
      </w:r>
      <w:r w:rsidRPr="00E008F5">
        <w:rPr>
          <w:i/>
        </w:rPr>
        <w:t>alaxias: fire recovery actions</w:t>
      </w:r>
      <w:r w:rsidRPr="00E008F5">
        <w:t>. Department of Sustainability and Environment (Vic), East Melbourne.</w:t>
      </w:r>
    </w:p>
    <w:p w14:paraId="662A13FF" w14:textId="3BF3B670" w:rsidR="00E008F5" w:rsidRPr="00E008F5" w:rsidRDefault="00E008F5" w:rsidP="00E008F5">
      <w:pPr>
        <w:pStyle w:val="EndNoteBibliography"/>
        <w:spacing w:after="240"/>
        <w:ind w:left="720" w:hanging="720"/>
      </w:pPr>
      <w:r w:rsidRPr="00E008F5">
        <w:t xml:space="preserve">DSE </w:t>
      </w:r>
      <w:r w:rsidR="006A1C28">
        <w:t>(</w:t>
      </w:r>
      <w:r w:rsidR="006A1C28" w:rsidRPr="00E008F5">
        <w:t>Department of Sustainability and Environment</w:t>
      </w:r>
      <w:r w:rsidR="006A1C28">
        <w:t xml:space="preserve">) </w:t>
      </w:r>
      <w:r w:rsidRPr="00E008F5">
        <w:t xml:space="preserve">(2011b) </w:t>
      </w:r>
      <w:r w:rsidRPr="00E008F5">
        <w:rPr>
          <w:i/>
        </w:rPr>
        <w:t xml:space="preserve">Gippsland </w:t>
      </w:r>
      <w:r w:rsidR="006A1C28">
        <w:rPr>
          <w:i/>
        </w:rPr>
        <w:t>r</w:t>
      </w:r>
      <w:r w:rsidRPr="00E008F5">
        <w:rPr>
          <w:i/>
        </w:rPr>
        <w:t xml:space="preserve">egion </w:t>
      </w:r>
      <w:r w:rsidR="006A1C28">
        <w:rPr>
          <w:i/>
        </w:rPr>
        <w:t>s</w:t>
      </w:r>
      <w:r w:rsidRPr="00E008F5">
        <w:rPr>
          <w:i/>
        </w:rPr>
        <w:t>ustainable</w:t>
      </w:r>
      <w:r w:rsidR="006A1C28">
        <w:rPr>
          <w:i/>
        </w:rPr>
        <w:t xml:space="preserve"> w</w:t>
      </w:r>
      <w:r w:rsidRPr="00E008F5">
        <w:rPr>
          <w:i/>
        </w:rPr>
        <w:t xml:space="preserve">ater </w:t>
      </w:r>
      <w:r w:rsidR="006A1C28">
        <w:rPr>
          <w:i/>
        </w:rPr>
        <w:t>s</w:t>
      </w:r>
      <w:r w:rsidRPr="00E008F5">
        <w:rPr>
          <w:i/>
        </w:rPr>
        <w:t>trategy</w:t>
      </w:r>
      <w:r w:rsidRPr="00E008F5">
        <w:t>. Department of Sustainability and Environment (Vic), Melbourne.</w:t>
      </w:r>
    </w:p>
    <w:p w14:paraId="06DF20B1" w14:textId="73E61DF9" w:rsidR="00E008F5" w:rsidRPr="00E008F5" w:rsidRDefault="00E008F5" w:rsidP="00E008F5">
      <w:pPr>
        <w:pStyle w:val="EndNoteBibliography"/>
        <w:spacing w:after="240"/>
        <w:ind w:left="720" w:hanging="720"/>
      </w:pPr>
      <w:r w:rsidRPr="00E008F5">
        <w:t xml:space="preserve">DSEWPaC </w:t>
      </w:r>
      <w:r w:rsidR="006A1C28">
        <w:t>(</w:t>
      </w:r>
      <w:r w:rsidR="006A1C28" w:rsidRPr="00E008F5">
        <w:t>Department of Sustainability, Environment, Water, Population and Communities</w:t>
      </w:r>
      <w:r w:rsidR="006A1C28">
        <w:t xml:space="preserve">) </w:t>
      </w:r>
      <w:r w:rsidRPr="00E008F5">
        <w:t xml:space="preserve">(2011) </w:t>
      </w:r>
      <w:r w:rsidRPr="00E008F5">
        <w:rPr>
          <w:i/>
        </w:rPr>
        <w:t>Feral deer</w:t>
      </w:r>
      <w:r w:rsidRPr="00E008F5">
        <w:t>. Department of Sustainability, Environment, Water, Population and Communities</w:t>
      </w:r>
      <w:r w:rsidR="006A1C28">
        <w:t xml:space="preserve"> (Commonwealth)</w:t>
      </w:r>
      <w:r w:rsidRPr="00E008F5">
        <w:t>, Canberra.</w:t>
      </w:r>
    </w:p>
    <w:p w14:paraId="2B370177" w14:textId="2574AC90" w:rsidR="00E008F5" w:rsidRPr="00E008F5" w:rsidRDefault="00E008F5" w:rsidP="00E008F5">
      <w:pPr>
        <w:pStyle w:val="EndNoteBibliography"/>
        <w:spacing w:after="240"/>
        <w:ind w:left="720" w:hanging="720"/>
      </w:pPr>
      <w:r w:rsidRPr="00E008F5">
        <w:t xml:space="preserve">DSEWPaC </w:t>
      </w:r>
      <w:r w:rsidR="006A1C28">
        <w:t>(</w:t>
      </w:r>
      <w:r w:rsidR="006A1C28" w:rsidRPr="00E008F5">
        <w:t>Department of Sustainability, Environment, Water, Population and Communities</w:t>
      </w:r>
      <w:r w:rsidR="006A1C28">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rsidR="006A1C28">
        <w:t>, Canberra.</w:t>
      </w:r>
    </w:p>
    <w:bookmarkEnd w:id="18"/>
    <w:p w14:paraId="4AB77BC0" w14:textId="080CE2BD" w:rsidR="00E008F5" w:rsidRPr="00E008F5" w:rsidRDefault="00E008F5" w:rsidP="00E008F5">
      <w:pPr>
        <w:pStyle w:val="EndNoteBibliography"/>
        <w:spacing w:after="240"/>
        <w:ind w:left="720" w:hanging="720"/>
      </w:pPr>
      <w:r w:rsidRPr="00E008F5">
        <w:t xml:space="preserve">Fiddes SL, Pezza AB &amp; Barras V (2015) A new perspective on Australian snow. </w:t>
      </w:r>
      <w:r w:rsidRPr="00E008F5">
        <w:rPr>
          <w:i/>
        </w:rPr>
        <w:t>Atmospheric Science Letters</w:t>
      </w:r>
      <w:r w:rsidRPr="00E008F5">
        <w:t xml:space="preserve"> 16, 246-252.</w:t>
      </w:r>
    </w:p>
    <w:p w14:paraId="083661B6" w14:textId="716318A4" w:rsidR="00E008F5" w:rsidRPr="00E008F5" w:rsidRDefault="00E008F5" w:rsidP="00E008F5">
      <w:pPr>
        <w:pStyle w:val="EndNoteBibliography"/>
        <w:spacing w:after="240"/>
        <w:ind w:left="720" w:hanging="720"/>
      </w:pPr>
      <w:r w:rsidRPr="00E008F5">
        <w:t xml:space="preserve">Forman RTT &amp; Alexander LE (1998) Roads and their major ecological effects. </w:t>
      </w:r>
      <w:r w:rsidRPr="00E008F5">
        <w:rPr>
          <w:i/>
        </w:rPr>
        <w:t>Annual Review of Ecology and Systematics</w:t>
      </w:r>
      <w:r w:rsidRPr="00E008F5">
        <w:t xml:space="preserve"> 29, 207-231.</w:t>
      </w:r>
    </w:p>
    <w:p w14:paraId="5FD14CAC" w14:textId="01B53D53" w:rsidR="00E008F5" w:rsidRPr="00E008F5" w:rsidRDefault="00E008F5" w:rsidP="00E008F5">
      <w:pPr>
        <w:pStyle w:val="EndNoteBibliography"/>
        <w:spacing w:after="240"/>
        <w:ind w:left="720" w:hanging="720"/>
      </w:pPr>
      <w:bookmarkStart w:id="19" w:name="_Hlk86316234"/>
      <w:r w:rsidRPr="00E008F5">
        <w:t xml:space="preserve">Frankham R (2005) Genetics and extinction. </w:t>
      </w:r>
      <w:r w:rsidRPr="00E008F5">
        <w:rPr>
          <w:i/>
        </w:rPr>
        <w:t>Biological Conservation</w:t>
      </w:r>
      <w:r w:rsidRPr="00E008F5">
        <w:t xml:space="preserve"> 126, 131-140.</w:t>
      </w:r>
    </w:p>
    <w:p w14:paraId="2B34CC97" w14:textId="1DADC508" w:rsidR="00E008F5" w:rsidRPr="00E008F5" w:rsidRDefault="00E008F5" w:rsidP="00E008F5">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rsidR="006A1C28">
        <w:t>U</w:t>
      </w:r>
      <w:r w:rsidRPr="00E008F5">
        <w:t xml:space="preserve">niversity </w:t>
      </w:r>
      <w:r w:rsidR="006A1C28">
        <w:t>P</w:t>
      </w:r>
      <w:r w:rsidRPr="00E008F5">
        <w:t>ress</w:t>
      </w:r>
      <w:r w:rsidR="006A1C28">
        <w:t>.</w:t>
      </w:r>
    </w:p>
    <w:p w14:paraId="7790932E" w14:textId="233C9720" w:rsidR="00E008F5" w:rsidRPr="00E008F5" w:rsidRDefault="00E008F5" w:rsidP="00E008F5">
      <w:pPr>
        <w:pStyle w:val="EndNoteBibliography"/>
        <w:spacing w:after="240"/>
        <w:ind w:left="720" w:hanging="720"/>
      </w:pPr>
      <w:bookmarkStart w:id="20" w:name="_Hlk86317021"/>
      <w:bookmarkEnd w:id="19"/>
      <w:r w:rsidRPr="00E008F5">
        <w:t xml:space="preserve">GLaWAC </w:t>
      </w:r>
      <w:r w:rsidR="006A1C28">
        <w:t>(</w:t>
      </w:r>
      <w:r w:rsidR="006A1C28" w:rsidRPr="006A1C28">
        <w:t>Gunaikurnai Land and Waters Aboriginal Corporation</w:t>
      </w:r>
      <w:r w:rsidR="006A1C28">
        <w:t xml:space="preserve">) </w:t>
      </w:r>
      <w:r w:rsidRPr="00E008F5">
        <w:t xml:space="preserve">(2021a) Bushfire recovery. Accessed: 16 September 2021 Available at: </w:t>
      </w:r>
      <w:hyperlink r:id="rId34" w:history="1">
        <w:r w:rsidR="006A1C28" w:rsidRPr="00F06396">
          <w:rPr>
            <w:rStyle w:val="Hyperlink"/>
          </w:rPr>
          <w:t>https://gunaikurnai.org/our-country/bushfire-recovery/</w:t>
        </w:r>
      </w:hyperlink>
      <w:r w:rsidR="006A1C28">
        <w:t xml:space="preserve"> </w:t>
      </w:r>
    </w:p>
    <w:p w14:paraId="2D101B6B" w14:textId="3310DEFC" w:rsidR="00E008F5" w:rsidRPr="00E008F5" w:rsidRDefault="00E008F5" w:rsidP="00E008F5">
      <w:pPr>
        <w:pStyle w:val="EndNoteBibliography"/>
        <w:spacing w:after="240"/>
        <w:ind w:left="720" w:hanging="720"/>
      </w:pPr>
      <w:r w:rsidRPr="00E008F5">
        <w:t xml:space="preserve">GLaWAC </w:t>
      </w:r>
      <w:r w:rsidR="006A1C28">
        <w:t>(</w:t>
      </w:r>
      <w:r w:rsidR="006A1C28" w:rsidRPr="006A1C28">
        <w:t>Gunaikurnai Land and Waters Aboriginal Corporation</w:t>
      </w:r>
      <w:r w:rsidR="006A1C28">
        <w:t xml:space="preserve">) </w:t>
      </w:r>
      <w:r w:rsidRPr="00E008F5">
        <w:t xml:space="preserve">(2021b) Our Country. Accessed: 16 September 2021 Available at: </w:t>
      </w:r>
      <w:hyperlink r:id="rId35" w:history="1">
        <w:r w:rsidR="006A1C28" w:rsidRPr="00F06396">
          <w:rPr>
            <w:rStyle w:val="Hyperlink"/>
          </w:rPr>
          <w:t>https://gunaikurnai.org/our-country/</w:t>
        </w:r>
      </w:hyperlink>
      <w:r w:rsidR="006A1C28">
        <w:t xml:space="preserve"> </w:t>
      </w:r>
    </w:p>
    <w:p w14:paraId="606A407E" w14:textId="29473779" w:rsidR="00E008F5" w:rsidRPr="00E008F5" w:rsidRDefault="00E008F5" w:rsidP="00E008F5">
      <w:pPr>
        <w:pStyle w:val="EndNoteBibliography"/>
        <w:spacing w:after="240"/>
        <w:ind w:left="720" w:hanging="720"/>
      </w:pPr>
      <w:r w:rsidRPr="00E008F5">
        <w:t xml:space="preserve">GLaWAC </w:t>
      </w:r>
      <w:r w:rsidR="006A1C28">
        <w:t>(</w:t>
      </w:r>
      <w:r w:rsidR="006A1C28" w:rsidRPr="006A1C28">
        <w:t>Gunaikurnai Land and Waters Aboriginal Corporation</w:t>
      </w:r>
      <w:r w:rsidR="006A1C28">
        <w:t xml:space="preserve">) </w:t>
      </w:r>
      <w:r w:rsidRPr="00E008F5">
        <w:t xml:space="preserve">(2021c) Our story. Accessed: 16 September 2021 Available at: </w:t>
      </w:r>
      <w:hyperlink r:id="rId36" w:history="1">
        <w:r w:rsidR="006A1C28" w:rsidRPr="00F06396">
          <w:rPr>
            <w:rStyle w:val="Hyperlink"/>
          </w:rPr>
          <w:t>https://gunaikurnai.org/our-story/</w:t>
        </w:r>
      </w:hyperlink>
      <w:r w:rsidR="006A1C28">
        <w:t xml:space="preserve"> </w:t>
      </w:r>
    </w:p>
    <w:p w14:paraId="10D17F6F" w14:textId="5C7FDA0E" w:rsidR="00E008F5" w:rsidRPr="00E008F5" w:rsidRDefault="00E008F5" w:rsidP="00E008F5">
      <w:pPr>
        <w:pStyle w:val="EndNoteBibliography"/>
        <w:spacing w:after="240"/>
        <w:ind w:left="720" w:hanging="720"/>
      </w:pPr>
      <w:r w:rsidRPr="00E008F5">
        <w:t>Glova G (1989)</w:t>
      </w:r>
      <w:r w:rsidR="006A1C28">
        <w:t xml:space="preserve"> </w:t>
      </w:r>
      <w:r w:rsidRPr="00E008F5">
        <w:t xml:space="preserve">Native and salmonid fishes: are they compatible. </w:t>
      </w:r>
      <w:r w:rsidRPr="00E008F5">
        <w:rPr>
          <w:i/>
        </w:rPr>
        <w:t>Freshwater Catch</w:t>
      </w:r>
      <w:r w:rsidRPr="00E008F5">
        <w:t xml:space="preserve"> 40, 12-13.</w:t>
      </w:r>
    </w:p>
    <w:p w14:paraId="756BBC7D" w14:textId="62987D88" w:rsidR="00E008F5" w:rsidRPr="00E008F5" w:rsidRDefault="00E008F5" w:rsidP="00E008F5">
      <w:pPr>
        <w:pStyle w:val="EndNoteBibliography"/>
        <w:spacing w:after="240"/>
        <w:ind w:left="720" w:hanging="720"/>
      </w:pPr>
      <w:r w:rsidRPr="00E008F5">
        <w:t xml:space="preserve">Green K (2008) Fragmented distribution of a rock climbing fish, the </w:t>
      </w:r>
      <w:r w:rsidR="006A1C28">
        <w:t>m</w:t>
      </w:r>
      <w:r w:rsidRPr="00E008F5">
        <w:t xml:space="preserve">ountain </w:t>
      </w:r>
      <w:r w:rsidR="006A1C28">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0CF6C921" w14:textId="4D6FF3D5" w:rsidR="00E008F5" w:rsidRPr="00E008F5" w:rsidRDefault="00E008F5" w:rsidP="00E008F5">
      <w:pPr>
        <w:pStyle w:val="EndNoteBibliography"/>
        <w:spacing w:after="240"/>
        <w:ind w:left="720" w:hanging="720"/>
      </w:pPr>
      <w:r w:rsidRPr="00E008F5">
        <w:t>Harper AR, Santin C, Doerr SH, Froyd CA, Albini D, Otero XL, Viñas L &amp; Pérez-Fernández B (2019)</w:t>
      </w:r>
      <w:r w:rsidR="006A1C28">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65B5AE55" w14:textId="2FF8C5EF" w:rsidR="00E008F5" w:rsidRPr="00E008F5" w:rsidRDefault="00E008F5" w:rsidP="00E008F5">
      <w:pPr>
        <w:pStyle w:val="EndNoteBibliography"/>
        <w:spacing w:after="240"/>
        <w:ind w:left="720" w:hanging="720"/>
      </w:pPr>
      <w:r w:rsidRPr="00E008F5">
        <w:t xml:space="preserve">IUCN </w:t>
      </w:r>
      <w:r w:rsidR="00BA5D2F">
        <w:t>(</w:t>
      </w:r>
      <w:r w:rsidR="00BA5D2F" w:rsidRPr="001706C0">
        <w:t>International Union for Conservation of Nature</w:t>
      </w:r>
      <w:r w:rsidR="00BA5D2F">
        <w:t xml:space="preserve">) </w:t>
      </w:r>
      <w:r w:rsidRPr="00E008F5">
        <w:t>(2012)</w:t>
      </w:r>
      <w:r w:rsidR="006A1C28">
        <w:t xml:space="preserve"> </w:t>
      </w:r>
      <w:r w:rsidRPr="00E008F5">
        <w:rPr>
          <w:i/>
        </w:rPr>
        <w:t>IUCN Red List categories and criteria: Version 3.1</w:t>
      </w:r>
      <w:r w:rsidRPr="00E008F5">
        <w:t xml:space="preserve">. </w:t>
      </w:r>
      <w:r w:rsidR="006A1C28">
        <w:t>2nd</w:t>
      </w:r>
      <w:r w:rsidRPr="00E008F5">
        <w:t xml:space="preserve"> edn. IUCN, Gland, Switzerland and Cambridge, UK.</w:t>
      </w:r>
    </w:p>
    <w:p w14:paraId="2960055B" w14:textId="2840C08E" w:rsidR="00E008F5" w:rsidRPr="00E008F5" w:rsidRDefault="00E008F5" w:rsidP="00E008F5">
      <w:pPr>
        <w:pStyle w:val="EndNoteBibliography"/>
        <w:spacing w:after="240"/>
        <w:ind w:left="720" w:hanging="720"/>
      </w:pPr>
      <w:r w:rsidRPr="00E008F5">
        <w:t xml:space="preserve">IUCN </w:t>
      </w:r>
      <w:r w:rsidR="006A1C28">
        <w:t>(</w:t>
      </w:r>
      <w:r w:rsidR="006A1C28" w:rsidRPr="001706C0">
        <w:t>International Union for Conservation of Nature</w:t>
      </w:r>
      <w:r w:rsidR="006A1C28">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bookmarkEnd w:id="20"/>
    <w:p w14:paraId="402C8366" w14:textId="2C9F4D2B" w:rsidR="00E008F5" w:rsidRPr="00E008F5" w:rsidRDefault="00E008F5" w:rsidP="00E008F5">
      <w:pPr>
        <w:pStyle w:val="EndNoteBibliography"/>
        <w:spacing w:after="240"/>
        <w:ind w:left="720" w:hanging="720"/>
      </w:pPr>
      <w:r w:rsidRPr="00E008F5">
        <w:t xml:space="preserve">Kidd KR, Aust WM &amp; Copenheaver CA (2014) Recreational stream crossing effects on sediment delivery and macroinvertebrates in southwestern Virginia, USA. </w:t>
      </w:r>
      <w:r w:rsidRPr="00E008F5">
        <w:rPr>
          <w:i/>
        </w:rPr>
        <w:t>Environmental Management</w:t>
      </w:r>
      <w:r w:rsidRPr="00E008F5">
        <w:t xml:space="preserve"> 54, 505-516.</w:t>
      </w:r>
    </w:p>
    <w:p w14:paraId="1C516C8F" w14:textId="7100C4EB" w:rsidR="00E008F5" w:rsidRPr="00E008F5" w:rsidRDefault="00E008F5" w:rsidP="00E008F5">
      <w:pPr>
        <w:pStyle w:val="EndNoteBibliography"/>
        <w:spacing w:after="240"/>
        <w:ind w:left="720" w:hanging="720"/>
      </w:pPr>
      <w:r w:rsidRPr="00E008F5">
        <w:t xml:space="preserve">Kuiter RH (2018) </w:t>
      </w:r>
      <w:r w:rsidRPr="00E008F5">
        <w:rPr>
          <w:i/>
        </w:rPr>
        <w:t xml:space="preserve">Victoria’s </w:t>
      </w:r>
      <w:r w:rsidR="006A1C28">
        <w:rPr>
          <w:i/>
        </w:rPr>
        <w:t>g</w:t>
      </w:r>
      <w:r w:rsidRPr="00E008F5">
        <w:rPr>
          <w:i/>
        </w:rPr>
        <w:t xml:space="preserve">alaxiid </w:t>
      </w:r>
      <w:r w:rsidR="006A1C28">
        <w:rPr>
          <w:i/>
        </w:rPr>
        <w:t>f</w:t>
      </w:r>
      <w:r w:rsidRPr="00E008F5">
        <w:rPr>
          <w:i/>
        </w:rPr>
        <w:t>ishes</w:t>
      </w:r>
      <w:r w:rsidRPr="00E008F5">
        <w:t>. 2nd edn. Aquatic Photographics, Victoria.</w:t>
      </w:r>
    </w:p>
    <w:p w14:paraId="5A599A9D" w14:textId="458F6EF2" w:rsidR="00E008F5" w:rsidRPr="00E008F5" w:rsidRDefault="00E008F5" w:rsidP="00E008F5">
      <w:pPr>
        <w:pStyle w:val="EndNoteBibliography"/>
        <w:spacing w:after="240"/>
        <w:ind w:left="720" w:hanging="720"/>
      </w:pPr>
      <w:bookmarkStart w:id="21" w:name="_Hlk86317042"/>
      <w:r w:rsidRPr="00E008F5">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5B846E62" w14:textId="2AA01242" w:rsidR="00E008F5" w:rsidRPr="00E008F5" w:rsidRDefault="00E008F5" w:rsidP="00E008F5">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40061CCC" w14:textId="6CA0A3DF" w:rsidR="00E008F5" w:rsidRPr="00E008F5" w:rsidRDefault="00E008F5" w:rsidP="00E008F5">
      <w:pPr>
        <w:pStyle w:val="EndNoteBibliography"/>
        <w:spacing w:after="240"/>
        <w:ind w:left="720" w:hanging="720"/>
      </w:pPr>
      <w:r w:rsidRPr="00E008F5">
        <w:t>Lintermans M (2007)</w:t>
      </w:r>
      <w:r w:rsidR="006A1C28">
        <w:t xml:space="preserve"> </w:t>
      </w:r>
      <w:r w:rsidRPr="00E008F5">
        <w:rPr>
          <w:i/>
        </w:rPr>
        <w:t>Fishes of the Murray-Darling Basin: an introductory guide</w:t>
      </w:r>
      <w:r w:rsidRPr="00E008F5">
        <w:t>. Murray Darling Basin Commission, Canberra.</w:t>
      </w:r>
    </w:p>
    <w:p w14:paraId="61AD8351" w14:textId="6F6A0F91" w:rsidR="00E008F5" w:rsidRPr="00E008F5" w:rsidRDefault="00E008F5" w:rsidP="00E008F5">
      <w:pPr>
        <w:pStyle w:val="EndNoteBibliography"/>
        <w:spacing w:after="240"/>
        <w:ind w:left="720" w:hanging="720"/>
      </w:pPr>
      <w:r w:rsidRPr="00E008F5">
        <w:t>Lintermans M (2013)</w:t>
      </w:r>
      <w:r w:rsidR="006A1C28">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218618D0" w14:textId="0F44EEED" w:rsidR="00E008F5" w:rsidRPr="00E008F5" w:rsidRDefault="00E008F5" w:rsidP="00E008F5">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rsidR="006A1C28">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5F16D96D" w14:textId="73DE7CE8" w:rsidR="00E008F5" w:rsidRPr="00E008F5" w:rsidRDefault="00E008F5" w:rsidP="00E008F5">
      <w:pPr>
        <w:pStyle w:val="EndNoteBibliography"/>
        <w:spacing w:after="240"/>
        <w:ind w:left="720" w:hanging="720"/>
      </w:pPr>
      <w:r w:rsidRPr="00E008F5">
        <w:t>Lyon JP &amp; O’Connor JP (2008)</w:t>
      </w:r>
      <w:r w:rsidR="006A1C28">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377DF25F" w14:textId="396AD8A7" w:rsidR="00E008F5" w:rsidRPr="00E008F5" w:rsidRDefault="00E008F5" w:rsidP="00E008F5">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bookmarkEnd w:id="21"/>
    <w:p w14:paraId="2746E9C6" w14:textId="75D6541F" w:rsidR="00E008F5" w:rsidRPr="00E008F5" w:rsidRDefault="00E008F5" w:rsidP="00E008F5">
      <w:pPr>
        <w:pStyle w:val="EndNoteBibliography"/>
        <w:spacing w:after="240"/>
        <w:ind w:left="720" w:hanging="720"/>
      </w:pPr>
      <w:r w:rsidRPr="00E008F5">
        <w:t>Marion JL, Roggenbuck JW &amp; Manning RE (1993)</w:t>
      </w:r>
      <w:r w:rsidR="006A1C28">
        <w:t xml:space="preserve"> </w:t>
      </w:r>
      <w:r w:rsidRPr="00E008F5">
        <w:rPr>
          <w:i/>
        </w:rPr>
        <w:t>Problems and practices in backcountry recreation management: A survey of National Park Service managers</w:t>
      </w:r>
      <w:r w:rsidRPr="00E008F5">
        <w:t xml:space="preserve">.  Report number NPS/NRVT/NRR-93/12. </w:t>
      </w:r>
    </w:p>
    <w:p w14:paraId="2ED57A2E" w14:textId="3A661B27" w:rsidR="00E008F5" w:rsidRPr="00E008F5" w:rsidRDefault="00E008F5" w:rsidP="00E008F5">
      <w:pPr>
        <w:pStyle w:val="EndNoteBibliography"/>
        <w:spacing w:after="240"/>
        <w:ind w:left="720" w:hanging="720"/>
      </w:pPr>
      <w:r w:rsidRPr="00E008F5">
        <w:t xml:space="preserve">Markert JA, Champlin DM, Gutjahr-Gobell R, Grear JS, Kuhn A, McGreevy TJ, Jr., Roth A, Bagley MJ &amp; Nacci DE (2010) Population genetic diversity and fitness in multiple environments. </w:t>
      </w:r>
      <w:r w:rsidRPr="00E008F5">
        <w:rPr>
          <w:i/>
        </w:rPr>
        <w:t>BMC Evolutionary Biology</w:t>
      </w:r>
      <w:r w:rsidRPr="00E008F5">
        <w:t xml:space="preserve"> 10, 205.</w:t>
      </w:r>
    </w:p>
    <w:p w14:paraId="0AD865BE" w14:textId="08D01A1E" w:rsidR="00E008F5" w:rsidRPr="00E008F5" w:rsidRDefault="00E008F5" w:rsidP="00E008F5">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36CD6C68" w14:textId="702B0D28" w:rsidR="00E008F5" w:rsidRPr="00E008F5" w:rsidRDefault="00E008F5" w:rsidP="00E008F5">
      <w:pPr>
        <w:pStyle w:val="EndNoteBibliography"/>
        <w:spacing w:after="240"/>
        <w:ind w:left="720" w:hanging="720"/>
      </w:pPr>
      <w:r w:rsidRPr="00E008F5">
        <w:t>McDowell R (2007)</w:t>
      </w:r>
      <w:r w:rsidR="006A1C28">
        <w:t xml:space="preserve"> </w:t>
      </w:r>
      <w:r w:rsidRPr="00E008F5">
        <w:t xml:space="preserve">Water quality in headwater catchments with Deer wallows. </w:t>
      </w:r>
      <w:r w:rsidRPr="00E008F5">
        <w:rPr>
          <w:i/>
        </w:rPr>
        <w:t>Journal of Environmental Quality</w:t>
      </w:r>
      <w:r w:rsidRPr="00E008F5">
        <w:t xml:space="preserve"> 36, 1377-1382.</w:t>
      </w:r>
    </w:p>
    <w:p w14:paraId="22A59BFA" w14:textId="48B368D7" w:rsidR="00E008F5" w:rsidRPr="00E008F5" w:rsidRDefault="00E008F5" w:rsidP="00E008F5">
      <w:pPr>
        <w:pStyle w:val="EndNoteBibliography"/>
        <w:spacing w:after="240"/>
        <w:ind w:left="720" w:hanging="720"/>
      </w:pPr>
      <w:r w:rsidRPr="00E008F5">
        <w:t xml:space="preserve">McLean F, Barbee NC &amp; Swearer SE (2007) Avoidance of native versus non‐native predator odours by migrating Whitebait and juveniles of the </w:t>
      </w:r>
      <w:r w:rsidR="006A1C28">
        <w:t>c</w:t>
      </w:r>
      <w:r w:rsidRPr="00E008F5">
        <w:t xml:space="preserve">ommon </w:t>
      </w:r>
      <w:r w:rsidR="006A1C28">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658B5C27" w14:textId="25C9D573" w:rsidR="00E008F5" w:rsidRPr="00E008F5" w:rsidRDefault="00E008F5" w:rsidP="00E008F5">
      <w:pPr>
        <w:pStyle w:val="EndNoteBibliography"/>
        <w:spacing w:after="240"/>
        <w:ind w:left="720" w:hanging="720"/>
      </w:pPr>
      <w:r w:rsidRPr="00E008F5">
        <w:t>Mulvey C (2021) Impacts of bushfire-associated stressors for threatened freshwater fishes. Thesis. University of Queensland.</w:t>
      </w:r>
    </w:p>
    <w:p w14:paraId="78D1A1F0" w14:textId="13F4F58D" w:rsidR="00E008F5" w:rsidRPr="00E008F5" w:rsidRDefault="00E008F5" w:rsidP="00E008F5">
      <w:pPr>
        <w:pStyle w:val="EndNoteBibliography"/>
        <w:spacing w:after="240"/>
        <w:ind w:left="720" w:hanging="720"/>
      </w:pPr>
      <w:r w:rsidRPr="00E008F5">
        <w:t>Native Fish Australia (2021)</w:t>
      </w:r>
      <w:r w:rsidR="006A1C28">
        <w:t xml:space="preserve"> </w:t>
      </w:r>
      <w:r w:rsidRPr="00E008F5">
        <w:t xml:space="preserve">Mountain </w:t>
      </w:r>
      <w:r w:rsidR="006A1C28">
        <w:t>g</w:t>
      </w:r>
      <w:r w:rsidRPr="00E008F5">
        <w:t xml:space="preserve">alaxias. Accessed: 24 May 2021 Available at: </w:t>
      </w:r>
      <w:hyperlink r:id="rId37" w:history="1">
        <w:r w:rsidR="006A1C28" w:rsidRPr="00F06396">
          <w:rPr>
            <w:rStyle w:val="Hyperlink"/>
          </w:rPr>
          <w:t>https://www.nativefish.asn.au/home/page/Mountain-Galaxias</w:t>
        </w:r>
      </w:hyperlink>
      <w:r w:rsidR="006A1C28">
        <w:t xml:space="preserve"> </w:t>
      </w:r>
    </w:p>
    <w:p w14:paraId="10FA9858" w14:textId="02F15C33" w:rsidR="00E008F5" w:rsidRPr="00E008F5" w:rsidRDefault="00E008F5" w:rsidP="00E008F5">
      <w:pPr>
        <w:pStyle w:val="EndNoteBibliography"/>
        <w:spacing w:after="240"/>
        <w:ind w:left="720" w:hanging="720"/>
      </w:pPr>
      <w:r w:rsidRPr="00E008F5">
        <w:t xml:space="preserve">Nicholls N (2005) Climate variability, climate change and the Australian snow season. </w:t>
      </w:r>
      <w:r w:rsidRPr="00E008F5">
        <w:rPr>
          <w:i/>
        </w:rPr>
        <w:t>Australian Meteorological Magazine</w:t>
      </w:r>
      <w:r w:rsidRPr="00E008F5">
        <w:t xml:space="preserve"> 54, 177-185.</w:t>
      </w:r>
    </w:p>
    <w:p w14:paraId="0762EB0B" w14:textId="1C530A44" w:rsidR="00E008F5" w:rsidRPr="00E008F5" w:rsidRDefault="00E008F5" w:rsidP="00E008F5">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sidR="006A1C28">
        <w:rPr>
          <w:i/>
        </w:rPr>
        <w:t>.</w:t>
      </w:r>
      <w:r w:rsidRPr="00E008F5">
        <w:rPr>
          <w:i/>
        </w:rPr>
        <w:t xml:space="preserve"> </w:t>
      </w:r>
      <w:r w:rsidRPr="00E008F5">
        <w:t>Trout Unlimited, Arlington.</w:t>
      </w:r>
    </w:p>
    <w:p w14:paraId="1CE34112" w14:textId="4AFFF14C" w:rsidR="00E008F5" w:rsidRPr="00E008F5" w:rsidRDefault="00E008F5" w:rsidP="00E008F5">
      <w:pPr>
        <w:pStyle w:val="EndNoteBibliography"/>
        <w:spacing w:after="240"/>
        <w:ind w:left="720" w:hanging="720"/>
      </w:pPr>
      <w:r w:rsidRPr="00E008F5">
        <w:t xml:space="preserve">NSW FSC </w:t>
      </w:r>
      <w:r w:rsidR="006A1C28">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sidR="006A1C28">
        <w:rPr>
          <w:i/>
        </w:rPr>
        <w:t>s</w:t>
      </w:r>
      <w:r w:rsidRPr="00E008F5">
        <w:rPr>
          <w:i/>
        </w:rPr>
        <w:t xml:space="preserve">tocky </w:t>
      </w:r>
      <w:r w:rsidR="006A1C28">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2DE3DA3D" w14:textId="5965CBA1" w:rsidR="00E008F5" w:rsidRPr="00E008F5" w:rsidRDefault="00E008F5" w:rsidP="00E008F5">
      <w:pPr>
        <w:pStyle w:val="EndNoteBibliography"/>
        <w:spacing w:after="240"/>
        <w:ind w:left="720" w:hanging="720"/>
      </w:pPr>
      <w:r w:rsidRPr="00E008F5">
        <w:t xml:space="preserve">O'Connor W &amp; Koehn J (1991) Spawning of the </w:t>
      </w:r>
      <w:r w:rsidR="006A1C28">
        <w:t>m</w:t>
      </w:r>
      <w:r w:rsidRPr="00E008F5">
        <w:t xml:space="preserve">ountain </w:t>
      </w:r>
      <w:r w:rsidR="006A1C28">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70E4B278" w14:textId="64026A7A" w:rsidR="00E008F5" w:rsidRPr="00E008F5" w:rsidRDefault="00E008F5" w:rsidP="00E008F5">
      <w:pPr>
        <w:pStyle w:val="EndNoteBibliography"/>
        <w:spacing w:after="240"/>
        <w:ind w:left="720" w:hanging="720"/>
      </w:pPr>
      <w:r w:rsidRPr="00E008F5">
        <w:t>Parks Victoria (2016)</w:t>
      </w:r>
      <w:r w:rsidR="006A1C28">
        <w:t xml:space="preserve"> </w:t>
      </w:r>
      <w:r w:rsidRPr="00E008F5">
        <w:rPr>
          <w:i/>
        </w:rPr>
        <w:t>Greater Alpine National Parks management plan</w:t>
      </w:r>
      <w:r w:rsidRPr="00E008F5">
        <w:t>. Parks Victoria</w:t>
      </w:r>
      <w:r w:rsidR="006A1C28">
        <w:t xml:space="preserve"> (Vic)</w:t>
      </w:r>
      <w:r w:rsidRPr="00E008F5">
        <w:t>, Melbourne.</w:t>
      </w:r>
    </w:p>
    <w:p w14:paraId="56F05D22" w14:textId="22C25763" w:rsidR="00E008F5" w:rsidRPr="00E008F5" w:rsidRDefault="00E008F5" w:rsidP="00E008F5">
      <w:pPr>
        <w:pStyle w:val="EndNoteBibliography"/>
        <w:spacing w:after="240"/>
        <w:ind w:left="720" w:hanging="720"/>
      </w:pPr>
      <w:r w:rsidRPr="00E008F5">
        <w:t xml:space="preserve">Parks Victoria (2017) </w:t>
      </w:r>
      <w:r w:rsidRPr="00E008F5">
        <w:rPr>
          <w:i/>
        </w:rPr>
        <w:t>Protection of the Alpine National Park: Feral horse strategic action plan 2018–2021</w:t>
      </w:r>
      <w:r w:rsidRPr="00E008F5">
        <w:t>. Parks Victoria (Vic), Melbourne.</w:t>
      </w:r>
    </w:p>
    <w:p w14:paraId="08F636D6" w14:textId="25A9CD90" w:rsidR="00E008F5" w:rsidRPr="00E008F5" w:rsidRDefault="00E008F5" w:rsidP="00E008F5">
      <w:pPr>
        <w:pStyle w:val="EndNoteBibliography"/>
        <w:spacing w:after="240"/>
        <w:ind w:left="720" w:hanging="720"/>
      </w:pPr>
      <w:r w:rsidRPr="00E008F5">
        <w:t xml:space="preserve">Parks Victoria (2021) Deer and feral animal control in response to bushfire. Accessed: 14 May 2021 Available at: </w:t>
      </w:r>
      <w:hyperlink r:id="rId38" w:history="1">
        <w:r w:rsidR="006A1C28" w:rsidRPr="00F06396">
          <w:rPr>
            <w:rStyle w:val="Hyperlink"/>
          </w:rPr>
          <w:t>https://www.parks.vic.gov.au/projects/deer-and-feral-animal-control-in-response-to-bushfire</w:t>
        </w:r>
      </w:hyperlink>
      <w:r w:rsidR="006A1C28">
        <w:t xml:space="preserve"> </w:t>
      </w:r>
    </w:p>
    <w:p w14:paraId="656D9413" w14:textId="7EA0CEC7" w:rsidR="00E008F5" w:rsidRPr="00E008F5" w:rsidRDefault="00E008F5" w:rsidP="00E008F5">
      <w:pPr>
        <w:pStyle w:val="EndNoteBibliography"/>
        <w:spacing w:after="240"/>
        <w:ind w:left="720" w:hanging="720"/>
      </w:pPr>
      <w:r w:rsidRPr="00E008F5">
        <w:t xml:space="preserve">Raadik TA (2011) Systematic revision of the </w:t>
      </w:r>
      <w:r w:rsidR="006A1C28">
        <w:t>m</w:t>
      </w:r>
      <w:r w:rsidRPr="00E008F5">
        <w:t xml:space="preserve">ountain </w:t>
      </w:r>
      <w:r w:rsidR="006A1C28">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3CA63C8F" w14:textId="7073D3A0" w:rsidR="00E008F5" w:rsidRPr="00E008F5" w:rsidRDefault="00E008F5" w:rsidP="00E008F5">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41293BEF" w14:textId="268A9364" w:rsidR="00E008F5" w:rsidRPr="00E008F5" w:rsidRDefault="00E008F5" w:rsidP="00E008F5">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2860EB84" w14:textId="2D453D52" w:rsidR="00E008F5" w:rsidRPr="00E008F5" w:rsidRDefault="00E008F5" w:rsidP="00E008F5">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1BFD298A" w14:textId="544E2C09" w:rsidR="00E008F5" w:rsidRPr="00E008F5" w:rsidRDefault="00E008F5" w:rsidP="000D2379">
      <w:pPr>
        <w:pStyle w:val="EndNoteBibliography"/>
        <w:keepLines/>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p w14:paraId="5A448EA9" w14:textId="2DBC4AEE" w:rsidR="006A1C28" w:rsidRPr="00E008F5" w:rsidRDefault="006A1C28" w:rsidP="006A1C28">
      <w:pPr>
        <w:pStyle w:val="EndNoteBibliography"/>
        <w:spacing w:after="240"/>
        <w:ind w:left="720" w:hanging="720"/>
      </w:pPr>
      <w:r w:rsidRPr="00E008F5">
        <w:t>Raadik T</w:t>
      </w:r>
      <w:r>
        <w:t>A</w:t>
      </w:r>
      <w:r w:rsidRPr="00E008F5">
        <w:t xml:space="preserve"> (2019a) </w:t>
      </w:r>
      <w:r w:rsidRPr="00E008F5">
        <w:rPr>
          <w:i/>
        </w:rPr>
        <w:t>Galaxias gunaikurnai</w:t>
      </w:r>
      <w:r w:rsidRPr="00E008F5">
        <w:t xml:space="preserve">. The IUCN Red List of Threatened Species 2019: e.T122902325A123382116. Accessed: 24 May 2021 Available at: </w:t>
      </w:r>
      <w:hyperlink r:id="rId39" w:history="1">
        <w:r w:rsidR="00AA72F2" w:rsidRPr="00F06396">
          <w:rPr>
            <w:rStyle w:val="Hyperlink"/>
          </w:rPr>
          <w:t>https://dx.doi.org/10.2305/IUCN.UK.2019-3.RLTS.T122902325A123382116.en</w:t>
        </w:r>
      </w:hyperlink>
      <w:r w:rsidR="00AA72F2">
        <w:t xml:space="preserve"> </w:t>
      </w:r>
    </w:p>
    <w:p w14:paraId="04652B1A" w14:textId="3F609DFC" w:rsidR="00E008F5" w:rsidRPr="00E008F5" w:rsidRDefault="00E008F5" w:rsidP="00E008F5">
      <w:pPr>
        <w:pStyle w:val="EndNoteBibliography"/>
        <w:spacing w:after="240"/>
        <w:ind w:left="720" w:hanging="720"/>
      </w:pPr>
      <w:r w:rsidRPr="00AA72F2">
        <w:t>Raadik TA (2019</w:t>
      </w:r>
      <w:r w:rsidR="00AA72F2">
        <w:t>b</w:t>
      </w:r>
      <w:r w:rsidRPr="00AA72F2">
        <w:t xml:space="preserve">) </w:t>
      </w:r>
      <w:r w:rsidRPr="00AA72F2">
        <w:rPr>
          <w:i/>
        </w:rPr>
        <w:t>Tantangara Creek fish barrier design criteria – Snowy 2.0 project. Unpublished Client Report for EMM Consulting</w:t>
      </w:r>
      <w:r w:rsidRPr="00AA72F2">
        <w:t>. Arthur Rylah Institute for Environmental Research, Department of Environment, Land, Water and Planning (Vic), Heidelberg.</w:t>
      </w:r>
    </w:p>
    <w:p w14:paraId="2829474C" w14:textId="6F28C9C2" w:rsidR="0096267A" w:rsidRDefault="0096267A" w:rsidP="00E008F5">
      <w:pPr>
        <w:pStyle w:val="EndNoteBibliography"/>
        <w:spacing w:after="240"/>
        <w:ind w:left="720" w:hanging="720"/>
      </w:pPr>
      <w:bookmarkStart w:id="22" w:name="_Hlk86316490"/>
      <w:r w:rsidRPr="0096267A">
        <w:t xml:space="preserve">Raadik TA (2021) Personal communication by email, </w:t>
      </w:r>
      <w:r>
        <w:t>18 October</w:t>
      </w:r>
      <w:r w:rsidRPr="0096267A">
        <w:t xml:space="preserve"> 202</w:t>
      </w:r>
      <w:r>
        <w:t>1</w:t>
      </w:r>
      <w:r w:rsidRPr="0096267A">
        <w:t xml:space="preserve">. </w:t>
      </w:r>
      <w:r>
        <w:t>E</w:t>
      </w:r>
      <w:r w:rsidRPr="007E71EA">
        <w:t>xpert in Australian Galaxiidae taxonomy</w:t>
      </w:r>
      <w:r>
        <w:t xml:space="preserve">, </w:t>
      </w:r>
      <w:r w:rsidRPr="00E008F5">
        <w:t>Arthur Rylah Institute for Environmental Research, Department of Environment, Land, Water and Planning (Vic)</w:t>
      </w:r>
      <w:r>
        <w:t>.</w:t>
      </w:r>
    </w:p>
    <w:p w14:paraId="0AD119A1" w14:textId="1E2AB631" w:rsidR="0096267A" w:rsidRDefault="0096267A" w:rsidP="0096267A">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1E09A086" w14:textId="5F966839" w:rsidR="00E008F5" w:rsidRPr="00E008F5" w:rsidRDefault="00E008F5" w:rsidP="00E008F5">
      <w:pPr>
        <w:pStyle w:val="EndNoteBibliography"/>
        <w:spacing w:after="240"/>
        <w:ind w:left="720" w:hanging="720"/>
      </w:pPr>
      <w:bookmarkStart w:id="23" w:name="_Hlk86316482"/>
      <w:bookmarkEnd w:id="22"/>
      <w:r w:rsidRPr="00AA72F2">
        <w:t xml:space="preserve">Raadik TA, Fairbrother PS &amp; Smith SJ (2010) </w:t>
      </w:r>
      <w:r w:rsidRPr="00AA72F2">
        <w:rPr>
          <w:i/>
        </w:rPr>
        <w:t xml:space="preserve">National recovery plan for the </w:t>
      </w:r>
      <w:r w:rsidR="00AA72F2">
        <w:rPr>
          <w:i/>
        </w:rPr>
        <w:t>b</w:t>
      </w:r>
      <w:r w:rsidRPr="00AA72F2">
        <w:rPr>
          <w:i/>
        </w:rPr>
        <w:t xml:space="preserve">arred </w:t>
      </w:r>
      <w:r w:rsidR="00AA72F2">
        <w:rPr>
          <w:i/>
        </w:rPr>
        <w:t>g</w:t>
      </w:r>
      <w:r w:rsidRPr="00AA72F2">
        <w:rPr>
          <w:i/>
        </w:rPr>
        <w:t>alaxias (</w:t>
      </w:r>
      <w:r w:rsidRPr="00AA72F2">
        <w:rPr>
          <w:iCs/>
        </w:rPr>
        <w:t>Galaxias fuscus</w:t>
      </w:r>
      <w:r w:rsidRPr="00AA72F2">
        <w:rPr>
          <w:i/>
        </w:rPr>
        <w:t>)</w:t>
      </w:r>
      <w:r w:rsidRPr="00AA72F2">
        <w:t>. Department of Sustainability and Environment, Victoria.</w:t>
      </w:r>
    </w:p>
    <w:p w14:paraId="63B8EC77" w14:textId="1B5735A3" w:rsidR="006A1C28" w:rsidRPr="00E008F5" w:rsidRDefault="006A1C28" w:rsidP="006A1C28">
      <w:pPr>
        <w:pStyle w:val="EndNoteBibliography"/>
        <w:spacing w:after="240"/>
        <w:ind w:left="720" w:hanging="720"/>
      </w:pPr>
      <w:r w:rsidRPr="00E008F5">
        <w:t>Raadik T</w:t>
      </w:r>
      <w:r>
        <w:t>A</w:t>
      </w:r>
      <w:r w:rsidRPr="00E008F5">
        <w:t xml:space="preserve"> &amp; Kuiter R (2002) Kosciuszko </w:t>
      </w:r>
      <w:r w:rsidR="0096267A">
        <w:t>g</w:t>
      </w:r>
      <w:r w:rsidRPr="00E008F5">
        <w:t xml:space="preserve">alaxias: a story of confusion and imminent peril. </w:t>
      </w:r>
      <w:r w:rsidRPr="00E008F5">
        <w:rPr>
          <w:i/>
        </w:rPr>
        <w:t>Fishes of Sahul</w:t>
      </w:r>
      <w:r w:rsidRPr="00E008F5">
        <w:t xml:space="preserve"> 16, 830-835.</w:t>
      </w:r>
    </w:p>
    <w:p w14:paraId="430F67C9" w14:textId="678A95D5" w:rsidR="00E008F5" w:rsidRPr="00E008F5" w:rsidRDefault="00E008F5" w:rsidP="00E008F5">
      <w:pPr>
        <w:pStyle w:val="EndNoteBibliography"/>
        <w:spacing w:after="240"/>
        <w:ind w:left="720" w:hanging="720"/>
      </w:pPr>
      <w:r w:rsidRPr="00E008F5">
        <w:t xml:space="preserve">Raadik TA &amp; Nicol MD (2012) </w:t>
      </w:r>
      <w:r w:rsidRPr="00E008F5">
        <w:rPr>
          <w:i/>
        </w:rPr>
        <w:t xml:space="preserve">Assessment of the post-fire status and distribution of the Dargo </w:t>
      </w:r>
      <w:r w:rsidR="0096267A">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65B14821" w14:textId="4AA2F9B4" w:rsidR="00E008F5" w:rsidRPr="00E008F5" w:rsidRDefault="00E008F5" w:rsidP="00E008F5">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551F2B86" w14:textId="77777777" w:rsidR="009A3457" w:rsidRPr="00E008F5" w:rsidRDefault="009A3457" w:rsidP="009A3457">
      <w:pPr>
        <w:pStyle w:val="EndNoteBibliography"/>
        <w:spacing w:after="240"/>
        <w:ind w:left="720" w:hanging="720"/>
      </w:pPr>
      <w:r w:rsidRPr="00E008F5">
        <w:t xml:space="preserve">Raadik TA &amp; Nicol M (2015) </w:t>
      </w:r>
      <w:r w:rsidRPr="00E008F5">
        <w:rPr>
          <w:i/>
        </w:rPr>
        <w:t xml:space="preserve">Post-fire recovery of McDowall’s </w:t>
      </w:r>
      <w:r>
        <w:rPr>
          <w:i/>
        </w:rPr>
        <w:t>g</w:t>
      </w:r>
      <w:r w:rsidRPr="00E008F5">
        <w:rPr>
          <w:i/>
        </w:rPr>
        <w:t>alaxias, and additional aquatic fauna, in East Gippsland 2014–2015</w:t>
      </w:r>
      <w:r w:rsidRPr="00E008F5">
        <w:t>. Unpublished client report for Gippsland Region, Arthur Rylah Institue for Environmental Research, Department of Environment, Land, Water and Planning (Vic), Heidelberg.</w:t>
      </w:r>
    </w:p>
    <w:p w14:paraId="732122DD" w14:textId="69523964" w:rsidR="00E008F5" w:rsidRPr="00E008F5" w:rsidRDefault="00E008F5" w:rsidP="00E008F5">
      <w:pPr>
        <w:pStyle w:val="EndNoteBibliography"/>
        <w:spacing w:after="240"/>
        <w:ind w:left="720" w:hanging="720"/>
      </w:pPr>
      <w:bookmarkStart w:id="24" w:name="_Hlk86316661"/>
      <w:bookmarkEnd w:id="23"/>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148DA55C" w14:textId="1270AAB7" w:rsidR="00E008F5" w:rsidRPr="00E008F5" w:rsidRDefault="00E008F5" w:rsidP="00E008F5">
      <w:pPr>
        <w:pStyle w:val="EndNoteBibliography"/>
        <w:spacing w:after="240"/>
        <w:ind w:left="720" w:hanging="720"/>
      </w:pPr>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bookmarkEnd w:id="24"/>
    <w:p w14:paraId="37097684" w14:textId="0751EBDA" w:rsidR="00E008F5" w:rsidRPr="00E008F5" w:rsidRDefault="00E008F5" w:rsidP="00E008F5">
      <w:pPr>
        <w:pStyle w:val="EndNoteBibliography"/>
        <w:spacing w:after="240"/>
        <w:ind w:left="720" w:hanging="720"/>
      </w:pPr>
      <w:r w:rsidRPr="00E008F5">
        <w:t>Scanes PR, McSorley A &amp; Dickson A (2021) Feral horses (</w:t>
      </w:r>
      <w:r w:rsidRPr="00E008F5">
        <w:rPr>
          <w:i/>
        </w:rPr>
        <w:t>Equus caballus</w:t>
      </w:r>
      <w:r w:rsidRPr="00E008F5">
        <w:t xml:space="preserve">) increase suspended sediment in subalpine streams. </w:t>
      </w:r>
      <w:r w:rsidRPr="00E008F5">
        <w:rPr>
          <w:i/>
        </w:rPr>
        <w:t>Marine and Freshwater Research</w:t>
      </w:r>
      <w:r w:rsidRPr="00E008F5">
        <w:t xml:space="preserve"> 72, 1290-1302.</w:t>
      </w:r>
    </w:p>
    <w:p w14:paraId="7B9EEC31" w14:textId="6CD1B49A" w:rsidR="00E008F5" w:rsidRPr="00E008F5" w:rsidRDefault="00E008F5" w:rsidP="00E008F5">
      <w:pPr>
        <w:pStyle w:val="EndNoteBibliography"/>
        <w:spacing w:after="240"/>
        <w:ind w:left="720" w:hanging="720"/>
      </w:pPr>
      <w:r w:rsidRPr="00E008F5">
        <w:t xml:space="preserve">Shu-ren Y (2003) Effects of fire disturbance on forest hydrology. </w:t>
      </w:r>
      <w:r w:rsidRPr="00E008F5">
        <w:rPr>
          <w:i/>
        </w:rPr>
        <w:t>Journal of Forestry Research</w:t>
      </w:r>
      <w:r w:rsidRPr="00E008F5">
        <w:t xml:space="preserve"> 14, 331-334.</w:t>
      </w:r>
    </w:p>
    <w:p w14:paraId="0075D38E" w14:textId="77777777" w:rsidR="003B600F" w:rsidRPr="00140801" w:rsidRDefault="003B600F" w:rsidP="003B600F">
      <w:pPr>
        <w:pStyle w:val="EndNoteBibliography"/>
        <w:spacing w:after="240"/>
        <w:ind w:left="720" w:hanging="720"/>
      </w:pPr>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p w14:paraId="6B0A9419" w14:textId="440A70CE" w:rsidR="00E008F5" w:rsidRPr="00E008F5" w:rsidRDefault="00E008F5" w:rsidP="00E008F5">
      <w:pPr>
        <w:pStyle w:val="EndNoteBibliography"/>
        <w:spacing w:after="240"/>
        <w:ind w:left="720" w:hanging="720"/>
      </w:pPr>
      <w:r w:rsidRPr="00E008F5">
        <w:t xml:space="preserve">Singer FJ, Swank WT &amp; Edward ECC (1984) Effects of wild pig rooting in a deciduous forest. </w:t>
      </w:r>
      <w:r w:rsidRPr="00E008F5">
        <w:rPr>
          <w:i/>
        </w:rPr>
        <w:t>The Journal of Wildlife Management</w:t>
      </w:r>
      <w:r w:rsidRPr="00E008F5">
        <w:t xml:space="preserve"> 48, 464-473.</w:t>
      </w:r>
    </w:p>
    <w:p w14:paraId="51A091A7" w14:textId="454B7517" w:rsidR="00E008F5" w:rsidRPr="00E008F5" w:rsidRDefault="00E008F5" w:rsidP="00E008F5">
      <w:pPr>
        <w:pStyle w:val="EndNoteBibliography"/>
        <w:spacing w:after="240"/>
        <w:ind w:left="720" w:hanging="720"/>
      </w:pPr>
      <w:bookmarkStart w:id="25" w:name="_Hlk86316701"/>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761802E5" w14:textId="017C239D" w:rsidR="00E008F5" w:rsidRPr="00E008F5" w:rsidRDefault="00E008F5" w:rsidP="00E008F5">
      <w:pPr>
        <w:pStyle w:val="EndNoteBibliography"/>
        <w:spacing w:after="240"/>
        <w:ind w:left="720" w:hanging="720"/>
      </w:pPr>
      <w:r w:rsidRPr="00E008F5">
        <w:t xml:space="preserve">Stoessel D, Ayres R &amp; Raadik T (2012) </w:t>
      </w:r>
      <w:r w:rsidRPr="00E008F5">
        <w:rPr>
          <w:i/>
        </w:rPr>
        <w:t xml:space="preserve">Improving spawning success for </w:t>
      </w:r>
      <w:r w:rsidR="00CC7059">
        <w:rPr>
          <w:i/>
        </w:rPr>
        <w:t>b</w:t>
      </w:r>
      <w:r w:rsidRPr="00E008F5">
        <w:rPr>
          <w:i/>
        </w:rPr>
        <w:t xml:space="preserve">arred </w:t>
      </w:r>
      <w:r w:rsidR="00CC7059">
        <w:rPr>
          <w:i/>
        </w:rPr>
        <w:t>g</w:t>
      </w:r>
      <w:r w:rsidRPr="00E008F5">
        <w:rPr>
          <w:i/>
        </w:rPr>
        <w:t>alaxias (</w:t>
      </w:r>
      <w:r w:rsidRPr="00CC7059">
        <w:rPr>
          <w:iCs/>
        </w:rPr>
        <w:t>Galaxias fuscus</w:t>
      </w:r>
      <w:r w:rsidRPr="00E008F5">
        <w:rPr>
          <w:i/>
        </w:rPr>
        <w:t>) in streams affected by bushfire – an aid to recovery</w:t>
      </w:r>
      <w:r w:rsidRPr="00E008F5">
        <w:t>. Black Saturday Victoria 2009 – Natural values fire recovery program. Department of Sustainability and Environment (Vic), Victoria.</w:t>
      </w:r>
    </w:p>
    <w:p w14:paraId="7307839A" w14:textId="482CEA23" w:rsidR="00E008F5" w:rsidRPr="00E008F5" w:rsidRDefault="00E008F5" w:rsidP="00E008F5">
      <w:pPr>
        <w:pStyle w:val="EndNoteBibliography"/>
        <w:spacing w:after="240"/>
        <w:ind w:left="720" w:hanging="720"/>
      </w:pPr>
      <w:r w:rsidRPr="00E008F5">
        <w:t xml:space="preserve">Threatened Species Recovery Hub (2018) </w:t>
      </w:r>
      <w:r w:rsidRPr="00E008F5">
        <w:rPr>
          <w:i/>
        </w:rPr>
        <w:t>Species expert assessment plan - Imperilled freshwater fish</w:t>
      </w:r>
      <w:r w:rsidRPr="00E008F5">
        <w:t>. Unpublished report by Threatened Species Recovery Hub, Queensland.</w:t>
      </w:r>
    </w:p>
    <w:bookmarkEnd w:id="25"/>
    <w:p w14:paraId="3A6D19B1" w14:textId="7E1F183A" w:rsidR="00E008F5" w:rsidRPr="00E008F5" w:rsidRDefault="00E008F5" w:rsidP="00E008F5">
      <w:pPr>
        <w:pStyle w:val="EndNoteBibliography"/>
        <w:spacing w:after="240"/>
        <w:ind w:left="720" w:hanging="720"/>
      </w:pPr>
      <w:r w:rsidRPr="00E008F5">
        <w:t xml:space="preserve">Tilzey RDJ (1976) Observations on interactions between indigenous Galaxiidae and introduced Salmonidae in the Lake Eucumbene catchment, New South Wales. </w:t>
      </w:r>
      <w:r w:rsidRPr="00E008F5">
        <w:rPr>
          <w:i/>
        </w:rPr>
        <w:t>Marine and Freshwater Research</w:t>
      </w:r>
      <w:r w:rsidRPr="00E008F5">
        <w:t xml:space="preserve"> 27, 551-564.</w:t>
      </w:r>
    </w:p>
    <w:p w14:paraId="07E3F29C" w14:textId="51160891" w:rsidR="00E008F5" w:rsidRPr="00E008F5" w:rsidRDefault="00E008F5" w:rsidP="00E008F5">
      <w:pPr>
        <w:pStyle w:val="EndNoteBibliography"/>
        <w:spacing w:after="240"/>
        <w:ind w:left="720" w:hanging="720"/>
      </w:pPr>
      <w:r w:rsidRPr="00E008F5">
        <w:t xml:space="preserve">Tolsma A &amp; Shannon J (2018) </w:t>
      </w:r>
      <w:r w:rsidRPr="00E008F5">
        <w:rPr>
          <w:i/>
        </w:rPr>
        <w:t xml:space="preserve">Assessing the imacts of </w:t>
      </w:r>
      <w:r w:rsidR="00C30B54">
        <w:rPr>
          <w:i/>
        </w:rPr>
        <w:t>f</w:t>
      </w:r>
      <w:r w:rsidRPr="00E008F5">
        <w:rPr>
          <w:i/>
        </w:rPr>
        <w:t xml:space="preserve">eral </w:t>
      </w:r>
      <w:r w:rsidR="00C30B54">
        <w:rPr>
          <w:i/>
        </w:rPr>
        <w:t>h</w:t>
      </w:r>
      <w:r w:rsidRPr="00E008F5">
        <w:rPr>
          <w:i/>
        </w:rPr>
        <w:t>orses on the Bogong High Plains, Victoria.</w:t>
      </w:r>
      <w:r w:rsidRPr="00E008F5">
        <w:t xml:space="preserve"> Arthur Rylah Institute for Environmental Research. Unpublished client report for Parks Victoria, Department of Environment, Land, Water and Planning (Vic), Heidelberg.</w:t>
      </w:r>
    </w:p>
    <w:p w14:paraId="00500C01" w14:textId="6EB5483C" w:rsidR="00E008F5" w:rsidRPr="00E008F5" w:rsidRDefault="00E008F5" w:rsidP="00E008F5">
      <w:pPr>
        <w:pStyle w:val="EndNoteBibliography"/>
        <w:spacing w:after="240"/>
        <w:ind w:left="720" w:hanging="720"/>
      </w:pPr>
      <w:bookmarkStart w:id="26" w:name="_Hlk86316739"/>
      <w:r w:rsidRPr="00E008F5">
        <w:t xml:space="preserve">VFA </w:t>
      </w:r>
      <w:r w:rsidR="00C30B54">
        <w:t xml:space="preserve">(Victorian Fisheries Authority) </w:t>
      </w:r>
      <w:r w:rsidRPr="00E008F5">
        <w:t xml:space="preserve">(2008) Some parasites of freshwater fish. Accessed: 20 September 2021 Available at: </w:t>
      </w:r>
      <w:hyperlink r:id="rId40" w:history="1">
        <w:r w:rsidR="00C30B54" w:rsidRPr="00F06396">
          <w:rPr>
            <w:rStyle w:val="Hyperlink"/>
          </w:rPr>
          <w:t>https://vfa.vic.gov.au/operational-policy/pests-and-diseases/some-parasites-of-freshwater-fish</w:t>
        </w:r>
      </w:hyperlink>
      <w:r w:rsidR="00C30B54">
        <w:t xml:space="preserve"> </w:t>
      </w:r>
    </w:p>
    <w:bookmarkEnd w:id="26"/>
    <w:p w14:paraId="4B2F897B" w14:textId="76DCB4D4" w:rsidR="00E008F5" w:rsidRPr="00E008F5" w:rsidRDefault="00E008F5" w:rsidP="00E008F5">
      <w:pPr>
        <w:pStyle w:val="EndNoteBibliography"/>
        <w:spacing w:after="240"/>
        <w:ind w:left="720" w:hanging="720"/>
      </w:pPr>
      <w:r w:rsidRPr="00E008F5">
        <w:t xml:space="preserve">VFA </w:t>
      </w:r>
      <w:r w:rsidR="00C30B54">
        <w:t xml:space="preserve">(Victorian Fisheries Authority) </w:t>
      </w:r>
      <w:r w:rsidRPr="00E008F5">
        <w:t xml:space="preserve">(2021) Inland angling guide: Thomson - Angling waters. Accessed: 25 May 2021 Available at: </w:t>
      </w:r>
      <w:hyperlink r:id="rId41" w:anchor="macalister" w:history="1">
        <w:r w:rsidR="00C30B54" w:rsidRPr="00F06396">
          <w:rPr>
            <w:rStyle w:val="Hyperlink"/>
          </w:rPr>
          <w:t>https://vfa.vic.gov.au/recreational-fishing/fishing-locations/inland-angling-guide/areas/thomson2/thomson-angling-waters#macalister</w:t>
        </w:r>
      </w:hyperlink>
      <w:r w:rsidR="00C30B54">
        <w:t xml:space="preserve"> </w:t>
      </w:r>
    </w:p>
    <w:p w14:paraId="529E24BD" w14:textId="12F4DA58" w:rsidR="00E008F5" w:rsidRPr="00E008F5" w:rsidRDefault="00E008F5" w:rsidP="00E008F5">
      <w:pPr>
        <w:pStyle w:val="EndNoteBibliography"/>
        <w:spacing w:after="240"/>
        <w:ind w:left="720" w:hanging="720"/>
      </w:pPr>
      <w:bookmarkStart w:id="27" w:name="_Hlk86316784"/>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10723F24" w14:textId="56690F60" w:rsidR="00E008F5" w:rsidRPr="00E008F5" w:rsidRDefault="00E008F5" w:rsidP="00E008F5">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79B73226" w14:textId="177FB290" w:rsidR="00E008F5" w:rsidRPr="00E008F5" w:rsidRDefault="00E008F5" w:rsidP="00E008F5">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49641F08" w14:textId="18F20C3E" w:rsidR="00E008F5" w:rsidRPr="00E008F5" w:rsidRDefault="00E008F5" w:rsidP="00E008F5">
      <w:pPr>
        <w:pStyle w:val="EndNoteBibliography"/>
        <w:ind w:left="720" w:hanging="720"/>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bookmarkEnd w:id="27"/>
    <w:p w14:paraId="7598BDF9" w14:textId="34E544EF" w:rsidR="0086619D" w:rsidRDefault="0086619D" w:rsidP="00341342">
      <w:pPr>
        <w:sectPr w:rsidR="0086619D" w:rsidSect="005208A6">
          <w:headerReference w:type="default" r:id="rId42"/>
          <w:footerReference w:type="first" r:id="rId43"/>
          <w:pgSz w:w="11906" w:h="16838"/>
          <w:pgMar w:top="1418" w:right="1418" w:bottom="1418" w:left="1418" w:header="567" w:footer="284" w:gutter="0"/>
          <w:cols w:space="708"/>
          <w:titlePg/>
          <w:docGrid w:linePitch="360"/>
        </w:sectPr>
      </w:pPr>
    </w:p>
    <w:p w14:paraId="7FBCF130" w14:textId="295A4C42" w:rsidR="003A06CA" w:rsidRPr="00357AE0" w:rsidRDefault="003A06CA" w:rsidP="003A06CA">
      <w:pPr>
        <w:pStyle w:val="Heading2"/>
        <w:pageBreakBefore/>
        <w:ind w:left="720" w:hanging="720"/>
      </w:pPr>
      <w:r w:rsidRPr="00357AE0">
        <w:t xml:space="preserve">Attachment A: Listing </w:t>
      </w:r>
      <w:r w:rsidR="0012461E" w:rsidRPr="00357AE0">
        <w:t>A</w:t>
      </w:r>
      <w:r w:rsidRPr="00357AE0">
        <w:t xml:space="preserve">ssessment for </w:t>
      </w:r>
      <w:r w:rsidRPr="00357AE0">
        <w:rPr>
          <w:i/>
          <w:iCs/>
        </w:rPr>
        <w:t>G</w:t>
      </w:r>
      <w:r w:rsidR="002D039E" w:rsidRPr="00357AE0">
        <w:rPr>
          <w:i/>
          <w:iCs/>
        </w:rPr>
        <w:t xml:space="preserve">alaxias </w:t>
      </w:r>
      <w:proofErr w:type="spellStart"/>
      <w:r w:rsidR="002D039E" w:rsidRPr="00357AE0">
        <w:rPr>
          <w:i/>
          <w:iCs/>
        </w:rPr>
        <w:t>gunaikurnai</w:t>
      </w:r>
      <w:proofErr w:type="spellEnd"/>
    </w:p>
    <w:p w14:paraId="0E7DC8D5" w14:textId="77777777" w:rsidR="003A06CA" w:rsidRPr="00357AE0" w:rsidRDefault="003A06CA" w:rsidP="00933A0D">
      <w:pPr>
        <w:pStyle w:val="Heading3"/>
        <w:ind w:left="964" w:hanging="964"/>
        <w:rPr>
          <w:lang w:eastAsia="ja-JP"/>
        </w:rPr>
      </w:pPr>
      <w:r w:rsidRPr="00357AE0">
        <w:rPr>
          <w:lang w:eastAsia="ja-JP"/>
        </w:rPr>
        <w:t>Reason for assessment</w:t>
      </w:r>
    </w:p>
    <w:p w14:paraId="22289C97" w14:textId="77777777" w:rsidR="00F32E11" w:rsidRDefault="00F32E11" w:rsidP="00F32E11">
      <w:pPr>
        <w:rPr>
          <w:lang w:eastAsia="ja-JP"/>
        </w:rPr>
      </w:pPr>
      <w:r w:rsidRPr="00357AE0">
        <w:t>This assessment follows</w:t>
      </w:r>
      <w:r w:rsidRPr="00357AE0">
        <w:rPr>
          <w:lang w:eastAsia="ja-JP"/>
        </w:rPr>
        <w:t xml:space="preserve"> prioritisation of a nomination from the</w:t>
      </w:r>
      <w:r>
        <w:rPr>
          <w:lang w:eastAsia="ja-JP"/>
        </w:rPr>
        <w:t xml:space="preserve"> </w:t>
      </w:r>
      <w:r w:rsidRPr="00C6700A">
        <w:rPr>
          <w:lang w:eastAsia="ja-JP"/>
        </w:rPr>
        <w:t>TSSC</w:t>
      </w:r>
      <w:r>
        <w:rPr>
          <w:lang w:eastAsia="ja-JP"/>
        </w:rPr>
        <w:t xml:space="preserve"> following the imperilled freshwater fish species expert assessment plan</w:t>
      </w:r>
      <w:r w:rsidRPr="00C6700A">
        <w:rPr>
          <w:lang w:eastAsia="ja-JP"/>
        </w:rPr>
        <w:t>.</w:t>
      </w:r>
    </w:p>
    <w:p w14:paraId="495E5277" w14:textId="77777777" w:rsidR="003A06CA" w:rsidRDefault="003A06CA" w:rsidP="004D61C9">
      <w:pPr>
        <w:pStyle w:val="Heading3"/>
        <w:ind w:left="964" w:hanging="964"/>
        <w:rPr>
          <w:lang w:eastAsia="ja-JP"/>
        </w:rPr>
      </w:pPr>
      <w:r>
        <w:rPr>
          <w:lang w:eastAsia="ja-JP"/>
        </w:rPr>
        <w:t>Assessment of eligibility for listing</w:t>
      </w:r>
    </w:p>
    <w:p w14:paraId="428E7D7E"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4" w:history="1">
        <w:r w:rsidRPr="00C77CE3">
          <w:rPr>
            <w:rStyle w:val="Hyperlink"/>
            <w:lang w:eastAsia="ja-JP"/>
          </w:rPr>
          <w:t>EPBC Regulations</w:t>
        </w:r>
      </w:hyperlink>
      <w:r>
        <w:rPr>
          <w:lang w:eastAsia="ja-JP"/>
        </w:rPr>
        <w:t xml:space="preserve">. The thresholds used correspond with those in the </w:t>
      </w:r>
      <w:hyperlink r:id="rId45"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6F711194" w14:textId="77777777" w:rsidR="0077351A" w:rsidRDefault="0077351A" w:rsidP="0077351A">
      <w:pPr>
        <w:pStyle w:val="Heading3"/>
        <w:rPr>
          <w:lang w:eastAsia="ja-JP"/>
        </w:rPr>
      </w:pPr>
      <w:r>
        <w:rPr>
          <w:lang w:eastAsia="ja-JP"/>
        </w:rPr>
        <w:t>Key assessment parameters</w:t>
      </w:r>
    </w:p>
    <w:p w14:paraId="5FBC4D8E"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2BAD072A" w14:textId="2742ADD7" w:rsidR="0077351A" w:rsidRPr="009502E2" w:rsidRDefault="0077351A" w:rsidP="0077351A">
      <w:pPr>
        <w:pStyle w:val="Caption"/>
      </w:pPr>
      <w:r w:rsidRPr="009502E2">
        <w:t xml:space="preserve">Table </w:t>
      </w:r>
      <w:r w:rsidR="000D1B81">
        <w:fldChar w:fldCharType="begin"/>
      </w:r>
      <w:r w:rsidR="000D1B81">
        <w:instrText xml:space="preserve"> SEQ Table \* ARABIC </w:instrText>
      </w:r>
      <w:r w:rsidR="000D1B81">
        <w:fldChar w:fldCharType="separate"/>
      </w:r>
      <w:r w:rsidR="005F13AD">
        <w:rPr>
          <w:noProof/>
        </w:rPr>
        <w:t>3</w:t>
      </w:r>
      <w:r w:rsidR="000D1B81">
        <w:rPr>
          <w:noProof/>
        </w:rPr>
        <w:fldChar w:fldCharType="end"/>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506"/>
        <w:gridCol w:w="1183"/>
        <w:gridCol w:w="1134"/>
        <w:gridCol w:w="1275"/>
        <w:gridCol w:w="3962"/>
      </w:tblGrid>
      <w:tr w:rsidR="00CD441B" w:rsidRPr="00D20C80" w14:paraId="679EDA73" w14:textId="77777777" w:rsidTr="00AD0A08">
        <w:trPr>
          <w:cantSplit/>
          <w:tblHeader/>
        </w:trPr>
        <w:tc>
          <w:tcPr>
            <w:tcW w:w="1506" w:type="dxa"/>
          </w:tcPr>
          <w:p w14:paraId="27F8AE27" w14:textId="77777777" w:rsidR="00CD441B" w:rsidRPr="00D20C80" w:rsidRDefault="00CD441B" w:rsidP="00C5493E">
            <w:pPr>
              <w:pStyle w:val="TableHeading"/>
              <w:keepNext w:val="0"/>
            </w:pPr>
            <w:bookmarkStart w:id="28" w:name="_Hlk66963083"/>
            <w:r w:rsidRPr="00D20C80">
              <w:t>Metric</w:t>
            </w:r>
          </w:p>
        </w:tc>
        <w:tc>
          <w:tcPr>
            <w:tcW w:w="1183" w:type="dxa"/>
          </w:tcPr>
          <w:p w14:paraId="0A3DC41F" w14:textId="77777777" w:rsidR="00CD441B" w:rsidRPr="00D20C80" w:rsidRDefault="00CD441B" w:rsidP="00FD515C">
            <w:pPr>
              <w:pStyle w:val="TableHeading"/>
              <w:keepNext w:val="0"/>
            </w:pPr>
            <w:r w:rsidRPr="00D20C80">
              <w:t>Estimate</w:t>
            </w:r>
            <w:r w:rsidR="00E22344">
              <w:t xml:space="preserve"> used in the assessment</w:t>
            </w:r>
          </w:p>
        </w:tc>
        <w:tc>
          <w:tcPr>
            <w:tcW w:w="1134" w:type="dxa"/>
          </w:tcPr>
          <w:p w14:paraId="7E998458" w14:textId="77777777" w:rsidR="00CD441B" w:rsidRPr="00D20C80" w:rsidRDefault="00CD441B" w:rsidP="00FD515C">
            <w:pPr>
              <w:pStyle w:val="TableHeading"/>
              <w:keepNext w:val="0"/>
            </w:pPr>
            <w:r w:rsidRPr="00D20C80">
              <w:t>Minimum</w:t>
            </w:r>
            <w:r w:rsidR="00E22344">
              <w:t xml:space="preserve"> plausible value</w:t>
            </w:r>
          </w:p>
        </w:tc>
        <w:tc>
          <w:tcPr>
            <w:tcW w:w="1275" w:type="dxa"/>
          </w:tcPr>
          <w:p w14:paraId="62770ED1" w14:textId="77777777" w:rsidR="00CD441B" w:rsidRPr="00D20C80" w:rsidRDefault="00CD441B" w:rsidP="00FD515C">
            <w:pPr>
              <w:pStyle w:val="TableHeading"/>
              <w:keepNext w:val="0"/>
            </w:pPr>
            <w:r w:rsidRPr="00D20C80">
              <w:t>Maximum</w:t>
            </w:r>
            <w:r w:rsidR="00E22344">
              <w:t xml:space="preserve"> plausible value</w:t>
            </w:r>
          </w:p>
        </w:tc>
        <w:tc>
          <w:tcPr>
            <w:tcW w:w="3962" w:type="dxa"/>
          </w:tcPr>
          <w:p w14:paraId="2F8A4C53" w14:textId="081EE17E" w:rsidR="00CD441B" w:rsidRPr="00D20C80" w:rsidRDefault="00CD441B" w:rsidP="00357AE0">
            <w:pPr>
              <w:pStyle w:val="TableHeading"/>
              <w:keepNext w:val="0"/>
            </w:pPr>
            <w:r w:rsidRPr="00D20C80">
              <w:t>Justification</w:t>
            </w:r>
          </w:p>
        </w:tc>
      </w:tr>
      <w:tr w:rsidR="00D37773" w14:paraId="56CAD0F9" w14:textId="77777777" w:rsidTr="00AD0A08">
        <w:trPr>
          <w:cantSplit/>
        </w:trPr>
        <w:tc>
          <w:tcPr>
            <w:tcW w:w="1506" w:type="dxa"/>
          </w:tcPr>
          <w:p w14:paraId="542F66DC" w14:textId="77777777" w:rsidR="00D37773" w:rsidRDefault="00D37773" w:rsidP="002E31FA">
            <w:pPr>
              <w:pStyle w:val="TableHeading"/>
              <w:keepNext w:val="0"/>
              <w:rPr>
                <w:rStyle w:val="Strong"/>
                <w:b/>
                <w:bCs w:val="0"/>
              </w:rPr>
            </w:pPr>
            <w:r w:rsidRPr="00D20C80">
              <w:rPr>
                <w:rStyle w:val="Strong"/>
                <w:b/>
                <w:bCs w:val="0"/>
              </w:rPr>
              <w:t>Number of mature individuals</w:t>
            </w:r>
          </w:p>
          <w:p w14:paraId="3989F424" w14:textId="77777777" w:rsidR="00D37773" w:rsidRPr="00D20C80" w:rsidRDefault="00D37773" w:rsidP="001376F1">
            <w:pPr>
              <w:pStyle w:val="TableText"/>
              <w:rPr>
                <w:rStyle w:val="Strong"/>
                <w:b w:val="0"/>
                <w:bCs w:val="0"/>
              </w:rPr>
            </w:pPr>
          </w:p>
        </w:tc>
        <w:tc>
          <w:tcPr>
            <w:tcW w:w="1183" w:type="dxa"/>
            <w:shd w:val="clear" w:color="auto" w:fill="auto"/>
          </w:tcPr>
          <w:p w14:paraId="7C67EA55" w14:textId="06B30EE9" w:rsidR="00D37773" w:rsidRDefault="00357AE0" w:rsidP="002E31FA">
            <w:pPr>
              <w:pStyle w:val="TableText"/>
            </w:pPr>
            <w:r>
              <w:t>&lt;50</w:t>
            </w:r>
          </w:p>
        </w:tc>
        <w:tc>
          <w:tcPr>
            <w:tcW w:w="1134" w:type="dxa"/>
            <w:shd w:val="clear" w:color="auto" w:fill="auto"/>
          </w:tcPr>
          <w:p w14:paraId="3995B63E" w14:textId="71432118" w:rsidR="00D37773" w:rsidRDefault="00357AE0" w:rsidP="002E31FA">
            <w:pPr>
              <w:pStyle w:val="TableText"/>
            </w:pPr>
            <w:r>
              <w:t>30</w:t>
            </w:r>
          </w:p>
        </w:tc>
        <w:tc>
          <w:tcPr>
            <w:tcW w:w="1275" w:type="dxa"/>
            <w:shd w:val="clear" w:color="auto" w:fill="auto"/>
          </w:tcPr>
          <w:p w14:paraId="3F7D29A3" w14:textId="62349567" w:rsidR="00D37773" w:rsidRDefault="00357AE0" w:rsidP="002E31FA">
            <w:pPr>
              <w:pStyle w:val="TableText"/>
            </w:pPr>
            <w:r>
              <w:t>100</w:t>
            </w:r>
          </w:p>
        </w:tc>
        <w:tc>
          <w:tcPr>
            <w:tcW w:w="3962" w:type="dxa"/>
            <w:shd w:val="clear" w:color="auto" w:fill="auto"/>
          </w:tcPr>
          <w:p w14:paraId="40D239FD" w14:textId="56E79D72" w:rsidR="00723109" w:rsidRPr="00556971" w:rsidRDefault="00723109" w:rsidP="00723109">
            <w:pPr>
              <w:pStyle w:val="TableText"/>
            </w:pPr>
            <w:r w:rsidRPr="00556971">
              <w:t xml:space="preserve">Based on monitoring data </w:t>
            </w:r>
            <w:r w:rsidR="007569D3" w:rsidRPr="00556971">
              <w:t>(</w:t>
            </w:r>
            <w:r w:rsidR="000D1211" w:rsidRPr="00556971">
              <w:t xml:space="preserve">collected </w:t>
            </w:r>
            <w:r w:rsidR="007569D3" w:rsidRPr="00556971">
              <w:t xml:space="preserve">annually </w:t>
            </w:r>
            <w:r w:rsidR="000D1211" w:rsidRPr="00556971">
              <w:t>from 2013-2021</w:t>
            </w:r>
            <w:r w:rsidR="007569D3" w:rsidRPr="00556971">
              <w:t>)</w:t>
            </w:r>
            <w:r w:rsidR="000573B0" w:rsidRPr="00556971">
              <w:t xml:space="preserve">, </w:t>
            </w:r>
            <w:r w:rsidRPr="00556971">
              <w:t xml:space="preserve">the </w:t>
            </w:r>
            <w:r w:rsidRPr="00556971">
              <w:rPr>
                <w:bCs/>
              </w:rPr>
              <w:t xml:space="preserve">number of mature individuals is estimated to be approximately </w:t>
            </w:r>
            <w:r w:rsidR="00CA7F4E" w:rsidRPr="00556971">
              <w:rPr>
                <w:bCs/>
              </w:rPr>
              <w:t>30</w:t>
            </w:r>
            <w:r w:rsidRPr="00556971">
              <w:rPr>
                <w:bCs/>
              </w:rPr>
              <w:t>–</w:t>
            </w:r>
            <w:r w:rsidR="00CA7F4E" w:rsidRPr="00556971">
              <w:rPr>
                <w:bCs/>
              </w:rPr>
              <w:t>100</w:t>
            </w:r>
            <w:r w:rsidRPr="00556971">
              <w:rPr>
                <w:bCs/>
              </w:rPr>
              <w:t xml:space="preserve"> (midpoint = </w:t>
            </w:r>
            <w:r w:rsidR="00CA7F4E" w:rsidRPr="00556971">
              <w:rPr>
                <w:bCs/>
              </w:rPr>
              <w:t>65</w:t>
            </w:r>
            <w:r w:rsidR="008A3D57">
              <w:rPr>
                <w:bCs/>
              </w:rPr>
              <w:t>; low confidence</w:t>
            </w:r>
            <w:r w:rsidRPr="00556971">
              <w:rPr>
                <w:bCs/>
              </w:rPr>
              <w:t xml:space="preserve">) </w:t>
            </w:r>
            <w:r w:rsidRPr="00556971">
              <w:t>(</w:t>
            </w:r>
            <w:proofErr w:type="spellStart"/>
            <w:r w:rsidRPr="00556971">
              <w:t>Raadik</w:t>
            </w:r>
            <w:proofErr w:type="spellEnd"/>
            <w:r w:rsidRPr="00556971">
              <w:t xml:space="preserve"> 2021).</w:t>
            </w:r>
          </w:p>
          <w:p w14:paraId="3FB32623" w14:textId="1E94859F" w:rsidR="00D37773" w:rsidRDefault="00723109" w:rsidP="00723109">
            <w:pPr>
              <w:pStyle w:val="TableText"/>
            </w:pPr>
            <w:r w:rsidRPr="00CA7F4E">
              <w:rPr>
                <w:bCs/>
              </w:rPr>
              <w:t>A precautionary approach has been taken in this assessment (due to likely continuing decline</w:t>
            </w:r>
            <w:r w:rsidR="008A3D57">
              <w:rPr>
                <w:bCs/>
              </w:rPr>
              <w:t xml:space="preserve"> and low confidence of monitoring estimates</w:t>
            </w:r>
            <w:r w:rsidRPr="00CA7F4E">
              <w:rPr>
                <w:bCs/>
              </w:rPr>
              <w:t>), so the number of mature individuals is considered to be &lt;50 (i.e., fewer than the midpoint estimated from monitoring data).</w:t>
            </w:r>
          </w:p>
        </w:tc>
      </w:tr>
      <w:tr w:rsidR="00D37773" w14:paraId="07FC8068" w14:textId="77777777" w:rsidTr="00AD0A08">
        <w:trPr>
          <w:cantSplit/>
        </w:trPr>
        <w:tc>
          <w:tcPr>
            <w:tcW w:w="1506" w:type="dxa"/>
          </w:tcPr>
          <w:p w14:paraId="3DBFCC81"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592" w:type="dxa"/>
            <w:gridSpan w:val="3"/>
            <w:shd w:val="clear" w:color="auto" w:fill="auto"/>
          </w:tcPr>
          <w:p w14:paraId="057271FB" w14:textId="61B70FF0" w:rsidR="00D37773" w:rsidRDefault="007569D3" w:rsidP="001376F1">
            <w:pPr>
              <w:pStyle w:val="TableText"/>
            </w:pPr>
            <w:r>
              <w:t xml:space="preserve">Declined within the last 3 generations; likely </w:t>
            </w:r>
            <w:r w:rsidR="00056DBA">
              <w:t xml:space="preserve">to decline following </w:t>
            </w:r>
            <w:r w:rsidR="005919B0">
              <w:t xml:space="preserve">the </w:t>
            </w:r>
            <w:r w:rsidR="00056DBA">
              <w:t xml:space="preserve">next </w:t>
            </w:r>
            <w:r w:rsidR="005919B0">
              <w:t>threatening event.</w:t>
            </w:r>
          </w:p>
        </w:tc>
        <w:tc>
          <w:tcPr>
            <w:tcW w:w="3962" w:type="dxa"/>
            <w:shd w:val="clear" w:color="auto" w:fill="auto"/>
          </w:tcPr>
          <w:p w14:paraId="45BFE5B2" w14:textId="3CF7D99E" w:rsidR="00AF7881" w:rsidRDefault="00D313A7" w:rsidP="00AF7881">
            <w:pPr>
              <w:pStyle w:val="TableText"/>
            </w:pPr>
            <w:r>
              <w:t>T</w:t>
            </w:r>
            <w:r w:rsidR="0050430E">
              <w:t xml:space="preserve">he species’ density </w:t>
            </w:r>
            <w:r w:rsidR="007B48D1">
              <w:t>declined by approximately 98 percent between 2008–201</w:t>
            </w:r>
            <w:r w:rsidR="009155B9">
              <w:t>3</w:t>
            </w:r>
            <w:r w:rsidR="007B48D1">
              <w:t xml:space="preserve"> following salmonid incursion (</w:t>
            </w:r>
            <w:proofErr w:type="spellStart"/>
            <w:r w:rsidR="007B48D1">
              <w:t>Raadik</w:t>
            </w:r>
            <w:proofErr w:type="spellEnd"/>
            <w:r w:rsidR="007B48D1">
              <w:t xml:space="preserve"> 2021)</w:t>
            </w:r>
            <w:r w:rsidR="00382C2F">
              <w:t xml:space="preserve">, suggesting decline in the </w:t>
            </w:r>
            <w:r w:rsidR="00C07F42">
              <w:t>number of mature individuals</w:t>
            </w:r>
            <w:r w:rsidR="00C07F42" w:rsidRPr="00C81076">
              <w:t>.</w:t>
            </w:r>
          </w:p>
          <w:p w14:paraId="128B605D" w14:textId="008D05E9" w:rsidR="008B78C8" w:rsidRDefault="0007046F" w:rsidP="002E31FA">
            <w:pPr>
              <w:pStyle w:val="TableText"/>
            </w:pPr>
            <w:r>
              <w:t xml:space="preserve">The number of mature individuals has been relatively stable since </w:t>
            </w:r>
            <w:r w:rsidR="008B78C8">
              <w:t>201</w:t>
            </w:r>
            <w:r w:rsidR="009155B9">
              <w:t>3</w:t>
            </w:r>
            <w:r w:rsidR="0055629C">
              <w:t xml:space="preserve"> (</w:t>
            </w:r>
            <w:proofErr w:type="spellStart"/>
            <w:r w:rsidR="0055629C">
              <w:t>Raadik</w:t>
            </w:r>
            <w:proofErr w:type="spellEnd"/>
            <w:r w:rsidR="0055629C">
              <w:t xml:space="preserve"> 2021)</w:t>
            </w:r>
            <w:r w:rsidR="008B78C8">
              <w:t xml:space="preserve">. </w:t>
            </w:r>
            <w:r w:rsidR="00761915" w:rsidRPr="00BF4D76">
              <w:t xml:space="preserve">However, as threats are ongoing, the number of mature individuals is likely to </w:t>
            </w:r>
            <w:r w:rsidR="00761915" w:rsidRPr="00BF4D76">
              <w:rPr>
                <w:bCs/>
              </w:rPr>
              <w:t xml:space="preserve">decline following the next threatening event to impact the subpopulation (e.g., salmonid incursion, sedimentation following fire, severe drought, etc.) (See Criterion </w:t>
            </w:r>
            <w:r w:rsidR="00761915">
              <w:rPr>
                <w:bCs/>
              </w:rPr>
              <w:t>1/2</w:t>
            </w:r>
            <w:r w:rsidR="00761915" w:rsidRPr="00BF4D76">
              <w:rPr>
                <w:bCs/>
              </w:rPr>
              <w:t>).</w:t>
            </w:r>
          </w:p>
        </w:tc>
      </w:tr>
      <w:tr w:rsidR="006959FB" w14:paraId="0A2D1C5E" w14:textId="77777777" w:rsidTr="00AD0A08">
        <w:trPr>
          <w:cantSplit/>
        </w:trPr>
        <w:tc>
          <w:tcPr>
            <w:tcW w:w="1506" w:type="dxa"/>
          </w:tcPr>
          <w:p w14:paraId="7CD6DBF3" w14:textId="77777777" w:rsidR="006959FB" w:rsidRPr="00D20C80" w:rsidRDefault="006959FB" w:rsidP="006959FB">
            <w:pPr>
              <w:pStyle w:val="TableHeading"/>
              <w:keepNext w:val="0"/>
              <w:rPr>
                <w:rStyle w:val="Strong"/>
                <w:b/>
                <w:bCs w:val="0"/>
              </w:rPr>
            </w:pPr>
            <w:r w:rsidRPr="00D20C80">
              <w:rPr>
                <w:rStyle w:val="Strong"/>
                <w:b/>
                <w:bCs w:val="0"/>
              </w:rPr>
              <w:t>Generation time (years)</w:t>
            </w:r>
          </w:p>
        </w:tc>
        <w:tc>
          <w:tcPr>
            <w:tcW w:w="1183" w:type="dxa"/>
            <w:shd w:val="clear" w:color="auto" w:fill="auto"/>
          </w:tcPr>
          <w:p w14:paraId="59C0EA61" w14:textId="76F6FFF8" w:rsidR="006959FB" w:rsidRDefault="006959FB" w:rsidP="006959FB">
            <w:pPr>
              <w:pStyle w:val="TableText"/>
            </w:pPr>
            <w:r>
              <w:t>2</w:t>
            </w:r>
            <w:r w:rsidRPr="00705962">
              <w:t>–</w:t>
            </w:r>
            <w:r>
              <w:t>4</w:t>
            </w:r>
          </w:p>
        </w:tc>
        <w:tc>
          <w:tcPr>
            <w:tcW w:w="1134" w:type="dxa"/>
            <w:shd w:val="clear" w:color="auto" w:fill="auto"/>
          </w:tcPr>
          <w:p w14:paraId="58EC7F73" w14:textId="7CC6C74C" w:rsidR="006959FB" w:rsidRDefault="006959FB" w:rsidP="006959FB">
            <w:pPr>
              <w:pStyle w:val="TableText"/>
            </w:pPr>
            <w:r>
              <w:t>2</w:t>
            </w:r>
          </w:p>
        </w:tc>
        <w:tc>
          <w:tcPr>
            <w:tcW w:w="1275" w:type="dxa"/>
            <w:shd w:val="clear" w:color="auto" w:fill="auto"/>
          </w:tcPr>
          <w:p w14:paraId="03E2546B" w14:textId="70D8B8B3" w:rsidR="006959FB" w:rsidRDefault="006959FB" w:rsidP="006959FB">
            <w:pPr>
              <w:pStyle w:val="TableText"/>
            </w:pPr>
            <w:r>
              <w:t>4</w:t>
            </w:r>
          </w:p>
        </w:tc>
        <w:tc>
          <w:tcPr>
            <w:tcW w:w="3962" w:type="dxa"/>
            <w:shd w:val="clear" w:color="auto" w:fill="auto"/>
          </w:tcPr>
          <w:p w14:paraId="1CCD4718" w14:textId="7D670F0D" w:rsidR="006959FB" w:rsidRDefault="006959FB" w:rsidP="006959FB">
            <w:pPr>
              <w:pStyle w:val="TableText"/>
            </w:pPr>
            <w:r>
              <w:t>The Shaw galaxias is likely to have a generation time of approximately 2</w:t>
            </w:r>
            <w:r w:rsidRPr="00705962">
              <w:t>–</w:t>
            </w:r>
            <w:r>
              <w:t>4 years (see Criterion 1).</w:t>
            </w:r>
          </w:p>
        </w:tc>
      </w:tr>
      <w:tr w:rsidR="006959FB" w14:paraId="7D46CCF0" w14:textId="77777777" w:rsidTr="00AD0A08">
        <w:trPr>
          <w:cantSplit/>
        </w:trPr>
        <w:tc>
          <w:tcPr>
            <w:tcW w:w="1506" w:type="dxa"/>
          </w:tcPr>
          <w:p w14:paraId="1EA43797" w14:textId="596CBD96" w:rsidR="006959FB" w:rsidRPr="00D15028" w:rsidRDefault="006959FB" w:rsidP="00D15028">
            <w:pPr>
              <w:pStyle w:val="TableHeading"/>
              <w:keepNext w:val="0"/>
              <w:rPr>
                <w:rStyle w:val="Strong"/>
                <w:b/>
                <w:sz w:val="22"/>
              </w:rPr>
            </w:pPr>
            <w:r w:rsidRPr="00D20C80">
              <w:rPr>
                <w:rStyle w:val="Strong"/>
                <w:b/>
                <w:bCs w:val="0"/>
              </w:rPr>
              <w:t>Extent of occurrence</w:t>
            </w:r>
          </w:p>
        </w:tc>
        <w:tc>
          <w:tcPr>
            <w:tcW w:w="1183" w:type="dxa"/>
            <w:shd w:val="clear" w:color="auto" w:fill="auto"/>
          </w:tcPr>
          <w:p w14:paraId="1CF55DB8" w14:textId="31B6A936" w:rsidR="006959FB" w:rsidRDefault="0068363C" w:rsidP="006959FB">
            <w:pPr>
              <w:pStyle w:val="TableText"/>
            </w:pPr>
            <w:r>
              <w:t>4 km</w:t>
            </w:r>
            <w:r w:rsidRPr="007D3DCA">
              <w:rPr>
                <w:vertAlign w:val="superscript"/>
              </w:rPr>
              <w:t>2</w:t>
            </w:r>
          </w:p>
        </w:tc>
        <w:tc>
          <w:tcPr>
            <w:tcW w:w="1134" w:type="dxa"/>
            <w:shd w:val="clear" w:color="auto" w:fill="auto"/>
          </w:tcPr>
          <w:p w14:paraId="001678D9" w14:textId="77777777" w:rsidR="00A9703B" w:rsidRDefault="00A9703B" w:rsidP="00A9703B">
            <w:pPr>
              <w:pStyle w:val="TableText"/>
            </w:pPr>
            <w:r>
              <w:t>=AOO</w:t>
            </w:r>
          </w:p>
          <w:p w14:paraId="0C1928B9" w14:textId="4E894DBD" w:rsidR="006959FB" w:rsidRDefault="00A9703B" w:rsidP="006959FB">
            <w:pPr>
              <w:pStyle w:val="TableText"/>
            </w:pPr>
            <w:r>
              <w:t>=4 km</w:t>
            </w:r>
            <w:r>
              <w:rPr>
                <w:vertAlign w:val="superscript"/>
              </w:rPr>
              <w:t>2</w:t>
            </w:r>
          </w:p>
        </w:tc>
        <w:tc>
          <w:tcPr>
            <w:tcW w:w="1275" w:type="dxa"/>
            <w:shd w:val="clear" w:color="auto" w:fill="auto"/>
          </w:tcPr>
          <w:p w14:paraId="3C3C029F" w14:textId="063174A7" w:rsidR="006959FB" w:rsidRDefault="0090463B" w:rsidP="006959FB">
            <w:pPr>
              <w:pStyle w:val="TableText"/>
            </w:pPr>
            <w:r>
              <w:t>&lt;100</w:t>
            </w:r>
            <w:r w:rsidR="00A9703B">
              <w:t xml:space="preserve"> km</w:t>
            </w:r>
            <w:r w:rsidR="00A9703B">
              <w:rPr>
                <w:vertAlign w:val="superscript"/>
              </w:rPr>
              <w:t>2</w:t>
            </w:r>
          </w:p>
        </w:tc>
        <w:tc>
          <w:tcPr>
            <w:tcW w:w="3962" w:type="dxa"/>
            <w:shd w:val="clear" w:color="auto" w:fill="auto"/>
          </w:tcPr>
          <w:p w14:paraId="080543F7" w14:textId="60EC7746" w:rsidR="0038079B" w:rsidRDefault="0038079B" w:rsidP="00EA0E7E">
            <w:pPr>
              <w:pStyle w:val="TableText"/>
            </w:pPr>
            <w:r w:rsidRPr="0038079B">
              <w:t>EOO is</w:t>
            </w:r>
            <w:r w:rsidR="009155B9" w:rsidRPr="0038079B">
              <w:t xml:space="preserve"> calculated </w:t>
            </w:r>
            <w:r w:rsidRPr="0038079B">
              <w:t xml:space="preserve">by </w:t>
            </w:r>
            <w:r w:rsidR="009155B9" w:rsidRPr="0038079B">
              <w:t xml:space="preserve">applying the shortest continuous imaginary boundary which can be drawn to encompass </w:t>
            </w:r>
            <w:r w:rsidRPr="0038079B">
              <w:t>record data from 2002</w:t>
            </w:r>
            <w:r w:rsidRPr="0038079B">
              <w:rPr>
                <w:bCs/>
                <w:lang w:eastAsia="ja-JP"/>
              </w:rPr>
              <w:t>–2021</w:t>
            </w:r>
            <w:r w:rsidR="009155B9" w:rsidRPr="0038079B">
              <w:t xml:space="preserve">, as outlined in the Guidelines for Using the IUCN Red List Categories and Criteria </w:t>
            </w:r>
            <w:r w:rsidR="009155B9" w:rsidRPr="0038079B">
              <w:rPr>
                <w:noProof/>
              </w:rPr>
              <w:t>(IUCN 2019)</w:t>
            </w:r>
            <w:r w:rsidR="009155B9" w:rsidRPr="0038079B">
              <w:t>.</w:t>
            </w:r>
          </w:p>
          <w:p w14:paraId="236DB3B9" w14:textId="7CE8C3F6" w:rsidR="00337D46" w:rsidRDefault="00337D46" w:rsidP="00337D46">
            <w:pPr>
              <w:pStyle w:val="TableText"/>
            </w:pPr>
            <w:r w:rsidRPr="00DC3587">
              <w:t xml:space="preserve">The minimum plausible </w:t>
            </w:r>
            <w:r w:rsidR="00DC3587" w:rsidRPr="00DC3587">
              <w:t xml:space="preserve">EOO </w:t>
            </w:r>
            <w:r w:rsidRPr="00DC3587">
              <w:t xml:space="preserve">value is </w:t>
            </w:r>
            <w:r w:rsidR="00DC3587" w:rsidRPr="00DC3587">
              <w:t>the AOO estimate, as</w:t>
            </w:r>
            <w:r w:rsidR="00EA0E7E" w:rsidRPr="00DC3587">
              <w:t xml:space="preserve"> EOO </w:t>
            </w:r>
            <w:r w:rsidR="00DC3587" w:rsidRPr="00DC3587">
              <w:t>is</w:t>
            </w:r>
            <w:r w:rsidR="00EA0E7E" w:rsidRPr="00DC3587">
              <w:t xml:space="preserve"> smaller than AOO </w:t>
            </w:r>
            <w:r w:rsidR="00EA0E7E" w:rsidRPr="00DC3587">
              <w:rPr>
                <w:noProof/>
              </w:rPr>
              <w:t>(IUCN 2019)</w:t>
            </w:r>
            <w:r w:rsidR="00EA0E7E" w:rsidRPr="00DC3587">
              <w:t>.</w:t>
            </w:r>
            <w:r w:rsidR="00DC3587" w:rsidRPr="00DC3587">
              <w:t xml:space="preserve"> </w:t>
            </w:r>
            <w:r w:rsidRPr="00DC3587">
              <w:t xml:space="preserve">This is the estimate used by IUCN </w:t>
            </w:r>
            <w:r w:rsidRPr="00DC3587">
              <w:rPr>
                <w:noProof/>
              </w:rPr>
              <w:t>(Raadik 2019a)</w:t>
            </w:r>
            <w:r w:rsidRPr="00DC3587">
              <w:t xml:space="preserve"> and </w:t>
            </w:r>
            <w:r w:rsidRPr="00DC3587">
              <w:rPr>
                <w:noProof/>
              </w:rPr>
              <w:t>Lintermans et al. (2020)</w:t>
            </w:r>
            <w:r w:rsidRPr="00DC3587">
              <w:t xml:space="preserve"> rapid assessments.</w:t>
            </w:r>
            <w:r w:rsidR="0055629C">
              <w:t xml:space="preserve"> </w:t>
            </w:r>
            <w:r w:rsidRPr="00DC3587">
              <w:t>The maximum</w:t>
            </w:r>
            <w:r w:rsidRPr="0038079B">
              <w:t xml:space="preserve"> plausible value is the estimate used in the </w:t>
            </w:r>
            <w:r w:rsidRPr="0038079B">
              <w:rPr>
                <w:noProof/>
              </w:rPr>
              <w:t>Threatened Species Recovery Hub (2018)</w:t>
            </w:r>
            <w:r w:rsidRPr="0038079B">
              <w:t xml:space="preserve"> rapid assessment and accounts for the possibility of</w:t>
            </w:r>
            <w:r>
              <w:t xml:space="preserve"> subpopulations </w:t>
            </w:r>
            <w:r w:rsidR="00BC71EE">
              <w:t xml:space="preserve">occurring </w:t>
            </w:r>
            <w:r>
              <w:t>in unsurveyed habitat</w:t>
            </w:r>
            <w:r w:rsidRPr="006F7238">
              <w:t>.</w:t>
            </w:r>
          </w:p>
          <w:p w14:paraId="653D5731" w14:textId="129CA759" w:rsidR="006959FB" w:rsidRDefault="009155B9" w:rsidP="009155B9">
            <w:pPr>
              <w:pStyle w:val="TableText"/>
            </w:pPr>
            <w:r w:rsidRPr="00AB5718">
              <w:t xml:space="preserve">The </w:t>
            </w:r>
            <w:r>
              <w:t>minimum</w:t>
            </w:r>
            <w:r w:rsidRPr="00AB5718">
              <w:t xml:space="preserve"> plausible value has been used in this assessment, as it includes</w:t>
            </w:r>
            <w:r>
              <w:t xml:space="preserve"> all </w:t>
            </w:r>
            <w:r w:rsidR="00A15902">
              <w:t>known extant</w:t>
            </w:r>
            <w:r>
              <w:t xml:space="preserve"> records</w:t>
            </w:r>
            <w:r w:rsidRPr="003317DA">
              <w:t xml:space="preserve">. </w:t>
            </w:r>
            <w:r>
              <w:t>All values are within the range of the Critically Endangered category of Criterion 2.</w:t>
            </w:r>
          </w:p>
        </w:tc>
      </w:tr>
      <w:tr w:rsidR="006959FB" w14:paraId="39D984DE" w14:textId="77777777" w:rsidTr="00AD0A08">
        <w:trPr>
          <w:cantSplit/>
        </w:trPr>
        <w:tc>
          <w:tcPr>
            <w:tcW w:w="1506" w:type="dxa"/>
          </w:tcPr>
          <w:p w14:paraId="203100BC" w14:textId="77777777" w:rsidR="006959FB" w:rsidRPr="00D20C80" w:rsidRDefault="006959FB" w:rsidP="006959FB">
            <w:pPr>
              <w:pStyle w:val="TableHeading"/>
              <w:keepNext w:val="0"/>
              <w:rPr>
                <w:rStyle w:val="Strong"/>
                <w:b/>
                <w:sz w:val="22"/>
              </w:rPr>
            </w:pPr>
            <w:r w:rsidRPr="00D20C80">
              <w:rPr>
                <w:rStyle w:val="Strong"/>
                <w:b/>
                <w:bCs w:val="0"/>
              </w:rPr>
              <w:t>Trend</w:t>
            </w:r>
          </w:p>
        </w:tc>
        <w:tc>
          <w:tcPr>
            <w:tcW w:w="3592" w:type="dxa"/>
            <w:gridSpan w:val="3"/>
            <w:shd w:val="clear" w:color="auto" w:fill="auto"/>
          </w:tcPr>
          <w:p w14:paraId="00D25B5C" w14:textId="2DE80C12" w:rsidR="006959FB" w:rsidRDefault="00A94303" w:rsidP="006959FB">
            <w:pPr>
              <w:pStyle w:val="TableText"/>
            </w:pPr>
            <w:r>
              <w:t>Contracted</w:t>
            </w:r>
            <w:r w:rsidRPr="003133F4">
              <w:t xml:space="preserve"> historically; stable </w:t>
            </w:r>
            <w:r>
              <w:t>over</w:t>
            </w:r>
            <w:r w:rsidRPr="003133F4">
              <w:t xml:space="preserve"> the last </w:t>
            </w:r>
            <w:r>
              <w:t>3</w:t>
            </w:r>
            <w:r w:rsidRPr="003133F4">
              <w:t xml:space="preserve"> generations</w:t>
            </w:r>
            <w:r>
              <w:t>; likely to contract following next threatening event</w:t>
            </w:r>
          </w:p>
        </w:tc>
        <w:tc>
          <w:tcPr>
            <w:tcW w:w="3962" w:type="dxa"/>
            <w:shd w:val="clear" w:color="auto" w:fill="auto"/>
          </w:tcPr>
          <w:p w14:paraId="0A296F46" w14:textId="79AE287B" w:rsidR="009D0CE3" w:rsidRDefault="00D313A7" w:rsidP="00872D33">
            <w:pPr>
              <w:pStyle w:val="TableText"/>
            </w:pPr>
            <w:r>
              <w:t xml:space="preserve">In the 1960s, the species’ distribution extended at least 12 km further downstream </w:t>
            </w:r>
            <w:r w:rsidR="00084ECF">
              <w:t>than the current distribution</w:t>
            </w:r>
            <w:r>
              <w:t xml:space="preserve"> (and possibly into the mid-reaches of the Caledonia River system) (</w:t>
            </w:r>
            <w:proofErr w:type="spellStart"/>
            <w:r>
              <w:t>Raadik</w:t>
            </w:r>
            <w:proofErr w:type="spellEnd"/>
            <w:r>
              <w:t xml:space="preserve"> 2014), suggesting </w:t>
            </w:r>
            <w:r w:rsidR="004C05DE">
              <w:t>range contraction</w:t>
            </w:r>
            <w:r>
              <w:t xml:space="preserve"> occurred during the late 20th century</w:t>
            </w:r>
            <w:r w:rsidR="004C05DE">
              <w:t>,</w:t>
            </w:r>
            <w:r>
              <w:t xml:space="preserve"> following the incursion of introduced salmonids (</w:t>
            </w:r>
            <w:proofErr w:type="spellStart"/>
            <w:r>
              <w:t>Raadik</w:t>
            </w:r>
            <w:proofErr w:type="spellEnd"/>
            <w:r>
              <w:t xml:space="preserve"> 2011, 2014).</w:t>
            </w:r>
            <w:r w:rsidR="00106567">
              <w:t xml:space="preserve"> Accordingly, EOO is considered to have </w:t>
            </w:r>
            <w:r w:rsidR="00A94303">
              <w:t>contracted</w:t>
            </w:r>
            <w:r w:rsidR="00A94303" w:rsidRPr="00073C64">
              <w:t xml:space="preserve"> </w:t>
            </w:r>
            <w:r w:rsidR="00872D33" w:rsidRPr="00073C64">
              <w:t>historically</w:t>
            </w:r>
            <w:r w:rsidR="009D0CE3">
              <w:t>.</w:t>
            </w:r>
          </w:p>
          <w:p w14:paraId="21078DD9" w14:textId="3B4F7C5D" w:rsidR="00D313A7" w:rsidRDefault="0031303A" w:rsidP="0031303A">
            <w:pPr>
              <w:pStyle w:val="TableText"/>
            </w:pPr>
            <w:r>
              <w:t xml:space="preserve">EOO has </w:t>
            </w:r>
            <w:r w:rsidR="00872D33" w:rsidRPr="00073C64">
              <w:t>been stable over the last 3 generations.</w:t>
            </w:r>
            <w:r w:rsidR="00872D33" w:rsidRPr="002865AE">
              <w:t xml:space="preserve"> </w:t>
            </w:r>
            <w:r>
              <w:t>However, a</w:t>
            </w:r>
            <w:r w:rsidR="00EF7DC4" w:rsidRPr="002865AE">
              <w:t xml:space="preserve">s threats are ongoing, </w:t>
            </w:r>
            <w:r w:rsidR="00EF7DC4">
              <w:t>EOO</w:t>
            </w:r>
            <w:r w:rsidR="00EF7DC4" w:rsidRPr="002865AE">
              <w:t xml:space="preserve"> is likely to </w:t>
            </w:r>
            <w:r w:rsidR="00A94303">
              <w:rPr>
                <w:bCs/>
              </w:rPr>
              <w:t>contract</w:t>
            </w:r>
            <w:r w:rsidR="00EF7DC4" w:rsidRPr="002865AE">
              <w:rPr>
                <w:bCs/>
              </w:rPr>
              <w:t xml:space="preserve"> following the next threatening event (e.g., salmonid incursion, sedimentation following fire, severe drought, etc.) (See Criterion 2).</w:t>
            </w:r>
          </w:p>
        </w:tc>
      </w:tr>
      <w:tr w:rsidR="00EF7DC4" w14:paraId="795D7FFA" w14:textId="77777777" w:rsidTr="00AD0A08">
        <w:trPr>
          <w:cantSplit/>
        </w:trPr>
        <w:tc>
          <w:tcPr>
            <w:tcW w:w="1506" w:type="dxa"/>
          </w:tcPr>
          <w:p w14:paraId="4EAA088D" w14:textId="7555E0B4" w:rsidR="00EF7DC4" w:rsidRPr="00D15028" w:rsidRDefault="00EF7DC4" w:rsidP="00D15028">
            <w:pPr>
              <w:pStyle w:val="TableHeading"/>
              <w:keepNext w:val="0"/>
              <w:rPr>
                <w:rStyle w:val="Strong"/>
                <w:b/>
                <w:sz w:val="22"/>
              </w:rPr>
            </w:pPr>
            <w:r w:rsidRPr="00D20C80">
              <w:rPr>
                <w:rStyle w:val="Strong"/>
                <w:b/>
                <w:bCs w:val="0"/>
              </w:rPr>
              <w:t>Area of Occupancy</w:t>
            </w:r>
          </w:p>
        </w:tc>
        <w:tc>
          <w:tcPr>
            <w:tcW w:w="1183" w:type="dxa"/>
            <w:shd w:val="clear" w:color="auto" w:fill="auto"/>
          </w:tcPr>
          <w:p w14:paraId="6C16DD37" w14:textId="20665A70" w:rsidR="00EF7DC4" w:rsidRDefault="00EF7DC4" w:rsidP="00EF7DC4">
            <w:pPr>
              <w:pStyle w:val="TableText"/>
            </w:pPr>
            <w:r>
              <w:t>4 km</w:t>
            </w:r>
            <w:r w:rsidRPr="007D3DCA">
              <w:rPr>
                <w:vertAlign w:val="superscript"/>
              </w:rPr>
              <w:t>2</w:t>
            </w:r>
          </w:p>
        </w:tc>
        <w:tc>
          <w:tcPr>
            <w:tcW w:w="1134" w:type="dxa"/>
            <w:shd w:val="clear" w:color="auto" w:fill="auto"/>
          </w:tcPr>
          <w:p w14:paraId="44317892" w14:textId="5CCB490D" w:rsidR="00EF7DC4" w:rsidRDefault="00EF7DC4" w:rsidP="00EF7DC4">
            <w:pPr>
              <w:pStyle w:val="TableText"/>
            </w:pPr>
            <w:r>
              <w:t>4 km</w:t>
            </w:r>
            <w:r>
              <w:rPr>
                <w:vertAlign w:val="superscript"/>
              </w:rPr>
              <w:t>2</w:t>
            </w:r>
          </w:p>
        </w:tc>
        <w:tc>
          <w:tcPr>
            <w:tcW w:w="1275" w:type="dxa"/>
            <w:shd w:val="clear" w:color="auto" w:fill="auto"/>
          </w:tcPr>
          <w:p w14:paraId="38EB60F7" w14:textId="2E19D5AA" w:rsidR="00EF7DC4" w:rsidRDefault="0090463B" w:rsidP="00EF7DC4">
            <w:pPr>
              <w:pStyle w:val="TableText"/>
            </w:pPr>
            <w:r>
              <w:t>&lt;10</w:t>
            </w:r>
            <w:r w:rsidR="00EF7DC4">
              <w:t xml:space="preserve"> km</w:t>
            </w:r>
            <w:r w:rsidR="00EF7DC4">
              <w:rPr>
                <w:vertAlign w:val="superscript"/>
              </w:rPr>
              <w:t>2</w:t>
            </w:r>
          </w:p>
        </w:tc>
        <w:tc>
          <w:tcPr>
            <w:tcW w:w="3962" w:type="dxa"/>
            <w:shd w:val="clear" w:color="auto" w:fill="auto"/>
          </w:tcPr>
          <w:p w14:paraId="6DFDB9DD" w14:textId="369A90E0" w:rsidR="00A15902" w:rsidRDefault="00656515" w:rsidP="00A15902">
            <w:pPr>
              <w:pStyle w:val="TableText"/>
            </w:pPr>
            <w:r w:rsidRPr="00AB5718">
              <w:t xml:space="preserve">The </w:t>
            </w:r>
            <w:r>
              <w:t>minimum</w:t>
            </w:r>
            <w:r w:rsidRPr="00AB5718">
              <w:t xml:space="preserve"> plausible value has been calculated using record data</w:t>
            </w:r>
            <w:r>
              <w:t xml:space="preserve"> from 2002</w:t>
            </w:r>
            <w:r w:rsidRPr="0038018D">
              <w:rPr>
                <w:bCs/>
                <w:lang w:eastAsia="ja-JP"/>
              </w:rPr>
              <w:t>–</w:t>
            </w:r>
            <w:r>
              <w:rPr>
                <w:bCs/>
                <w:lang w:eastAsia="ja-JP"/>
              </w:rPr>
              <w:t>2021</w:t>
            </w:r>
            <w:r w:rsidRPr="00AB5718">
              <w:t xml:space="preserve"> for </w:t>
            </w:r>
            <w:r>
              <w:t xml:space="preserve">the extant </w:t>
            </w:r>
            <w:r w:rsidRPr="00AB5718">
              <w:t xml:space="preserve">subpopulation and applying 2 x 2 km grid cells, as outlined in the </w:t>
            </w:r>
            <w:r w:rsidRPr="006F7238">
              <w:t xml:space="preserve">Guidelines for Using the IUCN Red List Categories and Criteria </w:t>
            </w:r>
            <w:r w:rsidRPr="006F7238">
              <w:rPr>
                <w:noProof/>
              </w:rPr>
              <w:t>(IUCN 2019)</w:t>
            </w:r>
            <w:r w:rsidRPr="006F7238">
              <w:t xml:space="preserve">. </w:t>
            </w:r>
            <w:r w:rsidRPr="0038079B">
              <w:t xml:space="preserve">This is the estimate used by IUCN </w:t>
            </w:r>
            <w:r w:rsidRPr="0038079B">
              <w:rPr>
                <w:noProof/>
              </w:rPr>
              <w:t>(Raadik 2019a)</w:t>
            </w:r>
            <w:r w:rsidRPr="0038079B">
              <w:t xml:space="preserve"> and </w:t>
            </w:r>
            <w:r w:rsidRPr="0038079B">
              <w:rPr>
                <w:noProof/>
              </w:rPr>
              <w:t>Lintermans et al. (2020)</w:t>
            </w:r>
            <w:r w:rsidRPr="0038079B">
              <w:t xml:space="preserve"> rapid assessments</w:t>
            </w:r>
            <w:r w:rsidR="0090463B" w:rsidRPr="0038079B">
              <w:t>.</w:t>
            </w:r>
            <w:r w:rsidR="0090463B">
              <w:t xml:space="preserve"> </w:t>
            </w:r>
            <w:r w:rsidR="00A15902" w:rsidRPr="0038079B">
              <w:t xml:space="preserve">The maximum plausible value is the estimate used in the </w:t>
            </w:r>
            <w:r w:rsidR="00A15902" w:rsidRPr="0038079B">
              <w:rPr>
                <w:noProof/>
              </w:rPr>
              <w:t>Threatened Species Recovery Hub (2018)</w:t>
            </w:r>
            <w:r w:rsidR="00A15902" w:rsidRPr="0038079B">
              <w:t xml:space="preserve"> rapid assessment</w:t>
            </w:r>
            <w:r w:rsidR="0038079B" w:rsidRPr="0038079B">
              <w:t xml:space="preserve"> and accounts for the possibility of</w:t>
            </w:r>
            <w:r w:rsidR="0038079B">
              <w:t xml:space="preserve"> subpopulations </w:t>
            </w:r>
            <w:r w:rsidR="005537A7">
              <w:t xml:space="preserve">occurring </w:t>
            </w:r>
            <w:r w:rsidR="0038079B">
              <w:t>in unsurveyed habitat</w:t>
            </w:r>
            <w:r w:rsidR="00A15902" w:rsidRPr="006F7238">
              <w:t>.</w:t>
            </w:r>
          </w:p>
          <w:p w14:paraId="38F3BB19" w14:textId="7BB426C0" w:rsidR="00EF7DC4" w:rsidRPr="00F56C9E" w:rsidRDefault="00A15902" w:rsidP="00EF7DC4">
            <w:pPr>
              <w:pStyle w:val="TableText"/>
              <w:rPr>
                <w:highlight w:val="yellow"/>
              </w:rPr>
            </w:pPr>
            <w:r w:rsidRPr="00AB5718">
              <w:t xml:space="preserve">The </w:t>
            </w:r>
            <w:r>
              <w:t>minimum</w:t>
            </w:r>
            <w:r w:rsidRPr="00AB5718">
              <w:t xml:space="preserve"> plausible value has been used in this assessment, as it includes</w:t>
            </w:r>
            <w:r>
              <w:t xml:space="preserve"> all known extant records</w:t>
            </w:r>
            <w:r w:rsidRPr="003317DA">
              <w:t xml:space="preserve">. </w:t>
            </w:r>
            <w:r>
              <w:t>All values are within the range of the Critically Endangered category of Criterion 2.</w:t>
            </w:r>
          </w:p>
        </w:tc>
      </w:tr>
      <w:tr w:rsidR="00C01634" w14:paraId="27E64693" w14:textId="77777777" w:rsidTr="009108D3">
        <w:trPr>
          <w:cantSplit/>
        </w:trPr>
        <w:tc>
          <w:tcPr>
            <w:tcW w:w="9060" w:type="dxa"/>
            <w:gridSpan w:val="5"/>
          </w:tcPr>
          <w:p w14:paraId="51904CFC" w14:textId="4F3ECB28" w:rsidR="00C01634" w:rsidRPr="00AB5718" w:rsidRDefault="00C01634" w:rsidP="00A15902">
            <w:pPr>
              <w:pStyle w:val="TableText"/>
            </w:pPr>
            <w:r w:rsidRPr="002519F6">
              <w:rPr>
                <w:rStyle w:val="Strong"/>
                <w:b w:val="0"/>
                <w:bCs w:val="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2519F6">
              <w:t xml:space="preserve"> </w:t>
            </w:r>
            <w:r w:rsidRPr="002519F6">
              <w:rPr>
                <w:rStyle w:val="Strong"/>
                <w:b w:val="0"/>
                <w:bCs w:val="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w:t>
            </w:r>
            <w:r w:rsidRPr="005D6887">
              <w:t>subpop</w:t>
            </w:r>
            <w:r w:rsidRPr="002519F6">
              <w:rPr>
                <w:rStyle w:val="Strong"/>
                <w:b w:val="0"/>
                <w:bCs w:val="0"/>
              </w:rPr>
              <w:t xml:space="preserve">ulations of a </w:t>
            </w:r>
            <w:proofErr w:type="spellStart"/>
            <w:r w:rsidRPr="002519F6">
              <w:rPr>
                <w:rStyle w:val="Strong"/>
                <w:b w:val="0"/>
                <w:bCs w:val="0"/>
              </w:rPr>
              <w:t>taxon</w:t>
            </w:r>
            <w:proofErr w:type="spellEnd"/>
            <w:r w:rsidRPr="002519F6">
              <w:rPr>
                <w:rStyle w:val="Strong"/>
                <w:b w:val="0"/>
                <w:bCs w:val="0"/>
              </w:rPr>
              <w:t xml:space="preserve"> (e.g., breeding sites for migratory species).</w:t>
            </w:r>
          </w:p>
        </w:tc>
      </w:tr>
      <w:tr w:rsidR="00976FCB" w14:paraId="3B69896C" w14:textId="77777777" w:rsidTr="00AD0A08">
        <w:trPr>
          <w:cantSplit/>
        </w:trPr>
        <w:tc>
          <w:tcPr>
            <w:tcW w:w="1506" w:type="dxa"/>
          </w:tcPr>
          <w:p w14:paraId="1303881E" w14:textId="77777777" w:rsidR="00976FCB" w:rsidRPr="00D20C80" w:rsidRDefault="00976FCB" w:rsidP="00976FCB">
            <w:pPr>
              <w:pStyle w:val="TableHeading"/>
              <w:keepNext w:val="0"/>
              <w:rPr>
                <w:rStyle w:val="Strong"/>
                <w:b/>
                <w:sz w:val="22"/>
              </w:rPr>
            </w:pPr>
            <w:r w:rsidRPr="00D20C80">
              <w:rPr>
                <w:rStyle w:val="Strong"/>
                <w:b/>
                <w:bCs w:val="0"/>
              </w:rPr>
              <w:t>Trend</w:t>
            </w:r>
          </w:p>
        </w:tc>
        <w:tc>
          <w:tcPr>
            <w:tcW w:w="3592" w:type="dxa"/>
            <w:gridSpan w:val="3"/>
            <w:shd w:val="clear" w:color="auto" w:fill="auto"/>
          </w:tcPr>
          <w:p w14:paraId="2C470D42" w14:textId="0F333F54" w:rsidR="00976FCB" w:rsidRDefault="00A94303" w:rsidP="00976FCB">
            <w:pPr>
              <w:pStyle w:val="TableText"/>
            </w:pPr>
            <w:r>
              <w:t>Contracted</w:t>
            </w:r>
            <w:r w:rsidRPr="003133F4">
              <w:t xml:space="preserve"> </w:t>
            </w:r>
            <w:r w:rsidR="00976FCB" w:rsidRPr="003133F4">
              <w:t xml:space="preserve">historically; stable </w:t>
            </w:r>
            <w:r w:rsidR="00976FCB">
              <w:t>over</w:t>
            </w:r>
            <w:r w:rsidR="00976FCB" w:rsidRPr="003133F4">
              <w:t xml:space="preserve"> the last </w:t>
            </w:r>
            <w:r w:rsidR="00976FCB">
              <w:t>3</w:t>
            </w:r>
            <w:r w:rsidR="00976FCB" w:rsidRPr="003133F4">
              <w:t xml:space="preserve"> generations</w:t>
            </w:r>
            <w:r w:rsidR="00976FCB">
              <w:t xml:space="preserve">; likely to </w:t>
            </w:r>
            <w:r>
              <w:t xml:space="preserve">contract </w:t>
            </w:r>
            <w:r w:rsidR="00976FCB">
              <w:t>following next threatening event</w:t>
            </w:r>
          </w:p>
        </w:tc>
        <w:tc>
          <w:tcPr>
            <w:tcW w:w="3962" w:type="dxa"/>
            <w:shd w:val="clear" w:color="auto" w:fill="auto"/>
          </w:tcPr>
          <w:p w14:paraId="04EBB9D5" w14:textId="583E620A" w:rsidR="00801A4F" w:rsidRPr="002865AE" w:rsidRDefault="00801A4F" w:rsidP="00801A4F">
            <w:pPr>
              <w:pStyle w:val="TableText"/>
            </w:pPr>
            <w:r w:rsidRPr="002865AE">
              <w:t xml:space="preserve">Using the same reasoning as </w:t>
            </w:r>
            <w:r w:rsidRPr="00073C64">
              <w:t>‘</w:t>
            </w:r>
            <w:r>
              <w:t>EOO</w:t>
            </w:r>
            <w:r w:rsidRPr="00073C64">
              <w:t xml:space="preserve">’ </w:t>
            </w:r>
            <w:r w:rsidRPr="002865AE">
              <w:t xml:space="preserve">(above), AOO is considered to have </w:t>
            </w:r>
            <w:r w:rsidR="00A94303">
              <w:t>contracted</w:t>
            </w:r>
            <w:r w:rsidR="00A94303" w:rsidRPr="002865AE">
              <w:t xml:space="preserve"> </w:t>
            </w:r>
            <w:r w:rsidRPr="002865AE">
              <w:t>historically, but been stable over the last 3 generations.</w:t>
            </w:r>
          </w:p>
          <w:p w14:paraId="3CD46668" w14:textId="0755E9D2" w:rsidR="00976FCB" w:rsidRDefault="00801A4F" w:rsidP="00801A4F">
            <w:pPr>
              <w:pStyle w:val="TableText"/>
            </w:pPr>
            <w:r w:rsidRPr="002865AE">
              <w:t xml:space="preserve">As threats are ongoing, AOO is likely to </w:t>
            </w:r>
            <w:r w:rsidR="00A94303">
              <w:rPr>
                <w:bCs/>
              </w:rPr>
              <w:t>contract</w:t>
            </w:r>
            <w:r w:rsidRPr="002865AE">
              <w:rPr>
                <w:bCs/>
              </w:rPr>
              <w:t xml:space="preserve"> following the next threatening event (e.g., salmonid incursion, sedimentation following fire, severe drought, etc.) (See Criterion 2).</w:t>
            </w:r>
          </w:p>
        </w:tc>
      </w:tr>
      <w:tr w:rsidR="00976FCB" w14:paraId="398ACFEA" w14:textId="77777777" w:rsidTr="00AD0A08">
        <w:trPr>
          <w:cantSplit/>
        </w:trPr>
        <w:tc>
          <w:tcPr>
            <w:tcW w:w="1506" w:type="dxa"/>
          </w:tcPr>
          <w:p w14:paraId="0A5B276F" w14:textId="740EF844" w:rsidR="00976FCB" w:rsidRPr="00D15028" w:rsidRDefault="00976FCB" w:rsidP="00D15028">
            <w:pPr>
              <w:pStyle w:val="TableHeading"/>
              <w:keepNext w:val="0"/>
              <w:rPr>
                <w:rStyle w:val="Strong"/>
                <w:b/>
                <w:sz w:val="22"/>
              </w:rPr>
            </w:pPr>
            <w:r w:rsidRPr="00D20C80">
              <w:rPr>
                <w:rStyle w:val="Strong"/>
                <w:b/>
                <w:bCs w:val="0"/>
              </w:rPr>
              <w:t>Number of subpopulations</w:t>
            </w:r>
          </w:p>
        </w:tc>
        <w:tc>
          <w:tcPr>
            <w:tcW w:w="1183" w:type="dxa"/>
            <w:shd w:val="clear" w:color="auto" w:fill="auto"/>
          </w:tcPr>
          <w:p w14:paraId="66047496" w14:textId="458A7814" w:rsidR="00976FCB" w:rsidRDefault="00976FCB" w:rsidP="00976FCB">
            <w:pPr>
              <w:pStyle w:val="TableText"/>
            </w:pPr>
            <w:r>
              <w:t>1</w:t>
            </w:r>
          </w:p>
        </w:tc>
        <w:tc>
          <w:tcPr>
            <w:tcW w:w="1134" w:type="dxa"/>
            <w:shd w:val="clear" w:color="auto" w:fill="auto"/>
          </w:tcPr>
          <w:p w14:paraId="53F97F39" w14:textId="6C2D5FDE" w:rsidR="00976FCB" w:rsidRDefault="00976FCB" w:rsidP="00976FCB">
            <w:pPr>
              <w:pStyle w:val="TableText"/>
            </w:pPr>
            <w:r>
              <w:t>1</w:t>
            </w:r>
          </w:p>
        </w:tc>
        <w:tc>
          <w:tcPr>
            <w:tcW w:w="1275" w:type="dxa"/>
            <w:shd w:val="clear" w:color="auto" w:fill="auto"/>
          </w:tcPr>
          <w:p w14:paraId="25929AA8" w14:textId="0E552AFD" w:rsidR="00976FCB" w:rsidRDefault="004061BD" w:rsidP="00976FCB">
            <w:pPr>
              <w:pStyle w:val="TableText"/>
            </w:pPr>
            <w:r>
              <w:t>&gt;1</w:t>
            </w:r>
          </w:p>
        </w:tc>
        <w:tc>
          <w:tcPr>
            <w:tcW w:w="3962" w:type="dxa"/>
            <w:shd w:val="clear" w:color="auto" w:fill="auto"/>
          </w:tcPr>
          <w:p w14:paraId="560C73CA" w14:textId="478990B1" w:rsidR="000054EA" w:rsidRPr="00E173B4" w:rsidRDefault="000054EA" w:rsidP="000054EA">
            <w:pPr>
              <w:pStyle w:val="TableText"/>
            </w:pPr>
            <w:r w:rsidRPr="005941BC">
              <w:t xml:space="preserve">There is </w:t>
            </w:r>
            <w:r w:rsidR="00204F93">
              <w:t>1</w:t>
            </w:r>
            <w:r w:rsidR="005C211C">
              <w:t xml:space="preserve"> known wild</w:t>
            </w:r>
            <w:r w:rsidRPr="005941BC">
              <w:t xml:space="preserve"> subpopulation in a single stream with no barriers to connectivity among recorded sites </w:t>
            </w:r>
            <w:r w:rsidR="007D0226" w:rsidRPr="00E173B4">
              <w:rPr>
                <w:noProof/>
              </w:rPr>
              <w:t>(Raadik 2011; 2014; Raadik 2021. pers comm 19 October)</w:t>
            </w:r>
            <w:r w:rsidR="007D0226" w:rsidRPr="00E173B4">
              <w:t>.</w:t>
            </w:r>
          </w:p>
          <w:p w14:paraId="4CEE03EE" w14:textId="18B67BCB" w:rsidR="008534D8" w:rsidRDefault="008534D8" w:rsidP="000054EA">
            <w:pPr>
              <w:pStyle w:val="TableText"/>
            </w:pPr>
            <w:r w:rsidRPr="008534D8">
              <w:t>Further surveys of the headwaters reaches of the Macalister River catchment and the adjacent Wonnangatta River catchment are required to identify if any further remnant subpopulations exist and accurately delineate the small distribution of this species (</w:t>
            </w:r>
            <w:proofErr w:type="spellStart"/>
            <w:r w:rsidRPr="008534D8">
              <w:t>Raadik</w:t>
            </w:r>
            <w:proofErr w:type="spellEnd"/>
            <w:r w:rsidRPr="008534D8">
              <w:t xml:space="preserve"> 2011, 2014). </w:t>
            </w:r>
            <w:r w:rsidR="00E03B57">
              <w:t>These surveys have been</w:t>
            </w:r>
            <w:r w:rsidRPr="008534D8">
              <w:t xml:space="preserve"> partly </w:t>
            </w:r>
            <w:r w:rsidR="00E03B57" w:rsidRPr="008534D8">
              <w:t>completed;</w:t>
            </w:r>
            <w:r w:rsidRPr="008534D8">
              <w:t xml:space="preserve"> no additional subpopulations have been found (</w:t>
            </w:r>
            <w:proofErr w:type="spellStart"/>
            <w:r w:rsidRPr="008534D8">
              <w:t>Raadik</w:t>
            </w:r>
            <w:proofErr w:type="spellEnd"/>
            <w:r w:rsidRPr="008534D8">
              <w:t xml:space="preserve"> 2021. pers comm 19 October).</w:t>
            </w:r>
          </w:p>
          <w:p w14:paraId="083CD328" w14:textId="036071C6" w:rsidR="0003423C" w:rsidRDefault="00887819" w:rsidP="000054EA">
            <w:pPr>
              <w:pStyle w:val="TableText"/>
            </w:pPr>
            <w:r>
              <w:t xml:space="preserve">Given </w:t>
            </w:r>
            <w:r w:rsidR="0003423C">
              <w:t xml:space="preserve">the </w:t>
            </w:r>
            <w:r w:rsidR="0003423C" w:rsidRPr="003064F5">
              <w:t xml:space="preserve">distribution of </w:t>
            </w:r>
            <w:r w:rsidR="0003423C" w:rsidRPr="003064F5">
              <w:rPr>
                <w:i/>
                <w:iCs/>
              </w:rPr>
              <w:t xml:space="preserve">Galaxias </w:t>
            </w:r>
            <w:r w:rsidR="0003423C" w:rsidRPr="003064F5">
              <w:t xml:space="preserve">species and salmonids are usually mutually exclusive </w:t>
            </w:r>
            <w:r w:rsidR="0003423C" w:rsidRPr="003064F5">
              <w:rPr>
                <w:noProof/>
              </w:rPr>
              <w:t>(e.g. Tilzey 1976; Lintermans 2000)</w:t>
            </w:r>
            <w:r w:rsidR="0003423C">
              <w:t xml:space="preserve">, and </w:t>
            </w:r>
            <w:r w:rsidR="005C211C">
              <w:t>salmonids are widely distributed throughout Vic waterways, a precautionary approach</w:t>
            </w:r>
            <w:r w:rsidR="00204F93">
              <w:t xml:space="preserve"> (1 subpopulation)</w:t>
            </w:r>
            <w:r w:rsidR="005C211C">
              <w:t xml:space="preserve"> has been taken in this assessment.</w:t>
            </w:r>
          </w:p>
          <w:p w14:paraId="0443D68F" w14:textId="6B1CF655" w:rsidR="000D6361" w:rsidRDefault="00204F93" w:rsidP="00204F93">
            <w:pPr>
              <w:pStyle w:val="TableText"/>
            </w:pPr>
            <w:r>
              <w:t>Although 1</w:t>
            </w:r>
            <w:r w:rsidRPr="00E26DD4">
              <w:t xml:space="preserve"> </w:t>
            </w:r>
            <w:r>
              <w:t xml:space="preserve">translocated </w:t>
            </w:r>
            <w:r w:rsidRPr="00E26DD4">
              <w:t>subpopulation</w:t>
            </w:r>
            <w:r>
              <w:t xml:space="preserve"> has be</w:t>
            </w:r>
            <w:r w:rsidRPr="00E26DD4">
              <w:t xml:space="preserve">gun to reproduce and increase in abundance </w:t>
            </w:r>
            <w:r>
              <w:t xml:space="preserve">in an adjacent catchment to Shaw Creek </w:t>
            </w:r>
            <w:r w:rsidRPr="00E26DD4">
              <w:t>(</w:t>
            </w:r>
            <w:proofErr w:type="spellStart"/>
            <w:r w:rsidRPr="00E26DD4">
              <w:t>Raadik</w:t>
            </w:r>
            <w:proofErr w:type="spellEnd"/>
            <w:r w:rsidRPr="00E26DD4">
              <w:t xml:space="preserve"> 2021. pers comm 19 October); it is too early to</w:t>
            </w:r>
            <w:r>
              <w:t xml:space="preserve"> determine if it is self-sustaining or evolutionarily viable </w:t>
            </w:r>
            <w:r>
              <w:rPr>
                <w:noProof/>
              </w:rPr>
              <w:t>(Threatened Species Recovery Hub 2018)</w:t>
            </w:r>
            <w:r>
              <w:t>. Accordingly, the translocated subpopulation has not been included in the assessment of the Shaw galaxias against the listing criteria (see Criterion 1).</w:t>
            </w:r>
          </w:p>
        </w:tc>
      </w:tr>
      <w:tr w:rsidR="008269EA" w14:paraId="1D66BF49" w14:textId="77777777" w:rsidTr="00AD0A08">
        <w:trPr>
          <w:cantSplit/>
        </w:trPr>
        <w:tc>
          <w:tcPr>
            <w:tcW w:w="1506" w:type="dxa"/>
          </w:tcPr>
          <w:p w14:paraId="1D57250B" w14:textId="77777777" w:rsidR="008269EA" w:rsidRPr="00D20C80" w:rsidRDefault="008269EA" w:rsidP="008269EA">
            <w:pPr>
              <w:pStyle w:val="TableHeading"/>
              <w:keepNext w:val="0"/>
              <w:rPr>
                <w:rStyle w:val="Strong"/>
                <w:b/>
                <w:sz w:val="22"/>
              </w:rPr>
            </w:pPr>
            <w:r w:rsidRPr="00D20C80">
              <w:rPr>
                <w:rStyle w:val="Strong"/>
                <w:b/>
                <w:bCs w:val="0"/>
              </w:rPr>
              <w:t>Trend</w:t>
            </w:r>
          </w:p>
        </w:tc>
        <w:tc>
          <w:tcPr>
            <w:tcW w:w="3592" w:type="dxa"/>
            <w:gridSpan w:val="3"/>
            <w:shd w:val="clear" w:color="auto" w:fill="auto"/>
          </w:tcPr>
          <w:p w14:paraId="0C92E6C3" w14:textId="7A9B54DD" w:rsidR="008269EA" w:rsidRPr="008534D8" w:rsidRDefault="008269EA" w:rsidP="008269EA">
            <w:pPr>
              <w:pStyle w:val="TableText"/>
            </w:pPr>
            <w:r w:rsidRPr="008534D8">
              <w:t>Declined historically; stable over the last 3 generations; likely to decline following next threatening event</w:t>
            </w:r>
          </w:p>
        </w:tc>
        <w:tc>
          <w:tcPr>
            <w:tcW w:w="3962" w:type="dxa"/>
            <w:shd w:val="clear" w:color="auto" w:fill="auto"/>
          </w:tcPr>
          <w:p w14:paraId="34138D0F" w14:textId="7D5747A1" w:rsidR="008269EA" w:rsidRPr="008534D8" w:rsidRDefault="008269EA" w:rsidP="008269EA">
            <w:pPr>
              <w:pStyle w:val="TableText"/>
            </w:pPr>
            <w:r w:rsidRPr="008534D8">
              <w:t>Using the same reasoning as ‘</w:t>
            </w:r>
            <w:r w:rsidR="00E173B4" w:rsidRPr="008534D8">
              <w:t>EOO</w:t>
            </w:r>
            <w:r w:rsidRPr="008534D8">
              <w:t>’ (above), the number of subpopulations is considered to have declined historically but been stable over the last 3 generations.</w:t>
            </w:r>
          </w:p>
          <w:p w14:paraId="7AAB6C4D" w14:textId="2B1C1650" w:rsidR="008269EA" w:rsidRPr="008534D8" w:rsidRDefault="008269EA" w:rsidP="008269EA">
            <w:pPr>
              <w:pStyle w:val="TableText"/>
            </w:pPr>
            <w:r w:rsidRPr="008534D8">
              <w:t>Incursion of introduced salmonids is a serious risk to the</w:t>
            </w:r>
            <w:r w:rsidR="008534D8" w:rsidRPr="008534D8">
              <w:t xml:space="preserve"> extant wild</w:t>
            </w:r>
            <w:r w:rsidRPr="008534D8">
              <w:t xml:space="preserve"> subpopulation, which could result in </w:t>
            </w:r>
            <w:r w:rsidR="008534D8" w:rsidRPr="008534D8">
              <w:t>extirpation.</w:t>
            </w:r>
          </w:p>
        </w:tc>
      </w:tr>
      <w:tr w:rsidR="00976FCB" w14:paraId="308144A4" w14:textId="77777777" w:rsidTr="00AD0A08">
        <w:trPr>
          <w:cantSplit/>
        </w:trPr>
        <w:tc>
          <w:tcPr>
            <w:tcW w:w="1506" w:type="dxa"/>
          </w:tcPr>
          <w:p w14:paraId="671D3122" w14:textId="21498E9C" w:rsidR="00976FCB" w:rsidRPr="00E07EB3" w:rsidRDefault="00976FCB" w:rsidP="00E07EB3">
            <w:pPr>
              <w:pStyle w:val="TableHeading"/>
              <w:keepNext w:val="0"/>
              <w:rPr>
                <w:rStyle w:val="Strong"/>
                <w:b/>
                <w:sz w:val="22"/>
              </w:rPr>
            </w:pPr>
            <w:r w:rsidRPr="00D20C80">
              <w:rPr>
                <w:rStyle w:val="Strong"/>
                <w:b/>
                <w:bCs w:val="0"/>
              </w:rPr>
              <w:t>Basis of assessment of subpopulation number</w:t>
            </w:r>
          </w:p>
        </w:tc>
        <w:tc>
          <w:tcPr>
            <w:tcW w:w="7554" w:type="dxa"/>
            <w:gridSpan w:val="4"/>
            <w:shd w:val="clear" w:color="auto" w:fill="auto"/>
          </w:tcPr>
          <w:p w14:paraId="30971EB1" w14:textId="6A6E6232" w:rsidR="00976FCB" w:rsidRDefault="005352F8" w:rsidP="00976FCB">
            <w:pPr>
              <w:pStyle w:val="TableText"/>
            </w:pPr>
            <w:r w:rsidRPr="00C93A6C">
              <w:t xml:space="preserve">See justification for number of </w:t>
            </w:r>
            <w:r>
              <w:t>subpopulations</w:t>
            </w:r>
            <w:r w:rsidRPr="00C93A6C">
              <w:t>.</w:t>
            </w:r>
          </w:p>
        </w:tc>
      </w:tr>
      <w:tr w:rsidR="005F260F" w14:paraId="31FC47A4" w14:textId="77777777" w:rsidTr="00AD0A08">
        <w:trPr>
          <w:cantSplit/>
        </w:trPr>
        <w:tc>
          <w:tcPr>
            <w:tcW w:w="1506" w:type="dxa"/>
          </w:tcPr>
          <w:p w14:paraId="4778ED53" w14:textId="158D4857" w:rsidR="005F260F" w:rsidRPr="00D15028" w:rsidRDefault="005F260F" w:rsidP="00D15028">
            <w:pPr>
              <w:pStyle w:val="TableHeading"/>
              <w:keepNext w:val="0"/>
              <w:rPr>
                <w:rStyle w:val="Strong"/>
                <w:b/>
                <w:sz w:val="22"/>
              </w:rPr>
            </w:pPr>
            <w:r w:rsidRPr="00D20C80">
              <w:rPr>
                <w:rStyle w:val="Strong"/>
                <w:b/>
                <w:bCs w:val="0"/>
              </w:rPr>
              <w:t>No. locations</w:t>
            </w:r>
          </w:p>
        </w:tc>
        <w:tc>
          <w:tcPr>
            <w:tcW w:w="1183" w:type="dxa"/>
            <w:shd w:val="clear" w:color="auto" w:fill="auto"/>
          </w:tcPr>
          <w:p w14:paraId="05357640" w14:textId="5F734D88" w:rsidR="005F260F" w:rsidRDefault="005F260F" w:rsidP="005F260F">
            <w:pPr>
              <w:pStyle w:val="TableText"/>
            </w:pPr>
            <w:r>
              <w:t>1</w:t>
            </w:r>
          </w:p>
        </w:tc>
        <w:tc>
          <w:tcPr>
            <w:tcW w:w="1134" w:type="dxa"/>
            <w:shd w:val="clear" w:color="auto" w:fill="auto"/>
          </w:tcPr>
          <w:p w14:paraId="6F063AB5" w14:textId="65724746" w:rsidR="005F260F" w:rsidRDefault="005F260F" w:rsidP="005F260F">
            <w:pPr>
              <w:pStyle w:val="TableText"/>
            </w:pPr>
            <w:r>
              <w:t>1</w:t>
            </w:r>
          </w:p>
        </w:tc>
        <w:tc>
          <w:tcPr>
            <w:tcW w:w="1275" w:type="dxa"/>
            <w:shd w:val="clear" w:color="auto" w:fill="auto"/>
          </w:tcPr>
          <w:p w14:paraId="5D071A34" w14:textId="6C2545B5" w:rsidR="005F260F" w:rsidRDefault="005F260F" w:rsidP="005F260F">
            <w:pPr>
              <w:pStyle w:val="TableText"/>
            </w:pPr>
            <w:r>
              <w:t>1</w:t>
            </w:r>
          </w:p>
        </w:tc>
        <w:tc>
          <w:tcPr>
            <w:tcW w:w="3962" w:type="dxa"/>
            <w:shd w:val="clear" w:color="auto" w:fill="auto"/>
          </w:tcPr>
          <w:p w14:paraId="6CF02591" w14:textId="48EFDC1A" w:rsidR="005F260F" w:rsidRDefault="005F260F" w:rsidP="005F260F">
            <w:pPr>
              <w:pStyle w:val="TableText"/>
            </w:pPr>
            <w:r>
              <w:t xml:space="preserve">There is a single subpopulation in a single stream with no </w:t>
            </w:r>
            <w:r w:rsidRPr="003977F3">
              <w:t xml:space="preserve">barriers to connectivity </w:t>
            </w:r>
            <w:r>
              <w:t>among</w:t>
            </w:r>
            <w:r w:rsidRPr="003977F3">
              <w:t xml:space="preserve"> recorded sites </w:t>
            </w:r>
            <w:r w:rsidR="002775D2">
              <w:rPr>
                <w:noProof/>
              </w:rPr>
              <w:t>(Raadik 2011; 2014; Raadik 2021. pers comm 19 October)</w:t>
            </w:r>
            <w:r w:rsidR="002775D2" w:rsidRPr="004A6838">
              <w:t>.</w:t>
            </w:r>
            <w:r>
              <w:t xml:space="preserve"> Accordingly, all individuals could be rapidly affected by a single threatening event (e.g., incursion of introduced salmonids).</w:t>
            </w:r>
          </w:p>
          <w:p w14:paraId="74851ED2" w14:textId="53DE0C68" w:rsidR="005F260F" w:rsidRDefault="005F260F" w:rsidP="005F260F">
            <w:pPr>
              <w:pStyle w:val="TableText"/>
            </w:pPr>
            <w:r>
              <w:t>One location has been used in this assessment.</w:t>
            </w:r>
          </w:p>
        </w:tc>
      </w:tr>
      <w:tr w:rsidR="005F260F" w14:paraId="7C76CFCB" w14:textId="77777777" w:rsidTr="00AD0A08">
        <w:trPr>
          <w:cantSplit/>
        </w:trPr>
        <w:tc>
          <w:tcPr>
            <w:tcW w:w="1506" w:type="dxa"/>
          </w:tcPr>
          <w:p w14:paraId="3655210A" w14:textId="77777777" w:rsidR="005F260F" w:rsidRPr="00D20C80" w:rsidRDefault="005F260F" w:rsidP="005F260F">
            <w:pPr>
              <w:pStyle w:val="TableHeading"/>
              <w:keepNext w:val="0"/>
              <w:rPr>
                <w:rStyle w:val="Strong"/>
                <w:b/>
                <w:sz w:val="22"/>
              </w:rPr>
            </w:pPr>
            <w:r w:rsidRPr="00D20C80">
              <w:rPr>
                <w:rStyle w:val="Strong"/>
                <w:b/>
                <w:bCs w:val="0"/>
              </w:rPr>
              <w:t>Trend</w:t>
            </w:r>
          </w:p>
        </w:tc>
        <w:tc>
          <w:tcPr>
            <w:tcW w:w="3592" w:type="dxa"/>
            <w:gridSpan w:val="3"/>
            <w:shd w:val="clear" w:color="auto" w:fill="auto"/>
          </w:tcPr>
          <w:p w14:paraId="3268CA00" w14:textId="061E8260" w:rsidR="005F260F" w:rsidRDefault="005F260F" w:rsidP="005F260F">
            <w:pPr>
              <w:pStyle w:val="TableText"/>
            </w:pPr>
            <w:r>
              <w:t>Stable</w:t>
            </w:r>
          </w:p>
        </w:tc>
        <w:tc>
          <w:tcPr>
            <w:tcW w:w="3962" w:type="dxa"/>
            <w:shd w:val="clear" w:color="auto" w:fill="auto"/>
          </w:tcPr>
          <w:p w14:paraId="791A2E80" w14:textId="5B7C50B9" w:rsidR="005F260F" w:rsidRDefault="005F260F" w:rsidP="005F260F">
            <w:pPr>
              <w:pStyle w:val="TableText"/>
            </w:pPr>
            <w:r>
              <w:t>One location has been used in this assessment, so it is not possible for the number of locations to decline any further.</w:t>
            </w:r>
          </w:p>
        </w:tc>
      </w:tr>
      <w:tr w:rsidR="005F260F" w14:paraId="18E80377" w14:textId="77777777" w:rsidTr="00AD0A08">
        <w:trPr>
          <w:cantSplit/>
        </w:trPr>
        <w:tc>
          <w:tcPr>
            <w:tcW w:w="1506" w:type="dxa"/>
          </w:tcPr>
          <w:p w14:paraId="750EA324" w14:textId="6AB1D24A" w:rsidR="005F260F" w:rsidRPr="00D20C80" w:rsidRDefault="005F260F" w:rsidP="005F260F">
            <w:pPr>
              <w:pStyle w:val="TableHeading"/>
              <w:keepNext w:val="0"/>
              <w:rPr>
                <w:rStyle w:val="Strong"/>
                <w:b/>
                <w:sz w:val="22"/>
              </w:rPr>
            </w:pPr>
            <w:bookmarkStart w:id="29" w:name="_Hlk51878889"/>
            <w:r w:rsidRPr="00D20C80">
              <w:rPr>
                <w:rStyle w:val="Strong"/>
                <w:b/>
                <w:bCs w:val="0"/>
              </w:rPr>
              <w:t>Basis of assessment of location number</w:t>
            </w:r>
            <w:bookmarkEnd w:id="29"/>
          </w:p>
        </w:tc>
        <w:tc>
          <w:tcPr>
            <w:tcW w:w="7554" w:type="dxa"/>
            <w:gridSpan w:val="4"/>
            <w:shd w:val="clear" w:color="auto" w:fill="auto"/>
          </w:tcPr>
          <w:p w14:paraId="7F5FCA7C" w14:textId="4E4826FE" w:rsidR="005F260F" w:rsidRDefault="005F260F" w:rsidP="005F260F">
            <w:pPr>
              <w:pStyle w:val="TableText"/>
            </w:pPr>
            <w:r w:rsidRPr="00C93A6C">
              <w:t>See justification for number of locations.</w:t>
            </w:r>
          </w:p>
        </w:tc>
      </w:tr>
      <w:tr w:rsidR="005F260F" w14:paraId="398D23BE" w14:textId="77777777" w:rsidTr="00AD0A08">
        <w:trPr>
          <w:cantSplit/>
        </w:trPr>
        <w:tc>
          <w:tcPr>
            <w:tcW w:w="1506" w:type="dxa"/>
          </w:tcPr>
          <w:p w14:paraId="151B1A0C" w14:textId="701E07F5" w:rsidR="005F260F" w:rsidRPr="00D20C80" w:rsidRDefault="005F260F" w:rsidP="00D15028">
            <w:pPr>
              <w:pStyle w:val="TableHeading"/>
              <w:keepNext w:val="0"/>
              <w:rPr>
                <w:rStyle w:val="Strong"/>
                <w:b/>
                <w:bCs w:val="0"/>
              </w:rPr>
            </w:pPr>
            <w:r w:rsidRPr="00D20C80">
              <w:rPr>
                <w:rStyle w:val="Strong"/>
                <w:b/>
                <w:bCs w:val="0"/>
              </w:rPr>
              <w:t>Fragmentation</w:t>
            </w:r>
          </w:p>
        </w:tc>
        <w:tc>
          <w:tcPr>
            <w:tcW w:w="7554" w:type="dxa"/>
            <w:gridSpan w:val="4"/>
            <w:shd w:val="clear" w:color="auto" w:fill="auto"/>
          </w:tcPr>
          <w:p w14:paraId="1131AB81" w14:textId="6D6D1168" w:rsidR="005F260F" w:rsidRDefault="00C01634" w:rsidP="005F260F">
            <w:pPr>
              <w:pStyle w:val="TableText"/>
            </w:pPr>
            <w:r>
              <w:t>Although the species distribution is suspected to have been fragmented by introduced salmonids (see Criterion 1), t</w:t>
            </w:r>
            <w:r w:rsidRPr="003977F3">
              <w:t xml:space="preserve">he species </w:t>
            </w:r>
            <w:r>
              <w:t>does not meet the requirements to be considered ‘</w:t>
            </w:r>
            <w:r w:rsidRPr="003977F3">
              <w:t>severely fragmented</w:t>
            </w:r>
            <w:r>
              <w:t>’</w:t>
            </w:r>
            <w:r w:rsidRPr="003977F3">
              <w:t xml:space="preserve">. The species </w:t>
            </w:r>
            <w:r>
              <w:t xml:space="preserve">now only </w:t>
            </w:r>
            <w:r w:rsidRPr="003977F3">
              <w:t xml:space="preserve">occurs within a very restricted distribution in a single stream with no barriers to connectivity </w:t>
            </w:r>
            <w:r>
              <w:t>among</w:t>
            </w:r>
            <w:r w:rsidRPr="003977F3">
              <w:t xml:space="preserve"> recorded sites </w:t>
            </w:r>
            <w:r w:rsidRPr="003977F3">
              <w:rPr>
                <w:noProof/>
              </w:rPr>
              <w:t>(Raadik 2011</w:t>
            </w:r>
            <w:r>
              <w:rPr>
                <w:noProof/>
              </w:rPr>
              <w:t xml:space="preserve">, </w:t>
            </w:r>
            <w:r w:rsidRPr="003977F3">
              <w:rPr>
                <w:noProof/>
              </w:rPr>
              <w:t>2014</w:t>
            </w:r>
            <w:r>
              <w:rPr>
                <w:noProof/>
              </w:rPr>
              <w:t>; Raadik 2021. pers comm. 19 October</w:t>
            </w:r>
            <w:r w:rsidRPr="003977F3">
              <w:rPr>
                <w:noProof/>
              </w:rPr>
              <w:t>)</w:t>
            </w:r>
            <w:r w:rsidRPr="003977F3">
              <w:t>.</w:t>
            </w:r>
          </w:p>
        </w:tc>
      </w:tr>
      <w:tr w:rsidR="005F260F" w14:paraId="7D2922ED" w14:textId="77777777" w:rsidTr="00AD0A08">
        <w:trPr>
          <w:cantSplit/>
        </w:trPr>
        <w:tc>
          <w:tcPr>
            <w:tcW w:w="1506" w:type="dxa"/>
          </w:tcPr>
          <w:p w14:paraId="1B68D06F" w14:textId="093AC6AE" w:rsidR="005F260F" w:rsidRPr="00D15028" w:rsidRDefault="005F260F" w:rsidP="00D15028">
            <w:pPr>
              <w:pStyle w:val="TableHeading"/>
              <w:keepNext w:val="0"/>
              <w:rPr>
                <w:rStyle w:val="Strong"/>
                <w:b/>
                <w:sz w:val="22"/>
              </w:rPr>
            </w:pPr>
            <w:r w:rsidRPr="00D20C80">
              <w:rPr>
                <w:rStyle w:val="Strong"/>
                <w:b/>
                <w:bCs w:val="0"/>
              </w:rPr>
              <w:t>Fluctuations</w:t>
            </w:r>
          </w:p>
        </w:tc>
        <w:tc>
          <w:tcPr>
            <w:tcW w:w="7554" w:type="dxa"/>
            <w:gridSpan w:val="4"/>
            <w:shd w:val="clear" w:color="auto" w:fill="auto"/>
          </w:tcPr>
          <w:p w14:paraId="679FEBE2" w14:textId="199A1B13" w:rsidR="005F260F" w:rsidRDefault="005F260F" w:rsidP="005F260F">
            <w:pPr>
              <w:pStyle w:val="TableText"/>
            </w:pPr>
            <w:r>
              <w:t xml:space="preserve">There are no known </w:t>
            </w:r>
            <w:r w:rsidRPr="00945696">
              <w:t>extreme fluctuations in EOO, AOO, number of subpopulations</w:t>
            </w:r>
            <w:r>
              <w:t>, locations or number of mature individuals.</w:t>
            </w:r>
          </w:p>
        </w:tc>
      </w:tr>
      <w:bookmarkEnd w:id="28"/>
    </w:tbl>
    <w:p w14:paraId="38BDC221" w14:textId="77777777" w:rsidR="00CA7F4E" w:rsidRDefault="00CA7F4E" w:rsidP="00D447A7">
      <w:pPr>
        <w:pStyle w:val="Caption"/>
        <w:rPr>
          <w:lang w:eastAsia="ja-JP"/>
        </w:rPr>
      </w:pPr>
    </w:p>
    <w:p w14:paraId="78B77F47" w14:textId="77777777" w:rsidR="00CA7F4E" w:rsidRDefault="00CA7F4E">
      <w:pPr>
        <w:spacing w:after="0" w:line="240" w:lineRule="auto"/>
        <w:rPr>
          <w:rFonts w:ascii="Calibri" w:hAnsi="Calibri"/>
          <w:b/>
          <w:bCs/>
          <w:sz w:val="24"/>
          <w:szCs w:val="18"/>
          <w:lang w:eastAsia="ja-JP"/>
        </w:rPr>
      </w:pPr>
      <w:r>
        <w:rPr>
          <w:lang w:eastAsia="ja-JP"/>
        </w:rPr>
        <w:br w:type="page"/>
      </w:r>
    </w:p>
    <w:p w14:paraId="2E2DD888" w14:textId="62CD4AB2"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2641D67E" w14:textId="77777777" w:rsidTr="0050535B">
        <w:trPr>
          <w:cantSplit/>
          <w:trHeight w:val="606"/>
        </w:trPr>
        <w:tc>
          <w:tcPr>
            <w:tcW w:w="9975" w:type="dxa"/>
            <w:gridSpan w:val="6"/>
            <w:shd w:val="clear" w:color="auto" w:fill="595959" w:themeFill="text1" w:themeFillTint="A6"/>
            <w:vAlign w:val="center"/>
          </w:tcPr>
          <w:p w14:paraId="2FD8ABC1"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64153A43"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46CE6F46"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88F9F8D" w14:textId="77777777" w:rsidR="00DD3067" w:rsidRPr="00936152" w:rsidRDefault="00DD3067" w:rsidP="00476948">
            <w:pPr>
              <w:pStyle w:val="TableText"/>
              <w:keepNext/>
              <w:rPr>
                <w:rStyle w:val="Strong"/>
              </w:rPr>
            </w:pPr>
            <w:r w:rsidRPr="00936152">
              <w:rPr>
                <w:rStyle w:val="Strong"/>
              </w:rPr>
              <w:t>Critically Endangered</w:t>
            </w:r>
          </w:p>
          <w:p w14:paraId="38E8DD3C"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87C07C2" w14:textId="77777777" w:rsidR="00DD3067" w:rsidRPr="00936152" w:rsidRDefault="00DD3067" w:rsidP="00476948">
            <w:pPr>
              <w:pStyle w:val="TableText"/>
              <w:keepNext/>
              <w:rPr>
                <w:rStyle w:val="Strong"/>
              </w:rPr>
            </w:pPr>
            <w:r w:rsidRPr="00936152">
              <w:rPr>
                <w:rStyle w:val="Strong"/>
              </w:rPr>
              <w:t>Endangered</w:t>
            </w:r>
          </w:p>
          <w:p w14:paraId="294289D3"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8AE3027" w14:textId="77777777" w:rsidR="00DD3067" w:rsidRPr="00936152" w:rsidRDefault="00DD3067" w:rsidP="00476948">
            <w:pPr>
              <w:pStyle w:val="TableText"/>
              <w:keepNext/>
              <w:rPr>
                <w:rStyle w:val="Strong"/>
              </w:rPr>
            </w:pPr>
            <w:r w:rsidRPr="00936152">
              <w:rPr>
                <w:rStyle w:val="Strong"/>
              </w:rPr>
              <w:t>Vulnerable</w:t>
            </w:r>
          </w:p>
          <w:p w14:paraId="4D7A3377"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414EDE81"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1D691AF9"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643C74E2"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7E5CE54E"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4CD5CE0E" w14:textId="77777777" w:rsidR="00DD3067" w:rsidRPr="00556843" w:rsidRDefault="00DD3067" w:rsidP="00476948">
            <w:pPr>
              <w:pStyle w:val="TableText"/>
              <w:keepNext/>
            </w:pPr>
            <w:r w:rsidRPr="00556843">
              <w:t>≥ 50%</w:t>
            </w:r>
          </w:p>
        </w:tc>
      </w:tr>
      <w:tr w:rsidR="00DD3067" w:rsidRPr="00556843" w14:paraId="5FFB497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09BAD887"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60116877"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6E18AA1"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658FFD74" w14:textId="77777777" w:rsidR="00DD3067" w:rsidRPr="00556843" w:rsidRDefault="00DD3067" w:rsidP="00476948">
            <w:pPr>
              <w:pStyle w:val="TableText"/>
              <w:keepNext/>
            </w:pPr>
            <w:r w:rsidRPr="00556843">
              <w:t>≥ 30%</w:t>
            </w:r>
          </w:p>
        </w:tc>
      </w:tr>
      <w:tr w:rsidR="00266DC5" w:rsidRPr="00556843" w14:paraId="2BB15EA7"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463E63E0"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628A55B3"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70069F3F"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49183151"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028CCF6"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36292FE8" wp14:editId="651FA37B">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239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784BDFB7"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11D27455" w14:textId="77777777" w:rsidR="00266DC5" w:rsidRDefault="00266DC5" w:rsidP="000D55BC">
            <w:pPr>
              <w:pStyle w:val="TableText"/>
              <w:ind w:left="312" w:hanging="312"/>
            </w:pPr>
            <w:r w:rsidRPr="00556843">
              <w:t>(b)</w:t>
            </w:r>
            <w:r w:rsidRPr="00556843">
              <w:tab/>
              <w:t>an index of abundance appropriate to the taxon</w:t>
            </w:r>
          </w:p>
          <w:p w14:paraId="51C5964D"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2423F55F" w14:textId="77777777" w:rsidR="00266DC5" w:rsidRPr="00556843" w:rsidRDefault="00266DC5" w:rsidP="000D55BC">
            <w:pPr>
              <w:pStyle w:val="TableText"/>
              <w:ind w:left="312" w:hanging="312"/>
            </w:pPr>
            <w:r w:rsidRPr="00556843">
              <w:t>(d)</w:t>
            </w:r>
            <w:r w:rsidRPr="00556843">
              <w:tab/>
              <w:t>actual or potential levels of exploitation</w:t>
            </w:r>
          </w:p>
          <w:p w14:paraId="1288F87C"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4E88E996" w14:textId="77777777" w:rsidR="000F3D21" w:rsidRDefault="00C2736A" w:rsidP="00B52E90">
      <w:pPr>
        <w:pStyle w:val="Heading3"/>
        <w:rPr>
          <w:lang w:eastAsia="ja-JP"/>
        </w:rPr>
      </w:pPr>
      <w:r>
        <w:rPr>
          <w:lang w:eastAsia="ja-JP"/>
        </w:rPr>
        <w:t>Criterion 1 e</w:t>
      </w:r>
      <w:r w:rsidR="000F3D21">
        <w:rPr>
          <w:lang w:eastAsia="ja-JP"/>
        </w:rPr>
        <w:t>vidence</w:t>
      </w:r>
    </w:p>
    <w:p w14:paraId="055E617A" w14:textId="18EE7EDA" w:rsidR="00165665" w:rsidRDefault="00165665" w:rsidP="000D2379">
      <w:pPr>
        <w:pStyle w:val="Heading4"/>
        <w:spacing w:after="240"/>
        <w:rPr>
          <w:i/>
          <w:iCs/>
        </w:rPr>
      </w:pPr>
      <w:r w:rsidRPr="008A6898">
        <w:rPr>
          <w:rStyle w:val="Strong"/>
          <w:b/>
          <w:bCs/>
        </w:rPr>
        <w:t>Eligible under Criterion 1 A2bce+3ce</w:t>
      </w:r>
      <w:r w:rsidRPr="008A6898">
        <w:rPr>
          <w:lang w:eastAsia="ja-JP"/>
        </w:rPr>
        <w:t xml:space="preserve"> </w:t>
      </w:r>
      <w:r w:rsidRPr="008A6898">
        <w:rPr>
          <w:rStyle w:val="Strong"/>
          <w:b/>
          <w:bCs/>
        </w:rPr>
        <w:t>for listing as</w:t>
      </w:r>
      <w:r w:rsidRPr="00BB129B">
        <w:rPr>
          <w:lang w:eastAsia="ja-JP"/>
        </w:rPr>
        <w:t xml:space="preserve"> </w:t>
      </w:r>
      <w:sdt>
        <w:sdtPr>
          <w:id w:val="1367014973"/>
          <w:placeholder>
            <w:docPart w:val="1FC47ED74DA7447E9E1BDC07762600B6"/>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p>
    <w:p w14:paraId="49AFAB5E" w14:textId="2EE4C1E0" w:rsidR="00C02F98" w:rsidRPr="00AE132C" w:rsidRDefault="00C02F98" w:rsidP="000D2379">
      <w:pPr>
        <w:pStyle w:val="Heading4"/>
      </w:pPr>
      <w:r w:rsidRPr="00AE132C">
        <w:t>Generation length</w:t>
      </w:r>
    </w:p>
    <w:p w14:paraId="734E1A00" w14:textId="62F6C50C" w:rsidR="00C02F98" w:rsidRDefault="00C02F98" w:rsidP="00C02F98">
      <w:pPr>
        <w:rPr>
          <w:lang w:eastAsia="ja-JP"/>
        </w:rPr>
      </w:pPr>
      <w:r w:rsidRPr="00F904C5">
        <w:t xml:space="preserve">The generation length of the </w:t>
      </w:r>
      <w:r>
        <w:t>Shaw</w:t>
      </w:r>
      <w:r w:rsidRPr="00F904C5">
        <w:t xml:space="preserve"> </w:t>
      </w:r>
      <w:r>
        <w:t>g</w:t>
      </w:r>
      <w:r w:rsidRPr="00F904C5">
        <w:t>alaxias is unknown. However, it is likely to be similar to</w:t>
      </w:r>
      <w:r>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165665">
        <w:rPr>
          <w:noProof/>
        </w:rPr>
        <w:t>(Allen et al. 2002; Raadik 2019</w:t>
      </w:r>
      <w:r w:rsidR="00AA72F2">
        <w:rPr>
          <w:noProof/>
        </w:rPr>
        <w:t>a</w:t>
      </w:r>
      <w:r w:rsidR="00165665">
        <w:rPr>
          <w:noProof/>
        </w:rPr>
        <w:t>)</w:t>
      </w:r>
      <w:r w:rsidRPr="00F904C5">
        <w:t>.</w:t>
      </w:r>
      <w:r>
        <w:t xml:space="preserve"> This gives an estimated three-generation period of 6</w:t>
      </w:r>
      <w:r>
        <w:rPr>
          <w:lang w:eastAsia="ja-JP"/>
        </w:rPr>
        <w:t>–</w:t>
      </w:r>
      <w:r>
        <w:t xml:space="preserve">12 years. </w:t>
      </w:r>
      <w:r>
        <w:rPr>
          <w:lang w:eastAsia="ja-JP"/>
        </w:rPr>
        <w:t>However, given</w:t>
      </w:r>
      <w:r w:rsidRPr="0061487B">
        <w:rPr>
          <w:lang w:eastAsia="ja-JP"/>
        </w:rPr>
        <w:t xml:space="preserve"> </w:t>
      </w:r>
      <w:r>
        <w:rPr>
          <w:lang w:eastAsia="ja-JP"/>
        </w:rPr>
        <w:t>the minimum timeframe is</w:t>
      </w:r>
      <w:r w:rsidRPr="0061487B">
        <w:rPr>
          <w:lang w:eastAsia="ja-JP"/>
        </w:rPr>
        <w:t xml:space="preserve"> </w:t>
      </w:r>
      <w:r>
        <w:rPr>
          <w:lang w:eastAsia="ja-JP"/>
        </w:rPr>
        <w:t xml:space="preserve">10 </w:t>
      </w:r>
      <w:r w:rsidRPr="0061487B">
        <w:rPr>
          <w:lang w:eastAsia="ja-JP"/>
        </w:rPr>
        <w:t>year</w:t>
      </w:r>
      <w:r>
        <w:rPr>
          <w:lang w:eastAsia="ja-JP"/>
        </w:rPr>
        <w:t xml:space="preserve">s, a </w:t>
      </w:r>
      <w:r w:rsidRPr="0061487B">
        <w:rPr>
          <w:lang w:eastAsia="ja-JP"/>
        </w:rPr>
        <w:t>timeframe</w:t>
      </w:r>
      <w:r>
        <w:rPr>
          <w:lang w:eastAsia="ja-JP"/>
        </w:rPr>
        <w:t xml:space="preserve"> of 10–12 years </w:t>
      </w:r>
      <w:r w:rsidRPr="0061487B">
        <w:rPr>
          <w:lang w:eastAsia="ja-JP"/>
        </w:rPr>
        <w:t>was used for this criterion.</w:t>
      </w:r>
    </w:p>
    <w:p w14:paraId="58F5743C" w14:textId="42E5804E" w:rsidR="00D97D28" w:rsidRDefault="00D97D28" w:rsidP="000D2379">
      <w:pPr>
        <w:pStyle w:val="Heading4"/>
        <w:rPr>
          <w:lang w:eastAsia="ja-JP"/>
        </w:rPr>
      </w:pPr>
      <w:r>
        <w:rPr>
          <w:lang w:eastAsia="ja-JP"/>
        </w:rPr>
        <w:t xml:space="preserve">Exclusion of translocated subpopulation from </w:t>
      </w:r>
      <w:r w:rsidR="005F57EC">
        <w:rPr>
          <w:lang w:eastAsia="ja-JP"/>
        </w:rPr>
        <w:t xml:space="preserve">listing </w:t>
      </w:r>
      <w:r>
        <w:rPr>
          <w:lang w:eastAsia="ja-JP"/>
        </w:rPr>
        <w:t>assessment</w:t>
      </w:r>
    </w:p>
    <w:p w14:paraId="721BD798" w14:textId="7CD7B22E" w:rsidR="00C7701A" w:rsidRDefault="00F24172" w:rsidP="00C7701A">
      <w:pPr>
        <w:rPr>
          <w:lang w:eastAsia="ja-JP"/>
        </w:rPr>
      </w:pPr>
      <w:r w:rsidRPr="00F060A0">
        <w:rPr>
          <w:lang w:eastAsia="ja-JP"/>
        </w:rPr>
        <w:t>The</w:t>
      </w:r>
      <w:r w:rsidR="00F060A0" w:rsidRPr="00F060A0">
        <w:rPr>
          <w:lang w:eastAsia="ja-JP"/>
        </w:rPr>
        <w:t xml:space="preserve"> IUCN</w:t>
      </w:r>
      <w:r w:rsidRPr="00F060A0">
        <w:rPr>
          <w:lang w:eastAsia="ja-JP"/>
        </w:rPr>
        <w:t xml:space="preserve"> criteria should be applied to</w:t>
      </w:r>
      <w:r w:rsidR="008A0702" w:rsidRPr="00F060A0">
        <w:rPr>
          <w:lang w:eastAsia="ja-JP"/>
        </w:rPr>
        <w:t xml:space="preserve"> wild subpopulations</w:t>
      </w:r>
      <w:r w:rsidR="002157FD" w:rsidRPr="00F060A0">
        <w:rPr>
          <w:lang w:eastAsia="ja-JP"/>
        </w:rPr>
        <w:t>, as well as</w:t>
      </w:r>
      <w:r w:rsidRPr="00F060A0">
        <w:rPr>
          <w:lang w:eastAsia="ja-JP"/>
        </w:rPr>
        <w:t xml:space="preserve"> self-sustaining translocations</w:t>
      </w:r>
      <w:r w:rsidR="00F060A0" w:rsidRPr="00F060A0">
        <w:rPr>
          <w:lang w:eastAsia="ja-JP"/>
        </w:rPr>
        <w:t>,</w:t>
      </w:r>
      <w:r w:rsidRPr="00F060A0">
        <w:rPr>
          <w:lang w:eastAsia="ja-JP"/>
        </w:rPr>
        <w:t xml:space="preserve"> </w:t>
      </w:r>
      <w:r w:rsidR="002157FD" w:rsidRPr="00F060A0">
        <w:rPr>
          <w:lang w:eastAsia="ja-JP"/>
        </w:rPr>
        <w:t xml:space="preserve">if </w:t>
      </w:r>
      <w:r w:rsidR="007A1C39" w:rsidRPr="00F060A0">
        <w:rPr>
          <w:lang w:eastAsia="ja-JP"/>
        </w:rPr>
        <w:t xml:space="preserve">the latter have produced viable offspring and at least five years have passed since translocation </w:t>
      </w:r>
      <w:r w:rsidR="00F060A0" w:rsidRPr="00F060A0">
        <w:rPr>
          <w:noProof/>
          <w:lang w:eastAsia="ja-JP"/>
        </w:rPr>
        <w:t>(IUCN 2019)</w:t>
      </w:r>
      <w:r w:rsidR="007A1C39" w:rsidRPr="00F060A0">
        <w:rPr>
          <w:lang w:eastAsia="ja-JP"/>
        </w:rPr>
        <w:t>.</w:t>
      </w:r>
    </w:p>
    <w:p w14:paraId="02E3FF4B" w14:textId="78178C8A" w:rsidR="009F4C42" w:rsidRPr="00745E99" w:rsidRDefault="00F060A0" w:rsidP="00C7701A">
      <w:r w:rsidRPr="00E26DD4">
        <w:rPr>
          <w:lang w:eastAsia="ja-JP"/>
        </w:rPr>
        <w:t xml:space="preserve">Although </w:t>
      </w:r>
      <w:r w:rsidRPr="00E26DD4">
        <w:t xml:space="preserve">one </w:t>
      </w:r>
      <w:r w:rsidR="0043797A">
        <w:t xml:space="preserve">translocated </w:t>
      </w:r>
      <w:r w:rsidR="0043797A" w:rsidRPr="00E26DD4">
        <w:t>subpopulation</w:t>
      </w:r>
      <w:r w:rsidR="0043797A">
        <w:t xml:space="preserve"> has be</w:t>
      </w:r>
      <w:r w:rsidR="006A5100" w:rsidRPr="00E26DD4">
        <w:t xml:space="preserve">gun to reproduce and </w:t>
      </w:r>
      <w:r w:rsidR="00E33DAD">
        <w:t xml:space="preserve">is </w:t>
      </w:r>
      <w:r w:rsidR="006A5100" w:rsidRPr="00E26DD4">
        <w:t>increas</w:t>
      </w:r>
      <w:r w:rsidR="00E33DAD">
        <w:t>ing</w:t>
      </w:r>
      <w:r w:rsidR="006A5100" w:rsidRPr="00E26DD4">
        <w:t xml:space="preserve"> in abundance </w:t>
      </w:r>
      <w:r w:rsidR="009F1D40">
        <w:t xml:space="preserve">in an adjacent catchment to Shaw Creek </w:t>
      </w:r>
      <w:r w:rsidR="006A5100" w:rsidRPr="00E26DD4">
        <w:t>(</w:t>
      </w:r>
      <w:proofErr w:type="spellStart"/>
      <w:r w:rsidR="006A5100" w:rsidRPr="00E26DD4">
        <w:t>Raadik</w:t>
      </w:r>
      <w:proofErr w:type="spellEnd"/>
      <w:r w:rsidR="006A5100" w:rsidRPr="00E26DD4">
        <w:t xml:space="preserve"> 2021. pers comm 19 October); it is too early to</w:t>
      </w:r>
      <w:r w:rsidR="006A5100">
        <w:t xml:space="preserve"> determine if </w:t>
      </w:r>
      <w:r w:rsidR="009F4C42">
        <w:t>it</w:t>
      </w:r>
      <w:r w:rsidR="006A5100">
        <w:t xml:space="preserve"> is self-sustaining or evolutionarily viable </w:t>
      </w:r>
      <w:r w:rsidR="006A5100">
        <w:rPr>
          <w:noProof/>
        </w:rPr>
        <w:t>(Threatened Species Recovery Hub 2018)</w:t>
      </w:r>
      <w:r w:rsidR="006A5100">
        <w:t xml:space="preserve">. </w:t>
      </w:r>
      <w:r w:rsidR="006F5710">
        <w:t xml:space="preserve">The subpopulation has not </w:t>
      </w:r>
      <w:r w:rsidR="00A40B32">
        <w:t>been</w:t>
      </w:r>
      <w:r w:rsidR="006F5710">
        <w:t xml:space="preserve"> established for longer than two generations and other </w:t>
      </w:r>
      <w:r w:rsidR="00745E99">
        <w:t xml:space="preserve">translocated </w:t>
      </w:r>
      <w:r w:rsidR="006F5710">
        <w:t xml:space="preserve">galaxiid </w:t>
      </w:r>
      <w:r w:rsidR="00745E99">
        <w:t xml:space="preserve">subpopulations </w:t>
      </w:r>
      <w:r w:rsidR="00D00246">
        <w:t>have disappeared for unknown reasons before</w:t>
      </w:r>
      <w:r w:rsidR="00A40B32">
        <w:t xml:space="preserve"> reaching</w:t>
      </w:r>
      <w:r w:rsidR="00D00246">
        <w:t xml:space="preserve"> three generations </w:t>
      </w:r>
      <w:r w:rsidR="006F5710">
        <w:t>(</w:t>
      </w:r>
      <w:proofErr w:type="spellStart"/>
      <w:r w:rsidR="006F5710" w:rsidRPr="00E26DD4">
        <w:t>Raadik</w:t>
      </w:r>
      <w:proofErr w:type="spellEnd"/>
      <w:r w:rsidR="006F5710" w:rsidRPr="00E26DD4">
        <w:t xml:space="preserve"> 2021. pers comm 19 October)</w:t>
      </w:r>
      <w:r w:rsidR="00BD7BDF">
        <w:t xml:space="preserve">. </w:t>
      </w:r>
      <w:r w:rsidR="009F4C42">
        <w:t>Additionally, genetic analysis of the subpopulation’s viability has not yet been conducted</w:t>
      </w:r>
      <w:r w:rsidR="00BD7BDF">
        <w:t xml:space="preserve"> (</w:t>
      </w:r>
      <w:proofErr w:type="spellStart"/>
      <w:r w:rsidR="00BD7BDF" w:rsidRPr="00E26DD4">
        <w:t>Raadik</w:t>
      </w:r>
      <w:proofErr w:type="spellEnd"/>
      <w:r w:rsidR="00BD7BDF" w:rsidRPr="00E26DD4">
        <w:t xml:space="preserve"> 2021. pers comm 19 October)</w:t>
      </w:r>
      <w:r w:rsidR="00BD7BDF">
        <w:t>.</w:t>
      </w:r>
    </w:p>
    <w:p w14:paraId="39253CBB" w14:textId="30C1CBB5" w:rsidR="00D97D28" w:rsidRDefault="00BD7BDF" w:rsidP="00C02F98">
      <w:pPr>
        <w:rPr>
          <w:lang w:eastAsia="ja-JP"/>
        </w:rPr>
      </w:pPr>
      <w:r>
        <w:t xml:space="preserve">Given the </w:t>
      </w:r>
      <w:r w:rsidR="00A40B32">
        <w:t>very small</w:t>
      </w:r>
      <w:r>
        <w:t xml:space="preserve"> population size of this species (</w:t>
      </w:r>
      <w:r w:rsidR="00494BD1">
        <w:t xml:space="preserve">resulting in a </w:t>
      </w:r>
      <w:r>
        <w:t xml:space="preserve">genetically impoverished founder population) </w:t>
      </w:r>
      <w:r w:rsidR="00494BD1">
        <w:t xml:space="preserve">and the </w:t>
      </w:r>
      <w:r w:rsidR="008D0D83">
        <w:t xml:space="preserve">tendency of galaxiid translocations to </w:t>
      </w:r>
      <w:r w:rsidR="00E33DAD">
        <w:t>fail for unknown reasons</w:t>
      </w:r>
      <w:r w:rsidR="008D0D83">
        <w:t xml:space="preserve">, a </w:t>
      </w:r>
      <w:r w:rsidR="009F4C42">
        <w:t>precautionary approach</w:t>
      </w:r>
      <w:r w:rsidR="00494BD1">
        <w:t xml:space="preserve"> has been taken in this assessment</w:t>
      </w:r>
      <w:r w:rsidR="00762BA9">
        <w:t xml:space="preserve">. Accordingly, </w:t>
      </w:r>
      <w:bookmarkStart w:id="30" w:name="_Hlk85717428"/>
      <w:r w:rsidR="00762BA9">
        <w:t>t</w:t>
      </w:r>
      <w:r w:rsidR="00494BD1">
        <w:t xml:space="preserve">he </w:t>
      </w:r>
      <w:r w:rsidR="00E26DD4">
        <w:t xml:space="preserve">translocated subpopulation has not been included in </w:t>
      </w:r>
      <w:r w:rsidR="007F58BF">
        <w:t xml:space="preserve">the </w:t>
      </w:r>
      <w:r w:rsidR="00494BD1">
        <w:t xml:space="preserve">assessment </w:t>
      </w:r>
      <w:r w:rsidR="00BE31D6">
        <w:t xml:space="preserve">of the Shaw galaxias </w:t>
      </w:r>
      <w:r w:rsidR="00494BD1">
        <w:t>against the listing criteria</w:t>
      </w:r>
      <w:r w:rsidR="00E26DD4">
        <w:t>.</w:t>
      </w:r>
    </w:p>
    <w:bookmarkEnd w:id="30"/>
    <w:p w14:paraId="16485E93" w14:textId="77777777" w:rsidR="00C02F98" w:rsidRDefault="00C02F98" w:rsidP="000D2379">
      <w:pPr>
        <w:pStyle w:val="Heading4"/>
      </w:pPr>
      <w:r>
        <w:t>Historical population reduction (prior to 2009)</w:t>
      </w:r>
    </w:p>
    <w:p w14:paraId="79BCD172" w14:textId="06C1A3F6" w:rsidR="00E60199" w:rsidRPr="00A11176" w:rsidRDefault="00E60199" w:rsidP="00E60199">
      <w:pPr>
        <w:rPr>
          <w:highlight w:val="yellow"/>
        </w:rPr>
      </w:pPr>
      <w:r>
        <w:t xml:space="preserve">Predation on </w:t>
      </w:r>
      <w:r>
        <w:rPr>
          <w:i/>
          <w:iCs/>
        </w:rPr>
        <w:t xml:space="preserve">Galaxias </w:t>
      </w:r>
      <w:r>
        <w:t xml:space="preserve">species by introduced salmonids has been implicated in the decline of </w:t>
      </w:r>
      <w:r>
        <w:rPr>
          <w:i/>
          <w:iCs/>
        </w:rPr>
        <w:t xml:space="preserve">Galaxias </w:t>
      </w:r>
      <w:r>
        <w:t xml:space="preserve">species throughout Australia, including other members of the mountain galaxias complex </w:t>
      </w:r>
      <w:r>
        <w:rPr>
          <w:noProof/>
        </w:rPr>
        <w:t>(Tilzey 1976; Wager &amp; Jackson 1993; Cadwallader 1996; Lintermans 2000; McDowall 2006; Lintermans 2013; Lintermans et al. 2020)</w:t>
      </w:r>
      <w:r>
        <w:t xml:space="preserve">. The </w:t>
      </w:r>
      <w:r w:rsidRPr="003064F5">
        <w:t>distribution</w:t>
      </w:r>
      <w:r w:rsidR="003C0214">
        <w:t>s</w:t>
      </w:r>
      <w:r w:rsidRPr="003064F5">
        <w:t xml:space="preserve"> of </w:t>
      </w:r>
      <w:r w:rsidRPr="003064F5">
        <w:rPr>
          <w:i/>
          <w:iCs/>
        </w:rPr>
        <w:t xml:space="preserve">Galaxias </w:t>
      </w:r>
      <w:r w:rsidRPr="003064F5">
        <w:t xml:space="preserve">species and salmonids are usually mutually exclusive </w:t>
      </w:r>
      <w:r w:rsidRPr="003064F5">
        <w:rPr>
          <w:noProof/>
        </w:rPr>
        <w:t>(e.g. Tilzey 1976; Lintermans 2000)</w:t>
      </w:r>
      <w:r w:rsidRPr="003064F5">
        <w:t xml:space="preserve"> and the role of salmonids in the fragmentation of </w:t>
      </w:r>
      <w:r w:rsidRPr="003064F5">
        <w:rPr>
          <w:i/>
          <w:iCs/>
        </w:rPr>
        <w:t xml:space="preserve">Galaxias </w:t>
      </w:r>
      <w:r w:rsidRPr="003064F5">
        <w:t xml:space="preserve">subpopulations has been well documented in </w:t>
      </w:r>
      <w:r>
        <w:t>Australia</w:t>
      </w:r>
      <w:r w:rsidRPr="003064F5">
        <w:t xml:space="preserve"> </w:t>
      </w:r>
      <w:r w:rsidRPr="003064F5">
        <w:rPr>
          <w:noProof/>
        </w:rPr>
        <w:t>(Lintermans 2000; Raadik &amp; Kuiter 2002; Green 2008)</w:t>
      </w:r>
      <w:r w:rsidRPr="003064F5">
        <w:t>.</w:t>
      </w:r>
    </w:p>
    <w:p w14:paraId="520E9F79" w14:textId="74D6B74D" w:rsidR="004A2BA8" w:rsidRDefault="00DA474F" w:rsidP="00B75A50">
      <w:pPr>
        <w:keepNext/>
        <w:keepLines/>
      </w:pPr>
      <w:r w:rsidRPr="00E74C20">
        <w:t xml:space="preserve">In the 1960s, the species’ distribution extended at least 12 km further downstream of the type locality (and possibly into the mid-reaches of the Caledonia River system) </w:t>
      </w:r>
      <w:r w:rsidRPr="00E74C20">
        <w:rPr>
          <w:noProof/>
        </w:rPr>
        <w:t>(Raadik 2014)</w:t>
      </w:r>
      <w:r w:rsidRPr="00E74C20">
        <w:t xml:space="preserve">. However, by 2002, the Shaw galaxias was absent from a site, approximately 400 m downstream of the type locality (below a small instream barrier), where the predatory brown trout was abundant </w:t>
      </w:r>
      <w:r w:rsidRPr="00E74C20">
        <w:rPr>
          <w:noProof/>
        </w:rPr>
        <w:t>(Raadik 2011, 2014)</w:t>
      </w:r>
      <w:r w:rsidR="00B75A50">
        <w:t>. Additionally, surveys of the</w:t>
      </w:r>
      <w:r w:rsidR="00B75A50" w:rsidRPr="005350A4">
        <w:t xml:space="preserve"> headwater</w:t>
      </w:r>
      <w:r w:rsidR="00B75A50">
        <w:t xml:space="preserve">s </w:t>
      </w:r>
      <w:r w:rsidR="00B75A50" w:rsidRPr="005350A4">
        <w:t>reaches of the Macalister River catchmen</w:t>
      </w:r>
      <w:r w:rsidR="00B75A50">
        <w:t xml:space="preserve">t </w:t>
      </w:r>
      <w:r w:rsidR="00B75A50" w:rsidRPr="005350A4">
        <w:t>and the adjacent Wonnangatta River catchment</w:t>
      </w:r>
      <w:r w:rsidR="00B75A50">
        <w:t xml:space="preserve"> (only partly complete), have not </w:t>
      </w:r>
      <w:r w:rsidR="00FF2842">
        <w:t>found any additional subpopulations (</w:t>
      </w:r>
      <w:proofErr w:type="spellStart"/>
      <w:r w:rsidR="00FF2842">
        <w:t>Raadik</w:t>
      </w:r>
      <w:proofErr w:type="spellEnd"/>
      <w:r w:rsidR="00FF2842">
        <w:t xml:space="preserve"> 2021. pers comm 19 October).</w:t>
      </w:r>
      <w:r w:rsidR="007F7250">
        <w:t xml:space="preserve"> </w:t>
      </w:r>
      <w:r w:rsidR="00B75A50">
        <w:t xml:space="preserve">This </w:t>
      </w:r>
      <w:r w:rsidR="004A2BA8">
        <w:t>suggest</w:t>
      </w:r>
      <w:r w:rsidR="00B75A50">
        <w:t>s</w:t>
      </w:r>
      <w:r w:rsidR="004A2BA8">
        <w:t xml:space="preserve"> </w:t>
      </w:r>
      <w:r w:rsidR="003D4DC9">
        <w:t>the species underwent population reduction and</w:t>
      </w:r>
      <w:r w:rsidR="004A2BA8">
        <w:t xml:space="preserve"> range contraction</w:t>
      </w:r>
      <w:r w:rsidR="00354E1A">
        <w:t xml:space="preserve"> during the late</w:t>
      </w:r>
      <w:r w:rsidR="004A2BA8">
        <w:t xml:space="preserve"> </w:t>
      </w:r>
      <w:r w:rsidR="00B75A50" w:rsidRPr="00064245">
        <w:t>20</w:t>
      </w:r>
      <w:r w:rsidR="00B75A50" w:rsidRPr="00064245">
        <w:rPr>
          <w:vertAlign w:val="superscript"/>
        </w:rPr>
        <w:t>th</w:t>
      </w:r>
      <w:r w:rsidR="00B75A50" w:rsidRPr="00064245">
        <w:t xml:space="preserve"> century following the </w:t>
      </w:r>
      <w:r w:rsidR="00B75A50">
        <w:t>incursion</w:t>
      </w:r>
      <w:r w:rsidR="00B75A50" w:rsidRPr="00064245">
        <w:t xml:space="preserve"> of introduced salmonids</w:t>
      </w:r>
      <w:r w:rsidR="00B75A50">
        <w:t xml:space="preserve"> </w:t>
      </w:r>
      <w:r w:rsidR="00B75A50" w:rsidRPr="006323B9">
        <w:rPr>
          <w:noProof/>
        </w:rPr>
        <w:t>(Raadik 2011, 2014)</w:t>
      </w:r>
      <w:r w:rsidR="00E008F5">
        <w:t>, but this is outside the timeframe relevant to this criterion</w:t>
      </w:r>
      <w:r w:rsidR="00B75A50">
        <w:t>.</w:t>
      </w:r>
    </w:p>
    <w:p w14:paraId="4F17518B" w14:textId="77777777" w:rsidR="00470B8A" w:rsidRDefault="00470B8A" w:rsidP="000D2379">
      <w:pPr>
        <w:pStyle w:val="Heading4"/>
      </w:pPr>
      <w:r>
        <w:t>Past population reduction (2009-11 to 2021)</w:t>
      </w:r>
    </w:p>
    <w:p w14:paraId="4A0BF160" w14:textId="4AB29998" w:rsidR="00247A38" w:rsidRDefault="00EB2256" w:rsidP="00B75A50">
      <w:r>
        <w:t>Following this historical decline, the species is now only</w:t>
      </w:r>
      <w:r w:rsidRPr="00AF0DAF">
        <w:t xml:space="preserve"> </w:t>
      </w:r>
      <w:r w:rsidRPr="004A6838">
        <w:t>known from a single subpopulation in</w:t>
      </w:r>
      <w:r>
        <w:t xml:space="preserve"> the headwaters of</w:t>
      </w:r>
      <w:r w:rsidRPr="004A6838">
        <w:t xml:space="preserve"> Shaw Creek</w:t>
      </w:r>
      <w:r>
        <w:t xml:space="preserve"> </w:t>
      </w:r>
      <w:r w:rsidRPr="006323B9">
        <w:rPr>
          <w:noProof/>
        </w:rPr>
        <w:t>(Raadik 2011, 2014)</w:t>
      </w:r>
      <w:r>
        <w:t xml:space="preserve">. </w:t>
      </w:r>
      <w:r w:rsidR="00247A38" w:rsidRPr="00E74C20">
        <w:t xml:space="preserve">Between 2010 and 2011, high flows eroded </w:t>
      </w:r>
      <w:r>
        <w:t>an</w:t>
      </w:r>
      <w:r w:rsidR="00247A38" w:rsidRPr="00E74C20">
        <w:t xml:space="preserve"> instream barrier, allowing </w:t>
      </w:r>
      <w:r>
        <w:t xml:space="preserve">the </w:t>
      </w:r>
      <w:r w:rsidR="00247A38" w:rsidRPr="00E74C20">
        <w:t xml:space="preserve">brown trout to invade and colonise the headwaters of Shaw Creek </w:t>
      </w:r>
      <w:r w:rsidR="00247A38" w:rsidRPr="00E74C20">
        <w:rPr>
          <w:noProof/>
        </w:rPr>
        <w:t>(Raadik 2014)</w:t>
      </w:r>
      <w:r w:rsidR="00247A38" w:rsidRPr="00E74C20">
        <w:t>.</w:t>
      </w:r>
      <w:r w:rsidR="003C7552">
        <w:t xml:space="preserve"> </w:t>
      </w:r>
      <w:r w:rsidR="00397202">
        <w:t xml:space="preserve">Density of the Shaw galaxias declined by approximately </w:t>
      </w:r>
      <w:r w:rsidR="00A2745A">
        <w:t>98</w:t>
      </w:r>
      <w:r w:rsidR="00397202">
        <w:t xml:space="preserve"> percent between </w:t>
      </w:r>
      <w:r w:rsidR="005551DF">
        <w:t>2008</w:t>
      </w:r>
      <w:r w:rsidR="001F0397" w:rsidRPr="00034F5F">
        <w:t>–</w:t>
      </w:r>
      <w:r w:rsidR="002C508F">
        <w:t>201</w:t>
      </w:r>
      <w:r w:rsidR="009155B9">
        <w:t>3</w:t>
      </w:r>
      <w:r w:rsidR="002C508F">
        <w:t xml:space="preserve"> following salmonid incursion (</w:t>
      </w:r>
      <w:proofErr w:type="spellStart"/>
      <w:r w:rsidR="002C508F">
        <w:t>Raadik</w:t>
      </w:r>
      <w:proofErr w:type="spellEnd"/>
      <w:r w:rsidR="002C508F">
        <w:t xml:space="preserve"> 2021). By May 2012, only </w:t>
      </w:r>
      <w:r w:rsidR="002C508F" w:rsidRPr="002C508F">
        <w:t xml:space="preserve">150 individuals (mature and juvenile) remained in three small pools in a sphagnum bog in the headwaters of a side tributary (300 m long, 0.3 m wide) and one further single mature individual was found in the headwaters of separate side tributary </w:t>
      </w:r>
      <w:r w:rsidR="002C508F" w:rsidRPr="002C508F">
        <w:rPr>
          <w:noProof/>
        </w:rPr>
        <w:t>(Raadik 2014)</w:t>
      </w:r>
      <w:r w:rsidR="002C508F" w:rsidRPr="002C508F">
        <w:t>.</w:t>
      </w:r>
    </w:p>
    <w:p w14:paraId="28026580" w14:textId="6B7433D5" w:rsidR="003E3870" w:rsidRDefault="00034F5F" w:rsidP="009F4C42">
      <w:pPr>
        <w:keepLines/>
      </w:pPr>
      <w:r w:rsidRPr="00034F5F">
        <w:t xml:space="preserve">From 2013–2017, several temporary and permanent artificial, instream barriers were installed, and brown trout were removed from above the barriers via electrofishing </w:t>
      </w:r>
      <w:r w:rsidRPr="00034F5F">
        <w:rPr>
          <w:noProof/>
        </w:rPr>
        <w:t>(DEPI 2013; Raadik 2014; Raadik 2021. pers comm 19 October)</w:t>
      </w:r>
      <w:r w:rsidRPr="00034F5F">
        <w:t>. The area upstream of the instream barriers is currently trout-free (</w:t>
      </w:r>
      <w:proofErr w:type="spellStart"/>
      <w:r w:rsidRPr="00034F5F">
        <w:rPr>
          <w:noProof/>
        </w:rPr>
        <w:t>Raadik</w:t>
      </w:r>
      <w:proofErr w:type="spellEnd"/>
      <w:r w:rsidRPr="00034F5F">
        <w:rPr>
          <w:noProof/>
        </w:rPr>
        <w:t xml:space="preserve"> 2021. pers comm 19 October).</w:t>
      </w:r>
      <w:r>
        <w:rPr>
          <w:noProof/>
        </w:rPr>
        <w:t xml:space="preserve"> Monitoring data (collected annually from </w:t>
      </w:r>
      <w:r w:rsidR="005551DF">
        <w:rPr>
          <w:noProof/>
        </w:rPr>
        <w:t>201</w:t>
      </w:r>
      <w:r w:rsidR="009155B9">
        <w:rPr>
          <w:noProof/>
        </w:rPr>
        <w:t>3</w:t>
      </w:r>
      <w:r w:rsidR="00282B4B" w:rsidRPr="009D1702">
        <w:t>–20</w:t>
      </w:r>
      <w:r w:rsidR="00282B4B">
        <w:t xml:space="preserve">21) suggests that the density of the Shaw galaxias has </w:t>
      </w:r>
      <w:r w:rsidR="00D8163B">
        <w:t>fluctuated among years</w:t>
      </w:r>
      <w:r w:rsidR="00657801">
        <w:t xml:space="preserve"> (from </w:t>
      </w:r>
      <w:r w:rsidR="00657801">
        <w:rPr>
          <w:noProof/>
        </w:rPr>
        <w:t>201</w:t>
      </w:r>
      <w:r w:rsidR="009155B9">
        <w:rPr>
          <w:noProof/>
        </w:rPr>
        <w:t>3</w:t>
      </w:r>
      <w:r w:rsidR="00657801" w:rsidRPr="009D1702">
        <w:t>–20</w:t>
      </w:r>
      <w:r w:rsidR="00657801">
        <w:t>21</w:t>
      </w:r>
      <w:r w:rsidR="005F31E9">
        <w:t>) but</w:t>
      </w:r>
      <w:r w:rsidR="00D8163B">
        <w:t xml:space="preserve"> has </w:t>
      </w:r>
      <w:r w:rsidR="00DE1D31">
        <w:t>remained</w:t>
      </w:r>
      <w:r w:rsidR="00870401">
        <w:t xml:space="preserve"> &gt;80 percent lower than </w:t>
      </w:r>
      <w:r w:rsidR="007F3CF6">
        <w:t xml:space="preserve">the </w:t>
      </w:r>
      <w:r w:rsidR="00870401">
        <w:t>density estimates</w:t>
      </w:r>
      <w:r w:rsidR="00D074F0">
        <w:t xml:space="preserve"> </w:t>
      </w:r>
      <w:r w:rsidR="009623F0">
        <w:t>prior to s</w:t>
      </w:r>
      <w:r w:rsidR="004632CA">
        <w:t xml:space="preserve">almonid </w:t>
      </w:r>
      <w:r w:rsidR="00D074F0">
        <w:t>incursion (in 2002 and 2008) (</w:t>
      </w:r>
      <w:proofErr w:type="spellStart"/>
      <w:r w:rsidR="00D074F0">
        <w:t>Raadik</w:t>
      </w:r>
      <w:proofErr w:type="spellEnd"/>
      <w:r w:rsidR="00D074F0">
        <w:t xml:space="preserve"> 2021). </w:t>
      </w:r>
      <w:r w:rsidR="005B4C81">
        <w:t>This suggests</w:t>
      </w:r>
      <w:r w:rsidR="00A14F3F">
        <w:t xml:space="preserve"> </w:t>
      </w:r>
      <w:r w:rsidR="00A14F3F" w:rsidRPr="009D1702">
        <w:t xml:space="preserve">that </w:t>
      </w:r>
      <w:r w:rsidR="00A14F3F">
        <w:t xml:space="preserve">very severe </w:t>
      </w:r>
      <w:r w:rsidR="00A14F3F" w:rsidRPr="009D1702">
        <w:t>population reduction</w:t>
      </w:r>
      <w:r w:rsidR="00A14F3F" w:rsidRPr="006A5733">
        <w:t xml:space="preserve"> </w:t>
      </w:r>
      <w:r w:rsidR="00A14F3F">
        <w:t>has occurred</w:t>
      </w:r>
      <w:r w:rsidR="00A14F3F" w:rsidRPr="006A5733">
        <w:t xml:space="preserve"> within the last three generations (2009-11 to 2021)</w:t>
      </w:r>
      <w:r w:rsidR="00C1411B">
        <w:t xml:space="preserve">. </w:t>
      </w:r>
      <w:r w:rsidR="00A14F3F" w:rsidRPr="007C2D82">
        <w:t>As such, the species appears to meet the requirements for listing as Critically Endangered under A</w:t>
      </w:r>
      <w:r w:rsidR="00C1411B">
        <w:t>2</w:t>
      </w:r>
      <w:r w:rsidR="00A14F3F" w:rsidRPr="007C2D82">
        <w:t xml:space="preserve"> (</w:t>
      </w:r>
      <w:r w:rsidR="00C1411B">
        <w:t>past</w:t>
      </w:r>
      <w:r w:rsidR="00A14F3F" w:rsidRPr="007C2D82">
        <w:t xml:space="preserve"> reduction).</w:t>
      </w:r>
    </w:p>
    <w:p w14:paraId="34AC71A0" w14:textId="77777777" w:rsidR="003E3870" w:rsidRDefault="00A6146C" w:rsidP="000D2379">
      <w:pPr>
        <w:pStyle w:val="Heading4"/>
      </w:pPr>
      <w:r w:rsidRPr="00CB2F21">
        <w:t>Future population reduction</w:t>
      </w:r>
      <w:r>
        <w:t xml:space="preserve"> (2021 to 2031-33)</w:t>
      </w:r>
    </w:p>
    <w:p w14:paraId="4E639541" w14:textId="50ABC89E" w:rsidR="00E7439E" w:rsidRPr="003E3870" w:rsidRDefault="00E7439E" w:rsidP="003E3870">
      <w:pPr>
        <w:keepLines/>
        <w:rPr>
          <w:i/>
          <w:iCs/>
        </w:rPr>
      </w:pPr>
      <w:r w:rsidRPr="00CB2F21">
        <w:t xml:space="preserve">The </w:t>
      </w:r>
      <w:r>
        <w:t>Shaw</w:t>
      </w:r>
      <w:r w:rsidRPr="00CB2F21">
        <w:t xml:space="preserve"> galaxias was not impacted by the 2019-20 bushfires. However, the species is </w:t>
      </w:r>
      <w:r>
        <w:t>projected</w:t>
      </w:r>
      <w:r w:rsidRPr="00CB2F21">
        <w:t xml:space="preserve"> to undergo </w:t>
      </w:r>
      <w:r>
        <w:t xml:space="preserve">further </w:t>
      </w:r>
      <w:r>
        <w:rPr>
          <w:bCs/>
        </w:rPr>
        <w:t>very severe decline</w:t>
      </w:r>
      <w:r w:rsidRPr="00CE6C56">
        <w:rPr>
          <w:bCs/>
        </w:rPr>
        <w:t xml:space="preserve"> following </w:t>
      </w:r>
      <w:r>
        <w:rPr>
          <w:bCs/>
        </w:rPr>
        <w:t>future</w:t>
      </w:r>
      <w:r w:rsidRPr="00CE6C56">
        <w:rPr>
          <w:bCs/>
        </w:rPr>
        <w:t xml:space="preserve"> threatening event</w:t>
      </w:r>
      <w:r>
        <w:rPr>
          <w:bCs/>
        </w:rPr>
        <w:t>s</w:t>
      </w:r>
      <w:r w:rsidRPr="00CE6C56">
        <w:rPr>
          <w:bCs/>
        </w:rPr>
        <w:t xml:space="preserve"> (</w:t>
      </w:r>
      <w:r>
        <w:rPr>
          <w:bCs/>
        </w:rPr>
        <w:t>particularly</w:t>
      </w:r>
      <w:r w:rsidRPr="00CE6C56">
        <w:rPr>
          <w:bCs/>
        </w:rPr>
        <w:t xml:space="preserve"> incursion </w:t>
      </w:r>
      <w:r>
        <w:rPr>
          <w:bCs/>
        </w:rPr>
        <w:t xml:space="preserve">of </w:t>
      </w:r>
      <w:r w:rsidRPr="00CE6C56">
        <w:rPr>
          <w:bCs/>
        </w:rPr>
        <w:t>introduced salmonid</w:t>
      </w:r>
      <w:r>
        <w:rPr>
          <w:bCs/>
        </w:rPr>
        <w:t>s</w:t>
      </w:r>
      <w:r w:rsidRPr="00CE6C56">
        <w:rPr>
          <w:bCs/>
        </w:rPr>
        <w:t>, sedimentation following fire</w:t>
      </w:r>
      <w:r>
        <w:rPr>
          <w:bCs/>
        </w:rPr>
        <w:t xml:space="preserve"> and </w:t>
      </w:r>
      <w:r w:rsidRPr="00CE6C56">
        <w:rPr>
          <w:bCs/>
        </w:rPr>
        <w:t>severe drought)</w:t>
      </w:r>
      <w:r>
        <w:rPr>
          <w:bCs/>
        </w:rPr>
        <w:t>, based on:</w:t>
      </w:r>
    </w:p>
    <w:p w14:paraId="5D61AC03" w14:textId="56541CAD" w:rsidR="00E7439E" w:rsidRDefault="00E7439E" w:rsidP="00E7439E">
      <w:pPr>
        <w:pStyle w:val="ListParagraph"/>
        <w:keepNext/>
        <w:keepLines/>
        <w:numPr>
          <w:ilvl w:val="0"/>
          <w:numId w:val="48"/>
        </w:numPr>
        <w:spacing w:after="120"/>
        <w:ind w:left="714" w:hanging="357"/>
        <w:contextualSpacing w:val="0"/>
      </w:pPr>
      <w:r>
        <w:t>Observed</w:t>
      </w:r>
      <w:r w:rsidRPr="0065155A">
        <w:rPr>
          <w:bCs/>
        </w:rPr>
        <w:t xml:space="preserve"> very severe </w:t>
      </w:r>
      <w:r w:rsidR="00446585">
        <w:rPr>
          <w:bCs/>
        </w:rPr>
        <w:t>past</w:t>
      </w:r>
      <w:r w:rsidRPr="0065155A">
        <w:rPr>
          <w:bCs/>
        </w:rPr>
        <w:t xml:space="preserve"> reduction </w:t>
      </w:r>
      <w:r>
        <w:rPr>
          <w:bCs/>
        </w:rPr>
        <w:t xml:space="preserve">of the </w:t>
      </w:r>
      <w:r w:rsidR="00446585">
        <w:rPr>
          <w:bCs/>
        </w:rPr>
        <w:t>Shaw</w:t>
      </w:r>
      <w:r>
        <w:rPr>
          <w:bCs/>
        </w:rPr>
        <w:t xml:space="preserve"> galaxias </w:t>
      </w:r>
      <w:r w:rsidRPr="00CF4430">
        <w:t>following the incursion of introduced salmonids</w:t>
      </w:r>
      <w:r w:rsidRPr="0065155A">
        <w:rPr>
          <w:bCs/>
        </w:rPr>
        <w:t xml:space="preserve"> </w:t>
      </w:r>
      <w:r w:rsidR="00446585">
        <w:rPr>
          <w:bCs/>
        </w:rPr>
        <w:t xml:space="preserve">in 2010–2011 </w:t>
      </w:r>
      <w:r w:rsidRPr="00CF4430">
        <w:rPr>
          <w:noProof/>
        </w:rPr>
        <w:t>(Raadik 2011, 2014)</w:t>
      </w:r>
      <w:r>
        <w:t>;</w:t>
      </w:r>
    </w:p>
    <w:p w14:paraId="0710E149" w14:textId="15ECE061" w:rsidR="00E7439E" w:rsidRDefault="00E7439E" w:rsidP="00E7439E">
      <w:pPr>
        <w:pStyle w:val="ListParagraph"/>
        <w:numPr>
          <w:ilvl w:val="0"/>
          <w:numId w:val="48"/>
        </w:numPr>
        <w:spacing w:after="120"/>
        <w:ind w:left="714" w:hanging="357"/>
        <w:contextualSpacing w:val="0"/>
      </w:pPr>
      <w:r>
        <w:t>Observed/</w:t>
      </w:r>
      <w:r w:rsidRPr="006E3995">
        <w:t xml:space="preserve">inferred very severe reduction of other </w:t>
      </w:r>
      <w:r w:rsidRPr="006E3995">
        <w:rPr>
          <w:i/>
          <w:iCs/>
        </w:rPr>
        <w:t xml:space="preserve">Galaxias </w:t>
      </w:r>
      <w:r w:rsidRPr="006E3995">
        <w:t>species, including other members of the mountain galaxias complex</w:t>
      </w:r>
      <w:r>
        <w:t>, following the incursion of introduced salmonids</w:t>
      </w:r>
      <w:r w:rsidRPr="006E3995">
        <w:t xml:space="preserve"> </w:t>
      </w:r>
      <w:r>
        <w:rPr>
          <w:noProof/>
        </w:rPr>
        <w:t>(Tilzey 1976; Wager &amp; Jackson 1993; Cadwallader 1996; Lintermans 2000; McDowall 2006; Lintermans 2013; Lintermans et al. 2020)</w:t>
      </w:r>
      <w:r>
        <w:t>; and</w:t>
      </w:r>
    </w:p>
    <w:p w14:paraId="2D9F5A1A" w14:textId="38761CF6" w:rsidR="00E7439E" w:rsidRDefault="00E7439E" w:rsidP="00E7439E">
      <w:pPr>
        <w:pStyle w:val="ListParagraph"/>
        <w:numPr>
          <w:ilvl w:val="0"/>
          <w:numId w:val="48"/>
        </w:numPr>
        <w:spacing w:after="120"/>
        <w:ind w:left="714" w:hanging="357"/>
        <w:contextualSpacing w:val="0"/>
      </w:pPr>
      <w:r>
        <w:rPr>
          <w:bCs/>
        </w:rPr>
        <w:t>Observed v</w:t>
      </w:r>
      <w:r w:rsidRPr="00CF4430">
        <w:rPr>
          <w:bCs/>
        </w:rPr>
        <w:t xml:space="preserve">ery severe reduction </w:t>
      </w:r>
      <w:r>
        <w:rPr>
          <w:bCs/>
        </w:rPr>
        <w:t xml:space="preserve">of </w:t>
      </w:r>
      <w:r w:rsidR="00B1112F" w:rsidRPr="006E3995">
        <w:t xml:space="preserve">other </w:t>
      </w:r>
      <w:r w:rsidR="00B1112F" w:rsidRPr="006E3995">
        <w:rPr>
          <w:i/>
          <w:iCs/>
        </w:rPr>
        <w:t xml:space="preserve">Galaxias </w:t>
      </w:r>
      <w:r w:rsidR="00B1112F" w:rsidRPr="006E3995">
        <w:t>species</w:t>
      </w:r>
      <w:r w:rsidR="004F59F6">
        <w:t xml:space="preserve"> in the mountain galaxias complex, due to </w:t>
      </w:r>
      <w:r w:rsidR="00B1112F">
        <w:t>s</w:t>
      </w:r>
      <w:r w:rsidRPr="00CF4430">
        <w:t>edimentation following fires</w:t>
      </w:r>
      <w:r w:rsidR="004F59F6">
        <w:t xml:space="preserve"> and </w:t>
      </w:r>
      <w:r w:rsidRPr="00CF4430">
        <w:t xml:space="preserve">from poorly constructed tracks at river crossings, and drought stress </w:t>
      </w:r>
      <w:r w:rsidR="00EF7CCC">
        <w:rPr>
          <w:noProof/>
        </w:rPr>
        <w:t>(Raadik &amp; Nicol 2013; Raadik &amp; Nicol 2015)</w:t>
      </w:r>
      <w:r w:rsidR="00EF7CCC">
        <w:t>.</w:t>
      </w:r>
    </w:p>
    <w:p w14:paraId="77144770" w14:textId="68B24AE4" w:rsidR="00456FCF" w:rsidRDefault="00456FCF" w:rsidP="004B57B2">
      <w:pPr>
        <w:keepLines/>
        <w:rPr>
          <w:bCs/>
        </w:rPr>
      </w:pPr>
      <w:r w:rsidRPr="00DC48A4">
        <w:rPr>
          <w:bCs/>
        </w:rPr>
        <w:t xml:space="preserve">A threatening event </w:t>
      </w:r>
      <w:r>
        <w:rPr>
          <w:bCs/>
        </w:rPr>
        <w:t xml:space="preserve">of this type </w:t>
      </w:r>
      <w:r w:rsidRPr="00DC48A4">
        <w:rPr>
          <w:bCs/>
        </w:rPr>
        <w:t>(</w:t>
      </w:r>
      <w:r>
        <w:rPr>
          <w:bCs/>
        </w:rPr>
        <w:t xml:space="preserve">i.e., </w:t>
      </w:r>
      <w:r w:rsidRPr="00DC48A4">
        <w:rPr>
          <w:bCs/>
        </w:rPr>
        <w:t xml:space="preserve">incursion of introduced salmonids, sedimentation following fire or severe drought) is </w:t>
      </w:r>
      <w:r>
        <w:rPr>
          <w:bCs/>
        </w:rPr>
        <w:t xml:space="preserve">considered </w:t>
      </w:r>
      <w:r w:rsidRPr="00DC48A4">
        <w:rPr>
          <w:bCs/>
        </w:rPr>
        <w:t xml:space="preserve">likely to occur in the catchment where the </w:t>
      </w:r>
      <w:r>
        <w:rPr>
          <w:bCs/>
        </w:rPr>
        <w:t>Shaw</w:t>
      </w:r>
      <w:r w:rsidRPr="00DC48A4">
        <w:rPr>
          <w:bCs/>
        </w:rPr>
        <w:t xml:space="preserve"> galaxias occurs, within the next three generations.</w:t>
      </w:r>
      <w:r>
        <w:rPr>
          <w:bCs/>
        </w:rPr>
        <w:t xml:space="preserve"> </w:t>
      </w:r>
      <w:r w:rsidR="00C336B9">
        <w:rPr>
          <w:bCs/>
        </w:rPr>
        <w:t xml:space="preserve">Both the brown trout and the rainbow trout are present </w:t>
      </w:r>
      <w:r w:rsidR="00C8358F">
        <w:rPr>
          <w:bCs/>
        </w:rPr>
        <w:t xml:space="preserve">in Shaw Creek downstream of </w:t>
      </w:r>
      <w:r w:rsidR="00C8358F" w:rsidRPr="004A6838">
        <w:t>an artificial instream barrier</w:t>
      </w:r>
      <w:r w:rsidR="00C8358F">
        <w:t xml:space="preserve">, which </w:t>
      </w:r>
      <w:r w:rsidR="0015696E">
        <w:t xml:space="preserve">prevents their incursion into the area occupied by the Shaw galaxias </w:t>
      </w:r>
      <w:r w:rsidR="0015696E" w:rsidRPr="004A6838">
        <w:rPr>
          <w:noProof/>
        </w:rPr>
        <w:t>(DEPI 2013; Raadik 2014)</w:t>
      </w:r>
      <w:r w:rsidR="0015696E" w:rsidRPr="004A6838">
        <w:t>.</w:t>
      </w:r>
      <w:r w:rsidR="0015696E">
        <w:rPr>
          <w:bCs/>
        </w:rPr>
        <w:t xml:space="preserve"> </w:t>
      </w:r>
      <w:r w:rsidR="00A7773B">
        <w:t>R</w:t>
      </w:r>
      <w:r w:rsidR="00A7773B" w:rsidRPr="003E08C6">
        <w:t xml:space="preserve">apid and </w:t>
      </w:r>
      <w:r w:rsidR="00A7773B">
        <w:t xml:space="preserve">very </w:t>
      </w:r>
      <w:r w:rsidR="00A7773B" w:rsidRPr="003E08C6">
        <w:t>severe population decline</w:t>
      </w:r>
      <w:r w:rsidR="00A7773B">
        <w:t xml:space="preserve"> (with possible extinction)</w:t>
      </w:r>
      <w:r w:rsidR="00A7773B" w:rsidRPr="003E08C6">
        <w:t xml:space="preserve"> is anticipated following further </w:t>
      </w:r>
      <w:r w:rsidR="00A7773B">
        <w:t>incursion</w:t>
      </w:r>
      <w:r w:rsidR="00A7773B" w:rsidRPr="003E08C6">
        <w:t xml:space="preserve"> or stocking beyond the natural barrier </w:t>
      </w:r>
      <w:r w:rsidR="00A7773B" w:rsidRPr="003E08C6">
        <w:rPr>
          <w:noProof/>
        </w:rPr>
        <w:t>(Threatened Species Recovery Hub 2018; Lintermans et al. 2020)</w:t>
      </w:r>
      <w:r w:rsidR="00A7773B" w:rsidRPr="003E08C6">
        <w:t>. This could occur through natural drown-out in high flow events or illegal translocation</w:t>
      </w:r>
      <w:r w:rsidR="00A7773B">
        <w:t xml:space="preserve">/stocking </w:t>
      </w:r>
      <w:r w:rsidR="00A7773B" w:rsidRPr="003E08C6">
        <w:t xml:space="preserve">(either deliberately or accidently) by anglers </w:t>
      </w:r>
      <w:r w:rsidR="00A7773B" w:rsidRPr="003E08C6">
        <w:rPr>
          <w:noProof/>
        </w:rPr>
        <w:t>(Threatened Species Recovery Hub 2018)</w:t>
      </w:r>
      <w:r w:rsidR="00A7773B" w:rsidRPr="003E08C6">
        <w:t>.</w:t>
      </w:r>
    </w:p>
    <w:p w14:paraId="11AFDDD5" w14:textId="31903DF8" w:rsidR="00841124" w:rsidRPr="008F0929" w:rsidRDefault="00841124" w:rsidP="004B57B2">
      <w:pPr>
        <w:keepNext/>
        <w:keepLines/>
        <w:rPr>
          <w:bCs/>
        </w:rPr>
      </w:pPr>
      <w:r>
        <w:t>Additionally, i</w:t>
      </w:r>
      <w:r w:rsidRPr="002363BD">
        <w:t>ncreased temperatures, change to precipitation patterns and more extreme weather events</w:t>
      </w:r>
      <w:r>
        <w:t xml:space="preserve"> (driven by climate change) are likely to cause decline in the species. C</w:t>
      </w:r>
      <w:r w:rsidRPr="007324C9">
        <w:t xml:space="preserve">hanges to rainfall patterns and temperatures are predicted to </w:t>
      </w:r>
      <w:r>
        <w:t>cause decreased</w:t>
      </w:r>
      <w:r w:rsidRPr="007324C9">
        <w:t xml:space="preserve"> surface run-off, which will impact the hydrology of small headwater streams (e.g.</w:t>
      </w:r>
      <w:r>
        <w:t>,</w:t>
      </w:r>
      <w:r w:rsidRPr="007324C9">
        <w:t xml:space="preserve"> lower water levels</w:t>
      </w:r>
      <w:r w:rsidR="008A6898">
        <w:t xml:space="preserve"> and</w:t>
      </w:r>
      <w:r w:rsidR="000D2379">
        <w:t xml:space="preserve"> </w:t>
      </w:r>
      <w:r w:rsidRPr="007324C9">
        <w:t>higher water temperatures</w:t>
      </w:r>
      <w:r w:rsidRPr="000C2F2F">
        <w:t xml:space="preserve">) with increasing severity and frequency </w:t>
      </w:r>
      <w:r w:rsidRPr="008F0929">
        <w:rPr>
          <w:noProof/>
        </w:rPr>
        <w:t>(Döll &amp; Zhang 2010; DSE 2011b; Arnell &amp; Gosling 2013; CSIRO &amp; Bureau of Meteorology 2015; DELWP 2020)</w:t>
      </w:r>
      <w:r w:rsidRPr="008F0929">
        <w:t xml:space="preserve">. </w:t>
      </w:r>
      <w:r>
        <w:t>The increased</w:t>
      </w:r>
      <w:r w:rsidRPr="008F0929">
        <w:t xml:space="preserve"> frequency and severity of bushfires is likely to cause long-term changes to water quality and threaten the persistence of native fish </w:t>
      </w:r>
      <w:r w:rsidRPr="008F0929">
        <w:rPr>
          <w:noProof/>
        </w:rPr>
        <w:t>(Shu-ren 2003; Whitney et al. 2015)</w:t>
      </w:r>
      <w:r>
        <w:t>, e.g. via i</w:t>
      </w:r>
      <w:r w:rsidRPr="008F0929">
        <w:t>ncreased sedimentation</w:t>
      </w:r>
      <w:r>
        <w:t>, which can</w:t>
      </w:r>
      <w:r w:rsidRPr="008F0929">
        <w:t xml:space="preserve"> smother and infill coarse substrate in the streambed </w:t>
      </w:r>
      <w:r w:rsidRPr="008F0929">
        <w:rPr>
          <w:noProof/>
        </w:rPr>
        <w:t>(described above, e.g. Lyon &amp; O’Connor 2008)</w:t>
      </w:r>
      <w:r w:rsidRPr="008F0929">
        <w:t>.</w:t>
      </w:r>
      <w:r w:rsidRPr="002B5C70">
        <w:t xml:space="preserve"> </w:t>
      </w:r>
      <w:r w:rsidRPr="008F0929">
        <w:t>F</w:t>
      </w:r>
      <w:r w:rsidRPr="00091F6F">
        <w:t xml:space="preserve">urther, the </w:t>
      </w:r>
      <w:r>
        <w:t xml:space="preserve">increasing </w:t>
      </w:r>
      <w:r w:rsidRPr="00091F6F">
        <w:t xml:space="preserve">frequency of extreme rainfall events </w:t>
      </w:r>
      <w:r w:rsidRPr="00D26039">
        <w:t xml:space="preserve">is likely to increase stream bank erosion and sedimentation, alter water quality and </w:t>
      </w:r>
      <w:r w:rsidR="008A6898">
        <w:t xml:space="preserve">potentially </w:t>
      </w:r>
      <w:r w:rsidRPr="00D26039">
        <w:t xml:space="preserve">drown out instream barriers facilitating salmonid </w:t>
      </w:r>
      <w:r>
        <w:t>incursion</w:t>
      </w:r>
      <w:r w:rsidRPr="00D26039">
        <w:t xml:space="preserve"> </w:t>
      </w:r>
      <w:r w:rsidRPr="00D26039">
        <w:rPr>
          <w:noProof/>
        </w:rPr>
        <w:t>(Magilligan et al. 2015; Threatened Species Recovery Hub 2018; Ross et al. 2019; DELWP 2020; Lintermans et al. 2020)</w:t>
      </w:r>
      <w:r>
        <w:t>. Further information about these threats is available in Table 1.</w:t>
      </w:r>
    </w:p>
    <w:p w14:paraId="22DDFDD0" w14:textId="160580E3" w:rsidR="00841124" w:rsidRDefault="00841124" w:rsidP="00841124">
      <w:r w:rsidRPr="007C2D82">
        <w:t>One or more of these events is projected to occur within the next three generations and is projected to result in very severe population reduction (&gt;</w:t>
      </w:r>
      <w:r>
        <w:t>8</w:t>
      </w:r>
      <w:r w:rsidRPr="007C2D82">
        <w:t xml:space="preserve">0 percent) of the </w:t>
      </w:r>
      <w:r w:rsidR="0015696E">
        <w:t>Shaw</w:t>
      </w:r>
      <w:r w:rsidRPr="007C2D82">
        <w:t xml:space="preserve"> galaxias. This is supported by the expert elicitation conducted by </w:t>
      </w:r>
      <w:r w:rsidRPr="007C2D82">
        <w:rPr>
          <w:noProof/>
        </w:rPr>
        <w:t>Lintermans et al. (2020)</w:t>
      </w:r>
      <w:r w:rsidRPr="007C2D82">
        <w:t xml:space="preserve">, which predicted that the </w:t>
      </w:r>
      <w:r w:rsidR="0015696E">
        <w:t>Shaw</w:t>
      </w:r>
      <w:r w:rsidRPr="007C2D82">
        <w:t xml:space="preserve"> galaxias </w:t>
      </w:r>
      <w:r w:rsidR="0015696E" w:rsidRPr="00964BEE">
        <w:t>is the Australian fish at</w:t>
      </w:r>
      <w:r w:rsidR="0015696E" w:rsidRPr="00E74C20">
        <w:t xml:space="preserve"> greatest risk of extinction, with </w:t>
      </w:r>
      <w:r w:rsidRPr="007C2D82">
        <w:t>&gt;80 percent probability of extinction by 2040 without additional conservation actions.</w:t>
      </w:r>
    </w:p>
    <w:p w14:paraId="4F697632" w14:textId="693C324F" w:rsidR="00456FCF" w:rsidRPr="00BF7A26" w:rsidRDefault="00841124" w:rsidP="00BF7A26">
      <w:r w:rsidRPr="007C2D82">
        <w:t>As such, the species appears to meet the requirements for listing as Critically Endangered under A3 (future reduction).</w:t>
      </w:r>
    </w:p>
    <w:p w14:paraId="21F7F12C" w14:textId="7057E5B5" w:rsidR="007C6AC9" w:rsidRDefault="007C6AC9" w:rsidP="000D2379">
      <w:pPr>
        <w:pStyle w:val="Heading4"/>
        <w:rPr>
          <w:lang w:eastAsia="ja-JP"/>
        </w:rPr>
      </w:pPr>
      <w:r>
        <w:rPr>
          <w:lang w:eastAsia="ja-JP"/>
        </w:rPr>
        <w:t>Conclusion</w:t>
      </w:r>
    </w:p>
    <w:p w14:paraId="2B5BBE62" w14:textId="6B527B4C" w:rsidR="00A6146C" w:rsidRPr="007C6AC9" w:rsidRDefault="007C6AC9" w:rsidP="000F3D21">
      <w:pPr>
        <w:rPr>
          <w:bCs/>
          <w:lang w:eastAsia="ja-JP"/>
        </w:rPr>
      </w:pPr>
      <w:r w:rsidRPr="00AF7F49">
        <w:rPr>
          <w:bCs/>
          <w:lang w:eastAsia="ja-JP"/>
        </w:rPr>
        <w:t xml:space="preserve">The species </w:t>
      </w:r>
      <w:r>
        <w:rPr>
          <w:bCs/>
          <w:lang w:eastAsia="ja-JP"/>
        </w:rPr>
        <w:t>is estimated to have undergone very severe population reduction (&gt;80 percent) within the last three generations and is projected to undergo</w:t>
      </w:r>
      <w:r w:rsidRPr="00AF7F49">
        <w:rPr>
          <w:bCs/>
          <w:lang w:eastAsia="ja-JP"/>
        </w:rPr>
        <w:t xml:space="preserve"> </w:t>
      </w:r>
      <w:r>
        <w:rPr>
          <w:bCs/>
          <w:lang w:eastAsia="ja-JP"/>
        </w:rPr>
        <w:t xml:space="preserve">further very </w:t>
      </w:r>
      <w:r w:rsidRPr="00AF7F49">
        <w:rPr>
          <w:bCs/>
          <w:lang w:eastAsia="ja-JP"/>
        </w:rPr>
        <w:t xml:space="preserve">severe population reduction </w:t>
      </w:r>
      <w:r>
        <w:rPr>
          <w:bCs/>
          <w:lang w:eastAsia="ja-JP"/>
        </w:rPr>
        <w:t>(&gt;80 percent) within the next</w:t>
      </w:r>
      <w:r w:rsidRPr="00AF7F49">
        <w:rPr>
          <w:bCs/>
          <w:lang w:eastAsia="ja-JP"/>
        </w:rPr>
        <w:t xml:space="preserve"> three generations. The cause has not ceased. </w:t>
      </w:r>
      <w:r w:rsidRPr="00AF7F49">
        <w:rPr>
          <w:lang w:eastAsia="ja-JP"/>
        </w:rPr>
        <w:t xml:space="preserve">The data presented above appear to demonstrate that the species is eligible for listing as </w:t>
      </w:r>
      <w:r w:rsidRPr="00200B15">
        <w:rPr>
          <w:b/>
          <w:bCs/>
          <w:lang w:eastAsia="ja-JP"/>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F1AA994" w14:textId="77777777" w:rsidR="007C6AC9" w:rsidRDefault="007C6AC9">
      <w:pPr>
        <w:spacing w:after="0" w:line="240" w:lineRule="auto"/>
        <w:rPr>
          <w:rFonts w:ascii="Calibri" w:hAnsi="Calibri"/>
          <w:b/>
          <w:bCs/>
          <w:sz w:val="24"/>
          <w:szCs w:val="18"/>
          <w:lang w:eastAsia="ja-JP"/>
        </w:rPr>
      </w:pPr>
      <w:r>
        <w:rPr>
          <w:lang w:eastAsia="ja-JP"/>
        </w:rPr>
        <w:br w:type="page"/>
      </w:r>
    </w:p>
    <w:p w14:paraId="71164A9C" w14:textId="56511189"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50D8F35D" w14:textId="77777777" w:rsidTr="00B6264B">
        <w:trPr>
          <w:trHeight w:val="350"/>
        </w:trPr>
        <w:tc>
          <w:tcPr>
            <w:tcW w:w="10738" w:type="dxa"/>
            <w:gridSpan w:val="4"/>
            <w:tcBorders>
              <w:bottom w:val="nil"/>
            </w:tcBorders>
            <w:shd w:val="clear" w:color="auto" w:fill="595959" w:themeFill="text1" w:themeFillTint="A6"/>
            <w:vAlign w:val="center"/>
          </w:tcPr>
          <w:p w14:paraId="7F3935FC"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E7176C3" w14:textId="77777777" w:rsidTr="00B6264B">
        <w:tc>
          <w:tcPr>
            <w:tcW w:w="4111" w:type="dxa"/>
            <w:tcBorders>
              <w:top w:val="nil"/>
              <w:bottom w:val="nil"/>
              <w:right w:val="nil"/>
            </w:tcBorders>
          </w:tcPr>
          <w:p w14:paraId="2DFD2980"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42DF0DC" w14:textId="77777777" w:rsidR="00B6264B" w:rsidRPr="00795F43" w:rsidRDefault="00B6264B" w:rsidP="000E630E">
            <w:pPr>
              <w:pStyle w:val="TableText"/>
              <w:keepNext/>
              <w:rPr>
                <w:rStyle w:val="Strong"/>
              </w:rPr>
            </w:pPr>
            <w:r w:rsidRPr="00795F43">
              <w:rPr>
                <w:rStyle w:val="Strong"/>
              </w:rPr>
              <w:t>Critically Endangered</w:t>
            </w:r>
          </w:p>
          <w:p w14:paraId="517E0E33"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BF3920B" w14:textId="77777777" w:rsidR="00B6264B" w:rsidRPr="00556843" w:rsidRDefault="00B6264B" w:rsidP="000E630E">
            <w:pPr>
              <w:pStyle w:val="TableText"/>
              <w:keepNext/>
              <w:rPr>
                <w:b/>
              </w:rPr>
            </w:pPr>
            <w:r w:rsidRPr="00556843">
              <w:rPr>
                <w:b/>
              </w:rPr>
              <w:t>Endangered</w:t>
            </w:r>
          </w:p>
          <w:p w14:paraId="7A368FD3"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1A389E25" w14:textId="77777777" w:rsidR="00B6264B" w:rsidRPr="00556843" w:rsidRDefault="00B6264B" w:rsidP="000E630E">
            <w:pPr>
              <w:pStyle w:val="TableText"/>
              <w:keepNext/>
              <w:rPr>
                <w:b/>
              </w:rPr>
            </w:pPr>
            <w:r w:rsidRPr="00556843">
              <w:rPr>
                <w:b/>
              </w:rPr>
              <w:t>Vulnerable</w:t>
            </w:r>
          </w:p>
          <w:p w14:paraId="0917BB19" w14:textId="77777777" w:rsidR="00B6264B" w:rsidRPr="00556843" w:rsidRDefault="00B6264B" w:rsidP="000E630E">
            <w:pPr>
              <w:pStyle w:val="TableText"/>
              <w:keepNext/>
              <w:rPr>
                <w:b/>
              </w:rPr>
            </w:pPr>
            <w:r w:rsidRPr="00556843">
              <w:rPr>
                <w:b/>
              </w:rPr>
              <w:t>Limited</w:t>
            </w:r>
          </w:p>
        </w:tc>
      </w:tr>
      <w:tr w:rsidR="00B6264B" w:rsidRPr="00556843" w14:paraId="0A82911F"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11E5F806"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E68C849"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4D864A5"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0C99FCC4"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5CC75606"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4E06024A"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5792BB48"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327904D"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0FD796F8"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2889A099" w14:textId="77777777" w:rsidTr="00B6264B">
        <w:tc>
          <w:tcPr>
            <w:tcW w:w="10738" w:type="dxa"/>
            <w:gridSpan w:val="4"/>
            <w:tcBorders>
              <w:top w:val="nil"/>
              <w:bottom w:val="nil"/>
            </w:tcBorders>
          </w:tcPr>
          <w:p w14:paraId="663C0B47"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7404C212"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2E2E672"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5AF8D97"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AD79C18"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C8C0E14" w14:textId="77777777" w:rsidR="00B6264B" w:rsidRPr="00556843" w:rsidRDefault="00B6264B" w:rsidP="000E630E">
            <w:pPr>
              <w:pStyle w:val="TableText"/>
              <w:keepNext/>
              <w:rPr>
                <w:b/>
              </w:rPr>
            </w:pPr>
            <w:r w:rsidRPr="00556843">
              <w:rPr>
                <w:b/>
              </w:rPr>
              <w:t>≤ 10</w:t>
            </w:r>
          </w:p>
        </w:tc>
      </w:tr>
      <w:tr w:rsidR="00B6264B" w:rsidRPr="00556843" w14:paraId="1B119FDD"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75961E34"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2C1F0DBD" w14:textId="77777777" w:rsidTr="00B6264B">
        <w:tc>
          <w:tcPr>
            <w:tcW w:w="10738" w:type="dxa"/>
            <w:gridSpan w:val="4"/>
            <w:tcBorders>
              <w:top w:val="single" w:sz="4" w:space="0" w:color="FFFFFF" w:themeColor="background1"/>
            </w:tcBorders>
            <w:shd w:val="clear" w:color="auto" w:fill="BFBFBF" w:themeFill="background1" w:themeFillShade="BF"/>
          </w:tcPr>
          <w:p w14:paraId="0E2E9537"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3E5ECC53"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26B0E698" w14:textId="726F6142" w:rsidR="002A5536" w:rsidRDefault="002A5536" w:rsidP="000D2379">
      <w:pPr>
        <w:pStyle w:val="Heading4"/>
        <w:spacing w:after="240"/>
        <w:rPr>
          <w:lang w:eastAsia="ja-JP"/>
        </w:rPr>
      </w:pPr>
      <w:r w:rsidRPr="008A6898">
        <w:rPr>
          <w:rStyle w:val="Strong"/>
          <w:b/>
          <w:bCs/>
        </w:rPr>
        <w:t>Eligible under Criterion</w:t>
      </w:r>
      <w:r w:rsidRPr="00BB129B">
        <w:rPr>
          <w:rStyle w:val="Strong"/>
        </w:rPr>
        <w:t xml:space="preserve"> </w:t>
      </w:r>
      <w:r w:rsidRPr="00BB129B">
        <w:rPr>
          <w:lang w:eastAsia="ja-JP"/>
        </w:rPr>
        <w:t>2</w:t>
      </w:r>
      <w:r>
        <w:rPr>
          <w:lang w:eastAsia="ja-JP"/>
        </w:rPr>
        <w:t xml:space="preserve"> B1</w:t>
      </w:r>
      <w:r w:rsidRPr="00BB129B">
        <w:rPr>
          <w:lang w:eastAsia="ja-JP"/>
        </w:rPr>
        <w:t>ab(</w:t>
      </w:r>
      <w:proofErr w:type="spellStart"/>
      <w:r w:rsidRPr="00BB129B">
        <w:rPr>
          <w:lang w:eastAsia="ja-JP"/>
        </w:rPr>
        <w:t>i,ii,iii,iv,v</w:t>
      </w:r>
      <w:proofErr w:type="spellEnd"/>
      <w:r w:rsidRPr="00BB129B">
        <w:rPr>
          <w:lang w:eastAsia="ja-JP"/>
        </w:rPr>
        <w:t>)</w:t>
      </w:r>
      <w:r>
        <w:rPr>
          <w:lang w:eastAsia="ja-JP"/>
        </w:rPr>
        <w:t>+2</w:t>
      </w:r>
      <w:r w:rsidR="002B20E5">
        <w:rPr>
          <w:lang w:eastAsia="ja-JP"/>
        </w:rPr>
        <w:t>ab(</w:t>
      </w:r>
      <w:proofErr w:type="spellStart"/>
      <w:r w:rsidR="002B20E5">
        <w:rPr>
          <w:lang w:eastAsia="ja-JP"/>
        </w:rPr>
        <w:t>i,ii,iii,iv,v</w:t>
      </w:r>
      <w:proofErr w:type="spellEnd"/>
      <w:r w:rsidR="002B20E5">
        <w:rPr>
          <w:lang w:eastAsia="ja-JP"/>
        </w:rPr>
        <w:t>)</w:t>
      </w:r>
      <w:r w:rsidRPr="00BB129B">
        <w:rPr>
          <w:lang w:eastAsia="ja-JP"/>
        </w:rPr>
        <w:t xml:space="preserve"> </w:t>
      </w:r>
      <w:r w:rsidRPr="008A6898">
        <w:rPr>
          <w:rStyle w:val="Strong"/>
          <w:b/>
          <w:bCs/>
        </w:rPr>
        <w:t>for listing as</w:t>
      </w:r>
      <w:r w:rsidRPr="008A6898">
        <w:rPr>
          <w:lang w:eastAsia="ja-JP"/>
        </w:rPr>
        <w:t xml:space="preserve"> </w:t>
      </w:r>
      <w:sdt>
        <w:sdtPr>
          <w:id w:val="1779288282"/>
          <w:placeholder>
            <w:docPart w:val="B3D67BC06658488689D4157A862C2468"/>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r w:rsidRPr="00B6264B">
        <w:rPr>
          <w:lang w:eastAsia="ja-JP"/>
        </w:rPr>
        <w:t xml:space="preserve"> </w:t>
      </w:r>
    </w:p>
    <w:p w14:paraId="2EB8D5EA" w14:textId="77777777" w:rsidR="00EE257E" w:rsidRDefault="00EE257E" w:rsidP="000D2379">
      <w:pPr>
        <w:pStyle w:val="Heading4"/>
        <w:rPr>
          <w:lang w:eastAsia="ja-JP"/>
        </w:rPr>
      </w:pPr>
      <w:r>
        <w:rPr>
          <w:lang w:eastAsia="ja-JP"/>
        </w:rPr>
        <w:t>Exclusion of translocated subpopulation from listing assessment</w:t>
      </w:r>
    </w:p>
    <w:p w14:paraId="03F32EDB" w14:textId="77777777" w:rsidR="00EE257E" w:rsidRDefault="00EE257E" w:rsidP="00EE257E">
      <w:pPr>
        <w:keepNext/>
        <w:keepLines/>
        <w:rPr>
          <w:lang w:eastAsia="ja-JP"/>
        </w:rPr>
      </w:pPr>
      <w:r>
        <w:rPr>
          <w:lang w:eastAsia="ja-JP"/>
        </w:rPr>
        <w:t xml:space="preserve">As indicated under Criterion 1, </w:t>
      </w:r>
      <w:r>
        <w:t>the translocated subpopulation has not been included in the assessment of the Shaw galaxias against the listing criteria.</w:t>
      </w:r>
    </w:p>
    <w:p w14:paraId="6C1304A0" w14:textId="77777777" w:rsidR="0062583B" w:rsidRPr="0014559E" w:rsidRDefault="0062583B" w:rsidP="000D2379">
      <w:pPr>
        <w:pStyle w:val="Heading4"/>
        <w:rPr>
          <w:lang w:eastAsia="ja-JP"/>
        </w:rPr>
      </w:pPr>
      <w:r w:rsidRPr="0014559E">
        <w:rPr>
          <w:lang w:eastAsia="ja-JP"/>
        </w:rPr>
        <w:t>E</w:t>
      </w:r>
      <w:r>
        <w:rPr>
          <w:lang w:eastAsia="ja-JP"/>
        </w:rPr>
        <w:t>xtent of occurrence (EOO) and area of occupancy (AOO)</w:t>
      </w:r>
    </w:p>
    <w:p w14:paraId="30A54E7C" w14:textId="43D46DD8" w:rsidR="0062583B" w:rsidRDefault="0062583B" w:rsidP="0062583B">
      <w:r w:rsidRPr="00A85BCB">
        <w:rPr>
          <w:bCs/>
          <w:lang w:eastAsia="ja-JP"/>
        </w:rPr>
        <w:t xml:space="preserve">The </w:t>
      </w:r>
      <w:r w:rsidRPr="00476E26">
        <w:rPr>
          <w:bCs/>
          <w:lang w:eastAsia="ja-JP"/>
        </w:rPr>
        <w:t xml:space="preserve">EOO </w:t>
      </w:r>
      <w:r>
        <w:rPr>
          <w:bCs/>
          <w:lang w:eastAsia="ja-JP"/>
        </w:rPr>
        <w:t>and</w:t>
      </w:r>
      <w:r w:rsidRPr="00476E26">
        <w:rPr>
          <w:bCs/>
          <w:lang w:eastAsia="ja-JP"/>
        </w:rPr>
        <w:t xml:space="preserve"> AOO</w:t>
      </w:r>
      <w:r w:rsidRPr="00BA671F">
        <w:rPr>
          <w:bCs/>
          <w:lang w:eastAsia="ja-JP"/>
        </w:rPr>
        <w:t xml:space="preserve"> </w:t>
      </w:r>
      <w:r>
        <w:rPr>
          <w:bCs/>
          <w:lang w:eastAsia="ja-JP"/>
        </w:rPr>
        <w:t>are</w:t>
      </w:r>
      <w:r w:rsidRPr="00BA671F">
        <w:rPr>
          <w:bCs/>
          <w:lang w:eastAsia="ja-JP"/>
        </w:rPr>
        <w:t xml:space="preserve"> estimated at </w:t>
      </w:r>
      <w:r w:rsidR="0040558F">
        <w:rPr>
          <w:bCs/>
          <w:lang w:eastAsia="ja-JP"/>
        </w:rPr>
        <w:t>4</w:t>
      </w:r>
      <w:r w:rsidRPr="00420EAA">
        <w:rPr>
          <w:bCs/>
          <w:lang w:eastAsia="ja-JP"/>
        </w:rPr>
        <w:t xml:space="preserve"> km</w:t>
      </w:r>
      <w:r w:rsidRPr="00420EAA">
        <w:rPr>
          <w:bCs/>
          <w:vertAlign w:val="superscript"/>
          <w:lang w:eastAsia="ja-JP"/>
        </w:rPr>
        <w:t>2</w:t>
      </w:r>
      <w:r w:rsidRPr="00BA671F">
        <w:rPr>
          <w:bCs/>
          <w:lang w:eastAsia="ja-JP"/>
        </w:rPr>
        <w:t xml:space="preserve">. These figures are based on the mapping of point records from </w:t>
      </w:r>
      <w:r>
        <w:t>199</w:t>
      </w:r>
      <w:r w:rsidRPr="0038018D">
        <w:t>8</w:t>
      </w:r>
      <w:r w:rsidRPr="0038018D">
        <w:rPr>
          <w:bCs/>
          <w:lang w:eastAsia="ja-JP"/>
        </w:rPr>
        <w:t>–</w:t>
      </w:r>
      <w:r>
        <w:rPr>
          <w:bCs/>
          <w:lang w:eastAsia="ja-JP"/>
        </w:rPr>
        <w:t>2014</w:t>
      </w:r>
      <w:r w:rsidRPr="00BA671F">
        <w:rPr>
          <w:bCs/>
          <w:lang w:eastAsia="ja-JP"/>
        </w:rPr>
        <w:t>, obtained</w:t>
      </w:r>
      <w:r w:rsidRPr="00A85BCB">
        <w:rPr>
          <w:bCs/>
          <w:lang w:eastAsia="ja-JP"/>
        </w:rPr>
        <w:t xml:space="preserve"> from state governments, museums and CSIRO. The AOO </w:t>
      </w:r>
      <w:r>
        <w:rPr>
          <w:bCs/>
          <w:lang w:eastAsia="ja-JP"/>
        </w:rPr>
        <w:t xml:space="preserve">was </w:t>
      </w:r>
      <w:r w:rsidRPr="00A85BCB">
        <w:rPr>
          <w:bCs/>
          <w:lang w:eastAsia="ja-JP"/>
        </w:rPr>
        <w:t>calculated using a 2</w:t>
      </w:r>
      <w:r>
        <w:rPr>
          <w:bCs/>
          <w:lang w:eastAsia="ja-JP"/>
        </w:rPr>
        <w:t xml:space="preserve"> </w:t>
      </w:r>
      <w:r w:rsidRPr="00A85BCB">
        <w:rPr>
          <w:bCs/>
          <w:lang w:eastAsia="ja-JP"/>
        </w:rPr>
        <w:t>x</w:t>
      </w:r>
      <w:r>
        <w:rPr>
          <w:bCs/>
          <w:lang w:eastAsia="ja-JP"/>
        </w:rPr>
        <w:t xml:space="preserve"> </w:t>
      </w:r>
      <w:r w:rsidRPr="00A85BCB">
        <w:rPr>
          <w:bCs/>
          <w:lang w:eastAsia="ja-JP"/>
        </w:rPr>
        <w:t>2 km grid cell method</w:t>
      </w:r>
      <w:r>
        <w:rPr>
          <w:lang w:eastAsia="ja-JP"/>
        </w:rPr>
        <w:t xml:space="preserve"> </w:t>
      </w:r>
      <w:r>
        <w:rPr>
          <w:noProof/>
        </w:rPr>
        <w:t>(IUCN 2019)</w:t>
      </w:r>
      <w:r>
        <w:t xml:space="preserve">. </w:t>
      </w:r>
      <w:r w:rsidRPr="00F94F2C">
        <w:t>As EOO was smaller than AOO, the AOO estimate was also used as the EOO estimate in this assessment</w:t>
      </w:r>
      <w:r>
        <w:t xml:space="preserve"> (see Table 3)</w:t>
      </w:r>
      <w:r w:rsidRPr="00F94F2C">
        <w:t xml:space="preserve"> (IUCN 2019).</w:t>
      </w:r>
    </w:p>
    <w:p w14:paraId="50C0B54D" w14:textId="10346C96" w:rsidR="0062583B" w:rsidRDefault="0062583B" w:rsidP="0062583B">
      <w:r>
        <w:t>T</w:t>
      </w:r>
      <w:r w:rsidRPr="009A6E8A">
        <w:t xml:space="preserve">he species’ EOO </w:t>
      </w:r>
      <w:r w:rsidR="00290E65">
        <w:t xml:space="preserve">and AOO </w:t>
      </w:r>
      <w:r>
        <w:t>appear</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rsidR="00290E65">
        <w:t xml:space="preserve"> an</w:t>
      </w:r>
      <w:r>
        <w:t xml:space="preserve">d under B2 </w:t>
      </w:r>
      <w:r w:rsidRPr="009A6E8A">
        <w:t>(&lt;</w:t>
      </w:r>
      <w:r w:rsidR="00290E65">
        <w:t>1</w:t>
      </w:r>
      <w:r>
        <w:t>0 </w:t>
      </w:r>
      <w:r w:rsidRPr="009A6E8A">
        <w:t>km</w:t>
      </w:r>
      <w:r w:rsidRPr="009A6E8A">
        <w:rPr>
          <w:vertAlign w:val="superscript"/>
        </w:rPr>
        <w:t>2</w:t>
      </w:r>
      <w:r w:rsidRPr="009A6E8A">
        <w:t>)</w:t>
      </w:r>
      <w:r>
        <w:t>.</w:t>
      </w:r>
    </w:p>
    <w:p w14:paraId="326F0B0A" w14:textId="010BB552" w:rsidR="008867EC" w:rsidRDefault="008867EC" w:rsidP="000D2379">
      <w:pPr>
        <w:pStyle w:val="Heading4"/>
        <w:rPr>
          <w:lang w:eastAsia="ja-JP"/>
        </w:rPr>
      </w:pPr>
      <w:r>
        <w:rPr>
          <w:lang w:eastAsia="ja-JP"/>
        </w:rPr>
        <w:t>Number of locations</w:t>
      </w:r>
    </w:p>
    <w:p w14:paraId="69075639" w14:textId="6418A91C" w:rsidR="008867EC" w:rsidRDefault="008867EC" w:rsidP="00EE257E">
      <w:pPr>
        <w:keepNext/>
        <w:keepLines/>
      </w:pPr>
      <w:r>
        <w:t xml:space="preserve">There is a single subpopulation in a single stream with no </w:t>
      </w:r>
      <w:r w:rsidRPr="003977F3">
        <w:t xml:space="preserve">barriers to connectivity </w:t>
      </w:r>
      <w:r>
        <w:t>among</w:t>
      </w:r>
      <w:r w:rsidRPr="003977F3">
        <w:t xml:space="preserve"> recorded sites </w:t>
      </w:r>
      <w:r w:rsidR="006751D8">
        <w:rPr>
          <w:noProof/>
        </w:rPr>
        <w:t>(Raadik 2011; 2014; Raadik 2021. pers comm 19 October)</w:t>
      </w:r>
      <w:r w:rsidR="006751D8" w:rsidRPr="004A6838">
        <w:t xml:space="preserve">. </w:t>
      </w:r>
      <w:r>
        <w:t>Accordingly, all individuals could be rapidly affected by a single threatening event (e.g., incursion of introduced salmonids)</w:t>
      </w:r>
      <w:r w:rsidRPr="00660C4C">
        <w:t xml:space="preserve"> </w:t>
      </w:r>
      <w:r w:rsidRPr="004F0449">
        <w:rPr>
          <w:noProof/>
        </w:rPr>
        <w:t>(Threatened Species Recovery Hub 2018; Lintermans et al. 2020)</w:t>
      </w:r>
      <w:r w:rsidRPr="004F0449">
        <w:t>.</w:t>
      </w:r>
      <w:r>
        <w:t xml:space="preserve"> </w:t>
      </w:r>
      <w:r w:rsidRPr="004F0449">
        <w:t xml:space="preserve">This could occur through natural drown-out in high flow events or illegal translocation/stocking (either deliberately or accidently) by anglers </w:t>
      </w:r>
      <w:r w:rsidRPr="004F0449">
        <w:rPr>
          <w:noProof/>
        </w:rPr>
        <w:t>(Threatened Species Recovery Hub 2018)</w:t>
      </w:r>
      <w:r w:rsidRPr="004F0449">
        <w:t>.</w:t>
      </w:r>
      <w:r>
        <w:t xml:space="preserve"> The number of locations used in this assessment is one. </w:t>
      </w:r>
      <w:r w:rsidRPr="009A6E8A">
        <w:t xml:space="preserve">The species’ number of locations appears to meet the requirement for listing as </w:t>
      </w:r>
      <w:r>
        <w:t xml:space="preserve">Critically </w:t>
      </w:r>
      <w:r w:rsidRPr="009A6E8A">
        <w:t>Endangered under this criterion.</w:t>
      </w:r>
    </w:p>
    <w:p w14:paraId="29AEF5E3" w14:textId="77777777" w:rsidR="007C3A0F" w:rsidRDefault="007C3A0F" w:rsidP="000D2379">
      <w:pPr>
        <w:pStyle w:val="Heading4"/>
      </w:pPr>
      <w:r>
        <w:t>Continuing decline</w:t>
      </w:r>
    </w:p>
    <w:p w14:paraId="56B70C93" w14:textId="5C72E2E3" w:rsidR="00DA4803" w:rsidRDefault="00526461" w:rsidP="00526461">
      <w:pPr>
        <w:keepNext/>
        <w:keepLines/>
      </w:pPr>
      <w:r w:rsidRPr="003A52F4">
        <w:rPr>
          <w:bCs/>
        </w:rPr>
        <w:t xml:space="preserve">As described in Criterion 1, the </w:t>
      </w:r>
      <w:r w:rsidR="00DA4803" w:rsidRPr="003A52F4">
        <w:rPr>
          <w:bCs/>
        </w:rPr>
        <w:t>Shaw</w:t>
      </w:r>
      <w:r w:rsidRPr="003A52F4">
        <w:rPr>
          <w:bCs/>
        </w:rPr>
        <w:t xml:space="preserve"> galaxias</w:t>
      </w:r>
      <w:r w:rsidR="003A52F4" w:rsidRPr="003A52F4">
        <w:rPr>
          <w:bCs/>
        </w:rPr>
        <w:t>’</w:t>
      </w:r>
      <w:r w:rsidRPr="003A52F4">
        <w:rPr>
          <w:bCs/>
        </w:rPr>
        <w:t xml:space="preserve"> </w:t>
      </w:r>
      <w:r w:rsidR="00DA4803" w:rsidRPr="003A52F4">
        <w:t>distribution extended at least 12 km further downstream of the type locality (and possibly</w:t>
      </w:r>
      <w:r w:rsidR="00DA4803" w:rsidRPr="00E74C20">
        <w:t xml:space="preserve"> into the mid-reaches of the Caledonia River system)</w:t>
      </w:r>
      <w:r w:rsidR="00F14BA6">
        <w:t xml:space="preserve">, </w:t>
      </w:r>
      <w:r w:rsidR="00DA4803">
        <w:t xml:space="preserve">prior to </w:t>
      </w:r>
      <w:r w:rsidR="00BF180B">
        <w:t>the</w:t>
      </w:r>
      <w:r w:rsidR="00F14BA6">
        <w:t xml:space="preserve"> inferred range contraction during the late </w:t>
      </w:r>
      <w:r w:rsidR="00F14BA6" w:rsidRPr="00064245">
        <w:t>20</w:t>
      </w:r>
      <w:r w:rsidR="00F14BA6" w:rsidRPr="00064245">
        <w:rPr>
          <w:vertAlign w:val="superscript"/>
        </w:rPr>
        <w:t>th</w:t>
      </w:r>
      <w:r w:rsidR="00F14BA6" w:rsidRPr="00064245">
        <w:t xml:space="preserve"> century </w:t>
      </w:r>
      <w:r w:rsidR="00F14BA6">
        <w:t>(</w:t>
      </w:r>
      <w:r w:rsidR="00F14BA6" w:rsidRPr="00064245">
        <w:t xml:space="preserve">following the </w:t>
      </w:r>
      <w:r w:rsidR="00F14BA6">
        <w:t>incursion</w:t>
      </w:r>
      <w:r w:rsidR="00F14BA6" w:rsidRPr="00064245">
        <w:t xml:space="preserve"> of introduced salmonids</w:t>
      </w:r>
      <w:r w:rsidR="00F14BA6">
        <w:t xml:space="preserve">) </w:t>
      </w:r>
      <w:r w:rsidR="00F14BA6" w:rsidRPr="00F14BA6">
        <w:rPr>
          <w:noProof/>
        </w:rPr>
        <w:t>(Raadik 2011, 2014)</w:t>
      </w:r>
      <w:r w:rsidR="00F14BA6" w:rsidRPr="00F14BA6">
        <w:t>.</w:t>
      </w:r>
      <w:r w:rsidR="00F14BA6" w:rsidRPr="00F14BA6">
        <w:rPr>
          <w:noProof/>
        </w:rPr>
        <w:t xml:space="preserve"> Accordingly, the EOO, AOO, </w:t>
      </w:r>
      <w:r w:rsidR="00F14BA6" w:rsidRPr="00F14BA6">
        <w:rPr>
          <w:lang w:eastAsia="ja-JP"/>
        </w:rPr>
        <w:t xml:space="preserve">area, extent and/or </w:t>
      </w:r>
      <w:r w:rsidR="00F14BA6" w:rsidRPr="00F14BA6">
        <w:t>quality of habitat,</w:t>
      </w:r>
      <w:r w:rsidR="00F14BA6" w:rsidRPr="00F14BA6">
        <w:rPr>
          <w:noProof/>
        </w:rPr>
        <w:t xml:space="preserve"> and number of subpopulations and mature individuals are likely to have declined over this time period.</w:t>
      </w:r>
    </w:p>
    <w:p w14:paraId="4D156B0C" w14:textId="07E1A823" w:rsidR="00526461" w:rsidRPr="004072FA" w:rsidRDefault="00526461" w:rsidP="00526461">
      <w:pPr>
        <w:keepNext/>
        <w:keepLines/>
      </w:pPr>
      <w:r w:rsidRPr="004072FA">
        <w:rPr>
          <w:bCs/>
        </w:rPr>
        <w:t xml:space="preserve">Additionally, the </w:t>
      </w:r>
      <w:r w:rsidR="00E06C6E" w:rsidRPr="004072FA">
        <w:rPr>
          <w:bCs/>
        </w:rPr>
        <w:t>Shaw</w:t>
      </w:r>
      <w:r w:rsidRPr="004072FA">
        <w:rPr>
          <w:bCs/>
        </w:rPr>
        <w:t xml:space="preserve"> galaxias population underwent very severe reduction between </w:t>
      </w:r>
      <w:r w:rsidR="00E06C6E" w:rsidRPr="004072FA">
        <w:t>2008</w:t>
      </w:r>
      <w:r w:rsidRPr="004072FA">
        <w:t>–201</w:t>
      </w:r>
      <w:r w:rsidR="009155B9">
        <w:t>3</w:t>
      </w:r>
      <w:r w:rsidRPr="004072FA">
        <w:t xml:space="preserve"> </w:t>
      </w:r>
      <w:r w:rsidR="004072FA" w:rsidRPr="004072FA">
        <w:t>following salmonid incursion (</w:t>
      </w:r>
      <w:proofErr w:type="spellStart"/>
      <w:r w:rsidR="004072FA" w:rsidRPr="004072FA">
        <w:t>Raadik</w:t>
      </w:r>
      <w:proofErr w:type="spellEnd"/>
      <w:r w:rsidR="004072FA" w:rsidRPr="004072FA">
        <w:t xml:space="preserve"> 2021)</w:t>
      </w:r>
      <w:r w:rsidRPr="004072FA">
        <w:t xml:space="preserve">, suggesting decline in </w:t>
      </w:r>
      <w:r w:rsidRPr="004072FA">
        <w:rPr>
          <w:lang w:eastAsia="ja-JP"/>
        </w:rPr>
        <w:t xml:space="preserve">area, extent and/or </w:t>
      </w:r>
      <w:r w:rsidRPr="004072FA">
        <w:t>quality of habitat,</w:t>
      </w:r>
      <w:r w:rsidRPr="004072FA">
        <w:rPr>
          <w:noProof/>
        </w:rPr>
        <w:t xml:space="preserve"> and number of mature individuals over this time period. As there was only a single subpopulation which was not extirpated, EOO, AOO and number of subpopulations did not decline.</w:t>
      </w:r>
    </w:p>
    <w:p w14:paraId="49B8825A" w14:textId="4562FA88" w:rsidR="00526461" w:rsidRPr="004072FA" w:rsidRDefault="00526461" w:rsidP="00526461">
      <w:pPr>
        <w:keepNext/>
        <w:keepLines/>
        <w:rPr>
          <w:bCs/>
        </w:rPr>
      </w:pPr>
      <w:r w:rsidRPr="004072FA">
        <w:rPr>
          <w:bCs/>
        </w:rPr>
        <w:t xml:space="preserve">Although </w:t>
      </w:r>
      <w:r w:rsidRPr="004072FA">
        <w:rPr>
          <w:noProof/>
        </w:rPr>
        <w:t xml:space="preserve">EOO, AOO, </w:t>
      </w:r>
      <w:r w:rsidRPr="004072FA">
        <w:rPr>
          <w:lang w:eastAsia="ja-JP"/>
        </w:rPr>
        <w:t xml:space="preserve">area, extent and/or </w:t>
      </w:r>
      <w:r w:rsidRPr="004072FA">
        <w:t>quality of habitat,</w:t>
      </w:r>
      <w:r w:rsidRPr="004072FA">
        <w:rPr>
          <w:noProof/>
        </w:rPr>
        <w:t xml:space="preserve"> and number of subpopulations and mature individuals </w:t>
      </w:r>
      <w:r w:rsidRPr="004072FA">
        <w:rPr>
          <w:bCs/>
        </w:rPr>
        <w:t>appear to be relatively stable currently (see Criterion 1)</w:t>
      </w:r>
      <w:r w:rsidRPr="004072FA">
        <w:t xml:space="preserve">, the species is projected to undergo further </w:t>
      </w:r>
      <w:r w:rsidRPr="004072FA">
        <w:rPr>
          <w:bCs/>
        </w:rPr>
        <w:t>very severe decline should similar threatening events occur in the very restricted distribution of the single remaining subpopulation (particularly incursion of introduced salmonids, sedimentation following fire and severe drought), based on:</w:t>
      </w:r>
    </w:p>
    <w:p w14:paraId="3BA86C71" w14:textId="78C6CFF9" w:rsidR="00526461" w:rsidRDefault="00526461" w:rsidP="00526461">
      <w:pPr>
        <w:pStyle w:val="ListParagraph"/>
        <w:keepNext/>
        <w:keepLines/>
        <w:numPr>
          <w:ilvl w:val="0"/>
          <w:numId w:val="48"/>
        </w:numPr>
        <w:spacing w:after="120"/>
        <w:ind w:left="714" w:hanging="357"/>
        <w:contextualSpacing w:val="0"/>
      </w:pPr>
      <w:r>
        <w:t>Observed</w:t>
      </w:r>
      <w:r w:rsidRPr="0065155A">
        <w:rPr>
          <w:bCs/>
        </w:rPr>
        <w:t xml:space="preserve"> very severe </w:t>
      </w:r>
      <w:r>
        <w:rPr>
          <w:bCs/>
        </w:rPr>
        <w:t>past</w:t>
      </w:r>
      <w:r w:rsidRPr="0065155A">
        <w:rPr>
          <w:bCs/>
        </w:rPr>
        <w:t xml:space="preserve"> reduction </w:t>
      </w:r>
      <w:r>
        <w:rPr>
          <w:bCs/>
        </w:rPr>
        <w:t xml:space="preserve">of the Shaw galaxias </w:t>
      </w:r>
      <w:r w:rsidRPr="00CF4430">
        <w:t>following the incursion of introduced salmonids</w:t>
      </w:r>
      <w:r w:rsidRPr="0065155A">
        <w:rPr>
          <w:bCs/>
        </w:rPr>
        <w:t xml:space="preserve"> </w:t>
      </w:r>
      <w:r>
        <w:rPr>
          <w:bCs/>
        </w:rPr>
        <w:t xml:space="preserve">in 2010–2011 </w:t>
      </w:r>
      <w:r w:rsidRPr="00CF4430">
        <w:rPr>
          <w:noProof/>
        </w:rPr>
        <w:t>(Raadik 2011, 2014)</w:t>
      </w:r>
      <w:r>
        <w:t>;</w:t>
      </w:r>
    </w:p>
    <w:p w14:paraId="4754F35B" w14:textId="6853931E" w:rsidR="00526461" w:rsidRDefault="00526461" w:rsidP="00526461">
      <w:pPr>
        <w:pStyle w:val="ListParagraph"/>
        <w:numPr>
          <w:ilvl w:val="0"/>
          <w:numId w:val="48"/>
        </w:numPr>
        <w:spacing w:after="120"/>
        <w:ind w:left="714" w:hanging="357"/>
        <w:contextualSpacing w:val="0"/>
      </w:pPr>
      <w:r>
        <w:t>Observed/</w:t>
      </w:r>
      <w:r w:rsidRPr="006E3995">
        <w:t xml:space="preserve">inferred very severe reduction of other </w:t>
      </w:r>
      <w:r w:rsidRPr="006E3995">
        <w:rPr>
          <w:i/>
          <w:iCs/>
        </w:rPr>
        <w:t xml:space="preserve">Galaxias </w:t>
      </w:r>
      <w:r w:rsidRPr="006E3995">
        <w:t>species, including other members of the mountain galaxias complex</w:t>
      </w:r>
      <w:r>
        <w:t>, following the incursion of introduced salmonids</w:t>
      </w:r>
      <w:r w:rsidRPr="006E3995">
        <w:t xml:space="preserve"> </w:t>
      </w:r>
      <w:r>
        <w:rPr>
          <w:noProof/>
        </w:rPr>
        <w:t>(Tilzey 1976; Wager &amp; Jackson 1993; Cadwallader 1996; Lintermans 2000; McDowall 2006; Lintermans 2013; Lintermans et al. 2020)</w:t>
      </w:r>
      <w:r>
        <w:t>; and</w:t>
      </w:r>
    </w:p>
    <w:p w14:paraId="76DA2449" w14:textId="4DEDAFD2" w:rsidR="007C3A0F" w:rsidRDefault="00526461" w:rsidP="004E50D5">
      <w:pPr>
        <w:pStyle w:val="ListParagraph"/>
        <w:numPr>
          <w:ilvl w:val="0"/>
          <w:numId w:val="48"/>
        </w:numPr>
      </w:pPr>
      <w:r w:rsidRPr="00526461">
        <w:rPr>
          <w:bCs/>
        </w:rPr>
        <w:t xml:space="preserve">Observed very severe reduction of </w:t>
      </w:r>
      <w:r w:rsidRPr="006E3995">
        <w:t xml:space="preserve">other </w:t>
      </w:r>
      <w:r w:rsidRPr="00526461">
        <w:rPr>
          <w:i/>
          <w:iCs/>
        </w:rPr>
        <w:t xml:space="preserve">Galaxias </w:t>
      </w:r>
      <w:r w:rsidRPr="006E3995">
        <w:t>species</w:t>
      </w:r>
      <w:r>
        <w:t xml:space="preserve"> in the mountain galaxias complex, due to s</w:t>
      </w:r>
      <w:r w:rsidRPr="00CF4430">
        <w:t>edimentation following fires</w:t>
      </w:r>
      <w:r>
        <w:t xml:space="preserve"> and </w:t>
      </w:r>
      <w:r w:rsidRPr="00CF4430">
        <w:t xml:space="preserve">from poorly constructed tracks at river crossings, and drought stress </w:t>
      </w:r>
      <w:r w:rsidR="00EF7CCC">
        <w:rPr>
          <w:noProof/>
        </w:rPr>
        <w:t>(Raadik &amp; Nicol 2013; Raadik &amp; Nicol 2015)</w:t>
      </w:r>
      <w:r w:rsidR="004E50D5">
        <w:t>.</w:t>
      </w:r>
    </w:p>
    <w:p w14:paraId="7671CC67" w14:textId="52B42B82" w:rsidR="00B42A39" w:rsidRPr="00B42A39" w:rsidRDefault="00B42A39" w:rsidP="006F131B">
      <w:pPr>
        <w:keepNext/>
        <w:keepLines/>
        <w:rPr>
          <w:bCs/>
        </w:rPr>
      </w:pPr>
      <w:r w:rsidRPr="00B42A39">
        <w:rPr>
          <w:bCs/>
        </w:rPr>
        <w:t xml:space="preserve">A threatening event of this type (i.e., incursion of introduced salmonids, sedimentation following fire or severe drought) is considered likely to occur in the catchment where the </w:t>
      </w:r>
      <w:r>
        <w:rPr>
          <w:bCs/>
        </w:rPr>
        <w:t>Shaw</w:t>
      </w:r>
      <w:r w:rsidRPr="00B42A39">
        <w:rPr>
          <w:bCs/>
        </w:rPr>
        <w:t xml:space="preserve"> galaxias occurs, within the next three generations (see Criterion 1 – future population reduction). In particular, r</w:t>
      </w:r>
      <w:r w:rsidRPr="003E08C6">
        <w:t xml:space="preserve">apid and </w:t>
      </w:r>
      <w:r>
        <w:t xml:space="preserve">very </w:t>
      </w:r>
      <w:r w:rsidRPr="003E08C6">
        <w:t>severe population decline</w:t>
      </w:r>
      <w:r>
        <w:t xml:space="preserve"> (with possible extinction)</w:t>
      </w:r>
      <w:r w:rsidRPr="003E08C6">
        <w:t xml:space="preserve"> is anticipated following further </w:t>
      </w:r>
      <w:r>
        <w:t>incursion</w:t>
      </w:r>
      <w:r w:rsidRPr="003E08C6">
        <w:t xml:space="preserve"> or stocking </w:t>
      </w:r>
      <w:r>
        <w:t xml:space="preserve">of introduced salmonids </w:t>
      </w:r>
      <w:r w:rsidRPr="003E08C6">
        <w:t xml:space="preserve">beyond the natural barrier </w:t>
      </w:r>
      <w:r w:rsidRPr="003E08C6">
        <w:rPr>
          <w:noProof/>
        </w:rPr>
        <w:t>(Threatened Species Recovery Hub 2018; Lintermans et al. 2020)</w:t>
      </w:r>
      <w:r w:rsidRPr="003E08C6">
        <w:t xml:space="preserve">. </w:t>
      </w:r>
      <w:r>
        <w:t xml:space="preserve">This would result in likely extinction of the species, and therefore would constitute continuing decline in </w:t>
      </w:r>
      <w:r w:rsidRPr="009D0E08">
        <w:rPr>
          <w:noProof/>
        </w:rPr>
        <w:t xml:space="preserve">EOO, AOO, </w:t>
      </w:r>
      <w:r w:rsidRPr="009D0E08">
        <w:rPr>
          <w:lang w:eastAsia="ja-JP"/>
        </w:rPr>
        <w:t xml:space="preserve">area, extent and/or </w:t>
      </w:r>
      <w:r w:rsidRPr="009D0E08">
        <w:t>quality of habitat,</w:t>
      </w:r>
      <w:r w:rsidRPr="009D0E08">
        <w:rPr>
          <w:noProof/>
        </w:rPr>
        <w:t xml:space="preserve"> and number of subpopulations and mature individuals</w:t>
      </w:r>
      <w:r>
        <w:rPr>
          <w:noProof/>
        </w:rPr>
        <w:t>.</w:t>
      </w:r>
    </w:p>
    <w:p w14:paraId="7BB595FC" w14:textId="5C2E53A1" w:rsidR="00EF7CCC" w:rsidRDefault="00EE257E" w:rsidP="00EE257E">
      <w:pPr>
        <w:keepNext/>
        <w:keepLines/>
      </w:pPr>
      <w:r w:rsidRPr="00EF7CCC">
        <w:rPr>
          <w:bCs/>
        </w:rPr>
        <w:t>Additionally, t</w:t>
      </w:r>
      <w:r w:rsidRPr="00EF7CCC">
        <w:t xml:space="preserve">he species’ very restricted distribution and very small population size (impacting inbreeding, genetic drift, etc.) render it more vulnerable to reduced genetic diversity and genetic </w:t>
      </w:r>
      <w:r w:rsidRPr="00851B6A">
        <w:t xml:space="preserve">decline </w:t>
      </w:r>
      <w:r w:rsidRPr="00851B6A">
        <w:rPr>
          <w:noProof/>
        </w:rPr>
        <w:t>(Frankham et al. 2002; IUCN 2012)</w:t>
      </w:r>
      <w:r w:rsidRPr="00851B6A">
        <w:t xml:space="preserve">. Genetic diversity is an important factor influencing a population’s persistence </w:t>
      </w:r>
      <w:r w:rsidRPr="00851B6A">
        <w:rPr>
          <w:noProof/>
        </w:rPr>
        <w:t>(Frankham 2005; Bouzat 2010)</w:t>
      </w:r>
      <w:r w:rsidRPr="00851B6A">
        <w:t xml:space="preserve"> and </w:t>
      </w:r>
      <w:r w:rsidRPr="00851B6A">
        <w:rPr>
          <w:color w:val="000000"/>
          <w:shd w:val="clear" w:color="auto" w:fill="FFFFFF"/>
        </w:rPr>
        <w:t xml:space="preserve">populations lacking genetic diversity often have higher rates of extinction </w:t>
      </w:r>
      <w:r w:rsidRPr="00851B6A">
        <w:rPr>
          <w:noProof/>
          <w:color w:val="000000"/>
          <w:shd w:val="clear" w:color="auto" w:fill="FFFFFF"/>
        </w:rPr>
        <w:t>(Markert et al. 2010)</w:t>
      </w:r>
      <w:r w:rsidRPr="00851B6A">
        <w:rPr>
          <w:color w:val="000000"/>
          <w:shd w:val="clear" w:color="auto" w:fill="FFFFFF"/>
        </w:rPr>
        <w:t>.</w:t>
      </w:r>
      <w:r w:rsidR="00EF7CCC" w:rsidRPr="00851B6A">
        <w:t xml:space="preserve"> </w:t>
      </w:r>
      <w:r w:rsidR="00EF7CCC" w:rsidRPr="00851B6A">
        <w:rPr>
          <w:noProof/>
        </w:rPr>
        <w:t>Lintermans et al. (2020)</w:t>
      </w:r>
      <w:r w:rsidR="00EF7CCC" w:rsidRPr="00851B6A">
        <w:t xml:space="preserve"> used expert elicitation to predict that the Shaw Galaxias is the Australian</w:t>
      </w:r>
      <w:r w:rsidR="00EF7CCC" w:rsidRPr="00964BEE">
        <w:t xml:space="preserve"> fish at</w:t>
      </w:r>
      <w:r w:rsidR="00EF7CCC" w:rsidRPr="00E74C20">
        <w:t xml:space="preserve"> greatest risk of extinction, with &gt;80 percent probability of extinction by 2040 without additional conservation actions.</w:t>
      </w:r>
      <w:r w:rsidR="00EF7CCC">
        <w:t xml:space="preserve"> </w:t>
      </w:r>
      <w:r w:rsidR="00EF7CCC" w:rsidRPr="007E0E57">
        <w:t>Additionally, preliminary results from population genetic analysis indicate that the Shaw galaxias has lost most of its genetic diversity and has a high level of inbreeding</w:t>
      </w:r>
      <w:r w:rsidR="00B644BF" w:rsidRPr="007E0E57">
        <w:t>, which restricts its</w:t>
      </w:r>
      <w:r w:rsidR="007E0E57" w:rsidRPr="007E0E57">
        <w:t>’</w:t>
      </w:r>
      <w:r w:rsidR="00EF7CCC" w:rsidRPr="007E0E57">
        <w:t xml:space="preserve"> </w:t>
      </w:r>
      <w:r w:rsidR="007E0E57" w:rsidRPr="007E0E57">
        <w:t xml:space="preserve">evolutionary potential </w:t>
      </w:r>
      <w:r w:rsidR="00EF7CCC" w:rsidRPr="007E0E57">
        <w:t>(</w:t>
      </w:r>
      <w:proofErr w:type="spellStart"/>
      <w:r w:rsidR="00EF7CCC" w:rsidRPr="007E0E57">
        <w:t>Raadik</w:t>
      </w:r>
      <w:proofErr w:type="spellEnd"/>
      <w:r w:rsidR="00EF7CCC" w:rsidRPr="007E0E57">
        <w:t xml:space="preserve"> 2021. pers comm 19 October).</w:t>
      </w:r>
      <w:r w:rsidR="007E0E57" w:rsidRPr="007E0E57">
        <w:t xml:space="preserve"> This is another factor that could cause continuing decline in </w:t>
      </w:r>
      <w:r w:rsidR="007E0E57" w:rsidRPr="007E0E57">
        <w:rPr>
          <w:noProof/>
        </w:rPr>
        <w:t>EOO, AOO, and number of subpopulations and mature individuals.</w:t>
      </w:r>
    </w:p>
    <w:p w14:paraId="2C38AA15" w14:textId="77777777" w:rsidR="00EE257E" w:rsidRDefault="00EE257E" w:rsidP="00EE257E">
      <w:r w:rsidRPr="009A6E8A">
        <w:t xml:space="preserve">The species </w:t>
      </w:r>
      <w:r>
        <w:t xml:space="preserve">appears to be undergoing continuing decline in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462235A4" w14:textId="77777777" w:rsidR="00A21802" w:rsidRDefault="00A21802" w:rsidP="000D2379">
      <w:pPr>
        <w:pStyle w:val="Heading4"/>
        <w:rPr>
          <w:lang w:eastAsia="ja-JP"/>
        </w:rPr>
      </w:pPr>
      <w:r>
        <w:rPr>
          <w:lang w:eastAsia="ja-JP"/>
        </w:rPr>
        <w:t>Severe fragmentation</w:t>
      </w:r>
    </w:p>
    <w:p w14:paraId="2970B40A" w14:textId="46FAE541" w:rsidR="00A21802" w:rsidRDefault="008A6898" w:rsidP="00A21802">
      <w:r>
        <w:t>Although the species distribution is suspected to have been fragmented by introduced salmonids (see Criterion 1), t</w:t>
      </w:r>
      <w:r w:rsidRPr="003977F3">
        <w:t xml:space="preserve">he species </w:t>
      </w:r>
      <w:r>
        <w:t>does not meet the requirements to be considered ‘</w:t>
      </w:r>
      <w:r w:rsidRPr="003977F3">
        <w:t>severely fragmented</w:t>
      </w:r>
      <w:r>
        <w:t>’</w:t>
      </w:r>
      <w:r w:rsidRPr="003977F3">
        <w:t xml:space="preserve">. The species </w:t>
      </w:r>
      <w:r>
        <w:t xml:space="preserve">now only </w:t>
      </w:r>
      <w:r w:rsidRPr="003977F3">
        <w:t xml:space="preserve">occurs within a very restricted distribution in a single stream with no barriers to connectivity </w:t>
      </w:r>
      <w:r>
        <w:t>among</w:t>
      </w:r>
      <w:r w:rsidRPr="003977F3">
        <w:t xml:space="preserve"> recorded sites </w:t>
      </w:r>
      <w:r w:rsidRPr="003977F3">
        <w:rPr>
          <w:noProof/>
        </w:rPr>
        <w:t>(Raadik 2011</w:t>
      </w:r>
      <w:r>
        <w:rPr>
          <w:noProof/>
        </w:rPr>
        <w:t xml:space="preserve">, </w:t>
      </w:r>
      <w:r w:rsidRPr="003977F3">
        <w:rPr>
          <w:noProof/>
        </w:rPr>
        <w:t>2014</w:t>
      </w:r>
      <w:r>
        <w:rPr>
          <w:noProof/>
        </w:rPr>
        <w:t>; Raadik 2021. pers comm. 19 October</w:t>
      </w:r>
      <w:r w:rsidRPr="003977F3">
        <w:rPr>
          <w:noProof/>
        </w:rPr>
        <w:t>)</w:t>
      </w:r>
      <w:r w:rsidRPr="003977F3">
        <w:t>.</w:t>
      </w:r>
      <w:r w:rsidR="000D2379">
        <w:t xml:space="preserve"> </w:t>
      </w:r>
      <w:r w:rsidR="00A21802">
        <w:t>Th</w:t>
      </w:r>
      <w:r w:rsidR="00A21802" w:rsidRPr="00750DB4">
        <w:t>e species</w:t>
      </w:r>
      <w:r w:rsidR="00A21802">
        <w:t xml:space="preserve"> does not</w:t>
      </w:r>
      <w:r w:rsidR="00A21802" w:rsidRPr="00750DB4">
        <w:t xml:space="preserve"> appear to meet the </w:t>
      </w:r>
      <w:r w:rsidR="00A21802">
        <w:t>severe fragmentation</w:t>
      </w:r>
      <w:r w:rsidR="00A21802" w:rsidRPr="00750DB4">
        <w:t xml:space="preserve"> requirement for listing under this criterion.</w:t>
      </w:r>
    </w:p>
    <w:p w14:paraId="63B7A6D7" w14:textId="77777777" w:rsidR="00A21802" w:rsidRDefault="00A21802" w:rsidP="000D2379">
      <w:pPr>
        <w:pStyle w:val="Heading4"/>
        <w:rPr>
          <w:lang w:eastAsia="ja-JP"/>
        </w:rPr>
      </w:pPr>
      <w:r>
        <w:rPr>
          <w:lang w:eastAsia="ja-JP"/>
        </w:rPr>
        <w:t>Extreme fluctuations</w:t>
      </w:r>
    </w:p>
    <w:p w14:paraId="178883B0" w14:textId="65E30E8D" w:rsidR="00A21802" w:rsidRPr="0064781A" w:rsidRDefault="008A6898" w:rsidP="00A21802">
      <w:pPr>
        <w:rPr>
          <w:highlight w:val="yellow"/>
        </w:rPr>
      </w:pPr>
      <w:bookmarkStart w:id="31" w:name="_Hlk85722956"/>
      <w:r w:rsidRPr="00770A3B">
        <w:t xml:space="preserve">The density of </w:t>
      </w:r>
      <w:r>
        <w:t>the Shaw</w:t>
      </w:r>
      <w:r w:rsidRPr="00770A3B">
        <w:t xml:space="preserve"> galaxias has fluctuated among years </w:t>
      </w:r>
      <w:r w:rsidRPr="00770A3B">
        <w:rPr>
          <w:bCs/>
        </w:rPr>
        <w:t>(</w:t>
      </w:r>
      <w:proofErr w:type="spellStart"/>
      <w:r w:rsidRPr="00770A3B">
        <w:rPr>
          <w:bCs/>
        </w:rPr>
        <w:t>Raadik</w:t>
      </w:r>
      <w:proofErr w:type="spellEnd"/>
      <w:r w:rsidRPr="00770A3B">
        <w:rPr>
          <w:bCs/>
        </w:rPr>
        <w:t xml:space="preserve"> 2021); however, these fluctuations do not meet the requirements to be considered </w:t>
      </w:r>
      <w:r>
        <w:rPr>
          <w:bCs/>
        </w:rPr>
        <w:t>‘</w:t>
      </w:r>
      <w:r w:rsidRPr="00770A3B">
        <w:rPr>
          <w:bCs/>
        </w:rPr>
        <w:t>extreme fluctuations</w:t>
      </w:r>
      <w:r>
        <w:rPr>
          <w:bCs/>
        </w:rPr>
        <w:t>’</w:t>
      </w:r>
      <w:r w:rsidRPr="00770A3B">
        <w:rPr>
          <w:bCs/>
        </w:rPr>
        <w:t xml:space="preserve"> </w:t>
      </w:r>
      <w:r w:rsidRPr="00770A3B">
        <w:rPr>
          <w:bCs/>
          <w:noProof/>
        </w:rPr>
        <w:t>(IUCN 2019)</w:t>
      </w:r>
      <w:r w:rsidRPr="00770A3B">
        <w:rPr>
          <w:bCs/>
        </w:rPr>
        <w:t>.</w:t>
      </w:r>
      <w:r w:rsidRPr="00770A3B">
        <w:t xml:space="preserve"> </w:t>
      </w:r>
      <w:bookmarkEnd w:id="31"/>
      <w:r w:rsidR="00A21802" w:rsidRPr="00A51A04">
        <w:t>There are no known extreme fluctuations in EOO, AOO, number of subpopulatio</w:t>
      </w:r>
      <w:r w:rsidR="00A21802">
        <w:t>ns,</w:t>
      </w:r>
      <w:r w:rsidR="00A21802" w:rsidRPr="00A51A04">
        <w:t xml:space="preserve"> locations</w:t>
      </w:r>
      <w:r w:rsidR="00A21802">
        <w:t xml:space="preserve"> or mature individuals</w:t>
      </w:r>
      <w:r w:rsidR="00A21802" w:rsidRPr="00A51A04">
        <w:t>.</w:t>
      </w:r>
      <w:r w:rsidR="00A21802">
        <w:t xml:space="preserve"> </w:t>
      </w:r>
      <w:r w:rsidR="00A21802" w:rsidRPr="00750DB4">
        <w:t>The species</w:t>
      </w:r>
      <w:r w:rsidR="00A21802">
        <w:t xml:space="preserve"> does not</w:t>
      </w:r>
      <w:r w:rsidR="00A21802" w:rsidRPr="00750DB4">
        <w:t xml:space="preserve"> appear to meet the </w:t>
      </w:r>
      <w:r w:rsidR="00A21802">
        <w:t>extreme fluctuations</w:t>
      </w:r>
      <w:r w:rsidR="00A21802" w:rsidRPr="00750DB4">
        <w:t xml:space="preserve"> requirement for listing under this criterion.</w:t>
      </w:r>
    </w:p>
    <w:p w14:paraId="1C61BDBC" w14:textId="77777777" w:rsidR="000D011E" w:rsidRPr="00FE4C63" w:rsidRDefault="000D011E" w:rsidP="000D2379">
      <w:pPr>
        <w:pStyle w:val="Heading4"/>
      </w:pPr>
      <w:r>
        <w:t>Conclusion</w:t>
      </w:r>
    </w:p>
    <w:p w14:paraId="4636768E" w14:textId="78B13F2C" w:rsidR="008867EC" w:rsidRDefault="000D011E" w:rsidP="006F131B">
      <w:pPr>
        <w:keepNext/>
        <w:keepLines/>
      </w:pPr>
      <w:r w:rsidRPr="004E6D51">
        <w:rPr>
          <w:lang w:eastAsia="ja-JP"/>
        </w:rPr>
        <w:t>The species’ EOO</w:t>
      </w:r>
      <w:r>
        <w:rPr>
          <w:lang w:eastAsia="ja-JP"/>
        </w:rPr>
        <w:t>, AOO</w:t>
      </w:r>
      <w:r w:rsidRPr="004E6D51">
        <w:rPr>
          <w:lang w:eastAsia="ja-JP"/>
        </w:rPr>
        <w:t xml:space="preserve"> 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and 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r>
        <w:rPr>
          <w:lang w:eastAsia="ja-JP"/>
        </w:rPr>
        <w:t xml:space="preserve"> </w:t>
      </w:r>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A6F8699" w14:textId="77777777" w:rsidR="006F131B" w:rsidRDefault="006F131B">
      <w:pPr>
        <w:spacing w:after="0" w:line="240" w:lineRule="auto"/>
        <w:rPr>
          <w:rFonts w:ascii="Calibri" w:hAnsi="Calibri"/>
          <w:b/>
          <w:bCs/>
          <w:sz w:val="24"/>
          <w:szCs w:val="18"/>
          <w:lang w:eastAsia="ja-JP"/>
        </w:rPr>
      </w:pPr>
      <w:r>
        <w:rPr>
          <w:lang w:eastAsia="ja-JP"/>
        </w:rPr>
        <w:br w:type="page"/>
      </w:r>
    </w:p>
    <w:p w14:paraId="545C0EC1" w14:textId="42D181DB" w:rsidR="002B69E4" w:rsidRPr="008C531D" w:rsidRDefault="002B69E4" w:rsidP="002B69E4">
      <w:pPr>
        <w:pStyle w:val="Caption"/>
        <w:rPr>
          <w:lang w:eastAsia="ja-JP"/>
        </w:rPr>
      </w:pPr>
      <w:r w:rsidRPr="002B69E4">
        <w:rPr>
          <w:lang w:eastAsia="ja-JP"/>
        </w:rPr>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501F3DFC"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AAED49B"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23112B99" w14:textId="77777777" w:rsidTr="002B134C">
        <w:tc>
          <w:tcPr>
            <w:tcW w:w="3395" w:type="dxa"/>
            <w:gridSpan w:val="2"/>
            <w:tcBorders>
              <w:top w:val="nil"/>
              <w:left w:val="single" w:sz="4" w:space="0" w:color="auto"/>
              <w:bottom w:val="nil"/>
              <w:right w:val="nil"/>
            </w:tcBorders>
          </w:tcPr>
          <w:p w14:paraId="5999DA2A"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7E53737E" w14:textId="77777777" w:rsidR="002B134C" w:rsidRPr="00556843" w:rsidRDefault="002B134C" w:rsidP="00F658E8">
            <w:pPr>
              <w:pStyle w:val="TableText"/>
              <w:keepNext/>
              <w:rPr>
                <w:b/>
              </w:rPr>
            </w:pPr>
            <w:r w:rsidRPr="00556843">
              <w:rPr>
                <w:b/>
              </w:rPr>
              <w:t>Critically Endangered</w:t>
            </w:r>
          </w:p>
          <w:p w14:paraId="62829ABD"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7772924" w14:textId="77777777" w:rsidR="002B134C" w:rsidRPr="00556843" w:rsidRDefault="002B134C" w:rsidP="00F658E8">
            <w:pPr>
              <w:pStyle w:val="TableText"/>
              <w:keepNext/>
              <w:rPr>
                <w:b/>
              </w:rPr>
            </w:pPr>
            <w:r w:rsidRPr="00556843">
              <w:rPr>
                <w:b/>
              </w:rPr>
              <w:t>Endangered</w:t>
            </w:r>
          </w:p>
          <w:p w14:paraId="417213CF"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506EBBD9" w14:textId="77777777" w:rsidR="002B134C" w:rsidRPr="00556843" w:rsidRDefault="002B134C" w:rsidP="00F658E8">
            <w:pPr>
              <w:pStyle w:val="TableText"/>
              <w:keepNext/>
              <w:rPr>
                <w:b/>
              </w:rPr>
            </w:pPr>
            <w:r w:rsidRPr="00556843">
              <w:rPr>
                <w:b/>
              </w:rPr>
              <w:t>Vulnerable</w:t>
            </w:r>
          </w:p>
          <w:p w14:paraId="432950E5" w14:textId="77777777" w:rsidR="002B134C" w:rsidRPr="00556843" w:rsidRDefault="002B134C" w:rsidP="00F658E8">
            <w:pPr>
              <w:pStyle w:val="TableText"/>
              <w:keepNext/>
              <w:rPr>
                <w:b/>
              </w:rPr>
            </w:pPr>
            <w:r w:rsidRPr="00556843">
              <w:rPr>
                <w:b/>
              </w:rPr>
              <w:t>Limited</w:t>
            </w:r>
          </w:p>
        </w:tc>
      </w:tr>
      <w:tr w:rsidR="002B134C" w:rsidRPr="00556843" w14:paraId="60CFA4AF"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4C24E38"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D3F98AF"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5BD118FC"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FB86A36" w14:textId="77777777" w:rsidR="002B134C" w:rsidRPr="00556843" w:rsidRDefault="002B134C" w:rsidP="00F658E8">
            <w:pPr>
              <w:pStyle w:val="TableText"/>
              <w:keepNext/>
            </w:pPr>
            <w:r w:rsidRPr="00556843">
              <w:rPr>
                <w:b/>
              </w:rPr>
              <w:t xml:space="preserve">&lt; 10,000 </w:t>
            </w:r>
          </w:p>
        </w:tc>
      </w:tr>
      <w:tr w:rsidR="002B134C" w:rsidRPr="00556843" w14:paraId="532E59B9"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18EDAC36"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70F456E6"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8B6BA1A"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50E5DB9" w14:textId="77777777" w:rsidR="002B134C" w:rsidRPr="00556843" w:rsidRDefault="002B134C" w:rsidP="00F658E8">
            <w:pPr>
              <w:pStyle w:val="TableText"/>
              <w:keepNext/>
              <w:rPr>
                <w:b/>
              </w:rPr>
            </w:pPr>
          </w:p>
        </w:tc>
      </w:tr>
      <w:tr w:rsidR="002B134C" w:rsidRPr="00556843" w14:paraId="64D5593F"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434EE0B"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6D9CDBAF" w14:textId="77777777" w:rsidR="002B134C" w:rsidRPr="00556843" w:rsidRDefault="002B134C" w:rsidP="00F658E8">
            <w:pPr>
              <w:pStyle w:val="TableText"/>
              <w:keepNext/>
              <w:rPr>
                <w:b/>
              </w:rPr>
            </w:pPr>
            <w:r w:rsidRPr="00556843">
              <w:rPr>
                <w:b/>
              </w:rPr>
              <w:t>Very high rate</w:t>
            </w:r>
          </w:p>
          <w:p w14:paraId="35A4B18D" w14:textId="77777777" w:rsidR="002B134C" w:rsidRPr="00556843" w:rsidRDefault="002B134C" w:rsidP="00F658E8">
            <w:pPr>
              <w:pStyle w:val="TableText"/>
              <w:keepNext/>
              <w:rPr>
                <w:b/>
              </w:rPr>
            </w:pPr>
            <w:r w:rsidRPr="00556843">
              <w:rPr>
                <w:b/>
              </w:rPr>
              <w:t>25% in 3 years or 1 generation</w:t>
            </w:r>
          </w:p>
          <w:p w14:paraId="0A3C3422"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2A8C1E3" w14:textId="77777777" w:rsidR="002B134C" w:rsidRPr="00556843" w:rsidRDefault="002B134C" w:rsidP="00F658E8">
            <w:pPr>
              <w:pStyle w:val="TableText"/>
              <w:keepNext/>
              <w:rPr>
                <w:b/>
              </w:rPr>
            </w:pPr>
            <w:r w:rsidRPr="00556843">
              <w:rPr>
                <w:b/>
              </w:rPr>
              <w:t>High rate</w:t>
            </w:r>
          </w:p>
          <w:p w14:paraId="5F22EA85" w14:textId="77777777" w:rsidR="002B134C" w:rsidRPr="00556843" w:rsidRDefault="002B134C" w:rsidP="00F658E8">
            <w:pPr>
              <w:pStyle w:val="TableText"/>
              <w:keepNext/>
              <w:rPr>
                <w:b/>
              </w:rPr>
            </w:pPr>
            <w:r w:rsidRPr="00556843">
              <w:rPr>
                <w:b/>
              </w:rPr>
              <w:t>20% in 5 years or 2 generation</w:t>
            </w:r>
          </w:p>
          <w:p w14:paraId="598BCDFA"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6369CB9B" w14:textId="77777777" w:rsidR="002B134C" w:rsidRPr="00556843" w:rsidRDefault="002B134C" w:rsidP="00F658E8">
            <w:pPr>
              <w:pStyle w:val="TableText"/>
              <w:keepNext/>
              <w:rPr>
                <w:b/>
              </w:rPr>
            </w:pPr>
            <w:r w:rsidRPr="00556843">
              <w:rPr>
                <w:b/>
              </w:rPr>
              <w:t>Substantial rate</w:t>
            </w:r>
          </w:p>
          <w:p w14:paraId="6CB4E6B4" w14:textId="77777777" w:rsidR="002B134C" w:rsidRPr="00556843" w:rsidRDefault="002B134C" w:rsidP="00F658E8">
            <w:pPr>
              <w:pStyle w:val="TableText"/>
              <w:keepNext/>
              <w:rPr>
                <w:b/>
              </w:rPr>
            </w:pPr>
            <w:r w:rsidRPr="00556843">
              <w:rPr>
                <w:b/>
              </w:rPr>
              <w:t>10% in 10 years or 3 generations</w:t>
            </w:r>
          </w:p>
          <w:p w14:paraId="730368B8" w14:textId="77777777" w:rsidR="002B134C" w:rsidRPr="00556843" w:rsidRDefault="002B134C" w:rsidP="00F658E8">
            <w:pPr>
              <w:pStyle w:val="TableText"/>
              <w:keepNext/>
              <w:rPr>
                <w:b/>
              </w:rPr>
            </w:pPr>
            <w:r w:rsidRPr="00556843">
              <w:rPr>
                <w:b/>
              </w:rPr>
              <w:t>(whichever is longer)</w:t>
            </w:r>
          </w:p>
        </w:tc>
      </w:tr>
      <w:tr w:rsidR="002B134C" w:rsidRPr="00556843" w14:paraId="10F0A0BB"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67CDB035"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8EDD7CA" w14:textId="77777777" w:rsidR="002B134C" w:rsidRPr="00556843" w:rsidRDefault="002B134C" w:rsidP="00F658E8">
            <w:pPr>
              <w:pStyle w:val="TableText"/>
              <w:keepNext/>
            </w:pPr>
          </w:p>
        </w:tc>
        <w:tc>
          <w:tcPr>
            <w:tcW w:w="1833" w:type="dxa"/>
            <w:tcBorders>
              <w:top w:val="nil"/>
              <w:left w:val="nil"/>
              <w:bottom w:val="nil"/>
              <w:right w:val="nil"/>
            </w:tcBorders>
          </w:tcPr>
          <w:p w14:paraId="377C47DC"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35DD96D8" w14:textId="77777777" w:rsidR="002B134C" w:rsidRPr="00556843" w:rsidRDefault="002B134C" w:rsidP="00F658E8">
            <w:pPr>
              <w:pStyle w:val="TableText"/>
              <w:keepNext/>
            </w:pPr>
          </w:p>
        </w:tc>
      </w:tr>
      <w:tr w:rsidR="002B134C" w:rsidRPr="00556843" w14:paraId="1E7429AF"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7A52EB9D"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A25E364"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A9148D1"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2A383CC"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603E4FA" w14:textId="77777777" w:rsidR="002B134C" w:rsidRPr="00556843" w:rsidRDefault="002B134C" w:rsidP="00F658E8">
            <w:pPr>
              <w:pStyle w:val="TableText"/>
              <w:keepNext/>
              <w:rPr>
                <w:b/>
              </w:rPr>
            </w:pPr>
            <w:r w:rsidRPr="00556843">
              <w:rPr>
                <w:b/>
              </w:rPr>
              <w:t>≤ 1,000</w:t>
            </w:r>
          </w:p>
        </w:tc>
      </w:tr>
      <w:tr w:rsidR="002B134C" w:rsidRPr="00556843" w14:paraId="72E87348"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96FD066"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19AD13E"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B59F87D"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59E9965"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206F8FB2" w14:textId="77777777" w:rsidR="002B134C" w:rsidRPr="00556843" w:rsidRDefault="002B134C" w:rsidP="00F658E8">
            <w:pPr>
              <w:pStyle w:val="TableText"/>
              <w:keepNext/>
              <w:rPr>
                <w:b/>
              </w:rPr>
            </w:pPr>
            <w:r w:rsidRPr="00556843">
              <w:rPr>
                <w:b/>
              </w:rPr>
              <w:t>100%</w:t>
            </w:r>
          </w:p>
        </w:tc>
      </w:tr>
      <w:tr w:rsidR="002B134C" w:rsidRPr="00556843" w14:paraId="58A1CC66"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5A9B8645"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1B7ADB50"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533C4229"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49C2FE47" w14:textId="77777777" w:rsidR="002B134C" w:rsidRPr="00556843" w:rsidRDefault="002B134C" w:rsidP="00F658E8">
            <w:pPr>
              <w:pStyle w:val="TableText"/>
              <w:keepNext/>
            </w:pPr>
          </w:p>
        </w:tc>
      </w:tr>
    </w:tbl>
    <w:p w14:paraId="522B4064" w14:textId="77777777" w:rsidR="002B69E4" w:rsidRPr="002B69E4" w:rsidRDefault="00C2736A" w:rsidP="00CD30FC">
      <w:pPr>
        <w:pStyle w:val="Heading3"/>
        <w:spacing w:before="240"/>
        <w:ind w:left="964" w:hanging="964"/>
      </w:pPr>
      <w:r>
        <w:t>Criterion 3 e</w:t>
      </w:r>
      <w:r w:rsidR="002B69E4" w:rsidRPr="002B69E4">
        <w:t>vidence</w:t>
      </w:r>
    </w:p>
    <w:p w14:paraId="5175EF13" w14:textId="207D858A" w:rsidR="00E91CC1" w:rsidRDefault="00E91CC1" w:rsidP="000D2379">
      <w:pPr>
        <w:pStyle w:val="Heading4"/>
        <w:spacing w:after="240"/>
      </w:pPr>
      <w:r w:rsidRPr="008A6898">
        <w:rPr>
          <w:rStyle w:val="Strong"/>
          <w:b/>
          <w:bCs/>
        </w:rPr>
        <w:t>Eligible under Criterion 3</w:t>
      </w:r>
      <w:r w:rsidRPr="00815A94">
        <w:t xml:space="preserve"> C2a(</w:t>
      </w:r>
      <w:proofErr w:type="spellStart"/>
      <w:r w:rsidRPr="00815A94">
        <w:t>i,ii</w:t>
      </w:r>
      <w:proofErr w:type="spellEnd"/>
      <w:r w:rsidRPr="00815A94">
        <w:t xml:space="preserve">) </w:t>
      </w:r>
      <w:r w:rsidRPr="008A6898">
        <w:rPr>
          <w:rStyle w:val="Strong"/>
          <w:b/>
          <w:bCs/>
        </w:rPr>
        <w:t>for listing as</w:t>
      </w:r>
      <w:r w:rsidRPr="00815A94">
        <w:t xml:space="preserve"> </w:t>
      </w:r>
      <w:sdt>
        <w:sdtPr>
          <w:id w:val="702371327"/>
          <w:placeholder>
            <w:docPart w:val="EE5A40540B3D44FAB666C30C5D4AFF68"/>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Pr="00815A94">
            <w:t>Critically Endangered</w:t>
          </w:r>
        </w:sdtContent>
      </w:sdt>
    </w:p>
    <w:p w14:paraId="4CC13CDF" w14:textId="77777777" w:rsidR="00EE257E" w:rsidRDefault="00EE257E" w:rsidP="000D2379">
      <w:pPr>
        <w:pStyle w:val="Heading4"/>
        <w:rPr>
          <w:lang w:eastAsia="ja-JP"/>
        </w:rPr>
      </w:pPr>
      <w:r>
        <w:rPr>
          <w:lang w:eastAsia="ja-JP"/>
        </w:rPr>
        <w:t>Exclusion of translocated subpopulation from listing assessment</w:t>
      </w:r>
    </w:p>
    <w:p w14:paraId="2C4925AF" w14:textId="77777777" w:rsidR="00EE257E" w:rsidRDefault="00EE257E" w:rsidP="00EE257E">
      <w:pPr>
        <w:keepNext/>
        <w:keepLines/>
        <w:rPr>
          <w:lang w:eastAsia="ja-JP"/>
        </w:rPr>
      </w:pPr>
      <w:r>
        <w:rPr>
          <w:lang w:eastAsia="ja-JP"/>
        </w:rPr>
        <w:t xml:space="preserve">As indicated under Criterion 1, </w:t>
      </w:r>
      <w:r>
        <w:t>the translocated subpopulation has not been included in the assessment of the Shaw galaxias against the listing criteria.</w:t>
      </w:r>
    </w:p>
    <w:p w14:paraId="0839674F" w14:textId="77777777" w:rsidR="00C15802" w:rsidRPr="00F75D3F" w:rsidRDefault="00C15802" w:rsidP="000D2379">
      <w:pPr>
        <w:pStyle w:val="Heading4"/>
      </w:pPr>
      <w:r w:rsidRPr="00F75D3F">
        <w:t>Number of mature individuals</w:t>
      </w:r>
    </w:p>
    <w:p w14:paraId="4294BD0C" w14:textId="3DF2347D" w:rsidR="002B2F9C" w:rsidRDefault="00C15802" w:rsidP="002B2F9C">
      <w:r w:rsidRPr="000A5F5A">
        <w:t xml:space="preserve">Based on monitoring data </w:t>
      </w:r>
      <w:r w:rsidRPr="00556971">
        <w:t xml:space="preserve">from </w:t>
      </w:r>
      <w:r w:rsidR="001E32BF" w:rsidRPr="00556971">
        <w:t>2013–2021</w:t>
      </w:r>
      <w:r w:rsidRPr="00556971">
        <w:t xml:space="preserve">, the </w:t>
      </w:r>
      <w:r w:rsidRPr="00556971">
        <w:rPr>
          <w:bCs/>
        </w:rPr>
        <w:t xml:space="preserve">number of mature individuals is estimated to be approximately </w:t>
      </w:r>
      <w:r w:rsidR="000A5F5A" w:rsidRPr="00556971">
        <w:rPr>
          <w:bCs/>
        </w:rPr>
        <w:t>30</w:t>
      </w:r>
      <w:r w:rsidRPr="00556971">
        <w:rPr>
          <w:bCs/>
        </w:rPr>
        <w:t>–</w:t>
      </w:r>
      <w:r w:rsidR="000A5F5A" w:rsidRPr="00556971">
        <w:rPr>
          <w:bCs/>
        </w:rPr>
        <w:t>100</w:t>
      </w:r>
      <w:r w:rsidRPr="00556971">
        <w:rPr>
          <w:bCs/>
        </w:rPr>
        <w:t xml:space="preserve"> (midpoint = </w:t>
      </w:r>
      <w:r w:rsidR="00593F78" w:rsidRPr="00556971">
        <w:rPr>
          <w:bCs/>
        </w:rPr>
        <w:t>65</w:t>
      </w:r>
      <w:r w:rsidRPr="00556971">
        <w:rPr>
          <w:bCs/>
        </w:rPr>
        <w:t xml:space="preserve">) </w:t>
      </w:r>
      <w:r w:rsidRPr="00556971">
        <w:t>(</w:t>
      </w:r>
      <w:proofErr w:type="spellStart"/>
      <w:r w:rsidRPr="00556971">
        <w:t>Raadik</w:t>
      </w:r>
      <w:proofErr w:type="spellEnd"/>
      <w:r w:rsidRPr="00556971">
        <w:t xml:space="preserve"> 2021). </w:t>
      </w:r>
      <w:r w:rsidR="002B2F9C">
        <w:t>This estimate is low confidence, as it has been derived from density estimates for the total population (i.e., including juveniles) from 2013</w:t>
      </w:r>
      <w:r w:rsidR="002B2F9C" w:rsidRPr="00556971">
        <w:t>–2021</w:t>
      </w:r>
      <w:r w:rsidR="002B2F9C">
        <w:t>. Density estimates fluctuate among years</w:t>
      </w:r>
      <w:r w:rsidR="00002E50">
        <w:t>; these fluctuations are</w:t>
      </w:r>
      <w:r w:rsidR="002B2F9C">
        <w:t xml:space="preserve"> </w:t>
      </w:r>
      <w:r w:rsidR="002B2F9C" w:rsidRPr="002B2F9C">
        <w:t>likely to be an artefact of sampling</w:t>
      </w:r>
      <w:r w:rsidR="002B2F9C">
        <w:t xml:space="preserve"> and not likely to</w:t>
      </w:r>
      <w:r w:rsidR="002B2F9C" w:rsidRPr="002B2F9C">
        <w:t xml:space="preserve"> represent actual change in the population</w:t>
      </w:r>
      <w:r w:rsidR="002B2F9C">
        <w:t xml:space="preserve"> size</w:t>
      </w:r>
      <w:r w:rsidR="002B2F9C" w:rsidRPr="002B2F9C">
        <w:t>.</w:t>
      </w:r>
      <w:r w:rsidR="002B2F9C">
        <w:t xml:space="preserve"> However, </w:t>
      </w:r>
      <w:r w:rsidR="00002E50">
        <w:t>this variability</w:t>
      </w:r>
      <w:r w:rsidR="002B2F9C">
        <w:t xml:space="preserve"> introduces some error into the mature individuals</w:t>
      </w:r>
      <w:r w:rsidR="002D2D07">
        <w:t xml:space="preserve"> estimate (above)</w:t>
      </w:r>
      <w:r w:rsidR="002B2F9C">
        <w:t>. Additionally, it is difficult to determine maturity in the field,</w:t>
      </w:r>
      <w:r w:rsidR="002B2F9C" w:rsidRPr="002B2F9C">
        <w:t xml:space="preserve"> </w:t>
      </w:r>
      <w:r w:rsidR="002B2F9C">
        <w:t>as juveniles and adults appear superficially similar</w:t>
      </w:r>
      <w:r w:rsidR="00002E50">
        <w:t xml:space="preserve"> and length at maturity can vary among individuals</w:t>
      </w:r>
      <w:r w:rsidR="002D2D07">
        <w:t>. This introduces further error into the mature individuals estimate (above).</w:t>
      </w:r>
    </w:p>
    <w:p w14:paraId="1D3CF600" w14:textId="23505031" w:rsidR="00C15802" w:rsidRPr="00AF50EA" w:rsidRDefault="002B2F9C" w:rsidP="002D2D07">
      <w:pPr>
        <w:keepNext/>
        <w:keepLines/>
      </w:pPr>
      <w:r>
        <w:t>G</w:t>
      </w:r>
      <w:r w:rsidR="00C15802" w:rsidRPr="000A5F5A">
        <w:t>iven that continuing decline is likely to be occurring</w:t>
      </w:r>
      <w:r w:rsidR="00B34EBE">
        <w:t xml:space="preserve"> and the monitoring estimates are low confidence</w:t>
      </w:r>
      <w:r w:rsidR="00C15802" w:rsidRPr="000A5F5A">
        <w:t xml:space="preserve">, </w:t>
      </w:r>
      <w:r w:rsidR="00C15802" w:rsidRPr="000A5F5A">
        <w:rPr>
          <w:bCs/>
        </w:rPr>
        <w:t xml:space="preserve">a precautionary approach has been taken in this assessment and the number of mature individuals is considered to be &lt;50 (i.e., fewer than the midpoint estimated from monitoring data). </w:t>
      </w:r>
      <w:r w:rsidR="00C15802" w:rsidRPr="000A5F5A">
        <w:t>The number of mature individuals appears to meet</w:t>
      </w:r>
      <w:r w:rsidR="00C15802" w:rsidRPr="00695509">
        <w:t xml:space="preserve"> the requirements for listing as Critically Endangered (&lt;250).</w:t>
      </w:r>
    </w:p>
    <w:p w14:paraId="46B62F99" w14:textId="0A78C3C5" w:rsidR="00C15802" w:rsidRDefault="00C15802" w:rsidP="000D2379">
      <w:pPr>
        <w:pStyle w:val="Heading4"/>
      </w:pPr>
      <w:r>
        <w:t>Continuing decline</w:t>
      </w:r>
    </w:p>
    <w:p w14:paraId="564CD301" w14:textId="77777777" w:rsidR="00C15802" w:rsidRPr="001D260B" w:rsidRDefault="00C15802" w:rsidP="00C15802">
      <w:r>
        <w:rPr>
          <w:lang w:eastAsia="ja-JP"/>
        </w:rPr>
        <w:t>As</w:t>
      </w:r>
      <w:r>
        <w:t xml:space="preserve"> discussed in Criterion 2 (see above), </w:t>
      </w:r>
      <w:bookmarkStart w:id="32" w:name="_Hlk82518554"/>
      <w:r>
        <w:t>the</w:t>
      </w:r>
      <w:r w:rsidRPr="009A6E8A">
        <w:t xml:space="preserve"> species </w:t>
      </w:r>
      <w:r>
        <w:t xml:space="preserve">appears to be undergoing continuing decline in </w:t>
      </w:r>
      <w:r>
        <w:rPr>
          <w:lang w:eastAsia="ja-JP"/>
        </w:rPr>
        <w:t xml:space="preserve">the </w:t>
      </w:r>
      <w:r w:rsidRPr="007D4A85">
        <w:rPr>
          <w:lang w:eastAsia="ja-JP"/>
        </w:rPr>
        <w:t>number of mature individuals</w:t>
      </w:r>
      <w:r>
        <w:rPr>
          <w:lang w:eastAsia="ja-JP"/>
        </w:rPr>
        <w:t>.</w:t>
      </w:r>
      <w:r>
        <w:t xml:space="preserve"> </w:t>
      </w:r>
      <w:bookmarkEnd w:id="32"/>
      <w:r>
        <w:rPr>
          <w:lang w:eastAsia="ja-JP"/>
        </w:rPr>
        <w:t>The species</w:t>
      </w:r>
      <w:r w:rsidRPr="009A6E8A">
        <w:t xml:space="preserve"> appears to</w:t>
      </w:r>
      <w:r>
        <w:t xml:space="preserve"> </w:t>
      </w:r>
      <w:r w:rsidRPr="009A6E8A">
        <w:t xml:space="preserve">meet the </w:t>
      </w:r>
      <w:r>
        <w:t xml:space="preserve">C2 continuing decline </w:t>
      </w:r>
      <w:r w:rsidRPr="009A6E8A">
        <w:t xml:space="preserve">requirement for </w:t>
      </w:r>
      <w:r>
        <w:t>listing under this criterion.</w:t>
      </w:r>
    </w:p>
    <w:p w14:paraId="5C479FB5" w14:textId="55FB1EBA" w:rsidR="00C15802" w:rsidRDefault="00C15802" w:rsidP="000D2379">
      <w:pPr>
        <w:pStyle w:val="Heading4"/>
      </w:pPr>
      <w:r>
        <w:t>Number/proportion of mature individuals</w:t>
      </w:r>
    </w:p>
    <w:p w14:paraId="42C6D47F" w14:textId="5CEBD2D5" w:rsidR="00C15802" w:rsidRPr="00CC63E1" w:rsidRDefault="00C15802" w:rsidP="00C15802">
      <w:pPr>
        <w:keepNext/>
        <w:keepLines/>
        <w:rPr>
          <w:bCs/>
        </w:rPr>
      </w:pPr>
      <w:r w:rsidRPr="00AF0DAF">
        <w:t xml:space="preserve">The </w:t>
      </w:r>
      <w:r>
        <w:t>Shaw</w:t>
      </w:r>
      <w:r w:rsidRPr="00AF0DAF">
        <w:t xml:space="preserve"> galaxias is known from a single subpopulation in </w:t>
      </w:r>
      <w:r w:rsidR="00892819" w:rsidRPr="00D40B51">
        <w:t>the headwaters of Shaw Creek</w:t>
      </w:r>
      <w:r w:rsidR="00892819">
        <w:t xml:space="preserve"> </w:t>
      </w:r>
      <w:r w:rsidR="00DB754E">
        <w:rPr>
          <w:noProof/>
        </w:rPr>
        <w:t>(Raadik 2011, 2014)</w:t>
      </w:r>
      <w:r w:rsidRPr="00AF0DAF">
        <w:t xml:space="preserve">. </w:t>
      </w:r>
      <w:r>
        <w:t>Accordingly, 100 percent of individuals occur in one subpopulation. Additionally, given that continuing decline is likely to be occurring</w:t>
      </w:r>
      <w:r w:rsidR="00B34EBE">
        <w:t xml:space="preserve"> and the monitoring estimates are low confidence</w:t>
      </w:r>
      <w:r>
        <w:t xml:space="preserve">, </w:t>
      </w:r>
      <w:r>
        <w:rPr>
          <w:bCs/>
        </w:rPr>
        <w:t xml:space="preserve">a precautionary approach has been taken in this assessment and the number of mature individuals in the subpopulation is considered to be &lt;50 (i.e., fewer than the midpoint estimated from monitoring data). </w:t>
      </w:r>
      <w:r>
        <w:t>The species appears to meet these requirements for listing under this criterion.</w:t>
      </w:r>
    </w:p>
    <w:p w14:paraId="331C37D2" w14:textId="77777777" w:rsidR="004B4EF2" w:rsidRDefault="004B4EF2" w:rsidP="000D2379">
      <w:pPr>
        <w:pStyle w:val="Heading4"/>
        <w:rPr>
          <w:lang w:eastAsia="ja-JP"/>
        </w:rPr>
      </w:pPr>
      <w:r>
        <w:rPr>
          <w:lang w:eastAsia="ja-JP"/>
        </w:rPr>
        <w:t>Extreme fluctuations</w:t>
      </w:r>
    </w:p>
    <w:p w14:paraId="5C964436" w14:textId="77777777" w:rsidR="004B4EF2" w:rsidRDefault="004B4EF2" w:rsidP="004B4EF2">
      <w:pPr>
        <w:keepNext/>
        <w:keepLines/>
        <w:rPr>
          <w:bCs/>
          <w:i/>
          <w:iCs/>
          <w:lang w:eastAsia="ja-JP"/>
        </w:rPr>
      </w:pPr>
      <w:r>
        <w:t>There are no known extreme fluctuations in the number of mature individuals (see Criterion 2). The species does not appear to meet the extreme fluctuations requirement for listing under this criterion.</w:t>
      </w:r>
    </w:p>
    <w:p w14:paraId="3D945FDA" w14:textId="77777777" w:rsidR="00F07DA8" w:rsidRDefault="00F07DA8" w:rsidP="000D2379">
      <w:pPr>
        <w:pStyle w:val="Heading4"/>
      </w:pPr>
      <w:r>
        <w:t>Conclusion</w:t>
      </w:r>
    </w:p>
    <w:p w14:paraId="002E13CD" w14:textId="69C91282" w:rsidR="00F07DA8" w:rsidRDefault="00F07DA8" w:rsidP="00F07DA8">
      <w:r w:rsidRPr="00663D5A">
        <w:t xml:space="preserve">The </w:t>
      </w:r>
      <w:r>
        <w:t>number of mature individuals is</w:t>
      </w:r>
      <w:r w:rsidRPr="00663D5A">
        <w:t xml:space="preserve"> &lt;</w:t>
      </w:r>
      <w:r>
        <w:t>50 (with 100 percent of individuals in a single subpopulation) with continuing decline</w:t>
      </w:r>
      <w:r>
        <w:rPr>
          <w:bCs/>
        </w:rPr>
        <w:t xml:space="preserve">. </w:t>
      </w:r>
      <w:r w:rsidRPr="00663D5A">
        <w:t xml:space="preserve">The data presented above appear to demonstrate that the species is eligible for listing as </w:t>
      </w:r>
      <w:r>
        <w:rPr>
          <w:b/>
        </w:rPr>
        <w:t>Critically 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27E4938" w14:textId="77777777" w:rsidR="00C15802" w:rsidRDefault="00C15802">
      <w:pPr>
        <w:spacing w:after="0" w:line="240" w:lineRule="auto"/>
        <w:rPr>
          <w:rFonts w:ascii="Calibri" w:hAnsi="Calibri"/>
          <w:b/>
          <w:bCs/>
          <w:sz w:val="24"/>
          <w:szCs w:val="18"/>
        </w:rPr>
      </w:pPr>
      <w:r>
        <w:br w:type="page"/>
      </w:r>
    </w:p>
    <w:p w14:paraId="3F695884" w14:textId="287C4560"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06F5A2C6"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775A2DC" w14:textId="77777777" w:rsidR="00166185" w:rsidRPr="00166185" w:rsidRDefault="00166185" w:rsidP="000E630E">
            <w:pPr>
              <w:pStyle w:val="TableText"/>
              <w:keepNext/>
            </w:pPr>
          </w:p>
        </w:tc>
      </w:tr>
      <w:tr w:rsidR="00166185" w:rsidRPr="00166185" w14:paraId="7FB79A51"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18723909"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7102BD19" w14:textId="77777777" w:rsidR="00166185" w:rsidRPr="009E3E71" w:rsidRDefault="00166185" w:rsidP="000E630E">
            <w:pPr>
              <w:pStyle w:val="TableText"/>
              <w:keepNext/>
              <w:rPr>
                <w:rStyle w:val="Strong"/>
              </w:rPr>
            </w:pPr>
            <w:r w:rsidRPr="009E3E71">
              <w:rPr>
                <w:rStyle w:val="Strong"/>
              </w:rPr>
              <w:t>Critically Endangered</w:t>
            </w:r>
          </w:p>
          <w:p w14:paraId="111D5614"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2D7C099E" w14:textId="77777777" w:rsidR="00166185" w:rsidRPr="009E3E71" w:rsidRDefault="00166185" w:rsidP="000E630E">
            <w:pPr>
              <w:pStyle w:val="TableText"/>
              <w:keepNext/>
              <w:rPr>
                <w:rStyle w:val="Strong"/>
              </w:rPr>
            </w:pPr>
            <w:r w:rsidRPr="009E3E71">
              <w:rPr>
                <w:rStyle w:val="Strong"/>
              </w:rPr>
              <w:t>Endangered</w:t>
            </w:r>
          </w:p>
          <w:p w14:paraId="0A89CFC3"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3F42BC0" w14:textId="77777777" w:rsidR="00166185" w:rsidRPr="009E3E71" w:rsidRDefault="00166185" w:rsidP="000E630E">
            <w:pPr>
              <w:pStyle w:val="TableText"/>
              <w:keepNext/>
              <w:rPr>
                <w:rStyle w:val="Strong"/>
              </w:rPr>
            </w:pPr>
            <w:r w:rsidRPr="009E3E71">
              <w:rPr>
                <w:rStyle w:val="Strong"/>
              </w:rPr>
              <w:t>Vulnerable</w:t>
            </w:r>
          </w:p>
          <w:p w14:paraId="293F62A2" w14:textId="77777777" w:rsidR="00166185" w:rsidRPr="009E3E71" w:rsidRDefault="00166185" w:rsidP="000E630E">
            <w:pPr>
              <w:pStyle w:val="TableText"/>
              <w:keepNext/>
              <w:rPr>
                <w:rStyle w:val="Strong"/>
              </w:rPr>
            </w:pPr>
            <w:r w:rsidRPr="009E3E71">
              <w:rPr>
                <w:rStyle w:val="Strong"/>
              </w:rPr>
              <w:t>Low</w:t>
            </w:r>
          </w:p>
        </w:tc>
      </w:tr>
      <w:tr w:rsidR="00166185" w:rsidRPr="00166185" w14:paraId="36E37FC4"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1A821D7"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6A271E3A"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9BF9133"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45325494"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7E34E1D8"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50A95F6A"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0CBE3DDA"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9578D96"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EDFB8F1"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57C6BC5B"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4DC92629"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6" w:history="1">
        <w:r w:rsidRPr="00166185">
          <w:rPr>
            <w:rStyle w:val="Hyperlink"/>
            <w:bCs/>
            <w:i/>
            <w:iCs/>
          </w:rPr>
          <w:t>common assessment method</w:t>
        </w:r>
      </w:hyperlink>
      <w:r w:rsidRPr="00166185">
        <w:t>.</w:t>
      </w:r>
    </w:p>
    <w:p w14:paraId="38C9D520" w14:textId="77777777" w:rsidR="00C2736A" w:rsidRPr="00C2736A" w:rsidRDefault="00C2736A">
      <w:pPr>
        <w:pStyle w:val="Heading3"/>
        <w:ind w:left="964" w:hanging="964"/>
      </w:pPr>
      <w:r>
        <w:t>Criterion 4 e</w:t>
      </w:r>
      <w:r w:rsidR="00BE530B" w:rsidRPr="00BE530B">
        <w:t>vidence</w:t>
      </w:r>
    </w:p>
    <w:p w14:paraId="6F0D6130" w14:textId="1DD6AE53" w:rsidR="00456300" w:rsidRDefault="00456300" w:rsidP="000D2379">
      <w:pPr>
        <w:pStyle w:val="Heading4"/>
        <w:spacing w:after="240"/>
      </w:pPr>
      <w:r w:rsidRPr="008A6898">
        <w:rPr>
          <w:rStyle w:val="Strong"/>
          <w:b/>
          <w:bCs/>
        </w:rPr>
        <w:t>Eligible under Criterion 4</w:t>
      </w:r>
      <w:r w:rsidRPr="00B67E9C">
        <w:t xml:space="preserve"> D for </w:t>
      </w:r>
      <w:r w:rsidRPr="008A6898">
        <w:rPr>
          <w:rStyle w:val="Strong"/>
          <w:b/>
          <w:bCs/>
        </w:rPr>
        <w:t>listing as</w:t>
      </w:r>
      <w:r w:rsidRPr="00B67E9C">
        <w:t xml:space="preserve"> </w:t>
      </w:r>
      <w:sdt>
        <w:sdtPr>
          <w:id w:val="66926998"/>
          <w:placeholder>
            <w:docPart w:val="2C3E9DCDA12C41AEAA17CB39B3431CD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67E9C">
            <w:t>Critically Endangered</w:t>
          </w:r>
        </w:sdtContent>
      </w:sdt>
    </w:p>
    <w:p w14:paraId="5718D5FA" w14:textId="77777777" w:rsidR="00EE257E" w:rsidRDefault="00EE257E" w:rsidP="000D2379">
      <w:pPr>
        <w:pStyle w:val="Heading4"/>
        <w:rPr>
          <w:lang w:eastAsia="ja-JP"/>
        </w:rPr>
      </w:pPr>
      <w:r>
        <w:rPr>
          <w:lang w:eastAsia="ja-JP"/>
        </w:rPr>
        <w:t>Exclusion of translocated subpopulation from listing assessment</w:t>
      </w:r>
    </w:p>
    <w:p w14:paraId="6ED5BE78" w14:textId="77777777" w:rsidR="00EE257E" w:rsidRDefault="00EE257E" w:rsidP="00EE257E">
      <w:pPr>
        <w:keepNext/>
        <w:keepLines/>
        <w:rPr>
          <w:lang w:eastAsia="ja-JP"/>
        </w:rPr>
      </w:pPr>
      <w:r>
        <w:rPr>
          <w:lang w:eastAsia="ja-JP"/>
        </w:rPr>
        <w:t xml:space="preserve">As indicated under Criterion 1, </w:t>
      </w:r>
      <w:r>
        <w:t>the translocated subpopulation has not been included in the assessment of the Shaw galaxias against the listing criteria.</w:t>
      </w:r>
    </w:p>
    <w:p w14:paraId="6F56742F" w14:textId="77777777" w:rsidR="00456300" w:rsidRPr="00F75D3F" w:rsidRDefault="00456300" w:rsidP="000D2379">
      <w:pPr>
        <w:pStyle w:val="Heading4"/>
      </w:pPr>
      <w:r w:rsidRPr="00F75D3F">
        <w:t>Number of mature individuals</w:t>
      </w:r>
    </w:p>
    <w:p w14:paraId="62B411C1" w14:textId="61D7F339" w:rsidR="00456300" w:rsidRPr="003B7E0B" w:rsidRDefault="00456300" w:rsidP="00456300">
      <w:pPr>
        <w:keepNext/>
      </w:pPr>
      <w:r>
        <w:t xml:space="preserve">As explained under Criterion 3, </w:t>
      </w:r>
      <w:r w:rsidRPr="00695509">
        <w:rPr>
          <w:bCs/>
        </w:rPr>
        <w:t>a precautionary approach has been taken in this assessment and the number of mature individuals is considered to be &lt;50</w:t>
      </w:r>
      <w:r>
        <w:rPr>
          <w:bCs/>
        </w:rPr>
        <w:t>.</w:t>
      </w:r>
      <w:r>
        <w:t xml:space="preserve"> </w:t>
      </w:r>
      <w:r w:rsidRPr="003A0672">
        <w:rPr>
          <w:bCs/>
        </w:rPr>
        <w:t>The species appears to meet the requirements for listing under this criterion.</w:t>
      </w:r>
    </w:p>
    <w:p w14:paraId="3119FB7F" w14:textId="509032FB" w:rsidR="00456300" w:rsidRDefault="00456300" w:rsidP="00456300">
      <w:pPr>
        <w:rPr>
          <w:bCs/>
        </w:rPr>
      </w:pPr>
      <w:r>
        <w:rPr>
          <w:bCs/>
        </w:rPr>
        <w:t xml:space="preserve">Species cannot be listed under Criterion D2 under the EPBC Act (see </w:t>
      </w:r>
      <w:r w:rsidRPr="00280752">
        <w:rPr>
          <w:bCs/>
          <w:vertAlign w:val="superscript"/>
        </w:rPr>
        <w:t>1</w:t>
      </w:r>
      <w:r>
        <w:rPr>
          <w:bCs/>
        </w:rPr>
        <w:t>)</w:t>
      </w:r>
      <w:r w:rsidR="008A6898">
        <w:rPr>
          <w:bCs/>
        </w:rPr>
        <w:t>.</w:t>
      </w:r>
    </w:p>
    <w:p w14:paraId="4CD1FD92" w14:textId="77777777" w:rsidR="00456300" w:rsidRDefault="00456300" w:rsidP="000D2379">
      <w:pPr>
        <w:pStyle w:val="Heading4"/>
      </w:pPr>
      <w:r>
        <w:t>Conclusion</w:t>
      </w:r>
    </w:p>
    <w:p w14:paraId="2EF999FD" w14:textId="77777777" w:rsidR="00456300" w:rsidRPr="00AA0A64" w:rsidRDefault="00456300" w:rsidP="00456300">
      <w:r w:rsidRPr="00E004FB">
        <w:t xml:space="preserve">The number of mature individuals is likely to be </w:t>
      </w:r>
      <w:r>
        <w:t>fewer</w:t>
      </w:r>
      <w:r w:rsidRPr="00E004FB">
        <w:t xml:space="preserve"> than 50.</w:t>
      </w:r>
      <w:r>
        <w:t xml:space="preserve"> </w:t>
      </w:r>
      <w:r w:rsidRPr="00663D5A">
        <w:t xml:space="preserve">The data presented above appear to demonstrate that the species is eligible for listing as </w:t>
      </w:r>
      <w:r>
        <w:rPr>
          <w:b/>
        </w:rPr>
        <w:t>Critically 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6942FCE"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0CA0585A" w14:textId="77777777" w:rsidTr="00255802">
        <w:trPr>
          <w:trHeight w:val="350"/>
        </w:trPr>
        <w:tc>
          <w:tcPr>
            <w:tcW w:w="9060" w:type="dxa"/>
            <w:gridSpan w:val="4"/>
            <w:tcBorders>
              <w:left w:val="single" w:sz="4" w:space="0" w:color="auto"/>
              <w:bottom w:val="nil"/>
              <w:right w:val="single" w:sz="4" w:space="0" w:color="auto"/>
            </w:tcBorders>
            <w:shd w:val="clear" w:color="auto" w:fill="595959" w:themeFill="text1" w:themeFillTint="A6"/>
            <w:vAlign w:val="center"/>
          </w:tcPr>
          <w:p w14:paraId="2DFAE141"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38011BD0" w14:textId="77777777" w:rsidTr="00255802">
        <w:trPr>
          <w:trHeight w:val="439"/>
        </w:trPr>
        <w:tc>
          <w:tcPr>
            <w:tcW w:w="3282" w:type="dxa"/>
            <w:tcBorders>
              <w:top w:val="nil"/>
              <w:left w:val="single" w:sz="4" w:space="0" w:color="auto"/>
              <w:bottom w:val="nil"/>
              <w:right w:val="nil"/>
            </w:tcBorders>
          </w:tcPr>
          <w:p w14:paraId="7E6A3116" w14:textId="77777777" w:rsidR="00AD2722" w:rsidRPr="00556843" w:rsidRDefault="00280857" w:rsidP="000E630E">
            <w:pPr>
              <w:pStyle w:val="TableText"/>
              <w:keepNext/>
            </w:pPr>
            <w:r w:rsidRPr="00E73F60">
              <w:rPr>
                <w:color w:val="FFFFFF" w:themeColor="background1"/>
              </w:rPr>
              <w:t>–</w:t>
            </w:r>
          </w:p>
        </w:tc>
        <w:tc>
          <w:tcPr>
            <w:tcW w:w="1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4AEA0244" w14:textId="77777777" w:rsidR="00AD2722" w:rsidRPr="009E3E71" w:rsidRDefault="00AD2722" w:rsidP="000E630E">
            <w:pPr>
              <w:pStyle w:val="TableText"/>
              <w:keepNext/>
              <w:rPr>
                <w:rStyle w:val="Strong"/>
              </w:rPr>
            </w:pPr>
            <w:r w:rsidRPr="009E3E71">
              <w:rPr>
                <w:rStyle w:val="Strong"/>
              </w:rPr>
              <w:t>Critically Endangered</w:t>
            </w:r>
          </w:p>
          <w:p w14:paraId="0E65CC7D" w14:textId="77777777" w:rsidR="00AD2722" w:rsidRPr="00556843" w:rsidRDefault="00AD2722" w:rsidP="000E630E">
            <w:pPr>
              <w:pStyle w:val="TableText"/>
              <w:keepNext/>
              <w:rPr>
                <w:b/>
              </w:rPr>
            </w:pPr>
            <w:r w:rsidRPr="009E3E71">
              <w:rPr>
                <w:rStyle w:val="Strong"/>
              </w:rPr>
              <w:t>Immediate future</w:t>
            </w:r>
          </w:p>
        </w:tc>
        <w:tc>
          <w:tcPr>
            <w:tcW w:w="1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72628C75" w14:textId="77777777" w:rsidR="00AD2722" w:rsidRPr="009E3E71" w:rsidRDefault="00AD2722" w:rsidP="000E630E">
            <w:pPr>
              <w:pStyle w:val="TableText"/>
              <w:keepNext/>
              <w:rPr>
                <w:rStyle w:val="Strong"/>
              </w:rPr>
            </w:pPr>
            <w:r w:rsidRPr="009E3E71">
              <w:rPr>
                <w:rStyle w:val="Strong"/>
              </w:rPr>
              <w:t>Endangered</w:t>
            </w:r>
          </w:p>
          <w:p w14:paraId="49B3556C" w14:textId="77777777" w:rsidR="00AD2722" w:rsidRPr="009E3E71" w:rsidRDefault="00AD2722" w:rsidP="000E630E">
            <w:pPr>
              <w:pStyle w:val="TableText"/>
              <w:keepNext/>
              <w:rPr>
                <w:rStyle w:val="Strong"/>
              </w:rPr>
            </w:pPr>
            <w:r w:rsidRPr="009E3E71">
              <w:rPr>
                <w:rStyle w:val="Strong"/>
              </w:rPr>
              <w:t>Near future</w:t>
            </w:r>
          </w:p>
        </w:tc>
        <w:tc>
          <w:tcPr>
            <w:tcW w:w="1929"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FE0DFE1" w14:textId="77777777" w:rsidR="00AD2722" w:rsidRPr="009E3E71" w:rsidRDefault="00AD2722" w:rsidP="000E630E">
            <w:pPr>
              <w:pStyle w:val="TableText"/>
              <w:keepNext/>
              <w:rPr>
                <w:rStyle w:val="Strong"/>
              </w:rPr>
            </w:pPr>
            <w:r w:rsidRPr="009E3E71">
              <w:rPr>
                <w:rStyle w:val="Strong"/>
              </w:rPr>
              <w:t>Vulnerable</w:t>
            </w:r>
          </w:p>
          <w:p w14:paraId="70F9BE29"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0B3B9D7A" w14:textId="77777777" w:rsidTr="00255802">
        <w:trPr>
          <w:trHeight w:val="442"/>
        </w:trPr>
        <w:tc>
          <w:tcPr>
            <w:tcW w:w="3282" w:type="dxa"/>
            <w:tcBorders>
              <w:top w:val="nil"/>
              <w:left w:val="single" w:sz="4" w:space="0" w:color="auto"/>
              <w:bottom w:val="single" w:sz="4" w:space="0" w:color="auto"/>
              <w:right w:val="nil"/>
            </w:tcBorders>
            <w:shd w:val="clear" w:color="auto" w:fill="BFBFBF" w:themeFill="background1" w:themeFillShade="BF"/>
            <w:vAlign w:val="center"/>
          </w:tcPr>
          <w:p w14:paraId="1D94CA37"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1976"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701E56AD"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18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6F01B9D"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192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4603E1C"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21C2CE9A" w14:textId="77777777" w:rsidR="00255802" w:rsidRPr="00AD2722" w:rsidRDefault="00255802" w:rsidP="00255802">
      <w:pPr>
        <w:pStyle w:val="Heading3"/>
        <w:spacing w:before="240"/>
        <w:ind w:left="964" w:hanging="964"/>
      </w:pPr>
      <w:r>
        <w:t>Criterion 5 e</w:t>
      </w:r>
      <w:r w:rsidRPr="00AD2722">
        <w:t>vidence</w:t>
      </w:r>
    </w:p>
    <w:p w14:paraId="497CA417" w14:textId="77777777" w:rsidR="00255802" w:rsidRPr="008A6898" w:rsidRDefault="00255802" w:rsidP="000D2379">
      <w:pPr>
        <w:pStyle w:val="Heading4"/>
        <w:spacing w:after="240"/>
        <w:rPr>
          <w:rStyle w:val="Strong"/>
          <w:b/>
          <w:bCs/>
          <w:sz w:val="28"/>
        </w:rPr>
      </w:pPr>
      <w:r w:rsidRPr="008A6898">
        <w:rPr>
          <w:rStyle w:val="Strong"/>
          <w:b/>
          <w:bCs/>
        </w:rPr>
        <w:t>Insufficient data to determine eligibility</w:t>
      </w:r>
    </w:p>
    <w:p w14:paraId="18F8FBF4" w14:textId="77777777" w:rsidR="00EE257E" w:rsidRDefault="00EE257E" w:rsidP="000D2379">
      <w:pPr>
        <w:pStyle w:val="Heading4"/>
        <w:rPr>
          <w:lang w:eastAsia="ja-JP"/>
        </w:rPr>
      </w:pPr>
      <w:r>
        <w:rPr>
          <w:lang w:eastAsia="ja-JP"/>
        </w:rPr>
        <w:t>Exclusion of translocated subpopulation from listing assessment</w:t>
      </w:r>
    </w:p>
    <w:p w14:paraId="22E68AF2" w14:textId="77777777" w:rsidR="00EE257E" w:rsidRDefault="00EE257E" w:rsidP="00EE257E">
      <w:pPr>
        <w:keepNext/>
        <w:keepLines/>
        <w:rPr>
          <w:lang w:eastAsia="ja-JP"/>
        </w:rPr>
      </w:pPr>
      <w:r>
        <w:rPr>
          <w:lang w:eastAsia="ja-JP"/>
        </w:rPr>
        <w:t xml:space="preserve">As indicated under Criterion 1, </w:t>
      </w:r>
      <w:r>
        <w:t>the translocated subpopulation has not been included in the assessment of the Shaw galaxias against the listing criteria.</w:t>
      </w:r>
    </w:p>
    <w:p w14:paraId="4DAFDE65" w14:textId="77777777" w:rsidR="00255802" w:rsidRPr="000D2379" w:rsidRDefault="00255802" w:rsidP="000D2379">
      <w:pPr>
        <w:pStyle w:val="Heading4"/>
        <w:rPr>
          <w:rStyle w:val="Strong"/>
          <w:b/>
          <w:bCs/>
        </w:rPr>
      </w:pPr>
      <w:r w:rsidRPr="000D2379">
        <w:rPr>
          <w:rStyle w:val="Strong"/>
          <w:b/>
          <w:bCs/>
        </w:rPr>
        <w:t>Population viability analysis</w:t>
      </w:r>
    </w:p>
    <w:p w14:paraId="6EF3B2F0" w14:textId="7EE30B5E" w:rsidR="00255802" w:rsidRPr="000A5525" w:rsidRDefault="00255802" w:rsidP="00255802">
      <w:pPr>
        <w:rPr>
          <w:bCs/>
        </w:rPr>
      </w:pPr>
      <w:r w:rsidRPr="000A5525">
        <w:rPr>
          <w:bCs/>
        </w:rPr>
        <w:t xml:space="preserve">Population viability analysis has not been undertaken for the </w:t>
      </w:r>
      <w:r>
        <w:t>Shaw galaxias</w:t>
      </w:r>
      <w:r w:rsidRPr="000A5525">
        <w:rPr>
          <w:bCs/>
        </w:rPr>
        <w:t>.</w:t>
      </w:r>
    </w:p>
    <w:p w14:paraId="162490C2" w14:textId="77777777" w:rsidR="00255802" w:rsidRPr="00346064" w:rsidRDefault="00255802" w:rsidP="000D2379">
      <w:pPr>
        <w:pStyle w:val="Heading4"/>
      </w:pPr>
      <w:r>
        <w:t>Conclusion</w:t>
      </w:r>
    </w:p>
    <w:p w14:paraId="13D227CA" w14:textId="77777777" w:rsidR="00255802" w:rsidRPr="004D037C" w:rsidRDefault="00255802" w:rsidP="00255802">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04D248A" w14:textId="77777777" w:rsidR="00255802" w:rsidRPr="00AD2722" w:rsidRDefault="00255802" w:rsidP="00255802">
      <w:pPr>
        <w:pStyle w:val="Heading3"/>
        <w:ind w:left="964" w:hanging="964"/>
      </w:pPr>
      <w:r w:rsidRPr="00AD2722">
        <w:t>Adequacy of survey</w:t>
      </w:r>
    </w:p>
    <w:p w14:paraId="2A7F5F6E" w14:textId="51E49E94" w:rsidR="00255802" w:rsidRDefault="00255802" w:rsidP="00255802">
      <w:r w:rsidRPr="00157AA9">
        <w:t>The survey effort has been considered adequate and there is sufficient scientific evidence to support the assessment.</w:t>
      </w:r>
    </w:p>
    <w:p w14:paraId="250A1712" w14:textId="77777777" w:rsidR="008A6898" w:rsidRPr="00AD2722" w:rsidRDefault="008A6898" w:rsidP="008A6898">
      <w:pPr>
        <w:pStyle w:val="Heading3"/>
      </w:pPr>
      <w:r w:rsidRPr="00AD2722">
        <w:t>Listing and Recovery Plan Recommendations</w:t>
      </w:r>
    </w:p>
    <w:p w14:paraId="414E813F" w14:textId="77777777" w:rsidR="00ED3738" w:rsidRDefault="008A6898" w:rsidP="008A6898">
      <w:pPr>
        <w:rPr>
          <w:lang w:eastAsia="ja-JP"/>
        </w:rPr>
        <w:sectPr w:rsidR="00ED3738" w:rsidSect="002F232F">
          <w:headerReference w:type="even" r:id="rId47"/>
          <w:headerReference w:type="default" r:id="rId48"/>
          <w:footerReference w:type="default" r:id="rId49"/>
          <w:headerReference w:type="first" r:id="rId50"/>
          <w:footerReference w:type="first" r:id="rId51"/>
          <w:pgSz w:w="11906" w:h="16838"/>
          <w:pgMar w:top="1418" w:right="1418" w:bottom="1418" w:left="1418" w:header="567" w:footer="283" w:gutter="0"/>
          <w:cols w:space="708"/>
          <w:titlePg/>
          <w:docGrid w:linePitch="360"/>
        </w:sectPr>
      </w:pPr>
      <w:r w:rsidRPr="002519F6">
        <w:rPr>
          <w:lang w:eastAsia="ja-JP"/>
        </w:rPr>
        <w:t>A decision about whether there should be a Recovery Plan for this species has not yet been made. The purpose of this consultation document is to elicit additional information to help inform the decision.</w:t>
      </w:r>
    </w:p>
    <w:p w14:paraId="0F23E1C3" w14:textId="237E59FA" w:rsidR="008A6898" w:rsidRPr="00074648" w:rsidRDefault="008A6898" w:rsidP="008A6898">
      <w:pPr>
        <w:rPr>
          <w:lang w:eastAsia="ja-JP"/>
        </w:rPr>
      </w:pPr>
    </w:p>
    <w:p w14:paraId="4AA48834" w14:textId="77777777" w:rsidR="008A6898" w:rsidRDefault="008A6898" w:rsidP="00255802"/>
    <w:p w14:paraId="2ACE359E" w14:textId="608E9280" w:rsidR="00AD44EA" w:rsidRPr="00A114E1" w:rsidRDefault="00AD44EA" w:rsidP="000202F4">
      <w:pPr>
        <w:pStyle w:val="Normalsmall"/>
        <w:pageBreakBefore/>
      </w:pPr>
      <w:r>
        <w:t xml:space="preserve">© Commonwealth of </w:t>
      </w:r>
      <w:r w:rsidRPr="00A114E1">
        <w:t>Australia 202</w:t>
      </w:r>
      <w:r w:rsidR="0027131D">
        <w:t>2</w:t>
      </w:r>
      <w:r w:rsidR="00D431C8" w:rsidRPr="00A114E1">
        <w:t xml:space="preserve"> </w:t>
      </w:r>
      <w:r w:rsidR="00D431C8" w:rsidRPr="00A114E1">
        <w:rPr>
          <w:noProof/>
        </w:rPr>
        <w:drawing>
          <wp:inline distT="0" distB="0" distL="0" distR="0" wp14:anchorId="09CF9B79" wp14:editId="7C8C391C">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5166" cy="218731"/>
                    </a:xfrm>
                    <a:prstGeom prst="rect">
                      <a:avLst/>
                    </a:prstGeom>
                  </pic:spPr>
                </pic:pic>
              </a:graphicData>
            </a:graphic>
          </wp:inline>
        </w:drawing>
      </w:r>
    </w:p>
    <w:p w14:paraId="43EBAE8A" w14:textId="77777777" w:rsidR="00AD44EA" w:rsidRPr="00A114E1" w:rsidRDefault="00AD44EA" w:rsidP="00AD44EA">
      <w:pPr>
        <w:pStyle w:val="Normalsmall"/>
        <w:rPr>
          <w:rStyle w:val="Strong"/>
        </w:rPr>
      </w:pPr>
      <w:r w:rsidRPr="00A114E1">
        <w:rPr>
          <w:rStyle w:val="Strong"/>
        </w:rPr>
        <w:t>Ownership of intellectual property rights</w:t>
      </w:r>
    </w:p>
    <w:p w14:paraId="4393AA31" w14:textId="77777777" w:rsidR="00AD44EA" w:rsidRDefault="00AD44EA" w:rsidP="00AD44EA">
      <w:pPr>
        <w:pStyle w:val="Normalsmall"/>
      </w:pPr>
      <w:r w:rsidRPr="00A114E1">
        <w:t>Unless otherwise noted, copyright (and any other intellectual property rights) in this publication is owned by the Commonwealth of Australia (referred to</w:t>
      </w:r>
      <w:r>
        <w:t xml:space="preserve"> as the Commonwealth).</w:t>
      </w:r>
    </w:p>
    <w:p w14:paraId="12F4ED46" w14:textId="77777777" w:rsidR="00AD44EA" w:rsidRDefault="00AD44EA" w:rsidP="00AD44EA">
      <w:pPr>
        <w:pStyle w:val="Normalsmall"/>
        <w:rPr>
          <w:rStyle w:val="Strong"/>
        </w:rPr>
      </w:pPr>
      <w:r>
        <w:rPr>
          <w:rStyle w:val="Strong"/>
        </w:rPr>
        <w:t>Creative Commons licence</w:t>
      </w:r>
    </w:p>
    <w:p w14:paraId="593F573E" w14:textId="77777777" w:rsidR="00AD44EA" w:rsidRDefault="00AD44EA" w:rsidP="00AD44EA">
      <w:pPr>
        <w:pStyle w:val="Normalsmall"/>
      </w:pPr>
      <w:r>
        <w:t xml:space="preserve">All material in this publication is licensed under a </w:t>
      </w:r>
      <w:hyperlink r:id="rId53" w:history="1">
        <w:r>
          <w:rPr>
            <w:rStyle w:val="Hyperlink"/>
          </w:rPr>
          <w:t>Creative Commons Attribution 4.0 International Licence</w:t>
        </w:r>
      </w:hyperlink>
      <w:r>
        <w:t xml:space="preserve"> except content supplied by third parties, logos and the Commonwealth Coat of Arms.</w:t>
      </w:r>
    </w:p>
    <w:p w14:paraId="6E02C3EE" w14:textId="77777777" w:rsidR="00AD44EA" w:rsidRDefault="00AD44EA" w:rsidP="00AD44EA">
      <w:pPr>
        <w:pStyle w:val="Normalsmall"/>
      </w:pPr>
      <w:r>
        <w:t xml:space="preserve">Inquiries about the licence and any use of this document should be emailed to </w:t>
      </w:r>
      <w:hyperlink r:id="rId54" w:history="1">
        <w:r w:rsidRPr="00CD29E9">
          <w:rPr>
            <w:rStyle w:val="Hyperlink"/>
          </w:rPr>
          <w:t>copyright@awe.gov.au</w:t>
        </w:r>
      </w:hyperlink>
      <w:r>
        <w:t>.</w:t>
      </w:r>
    </w:p>
    <w:p w14:paraId="7B237C91" w14:textId="77777777" w:rsidR="00AD44EA" w:rsidRDefault="00AD44EA" w:rsidP="00AD44EA">
      <w:pPr>
        <w:pStyle w:val="Normalsmall"/>
        <w:rPr>
          <w:rStyle w:val="Strong"/>
        </w:rPr>
      </w:pPr>
      <w:r>
        <w:rPr>
          <w:rStyle w:val="Strong"/>
        </w:rPr>
        <w:t>Cataloguing data</w:t>
      </w:r>
    </w:p>
    <w:p w14:paraId="79BAF960" w14:textId="45F8049C" w:rsidR="00A114E1" w:rsidRDefault="00A114E1" w:rsidP="00A114E1">
      <w:pPr>
        <w:pStyle w:val="Normalsmall"/>
      </w:pPr>
      <w:r>
        <w:t xml:space="preserve">This </w:t>
      </w:r>
      <w:r w:rsidRPr="00B5789D">
        <w:t>publication (and any material sourced from it) should be attributed as: Department of Agriculture, Water and the Environment 202</w:t>
      </w:r>
      <w:r w:rsidR="0027131D">
        <w:t>2</w:t>
      </w:r>
      <w:r w:rsidRPr="00B5789D">
        <w:t xml:space="preserve">, </w:t>
      </w:r>
      <w:r w:rsidRPr="00B5789D">
        <w:rPr>
          <w:i/>
        </w:rPr>
        <w:t>Conservation</w:t>
      </w:r>
      <w:r>
        <w:rPr>
          <w:i/>
        </w:rPr>
        <w:t xml:space="preserve"> advice for </w:t>
      </w:r>
      <w:r w:rsidRPr="00B5789D">
        <w:rPr>
          <w:rStyle w:val="Emphasis"/>
          <w:i w:val="0"/>
          <w:iCs w:val="0"/>
        </w:rPr>
        <w:t xml:space="preserve">Galaxias </w:t>
      </w:r>
      <w:proofErr w:type="spellStart"/>
      <w:r w:rsidRPr="00B5789D">
        <w:rPr>
          <w:rStyle w:val="Emphasis"/>
          <w:i w:val="0"/>
          <w:iCs w:val="0"/>
        </w:rPr>
        <w:t>gunaikurnai</w:t>
      </w:r>
      <w:proofErr w:type="spellEnd"/>
      <w:r>
        <w:rPr>
          <w:rStyle w:val="Emphasis"/>
          <w:i w:val="0"/>
          <w:iCs w:val="0"/>
        </w:rPr>
        <w:t xml:space="preserve"> </w:t>
      </w:r>
      <w:r w:rsidRPr="00B5789D">
        <w:rPr>
          <w:i/>
          <w:iCs/>
        </w:rPr>
        <w:t xml:space="preserve">(Shaw </w:t>
      </w:r>
      <w:r>
        <w:rPr>
          <w:i/>
          <w:iCs/>
        </w:rPr>
        <w:t>g</w:t>
      </w:r>
      <w:r w:rsidRPr="00B5789D">
        <w:rPr>
          <w:i/>
          <w:iCs/>
        </w:rPr>
        <w:t>alaxias),</w:t>
      </w:r>
      <w:r w:rsidRPr="00B5789D">
        <w:t xml:space="preserve"> </w:t>
      </w:r>
      <w:r>
        <w:t xml:space="preserve">Canberra. </w:t>
      </w:r>
      <w:r w:rsidRPr="00D431C8">
        <w:rPr>
          <w:noProof/>
        </w:rPr>
        <w:drawing>
          <wp:inline distT="0" distB="0" distL="0" distR="0" wp14:anchorId="2764FDB3" wp14:editId="68657426">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5166" cy="218731"/>
                    </a:xfrm>
                    <a:prstGeom prst="rect">
                      <a:avLst/>
                    </a:prstGeom>
                  </pic:spPr>
                </pic:pic>
              </a:graphicData>
            </a:graphic>
          </wp:inline>
        </w:drawing>
      </w:r>
    </w:p>
    <w:p w14:paraId="14FDD47C" w14:textId="334A14FE" w:rsidR="00A114E1" w:rsidRDefault="00A114E1" w:rsidP="00A114E1">
      <w:pPr>
        <w:pStyle w:val="Normalsmall"/>
      </w:pPr>
      <w:r>
        <w:t xml:space="preserve">This publication is </w:t>
      </w:r>
      <w:r w:rsidRPr="00E20810">
        <w:t>available at</w:t>
      </w:r>
      <w:r>
        <w:t xml:space="preserve"> the </w:t>
      </w:r>
      <w:hyperlink r:id="rId55" w:history="1">
        <w:r w:rsidRPr="00D01E49">
          <w:rPr>
            <w:rStyle w:val="Hyperlink"/>
          </w:rPr>
          <w:t xml:space="preserve">SPRAT profile for Galaxias </w:t>
        </w:r>
        <w:proofErr w:type="spellStart"/>
        <w:r w:rsidRPr="00D01E49">
          <w:rPr>
            <w:rStyle w:val="Hyperlink"/>
          </w:rPr>
          <w:t>gunaikurnai</w:t>
        </w:r>
        <w:proofErr w:type="spellEnd"/>
        <w:r w:rsidRPr="00D01E49">
          <w:rPr>
            <w:rStyle w:val="Hyperlink"/>
          </w:rPr>
          <w:t xml:space="preserve"> (Shaw </w:t>
        </w:r>
        <w:r>
          <w:rPr>
            <w:rStyle w:val="Hyperlink"/>
          </w:rPr>
          <w:t>g</w:t>
        </w:r>
        <w:r w:rsidRPr="00D01E49">
          <w:rPr>
            <w:rStyle w:val="Hyperlink"/>
          </w:rPr>
          <w:t>alaxias)</w:t>
        </w:r>
      </w:hyperlink>
    </w:p>
    <w:p w14:paraId="1A96157E" w14:textId="68CD4F38" w:rsidR="00AD44EA" w:rsidRDefault="00AD44EA" w:rsidP="00A114E1">
      <w:pPr>
        <w:pStyle w:val="Normalsmall"/>
      </w:pPr>
      <w:r>
        <w:t>Department of Agriculture, Water and the Environment</w:t>
      </w:r>
    </w:p>
    <w:p w14:paraId="0AC344CA" w14:textId="77777777" w:rsidR="00AD44EA" w:rsidRDefault="00AD44EA" w:rsidP="00AD44EA">
      <w:pPr>
        <w:pStyle w:val="Normalsmall"/>
        <w:spacing w:after="0"/>
      </w:pPr>
      <w:r>
        <w:t>GPO Box 858</w:t>
      </w:r>
      <w:r w:rsidR="00B16806">
        <w:t>,</w:t>
      </w:r>
      <w:r>
        <w:t xml:space="preserve"> Canberra ACT 2601</w:t>
      </w:r>
    </w:p>
    <w:p w14:paraId="0032ADD6" w14:textId="77777777" w:rsidR="00AD44EA" w:rsidRDefault="00AD44EA" w:rsidP="00AD44EA">
      <w:pPr>
        <w:pStyle w:val="Normalsmall"/>
        <w:spacing w:after="0"/>
      </w:pPr>
      <w:r>
        <w:t xml:space="preserve">Telephone </w:t>
      </w:r>
      <w:r w:rsidRPr="00773056">
        <w:t>1800 900 090</w:t>
      </w:r>
    </w:p>
    <w:p w14:paraId="3343A3EA" w14:textId="77777777" w:rsidR="00AD44EA" w:rsidRDefault="00AD44EA" w:rsidP="00AD44EA">
      <w:pPr>
        <w:pStyle w:val="Normalsmall"/>
      </w:pPr>
      <w:r w:rsidRPr="00E20810">
        <w:t xml:space="preserve">Web </w:t>
      </w:r>
      <w:hyperlink r:id="rId56" w:history="1">
        <w:r w:rsidRPr="00E20810">
          <w:rPr>
            <w:rStyle w:val="Hyperlink"/>
          </w:rPr>
          <w:t>awe.gov.au</w:t>
        </w:r>
      </w:hyperlink>
    </w:p>
    <w:p w14:paraId="44F41230"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26A9CEB" w14:textId="498D697F" w:rsidR="00AD44EA" w:rsidRPr="00A63EA5" w:rsidRDefault="00AD44EA" w:rsidP="00AD44EA">
      <w:pPr>
        <w:pStyle w:val="Normalsmall"/>
        <w:rPr>
          <w:rStyle w:val="Strong"/>
        </w:rPr>
      </w:pPr>
      <w:r w:rsidRPr="00A63EA5">
        <w:rPr>
          <w:rStyle w:val="Strong"/>
        </w:rPr>
        <w:t>Acknowledgements</w:t>
      </w:r>
    </w:p>
    <w:p w14:paraId="511514FD" w14:textId="06C4FFE4" w:rsidR="00F56C9E" w:rsidRPr="00687E98" w:rsidRDefault="00F56C9E" w:rsidP="00AD44EA">
      <w:pPr>
        <w:pStyle w:val="Normalsmall"/>
        <w:rPr>
          <w:rStyle w:val="Strong"/>
          <w:b w:val="0"/>
          <w:bCs w:val="0"/>
        </w:rPr>
      </w:pPr>
      <w:r w:rsidRPr="00A63EA5">
        <w:rPr>
          <w:rStyle w:val="Strong"/>
          <w:b w:val="0"/>
          <w:bCs w:val="0"/>
        </w:rPr>
        <w:t xml:space="preserve">The Department would like to acknowledge Dr. </w:t>
      </w:r>
      <w:proofErr w:type="spellStart"/>
      <w:r w:rsidRPr="00A63EA5">
        <w:rPr>
          <w:rStyle w:val="Strong"/>
          <w:b w:val="0"/>
          <w:bCs w:val="0"/>
        </w:rPr>
        <w:t>Tarmo</w:t>
      </w:r>
      <w:proofErr w:type="spellEnd"/>
      <w:r w:rsidRPr="00A63EA5">
        <w:rPr>
          <w:rStyle w:val="Strong"/>
          <w:b w:val="0"/>
          <w:bCs w:val="0"/>
        </w:rPr>
        <w:t xml:space="preserve"> </w:t>
      </w:r>
      <w:r w:rsidR="00FF7C8E">
        <w:rPr>
          <w:rStyle w:val="Strong"/>
          <w:b w:val="0"/>
          <w:bCs w:val="0"/>
        </w:rPr>
        <w:t xml:space="preserve">A. </w:t>
      </w:r>
      <w:proofErr w:type="spellStart"/>
      <w:r w:rsidRPr="00A63EA5">
        <w:rPr>
          <w:rStyle w:val="Strong"/>
          <w:b w:val="0"/>
          <w:bCs w:val="0"/>
        </w:rPr>
        <w:t>Raadik</w:t>
      </w:r>
      <w:proofErr w:type="spellEnd"/>
      <w:r w:rsidR="00A95DE6">
        <w:rPr>
          <w:rStyle w:val="Strong"/>
          <w:b w:val="0"/>
          <w:bCs w:val="0"/>
        </w:rPr>
        <w:t xml:space="preserve"> (DELWP)</w:t>
      </w:r>
      <w:r w:rsidRPr="00A63EA5">
        <w:rPr>
          <w:rStyle w:val="Strong"/>
          <w:b w:val="0"/>
          <w:bCs w:val="0"/>
        </w:rPr>
        <w:t xml:space="preserve"> for </w:t>
      </w:r>
      <w:r w:rsidR="00687E98" w:rsidRPr="00A63EA5">
        <w:rPr>
          <w:rStyle w:val="Strong"/>
          <w:b w:val="0"/>
          <w:bCs w:val="0"/>
        </w:rPr>
        <w:t xml:space="preserve">their </w:t>
      </w:r>
      <w:r w:rsidR="00687E98" w:rsidRPr="00A63EA5">
        <w:t>information and advice to support the assessment.</w:t>
      </w:r>
    </w:p>
    <w:p w14:paraId="34CE92AC" w14:textId="214102C7" w:rsidR="009E30E5" w:rsidRPr="00AF6941" w:rsidRDefault="009E30E5" w:rsidP="00341342">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421C9B89" w14:textId="77777777" w:rsidTr="005F3E72">
        <w:trPr>
          <w:cantSplit/>
          <w:tblHeader/>
        </w:trPr>
        <w:tc>
          <w:tcPr>
            <w:tcW w:w="3020" w:type="dxa"/>
            <w:tcBorders>
              <w:top w:val="single" w:sz="4" w:space="0" w:color="auto"/>
              <w:bottom w:val="single" w:sz="4" w:space="0" w:color="auto"/>
            </w:tcBorders>
          </w:tcPr>
          <w:p w14:paraId="73DD8E72"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15AEB3F0"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6A39AFDD"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353401A2" w14:textId="77777777" w:rsidTr="009E30E5">
        <w:tc>
          <w:tcPr>
            <w:tcW w:w="3020" w:type="dxa"/>
            <w:tcBorders>
              <w:top w:val="single" w:sz="4" w:space="0" w:color="auto"/>
            </w:tcBorders>
          </w:tcPr>
          <w:p w14:paraId="5E879FF9" w14:textId="77777777" w:rsidR="009E30E5" w:rsidRDefault="005F3E72" w:rsidP="009E30E5">
            <w:pPr>
              <w:pStyle w:val="TableText"/>
            </w:pPr>
            <w:r>
              <w:t>–</w:t>
            </w:r>
          </w:p>
        </w:tc>
        <w:tc>
          <w:tcPr>
            <w:tcW w:w="3020" w:type="dxa"/>
            <w:tcBorders>
              <w:top w:val="single" w:sz="4" w:space="0" w:color="auto"/>
            </w:tcBorders>
          </w:tcPr>
          <w:p w14:paraId="1410FF0F" w14:textId="77777777" w:rsidR="009E30E5" w:rsidRDefault="00D17C18" w:rsidP="009E30E5">
            <w:pPr>
              <w:pStyle w:val="TableText"/>
            </w:pPr>
            <w:r>
              <w:t>–</w:t>
            </w:r>
          </w:p>
        </w:tc>
        <w:tc>
          <w:tcPr>
            <w:tcW w:w="3020" w:type="dxa"/>
            <w:tcBorders>
              <w:top w:val="single" w:sz="4" w:space="0" w:color="auto"/>
            </w:tcBorders>
          </w:tcPr>
          <w:p w14:paraId="6B158FA1" w14:textId="77777777" w:rsidR="009E30E5" w:rsidRDefault="00D17C18" w:rsidP="009E30E5">
            <w:pPr>
              <w:pStyle w:val="TableText"/>
            </w:pPr>
            <w:r>
              <w:t>–</w:t>
            </w:r>
          </w:p>
        </w:tc>
      </w:tr>
      <w:tr w:rsidR="009E30E5" w14:paraId="339279AE" w14:textId="77777777" w:rsidTr="009E30E5">
        <w:tc>
          <w:tcPr>
            <w:tcW w:w="3020" w:type="dxa"/>
          </w:tcPr>
          <w:p w14:paraId="272F7E4B" w14:textId="77777777" w:rsidR="009E30E5" w:rsidRDefault="00D17C18" w:rsidP="009E30E5">
            <w:pPr>
              <w:pStyle w:val="TableText"/>
            </w:pPr>
            <w:r>
              <w:t>–</w:t>
            </w:r>
          </w:p>
        </w:tc>
        <w:tc>
          <w:tcPr>
            <w:tcW w:w="3020" w:type="dxa"/>
          </w:tcPr>
          <w:p w14:paraId="640CBFF0" w14:textId="77777777" w:rsidR="009E30E5" w:rsidRDefault="00D17C18" w:rsidP="009E30E5">
            <w:pPr>
              <w:pStyle w:val="TableText"/>
            </w:pPr>
            <w:r>
              <w:t>–</w:t>
            </w:r>
          </w:p>
        </w:tc>
        <w:tc>
          <w:tcPr>
            <w:tcW w:w="3020" w:type="dxa"/>
          </w:tcPr>
          <w:p w14:paraId="582C38F8" w14:textId="77777777" w:rsidR="009E30E5" w:rsidRDefault="00D17C18" w:rsidP="009E30E5">
            <w:pPr>
              <w:pStyle w:val="TableText"/>
            </w:pPr>
            <w:r>
              <w:t>–</w:t>
            </w:r>
          </w:p>
        </w:tc>
      </w:tr>
    </w:tbl>
    <w:p w14:paraId="7A62E533" w14:textId="77777777" w:rsidR="001D07E8" w:rsidRDefault="001D07E8" w:rsidP="009E30E5"/>
    <w:p w14:paraId="73FA03D1" w14:textId="77777777" w:rsidR="001D07E8" w:rsidRDefault="001D07E8" w:rsidP="009E30E5"/>
    <w:p w14:paraId="1552DE28" w14:textId="232E7934" w:rsidR="009E30E5" w:rsidRPr="009E30E5" w:rsidRDefault="009E30E5" w:rsidP="009E30E5"/>
    <w:sectPr w:rsidR="009E30E5" w:rsidRPr="009E30E5" w:rsidSect="00ED3738">
      <w:headerReference w:type="default" r:id="rId57"/>
      <w:footerReference w:type="default" r:id="rId58"/>
      <w:type w:val="continuous"/>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E2DD9" w14:textId="77777777" w:rsidR="00CE148D" w:rsidRDefault="00CE148D">
      <w:r>
        <w:separator/>
      </w:r>
    </w:p>
    <w:p w14:paraId="6E31CC59" w14:textId="77777777" w:rsidR="00CE148D" w:rsidRDefault="00CE148D"/>
    <w:p w14:paraId="07796F8A" w14:textId="77777777" w:rsidR="00CE148D" w:rsidRDefault="00CE148D"/>
    <w:p w14:paraId="58B8C8B0" w14:textId="77777777" w:rsidR="00CE148D" w:rsidRDefault="00CE148D"/>
  </w:endnote>
  <w:endnote w:type="continuationSeparator" w:id="0">
    <w:p w14:paraId="1A4C620F" w14:textId="77777777" w:rsidR="00CE148D" w:rsidRDefault="00CE148D">
      <w:r>
        <w:continuationSeparator/>
      </w:r>
    </w:p>
    <w:p w14:paraId="7F5A98FC" w14:textId="77777777" w:rsidR="00CE148D" w:rsidRDefault="00CE148D"/>
    <w:p w14:paraId="51ABFCF3" w14:textId="77777777" w:rsidR="00CE148D" w:rsidRDefault="00CE148D"/>
    <w:p w14:paraId="4E13C46D" w14:textId="77777777" w:rsidR="00CE148D" w:rsidRDefault="00CE148D"/>
  </w:endnote>
  <w:endnote w:type="continuationNotice" w:id="1">
    <w:p w14:paraId="6D82937C" w14:textId="77777777" w:rsidR="00CE148D" w:rsidRDefault="00CE148D">
      <w:pPr>
        <w:pStyle w:val="Footer"/>
      </w:pPr>
    </w:p>
    <w:p w14:paraId="4560DC8E" w14:textId="77777777" w:rsidR="00CE148D" w:rsidRDefault="00CE148D"/>
    <w:p w14:paraId="2FFA0BA1" w14:textId="77777777" w:rsidR="00CE148D" w:rsidRDefault="00CE148D"/>
    <w:p w14:paraId="269CE360" w14:textId="77777777" w:rsidR="00CE148D" w:rsidRDefault="00CE1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DD80" w14:textId="32F4FB0D" w:rsidR="009C2868" w:rsidRDefault="00ED3738" w:rsidP="00E02D9C">
    <w:pPr>
      <w:pStyle w:val="Footer"/>
    </w:pPr>
    <w:r>
      <w:t>Department of Agriculture, Water and the Environment</w:t>
    </w:r>
  </w:p>
  <w:p w14:paraId="111A3A6A" w14:textId="77777777" w:rsidR="009C2868" w:rsidRDefault="009C2868"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48D0" w14:textId="77777777" w:rsidR="009C2868" w:rsidRDefault="009C2868" w:rsidP="002F232F">
    <w:pPr>
      <w:pStyle w:val="Footer"/>
    </w:pPr>
    <w:r>
      <w:t>Department of Agriculture, Water and the Environment</w:t>
    </w:r>
  </w:p>
  <w:p w14:paraId="5C5B2D2D" w14:textId="77777777" w:rsidR="009C2868" w:rsidRDefault="009C2868"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B9CE1" w14:textId="77777777" w:rsidR="00ED3738" w:rsidRDefault="00ED3738" w:rsidP="002F232F">
    <w:pPr>
      <w:pStyle w:val="Footer"/>
    </w:pPr>
    <w:r>
      <w:t>Department of Agriculture, Water and the Environment</w:t>
    </w:r>
  </w:p>
  <w:p w14:paraId="416E39AE" w14:textId="77777777" w:rsidR="00ED3738" w:rsidRDefault="00ED3738"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4F46" w14:textId="1E6907BA" w:rsidR="00ED3738" w:rsidRDefault="00ED3738" w:rsidP="00E02D9C">
    <w:pPr>
      <w:pStyle w:val="Footer"/>
    </w:pPr>
    <w:r>
      <w:t>Threatened Species Scientific Committee</w:t>
    </w:r>
  </w:p>
  <w:p w14:paraId="09A2063A" w14:textId="77777777" w:rsidR="00ED3738" w:rsidRDefault="00ED3738" w:rsidP="00E02D9C">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AE5C" w14:textId="77777777" w:rsidR="009C2868" w:rsidRDefault="009C2868" w:rsidP="002F232F">
    <w:pPr>
      <w:pStyle w:val="Footer"/>
    </w:pPr>
    <w:r>
      <w:t>Threatened Species Scientific Committee</w:t>
    </w:r>
  </w:p>
  <w:p w14:paraId="7FC3E339" w14:textId="77777777" w:rsidR="009C2868" w:rsidRDefault="009C2868"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A541" w14:textId="1DCB0B4A" w:rsidR="00ED3738" w:rsidRDefault="00ED3738" w:rsidP="00E02D9C">
    <w:pPr>
      <w:pStyle w:val="Footer"/>
    </w:pPr>
    <w:r>
      <w:t>Department of Agriculture, Water and the Environment</w:t>
    </w:r>
  </w:p>
  <w:p w14:paraId="66157AF7" w14:textId="77777777" w:rsidR="00ED3738" w:rsidRDefault="00ED3738" w:rsidP="00E02D9C">
    <w:pPr>
      <w:pStyle w:val="Footer"/>
    </w:pP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2F3E2" w14:textId="77777777" w:rsidR="00CE148D" w:rsidRDefault="00CE148D">
      <w:r>
        <w:separator/>
      </w:r>
    </w:p>
    <w:p w14:paraId="2F02F62D" w14:textId="77777777" w:rsidR="00CE148D" w:rsidRDefault="00CE148D"/>
    <w:p w14:paraId="1FAAE45B" w14:textId="77777777" w:rsidR="00CE148D" w:rsidRDefault="00CE148D"/>
    <w:p w14:paraId="7A073FE3" w14:textId="77777777" w:rsidR="00CE148D" w:rsidRDefault="00CE148D"/>
  </w:footnote>
  <w:footnote w:type="continuationSeparator" w:id="0">
    <w:p w14:paraId="1D76FA5B" w14:textId="77777777" w:rsidR="00CE148D" w:rsidRDefault="00CE148D">
      <w:r>
        <w:continuationSeparator/>
      </w:r>
    </w:p>
    <w:p w14:paraId="786F41EF" w14:textId="77777777" w:rsidR="00CE148D" w:rsidRDefault="00CE148D"/>
    <w:p w14:paraId="5F416C9A" w14:textId="77777777" w:rsidR="00CE148D" w:rsidRDefault="00CE148D"/>
    <w:p w14:paraId="6BF036AB" w14:textId="77777777" w:rsidR="00CE148D" w:rsidRDefault="00CE148D"/>
  </w:footnote>
  <w:footnote w:type="continuationNotice" w:id="1">
    <w:p w14:paraId="1584E609" w14:textId="77777777" w:rsidR="00CE148D" w:rsidRDefault="00CE148D">
      <w:pPr>
        <w:pStyle w:val="Footer"/>
      </w:pPr>
    </w:p>
    <w:p w14:paraId="2679B738" w14:textId="77777777" w:rsidR="00CE148D" w:rsidRDefault="00CE148D"/>
    <w:p w14:paraId="2676B1EB" w14:textId="77777777" w:rsidR="00CE148D" w:rsidRDefault="00CE148D"/>
    <w:p w14:paraId="32943E4B" w14:textId="77777777" w:rsidR="00CE148D" w:rsidRDefault="00CE1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7006" w14:textId="77777777" w:rsidR="009C2868" w:rsidRDefault="000D1B81">
    <w:pPr>
      <w:pStyle w:val="Header"/>
    </w:pPr>
    <w:r>
      <w:rPr>
        <w:noProof/>
      </w:rPr>
      <w:pict w14:anchorId="439E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6A485C16" w14:textId="77777777" w:rsidR="009C2868" w:rsidRDefault="009C28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92AE2" w14:textId="5DD716BB" w:rsidR="009C2868" w:rsidRDefault="00ED3738" w:rsidP="00ED3738">
    <w:pPr>
      <w:pStyle w:val="Header"/>
    </w:pPr>
    <w:r>
      <w:rPr>
        <w:i/>
        <w:iCs/>
        <w:noProof/>
      </w:rPr>
      <mc:AlternateContent>
        <mc:Choice Requires="wps">
          <w:drawing>
            <wp:anchor distT="0" distB="0" distL="114300" distR="114300" simplePos="0" relativeHeight="251673600" behindDoc="1" locked="0" layoutInCell="0" allowOverlap="1" wp14:anchorId="3CA7AF2A" wp14:editId="19523B02">
              <wp:simplePos x="0" y="0"/>
              <wp:positionH relativeFrom="margin">
                <wp:align>center</wp:align>
              </wp:positionH>
              <wp:positionV relativeFrom="margin">
                <wp:align>center</wp:align>
              </wp:positionV>
              <wp:extent cx="5800090" cy="2319655"/>
              <wp:effectExtent l="0" t="1485900" r="0" b="127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CC68B" w14:textId="77777777" w:rsidR="00ED3738" w:rsidRDefault="00ED3738" w:rsidP="00ED3738">
                          <w:pPr>
                            <w:jc w:val="center"/>
                            <w:rPr>
                              <w:rFonts w:eastAsia="Cambria"/>
                              <w:color w:val="C0C0C0"/>
                              <w:sz w:val="2"/>
                              <w:szCs w:val="2"/>
                              <w14:textFill>
                                <w14:solidFill>
                                  <w14:srgbClr w14:val="C0C0C0">
                                    <w14:alpha w14:val="50000"/>
                                  </w14:srgbClr>
                                </w14:solidFill>
                              </w14:textFill>
                            </w:rPr>
                          </w:pPr>
                          <w:r>
                            <w:rPr>
                              <w:rFonts w:eastAsia="Cambr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A7AF2A" id="_x0000_t202" coordsize="21600,21600" o:spt="202" path="m,l,21600r21600,l21600,xe">
              <v:stroke joinstyle="miter"/>
              <v:path gradientshapeok="t" o:connecttype="rect"/>
            </v:shapetype>
            <v:shape id="_x0000_s1027" type="#_x0000_t202" style="position:absolute;left:0;text-align:left;margin-left:0;margin-top:0;width:456.7pt;height:182.6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" o:allowincell="f" filled="f" stroked="f">
              <v:stroke joinstyle="round"/>
              <o:lock v:ext="edit" shapetype="t"/>
              <v:textbox style="mso-fit-shape-to-text:t">
                <w:txbxContent>
                  <w:p w14:paraId="7BCCC68B" w14:textId="77777777" w:rsidR="00ED3738" w:rsidRDefault="00ED3738" w:rsidP="00ED3738">
                    <w:pPr>
                      <w:jc w:val="center"/>
                      <w:rPr>
                        <w:rFonts w:eastAsia="Cambria"/>
                        <w:color w:val="C0C0C0"/>
                        <w:sz w:val="2"/>
                        <w:szCs w:val="2"/>
                        <w14:textFill>
                          <w14:solidFill>
                            <w14:srgbClr w14:val="C0C0C0">
                              <w14:alpha w14:val="50000"/>
                            </w14:srgbClr>
                          </w14:solidFill>
                        </w14:textFill>
                      </w:rPr>
                    </w:pPr>
                    <w:r>
                      <w:rPr>
                        <w:rFonts w:eastAsia="Cambria"/>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502B1C">
      <w:rPr>
        <w:i/>
        <w:iCs/>
        <w:noProof/>
      </w:rPr>
      <w:t>Galaxias gunaikurnai</w:t>
    </w:r>
    <w:r>
      <w:t xml:space="preserve"> (Shaw galaxias) Conservation Advice</w:t>
    </w:r>
    <w:r w:rsidR="000D1B81">
      <w:rPr>
        <w:i/>
        <w:iCs/>
        <w:noProof/>
      </w:rPr>
      <w:pict w14:anchorId="2D58F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12A4" w14:textId="77777777" w:rsidR="009C2868" w:rsidRDefault="000D1B81" w:rsidP="00C37215">
    <w:pPr>
      <w:pStyle w:val="Header"/>
      <w:tabs>
        <w:tab w:val="clear" w:pos="4820"/>
        <w:tab w:val="left" w:pos="7992"/>
      </w:tabs>
      <w:jc w:val="left"/>
    </w:pPr>
    <w:r>
      <w:rPr>
        <w:noProof/>
      </w:rPr>
      <w:pict w14:anchorId="48361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9C2868">
      <w:rPr>
        <w:noProof/>
        <w:lang w:eastAsia="en-AU"/>
      </w:rPr>
      <w:drawing>
        <wp:inline distT="0" distB="0" distL="0" distR="0" wp14:anchorId="5F3E2F7B" wp14:editId="6FB066FC">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C13E" w14:textId="77777777" w:rsidR="002D4C84" w:rsidRDefault="000D1B81" w:rsidP="000202F4">
    <w:pPr>
      <w:pStyle w:val="Header"/>
    </w:pPr>
    <w:r>
      <w:rPr>
        <w:i/>
        <w:iCs/>
        <w:noProof/>
      </w:rPr>
      <w:pict w14:anchorId="396BD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left:0;text-align:left;margin-left:0;margin-top:0;width:456.7pt;height:182.65pt;rotation:315;z-index:-25164492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2D4C84" w:rsidRPr="00502B1C">
      <w:rPr>
        <w:i/>
        <w:iCs/>
        <w:noProof/>
      </w:rPr>
      <w:t>Galaxias gunaikurnai</w:t>
    </w:r>
    <w:r w:rsidR="002D4C84">
      <w:t xml:space="preserve"> (Shaw galaxias)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0013" w14:textId="77777777" w:rsidR="009C2868" w:rsidRDefault="000D1B81">
    <w:pPr>
      <w:pStyle w:val="Header"/>
    </w:pPr>
    <w:r>
      <w:rPr>
        <w:noProof/>
      </w:rPr>
      <w:pict w14:anchorId="5D6BC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4902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4AAF" w14:textId="5721F283" w:rsidR="009C2868" w:rsidRDefault="000D1B81" w:rsidP="008E7C80">
    <w:pPr>
      <w:pStyle w:val="Header"/>
    </w:pPr>
    <w:r>
      <w:rPr>
        <w:noProof/>
      </w:rPr>
      <w:pict w14:anchorId="09EDA0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4697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9C2868" w:rsidRPr="00F56C9E">
      <w:rPr>
        <w:rStyle w:val="Emphasis"/>
      </w:rPr>
      <w:t xml:space="preserve">Galaxias </w:t>
    </w:r>
    <w:proofErr w:type="spellStart"/>
    <w:r w:rsidR="009C2868" w:rsidRPr="00F56C9E">
      <w:rPr>
        <w:rStyle w:val="Emphasis"/>
      </w:rPr>
      <w:t>gunaikurnai</w:t>
    </w:r>
    <w:proofErr w:type="spellEnd"/>
    <w:r w:rsidR="009C2868" w:rsidRPr="00F56C9E">
      <w:rPr>
        <w:rStyle w:val="Emphasis"/>
      </w:rPr>
      <w:t xml:space="preserve"> </w:t>
    </w:r>
    <w:r w:rsidR="009C2868" w:rsidRPr="00F56C9E">
      <w:t>(</w:t>
    </w:r>
    <w:r w:rsidR="009C2868">
      <w:t>Shaw galaxias) Conservation Advice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E6D6" w14:textId="77777777" w:rsidR="009C2868" w:rsidRPr="003E30FD" w:rsidRDefault="000D1B81"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7C308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107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9C2868"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61BEA93C" w14:textId="77777777" w:rsidR="009C2868" w:rsidRPr="00D728A1" w:rsidRDefault="009C2868"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6A6F489F" w14:textId="77777777" w:rsidR="009C2868" w:rsidRDefault="009C2868" w:rsidP="00B66CC6">
    <w:pPr>
      <w:pStyle w:val="Header"/>
    </w:pPr>
    <w:r>
      <w:t xml:space="preserve">The Threatened Species Scientific Committee finalised this assessment on </w:t>
    </w:r>
    <w:r w:rsidRPr="00280857">
      <w:rPr>
        <w:highlight w:val="yellow"/>
      </w:rPr>
      <w:t>DD Month Year</w:t>
    </w:r>
    <w: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7A02" w14:textId="77777777" w:rsidR="00ED3738" w:rsidRDefault="000D1B81" w:rsidP="008E7C80">
    <w:pPr>
      <w:pStyle w:val="Header"/>
    </w:pPr>
    <w:r>
      <w:rPr>
        <w:noProof/>
      </w:rPr>
      <w:pict w14:anchorId="09CF0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left:0;text-align:left;margin-left:0;margin-top:0;width:456.7pt;height:182.65pt;rotation:315;z-index:-25164083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D3738" w:rsidRPr="00F56C9E">
      <w:rPr>
        <w:rStyle w:val="Emphasis"/>
      </w:rPr>
      <w:t xml:space="preserve">Galaxias </w:t>
    </w:r>
    <w:proofErr w:type="spellStart"/>
    <w:r w:rsidR="00ED3738" w:rsidRPr="00F56C9E">
      <w:rPr>
        <w:rStyle w:val="Emphasis"/>
      </w:rPr>
      <w:t>gunaikurnai</w:t>
    </w:r>
    <w:proofErr w:type="spellEnd"/>
    <w:r w:rsidR="00ED3738" w:rsidRPr="00F56C9E">
      <w:rPr>
        <w:rStyle w:val="Emphasis"/>
      </w:rPr>
      <w:t xml:space="preserve"> </w:t>
    </w:r>
    <w:r w:rsidR="00ED3738" w:rsidRPr="00F56C9E">
      <w:t>(</w:t>
    </w:r>
    <w:r w:rsidR="00ED3738">
      <w:t>Shaw galaxias) Conservation Advice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E209D6"/>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4FE56CB"/>
    <w:multiLevelType w:val="hybridMultilevel"/>
    <w:tmpl w:val="E25EC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23887CA2"/>
    <w:numStyleLink w:val="List1"/>
  </w:abstractNum>
  <w:abstractNum w:abstractNumId="19" w15:restartNumberingAfterBreak="0">
    <w:nsid w:val="486800B4"/>
    <w:multiLevelType w:val="multilevel"/>
    <w:tmpl w:val="23887CA2"/>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3934B7"/>
    <w:multiLevelType w:val="multilevel"/>
    <w:tmpl w:val="23887CA2"/>
    <w:numStyleLink w:val="List1"/>
  </w:abstractNum>
  <w:num w:numId="1">
    <w:abstractNumId w:val="7"/>
  </w:num>
  <w:num w:numId="2">
    <w:abstractNumId w:val="19"/>
  </w:num>
  <w:num w:numId="3">
    <w:abstractNumId w:val="20"/>
  </w:num>
  <w:num w:numId="4">
    <w:abstractNumId w:val="11"/>
  </w:num>
  <w:num w:numId="5">
    <w:abstractNumId w:val="25"/>
  </w:num>
  <w:num w:numId="6">
    <w:abstractNumId w:val="26"/>
  </w:num>
  <w:num w:numId="7">
    <w:abstractNumId w:val="8"/>
  </w:num>
  <w:num w:numId="8">
    <w:abstractNumId w:val="14"/>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2"/>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3"/>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2"/>
  </w:num>
  <w:num w:numId="29">
    <w:abstractNumId w:val="24"/>
  </w:num>
  <w:num w:numId="30">
    <w:abstractNumId w:val="9"/>
  </w:num>
  <w:num w:numId="31">
    <w:abstractNumId w:val="5"/>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29"/>
  </w:num>
  <w:num w:numId="48">
    <w:abstractNumId w:val="15"/>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vr50p2v6pe95jea99vvdpvl0d2vaezsdzap&quot;&gt;Galaxias longifundus&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6&lt;/item&gt;&lt;item&gt;27&lt;/item&gt;&lt;item&gt;28&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95&lt;/item&gt;&lt;/record-ids&gt;&lt;/item&gt;&lt;/Libraries&gt;"/>
  </w:docVars>
  <w:rsids>
    <w:rsidRoot w:val="00520AC0"/>
    <w:rsid w:val="000011D8"/>
    <w:rsid w:val="00002E50"/>
    <w:rsid w:val="00002F71"/>
    <w:rsid w:val="00003305"/>
    <w:rsid w:val="00003CCA"/>
    <w:rsid w:val="000047FA"/>
    <w:rsid w:val="000054EA"/>
    <w:rsid w:val="000057F8"/>
    <w:rsid w:val="000058F8"/>
    <w:rsid w:val="000075C7"/>
    <w:rsid w:val="00010563"/>
    <w:rsid w:val="00010D07"/>
    <w:rsid w:val="00010EBA"/>
    <w:rsid w:val="0001339B"/>
    <w:rsid w:val="000202F4"/>
    <w:rsid w:val="000213FD"/>
    <w:rsid w:val="0002419A"/>
    <w:rsid w:val="00024B58"/>
    <w:rsid w:val="00025619"/>
    <w:rsid w:val="00025E0F"/>
    <w:rsid w:val="0002627C"/>
    <w:rsid w:val="00027E60"/>
    <w:rsid w:val="00033701"/>
    <w:rsid w:val="00033A39"/>
    <w:rsid w:val="0003402E"/>
    <w:rsid w:val="000341E0"/>
    <w:rsid w:val="0003423C"/>
    <w:rsid w:val="00034F5F"/>
    <w:rsid w:val="00036ED1"/>
    <w:rsid w:val="00041499"/>
    <w:rsid w:val="00043685"/>
    <w:rsid w:val="00044734"/>
    <w:rsid w:val="00044782"/>
    <w:rsid w:val="000449BA"/>
    <w:rsid w:val="0004550E"/>
    <w:rsid w:val="00045CBB"/>
    <w:rsid w:val="000466AA"/>
    <w:rsid w:val="000509BB"/>
    <w:rsid w:val="00050DBC"/>
    <w:rsid w:val="000540E9"/>
    <w:rsid w:val="00055AFD"/>
    <w:rsid w:val="00056DBA"/>
    <w:rsid w:val="000573B0"/>
    <w:rsid w:val="000600D5"/>
    <w:rsid w:val="00063C71"/>
    <w:rsid w:val="00063E78"/>
    <w:rsid w:val="00065B78"/>
    <w:rsid w:val="00065F4B"/>
    <w:rsid w:val="0007046F"/>
    <w:rsid w:val="00071129"/>
    <w:rsid w:val="00071601"/>
    <w:rsid w:val="0007233A"/>
    <w:rsid w:val="00073595"/>
    <w:rsid w:val="00073C60"/>
    <w:rsid w:val="00082347"/>
    <w:rsid w:val="000835A0"/>
    <w:rsid w:val="00083E57"/>
    <w:rsid w:val="00084ECF"/>
    <w:rsid w:val="00084FE6"/>
    <w:rsid w:val="00085069"/>
    <w:rsid w:val="0008655C"/>
    <w:rsid w:val="00087DDA"/>
    <w:rsid w:val="000901BD"/>
    <w:rsid w:val="00090625"/>
    <w:rsid w:val="00094257"/>
    <w:rsid w:val="00094C09"/>
    <w:rsid w:val="00094F22"/>
    <w:rsid w:val="000959C5"/>
    <w:rsid w:val="00097670"/>
    <w:rsid w:val="00097F95"/>
    <w:rsid w:val="000A0D44"/>
    <w:rsid w:val="000A26E0"/>
    <w:rsid w:val="000A4134"/>
    <w:rsid w:val="000A5C2B"/>
    <w:rsid w:val="000A5E49"/>
    <w:rsid w:val="000A5F5A"/>
    <w:rsid w:val="000A6133"/>
    <w:rsid w:val="000A6BF1"/>
    <w:rsid w:val="000A722E"/>
    <w:rsid w:val="000A79AA"/>
    <w:rsid w:val="000B084D"/>
    <w:rsid w:val="000B1D1F"/>
    <w:rsid w:val="000B5E97"/>
    <w:rsid w:val="000B7CA8"/>
    <w:rsid w:val="000B7CE7"/>
    <w:rsid w:val="000C0960"/>
    <w:rsid w:val="000C1AC9"/>
    <w:rsid w:val="000C4986"/>
    <w:rsid w:val="000C55A6"/>
    <w:rsid w:val="000C588E"/>
    <w:rsid w:val="000C6BFE"/>
    <w:rsid w:val="000C722C"/>
    <w:rsid w:val="000D011E"/>
    <w:rsid w:val="000D1211"/>
    <w:rsid w:val="000D1830"/>
    <w:rsid w:val="000D1B81"/>
    <w:rsid w:val="000D2379"/>
    <w:rsid w:val="000D51F3"/>
    <w:rsid w:val="000D55BC"/>
    <w:rsid w:val="000D5A52"/>
    <w:rsid w:val="000D6361"/>
    <w:rsid w:val="000D738D"/>
    <w:rsid w:val="000D7FAF"/>
    <w:rsid w:val="000E06AE"/>
    <w:rsid w:val="000E630E"/>
    <w:rsid w:val="000E690C"/>
    <w:rsid w:val="000E699F"/>
    <w:rsid w:val="000E6D8B"/>
    <w:rsid w:val="000E74A2"/>
    <w:rsid w:val="000F018A"/>
    <w:rsid w:val="000F0ECC"/>
    <w:rsid w:val="000F123B"/>
    <w:rsid w:val="000F194B"/>
    <w:rsid w:val="000F30DC"/>
    <w:rsid w:val="000F3D21"/>
    <w:rsid w:val="000F615D"/>
    <w:rsid w:val="000F6D5A"/>
    <w:rsid w:val="00102269"/>
    <w:rsid w:val="00102E26"/>
    <w:rsid w:val="00102FDA"/>
    <w:rsid w:val="00103D7D"/>
    <w:rsid w:val="001054DF"/>
    <w:rsid w:val="0010557C"/>
    <w:rsid w:val="00105970"/>
    <w:rsid w:val="00106567"/>
    <w:rsid w:val="001112AB"/>
    <w:rsid w:val="00112BAA"/>
    <w:rsid w:val="00112CA6"/>
    <w:rsid w:val="00114207"/>
    <w:rsid w:val="0011550A"/>
    <w:rsid w:val="00115BFD"/>
    <w:rsid w:val="0011667C"/>
    <w:rsid w:val="00116AF6"/>
    <w:rsid w:val="001200FA"/>
    <w:rsid w:val="00120CED"/>
    <w:rsid w:val="001213B0"/>
    <w:rsid w:val="00123919"/>
    <w:rsid w:val="0012461E"/>
    <w:rsid w:val="00127671"/>
    <w:rsid w:val="001278A0"/>
    <w:rsid w:val="00127A30"/>
    <w:rsid w:val="0013010C"/>
    <w:rsid w:val="001301D1"/>
    <w:rsid w:val="00130A0B"/>
    <w:rsid w:val="00133292"/>
    <w:rsid w:val="001367AC"/>
    <w:rsid w:val="001376F1"/>
    <w:rsid w:val="00137F5A"/>
    <w:rsid w:val="00144D17"/>
    <w:rsid w:val="00144FF0"/>
    <w:rsid w:val="00145862"/>
    <w:rsid w:val="00145DB1"/>
    <w:rsid w:val="001535D9"/>
    <w:rsid w:val="00154B5B"/>
    <w:rsid w:val="001552C6"/>
    <w:rsid w:val="00155BA9"/>
    <w:rsid w:val="0015696E"/>
    <w:rsid w:val="001573B8"/>
    <w:rsid w:val="00157AAA"/>
    <w:rsid w:val="0016081E"/>
    <w:rsid w:val="00161E8C"/>
    <w:rsid w:val="001633F4"/>
    <w:rsid w:val="00163AA7"/>
    <w:rsid w:val="00165364"/>
    <w:rsid w:val="00165665"/>
    <w:rsid w:val="00166185"/>
    <w:rsid w:val="00166E29"/>
    <w:rsid w:val="00170795"/>
    <w:rsid w:val="00171D84"/>
    <w:rsid w:val="00172CCD"/>
    <w:rsid w:val="00172CFB"/>
    <w:rsid w:val="001739A8"/>
    <w:rsid w:val="00177744"/>
    <w:rsid w:val="0017795A"/>
    <w:rsid w:val="00180329"/>
    <w:rsid w:val="0018058D"/>
    <w:rsid w:val="00184FF6"/>
    <w:rsid w:val="00186635"/>
    <w:rsid w:val="00186A8A"/>
    <w:rsid w:val="0019598A"/>
    <w:rsid w:val="001A0FF1"/>
    <w:rsid w:val="001A2D13"/>
    <w:rsid w:val="001A3C77"/>
    <w:rsid w:val="001B077B"/>
    <w:rsid w:val="001B19FD"/>
    <w:rsid w:val="001B2BE2"/>
    <w:rsid w:val="001B32E8"/>
    <w:rsid w:val="001B441B"/>
    <w:rsid w:val="001B55AE"/>
    <w:rsid w:val="001B6655"/>
    <w:rsid w:val="001B729C"/>
    <w:rsid w:val="001C0493"/>
    <w:rsid w:val="001C1F4C"/>
    <w:rsid w:val="001C280F"/>
    <w:rsid w:val="001C31E1"/>
    <w:rsid w:val="001C3F42"/>
    <w:rsid w:val="001C7420"/>
    <w:rsid w:val="001C7BA6"/>
    <w:rsid w:val="001D07E8"/>
    <w:rsid w:val="001D5A12"/>
    <w:rsid w:val="001D5DDE"/>
    <w:rsid w:val="001E17D5"/>
    <w:rsid w:val="001E3289"/>
    <w:rsid w:val="001E32BF"/>
    <w:rsid w:val="001E3D1D"/>
    <w:rsid w:val="001E4765"/>
    <w:rsid w:val="001E5128"/>
    <w:rsid w:val="001E5131"/>
    <w:rsid w:val="001E68C4"/>
    <w:rsid w:val="001E717A"/>
    <w:rsid w:val="001E7C8D"/>
    <w:rsid w:val="001F0397"/>
    <w:rsid w:val="001F1C0E"/>
    <w:rsid w:val="001F1C51"/>
    <w:rsid w:val="001F3C4B"/>
    <w:rsid w:val="001F4B1F"/>
    <w:rsid w:val="001F610F"/>
    <w:rsid w:val="00200175"/>
    <w:rsid w:val="00202562"/>
    <w:rsid w:val="00203817"/>
    <w:rsid w:val="00204DA8"/>
    <w:rsid w:val="00204F93"/>
    <w:rsid w:val="002056AD"/>
    <w:rsid w:val="0021433D"/>
    <w:rsid w:val="002157FD"/>
    <w:rsid w:val="00215AD9"/>
    <w:rsid w:val="00216BA8"/>
    <w:rsid w:val="00221209"/>
    <w:rsid w:val="0022142B"/>
    <w:rsid w:val="00223138"/>
    <w:rsid w:val="0023010D"/>
    <w:rsid w:val="00230F81"/>
    <w:rsid w:val="00231056"/>
    <w:rsid w:val="002319AB"/>
    <w:rsid w:val="00232977"/>
    <w:rsid w:val="00236D5F"/>
    <w:rsid w:val="00237FDF"/>
    <w:rsid w:val="00243014"/>
    <w:rsid w:val="002430B6"/>
    <w:rsid w:val="0024549B"/>
    <w:rsid w:val="00247A38"/>
    <w:rsid w:val="00251F5A"/>
    <w:rsid w:val="00252237"/>
    <w:rsid w:val="00252454"/>
    <w:rsid w:val="002526DD"/>
    <w:rsid w:val="00252FAF"/>
    <w:rsid w:val="00253551"/>
    <w:rsid w:val="00255802"/>
    <w:rsid w:val="00256A28"/>
    <w:rsid w:val="002626C8"/>
    <w:rsid w:val="002655D4"/>
    <w:rsid w:val="00266DC5"/>
    <w:rsid w:val="00270A7C"/>
    <w:rsid w:val="0027111A"/>
    <w:rsid w:val="0027131D"/>
    <w:rsid w:val="00274B8A"/>
    <w:rsid w:val="00276E5C"/>
    <w:rsid w:val="002775D2"/>
    <w:rsid w:val="002779B6"/>
    <w:rsid w:val="002802A2"/>
    <w:rsid w:val="002803B8"/>
    <w:rsid w:val="00280857"/>
    <w:rsid w:val="0028144F"/>
    <w:rsid w:val="0028148E"/>
    <w:rsid w:val="00281C02"/>
    <w:rsid w:val="00282B4B"/>
    <w:rsid w:val="00284B21"/>
    <w:rsid w:val="00284E69"/>
    <w:rsid w:val="0028601D"/>
    <w:rsid w:val="00286396"/>
    <w:rsid w:val="00286E84"/>
    <w:rsid w:val="0028724D"/>
    <w:rsid w:val="002906BC"/>
    <w:rsid w:val="00290E65"/>
    <w:rsid w:val="00291107"/>
    <w:rsid w:val="00292F01"/>
    <w:rsid w:val="0029531A"/>
    <w:rsid w:val="00297049"/>
    <w:rsid w:val="002970BE"/>
    <w:rsid w:val="0029756F"/>
    <w:rsid w:val="002A0B5E"/>
    <w:rsid w:val="002A24B4"/>
    <w:rsid w:val="002A32B3"/>
    <w:rsid w:val="002A4C30"/>
    <w:rsid w:val="002A5536"/>
    <w:rsid w:val="002A6BDE"/>
    <w:rsid w:val="002A7652"/>
    <w:rsid w:val="002B01EE"/>
    <w:rsid w:val="002B0437"/>
    <w:rsid w:val="002B134C"/>
    <w:rsid w:val="002B1F3E"/>
    <w:rsid w:val="002B20E5"/>
    <w:rsid w:val="002B2F9C"/>
    <w:rsid w:val="002B69E4"/>
    <w:rsid w:val="002B6A3F"/>
    <w:rsid w:val="002B76C9"/>
    <w:rsid w:val="002C0AD0"/>
    <w:rsid w:val="002C0C9C"/>
    <w:rsid w:val="002C508F"/>
    <w:rsid w:val="002C7B46"/>
    <w:rsid w:val="002D039E"/>
    <w:rsid w:val="002D12E1"/>
    <w:rsid w:val="002D1D37"/>
    <w:rsid w:val="002D1F9D"/>
    <w:rsid w:val="002D2D07"/>
    <w:rsid w:val="002D33C8"/>
    <w:rsid w:val="002D4C84"/>
    <w:rsid w:val="002E1A05"/>
    <w:rsid w:val="002E2A02"/>
    <w:rsid w:val="002E31FA"/>
    <w:rsid w:val="002E32CA"/>
    <w:rsid w:val="002E34B7"/>
    <w:rsid w:val="002E7ADE"/>
    <w:rsid w:val="002F19AF"/>
    <w:rsid w:val="002F232F"/>
    <w:rsid w:val="002F34D8"/>
    <w:rsid w:val="002F3AEA"/>
    <w:rsid w:val="002F4DAD"/>
    <w:rsid w:val="00302192"/>
    <w:rsid w:val="003045A0"/>
    <w:rsid w:val="00306C2A"/>
    <w:rsid w:val="00310020"/>
    <w:rsid w:val="003113EE"/>
    <w:rsid w:val="00311A49"/>
    <w:rsid w:val="003120F8"/>
    <w:rsid w:val="0031303A"/>
    <w:rsid w:val="003169DD"/>
    <w:rsid w:val="0032084A"/>
    <w:rsid w:val="00322655"/>
    <w:rsid w:val="003262F5"/>
    <w:rsid w:val="00332F6D"/>
    <w:rsid w:val="00337360"/>
    <w:rsid w:val="00337D46"/>
    <w:rsid w:val="00340C8C"/>
    <w:rsid w:val="00341342"/>
    <w:rsid w:val="003415D9"/>
    <w:rsid w:val="003437D5"/>
    <w:rsid w:val="003445EF"/>
    <w:rsid w:val="00344617"/>
    <w:rsid w:val="00346541"/>
    <w:rsid w:val="00347206"/>
    <w:rsid w:val="00350313"/>
    <w:rsid w:val="00351E68"/>
    <w:rsid w:val="00354E1A"/>
    <w:rsid w:val="003558BA"/>
    <w:rsid w:val="00355E17"/>
    <w:rsid w:val="00355F1B"/>
    <w:rsid w:val="00357AE0"/>
    <w:rsid w:val="003607B9"/>
    <w:rsid w:val="00360ACE"/>
    <w:rsid w:val="00366DFB"/>
    <w:rsid w:val="00373F5F"/>
    <w:rsid w:val="0037602E"/>
    <w:rsid w:val="0038079B"/>
    <w:rsid w:val="00382C2F"/>
    <w:rsid w:val="003833F4"/>
    <w:rsid w:val="0038356D"/>
    <w:rsid w:val="003844EE"/>
    <w:rsid w:val="00387E7C"/>
    <w:rsid w:val="0039336C"/>
    <w:rsid w:val="00394AB6"/>
    <w:rsid w:val="0039592E"/>
    <w:rsid w:val="00395CFA"/>
    <w:rsid w:val="00396B6B"/>
    <w:rsid w:val="00397202"/>
    <w:rsid w:val="003A06CA"/>
    <w:rsid w:val="003A20BB"/>
    <w:rsid w:val="003A4214"/>
    <w:rsid w:val="003A4684"/>
    <w:rsid w:val="003A52F4"/>
    <w:rsid w:val="003A6771"/>
    <w:rsid w:val="003A7627"/>
    <w:rsid w:val="003A7E69"/>
    <w:rsid w:val="003B1FCE"/>
    <w:rsid w:val="003B2A51"/>
    <w:rsid w:val="003B4F80"/>
    <w:rsid w:val="003B600F"/>
    <w:rsid w:val="003B7931"/>
    <w:rsid w:val="003B7E7C"/>
    <w:rsid w:val="003C0214"/>
    <w:rsid w:val="003C1264"/>
    <w:rsid w:val="003C2A10"/>
    <w:rsid w:val="003C5FA6"/>
    <w:rsid w:val="003C7552"/>
    <w:rsid w:val="003C7B5E"/>
    <w:rsid w:val="003D4DC9"/>
    <w:rsid w:val="003D6B98"/>
    <w:rsid w:val="003E1291"/>
    <w:rsid w:val="003E30FD"/>
    <w:rsid w:val="003E3870"/>
    <w:rsid w:val="003E5E90"/>
    <w:rsid w:val="003E6102"/>
    <w:rsid w:val="003E77D1"/>
    <w:rsid w:val="003F2226"/>
    <w:rsid w:val="003F22EA"/>
    <w:rsid w:val="003F60E2"/>
    <w:rsid w:val="003F6EE8"/>
    <w:rsid w:val="0040031A"/>
    <w:rsid w:val="00400494"/>
    <w:rsid w:val="0040258A"/>
    <w:rsid w:val="00402FDF"/>
    <w:rsid w:val="00405579"/>
    <w:rsid w:val="0040558F"/>
    <w:rsid w:val="004061BD"/>
    <w:rsid w:val="004072FA"/>
    <w:rsid w:val="00407ACB"/>
    <w:rsid w:val="00410D65"/>
    <w:rsid w:val="00412809"/>
    <w:rsid w:val="00412830"/>
    <w:rsid w:val="00415563"/>
    <w:rsid w:val="00415C98"/>
    <w:rsid w:val="00417738"/>
    <w:rsid w:val="00417809"/>
    <w:rsid w:val="00420E21"/>
    <w:rsid w:val="004218F0"/>
    <w:rsid w:val="00421E71"/>
    <w:rsid w:val="00421FA6"/>
    <w:rsid w:val="004233F7"/>
    <w:rsid w:val="004236E0"/>
    <w:rsid w:val="004247E0"/>
    <w:rsid w:val="00432BB0"/>
    <w:rsid w:val="0043513C"/>
    <w:rsid w:val="0043797A"/>
    <w:rsid w:val="00437E66"/>
    <w:rsid w:val="00440C79"/>
    <w:rsid w:val="00441C89"/>
    <w:rsid w:val="0044277D"/>
    <w:rsid w:val="0044391F"/>
    <w:rsid w:val="00443AAB"/>
    <w:rsid w:val="00446585"/>
    <w:rsid w:val="0045295F"/>
    <w:rsid w:val="00456300"/>
    <w:rsid w:val="00456FCF"/>
    <w:rsid w:val="00460C44"/>
    <w:rsid w:val="00460D54"/>
    <w:rsid w:val="0046168A"/>
    <w:rsid w:val="00461E6A"/>
    <w:rsid w:val="004632CA"/>
    <w:rsid w:val="004645D2"/>
    <w:rsid w:val="00470B8A"/>
    <w:rsid w:val="00473104"/>
    <w:rsid w:val="00473DF9"/>
    <w:rsid w:val="00475FF3"/>
    <w:rsid w:val="00476948"/>
    <w:rsid w:val="00480C78"/>
    <w:rsid w:val="00481223"/>
    <w:rsid w:val="00482558"/>
    <w:rsid w:val="0048416F"/>
    <w:rsid w:val="00486C20"/>
    <w:rsid w:val="00492C3D"/>
    <w:rsid w:val="0049477E"/>
    <w:rsid w:val="00494BD1"/>
    <w:rsid w:val="00494DCC"/>
    <w:rsid w:val="004A2BA8"/>
    <w:rsid w:val="004A30EC"/>
    <w:rsid w:val="004A3350"/>
    <w:rsid w:val="004A4A1D"/>
    <w:rsid w:val="004A5133"/>
    <w:rsid w:val="004A6838"/>
    <w:rsid w:val="004B06F9"/>
    <w:rsid w:val="004B1469"/>
    <w:rsid w:val="004B38BC"/>
    <w:rsid w:val="004B3EF4"/>
    <w:rsid w:val="004B46C0"/>
    <w:rsid w:val="004B4A69"/>
    <w:rsid w:val="004B4EF2"/>
    <w:rsid w:val="004B57B2"/>
    <w:rsid w:val="004B5C8B"/>
    <w:rsid w:val="004C0418"/>
    <w:rsid w:val="004C05DE"/>
    <w:rsid w:val="004C14D0"/>
    <w:rsid w:val="004C2588"/>
    <w:rsid w:val="004C2750"/>
    <w:rsid w:val="004C3033"/>
    <w:rsid w:val="004C4253"/>
    <w:rsid w:val="004C49CE"/>
    <w:rsid w:val="004C659D"/>
    <w:rsid w:val="004C6A8F"/>
    <w:rsid w:val="004C6D5B"/>
    <w:rsid w:val="004C71F2"/>
    <w:rsid w:val="004C77BF"/>
    <w:rsid w:val="004C7F78"/>
    <w:rsid w:val="004D017C"/>
    <w:rsid w:val="004D2790"/>
    <w:rsid w:val="004D2E53"/>
    <w:rsid w:val="004D48AF"/>
    <w:rsid w:val="004D4959"/>
    <w:rsid w:val="004D61C9"/>
    <w:rsid w:val="004E50D5"/>
    <w:rsid w:val="004E60AB"/>
    <w:rsid w:val="004E7AAB"/>
    <w:rsid w:val="004F32AB"/>
    <w:rsid w:val="004F412F"/>
    <w:rsid w:val="004F434A"/>
    <w:rsid w:val="004F5120"/>
    <w:rsid w:val="004F5429"/>
    <w:rsid w:val="004F5746"/>
    <w:rsid w:val="004F59F6"/>
    <w:rsid w:val="0050079E"/>
    <w:rsid w:val="00501322"/>
    <w:rsid w:val="00501459"/>
    <w:rsid w:val="005019CC"/>
    <w:rsid w:val="00501D99"/>
    <w:rsid w:val="00502B1C"/>
    <w:rsid w:val="005033A2"/>
    <w:rsid w:val="0050430E"/>
    <w:rsid w:val="0050438E"/>
    <w:rsid w:val="00504740"/>
    <w:rsid w:val="00504E67"/>
    <w:rsid w:val="0050535B"/>
    <w:rsid w:val="0050545D"/>
    <w:rsid w:val="005059FD"/>
    <w:rsid w:val="00507574"/>
    <w:rsid w:val="005108DA"/>
    <w:rsid w:val="00510CEA"/>
    <w:rsid w:val="0051202F"/>
    <w:rsid w:val="00513053"/>
    <w:rsid w:val="00513801"/>
    <w:rsid w:val="00513D9D"/>
    <w:rsid w:val="00514A37"/>
    <w:rsid w:val="0051701F"/>
    <w:rsid w:val="005171E6"/>
    <w:rsid w:val="005208A6"/>
    <w:rsid w:val="00520AC0"/>
    <w:rsid w:val="005219AD"/>
    <w:rsid w:val="00524D4E"/>
    <w:rsid w:val="00525C0B"/>
    <w:rsid w:val="00526461"/>
    <w:rsid w:val="005306BA"/>
    <w:rsid w:val="0053222F"/>
    <w:rsid w:val="00532544"/>
    <w:rsid w:val="005352F8"/>
    <w:rsid w:val="005400DB"/>
    <w:rsid w:val="0054151D"/>
    <w:rsid w:val="00541CBC"/>
    <w:rsid w:val="00542367"/>
    <w:rsid w:val="00543F1A"/>
    <w:rsid w:val="0054404A"/>
    <w:rsid w:val="0054559E"/>
    <w:rsid w:val="00547906"/>
    <w:rsid w:val="0055033C"/>
    <w:rsid w:val="005537A7"/>
    <w:rsid w:val="0055460B"/>
    <w:rsid w:val="005551DF"/>
    <w:rsid w:val="00555560"/>
    <w:rsid w:val="00555A81"/>
    <w:rsid w:val="0055629C"/>
    <w:rsid w:val="005568E4"/>
    <w:rsid w:val="00556971"/>
    <w:rsid w:val="0056210F"/>
    <w:rsid w:val="0056348C"/>
    <w:rsid w:val="00563809"/>
    <w:rsid w:val="0056441A"/>
    <w:rsid w:val="00565F5A"/>
    <w:rsid w:val="005700E8"/>
    <w:rsid w:val="00571A53"/>
    <w:rsid w:val="005729AE"/>
    <w:rsid w:val="00573B2C"/>
    <w:rsid w:val="005775D1"/>
    <w:rsid w:val="0058168E"/>
    <w:rsid w:val="005856AC"/>
    <w:rsid w:val="0058583E"/>
    <w:rsid w:val="00585DFF"/>
    <w:rsid w:val="005875E4"/>
    <w:rsid w:val="00590E2A"/>
    <w:rsid w:val="00591269"/>
    <w:rsid w:val="005919B0"/>
    <w:rsid w:val="00593F78"/>
    <w:rsid w:val="005941BC"/>
    <w:rsid w:val="005960E3"/>
    <w:rsid w:val="0059777E"/>
    <w:rsid w:val="005A02CB"/>
    <w:rsid w:val="005A178B"/>
    <w:rsid w:val="005A3254"/>
    <w:rsid w:val="005A3DAB"/>
    <w:rsid w:val="005A5154"/>
    <w:rsid w:val="005A6664"/>
    <w:rsid w:val="005B1533"/>
    <w:rsid w:val="005B2DA0"/>
    <w:rsid w:val="005B3D88"/>
    <w:rsid w:val="005B4589"/>
    <w:rsid w:val="005B4C81"/>
    <w:rsid w:val="005B4F8D"/>
    <w:rsid w:val="005B5354"/>
    <w:rsid w:val="005C211C"/>
    <w:rsid w:val="005C4878"/>
    <w:rsid w:val="005C666D"/>
    <w:rsid w:val="005C69DA"/>
    <w:rsid w:val="005C79A6"/>
    <w:rsid w:val="005D0B73"/>
    <w:rsid w:val="005D2006"/>
    <w:rsid w:val="005D22D0"/>
    <w:rsid w:val="005D2D1B"/>
    <w:rsid w:val="005D3AAC"/>
    <w:rsid w:val="005D452F"/>
    <w:rsid w:val="005D4D23"/>
    <w:rsid w:val="005D5124"/>
    <w:rsid w:val="005D568B"/>
    <w:rsid w:val="005D5BA8"/>
    <w:rsid w:val="005D7F8D"/>
    <w:rsid w:val="005E07DA"/>
    <w:rsid w:val="005E1EAB"/>
    <w:rsid w:val="005E4AF2"/>
    <w:rsid w:val="005E59A4"/>
    <w:rsid w:val="005E72DF"/>
    <w:rsid w:val="005E7945"/>
    <w:rsid w:val="005F0174"/>
    <w:rsid w:val="005F0ABD"/>
    <w:rsid w:val="005F0E4D"/>
    <w:rsid w:val="005F13AD"/>
    <w:rsid w:val="005F23CA"/>
    <w:rsid w:val="005F260F"/>
    <w:rsid w:val="005F2C99"/>
    <w:rsid w:val="005F31E9"/>
    <w:rsid w:val="005F376D"/>
    <w:rsid w:val="005F3E72"/>
    <w:rsid w:val="005F57EC"/>
    <w:rsid w:val="005F5E98"/>
    <w:rsid w:val="005F74B4"/>
    <w:rsid w:val="00601FF6"/>
    <w:rsid w:val="00605A86"/>
    <w:rsid w:val="00605BF7"/>
    <w:rsid w:val="00606379"/>
    <w:rsid w:val="00607399"/>
    <w:rsid w:val="00611FAC"/>
    <w:rsid w:val="006129B6"/>
    <w:rsid w:val="00612AA8"/>
    <w:rsid w:val="006134A7"/>
    <w:rsid w:val="0061515E"/>
    <w:rsid w:val="0061564A"/>
    <w:rsid w:val="006157FE"/>
    <w:rsid w:val="00615A2E"/>
    <w:rsid w:val="006167EE"/>
    <w:rsid w:val="0061728E"/>
    <w:rsid w:val="00622D0D"/>
    <w:rsid w:val="00624A10"/>
    <w:rsid w:val="0062583B"/>
    <w:rsid w:val="00625A55"/>
    <w:rsid w:val="00634A4C"/>
    <w:rsid w:val="00636CE1"/>
    <w:rsid w:val="00643D03"/>
    <w:rsid w:val="00643EE8"/>
    <w:rsid w:val="0064411E"/>
    <w:rsid w:val="0064551D"/>
    <w:rsid w:val="0064781A"/>
    <w:rsid w:val="006505A3"/>
    <w:rsid w:val="0065073D"/>
    <w:rsid w:val="00650FBA"/>
    <w:rsid w:val="00651F93"/>
    <w:rsid w:val="00652A21"/>
    <w:rsid w:val="00653C5C"/>
    <w:rsid w:val="00654174"/>
    <w:rsid w:val="00655AF5"/>
    <w:rsid w:val="00655BD3"/>
    <w:rsid w:val="00656515"/>
    <w:rsid w:val="00656918"/>
    <w:rsid w:val="00657801"/>
    <w:rsid w:val="00657E32"/>
    <w:rsid w:val="006604F0"/>
    <w:rsid w:val="0066106F"/>
    <w:rsid w:val="00661CF1"/>
    <w:rsid w:val="006673D6"/>
    <w:rsid w:val="006751D8"/>
    <w:rsid w:val="00675EF4"/>
    <w:rsid w:val="00677456"/>
    <w:rsid w:val="006807B3"/>
    <w:rsid w:val="00680E22"/>
    <w:rsid w:val="0068363C"/>
    <w:rsid w:val="00683895"/>
    <w:rsid w:val="00683B26"/>
    <w:rsid w:val="00685944"/>
    <w:rsid w:val="00687E98"/>
    <w:rsid w:val="00691AC8"/>
    <w:rsid w:val="00692463"/>
    <w:rsid w:val="00695903"/>
    <w:rsid w:val="006959C8"/>
    <w:rsid w:val="006959FB"/>
    <w:rsid w:val="00695BF3"/>
    <w:rsid w:val="00696726"/>
    <w:rsid w:val="006974EF"/>
    <w:rsid w:val="006975EE"/>
    <w:rsid w:val="00697EA2"/>
    <w:rsid w:val="006A0F0C"/>
    <w:rsid w:val="006A1601"/>
    <w:rsid w:val="006A1C28"/>
    <w:rsid w:val="006A2B0B"/>
    <w:rsid w:val="006A3086"/>
    <w:rsid w:val="006A4DCF"/>
    <w:rsid w:val="006A5100"/>
    <w:rsid w:val="006A530E"/>
    <w:rsid w:val="006A5604"/>
    <w:rsid w:val="006A5A97"/>
    <w:rsid w:val="006A6526"/>
    <w:rsid w:val="006A7709"/>
    <w:rsid w:val="006A78FE"/>
    <w:rsid w:val="006A7AEA"/>
    <w:rsid w:val="006A7C26"/>
    <w:rsid w:val="006B5029"/>
    <w:rsid w:val="006C0514"/>
    <w:rsid w:val="006C07A3"/>
    <w:rsid w:val="006C225D"/>
    <w:rsid w:val="006C480C"/>
    <w:rsid w:val="006C5497"/>
    <w:rsid w:val="006C5AE4"/>
    <w:rsid w:val="006C7342"/>
    <w:rsid w:val="006D0068"/>
    <w:rsid w:val="006D3581"/>
    <w:rsid w:val="006D384D"/>
    <w:rsid w:val="006D6C77"/>
    <w:rsid w:val="006D779F"/>
    <w:rsid w:val="006E04A7"/>
    <w:rsid w:val="006E3AB2"/>
    <w:rsid w:val="006E5CC3"/>
    <w:rsid w:val="006E6507"/>
    <w:rsid w:val="006E7231"/>
    <w:rsid w:val="006E7B8E"/>
    <w:rsid w:val="006F0410"/>
    <w:rsid w:val="006F131B"/>
    <w:rsid w:val="006F1D0B"/>
    <w:rsid w:val="006F264C"/>
    <w:rsid w:val="006F34F8"/>
    <w:rsid w:val="006F492E"/>
    <w:rsid w:val="006F4AC3"/>
    <w:rsid w:val="006F5710"/>
    <w:rsid w:val="006F6134"/>
    <w:rsid w:val="006F7E36"/>
    <w:rsid w:val="007007C6"/>
    <w:rsid w:val="007011A2"/>
    <w:rsid w:val="007019A7"/>
    <w:rsid w:val="0070330D"/>
    <w:rsid w:val="0070330E"/>
    <w:rsid w:val="00703A2C"/>
    <w:rsid w:val="00703DF6"/>
    <w:rsid w:val="007062CB"/>
    <w:rsid w:val="007063FF"/>
    <w:rsid w:val="00713207"/>
    <w:rsid w:val="007149D0"/>
    <w:rsid w:val="0071552D"/>
    <w:rsid w:val="00715C18"/>
    <w:rsid w:val="00715D8B"/>
    <w:rsid w:val="00720F63"/>
    <w:rsid w:val="007210AB"/>
    <w:rsid w:val="00721282"/>
    <w:rsid w:val="00723109"/>
    <w:rsid w:val="0072328F"/>
    <w:rsid w:val="007263E5"/>
    <w:rsid w:val="007269A3"/>
    <w:rsid w:val="00730CF3"/>
    <w:rsid w:val="00734925"/>
    <w:rsid w:val="0073584B"/>
    <w:rsid w:val="00735B80"/>
    <w:rsid w:val="00737E8E"/>
    <w:rsid w:val="007405CB"/>
    <w:rsid w:val="00740DB3"/>
    <w:rsid w:val="0074317F"/>
    <w:rsid w:val="007436BA"/>
    <w:rsid w:val="00743AA2"/>
    <w:rsid w:val="0074480F"/>
    <w:rsid w:val="00745E99"/>
    <w:rsid w:val="00745F00"/>
    <w:rsid w:val="0074658B"/>
    <w:rsid w:val="00746B45"/>
    <w:rsid w:val="007501D1"/>
    <w:rsid w:val="007531FC"/>
    <w:rsid w:val="0075388B"/>
    <w:rsid w:val="00753B24"/>
    <w:rsid w:val="007569D3"/>
    <w:rsid w:val="0076046D"/>
    <w:rsid w:val="00760FF8"/>
    <w:rsid w:val="00761915"/>
    <w:rsid w:val="0076197C"/>
    <w:rsid w:val="00762BA9"/>
    <w:rsid w:val="0076341C"/>
    <w:rsid w:val="00763F74"/>
    <w:rsid w:val="00764B61"/>
    <w:rsid w:val="0076542A"/>
    <w:rsid w:val="00765819"/>
    <w:rsid w:val="007672C9"/>
    <w:rsid w:val="00770C38"/>
    <w:rsid w:val="00772527"/>
    <w:rsid w:val="0077351A"/>
    <w:rsid w:val="00774EAA"/>
    <w:rsid w:val="0077667D"/>
    <w:rsid w:val="00776697"/>
    <w:rsid w:val="00777075"/>
    <w:rsid w:val="00780907"/>
    <w:rsid w:val="0078307B"/>
    <w:rsid w:val="00783314"/>
    <w:rsid w:val="00783F28"/>
    <w:rsid w:val="00785AC0"/>
    <w:rsid w:val="00787EB2"/>
    <w:rsid w:val="00791BF9"/>
    <w:rsid w:val="00792E2B"/>
    <w:rsid w:val="00794BA6"/>
    <w:rsid w:val="00795F43"/>
    <w:rsid w:val="007A0EAB"/>
    <w:rsid w:val="007A1C39"/>
    <w:rsid w:val="007A2A00"/>
    <w:rsid w:val="007A3729"/>
    <w:rsid w:val="007A5898"/>
    <w:rsid w:val="007A7A33"/>
    <w:rsid w:val="007B028A"/>
    <w:rsid w:val="007B1BA0"/>
    <w:rsid w:val="007B2A53"/>
    <w:rsid w:val="007B3758"/>
    <w:rsid w:val="007B40C1"/>
    <w:rsid w:val="007B48D1"/>
    <w:rsid w:val="007B521F"/>
    <w:rsid w:val="007C000F"/>
    <w:rsid w:val="007C0912"/>
    <w:rsid w:val="007C1000"/>
    <w:rsid w:val="007C3A0F"/>
    <w:rsid w:val="007C5B94"/>
    <w:rsid w:val="007C6AC9"/>
    <w:rsid w:val="007D0226"/>
    <w:rsid w:val="007D0BB0"/>
    <w:rsid w:val="007E0114"/>
    <w:rsid w:val="007E0E57"/>
    <w:rsid w:val="007E0E92"/>
    <w:rsid w:val="007E2ACF"/>
    <w:rsid w:val="007E2BD0"/>
    <w:rsid w:val="007E5F2E"/>
    <w:rsid w:val="007E6CF7"/>
    <w:rsid w:val="007F07C8"/>
    <w:rsid w:val="007F3CF6"/>
    <w:rsid w:val="007F4024"/>
    <w:rsid w:val="007F4224"/>
    <w:rsid w:val="007F58BF"/>
    <w:rsid w:val="007F7250"/>
    <w:rsid w:val="007F7F69"/>
    <w:rsid w:val="00801591"/>
    <w:rsid w:val="00801A4F"/>
    <w:rsid w:val="00801C9B"/>
    <w:rsid w:val="00802773"/>
    <w:rsid w:val="00802C21"/>
    <w:rsid w:val="00805DF5"/>
    <w:rsid w:val="008064B3"/>
    <w:rsid w:val="00807052"/>
    <w:rsid w:val="008076E6"/>
    <w:rsid w:val="00813FE0"/>
    <w:rsid w:val="00814CBA"/>
    <w:rsid w:val="00820849"/>
    <w:rsid w:val="00820976"/>
    <w:rsid w:val="0082249A"/>
    <w:rsid w:val="00822D97"/>
    <w:rsid w:val="00825E3F"/>
    <w:rsid w:val="00826439"/>
    <w:rsid w:val="008265C0"/>
    <w:rsid w:val="008269EA"/>
    <w:rsid w:val="00832E99"/>
    <w:rsid w:val="00832FAC"/>
    <w:rsid w:val="00833933"/>
    <w:rsid w:val="00840E76"/>
    <w:rsid w:val="00841124"/>
    <w:rsid w:val="008421D2"/>
    <w:rsid w:val="00845A40"/>
    <w:rsid w:val="0085136A"/>
    <w:rsid w:val="00851B6A"/>
    <w:rsid w:val="008534D8"/>
    <w:rsid w:val="00855316"/>
    <w:rsid w:val="0085559A"/>
    <w:rsid w:val="008570BE"/>
    <w:rsid w:val="008579ED"/>
    <w:rsid w:val="0086194F"/>
    <w:rsid w:val="008628DF"/>
    <w:rsid w:val="0086619D"/>
    <w:rsid w:val="008701DA"/>
    <w:rsid w:val="00870401"/>
    <w:rsid w:val="00871C8E"/>
    <w:rsid w:val="00872D33"/>
    <w:rsid w:val="00872E14"/>
    <w:rsid w:val="008745FF"/>
    <w:rsid w:val="00876DAB"/>
    <w:rsid w:val="00880060"/>
    <w:rsid w:val="00880E00"/>
    <w:rsid w:val="00881197"/>
    <w:rsid w:val="008811BB"/>
    <w:rsid w:val="00881205"/>
    <w:rsid w:val="00881F33"/>
    <w:rsid w:val="008829C3"/>
    <w:rsid w:val="00885209"/>
    <w:rsid w:val="008861BF"/>
    <w:rsid w:val="008867EC"/>
    <w:rsid w:val="00887819"/>
    <w:rsid w:val="00887CFD"/>
    <w:rsid w:val="008917A3"/>
    <w:rsid w:val="00892819"/>
    <w:rsid w:val="008938D3"/>
    <w:rsid w:val="008956D8"/>
    <w:rsid w:val="00895793"/>
    <w:rsid w:val="0089596B"/>
    <w:rsid w:val="0089744A"/>
    <w:rsid w:val="008A0702"/>
    <w:rsid w:val="008A17E1"/>
    <w:rsid w:val="008A18B0"/>
    <w:rsid w:val="008A24A1"/>
    <w:rsid w:val="008A35DD"/>
    <w:rsid w:val="008A3D0A"/>
    <w:rsid w:val="008A3D57"/>
    <w:rsid w:val="008A51E7"/>
    <w:rsid w:val="008A54E9"/>
    <w:rsid w:val="008A5532"/>
    <w:rsid w:val="008A6658"/>
    <w:rsid w:val="008A6898"/>
    <w:rsid w:val="008A6F13"/>
    <w:rsid w:val="008B00FB"/>
    <w:rsid w:val="008B118D"/>
    <w:rsid w:val="008B3618"/>
    <w:rsid w:val="008B39BF"/>
    <w:rsid w:val="008B5DCA"/>
    <w:rsid w:val="008B78C8"/>
    <w:rsid w:val="008B78CE"/>
    <w:rsid w:val="008C531D"/>
    <w:rsid w:val="008C5A24"/>
    <w:rsid w:val="008D0C86"/>
    <w:rsid w:val="008D0D83"/>
    <w:rsid w:val="008D0EBF"/>
    <w:rsid w:val="008D19AA"/>
    <w:rsid w:val="008D2312"/>
    <w:rsid w:val="008D2DCF"/>
    <w:rsid w:val="008D3A7C"/>
    <w:rsid w:val="008D469C"/>
    <w:rsid w:val="008D4C1F"/>
    <w:rsid w:val="008D4C2A"/>
    <w:rsid w:val="008D4E8C"/>
    <w:rsid w:val="008D5FB2"/>
    <w:rsid w:val="008D6001"/>
    <w:rsid w:val="008E2333"/>
    <w:rsid w:val="008E4C0D"/>
    <w:rsid w:val="008E4C40"/>
    <w:rsid w:val="008E64B2"/>
    <w:rsid w:val="008E7368"/>
    <w:rsid w:val="008E7433"/>
    <w:rsid w:val="008E7C80"/>
    <w:rsid w:val="008F1B3D"/>
    <w:rsid w:val="008F57A7"/>
    <w:rsid w:val="008F6D7E"/>
    <w:rsid w:val="00903833"/>
    <w:rsid w:val="0090463B"/>
    <w:rsid w:val="00906A34"/>
    <w:rsid w:val="00907B9E"/>
    <w:rsid w:val="00910D84"/>
    <w:rsid w:val="00911931"/>
    <w:rsid w:val="009137FE"/>
    <w:rsid w:val="00913A44"/>
    <w:rsid w:val="009155B9"/>
    <w:rsid w:val="00916F8B"/>
    <w:rsid w:val="009205A9"/>
    <w:rsid w:val="00920BF0"/>
    <w:rsid w:val="00921F7C"/>
    <w:rsid w:val="00922089"/>
    <w:rsid w:val="00925044"/>
    <w:rsid w:val="009250FE"/>
    <w:rsid w:val="009260FB"/>
    <w:rsid w:val="009262B2"/>
    <w:rsid w:val="00927D81"/>
    <w:rsid w:val="00930234"/>
    <w:rsid w:val="00931643"/>
    <w:rsid w:val="00931D7A"/>
    <w:rsid w:val="00932DA2"/>
    <w:rsid w:val="00933972"/>
    <w:rsid w:val="00933A0D"/>
    <w:rsid w:val="00933B07"/>
    <w:rsid w:val="00934607"/>
    <w:rsid w:val="00935CDF"/>
    <w:rsid w:val="00936152"/>
    <w:rsid w:val="0093647C"/>
    <w:rsid w:val="00942315"/>
    <w:rsid w:val="00942346"/>
    <w:rsid w:val="0094269E"/>
    <w:rsid w:val="009468FD"/>
    <w:rsid w:val="0094729C"/>
    <w:rsid w:val="00947982"/>
    <w:rsid w:val="009502E2"/>
    <w:rsid w:val="00952F77"/>
    <w:rsid w:val="00953F4C"/>
    <w:rsid w:val="00955D73"/>
    <w:rsid w:val="0095692A"/>
    <w:rsid w:val="00956DC6"/>
    <w:rsid w:val="0095701C"/>
    <w:rsid w:val="00957A21"/>
    <w:rsid w:val="009601B4"/>
    <w:rsid w:val="00960FFD"/>
    <w:rsid w:val="009623F0"/>
    <w:rsid w:val="00962432"/>
    <w:rsid w:val="0096267A"/>
    <w:rsid w:val="009630F9"/>
    <w:rsid w:val="009638AE"/>
    <w:rsid w:val="00964BEE"/>
    <w:rsid w:val="0096609E"/>
    <w:rsid w:val="009705B1"/>
    <w:rsid w:val="009719F4"/>
    <w:rsid w:val="00972E40"/>
    <w:rsid w:val="0097373D"/>
    <w:rsid w:val="009746AB"/>
    <w:rsid w:val="00975E38"/>
    <w:rsid w:val="0097684A"/>
    <w:rsid w:val="00976FCB"/>
    <w:rsid w:val="00980788"/>
    <w:rsid w:val="00980900"/>
    <w:rsid w:val="0098092F"/>
    <w:rsid w:val="00982F9E"/>
    <w:rsid w:val="00987661"/>
    <w:rsid w:val="00987E38"/>
    <w:rsid w:val="009922A0"/>
    <w:rsid w:val="00992417"/>
    <w:rsid w:val="009926BF"/>
    <w:rsid w:val="009939D9"/>
    <w:rsid w:val="0099413F"/>
    <w:rsid w:val="00995B7F"/>
    <w:rsid w:val="009970C8"/>
    <w:rsid w:val="00997B2B"/>
    <w:rsid w:val="00997D85"/>
    <w:rsid w:val="00997EF5"/>
    <w:rsid w:val="009A0ACB"/>
    <w:rsid w:val="009A1768"/>
    <w:rsid w:val="009A3457"/>
    <w:rsid w:val="009A5676"/>
    <w:rsid w:val="009A5850"/>
    <w:rsid w:val="009A615F"/>
    <w:rsid w:val="009A7056"/>
    <w:rsid w:val="009A799D"/>
    <w:rsid w:val="009B0A7C"/>
    <w:rsid w:val="009B1303"/>
    <w:rsid w:val="009B22AA"/>
    <w:rsid w:val="009B2322"/>
    <w:rsid w:val="009B2F9E"/>
    <w:rsid w:val="009B5162"/>
    <w:rsid w:val="009B5733"/>
    <w:rsid w:val="009B60C0"/>
    <w:rsid w:val="009C2868"/>
    <w:rsid w:val="009C33A3"/>
    <w:rsid w:val="009C4AC4"/>
    <w:rsid w:val="009C4CDD"/>
    <w:rsid w:val="009C5707"/>
    <w:rsid w:val="009C5EFA"/>
    <w:rsid w:val="009C67E7"/>
    <w:rsid w:val="009C70DB"/>
    <w:rsid w:val="009C7C2D"/>
    <w:rsid w:val="009D0CE3"/>
    <w:rsid w:val="009D1294"/>
    <w:rsid w:val="009D35C1"/>
    <w:rsid w:val="009D3818"/>
    <w:rsid w:val="009D41D2"/>
    <w:rsid w:val="009D511F"/>
    <w:rsid w:val="009E0E09"/>
    <w:rsid w:val="009E13C2"/>
    <w:rsid w:val="009E2BC4"/>
    <w:rsid w:val="009E30E5"/>
    <w:rsid w:val="009E3E47"/>
    <w:rsid w:val="009E3E71"/>
    <w:rsid w:val="009E508A"/>
    <w:rsid w:val="009E59CA"/>
    <w:rsid w:val="009E7A91"/>
    <w:rsid w:val="009F05D2"/>
    <w:rsid w:val="009F08D5"/>
    <w:rsid w:val="009F10A8"/>
    <w:rsid w:val="009F1A26"/>
    <w:rsid w:val="009F1D40"/>
    <w:rsid w:val="009F2B1B"/>
    <w:rsid w:val="009F4586"/>
    <w:rsid w:val="009F4C42"/>
    <w:rsid w:val="009F5905"/>
    <w:rsid w:val="00A00738"/>
    <w:rsid w:val="00A0179C"/>
    <w:rsid w:val="00A034C7"/>
    <w:rsid w:val="00A03B2E"/>
    <w:rsid w:val="00A0427D"/>
    <w:rsid w:val="00A04612"/>
    <w:rsid w:val="00A06FC3"/>
    <w:rsid w:val="00A0712D"/>
    <w:rsid w:val="00A07DF2"/>
    <w:rsid w:val="00A114E1"/>
    <w:rsid w:val="00A11534"/>
    <w:rsid w:val="00A12094"/>
    <w:rsid w:val="00A14299"/>
    <w:rsid w:val="00A14BC6"/>
    <w:rsid w:val="00A14D43"/>
    <w:rsid w:val="00A14F3F"/>
    <w:rsid w:val="00A15281"/>
    <w:rsid w:val="00A15314"/>
    <w:rsid w:val="00A15902"/>
    <w:rsid w:val="00A15CFA"/>
    <w:rsid w:val="00A1690B"/>
    <w:rsid w:val="00A21391"/>
    <w:rsid w:val="00A21802"/>
    <w:rsid w:val="00A2217C"/>
    <w:rsid w:val="00A23AF2"/>
    <w:rsid w:val="00A24136"/>
    <w:rsid w:val="00A2745A"/>
    <w:rsid w:val="00A32FFB"/>
    <w:rsid w:val="00A33B04"/>
    <w:rsid w:val="00A36FC0"/>
    <w:rsid w:val="00A37B41"/>
    <w:rsid w:val="00A40B32"/>
    <w:rsid w:val="00A41058"/>
    <w:rsid w:val="00A45C2B"/>
    <w:rsid w:val="00A46252"/>
    <w:rsid w:val="00A478B5"/>
    <w:rsid w:val="00A51891"/>
    <w:rsid w:val="00A526F1"/>
    <w:rsid w:val="00A528AC"/>
    <w:rsid w:val="00A5399A"/>
    <w:rsid w:val="00A54B60"/>
    <w:rsid w:val="00A56664"/>
    <w:rsid w:val="00A60CB6"/>
    <w:rsid w:val="00A6146C"/>
    <w:rsid w:val="00A625CA"/>
    <w:rsid w:val="00A62941"/>
    <w:rsid w:val="00A62F8B"/>
    <w:rsid w:val="00A63EA5"/>
    <w:rsid w:val="00A64604"/>
    <w:rsid w:val="00A64A84"/>
    <w:rsid w:val="00A64EF7"/>
    <w:rsid w:val="00A65D7F"/>
    <w:rsid w:val="00A67C1F"/>
    <w:rsid w:val="00A7089F"/>
    <w:rsid w:val="00A72E1A"/>
    <w:rsid w:val="00A73DD2"/>
    <w:rsid w:val="00A7426C"/>
    <w:rsid w:val="00A76F32"/>
    <w:rsid w:val="00A7740E"/>
    <w:rsid w:val="00A7773B"/>
    <w:rsid w:val="00A7798C"/>
    <w:rsid w:val="00A81027"/>
    <w:rsid w:val="00A84071"/>
    <w:rsid w:val="00A84592"/>
    <w:rsid w:val="00A85421"/>
    <w:rsid w:val="00A85E32"/>
    <w:rsid w:val="00A86971"/>
    <w:rsid w:val="00A86AB2"/>
    <w:rsid w:val="00A876F6"/>
    <w:rsid w:val="00A87EFD"/>
    <w:rsid w:val="00A92691"/>
    <w:rsid w:val="00A939FA"/>
    <w:rsid w:val="00A941C6"/>
    <w:rsid w:val="00A94303"/>
    <w:rsid w:val="00A95DE6"/>
    <w:rsid w:val="00A96BBC"/>
    <w:rsid w:val="00A9703B"/>
    <w:rsid w:val="00A97F2A"/>
    <w:rsid w:val="00AA0A06"/>
    <w:rsid w:val="00AA2903"/>
    <w:rsid w:val="00AA2925"/>
    <w:rsid w:val="00AA4270"/>
    <w:rsid w:val="00AA4DE8"/>
    <w:rsid w:val="00AA5B46"/>
    <w:rsid w:val="00AA5BD8"/>
    <w:rsid w:val="00AA5EAC"/>
    <w:rsid w:val="00AA6060"/>
    <w:rsid w:val="00AA6AAC"/>
    <w:rsid w:val="00AA6D2E"/>
    <w:rsid w:val="00AA70E3"/>
    <w:rsid w:val="00AA72F2"/>
    <w:rsid w:val="00AA74F0"/>
    <w:rsid w:val="00AB0FBE"/>
    <w:rsid w:val="00AB1E34"/>
    <w:rsid w:val="00AB3764"/>
    <w:rsid w:val="00AC049E"/>
    <w:rsid w:val="00AC1F52"/>
    <w:rsid w:val="00AC3631"/>
    <w:rsid w:val="00AC3A2A"/>
    <w:rsid w:val="00AC3D70"/>
    <w:rsid w:val="00AC59C7"/>
    <w:rsid w:val="00AC5F6E"/>
    <w:rsid w:val="00AD0A08"/>
    <w:rsid w:val="00AD12B1"/>
    <w:rsid w:val="00AD2182"/>
    <w:rsid w:val="00AD2722"/>
    <w:rsid w:val="00AD2D38"/>
    <w:rsid w:val="00AD44EA"/>
    <w:rsid w:val="00AD4A80"/>
    <w:rsid w:val="00AD60E4"/>
    <w:rsid w:val="00AE04AD"/>
    <w:rsid w:val="00AE1129"/>
    <w:rsid w:val="00AE31DA"/>
    <w:rsid w:val="00AE4893"/>
    <w:rsid w:val="00AE48A0"/>
    <w:rsid w:val="00AE4D3F"/>
    <w:rsid w:val="00AE749B"/>
    <w:rsid w:val="00AF0C5D"/>
    <w:rsid w:val="00AF0EC2"/>
    <w:rsid w:val="00AF4755"/>
    <w:rsid w:val="00AF5211"/>
    <w:rsid w:val="00AF527D"/>
    <w:rsid w:val="00AF6941"/>
    <w:rsid w:val="00AF6CF8"/>
    <w:rsid w:val="00AF7881"/>
    <w:rsid w:val="00B00236"/>
    <w:rsid w:val="00B012AB"/>
    <w:rsid w:val="00B01AD0"/>
    <w:rsid w:val="00B01FB8"/>
    <w:rsid w:val="00B0203B"/>
    <w:rsid w:val="00B038DF"/>
    <w:rsid w:val="00B07073"/>
    <w:rsid w:val="00B1112F"/>
    <w:rsid w:val="00B149F4"/>
    <w:rsid w:val="00B150DF"/>
    <w:rsid w:val="00B165D8"/>
    <w:rsid w:val="00B16806"/>
    <w:rsid w:val="00B170BA"/>
    <w:rsid w:val="00B17200"/>
    <w:rsid w:val="00B17D02"/>
    <w:rsid w:val="00B17E1B"/>
    <w:rsid w:val="00B21C20"/>
    <w:rsid w:val="00B27E5A"/>
    <w:rsid w:val="00B34EBE"/>
    <w:rsid w:val="00B37182"/>
    <w:rsid w:val="00B3750C"/>
    <w:rsid w:val="00B40556"/>
    <w:rsid w:val="00B411FF"/>
    <w:rsid w:val="00B42A39"/>
    <w:rsid w:val="00B4526A"/>
    <w:rsid w:val="00B4649B"/>
    <w:rsid w:val="00B5036E"/>
    <w:rsid w:val="00B50C70"/>
    <w:rsid w:val="00B52E90"/>
    <w:rsid w:val="00B53842"/>
    <w:rsid w:val="00B53AAD"/>
    <w:rsid w:val="00B54C08"/>
    <w:rsid w:val="00B55CA6"/>
    <w:rsid w:val="00B568E7"/>
    <w:rsid w:val="00B608AA"/>
    <w:rsid w:val="00B60BF3"/>
    <w:rsid w:val="00B61F49"/>
    <w:rsid w:val="00B6264B"/>
    <w:rsid w:val="00B62AE4"/>
    <w:rsid w:val="00B63452"/>
    <w:rsid w:val="00B644BF"/>
    <w:rsid w:val="00B64C33"/>
    <w:rsid w:val="00B64FEB"/>
    <w:rsid w:val="00B66CC6"/>
    <w:rsid w:val="00B706ED"/>
    <w:rsid w:val="00B7209D"/>
    <w:rsid w:val="00B75142"/>
    <w:rsid w:val="00B75A50"/>
    <w:rsid w:val="00B7745D"/>
    <w:rsid w:val="00B810EC"/>
    <w:rsid w:val="00B8232D"/>
    <w:rsid w:val="00B8242C"/>
    <w:rsid w:val="00B846CF"/>
    <w:rsid w:val="00B84F92"/>
    <w:rsid w:val="00B84FCB"/>
    <w:rsid w:val="00B85665"/>
    <w:rsid w:val="00B86BDB"/>
    <w:rsid w:val="00B900F0"/>
    <w:rsid w:val="00B92695"/>
    <w:rsid w:val="00B93B6D"/>
    <w:rsid w:val="00B967B9"/>
    <w:rsid w:val="00B96D0F"/>
    <w:rsid w:val="00BA28D1"/>
    <w:rsid w:val="00BA5CBB"/>
    <w:rsid w:val="00BA5D2F"/>
    <w:rsid w:val="00BA5DC7"/>
    <w:rsid w:val="00BA5E0A"/>
    <w:rsid w:val="00BB08DE"/>
    <w:rsid w:val="00BB1A16"/>
    <w:rsid w:val="00BB2E0D"/>
    <w:rsid w:val="00BB365A"/>
    <w:rsid w:val="00BB3E03"/>
    <w:rsid w:val="00BB596F"/>
    <w:rsid w:val="00BC1561"/>
    <w:rsid w:val="00BC1E81"/>
    <w:rsid w:val="00BC421D"/>
    <w:rsid w:val="00BC43C0"/>
    <w:rsid w:val="00BC71EE"/>
    <w:rsid w:val="00BC749F"/>
    <w:rsid w:val="00BD04E1"/>
    <w:rsid w:val="00BD2367"/>
    <w:rsid w:val="00BD3FDA"/>
    <w:rsid w:val="00BD4411"/>
    <w:rsid w:val="00BD5ADE"/>
    <w:rsid w:val="00BD67DE"/>
    <w:rsid w:val="00BD7983"/>
    <w:rsid w:val="00BD7BDF"/>
    <w:rsid w:val="00BE1AEB"/>
    <w:rsid w:val="00BE31D6"/>
    <w:rsid w:val="00BE4FE4"/>
    <w:rsid w:val="00BE530B"/>
    <w:rsid w:val="00BE5A5F"/>
    <w:rsid w:val="00BF079A"/>
    <w:rsid w:val="00BF180B"/>
    <w:rsid w:val="00BF2381"/>
    <w:rsid w:val="00BF3F36"/>
    <w:rsid w:val="00BF6502"/>
    <w:rsid w:val="00BF68AD"/>
    <w:rsid w:val="00BF6AC7"/>
    <w:rsid w:val="00BF752E"/>
    <w:rsid w:val="00BF7A26"/>
    <w:rsid w:val="00C01634"/>
    <w:rsid w:val="00C02F98"/>
    <w:rsid w:val="00C032B2"/>
    <w:rsid w:val="00C0457A"/>
    <w:rsid w:val="00C0578E"/>
    <w:rsid w:val="00C07F42"/>
    <w:rsid w:val="00C116F9"/>
    <w:rsid w:val="00C1341A"/>
    <w:rsid w:val="00C1411B"/>
    <w:rsid w:val="00C145FB"/>
    <w:rsid w:val="00C14D04"/>
    <w:rsid w:val="00C14E3A"/>
    <w:rsid w:val="00C15802"/>
    <w:rsid w:val="00C15DA3"/>
    <w:rsid w:val="00C171E4"/>
    <w:rsid w:val="00C17381"/>
    <w:rsid w:val="00C17ABB"/>
    <w:rsid w:val="00C2128B"/>
    <w:rsid w:val="00C21813"/>
    <w:rsid w:val="00C23646"/>
    <w:rsid w:val="00C24F49"/>
    <w:rsid w:val="00C2736A"/>
    <w:rsid w:val="00C3037F"/>
    <w:rsid w:val="00C304AA"/>
    <w:rsid w:val="00C30B54"/>
    <w:rsid w:val="00C31D9B"/>
    <w:rsid w:val="00C3331E"/>
    <w:rsid w:val="00C336B9"/>
    <w:rsid w:val="00C358D7"/>
    <w:rsid w:val="00C35E9E"/>
    <w:rsid w:val="00C371D5"/>
    <w:rsid w:val="00C37215"/>
    <w:rsid w:val="00C37AD2"/>
    <w:rsid w:val="00C42E53"/>
    <w:rsid w:val="00C43035"/>
    <w:rsid w:val="00C45B23"/>
    <w:rsid w:val="00C510A4"/>
    <w:rsid w:val="00C51603"/>
    <w:rsid w:val="00C52C46"/>
    <w:rsid w:val="00C52DD0"/>
    <w:rsid w:val="00C537EB"/>
    <w:rsid w:val="00C53A9E"/>
    <w:rsid w:val="00C5493E"/>
    <w:rsid w:val="00C6442B"/>
    <w:rsid w:val="00C64607"/>
    <w:rsid w:val="00C64C7F"/>
    <w:rsid w:val="00C65542"/>
    <w:rsid w:val="00C658DA"/>
    <w:rsid w:val="00C65C77"/>
    <w:rsid w:val="00C705C6"/>
    <w:rsid w:val="00C70FC2"/>
    <w:rsid w:val="00C715DC"/>
    <w:rsid w:val="00C72F10"/>
    <w:rsid w:val="00C7602F"/>
    <w:rsid w:val="00C76F5D"/>
    <w:rsid w:val="00C7701A"/>
    <w:rsid w:val="00C77652"/>
    <w:rsid w:val="00C77CE3"/>
    <w:rsid w:val="00C809F3"/>
    <w:rsid w:val="00C815C0"/>
    <w:rsid w:val="00C8358F"/>
    <w:rsid w:val="00C8426B"/>
    <w:rsid w:val="00C8541A"/>
    <w:rsid w:val="00C871F9"/>
    <w:rsid w:val="00C9428B"/>
    <w:rsid w:val="00C94547"/>
    <w:rsid w:val="00C95107"/>
    <w:rsid w:val="00C96702"/>
    <w:rsid w:val="00C97524"/>
    <w:rsid w:val="00CA32C5"/>
    <w:rsid w:val="00CA3BFF"/>
    <w:rsid w:val="00CA423B"/>
    <w:rsid w:val="00CA4B6B"/>
    <w:rsid w:val="00CA5421"/>
    <w:rsid w:val="00CA6D34"/>
    <w:rsid w:val="00CA734D"/>
    <w:rsid w:val="00CA7C3F"/>
    <w:rsid w:val="00CA7F4E"/>
    <w:rsid w:val="00CB7F45"/>
    <w:rsid w:val="00CC062B"/>
    <w:rsid w:val="00CC5663"/>
    <w:rsid w:val="00CC7059"/>
    <w:rsid w:val="00CC70FE"/>
    <w:rsid w:val="00CC7E29"/>
    <w:rsid w:val="00CD291E"/>
    <w:rsid w:val="00CD30FC"/>
    <w:rsid w:val="00CD40A1"/>
    <w:rsid w:val="00CD441B"/>
    <w:rsid w:val="00CD6D03"/>
    <w:rsid w:val="00CE148D"/>
    <w:rsid w:val="00CE18A3"/>
    <w:rsid w:val="00CE2EE7"/>
    <w:rsid w:val="00CE32C3"/>
    <w:rsid w:val="00CE3770"/>
    <w:rsid w:val="00CF0A90"/>
    <w:rsid w:val="00CF270B"/>
    <w:rsid w:val="00CF77AA"/>
    <w:rsid w:val="00D00246"/>
    <w:rsid w:val="00D034A3"/>
    <w:rsid w:val="00D0462E"/>
    <w:rsid w:val="00D04DDB"/>
    <w:rsid w:val="00D06356"/>
    <w:rsid w:val="00D0667D"/>
    <w:rsid w:val="00D074F0"/>
    <w:rsid w:val="00D15028"/>
    <w:rsid w:val="00D17C18"/>
    <w:rsid w:val="00D24058"/>
    <w:rsid w:val="00D2568C"/>
    <w:rsid w:val="00D302F1"/>
    <w:rsid w:val="00D313A7"/>
    <w:rsid w:val="00D322B3"/>
    <w:rsid w:val="00D34ADB"/>
    <w:rsid w:val="00D35115"/>
    <w:rsid w:val="00D37773"/>
    <w:rsid w:val="00D3788A"/>
    <w:rsid w:val="00D409F0"/>
    <w:rsid w:val="00D40B51"/>
    <w:rsid w:val="00D416BF"/>
    <w:rsid w:val="00D431C8"/>
    <w:rsid w:val="00D43428"/>
    <w:rsid w:val="00D447A7"/>
    <w:rsid w:val="00D447F8"/>
    <w:rsid w:val="00D45274"/>
    <w:rsid w:val="00D45E0E"/>
    <w:rsid w:val="00D46F7D"/>
    <w:rsid w:val="00D4705D"/>
    <w:rsid w:val="00D47187"/>
    <w:rsid w:val="00D516CF"/>
    <w:rsid w:val="00D5681C"/>
    <w:rsid w:val="00D56BD4"/>
    <w:rsid w:val="00D60C9A"/>
    <w:rsid w:val="00D60D9A"/>
    <w:rsid w:val="00D666DC"/>
    <w:rsid w:val="00D7032E"/>
    <w:rsid w:val="00D7056B"/>
    <w:rsid w:val="00D71860"/>
    <w:rsid w:val="00D728A1"/>
    <w:rsid w:val="00D73226"/>
    <w:rsid w:val="00D73D62"/>
    <w:rsid w:val="00D759FF"/>
    <w:rsid w:val="00D8163B"/>
    <w:rsid w:val="00D81936"/>
    <w:rsid w:val="00D82D29"/>
    <w:rsid w:val="00D830A9"/>
    <w:rsid w:val="00D844BD"/>
    <w:rsid w:val="00D85801"/>
    <w:rsid w:val="00D86EDB"/>
    <w:rsid w:val="00D91156"/>
    <w:rsid w:val="00D927E7"/>
    <w:rsid w:val="00D93E30"/>
    <w:rsid w:val="00D945A0"/>
    <w:rsid w:val="00D965AE"/>
    <w:rsid w:val="00D96C40"/>
    <w:rsid w:val="00D97D28"/>
    <w:rsid w:val="00DA0ACA"/>
    <w:rsid w:val="00DA12BD"/>
    <w:rsid w:val="00DA16D6"/>
    <w:rsid w:val="00DA1F94"/>
    <w:rsid w:val="00DA3A6A"/>
    <w:rsid w:val="00DA3D59"/>
    <w:rsid w:val="00DA474F"/>
    <w:rsid w:val="00DA4803"/>
    <w:rsid w:val="00DA5471"/>
    <w:rsid w:val="00DA5947"/>
    <w:rsid w:val="00DA5A70"/>
    <w:rsid w:val="00DA65E7"/>
    <w:rsid w:val="00DB5C4C"/>
    <w:rsid w:val="00DB754E"/>
    <w:rsid w:val="00DC303A"/>
    <w:rsid w:val="00DC3587"/>
    <w:rsid w:val="00DC3D9D"/>
    <w:rsid w:val="00DC4577"/>
    <w:rsid w:val="00DC5926"/>
    <w:rsid w:val="00DD19FE"/>
    <w:rsid w:val="00DD3067"/>
    <w:rsid w:val="00DD4100"/>
    <w:rsid w:val="00DD4163"/>
    <w:rsid w:val="00DD66FB"/>
    <w:rsid w:val="00DD6E1F"/>
    <w:rsid w:val="00DE00A7"/>
    <w:rsid w:val="00DE1D31"/>
    <w:rsid w:val="00DE2B7E"/>
    <w:rsid w:val="00DE34E1"/>
    <w:rsid w:val="00DE4612"/>
    <w:rsid w:val="00DF2483"/>
    <w:rsid w:val="00DF4B35"/>
    <w:rsid w:val="00DF4F92"/>
    <w:rsid w:val="00DF57BF"/>
    <w:rsid w:val="00E008F5"/>
    <w:rsid w:val="00E02D9C"/>
    <w:rsid w:val="00E03B57"/>
    <w:rsid w:val="00E047E1"/>
    <w:rsid w:val="00E061EB"/>
    <w:rsid w:val="00E06C6E"/>
    <w:rsid w:val="00E07EB3"/>
    <w:rsid w:val="00E173B4"/>
    <w:rsid w:val="00E22344"/>
    <w:rsid w:val="00E25445"/>
    <w:rsid w:val="00E25A4B"/>
    <w:rsid w:val="00E26D9F"/>
    <w:rsid w:val="00E26DD4"/>
    <w:rsid w:val="00E30C87"/>
    <w:rsid w:val="00E31C43"/>
    <w:rsid w:val="00E325CB"/>
    <w:rsid w:val="00E3282F"/>
    <w:rsid w:val="00E3326B"/>
    <w:rsid w:val="00E3339B"/>
    <w:rsid w:val="00E33DAD"/>
    <w:rsid w:val="00E349E8"/>
    <w:rsid w:val="00E362EF"/>
    <w:rsid w:val="00E36F63"/>
    <w:rsid w:val="00E37D38"/>
    <w:rsid w:val="00E418DC"/>
    <w:rsid w:val="00E4374F"/>
    <w:rsid w:val="00E4466C"/>
    <w:rsid w:val="00E46060"/>
    <w:rsid w:val="00E47B4E"/>
    <w:rsid w:val="00E50443"/>
    <w:rsid w:val="00E5073A"/>
    <w:rsid w:val="00E50A24"/>
    <w:rsid w:val="00E50CCA"/>
    <w:rsid w:val="00E52B57"/>
    <w:rsid w:val="00E5498E"/>
    <w:rsid w:val="00E560BF"/>
    <w:rsid w:val="00E60199"/>
    <w:rsid w:val="00E61E77"/>
    <w:rsid w:val="00E6238F"/>
    <w:rsid w:val="00E6355A"/>
    <w:rsid w:val="00E63622"/>
    <w:rsid w:val="00E65F26"/>
    <w:rsid w:val="00E66543"/>
    <w:rsid w:val="00E66DC0"/>
    <w:rsid w:val="00E707AE"/>
    <w:rsid w:val="00E70B20"/>
    <w:rsid w:val="00E72305"/>
    <w:rsid w:val="00E72434"/>
    <w:rsid w:val="00E73F60"/>
    <w:rsid w:val="00E7439E"/>
    <w:rsid w:val="00E74C20"/>
    <w:rsid w:val="00E75D9F"/>
    <w:rsid w:val="00E838B6"/>
    <w:rsid w:val="00E83AA3"/>
    <w:rsid w:val="00E8423F"/>
    <w:rsid w:val="00E84D66"/>
    <w:rsid w:val="00E869F7"/>
    <w:rsid w:val="00E90331"/>
    <w:rsid w:val="00E91CC1"/>
    <w:rsid w:val="00E93125"/>
    <w:rsid w:val="00E9536F"/>
    <w:rsid w:val="00E96326"/>
    <w:rsid w:val="00EA0DA1"/>
    <w:rsid w:val="00EA0E7E"/>
    <w:rsid w:val="00EA261C"/>
    <w:rsid w:val="00EA2E37"/>
    <w:rsid w:val="00EA3087"/>
    <w:rsid w:val="00EA30C6"/>
    <w:rsid w:val="00EA4D74"/>
    <w:rsid w:val="00EA690A"/>
    <w:rsid w:val="00EB10A4"/>
    <w:rsid w:val="00EB2256"/>
    <w:rsid w:val="00EB2F6B"/>
    <w:rsid w:val="00EB33D2"/>
    <w:rsid w:val="00EC1B80"/>
    <w:rsid w:val="00EC2908"/>
    <w:rsid w:val="00EC41C1"/>
    <w:rsid w:val="00EC6AA0"/>
    <w:rsid w:val="00EC6DFD"/>
    <w:rsid w:val="00EC7103"/>
    <w:rsid w:val="00EC7C3F"/>
    <w:rsid w:val="00ED07EC"/>
    <w:rsid w:val="00ED2D87"/>
    <w:rsid w:val="00ED3738"/>
    <w:rsid w:val="00ED58A8"/>
    <w:rsid w:val="00ED7AE5"/>
    <w:rsid w:val="00EE0F9A"/>
    <w:rsid w:val="00EE1E7A"/>
    <w:rsid w:val="00EE24D3"/>
    <w:rsid w:val="00EE257E"/>
    <w:rsid w:val="00EE3A26"/>
    <w:rsid w:val="00EE4544"/>
    <w:rsid w:val="00EE4E28"/>
    <w:rsid w:val="00EE51F3"/>
    <w:rsid w:val="00EF1ACF"/>
    <w:rsid w:val="00EF2CA8"/>
    <w:rsid w:val="00EF3899"/>
    <w:rsid w:val="00EF57AF"/>
    <w:rsid w:val="00EF6548"/>
    <w:rsid w:val="00EF6FFB"/>
    <w:rsid w:val="00EF7CCC"/>
    <w:rsid w:val="00EF7DC4"/>
    <w:rsid w:val="00F01087"/>
    <w:rsid w:val="00F03209"/>
    <w:rsid w:val="00F05DED"/>
    <w:rsid w:val="00F060A0"/>
    <w:rsid w:val="00F0671B"/>
    <w:rsid w:val="00F07DA8"/>
    <w:rsid w:val="00F11913"/>
    <w:rsid w:val="00F135FB"/>
    <w:rsid w:val="00F13D60"/>
    <w:rsid w:val="00F14BA6"/>
    <w:rsid w:val="00F14EC9"/>
    <w:rsid w:val="00F20180"/>
    <w:rsid w:val="00F20438"/>
    <w:rsid w:val="00F209A1"/>
    <w:rsid w:val="00F21257"/>
    <w:rsid w:val="00F22A63"/>
    <w:rsid w:val="00F23281"/>
    <w:rsid w:val="00F24172"/>
    <w:rsid w:val="00F24436"/>
    <w:rsid w:val="00F24833"/>
    <w:rsid w:val="00F26CB9"/>
    <w:rsid w:val="00F321A6"/>
    <w:rsid w:val="00F32E11"/>
    <w:rsid w:val="00F35507"/>
    <w:rsid w:val="00F35B65"/>
    <w:rsid w:val="00F36D94"/>
    <w:rsid w:val="00F3757F"/>
    <w:rsid w:val="00F404A7"/>
    <w:rsid w:val="00F41BB8"/>
    <w:rsid w:val="00F41D76"/>
    <w:rsid w:val="00F427CA"/>
    <w:rsid w:val="00F45B3F"/>
    <w:rsid w:val="00F50B29"/>
    <w:rsid w:val="00F510A0"/>
    <w:rsid w:val="00F52A16"/>
    <w:rsid w:val="00F5322A"/>
    <w:rsid w:val="00F533FD"/>
    <w:rsid w:val="00F5467D"/>
    <w:rsid w:val="00F56C9E"/>
    <w:rsid w:val="00F6192D"/>
    <w:rsid w:val="00F64C25"/>
    <w:rsid w:val="00F64E7E"/>
    <w:rsid w:val="00F658E8"/>
    <w:rsid w:val="00F65B1F"/>
    <w:rsid w:val="00F6659F"/>
    <w:rsid w:val="00F719C3"/>
    <w:rsid w:val="00F72B89"/>
    <w:rsid w:val="00F730C8"/>
    <w:rsid w:val="00F775FA"/>
    <w:rsid w:val="00F77644"/>
    <w:rsid w:val="00F81E5F"/>
    <w:rsid w:val="00F83E8F"/>
    <w:rsid w:val="00F8555B"/>
    <w:rsid w:val="00F85C8E"/>
    <w:rsid w:val="00F92DD4"/>
    <w:rsid w:val="00F92E66"/>
    <w:rsid w:val="00F932BC"/>
    <w:rsid w:val="00F9338A"/>
    <w:rsid w:val="00F94340"/>
    <w:rsid w:val="00F96CC2"/>
    <w:rsid w:val="00F97653"/>
    <w:rsid w:val="00FA0C5B"/>
    <w:rsid w:val="00FA2FA5"/>
    <w:rsid w:val="00FA39C1"/>
    <w:rsid w:val="00FA66DA"/>
    <w:rsid w:val="00FB08F7"/>
    <w:rsid w:val="00FB1187"/>
    <w:rsid w:val="00FB1937"/>
    <w:rsid w:val="00FB3DC0"/>
    <w:rsid w:val="00FB5637"/>
    <w:rsid w:val="00FB5E4E"/>
    <w:rsid w:val="00FC0376"/>
    <w:rsid w:val="00FC0EFA"/>
    <w:rsid w:val="00FC53F9"/>
    <w:rsid w:val="00FC54FD"/>
    <w:rsid w:val="00FC6E46"/>
    <w:rsid w:val="00FD0B84"/>
    <w:rsid w:val="00FD1166"/>
    <w:rsid w:val="00FD1384"/>
    <w:rsid w:val="00FD515C"/>
    <w:rsid w:val="00FD6670"/>
    <w:rsid w:val="00FE0139"/>
    <w:rsid w:val="00FE0B94"/>
    <w:rsid w:val="00FE0F63"/>
    <w:rsid w:val="00FE23C9"/>
    <w:rsid w:val="00FE287D"/>
    <w:rsid w:val="00FE6661"/>
    <w:rsid w:val="00FE674B"/>
    <w:rsid w:val="00FF2842"/>
    <w:rsid w:val="00FF3ECD"/>
    <w:rsid w:val="00FF4FDE"/>
    <w:rsid w:val="00FF7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12485031"/>
  <w15:docId w15:val="{5B6D2FF0-1293-4819-ADEE-98666EDE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paragraph" w:customStyle="1" w:styleId="EndNoteBibliographyTitle">
    <w:name w:val="EndNote Bibliography Title"/>
    <w:basedOn w:val="Normal"/>
    <w:link w:val="EndNoteBibliographyTitleChar"/>
    <w:rsid w:val="001D07E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D07E8"/>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1D07E8"/>
    <w:pPr>
      <w:spacing w:line="240" w:lineRule="auto"/>
    </w:pPr>
    <w:rPr>
      <w:noProof/>
      <w:lang w:val="en-US"/>
    </w:rPr>
  </w:style>
  <w:style w:type="character" w:customStyle="1" w:styleId="EndNoteBibliographyChar">
    <w:name w:val="EndNote Bibliography Char"/>
    <w:basedOn w:val="DefaultParagraphFont"/>
    <w:link w:val="EndNoteBibliography"/>
    <w:rsid w:val="001D07E8"/>
    <w:rPr>
      <w:rFonts w:eastAsiaTheme="minorHAnsi" w:cstheme="minorBidi"/>
      <w:noProof/>
      <w:sz w:val="22"/>
      <w:szCs w:val="22"/>
      <w:lang w:val="en-US" w:eastAsia="en-US"/>
    </w:rPr>
  </w:style>
  <w:style w:type="character" w:customStyle="1" w:styleId="TableTextChar">
    <w:name w:val="Table Text Char"/>
    <w:basedOn w:val="DefaultParagraphFont"/>
    <w:link w:val="TableText"/>
    <w:uiPriority w:val="13"/>
    <w:rsid w:val="00997B2B"/>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347531">
      <w:bodyDiv w:val="1"/>
      <w:marLeft w:val="0"/>
      <w:marRight w:val="0"/>
      <w:marTop w:val="0"/>
      <w:marBottom w:val="0"/>
      <w:divBdr>
        <w:top w:val="none" w:sz="0" w:space="0" w:color="auto"/>
        <w:left w:val="none" w:sz="0" w:space="0" w:color="auto"/>
        <w:bottom w:val="none" w:sz="0" w:space="0" w:color="auto"/>
        <w:right w:val="none" w:sz="0" w:space="0" w:color="auto"/>
      </w:divBdr>
    </w:div>
    <w:div w:id="6006286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1608830">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hyperlink" Target="http://www.environment.gov.au/science/erin/databases-maps/snes" TargetMode="External"/><Relationship Id="rId39" Type="http://schemas.openxmlformats.org/officeDocument/2006/relationships/hyperlink" Target="https://dx.doi.org/10.2305/IUCN.UK.2019-3.RLTS.T122902325A123382116.en" TargetMode="External"/><Relationship Id="rId21" Type="http://schemas.openxmlformats.org/officeDocument/2006/relationships/header" Target="header3.xml"/><Relationship Id="rId34" Type="http://schemas.openxmlformats.org/officeDocument/2006/relationships/hyperlink" Target="https://gunaikurnai.org/our-country/bushfire-recovery/" TargetMode="External"/><Relationship Id="rId42" Type="http://schemas.openxmlformats.org/officeDocument/2006/relationships/header" Target="header4.xm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hyperlink" Target="https://www.environment.gov.au/cgi-bin/sprat/public/publicspecies.pl?taxon_id=8717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www.ari.vic.gov.au/__data/assets/pdf_file/0024/34953/VBRRA-P14a-web.pdf" TargetMode="External"/><Relationship Id="rId41" Type="http://schemas.openxmlformats.org/officeDocument/2006/relationships/hyperlink" Target="https://vfa.vic.gov.au/recreational-fishing/fishing-locations/inland-angling-guide/areas/thomson2/thomson-angling-waters" TargetMode="External"/><Relationship Id="rId54" Type="http://schemas.openxmlformats.org/officeDocument/2006/relationships/hyperlink" Target="mailto:copyright@aw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hyperlink" Target="http://www.environment.gov.au/cgi-bin/sprat/public/sprat.pl" TargetMode="External"/><Relationship Id="rId32" Type="http://schemas.openxmlformats.org/officeDocument/2006/relationships/hyperlink" Target="https://www.environment.gov.au/system/files/resources/b022ba00-ceb9-4d0b-9b9a-54f9700e7ec9/files/tap-feral-pigs-2017.pdf" TargetMode="External"/><Relationship Id="rId37" Type="http://schemas.openxmlformats.org/officeDocument/2006/relationships/hyperlink" Target="https://www.nativefish.asn.au/home/page/Mountain-Galaxias" TargetMode="External"/><Relationship Id="rId40" Type="http://schemas.openxmlformats.org/officeDocument/2006/relationships/hyperlink" Target="https://vfa.vic.gov.au/operational-policy/pests-and-diseases/some-parasites-of-freshwater-fish" TargetMode="External"/><Relationship Id="rId45" Type="http://schemas.openxmlformats.org/officeDocument/2006/relationships/hyperlink" Target="https://nc.iucnredlist.org/redlist/content/attachment_files/RedListGuidelines.pdf" TargetMode="External"/><Relationship Id="rId53" Type="http://schemas.openxmlformats.org/officeDocument/2006/relationships/hyperlink" Target="https://creativecommons.org/licenses/by/4.0/legalcode" TargetMode="External"/><Relationship Id="rId58"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image" Target="media/image2.png"/><Relationship Id="rId28" Type="http://schemas.openxmlformats.org/officeDocument/2006/relationships/hyperlink" Target="https://vfa.vic.gov.au/operational-policy/moving-and-stocking-live-aquatic-organisms/guidelines-for-assessing-translocations" TargetMode="External"/><Relationship Id="rId36" Type="http://schemas.openxmlformats.org/officeDocument/2006/relationships/hyperlink" Target="https://gunaikurnai.org/our-story/" TargetMode="External"/><Relationship Id="rId49" Type="http://schemas.openxmlformats.org/officeDocument/2006/relationships/footer" Target="footer4.xml"/><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vironment.gov.au/system/files/pages/008e4e04-642a-45b5-8313-53514b0e1b52/files/novel-biota-threat-abatement-guidelines.pdf" TargetMode="External"/><Relationship Id="rId44" Type="http://schemas.openxmlformats.org/officeDocument/2006/relationships/hyperlink" Target="http://www.environment.gov.au/system/files/pages/d72dfd1a-f0d8-4699-8d43-5d95bbb02428/files/tssc-guidelines-assessing-species-2018.pdf" TargetMode="External"/><Relationship Id="rId52" Type="http://schemas.openxmlformats.org/officeDocument/2006/relationships/image" Target="media/image4.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footer" Target="footer2.xml"/><Relationship Id="rId27" Type="http://schemas.openxmlformats.org/officeDocument/2006/relationships/hyperlink" Target="https://www.parks.vic.gov.au/projects/alpine-national-park-feral-horse-strategic-action-plan" TargetMode="External"/><Relationship Id="rId30" Type="http://schemas.openxmlformats.org/officeDocument/2006/relationships/hyperlink" Target="https://vfa.vic.gov.au/operational-policy/moving-and-stocking-live-aquatic-organisms/protocols-for-the-translocation-of-fish" TargetMode="External"/><Relationship Id="rId35" Type="http://schemas.openxmlformats.org/officeDocument/2006/relationships/hyperlink" Target="https://gunaikurnai.org/our-country/" TargetMode="External"/><Relationship Id="rId43" Type="http://schemas.openxmlformats.org/officeDocument/2006/relationships/footer" Target="footer3.xml"/><Relationship Id="rId48" Type="http://schemas.openxmlformats.org/officeDocument/2006/relationships/header" Target="header6.xml"/><Relationship Id="rId56" Type="http://schemas.openxmlformats.org/officeDocument/2006/relationships/hyperlink" Target="http://agriculture.gov.au/"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image" Target="media/image3.jpeg"/><Relationship Id="rId33" Type="http://schemas.openxmlformats.org/officeDocument/2006/relationships/hyperlink" Target="https://fishesofaustralia.net.au/home/species/5124" TargetMode="External"/><Relationship Id="rId38" Type="http://schemas.openxmlformats.org/officeDocument/2006/relationships/hyperlink" Target="https://www.parks.vic.gov.au/projects/deer-and-feral-animal-control-in-response-to-bushfire" TargetMode="External"/><Relationship Id="rId46" Type="http://schemas.openxmlformats.org/officeDocument/2006/relationships/hyperlink" Target="http://www.environment.gov.au/biodiversity/threatened/cam" TargetMode="External"/><Relationship Id="rId59"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OneDrive%20-%20Environment\HomeDrive\Listing%20Assessments\6.16.1%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06DDAD297249428398E64F9550C2B6"/>
        <w:category>
          <w:name w:val="General"/>
          <w:gallery w:val="placeholder"/>
        </w:category>
        <w:types>
          <w:type w:val="bbPlcHdr"/>
        </w:types>
        <w:behaviors>
          <w:behavior w:val="content"/>
        </w:behaviors>
        <w:guid w:val="{24AAE99D-2A67-4E12-BFCC-30DBB6786D13}"/>
      </w:docPartPr>
      <w:docPartBody>
        <w:p w:rsidR="009841C9" w:rsidRDefault="008C0367">
          <w:pPr>
            <w:pStyle w:val="D406DDAD297249428398E64F9550C2B6"/>
          </w:pPr>
          <w:r w:rsidRPr="0045331C">
            <w:rPr>
              <w:rStyle w:val="PlaceholderText"/>
            </w:rPr>
            <w:t>Choose an item.</w:t>
          </w:r>
        </w:p>
      </w:docPartBody>
    </w:docPart>
    <w:docPart>
      <w:docPartPr>
        <w:name w:val="8FD9F077BB954A709D61D4D2C01DC291"/>
        <w:category>
          <w:name w:val="General"/>
          <w:gallery w:val="placeholder"/>
        </w:category>
        <w:types>
          <w:type w:val="bbPlcHdr"/>
        </w:types>
        <w:behaviors>
          <w:behavior w:val="content"/>
        </w:behaviors>
        <w:guid w:val="{E3EA9978-5E5E-45B2-9EBC-40B019AF93F6}"/>
      </w:docPartPr>
      <w:docPartBody>
        <w:p w:rsidR="009841C9" w:rsidRDefault="008C0367">
          <w:pPr>
            <w:pStyle w:val="8FD9F077BB954A709D61D4D2C01DC291"/>
          </w:pPr>
          <w:r w:rsidRPr="0045331C">
            <w:rPr>
              <w:rStyle w:val="PlaceholderText"/>
            </w:rPr>
            <w:t>Choose an item.</w:t>
          </w:r>
        </w:p>
      </w:docPartBody>
    </w:docPart>
    <w:docPart>
      <w:docPartPr>
        <w:name w:val="05A707C8DF48420DBB404548257FB8E7"/>
        <w:category>
          <w:name w:val="General"/>
          <w:gallery w:val="placeholder"/>
        </w:category>
        <w:types>
          <w:type w:val="bbPlcHdr"/>
        </w:types>
        <w:behaviors>
          <w:behavior w:val="content"/>
        </w:behaviors>
        <w:guid w:val="{18D7D890-C7BF-44E2-A63B-DE0EE9F746FC}"/>
      </w:docPartPr>
      <w:docPartBody>
        <w:p w:rsidR="009841C9" w:rsidRDefault="008C0367">
          <w:pPr>
            <w:pStyle w:val="05A707C8DF48420DBB404548257FB8E7"/>
          </w:pPr>
          <w:r w:rsidRPr="0045331C">
            <w:rPr>
              <w:rStyle w:val="PlaceholderText"/>
            </w:rPr>
            <w:t>Choose an item.</w:t>
          </w:r>
        </w:p>
      </w:docPartBody>
    </w:docPart>
    <w:docPart>
      <w:docPartPr>
        <w:name w:val="6B8CA30F39F7461EAC1CCD8C729A3D03"/>
        <w:category>
          <w:name w:val="General"/>
          <w:gallery w:val="placeholder"/>
        </w:category>
        <w:types>
          <w:type w:val="bbPlcHdr"/>
        </w:types>
        <w:behaviors>
          <w:behavior w:val="content"/>
        </w:behaviors>
        <w:guid w:val="{2BDAABB7-2D55-4189-B620-DA54D385ED36}"/>
      </w:docPartPr>
      <w:docPartBody>
        <w:p w:rsidR="009841C9" w:rsidRDefault="008C0367">
          <w:pPr>
            <w:pStyle w:val="6B8CA30F39F7461EAC1CCD8C729A3D03"/>
          </w:pPr>
          <w:r w:rsidRPr="0045331C">
            <w:rPr>
              <w:rStyle w:val="PlaceholderText"/>
            </w:rPr>
            <w:t>Choose an item.</w:t>
          </w:r>
        </w:p>
      </w:docPartBody>
    </w:docPart>
    <w:docPart>
      <w:docPartPr>
        <w:name w:val="C9E0E01405BC481F884D29B201AC984F"/>
        <w:category>
          <w:name w:val="General"/>
          <w:gallery w:val="placeholder"/>
        </w:category>
        <w:types>
          <w:type w:val="bbPlcHdr"/>
        </w:types>
        <w:behaviors>
          <w:behavior w:val="content"/>
        </w:behaviors>
        <w:guid w:val="{94EF5475-AD32-4E2F-A8C5-2BB7721CA9E1}"/>
      </w:docPartPr>
      <w:docPartBody>
        <w:p w:rsidR="009841C9" w:rsidRDefault="008C0367">
          <w:pPr>
            <w:pStyle w:val="C9E0E01405BC481F884D29B201AC984F"/>
          </w:pPr>
          <w:r w:rsidRPr="0045331C">
            <w:rPr>
              <w:rStyle w:val="PlaceholderText"/>
            </w:rPr>
            <w:t>Choose an item.</w:t>
          </w:r>
        </w:p>
      </w:docPartBody>
    </w:docPart>
    <w:docPart>
      <w:docPartPr>
        <w:name w:val="D33475DC6F0743BEA061D2BA34F8DFCA"/>
        <w:category>
          <w:name w:val="General"/>
          <w:gallery w:val="placeholder"/>
        </w:category>
        <w:types>
          <w:type w:val="bbPlcHdr"/>
        </w:types>
        <w:behaviors>
          <w:behavior w:val="content"/>
        </w:behaviors>
        <w:guid w:val="{3B488BB9-6B0F-4C6E-8BA9-29F047D01AC0}"/>
      </w:docPartPr>
      <w:docPartBody>
        <w:p w:rsidR="009841C9" w:rsidRDefault="008C0367">
          <w:pPr>
            <w:pStyle w:val="D33475DC6F0743BEA061D2BA34F8DFCA"/>
          </w:pPr>
          <w:r w:rsidRPr="0045331C">
            <w:rPr>
              <w:rStyle w:val="PlaceholderText"/>
            </w:rPr>
            <w:t>Choose an item.</w:t>
          </w:r>
        </w:p>
      </w:docPartBody>
    </w:docPart>
    <w:docPart>
      <w:docPartPr>
        <w:name w:val="7228811415074303BEC63E479453D8A6"/>
        <w:category>
          <w:name w:val="General"/>
          <w:gallery w:val="placeholder"/>
        </w:category>
        <w:types>
          <w:type w:val="bbPlcHdr"/>
        </w:types>
        <w:behaviors>
          <w:behavior w:val="content"/>
        </w:behaviors>
        <w:guid w:val="{2441BC6D-E565-4377-8415-EB4B6780DFB8}"/>
      </w:docPartPr>
      <w:docPartBody>
        <w:p w:rsidR="009841C9" w:rsidRDefault="008C0367">
          <w:pPr>
            <w:pStyle w:val="7228811415074303BEC63E479453D8A6"/>
          </w:pPr>
          <w:r w:rsidRPr="0045331C">
            <w:rPr>
              <w:rStyle w:val="PlaceholderText"/>
            </w:rPr>
            <w:t>Choose an item.</w:t>
          </w:r>
        </w:p>
      </w:docPartBody>
    </w:docPart>
    <w:docPart>
      <w:docPartPr>
        <w:name w:val="2C3E9DCDA12C41AEAA17CB39B3431CD2"/>
        <w:category>
          <w:name w:val="General"/>
          <w:gallery w:val="placeholder"/>
        </w:category>
        <w:types>
          <w:type w:val="bbPlcHdr"/>
        </w:types>
        <w:behaviors>
          <w:behavior w:val="content"/>
        </w:behaviors>
        <w:guid w:val="{BE5ABBCD-C6BA-4E44-AF49-A62F7FC6D279}"/>
      </w:docPartPr>
      <w:docPartBody>
        <w:p w:rsidR="009841C9" w:rsidRDefault="008C0367" w:rsidP="008C0367">
          <w:pPr>
            <w:pStyle w:val="2C3E9DCDA12C41AEAA17CB39B3431CD2"/>
          </w:pPr>
          <w:r w:rsidRPr="00F20180">
            <w:rPr>
              <w:rStyle w:val="PlaceholderText"/>
              <w:highlight w:val="yellow"/>
            </w:rPr>
            <w:t>Choose an item.</w:t>
          </w:r>
        </w:p>
      </w:docPartBody>
    </w:docPart>
    <w:docPart>
      <w:docPartPr>
        <w:name w:val="EE5A40540B3D44FAB666C30C5D4AFF68"/>
        <w:category>
          <w:name w:val="General"/>
          <w:gallery w:val="placeholder"/>
        </w:category>
        <w:types>
          <w:type w:val="bbPlcHdr"/>
        </w:types>
        <w:behaviors>
          <w:behavior w:val="content"/>
        </w:behaviors>
        <w:guid w:val="{2FF56CF0-0550-424B-9F4C-D1A20BD75888}"/>
      </w:docPartPr>
      <w:docPartBody>
        <w:p w:rsidR="009841C9" w:rsidRDefault="008C0367" w:rsidP="008C0367">
          <w:pPr>
            <w:pStyle w:val="EE5A40540B3D44FAB666C30C5D4AFF68"/>
          </w:pPr>
          <w:r w:rsidRPr="00F20180">
            <w:rPr>
              <w:rStyle w:val="PlaceholderText"/>
              <w:highlight w:val="yellow"/>
            </w:rPr>
            <w:t>Choose an item.</w:t>
          </w:r>
        </w:p>
      </w:docPartBody>
    </w:docPart>
    <w:docPart>
      <w:docPartPr>
        <w:name w:val="B3D67BC06658488689D4157A862C2468"/>
        <w:category>
          <w:name w:val="General"/>
          <w:gallery w:val="placeholder"/>
        </w:category>
        <w:types>
          <w:type w:val="bbPlcHdr"/>
        </w:types>
        <w:behaviors>
          <w:behavior w:val="content"/>
        </w:behaviors>
        <w:guid w:val="{CBEAB94B-6CB0-4990-9A1E-C2496CD7AEFE}"/>
      </w:docPartPr>
      <w:docPartBody>
        <w:p w:rsidR="009841C9" w:rsidRDefault="008C0367" w:rsidP="008C0367">
          <w:pPr>
            <w:pStyle w:val="B3D67BC06658488689D4157A862C2468"/>
          </w:pPr>
          <w:r w:rsidRPr="00F20180">
            <w:rPr>
              <w:rStyle w:val="PlaceholderText"/>
              <w:highlight w:val="yellow"/>
            </w:rPr>
            <w:t>Choose an item.</w:t>
          </w:r>
        </w:p>
      </w:docPartBody>
    </w:docPart>
    <w:docPart>
      <w:docPartPr>
        <w:name w:val="1FC47ED74DA7447E9E1BDC07762600B6"/>
        <w:category>
          <w:name w:val="General"/>
          <w:gallery w:val="placeholder"/>
        </w:category>
        <w:types>
          <w:type w:val="bbPlcHdr"/>
        </w:types>
        <w:behaviors>
          <w:behavior w:val="content"/>
        </w:behaviors>
        <w:guid w:val="{DA075104-BA4D-4992-B7AB-9806B46D87DD}"/>
      </w:docPartPr>
      <w:docPartBody>
        <w:p w:rsidR="009841C9" w:rsidRDefault="008C0367" w:rsidP="008C0367">
          <w:pPr>
            <w:pStyle w:val="1FC47ED74DA7447E9E1BDC07762600B6"/>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67"/>
    <w:rsid w:val="000E5671"/>
    <w:rsid w:val="00195BD8"/>
    <w:rsid w:val="00393E22"/>
    <w:rsid w:val="008C0367"/>
    <w:rsid w:val="00940560"/>
    <w:rsid w:val="009841C9"/>
    <w:rsid w:val="00A50FD1"/>
    <w:rsid w:val="00E05462"/>
    <w:rsid w:val="00EB6D35"/>
    <w:rsid w:val="00EE1500"/>
    <w:rsid w:val="00F919B8"/>
    <w:rsid w:val="00FC1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5671"/>
    <w:rPr>
      <w:color w:val="808080"/>
    </w:rPr>
  </w:style>
  <w:style w:type="paragraph" w:customStyle="1" w:styleId="D406DDAD297249428398E64F9550C2B6">
    <w:name w:val="D406DDAD297249428398E64F9550C2B6"/>
  </w:style>
  <w:style w:type="paragraph" w:customStyle="1" w:styleId="8FD9F077BB954A709D61D4D2C01DC291">
    <w:name w:val="8FD9F077BB954A709D61D4D2C01DC291"/>
  </w:style>
  <w:style w:type="paragraph" w:customStyle="1" w:styleId="05A707C8DF48420DBB404548257FB8E7">
    <w:name w:val="05A707C8DF48420DBB404548257FB8E7"/>
  </w:style>
  <w:style w:type="paragraph" w:customStyle="1" w:styleId="6B8CA30F39F7461EAC1CCD8C729A3D03">
    <w:name w:val="6B8CA30F39F7461EAC1CCD8C729A3D03"/>
  </w:style>
  <w:style w:type="paragraph" w:customStyle="1" w:styleId="C9E0E01405BC481F884D29B201AC984F">
    <w:name w:val="C9E0E01405BC481F884D29B201AC984F"/>
  </w:style>
  <w:style w:type="paragraph" w:customStyle="1" w:styleId="D33475DC6F0743BEA061D2BA34F8DFCA">
    <w:name w:val="D33475DC6F0743BEA061D2BA34F8DFCA"/>
  </w:style>
  <w:style w:type="paragraph" w:customStyle="1" w:styleId="7228811415074303BEC63E479453D8A6">
    <w:name w:val="7228811415074303BEC63E479453D8A6"/>
  </w:style>
  <w:style w:type="paragraph" w:customStyle="1" w:styleId="2C3E9DCDA12C41AEAA17CB39B3431CD2">
    <w:name w:val="2C3E9DCDA12C41AEAA17CB39B3431CD2"/>
    <w:rsid w:val="008C0367"/>
  </w:style>
  <w:style w:type="paragraph" w:customStyle="1" w:styleId="EE5A40540B3D44FAB666C30C5D4AFF68">
    <w:name w:val="EE5A40540B3D44FAB666C30C5D4AFF68"/>
    <w:rsid w:val="008C0367"/>
  </w:style>
  <w:style w:type="paragraph" w:customStyle="1" w:styleId="B3D67BC06658488689D4157A862C2468">
    <w:name w:val="B3D67BC06658488689D4157A862C2468"/>
    <w:rsid w:val="008C0367"/>
  </w:style>
  <w:style w:type="paragraph" w:customStyle="1" w:styleId="1FC47ED74DA7447E9E1BDC07762600B6">
    <w:name w:val="1FC47ED74DA7447E9E1BDC07762600B6"/>
    <w:rsid w:val="008C0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25a5c30-4c2f-474f-aa2f-443e46b3d189"/>
    <ds:schemaRef ds:uri="ac7ce04e-ea5d-4d46-bab0-39b1fa6a6f36"/>
    <ds:schemaRef ds:uri="http://www.w3.org/XML/1998/namespace"/>
  </ds:schemaRefs>
</ds:datastoreItem>
</file>

<file path=customXml/itemProps2.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customXml/itemProps3.xml><?xml version="1.0" encoding="utf-8"?>
<ds:datastoreItem xmlns:ds="http://schemas.openxmlformats.org/officeDocument/2006/customXml" ds:itemID="{94AC60DC-43EB-452E-A619-BB465E3EE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6.16.1 Conservation Advice template.dotx</Template>
  <TotalTime>70</TotalTime>
  <Pages>8</Pages>
  <Words>18381</Words>
  <Characters>104776</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gunaikurnai (Shaw galaxias)</vt:lpstr>
    </vt:vector>
  </TitlesOfParts>
  <Company/>
  <LinksUpToDate>false</LinksUpToDate>
  <CharactersWithSpaces>122912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gunaikurnai (Shaw galaxias)</dc:title>
  <dc:creator>Department of Agriculture, Water and the Environment</dc:creator>
  <cp:lastModifiedBy>Lien Nguyen</cp:lastModifiedBy>
  <cp:revision>15</cp:revision>
  <cp:lastPrinted>2022-02-04T03:19:00Z</cp:lastPrinted>
  <dcterms:created xsi:type="dcterms:W3CDTF">2022-02-03T02:47:00Z</dcterms:created>
  <dcterms:modified xsi:type="dcterms:W3CDTF">2022-02-09T01:51:00Z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{46bbb5c4-7464-4147-8495-eb8a5e49956b}</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