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23F3D" w14:textId="77777777" w:rsidR="00C944F8" w:rsidRDefault="000D2B0F" w:rsidP="00C944F8">
      <w:pPr>
        <w:pStyle w:val="ReportTitle"/>
        <w:ind w:left="1361"/>
      </w:pPr>
      <w:r>
        <w:t>Regulatory Framework</w:t>
      </w:r>
    </w:p>
    <w:p w14:paraId="2970E127" w14:textId="77777777" w:rsidR="00C944F8" w:rsidRDefault="00C944F8" w:rsidP="00C944F8">
      <w:pPr>
        <w:pStyle w:val="ReportTitle"/>
        <w:ind w:left="1361"/>
      </w:pPr>
    </w:p>
    <w:p w14:paraId="6A7A4E69" w14:textId="77777777" w:rsidR="00C944F8" w:rsidRDefault="000D2B0F" w:rsidP="00C944F8">
      <w:pPr>
        <w:pStyle w:val="Reportsubtitle"/>
        <w:ind w:left="1361"/>
      </w:pPr>
      <w:r>
        <w:t>October 2017</w:t>
      </w:r>
    </w:p>
    <w:p w14:paraId="711F09A7" w14:textId="77777777" w:rsidR="007A252C" w:rsidRDefault="007A252C" w:rsidP="007A252C">
      <w:pPr>
        <w:pStyle w:val="Heading1"/>
      </w:pPr>
    </w:p>
    <w:p w14:paraId="4EC24101" w14:textId="77777777" w:rsidR="007A252C" w:rsidRDefault="007A252C" w:rsidP="007A252C"/>
    <w:p w14:paraId="0D44AE97" w14:textId="77777777" w:rsidR="007A252C" w:rsidRPr="007A252C" w:rsidRDefault="007A252C" w:rsidP="007A252C"/>
    <w:p w14:paraId="1EEA8790" w14:textId="77777777" w:rsidR="007A252C" w:rsidRDefault="007A252C" w:rsidP="007A252C">
      <w:pPr>
        <w:sectPr w:rsidR="007A252C" w:rsidSect="00C944F8">
          <w:headerReference w:type="even" r:id="rId13"/>
          <w:footerReference w:type="default" r:id="rId14"/>
          <w:headerReference w:type="first" r:id="rId15"/>
          <w:footerReference w:type="first" r:id="rId16"/>
          <w:pgSz w:w="11906" w:h="16838" w:code="9"/>
          <w:pgMar w:top="3969" w:right="1276" w:bottom="567" w:left="1418" w:header="425" w:footer="425" w:gutter="0"/>
          <w:pgNumType w:start="1"/>
          <w:cols w:space="708"/>
          <w:titlePg/>
          <w:docGrid w:linePitch="360"/>
        </w:sectPr>
      </w:pPr>
    </w:p>
    <w:sdt>
      <w:sdtPr>
        <w:rPr>
          <w:rFonts w:eastAsia="Calibri" w:cs="Times New Roman"/>
          <w:b w:val="0"/>
          <w:bCs w:val="0"/>
          <w:caps w:val="0"/>
          <w:szCs w:val="22"/>
          <w:lang w:val="en-AU"/>
        </w:rPr>
        <w:id w:val="9750151"/>
        <w:docPartObj>
          <w:docPartGallery w:val="Table of Contents"/>
          <w:docPartUnique/>
        </w:docPartObj>
      </w:sdtPr>
      <w:sdtEndPr/>
      <w:sdtContent>
        <w:p w14:paraId="265F5556" w14:textId="77777777" w:rsidR="000000D5" w:rsidRPr="000000D5" w:rsidRDefault="00D5672F" w:rsidP="000000D5">
          <w:pPr>
            <w:pStyle w:val="TOCHeading"/>
          </w:pPr>
          <w:r w:rsidRPr="005525F2">
            <w:t>Contents</w:t>
          </w:r>
          <w:r w:rsidR="00715967">
            <w:fldChar w:fldCharType="begin"/>
          </w:r>
          <w:r>
            <w:instrText xml:space="preserve"> TOC \o "1-3" \h \z \u </w:instrText>
          </w:r>
          <w:r w:rsidR="00715967">
            <w:fldChar w:fldCharType="separate"/>
          </w:r>
          <w:hyperlink w:anchor="_Toc496693843" w:history="1"/>
        </w:p>
        <w:p w14:paraId="32599CA9" w14:textId="77777777" w:rsidR="000000D5" w:rsidRDefault="00A717FD">
          <w:pPr>
            <w:pStyle w:val="TOC1"/>
            <w:tabs>
              <w:tab w:val="right" w:leader="dot" w:pos="9202"/>
            </w:tabs>
            <w:rPr>
              <w:rFonts w:asciiTheme="minorHAnsi" w:eastAsiaTheme="minorEastAsia" w:hAnsiTheme="minorHAnsi" w:cstheme="minorBidi"/>
              <w:b w:val="0"/>
              <w:noProof/>
              <w:lang w:eastAsia="en-AU"/>
            </w:rPr>
          </w:pPr>
          <w:hyperlink w:anchor="_Toc496693844" w:history="1">
            <w:r w:rsidR="000000D5" w:rsidRPr="00504D54">
              <w:rPr>
                <w:rStyle w:val="Hyperlink"/>
                <w:noProof/>
              </w:rPr>
              <w:t>The system in which we regulate</w:t>
            </w:r>
            <w:r w:rsidR="000000D5">
              <w:rPr>
                <w:noProof/>
                <w:webHidden/>
              </w:rPr>
              <w:tab/>
            </w:r>
            <w:r w:rsidR="000000D5">
              <w:rPr>
                <w:noProof/>
                <w:webHidden/>
              </w:rPr>
              <w:fldChar w:fldCharType="begin"/>
            </w:r>
            <w:r w:rsidR="000000D5">
              <w:rPr>
                <w:noProof/>
                <w:webHidden/>
              </w:rPr>
              <w:instrText xml:space="preserve"> PAGEREF _Toc496693844 \h </w:instrText>
            </w:r>
            <w:r w:rsidR="000000D5">
              <w:rPr>
                <w:noProof/>
                <w:webHidden/>
              </w:rPr>
            </w:r>
            <w:r w:rsidR="000000D5">
              <w:rPr>
                <w:noProof/>
                <w:webHidden/>
              </w:rPr>
              <w:fldChar w:fldCharType="separate"/>
            </w:r>
            <w:r w:rsidR="000000D5">
              <w:rPr>
                <w:noProof/>
                <w:webHidden/>
              </w:rPr>
              <w:t>6</w:t>
            </w:r>
            <w:r w:rsidR="000000D5">
              <w:rPr>
                <w:noProof/>
                <w:webHidden/>
              </w:rPr>
              <w:fldChar w:fldCharType="end"/>
            </w:r>
          </w:hyperlink>
        </w:p>
        <w:p w14:paraId="32DBBFC2" w14:textId="77777777" w:rsidR="000000D5" w:rsidRDefault="00A717FD">
          <w:pPr>
            <w:pStyle w:val="TOC1"/>
            <w:tabs>
              <w:tab w:val="right" w:leader="dot" w:pos="9202"/>
            </w:tabs>
            <w:rPr>
              <w:rFonts w:asciiTheme="minorHAnsi" w:eastAsiaTheme="minorEastAsia" w:hAnsiTheme="minorHAnsi" w:cstheme="minorBidi"/>
              <w:b w:val="0"/>
              <w:noProof/>
              <w:lang w:eastAsia="en-AU"/>
            </w:rPr>
          </w:pPr>
          <w:hyperlink w:anchor="_Toc496693860" w:history="1">
            <w:r w:rsidR="000000D5" w:rsidRPr="00504D54">
              <w:rPr>
                <w:rStyle w:val="Hyperlink"/>
                <w:noProof/>
              </w:rPr>
              <w:t>Outcome, role and principles</w:t>
            </w:r>
            <w:r w:rsidR="000000D5">
              <w:rPr>
                <w:noProof/>
                <w:webHidden/>
              </w:rPr>
              <w:tab/>
            </w:r>
            <w:r w:rsidR="000000D5">
              <w:rPr>
                <w:noProof/>
                <w:webHidden/>
              </w:rPr>
              <w:fldChar w:fldCharType="begin"/>
            </w:r>
            <w:r w:rsidR="000000D5">
              <w:rPr>
                <w:noProof/>
                <w:webHidden/>
              </w:rPr>
              <w:instrText xml:space="preserve"> PAGEREF _Toc496693860 \h </w:instrText>
            </w:r>
            <w:r w:rsidR="000000D5">
              <w:rPr>
                <w:noProof/>
                <w:webHidden/>
              </w:rPr>
            </w:r>
            <w:r w:rsidR="000000D5">
              <w:rPr>
                <w:noProof/>
                <w:webHidden/>
              </w:rPr>
              <w:fldChar w:fldCharType="separate"/>
            </w:r>
            <w:r w:rsidR="000000D5">
              <w:rPr>
                <w:noProof/>
                <w:webHidden/>
              </w:rPr>
              <w:t>9</w:t>
            </w:r>
            <w:r w:rsidR="000000D5">
              <w:rPr>
                <w:noProof/>
                <w:webHidden/>
              </w:rPr>
              <w:fldChar w:fldCharType="end"/>
            </w:r>
          </w:hyperlink>
        </w:p>
        <w:p w14:paraId="33585071" w14:textId="77777777" w:rsidR="000000D5" w:rsidRDefault="00A717FD">
          <w:pPr>
            <w:pStyle w:val="TOC1"/>
            <w:tabs>
              <w:tab w:val="right" w:leader="dot" w:pos="9202"/>
            </w:tabs>
            <w:rPr>
              <w:rFonts w:asciiTheme="minorHAnsi" w:eastAsiaTheme="minorEastAsia" w:hAnsiTheme="minorHAnsi" w:cstheme="minorBidi"/>
              <w:b w:val="0"/>
              <w:noProof/>
              <w:lang w:eastAsia="en-AU"/>
            </w:rPr>
          </w:pPr>
          <w:hyperlink w:anchor="_Toc496693867" w:history="1">
            <w:r w:rsidR="000000D5" w:rsidRPr="00504D54">
              <w:rPr>
                <w:rStyle w:val="Hyperlink"/>
                <w:noProof/>
              </w:rPr>
              <w:t>Our approach to regulation</w:t>
            </w:r>
            <w:r w:rsidR="000000D5">
              <w:rPr>
                <w:noProof/>
                <w:webHidden/>
              </w:rPr>
              <w:tab/>
            </w:r>
            <w:r w:rsidR="000000D5">
              <w:rPr>
                <w:noProof/>
                <w:webHidden/>
              </w:rPr>
              <w:fldChar w:fldCharType="begin"/>
            </w:r>
            <w:r w:rsidR="000000D5">
              <w:rPr>
                <w:noProof/>
                <w:webHidden/>
              </w:rPr>
              <w:instrText xml:space="preserve"> PAGEREF _Toc496693867 \h </w:instrText>
            </w:r>
            <w:r w:rsidR="000000D5">
              <w:rPr>
                <w:noProof/>
                <w:webHidden/>
              </w:rPr>
            </w:r>
            <w:r w:rsidR="000000D5">
              <w:rPr>
                <w:noProof/>
                <w:webHidden/>
              </w:rPr>
              <w:fldChar w:fldCharType="separate"/>
            </w:r>
            <w:r w:rsidR="000000D5">
              <w:rPr>
                <w:noProof/>
                <w:webHidden/>
              </w:rPr>
              <w:t>11</w:t>
            </w:r>
            <w:r w:rsidR="000000D5">
              <w:rPr>
                <w:noProof/>
                <w:webHidden/>
              </w:rPr>
              <w:fldChar w:fldCharType="end"/>
            </w:r>
          </w:hyperlink>
        </w:p>
        <w:p w14:paraId="5E12C628" w14:textId="77777777" w:rsidR="000000D5" w:rsidRDefault="00A717FD">
          <w:pPr>
            <w:pStyle w:val="TOC1"/>
            <w:tabs>
              <w:tab w:val="right" w:leader="dot" w:pos="9202"/>
            </w:tabs>
            <w:rPr>
              <w:rFonts w:asciiTheme="minorHAnsi" w:eastAsiaTheme="minorEastAsia" w:hAnsiTheme="minorHAnsi" w:cstheme="minorBidi"/>
              <w:b w:val="0"/>
              <w:noProof/>
              <w:lang w:eastAsia="en-AU"/>
            </w:rPr>
          </w:pPr>
          <w:hyperlink w:anchor="_Toc496693879" w:history="1">
            <w:r w:rsidR="000000D5" w:rsidRPr="00504D54">
              <w:rPr>
                <w:rStyle w:val="Hyperlink"/>
                <w:noProof/>
              </w:rPr>
              <w:t>Enabling the framework</w:t>
            </w:r>
            <w:r w:rsidR="000000D5">
              <w:rPr>
                <w:noProof/>
                <w:webHidden/>
              </w:rPr>
              <w:tab/>
            </w:r>
            <w:r w:rsidR="000000D5">
              <w:rPr>
                <w:noProof/>
                <w:webHidden/>
              </w:rPr>
              <w:fldChar w:fldCharType="begin"/>
            </w:r>
            <w:r w:rsidR="000000D5">
              <w:rPr>
                <w:noProof/>
                <w:webHidden/>
              </w:rPr>
              <w:instrText xml:space="preserve"> PAGEREF _Toc496693879 \h </w:instrText>
            </w:r>
            <w:r w:rsidR="000000D5">
              <w:rPr>
                <w:noProof/>
                <w:webHidden/>
              </w:rPr>
            </w:r>
            <w:r w:rsidR="000000D5">
              <w:rPr>
                <w:noProof/>
                <w:webHidden/>
              </w:rPr>
              <w:fldChar w:fldCharType="separate"/>
            </w:r>
            <w:r w:rsidR="000000D5">
              <w:rPr>
                <w:noProof/>
                <w:webHidden/>
              </w:rPr>
              <w:t>16</w:t>
            </w:r>
            <w:r w:rsidR="000000D5">
              <w:rPr>
                <w:noProof/>
                <w:webHidden/>
              </w:rPr>
              <w:fldChar w:fldCharType="end"/>
            </w:r>
          </w:hyperlink>
        </w:p>
        <w:p w14:paraId="1148D4D6" w14:textId="77777777" w:rsidR="00D5672F" w:rsidRDefault="00715967" w:rsidP="00D5672F">
          <w:r>
            <w:fldChar w:fldCharType="end"/>
          </w:r>
        </w:p>
      </w:sdtContent>
    </w:sdt>
    <w:p w14:paraId="3219C33A" w14:textId="77777777" w:rsidR="007A252C" w:rsidRPr="007A252C" w:rsidRDefault="007A252C" w:rsidP="007A252C"/>
    <w:p w14:paraId="2163455D" w14:textId="77777777" w:rsidR="00190F10" w:rsidRDefault="00190F10" w:rsidP="00190F10"/>
    <w:p w14:paraId="7868CA96" w14:textId="77777777" w:rsidR="00190F10" w:rsidRDefault="00190F10" w:rsidP="00190F10">
      <w:pPr>
        <w:sectPr w:rsidR="00190F10" w:rsidSect="003A7D43">
          <w:headerReference w:type="first" r:id="rId17"/>
          <w:footerReference w:type="first" r:id="rId18"/>
          <w:pgSz w:w="11906" w:h="16838" w:code="9"/>
          <w:pgMar w:top="1418" w:right="1276" w:bottom="567" w:left="1418" w:header="425" w:footer="425" w:gutter="0"/>
          <w:cols w:space="708"/>
          <w:titlePg/>
          <w:docGrid w:linePitch="360"/>
        </w:sectPr>
      </w:pPr>
    </w:p>
    <w:p w14:paraId="6730D978" w14:textId="77777777" w:rsidR="000D2B0F" w:rsidRDefault="000D2B0F" w:rsidP="000D2B0F">
      <w:pPr>
        <w:pStyle w:val="Pa2"/>
        <w:spacing w:before="160"/>
        <w:rPr>
          <w:rFonts w:cs="Adobe Garamond Pro"/>
          <w:color w:val="000000"/>
          <w:sz w:val="18"/>
          <w:szCs w:val="18"/>
        </w:rPr>
      </w:pPr>
      <w:r>
        <w:rPr>
          <w:rStyle w:val="A2"/>
        </w:rPr>
        <w:lastRenderedPageBreak/>
        <w:t>© Copyright Commonwealth of Australia, 2017.</w:t>
      </w:r>
    </w:p>
    <w:p w14:paraId="5813CFE5" w14:textId="77777777" w:rsidR="000D2B0F" w:rsidRDefault="000D2B0F" w:rsidP="000D2B0F">
      <w:pPr>
        <w:pStyle w:val="Pa2"/>
        <w:spacing w:before="160"/>
        <w:rPr>
          <w:rFonts w:cs="Adobe Garamond Pro"/>
          <w:color w:val="000000"/>
          <w:sz w:val="18"/>
          <w:szCs w:val="18"/>
        </w:rPr>
      </w:pPr>
      <w:r>
        <w:rPr>
          <w:rStyle w:val="A2"/>
        </w:rPr>
        <w:t>This Regulatory Framework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w:t>
      </w:r>
    </w:p>
    <w:p w14:paraId="0B1B7556" w14:textId="77777777" w:rsidR="000D2B0F" w:rsidRDefault="000D2B0F" w:rsidP="000D2B0F">
      <w:pPr>
        <w:pStyle w:val="Pa2"/>
        <w:spacing w:before="160"/>
        <w:rPr>
          <w:rFonts w:cs="Adobe Garamond Pro"/>
          <w:color w:val="000000"/>
          <w:sz w:val="18"/>
          <w:szCs w:val="18"/>
        </w:rPr>
      </w:pPr>
      <w:r>
        <w:rPr>
          <w:rStyle w:val="A2"/>
        </w:rPr>
        <w:t>This report should be attributed as ‘The Department of the Environment and Energy Regulatory Framework, Commonwealth of Australia 2017’.</w:t>
      </w:r>
    </w:p>
    <w:p w14:paraId="3771225C" w14:textId="77777777" w:rsidR="000D2B0F" w:rsidRDefault="000D2B0F" w:rsidP="000D2B0F">
      <w:pPr>
        <w:pStyle w:val="Pa2"/>
        <w:spacing w:before="160"/>
        <w:rPr>
          <w:rFonts w:cs="Adobe Garamond Pro"/>
          <w:color w:val="000000"/>
          <w:sz w:val="18"/>
          <w:szCs w:val="18"/>
        </w:rPr>
      </w:pPr>
      <w:r>
        <w:rPr>
          <w:rStyle w:val="A2"/>
        </w:rPr>
        <w:t>The Commonwealth of Australia has made all reasonable efforts to identify content supplied by third parties.</w:t>
      </w:r>
    </w:p>
    <w:p w14:paraId="0A3FED28" w14:textId="77777777" w:rsidR="000D2B0F" w:rsidRDefault="000D2B0F" w:rsidP="000D2B0F">
      <w:pPr>
        <w:pStyle w:val="Pa2"/>
        <w:spacing w:before="160"/>
        <w:rPr>
          <w:rFonts w:ascii="Adobe Garamond Pro Bold" w:hAnsi="Adobe Garamond Pro Bold" w:cs="Adobe Garamond Pro Bold"/>
          <w:color w:val="000000"/>
          <w:sz w:val="18"/>
          <w:szCs w:val="18"/>
        </w:rPr>
      </w:pPr>
      <w:r>
        <w:rPr>
          <w:rStyle w:val="A2"/>
          <w:rFonts w:ascii="Adobe Garamond Pro Bold" w:hAnsi="Adobe Garamond Pro Bold" w:cs="Adobe Garamond Pro Bold"/>
          <w:b/>
          <w:bCs/>
        </w:rPr>
        <w:t>Disclaimers</w:t>
      </w:r>
    </w:p>
    <w:p w14:paraId="5179C0D1" w14:textId="77777777" w:rsidR="000D2B0F" w:rsidRDefault="000D2B0F" w:rsidP="000D2B0F">
      <w:pPr>
        <w:pStyle w:val="Pa2"/>
        <w:spacing w:before="160"/>
        <w:rPr>
          <w:rFonts w:cs="Adobe Garamond Pro"/>
          <w:color w:val="000000"/>
          <w:sz w:val="18"/>
          <w:szCs w:val="18"/>
        </w:rPr>
      </w:pPr>
      <w:r>
        <w:rPr>
          <w:rStyle w:val="A2"/>
        </w:rPr>
        <w:t>The views and opinions expressed in this publication are those of the authors and do not necessarily reflect those of the Australian Government or the Minister for the Environment and Energy.</w:t>
      </w:r>
    </w:p>
    <w:p w14:paraId="46E6EEFD" w14:textId="77777777" w:rsidR="000D2B0F" w:rsidRDefault="000D2B0F" w:rsidP="000D2B0F">
      <w:pPr>
        <w:pStyle w:val="Pa2"/>
        <w:spacing w:before="160"/>
        <w:rPr>
          <w:rFonts w:cs="Adobe Garamond Pro"/>
          <w:color w:val="000000"/>
          <w:sz w:val="18"/>
          <w:szCs w:val="18"/>
        </w:rPr>
      </w:pPr>
      <w:r>
        <w:rPr>
          <w:rStyle w:val="A2"/>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246B2A51" w14:textId="77777777" w:rsidR="000D2B0F" w:rsidRDefault="000D2B0F" w:rsidP="000D2B0F">
      <w:pPr>
        <w:pStyle w:val="Pa2"/>
        <w:spacing w:before="160"/>
        <w:rPr>
          <w:rFonts w:ascii="Adobe Garamond Pro Bold" w:hAnsi="Adobe Garamond Pro Bold" w:cs="Adobe Garamond Pro Bold"/>
          <w:color w:val="000000"/>
          <w:sz w:val="18"/>
          <w:szCs w:val="18"/>
        </w:rPr>
      </w:pPr>
      <w:r>
        <w:rPr>
          <w:rStyle w:val="A2"/>
          <w:rFonts w:ascii="Adobe Garamond Pro Bold" w:hAnsi="Adobe Garamond Pro Bold" w:cs="Adobe Garamond Pro Bold"/>
          <w:b/>
          <w:bCs/>
        </w:rPr>
        <w:t>Acknowledgement of Country</w:t>
      </w:r>
    </w:p>
    <w:p w14:paraId="3E432710" w14:textId="77777777" w:rsidR="000D2B0F" w:rsidRDefault="000D2B0F" w:rsidP="000D2B0F">
      <w:pPr>
        <w:pStyle w:val="Pa2"/>
        <w:spacing w:before="160"/>
        <w:rPr>
          <w:rFonts w:cs="Adobe Garamond Pro"/>
          <w:color w:val="000000"/>
          <w:sz w:val="18"/>
          <w:szCs w:val="18"/>
        </w:rPr>
      </w:pPr>
      <w:r>
        <w:rPr>
          <w:rStyle w:val="A2"/>
        </w:rPr>
        <w:t>The Department acknowledges the traditional owners of country throughout Australia and their continuing connection to land, sea and community. We pay our respects to them and their cultures and to their elders both past and present.</w:t>
      </w:r>
    </w:p>
    <w:p w14:paraId="313E6F26" w14:textId="77777777" w:rsidR="000D2B0F" w:rsidRDefault="000D2B0F" w:rsidP="000D2B0F">
      <w:pPr>
        <w:pStyle w:val="Pa2"/>
        <w:spacing w:before="160"/>
        <w:rPr>
          <w:rFonts w:ascii="Adobe Garamond Pro Bold" w:hAnsi="Adobe Garamond Pro Bold" w:cs="Adobe Garamond Pro Bold"/>
          <w:color w:val="000000"/>
          <w:sz w:val="18"/>
          <w:szCs w:val="18"/>
        </w:rPr>
      </w:pPr>
      <w:r>
        <w:rPr>
          <w:rStyle w:val="A2"/>
          <w:rFonts w:ascii="Adobe Garamond Pro Bold" w:hAnsi="Adobe Garamond Pro Bold" w:cs="Adobe Garamond Pro Bold"/>
          <w:b/>
          <w:bCs/>
        </w:rPr>
        <w:t>Document content</w:t>
      </w:r>
    </w:p>
    <w:p w14:paraId="433AD295" w14:textId="77777777" w:rsidR="00190F10" w:rsidRPr="000D2B0F" w:rsidRDefault="000D2B0F" w:rsidP="000D2B0F">
      <w:pPr>
        <w:pStyle w:val="Pa2"/>
        <w:spacing w:before="160"/>
        <w:rPr>
          <w:rStyle w:val="A2"/>
        </w:rPr>
      </w:pPr>
      <w:r>
        <w:rPr>
          <w:rStyle w:val="A2"/>
        </w:rPr>
        <w:t>The content of this document was co-designed through a process driven by ThinkPlace with participation from industry, advocates and other government representatives.</w:t>
      </w:r>
    </w:p>
    <w:p w14:paraId="42AD666F" w14:textId="77777777" w:rsidR="006B0EB1" w:rsidRDefault="006B0EB1">
      <w:pPr>
        <w:spacing w:after="0" w:line="240" w:lineRule="auto"/>
      </w:pPr>
    </w:p>
    <w:p w14:paraId="113F9508" w14:textId="77777777" w:rsidR="006B0EB1" w:rsidRDefault="006B0EB1">
      <w:pPr>
        <w:spacing w:after="0" w:line="240" w:lineRule="auto"/>
        <w:rPr>
          <w:b/>
          <w:bCs/>
          <w:color w:val="1F497D"/>
        </w:rPr>
      </w:pPr>
    </w:p>
    <w:p w14:paraId="4F450C2D" w14:textId="77777777" w:rsidR="006B0EB1" w:rsidRDefault="006B0EB1">
      <w:pPr>
        <w:spacing w:after="0" w:line="240" w:lineRule="auto"/>
        <w:rPr>
          <w:b/>
          <w:bCs/>
          <w:color w:val="1F497D"/>
        </w:rPr>
      </w:pPr>
    </w:p>
    <w:p w14:paraId="26F10400" w14:textId="77777777" w:rsidR="006B0EB1" w:rsidRPr="006B0EB1" w:rsidRDefault="006B0EB1">
      <w:pPr>
        <w:spacing w:after="0" w:line="240" w:lineRule="auto"/>
        <w:rPr>
          <w:rFonts w:ascii="Times New Roman" w:hAnsi="Times New Roman"/>
          <w:b/>
          <w:bCs/>
          <w:color w:val="1F497D"/>
        </w:rPr>
      </w:pPr>
    </w:p>
    <w:p w14:paraId="07332BD3" w14:textId="77777777" w:rsidR="000D2B0F" w:rsidRPr="006B0EB1" w:rsidRDefault="006B0EB1">
      <w:pPr>
        <w:spacing w:after="0" w:line="240" w:lineRule="auto"/>
        <w:rPr>
          <w:rFonts w:cs="Arial"/>
          <w:caps/>
        </w:rPr>
      </w:pPr>
      <w:r w:rsidRPr="006B0EB1">
        <w:rPr>
          <w:rFonts w:ascii="Times New Roman" w:hAnsi="Times New Roman"/>
          <w:bCs/>
        </w:rPr>
        <w:t>ENV206.0617 – Regulatory Framework</w:t>
      </w:r>
      <w:r w:rsidR="000D2B0F" w:rsidRPr="006B0EB1">
        <w:br w:type="page"/>
      </w:r>
    </w:p>
    <w:p w14:paraId="5124FD7E" w14:textId="77777777" w:rsidR="000D2B0F" w:rsidRDefault="000D2B0F" w:rsidP="001855DA">
      <w:pPr>
        <w:pStyle w:val="Heading2"/>
      </w:pPr>
      <w:bookmarkStart w:id="0" w:name="_Toc496693405"/>
      <w:bookmarkStart w:id="1" w:name="_Toc496693843"/>
      <w:r>
        <w:lastRenderedPageBreak/>
        <w:t>Purpose of this framework</w:t>
      </w:r>
      <w:bookmarkEnd w:id="0"/>
      <w:bookmarkEnd w:id="1"/>
    </w:p>
    <w:p w14:paraId="131D9B53" w14:textId="77777777" w:rsidR="000D2B0F" w:rsidRDefault="000D2B0F" w:rsidP="000D2B0F">
      <w:r w:rsidRPr="000D2B0F">
        <w:t>This document outlines the way the Department of the Environment and Energy develops and administers environmental and energy regulation.</w:t>
      </w:r>
    </w:p>
    <w:p w14:paraId="71DC7CBE" w14:textId="77777777" w:rsidR="000D2B0F" w:rsidRDefault="000D2B0F" w:rsidP="000D2B0F">
      <w:r>
        <w:t>The Framework sets out:</w:t>
      </w:r>
    </w:p>
    <w:p w14:paraId="32AA6AB4" w14:textId="77777777" w:rsidR="000D2B0F" w:rsidRPr="000D2B0F" w:rsidRDefault="000D2B0F" w:rsidP="00361EEC">
      <w:pPr>
        <w:pStyle w:val="ListParagraph"/>
        <w:numPr>
          <w:ilvl w:val="0"/>
          <w:numId w:val="7"/>
        </w:numPr>
      </w:pPr>
      <w:r w:rsidRPr="000D2B0F">
        <w:t xml:space="preserve">what is regulated by the Department and our role within all levels of government </w:t>
      </w:r>
    </w:p>
    <w:p w14:paraId="4ECC4199" w14:textId="77777777" w:rsidR="000D2B0F" w:rsidRPr="000D2B0F" w:rsidRDefault="000D2B0F" w:rsidP="00361EEC">
      <w:pPr>
        <w:pStyle w:val="ListParagraph"/>
        <w:numPr>
          <w:ilvl w:val="0"/>
          <w:numId w:val="7"/>
        </w:numPr>
      </w:pPr>
      <w:r w:rsidRPr="000D2B0F">
        <w:t xml:space="preserve">who is involved in environmental and energy regulation and how they interact </w:t>
      </w:r>
    </w:p>
    <w:p w14:paraId="0CFD6BFE" w14:textId="77777777" w:rsidR="000D2B0F" w:rsidRPr="000D2B0F" w:rsidRDefault="000D2B0F" w:rsidP="00361EEC">
      <w:pPr>
        <w:pStyle w:val="ListParagraph"/>
        <w:numPr>
          <w:ilvl w:val="0"/>
          <w:numId w:val="7"/>
        </w:numPr>
      </w:pPr>
      <w:r w:rsidRPr="000D2B0F">
        <w:t xml:space="preserve">our regulatory principles and approach </w:t>
      </w:r>
    </w:p>
    <w:p w14:paraId="7124A7D7" w14:textId="77777777" w:rsidR="000D2B0F" w:rsidRDefault="000D2B0F" w:rsidP="00361EEC">
      <w:pPr>
        <w:pStyle w:val="ListParagraph"/>
        <w:numPr>
          <w:ilvl w:val="0"/>
          <w:numId w:val="7"/>
        </w:numPr>
      </w:pPr>
      <w:r w:rsidRPr="000D2B0F">
        <w:t xml:space="preserve">how we will evaluate and improve. </w:t>
      </w:r>
    </w:p>
    <w:p w14:paraId="2647E8A1" w14:textId="77777777" w:rsidR="000D2B0F" w:rsidRPr="000D2B0F" w:rsidRDefault="000D2B0F" w:rsidP="000D2B0F">
      <w:r w:rsidRPr="000D2B0F">
        <w:t xml:space="preserve">The Department is committed to the delivery of this framework. The framework is forward looking and sets clear goals for the Department in its approach to environmental and energy regulation. Supporting activities give effect to the framework and drive continuous improvement. Fully implementing the framework is expected to take several years, and will require behavioural and operational change both within and outside of the Department. </w:t>
      </w:r>
    </w:p>
    <w:p w14:paraId="2FB43657" w14:textId="77777777" w:rsidR="000D2B0F" w:rsidRDefault="000D2B0F" w:rsidP="000D2B0F">
      <w:r w:rsidRPr="000D2B0F">
        <w:t>While this document describes the Department’s approach to regulation, our work also includes policy making, program delivery, scientific research, on-ground operations and knowledge sharing at international and domestic levels. Regulation is one of the tools the Department uses to achieve environment and energy outcomes.</w:t>
      </w:r>
    </w:p>
    <w:p w14:paraId="2F9576E2" w14:textId="77777777" w:rsidR="000416F9" w:rsidRDefault="000416F9">
      <w:pPr>
        <w:spacing w:after="0" w:line="240" w:lineRule="auto"/>
        <w:rPr>
          <w:rFonts w:cs="Arial"/>
          <w:b/>
          <w:caps/>
        </w:rPr>
      </w:pPr>
      <w:r>
        <w:br w:type="page"/>
      </w:r>
    </w:p>
    <w:p w14:paraId="13FE7653" w14:textId="77777777" w:rsidR="000D2B0F" w:rsidRDefault="000D2B0F" w:rsidP="000D2B0F">
      <w:pPr>
        <w:pStyle w:val="Heading1"/>
      </w:pPr>
      <w:bookmarkStart w:id="2" w:name="_Toc496693844"/>
      <w:r>
        <w:lastRenderedPageBreak/>
        <w:t>The system in which we regulate</w:t>
      </w:r>
      <w:bookmarkEnd w:id="2"/>
    </w:p>
    <w:p w14:paraId="240E06CD" w14:textId="77777777" w:rsidR="000D2B0F" w:rsidRDefault="000D2B0F" w:rsidP="000D2B0F">
      <w:pPr>
        <w:pStyle w:val="Heading2"/>
      </w:pPr>
      <w:bookmarkStart w:id="3" w:name="_Toc496693329"/>
      <w:bookmarkStart w:id="4" w:name="_Toc496693407"/>
      <w:bookmarkStart w:id="5" w:name="_Toc496693845"/>
      <w:r>
        <w:t>Regulation within a dynamic system</w:t>
      </w:r>
      <w:bookmarkEnd w:id="3"/>
      <w:bookmarkEnd w:id="4"/>
      <w:bookmarkEnd w:id="5"/>
    </w:p>
    <w:p w14:paraId="4927A63D" w14:textId="77777777" w:rsidR="000D2B0F" w:rsidRDefault="000D2B0F" w:rsidP="000D2B0F">
      <w:r>
        <w:t>A variety of drivers and pressures affect our environment, heritage and energy sectors, which require a regulatory response.</w:t>
      </w:r>
    </w:p>
    <w:p w14:paraId="11213BBE" w14:textId="77777777" w:rsidR="000D2B0F" w:rsidRDefault="000D2B0F" w:rsidP="000D2B0F">
      <w:r>
        <w:t>Key drivers:</w:t>
      </w:r>
    </w:p>
    <w:p w14:paraId="42FDA9BC" w14:textId="77777777" w:rsidR="000D2B0F" w:rsidRDefault="000D2B0F" w:rsidP="00361EEC">
      <w:pPr>
        <w:pStyle w:val="ListParagraph"/>
        <w:numPr>
          <w:ilvl w:val="0"/>
          <w:numId w:val="8"/>
        </w:numPr>
      </w:pPr>
      <w:r>
        <w:t>Demographic shifts</w:t>
      </w:r>
    </w:p>
    <w:p w14:paraId="1865769A" w14:textId="77777777" w:rsidR="000D2B0F" w:rsidRDefault="000D2B0F" w:rsidP="00361EEC">
      <w:pPr>
        <w:pStyle w:val="ListParagraph"/>
        <w:numPr>
          <w:ilvl w:val="0"/>
          <w:numId w:val="8"/>
        </w:numPr>
      </w:pPr>
      <w:r>
        <w:t>Community values and expectations</w:t>
      </w:r>
    </w:p>
    <w:p w14:paraId="0783BB9B" w14:textId="77777777" w:rsidR="000D2B0F" w:rsidRDefault="000D2B0F" w:rsidP="00361EEC">
      <w:pPr>
        <w:pStyle w:val="ListParagraph"/>
        <w:numPr>
          <w:ilvl w:val="0"/>
          <w:numId w:val="8"/>
        </w:numPr>
      </w:pPr>
      <w:r>
        <w:t>Technology advances and industry practice</w:t>
      </w:r>
    </w:p>
    <w:p w14:paraId="63C0CBA0" w14:textId="77777777" w:rsidR="000D2B0F" w:rsidRDefault="000D2B0F" w:rsidP="00361EEC">
      <w:pPr>
        <w:pStyle w:val="ListParagraph"/>
        <w:numPr>
          <w:ilvl w:val="0"/>
          <w:numId w:val="8"/>
        </w:numPr>
      </w:pPr>
      <w:r>
        <w:t>Economic growth and market pressures</w:t>
      </w:r>
    </w:p>
    <w:p w14:paraId="76509A4E" w14:textId="77777777" w:rsidR="000D2B0F" w:rsidRDefault="000D2B0F" w:rsidP="00361EEC">
      <w:pPr>
        <w:pStyle w:val="ListParagraph"/>
        <w:numPr>
          <w:ilvl w:val="0"/>
          <w:numId w:val="8"/>
        </w:numPr>
      </w:pPr>
      <w:r>
        <w:t>International and national agreements.</w:t>
      </w:r>
    </w:p>
    <w:p w14:paraId="0D3C92BB" w14:textId="77777777" w:rsidR="000D2B0F" w:rsidRDefault="000D2B0F" w:rsidP="000D2B0F">
      <w:r>
        <w:t>Key pressures:</w:t>
      </w:r>
    </w:p>
    <w:p w14:paraId="67D5D517" w14:textId="77777777" w:rsidR="000D2B0F" w:rsidRDefault="000D2B0F" w:rsidP="00361EEC">
      <w:pPr>
        <w:pStyle w:val="ListParagraph"/>
        <w:numPr>
          <w:ilvl w:val="0"/>
          <w:numId w:val="9"/>
        </w:numPr>
      </w:pPr>
      <w:r>
        <w:t>Climate change</w:t>
      </w:r>
    </w:p>
    <w:p w14:paraId="115CC64C" w14:textId="77777777" w:rsidR="000D2B0F" w:rsidRDefault="000D2B0F" w:rsidP="00361EEC">
      <w:pPr>
        <w:pStyle w:val="ListParagraph"/>
        <w:numPr>
          <w:ilvl w:val="0"/>
          <w:numId w:val="9"/>
        </w:numPr>
      </w:pPr>
      <w:r>
        <w:t>Land-use change</w:t>
      </w:r>
    </w:p>
    <w:p w14:paraId="2F301D83" w14:textId="77777777" w:rsidR="000D2B0F" w:rsidRDefault="000D2B0F" w:rsidP="00361EEC">
      <w:pPr>
        <w:pStyle w:val="ListParagraph"/>
        <w:numPr>
          <w:ilvl w:val="0"/>
          <w:numId w:val="9"/>
        </w:numPr>
      </w:pPr>
      <w:r>
        <w:t>Habitat fragmentation and degradation</w:t>
      </w:r>
    </w:p>
    <w:p w14:paraId="63E90480" w14:textId="77777777" w:rsidR="000D2B0F" w:rsidRDefault="000D2B0F" w:rsidP="00361EEC">
      <w:pPr>
        <w:pStyle w:val="ListParagraph"/>
        <w:numPr>
          <w:ilvl w:val="0"/>
          <w:numId w:val="9"/>
        </w:numPr>
      </w:pPr>
      <w:r>
        <w:t>Invasive species</w:t>
      </w:r>
    </w:p>
    <w:p w14:paraId="7D5EA180" w14:textId="77777777" w:rsidR="000D2B0F" w:rsidRDefault="000D2B0F" w:rsidP="00361EEC">
      <w:pPr>
        <w:pStyle w:val="ListParagraph"/>
        <w:numPr>
          <w:ilvl w:val="0"/>
          <w:numId w:val="9"/>
        </w:numPr>
      </w:pPr>
      <w:r>
        <w:t>Energy demand.</w:t>
      </w:r>
    </w:p>
    <w:p w14:paraId="3266A722" w14:textId="77777777" w:rsidR="000D2B0F" w:rsidRPr="000D2B0F" w:rsidRDefault="000D2B0F" w:rsidP="000D2B0F">
      <w:r>
        <w:t>The Department regulates to:</w:t>
      </w:r>
    </w:p>
    <w:p w14:paraId="2726921A" w14:textId="77777777" w:rsidR="000D2B0F" w:rsidRPr="000D2B0F" w:rsidRDefault="000D2B0F" w:rsidP="00361EEC">
      <w:pPr>
        <w:pStyle w:val="ListParagraph"/>
        <w:numPr>
          <w:ilvl w:val="0"/>
          <w:numId w:val="9"/>
        </w:numPr>
      </w:pPr>
      <w:r w:rsidRPr="000D2B0F">
        <w:t>respond to a changing climate</w:t>
      </w:r>
    </w:p>
    <w:p w14:paraId="0DBFC59E" w14:textId="77777777" w:rsidR="000D2B0F" w:rsidRPr="000D2B0F" w:rsidRDefault="000D2B0F" w:rsidP="00361EEC">
      <w:pPr>
        <w:pStyle w:val="ListParagraph"/>
        <w:numPr>
          <w:ilvl w:val="0"/>
          <w:numId w:val="9"/>
        </w:numPr>
      </w:pPr>
      <w:r w:rsidRPr="000D2B0F">
        <w:t>manage and reduce the impacts from development on our environment</w:t>
      </w:r>
    </w:p>
    <w:p w14:paraId="110CED88" w14:textId="77777777" w:rsidR="000D2B0F" w:rsidRPr="000D2B0F" w:rsidRDefault="000D2B0F" w:rsidP="00361EEC">
      <w:pPr>
        <w:pStyle w:val="ListParagraph"/>
        <w:numPr>
          <w:ilvl w:val="0"/>
          <w:numId w:val="9"/>
        </w:numPr>
      </w:pPr>
      <w:r w:rsidRPr="000D2B0F">
        <w:t>maintain and improve our biodiversity</w:t>
      </w:r>
    </w:p>
    <w:p w14:paraId="3801378C" w14:textId="77777777" w:rsidR="000D2B0F" w:rsidRPr="000D2B0F" w:rsidRDefault="000D2B0F" w:rsidP="00361EEC">
      <w:pPr>
        <w:pStyle w:val="ListParagraph"/>
        <w:numPr>
          <w:ilvl w:val="0"/>
          <w:numId w:val="9"/>
        </w:numPr>
      </w:pPr>
      <w:r w:rsidRPr="000D2B0F">
        <w:t>improve the health of our air and atmosphere</w:t>
      </w:r>
    </w:p>
    <w:p w14:paraId="21BCD818" w14:textId="77777777" w:rsidR="000D2B0F" w:rsidRPr="000D2B0F" w:rsidRDefault="000D2B0F" w:rsidP="00361EEC">
      <w:pPr>
        <w:pStyle w:val="ListParagraph"/>
        <w:numPr>
          <w:ilvl w:val="0"/>
          <w:numId w:val="9"/>
        </w:numPr>
      </w:pPr>
      <w:r w:rsidRPr="000D2B0F">
        <w:t>preserve and protect our cultural and natural heritage</w:t>
      </w:r>
    </w:p>
    <w:p w14:paraId="64BAC936" w14:textId="77777777" w:rsidR="000D2B0F" w:rsidRPr="000D2B0F" w:rsidRDefault="000D2B0F" w:rsidP="00361EEC">
      <w:pPr>
        <w:pStyle w:val="ListParagraph"/>
        <w:numPr>
          <w:ilvl w:val="0"/>
          <w:numId w:val="9"/>
        </w:numPr>
      </w:pPr>
      <w:r w:rsidRPr="000D2B0F">
        <w:t>manage and reduce waste</w:t>
      </w:r>
    </w:p>
    <w:p w14:paraId="6CC61B2B" w14:textId="77777777" w:rsidR="000D2B0F" w:rsidRPr="000D2B0F" w:rsidRDefault="000D2B0F" w:rsidP="00361EEC">
      <w:pPr>
        <w:pStyle w:val="ListParagraph"/>
        <w:numPr>
          <w:ilvl w:val="0"/>
          <w:numId w:val="9"/>
        </w:numPr>
      </w:pPr>
      <w:r w:rsidRPr="000D2B0F">
        <w:t>control and manage chemicals</w:t>
      </w:r>
    </w:p>
    <w:p w14:paraId="070D38CF" w14:textId="77777777" w:rsidR="000D2B0F" w:rsidRPr="000D2B0F" w:rsidRDefault="000D2B0F" w:rsidP="000416F9">
      <w:pPr>
        <w:pStyle w:val="ListParagraph"/>
        <w:numPr>
          <w:ilvl w:val="0"/>
          <w:numId w:val="9"/>
        </w:numPr>
        <w:spacing w:after="360"/>
        <w:ind w:left="714" w:hanging="357"/>
      </w:pPr>
      <w:r w:rsidRPr="000D2B0F">
        <w:t>ensure affordable, accessible and sustainable energy.</w:t>
      </w:r>
    </w:p>
    <w:p w14:paraId="21491E2A" w14:textId="77777777" w:rsidR="00130352" w:rsidRDefault="00130352">
      <w:pPr>
        <w:spacing w:after="0" w:line="240" w:lineRule="auto"/>
        <w:rPr>
          <w:rFonts w:cs="Arial"/>
          <w:b/>
        </w:rPr>
      </w:pPr>
      <w:bookmarkStart w:id="6" w:name="_Toc496693330"/>
      <w:bookmarkStart w:id="7" w:name="_Toc496693408"/>
      <w:bookmarkStart w:id="8" w:name="_Toc496693846"/>
      <w:r>
        <w:br w:type="page"/>
      </w:r>
    </w:p>
    <w:p w14:paraId="0D16F73F" w14:textId="77777777" w:rsidR="000D2B0F" w:rsidRDefault="00887D3D" w:rsidP="00887D3D">
      <w:pPr>
        <w:pStyle w:val="Heading2"/>
      </w:pPr>
      <w:r>
        <w:lastRenderedPageBreak/>
        <w:t>Stakeholders in the system</w:t>
      </w:r>
      <w:bookmarkEnd w:id="6"/>
      <w:bookmarkEnd w:id="7"/>
      <w:bookmarkEnd w:id="8"/>
    </w:p>
    <w:p w14:paraId="4517D206" w14:textId="77777777" w:rsidR="00887D3D" w:rsidRDefault="00887D3D" w:rsidP="00887D3D">
      <w:pPr>
        <w:pStyle w:val="Heading3"/>
      </w:pPr>
      <w:bookmarkStart w:id="9" w:name="_Toc496693331"/>
      <w:bookmarkStart w:id="10" w:name="_Toc496693409"/>
      <w:bookmarkStart w:id="11" w:name="_Toc496693847"/>
      <w:r>
        <w:t>Government and the Department</w:t>
      </w:r>
      <w:bookmarkEnd w:id="9"/>
      <w:bookmarkEnd w:id="10"/>
      <w:bookmarkEnd w:id="11"/>
      <w:r>
        <w:t xml:space="preserve"> </w:t>
      </w:r>
    </w:p>
    <w:p w14:paraId="3DE11B7A" w14:textId="77777777" w:rsidR="00887D3D" w:rsidRPr="00887D3D" w:rsidRDefault="00887D3D" w:rsidP="00887D3D">
      <w:r w:rsidRPr="00887D3D">
        <w:t xml:space="preserve">Government sets the law, strategic decisions, budgets, and national agenda. </w:t>
      </w:r>
    </w:p>
    <w:p w14:paraId="7FE7F55A" w14:textId="77777777" w:rsidR="00887D3D" w:rsidRPr="00887D3D" w:rsidRDefault="00887D3D" w:rsidP="00887D3D">
      <w:r w:rsidRPr="00887D3D">
        <w:t>The Department administers the law and advises the Government.</w:t>
      </w:r>
    </w:p>
    <w:p w14:paraId="00BC7C54" w14:textId="77777777" w:rsidR="00887D3D" w:rsidRDefault="00887D3D" w:rsidP="00887D3D">
      <w:pPr>
        <w:pStyle w:val="Heading4"/>
      </w:pPr>
      <w:r>
        <w:t>What they want</w:t>
      </w:r>
    </w:p>
    <w:p w14:paraId="59FA5517" w14:textId="77777777" w:rsidR="00887D3D" w:rsidRDefault="00887D3D" w:rsidP="000D2B0F">
      <w:r>
        <w:t>We seek to deliver solutions to ensure a thriving environment, community and economy.</w:t>
      </w:r>
    </w:p>
    <w:p w14:paraId="739F447F" w14:textId="77777777" w:rsidR="00887D3D" w:rsidRPr="00887D3D" w:rsidRDefault="00887D3D" w:rsidP="00887D3D">
      <w:pPr>
        <w:pStyle w:val="Heading4"/>
      </w:pPr>
      <w:r>
        <w:t>How this framework helps them</w:t>
      </w:r>
    </w:p>
    <w:p w14:paraId="4013AC14" w14:textId="77777777" w:rsidR="00887D3D" w:rsidRPr="00887D3D" w:rsidRDefault="00887D3D" w:rsidP="00361EEC">
      <w:pPr>
        <w:pStyle w:val="ListParagraph"/>
        <w:numPr>
          <w:ilvl w:val="0"/>
          <w:numId w:val="9"/>
        </w:numPr>
      </w:pPr>
      <w:r w:rsidRPr="00887D3D">
        <w:t xml:space="preserve">Sets the authorising environment. </w:t>
      </w:r>
    </w:p>
    <w:p w14:paraId="4DBD637E" w14:textId="77777777" w:rsidR="00887D3D" w:rsidRPr="00887D3D" w:rsidRDefault="00887D3D" w:rsidP="00361EEC">
      <w:pPr>
        <w:pStyle w:val="ListParagraph"/>
        <w:numPr>
          <w:ilvl w:val="0"/>
          <w:numId w:val="9"/>
        </w:numPr>
      </w:pPr>
      <w:r w:rsidRPr="00887D3D">
        <w:t xml:space="preserve">Explains our responsibilities and the system we operate in. </w:t>
      </w:r>
    </w:p>
    <w:p w14:paraId="759EA5A6" w14:textId="77777777" w:rsidR="00887D3D" w:rsidRPr="00887D3D" w:rsidRDefault="00887D3D" w:rsidP="00361EEC">
      <w:pPr>
        <w:pStyle w:val="ListParagraph"/>
        <w:numPr>
          <w:ilvl w:val="0"/>
          <w:numId w:val="9"/>
        </w:numPr>
      </w:pPr>
      <w:r w:rsidRPr="00887D3D">
        <w:t xml:space="preserve">Explains our approach and posture. </w:t>
      </w:r>
    </w:p>
    <w:p w14:paraId="6245B914" w14:textId="77777777" w:rsidR="00887D3D" w:rsidRDefault="00887D3D" w:rsidP="00361EEC">
      <w:pPr>
        <w:pStyle w:val="ListParagraph"/>
        <w:numPr>
          <w:ilvl w:val="0"/>
          <w:numId w:val="9"/>
        </w:numPr>
      </w:pPr>
      <w:r w:rsidRPr="00887D3D">
        <w:t>Enables us to ensure our approach is consistent.</w:t>
      </w:r>
    </w:p>
    <w:p w14:paraId="27DA2423" w14:textId="77777777" w:rsidR="00887D3D" w:rsidRDefault="00887D3D" w:rsidP="00887D3D">
      <w:pPr>
        <w:pStyle w:val="Heading3"/>
      </w:pPr>
      <w:bookmarkStart w:id="12" w:name="_Toc496693332"/>
      <w:bookmarkStart w:id="13" w:name="_Toc496693410"/>
      <w:bookmarkStart w:id="14" w:name="_Toc496693848"/>
      <w:r w:rsidRPr="00887D3D">
        <w:t>Partners and Co-regulators</w:t>
      </w:r>
      <w:bookmarkEnd w:id="12"/>
      <w:bookmarkEnd w:id="13"/>
      <w:bookmarkEnd w:id="14"/>
      <w:r w:rsidRPr="00887D3D">
        <w:t xml:space="preserve"> </w:t>
      </w:r>
    </w:p>
    <w:p w14:paraId="76A90D75" w14:textId="77777777" w:rsidR="00887D3D" w:rsidRDefault="00887D3D" w:rsidP="00887D3D">
      <w:r w:rsidRPr="00887D3D">
        <w:t>Includes other Commonwealth agencies, state, territory and local governments, international and other organisations. They operate as partners or as parallel regulators.</w:t>
      </w:r>
    </w:p>
    <w:p w14:paraId="4E762AED" w14:textId="77777777" w:rsidR="00887D3D" w:rsidRDefault="00887D3D" w:rsidP="00887D3D">
      <w:pPr>
        <w:pStyle w:val="Heading4"/>
      </w:pPr>
      <w:r>
        <w:t>What they want</w:t>
      </w:r>
    </w:p>
    <w:p w14:paraId="2659B5D1" w14:textId="77777777" w:rsidR="00887D3D" w:rsidRDefault="00887D3D" w:rsidP="00887D3D">
      <w:r w:rsidRPr="00887D3D">
        <w:t xml:space="preserve">They seek clarity of roles and responsibilities, and access to information. </w:t>
      </w:r>
    </w:p>
    <w:p w14:paraId="5AA0E618" w14:textId="77777777" w:rsidR="00887D3D" w:rsidRPr="00887D3D" w:rsidRDefault="00887D3D" w:rsidP="00887D3D">
      <w:pPr>
        <w:pStyle w:val="Heading4"/>
      </w:pPr>
      <w:r>
        <w:t>How this framework helps them</w:t>
      </w:r>
    </w:p>
    <w:p w14:paraId="69A81862" w14:textId="77777777" w:rsidR="00887D3D" w:rsidRPr="00887D3D" w:rsidRDefault="00887D3D" w:rsidP="00361EEC">
      <w:pPr>
        <w:pStyle w:val="ListParagraph"/>
        <w:numPr>
          <w:ilvl w:val="0"/>
          <w:numId w:val="9"/>
        </w:numPr>
      </w:pPr>
      <w:r w:rsidRPr="00887D3D">
        <w:t xml:space="preserve">Defines respective roles. </w:t>
      </w:r>
    </w:p>
    <w:p w14:paraId="70BC567E" w14:textId="77777777" w:rsidR="00887D3D" w:rsidRPr="00887D3D" w:rsidRDefault="00887D3D" w:rsidP="00361EEC">
      <w:pPr>
        <w:pStyle w:val="ListParagraph"/>
        <w:numPr>
          <w:ilvl w:val="0"/>
          <w:numId w:val="9"/>
        </w:numPr>
      </w:pPr>
      <w:r w:rsidRPr="00887D3D">
        <w:t>Explains shared responsibilities.</w:t>
      </w:r>
    </w:p>
    <w:p w14:paraId="044F1963" w14:textId="77777777" w:rsidR="00887D3D" w:rsidRDefault="00887D3D" w:rsidP="00361EEC">
      <w:pPr>
        <w:pStyle w:val="ListParagraph"/>
        <w:numPr>
          <w:ilvl w:val="0"/>
          <w:numId w:val="9"/>
        </w:numPr>
      </w:pPr>
      <w:r w:rsidRPr="00887D3D">
        <w:t xml:space="preserve">Identifies ways to interact with the Department. </w:t>
      </w:r>
    </w:p>
    <w:p w14:paraId="698D96F2" w14:textId="77777777" w:rsidR="00887D3D" w:rsidRDefault="00887D3D" w:rsidP="00887D3D">
      <w:pPr>
        <w:pStyle w:val="Heading3"/>
      </w:pPr>
      <w:bookmarkStart w:id="15" w:name="_Toc496693333"/>
      <w:bookmarkStart w:id="16" w:name="_Toc496693411"/>
      <w:bookmarkStart w:id="17" w:name="_Toc496693849"/>
      <w:r>
        <w:t>Regulated entities</w:t>
      </w:r>
      <w:bookmarkEnd w:id="15"/>
      <w:bookmarkEnd w:id="16"/>
      <w:bookmarkEnd w:id="17"/>
      <w:r>
        <w:t xml:space="preserve"> </w:t>
      </w:r>
    </w:p>
    <w:p w14:paraId="77E4B3A7" w14:textId="77777777" w:rsidR="00887D3D" w:rsidRDefault="00887D3D" w:rsidP="00887D3D">
      <w:r w:rsidRPr="00887D3D">
        <w:t>Those with current or potential regulatory obligations or who may impact the environment or energy sectors.</w:t>
      </w:r>
    </w:p>
    <w:p w14:paraId="1BCD0388" w14:textId="77777777" w:rsidR="00887D3D" w:rsidRDefault="00887D3D" w:rsidP="00887D3D">
      <w:pPr>
        <w:rPr>
          <w:i/>
        </w:rPr>
      </w:pPr>
      <w:r w:rsidRPr="00887D3D">
        <w:rPr>
          <w:i/>
        </w:rPr>
        <w:t>What they want</w:t>
      </w:r>
    </w:p>
    <w:p w14:paraId="230D479C" w14:textId="77777777" w:rsidR="00887D3D" w:rsidRDefault="00887D3D" w:rsidP="00887D3D">
      <w:r w:rsidRPr="00887D3D">
        <w:t>They seek fairness in regulation and certainty of obligations so they can get on with business.</w:t>
      </w:r>
    </w:p>
    <w:p w14:paraId="4F80DEEC" w14:textId="77777777" w:rsidR="00887D3D" w:rsidRPr="00887D3D" w:rsidRDefault="00887D3D" w:rsidP="00887D3D">
      <w:pPr>
        <w:rPr>
          <w:i/>
        </w:rPr>
      </w:pPr>
      <w:r>
        <w:rPr>
          <w:i/>
        </w:rPr>
        <w:t>How this framework helps them</w:t>
      </w:r>
    </w:p>
    <w:p w14:paraId="1DF4E6DE" w14:textId="77777777" w:rsidR="00887D3D" w:rsidRPr="00887D3D" w:rsidRDefault="00887D3D" w:rsidP="00361EEC">
      <w:pPr>
        <w:pStyle w:val="ListParagraph"/>
        <w:numPr>
          <w:ilvl w:val="0"/>
          <w:numId w:val="9"/>
        </w:numPr>
      </w:pPr>
      <w:r w:rsidRPr="00887D3D">
        <w:t xml:space="preserve">Explains the Department’s regulatory approach. </w:t>
      </w:r>
    </w:p>
    <w:p w14:paraId="57499209" w14:textId="77777777" w:rsidR="00887D3D" w:rsidRPr="00887D3D" w:rsidRDefault="00887D3D" w:rsidP="00361EEC">
      <w:pPr>
        <w:pStyle w:val="ListParagraph"/>
        <w:numPr>
          <w:ilvl w:val="0"/>
          <w:numId w:val="9"/>
        </w:numPr>
      </w:pPr>
      <w:r w:rsidRPr="00887D3D">
        <w:t xml:space="preserve">Explains the regulatory system and when and how to interact with it. </w:t>
      </w:r>
    </w:p>
    <w:p w14:paraId="3C7456BC" w14:textId="77777777" w:rsidR="00887D3D" w:rsidRDefault="00887D3D" w:rsidP="00361EEC">
      <w:pPr>
        <w:pStyle w:val="ListParagraph"/>
        <w:numPr>
          <w:ilvl w:val="0"/>
          <w:numId w:val="9"/>
        </w:numPr>
      </w:pPr>
      <w:r w:rsidRPr="00887D3D">
        <w:t>Enables them to hold the Department to account.</w:t>
      </w:r>
    </w:p>
    <w:p w14:paraId="5630409D" w14:textId="77777777" w:rsidR="00887D3D" w:rsidRDefault="00887D3D" w:rsidP="00887D3D">
      <w:pPr>
        <w:pStyle w:val="Heading3"/>
      </w:pPr>
      <w:bookmarkStart w:id="18" w:name="_Toc496693334"/>
      <w:bookmarkStart w:id="19" w:name="_Toc496693412"/>
      <w:bookmarkStart w:id="20" w:name="_Toc496693850"/>
      <w:r>
        <w:t>Influencers</w:t>
      </w:r>
      <w:bookmarkEnd w:id="18"/>
      <w:bookmarkEnd w:id="19"/>
      <w:bookmarkEnd w:id="20"/>
      <w:r>
        <w:t xml:space="preserve"> </w:t>
      </w:r>
    </w:p>
    <w:p w14:paraId="142BAA78" w14:textId="77777777" w:rsidR="00887D3D" w:rsidRDefault="00887D3D" w:rsidP="00887D3D">
      <w:r w:rsidRPr="00887D3D">
        <w:t>They aim to shape the regulatory system and outcomes to meet the needs of those they represent. They may advocate on an issue or voice more general concerns.</w:t>
      </w:r>
    </w:p>
    <w:p w14:paraId="6A37727E" w14:textId="77777777" w:rsidR="00887D3D" w:rsidRDefault="00887D3D" w:rsidP="00887D3D">
      <w:pPr>
        <w:rPr>
          <w:i/>
        </w:rPr>
      </w:pPr>
      <w:r w:rsidRPr="00887D3D">
        <w:rPr>
          <w:i/>
        </w:rPr>
        <w:t>What they want</w:t>
      </w:r>
    </w:p>
    <w:p w14:paraId="6C302EC0" w14:textId="77777777" w:rsidR="00887D3D" w:rsidRDefault="00887D3D" w:rsidP="00887D3D">
      <w:r w:rsidRPr="00887D3D">
        <w:t>They seek to ensure the regulatory system operates effectively, transparently and accountably.</w:t>
      </w:r>
    </w:p>
    <w:p w14:paraId="0F7E79EF" w14:textId="77777777" w:rsidR="00887D3D" w:rsidRPr="00887D3D" w:rsidRDefault="00887D3D" w:rsidP="00887D3D">
      <w:pPr>
        <w:rPr>
          <w:i/>
        </w:rPr>
      </w:pPr>
      <w:r>
        <w:rPr>
          <w:i/>
        </w:rPr>
        <w:t>How this framework helps them</w:t>
      </w:r>
    </w:p>
    <w:p w14:paraId="021874CF" w14:textId="77777777" w:rsidR="00887D3D" w:rsidRPr="00887D3D" w:rsidRDefault="00887D3D" w:rsidP="00361EEC">
      <w:pPr>
        <w:pStyle w:val="ListParagraph"/>
        <w:numPr>
          <w:ilvl w:val="0"/>
          <w:numId w:val="9"/>
        </w:numPr>
      </w:pPr>
      <w:r w:rsidRPr="00887D3D">
        <w:t xml:space="preserve">Explains rules and principles for engagement. </w:t>
      </w:r>
    </w:p>
    <w:p w14:paraId="7F45D867" w14:textId="77777777" w:rsidR="00887D3D" w:rsidRPr="00887D3D" w:rsidRDefault="00887D3D" w:rsidP="00361EEC">
      <w:pPr>
        <w:pStyle w:val="ListParagraph"/>
        <w:numPr>
          <w:ilvl w:val="0"/>
          <w:numId w:val="9"/>
        </w:numPr>
      </w:pPr>
      <w:r w:rsidRPr="00887D3D">
        <w:t xml:space="preserve">Explains the regulatory system and when and how to interact with it. </w:t>
      </w:r>
    </w:p>
    <w:p w14:paraId="358BD1E5" w14:textId="77777777" w:rsidR="00887D3D" w:rsidRPr="00887D3D" w:rsidRDefault="00887D3D" w:rsidP="00361EEC">
      <w:pPr>
        <w:pStyle w:val="ListParagraph"/>
        <w:numPr>
          <w:ilvl w:val="0"/>
          <w:numId w:val="9"/>
        </w:numPr>
      </w:pPr>
      <w:r w:rsidRPr="00887D3D">
        <w:t xml:space="preserve">Describes the regulator’s posture. </w:t>
      </w:r>
    </w:p>
    <w:p w14:paraId="50000CF1" w14:textId="77777777" w:rsidR="00887D3D" w:rsidRPr="00887D3D" w:rsidRDefault="00887D3D" w:rsidP="00361EEC">
      <w:pPr>
        <w:pStyle w:val="ListParagraph"/>
        <w:numPr>
          <w:ilvl w:val="0"/>
          <w:numId w:val="9"/>
        </w:numPr>
      </w:pPr>
      <w:r w:rsidRPr="00887D3D">
        <w:t xml:space="preserve">Identifies collaboration opportunities. </w:t>
      </w:r>
    </w:p>
    <w:p w14:paraId="2CFD4FB8" w14:textId="77777777" w:rsidR="00887D3D" w:rsidRDefault="00887D3D" w:rsidP="00361EEC">
      <w:pPr>
        <w:pStyle w:val="ListParagraph"/>
        <w:numPr>
          <w:ilvl w:val="0"/>
          <w:numId w:val="9"/>
        </w:numPr>
      </w:pPr>
      <w:r w:rsidRPr="00887D3D">
        <w:t xml:space="preserve">Enables them to hold the Department to account. </w:t>
      </w:r>
    </w:p>
    <w:p w14:paraId="0CE81B57" w14:textId="77777777" w:rsidR="00887D3D" w:rsidRDefault="00887D3D" w:rsidP="00887D3D">
      <w:pPr>
        <w:pStyle w:val="Heading3"/>
      </w:pPr>
      <w:bookmarkStart w:id="21" w:name="_Toc496693335"/>
      <w:bookmarkStart w:id="22" w:name="_Toc496693413"/>
      <w:bookmarkStart w:id="23" w:name="_Toc496693851"/>
      <w:r w:rsidRPr="00887D3D">
        <w:t>Community</w:t>
      </w:r>
      <w:bookmarkEnd w:id="21"/>
      <w:bookmarkEnd w:id="22"/>
      <w:bookmarkEnd w:id="23"/>
    </w:p>
    <w:p w14:paraId="3F6D95BF" w14:textId="77777777" w:rsidR="00887D3D" w:rsidRDefault="00887D3D" w:rsidP="00887D3D">
      <w:r w:rsidRPr="00887D3D">
        <w:t>The community lives in the environment and uses energy everyday. Their needs and values help shape the regulatory system.</w:t>
      </w:r>
    </w:p>
    <w:p w14:paraId="6A16A29E" w14:textId="77777777" w:rsidR="00887D3D" w:rsidRDefault="00887D3D" w:rsidP="00887D3D">
      <w:pPr>
        <w:rPr>
          <w:i/>
        </w:rPr>
      </w:pPr>
      <w:r w:rsidRPr="00887D3D">
        <w:rPr>
          <w:i/>
        </w:rPr>
        <w:t>What they want</w:t>
      </w:r>
    </w:p>
    <w:p w14:paraId="01696643" w14:textId="77777777" w:rsidR="00887D3D" w:rsidRDefault="00887D3D" w:rsidP="00887D3D">
      <w:r w:rsidRPr="00887D3D">
        <w:t>They seek confidence, transparency and accountability in laws and regulation, and clear opportunities to voice concerns.</w:t>
      </w:r>
    </w:p>
    <w:p w14:paraId="4384CA2B" w14:textId="77777777" w:rsidR="00887D3D" w:rsidRPr="00887D3D" w:rsidRDefault="00887D3D" w:rsidP="00887D3D">
      <w:pPr>
        <w:rPr>
          <w:i/>
        </w:rPr>
      </w:pPr>
      <w:r>
        <w:rPr>
          <w:i/>
        </w:rPr>
        <w:lastRenderedPageBreak/>
        <w:t>How this framework helps them</w:t>
      </w:r>
    </w:p>
    <w:p w14:paraId="584CA571" w14:textId="77777777" w:rsidR="00887D3D" w:rsidRPr="00887D3D" w:rsidRDefault="00887D3D" w:rsidP="00361EEC">
      <w:pPr>
        <w:pStyle w:val="ListParagraph"/>
        <w:numPr>
          <w:ilvl w:val="0"/>
          <w:numId w:val="9"/>
        </w:numPr>
      </w:pPr>
      <w:r w:rsidRPr="00887D3D">
        <w:t xml:space="preserve">Explains the regulatory approach. </w:t>
      </w:r>
    </w:p>
    <w:p w14:paraId="0F73D2D8" w14:textId="77777777" w:rsidR="00887D3D" w:rsidRPr="00887D3D" w:rsidRDefault="00887D3D" w:rsidP="00361EEC">
      <w:pPr>
        <w:pStyle w:val="ListParagraph"/>
        <w:numPr>
          <w:ilvl w:val="0"/>
          <w:numId w:val="9"/>
        </w:numPr>
      </w:pPr>
      <w:r w:rsidRPr="00887D3D">
        <w:t xml:space="preserve">Explains the regulatory system and when and how to interact with it. </w:t>
      </w:r>
    </w:p>
    <w:p w14:paraId="696C666F" w14:textId="77777777" w:rsidR="00887D3D" w:rsidRDefault="00887D3D" w:rsidP="000416F9">
      <w:pPr>
        <w:pStyle w:val="ListParagraph"/>
        <w:numPr>
          <w:ilvl w:val="0"/>
          <w:numId w:val="9"/>
        </w:numPr>
        <w:spacing w:after="360"/>
        <w:ind w:left="714" w:hanging="357"/>
      </w:pPr>
      <w:r w:rsidRPr="00887D3D">
        <w:t>Enables them to hold the Department to account.</w:t>
      </w:r>
    </w:p>
    <w:p w14:paraId="7EA2927A" w14:textId="77777777" w:rsidR="00C31EDC" w:rsidRPr="00C31EDC" w:rsidRDefault="00C31EDC" w:rsidP="000416F9">
      <w:pPr>
        <w:pStyle w:val="Heading2"/>
        <w:rPr>
          <w:rFonts w:cs="Times New Roman"/>
        </w:rPr>
      </w:pPr>
      <w:bookmarkStart w:id="24" w:name="_Toc496693336"/>
      <w:bookmarkStart w:id="25" w:name="_Toc496693414"/>
      <w:bookmarkStart w:id="26" w:name="_Toc496693852"/>
      <w:r>
        <w:t>Case study</w:t>
      </w:r>
      <w:bookmarkEnd w:id="24"/>
      <w:bookmarkEnd w:id="25"/>
      <w:bookmarkEnd w:id="26"/>
    </w:p>
    <w:p w14:paraId="3DDA5093" w14:textId="77777777" w:rsidR="00C31EDC" w:rsidRDefault="00C31EDC" w:rsidP="00C31EDC">
      <w:pPr>
        <w:pStyle w:val="Heading3"/>
      </w:pPr>
      <w:bookmarkStart w:id="27" w:name="_Toc496693337"/>
      <w:bookmarkStart w:id="28" w:name="_Toc496693415"/>
      <w:bookmarkStart w:id="29" w:name="_Toc496693853"/>
      <w:r w:rsidRPr="00C31EDC">
        <w:t>Australia’s response to migratory shorebirds</w:t>
      </w:r>
      <w:bookmarkEnd w:id="27"/>
      <w:bookmarkEnd w:id="28"/>
      <w:bookmarkEnd w:id="29"/>
    </w:p>
    <w:p w14:paraId="7B51F3C9" w14:textId="77777777" w:rsidR="00C31EDC" w:rsidRDefault="00C31EDC" w:rsidP="00C31EDC">
      <w:r w:rsidRPr="00C31EDC">
        <w:t>Migratory shorebirds are important globally. Australia is committed to protecting migratory shorebirds</w:t>
      </w:r>
      <w:r w:rsidRPr="00C31EDC">
        <w:rPr>
          <w:rFonts w:ascii="Adobe Garamond Pro Bold" w:hAnsi="Adobe Garamond Pro Bold"/>
          <w:b/>
          <w:bCs/>
          <w:sz w:val="20"/>
          <w:szCs w:val="20"/>
          <w:lang w:eastAsia="en-AU"/>
        </w:rPr>
        <w:t xml:space="preserve"> </w:t>
      </w:r>
      <w:r w:rsidRPr="00C31EDC">
        <w:t>with a range of other international stakeholders. We apply a variety of non</w:t>
      </w:r>
      <w:r>
        <w:noBreakHyphen/>
      </w:r>
      <w:r w:rsidRPr="00C31EDC">
        <w:t>regulatory and regulatory responses. Our regulatory role is one piece of this puzzle.</w:t>
      </w:r>
    </w:p>
    <w:p w14:paraId="120264CD" w14:textId="77777777" w:rsidR="00C31EDC" w:rsidRPr="00C31EDC" w:rsidRDefault="00C31EDC" w:rsidP="00C31EDC">
      <w:pPr>
        <w:pStyle w:val="Heading4"/>
      </w:pPr>
      <w:r>
        <w:t>Issue</w:t>
      </w:r>
    </w:p>
    <w:p w14:paraId="00E1CCD7" w14:textId="77777777" w:rsidR="00C31EDC" w:rsidRDefault="00C31EDC" w:rsidP="00C31EDC">
      <w:r w:rsidRPr="00C31EDC">
        <w:t>Migratory shorebirds fly between the northern and southern hemisphere. They come to Australia to escape the harsh northern winter and to eat and build reserves so they can make the flight north to breed in the northern summer.</w:t>
      </w:r>
    </w:p>
    <w:p w14:paraId="717C08B4" w14:textId="77777777" w:rsidR="00C31EDC" w:rsidRPr="00C31EDC" w:rsidRDefault="00C31EDC" w:rsidP="00C31EDC">
      <w:pPr>
        <w:pStyle w:val="Heading4"/>
      </w:pPr>
      <w:r>
        <w:t>Objective</w:t>
      </w:r>
    </w:p>
    <w:p w14:paraId="3E66CEDD" w14:textId="77777777" w:rsidR="00C31EDC" w:rsidRDefault="00C31EDC" w:rsidP="00C31EDC">
      <w:r w:rsidRPr="00C31EDC">
        <w:t>To protect and conserve the feeding and roosting habitat and minimise threats to the birds.</w:t>
      </w:r>
    </w:p>
    <w:p w14:paraId="091AC1D7" w14:textId="77777777" w:rsidR="00C31EDC" w:rsidRPr="00C31EDC" w:rsidRDefault="00C31EDC" w:rsidP="00C31EDC">
      <w:pPr>
        <w:pStyle w:val="Heading3"/>
      </w:pPr>
      <w:bookmarkStart w:id="30" w:name="_Toc496693338"/>
      <w:bookmarkStart w:id="31" w:name="_Toc496693416"/>
      <w:bookmarkStart w:id="32" w:name="_Toc496693854"/>
      <w:r>
        <w:t>Government and the Department</w:t>
      </w:r>
      <w:bookmarkEnd w:id="30"/>
      <w:bookmarkEnd w:id="31"/>
      <w:bookmarkEnd w:id="32"/>
    </w:p>
    <w:p w14:paraId="628B0881" w14:textId="77777777" w:rsidR="00C31EDC" w:rsidRPr="00C31EDC" w:rsidRDefault="00C31EDC" w:rsidP="00C31EDC">
      <w:r w:rsidRPr="00C31EDC">
        <w:t>Work with foreign governments to create, endorse and implement treaties. Fund management on state and private land. Fund and conduct research. Monitor population and habitat.</w:t>
      </w:r>
    </w:p>
    <w:p w14:paraId="0AD22DEF" w14:textId="77777777" w:rsidR="00C31EDC" w:rsidRPr="00C31EDC" w:rsidRDefault="00C31EDC" w:rsidP="00C31EDC">
      <w:pPr>
        <w:pStyle w:val="Heading3"/>
      </w:pPr>
      <w:bookmarkStart w:id="33" w:name="_Toc496693339"/>
      <w:bookmarkStart w:id="34" w:name="_Toc496693417"/>
      <w:bookmarkStart w:id="35" w:name="_Toc496693855"/>
      <w:r w:rsidRPr="00C31EDC">
        <w:t>Partners and Co-Regulators</w:t>
      </w:r>
      <w:bookmarkEnd w:id="33"/>
      <w:bookmarkEnd w:id="34"/>
      <w:bookmarkEnd w:id="35"/>
    </w:p>
    <w:p w14:paraId="3C38E0F9" w14:textId="77777777" w:rsidR="00C31EDC" w:rsidRPr="00C31EDC" w:rsidRDefault="00C31EDC" w:rsidP="00C31EDC">
      <w:r w:rsidRPr="00C31EDC">
        <w:t xml:space="preserve">Input into international treaty negotiations. Declare and manage protected areas. Conduct research and communicate findings. </w:t>
      </w:r>
    </w:p>
    <w:p w14:paraId="6D1B7E4E" w14:textId="77777777" w:rsidR="00C31EDC" w:rsidRPr="00C31EDC" w:rsidRDefault="00C31EDC" w:rsidP="00C31EDC">
      <w:pPr>
        <w:pStyle w:val="Heading3"/>
      </w:pPr>
      <w:bookmarkStart w:id="36" w:name="_Toc496693340"/>
      <w:bookmarkStart w:id="37" w:name="_Toc496693418"/>
      <w:bookmarkStart w:id="38" w:name="_Toc496693856"/>
      <w:r w:rsidRPr="00C31EDC">
        <w:t>Regulated Entities</w:t>
      </w:r>
      <w:bookmarkEnd w:id="36"/>
      <w:bookmarkEnd w:id="37"/>
      <w:bookmarkEnd w:id="38"/>
    </w:p>
    <w:p w14:paraId="52C96BF9" w14:textId="77777777" w:rsidR="00C31EDC" w:rsidRPr="00C31EDC" w:rsidRDefault="00C31EDC" w:rsidP="00C31EDC">
      <w:r w:rsidRPr="00C31EDC">
        <w:t>Refer development to the regulator for assessment and approval decisions. Undertake development based on approval conditions.</w:t>
      </w:r>
    </w:p>
    <w:p w14:paraId="14401031" w14:textId="77777777" w:rsidR="00C31EDC" w:rsidRPr="00C31EDC" w:rsidRDefault="00C31EDC" w:rsidP="00C31EDC">
      <w:pPr>
        <w:pStyle w:val="Heading3"/>
      </w:pPr>
      <w:bookmarkStart w:id="39" w:name="_Toc496693341"/>
      <w:bookmarkStart w:id="40" w:name="_Toc496693419"/>
      <w:bookmarkStart w:id="41" w:name="_Toc496693857"/>
      <w:r w:rsidRPr="00C31EDC">
        <w:t>Influencers</w:t>
      </w:r>
      <w:bookmarkEnd w:id="39"/>
      <w:bookmarkEnd w:id="40"/>
      <w:bookmarkEnd w:id="41"/>
    </w:p>
    <w:p w14:paraId="78B9EE61" w14:textId="77777777" w:rsidR="00C31EDC" w:rsidRPr="00C31EDC" w:rsidRDefault="00C31EDC" w:rsidP="00C31EDC">
      <w:r w:rsidRPr="00C31EDC">
        <w:t>Input into international treaty negotiations. Work with the other stakeholders to support and encourage implementation of habitat plans. Communicate regulatory obligations.</w:t>
      </w:r>
    </w:p>
    <w:p w14:paraId="0FFB037D" w14:textId="77777777" w:rsidR="00C31EDC" w:rsidRPr="00C31EDC" w:rsidRDefault="00C31EDC" w:rsidP="00C31EDC">
      <w:pPr>
        <w:pStyle w:val="Heading3"/>
      </w:pPr>
      <w:bookmarkStart w:id="42" w:name="_Toc496693342"/>
      <w:bookmarkStart w:id="43" w:name="_Toc496693420"/>
      <w:bookmarkStart w:id="44" w:name="_Toc496693858"/>
      <w:r w:rsidRPr="00C31EDC">
        <w:t>Community</w:t>
      </w:r>
      <w:bookmarkEnd w:id="42"/>
      <w:bookmarkEnd w:id="43"/>
      <w:bookmarkEnd w:id="44"/>
    </w:p>
    <w:p w14:paraId="2BC19CD1" w14:textId="77777777" w:rsidR="00C31EDC" w:rsidRDefault="00C31EDC" w:rsidP="000416F9">
      <w:pPr>
        <w:spacing w:after="360"/>
      </w:pPr>
      <w:r w:rsidRPr="00C31EDC">
        <w:t>Act responsibly in protected areas. Assist with management and protection. Participate in community consultation. Conduct community based monitoring and research.</w:t>
      </w:r>
    </w:p>
    <w:p w14:paraId="3DA9BF90" w14:textId="77777777" w:rsidR="00C31EDC" w:rsidRDefault="00C31EDC" w:rsidP="00C31EDC">
      <w:pPr>
        <w:pStyle w:val="Heading2"/>
      </w:pPr>
      <w:bookmarkStart w:id="45" w:name="_Toc496693343"/>
      <w:bookmarkStart w:id="46" w:name="_Toc496693421"/>
      <w:bookmarkStart w:id="47" w:name="_Toc496693859"/>
      <w:r>
        <w:t>Our regulatory role</w:t>
      </w:r>
      <w:bookmarkEnd w:id="45"/>
      <w:bookmarkEnd w:id="46"/>
      <w:bookmarkEnd w:id="47"/>
    </w:p>
    <w:p w14:paraId="3426D5A6" w14:textId="77777777" w:rsidR="00C31EDC" w:rsidRPr="00C31EDC" w:rsidRDefault="00C31EDC" w:rsidP="00C31EDC">
      <w:r w:rsidRPr="00C31EDC">
        <w:t>The Department responds by:</w:t>
      </w:r>
    </w:p>
    <w:p w14:paraId="50DF0F14" w14:textId="77777777" w:rsidR="00C31EDC" w:rsidRPr="00C31EDC" w:rsidRDefault="00C31EDC" w:rsidP="00361EEC">
      <w:pPr>
        <w:pStyle w:val="ListParagraph"/>
        <w:numPr>
          <w:ilvl w:val="0"/>
          <w:numId w:val="9"/>
        </w:numPr>
      </w:pPr>
      <w:r w:rsidRPr="00C31EDC">
        <w:t>managing Commonwealth land to protect habitat</w:t>
      </w:r>
    </w:p>
    <w:p w14:paraId="185260F0" w14:textId="77777777" w:rsidR="00C31EDC" w:rsidRPr="00C31EDC" w:rsidRDefault="00C31EDC" w:rsidP="00361EEC">
      <w:pPr>
        <w:pStyle w:val="ListParagraph"/>
        <w:numPr>
          <w:ilvl w:val="0"/>
          <w:numId w:val="9"/>
        </w:numPr>
      </w:pPr>
      <w:r w:rsidRPr="00C31EDC">
        <w:t>minimising the impacts of development on migratory birds and their habitats</w:t>
      </w:r>
    </w:p>
    <w:p w14:paraId="2B5D9588" w14:textId="77777777" w:rsidR="00C31EDC" w:rsidRPr="00C31EDC" w:rsidRDefault="00C31EDC" w:rsidP="00361EEC">
      <w:pPr>
        <w:pStyle w:val="ListParagraph"/>
        <w:numPr>
          <w:ilvl w:val="0"/>
          <w:numId w:val="9"/>
        </w:numPr>
      </w:pPr>
      <w:r w:rsidRPr="00C31EDC">
        <w:t>identifying and protecting migratory species and important habitats</w:t>
      </w:r>
    </w:p>
    <w:p w14:paraId="403E3AAD" w14:textId="77777777" w:rsidR="00C31EDC" w:rsidRPr="00C31EDC" w:rsidRDefault="00C31EDC" w:rsidP="00361EEC">
      <w:pPr>
        <w:pStyle w:val="ListParagraph"/>
        <w:numPr>
          <w:ilvl w:val="0"/>
          <w:numId w:val="9"/>
        </w:numPr>
      </w:pPr>
      <w:r w:rsidRPr="00C31EDC">
        <w:t>preparing and supporting management plans</w:t>
      </w:r>
    </w:p>
    <w:p w14:paraId="2E5DE87F" w14:textId="77777777" w:rsidR="00C31EDC" w:rsidRDefault="00C31EDC" w:rsidP="00361EEC">
      <w:pPr>
        <w:pStyle w:val="ListParagraph"/>
        <w:numPr>
          <w:ilvl w:val="0"/>
          <w:numId w:val="9"/>
        </w:numPr>
      </w:pPr>
      <w:r w:rsidRPr="00C31EDC">
        <w:t>providing guidance on identifying significant impacts on migratory birds and their habitat.</w:t>
      </w:r>
    </w:p>
    <w:p w14:paraId="63AD2E52" w14:textId="77777777" w:rsidR="000416F9" w:rsidRPr="00C31EDC" w:rsidRDefault="000416F9" w:rsidP="000416F9">
      <w:pPr>
        <w:pStyle w:val="ListParagraph"/>
        <w:numPr>
          <w:ilvl w:val="0"/>
          <w:numId w:val="0"/>
        </w:numPr>
        <w:ind w:left="720"/>
      </w:pPr>
    </w:p>
    <w:p w14:paraId="05D6E5FF" w14:textId="77777777" w:rsidR="00130352" w:rsidRDefault="00130352">
      <w:pPr>
        <w:spacing w:after="0" w:line="240" w:lineRule="auto"/>
        <w:rPr>
          <w:rFonts w:cs="Arial"/>
          <w:b/>
          <w:caps/>
        </w:rPr>
      </w:pPr>
      <w:bookmarkStart w:id="48" w:name="_Toc496693860"/>
      <w:r>
        <w:br w:type="page"/>
      </w:r>
    </w:p>
    <w:p w14:paraId="204211D3" w14:textId="77777777" w:rsidR="007A252C" w:rsidRDefault="000D2B0F" w:rsidP="000D2B0F">
      <w:pPr>
        <w:pStyle w:val="Heading1"/>
      </w:pPr>
      <w:r>
        <w:lastRenderedPageBreak/>
        <w:t>O</w:t>
      </w:r>
      <w:r w:rsidR="005121DD">
        <w:t>u</w:t>
      </w:r>
      <w:r>
        <w:t>tcome, role and principles</w:t>
      </w:r>
      <w:bookmarkEnd w:id="48"/>
    </w:p>
    <w:p w14:paraId="21B2893F" w14:textId="77777777" w:rsidR="00C31EDC" w:rsidRDefault="00C31EDC" w:rsidP="00C31EDC">
      <w:r>
        <w:t>Regulation is effective when directed towards a clear shared outcome.</w:t>
      </w:r>
    </w:p>
    <w:p w14:paraId="5947F533" w14:textId="77777777" w:rsidR="00C31EDC" w:rsidRDefault="00C31EDC" w:rsidP="00C31EDC">
      <w:r>
        <w:t>Through our regulation we support a thriving environment, community and economy now and into the future. We do this by protecting, conserving and improving environment and heritage, and ensuring energy is affordable, reliable and sustainable.</w:t>
      </w:r>
    </w:p>
    <w:p w14:paraId="38969206" w14:textId="77777777" w:rsidR="00C31EDC" w:rsidRDefault="00C31EDC" w:rsidP="00C31EDC">
      <w:pPr>
        <w:pStyle w:val="Heading2"/>
      </w:pPr>
      <w:bookmarkStart w:id="49" w:name="_Toc496693423"/>
      <w:bookmarkStart w:id="50" w:name="_Toc496693861"/>
      <w:r>
        <w:t>Our role in regulation</w:t>
      </w:r>
      <w:bookmarkEnd w:id="49"/>
      <w:bookmarkEnd w:id="50"/>
    </w:p>
    <w:p w14:paraId="036CCA9F" w14:textId="77777777" w:rsidR="00C31EDC" w:rsidRDefault="005D2497" w:rsidP="00C31EDC">
      <w:r w:rsidRPr="005D2497">
        <w:t>The Department of the Environment and Energy is just one part of a governance system that is working towards national outcomes for Australia’s environment, society and economy. The Department has a range of tools to influence and plays several roles.</w:t>
      </w:r>
    </w:p>
    <w:p w14:paraId="7FA5F273" w14:textId="77777777" w:rsidR="005D2497" w:rsidRDefault="005D2497" w:rsidP="005D2497">
      <w:pPr>
        <w:pStyle w:val="Heading3"/>
      </w:pPr>
      <w:bookmarkStart w:id="51" w:name="_Toc496693424"/>
      <w:bookmarkStart w:id="52" w:name="_Toc496693862"/>
      <w:r>
        <w:t>Lead regulator</w:t>
      </w:r>
      <w:bookmarkEnd w:id="51"/>
      <w:bookmarkEnd w:id="52"/>
    </w:p>
    <w:p w14:paraId="1C532AED" w14:textId="77777777" w:rsidR="005D2497" w:rsidRPr="005D2497" w:rsidRDefault="005D2497" w:rsidP="005D2497">
      <w:pPr>
        <w:rPr>
          <w:lang w:eastAsia="en-AU"/>
        </w:rPr>
      </w:pPr>
      <w:r w:rsidRPr="005D2497">
        <w:rPr>
          <w:lang w:eastAsia="en-AU"/>
        </w:rPr>
        <w:t>We participate in setting international standards and translate them into national approaches. We lead the cooperative arrangements between the Commonwealth, states and territories.E.g. National Environmental Protection Measures for air, land, waste and fuel</w:t>
      </w:r>
      <w:r>
        <w:rPr>
          <w:lang w:eastAsia="en-AU"/>
        </w:rPr>
        <w:t>.</w:t>
      </w:r>
    </w:p>
    <w:p w14:paraId="3DA29765" w14:textId="77777777" w:rsidR="005D2497" w:rsidRPr="005D2497" w:rsidRDefault="005D2497" w:rsidP="005D2497">
      <w:pPr>
        <w:pStyle w:val="Heading3"/>
        <w:rPr>
          <w:lang w:eastAsia="en-AU"/>
        </w:rPr>
      </w:pPr>
      <w:bookmarkStart w:id="53" w:name="_Toc496693425"/>
      <w:bookmarkStart w:id="54" w:name="_Toc496693863"/>
      <w:r w:rsidRPr="005D2497">
        <w:rPr>
          <w:lang w:eastAsia="en-AU"/>
        </w:rPr>
        <w:t>Sole regulator</w:t>
      </w:r>
      <w:bookmarkEnd w:id="53"/>
      <w:bookmarkEnd w:id="54"/>
    </w:p>
    <w:p w14:paraId="2196DA9B" w14:textId="77777777" w:rsidR="005D2497" w:rsidRPr="005D2497" w:rsidRDefault="005D2497" w:rsidP="005D2497">
      <w:pPr>
        <w:rPr>
          <w:lang w:eastAsia="en-AU"/>
        </w:rPr>
      </w:pPr>
      <w:r w:rsidRPr="005D2497">
        <w:rPr>
          <w:lang w:eastAsia="en-AU"/>
        </w:rPr>
        <w:t>We are the regulator where the Commonwealth has sole jurisdiction.E.g. Management of the Territory of Heard Island and McDonald Islands</w:t>
      </w:r>
      <w:r>
        <w:rPr>
          <w:lang w:eastAsia="en-AU"/>
        </w:rPr>
        <w:t>.</w:t>
      </w:r>
    </w:p>
    <w:p w14:paraId="334D28C7" w14:textId="77777777" w:rsidR="005D2497" w:rsidRPr="005D2497" w:rsidRDefault="005D2497" w:rsidP="005D2497">
      <w:pPr>
        <w:pStyle w:val="Heading3"/>
        <w:rPr>
          <w:lang w:eastAsia="en-AU"/>
        </w:rPr>
      </w:pPr>
      <w:bookmarkStart w:id="55" w:name="_Toc496693426"/>
      <w:bookmarkStart w:id="56" w:name="_Toc496693864"/>
      <w:r w:rsidRPr="005D2497">
        <w:rPr>
          <w:lang w:eastAsia="en-AU"/>
        </w:rPr>
        <w:t>Co-regulator</w:t>
      </w:r>
      <w:bookmarkEnd w:id="55"/>
      <w:bookmarkEnd w:id="56"/>
    </w:p>
    <w:p w14:paraId="3222242C" w14:textId="77777777" w:rsidR="005D2497" w:rsidRPr="005D2497" w:rsidRDefault="005D2497" w:rsidP="005D2497">
      <w:pPr>
        <w:rPr>
          <w:lang w:eastAsia="en-AU"/>
        </w:rPr>
      </w:pPr>
      <w:r w:rsidRPr="005D2497">
        <w:rPr>
          <w:lang w:eastAsia="en-AU"/>
        </w:rPr>
        <w:t>We work together with other Commonwealth agencies, state and territory governments and other players to deliver shared outcomes.E.g. Assessment of major projects where a co-regulatory agreement exists</w:t>
      </w:r>
      <w:r>
        <w:rPr>
          <w:lang w:eastAsia="en-AU"/>
        </w:rPr>
        <w:t>.</w:t>
      </w:r>
    </w:p>
    <w:p w14:paraId="62D28991" w14:textId="77777777" w:rsidR="005D2497" w:rsidRPr="005D2497" w:rsidRDefault="005D2497" w:rsidP="005D2497">
      <w:pPr>
        <w:pStyle w:val="Heading3"/>
        <w:rPr>
          <w:lang w:eastAsia="en-AU"/>
        </w:rPr>
      </w:pPr>
      <w:bookmarkStart w:id="57" w:name="_Toc496693427"/>
      <w:bookmarkStart w:id="58" w:name="_Toc496693865"/>
      <w:r w:rsidRPr="005D2497">
        <w:rPr>
          <w:lang w:eastAsia="en-AU"/>
        </w:rPr>
        <w:t>Parallel regulator</w:t>
      </w:r>
      <w:bookmarkEnd w:id="57"/>
      <w:bookmarkEnd w:id="58"/>
    </w:p>
    <w:p w14:paraId="41F47ADC" w14:textId="77777777" w:rsidR="005D2497" w:rsidRDefault="005D2497" w:rsidP="000416F9">
      <w:pPr>
        <w:spacing w:after="360"/>
        <w:rPr>
          <w:lang w:eastAsia="en-AU"/>
        </w:rPr>
      </w:pPr>
      <w:r w:rsidRPr="005D2497">
        <w:rPr>
          <w:lang w:eastAsia="en-AU"/>
        </w:rPr>
        <w:t>Where Commonwealth and state, territory or local governments have regulatory obligations for different aspects of the same activity, we undertake our regulatory obligations alongside other regulators. E.g. Commonwealth and State licence approvals for vegetation clearing</w:t>
      </w:r>
      <w:r>
        <w:rPr>
          <w:lang w:eastAsia="en-AU"/>
        </w:rPr>
        <w:t>.</w:t>
      </w:r>
    </w:p>
    <w:p w14:paraId="5B1A1513" w14:textId="77777777" w:rsidR="005D2497" w:rsidRDefault="005D2497" w:rsidP="005D2497">
      <w:pPr>
        <w:pStyle w:val="Heading2"/>
      </w:pPr>
      <w:bookmarkStart w:id="59" w:name="_Toc496693428"/>
      <w:bookmarkStart w:id="60" w:name="_Toc496693866"/>
      <w:r>
        <w:t>Our regulatory principles</w:t>
      </w:r>
      <w:bookmarkEnd w:id="59"/>
      <w:bookmarkEnd w:id="60"/>
    </w:p>
    <w:p w14:paraId="12A75ADD" w14:textId="77777777" w:rsidR="005D2497" w:rsidRDefault="005D2497" w:rsidP="005D2497">
      <w:pPr>
        <w:rPr>
          <w:lang w:eastAsia="en-AU"/>
        </w:rPr>
      </w:pPr>
      <w:r w:rsidRPr="005D2497">
        <w:rPr>
          <w:lang w:eastAsia="en-AU"/>
        </w:rPr>
        <w:t>The principles guide and direct the decisions and behaviours of those in the regulatory system.</w:t>
      </w:r>
    </w:p>
    <w:p w14:paraId="39558569" w14:textId="77777777" w:rsidR="005D2497" w:rsidRPr="005D2497" w:rsidRDefault="005D2497" w:rsidP="005D2497">
      <w:pPr>
        <w:rPr>
          <w:lang w:eastAsia="en-AU"/>
        </w:rPr>
      </w:pPr>
      <w:r>
        <w:rPr>
          <w:lang w:eastAsia="en-AU"/>
        </w:rPr>
        <w:t>For the Department this means:</w:t>
      </w:r>
    </w:p>
    <w:p w14:paraId="20EBDEAB" w14:textId="77777777" w:rsidR="005D2497" w:rsidRPr="005D2497" w:rsidRDefault="005D2497" w:rsidP="00361EEC">
      <w:pPr>
        <w:pStyle w:val="ListParagraph"/>
        <w:numPr>
          <w:ilvl w:val="0"/>
          <w:numId w:val="9"/>
        </w:numPr>
      </w:pPr>
      <w:r w:rsidRPr="005D2497">
        <w:t>regulatory responses will be consistent, efficient and proportionate to the risk</w:t>
      </w:r>
    </w:p>
    <w:p w14:paraId="13CA1194" w14:textId="77777777" w:rsidR="005D2497" w:rsidRPr="005D2497" w:rsidRDefault="005D2497" w:rsidP="00361EEC">
      <w:pPr>
        <w:pStyle w:val="ListParagraph"/>
        <w:numPr>
          <w:ilvl w:val="0"/>
          <w:numId w:val="9"/>
        </w:numPr>
      </w:pPr>
      <w:r w:rsidRPr="005D2497">
        <w:t>decisions and actions will be informed by evidence</w:t>
      </w:r>
    </w:p>
    <w:p w14:paraId="4A110ADF" w14:textId="77777777" w:rsidR="005D2497" w:rsidRPr="005D2497" w:rsidRDefault="005D2497" w:rsidP="00361EEC">
      <w:pPr>
        <w:pStyle w:val="ListParagraph"/>
        <w:numPr>
          <w:ilvl w:val="0"/>
          <w:numId w:val="9"/>
        </w:numPr>
      </w:pPr>
      <w:r w:rsidRPr="005D2497">
        <w:t>decisions will be fair, reasonable, respectful and reliable</w:t>
      </w:r>
    </w:p>
    <w:p w14:paraId="0ADAD805" w14:textId="77777777" w:rsidR="005D2497" w:rsidRPr="005D2497" w:rsidRDefault="005D2497" w:rsidP="00361EEC">
      <w:pPr>
        <w:pStyle w:val="ListParagraph"/>
        <w:numPr>
          <w:ilvl w:val="0"/>
          <w:numId w:val="9"/>
        </w:numPr>
      </w:pPr>
      <w:r w:rsidRPr="005D2497">
        <w:t>we will be transparent and accountable for our decisions and actions</w:t>
      </w:r>
    </w:p>
    <w:p w14:paraId="089DE47A" w14:textId="77777777" w:rsidR="005D2497" w:rsidRPr="005D2497" w:rsidRDefault="005D2497" w:rsidP="00361EEC">
      <w:pPr>
        <w:pStyle w:val="ListParagraph"/>
        <w:numPr>
          <w:ilvl w:val="0"/>
          <w:numId w:val="9"/>
        </w:numPr>
      </w:pPr>
      <w:r w:rsidRPr="005D2497">
        <w:t>we will monitor, review and report on our effectiveness</w:t>
      </w:r>
    </w:p>
    <w:p w14:paraId="2C52D9B0" w14:textId="77777777" w:rsidR="005D2497" w:rsidRPr="005D2497" w:rsidRDefault="005D2497" w:rsidP="00361EEC">
      <w:pPr>
        <w:pStyle w:val="ListParagraph"/>
        <w:numPr>
          <w:ilvl w:val="0"/>
          <w:numId w:val="9"/>
        </w:numPr>
      </w:pPr>
      <w:r w:rsidRPr="005D2497">
        <w:t>we will continue to improve the way we regulate</w:t>
      </w:r>
    </w:p>
    <w:p w14:paraId="017605B7" w14:textId="77777777" w:rsidR="005D2497" w:rsidRPr="005D2497" w:rsidRDefault="005D2497" w:rsidP="00361EEC">
      <w:pPr>
        <w:pStyle w:val="ListParagraph"/>
        <w:numPr>
          <w:ilvl w:val="0"/>
          <w:numId w:val="9"/>
        </w:numPr>
      </w:pPr>
      <w:r w:rsidRPr="005D2497">
        <w:t>we will engage to listen, learn and respond.</w:t>
      </w:r>
    </w:p>
    <w:p w14:paraId="27C5E99D" w14:textId="77777777" w:rsidR="005D2497" w:rsidRPr="005D2497" w:rsidRDefault="005D2497" w:rsidP="005D2497">
      <w:pPr>
        <w:rPr>
          <w:lang w:eastAsia="en-AU"/>
        </w:rPr>
      </w:pPr>
      <w:r>
        <w:rPr>
          <w:lang w:eastAsia="en-AU"/>
        </w:rPr>
        <w:t>The regulatory framework will work best when all stakeholders:</w:t>
      </w:r>
    </w:p>
    <w:p w14:paraId="6EA00559" w14:textId="77777777" w:rsidR="005D2497" w:rsidRPr="005D2497" w:rsidRDefault="005D2497" w:rsidP="00361EEC">
      <w:pPr>
        <w:pStyle w:val="ListParagraph"/>
        <w:numPr>
          <w:ilvl w:val="0"/>
          <w:numId w:val="9"/>
        </w:numPr>
      </w:pPr>
      <w:r w:rsidRPr="005D2497">
        <w:t>work together towards the shared outcome</w:t>
      </w:r>
    </w:p>
    <w:p w14:paraId="0BFA2075" w14:textId="77777777" w:rsidR="005D2497" w:rsidRPr="005D2497" w:rsidRDefault="005D2497" w:rsidP="00361EEC">
      <w:pPr>
        <w:pStyle w:val="ListParagraph"/>
        <w:numPr>
          <w:ilvl w:val="0"/>
          <w:numId w:val="9"/>
        </w:numPr>
      </w:pPr>
      <w:r w:rsidRPr="005D2497">
        <w:t>consider the risk and respond accordingly</w:t>
      </w:r>
    </w:p>
    <w:p w14:paraId="15BBE0C7" w14:textId="77777777" w:rsidR="005D2497" w:rsidRPr="005D2497" w:rsidRDefault="005D2497" w:rsidP="00361EEC">
      <w:pPr>
        <w:pStyle w:val="ListParagraph"/>
        <w:numPr>
          <w:ilvl w:val="0"/>
          <w:numId w:val="9"/>
        </w:numPr>
      </w:pPr>
      <w:r w:rsidRPr="005D2497">
        <w:t>look for better ways to do things</w:t>
      </w:r>
    </w:p>
    <w:p w14:paraId="63AAF594" w14:textId="77777777" w:rsidR="005D2497" w:rsidRPr="005D2497" w:rsidRDefault="005D2497" w:rsidP="00361EEC">
      <w:pPr>
        <w:pStyle w:val="ListParagraph"/>
        <w:numPr>
          <w:ilvl w:val="0"/>
          <w:numId w:val="9"/>
        </w:numPr>
      </w:pPr>
      <w:r w:rsidRPr="005D2497">
        <w:t>are clear about expectations and processes</w:t>
      </w:r>
    </w:p>
    <w:p w14:paraId="309C0CF4" w14:textId="77777777" w:rsidR="005D2497" w:rsidRPr="005D2497" w:rsidRDefault="005D2497" w:rsidP="00361EEC">
      <w:pPr>
        <w:pStyle w:val="ListParagraph"/>
        <w:numPr>
          <w:ilvl w:val="0"/>
          <w:numId w:val="9"/>
        </w:numPr>
      </w:pPr>
      <w:r w:rsidRPr="005D2497">
        <w:t xml:space="preserve">engage honestly, clearly and accurately. </w:t>
      </w:r>
    </w:p>
    <w:p w14:paraId="6DA9AC7A" w14:textId="77777777" w:rsidR="005D2497" w:rsidRPr="005D2497" w:rsidRDefault="005D2497" w:rsidP="005D2497">
      <w:pPr>
        <w:rPr>
          <w:lang w:eastAsia="en-AU"/>
        </w:rPr>
      </w:pPr>
    </w:p>
    <w:p w14:paraId="214ABB3C" w14:textId="77777777" w:rsidR="000416F9" w:rsidRDefault="000416F9">
      <w:pPr>
        <w:spacing w:after="0" w:line="240" w:lineRule="auto"/>
        <w:rPr>
          <w:rFonts w:cs="Arial"/>
          <w:b/>
          <w:caps/>
        </w:rPr>
      </w:pPr>
      <w:r>
        <w:br w:type="page"/>
      </w:r>
    </w:p>
    <w:p w14:paraId="4AFDAA76" w14:textId="77777777" w:rsidR="000D2B0F" w:rsidRDefault="000000D5" w:rsidP="000D2B0F">
      <w:pPr>
        <w:pStyle w:val="Heading1"/>
      </w:pPr>
      <w:bookmarkStart w:id="61" w:name="_Toc496693867"/>
      <w:r>
        <w:lastRenderedPageBreak/>
        <w:t>Our approach to regulation</w:t>
      </w:r>
      <w:bookmarkEnd w:id="61"/>
    </w:p>
    <w:p w14:paraId="00815D84" w14:textId="77777777" w:rsidR="003D7F85" w:rsidRDefault="003D7F85" w:rsidP="003D7F85">
      <w:r>
        <w:t>Four phases: Advise and Develop, Implement, Regulate and Evaluate. One overarching phase: Engage and Educate.</w:t>
      </w:r>
    </w:p>
    <w:p w14:paraId="7DED52F6" w14:textId="77777777" w:rsidR="005D2497" w:rsidRDefault="005D2497" w:rsidP="005D2497">
      <w:pPr>
        <w:pStyle w:val="Heading2"/>
      </w:pPr>
      <w:bookmarkStart w:id="62" w:name="_Toc496693430"/>
      <w:bookmarkStart w:id="63" w:name="_Toc496693868"/>
      <w:r>
        <w:rPr>
          <w:noProof/>
          <w:lang w:eastAsia="en-AU"/>
        </w:rPr>
        <w:drawing>
          <wp:anchor distT="0" distB="0" distL="114300" distR="114300" simplePos="0" relativeHeight="251661312" behindDoc="0" locked="0" layoutInCell="1" allowOverlap="1" wp14:anchorId="086AC2E7" wp14:editId="02C3DF07">
            <wp:simplePos x="0" y="0"/>
            <wp:positionH relativeFrom="column">
              <wp:posOffset>2776220</wp:posOffset>
            </wp:positionH>
            <wp:positionV relativeFrom="paragraph">
              <wp:posOffset>6350</wp:posOffset>
            </wp:positionV>
            <wp:extent cx="3080385" cy="27146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80385" cy="2714625"/>
                    </a:xfrm>
                    <a:prstGeom prst="rect">
                      <a:avLst/>
                    </a:prstGeom>
                  </pic:spPr>
                </pic:pic>
              </a:graphicData>
            </a:graphic>
            <wp14:sizeRelH relativeFrom="page">
              <wp14:pctWidth>0</wp14:pctWidth>
            </wp14:sizeRelH>
            <wp14:sizeRelV relativeFrom="page">
              <wp14:pctHeight>0</wp14:pctHeight>
            </wp14:sizeRelV>
          </wp:anchor>
        </w:drawing>
      </w:r>
      <w:r>
        <w:t>Our regulatory model</w:t>
      </w:r>
      <w:bookmarkEnd w:id="62"/>
      <w:bookmarkEnd w:id="63"/>
      <w:r w:rsidRPr="005D2497">
        <w:rPr>
          <w:noProof/>
          <w:lang w:eastAsia="en-AU"/>
        </w:rPr>
        <w:t xml:space="preserve"> </w:t>
      </w:r>
    </w:p>
    <w:p w14:paraId="1494A88C" w14:textId="77777777" w:rsidR="005D2497" w:rsidRDefault="005D2497" w:rsidP="005D2497">
      <w:r>
        <w:t xml:space="preserve">We will </w:t>
      </w:r>
      <w:r>
        <w:rPr>
          <w:b/>
          <w:bCs/>
        </w:rPr>
        <w:t xml:space="preserve">engage </w:t>
      </w:r>
      <w:r>
        <w:t xml:space="preserve">to listen, learn and respond. We </w:t>
      </w:r>
      <w:r>
        <w:rPr>
          <w:b/>
          <w:bCs/>
        </w:rPr>
        <w:t>educate</w:t>
      </w:r>
      <w:r>
        <w:t>, inform and disclose.</w:t>
      </w:r>
    </w:p>
    <w:p w14:paraId="2612C792" w14:textId="77777777" w:rsidR="005D2497" w:rsidRDefault="005D2497" w:rsidP="005D2497">
      <w:r>
        <w:t xml:space="preserve">We </w:t>
      </w:r>
      <w:r>
        <w:rPr>
          <w:b/>
          <w:bCs/>
        </w:rPr>
        <w:t xml:space="preserve">advise </w:t>
      </w:r>
      <w:r>
        <w:t xml:space="preserve">the Government to </w:t>
      </w:r>
      <w:r>
        <w:rPr>
          <w:b/>
          <w:bCs/>
        </w:rPr>
        <w:t xml:space="preserve">develop </w:t>
      </w:r>
      <w:r>
        <w:t>regulatory approaches to achieve the intended outcome.</w:t>
      </w:r>
    </w:p>
    <w:p w14:paraId="397EF52B" w14:textId="77777777" w:rsidR="005D2497" w:rsidRDefault="005D2497" w:rsidP="005D2497">
      <w:r>
        <w:t xml:space="preserve">We </w:t>
      </w:r>
      <w:r>
        <w:rPr>
          <w:b/>
          <w:bCs/>
        </w:rPr>
        <w:t xml:space="preserve">implement </w:t>
      </w:r>
      <w:r>
        <w:t xml:space="preserve">the Government’s policy and law into an effective and efficient regulatory system. </w:t>
      </w:r>
    </w:p>
    <w:p w14:paraId="56905740" w14:textId="77777777" w:rsidR="005D2497" w:rsidRDefault="005D2497" w:rsidP="005D2497">
      <w:r>
        <w:t xml:space="preserve">We will be a consistent, responsive and trusted </w:t>
      </w:r>
      <w:r>
        <w:rPr>
          <w:b/>
          <w:bCs/>
        </w:rPr>
        <w:t xml:space="preserve">regulator </w:t>
      </w:r>
      <w:r>
        <w:t>that acts appropriately and proportionately.</w:t>
      </w:r>
    </w:p>
    <w:p w14:paraId="7A7009EA" w14:textId="77777777" w:rsidR="005D2497" w:rsidRPr="005D2497" w:rsidRDefault="005D2497" w:rsidP="000416F9">
      <w:pPr>
        <w:spacing w:after="360"/>
      </w:pPr>
      <w:r>
        <w:t xml:space="preserve">We value rigorous and transparent </w:t>
      </w:r>
      <w:r>
        <w:rPr>
          <w:b/>
          <w:bCs/>
        </w:rPr>
        <w:t xml:space="preserve">evaluation </w:t>
      </w:r>
      <w:r>
        <w:t>to inform continuous improvement.</w:t>
      </w:r>
    </w:p>
    <w:p w14:paraId="373943C7" w14:textId="77777777" w:rsidR="005D2497" w:rsidRDefault="005D2497" w:rsidP="005D2497">
      <w:pPr>
        <w:pStyle w:val="Heading2"/>
      </w:pPr>
      <w:bookmarkStart w:id="64" w:name="_Toc496693431"/>
      <w:bookmarkStart w:id="65" w:name="_Toc496693869"/>
      <w:r>
        <w:t>How we engage and educate</w:t>
      </w:r>
      <w:bookmarkEnd w:id="64"/>
      <w:bookmarkEnd w:id="65"/>
    </w:p>
    <w:p w14:paraId="2AEA072E" w14:textId="77777777" w:rsidR="005D2497" w:rsidRDefault="005D2497" w:rsidP="005D2497">
      <w:pPr>
        <w:rPr>
          <w:lang w:eastAsia="en-AU"/>
        </w:rPr>
      </w:pPr>
      <w:r w:rsidRPr="005D2497">
        <w:rPr>
          <w:lang w:eastAsia="en-AU"/>
        </w:rPr>
        <w:t>We will engage to listen, learn and respond. We educate, inform and disclose.</w:t>
      </w:r>
    </w:p>
    <w:p w14:paraId="6F223A0A" w14:textId="77777777" w:rsidR="005D2497" w:rsidRPr="005D2497" w:rsidRDefault="005D2497" w:rsidP="005D2497">
      <w:pPr>
        <w:rPr>
          <w:lang w:eastAsia="en-AU"/>
        </w:rPr>
      </w:pPr>
      <w:r>
        <w:rPr>
          <w:lang w:eastAsia="en-AU"/>
        </w:rPr>
        <w:t>This will achieve a regulatory system that:</w:t>
      </w:r>
    </w:p>
    <w:p w14:paraId="0F1972AB" w14:textId="77777777" w:rsidR="005D2497" w:rsidRPr="005D2497" w:rsidRDefault="005D2497" w:rsidP="00361EEC">
      <w:pPr>
        <w:pStyle w:val="ListParagraph"/>
        <w:numPr>
          <w:ilvl w:val="0"/>
          <w:numId w:val="9"/>
        </w:numPr>
      </w:pPr>
      <w:r w:rsidRPr="005D2497">
        <w:t xml:space="preserve">is transparent </w:t>
      </w:r>
    </w:p>
    <w:p w14:paraId="5E50C649" w14:textId="77777777" w:rsidR="005D2497" w:rsidRPr="005D2497" w:rsidRDefault="005D2497" w:rsidP="00361EEC">
      <w:pPr>
        <w:pStyle w:val="ListParagraph"/>
        <w:numPr>
          <w:ilvl w:val="0"/>
          <w:numId w:val="9"/>
        </w:numPr>
      </w:pPr>
      <w:r w:rsidRPr="005D2497">
        <w:t xml:space="preserve">has regulations that are effective, efficient and proportionate </w:t>
      </w:r>
    </w:p>
    <w:p w14:paraId="5BD3D940" w14:textId="77777777" w:rsidR="005D2497" w:rsidRPr="005D2497" w:rsidRDefault="005D2497" w:rsidP="00361EEC">
      <w:pPr>
        <w:pStyle w:val="ListParagraph"/>
        <w:numPr>
          <w:ilvl w:val="0"/>
          <w:numId w:val="9"/>
        </w:numPr>
      </w:pPr>
      <w:r w:rsidRPr="005D2497">
        <w:t xml:space="preserve">avoids perverse outcomes </w:t>
      </w:r>
    </w:p>
    <w:p w14:paraId="69425A51" w14:textId="77777777" w:rsidR="005D2497" w:rsidRPr="005D2497" w:rsidRDefault="005D2497" w:rsidP="00361EEC">
      <w:pPr>
        <w:pStyle w:val="ListParagraph"/>
        <w:numPr>
          <w:ilvl w:val="0"/>
          <w:numId w:val="9"/>
        </w:numPr>
      </w:pPr>
      <w:r w:rsidRPr="005D2497">
        <w:t xml:space="preserve">harnesses the value that our stakeholders can add </w:t>
      </w:r>
    </w:p>
    <w:p w14:paraId="318FCF1C" w14:textId="77777777" w:rsidR="005D2497" w:rsidRDefault="005D2497" w:rsidP="00361EEC">
      <w:pPr>
        <w:pStyle w:val="ListParagraph"/>
        <w:numPr>
          <w:ilvl w:val="0"/>
          <w:numId w:val="9"/>
        </w:numPr>
      </w:pPr>
      <w:r w:rsidRPr="005D2497">
        <w:t xml:space="preserve">builds stakeholder understanding of the purpose and outcome of regulation and expectations and obligations. </w:t>
      </w:r>
    </w:p>
    <w:p w14:paraId="75093E69" w14:textId="77777777" w:rsidR="005D2497" w:rsidRPr="005D2497" w:rsidRDefault="005D2497" w:rsidP="005D2497">
      <w:r>
        <w:t>How we will do this:</w:t>
      </w:r>
    </w:p>
    <w:p w14:paraId="7EAC28CB" w14:textId="77777777" w:rsidR="005D2497" w:rsidRPr="005D2497" w:rsidRDefault="005D2497" w:rsidP="00361EEC">
      <w:pPr>
        <w:pStyle w:val="ListParagraph"/>
        <w:numPr>
          <w:ilvl w:val="0"/>
          <w:numId w:val="9"/>
        </w:numPr>
      </w:pPr>
      <w:r w:rsidRPr="005D2497">
        <w:t xml:space="preserve">Choose the right engagement tools for the job. </w:t>
      </w:r>
    </w:p>
    <w:p w14:paraId="2DA5EE41" w14:textId="77777777" w:rsidR="005D2497" w:rsidRPr="005D2497" w:rsidRDefault="005D2497" w:rsidP="00361EEC">
      <w:pPr>
        <w:pStyle w:val="ListParagraph"/>
        <w:numPr>
          <w:ilvl w:val="0"/>
          <w:numId w:val="9"/>
        </w:numPr>
      </w:pPr>
      <w:r w:rsidRPr="005D2497">
        <w:t xml:space="preserve">Ensure our staff have the capability and support they need. </w:t>
      </w:r>
    </w:p>
    <w:p w14:paraId="51B20CDA" w14:textId="77777777" w:rsidR="005D2497" w:rsidRPr="005D2497" w:rsidRDefault="005D2497" w:rsidP="00361EEC">
      <w:pPr>
        <w:pStyle w:val="ListParagraph"/>
        <w:numPr>
          <w:ilvl w:val="0"/>
          <w:numId w:val="9"/>
        </w:numPr>
      </w:pPr>
      <w:r w:rsidRPr="005D2497">
        <w:t xml:space="preserve">Make things plain and accessible to meet peoples’ needs. </w:t>
      </w:r>
    </w:p>
    <w:p w14:paraId="36A3EDD9" w14:textId="77777777" w:rsidR="005D2497" w:rsidRPr="005D2497" w:rsidRDefault="005D2497" w:rsidP="00361EEC">
      <w:pPr>
        <w:pStyle w:val="ListParagraph"/>
        <w:numPr>
          <w:ilvl w:val="0"/>
          <w:numId w:val="9"/>
        </w:numPr>
      </w:pPr>
      <w:r w:rsidRPr="005D2497">
        <w:t xml:space="preserve">Understand community and stakeholder needs and expectations and build their capacity to engage. </w:t>
      </w:r>
    </w:p>
    <w:p w14:paraId="49E871D4" w14:textId="77777777" w:rsidR="005D2497" w:rsidRPr="005D2497" w:rsidRDefault="005D2497" w:rsidP="00361EEC">
      <w:pPr>
        <w:pStyle w:val="ListParagraph"/>
        <w:numPr>
          <w:ilvl w:val="0"/>
          <w:numId w:val="9"/>
        </w:numPr>
      </w:pPr>
      <w:r w:rsidRPr="005D2497">
        <w:t xml:space="preserve">Identify and address risks. </w:t>
      </w:r>
    </w:p>
    <w:p w14:paraId="75639D3E" w14:textId="77777777" w:rsidR="005D2497" w:rsidRPr="005D2497" w:rsidRDefault="005D2497" w:rsidP="00361EEC">
      <w:pPr>
        <w:pStyle w:val="ListParagraph"/>
        <w:numPr>
          <w:ilvl w:val="0"/>
          <w:numId w:val="9"/>
        </w:numPr>
      </w:pPr>
      <w:r w:rsidRPr="005D2497">
        <w:t xml:space="preserve">Be open about what we do. </w:t>
      </w:r>
    </w:p>
    <w:p w14:paraId="09943B74" w14:textId="77777777" w:rsidR="005D2497" w:rsidRPr="005D2497" w:rsidRDefault="005D2497" w:rsidP="00361EEC">
      <w:pPr>
        <w:pStyle w:val="ListParagraph"/>
        <w:numPr>
          <w:ilvl w:val="0"/>
          <w:numId w:val="9"/>
        </w:numPr>
      </w:pPr>
      <w:r w:rsidRPr="005D2497">
        <w:t xml:space="preserve">Provide the opportunity for collaboration and co-operation. </w:t>
      </w:r>
    </w:p>
    <w:p w14:paraId="16B98239" w14:textId="77777777" w:rsidR="005D2497" w:rsidRDefault="005D2497" w:rsidP="00361EEC">
      <w:pPr>
        <w:pStyle w:val="ListParagraph"/>
        <w:numPr>
          <w:ilvl w:val="0"/>
          <w:numId w:val="9"/>
        </w:numPr>
      </w:pPr>
      <w:r w:rsidRPr="005D2497">
        <w:t xml:space="preserve">Build relationships that are proportionate to needs. </w:t>
      </w:r>
    </w:p>
    <w:p w14:paraId="65C57735" w14:textId="77777777" w:rsidR="005D2497" w:rsidRPr="005D2497" w:rsidRDefault="005D2497" w:rsidP="005D2497">
      <w:pPr>
        <w:autoSpaceDE w:val="0"/>
        <w:autoSpaceDN w:val="0"/>
        <w:adjustRightInd w:val="0"/>
        <w:spacing w:after="0" w:line="240" w:lineRule="auto"/>
        <w:rPr>
          <w:rFonts w:ascii="Adobe Garamond Pro" w:hAnsi="Adobe Garamond Pro" w:cs="Adobe Garamond Pro"/>
          <w:color w:val="000000"/>
          <w:sz w:val="24"/>
          <w:szCs w:val="24"/>
          <w:lang w:eastAsia="en-AU"/>
        </w:rPr>
      </w:pPr>
    </w:p>
    <w:p w14:paraId="637B166D" w14:textId="77777777" w:rsidR="005D2497" w:rsidRPr="005D2497" w:rsidRDefault="005D2497" w:rsidP="005D2497">
      <w:pPr>
        <w:rPr>
          <w:lang w:eastAsia="en-AU"/>
        </w:rPr>
      </w:pPr>
      <w:r w:rsidRPr="005D2497">
        <w:rPr>
          <w:lang w:eastAsia="en-AU"/>
        </w:rPr>
        <w:t xml:space="preserve">“Closing the loop is important, so people have closure.” </w:t>
      </w:r>
    </w:p>
    <w:p w14:paraId="04183C34" w14:textId="77777777" w:rsidR="005D2497" w:rsidRDefault="005D2497" w:rsidP="000416F9">
      <w:pPr>
        <w:spacing w:after="360"/>
        <w:rPr>
          <w:lang w:eastAsia="en-AU"/>
        </w:rPr>
      </w:pPr>
      <w:r w:rsidRPr="005D2497">
        <w:rPr>
          <w:lang w:eastAsia="en-AU"/>
        </w:rPr>
        <w:t>“Lots of people spend lots of time giving feedback and then when nothing changes, people are annoyed. That doesn’t support the policy outcome. You need to</w:t>
      </w:r>
      <w:r>
        <w:rPr>
          <w:lang w:eastAsia="en-AU"/>
        </w:rPr>
        <w:t xml:space="preserve"> explain it to them.”                   – </w:t>
      </w:r>
      <w:r w:rsidRPr="005D2497">
        <w:rPr>
          <w:lang w:eastAsia="en-AU"/>
        </w:rPr>
        <w:t>Proponent</w:t>
      </w:r>
      <w:r>
        <w:rPr>
          <w:lang w:eastAsia="en-AU"/>
        </w:rPr>
        <w:t>.</w:t>
      </w:r>
    </w:p>
    <w:p w14:paraId="30CA39E2" w14:textId="77777777" w:rsidR="005D2497" w:rsidRDefault="005D2497" w:rsidP="003D7F85">
      <w:pPr>
        <w:pStyle w:val="Heading2"/>
      </w:pPr>
      <w:bookmarkStart w:id="66" w:name="_Toc496693432"/>
      <w:bookmarkStart w:id="67" w:name="_Toc496693870"/>
      <w:r>
        <w:t>How we develop regulatory solutions</w:t>
      </w:r>
      <w:bookmarkEnd w:id="66"/>
      <w:bookmarkEnd w:id="67"/>
    </w:p>
    <w:p w14:paraId="591B6645" w14:textId="77777777" w:rsidR="005D2497" w:rsidRPr="005D2497" w:rsidRDefault="005D2497" w:rsidP="005D2497">
      <w:pPr>
        <w:rPr>
          <w:lang w:eastAsia="en-AU"/>
        </w:rPr>
      </w:pPr>
      <w:r w:rsidRPr="005D2497">
        <w:rPr>
          <w:lang w:eastAsia="en-AU"/>
        </w:rPr>
        <w:t>We advise government to develop regulatory approaches to achieve the intended outcome.</w:t>
      </w:r>
    </w:p>
    <w:p w14:paraId="0B2F56BC" w14:textId="77777777" w:rsidR="003D7F85" w:rsidRPr="003D7F85" w:rsidRDefault="003D7F85" w:rsidP="003D7F85">
      <w:r>
        <w:t>This will achieve a regulatory system that:</w:t>
      </w:r>
    </w:p>
    <w:p w14:paraId="321F32D4" w14:textId="77777777" w:rsidR="003D7F85" w:rsidRPr="003D7F85" w:rsidRDefault="003D7F85" w:rsidP="00361EEC">
      <w:pPr>
        <w:pStyle w:val="ListParagraph"/>
        <w:numPr>
          <w:ilvl w:val="0"/>
          <w:numId w:val="9"/>
        </w:numPr>
      </w:pPr>
      <w:r w:rsidRPr="003D7F85">
        <w:t xml:space="preserve">helps deliver the environmental, energy or heritage outcome </w:t>
      </w:r>
    </w:p>
    <w:p w14:paraId="71EDC242" w14:textId="77777777" w:rsidR="003D7F85" w:rsidRPr="003D7F85" w:rsidRDefault="003D7F85" w:rsidP="00361EEC">
      <w:pPr>
        <w:pStyle w:val="ListParagraph"/>
        <w:numPr>
          <w:ilvl w:val="0"/>
          <w:numId w:val="9"/>
        </w:numPr>
      </w:pPr>
      <w:r w:rsidRPr="003D7F85">
        <w:t xml:space="preserve">develops regulations that are as easy as possible to comply with and efficient to enforce </w:t>
      </w:r>
    </w:p>
    <w:p w14:paraId="4942569C" w14:textId="77777777" w:rsidR="003D7F85" w:rsidRDefault="003D7F85" w:rsidP="00361EEC">
      <w:pPr>
        <w:pStyle w:val="ListParagraph"/>
        <w:numPr>
          <w:ilvl w:val="0"/>
          <w:numId w:val="9"/>
        </w:numPr>
      </w:pPr>
      <w:r w:rsidRPr="003D7F85">
        <w:t xml:space="preserve">takes a risk based approach to developing and implementing regulatory responses. </w:t>
      </w:r>
    </w:p>
    <w:p w14:paraId="11018999" w14:textId="77777777" w:rsidR="003D7F85" w:rsidRPr="003D7F85" w:rsidRDefault="003D7F85" w:rsidP="003D7F85">
      <w:r>
        <w:t>How we will do this:</w:t>
      </w:r>
    </w:p>
    <w:p w14:paraId="03086DC8" w14:textId="77777777" w:rsidR="003D7F85" w:rsidRPr="003D7F85" w:rsidRDefault="003D7F85" w:rsidP="00361EEC">
      <w:pPr>
        <w:pStyle w:val="ListParagraph"/>
        <w:numPr>
          <w:ilvl w:val="0"/>
          <w:numId w:val="9"/>
        </w:numPr>
      </w:pPr>
      <w:r w:rsidRPr="003D7F85">
        <w:t xml:space="preserve">Consider both regulatory and non regulatory solutions </w:t>
      </w:r>
    </w:p>
    <w:p w14:paraId="756831CC" w14:textId="77777777" w:rsidR="003D7F85" w:rsidRPr="003D7F85" w:rsidRDefault="003D7F85" w:rsidP="00361EEC">
      <w:pPr>
        <w:pStyle w:val="ListParagraph"/>
        <w:numPr>
          <w:ilvl w:val="0"/>
          <w:numId w:val="9"/>
        </w:numPr>
      </w:pPr>
      <w:r w:rsidRPr="003D7F85">
        <w:t xml:space="preserve">Engage and work with our stakeholders </w:t>
      </w:r>
    </w:p>
    <w:p w14:paraId="394B5C64" w14:textId="77777777" w:rsidR="003D7F85" w:rsidRPr="003D7F85" w:rsidRDefault="003D7F85" w:rsidP="00361EEC">
      <w:pPr>
        <w:pStyle w:val="ListParagraph"/>
        <w:numPr>
          <w:ilvl w:val="0"/>
          <w:numId w:val="9"/>
        </w:numPr>
      </w:pPr>
      <w:r w:rsidRPr="003D7F85">
        <w:t xml:space="preserve">Understand industry and community needs and expectations </w:t>
      </w:r>
    </w:p>
    <w:p w14:paraId="1B244DDC" w14:textId="77777777" w:rsidR="003D7F85" w:rsidRPr="003D7F85" w:rsidRDefault="003D7F85" w:rsidP="00361EEC">
      <w:pPr>
        <w:pStyle w:val="ListParagraph"/>
        <w:numPr>
          <w:ilvl w:val="0"/>
          <w:numId w:val="9"/>
        </w:numPr>
      </w:pPr>
      <w:r w:rsidRPr="003D7F85">
        <w:lastRenderedPageBreak/>
        <w:t xml:space="preserve">Identify and address risks proportionate to the outcome </w:t>
      </w:r>
    </w:p>
    <w:p w14:paraId="5ACBA91E" w14:textId="77777777" w:rsidR="003D7F85" w:rsidRPr="003D7F85" w:rsidRDefault="003D7F85" w:rsidP="00361EEC">
      <w:pPr>
        <w:pStyle w:val="ListParagraph"/>
        <w:numPr>
          <w:ilvl w:val="0"/>
          <w:numId w:val="9"/>
        </w:numPr>
      </w:pPr>
      <w:r w:rsidRPr="003D7F85">
        <w:t xml:space="preserve">Be open to new and different information and ideas </w:t>
      </w:r>
    </w:p>
    <w:p w14:paraId="5223C694" w14:textId="77777777" w:rsidR="003D7F85" w:rsidRPr="003D7F85" w:rsidRDefault="003D7F85" w:rsidP="00361EEC">
      <w:pPr>
        <w:pStyle w:val="ListParagraph"/>
        <w:numPr>
          <w:ilvl w:val="0"/>
          <w:numId w:val="9"/>
        </w:numPr>
      </w:pPr>
      <w:r w:rsidRPr="003D7F85">
        <w:t xml:space="preserve">Generate and assess multiple options </w:t>
      </w:r>
    </w:p>
    <w:p w14:paraId="4185FE12" w14:textId="77777777" w:rsidR="003D7F85" w:rsidRDefault="003D7F85" w:rsidP="000416F9">
      <w:pPr>
        <w:pStyle w:val="ListParagraph"/>
        <w:numPr>
          <w:ilvl w:val="0"/>
          <w:numId w:val="9"/>
        </w:numPr>
        <w:spacing w:after="360"/>
        <w:ind w:left="714" w:hanging="357"/>
      </w:pPr>
      <w:r w:rsidRPr="003D7F85">
        <w:t xml:space="preserve">Share information and analysis. </w:t>
      </w:r>
    </w:p>
    <w:p w14:paraId="4C70DE5E" w14:textId="77777777" w:rsidR="003D7F85" w:rsidRPr="000416F9" w:rsidRDefault="003D7F85" w:rsidP="000416F9">
      <w:pPr>
        <w:pStyle w:val="Heading2"/>
      </w:pPr>
      <w:bookmarkStart w:id="68" w:name="_Toc496693433"/>
      <w:bookmarkStart w:id="69" w:name="_Toc496693871"/>
      <w:r>
        <w:t>How we implement regulations</w:t>
      </w:r>
      <w:bookmarkEnd w:id="68"/>
      <w:bookmarkEnd w:id="69"/>
    </w:p>
    <w:p w14:paraId="210F9038" w14:textId="77777777" w:rsidR="003D7F85" w:rsidRDefault="003D7F85" w:rsidP="003D7F85">
      <w:pPr>
        <w:rPr>
          <w:lang w:eastAsia="en-AU"/>
        </w:rPr>
      </w:pPr>
      <w:r w:rsidRPr="003D7F85">
        <w:rPr>
          <w:lang w:eastAsia="en-AU"/>
        </w:rPr>
        <w:t>We implement Government’s policy and law into an effective and efficient regulatory system.</w:t>
      </w:r>
    </w:p>
    <w:p w14:paraId="6D1C868A" w14:textId="77777777" w:rsidR="003D7F85" w:rsidRPr="003D7F85" w:rsidRDefault="003D7F85" w:rsidP="003D7F85">
      <w:pPr>
        <w:rPr>
          <w:lang w:eastAsia="en-AU"/>
        </w:rPr>
      </w:pPr>
      <w:r>
        <w:rPr>
          <w:lang w:eastAsia="en-AU"/>
        </w:rPr>
        <w:t>This will achieve a regulatory system that:</w:t>
      </w:r>
    </w:p>
    <w:p w14:paraId="7A623FEF" w14:textId="77777777" w:rsidR="003D7F85" w:rsidRPr="003D7F85" w:rsidRDefault="003D7F85" w:rsidP="00361EEC">
      <w:pPr>
        <w:pStyle w:val="ListParagraph"/>
        <w:numPr>
          <w:ilvl w:val="0"/>
          <w:numId w:val="9"/>
        </w:numPr>
      </w:pPr>
      <w:r w:rsidRPr="003D7F85">
        <w:t>has the right capability - people, tools and processes</w:t>
      </w:r>
    </w:p>
    <w:p w14:paraId="263BB1EE" w14:textId="77777777" w:rsidR="003D7F85" w:rsidRPr="003D7F85" w:rsidRDefault="003D7F85" w:rsidP="00361EEC">
      <w:pPr>
        <w:pStyle w:val="ListParagraph"/>
        <w:numPr>
          <w:ilvl w:val="0"/>
          <w:numId w:val="9"/>
        </w:numPr>
      </w:pPr>
      <w:r w:rsidRPr="003D7F85">
        <w:t>considers the needs of all parties - the regulated and the regulators</w:t>
      </w:r>
    </w:p>
    <w:p w14:paraId="5B25C5E9" w14:textId="77777777" w:rsidR="003D7F85" w:rsidRDefault="003D7F85" w:rsidP="00361EEC">
      <w:pPr>
        <w:pStyle w:val="ListParagraph"/>
        <w:numPr>
          <w:ilvl w:val="0"/>
          <w:numId w:val="9"/>
        </w:numPr>
      </w:pPr>
      <w:r w:rsidRPr="003D7F85">
        <w:t>is efficient to comply with and administer.</w:t>
      </w:r>
    </w:p>
    <w:p w14:paraId="53265C4D" w14:textId="77777777" w:rsidR="003D7F85" w:rsidRPr="003D7F85" w:rsidRDefault="003D7F85" w:rsidP="003D7F85">
      <w:r>
        <w:t xml:space="preserve">How we will achieve this: </w:t>
      </w:r>
    </w:p>
    <w:p w14:paraId="01AFDBF4" w14:textId="77777777" w:rsidR="003D7F85" w:rsidRPr="003D7F85" w:rsidRDefault="003D7F85" w:rsidP="00361EEC">
      <w:pPr>
        <w:pStyle w:val="ListParagraph"/>
        <w:numPr>
          <w:ilvl w:val="0"/>
          <w:numId w:val="9"/>
        </w:numPr>
      </w:pPr>
      <w:r w:rsidRPr="003D7F85">
        <w:t>Engage with all relevant stakeholders through the implementation stage.</w:t>
      </w:r>
    </w:p>
    <w:p w14:paraId="5295DB48" w14:textId="77777777" w:rsidR="003D7F85" w:rsidRPr="003D7F85" w:rsidRDefault="003D7F85" w:rsidP="00361EEC">
      <w:pPr>
        <w:pStyle w:val="ListParagraph"/>
        <w:numPr>
          <w:ilvl w:val="0"/>
          <w:numId w:val="9"/>
        </w:numPr>
      </w:pPr>
      <w:r w:rsidRPr="003D7F85">
        <w:t>Design and test all parts of the solution with stakeholders to ensure that the system works.</w:t>
      </w:r>
    </w:p>
    <w:p w14:paraId="5A0A497A" w14:textId="77777777" w:rsidR="003D7F85" w:rsidRPr="003D7F85" w:rsidRDefault="003D7F85" w:rsidP="00361EEC">
      <w:pPr>
        <w:pStyle w:val="ListParagraph"/>
        <w:numPr>
          <w:ilvl w:val="0"/>
          <w:numId w:val="9"/>
        </w:numPr>
      </w:pPr>
      <w:r w:rsidRPr="003D7F85">
        <w:t xml:space="preserve">Communicate changes and understand how long transition will take. </w:t>
      </w:r>
    </w:p>
    <w:p w14:paraId="57B1A283" w14:textId="77777777" w:rsidR="003D7F85" w:rsidRPr="003D7F85" w:rsidRDefault="003D7F85" w:rsidP="00361EEC">
      <w:pPr>
        <w:pStyle w:val="ListParagraph"/>
        <w:numPr>
          <w:ilvl w:val="0"/>
          <w:numId w:val="9"/>
        </w:numPr>
      </w:pPr>
      <w:r w:rsidRPr="003D7F85">
        <w:t>Ensure that stakeholders are provided sufficient time to make the transition.</w:t>
      </w:r>
    </w:p>
    <w:p w14:paraId="54B46995" w14:textId="77777777" w:rsidR="003D7F85" w:rsidRPr="003D7F85" w:rsidRDefault="003D7F85" w:rsidP="00361EEC">
      <w:pPr>
        <w:pStyle w:val="ListParagraph"/>
        <w:numPr>
          <w:ilvl w:val="0"/>
          <w:numId w:val="9"/>
        </w:numPr>
      </w:pPr>
      <w:r w:rsidRPr="003D7F85">
        <w:t xml:space="preserve">Develop clear guidance and education materials for all stakeholders. </w:t>
      </w:r>
    </w:p>
    <w:p w14:paraId="28436BD9" w14:textId="77777777" w:rsidR="003D7F85" w:rsidRPr="003D7F85" w:rsidRDefault="003D7F85" w:rsidP="00361EEC">
      <w:pPr>
        <w:pStyle w:val="ListParagraph"/>
        <w:numPr>
          <w:ilvl w:val="0"/>
          <w:numId w:val="9"/>
        </w:numPr>
      </w:pPr>
      <w:r w:rsidRPr="003D7F85">
        <w:t>Build staff capability to administer the regulations effectively, by ensuring that they have the right tools to do their job.</w:t>
      </w:r>
    </w:p>
    <w:p w14:paraId="3D8D1AD4" w14:textId="77777777" w:rsidR="003D7F85" w:rsidRPr="003D7F85" w:rsidRDefault="003D7F85" w:rsidP="00361EEC">
      <w:pPr>
        <w:pStyle w:val="ListParagraph"/>
        <w:numPr>
          <w:ilvl w:val="0"/>
          <w:numId w:val="9"/>
        </w:numPr>
      </w:pPr>
      <w:r w:rsidRPr="003D7F85">
        <w:t>Develop a compliance approach that considers risk to inform proportionate responses.</w:t>
      </w:r>
    </w:p>
    <w:p w14:paraId="694B1D4A" w14:textId="77777777" w:rsidR="003D7F85" w:rsidRPr="003D7F85" w:rsidRDefault="003D7F85" w:rsidP="00361EEC">
      <w:pPr>
        <w:pStyle w:val="ListParagraph"/>
        <w:numPr>
          <w:ilvl w:val="0"/>
          <w:numId w:val="9"/>
        </w:numPr>
      </w:pPr>
      <w:r w:rsidRPr="003D7F85">
        <w:t>Develop systems that enable efficient and effective processes.</w:t>
      </w:r>
    </w:p>
    <w:p w14:paraId="01AF9DC4" w14:textId="77777777" w:rsidR="003D7F85" w:rsidRPr="003D7F85" w:rsidRDefault="003D7F85" w:rsidP="00361EEC">
      <w:pPr>
        <w:pStyle w:val="ListParagraph"/>
        <w:numPr>
          <w:ilvl w:val="0"/>
          <w:numId w:val="9"/>
        </w:numPr>
      </w:pPr>
      <w:r>
        <w:t>Identify</w:t>
      </w:r>
      <w:r w:rsidRPr="003D7F85">
        <w:t xml:space="preserve"> key performance indicators to measure performance against policy and legislative intent.</w:t>
      </w:r>
    </w:p>
    <w:p w14:paraId="494421AC" w14:textId="77777777" w:rsidR="003D7F85" w:rsidRDefault="003D7F85" w:rsidP="000416F9">
      <w:pPr>
        <w:pStyle w:val="ListParagraph"/>
        <w:numPr>
          <w:ilvl w:val="0"/>
          <w:numId w:val="9"/>
        </w:numPr>
        <w:spacing w:after="360"/>
        <w:ind w:left="714" w:hanging="357"/>
      </w:pPr>
      <w:r w:rsidRPr="003D7F85">
        <w:t xml:space="preserve">Establish systems to record and measure to inform ongoing reporting and evaluation. </w:t>
      </w:r>
    </w:p>
    <w:p w14:paraId="55CCA98A" w14:textId="77777777" w:rsidR="003D7F85" w:rsidRDefault="003D7F85" w:rsidP="003D7F85">
      <w:pPr>
        <w:pStyle w:val="Heading2"/>
      </w:pPr>
      <w:bookmarkStart w:id="70" w:name="_Toc496693434"/>
      <w:bookmarkStart w:id="71" w:name="_Toc496693872"/>
      <w:r>
        <w:t>How we regulate</w:t>
      </w:r>
      <w:bookmarkEnd w:id="70"/>
      <w:bookmarkEnd w:id="71"/>
    </w:p>
    <w:p w14:paraId="2790ECC0" w14:textId="77777777" w:rsidR="003D7F85" w:rsidRDefault="003D7F85" w:rsidP="003D7F85">
      <w:r w:rsidRPr="003D7F85">
        <w:t>We will be a consistent, responsive and trusted regulator that acts appropriately and proportionately.</w:t>
      </w:r>
    </w:p>
    <w:p w14:paraId="7DD73E83" w14:textId="77777777" w:rsidR="003D7F85" w:rsidRPr="003D7F85" w:rsidRDefault="003D7F85" w:rsidP="003D7F85">
      <w:r>
        <w:t>This will achieve a regulatory system that:</w:t>
      </w:r>
    </w:p>
    <w:p w14:paraId="458633B5" w14:textId="77777777" w:rsidR="003D7F85" w:rsidRPr="003D7F85" w:rsidRDefault="003D7F85" w:rsidP="00361EEC">
      <w:pPr>
        <w:pStyle w:val="ListParagraph"/>
        <w:numPr>
          <w:ilvl w:val="0"/>
          <w:numId w:val="9"/>
        </w:numPr>
      </w:pPr>
      <w:r w:rsidRPr="003D7F85">
        <w:t>minimises the regulatory burden and targets highest risks of harm, behaviour and attitude</w:t>
      </w:r>
    </w:p>
    <w:p w14:paraId="487A7401" w14:textId="77777777" w:rsidR="003D7F85" w:rsidRPr="003D7F85" w:rsidRDefault="003D7F85" w:rsidP="00361EEC">
      <w:pPr>
        <w:pStyle w:val="ListParagraph"/>
        <w:numPr>
          <w:ilvl w:val="0"/>
          <w:numId w:val="9"/>
        </w:numPr>
      </w:pPr>
      <w:r w:rsidRPr="003D7F85">
        <w:t>encourages better behaviour and promotes leading practice</w:t>
      </w:r>
    </w:p>
    <w:p w14:paraId="1CC12E9F" w14:textId="77777777" w:rsidR="003D7F85" w:rsidRPr="003D7F85" w:rsidRDefault="003D7F85" w:rsidP="00361EEC">
      <w:pPr>
        <w:pStyle w:val="ListParagraph"/>
        <w:numPr>
          <w:ilvl w:val="0"/>
          <w:numId w:val="9"/>
        </w:numPr>
      </w:pPr>
      <w:r w:rsidRPr="003D7F85">
        <w:t>establishes trust with the regulated and non-regulated community</w:t>
      </w:r>
    </w:p>
    <w:p w14:paraId="3A263E96" w14:textId="77777777" w:rsidR="003D7F85" w:rsidRDefault="003D7F85" w:rsidP="00361EEC">
      <w:pPr>
        <w:pStyle w:val="ListParagraph"/>
        <w:numPr>
          <w:ilvl w:val="0"/>
          <w:numId w:val="9"/>
        </w:numPr>
      </w:pPr>
      <w:r w:rsidRPr="003D7F85">
        <w:t>assists businesses and individuals to understand and comply with the law.</w:t>
      </w:r>
    </w:p>
    <w:p w14:paraId="683BDC81" w14:textId="77777777" w:rsidR="003D7F85" w:rsidRDefault="003D7F85">
      <w:pPr>
        <w:spacing w:after="0" w:line="240" w:lineRule="auto"/>
      </w:pPr>
      <w:r>
        <w:br w:type="page"/>
      </w:r>
    </w:p>
    <w:p w14:paraId="5B871CCD" w14:textId="77777777" w:rsidR="003D7F85" w:rsidRPr="003D7F85" w:rsidRDefault="003D7F85" w:rsidP="003D7F85">
      <w:r>
        <w:lastRenderedPageBreak/>
        <w:t>Our obligations – the Department</w:t>
      </w:r>
    </w:p>
    <w:tbl>
      <w:tblPr>
        <w:tblStyle w:val="TableGrid"/>
        <w:tblW w:w="0" w:type="auto"/>
        <w:tblLook w:val="04A0" w:firstRow="1" w:lastRow="0" w:firstColumn="1" w:lastColumn="0" w:noHBand="0" w:noVBand="1"/>
      </w:tblPr>
      <w:tblGrid>
        <w:gridCol w:w="9428"/>
      </w:tblGrid>
      <w:tr w:rsidR="003D7F85" w:rsidRPr="003D7F85" w14:paraId="44EAF11D" w14:textId="77777777" w:rsidTr="003D7F85">
        <w:trPr>
          <w:cnfStyle w:val="100000000000" w:firstRow="1" w:lastRow="0" w:firstColumn="0" w:lastColumn="0" w:oddVBand="0" w:evenVBand="0" w:oddHBand="0" w:evenHBand="0" w:firstRowFirstColumn="0" w:firstRowLastColumn="0" w:lastRowFirstColumn="0" w:lastRowLastColumn="0"/>
        </w:trPr>
        <w:tc>
          <w:tcPr>
            <w:tcW w:w="0" w:type="auto"/>
          </w:tcPr>
          <w:tbl>
            <w:tblPr>
              <w:tblW w:w="0" w:type="auto"/>
              <w:tblBorders>
                <w:top w:val="nil"/>
                <w:left w:val="nil"/>
                <w:bottom w:val="nil"/>
                <w:right w:val="nil"/>
              </w:tblBorders>
              <w:tblLook w:val="0000" w:firstRow="0" w:lastRow="0" w:firstColumn="0" w:lastColumn="0" w:noHBand="0" w:noVBand="0"/>
            </w:tblPr>
            <w:tblGrid>
              <w:gridCol w:w="1273"/>
              <w:gridCol w:w="1358"/>
              <w:gridCol w:w="1323"/>
              <w:gridCol w:w="1115"/>
              <w:gridCol w:w="1310"/>
              <w:gridCol w:w="1310"/>
              <w:gridCol w:w="1523"/>
            </w:tblGrid>
            <w:tr w:rsidR="003D7F85" w:rsidRPr="003D7F85" w14:paraId="2CDA4C10" w14:textId="77777777" w:rsidTr="0020048F">
              <w:trPr>
                <w:trHeight w:val="750"/>
              </w:trPr>
              <w:tc>
                <w:tcPr>
                  <w:tcW w:w="1959" w:type="dxa"/>
                </w:tcPr>
                <w:p w14:paraId="6968B970" w14:textId="77777777" w:rsidR="003D7F85" w:rsidRPr="003D7F85" w:rsidRDefault="003D7F85" w:rsidP="0020048F">
                  <w:pPr>
                    <w:autoSpaceDE w:val="0"/>
                    <w:autoSpaceDN w:val="0"/>
                    <w:adjustRightInd w:val="0"/>
                    <w:spacing w:before="160" w:after="0" w:line="201" w:lineRule="atLeast"/>
                    <w:rPr>
                      <w:rFonts w:asciiTheme="minorHAnsi" w:hAnsiTheme="minorHAnsi" w:cs="Adobe Garamond Pro"/>
                      <w:color w:val="000000"/>
                      <w:lang w:eastAsia="en-AU"/>
                    </w:rPr>
                  </w:pPr>
                  <w:r w:rsidRPr="003D7F85">
                    <w:rPr>
                      <w:rFonts w:asciiTheme="minorHAnsi" w:hAnsiTheme="minorHAnsi" w:cs="Adobe Garamond Pro Bold"/>
                      <w:b/>
                      <w:bCs/>
                      <w:color w:val="000000"/>
                      <w:lang w:eastAsia="en-AU"/>
                    </w:rPr>
                    <w:t xml:space="preserve">Educate </w:t>
                  </w:r>
                  <w:r w:rsidRPr="003D7F85">
                    <w:rPr>
                      <w:rFonts w:asciiTheme="minorHAnsi" w:hAnsiTheme="minorHAnsi" w:cs="Adobe Garamond Pro"/>
                      <w:color w:val="000000"/>
                      <w:lang w:eastAsia="en-AU"/>
                    </w:rPr>
                    <w:t>regulated entities about their obligations and purpose of regulation</w:t>
                  </w:r>
                </w:p>
              </w:tc>
              <w:tc>
                <w:tcPr>
                  <w:tcW w:w="1959" w:type="dxa"/>
                </w:tcPr>
                <w:p w14:paraId="719EFD23" w14:textId="77777777" w:rsidR="003D7F85" w:rsidRPr="003D7F85" w:rsidRDefault="003D7F85" w:rsidP="0020048F">
                  <w:pPr>
                    <w:autoSpaceDE w:val="0"/>
                    <w:autoSpaceDN w:val="0"/>
                    <w:adjustRightInd w:val="0"/>
                    <w:spacing w:before="160" w:after="0" w:line="201" w:lineRule="atLeast"/>
                    <w:rPr>
                      <w:rFonts w:asciiTheme="minorHAnsi" w:hAnsiTheme="minorHAnsi" w:cs="Adobe Garamond Pro"/>
                      <w:color w:val="000000"/>
                      <w:lang w:eastAsia="en-AU"/>
                    </w:rPr>
                  </w:pPr>
                  <w:r w:rsidRPr="003D7F85">
                    <w:rPr>
                      <w:rFonts w:asciiTheme="minorHAnsi" w:hAnsiTheme="minorHAnsi" w:cs="Adobe Garamond Pro Bold"/>
                      <w:b/>
                      <w:bCs/>
                      <w:color w:val="000000"/>
                      <w:lang w:eastAsia="en-AU"/>
                    </w:rPr>
                    <w:t xml:space="preserve">Assess </w:t>
                  </w:r>
                  <w:r w:rsidRPr="003D7F85">
                    <w:rPr>
                      <w:rFonts w:asciiTheme="minorHAnsi" w:hAnsiTheme="minorHAnsi" w:cs="Adobe Garamond Pro"/>
                      <w:color w:val="000000"/>
                      <w:lang w:eastAsia="en-AU"/>
                    </w:rPr>
                    <w:t>applications</w:t>
                  </w:r>
                </w:p>
              </w:tc>
              <w:tc>
                <w:tcPr>
                  <w:tcW w:w="1959" w:type="dxa"/>
                </w:tcPr>
                <w:p w14:paraId="7B6226CA" w14:textId="77777777" w:rsidR="003D7F85" w:rsidRPr="003D7F85" w:rsidRDefault="003D7F85" w:rsidP="0020048F">
                  <w:pPr>
                    <w:autoSpaceDE w:val="0"/>
                    <w:autoSpaceDN w:val="0"/>
                    <w:adjustRightInd w:val="0"/>
                    <w:spacing w:before="160" w:after="0" w:line="201" w:lineRule="atLeast"/>
                    <w:rPr>
                      <w:rFonts w:asciiTheme="minorHAnsi" w:hAnsiTheme="minorHAnsi" w:cs="Adobe Garamond Pro"/>
                      <w:color w:val="000000"/>
                      <w:lang w:eastAsia="en-AU"/>
                    </w:rPr>
                  </w:pPr>
                  <w:r w:rsidRPr="003D7F85">
                    <w:rPr>
                      <w:rFonts w:asciiTheme="minorHAnsi" w:hAnsiTheme="minorHAnsi" w:cs="Adobe Garamond Pro Bold"/>
                      <w:b/>
                      <w:bCs/>
                      <w:color w:val="000000"/>
                      <w:lang w:eastAsia="en-AU"/>
                    </w:rPr>
                    <w:t xml:space="preserve">Approve </w:t>
                  </w:r>
                  <w:r w:rsidRPr="003D7F85">
                    <w:rPr>
                      <w:rFonts w:asciiTheme="minorHAnsi" w:hAnsiTheme="minorHAnsi" w:cs="Adobe Garamond Pro"/>
                      <w:color w:val="000000"/>
                      <w:lang w:eastAsia="en-AU"/>
                    </w:rPr>
                    <w:t>and set conditions using risk based approaches</w:t>
                  </w:r>
                </w:p>
              </w:tc>
              <w:tc>
                <w:tcPr>
                  <w:tcW w:w="1959" w:type="dxa"/>
                </w:tcPr>
                <w:p w14:paraId="7F7715FB" w14:textId="77777777" w:rsidR="003D7F85" w:rsidRPr="003D7F85" w:rsidRDefault="003D7F85" w:rsidP="0020048F">
                  <w:pPr>
                    <w:autoSpaceDE w:val="0"/>
                    <w:autoSpaceDN w:val="0"/>
                    <w:adjustRightInd w:val="0"/>
                    <w:spacing w:before="160" w:after="0" w:line="201" w:lineRule="atLeast"/>
                    <w:rPr>
                      <w:rFonts w:asciiTheme="minorHAnsi" w:hAnsiTheme="minorHAnsi" w:cs="Adobe Garamond Pro"/>
                      <w:color w:val="000000"/>
                      <w:lang w:eastAsia="en-AU"/>
                    </w:rPr>
                  </w:pPr>
                  <w:r w:rsidRPr="003D7F85">
                    <w:rPr>
                      <w:rFonts w:asciiTheme="minorHAnsi" w:hAnsiTheme="minorHAnsi" w:cs="Adobe Garamond Pro Bold"/>
                      <w:b/>
                      <w:bCs/>
                      <w:color w:val="000000"/>
                      <w:lang w:eastAsia="en-AU"/>
                    </w:rPr>
                    <w:t xml:space="preserve">Support </w:t>
                  </w:r>
                  <w:r w:rsidRPr="003D7F85">
                    <w:rPr>
                      <w:rFonts w:asciiTheme="minorHAnsi" w:hAnsiTheme="minorHAnsi" w:cs="Adobe Garamond Pro"/>
                      <w:color w:val="000000"/>
                      <w:lang w:eastAsia="en-AU"/>
                    </w:rPr>
                    <w:t>approval holders with clear guidance</w:t>
                  </w:r>
                </w:p>
              </w:tc>
              <w:tc>
                <w:tcPr>
                  <w:tcW w:w="1959" w:type="dxa"/>
                </w:tcPr>
                <w:p w14:paraId="16932F1A" w14:textId="77777777" w:rsidR="003D7F85" w:rsidRPr="003D7F85" w:rsidRDefault="003D7F85" w:rsidP="0020048F">
                  <w:pPr>
                    <w:autoSpaceDE w:val="0"/>
                    <w:autoSpaceDN w:val="0"/>
                    <w:adjustRightInd w:val="0"/>
                    <w:spacing w:before="160" w:after="0" w:line="201" w:lineRule="atLeast"/>
                    <w:rPr>
                      <w:rFonts w:asciiTheme="minorHAnsi" w:hAnsiTheme="minorHAnsi" w:cs="Adobe Garamond Pro"/>
                      <w:color w:val="000000"/>
                      <w:lang w:eastAsia="en-AU"/>
                    </w:rPr>
                  </w:pPr>
                  <w:r w:rsidRPr="003D7F85">
                    <w:rPr>
                      <w:rFonts w:asciiTheme="minorHAnsi" w:hAnsiTheme="minorHAnsi" w:cs="Adobe Garamond Pro Bold"/>
                      <w:b/>
                      <w:bCs/>
                      <w:color w:val="000000"/>
                      <w:lang w:eastAsia="en-AU"/>
                    </w:rPr>
                    <w:t xml:space="preserve">Deter </w:t>
                  </w:r>
                  <w:r w:rsidRPr="003D7F85">
                    <w:rPr>
                      <w:rFonts w:asciiTheme="minorHAnsi" w:hAnsiTheme="minorHAnsi" w:cs="Adobe Garamond Pro"/>
                      <w:color w:val="000000"/>
                      <w:lang w:eastAsia="en-AU"/>
                    </w:rPr>
                    <w:t>non compliance by designing easy to follow processes</w:t>
                  </w:r>
                </w:p>
              </w:tc>
              <w:tc>
                <w:tcPr>
                  <w:tcW w:w="1959" w:type="dxa"/>
                </w:tcPr>
                <w:p w14:paraId="2782C819" w14:textId="77777777" w:rsidR="003D7F85" w:rsidRPr="003D7F85" w:rsidRDefault="003D7F85" w:rsidP="0020048F">
                  <w:pPr>
                    <w:autoSpaceDE w:val="0"/>
                    <w:autoSpaceDN w:val="0"/>
                    <w:adjustRightInd w:val="0"/>
                    <w:spacing w:before="160" w:after="0" w:line="201" w:lineRule="atLeast"/>
                    <w:rPr>
                      <w:rFonts w:asciiTheme="minorHAnsi" w:hAnsiTheme="minorHAnsi" w:cs="Adobe Garamond Pro"/>
                      <w:color w:val="000000"/>
                      <w:lang w:eastAsia="en-AU"/>
                    </w:rPr>
                  </w:pPr>
                  <w:r w:rsidRPr="003D7F85">
                    <w:rPr>
                      <w:rFonts w:asciiTheme="minorHAnsi" w:hAnsiTheme="minorHAnsi" w:cs="Adobe Garamond Pro Bold"/>
                      <w:b/>
                      <w:bCs/>
                      <w:color w:val="000000"/>
                      <w:lang w:eastAsia="en-AU"/>
                    </w:rPr>
                    <w:t xml:space="preserve">Detect </w:t>
                  </w:r>
                  <w:r w:rsidRPr="003D7F85">
                    <w:rPr>
                      <w:rFonts w:asciiTheme="minorHAnsi" w:hAnsiTheme="minorHAnsi" w:cs="Adobe Garamond Pro"/>
                      <w:color w:val="000000"/>
                      <w:lang w:eastAsia="en-AU"/>
                    </w:rPr>
                    <w:t>compliance risks through ongoing monitoring and evaluation</w:t>
                  </w:r>
                </w:p>
              </w:tc>
              <w:tc>
                <w:tcPr>
                  <w:tcW w:w="1959" w:type="dxa"/>
                </w:tcPr>
                <w:p w14:paraId="5F431DC7" w14:textId="77777777" w:rsidR="003D7F85" w:rsidRPr="003D7F85" w:rsidRDefault="003D7F85" w:rsidP="0020048F">
                  <w:pPr>
                    <w:autoSpaceDE w:val="0"/>
                    <w:autoSpaceDN w:val="0"/>
                    <w:adjustRightInd w:val="0"/>
                    <w:spacing w:before="160" w:after="0" w:line="201" w:lineRule="atLeast"/>
                    <w:rPr>
                      <w:rFonts w:asciiTheme="minorHAnsi" w:hAnsiTheme="minorHAnsi" w:cs="Adobe Garamond Pro"/>
                      <w:color w:val="000000"/>
                      <w:lang w:eastAsia="en-AU"/>
                    </w:rPr>
                  </w:pPr>
                  <w:r w:rsidRPr="003D7F85">
                    <w:rPr>
                      <w:rFonts w:asciiTheme="minorHAnsi" w:hAnsiTheme="minorHAnsi" w:cs="Adobe Garamond Pro Bold"/>
                      <w:b/>
                      <w:bCs/>
                      <w:color w:val="000000"/>
                      <w:lang w:eastAsia="en-AU"/>
                    </w:rPr>
                    <w:t xml:space="preserve">Respond </w:t>
                  </w:r>
                  <w:r w:rsidRPr="003D7F85">
                    <w:rPr>
                      <w:rFonts w:asciiTheme="minorHAnsi" w:hAnsiTheme="minorHAnsi" w:cs="Adobe Garamond Pro"/>
                      <w:color w:val="000000"/>
                      <w:lang w:eastAsia="en-AU"/>
                    </w:rPr>
                    <w:t>using a range of actions proportionate to the risk</w:t>
                  </w:r>
                </w:p>
              </w:tc>
            </w:tr>
          </w:tbl>
          <w:p w14:paraId="4DA4C373" w14:textId="77777777" w:rsidR="003D7F85" w:rsidRPr="003D7F85" w:rsidRDefault="003D7F85" w:rsidP="003D7F85"/>
        </w:tc>
      </w:tr>
    </w:tbl>
    <w:p w14:paraId="0430B351" w14:textId="77777777" w:rsidR="003D7F85" w:rsidRDefault="003D7F85" w:rsidP="003D7F85"/>
    <w:p w14:paraId="5B5BCC5E" w14:textId="77777777" w:rsidR="003D7F85" w:rsidRPr="003D7F85" w:rsidRDefault="003D7F85" w:rsidP="003D7F85">
      <w:r>
        <w:t>Regulated entities’ obligations</w:t>
      </w:r>
    </w:p>
    <w:tbl>
      <w:tblPr>
        <w:tblStyle w:val="TableGrid"/>
        <w:tblW w:w="0" w:type="auto"/>
        <w:tblLook w:val="04A0" w:firstRow="1" w:lastRow="0" w:firstColumn="1" w:lastColumn="0" w:noHBand="0" w:noVBand="1"/>
      </w:tblPr>
      <w:tblGrid>
        <w:gridCol w:w="9428"/>
      </w:tblGrid>
      <w:tr w:rsidR="003D7F85" w:rsidRPr="003D7F85" w14:paraId="67DCBC96" w14:textId="77777777" w:rsidTr="003D7F85">
        <w:trPr>
          <w:cnfStyle w:val="100000000000" w:firstRow="1" w:lastRow="0" w:firstColumn="0" w:lastColumn="0" w:oddVBand="0" w:evenVBand="0" w:oddHBand="0" w:evenHBand="0" w:firstRowFirstColumn="0" w:firstRowLastColumn="0" w:lastRowFirstColumn="0" w:lastRowLastColumn="0"/>
        </w:trPr>
        <w:tc>
          <w:tcPr>
            <w:tcW w:w="0" w:type="auto"/>
          </w:tcPr>
          <w:tbl>
            <w:tblPr>
              <w:tblW w:w="0" w:type="auto"/>
              <w:tblBorders>
                <w:top w:val="nil"/>
                <w:left w:val="nil"/>
                <w:bottom w:val="nil"/>
                <w:right w:val="nil"/>
              </w:tblBorders>
              <w:tblLook w:val="0000" w:firstRow="0" w:lastRow="0" w:firstColumn="0" w:lastColumn="0" w:noHBand="0" w:noVBand="0"/>
            </w:tblPr>
            <w:tblGrid>
              <w:gridCol w:w="1405"/>
              <w:gridCol w:w="1298"/>
              <w:gridCol w:w="1288"/>
              <w:gridCol w:w="1357"/>
              <w:gridCol w:w="1337"/>
              <w:gridCol w:w="1327"/>
              <w:gridCol w:w="1200"/>
            </w:tblGrid>
            <w:tr w:rsidR="003D7F85" w:rsidRPr="003D7F85" w14:paraId="761DDACE" w14:textId="77777777" w:rsidTr="00951C42">
              <w:trPr>
                <w:trHeight w:val="750"/>
              </w:trPr>
              <w:tc>
                <w:tcPr>
                  <w:tcW w:w="1959" w:type="dxa"/>
                </w:tcPr>
                <w:p w14:paraId="6BBC16DA" w14:textId="77777777" w:rsidR="003D7F85" w:rsidRPr="003D7F85" w:rsidRDefault="003D7F85" w:rsidP="00951C42">
                  <w:pPr>
                    <w:autoSpaceDE w:val="0"/>
                    <w:autoSpaceDN w:val="0"/>
                    <w:adjustRightInd w:val="0"/>
                    <w:spacing w:before="160" w:after="0" w:line="201" w:lineRule="atLeast"/>
                    <w:rPr>
                      <w:rFonts w:cs="Arial"/>
                      <w:color w:val="000000"/>
                      <w:sz w:val="20"/>
                      <w:szCs w:val="20"/>
                      <w:lang w:eastAsia="en-AU"/>
                    </w:rPr>
                  </w:pPr>
                  <w:r w:rsidRPr="003D7F85">
                    <w:rPr>
                      <w:rFonts w:cs="Arial"/>
                      <w:b/>
                      <w:bCs/>
                      <w:color w:val="000000"/>
                      <w:sz w:val="20"/>
                      <w:szCs w:val="20"/>
                      <w:lang w:eastAsia="en-AU"/>
                    </w:rPr>
                    <w:t xml:space="preserve">Understand </w:t>
                  </w:r>
                  <w:r w:rsidRPr="003D7F85">
                    <w:rPr>
                      <w:rFonts w:cs="Arial"/>
                      <w:color w:val="000000"/>
                      <w:sz w:val="20"/>
                      <w:szCs w:val="20"/>
                      <w:lang w:eastAsia="en-AU"/>
                    </w:rPr>
                    <w:t>obligations and why regulations are there*</w:t>
                  </w:r>
                </w:p>
              </w:tc>
              <w:tc>
                <w:tcPr>
                  <w:tcW w:w="1959" w:type="dxa"/>
                </w:tcPr>
                <w:p w14:paraId="29C587D5" w14:textId="77777777" w:rsidR="003D7F85" w:rsidRPr="003D7F85" w:rsidRDefault="003D7F85" w:rsidP="00951C42">
                  <w:pPr>
                    <w:autoSpaceDE w:val="0"/>
                    <w:autoSpaceDN w:val="0"/>
                    <w:adjustRightInd w:val="0"/>
                    <w:spacing w:before="160" w:after="0" w:line="201" w:lineRule="atLeast"/>
                    <w:rPr>
                      <w:rFonts w:cs="Arial"/>
                      <w:color w:val="000000"/>
                      <w:sz w:val="20"/>
                      <w:szCs w:val="20"/>
                      <w:lang w:eastAsia="en-AU"/>
                    </w:rPr>
                  </w:pPr>
                  <w:r w:rsidRPr="003D7F85">
                    <w:rPr>
                      <w:rFonts w:cs="Arial"/>
                      <w:b/>
                      <w:bCs/>
                      <w:color w:val="000000"/>
                      <w:sz w:val="20"/>
                      <w:szCs w:val="20"/>
                      <w:lang w:eastAsia="en-AU"/>
                    </w:rPr>
                    <w:t xml:space="preserve">Provide </w:t>
                  </w:r>
                  <w:r w:rsidRPr="003D7F85">
                    <w:rPr>
                      <w:rFonts w:cs="Arial"/>
                      <w:color w:val="000000"/>
                      <w:sz w:val="20"/>
                      <w:szCs w:val="20"/>
                      <w:lang w:eastAsia="en-AU"/>
                    </w:rPr>
                    <w:t>the right information when seeking approvals*</w:t>
                  </w:r>
                </w:p>
              </w:tc>
              <w:tc>
                <w:tcPr>
                  <w:tcW w:w="1959" w:type="dxa"/>
                </w:tcPr>
                <w:p w14:paraId="19F8B9BE" w14:textId="77777777" w:rsidR="003D7F85" w:rsidRPr="003D7F85" w:rsidRDefault="003D7F85" w:rsidP="00951C42">
                  <w:pPr>
                    <w:autoSpaceDE w:val="0"/>
                    <w:autoSpaceDN w:val="0"/>
                    <w:adjustRightInd w:val="0"/>
                    <w:spacing w:before="160" w:after="0" w:line="201" w:lineRule="atLeast"/>
                    <w:rPr>
                      <w:rFonts w:cs="Arial"/>
                      <w:color w:val="000000"/>
                      <w:sz w:val="20"/>
                      <w:szCs w:val="20"/>
                      <w:lang w:eastAsia="en-AU"/>
                    </w:rPr>
                  </w:pPr>
                  <w:r w:rsidRPr="003D7F85">
                    <w:rPr>
                      <w:rFonts w:cs="Arial"/>
                      <w:b/>
                      <w:bCs/>
                      <w:color w:val="000000"/>
                      <w:sz w:val="20"/>
                      <w:szCs w:val="20"/>
                      <w:lang w:eastAsia="en-AU"/>
                    </w:rPr>
                    <w:t xml:space="preserve">Receive </w:t>
                  </w:r>
                  <w:r w:rsidRPr="003D7F85">
                    <w:rPr>
                      <w:rFonts w:cs="Arial"/>
                      <w:color w:val="000000"/>
                      <w:sz w:val="20"/>
                      <w:szCs w:val="20"/>
                      <w:lang w:eastAsia="en-AU"/>
                    </w:rPr>
                    <w:t>approval and implement conditions*</w:t>
                  </w:r>
                </w:p>
              </w:tc>
              <w:tc>
                <w:tcPr>
                  <w:tcW w:w="1959" w:type="dxa"/>
                </w:tcPr>
                <w:p w14:paraId="75FA6CCF" w14:textId="77777777" w:rsidR="003D7F85" w:rsidRPr="003D7F85" w:rsidRDefault="003D7F85" w:rsidP="00951C42">
                  <w:pPr>
                    <w:autoSpaceDE w:val="0"/>
                    <w:autoSpaceDN w:val="0"/>
                    <w:adjustRightInd w:val="0"/>
                    <w:spacing w:before="160" w:after="0" w:line="201" w:lineRule="atLeast"/>
                    <w:rPr>
                      <w:rFonts w:cs="Arial"/>
                      <w:color w:val="000000"/>
                      <w:sz w:val="20"/>
                      <w:szCs w:val="20"/>
                      <w:lang w:eastAsia="en-AU"/>
                    </w:rPr>
                  </w:pPr>
                  <w:r w:rsidRPr="003D7F85">
                    <w:rPr>
                      <w:rFonts w:cs="Arial"/>
                      <w:b/>
                      <w:bCs/>
                      <w:color w:val="000000"/>
                      <w:sz w:val="20"/>
                      <w:szCs w:val="20"/>
                      <w:lang w:eastAsia="en-AU"/>
                    </w:rPr>
                    <w:t xml:space="preserve">Seek </w:t>
                  </w:r>
                  <w:r w:rsidRPr="003D7F85">
                    <w:rPr>
                      <w:rFonts w:cs="Arial"/>
                      <w:color w:val="000000"/>
                      <w:sz w:val="20"/>
                      <w:szCs w:val="20"/>
                      <w:lang w:eastAsia="en-AU"/>
                    </w:rPr>
                    <w:t>out information to answer questions and reduce uncertainty*</w:t>
                  </w:r>
                </w:p>
              </w:tc>
              <w:tc>
                <w:tcPr>
                  <w:tcW w:w="1959" w:type="dxa"/>
                </w:tcPr>
                <w:p w14:paraId="232D49A5" w14:textId="77777777" w:rsidR="003D7F85" w:rsidRPr="003D7F85" w:rsidRDefault="003D7F85" w:rsidP="00951C42">
                  <w:pPr>
                    <w:autoSpaceDE w:val="0"/>
                    <w:autoSpaceDN w:val="0"/>
                    <w:adjustRightInd w:val="0"/>
                    <w:spacing w:before="160" w:after="0" w:line="201" w:lineRule="atLeast"/>
                    <w:rPr>
                      <w:rFonts w:cs="Arial"/>
                      <w:color w:val="000000"/>
                      <w:sz w:val="20"/>
                      <w:szCs w:val="20"/>
                      <w:lang w:eastAsia="en-AU"/>
                    </w:rPr>
                  </w:pPr>
                  <w:r w:rsidRPr="003D7F85">
                    <w:rPr>
                      <w:rFonts w:cs="Arial"/>
                      <w:b/>
                      <w:bCs/>
                      <w:color w:val="000000"/>
                      <w:sz w:val="20"/>
                      <w:szCs w:val="20"/>
                      <w:lang w:eastAsia="en-AU"/>
                    </w:rPr>
                    <w:t xml:space="preserve">Act </w:t>
                  </w:r>
                  <w:r w:rsidRPr="003D7F85">
                    <w:rPr>
                      <w:rFonts w:cs="Arial"/>
                      <w:color w:val="000000"/>
                      <w:sz w:val="20"/>
                      <w:szCs w:val="20"/>
                      <w:lang w:eastAsia="en-AU"/>
                    </w:rPr>
                    <w:t>and report in accordance with approval conditions*</w:t>
                  </w:r>
                </w:p>
              </w:tc>
              <w:tc>
                <w:tcPr>
                  <w:tcW w:w="1959" w:type="dxa"/>
                </w:tcPr>
                <w:p w14:paraId="1B6F0FF1" w14:textId="77777777" w:rsidR="003D7F85" w:rsidRPr="003D7F85" w:rsidRDefault="003D7F85" w:rsidP="00951C42">
                  <w:pPr>
                    <w:autoSpaceDE w:val="0"/>
                    <w:autoSpaceDN w:val="0"/>
                    <w:adjustRightInd w:val="0"/>
                    <w:spacing w:before="160" w:after="0" w:line="201" w:lineRule="atLeast"/>
                    <w:rPr>
                      <w:rFonts w:cs="Arial"/>
                      <w:color w:val="000000"/>
                      <w:sz w:val="20"/>
                      <w:szCs w:val="20"/>
                      <w:lang w:eastAsia="en-AU"/>
                    </w:rPr>
                  </w:pPr>
                  <w:r w:rsidRPr="003D7F85">
                    <w:rPr>
                      <w:rFonts w:cs="Arial"/>
                      <w:b/>
                      <w:bCs/>
                      <w:color w:val="000000"/>
                      <w:sz w:val="20"/>
                      <w:szCs w:val="20"/>
                      <w:lang w:eastAsia="en-AU"/>
                    </w:rPr>
                    <w:t xml:space="preserve">Participate </w:t>
                  </w:r>
                  <w:r w:rsidRPr="003D7F85">
                    <w:rPr>
                      <w:rFonts w:cs="Arial"/>
                      <w:color w:val="000000"/>
                      <w:sz w:val="20"/>
                      <w:szCs w:val="20"/>
                      <w:lang w:eastAsia="en-AU"/>
                    </w:rPr>
                    <w:t>in compliance action*</w:t>
                  </w:r>
                </w:p>
              </w:tc>
              <w:tc>
                <w:tcPr>
                  <w:tcW w:w="1959" w:type="dxa"/>
                </w:tcPr>
                <w:p w14:paraId="0EC35198" w14:textId="77777777" w:rsidR="003D7F85" w:rsidRPr="003D7F85" w:rsidRDefault="003D7F85" w:rsidP="00951C42">
                  <w:pPr>
                    <w:autoSpaceDE w:val="0"/>
                    <w:autoSpaceDN w:val="0"/>
                    <w:adjustRightInd w:val="0"/>
                    <w:spacing w:before="160" w:after="0" w:line="201" w:lineRule="atLeast"/>
                    <w:rPr>
                      <w:rFonts w:cs="Arial"/>
                      <w:color w:val="000000"/>
                      <w:sz w:val="20"/>
                      <w:szCs w:val="20"/>
                      <w:lang w:eastAsia="en-AU"/>
                    </w:rPr>
                  </w:pPr>
                  <w:r w:rsidRPr="003D7F85">
                    <w:rPr>
                      <w:rFonts w:cs="Arial"/>
                      <w:b/>
                      <w:bCs/>
                      <w:color w:val="000000"/>
                      <w:sz w:val="20"/>
                      <w:szCs w:val="20"/>
                      <w:lang w:eastAsia="en-AU"/>
                    </w:rPr>
                    <w:t xml:space="preserve">Change </w:t>
                  </w:r>
                  <w:r w:rsidRPr="003D7F85">
                    <w:rPr>
                      <w:rFonts w:cs="Arial"/>
                      <w:color w:val="000000"/>
                      <w:sz w:val="20"/>
                      <w:szCs w:val="20"/>
                      <w:lang w:eastAsia="en-AU"/>
                    </w:rPr>
                    <w:t>behaviour if needed*</w:t>
                  </w:r>
                </w:p>
              </w:tc>
            </w:tr>
          </w:tbl>
          <w:p w14:paraId="725FFF94" w14:textId="77777777" w:rsidR="003D7F85" w:rsidRPr="003D7F85" w:rsidRDefault="003D7F85" w:rsidP="003D7F85"/>
        </w:tc>
      </w:tr>
    </w:tbl>
    <w:p w14:paraId="1A3BAF05" w14:textId="77777777" w:rsidR="003D7F85" w:rsidRDefault="003D7F85" w:rsidP="000416F9">
      <w:pPr>
        <w:spacing w:after="360"/>
        <w:rPr>
          <w:lang w:eastAsia="en-AU"/>
        </w:rPr>
      </w:pPr>
      <w:r>
        <w:rPr>
          <w:lang w:eastAsia="en-AU"/>
        </w:rPr>
        <w:t>*as required.</w:t>
      </w:r>
    </w:p>
    <w:p w14:paraId="7EB61533" w14:textId="77777777" w:rsidR="003D7F85" w:rsidRDefault="003D7F85" w:rsidP="003D7F85">
      <w:pPr>
        <w:pStyle w:val="Heading2"/>
        <w:rPr>
          <w:lang w:eastAsia="en-AU"/>
        </w:rPr>
      </w:pPr>
      <w:bookmarkStart w:id="72" w:name="_Toc496693435"/>
      <w:bookmarkStart w:id="73" w:name="_Toc496693873"/>
      <w:r>
        <w:rPr>
          <w:lang w:eastAsia="en-AU"/>
        </w:rPr>
        <w:t>How we regulate and respond proportionately</w:t>
      </w:r>
      <w:bookmarkEnd w:id="72"/>
      <w:bookmarkEnd w:id="73"/>
    </w:p>
    <w:p w14:paraId="2A58432F" w14:textId="77777777" w:rsidR="003D7F85" w:rsidRDefault="003D7F85" w:rsidP="003D7F85">
      <w:pPr>
        <w:rPr>
          <w:lang w:eastAsia="en-AU"/>
        </w:rPr>
      </w:pPr>
      <w:r w:rsidRPr="003D7F85">
        <w:rPr>
          <w:lang w:eastAsia="en-AU"/>
        </w:rPr>
        <w:t>We will take a risk based approach that recognises positive behaviour and a good track record, and our enforcement effort will be proportionate to risk, severity and attitude.</w:t>
      </w:r>
    </w:p>
    <w:p w14:paraId="17162D15" w14:textId="77777777" w:rsidR="003D7F85" w:rsidRPr="003D7F85" w:rsidRDefault="003D7F85" w:rsidP="003D7F85">
      <w:pPr>
        <w:rPr>
          <w:lang w:eastAsia="en-AU"/>
        </w:rPr>
      </w:pPr>
      <w:r>
        <w:rPr>
          <w:lang w:eastAsia="en-AU"/>
        </w:rPr>
        <w:t>How we will achieve this:</w:t>
      </w:r>
    </w:p>
    <w:p w14:paraId="48CC2B49" w14:textId="77777777" w:rsidR="003D7F85" w:rsidRPr="003D7F85" w:rsidRDefault="003D7F85" w:rsidP="00361EEC">
      <w:pPr>
        <w:pStyle w:val="ListParagraph"/>
        <w:numPr>
          <w:ilvl w:val="0"/>
          <w:numId w:val="9"/>
        </w:numPr>
      </w:pPr>
      <w:r w:rsidRPr="003D7F85">
        <w:t>We will monitor to identify where the regulations are being followed and where they are not.</w:t>
      </w:r>
    </w:p>
    <w:p w14:paraId="5BA5733F" w14:textId="77777777" w:rsidR="003D7F85" w:rsidRPr="003D7F85" w:rsidRDefault="003D7F85" w:rsidP="00361EEC">
      <w:pPr>
        <w:pStyle w:val="ListParagraph"/>
        <w:numPr>
          <w:ilvl w:val="0"/>
          <w:numId w:val="9"/>
        </w:numPr>
      </w:pPr>
      <w:r w:rsidRPr="003D7F85">
        <w:t xml:space="preserve">Our responses will be proportionate to risk severity (harm and attitude/behaviour). </w:t>
      </w:r>
    </w:p>
    <w:p w14:paraId="75432F05" w14:textId="77777777" w:rsidR="003D7F85" w:rsidRPr="003D7F85" w:rsidRDefault="003D7F85" w:rsidP="00361EEC">
      <w:pPr>
        <w:pStyle w:val="ListParagraph"/>
        <w:numPr>
          <w:ilvl w:val="0"/>
          <w:numId w:val="9"/>
        </w:numPr>
      </w:pPr>
      <w:r w:rsidRPr="003D7F85">
        <w:t>We will seek to understand the context of the regulated entity.</w:t>
      </w:r>
    </w:p>
    <w:p w14:paraId="2D6FCBAD" w14:textId="77777777" w:rsidR="003D7F85" w:rsidRPr="003D7F85" w:rsidRDefault="003D7F85" w:rsidP="00361EEC">
      <w:pPr>
        <w:pStyle w:val="ListParagraph"/>
        <w:numPr>
          <w:ilvl w:val="0"/>
          <w:numId w:val="9"/>
        </w:numPr>
      </w:pPr>
      <w:r w:rsidRPr="003D7F85">
        <w:t>Serious non-compliance will result in strong enforcement action.</w:t>
      </w:r>
    </w:p>
    <w:p w14:paraId="34E5853D" w14:textId="77777777" w:rsidR="003D7F85" w:rsidRPr="003D7F85" w:rsidRDefault="003D7F85" w:rsidP="00361EEC">
      <w:pPr>
        <w:pStyle w:val="ListParagraph"/>
        <w:numPr>
          <w:ilvl w:val="0"/>
          <w:numId w:val="9"/>
        </w:numPr>
      </w:pPr>
      <w:r w:rsidRPr="003D7F85">
        <w:t>We will educate and engage with people to help them understand their obligations.</w:t>
      </w:r>
    </w:p>
    <w:p w14:paraId="64354362" w14:textId="77777777" w:rsidR="003D7F85" w:rsidRDefault="003D7F85" w:rsidP="000416F9">
      <w:pPr>
        <w:pStyle w:val="ListParagraph"/>
        <w:numPr>
          <w:ilvl w:val="0"/>
          <w:numId w:val="9"/>
        </w:numPr>
        <w:spacing w:after="360"/>
        <w:ind w:left="714" w:hanging="357"/>
      </w:pPr>
      <w:r w:rsidRPr="003D7F85">
        <w:t>We will look at ways to minimise the regulatory burden.</w:t>
      </w:r>
    </w:p>
    <w:p w14:paraId="6A66F8B7" w14:textId="77777777" w:rsidR="003D7F85" w:rsidRDefault="003D7F85" w:rsidP="003D7F85">
      <w:pPr>
        <w:pStyle w:val="Heading2"/>
      </w:pPr>
      <w:bookmarkStart w:id="74" w:name="_Toc496693436"/>
      <w:bookmarkStart w:id="75" w:name="_Toc496693874"/>
      <w:r>
        <w:t>How we evaluate and improve</w:t>
      </w:r>
      <w:bookmarkEnd w:id="74"/>
      <w:bookmarkEnd w:id="75"/>
    </w:p>
    <w:p w14:paraId="0B6076D3" w14:textId="77777777" w:rsidR="003D7F85" w:rsidRDefault="003D7F85" w:rsidP="003D7F85">
      <w:r>
        <w:t>We value rigorous and open evaluation to inform continuous improvement.</w:t>
      </w:r>
    </w:p>
    <w:p w14:paraId="0EBB372D" w14:textId="77777777" w:rsidR="00361EEC" w:rsidRPr="00361EEC" w:rsidRDefault="003D7F85" w:rsidP="00361EEC">
      <w:r>
        <w:t xml:space="preserve">This will achieve a regulatory system that: </w:t>
      </w:r>
    </w:p>
    <w:p w14:paraId="3F406781" w14:textId="77777777" w:rsidR="00361EEC" w:rsidRPr="00361EEC" w:rsidRDefault="00361EEC" w:rsidP="00361EEC">
      <w:pPr>
        <w:pStyle w:val="ListParagraph"/>
        <w:numPr>
          <w:ilvl w:val="0"/>
          <w:numId w:val="9"/>
        </w:numPr>
      </w:pPr>
      <w:r w:rsidRPr="00361EEC">
        <w:t>continually gets better at what it does</w:t>
      </w:r>
    </w:p>
    <w:p w14:paraId="24CF9582" w14:textId="77777777" w:rsidR="00361EEC" w:rsidRPr="00361EEC" w:rsidRDefault="00361EEC" w:rsidP="00361EEC">
      <w:pPr>
        <w:pStyle w:val="ListParagraph"/>
        <w:numPr>
          <w:ilvl w:val="0"/>
          <w:numId w:val="9"/>
        </w:numPr>
      </w:pPr>
      <w:r w:rsidRPr="00361EEC">
        <w:t>achieves its outcomes</w:t>
      </w:r>
    </w:p>
    <w:p w14:paraId="4AA7674E" w14:textId="77777777" w:rsidR="00361EEC" w:rsidRPr="00361EEC" w:rsidRDefault="00361EEC" w:rsidP="00361EEC">
      <w:pPr>
        <w:pStyle w:val="ListParagraph"/>
        <w:numPr>
          <w:ilvl w:val="0"/>
          <w:numId w:val="9"/>
        </w:numPr>
      </w:pPr>
      <w:r w:rsidRPr="00361EEC">
        <w:t>is transparent and accountable</w:t>
      </w:r>
    </w:p>
    <w:p w14:paraId="1332F554" w14:textId="77777777" w:rsidR="00361EEC" w:rsidRDefault="00361EEC" w:rsidP="00361EEC">
      <w:pPr>
        <w:pStyle w:val="ListParagraph"/>
        <w:numPr>
          <w:ilvl w:val="0"/>
          <w:numId w:val="9"/>
        </w:numPr>
      </w:pPr>
      <w:r w:rsidRPr="00361EEC">
        <w:t>captures the experiences and insights of our stakeholders.</w:t>
      </w:r>
    </w:p>
    <w:p w14:paraId="24FA50C3" w14:textId="77777777" w:rsidR="00361EEC" w:rsidRPr="00361EEC" w:rsidRDefault="00361EEC" w:rsidP="00361EEC">
      <w:r>
        <w:t>How we will achieve this:</w:t>
      </w:r>
    </w:p>
    <w:p w14:paraId="31F919FD" w14:textId="77777777" w:rsidR="00361EEC" w:rsidRPr="00361EEC" w:rsidRDefault="00361EEC" w:rsidP="00361EEC">
      <w:pPr>
        <w:pStyle w:val="ListParagraph"/>
        <w:numPr>
          <w:ilvl w:val="0"/>
          <w:numId w:val="9"/>
        </w:numPr>
      </w:pPr>
      <w:r w:rsidRPr="00361EEC">
        <w:t>Ensure evaluation is relevant and timely.</w:t>
      </w:r>
    </w:p>
    <w:p w14:paraId="3C66CDE3" w14:textId="77777777" w:rsidR="00361EEC" w:rsidRPr="00361EEC" w:rsidRDefault="00361EEC" w:rsidP="00361EEC">
      <w:pPr>
        <w:pStyle w:val="ListParagraph"/>
        <w:numPr>
          <w:ilvl w:val="0"/>
          <w:numId w:val="9"/>
        </w:numPr>
      </w:pPr>
      <w:r w:rsidRPr="00361EEC">
        <w:t>Measure performance against policy and legislative intent.</w:t>
      </w:r>
    </w:p>
    <w:p w14:paraId="4EF5422C" w14:textId="77777777" w:rsidR="00361EEC" w:rsidRPr="00361EEC" w:rsidRDefault="00361EEC" w:rsidP="00361EEC">
      <w:pPr>
        <w:pStyle w:val="ListParagraph"/>
        <w:numPr>
          <w:ilvl w:val="0"/>
          <w:numId w:val="9"/>
        </w:numPr>
      </w:pPr>
      <w:r w:rsidRPr="00361EEC">
        <w:t>Measure success against the defined outcome.</w:t>
      </w:r>
    </w:p>
    <w:p w14:paraId="31F8817B" w14:textId="77777777" w:rsidR="00361EEC" w:rsidRPr="00361EEC" w:rsidRDefault="00361EEC" w:rsidP="00361EEC">
      <w:pPr>
        <w:pStyle w:val="ListParagraph"/>
        <w:numPr>
          <w:ilvl w:val="0"/>
          <w:numId w:val="9"/>
        </w:numPr>
      </w:pPr>
      <w:r w:rsidRPr="00361EEC">
        <w:t>Measure efficiency of the regulatory approach across the whole system.</w:t>
      </w:r>
    </w:p>
    <w:p w14:paraId="258C09F3" w14:textId="77777777" w:rsidR="00361EEC" w:rsidRPr="00361EEC" w:rsidRDefault="00361EEC" w:rsidP="00361EEC">
      <w:pPr>
        <w:pStyle w:val="ListParagraph"/>
        <w:numPr>
          <w:ilvl w:val="0"/>
          <w:numId w:val="9"/>
        </w:numPr>
      </w:pPr>
      <w:r w:rsidRPr="00361EEC">
        <w:t>Value formal and informal evaluation.</w:t>
      </w:r>
    </w:p>
    <w:p w14:paraId="086686F2" w14:textId="77777777" w:rsidR="00361EEC" w:rsidRPr="00361EEC" w:rsidRDefault="00361EEC" w:rsidP="00361EEC">
      <w:pPr>
        <w:pStyle w:val="ListParagraph"/>
        <w:numPr>
          <w:ilvl w:val="0"/>
          <w:numId w:val="9"/>
        </w:numPr>
      </w:pPr>
      <w:r w:rsidRPr="00361EEC">
        <w:t>Seek independent, external and internal evaluation.</w:t>
      </w:r>
    </w:p>
    <w:p w14:paraId="6053B952" w14:textId="77777777" w:rsidR="00361EEC" w:rsidRPr="00361EEC" w:rsidRDefault="00361EEC" w:rsidP="00361EEC">
      <w:pPr>
        <w:pStyle w:val="ListParagraph"/>
        <w:numPr>
          <w:ilvl w:val="0"/>
          <w:numId w:val="9"/>
        </w:numPr>
      </w:pPr>
      <w:r w:rsidRPr="00361EEC">
        <w:t>Analyse the evaluation and use lessons learned to improve how we do things.</w:t>
      </w:r>
    </w:p>
    <w:p w14:paraId="06F95C9A" w14:textId="77777777" w:rsidR="00361EEC" w:rsidRPr="00361EEC" w:rsidRDefault="00361EEC" w:rsidP="00361EEC">
      <w:pPr>
        <w:pStyle w:val="ListParagraph"/>
        <w:numPr>
          <w:ilvl w:val="0"/>
          <w:numId w:val="9"/>
        </w:numPr>
      </w:pPr>
      <w:r w:rsidRPr="00361EEC">
        <w:t>Design evaluation that is meaningful to our outcome and contributes to reporting.</w:t>
      </w:r>
    </w:p>
    <w:p w14:paraId="2762434F" w14:textId="77777777" w:rsidR="00361EEC" w:rsidRPr="00361EEC" w:rsidRDefault="00361EEC" w:rsidP="00361EEC">
      <w:pPr>
        <w:pStyle w:val="ListParagraph"/>
        <w:numPr>
          <w:ilvl w:val="0"/>
          <w:numId w:val="9"/>
        </w:numPr>
      </w:pPr>
      <w:r w:rsidRPr="00361EEC">
        <w:t>Embed monitoring and evaluation upfront.</w:t>
      </w:r>
    </w:p>
    <w:p w14:paraId="7FBCEC7C" w14:textId="77777777" w:rsidR="00361EEC" w:rsidRDefault="00361EEC" w:rsidP="000416F9">
      <w:pPr>
        <w:pStyle w:val="ListParagraph"/>
        <w:numPr>
          <w:ilvl w:val="0"/>
          <w:numId w:val="9"/>
        </w:numPr>
        <w:spacing w:after="360"/>
        <w:ind w:left="714" w:hanging="357"/>
      </w:pPr>
      <w:r w:rsidRPr="00361EEC">
        <w:t>Have a planned and transparent evaluation program.</w:t>
      </w:r>
    </w:p>
    <w:p w14:paraId="1426F3AC" w14:textId="376DA798" w:rsidR="00130352" w:rsidRPr="00A717FD" w:rsidRDefault="00130352">
      <w:pPr>
        <w:spacing w:after="0" w:line="240" w:lineRule="auto"/>
        <w:rPr>
          <w:rFonts w:cs="Arial"/>
          <w:b/>
        </w:rPr>
      </w:pPr>
      <w:bookmarkStart w:id="76" w:name="_Toc496693437"/>
      <w:bookmarkStart w:id="77" w:name="_Toc496693875"/>
      <w:bookmarkStart w:id="78" w:name="_Toc496693879"/>
      <w:bookmarkStart w:id="79" w:name="_GoBack"/>
      <w:bookmarkEnd w:id="76"/>
      <w:bookmarkEnd w:id="77"/>
      <w:bookmarkEnd w:id="79"/>
      <w:r>
        <w:br w:type="page"/>
      </w:r>
    </w:p>
    <w:p w14:paraId="355EC65B" w14:textId="77777777" w:rsidR="000D2B0F" w:rsidRDefault="000000D5" w:rsidP="000D2B0F">
      <w:pPr>
        <w:pStyle w:val="Heading1"/>
      </w:pPr>
      <w:r>
        <w:lastRenderedPageBreak/>
        <w:t>Enabling the framework</w:t>
      </w:r>
      <w:bookmarkEnd w:id="78"/>
    </w:p>
    <w:p w14:paraId="0FEC65BB" w14:textId="77777777" w:rsidR="00361EEC" w:rsidRDefault="00361EEC" w:rsidP="00361EEC">
      <w:r>
        <w:t>This framework is the Department’s commitment to continually improving our regulatory practice.</w:t>
      </w:r>
    </w:p>
    <w:p w14:paraId="7B077426" w14:textId="77777777" w:rsidR="00361EEC" w:rsidRDefault="00361EEC" w:rsidP="00361EEC">
      <w:r w:rsidRPr="00361EEC">
        <w:t>To be an effective, responsive and trusted regulator, we recognise that we need regulatory systems that enable us to deliver on our outcomes. Delivering this framework will take time and require a range of supporting activities and regular evaluation of our performance. As a maturing regulator we are committed to ensuring that this framework is a contemporary and relevant document and may need to change in time.</w:t>
      </w:r>
    </w:p>
    <w:p w14:paraId="67FFBF00" w14:textId="77777777" w:rsidR="00361EEC" w:rsidRDefault="00361EEC" w:rsidP="00361EEC">
      <w:r w:rsidRPr="00361EEC">
        <w:t>The Framework is a high level document that is supported by the following complementary activities:</w:t>
      </w:r>
    </w:p>
    <w:p w14:paraId="594F641A" w14:textId="77777777" w:rsidR="00361EEC" w:rsidRDefault="005121DD" w:rsidP="000416F9">
      <w:pPr>
        <w:pStyle w:val="Heading3"/>
      </w:pPr>
      <w:bookmarkStart w:id="80" w:name="_Toc496693442"/>
      <w:bookmarkStart w:id="81" w:name="_Toc496693880"/>
      <w:r>
        <w:t>Evaluation Plan</w:t>
      </w:r>
      <w:bookmarkEnd w:id="80"/>
      <w:bookmarkEnd w:id="81"/>
    </w:p>
    <w:p w14:paraId="55C01202" w14:textId="77777777" w:rsidR="005121DD" w:rsidRDefault="005121DD" w:rsidP="005121DD">
      <w:r w:rsidRPr="005121DD">
        <w:t>Develop and maintain a plan that will evaluate and communicate the performance of our regulatory responsibilities and identify areas for improvement.</w:t>
      </w:r>
    </w:p>
    <w:p w14:paraId="447FCB64" w14:textId="77777777" w:rsidR="005121DD" w:rsidRPr="005121DD" w:rsidRDefault="005121DD" w:rsidP="000416F9">
      <w:pPr>
        <w:pStyle w:val="Heading3"/>
      </w:pPr>
      <w:bookmarkStart w:id="82" w:name="_Toc496693443"/>
      <w:bookmarkStart w:id="83" w:name="_Toc496693881"/>
      <w:r w:rsidRPr="005121DD">
        <w:t>Risk profiling and horizon scanning</w:t>
      </w:r>
      <w:bookmarkEnd w:id="82"/>
      <w:bookmarkEnd w:id="83"/>
    </w:p>
    <w:p w14:paraId="75AA8E0C" w14:textId="77777777" w:rsidR="005121DD" w:rsidRDefault="005121DD" w:rsidP="00361EEC">
      <w:r w:rsidRPr="005121DD">
        <w:t>Understand the current system and regular identification of the risks that are present.</w:t>
      </w:r>
    </w:p>
    <w:p w14:paraId="2B185095" w14:textId="77777777" w:rsidR="005121DD" w:rsidRPr="005121DD" w:rsidRDefault="005121DD" w:rsidP="000416F9">
      <w:pPr>
        <w:pStyle w:val="Heading3"/>
      </w:pPr>
      <w:bookmarkStart w:id="84" w:name="_Toc496693882"/>
      <w:r w:rsidRPr="005121DD">
        <w:t>Compliance and Enforcement Strategy</w:t>
      </w:r>
      <w:bookmarkEnd w:id="84"/>
    </w:p>
    <w:p w14:paraId="5ED81F19" w14:textId="77777777" w:rsidR="005121DD" w:rsidRDefault="005121DD" w:rsidP="005121DD">
      <w:r>
        <w:t>Use risk profiling and horizon scanning to define the appropriate compliance and enforcement responses.</w:t>
      </w:r>
    </w:p>
    <w:p w14:paraId="242DDA0D" w14:textId="77777777" w:rsidR="005121DD" w:rsidRDefault="005121DD" w:rsidP="000416F9">
      <w:pPr>
        <w:pStyle w:val="Heading3"/>
      </w:pPr>
      <w:bookmarkStart w:id="85" w:name="_Toc496693883"/>
      <w:r w:rsidRPr="005121DD">
        <w:t>Regulatory Communications Strategy</w:t>
      </w:r>
      <w:bookmarkEnd w:id="85"/>
    </w:p>
    <w:p w14:paraId="0E12E1A5" w14:textId="77777777" w:rsidR="005121DD" w:rsidRDefault="005121DD" w:rsidP="005121DD">
      <w:r w:rsidRPr="005121DD">
        <w:t>Communicate and collaborate effectively with internal and external stakeholders.</w:t>
      </w:r>
    </w:p>
    <w:p w14:paraId="05671DE8" w14:textId="77777777" w:rsidR="005121DD" w:rsidRDefault="005121DD" w:rsidP="000416F9">
      <w:pPr>
        <w:pStyle w:val="Heading3"/>
      </w:pPr>
      <w:bookmarkStart w:id="86" w:name="_Toc496693884"/>
      <w:r w:rsidRPr="005121DD">
        <w:t>Workforce Strategy</w:t>
      </w:r>
      <w:bookmarkEnd w:id="86"/>
    </w:p>
    <w:p w14:paraId="5FF31224" w14:textId="77777777" w:rsidR="005121DD" w:rsidRDefault="005121DD" w:rsidP="005121DD">
      <w:r w:rsidRPr="005121DD">
        <w:t>Ensure that people resources are allocated against the appropriate activities and they have the right capabilities to undertake those activities.</w:t>
      </w:r>
    </w:p>
    <w:p w14:paraId="0B0BC626" w14:textId="77777777" w:rsidR="005121DD" w:rsidRDefault="005121DD" w:rsidP="000416F9">
      <w:pPr>
        <w:pStyle w:val="Heading3"/>
      </w:pPr>
      <w:bookmarkStart w:id="87" w:name="_Toc496693444"/>
      <w:bookmarkStart w:id="88" w:name="_Toc496693885"/>
      <w:r>
        <w:t>Communities of practice</w:t>
      </w:r>
      <w:bookmarkEnd w:id="87"/>
      <w:bookmarkEnd w:id="88"/>
    </w:p>
    <w:p w14:paraId="5DBD55D4" w14:textId="77777777" w:rsidR="005121DD" w:rsidRDefault="005121DD" w:rsidP="005121DD">
      <w:r w:rsidRPr="005121DD">
        <w:t>Engage with other regulators, industry groups and organisations to share and pursue best practice.</w:t>
      </w:r>
    </w:p>
    <w:p w14:paraId="59AC80CB" w14:textId="49D5BEFE" w:rsidR="0025792E" w:rsidRDefault="0025792E" w:rsidP="0025792E">
      <w:pPr>
        <w:pStyle w:val="Heading3"/>
      </w:pPr>
      <w:r>
        <w:t>Information Strategy</w:t>
      </w:r>
    </w:p>
    <w:p w14:paraId="0A1DB5B1" w14:textId="21481ED2" w:rsidR="0025792E" w:rsidRPr="0025792E" w:rsidRDefault="0025792E" w:rsidP="0025792E">
      <w:r>
        <w:t>Collect and share data and information, to ensure that our actions and decisions are evidence</w:t>
      </w:r>
      <w:r>
        <w:noBreakHyphen/>
        <w:t>based, are understood by the community, and support environment and energy outcomes.</w:t>
      </w:r>
    </w:p>
    <w:p w14:paraId="43927E6E" w14:textId="77777777" w:rsidR="005121DD" w:rsidRPr="005121DD" w:rsidRDefault="005121DD" w:rsidP="005121DD"/>
    <w:p w14:paraId="660928B0" w14:textId="77777777" w:rsidR="005121DD" w:rsidRPr="00361EEC" w:rsidRDefault="005121DD" w:rsidP="005121DD"/>
    <w:sectPr w:rsidR="005121DD" w:rsidRPr="00361EEC" w:rsidSect="003A7D43">
      <w:pgSz w:w="11906" w:h="16838" w:code="9"/>
      <w:pgMar w:top="1418" w:right="1276" w:bottom="567" w:left="1418"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F624C0" w14:textId="77777777" w:rsidR="000D2B0F" w:rsidRDefault="000D2B0F" w:rsidP="00A60185">
      <w:pPr>
        <w:spacing w:after="0" w:line="240" w:lineRule="auto"/>
      </w:pPr>
      <w:r>
        <w:separator/>
      </w:r>
    </w:p>
  </w:endnote>
  <w:endnote w:type="continuationSeparator" w:id="0">
    <w:p w14:paraId="2ACF63BF" w14:textId="77777777" w:rsidR="000D2B0F" w:rsidRDefault="000D2B0F"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altName w:val="Nyala"/>
    <w:panose1 w:val="00000000000000000000"/>
    <w:charset w:val="00"/>
    <w:family w:val="roman"/>
    <w:notTrueType/>
    <w:pitch w:val="variable"/>
    <w:sig w:usb0="00000001" w:usb1="00000001" w:usb2="00000000" w:usb3="00000000" w:csb0="00000093" w:csb1="00000000"/>
  </w:font>
  <w:font w:name="Myriad Pro">
    <w:altName w:val="Myriad Pro"/>
    <w:panose1 w:val="00000000000000000000"/>
    <w:charset w:val="00"/>
    <w:family w:val="swiss"/>
    <w:notTrueType/>
    <w:pitch w:val="default"/>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14:paraId="37C68622" w14:textId="77777777" w:rsidR="00100BEF" w:rsidRDefault="000000D5">
        <w:pPr>
          <w:pStyle w:val="Footer"/>
          <w:jc w:val="center"/>
        </w:pPr>
        <w:r>
          <w:fldChar w:fldCharType="begin"/>
        </w:r>
        <w:r>
          <w:instrText xml:space="preserve"> PAGE   \* MERGEFORMAT </w:instrText>
        </w:r>
        <w:r>
          <w:fldChar w:fldCharType="separate"/>
        </w:r>
        <w:r w:rsidR="00A717FD">
          <w:rPr>
            <w:noProof/>
          </w:rPr>
          <w:t>13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A593B" w14:textId="77777777" w:rsidR="00100BEF" w:rsidRDefault="001E3C58">
    <w:pPr>
      <w:pStyle w:val="Footer"/>
    </w:pPr>
    <w:r w:rsidRPr="001E3C58">
      <w:rPr>
        <w:noProof/>
        <w:lang w:eastAsia="en-AU"/>
      </w:rPr>
      <w:drawing>
        <wp:anchor distT="0" distB="0" distL="114300" distR="114300" simplePos="0" relativeHeight="251653632" behindDoc="0" locked="0" layoutInCell="1" allowOverlap="1" wp14:anchorId="183E9DAF" wp14:editId="3533FD05">
          <wp:simplePos x="0" y="0"/>
          <wp:positionH relativeFrom="page">
            <wp:posOffset>-2092</wp:posOffset>
          </wp:positionH>
          <wp:positionV relativeFrom="page">
            <wp:posOffset>9889262</wp:posOffset>
          </wp:positionV>
          <wp:extent cx="7591936" cy="37310"/>
          <wp:effectExtent l="19050" t="0" r="9014" b="0"/>
          <wp:wrapNone/>
          <wp:docPr id="6"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rsidR="007A252C">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476"/>
      <w:docPartObj>
        <w:docPartGallery w:val="Page Numbers (Bottom of Page)"/>
        <w:docPartUnique/>
      </w:docPartObj>
    </w:sdtPr>
    <w:sdtEndPr/>
    <w:sdtContent>
      <w:p w14:paraId="1A7CCD54" w14:textId="77777777" w:rsidR="00A9204C" w:rsidRDefault="00A717FD" w:rsidP="003A7D43">
        <w:pPr>
          <w:pStyle w:val="Footer"/>
          <w:jc w:val="center"/>
        </w:pPr>
        <w:sdt>
          <w:sdtPr>
            <w:id w:val="176660734"/>
            <w:docPartObj>
              <w:docPartGallery w:val="Page Numbers (Bottom of Page)"/>
              <w:docPartUnique/>
            </w:docPartObj>
          </w:sdtPr>
          <w:sdtEndPr/>
          <w:sdtContent>
            <w:r w:rsidR="000000D5">
              <w:fldChar w:fldCharType="begin"/>
            </w:r>
            <w:r w:rsidR="000000D5">
              <w:instrText xml:space="preserve"> PAGE   \* MERGEFORMAT </w:instrText>
            </w:r>
            <w:r w:rsidR="000000D5">
              <w:fldChar w:fldCharType="separate"/>
            </w:r>
            <w:r>
              <w:rPr>
                <w:noProof/>
              </w:rPr>
              <w:t>3</w:t>
            </w:r>
            <w:r w:rsidR="000000D5">
              <w:rPr>
                <w:noProof/>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CE36D" w14:textId="77777777" w:rsidR="000D2B0F" w:rsidRDefault="000D2B0F" w:rsidP="00A60185">
      <w:pPr>
        <w:spacing w:after="0" w:line="240" w:lineRule="auto"/>
      </w:pPr>
      <w:r>
        <w:separator/>
      </w:r>
    </w:p>
  </w:footnote>
  <w:footnote w:type="continuationSeparator" w:id="0">
    <w:p w14:paraId="243147FA" w14:textId="77777777" w:rsidR="000D2B0F" w:rsidRDefault="000D2B0F"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5D567" w14:textId="77777777" w:rsidR="00100BEF" w:rsidRDefault="00715967" w:rsidP="00E45765">
    <w:pPr>
      <w:pStyle w:val="Classification"/>
    </w:pPr>
    <w:r>
      <w:fldChar w:fldCharType="begin"/>
    </w:r>
    <w:r w:rsidR="00F37F51">
      <w:instrText xml:space="preserve"> DOCPROPERTY SecurityClassification \* MERGEFORMAT </w:instrText>
    </w:r>
    <w:r>
      <w:fldChar w:fldCharType="separate"/>
    </w:r>
    <w:r w:rsidR="000D2B0F">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F082D" w14:textId="77777777" w:rsidR="00C944F8" w:rsidRDefault="00C944F8">
    <w:pPr>
      <w:pStyle w:val="Header"/>
    </w:pPr>
  </w:p>
  <w:p w14:paraId="6E99A340" w14:textId="77777777" w:rsidR="00C944F8" w:rsidRDefault="00C944F8">
    <w:pPr>
      <w:pStyle w:val="Header"/>
    </w:pPr>
  </w:p>
  <w:p w14:paraId="1718C6AA" w14:textId="77777777" w:rsidR="00C944F8" w:rsidRDefault="00C944F8">
    <w:pPr>
      <w:pStyle w:val="Header"/>
    </w:pPr>
  </w:p>
  <w:p w14:paraId="2C8A1757" w14:textId="77777777" w:rsidR="00C944F8" w:rsidRDefault="00C944F8">
    <w:pPr>
      <w:pStyle w:val="Header"/>
    </w:pPr>
  </w:p>
  <w:p w14:paraId="48AE2532" w14:textId="77777777" w:rsidR="00C944F8" w:rsidRDefault="00DC40A4">
    <w:pPr>
      <w:pStyle w:val="Header"/>
    </w:pPr>
    <w:r>
      <w:rPr>
        <w:noProof/>
        <w:lang w:eastAsia="en-AU"/>
      </w:rPr>
      <w:drawing>
        <wp:anchor distT="0" distB="0" distL="114300" distR="114300" simplePos="0" relativeHeight="251667968" behindDoc="0" locked="0" layoutInCell="1" allowOverlap="1" wp14:anchorId="52545620" wp14:editId="0878F287">
          <wp:simplePos x="0" y="0"/>
          <wp:positionH relativeFrom="column">
            <wp:posOffset>-156761</wp:posOffset>
          </wp:positionH>
          <wp:positionV relativeFrom="paragraph">
            <wp:posOffset>70916</wp:posOffset>
          </wp:positionV>
          <wp:extent cx="3957457" cy="687600"/>
          <wp:effectExtent l="19050" t="0" r="4943" b="0"/>
          <wp:wrapNone/>
          <wp:docPr id="1"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957457" cy="687600"/>
                  </a:xfrm>
                  <a:prstGeom prst="rect">
                    <a:avLst/>
                  </a:prstGeom>
                </pic:spPr>
              </pic:pic>
            </a:graphicData>
          </a:graphic>
        </wp:anchor>
      </w:drawing>
    </w:r>
    <w:r w:rsidR="00B8640B">
      <w:rPr>
        <w:noProof/>
        <w:lang w:eastAsia="en-AU"/>
      </w:rPr>
      <w:drawing>
        <wp:anchor distT="0" distB="0" distL="114300" distR="114300" simplePos="0" relativeHeight="251660800" behindDoc="1" locked="0" layoutInCell="1" allowOverlap="1" wp14:anchorId="22FCE3E9" wp14:editId="5AC02454">
          <wp:simplePos x="0" y="0"/>
          <wp:positionH relativeFrom="page">
            <wp:posOffset>-2092</wp:posOffset>
          </wp:positionH>
          <wp:positionV relativeFrom="page">
            <wp:posOffset>5940957</wp:posOffset>
          </wp:positionV>
          <wp:extent cx="7596000" cy="3918788"/>
          <wp:effectExtent l="19050" t="0" r="4950" b="0"/>
          <wp:wrapNone/>
          <wp:docPr id="2" name="Picture 1" descr="\\pvac01file02\user$\A11944\Profile\Downloads\eadig1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1944\Profile\Downloads\eadig11773.jpg"/>
                  <pic:cNvPicPr>
                    <a:picLocks noChangeAspect="1" noChangeArrowheads="1"/>
                  </pic:cNvPicPr>
                </pic:nvPicPr>
                <pic:blipFill>
                  <a:blip r:embed="rId2"/>
                  <a:stretch>
                    <a:fillRect/>
                  </a:stretch>
                </pic:blipFill>
                <pic:spPr bwMode="auto">
                  <a:xfrm>
                    <a:off x="0" y="0"/>
                    <a:ext cx="7596000" cy="3918788"/>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9A46B" w14:textId="77777777" w:rsidR="00A9204C" w:rsidRDefault="00A920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11217DF"/>
    <w:multiLevelType w:val="hybridMultilevel"/>
    <w:tmpl w:val="D542E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96A357F"/>
    <w:multiLevelType w:val="hybridMultilevel"/>
    <w:tmpl w:val="1ADCB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5456429"/>
    <w:multiLevelType w:val="multilevel"/>
    <w:tmpl w:val="E898CC72"/>
    <w:numStyleLink w:val="KeyPoints"/>
  </w:abstractNum>
  <w:abstractNum w:abstractNumId="7" w15:restartNumberingAfterBreak="0">
    <w:nsid w:val="6FE32981"/>
    <w:multiLevelType w:val="hybridMultilevel"/>
    <w:tmpl w:val="F91A0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8"/>
  </w:num>
  <w:num w:numId="2">
    <w:abstractNumId w:val="0"/>
  </w:num>
  <w:num w:numId="3">
    <w:abstractNumId w:val="3"/>
  </w:num>
  <w:num w:numId="4">
    <w:abstractNumId w:val="2"/>
  </w:num>
  <w:num w:numId="5">
    <w:abstractNumId w:val="6"/>
  </w:num>
  <w:num w:numId="6">
    <w:abstractNumId w:val="1"/>
  </w:num>
  <w:num w:numId="7">
    <w:abstractNumId w:val="5"/>
  </w:num>
  <w:num w:numId="8">
    <w:abstractNumId w:val="7"/>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docVars>
    <w:docVar w:name="SecurityClassificationInHeader" w:val="False"/>
  </w:docVars>
  <w:rsids>
    <w:rsidRoot w:val="000D2B0F"/>
    <w:rsid w:val="000000D5"/>
    <w:rsid w:val="00004AEE"/>
    <w:rsid w:val="00005CAA"/>
    <w:rsid w:val="00010210"/>
    <w:rsid w:val="00012D66"/>
    <w:rsid w:val="0001476D"/>
    <w:rsid w:val="00015ADA"/>
    <w:rsid w:val="00020C99"/>
    <w:rsid w:val="0002707B"/>
    <w:rsid w:val="000416F9"/>
    <w:rsid w:val="0005148E"/>
    <w:rsid w:val="00053F36"/>
    <w:rsid w:val="00072C5A"/>
    <w:rsid w:val="000759E5"/>
    <w:rsid w:val="00084AC6"/>
    <w:rsid w:val="00091608"/>
    <w:rsid w:val="0009333C"/>
    <w:rsid w:val="0009704F"/>
    <w:rsid w:val="000A0F11"/>
    <w:rsid w:val="000A125A"/>
    <w:rsid w:val="000A57CD"/>
    <w:rsid w:val="000B3758"/>
    <w:rsid w:val="000B7681"/>
    <w:rsid w:val="000B7B42"/>
    <w:rsid w:val="000C02B7"/>
    <w:rsid w:val="000C5100"/>
    <w:rsid w:val="000C5342"/>
    <w:rsid w:val="000C706A"/>
    <w:rsid w:val="000D2887"/>
    <w:rsid w:val="000D2B0F"/>
    <w:rsid w:val="000D60EE"/>
    <w:rsid w:val="000D6D63"/>
    <w:rsid w:val="000E0081"/>
    <w:rsid w:val="000E07CF"/>
    <w:rsid w:val="000E31C1"/>
    <w:rsid w:val="000F2CF2"/>
    <w:rsid w:val="00100BEF"/>
    <w:rsid w:val="00111326"/>
    <w:rsid w:val="0011498E"/>
    <w:rsid w:val="00117A45"/>
    <w:rsid w:val="001224AE"/>
    <w:rsid w:val="00130352"/>
    <w:rsid w:val="001337D4"/>
    <w:rsid w:val="00147C12"/>
    <w:rsid w:val="001527A1"/>
    <w:rsid w:val="001530DC"/>
    <w:rsid w:val="00154989"/>
    <w:rsid w:val="00155A9F"/>
    <w:rsid w:val="00160262"/>
    <w:rsid w:val="0016780A"/>
    <w:rsid w:val="001713FA"/>
    <w:rsid w:val="00173EBF"/>
    <w:rsid w:val="00175ED3"/>
    <w:rsid w:val="001842A2"/>
    <w:rsid w:val="001855DA"/>
    <w:rsid w:val="00187FA8"/>
    <w:rsid w:val="00190F10"/>
    <w:rsid w:val="00192F5E"/>
    <w:rsid w:val="00197772"/>
    <w:rsid w:val="001A51C8"/>
    <w:rsid w:val="001B4CA8"/>
    <w:rsid w:val="001B5EA1"/>
    <w:rsid w:val="001C4F3D"/>
    <w:rsid w:val="001D0CDC"/>
    <w:rsid w:val="001D1D82"/>
    <w:rsid w:val="001D778F"/>
    <w:rsid w:val="001E1182"/>
    <w:rsid w:val="001E3C58"/>
    <w:rsid w:val="00202C90"/>
    <w:rsid w:val="00213DE8"/>
    <w:rsid w:val="00216118"/>
    <w:rsid w:val="002209AB"/>
    <w:rsid w:val="002251E3"/>
    <w:rsid w:val="00227A95"/>
    <w:rsid w:val="002316BD"/>
    <w:rsid w:val="002330E6"/>
    <w:rsid w:val="002473FC"/>
    <w:rsid w:val="00252E3C"/>
    <w:rsid w:val="0025792E"/>
    <w:rsid w:val="00262198"/>
    <w:rsid w:val="0026733D"/>
    <w:rsid w:val="00285F1B"/>
    <w:rsid w:val="00292B81"/>
    <w:rsid w:val="002A00B8"/>
    <w:rsid w:val="002B18AE"/>
    <w:rsid w:val="002C1C93"/>
    <w:rsid w:val="002C5066"/>
    <w:rsid w:val="002C5813"/>
    <w:rsid w:val="002D4678"/>
    <w:rsid w:val="002D4AAC"/>
    <w:rsid w:val="002D4BF3"/>
    <w:rsid w:val="002F045A"/>
    <w:rsid w:val="002F6D84"/>
    <w:rsid w:val="0030039D"/>
    <w:rsid w:val="0030326F"/>
    <w:rsid w:val="00310701"/>
    <w:rsid w:val="00315980"/>
    <w:rsid w:val="00316F7F"/>
    <w:rsid w:val="003218E8"/>
    <w:rsid w:val="00325E34"/>
    <w:rsid w:val="00330DCE"/>
    <w:rsid w:val="00331E11"/>
    <w:rsid w:val="00334761"/>
    <w:rsid w:val="00337EBC"/>
    <w:rsid w:val="00341DCD"/>
    <w:rsid w:val="0034563E"/>
    <w:rsid w:val="003518D6"/>
    <w:rsid w:val="0035460C"/>
    <w:rsid w:val="003556BD"/>
    <w:rsid w:val="00361EEC"/>
    <w:rsid w:val="00365147"/>
    <w:rsid w:val="0037016E"/>
    <w:rsid w:val="00372908"/>
    <w:rsid w:val="00383020"/>
    <w:rsid w:val="00394D7E"/>
    <w:rsid w:val="003975FD"/>
    <w:rsid w:val="003A7D43"/>
    <w:rsid w:val="003B057D"/>
    <w:rsid w:val="003B2138"/>
    <w:rsid w:val="003B60CC"/>
    <w:rsid w:val="003C1B25"/>
    <w:rsid w:val="003C2443"/>
    <w:rsid w:val="003C5DA3"/>
    <w:rsid w:val="003D4BCD"/>
    <w:rsid w:val="003D6C2B"/>
    <w:rsid w:val="003D7F85"/>
    <w:rsid w:val="003E01D8"/>
    <w:rsid w:val="003E2100"/>
    <w:rsid w:val="003F3ABA"/>
    <w:rsid w:val="003F6F5B"/>
    <w:rsid w:val="0040342D"/>
    <w:rsid w:val="0041192D"/>
    <w:rsid w:val="00413EE1"/>
    <w:rsid w:val="0042128E"/>
    <w:rsid w:val="00432B60"/>
    <w:rsid w:val="00440698"/>
    <w:rsid w:val="004540E2"/>
    <w:rsid w:val="00454454"/>
    <w:rsid w:val="00467924"/>
    <w:rsid w:val="004712A5"/>
    <w:rsid w:val="0047266F"/>
    <w:rsid w:val="00476D6B"/>
    <w:rsid w:val="00492C16"/>
    <w:rsid w:val="004A0678"/>
    <w:rsid w:val="004A0AC6"/>
    <w:rsid w:val="004A48A3"/>
    <w:rsid w:val="004B0D92"/>
    <w:rsid w:val="004B0EC0"/>
    <w:rsid w:val="004B66F1"/>
    <w:rsid w:val="004C3EA0"/>
    <w:rsid w:val="004F7169"/>
    <w:rsid w:val="00500D66"/>
    <w:rsid w:val="005121DD"/>
    <w:rsid w:val="00514C8E"/>
    <w:rsid w:val="00531DBF"/>
    <w:rsid w:val="00545759"/>
    <w:rsid w:val="00545BE0"/>
    <w:rsid w:val="00546930"/>
    <w:rsid w:val="00554C6A"/>
    <w:rsid w:val="00562E85"/>
    <w:rsid w:val="0056332F"/>
    <w:rsid w:val="005719B3"/>
    <w:rsid w:val="0057295E"/>
    <w:rsid w:val="00581C39"/>
    <w:rsid w:val="005903B6"/>
    <w:rsid w:val="005A0247"/>
    <w:rsid w:val="005A126E"/>
    <w:rsid w:val="005A452F"/>
    <w:rsid w:val="005B140D"/>
    <w:rsid w:val="005C1FEA"/>
    <w:rsid w:val="005C3495"/>
    <w:rsid w:val="005D2497"/>
    <w:rsid w:val="005E3DFC"/>
    <w:rsid w:val="005E5942"/>
    <w:rsid w:val="005E60AF"/>
    <w:rsid w:val="005F1DEA"/>
    <w:rsid w:val="00607FC9"/>
    <w:rsid w:val="00622FE1"/>
    <w:rsid w:val="0062521C"/>
    <w:rsid w:val="00630A2B"/>
    <w:rsid w:val="00632DC7"/>
    <w:rsid w:val="006357FB"/>
    <w:rsid w:val="006406FC"/>
    <w:rsid w:val="00640E57"/>
    <w:rsid w:val="00646122"/>
    <w:rsid w:val="0065138B"/>
    <w:rsid w:val="00653E16"/>
    <w:rsid w:val="00657220"/>
    <w:rsid w:val="00657362"/>
    <w:rsid w:val="0066104B"/>
    <w:rsid w:val="006655EE"/>
    <w:rsid w:val="00667C10"/>
    <w:rsid w:val="00667EF4"/>
    <w:rsid w:val="00676FCA"/>
    <w:rsid w:val="00677177"/>
    <w:rsid w:val="0068612E"/>
    <w:rsid w:val="00687C92"/>
    <w:rsid w:val="0069534E"/>
    <w:rsid w:val="0069669C"/>
    <w:rsid w:val="006A1200"/>
    <w:rsid w:val="006A4F4E"/>
    <w:rsid w:val="006A6C23"/>
    <w:rsid w:val="006B0EB1"/>
    <w:rsid w:val="006B14DB"/>
    <w:rsid w:val="006B21C4"/>
    <w:rsid w:val="006C4A1A"/>
    <w:rsid w:val="006D0393"/>
    <w:rsid w:val="006D1A83"/>
    <w:rsid w:val="006E1CFE"/>
    <w:rsid w:val="006E1D7B"/>
    <w:rsid w:val="006F10C4"/>
    <w:rsid w:val="006F40E9"/>
    <w:rsid w:val="006F5603"/>
    <w:rsid w:val="006F7B87"/>
    <w:rsid w:val="00701400"/>
    <w:rsid w:val="007037CF"/>
    <w:rsid w:val="00715967"/>
    <w:rsid w:val="007167C0"/>
    <w:rsid w:val="00720481"/>
    <w:rsid w:val="00733193"/>
    <w:rsid w:val="007334E6"/>
    <w:rsid w:val="007418A6"/>
    <w:rsid w:val="00744DDA"/>
    <w:rsid w:val="00745E03"/>
    <w:rsid w:val="0075732A"/>
    <w:rsid w:val="007600F8"/>
    <w:rsid w:val="00760262"/>
    <w:rsid w:val="0076310C"/>
    <w:rsid w:val="0076744F"/>
    <w:rsid w:val="00767BCE"/>
    <w:rsid w:val="00767EFC"/>
    <w:rsid w:val="007707DE"/>
    <w:rsid w:val="00770B5D"/>
    <w:rsid w:val="007752F1"/>
    <w:rsid w:val="00776768"/>
    <w:rsid w:val="0078187A"/>
    <w:rsid w:val="00794ED8"/>
    <w:rsid w:val="007A252C"/>
    <w:rsid w:val="007A2573"/>
    <w:rsid w:val="007B106C"/>
    <w:rsid w:val="007B1A4E"/>
    <w:rsid w:val="007B3D05"/>
    <w:rsid w:val="007B5503"/>
    <w:rsid w:val="007C179C"/>
    <w:rsid w:val="007C6BB3"/>
    <w:rsid w:val="007D14B4"/>
    <w:rsid w:val="007D3AD7"/>
    <w:rsid w:val="007E24F6"/>
    <w:rsid w:val="00800F64"/>
    <w:rsid w:val="00801050"/>
    <w:rsid w:val="00802F0B"/>
    <w:rsid w:val="00804D8C"/>
    <w:rsid w:val="00810A67"/>
    <w:rsid w:val="00833CF7"/>
    <w:rsid w:val="00834CDE"/>
    <w:rsid w:val="00842464"/>
    <w:rsid w:val="00845601"/>
    <w:rsid w:val="00855C5C"/>
    <w:rsid w:val="00887A52"/>
    <w:rsid w:val="00887D3D"/>
    <w:rsid w:val="008A3C96"/>
    <w:rsid w:val="008B4019"/>
    <w:rsid w:val="008B65C9"/>
    <w:rsid w:val="008C2D4A"/>
    <w:rsid w:val="008C3148"/>
    <w:rsid w:val="008D3900"/>
    <w:rsid w:val="008D6E1D"/>
    <w:rsid w:val="008E0954"/>
    <w:rsid w:val="008F0FCA"/>
    <w:rsid w:val="008F39B4"/>
    <w:rsid w:val="008F4162"/>
    <w:rsid w:val="00903E02"/>
    <w:rsid w:val="00913175"/>
    <w:rsid w:val="00916EDB"/>
    <w:rsid w:val="00920861"/>
    <w:rsid w:val="00922B13"/>
    <w:rsid w:val="009242EF"/>
    <w:rsid w:val="00932291"/>
    <w:rsid w:val="00932861"/>
    <w:rsid w:val="0093408E"/>
    <w:rsid w:val="00952DDF"/>
    <w:rsid w:val="00963B6A"/>
    <w:rsid w:val="00970950"/>
    <w:rsid w:val="009812D4"/>
    <w:rsid w:val="00985524"/>
    <w:rsid w:val="009920D8"/>
    <w:rsid w:val="009B38BE"/>
    <w:rsid w:val="009C3012"/>
    <w:rsid w:val="009C3D0F"/>
    <w:rsid w:val="009E1B19"/>
    <w:rsid w:val="009E2C41"/>
    <w:rsid w:val="009F35E2"/>
    <w:rsid w:val="009F65F9"/>
    <w:rsid w:val="009F68BA"/>
    <w:rsid w:val="00A06277"/>
    <w:rsid w:val="00A079DC"/>
    <w:rsid w:val="00A111C2"/>
    <w:rsid w:val="00A338E7"/>
    <w:rsid w:val="00A35CAA"/>
    <w:rsid w:val="00A36E7F"/>
    <w:rsid w:val="00A41E65"/>
    <w:rsid w:val="00A43E0A"/>
    <w:rsid w:val="00A530C7"/>
    <w:rsid w:val="00A55F5B"/>
    <w:rsid w:val="00A60185"/>
    <w:rsid w:val="00A60889"/>
    <w:rsid w:val="00A661EA"/>
    <w:rsid w:val="00A717FD"/>
    <w:rsid w:val="00A830E5"/>
    <w:rsid w:val="00A87135"/>
    <w:rsid w:val="00A9204C"/>
    <w:rsid w:val="00A93280"/>
    <w:rsid w:val="00A951EA"/>
    <w:rsid w:val="00AA2548"/>
    <w:rsid w:val="00AA58C4"/>
    <w:rsid w:val="00AA7003"/>
    <w:rsid w:val="00AB11C8"/>
    <w:rsid w:val="00AC08A8"/>
    <w:rsid w:val="00AD56C8"/>
    <w:rsid w:val="00AD58F2"/>
    <w:rsid w:val="00B0512A"/>
    <w:rsid w:val="00B0529F"/>
    <w:rsid w:val="00B1418B"/>
    <w:rsid w:val="00B21195"/>
    <w:rsid w:val="00B24B22"/>
    <w:rsid w:val="00B25310"/>
    <w:rsid w:val="00B32F8F"/>
    <w:rsid w:val="00B3492A"/>
    <w:rsid w:val="00B54DE9"/>
    <w:rsid w:val="00B553EC"/>
    <w:rsid w:val="00B55E3F"/>
    <w:rsid w:val="00B8640B"/>
    <w:rsid w:val="00B93DD0"/>
    <w:rsid w:val="00B97732"/>
    <w:rsid w:val="00BA65A8"/>
    <w:rsid w:val="00BA6D19"/>
    <w:rsid w:val="00BA7461"/>
    <w:rsid w:val="00BA7DA9"/>
    <w:rsid w:val="00BC4215"/>
    <w:rsid w:val="00BD1A6F"/>
    <w:rsid w:val="00BE6D3C"/>
    <w:rsid w:val="00BE7852"/>
    <w:rsid w:val="00BF7CEE"/>
    <w:rsid w:val="00C03880"/>
    <w:rsid w:val="00C135CF"/>
    <w:rsid w:val="00C2683F"/>
    <w:rsid w:val="00C3184D"/>
    <w:rsid w:val="00C31EDC"/>
    <w:rsid w:val="00C4714E"/>
    <w:rsid w:val="00C51CCA"/>
    <w:rsid w:val="00C5504F"/>
    <w:rsid w:val="00C57B55"/>
    <w:rsid w:val="00C63376"/>
    <w:rsid w:val="00C74F97"/>
    <w:rsid w:val="00C8276E"/>
    <w:rsid w:val="00C842AC"/>
    <w:rsid w:val="00C944F8"/>
    <w:rsid w:val="00C96688"/>
    <w:rsid w:val="00CA0723"/>
    <w:rsid w:val="00CA743D"/>
    <w:rsid w:val="00CB1690"/>
    <w:rsid w:val="00CC4365"/>
    <w:rsid w:val="00CD11B0"/>
    <w:rsid w:val="00CE71C2"/>
    <w:rsid w:val="00CF42D5"/>
    <w:rsid w:val="00CF4EDA"/>
    <w:rsid w:val="00D021CB"/>
    <w:rsid w:val="00D10F1A"/>
    <w:rsid w:val="00D116F8"/>
    <w:rsid w:val="00D17596"/>
    <w:rsid w:val="00D22640"/>
    <w:rsid w:val="00D26D3A"/>
    <w:rsid w:val="00D45EE3"/>
    <w:rsid w:val="00D50618"/>
    <w:rsid w:val="00D509E9"/>
    <w:rsid w:val="00D53B1C"/>
    <w:rsid w:val="00D5672F"/>
    <w:rsid w:val="00DA1B12"/>
    <w:rsid w:val="00DA54C9"/>
    <w:rsid w:val="00DA6739"/>
    <w:rsid w:val="00DA6CAE"/>
    <w:rsid w:val="00DB1A9E"/>
    <w:rsid w:val="00DB31D6"/>
    <w:rsid w:val="00DB4005"/>
    <w:rsid w:val="00DC34EB"/>
    <w:rsid w:val="00DC40A4"/>
    <w:rsid w:val="00DF1E5B"/>
    <w:rsid w:val="00DF2275"/>
    <w:rsid w:val="00DF3F5E"/>
    <w:rsid w:val="00DF5653"/>
    <w:rsid w:val="00E0596E"/>
    <w:rsid w:val="00E06F66"/>
    <w:rsid w:val="00E356E5"/>
    <w:rsid w:val="00E36F81"/>
    <w:rsid w:val="00E45765"/>
    <w:rsid w:val="00E5098C"/>
    <w:rsid w:val="00E60213"/>
    <w:rsid w:val="00E661B2"/>
    <w:rsid w:val="00E74D29"/>
    <w:rsid w:val="00E83C74"/>
    <w:rsid w:val="00E83CEE"/>
    <w:rsid w:val="00E91F18"/>
    <w:rsid w:val="00E9226D"/>
    <w:rsid w:val="00EA416C"/>
    <w:rsid w:val="00EA5941"/>
    <w:rsid w:val="00EB60CE"/>
    <w:rsid w:val="00EB7D53"/>
    <w:rsid w:val="00EE3146"/>
    <w:rsid w:val="00EF50BB"/>
    <w:rsid w:val="00EF53FF"/>
    <w:rsid w:val="00F00192"/>
    <w:rsid w:val="00F01DF6"/>
    <w:rsid w:val="00F0340D"/>
    <w:rsid w:val="00F059A6"/>
    <w:rsid w:val="00F152F3"/>
    <w:rsid w:val="00F23756"/>
    <w:rsid w:val="00F2523A"/>
    <w:rsid w:val="00F25FFA"/>
    <w:rsid w:val="00F310D2"/>
    <w:rsid w:val="00F36F3D"/>
    <w:rsid w:val="00F37F51"/>
    <w:rsid w:val="00F477BD"/>
    <w:rsid w:val="00F53491"/>
    <w:rsid w:val="00F635E8"/>
    <w:rsid w:val="00F65A1C"/>
    <w:rsid w:val="00F66F50"/>
    <w:rsid w:val="00F82FF8"/>
    <w:rsid w:val="00F8330D"/>
    <w:rsid w:val="00F84305"/>
    <w:rsid w:val="00F8485C"/>
    <w:rsid w:val="00F84E83"/>
    <w:rsid w:val="00F87149"/>
    <w:rsid w:val="00F87FFE"/>
    <w:rsid w:val="00F954C9"/>
    <w:rsid w:val="00F96E05"/>
    <w:rsid w:val="00FA4CF0"/>
    <w:rsid w:val="00FA61AA"/>
    <w:rsid w:val="00FA69A4"/>
    <w:rsid w:val="00FB1279"/>
    <w:rsid w:val="00FB1495"/>
    <w:rsid w:val="00FD1694"/>
    <w:rsid w:val="00FD7636"/>
    <w:rsid w:val="00FE3229"/>
    <w:rsid w:val="00FE4CF2"/>
    <w:rsid w:val="00FE74C3"/>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C8FC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CA743D"/>
    <w:pPr>
      <w:keepNext/>
      <w:outlineLvl w:val="0"/>
    </w:pPr>
    <w:rPr>
      <w:rFonts w:cs="Arial"/>
      <w:b/>
      <w:caps/>
    </w:rPr>
  </w:style>
  <w:style w:type="paragraph" w:styleId="Heading2">
    <w:name w:val="heading 2"/>
    <w:basedOn w:val="Normal"/>
    <w:next w:val="Normal"/>
    <w:link w:val="Heading2Char"/>
    <w:uiPriority w:val="9"/>
    <w:qFormat/>
    <w:rsid w:val="00CA743D"/>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A743D"/>
    <w:rPr>
      <w:rFonts w:cs="Arial"/>
      <w:b/>
      <w:caps/>
      <w:sz w:val="22"/>
      <w:szCs w:val="22"/>
      <w:lang w:eastAsia="en-US"/>
    </w:rPr>
  </w:style>
  <w:style w:type="character" w:customStyle="1" w:styleId="Heading2Char">
    <w:name w:val="Heading 2 Char"/>
    <w:basedOn w:val="DefaultParagraphFont"/>
    <w:link w:val="Heading2"/>
    <w:uiPriority w:val="9"/>
    <w:rsid w:val="00CA743D"/>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Pa2">
    <w:name w:val="Pa2"/>
    <w:basedOn w:val="Normal"/>
    <w:next w:val="Normal"/>
    <w:uiPriority w:val="99"/>
    <w:rsid w:val="000D2B0F"/>
    <w:pPr>
      <w:autoSpaceDE w:val="0"/>
      <w:autoSpaceDN w:val="0"/>
      <w:adjustRightInd w:val="0"/>
      <w:spacing w:after="0" w:line="201" w:lineRule="atLeast"/>
    </w:pPr>
    <w:rPr>
      <w:rFonts w:ascii="Adobe Garamond Pro" w:hAnsi="Adobe Garamond Pro"/>
      <w:sz w:val="24"/>
      <w:szCs w:val="24"/>
      <w:lang w:eastAsia="en-AU"/>
    </w:rPr>
  </w:style>
  <w:style w:type="character" w:customStyle="1" w:styleId="A2">
    <w:name w:val="A2"/>
    <w:uiPriority w:val="99"/>
    <w:rsid w:val="000D2B0F"/>
    <w:rPr>
      <w:rFonts w:cs="Adobe Garamond Pro"/>
      <w:color w:val="000000"/>
      <w:sz w:val="18"/>
      <w:szCs w:val="18"/>
    </w:rPr>
  </w:style>
  <w:style w:type="paragraph" w:customStyle="1" w:styleId="Default">
    <w:name w:val="Default"/>
    <w:rsid w:val="000D2B0F"/>
    <w:pPr>
      <w:autoSpaceDE w:val="0"/>
      <w:autoSpaceDN w:val="0"/>
      <w:adjustRightInd w:val="0"/>
    </w:pPr>
    <w:rPr>
      <w:rFonts w:ascii="Myriad Pro" w:hAnsi="Myriad Pro" w:cs="Myriad Pro"/>
      <w:color w:val="000000"/>
      <w:sz w:val="24"/>
      <w:szCs w:val="24"/>
    </w:rPr>
  </w:style>
  <w:style w:type="paragraph" w:customStyle="1" w:styleId="Pa7">
    <w:name w:val="Pa7"/>
    <w:basedOn w:val="Default"/>
    <w:next w:val="Default"/>
    <w:uiPriority w:val="99"/>
    <w:rsid w:val="000D2B0F"/>
    <w:pPr>
      <w:spacing w:line="281" w:lineRule="atLeast"/>
    </w:pPr>
    <w:rPr>
      <w:rFonts w:cs="Times New Roman"/>
      <w:color w:val="auto"/>
    </w:rPr>
  </w:style>
  <w:style w:type="character" w:customStyle="1" w:styleId="A10">
    <w:name w:val="A10"/>
    <w:uiPriority w:val="99"/>
    <w:rsid w:val="000D2B0F"/>
    <w:rPr>
      <w:rFonts w:cs="Adobe Garamond Pro"/>
      <w:color w:val="000000"/>
    </w:rPr>
  </w:style>
  <w:style w:type="paragraph" w:customStyle="1" w:styleId="Pa14">
    <w:name w:val="Pa14"/>
    <w:basedOn w:val="Default"/>
    <w:next w:val="Default"/>
    <w:uiPriority w:val="99"/>
    <w:rsid w:val="00887D3D"/>
    <w:pPr>
      <w:spacing w:line="241" w:lineRule="atLeast"/>
    </w:pPr>
    <w:rPr>
      <w:rFonts w:cs="Times New Roman"/>
      <w:color w:val="auto"/>
    </w:rPr>
  </w:style>
  <w:style w:type="paragraph" w:customStyle="1" w:styleId="Pa17">
    <w:name w:val="Pa17"/>
    <w:basedOn w:val="Default"/>
    <w:next w:val="Default"/>
    <w:uiPriority w:val="99"/>
    <w:rsid w:val="00C31EDC"/>
    <w:pPr>
      <w:spacing w:line="281" w:lineRule="atLeast"/>
    </w:pPr>
    <w:rPr>
      <w:rFonts w:cs="Times New Roman"/>
      <w:color w:val="auto"/>
    </w:rPr>
  </w:style>
  <w:style w:type="character" w:customStyle="1" w:styleId="A7">
    <w:name w:val="A7"/>
    <w:uiPriority w:val="99"/>
    <w:rsid w:val="00C31EDC"/>
    <w:rPr>
      <w:rFonts w:ascii="Adobe Garamond Pro" w:hAnsi="Adobe Garamond Pro" w:cs="Adobe Garamond Pro"/>
      <w:color w:val="000000"/>
      <w:sz w:val="20"/>
      <w:szCs w:val="20"/>
    </w:rPr>
  </w:style>
  <w:style w:type="paragraph" w:customStyle="1" w:styleId="Pa19">
    <w:name w:val="Pa19"/>
    <w:basedOn w:val="Default"/>
    <w:next w:val="Default"/>
    <w:uiPriority w:val="99"/>
    <w:rsid w:val="005D2497"/>
    <w:pPr>
      <w:spacing w:line="281" w:lineRule="atLeast"/>
    </w:pPr>
    <w:rPr>
      <w:rFonts w:ascii="Adobe Garamond Pro" w:hAnsi="Adobe Garamond Pro" w:cs="Times New Roman"/>
      <w:color w:val="auto"/>
    </w:rPr>
  </w:style>
  <w:style w:type="character" w:customStyle="1" w:styleId="A6">
    <w:name w:val="A6"/>
    <w:uiPriority w:val="99"/>
    <w:rsid w:val="005D2497"/>
    <w:rPr>
      <w:rFonts w:ascii="Wingdings" w:hAnsi="Wingdings" w:cs="Wingdings"/>
      <w:color w:val="000000"/>
      <w:sz w:val="40"/>
      <w:szCs w:val="40"/>
    </w:rPr>
  </w:style>
  <w:style w:type="paragraph" w:customStyle="1" w:styleId="Pa3">
    <w:name w:val="Pa3"/>
    <w:basedOn w:val="Default"/>
    <w:next w:val="Default"/>
    <w:uiPriority w:val="99"/>
    <w:rsid w:val="005D2497"/>
    <w:pPr>
      <w:spacing w:line="281" w:lineRule="atLeast"/>
    </w:pPr>
    <w:rPr>
      <w:rFonts w:cs="Times New Roman"/>
      <w:color w:val="auto"/>
    </w:rPr>
  </w:style>
  <w:style w:type="character" w:customStyle="1" w:styleId="A12">
    <w:name w:val="A12"/>
    <w:uiPriority w:val="99"/>
    <w:rsid w:val="005121DD"/>
    <w:rPr>
      <w:rFonts w:cs="Myriad Pro"/>
      <w:b/>
      <w:bCs/>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SPIRE Document" ma:contentTypeID="0x0101008E207CFE0F61D942B46C4319602B52E100BA931D46DC268D469061E7484C372391" ma:contentTypeVersion="6" ma:contentTypeDescription="SPIRE Document" ma:contentTypeScope="" ma:versionID="69a282a4c18b2d881d6912d6ff87cb1b">
  <xsd:schema xmlns:xsd="http://www.w3.org/2001/XMLSchema" xmlns:xs="http://www.w3.org/2001/XMLSchema" xmlns:p="http://schemas.microsoft.com/office/2006/metadata/properties" xmlns:ns2="426d917c-97c2-4e4d-83fc-c9396d0fafe9" xmlns:ns3="http://schemas.microsoft.com/sharepoint/v4" targetNamespace="http://schemas.microsoft.com/office/2006/metadata/properties" ma:root="true" ma:fieldsID="1686e72df01b56b21d408f666999997f" ns2:_="" ns3:_="">
    <xsd:import namespace="426d917c-97c2-4e4d-83fc-c9396d0fafe9"/>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d917c-97c2-4e4d-83fc-c9396d0fafe9"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Description xmlns="426d917c-97c2-4e4d-83fc-c9396d0fafe9" xsi:nil="true"/>
    <Function xmlns="426d917c-97c2-4e4d-83fc-c9396d0fafe9">Regulation</Function>
    <IconOverlay xmlns="http://schemas.microsoft.com/sharepoint/v4" xsi:nil="true"/>
    <Approval xmlns="426d917c-97c2-4e4d-83fc-c9396d0fafe9" xsi:nil="true"/>
    <RecordNumber xmlns="426d917c-97c2-4e4d-83fc-c9396d0fafe9">002019991</RecordNumber>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DEF83-D052-44DB-94A0-AA047A73E22F}">
  <ds:schemaRefs>
    <ds:schemaRef ds:uri="http://schemas.microsoft.com/sharepoint/events"/>
  </ds:schemaRefs>
</ds:datastoreItem>
</file>

<file path=customXml/itemProps2.xml><?xml version="1.0" encoding="utf-8"?>
<ds:datastoreItem xmlns:ds="http://schemas.openxmlformats.org/officeDocument/2006/customXml" ds:itemID="{B446C65A-E2D6-45DE-B925-824EBD243901}">
  <ds:schemaRefs>
    <ds:schemaRef ds:uri="http://schemas.microsoft.com/office/2006/metadata/customXsn"/>
  </ds:schemaRefs>
</ds:datastoreItem>
</file>

<file path=customXml/itemProps3.xml><?xml version="1.0" encoding="utf-8"?>
<ds:datastoreItem xmlns:ds="http://schemas.openxmlformats.org/officeDocument/2006/customXml" ds:itemID="{3A63F822-0BE6-4E07-AB83-1ADC4B8B6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d917c-97c2-4e4d-83fc-c9396d0fafe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174593-D954-45B0-9070-BCEF1CBCC07A}">
  <ds:schemaRefs>
    <ds:schemaRef ds:uri="426d917c-97c2-4e4d-83fc-c9396d0fafe9"/>
    <ds:schemaRef ds:uri="http://schemas.microsoft.com/office/2006/metadata/properties"/>
    <ds:schemaRef ds:uri="http://purl.org/dc/terms/"/>
    <ds:schemaRef ds:uri="http://schemas.microsoft.com/office/infopath/2007/PartnerControls"/>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sharepoint/v4"/>
    <ds:schemaRef ds:uri="http://purl.org/dc/dcmitype/"/>
  </ds:schemaRefs>
</ds:datastoreItem>
</file>

<file path=customXml/itemProps5.xml><?xml version="1.0" encoding="utf-8"?>
<ds:datastoreItem xmlns:ds="http://schemas.openxmlformats.org/officeDocument/2006/customXml" ds:itemID="{CB1D4B02-DF34-4730-807C-FA5173B764C0}">
  <ds:schemaRefs>
    <ds:schemaRef ds:uri="http://schemas.microsoft.com/sharepoint/v3/contenttype/forms"/>
  </ds:schemaRefs>
</ds:datastoreItem>
</file>

<file path=customXml/itemProps6.xml><?xml version="1.0" encoding="utf-8"?>
<ds:datastoreItem xmlns:ds="http://schemas.openxmlformats.org/officeDocument/2006/customXml" ds:itemID="{163421DA-B3EC-440D-8C9E-268417C1B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C351D2B2.dotm</Template>
  <TotalTime>0</TotalTime>
  <Pages>16</Pages>
  <Words>2847</Words>
  <Characters>16233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Department of Environment and Energy - Regulatory Framework</vt:lpstr>
    </vt:vector>
  </TitlesOfParts>
  <Company/>
  <LinksUpToDate>false</LinksUpToDate>
  <CharactersWithSpaces>19042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Framework - Word version</dc:title>
  <dc:subject/>
  <dc:creator/>
  <cp:keywords/>
  <dc:description/>
  <cp:lastModifiedBy/>
  <cp:revision>1</cp:revision>
  <dcterms:created xsi:type="dcterms:W3CDTF">2017-11-23T23:26:00Z</dcterms:created>
  <dcterms:modified xsi:type="dcterms:W3CDTF">2017-12-15T02:19:00Z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0x0101008E207CFE0F61D942B46C4319602B52E100BA931D46DC268D469061E7484C372391</vt:lpwstr>
  </property>
  <property fmtid="{D5CDD505-2E9C-101B-9397-08002B2CF9AE}" pid="3" name="RecordPoint_ActiveItemUniqueId">
    <vt:lpwstr>{d5548740-034f-4cf2-aa42-b2be842fcfbb}</vt:lpwstr>
  </property>
  <property fmtid="{D5CDD505-2E9C-101B-9397-08002B2CF9AE}" pid="4" name="RecordPoint_SubmissionCompleted">
    <vt:lpwstr>2017-11-24T22:19:00.4921383+11:00</vt:lpwstr>
  </property>
  <property fmtid="{D5CDD505-2E9C-101B-9397-08002B2CF9AE}" pid="5" name="RecordPoint_WorkflowType">
    <vt:lpwstr>ActiveSubmitStub</vt:lpwstr>
  </property>
  <property fmtid="{D5CDD505-2E9C-101B-9397-08002B2CF9AE}" pid="6" name="RecordPoint_ActiveItemSiteId">
    <vt:lpwstr>{b69d1b21-62df-446d-b084-a37943bf9e77}</vt:lpwstr>
  </property>
  <property fmtid="{D5CDD505-2E9C-101B-9397-08002B2CF9AE}" pid="7" name="RecordPoint_ActiveItemListId">
    <vt:lpwstr>{59052c7e-aff8-44e8-a336-e55bedb7a5d9}</vt:lpwstr>
  </property>
  <property fmtid="{D5CDD505-2E9C-101B-9397-08002B2CF9AE}" pid="8" name="RecordPoint_ActiveItemWebId">
    <vt:lpwstr>{57d1741f-bed4-4ba2-8422-0fbd565ca35c}</vt:lpwstr>
  </property>
  <property fmtid="{D5CDD505-2E9C-101B-9397-08002B2CF9AE}" pid="9" name="RecordPoint_RecordNumberSubmitted">
    <vt:lpwstr>002019991</vt:lpwstr>
  </property>
</Properties>
</file>